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footer2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3.xml" ContentType="application/vnd.openxmlformats-officedocument.wordprocessingml.header+xml"/>
  <Override PartName="/word/footer3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4.xml" ContentType="application/vnd.openxmlformats-officedocument.wordprocessingml.header+xml"/>
  <Override PartName="/word/footer4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1.xml" ContentType="application/vnd.openxmlformats-officedocument.wordprocessingml.footer+xml"/>
  <Override PartName="/word/header67.xml" ContentType="application/vnd.openxmlformats-officedocument.wordprocessingml.header+xml"/>
  <Override PartName="/word/footer4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0.xml" ContentType="application/vnd.openxmlformats-officedocument.wordprocessingml.header+xml"/>
  <Override PartName="/word/footer45.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4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6.xml" ContentType="application/vnd.openxmlformats-officedocument.wordprocessingml.header+xml"/>
  <Override PartName="/word/footer4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9.xml" ContentType="application/vnd.openxmlformats-officedocument.wordprocessingml.header+xml"/>
  <Override PartName="/word/footer5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5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5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94.xml" ContentType="application/vnd.openxmlformats-officedocument.wordprocessingml.header+xml"/>
  <Override PartName="/word/footer6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7.xml" ContentType="application/vnd.openxmlformats-officedocument.wordprocessingml.header+xml"/>
  <Override PartName="/word/footer64.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6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6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67.xml" ContentType="application/vnd.openxmlformats-officedocument.wordprocessingml.footer+xml"/>
  <Override PartName="/word/header106.xml" ContentType="application/vnd.openxmlformats-officedocument.wordprocessingml.header+xml"/>
  <Override PartName="/word/footer68.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09.xml" ContentType="application/vnd.openxmlformats-officedocument.wordprocessingml.header+xml"/>
  <Override PartName="/word/footer71.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12.xml" ContentType="application/vnd.openxmlformats-officedocument.wordprocessingml.header+xml"/>
  <Override PartName="/word/footer74.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7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7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7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78.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79.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8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81.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82.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83.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4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43.xml" ContentType="application/vnd.openxmlformats-officedocument.wordprocessingml.header+xml"/>
  <Override PartName="/word/header14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45.xml" ContentType="application/vnd.openxmlformats-officedocument.wordprocessingml.header+xml"/>
  <Override PartName="/word/footer8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89.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9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91.xml" ContentType="application/vnd.openxmlformats-officedocument.wordprocessingml.footer+xml"/>
  <Override PartName="/word/header154.xml" ContentType="application/vnd.openxmlformats-officedocument.wordprocessingml.header+xml"/>
  <Override PartName="/word/footer9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57.xml" ContentType="application/vnd.openxmlformats-officedocument.wordprocessingml.header+xml"/>
  <Override PartName="/word/footer95.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60.xml" ContentType="application/vnd.openxmlformats-officedocument.wordprocessingml.header+xml"/>
  <Override PartName="/word/footer98.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63.xml" ContentType="application/vnd.openxmlformats-officedocument.wordprocessingml.header+xml"/>
  <Override PartName="/word/footer101.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66.xml" ContentType="application/vnd.openxmlformats-officedocument.wordprocessingml.header+xml"/>
  <Override PartName="/word/footer104.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69.xml" ContentType="application/vnd.openxmlformats-officedocument.wordprocessingml.header+xml"/>
  <Override PartName="/word/footer107.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72.xml" ContentType="application/vnd.openxmlformats-officedocument.wordprocessingml.header+xml"/>
  <Override PartName="/word/footer110.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75.xml" ContentType="application/vnd.openxmlformats-officedocument.wordprocessingml.header+xml"/>
  <Override PartName="/word/footer1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14EDF" w14:textId="1E683CCE" w:rsidR="00A12E50" w:rsidRDefault="00A12E50" w:rsidP="00A12E50">
      <w:pPr>
        <w:pStyle w:val="Title"/>
        <w:spacing w:before="1200"/>
      </w:pPr>
      <w:r w:rsidRPr="00A12E50">
        <w:rPr>
          <w:b/>
          <w:bCs/>
        </w:rPr>
        <w:t>2019–20</w:t>
      </w:r>
      <w:r>
        <w:t xml:space="preserve"> Model Report </w:t>
      </w:r>
    </w:p>
    <w:p w14:paraId="191BB4EE" w14:textId="77777777" w:rsidR="00A12E50" w:rsidRDefault="00A12E50" w:rsidP="00A12E50">
      <w:pPr>
        <w:pStyle w:val="Title"/>
      </w:pPr>
      <w:r>
        <w:t>for Victorian Government</w:t>
      </w:r>
    </w:p>
    <w:p w14:paraId="5AE7BC37" w14:textId="56F8C1F0" w:rsidR="00901B19" w:rsidRDefault="00A12E50" w:rsidP="00A12E50">
      <w:pPr>
        <w:pStyle w:val="Title"/>
      </w:pPr>
      <w:r>
        <w:t>Departments</w:t>
      </w:r>
    </w:p>
    <w:p w14:paraId="0A45E7F1" w14:textId="3E436BAE" w:rsidR="00585C96" w:rsidRDefault="00585C96">
      <w:pPr>
        <w:keepLines w:val="0"/>
      </w:pPr>
      <w:r>
        <w:br w:type="page"/>
      </w:r>
    </w:p>
    <w:p w14:paraId="3B86CDD9" w14:textId="21A9B57A" w:rsidR="00A12E50" w:rsidRDefault="00A12E50" w:rsidP="00A12E50">
      <w:pPr>
        <w:spacing w:before="2800"/>
      </w:pPr>
    </w:p>
    <w:p w14:paraId="06A3BD19" w14:textId="36B69EEC" w:rsidR="00585C96" w:rsidRDefault="00585C96" w:rsidP="00DB6EEC">
      <w:pPr>
        <w:spacing w:before="3600"/>
      </w:pPr>
    </w:p>
    <w:p w14:paraId="35E8F5AF" w14:textId="4C3AE3E7" w:rsidR="00A12E50" w:rsidRDefault="00A12E50" w:rsidP="00A12E50">
      <w:pPr>
        <w:spacing w:before="0"/>
      </w:pPr>
      <w:r>
        <w:t>The Secretary</w:t>
      </w:r>
    </w:p>
    <w:p w14:paraId="452613D0" w14:textId="77777777" w:rsidR="00A12E50" w:rsidRDefault="00A12E50" w:rsidP="00A12E50">
      <w:pPr>
        <w:spacing w:before="0"/>
      </w:pPr>
      <w:r>
        <w:t>Department of Treasury and Finance</w:t>
      </w:r>
    </w:p>
    <w:p w14:paraId="60D2F936" w14:textId="77777777" w:rsidR="00A12E50" w:rsidRDefault="00A12E50" w:rsidP="00A12E50">
      <w:pPr>
        <w:spacing w:before="0"/>
      </w:pPr>
      <w:r>
        <w:t>1 Treasury Place</w:t>
      </w:r>
    </w:p>
    <w:p w14:paraId="18AF86FA" w14:textId="77777777" w:rsidR="00A12E50" w:rsidRDefault="00A12E50" w:rsidP="00A12E50">
      <w:pPr>
        <w:spacing w:before="0"/>
      </w:pPr>
      <w:r>
        <w:t>Melbourne Victoria, 3002</w:t>
      </w:r>
    </w:p>
    <w:p w14:paraId="20D9F00D" w14:textId="77777777" w:rsidR="00A12E50" w:rsidRDefault="00A12E50" w:rsidP="00A12E50">
      <w:pPr>
        <w:spacing w:before="0"/>
      </w:pPr>
      <w:r>
        <w:t>Australia</w:t>
      </w:r>
    </w:p>
    <w:p w14:paraId="63DAE448" w14:textId="77777777" w:rsidR="00A12E50" w:rsidRDefault="00A12E50" w:rsidP="00A12E50">
      <w:pPr>
        <w:spacing w:before="0"/>
      </w:pPr>
    </w:p>
    <w:p w14:paraId="5F749BE2" w14:textId="77777777" w:rsidR="00A12E50" w:rsidRDefault="00A12E50" w:rsidP="00A12E50">
      <w:pPr>
        <w:spacing w:before="0"/>
      </w:pPr>
      <w:r>
        <w:t>Telephone: +61 3 9651 5111</w:t>
      </w:r>
    </w:p>
    <w:p w14:paraId="178D255D" w14:textId="77777777" w:rsidR="00A12E50" w:rsidRDefault="00A12E50" w:rsidP="00A12E50">
      <w:pPr>
        <w:spacing w:before="0"/>
      </w:pPr>
      <w:r>
        <w:t>Facsimile: +61 3 9651 5298</w:t>
      </w:r>
    </w:p>
    <w:p w14:paraId="1CDF28B8" w14:textId="77777777" w:rsidR="00A12E50" w:rsidRDefault="00A12E50" w:rsidP="00A12E50">
      <w:pPr>
        <w:spacing w:before="0"/>
      </w:pPr>
      <w:r>
        <w:t>Website: dtf.vic.gov.au</w:t>
      </w:r>
    </w:p>
    <w:p w14:paraId="3829DCB5" w14:textId="77777777" w:rsidR="00A12E50" w:rsidRDefault="00A12E50" w:rsidP="00A12E50">
      <w:pPr>
        <w:spacing w:before="0"/>
      </w:pPr>
    </w:p>
    <w:p w14:paraId="3904D8A2" w14:textId="77777777" w:rsidR="00A12E50" w:rsidRDefault="00A12E50" w:rsidP="00A12E50">
      <w:pPr>
        <w:spacing w:before="0"/>
      </w:pPr>
      <w:r>
        <w:t>Authorised by the Victorian Government</w:t>
      </w:r>
    </w:p>
    <w:p w14:paraId="09F78045" w14:textId="77777777" w:rsidR="00A12E50" w:rsidRDefault="00A12E50" w:rsidP="00A12E50">
      <w:pPr>
        <w:spacing w:before="0"/>
      </w:pPr>
      <w:r>
        <w:t>1 Treasury Place, Melbourne, 3002</w:t>
      </w:r>
    </w:p>
    <w:p w14:paraId="77007A21" w14:textId="77777777" w:rsidR="00A12E50" w:rsidRDefault="00A12E50" w:rsidP="00A12E50">
      <w:pPr>
        <w:spacing w:before="0"/>
      </w:pPr>
    </w:p>
    <w:p w14:paraId="685A447D" w14:textId="77777777" w:rsidR="00A12E50" w:rsidRDefault="00A12E50" w:rsidP="00A12E50">
      <w:pPr>
        <w:spacing w:before="0"/>
      </w:pPr>
      <w:r>
        <w:t>© State of Victoria (Department of Treasury and Finance) 2020</w:t>
      </w:r>
    </w:p>
    <w:p w14:paraId="6A025D07" w14:textId="77777777" w:rsidR="00A12E50" w:rsidRDefault="00A12E50" w:rsidP="00A12E50">
      <w:pPr>
        <w:spacing w:before="0"/>
      </w:pPr>
    </w:p>
    <w:p w14:paraId="77B7CBC7" w14:textId="0F347A5D" w:rsidR="00A12E50" w:rsidRDefault="00DB6EEC" w:rsidP="00A12E50">
      <w:pPr>
        <w:spacing w:before="0"/>
      </w:pPr>
      <w:r w:rsidRPr="00940E38">
        <w:rPr>
          <w:rFonts w:ascii="Arial Narrow" w:hAnsi="Arial Narrow"/>
          <w:noProof/>
        </w:rPr>
        <w:drawing>
          <wp:inline distT="0" distB="0" distL="0" distR="0" wp14:anchorId="6B46EDFE" wp14:editId="1B25098F">
            <wp:extent cx="1114425" cy="381000"/>
            <wp:effectExtent l="0" t="0" r="9525" b="0"/>
            <wp:docPr id="298" name="Picture 298">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98" name="Picture 298">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381000"/>
                    </a:xfrm>
                    <a:prstGeom prst="rect">
                      <a:avLst/>
                    </a:prstGeom>
                    <a:noFill/>
                    <a:ln>
                      <a:noFill/>
                    </a:ln>
                  </pic:spPr>
                </pic:pic>
              </a:graphicData>
            </a:graphic>
          </wp:inline>
        </w:drawing>
      </w:r>
    </w:p>
    <w:p w14:paraId="77E55F74" w14:textId="6B3AB7E6" w:rsidR="00A12E50" w:rsidRDefault="00A12E50" w:rsidP="00A12E50">
      <w:pPr>
        <w:spacing w:before="0"/>
      </w:pPr>
    </w:p>
    <w:p w14:paraId="358BD53C" w14:textId="77777777" w:rsidR="00A12E50" w:rsidRDefault="00A12E50" w:rsidP="00A12E50">
      <w:pPr>
        <w:spacing w:before="0"/>
      </w:pPr>
      <w:r>
        <w:t xml:space="preserve">You are free to re-use this work under a Creative Commons </w:t>
      </w:r>
    </w:p>
    <w:p w14:paraId="1839B697" w14:textId="618E22A6" w:rsidR="00A12E50" w:rsidRDefault="00A12E50" w:rsidP="00A12E50">
      <w:pPr>
        <w:spacing w:before="0"/>
      </w:pPr>
      <w:proofErr w:type="gramStart"/>
      <w:r>
        <w:t>Attribution 4.0 licence,</w:t>
      </w:r>
      <w:proofErr w:type="gramEnd"/>
      <w:r>
        <w:t xml:space="preserve"> provided you credit the State of Victoria </w:t>
      </w:r>
      <w:r w:rsidR="00DB6EEC">
        <w:br/>
      </w:r>
      <w:r>
        <w:t xml:space="preserve">(Department of Treasury and Finance) as author, indicate if </w:t>
      </w:r>
      <w:r w:rsidR="00DB6EEC">
        <w:br/>
      </w:r>
      <w:r>
        <w:t xml:space="preserve">changes were made and comply with the other licence terms. </w:t>
      </w:r>
      <w:r w:rsidR="00DB6EEC">
        <w:br/>
      </w:r>
      <w:r>
        <w:t xml:space="preserve">The licence does not apply to any branding, including </w:t>
      </w:r>
      <w:r w:rsidR="00DB6EEC">
        <w:br/>
      </w:r>
      <w:r>
        <w:t>Government logos.</w:t>
      </w:r>
    </w:p>
    <w:p w14:paraId="791E8CA1" w14:textId="77777777" w:rsidR="00A12E50" w:rsidRDefault="00A12E50" w:rsidP="00A12E50">
      <w:pPr>
        <w:spacing w:before="0"/>
      </w:pPr>
    </w:p>
    <w:p w14:paraId="2405EB29" w14:textId="77777777" w:rsidR="00A12E50" w:rsidRDefault="00A12E50" w:rsidP="00A12E50">
      <w:pPr>
        <w:spacing w:before="0"/>
      </w:pPr>
      <w:r>
        <w:t>ISSN 1833-5721</w:t>
      </w:r>
    </w:p>
    <w:p w14:paraId="121B4250" w14:textId="77777777" w:rsidR="00A12E50" w:rsidRDefault="00A12E50" w:rsidP="00A12E50">
      <w:pPr>
        <w:spacing w:before="0"/>
      </w:pPr>
    </w:p>
    <w:p w14:paraId="3ACBB64D" w14:textId="77777777" w:rsidR="00A12E50" w:rsidRDefault="00A12E50" w:rsidP="00A12E50">
      <w:pPr>
        <w:spacing w:before="0"/>
      </w:pPr>
      <w:r>
        <w:t>Published June 2020</w:t>
      </w:r>
    </w:p>
    <w:p w14:paraId="341D8D80" w14:textId="77777777" w:rsidR="00A12E50" w:rsidRDefault="00A12E50" w:rsidP="00A12E50">
      <w:pPr>
        <w:spacing w:before="0"/>
      </w:pPr>
    </w:p>
    <w:p w14:paraId="6CCA460F" w14:textId="77777777" w:rsidR="00A12E50" w:rsidRPr="00DB6EEC" w:rsidRDefault="00A12E50" w:rsidP="00A12E50">
      <w:pPr>
        <w:spacing w:before="0"/>
        <w:rPr>
          <w:b/>
          <w:bCs/>
        </w:rPr>
      </w:pPr>
      <w:r w:rsidRPr="00DB6EEC">
        <w:rPr>
          <w:b/>
          <w:bCs/>
        </w:rPr>
        <w:t>Important disclaimer:</w:t>
      </w:r>
    </w:p>
    <w:p w14:paraId="37AC16F2" w14:textId="64E1E5C3" w:rsidR="00A12E50" w:rsidRDefault="00A12E50" w:rsidP="00A12E50">
      <w:pPr>
        <w:spacing w:before="0"/>
      </w:pPr>
      <w:r>
        <w:t>The Department of Treasury and Finance is not</w:t>
      </w:r>
      <w:r w:rsidR="00DB6EEC">
        <w:t xml:space="preserve"> </w:t>
      </w:r>
      <w:r>
        <w:t xml:space="preserve">engaged in </w:t>
      </w:r>
      <w:r w:rsidR="00DB6EEC">
        <w:br/>
      </w:r>
      <w:r>
        <w:t>rendering legal, accounting or other</w:t>
      </w:r>
      <w:r w:rsidR="00DB6EEC">
        <w:t xml:space="preserve"> </w:t>
      </w:r>
      <w:r>
        <w:t>professional advice.</w:t>
      </w:r>
    </w:p>
    <w:p w14:paraId="5FF911DC" w14:textId="77777777" w:rsidR="00A12E50" w:rsidRDefault="00A12E50" w:rsidP="00A12E50">
      <w:pPr>
        <w:spacing w:before="0"/>
      </w:pPr>
    </w:p>
    <w:p w14:paraId="1F164CEC" w14:textId="1B4AA03C" w:rsidR="00A12E50" w:rsidRDefault="00A12E50" w:rsidP="00A12E50">
      <w:pPr>
        <w:spacing w:before="0"/>
      </w:pPr>
      <w:r>
        <w:t>While all reasonable care has been taken in the</w:t>
      </w:r>
      <w:r w:rsidR="00DB6EEC">
        <w:t xml:space="preserve"> </w:t>
      </w:r>
      <w:r>
        <w:t xml:space="preserve">preparation of </w:t>
      </w:r>
      <w:r w:rsidR="00DB6EEC">
        <w:br/>
      </w:r>
      <w:r>
        <w:t>information contained in this</w:t>
      </w:r>
      <w:r w:rsidR="00DB6EEC">
        <w:t xml:space="preserve"> </w:t>
      </w:r>
      <w:r>
        <w:t xml:space="preserve">publication, no responsibility is taken </w:t>
      </w:r>
      <w:r w:rsidR="00DB6EEC">
        <w:br/>
      </w:r>
      <w:r>
        <w:t>for any action(s)</w:t>
      </w:r>
      <w:r w:rsidR="00DB6EEC">
        <w:t xml:space="preserve"> </w:t>
      </w:r>
      <w:r>
        <w:t xml:space="preserve">taken on the basis of information contained </w:t>
      </w:r>
      <w:r w:rsidR="00DB6EEC">
        <w:br/>
      </w:r>
      <w:r>
        <w:t>herein nor</w:t>
      </w:r>
      <w:r w:rsidR="00DB6EEC">
        <w:t xml:space="preserve"> </w:t>
      </w:r>
      <w:r>
        <w:t>for any errors or omissions in that information.</w:t>
      </w:r>
    </w:p>
    <w:p w14:paraId="3591C9E9" w14:textId="77777777" w:rsidR="00A12E50" w:rsidRDefault="00A12E50" w:rsidP="00A12E50">
      <w:pPr>
        <w:spacing w:before="0"/>
      </w:pPr>
    </w:p>
    <w:p w14:paraId="3555A81C" w14:textId="3ABEBCBA" w:rsidR="00A12E50" w:rsidRDefault="00A12E50" w:rsidP="00A12E50">
      <w:pPr>
        <w:spacing w:before="0"/>
      </w:pPr>
      <w:r>
        <w:t>The Department of Treasury and Finance expressly</w:t>
      </w:r>
      <w:r w:rsidR="00DB6EEC">
        <w:t xml:space="preserve"> </w:t>
      </w:r>
      <w:r>
        <w:t xml:space="preserve">disclaims </w:t>
      </w:r>
      <w:r w:rsidR="00DB6EEC">
        <w:br/>
      </w:r>
      <w:r>
        <w:t>any liability whatsoever, to any person,</w:t>
      </w:r>
      <w:r w:rsidR="00DB6EEC">
        <w:t xml:space="preserve"> </w:t>
      </w:r>
      <w:r>
        <w:t xml:space="preserve">whether purchaser or not, </w:t>
      </w:r>
      <w:r w:rsidR="00DB6EEC">
        <w:br/>
      </w:r>
      <w:r>
        <w:t>in relation to any reliance,</w:t>
      </w:r>
      <w:r w:rsidR="00DB6EEC">
        <w:t xml:space="preserve"> </w:t>
      </w:r>
      <w:r>
        <w:t>in whole or in part, on such information.</w:t>
      </w:r>
    </w:p>
    <w:p w14:paraId="321F1151" w14:textId="77777777" w:rsidR="00A12E50" w:rsidRDefault="00A12E50" w:rsidP="00A12E50">
      <w:pPr>
        <w:spacing w:before="0"/>
      </w:pPr>
    </w:p>
    <w:p w14:paraId="4428B06F" w14:textId="33581D0B" w:rsidR="00A12E50" w:rsidRDefault="00A12E50" w:rsidP="00A12E50">
      <w:pPr>
        <w:spacing w:before="0"/>
      </w:pPr>
      <w:r>
        <w:t>Persons should consult a suitably qualified professional</w:t>
      </w:r>
      <w:r w:rsidR="00DB6EEC">
        <w:t xml:space="preserve"> </w:t>
      </w:r>
      <w:r>
        <w:t>adviser to</w:t>
      </w:r>
      <w:r w:rsidR="00DB6EEC">
        <w:br/>
      </w:r>
      <w:r>
        <w:t xml:space="preserve">obtain advice tailored to their </w:t>
      </w:r>
      <w:proofErr w:type="gramStart"/>
      <w:r>
        <w:t>particular</w:t>
      </w:r>
      <w:r w:rsidR="00DB6EEC">
        <w:t xml:space="preserve"> </w:t>
      </w:r>
      <w:r>
        <w:t>circumstances</w:t>
      </w:r>
      <w:proofErr w:type="gramEnd"/>
      <w:r>
        <w:t>.</w:t>
      </w:r>
    </w:p>
    <w:p w14:paraId="680570BB" w14:textId="77777777" w:rsidR="00A12E50" w:rsidRDefault="00A12E50" w:rsidP="00A12E50">
      <w:pPr>
        <w:spacing w:before="0"/>
      </w:pPr>
    </w:p>
    <w:p w14:paraId="072C750F" w14:textId="7503E7D7" w:rsidR="007C1879" w:rsidRDefault="00A12E50" w:rsidP="00A12E50">
      <w:pPr>
        <w:spacing w:before="0"/>
      </w:pPr>
      <w:r>
        <w:t>The Department of Technology is a fictitious department</w:t>
      </w:r>
      <w:r w:rsidR="00DB6EEC">
        <w:t xml:space="preserve"> </w:t>
      </w:r>
      <w:r>
        <w:t xml:space="preserve">and has </w:t>
      </w:r>
      <w:r w:rsidR="00DB6EEC">
        <w:br/>
      </w:r>
      <w:r>
        <w:t>been used only for the purposes of illustrating</w:t>
      </w:r>
      <w:r w:rsidR="00DB6EEC">
        <w:t xml:space="preserve"> </w:t>
      </w:r>
      <w:r>
        <w:t xml:space="preserve">financial reporting </w:t>
      </w:r>
      <w:r w:rsidR="00DB6EEC">
        <w:br/>
      </w:r>
      <w:r>
        <w:t>requirements for Victorian</w:t>
      </w:r>
      <w:r w:rsidR="00DB6EEC">
        <w:t xml:space="preserve"> </w:t>
      </w:r>
      <w:r>
        <w:t>government departments.</w:t>
      </w:r>
    </w:p>
    <w:p w14:paraId="794F89DE" w14:textId="77777777" w:rsidR="00A12E50" w:rsidRDefault="00A12E50" w:rsidP="00A12E50">
      <w:pPr>
        <w:spacing w:before="0"/>
      </w:pPr>
    </w:p>
    <w:p w14:paraId="7CA1E8AE" w14:textId="2E7FD65D" w:rsidR="00585C96" w:rsidRDefault="00585C96" w:rsidP="00A12E50">
      <w:pPr>
        <w:spacing w:before="0"/>
        <w:sectPr w:rsidR="00585C96" w:rsidSect="00585C96">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09" w:footer="709" w:gutter="0"/>
          <w:pgNumType w:fmt="lowerRoman" w:start="1"/>
          <w:cols w:space="708"/>
          <w:titlePg/>
          <w:docGrid w:linePitch="360"/>
        </w:sectPr>
      </w:pPr>
    </w:p>
    <w:p w14:paraId="4F936337" w14:textId="77777777" w:rsidR="007C1879" w:rsidRDefault="007C1879" w:rsidP="00585C96">
      <w:pPr>
        <w:pStyle w:val="Heading10"/>
        <w:spacing w:before="0"/>
      </w:pPr>
      <w:bookmarkStart w:id="0" w:name="_Toc41961212"/>
      <w:r>
        <w:lastRenderedPageBreak/>
        <w:t>A message from the Assistant Treasurer</w:t>
      </w:r>
      <w:bookmarkEnd w:id="0"/>
    </w:p>
    <w:p w14:paraId="6452199B" w14:textId="77777777" w:rsidR="007C1879" w:rsidRDefault="007C1879" w:rsidP="007C1879"/>
    <w:p w14:paraId="3CAD4D57" w14:textId="77777777" w:rsidR="007C1879" w:rsidRDefault="007C1879" w:rsidP="007C1879">
      <w:r>
        <w:t xml:space="preserve">I am pleased to endorse the </w:t>
      </w:r>
      <w:r w:rsidRPr="003563AB">
        <w:rPr>
          <w:i/>
          <w:iCs/>
        </w:rPr>
        <w:t>2019-20 Model Report for Victorian Government Departments</w:t>
      </w:r>
      <w:r>
        <w:t xml:space="preserve"> (the Model) together with the revised user guidance material.</w:t>
      </w:r>
    </w:p>
    <w:p w14:paraId="5F7CCA03" w14:textId="77777777" w:rsidR="007C1879" w:rsidRDefault="007C1879" w:rsidP="007C1879">
      <w:r>
        <w:t>Additional guidance materials and appendices are included in the 2019-20 Model to assist preparers with the planning and preparation of disclosures in their annual reports.</w:t>
      </w:r>
    </w:p>
    <w:p w14:paraId="515EB2E6" w14:textId="77777777" w:rsidR="007C1879" w:rsidRDefault="007C1879" w:rsidP="007C1879">
      <w:r>
        <w:t xml:space="preserve">This publication serves as the State’s primary compliance guide under Standing Direction 5.2 </w:t>
      </w:r>
      <w:r w:rsidRPr="007C1879">
        <w:rPr>
          <w:i/>
          <w:iCs/>
        </w:rPr>
        <w:t>Annual reporting</w:t>
      </w:r>
      <w:r>
        <w:t xml:space="preserve"> in facilitating the provision of high quality and accurate information through annual reports, which is an essential part of open, accountable and effective government. This version of the Model contains further enhancements based on user feedback, and revisions consistent with the relevant Australian Accounting Standards including Interpretations and Financial Reporting Directions. The Model will also assist with the preparation of, and the information collected for, the State’s consolidated Annual Financial Report.</w:t>
      </w:r>
    </w:p>
    <w:p w14:paraId="39020B47" w14:textId="77777777" w:rsidR="007C1879" w:rsidRDefault="007C1879" w:rsidP="007C1879">
      <w:r>
        <w:t>All Victorian government departments are required to comply with the Model. In addition, many of our public sector entities operating as stand-alone business enterprises use this public sector Model as the authoritative guide to assist them in the preparation of their annual reports. I strongly encourage all Victorian public sector entities to follow this Model where relevant and appropriate for their users, to ensure that Victoria maintains its high standard of reporting on the use of all public resources.</w:t>
      </w:r>
    </w:p>
    <w:p w14:paraId="1E7787F3" w14:textId="77777777" w:rsidR="007C1879" w:rsidRDefault="007C1879" w:rsidP="007C1879">
      <w:r>
        <w:t>I commend this revision of the Model to you as the benchmark for Victorian public sector financial reporting.</w:t>
      </w:r>
    </w:p>
    <w:p w14:paraId="6AA730FE" w14:textId="77777777" w:rsidR="007C1879" w:rsidRDefault="007C1879" w:rsidP="007C1879"/>
    <w:p w14:paraId="2B0F7790" w14:textId="77777777" w:rsidR="007C1879" w:rsidRDefault="007C1879" w:rsidP="007C1879"/>
    <w:p w14:paraId="0B6A8963" w14:textId="77777777" w:rsidR="007C1879" w:rsidRDefault="007C1879" w:rsidP="007C1879"/>
    <w:p w14:paraId="112545AD" w14:textId="06AC023D" w:rsidR="007C1879" w:rsidRPr="007C1879" w:rsidRDefault="00E16B81" w:rsidP="007C1879">
      <w:pPr>
        <w:rPr>
          <w:b/>
          <w:bCs/>
        </w:rPr>
      </w:pPr>
      <w:r>
        <w:rPr>
          <w:b/>
          <w:bCs/>
        </w:rPr>
        <w:t xml:space="preserve">THE HON. DANNY PEARSON </w:t>
      </w:r>
      <w:r w:rsidR="007C1879" w:rsidRPr="007C1879">
        <w:rPr>
          <w:b/>
          <w:bCs/>
        </w:rPr>
        <w:t>MP</w:t>
      </w:r>
    </w:p>
    <w:p w14:paraId="5DEEC5DA" w14:textId="77777777" w:rsidR="007C1879" w:rsidRDefault="007C1879" w:rsidP="007C1879">
      <w:r>
        <w:t xml:space="preserve">Assistant Treasurer </w:t>
      </w:r>
    </w:p>
    <w:p w14:paraId="2C292B64" w14:textId="77777777" w:rsidR="007C1879" w:rsidRDefault="007C1879" w:rsidP="007C1879"/>
    <w:p w14:paraId="346CAF36" w14:textId="77777777" w:rsidR="007C1879" w:rsidRDefault="007C1879" w:rsidP="007C1879">
      <w:pPr>
        <w:pStyle w:val="Heading10"/>
      </w:pPr>
      <w:bookmarkStart w:id="1" w:name="_Toc41961213"/>
      <w:r>
        <w:lastRenderedPageBreak/>
        <w:t>ACKNOWLEDGMENTS</w:t>
      </w:r>
      <w:bookmarkEnd w:id="1"/>
    </w:p>
    <w:p w14:paraId="488A73AC" w14:textId="77777777" w:rsidR="007C1879" w:rsidRDefault="007C1879" w:rsidP="007C1879"/>
    <w:p w14:paraId="02846B26" w14:textId="77777777" w:rsidR="007C1879" w:rsidRDefault="007C1879" w:rsidP="007C1879">
      <w:r>
        <w:t>The Department of Treasury and Finance (DTF) wishes to acknowledge the suggestions and comments provided by users and departments for the preparation of the 2020 edition of this publication. DTF would also like to express its gratitude to the Victorian Auditor-General’s Office for its significant contribution and support of the Model.</w:t>
      </w:r>
    </w:p>
    <w:p w14:paraId="36CE559E" w14:textId="77777777" w:rsidR="003563AB" w:rsidRPr="00DB6EEC" w:rsidRDefault="003563AB" w:rsidP="00DB6EEC">
      <w:bookmarkStart w:id="2" w:name="_Toc41961214"/>
      <w:r w:rsidRPr="00DB6EEC">
        <w:br w:type="page"/>
      </w:r>
    </w:p>
    <w:p w14:paraId="4567FD57" w14:textId="69B75742" w:rsidR="003563AB" w:rsidRDefault="003563AB" w:rsidP="003563AB">
      <w:pPr>
        <w:pStyle w:val="Heading10"/>
      </w:pPr>
      <w:r w:rsidRPr="003563AB">
        <w:lastRenderedPageBreak/>
        <w:t>TABLE OF CONTENTS</w:t>
      </w:r>
      <w:bookmarkEnd w:id="2"/>
    </w:p>
    <w:p w14:paraId="4683BA51" w14:textId="77777777" w:rsidR="003563AB" w:rsidRDefault="003563AB"/>
    <w:p w14:paraId="30B5BE73" w14:textId="602969B1" w:rsidR="009263A1" w:rsidRDefault="00274C16">
      <w:pPr>
        <w:pStyle w:val="TOC1"/>
        <w:rPr>
          <w:rFonts w:eastAsiaTheme="minorEastAsia"/>
          <w:b w:val="0"/>
          <w:noProof/>
          <w:sz w:val="22"/>
          <w:szCs w:val="22"/>
          <w:lang w:eastAsia="en-AU"/>
        </w:rPr>
      </w:pPr>
      <w:r>
        <w:fldChar w:fldCharType="begin"/>
      </w:r>
      <w:r>
        <w:instrText xml:space="preserve"> TOC \h \z \t "Heading 1 (TOC),1,Heading 2 (TOC),2</w:instrText>
      </w:r>
      <w:r w:rsidR="00591DEC">
        <w:instrText>,Appendix Heading,2</w:instrText>
      </w:r>
      <w:r>
        <w:instrText xml:space="preserve">" </w:instrText>
      </w:r>
      <w:r>
        <w:fldChar w:fldCharType="separate"/>
      </w:r>
      <w:hyperlink w:anchor="_Toc42185041" w:history="1">
        <w:r w:rsidR="009263A1" w:rsidRPr="00FB2124">
          <w:rPr>
            <w:rStyle w:val="Hyperlink"/>
            <w:noProof/>
          </w:rPr>
          <w:t>Introduction</w:t>
        </w:r>
        <w:r w:rsidR="009263A1">
          <w:rPr>
            <w:noProof/>
            <w:webHidden/>
          </w:rPr>
          <w:tab/>
        </w:r>
        <w:r w:rsidR="009263A1">
          <w:rPr>
            <w:noProof/>
            <w:webHidden/>
          </w:rPr>
          <w:fldChar w:fldCharType="begin"/>
        </w:r>
        <w:r w:rsidR="009263A1">
          <w:rPr>
            <w:noProof/>
            <w:webHidden/>
          </w:rPr>
          <w:instrText xml:space="preserve"> PAGEREF _Toc42185041 \h </w:instrText>
        </w:r>
        <w:r w:rsidR="009263A1">
          <w:rPr>
            <w:noProof/>
            <w:webHidden/>
          </w:rPr>
        </w:r>
        <w:r w:rsidR="009263A1">
          <w:rPr>
            <w:noProof/>
            <w:webHidden/>
          </w:rPr>
          <w:fldChar w:fldCharType="separate"/>
        </w:r>
        <w:r w:rsidR="00655DDD">
          <w:rPr>
            <w:noProof/>
            <w:webHidden/>
          </w:rPr>
          <w:t>1</w:t>
        </w:r>
        <w:r w:rsidR="009263A1">
          <w:rPr>
            <w:noProof/>
            <w:webHidden/>
          </w:rPr>
          <w:fldChar w:fldCharType="end"/>
        </w:r>
      </w:hyperlink>
    </w:p>
    <w:p w14:paraId="47582150" w14:textId="46D4D392" w:rsidR="009263A1" w:rsidRDefault="007521AA">
      <w:pPr>
        <w:pStyle w:val="TOC2"/>
        <w:rPr>
          <w:rFonts w:eastAsiaTheme="minorEastAsia"/>
          <w:noProof/>
          <w:sz w:val="22"/>
          <w:szCs w:val="22"/>
          <w:lang w:eastAsia="en-AU"/>
        </w:rPr>
      </w:pPr>
      <w:hyperlink w:anchor="_Toc42185042" w:history="1">
        <w:r w:rsidR="009263A1" w:rsidRPr="00FB2124">
          <w:rPr>
            <w:rStyle w:val="Hyperlink"/>
            <w:noProof/>
          </w:rPr>
          <w:t>Legislative background</w:t>
        </w:r>
        <w:r w:rsidR="009263A1">
          <w:rPr>
            <w:noProof/>
            <w:webHidden/>
          </w:rPr>
          <w:tab/>
        </w:r>
        <w:r w:rsidR="009263A1">
          <w:rPr>
            <w:noProof/>
            <w:webHidden/>
          </w:rPr>
          <w:fldChar w:fldCharType="begin"/>
        </w:r>
        <w:r w:rsidR="009263A1">
          <w:rPr>
            <w:noProof/>
            <w:webHidden/>
          </w:rPr>
          <w:instrText xml:space="preserve"> PAGEREF _Toc42185042 \h </w:instrText>
        </w:r>
        <w:r w:rsidR="009263A1">
          <w:rPr>
            <w:noProof/>
            <w:webHidden/>
          </w:rPr>
        </w:r>
        <w:r w:rsidR="009263A1">
          <w:rPr>
            <w:noProof/>
            <w:webHidden/>
          </w:rPr>
          <w:fldChar w:fldCharType="separate"/>
        </w:r>
        <w:r w:rsidR="00655DDD">
          <w:rPr>
            <w:noProof/>
            <w:webHidden/>
          </w:rPr>
          <w:t>1</w:t>
        </w:r>
        <w:r w:rsidR="009263A1">
          <w:rPr>
            <w:noProof/>
            <w:webHidden/>
          </w:rPr>
          <w:fldChar w:fldCharType="end"/>
        </w:r>
      </w:hyperlink>
    </w:p>
    <w:p w14:paraId="1B02C43E" w14:textId="492EBC10" w:rsidR="009263A1" w:rsidRDefault="007521AA">
      <w:pPr>
        <w:pStyle w:val="TOC2"/>
        <w:rPr>
          <w:rFonts w:eastAsiaTheme="minorEastAsia"/>
          <w:noProof/>
          <w:sz w:val="22"/>
          <w:szCs w:val="22"/>
          <w:lang w:eastAsia="en-AU"/>
        </w:rPr>
      </w:pPr>
      <w:hyperlink w:anchor="_Toc42185043" w:history="1">
        <w:r w:rsidR="009263A1" w:rsidRPr="00FB2124">
          <w:rPr>
            <w:rStyle w:val="Hyperlink"/>
            <w:noProof/>
          </w:rPr>
          <w:t>Financial accountability and reporting</w:t>
        </w:r>
        <w:r w:rsidR="009263A1">
          <w:rPr>
            <w:noProof/>
            <w:webHidden/>
          </w:rPr>
          <w:tab/>
        </w:r>
        <w:r w:rsidR="009263A1">
          <w:rPr>
            <w:noProof/>
            <w:webHidden/>
          </w:rPr>
          <w:fldChar w:fldCharType="begin"/>
        </w:r>
        <w:r w:rsidR="009263A1">
          <w:rPr>
            <w:noProof/>
            <w:webHidden/>
          </w:rPr>
          <w:instrText xml:space="preserve"> PAGEREF _Toc42185043 \h </w:instrText>
        </w:r>
        <w:r w:rsidR="009263A1">
          <w:rPr>
            <w:noProof/>
            <w:webHidden/>
          </w:rPr>
        </w:r>
        <w:r w:rsidR="009263A1">
          <w:rPr>
            <w:noProof/>
            <w:webHidden/>
          </w:rPr>
          <w:fldChar w:fldCharType="separate"/>
        </w:r>
        <w:r w:rsidR="00655DDD">
          <w:rPr>
            <w:noProof/>
            <w:webHidden/>
          </w:rPr>
          <w:t>1</w:t>
        </w:r>
        <w:r w:rsidR="009263A1">
          <w:rPr>
            <w:noProof/>
            <w:webHidden/>
          </w:rPr>
          <w:fldChar w:fldCharType="end"/>
        </w:r>
      </w:hyperlink>
    </w:p>
    <w:p w14:paraId="542F519E" w14:textId="6FD1BCF4" w:rsidR="009263A1" w:rsidRDefault="007521AA">
      <w:pPr>
        <w:pStyle w:val="TOC2"/>
        <w:rPr>
          <w:rFonts w:eastAsiaTheme="minorEastAsia"/>
          <w:noProof/>
          <w:sz w:val="22"/>
          <w:szCs w:val="22"/>
          <w:lang w:eastAsia="en-AU"/>
        </w:rPr>
      </w:pPr>
      <w:hyperlink w:anchor="_Toc42185044" w:history="1">
        <w:r w:rsidR="009263A1" w:rsidRPr="00FB2124">
          <w:rPr>
            <w:rStyle w:val="Hyperlink"/>
            <w:noProof/>
          </w:rPr>
          <w:t>Reporting structure of the State of Victoria</w:t>
        </w:r>
        <w:r w:rsidR="009263A1">
          <w:rPr>
            <w:noProof/>
            <w:webHidden/>
          </w:rPr>
          <w:tab/>
        </w:r>
        <w:r w:rsidR="009263A1">
          <w:rPr>
            <w:noProof/>
            <w:webHidden/>
          </w:rPr>
          <w:fldChar w:fldCharType="begin"/>
        </w:r>
        <w:r w:rsidR="009263A1">
          <w:rPr>
            <w:noProof/>
            <w:webHidden/>
          </w:rPr>
          <w:instrText xml:space="preserve"> PAGEREF _Toc42185044 \h </w:instrText>
        </w:r>
        <w:r w:rsidR="009263A1">
          <w:rPr>
            <w:noProof/>
            <w:webHidden/>
          </w:rPr>
        </w:r>
        <w:r w:rsidR="009263A1">
          <w:rPr>
            <w:noProof/>
            <w:webHidden/>
          </w:rPr>
          <w:fldChar w:fldCharType="separate"/>
        </w:r>
        <w:r w:rsidR="00655DDD">
          <w:rPr>
            <w:noProof/>
            <w:webHidden/>
          </w:rPr>
          <w:t>3</w:t>
        </w:r>
        <w:r w:rsidR="009263A1">
          <w:rPr>
            <w:noProof/>
            <w:webHidden/>
          </w:rPr>
          <w:fldChar w:fldCharType="end"/>
        </w:r>
      </w:hyperlink>
    </w:p>
    <w:p w14:paraId="365B0519" w14:textId="3F74574D" w:rsidR="009263A1" w:rsidRDefault="007521AA">
      <w:pPr>
        <w:pStyle w:val="TOC2"/>
        <w:rPr>
          <w:rFonts w:eastAsiaTheme="minorEastAsia"/>
          <w:noProof/>
          <w:sz w:val="22"/>
          <w:szCs w:val="22"/>
          <w:lang w:eastAsia="en-AU"/>
        </w:rPr>
      </w:pPr>
      <w:hyperlink w:anchor="_Toc42185045" w:history="1">
        <w:r w:rsidR="009263A1" w:rsidRPr="00FB2124">
          <w:rPr>
            <w:rStyle w:val="Hyperlink"/>
            <w:noProof/>
          </w:rPr>
          <w:t>Basis of each financial publication</w:t>
        </w:r>
        <w:r w:rsidR="009263A1">
          <w:rPr>
            <w:noProof/>
            <w:webHidden/>
          </w:rPr>
          <w:tab/>
        </w:r>
        <w:r w:rsidR="009263A1">
          <w:rPr>
            <w:noProof/>
            <w:webHidden/>
          </w:rPr>
          <w:fldChar w:fldCharType="begin"/>
        </w:r>
        <w:r w:rsidR="009263A1">
          <w:rPr>
            <w:noProof/>
            <w:webHidden/>
          </w:rPr>
          <w:instrText xml:space="preserve"> PAGEREF _Toc42185045 \h </w:instrText>
        </w:r>
        <w:r w:rsidR="009263A1">
          <w:rPr>
            <w:noProof/>
            <w:webHidden/>
          </w:rPr>
        </w:r>
        <w:r w:rsidR="009263A1">
          <w:rPr>
            <w:noProof/>
            <w:webHidden/>
          </w:rPr>
          <w:fldChar w:fldCharType="separate"/>
        </w:r>
        <w:r w:rsidR="00655DDD">
          <w:rPr>
            <w:noProof/>
            <w:webHidden/>
          </w:rPr>
          <w:t>4</w:t>
        </w:r>
        <w:r w:rsidR="009263A1">
          <w:rPr>
            <w:noProof/>
            <w:webHidden/>
          </w:rPr>
          <w:fldChar w:fldCharType="end"/>
        </w:r>
      </w:hyperlink>
    </w:p>
    <w:p w14:paraId="5CDF5CBB" w14:textId="31CE9D6A" w:rsidR="009263A1" w:rsidRDefault="007521AA">
      <w:pPr>
        <w:pStyle w:val="TOC2"/>
        <w:rPr>
          <w:rFonts w:eastAsiaTheme="minorEastAsia"/>
          <w:noProof/>
          <w:sz w:val="22"/>
          <w:szCs w:val="22"/>
          <w:lang w:eastAsia="en-AU"/>
        </w:rPr>
      </w:pPr>
      <w:hyperlink w:anchor="_Toc42185046" w:history="1">
        <w:r w:rsidR="009263A1" w:rsidRPr="00FB2124">
          <w:rPr>
            <w:rStyle w:val="Hyperlink"/>
            <w:noProof/>
          </w:rPr>
          <w:t>The Model report – purpose and scope</w:t>
        </w:r>
        <w:r w:rsidR="009263A1">
          <w:rPr>
            <w:noProof/>
            <w:webHidden/>
          </w:rPr>
          <w:tab/>
        </w:r>
        <w:r w:rsidR="009263A1">
          <w:rPr>
            <w:noProof/>
            <w:webHidden/>
          </w:rPr>
          <w:fldChar w:fldCharType="begin"/>
        </w:r>
        <w:r w:rsidR="009263A1">
          <w:rPr>
            <w:noProof/>
            <w:webHidden/>
          </w:rPr>
          <w:instrText xml:space="preserve"> PAGEREF _Toc42185046 \h </w:instrText>
        </w:r>
        <w:r w:rsidR="009263A1">
          <w:rPr>
            <w:noProof/>
            <w:webHidden/>
          </w:rPr>
        </w:r>
        <w:r w:rsidR="009263A1">
          <w:rPr>
            <w:noProof/>
            <w:webHidden/>
          </w:rPr>
          <w:fldChar w:fldCharType="separate"/>
        </w:r>
        <w:r w:rsidR="00655DDD">
          <w:rPr>
            <w:noProof/>
            <w:webHidden/>
          </w:rPr>
          <w:t>5</w:t>
        </w:r>
        <w:r w:rsidR="009263A1">
          <w:rPr>
            <w:noProof/>
            <w:webHidden/>
          </w:rPr>
          <w:fldChar w:fldCharType="end"/>
        </w:r>
      </w:hyperlink>
    </w:p>
    <w:p w14:paraId="7FF56B2A" w14:textId="017AAEA9" w:rsidR="009263A1" w:rsidRDefault="007521AA">
      <w:pPr>
        <w:pStyle w:val="TOC2"/>
        <w:rPr>
          <w:rFonts w:eastAsiaTheme="minorEastAsia"/>
          <w:noProof/>
          <w:sz w:val="22"/>
          <w:szCs w:val="22"/>
          <w:lang w:eastAsia="en-AU"/>
        </w:rPr>
      </w:pPr>
      <w:hyperlink w:anchor="_Toc42185047" w:history="1">
        <w:r w:rsidR="009263A1" w:rsidRPr="00FB2124">
          <w:rPr>
            <w:rStyle w:val="Hyperlink"/>
            <w:noProof/>
          </w:rPr>
          <w:t>How to use the Model report</w:t>
        </w:r>
        <w:r w:rsidR="009263A1">
          <w:rPr>
            <w:noProof/>
            <w:webHidden/>
          </w:rPr>
          <w:tab/>
        </w:r>
        <w:r w:rsidR="009263A1">
          <w:rPr>
            <w:noProof/>
            <w:webHidden/>
          </w:rPr>
          <w:fldChar w:fldCharType="begin"/>
        </w:r>
        <w:r w:rsidR="009263A1">
          <w:rPr>
            <w:noProof/>
            <w:webHidden/>
          </w:rPr>
          <w:instrText xml:space="preserve"> PAGEREF _Toc42185047 \h </w:instrText>
        </w:r>
        <w:r w:rsidR="009263A1">
          <w:rPr>
            <w:noProof/>
            <w:webHidden/>
          </w:rPr>
        </w:r>
        <w:r w:rsidR="009263A1">
          <w:rPr>
            <w:noProof/>
            <w:webHidden/>
          </w:rPr>
          <w:fldChar w:fldCharType="separate"/>
        </w:r>
        <w:r w:rsidR="00655DDD">
          <w:rPr>
            <w:noProof/>
            <w:webHidden/>
          </w:rPr>
          <w:t>5</w:t>
        </w:r>
        <w:r w:rsidR="009263A1">
          <w:rPr>
            <w:noProof/>
            <w:webHidden/>
          </w:rPr>
          <w:fldChar w:fldCharType="end"/>
        </w:r>
      </w:hyperlink>
    </w:p>
    <w:p w14:paraId="051D266B" w14:textId="2CEFAE90" w:rsidR="009263A1" w:rsidRDefault="007521AA">
      <w:pPr>
        <w:pStyle w:val="TOC1"/>
        <w:rPr>
          <w:rFonts w:eastAsiaTheme="minorEastAsia"/>
          <w:b w:val="0"/>
          <w:noProof/>
          <w:sz w:val="22"/>
          <w:szCs w:val="22"/>
          <w:lang w:eastAsia="en-AU"/>
        </w:rPr>
      </w:pPr>
      <w:hyperlink w:anchor="_Toc42185048" w:history="1">
        <w:r w:rsidR="009263A1" w:rsidRPr="00FB2124">
          <w:rPr>
            <w:rStyle w:val="Hyperlink"/>
            <w:noProof/>
          </w:rPr>
          <w:t>Setting the scene</w:t>
        </w:r>
        <w:r w:rsidR="009263A1">
          <w:rPr>
            <w:noProof/>
            <w:webHidden/>
          </w:rPr>
          <w:tab/>
        </w:r>
        <w:r w:rsidR="009263A1">
          <w:rPr>
            <w:noProof/>
            <w:webHidden/>
          </w:rPr>
          <w:fldChar w:fldCharType="begin"/>
        </w:r>
        <w:r w:rsidR="009263A1">
          <w:rPr>
            <w:noProof/>
            <w:webHidden/>
          </w:rPr>
          <w:instrText xml:space="preserve"> PAGEREF _Toc42185048 \h </w:instrText>
        </w:r>
        <w:r w:rsidR="009263A1">
          <w:rPr>
            <w:noProof/>
            <w:webHidden/>
          </w:rPr>
        </w:r>
        <w:r w:rsidR="009263A1">
          <w:rPr>
            <w:noProof/>
            <w:webHidden/>
          </w:rPr>
          <w:fldChar w:fldCharType="separate"/>
        </w:r>
        <w:r w:rsidR="00655DDD">
          <w:rPr>
            <w:noProof/>
            <w:webHidden/>
          </w:rPr>
          <w:t>6</w:t>
        </w:r>
        <w:r w:rsidR="009263A1">
          <w:rPr>
            <w:noProof/>
            <w:webHidden/>
          </w:rPr>
          <w:fldChar w:fldCharType="end"/>
        </w:r>
      </w:hyperlink>
    </w:p>
    <w:p w14:paraId="4A578999" w14:textId="1E2FB921" w:rsidR="009263A1" w:rsidRDefault="007521AA">
      <w:pPr>
        <w:pStyle w:val="TOC2"/>
        <w:rPr>
          <w:rFonts w:eastAsiaTheme="minorEastAsia"/>
          <w:noProof/>
          <w:sz w:val="22"/>
          <w:szCs w:val="22"/>
          <w:lang w:eastAsia="en-AU"/>
        </w:rPr>
      </w:pPr>
      <w:hyperlink w:anchor="_Toc42185049" w:history="1">
        <w:r w:rsidR="009263A1" w:rsidRPr="00FB2124">
          <w:rPr>
            <w:rStyle w:val="Hyperlink"/>
            <w:noProof/>
          </w:rPr>
          <w:t>A model to assist with public sector financial reporting requirements</w:t>
        </w:r>
        <w:r w:rsidR="009263A1">
          <w:rPr>
            <w:noProof/>
            <w:webHidden/>
          </w:rPr>
          <w:tab/>
        </w:r>
        <w:r w:rsidR="009263A1">
          <w:rPr>
            <w:noProof/>
            <w:webHidden/>
          </w:rPr>
          <w:fldChar w:fldCharType="begin"/>
        </w:r>
        <w:r w:rsidR="009263A1">
          <w:rPr>
            <w:noProof/>
            <w:webHidden/>
          </w:rPr>
          <w:instrText xml:space="preserve"> PAGEREF _Toc42185049 \h </w:instrText>
        </w:r>
        <w:r w:rsidR="009263A1">
          <w:rPr>
            <w:noProof/>
            <w:webHidden/>
          </w:rPr>
        </w:r>
        <w:r w:rsidR="009263A1">
          <w:rPr>
            <w:noProof/>
            <w:webHidden/>
          </w:rPr>
          <w:fldChar w:fldCharType="separate"/>
        </w:r>
        <w:r w:rsidR="00655DDD">
          <w:rPr>
            <w:noProof/>
            <w:webHidden/>
          </w:rPr>
          <w:t>6</w:t>
        </w:r>
        <w:r w:rsidR="009263A1">
          <w:rPr>
            <w:noProof/>
            <w:webHidden/>
          </w:rPr>
          <w:fldChar w:fldCharType="end"/>
        </w:r>
      </w:hyperlink>
    </w:p>
    <w:p w14:paraId="1B468B4D" w14:textId="08D5E496" w:rsidR="009263A1" w:rsidRDefault="007521AA">
      <w:pPr>
        <w:pStyle w:val="TOC2"/>
        <w:rPr>
          <w:rFonts w:eastAsiaTheme="minorEastAsia"/>
          <w:noProof/>
          <w:sz w:val="22"/>
          <w:szCs w:val="22"/>
          <w:lang w:eastAsia="en-AU"/>
        </w:rPr>
      </w:pPr>
      <w:hyperlink w:anchor="_Toc42185050" w:history="1">
        <w:r w:rsidR="009263A1" w:rsidRPr="00FB2124">
          <w:rPr>
            <w:rStyle w:val="Hyperlink"/>
            <w:noProof/>
          </w:rPr>
          <w:t>Setting out the disclosures and guidance</w:t>
        </w:r>
        <w:r w:rsidR="009263A1">
          <w:rPr>
            <w:noProof/>
            <w:webHidden/>
          </w:rPr>
          <w:tab/>
        </w:r>
        <w:r w:rsidR="009263A1">
          <w:rPr>
            <w:noProof/>
            <w:webHidden/>
          </w:rPr>
          <w:fldChar w:fldCharType="begin"/>
        </w:r>
        <w:r w:rsidR="009263A1">
          <w:rPr>
            <w:noProof/>
            <w:webHidden/>
          </w:rPr>
          <w:instrText xml:space="preserve"> PAGEREF _Toc42185050 \h </w:instrText>
        </w:r>
        <w:r w:rsidR="009263A1">
          <w:rPr>
            <w:noProof/>
            <w:webHidden/>
          </w:rPr>
        </w:r>
        <w:r w:rsidR="009263A1">
          <w:rPr>
            <w:noProof/>
            <w:webHidden/>
          </w:rPr>
          <w:fldChar w:fldCharType="separate"/>
        </w:r>
        <w:r w:rsidR="00655DDD">
          <w:rPr>
            <w:noProof/>
            <w:webHidden/>
          </w:rPr>
          <w:t>7</w:t>
        </w:r>
        <w:r w:rsidR="009263A1">
          <w:rPr>
            <w:noProof/>
            <w:webHidden/>
          </w:rPr>
          <w:fldChar w:fldCharType="end"/>
        </w:r>
      </w:hyperlink>
    </w:p>
    <w:p w14:paraId="7C5ABED8" w14:textId="23926849" w:rsidR="009263A1" w:rsidRDefault="007521AA">
      <w:pPr>
        <w:pStyle w:val="TOC2"/>
        <w:rPr>
          <w:rFonts w:eastAsiaTheme="minorEastAsia"/>
          <w:noProof/>
          <w:sz w:val="22"/>
          <w:szCs w:val="22"/>
          <w:lang w:eastAsia="en-AU"/>
        </w:rPr>
      </w:pPr>
      <w:hyperlink w:anchor="_Toc42185051" w:history="1">
        <w:r w:rsidR="009263A1" w:rsidRPr="00FB2124">
          <w:rPr>
            <w:rStyle w:val="Hyperlink"/>
            <w:noProof/>
          </w:rPr>
          <w:t>Where to go for additional information on streamlined financial statements</w:t>
        </w:r>
        <w:r w:rsidR="009263A1">
          <w:rPr>
            <w:noProof/>
            <w:webHidden/>
          </w:rPr>
          <w:tab/>
        </w:r>
        <w:r w:rsidR="009263A1">
          <w:rPr>
            <w:noProof/>
            <w:webHidden/>
          </w:rPr>
          <w:fldChar w:fldCharType="begin"/>
        </w:r>
        <w:r w:rsidR="009263A1">
          <w:rPr>
            <w:noProof/>
            <w:webHidden/>
          </w:rPr>
          <w:instrText xml:space="preserve"> PAGEREF _Toc42185051 \h </w:instrText>
        </w:r>
        <w:r w:rsidR="009263A1">
          <w:rPr>
            <w:noProof/>
            <w:webHidden/>
          </w:rPr>
        </w:r>
        <w:r w:rsidR="009263A1">
          <w:rPr>
            <w:noProof/>
            <w:webHidden/>
          </w:rPr>
          <w:fldChar w:fldCharType="separate"/>
        </w:r>
        <w:r w:rsidR="00655DDD">
          <w:rPr>
            <w:noProof/>
            <w:webHidden/>
          </w:rPr>
          <w:t>7</w:t>
        </w:r>
        <w:r w:rsidR="009263A1">
          <w:rPr>
            <w:noProof/>
            <w:webHidden/>
          </w:rPr>
          <w:fldChar w:fldCharType="end"/>
        </w:r>
      </w:hyperlink>
    </w:p>
    <w:p w14:paraId="40585550" w14:textId="16C46D1D" w:rsidR="009263A1" w:rsidRDefault="007521AA">
      <w:pPr>
        <w:pStyle w:val="TOC2"/>
        <w:rPr>
          <w:rFonts w:eastAsiaTheme="minorEastAsia"/>
          <w:noProof/>
          <w:sz w:val="22"/>
          <w:szCs w:val="22"/>
          <w:lang w:eastAsia="en-AU"/>
        </w:rPr>
      </w:pPr>
      <w:hyperlink w:anchor="_Toc42185052" w:history="1">
        <w:r w:rsidR="009263A1" w:rsidRPr="00FB2124">
          <w:rPr>
            <w:rStyle w:val="Hyperlink"/>
            <w:noProof/>
          </w:rPr>
          <w:t>Structure of the Model report and disclosure requirements</w:t>
        </w:r>
        <w:r w:rsidR="009263A1">
          <w:rPr>
            <w:noProof/>
            <w:webHidden/>
          </w:rPr>
          <w:tab/>
        </w:r>
        <w:r w:rsidR="009263A1">
          <w:rPr>
            <w:noProof/>
            <w:webHidden/>
          </w:rPr>
          <w:fldChar w:fldCharType="begin"/>
        </w:r>
        <w:r w:rsidR="009263A1">
          <w:rPr>
            <w:noProof/>
            <w:webHidden/>
          </w:rPr>
          <w:instrText xml:space="preserve"> PAGEREF _Toc42185052 \h </w:instrText>
        </w:r>
        <w:r w:rsidR="009263A1">
          <w:rPr>
            <w:noProof/>
            <w:webHidden/>
          </w:rPr>
        </w:r>
        <w:r w:rsidR="009263A1">
          <w:rPr>
            <w:noProof/>
            <w:webHidden/>
          </w:rPr>
          <w:fldChar w:fldCharType="separate"/>
        </w:r>
        <w:r w:rsidR="00655DDD">
          <w:rPr>
            <w:noProof/>
            <w:webHidden/>
          </w:rPr>
          <w:t>8</w:t>
        </w:r>
        <w:r w:rsidR="009263A1">
          <w:rPr>
            <w:noProof/>
            <w:webHidden/>
          </w:rPr>
          <w:fldChar w:fldCharType="end"/>
        </w:r>
      </w:hyperlink>
    </w:p>
    <w:p w14:paraId="17CDA6D2" w14:textId="33738AD4" w:rsidR="009263A1" w:rsidRDefault="007521AA">
      <w:pPr>
        <w:pStyle w:val="TOC2"/>
        <w:rPr>
          <w:rFonts w:eastAsiaTheme="minorEastAsia"/>
          <w:noProof/>
          <w:sz w:val="22"/>
          <w:szCs w:val="22"/>
          <w:lang w:eastAsia="en-AU"/>
        </w:rPr>
      </w:pPr>
      <w:hyperlink w:anchor="_Toc42185053" w:history="1">
        <w:r w:rsidR="009263A1" w:rsidRPr="00FB2124">
          <w:rPr>
            <w:rStyle w:val="Hyperlink"/>
            <w:noProof/>
          </w:rPr>
          <w:t>Source references</w:t>
        </w:r>
        <w:r w:rsidR="009263A1">
          <w:rPr>
            <w:noProof/>
            <w:webHidden/>
          </w:rPr>
          <w:tab/>
        </w:r>
        <w:r w:rsidR="009263A1">
          <w:rPr>
            <w:noProof/>
            <w:webHidden/>
          </w:rPr>
          <w:fldChar w:fldCharType="begin"/>
        </w:r>
        <w:r w:rsidR="009263A1">
          <w:rPr>
            <w:noProof/>
            <w:webHidden/>
          </w:rPr>
          <w:instrText xml:space="preserve"> PAGEREF _Toc42185053 \h </w:instrText>
        </w:r>
        <w:r w:rsidR="009263A1">
          <w:rPr>
            <w:noProof/>
            <w:webHidden/>
          </w:rPr>
        </w:r>
        <w:r w:rsidR="009263A1">
          <w:rPr>
            <w:noProof/>
            <w:webHidden/>
          </w:rPr>
          <w:fldChar w:fldCharType="separate"/>
        </w:r>
        <w:r w:rsidR="00655DDD">
          <w:rPr>
            <w:noProof/>
            <w:webHidden/>
          </w:rPr>
          <w:t>9</w:t>
        </w:r>
        <w:r w:rsidR="009263A1">
          <w:rPr>
            <w:noProof/>
            <w:webHidden/>
          </w:rPr>
          <w:fldChar w:fldCharType="end"/>
        </w:r>
      </w:hyperlink>
    </w:p>
    <w:p w14:paraId="47858813" w14:textId="3E8DCFFA" w:rsidR="009263A1" w:rsidRDefault="007521AA">
      <w:pPr>
        <w:pStyle w:val="TOC2"/>
        <w:rPr>
          <w:rFonts w:eastAsiaTheme="minorEastAsia"/>
          <w:noProof/>
          <w:sz w:val="22"/>
          <w:szCs w:val="22"/>
          <w:lang w:eastAsia="en-AU"/>
        </w:rPr>
      </w:pPr>
      <w:hyperlink w:anchor="_Toc42185054" w:history="1">
        <w:r w:rsidR="009263A1" w:rsidRPr="00FB2124">
          <w:rPr>
            <w:rStyle w:val="Hyperlink"/>
            <w:noProof/>
          </w:rPr>
          <w:t>The design and printing of annual reports</w:t>
        </w:r>
        <w:r w:rsidR="009263A1">
          <w:rPr>
            <w:noProof/>
            <w:webHidden/>
          </w:rPr>
          <w:tab/>
        </w:r>
        <w:r w:rsidR="009263A1">
          <w:rPr>
            <w:noProof/>
            <w:webHidden/>
          </w:rPr>
          <w:fldChar w:fldCharType="begin"/>
        </w:r>
        <w:r w:rsidR="009263A1">
          <w:rPr>
            <w:noProof/>
            <w:webHidden/>
          </w:rPr>
          <w:instrText xml:space="preserve"> PAGEREF _Toc42185054 \h </w:instrText>
        </w:r>
        <w:r w:rsidR="009263A1">
          <w:rPr>
            <w:noProof/>
            <w:webHidden/>
          </w:rPr>
        </w:r>
        <w:r w:rsidR="009263A1">
          <w:rPr>
            <w:noProof/>
            <w:webHidden/>
          </w:rPr>
          <w:fldChar w:fldCharType="separate"/>
        </w:r>
        <w:r w:rsidR="00655DDD">
          <w:rPr>
            <w:noProof/>
            <w:webHidden/>
          </w:rPr>
          <w:t>9</w:t>
        </w:r>
        <w:r w:rsidR="009263A1">
          <w:rPr>
            <w:noProof/>
            <w:webHidden/>
          </w:rPr>
          <w:fldChar w:fldCharType="end"/>
        </w:r>
      </w:hyperlink>
    </w:p>
    <w:p w14:paraId="68C22D2C" w14:textId="355DB1B9" w:rsidR="009263A1" w:rsidRDefault="007521AA">
      <w:pPr>
        <w:pStyle w:val="TOC1"/>
        <w:rPr>
          <w:rFonts w:eastAsiaTheme="minorEastAsia"/>
          <w:b w:val="0"/>
          <w:noProof/>
          <w:sz w:val="22"/>
          <w:szCs w:val="22"/>
          <w:lang w:eastAsia="en-AU"/>
        </w:rPr>
      </w:pPr>
      <w:hyperlink w:anchor="_Toc42185055" w:history="1">
        <w:r w:rsidR="009263A1" w:rsidRPr="00FB2124">
          <w:rPr>
            <w:rStyle w:val="Hyperlink"/>
            <w:noProof/>
          </w:rPr>
          <w:t>Department of Technology – Model report of operations</w:t>
        </w:r>
        <w:r w:rsidR="009263A1">
          <w:rPr>
            <w:noProof/>
            <w:webHidden/>
          </w:rPr>
          <w:tab/>
        </w:r>
        <w:r w:rsidR="009263A1">
          <w:rPr>
            <w:noProof/>
            <w:webHidden/>
          </w:rPr>
          <w:fldChar w:fldCharType="begin"/>
        </w:r>
        <w:r w:rsidR="009263A1">
          <w:rPr>
            <w:noProof/>
            <w:webHidden/>
          </w:rPr>
          <w:instrText xml:space="preserve"> PAGEREF _Toc42185055 \h </w:instrText>
        </w:r>
        <w:r w:rsidR="009263A1">
          <w:rPr>
            <w:noProof/>
            <w:webHidden/>
          </w:rPr>
        </w:r>
        <w:r w:rsidR="009263A1">
          <w:rPr>
            <w:noProof/>
            <w:webHidden/>
          </w:rPr>
          <w:fldChar w:fldCharType="separate"/>
        </w:r>
        <w:r w:rsidR="00655DDD">
          <w:rPr>
            <w:noProof/>
            <w:webHidden/>
          </w:rPr>
          <w:t>10</w:t>
        </w:r>
        <w:r w:rsidR="009263A1">
          <w:rPr>
            <w:noProof/>
            <w:webHidden/>
          </w:rPr>
          <w:fldChar w:fldCharType="end"/>
        </w:r>
      </w:hyperlink>
    </w:p>
    <w:p w14:paraId="7C4BDCE1" w14:textId="1C5FE620" w:rsidR="009263A1" w:rsidRDefault="007521AA">
      <w:pPr>
        <w:pStyle w:val="TOC1"/>
        <w:rPr>
          <w:rFonts w:eastAsiaTheme="minorEastAsia"/>
          <w:b w:val="0"/>
          <w:noProof/>
          <w:sz w:val="22"/>
          <w:szCs w:val="22"/>
          <w:lang w:eastAsia="en-AU"/>
        </w:rPr>
      </w:pPr>
      <w:hyperlink w:anchor="_Toc42185056" w:history="1">
        <w:r w:rsidR="009263A1" w:rsidRPr="00FB2124">
          <w:rPr>
            <w:rStyle w:val="Hyperlink"/>
            <w:noProof/>
          </w:rPr>
          <w:t>Department of Technology – Model financial statements</w:t>
        </w:r>
        <w:r w:rsidR="009263A1">
          <w:rPr>
            <w:noProof/>
            <w:webHidden/>
          </w:rPr>
          <w:tab/>
        </w:r>
        <w:r w:rsidR="009263A1">
          <w:rPr>
            <w:noProof/>
            <w:webHidden/>
          </w:rPr>
          <w:fldChar w:fldCharType="begin"/>
        </w:r>
        <w:r w:rsidR="009263A1">
          <w:rPr>
            <w:noProof/>
            <w:webHidden/>
          </w:rPr>
          <w:instrText xml:space="preserve"> PAGEREF _Toc42185056 \h </w:instrText>
        </w:r>
        <w:r w:rsidR="009263A1">
          <w:rPr>
            <w:noProof/>
            <w:webHidden/>
          </w:rPr>
        </w:r>
        <w:r w:rsidR="009263A1">
          <w:rPr>
            <w:noProof/>
            <w:webHidden/>
          </w:rPr>
          <w:fldChar w:fldCharType="separate"/>
        </w:r>
        <w:r w:rsidR="00655DDD">
          <w:rPr>
            <w:noProof/>
            <w:webHidden/>
          </w:rPr>
          <w:t>72</w:t>
        </w:r>
        <w:r w:rsidR="009263A1">
          <w:rPr>
            <w:noProof/>
            <w:webHidden/>
          </w:rPr>
          <w:fldChar w:fldCharType="end"/>
        </w:r>
      </w:hyperlink>
    </w:p>
    <w:p w14:paraId="05659329" w14:textId="3908DCFA" w:rsidR="009263A1" w:rsidRDefault="007521AA">
      <w:pPr>
        <w:pStyle w:val="TOC1"/>
        <w:rPr>
          <w:rFonts w:eastAsiaTheme="minorEastAsia"/>
          <w:b w:val="0"/>
          <w:noProof/>
          <w:sz w:val="22"/>
          <w:szCs w:val="22"/>
          <w:lang w:eastAsia="en-AU"/>
        </w:rPr>
      </w:pPr>
      <w:hyperlink w:anchor="_Toc42185057" w:history="1">
        <w:r w:rsidR="009263A1" w:rsidRPr="00FB2124">
          <w:rPr>
            <w:rStyle w:val="Hyperlink"/>
            <w:noProof/>
          </w:rPr>
          <w:t>Guidance sections</w:t>
        </w:r>
        <w:r w:rsidR="009263A1">
          <w:rPr>
            <w:noProof/>
            <w:webHidden/>
          </w:rPr>
          <w:tab/>
        </w:r>
        <w:r w:rsidR="009263A1">
          <w:rPr>
            <w:noProof/>
            <w:webHidden/>
          </w:rPr>
          <w:fldChar w:fldCharType="begin"/>
        </w:r>
        <w:r w:rsidR="009263A1">
          <w:rPr>
            <w:noProof/>
            <w:webHidden/>
          </w:rPr>
          <w:instrText xml:space="preserve"> PAGEREF _Toc42185057 \h </w:instrText>
        </w:r>
        <w:r w:rsidR="009263A1">
          <w:rPr>
            <w:noProof/>
            <w:webHidden/>
          </w:rPr>
        </w:r>
        <w:r w:rsidR="009263A1">
          <w:rPr>
            <w:noProof/>
            <w:webHidden/>
          </w:rPr>
          <w:fldChar w:fldCharType="separate"/>
        </w:r>
        <w:r w:rsidR="00655DDD">
          <w:rPr>
            <w:noProof/>
            <w:webHidden/>
          </w:rPr>
          <w:t>251</w:t>
        </w:r>
        <w:r w:rsidR="009263A1">
          <w:rPr>
            <w:noProof/>
            <w:webHidden/>
          </w:rPr>
          <w:fldChar w:fldCharType="end"/>
        </w:r>
      </w:hyperlink>
    </w:p>
    <w:p w14:paraId="24CB4345" w14:textId="6B322B1D" w:rsidR="009263A1" w:rsidRDefault="007521AA">
      <w:pPr>
        <w:pStyle w:val="TOC1"/>
        <w:rPr>
          <w:rFonts w:eastAsiaTheme="minorEastAsia"/>
          <w:b w:val="0"/>
          <w:noProof/>
          <w:sz w:val="22"/>
          <w:szCs w:val="22"/>
          <w:lang w:eastAsia="en-AU"/>
        </w:rPr>
      </w:pPr>
      <w:hyperlink w:anchor="_Toc42185058" w:history="1">
        <w:r w:rsidR="009263A1" w:rsidRPr="00FB2124">
          <w:rPr>
            <w:rStyle w:val="Hyperlink"/>
            <w:noProof/>
          </w:rPr>
          <w:t xml:space="preserve">Appendices </w:t>
        </w:r>
        <w:r w:rsidR="009263A1">
          <w:rPr>
            <w:noProof/>
            <w:webHidden/>
          </w:rPr>
          <w:tab/>
        </w:r>
        <w:r w:rsidR="009263A1">
          <w:rPr>
            <w:noProof/>
            <w:webHidden/>
          </w:rPr>
          <w:fldChar w:fldCharType="begin"/>
        </w:r>
        <w:r w:rsidR="009263A1">
          <w:rPr>
            <w:noProof/>
            <w:webHidden/>
          </w:rPr>
          <w:instrText xml:space="preserve"> PAGEREF _Toc42185058 \h </w:instrText>
        </w:r>
        <w:r w:rsidR="009263A1">
          <w:rPr>
            <w:noProof/>
            <w:webHidden/>
          </w:rPr>
        </w:r>
        <w:r w:rsidR="009263A1">
          <w:rPr>
            <w:noProof/>
            <w:webHidden/>
          </w:rPr>
          <w:fldChar w:fldCharType="separate"/>
        </w:r>
        <w:r w:rsidR="00655DDD">
          <w:rPr>
            <w:noProof/>
            <w:webHidden/>
          </w:rPr>
          <w:t>257</w:t>
        </w:r>
        <w:r w:rsidR="009263A1">
          <w:rPr>
            <w:noProof/>
            <w:webHidden/>
          </w:rPr>
          <w:fldChar w:fldCharType="end"/>
        </w:r>
      </w:hyperlink>
    </w:p>
    <w:p w14:paraId="24E06A76" w14:textId="4CEDDC4D" w:rsidR="009263A1" w:rsidRDefault="007521AA">
      <w:pPr>
        <w:pStyle w:val="TOC2"/>
        <w:rPr>
          <w:rFonts w:eastAsiaTheme="minorEastAsia"/>
          <w:noProof/>
          <w:sz w:val="22"/>
          <w:szCs w:val="22"/>
          <w:lang w:eastAsia="en-AU"/>
        </w:rPr>
      </w:pPr>
      <w:hyperlink w:anchor="_Toc42185059" w:history="1">
        <w:r w:rsidR="009263A1" w:rsidRPr="00FB2124">
          <w:rPr>
            <w:rStyle w:val="Hyperlink"/>
            <w:noProof/>
          </w:rPr>
          <w:t>Appendix 1:</w:t>
        </w:r>
        <w:r w:rsidR="009263A1">
          <w:rPr>
            <w:rFonts w:eastAsiaTheme="minorEastAsia"/>
            <w:noProof/>
            <w:sz w:val="22"/>
            <w:szCs w:val="22"/>
            <w:lang w:eastAsia="en-AU"/>
          </w:rPr>
          <w:tab/>
        </w:r>
        <w:r w:rsidR="009263A1" w:rsidRPr="00FB2124">
          <w:rPr>
            <w:rStyle w:val="Hyperlink"/>
            <w:noProof/>
          </w:rPr>
          <w:t>Budgetary reporting: explanation of material variances between budget and actual outcomes</w:t>
        </w:r>
        <w:r w:rsidR="009263A1">
          <w:rPr>
            <w:noProof/>
            <w:webHidden/>
          </w:rPr>
          <w:tab/>
        </w:r>
        <w:r w:rsidR="009263A1">
          <w:rPr>
            <w:noProof/>
            <w:webHidden/>
          </w:rPr>
          <w:fldChar w:fldCharType="begin"/>
        </w:r>
        <w:r w:rsidR="009263A1">
          <w:rPr>
            <w:noProof/>
            <w:webHidden/>
          </w:rPr>
          <w:instrText xml:space="preserve"> PAGEREF _Toc42185059 \h </w:instrText>
        </w:r>
        <w:r w:rsidR="009263A1">
          <w:rPr>
            <w:noProof/>
            <w:webHidden/>
          </w:rPr>
        </w:r>
        <w:r w:rsidR="009263A1">
          <w:rPr>
            <w:noProof/>
            <w:webHidden/>
          </w:rPr>
          <w:fldChar w:fldCharType="separate"/>
        </w:r>
        <w:r w:rsidR="00655DDD">
          <w:rPr>
            <w:noProof/>
            <w:webHidden/>
          </w:rPr>
          <w:t>259</w:t>
        </w:r>
        <w:r w:rsidR="009263A1">
          <w:rPr>
            <w:noProof/>
            <w:webHidden/>
          </w:rPr>
          <w:fldChar w:fldCharType="end"/>
        </w:r>
      </w:hyperlink>
    </w:p>
    <w:p w14:paraId="5060F3C7" w14:textId="3B5188EB" w:rsidR="009263A1" w:rsidRDefault="007521AA">
      <w:pPr>
        <w:pStyle w:val="TOC2"/>
        <w:rPr>
          <w:rFonts w:eastAsiaTheme="minorEastAsia"/>
          <w:noProof/>
          <w:sz w:val="22"/>
          <w:szCs w:val="22"/>
          <w:lang w:eastAsia="en-AU"/>
        </w:rPr>
      </w:pPr>
      <w:hyperlink w:anchor="_Toc42185060" w:history="1">
        <w:r w:rsidR="009263A1" w:rsidRPr="00FB2124">
          <w:rPr>
            <w:rStyle w:val="Hyperlink"/>
            <w:noProof/>
          </w:rPr>
          <w:t xml:space="preserve">Appendix 2: </w:t>
        </w:r>
        <w:r w:rsidR="009263A1">
          <w:rPr>
            <w:rFonts w:eastAsiaTheme="minorEastAsia"/>
            <w:noProof/>
            <w:sz w:val="22"/>
            <w:szCs w:val="22"/>
            <w:lang w:eastAsia="en-AU"/>
          </w:rPr>
          <w:tab/>
        </w:r>
        <w:r w:rsidR="009263A1" w:rsidRPr="00FB2124">
          <w:rPr>
            <w:rStyle w:val="Hyperlink"/>
            <w:noProof/>
          </w:rPr>
          <w:t>Understanding the independent auditor’s report</w:t>
        </w:r>
        <w:r w:rsidR="009263A1">
          <w:rPr>
            <w:noProof/>
            <w:webHidden/>
          </w:rPr>
          <w:tab/>
        </w:r>
        <w:r w:rsidR="009263A1">
          <w:rPr>
            <w:noProof/>
            <w:webHidden/>
          </w:rPr>
          <w:fldChar w:fldCharType="begin"/>
        </w:r>
        <w:r w:rsidR="009263A1">
          <w:rPr>
            <w:noProof/>
            <w:webHidden/>
          </w:rPr>
          <w:instrText xml:space="preserve"> PAGEREF _Toc42185060 \h </w:instrText>
        </w:r>
        <w:r w:rsidR="009263A1">
          <w:rPr>
            <w:noProof/>
            <w:webHidden/>
          </w:rPr>
        </w:r>
        <w:r w:rsidR="009263A1">
          <w:rPr>
            <w:noProof/>
            <w:webHidden/>
          </w:rPr>
          <w:fldChar w:fldCharType="separate"/>
        </w:r>
        <w:r w:rsidR="00655DDD">
          <w:rPr>
            <w:noProof/>
            <w:webHidden/>
          </w:rPr>
          <w:t>260</w:t>
        </w:r>
        <w:r w:rsidR="009263A1">
          <w:rPr>
            <w:noProof/>
            <w:webHidden/>
          </w:rPr>
          <w:fldChar w:fldCharType="end"/>
        </w:r>
      </w:hyperlink>
    </w:p>
    <w:p w14:paraId="3274FB00" w14:textId="5C65884D" w:rsidR="009263A1" w:rsidRDefault="007521AA">
      <w:pPr>
        <w:pStyle w:val="TOC2"/>
        <w:rPr>
          <w:rFonts w:eastAsiaTheme="minorEastAsia"/>
          <w:noProof/>
          <w:sz w:val="22"/>
          <w:szCs w:val="22"/>
          <w:lang w:eastAsia="en-AU"/>
        </w:rPr>
      </w:pPr>
      <w:hyperlink w:anchor="_Toc42185061" w:history="1">
        <w:r w:rsidR="009263A1" w:rsidRPr="00FB2124">
          <w:rPr>
            <w:rStyle w:val="Hyperlink"/>
            <w:noProof/>
          </w:rPr>
          <w:t>Appendix 3:</w:t>
        </w:r>
        <w:r w:rsidR="009263A1">
          <w:rPr>
            <w:rFonts w:eastAsiaTheme="minorEastAsia"/>
            <w:noProof/>
            <w:sz w:val="22"/>
            <w:szCs w:val="22"/>
            <w:lang w:eastAsia="en-AU"/>
          </w:rPr>
          <w:tab/>
        </w:r>
        <w:r w:rsidR="009263A1" w:rsidRPr="00FB2124">
          <w:rPr>
            <w:rStyle w:val="Hyperlink"/>
            <w:noProof/>
          </w:rPr>
          <w:t>Index of accounting guidance and associated checklists on the DTF website</w:t>
        </w:r>
        <w:r w:rsidR="009263A1">
          <w:rPr>
            <w:noProof/>
            <w:webHidden/>
          </w:rPr>
          <w:tab/>
        </w:r>
        <w:r w:rsidR="009263A1">
          <w:rPr>
            <w:noProof/>
            <w:webHidden/>
          </w:rPr>
          <w:fldChar w:fldCharType="begin"/>
        </w:r>
        <w:r w:rsidR="009263A1">
          <w:rPr>
            <w:noProof/>
            <w:webHidden/>
          </w:rPr>
          <w:instrText xml:space="preserve"> PAGEREF _Toc42185061 \h </w:instrText>
        </w:r>
        <w:r w:rsidR="009263A1">
          <w:rPr>
            <w:noProof/>
            <w:webHidden/>
          </w:rPr>
        </w:r>
        <w:r w:rsidR="009263A1">
          <w:rPr>
            <w:noProof/>
            <w:webHidden/>
          </w:rPr>
          <w:fldChar w:fldCharType="separate"/>
        </w:r>
        <w:r w:rsidR="00655DDD">
          <w:rPr>
            <w:noProof/>
            <w:webHidden/>
          </w:rPr>
          <w:t>262</w:t>
        </w:r>
        <w:r w:rsidR="009263A1">
          <w:rPr>
            <w:noProof/>
            <w:webHidden/>
          </w:rPr>
          <w:fldChar w:fldCharType="end"/>
        </w:r>
      </w:hyperlink>
    </w:p>
    <w:p w14:paraId="0A4D2E57" w14:textId="4CCE0372" w:rsidR="003563AB" w:rsidRDefault="00274C16">
      <w:r>
        <w:fldChar w:fldCharType="end"/>
      </w:r>
    </w:p>
    <w:p w14:paraId="5921B8D7" w14:textId="77777777" w:rsidR="0093243F" w:rsidRDefault="0093243F">
      <w:pPr>
        <w:sectPr w:rsidR="0093243F" w:rsidSect="006F6579">
          <w:headerReference w:type="even" r:id="rId18"/>
          <w:headerReference w:type="default" r:id="rId19"/>
          <w:footerReference w:type="even" r:id="rId20"/>
          <w:footerReference w:type="default" r:id="rId21"/>
          <w:type w:val="oddPage"/>
          <w:pgSz w:w="11906" w:h="16838"/>
          <w:pgMar w:top="1134" w:right="1134" w:bottom="1134" w:left="1134" w:header="624" w:footer="567" w:gutter="0"/>
          <w:pgNumType w:fmt="lowerRoman" w:start="1"/>
          <w:cols w:space="708"/>
          <w:docGrid w:linePitch="360"/>
        </w:sectPr>
      </w:pPr>
    </w:p>
    <w:p w14:paraId="3E060C78" w14:textId="77777777" w:rsidR="00F14417" w:rsidRDefault="00F14417" w:rsidP="00827491">
      <w:pPr>
        <w:pStyle w:val="Heading1TOC"/>
      </w:pPr>
      <w:bookmarkStart w:id="3" w:name="_Toc41961215"/>
      <w:bookmarkStart w:id="4" w:name="_Toc42185041"/>
      <w:r>
        <w:lastRenderedPageBreak/>
        <w:t>Introduction</w:t>
      </w:r>
      <w:bookmarkEnd w:id="3"/>
      <w:bookmarkEnd w:id="4"/>
    </w:p>
    <w:p w14:paraId="09192992" w14:textId="77777777" w:rsidR="00F14417" w:rsidRDefault="00F14417" w:rsidP="00F14417">
      <w:r>
        <w:t>The Victorian Government produces publications to inform Parliament, and the wider community about its financial plans, outcome and position. Many relate to individual agencies while others, on a consolidated basis, cover a sector or the whole of the Victorian Government. Agencies fund, deliver and regulate a wide range of services on behalf of the Government, mainly related to education, health, public safety, transport and communication. Most of these services are funded through taxes, levies, fees from the sale of goods and services, and grants from the Commonwealth Government. Through their day-to-day operations, all agencies are involved in the financial management of and accountability for the State’s finances.</w:t>
      </w:r>
    </w:p>
    <w:p w14:paraId="255C6E94" w14:textId="77777777" w:rsidR="00F14417" w:rsidRDefault="00F14417" w:rsidP="00827491">
      <w:pPr>
        <w:pStyle w:val="Heading2TOC"/>
      </w:pPr>
      <w:bookmarkStart w:id="5" w:name="_Toc41961216"/>
      <w:bookmarkStart w:id="6" w:name="_Toc42185042"/>
      <w:r>
        <w:t>Legislative background</w:t>
      </w:r>
      <w:bookmarkEnd w:id="5"/>
      <w:bookmarkEnd w:id="6"/>
    </w:p>
    <w:p w14:paraId="660AE181" w14:textId="77777777" w:rsidR="00F14417" w:rsidRDefault="00F14417" w:rsidP="00F14417">
      <w:r>
        <w:t xml:space="preserve">The </w:t>
      </w:r>
      <w:r w:rsidRPr="00F14417">
        <w:rPr>
          <w:i/>
          <w:iCs/>
        </w:rPr>
        <w:t>Constitution Act 1975</w:t>
      </w:r>
      <w:r>
        <w:t xml:space="preserve"> sets down that only Parliament can give approval to the executive government to spend public funds. The Government, in turn, is committed to sound financial management of the State’s public services and infrastructure assets. All Victorian public sector bodies operate under a prudent financial management framework comprising elements from the </w:t>
      </w:r>
      <w:r w:rsidRPr="00F14417">
        <w:rPr>
          <w:i/>
          <w:iCs/>
        </w:rPr>
        <w:t>Constitution Act 1975</w:t>
      </w:r>
      <w:r>
        <w:t xml:space="preserve">, Appropriation Acts (annual and standing), the </w:t>
      </w:r>
      <w:r w:rsidRPr="00F14417">
        <w:rPr>
          <w:i/>
          <w:iCs/>
        </w:rPr>
        <w:t>Financial Management Act 1994</w:t>
      </w:r>
      <w:r>
        <w:t xml:space="preserve"> (FMA), the </w:t>
      </w:r>
      <w:r w:rsidRPr="00621C4D">
        <w:rPr>
          <w:i/>
          <w:iCs/>
        </w:rPr>
        <w:t>Borrowing and Investment Powers Act 1987</w:t>
      </w:r>
      <w:r>
        <w:t xml:space="preserve">, the </w:t>
      </w:r>
      <w:r w:rsidRPr="00621C4D">
        <w:rPr>
          <w:i/>
          <w:iCs/>
        </w:rPr>
        <w:t>Public Administration Act 2004</w:t>
      </w:r>
      <w:r>
        <w:t xml:space="preserve"> and the </w:t>
      </w:r>
      <w:r w:rsidRPr="00621C4D">
        <w:rPr>
          <w:i/>
          <w:iCs/>
        </w:rPr>
        <w:t>Audit Act 1994</w:t>
      </w:r>
      <w:r>
        <w:t>. These Acts may contain sections that affect the requirements of the budget and financial reporting obligations to Parliament. The FMA governs the use of public money, and the accountability processes and subordinate legislation with which the Government, departments and other public sector bodies are obliged to comply. Note that the terms ‘department’ and ‘public body’ are defined in the FMA. ‘Agency’ is a term used in the Standing Directions 2018 under the FMA, which includes departments and public bodies.</w:t>
      </w:r>
    </w:p>
    <w:p w14:paraId="4A7A057A" w14:textId="77777777" w:rsidR="00F14417" w:rsidRDefault="00F14417" w:rsidP="00827491">
      <w:pPr>
        <w:pStyle w:val="Heading2TOC"/>
      </w:pPr>
      <w:bookmarkStart w:id="7" w:name="_Toc41961217"/>
      <w:bookmarkStart w:id="8" w:name="_Toc42185043"/>
      <w:r>
        <w:t>Financial accountability and reporting</w:t>
      </w:r>
      <w:bookmarkEnd w:id="7"/>
      <w:bookmarkEnd w:id="8"/>
    </w:p>
    <w:p w14:paraId="4630FD93" w14:textId="77777777" w:rsidR="00F14417" w:rsidRDefault="00F14417" w:rsidP="00621C4D">
      <w:pPr>
        <w:pStyle w:val="Heading30"/>
      </w:pPr>
      <w:bookmarkStart w:id="9" w:name="_Toc41961218"/>
      <w:r>
        <w:t>Key financial publications for the State of Victoria</w:t>
      </w:r>
      <w:bookmarkEnd w:id="9"/>
    </w:p>
    <w:p w14:paraId="607CCB97" w14:textId="77777777" w:rsidR="00F14417" w:rsidRDefault="00F14417" w:rsidP="00F14417">
      <w:r>
        <w:t xml:space="preserve">The Department of Treasury and Finance (DTF) is responsible for the coordination, preparation and publication of the State’s main planning and financial accountability documents that are required under the FMA. These include budgetary and financial reports (see Diagram 1: </w:t>
      </w:r>
      <w:r w:rsidRPr="00621C4D">
        <w:rPr>
          <w:i/>
          <w:iCs/>
        </w:rPr>
        <w:t>2019-20 annual financial publication cycle</w:t>
      </w:r>
      <w:r>
        <w:t>) and include:</w:t>
      </w:r>
    </w:p>
    <w:p w14:paraId="2E9B3BDE" w14:textId="77777777" w:rsidR="00F14417" w:rsidRDefault="00F14417" w:rsidP="00FC71D7">
      <w:pPr>
        <w:pStyle w:val="ListBullet"/>
        <w:numPr>
          <w:ilvl w:val="0"/>
          <w:numId w:val="77"/>
        </w:numPr>
      </w:pPr>
      <w:r>
        <w:t>State budget papers (BPs) in conjunction with the Appropriation Bills;</w:t>
      </w:r>
    </w:p>
    <w:p w14:paraId="14548F97" w14:textId="77777777" w:rsidR="00F14417" w:rsidRDefault="00F14417" w:rsidP="00FC71D7">
      <w:pPr>
        <w:pStyle w:val="ListBullet"/>
        <w:numPr>
          <w:ilvl w:val="0"/>
          <w:numId w:val="77"/>
        </w:numPr>
      </w:pPr>
      <w:r>
        <w:t>Budget Update;</w:t>
      </w:r>
    </w:p>
    <w:p w14:paraId="0B154277" w14:textId="77777777" w:rsidR="00F14417" w:rsidRDefault="00F14417" w:rsidP="00FC71D7">
      <w:pPr>
        <w:pStyle w:val="ListBullet"/>
        <w:numPr>
          <w:ilvl w:val="0"/>
          <w:numId w:val="77"/>
        </w:numPr>
      </w:pPr>
      <w:r>
        <w:t>Annual Financial Report (AFR);</w:t>
      </w:r>
    </w:p>
    <w:p w14:paraId="49A381F5" w14:textId="77777777" w:rsidR="00F14417" w:rsidRDefault="00F14417" w:rsidP="00FC71D7">
      <w:pPr>
        <w:pStyle w:val="ListBullet"/>
        <w:numPr>
          <w:ilvl w:val="0"/>
          <w:numId w:val="77"/>
        </w:numPr>
      </w:pPr>
      <w:r>
        <w:t>interim financial reports, including Quarterly Financial Reports (QFRs) and Mid-Year Financial Report (MYFR); and</w:t>
      </w:r>
    </w:p>
    <w:p w14:paraId="20BD6CB9" w14:textId="77777777" w:rsidR="00F14417" w:rsidRDefault="00F14417" w:rsidP="00FC71D7">
      <w:pPr>
        <w:pStyle w:val="ListBullet"/>
        <w:numPr>
          <w:ilvl w:val="0"/>
          <w:numId w:val="77"/>
        </w:numPr>
      </w:pPr>
      <w:r>
        <w:t>Pre-Election Budget Update (PEBU) – only in election years.</w:t>
      </w:r>
    </w:p>
    <w:p w14:paraId="1E00AB15" w14:textId="77777777" w:rsidR="00F14417" w:rsidRDefault="00F14417" w:rsidP="00F14417">
      <w:r>
        <w:t>Each of these publications provides a consolidated set of financial statements and accompanying notes based on data submitted by all agencies. In addition to the consolidated financial statements, all agencies prepare their own entity annual report.</w:t>
      </w:r>
    </w:p>
    <w:p w14:paraId="1AB00F1C" w14:textId="26EF8DBF" w:rsidR="00F14417" w:rsidRDefault="00F14417" w:rsidP="00F14417">
      <w:r>
        <w:t>DTF also provides the State’s consolidated financial data to the Australian Bureau of Statistics (ABS) for inclusion in the national accounts and other statistical reports</w:t>
      </w:r>
      <w:r w:rsidR="00F91D9E">
        <w:rPr>
          <w:rStyle w:val="FootnoteReference"/>
        </w:rPr>
        <w:footnoteReference w:id="1"/>
      </w:r>
      <w:r>
        <w:t xml:space="preserve">. The analysis and application of this data has significant consequences for the State. For example, the ABS </w:t>
      </w:r>
      <w:proofErr w:type="gramStart"/>
      <w:r>
        <w:t>publish</w:t>
      </w:r>
      <w:r w:rsidR="001E2353">
        <w:t>es</w:t>
      </w:r>
      <w:proofErr w:type="gramEnd"/>
      <w:r>
        <w:t xml:space="preserve"> interstate comparisons of this financial data, which is relied upon by national authorities such as the Commonwealth Grants Commission when allocating the GST pool and other Commonwealth grant funding across the states and territories.</w:t>
      </w:r>
    </w:p>
    <w:p w14:paraId="6F406DC6" w14:textId="4055141D" w:rsidR="00F14417" w:rsidRDefault="00F14417" w:rsidP="00F14417">
      <w:r>
        <w:t>High quality financial data is required to fairly reflect the Government’s financial performance and management of the State’s resources, to fairly represent the level of activity in the State as it may impact on the quantum of funding received by Victoria from the Commonwealth Government.</w:t>
      </w:r>
    </w:p>
    <w:p w14:paraId="1AF184EA" w14:textId="77777777" w:rsidR="002A654F" w:rsidRDefault="002A654F" w:rsidP="00F14417"/>
    <w:p w14:paraId="5CB58A3B" w14:textId="77777777" w:rsidR="002A654F" w:rsidRDefault="002A654F">
      <w:pPr>
        <w:keepLines w:val="0"/>
        <w:sectPr w:rsidR="002A654F" w:rsidSect="006F6579">
          <w:headerReference w:type="even" r:id="rId22"/>
          <w:headerReference w:type="default" r:id="rId23"/>
          <w:footerReference w:type="even" r:id="rId24"/>
          <w:footerReference w:type="default" r:id="rId25"/>
          <w:type w:val="oddPage"/>
          <w:pgSz w:w="11906" w:h="16838"/>
          <w:pgMar w:top="1134" w:right="1134" w:bottom="1134" w:left="1134" w:header="624" w:footer="567" w:gutter="0"/>
          <w:pgNumType w:start="1"/>
          <w:cols w:space="708"/>
          <w:docGrid w:linePitch="360"/>
        </w:sectPr>
      </w:pPr>
      <w:bookmarkStart w:id="10" w:name="_Toc41961219"/>
    </w:p>
    <w:p w14:paraId="15C04582" w14:textId="5EF22C3E" w:rsidR="00F14417" w:rsidRDefault="00F14417" w:rsidP="00F91D9E">
      <w:pPr>
        <w:pStyle w:val="Heading30"/>
      </w:pPr>
      <w:r>
        <w:lastRenderedPageBreak/>
        <w:t>Resource materials</w:t>
      </w:r>
      <w:bookmarkEnd w:id="10"/>
    </w:p>
    <w:p w14:paraId="0C375A61" w14:textId="77777777" w:rsidR="00F14417" w:rsidRDefault="00F14417" w:rsidP="00F14417">
      <w:r>
        <w:t xml:space="preserve">In support of the State’s financial management legislative framework and provision of </w:t>
      </w:r>
      <w:r w:rsidR="00F91D9E">
        <w:t>high-quality</w:t>
      </w:r>
      <w:r>
        <w:t xml:space="preserve"> financial data, DTF issues budgetary, regulatory and other financial reporting materials to enable consistency in the way public sector bodies record and submit their financial data to DTF. Some of the main guidance materials include:</w:t>
      </w:r>
    </w:p>
    <w:p w14:paraId="42930006" w14:textId="77777777" w:rsidR="00F14417" w:rsidRDefault="00F14417" w:rsidP="00FC71D7">
      <w:pPr>
        <w:pStyle w:val="ListBullet"/>
        <w:numPr>
          <w:ilvl w:val="0"/>
          <w:numId w:val="78"/>
        </w:numPr>
      </w:pPr>
      <w:r>
        <w:t>Standing Directions 2018 under the FMA and associated instructions and guidance;</w:t>
      </w:r>
    </w:p>
    <w:p w14:paraId="1C74B648" w14:textId="5278B766" w:rsidR="00F14417" w:rsidRDefault="00F14417" w:rsidP="00FC71D7">
      <w:pPr>
        <w:pStyle w:val="ListBullet"/>
        <w:numPr>
          <w:ilvl w:val="0"/>
          <w:numId w:val="78"/>
        </w:numPr>
      </w:pPr>
      <w:r>
        <w:t>Financial Reporting Directions (FRDs)</w:t>
      </w:r>
      <w:r w:rsidR="0042783E">
        <w:rPr>
          <w:rStyle w:val="FootnoteReference"/>
        </w:rPr>
        <w:footnoteReference w:id="2"/>
      </w:r>
      <w:r>
        <w:t>;</w:t>
      </w:r>
    </w:p>
    <w:p w14:paraId="4481A24D" w14:textId="77777777" w:rsidR="00F14417" w:rsidRDefault="00F14417" w:rsidP="00FC71D7">
      <w:pPr>
        <w:pStyle w:val="ListBullet"/>
        <w:numPr>
          <w:ilvl w:val="0"/>
          <w:numId w:val="78"/>
        </w:numPr>
      </w:pPr>
      <w:r>
        <w:t xml:space="preserve">Financial Reporting Operations Framework (FROF) and Resource Management Framework (RMF); and </w:t>
      </w:r>
    </w:p>
    <w:p w14:paraId="3C3C3C04" w14:textId="325CD89B" w:rsidR="00F14417" w:rsidRDefault="001E2353" w:rsidP="00FC71D7">
      <w:pPr>
        <w:pStyle w:val="ListBullet"/>
        <w:numPr>
          <w:ilvl w:val="0"/>
          <w:numId w:val="78"/>
        </w:numPr>
      </w:pPr>
      <w:r>
        <w:t>t</w:t>
      </w:r>
      <w:r w:rsidR="00F14417">
        <w:t>he Model Report for Victorian Government Departments, which is revised and issued annually.</w:t>
      </w:r>
    </w:p>
    <w:p w14:paraId="6DD72956" w14:textId="77777777" w:rsidR="00F14417" w:rsidRDefault="00F14417" w:rsidP="00F14417">
      <w:r>
        <w:t>Effective from 1 July 2019, the RMF has combined and replaced the Budget Operations Framework and the Performance Management Framework to communicate one comprehens</w:t>
      </w:r>
      <w:r w:rsidR="00F91D9E">
        <w:t>i</w:t>
      </w:r>
      <w:r>
        <w:t>ve framework that underpins the budget funding and accountability processes for Victorian Government departments. The Financial Reporting Operations Framework remains unchanged.</w:t>
      </w:r>
    </w:p>
    <w:p w14:paraId="7259B7CF" w14:textId="2A0BE1A1" w:rsidR="00F14417" w:rsidRDefault="00F14417" w:rsidP="00F14417">
      <w:r>
        <w:t xml:space="preserve">Further information on the RMF can be found at </w:t>
      </w:r>
      <w:hyperlink r:id="rId26" w:history="1">
        <w:r w:rsidRPr="00DB6EEC">
          <w:rPr>
            <w:rStyle w:val="Hyperlink"/>
          </w:rPr>
          <w:t>www.dtf.vic.gov.au/financial-management-government</w:t>
        </w:r>
      </w:hyperlink>
      <w:r>
        <w:t>.</w:t>
      </w:r>
    </w:p>
    <w:p w14:paraId="76ED6BDE" w14:textId="77777777" w:rsidR="008A4A10" w:rsidRDefault="00F14417" w:rsidP="00F91D9E">
      <w:pPr>
        <w:pStyle w:val="Caption"/>
      </w:pPr>
      <w:r>
        <w:t>Diagram 1: 2019-20 annual financial publication cycle</w:t>
      </w:r>
    </w:p>
    <w:p w14:paraId="0D50249A" w14:textId="77777777" w:rsidR="00F91D9E" w:rsidRDefault="00F91D9E" w:rsidP="00F91D9E">
      <w:pPr>
        <w:jc w:val="center"/>
        <w:rPr>
          <w:sz w:val="15"/>
          <w:szCs w:val="15"/>
        </w:rPr>
      </w:pPr>
      <w:r w:rsidRPr="00940E38">
        <w:rPr>
          <w:sz w:val="15"/>
          <w:szCs w:val="15"/>
        </w:rPr>
        <w:object w:dxaOrig="10828" w:dyaOrig="10828" w14:anchorId="0903B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35pt;height:266.35pt" o:ole="">
            <v:imagedata r:id="rId27" o:title=""/>
          </v:shape>
          <o:OLEObject Type="Embed" ProgID="Visio.Drawing.11" ShapeID="_x0000_i1025" DrawAspect="Content" ObjectID="_1659427848" r:id="rId28"/>
        </w:object>
      </w:r>
    </w:p>
    <w:p w14:paraId="5698F2A6" w14:textId="77777777" w:rsidR="00F91D9E" w:rsidRDefault="00F91D9E" w:rsidP="00F91D9E">
      <w:pPr>
        <w:pStyle w:val="Source"/>
      </w:pPr>
      <w:r>
        <w:t xml:space="preserve">Source: Department of Treasury and Finance </w:t>
      </w:r>
    </w:p>
    <w:p w14:paraId="44A1A7D1" w14:textId="77777777" w:rsidR="00F91D9E" w:rsidRDefault="00F91D9E" w:rsidP="00F91D9E">
      <w:pPr>
        <w:pStyle w:val="Note"/>
      </w:pPr>
      <w:r>
        <w:t xml:space="preserve">Notes: </w:t>
      </w:r>
    </w:p>
    <w:p w14:paraId="08AFCAC8" w14:textId="77777777" w:rsidR="00F91D9E" w:rsidRDefault="00F91D9E" w:rsidP="00F91D9E">
      <w:pPr>
        <w:pStyle w:val="Note"/>
      </w:pPr>
      <w:r>
        <w:t>(a)</w:t>
      </w:r>
      <w:r>
        <w:tab/>
        <w:t>The timelines illustrated above are indicative only.</w:t>
      </w:r>
    </w:p>
    <w:p w14:paraId="5B030391" w14:textId="77777777" w:rsidR="00F91D9E" w:rsidRDefault="00F91D9E" w:rsidP="00F91D9E">
      <w:pPr>
        <w:pStyle w:val="Note"/>
      </w:pPr>
      <w:r>
        <w:t>(b)</w:t>
      </w:r>
      <w:r>
        <w:tab/>
        <w:t>Appropriation Bills are prepared and tabled with the Budget.</w:t>
      </w:r>
    </w:p>
    <w:p w14:paraId="1DACB243" w14:textId="77777777" w:rsidR="00F91D9E" w:rsidRDefault="00F91D9E" w:rsidP="00F91D9E">
      <w:pPr>
        <w:pStyle w:val="Note"/>
      </w:pPr>
      <w:r>
        <w:t>(c)</w:t>
      </w:r>
      <w:r>
        <w:tab/>
        <w:t>PEBU is only published in an election year.</w:t>
      </w:r>
    </w:p>
    <w:p w14:paraId="053F6CFD" w14:textId="77777777" w:rsidR="00F91D9E" w:rsidRDefault="00F91D9E" w:rsidP="00F91D9E">
      <w:pPr>
        <w:pStyle w:val="Note"/>
      </w:pPr>
      <w:r>
        <w:t>(d)</w:t>
      </w:r>
      <w:r>
        <w:tab/>
        <w:t>Note that the 2020-21 Budget has been delayed to later in 2020, in line with other Australian governments.</w:t>
      </w:r>
    </w:p>
    <w:p w14:paraId="6D44E5AC" w14:textId="77777777" w:rsidR="00F91D9E" w:rsidRPr="00BF0074" w:rsidRDefault="00F91D9E" w:rsidP="00BF0074"/>
    <w:p w14:paraId="6E7A4ABA" w14:textId="77777777" w:rsidR="00213743" w:rsidRPr="00213743" w:rsidRDefault="00213743" w:rsidP="00213743">
      <w:bookmarkStart w:id="11" w:name="_Toc41961220"/>
      <w:r w:rsidRPr="00213743">
        <w:br w:type="page"/>
      </w:r>
    </w:p>
    <w:p w14:paraId="072BE76E" w14:textId="239A389B" w:rsidR="00F91D9E" w:rsidRDefault="00F91D9E" w:rsidP="00EE7A10">
      <w:pPr>
        <w:pStyle w:val="Heading2TOC"/>
      </w:pPr>
      <w:bookmarkStart w:id="12" w:name="_Toc42185044"/>
      <w:r>
        <w:lastRenderedPageBreak/>
        <w:t>Reporting structure of the State of Victoria</w:t>
      </w:r>
      <w:bookmarkEnd w:id="11"/>
      <w:bookmarkEnd w:id="12"/>
    </w:p>
    <w:p w14:paraId="3A5A28D3" w14:textId="1670B301" w:rsidR="00F91D9E" w:rsidRDefault="00F91D9E" w:rsidP="00F91D9E">
      <w:r>
        <w:t>The Victorian public sector includes a range of agencies established by legislation for specified purposes, including departments, statutory authorities, state</w:t>
      </w:r>
      <w:r w:rsidR="001E2353">
        <w:t>-</w:t>
      </w:r>
      <w:r>
        <w:t>owned corporations, school councils, boards, trusts, and advisory and management committees. Most of these agencies are established as ‘not</w:t>
      </w:r>
      <w:r w:rsidR="001E2353">
        <w:t>-</w:t>
      </w:r>
      <w:r>
        <w:t>for</w:t>
      </w:r>
      <w:r w:rsidR="001E2353">
        <w:t>-</w:t>
      </w:r>
      <w:r>
        <w:t>profit’ organisations, with a small group of 16</w:t>
      </w:r>
      <w:r w:rsidR="00213743">
        <w:t> </w:t>
      </w:r>
      <w:r>
        <w:t xml:space="preserve">entities, mainly from the finance and metropolitan water portfolios, operating as ‘for profit’ organisations. </w:t>
      </w:r>
    </w:p>
    <w:p w14:paraId="2FDCF388" w14:textId="4260B2E7" w:rsidR="00F91D9E" w:rsidRDefault="00F91D9E" w:rsidP="00F91D9E">
      <w:r>
        <w:t>The reporting structure for the State is based on the System of National Accounts</w:t>
      </w:r>
      <w:r w:rsidR="001E2353">
        <w:rPr>
          <w:rStyle w:val="FootnoteReference"/>
        </w:rPr>
        <w:footnoteReference w:id="3"/>
      </w:r>
      <w:r>
        <w:t>, which classifies public sector bodies into either the general government sector, public non-financial corporations (PNFCs) or public financial corporations (PFCs) sectors. Diagram 2 provides an overview of this reporting structure.</w:t>
      </w:r>
    </w:p>
    <w:p w14:paraId="4A7769D1" w14:textId="77777777" w:rsidR="00F91D9E" w:rsidRDefault="00F91D9E" w:rsidP="00F91D9E">
      <w:pPr>
        <w:pStyle w:val="Caption"/>
      </w:pPr>
      <w:r>
        <w:t>Diagram 2: Reporting structure of the State of Victoria</w:t>
      </w:r>
    </w:p>
    <w:p w14:paraId="622366B8" w14:textId="77777777" w:rsidR="00F91D9E" w:rsidRDefault="00F91D9E" w:rsidP="00F91D9E">
      <w:pPr>
        <w:jc w:val="center"/>
      </w:pPr>
      <w:r w:rsidRPr="00940E38">
        <w:rPr>
          <w:noProof/>
          <w:sz w:val="15"/>
          <w:szCs w:val="15"/>
        </w:rPr>
        <mc:AlternateContent>
          <mc:Choice Requires="wpg">
            <w:drawing>
              <wp:inline distT="0" distB="0" distL="0" distR="0" wp14:anchorId="6E8253BE" wp14:editId="18D399A3">
                <wp:extent cx="4660848" cy="2352676"/>
                <wp:effectExtent l="0" t="0" r="26035" b="28575"/>
                <wp:docPr id="20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848" cy="2352676"/>
                          <a:chOff x="2025" y="4976"/>
                          <a:chExt cx="8052" cy="3918"/>
                        </a:xfrm>
                      </wpg:grpSpPr>
                      <wps:wsp>
                        <wps:cNvPr id="203" name="Rectangle 643"/>
                        <wps:cNvSpPr>
                          <a:spLocks noChangeArrowheads="1"/>
                        </wps:cNvSpPr>
                        <wps:spPr bwMode="auto">
                          <a:xfrm>
                            <a:off x="2030" y="4976"/>
                            <a:ext cx="8042" cy="602"/>
                          </a:xfrm>
                          <a:prstGeom prst="roundRect">
                            <a:avLst/>
                          </a:prstGeom>
                          <a:solidFill>
                            <a:srgbClr val="FFFFFF"/>
                          </a:solidFill>
                          <a:ln w="9525">
                            <a:solidFill>
                              <a:srgbClr val="000000"/>
                            </a:solidFill>
                            <a:miter lim="800000"/>
                            <a:headEnd/>
                            <a:tailEnd/>
                          </a:ln>
                        </wps:spPr>
                        <wps:txbx>
                          <w:txbxContent>
                            <w:p w14:paraId="0A993C94" w14:textId="77777777" w:rsidR="00FF7E06" w:rsidRPr="00540F3F" w:rsidRDefault="00FF7E06" w:rsidP="00BF0074">
                              <w:pPr>
                                <w:pStyle w:val="NoSpacing"/>
                                <w:jc w:val="center"/>
                              </w:pPr>
                              <w:r w:rsidRPr="00540F3F">
                                <w:t>State of Victoria</w:t>
                              </w:r>
                            </w:p>
                          </w:txbxContent>
                        </wps:txbx>
                        <wps:bodyPr rot="0" vert="horz" wrap="square" lIns="0" tIns="0" rIns="0" bIns="0" anchor="ctr" anchorCtr="0" upright="1">
                          <a:noAutofit/>
                        </wps:bodyPr>
                      </wps:wsp>
                      <wps:wsp>
                        <wps:cNvPr id="204" name="Rectangle 644"/>
                        <wps:cNvSpPr>
                          <a:spLocks noChangeArrowheads="1"/>
                        </wps:cNvSpPr>
                        <wps:spPr bwMode="auto">
                          <a:xfrm>
                            <a:off x="2030" y="6012"/>
                            <a:ext cx="5233" cy="447"/>
                          </a:xfrm>
                          <a:prstGeom prst="roundRect">
                            <a:avLst/>
                          </a:prstGeom>
                          <a:solidFill>
                            <a:srgbClr val="FFFFFF"/>
                          </a:solidFill>
                          <a:ln w="9525">
                            <a:solidFill>
                              <a:srgbClr val="000000"/>
                            </a:solidFill>
                            <a:miter lim="800000"/>
                            <a:headEnd/>
                            <a:tailEnd/>
                          </a:ln>
                        </wps:spPr>
                        <wps:txbx>
                          <w:txbxContent>
                            <w:p w14:paraId="5CB84A33" w14:textId="77777777" w:rsidR="00FF7E06" w:rsidRPr="00EE3A30" w:rsidRDefault="00FF7E06" w:rsidP="00BF0074">
                              <w:pPr>
                                <w:pStyle w:val="NoSpacing"/>
                                <w:jc w:val="center"/>
                              </w:pPr>
                              <w:r w:rsidRPr="00EE3A30">
                                <w:t>Non-financial public sector</w:t>
                              </w:r>
                            </w:p>
                          </w:txbxContent>
                        </wps:txbx>
                        <wps:bodyPr rot="0" vert="horz" wrap="square" lIns="0" tIns="0" rIns="0" bIns="0" anchor="ctr" anchorCtr="0" upright="1">
                          <a:noAutofit/>
                        </wps:bodyPr>
                      </wps:wsp>
                      <wps:wsp>
                        <wps:cNvPr id="205" name="Rectangle 645"/>
                        <wps:cNvSpPr>
                          <a:spLocks noChangeArrowheads="1"/>
                        </wps:cNvSpPr>
                        <wps:spPr bwMode="auto">
                          <a:xfrm>
                            <a:off x="2030" y="7117"/>
                            <a:ext cx="2699" cy="672"/>
                          </a:xfrm>
                          <a:prstGeom prst="roundRect">
                            <a:avLst/>
                          </a:prstGeom>
                          <a:solidFill>
                            <a:srgbClr val="FFFFFF"/>
                          </a:solidFill>
                          <a:ln w="9525">
                            <a:solidFill>
                              <a:srgbClr val="000000"/>
                            </a:solidFill>
                            <a:miter lim="800000"/>
                            <a:headEnd/>
                            <a:tailEnd/>
                          </a:ln>
                        </wps:spPr>
                        <wps:txbx>
                          <w:txbxContent>
                            <w:p w14:paraId="1282AF0D" w14:textId="77777777" w:rsidR="00FF7E06" w:rsidRPr="00EE3A30" w:rsidRDefault="00FF7E06" w:rsidP="00BF0074">
                              <w:pPr>
                                <w:pStyle w:val="NoSpacing"/>
                                <w:jc w:val="center"/>
                              </w:pPr>
                              <w:r w:rsidRPr="00EE3A30">
                                <w:t>General government</w:t>
                              </w:r>
                            </w:p>
                          </w:txbxContent>
                        </wps:txbx>
                        <wps:bodyPr rot="0" vert="horz" wrap="square" lIns="0" tIns="0" rIns="0" bIns="0" anchor="ctr" anchorCtr="0" upright="1">
                          <a:noAutofit/>
                        </wps:bodyPr>
                      </wps:wsp>
                      <wps:wsp>
                        <wps:cNvPr id="206" name="Rectangle 646"/>
                        <wps:cNvSpPr>
                          <a:spLocks noChangeArrowheads="1"/>
                        </wps:cNvSpPr>
                        <wps:spPr bwMode="auto">
                          <a:xfrm>
                            <a:off x="4828" y="7117"/>
                            <a:ext cx="2434" cy="672"/>
                          </a:xfrm>
                          <a:prstGeom prst="roundRect">
                            <a:avLst/>
                          </a:prstGeom>
                          <a:solidFill>
                            <a:srgbClr val="FFFFFF"/>
                          </a:solidFill>
                          <a:ln w="9525">
                            <a:solidFill>
                              <a:srgbClr val="000000"/>
                            </a:solidFill>
                            <a:miter lim="800000"/>
                            <a:headEnd/>
                            <a:tailEnd/>
                          </a:ln>
                        </wps:spPr>
                        <wps:txbx>
                          <w:txbxContent>
                            <w:p w14:paraId="2FDF1674" w14:textId="77777777" w:rsidR="00FF7E06" w:rsidRPr="00EE3A30" w:rsidRDefault="00FF7E06" w:rsidP="00BF0074">
                              <w:pPr>
                                <w:pStyle w:val="NoSpacing"/>
                                <w:jc w:val="center"/>
                              </w:pPr>
                              <w:r w:rsidRPr="00EE3A30">
                                <w:t>Public non-financial corporations</w:t>
                              </w:r>
                            </w:p>
                          </w:txbxContent>
                        </wps:txbx>
                        <wps:bodyPr rot="0" vert="horz" wrap="square" lIns="0" tIns="0" rIns="0" bIns="0" anchor="ctr" anchorCtr="0" upright="1">
                          <a:noAutofit/>
                        </wps:bodyPr>
                      </wps:wsp>
                      <wps:wsp>
                        <wps:cNvPr id="207" name="Rectangle 647"/>
                        <wps:cNvSpPr>
                          <a:spLocks noChangeArrowheads="1"/>
                        </wps:cNvSpPr>
                        <wps:spPr bwMode="auto">
                          <a:xfrm>
                            <a:off x="7373" y="7117"/>
                            <a:ext cx="2703" cy="672"/>
                          </a:xfrm>
                          <a:prstGeom prst="roundRect">
                            <a:avLst/>
                          </a:prstGeom>
                          <a:solidFill>
                            <a:srgbClr val="FFFFFF"/>
                          </a:solidFill>
                          <a:ln w="9525">
                            <a:solidFill>
                              <a:srgbClr val="000000"/>
                            </a:solidFill>
                            <a:miter lim="800000"/>
                            <a:headEnd/>
                            <a:tailEnd/>
                          </a:ln>
                        </wps:spPr>
                        <wps:txbx>
                          <w:txbxContent>
                            <w:p w14:paraId="2181EFF5" w14:textId="77777777" w:rsidR="00FF7E06" w:rsidRPr="00EE3A30" w:rsidRDefault="00FF7E06" w:rsidP="00BF0074">
                              <w:pPr>
                                <w:pStyle w:val="NoSpacing"/>
                                <w:jc w:val="center"/>
                              </w:pPr>
                              <w:r w:rsidRPr="00EE3A30">
                                <w:t>Public financial corporations</w:t>
                              </w:r>
                            </w:p>
                          </w:txbxContent>
                        </wps:txbx>
                        <wps:bodyPr rot="0" vert="horz" wrap="square" lIns="0" tIns="0" rIns="0" bIns="0" anchor="ctr" anchorCtr="0" upright="1">
                          <a:noAutofit/>
                        </wps:bodyPr>
                      </wps:wsp>
                      <wps:wsp>
                        <wps:cNvPr id="208" name="Rectangle 648"/>
                        <wps:cNvSpPr>
                          <a:spLocks noChangeArrowheads="1"/>
                        </wps:cNvSpPr>
                        <wps:spPr bwMode="auto">
                          <a:xfrm>
                            <a:off x="2025" y="8222"/>
                            <a:ext cx="2054" cy="672"/>
                          </a:xfrm>
                          <a:custGeom>
                            <a:avLst/>
                            <a:gdLst>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02588 w 1202823"/>
                              <a:gd name="connsiteY4" fmla="*/ 403522 h 403522"/>
                              <a:gd name="connsiteX5" fmla="*/ 67255 w 1202823"/>
                              <a:gd name="connsiteY5" fmla="*/ 403522 h 403522"/>
                              <a:gd name="connsiteX6" fmla="*/ 0 w 1202823"/>
                              <a:gd name="connsiteY6" fmla="*/ 336267 h 403522"/>
                              <a:gd name="connsiteX7" fmla="*/ 0 w 1202823"/>
                              <a:gd name="connsiteY7" fmla="*/ 67255 h 403522"/>
                              <a:gd name="connsiteX0" fmla="*/ 0 w 1206402"/>
                              <a:gd name="connsiteY0" fmla="*/ 67255 h 403522"/>
                              <a:gd name="connsiteX1" fmla="*/ 67255 w 1206402"/>
                              <a:gd name="connsiteY1" fmla="*/ 0 h 403522"/>
                              <a:gd name="connsiteX2" fmla="*/ 1102588 w 1206402"/>
                              <a:gd name="connsiteY2" fmla="*/ 0 h 403522"/>
                              <a:gd name="connsiteX3" fmla="*/ 1169843 w 1206402"/>
                              <a:gd name="connsiteY3" fmla="*/ 67255 h 403522"/>
                              <a:gd name="connsiteX4" fmla="*/ 1102588 w 1206402"/>
                              <a:gd name="connsiteY4" fmla="*/ 403522 h 403522"/>
                              <a:gd name="connsiteX5" fmla="*/ 67255 w 1206402"/>
                              <a:gd name="connsiteY5" fmla="*/ 403522 h 403522"/>
                              <a:gd name="connsiteX6" fmla="*/ 0 w 1206402"/>
                              <a:gd name="connsiteY6" fmla="*/ 336267 h 403522"/>
                              <a:gd name="connsiteX7" fmla="*/ 0 w 1206402"/>
                              <a:gd name="connsiteY7" fmla="*/ 67255 h 403522"/>
                              <a:gd name="connsiteX0" fmla="*/ 0 w 1211287"/>
                              <a:gd name="connsiteY0" fmla="*/ 67255 h 403522"/>
                              <a:gd name="connsiteX1" fmla="*/ 67255 w 1211287"/>
                              <a:gd name="connsiteY1" fmla="*/ 0 h 403522"/>
                              <a:gd name="connsiteX2" fmla="*/ 1102588 w 1211287"/>
                              <a:gd name="connsiteY2" fmla="*/ 0 h 403522"/>
                              <a:gd name="connsiteX3" fmla="*/ 1169843 w 1211287"/>
                              <a:gd name="connsiteY3" fmla="*/ 67255 h 403522"/>
                              <a:gd name="connsiteX4" fmla="*/ 1102588 w 1211287"/>
                              <a:gd name="connsiteY4" fmla="*/ 403522 h 403522"/>
                              <a:gd name="connsiteX5" fmla="*/ 67255 w 1211287"/>
                              <a:gd name="connsiteY5" fmla="*/ 403522 h 403522"/>
                              <a:gd name="connsiteX6" fmla="*/ 0 w 1211287"/>
                              <a:gd name="connsiteY6" fmla="*/ 336267 h 403522"/>
                              <a:gd name="connsiteX7" fmla="*/ 0 w 1211287"/>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67255 h 433412"/>
                              <a:gd name="connsiteX1" fmla="*/ 67255 w 1102588"/>
                              <a:gd name="connsiteY1" fmla="*/ 0 h 433412"/>
                              <a:gd name="connsiteX2" fmla="*/ 1102588 w 1102588"/>
                              <a:gd name="connsiteY2" fmla="*/ 0 h 433412"/>
                              <a:gd name="connsiteX3" fmla="*/ 1102588 w 1102588"/>
                              <a:gd name="connsiteY3" fmla="*/ 403522 h 433412"/>
                              <a:gd name="connsiteX4" fmla="*/ 67255 w 1102588"/>
                              <a:gd name="connsiteY4" fmla="*/ 403522 h 433412"/>
                              <a:gd name="connsiteX5" fmla="*/ 0 w 1102588"/>
                              <a:gd name="connsiteY5" fmla="*/ 336267 h 433412"/>
                              <a:gd name="connsiteX6" fmla="*/ 0 w 1102588"/>
                              <a:gd name="connsiteY6" fmla="*/ 67255 h 433412"/>
                              <a:gd name="connsiteX0" fmla="*/ 0 w 1102588"/>
                              <a:gd name="connsiteY0" fmla="*/ 67255 h 403522"/>
                              <a:gd name="connsiteX1" fmla="*/ 67255 w 1102588"/>
                              <a:gd name="connsiteY1" fmla="*/ 0 h 403522"/>
                              <a:gd name="connsiteX2" fmla="*/ 1102588 w 1102588"/>
                              <a:gd name="connsiteY2" fmla="*/ 0 h 403522"/>
                              <a:gd name="connsiteX3" fmla="*/ 1102588 w 1102588"/>
                              <a:gd name="connsiteY3" fmla="*/ 403522 h 403522"/>
                              <a:gd name="connsiteX4" fmla="*/ 67255 w 1102588"/>
                              <a:gd name="connsiteY4" fmla="*/ 403522 h 403522"/>
                              <a:gd name="connsiteX5" fmla="*/ 0 w 1102588"/>
                              <a:gd name="connsiteY5" fmla="*/ 336267 h 403522"/>
                              <a:gd name="connsiteX6" fmla="*/ 0 w 1102588"/>
                              <a:gd name="connsiteY6" fmla="*/ 67255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02588" h="403522">
                                <a:moveTo>
                                  <a:pt x="0" y="67255"/>
                                </a:moveTo>
                                <a:cubicBezTo>
                                  <a:pt x="0" y="30111"/>
                                  <a:pt x="30111" y="0"/>
                                  <a:pt x="67255" y="0"/>
                                </a:cubicBezTo>
                                <a:lnTo>
                                  <a:pt x="1102588" y="0"/>
                                </a:lnTo>
                                <a:lnTo>
                                  <a:pt x="1102588" y="403522"/>
                                </a:lnTo>
                                <a:lnTo>
                                  <a:pt x="67255" y="403522"/>
                                </a:lnTo>
                                <a:cubicBezTo>
                                  <a:pt x="30111" y="403522"/>
                                  <a:pt x="0" y="373411"/>
                                  <a:pt x="0" y="336267"/>
                                </a:cubicBezTo>
                                <a:lnTo>
                                  <a:pt x="0" y="67255"/>
                                </a:lnTo>
                                <a:close/>
                              </a:path>
                            </a:pathLst>
                          </a:custGeom>
                          <a:solidFill>
                            <a:srgbClr val="56535A"/>
                          </a:solidFill>
                          <a:ln w="9525">
                            <a:solidFill>
                              <a:srgbClr val="000000"/>
                            </a:solidFill>
                            <a:miter lim="800000"/>
                            <a:headEnd/>
                            <a:tailEnd/>
                          </a:ln>
                        </wps:spPr>
                        <wps:txbx>
                          <w:txbxContent>
                            <w:p w14:paraId="62D5A05B" w14:textId="77777777" w:rsidR="00FF7E06" w:rsidRPr="00BF0074" w:rsidRDefault="00FF7E06" w:rsidP="00BF0074">
                              <w:pPr>
                                <w:pStyle w:val="NoSpacing"/>
                                <w:jc w:val="center"/>
                                <w:rPr>
                                  <w:color w:val="FFFFFF" w:themeColor="background1"/>
                                </w:rPr>
                              </w:pPr>
                              <w:r w:rsidRPr="00BF0074">
                                <w:rPr>
                                  <w:color w:val="FFFFFF" w:themeColor="background1"/>
                                </w:rPr>
                                <w:t>Departments</w:t>
                              </w:r>
                            </w:p>
                          </w:txbxContent>
                        </wps:txbx>
                        <wps:bodyPr rot="0" vert="horz" wrap="square" lIns="0" tIns="0" rIns="0" bIns="0" anchor="ctr" anchorCtr="0" upright="1">
                          <a:noAutofit/>
                        </wps:bodyPr>
                      </wps:wsp>
                      <wps:wsp>
                        <wps:cNvPr id="209" name="Rectangle 649"/>
                        <wps:cNvSpPr>
                          <a:spLocks noChangeArrowheads="1"/>
                        </wps:cNvSpPr>
                        <wps:spPr bwMode="auto">
                          <a:xfrm>
                            <a:off x="4071" y="8222"/>
                            <a:ext cx="6006" cy="67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rgbClr val="FFFFFF"/>
                          </a:solidFill>
                          <a:ln w="9525">
                            <a:solidFill>
                              <a:srgbClr val="000000"/>
                            </a:solidFill>
                            <a:miter lim="800000"/>
                            <a:headEnd/>
                            <a:tailEnd/>
                          </a:ln>
                        </wps:spPr>
                        <wps:txbx>
                          <w:txbxContent>
                            <w:p w14:paraId="1871D748" w14:textId="77777777" w:rsidR="00FF7E06" w:rsidRPr="00540F3F" w:rsidRDefault="00FF7E06" w:rsidP="00BF0074">
                              <w:pPr>
                                <w:pStyle w:val="NoSpacing"/>
                                <w:jc w:val="center"/>
                              </w:pPr>
                              <w:r w:rsidRPr="00540F3F">
                                <w:t>Statutory authorities and other agencies controlled by government</w:t>
                              </w:r>
                            </w:p>
                          </w:txbxContent>
                        </wps:txbx>
                        <wps:bodyPr rot="0" vert="horz" wrap="square" lIns="0" tIns="0" rIns="0" bIns="0" anchor="ctr" anchorCtr="0" upright="1">
                          <a:noAutofit/>
                        </wps:bodyPr>
                      </wps:wsp>
                      <wps:wsp>
                        <wps:cNvPr id="210" name="Line 650"/>
                        <wps:cNvCnPr/>
                        <wps:spPr bwMode="auto">
                          <a:xfrm flipV="1">
                            <a:off x="474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651"/>
                        <wps:cNvCnPr/>
                        <wps:spPr bwMode="auto">
                          <a:xfrm flipV="1">
                            <a:off x="8702" y="5571"/>
                            <a:ext cx="0" cy="1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V="1">
                            <a:off x="3110"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6029"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3104"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398" y="7766"/>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602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702"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E8253BE" id="Group 642" o:spid="_x0000_s1026" style="width:367pt;height:185.25pt;mso-position-horizontal-relative:char;mso-position-vertical-relative:line" coordorigin="2025,4976" coordsize="8052,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">
                <v:roundrect id="Rectangle 643" o:spid="_x0000_s1027" style="position:absolute;left:2030;top:4976;width:8042;height: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">
                  <v:stroke joinstyle="miter"/>
                  <v:textbox inset="0,0,0,0">
                    <w:txbxContent>
                      <w:p w14:paraId="0A993C94" w14:textId="77777777" w:rsidR="00FF7E06" w:rsidRPr="00540F3F" w:rsidRDefault="00FF7E06" w:rsidP="00BF0074">
                        <w:pPr>
                          <w:pStyle w:val="NoSpacing"/>
                          <w:jc w:val="center"/>
                        </w:pPr>
                        <w:r w:rsidRPr="00540F3F">
                          <w:t>State of Victoria</w:t>
                        </w:r>
                      </w:p>
                    </w:txbxContent>
                  </v:textbox>
                </v:roundrect>
                <v:roundrect id="Rectangle 644" o:spid="_x0000_s1028" style="position:absolute;left:2030;top:6012;width:5233;height: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">
                  <v:stroke joinstyle="miter"/>
                  <v:textbox inset="0,0,0,0">
                    <w:txbxContent>
                      <w:p w14:paraId="5CB84A33" w14:textId="77777777" w:rsidR="00FF7E06" w:rsidRPr="00EE3A30" w:rsidRDefault="00FF7E06" w:rsidP="00BF0074">
                        <w:pPr>
                          <w:pStyle w:val="NoSpacing"/>
                          <w:jc w:val="center"/>
                        </w:pPr>
                        <w:r w:rsidRPr="00EE3A30">
                          <w:t>Non-financial public sector</w:t>
                        </w:r>
                      </w:p>
                    </w:txbxContent>
                  </v:textbox>
                </v:roundrect>
                <v:roundrect id="Rectangle 645" o:spid="_x0000_s1029" style="position:absolute;left:2030;top:7117;width:2699;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">
                  <v:stroke joinstyle="miter"/>
                  <v:textbox inset="0,0,0,0">
                    <w:txbxContent>
                      <w:p w14:paraId="1282AF0D" w14:textId="77777777" w:rsidR="00FF7E06" w:rsidRPr="00EE3A30" w:rsidRDefault="00FF7E06" w:rsidP="00BF0074">
                        <w:pPr>
                          <w:pStyle w:val="NoSpacing"/>
                          <w:jc w:val="center"/>
                        </w:pPr>
                        <w:r w:rsidRPr="00EE3A30">
                          <w:t>General government</w:t>
                        </w:r>
                      </w:p>
                    </w:txbxContent>
                  </v:textbox>
                </v:roundrect>
                <v:roundrect id="Rectangle 646" o:spid="_x0000_s1030" style="position:absolute;left:4828;top:7117;width:2434;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">
                  <v:stroke joinstyle="miter"/>
                  <v:textbox inset="0,0,0,0">
                    <w:txbxContent>
                      <w:p w14:paraId="2FDF1674" w14:textId="77777777" w:rsidR="00FF7E06" w:rsidRPr="00EE3A30" w:rsidRDefault="00FF7E06" w:rsidP="00BF0074">
                        <w:pPr>
                          <w:pStyle w:val="NoSpacing"/>
                          <w:jc w:val="center"/>
                        </w:pPr>
                        <w:r w:rsidRPr="00EE3A30">
                          <w:t>Public non-financial corporations</w:t>
                        </w:r>
                      </w:p>
                    </w:txbxContent>
                  </v:textbox>
                </v:roundrect>
                <v:roundrect id="Rectangle 647" o:spid="_x0000_s1031" style="position:absolute;left:7373;top:7117;width:2703;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">
                  <v:stroke joinstyle="miter"/>
                  <v:textbox inset="0,0,0,0">
                    <w:txbxContent>
                      <w:p w14:paraId="2181EFF5" w14:textId="77777777" w:rsidR="00FF7E06" w:rsidRPr="00EE3A30" w:rsidRDefault="00FF7E06" w:rsidP="00BF0074">
                        <w:pPr>
                          <w:pStyle w:val="NoSpacing"/>
                          <w:jc w:val="center"/>
                        </w:pPr>
                        <w:r w:rsidRPr="00EE3A30">
                          <w:t>Public financial corporations</w:t>
                        </w:r>
                      </w:p>
                    </w:txbxContent>
                  </v:textbox>
                </v:roundrect>
                <v:shape id="Rectangle 648" o:spid="_x0000_s1032" style="position:absolute;left:2025;top:8222;width:2054;height:672;visibility:visible;mso-wrap-style:square;v-text-anchor:middle" coordsize="1102588,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" adj="-11796480,,5400" path="m,67255c,30111,30111,,67255,l1102588,r,403522l67255,403522c30111,403522,,373411,,336267l,67255xe" fillcolor="#56535a">
                  <v:stroke joinstyle="miter"/>
                  <v:formulas/>
                  <v:path o:connecttype="custom" o:connectlocs="0,112;125,0;2054,0;2054,672;125,672;0,560;0,112" o:connectangles="0,0,0,0,0,0,0" textboxrect="0,0,1102588,403522"/>
                  <v:textbox inset="0,0,0,0">
                    <w:txbxContent>
                      <w:p w14:paraId="62D5A05B" w14:textId="77777777" w:rsidR="00FF7E06" w:rsidRPr="00BF0074" w:rsidRDefault="00FF7E06" w:rsidP="00BF0074">
                        <w:pPr>
                          <w:pStyle w:val="NoSpacing"/>
                          <w:jc w:val="center"/>
                          <w:rPr>
                            <w:color w:val="FFFFFF" w:themeColor="background1"/>
                          </w:rPr>
                        </w:pPr>
                        <w:r w:rsidRPr="00BF0074">
                          <w:rPr>
                            <w:color w:val="FFFFFF" w:themeColor="background1"/>
                          </w:rPr>
                          <w:t>Departments</w:t>
                        </w:r>
                      </w:p>
                    </w:txbxContent>
                  </v:textbox>
                </v:shape>
                <v:shape id="Rectangle 649" o:spid="_x0000_s1033" style="position:absolute;left:4071;top:8222;width:6006;height:671;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" adj="-11796480,,5400" path="m,403522l,,3765738,v37144,,67255,30111,67255,67255l3832993,336267v,37144,-30111,67255,-67255,67255l,403522xe">
                  <v:stroke joinstyle="miter"/>
                  <v:formulas/>
                  <v:path o:connecttype="custom" o:connectlocs="0,671;0,0;5901,0;6006,112;6006,559;5901,671;0,671" o:connectangles="0,0,0,0,0,0,0" textboxrect="0,0,3832993,403522"/>
                  <v:textbox inset="0,0,0,0">
                    <w:txbxContent>
                      <w:p w14:paraId="1871D748" w14:textId="77777777" w:rsidR="00FF7E06" w:rsidRPr="00540F3F" w:rsidRDefault="00FF7E06" w:rsidP="00BF0074">
                        <w:pPr>
                          <w:pStyle w:val="NoSpacing"/>
                          <w:jc w:val="center"/>
                        </w:pPr>
                        <w:r w:rsidRPr="00540F3F">
                          <w:t>Statutory authorities and other agencies controlled by government</w:t>
                        </w:r>
                      </w:p>
                    </w:txbxContent>
                  </v:textbox>
                </v:shape>
                <v:line id="Line 650" o:spid="_x0000_s1034" style="position:absolute;flip:y;visibility:visible;mso-wrap-style:square" from="4748,5571" to="4748,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651" o:spid="_x0000_s1035" style="position:absolute;flip:y;visibility:visible;mso-wrap-style:square" from="8702,5571" to="8702,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">
                  <v:stroke endarrow="block"/>
                </v:line>
                <v:line id="Line 652" o:spid="_x0000_s1036" style="position:absolute;flip:y;visibility:visible;mso-wrap-style:square" from="3110,6452" to="3110,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">
                  <v:stroke endarrow="block"/>
                </v:line>
                <v:line id="Line 653" o:spid="_x0000_s1037" style="position:absolute;flip:y;visibility:visible;mso-wrap-style:square" from="6029,6452" to="602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654" o:spid="_x0000_s1038" style="position:absolute;flip:y;visibility:visible;mso-wrap-style:square" from="3104,7782" to="3104,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7xQAAANwAAAAPAAAAZHJzL2Rvd25yZXYueG1sRI9Ba8JA&#10;EIXvgv9hGcFL0I1aik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CQeWZ7xQAAANwAAAAP&#10;AAAAAAAAAAAAAAAAAAcCAABkcnMvZG93bnJldi54bWxQSwUGAAAAAAMAAwC3AAAA+QIAAAAA&#10;">
                  <v:stroke endarrow="block"/>
                </v:line>
                <v:line id="Line 655" o:spid="_x0000_s1039" style="position:absolute;flip:y;visibility:visible;mso-wrap-style:square" from="4398,7766" to="4398,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656" o:spid="_x0000_s1040" style="position:absolute;flip:y;visibility:visible;mso-wrap-style:square" from="6029,7782" to="602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line id="Line 657" o:spid="_x0000_s1041" style="position:absolute;flip:y;visibility:visible;mso-wrap-style:square" from="8702,7782" to="870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">
                  <v:stroke endarrow="block"/>
                </v:line>
                <w10:anchorlock/>
              </v:group>
            </w:pict>
          </mc:Fallback>
        </mc:AlternateContent>
      </w:r>
    </w:p>
    <w:p w14:paraId="03287AFD" w14:textId="77777777" w:rsidR="00F91D9E" w:rsidRDefault="00F91D9E" w:rsidP="00F91D9E">
      <w:pPr>
        <w:pStyle w:val="Source"/>
      </w:pPr>
      <w:r>
        <w:t xml:space="preserve">Source: Department of Treasury and Finance </w:t>
      </w:r>
    </w:p>
    <w:p w14:paraId="4302DCBB" w14:textId="77777777" w:rsidR="00F91D9E" w:rsidRDefault="00F91D9E" w:rsidP="00F91D9E"/>
    <w:p w14:paraId="5FDABAD7" w14:textId="77777777" w:rsidR="00F91D9E" w:rsidRDefault="00F91D9E" w:rsidP="00F91D9E">
      <w:r>
        <w:t xml:space="preserve">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 for example, schools and hospitals. They generally receive more than 50 per cent of their funding from budget appropriations. </w:t>
      </w:r>
    </w:p>
    <w:p w14:paraId="653EB0D5" w14:textId="77777777" w:rsidR="00F91D9E" w:rsidRDefault="00F91D9E" w:rsidP="00F91D9E">
      <w:r>
        <w:t xml:space="preserve">Organisations in other sectors of government – the PNFCs and PFCs – operate as stand-alone business enterprises, which aim to recover most of their costs involved in delivering their goods or services. Such entities include water and port authorities (PNFCs) and the Transport Accident Commission and Treasury Corporation Victoria (PFCs). Both the PNFC and PFC sectors are treated as equity investments of the general government sector. </w:t>
      </w:r>
    </w:p>
    <w:p w14:paraId="3112B658" w14:textId="77777777" w:rsidR="00F91D9E" w:rsidRDefault="00F91D9E" w:rsidP="00F91D9E">
      <w:r>
        <w:t xml:space="preserve">The non-financial public sector (NFPS) represents a consolidation of the general government sector and PNFCs, after eliminating any transactions and debtor/creditor relationships between those sectors to avoid double counting. Similarly, the whole of state is the consolidation (after relevant eliminations) of the NFPS with the </w:t>
      </w:r>
      <w:proofErr w:type="spellStart"/>
      <w:r>
        <w:t>PFCs.</w:t>
      </w:r>
      <w:proofErr w:type="spellEnd"/>
      <w:r>
        <w:t xml:space="preserve"> A more detailed explanation of the characteristics of each of these sectors can be found in the </w:t>
      </w:r>
      <w:r w:rsidRPr="00DA7CE1">
        <w:rPr>
          <w:i/>
          <w:iCs/>
        </w:rPr>
        <w:t>2018-19 Financial Report</w:t>
      </w:r>
      <w:r>
        <w:t xml:space="preserve">. </w:t>
      </w:r>
    </w:p>
    <w:p w14:paraId="35EA1514" w14:textId="77777777" w:rsidR="00F91D9E" w:rsidRDefault="00F91D9E" w:rsidP="00F91D9E">
      <w:r>
        <w:t xml:space="preserve">Under the FMA, the budget papers mainly relate to the general government sector whereas the mid-year and annual financial reports include both the whole of state and general government sector as required by the accounting standards. A comprehensive list of agencies, identified by sector, that submit financial data for consolidation into the State’s key financial publications can be found in Note 9.8 of the </w:t>
      </w:r>
      <w:r w:rsidRPr="00DA7CE1">
        <w:rPr>
          <w:i/>
          <w:iCs/>
        </w:rPr>
        <w:t>2018-19 Financial Report</w:t>
      </w:r>
      <w:r>
        <w:t>.</w:t>
      </w:r>
    </w:p>
    <w:p w14:paraId="203CDD79" w14:textId="77777777" w:rsidR="00213743" w:rsidRDefault="00213743">
      <w:pPr>
        <w:keepLines w:val="0"/>
      </w:pPr>
      <w:r>
        <w:br w:type="page"/>
      </w:r>
    </w:p>
    <w:p w14:paraId="70376233" w14:textId="6D69B371" w:rsidR="00F91D9E" w:rsidRDefault="00DC3278" w:rsidP="00F91D9E">
      <w:r>
        <w:lastRenderedPageBreak/>
        <w:t xml:space="preserve">The following table </w:t>
      </w:r>
      <w:r w:rsidR="00F91D9E">
        <w:t>provides further details regarding the reporting sector/entity basis of the key financial publications issued by DTF.</w:t>
      </w:r>
    </w:p>
    <w:p w14:paraId="072CF0D7" w14:textId="382CE266" w:rsidR="00DC3278" w:rsidRDefault="00DC3278" w:rsidP="00DC3278">
      <w:pPr>
        <w:pStyle w:val="TableHeading"/>
      </w:pPr>
      <w:r w:rsidRPr="00DC3278">
        <w:t>Publication coverage and project indicative timelines</w:t>
      </w:r>
    </w:p>
    <w:p w14:paraId="4EFAB71C" w14:textId="034F92DB" w:rsidR="00AE4B1E" w:rsidRDefault="00AE4B1E" w:rsidP="00F91D9E"/>
    <w:tbl>
      <w:tblPr>
        <w:tblStyle w:val="DTFTextTable"/>
        <w:tblW w:w="9118" w:type="dxa"/>
        <w:tblLook w:val="06A0" w:firstRow="1" w:lastRow="0" w:firstColumn="1" w:lastColumn="0" w:noHBand="1" w:noVBand="1"/>
      </w:tblPr>
      <w:tblGrid>
        <w:gridCol w:w="1137"/>
        <w:gridCol w:w="2953"/>
        <w:gridCol w:w="5028"/>
      </w:tblGrid>
      <w:tr w:rsidR="00AE4B1E" w:rsidRPr="002309B4" w14:paraId="49BD4E61" w14:textId="77777777" w:rsidTr="000C66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7" w:type="dxa"/>
          </w:tcPr>
          <w:p w14:paraId="7FA51FF4" w14:textId="77777777" w:rsidR="00AE4B1E" w:rsidRPr="002309B4" w:rsidRDefault="00AE4B1E" w:rsidP="000C6611">
            <w:r w:rsidRPr="002309B4">
              <w:t>Reporting year</w:t>
            </w:r>
          </w:p>
        </w:tc>
        <w:tc>
          <w:tcPr>
            <w:tcW w:w="2953" w:type="dxa"/>
          </w:tcPr>
          <w:p w14:paraId="7CC7CDB2" w14:textId="77777777" w:rsidR="00AE4B1E" w:rsidRPr="002309B4" w:rsidRDefault="00AE4B1E" w:rsidP="000C6611">
            <w:pPr>
              <w:cnfStyle w:val="100000000000" w:firstRow="1" w:lastRow="0" w:firstColumn="0" w:lastColumn="0" w:oddVBand="0" w:evenVBand="0" w:oddHBand="0" w:evenHBand="0" w:firstRowFirstColumn="0" w:firstRowLastColumn="0" w:lastRowFirstColumn="0" w:lastRowLastColumn="0"/>
            </w:pPr>
            <w:r w:rsidRPr="002309B4">
              <w:t>Publication</w:t>
            </w:r>
          </w:p>
        </w:tc>
        <w:tc>
          <w:tcPr>
            <w:tcW w:w="5028" w:type="dxa"/>
          </w:tcPr>
          <w:p w14:paraId="182B21D3" w14:textId="77777777" w:rsidR="00AE4B1E" w:rsidRPr="002309B4" w:rsidRDefault="00AE4B1E" w:rsidP="000C6611">
            <w:pPr>
              <w:cnfStyle w:val="100000000000" w:firstRow="1" w:lastRow="0" w:firstColumn="0" w:lastColumn="0" w:oddVBand="0" w:evenVBand="0" w:oddHBand="0" w:evenHBand="0" w:firstRowFirstColumn="0" w:firstRowLastColumn="0" w:lastRowFirstColumn="0" w:lastRowLastColumn="0"/>
            </w:pPr>
            <w:r w:rsidRPr="002309B4">
              <w:t>Anticipated release dates –</w:t>
            </w:r>
            <w:r w:rsidRPr="002309B4">
              <w:br/>
              <w:t>actual dates to be confirmed</w:t>
            </w:r>
          </w:p>
        </w:tc>
      </w:tr>
      <w:tr w:rsidR="00AE4B1E" w:rsidRPr="002309B4" w14:paraId="4912A5D2" w14:textId="77777777" w:rsidTr="000C6611">
        <w:tc>
          <w:tcPr>
            <w:cnfStyle w:val="001000000000" w:firstRow="0" w:lastRow="0" w:firstColumn="1" w:lastColumn="0" w:oddVBand="0" w:evenVBand="0" w:oddHBand="0" w:evenHBand="0" w:firstRowFirstColumn="0" w:firstRowLastColumn="0" w:lastRowFirstColumn="0" w:lastRowLastColumn="0"/>
            <w:tcW w:w="1137" w:type="dxa"/>
          </w:tcPr>
          <w:p w14:paraId="7E74B7F3" w14:textId="77777777" w:rsidR="00AE4B1E" w:rsidRPr="002309B4" w:rsidRDefault="00AE4B1E" w:rsidP="000C6611">
            <w:r w:rsidRPr="002309B4">
              <w:t>2019-20</w:t>
            </w:r>
          </w:p>
        </w:tc>
        <w:tc>
          <w:tcPr>
            <w:tcW w:w="2953" w:type="dxa"/>
          </w:tcPr>
          <w:p w14:paraId="5EC1E7E0"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 xml:space="preserve">Mid-Year Financial Report </w:t>
            </w:r>
          </w:p>
        </w:tc>
        <w:tc>
          <w:tcPr>
            <w:tcW w:w="5028" w:type="dxa"/>
          </w:tcPr>
          <w:p w14:paraId="4FE96D4B" w14:textId="1CE48E98"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Legislative due date: 15 March 2020</w:t>
            </w:r>
            <w:r w:rsidR="00930593">
              <w:t>.</w:t>
            </w:r>
          </w:p>
        </w:tc>
      </w:tr>
      <w:tr w:rsidR="00AE4B1E" w:rsidRPr="002309B4" w14:paraId="5F1BA91B" w14:textId="77777777" w:rsidTr="000C6611">
        <w:tc>
          <w:tcPr>
            <w:cnfStyle w:val="001000000000" w:firstRow="0" w:lastRow="0" w:firstColumn="1" w:lastColumn="0" w:oddVBand="0" w:evenVBand="0" w:oddHBand="0" w:evenHBand="0" w:firstRowFirstColumn="0" w:firstRowLastColumn="0" w:lastRowFirstColumn="0" w:lastRowLastColumn="0"/>
            <w:tcW w:w="1137" w:type="dxa"/>
          </w:tcPr>
          <w:p w14:paraId="6B703F61" w14:textId="77777777" w:rsidR="00AE4B1E" w:rsidRPr="002309B4" w:rsidRDefault="00AE4B1E" w:rsidP="000C6611">
            <w:r w:rsidRPr="002309B4">
              <w:t xml:space="preserve">2020-21 </w:t>
            </w:r>
          </w:p>
        </w:tc>
        <w:tc>
          <w:tcPr>
            <w:tcW w:w="2953" w:type="dxa"/>
          </w:tcPr>
          <w:p w14:paraId="4C3C6120"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 xml:space="preserve">Budget papers </w:t>
            </w:r>
          </w:p>
        </w:tc>
        <w:tc>
          <w:tcPr>
            <w:tcW w:w="5028" w:type="dxa"/>
          </w:tcPr>
          <w:p w14:paraId="4366F040" w14:textId="38EC2652"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 xml:space="preserve">Anticipated </w:t>
            </w:r>
            <w:r w:rsidR="001F4B6C">
              <w:t>late</w:t>
            </w:r>
            <w:r w:rsidRPr="002309B4">
              <w:t xml:space="preserve"> 2020</w:t>
            </w:r>
            <w:r w:rsidR="00930593">
              <w:t>.</w:t>
            </w:r>
          </w:p>
        </w:tc>
      </w:tr>
      <w:tr w:rsidR="00AE4B1E" w:rsidRPr="002309B4" w14:paraId="7F4D17F4" w14:textId="77777777" w:rsidTr="000C6611">
        <w:tc>
          <w:tcPr>
            <w:cnfStyle w:val="001000000000" w:firstRow="0" w:lastRow="0" w:firstColumn="1" w:lastColumn="0" w:oddVBand="0" w:evenVBand="0" w:oddHBand="0" w:evenHBand="0" w:firstRowFirstColumn="0" w:firstRowLastColumn="0" w:lastRowFirstColumn="0" w:lastRowLastColumn="0"/>
            <w:tcW w:w="1137" w:type="dxa"/>
          </w:tcPr>
          <w:p w14:paraId="43335331" w14:textId="0DC09172" w:rsidR="00AE4B1E" w:rsidRPr="002309B4" w:rsidRDefault="00AE4B1E" w:rsidP="000C6611">
            <w:r w:rsidRPr="002309B4">
              <w:t>20</w:t>
            </w:r>
            <w:r w:rsidR="00C623E2">
              <w:t>19</w:t>
            </w:r>
            <w:r w:rsidRPr="002309B4">
              <w:t>-2</w:t>
            </w:r>
            <w:r w:rsidR="00C623E2">
              <w:t>0</w:t>
            </w:r>
          </w:p>
        </w:tc>
        <w:tc>
          <w:tcPr>
            <w:tcW w:w="2953" w:type="dxa"/>
          </w:tcPr>
          <w:p w14:paraId="230B453C"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 xml:space="preserve">March Quarterly Financial Report </w:t>
            </w:r>
          </w:p>
        </w:tc>
        <w:tc>
          <w:tcPr>
            <w:tcW w:w="5028" w:type="dxa"/>
          </w:tcPr>
          <w:p w14:paraId="026BDEC0" w14:textId="60944696" w:rsidR="00AE4B1E" w:rsidRPr="002309B4" w:rsidRDefault="00C623E2" w:rsidP="000C6611">
            <w:pPr>
              <w:cnfStyle w:val="000000000000" w:firstRow="0" w:lastRow="0" w:firstColumn="0" w:lastColumn="0" w:oddVBand="0" w:evenVBand="0" w:oddHBand="0" w:evenHBand="0" w:firstRowFirstColumn="0" w:firstRowLastColumn="0" w:lastRowFirstColumn="0" w:lastRowLastColumn="0"/>
            </w:pPr>
            <w:r>
              <w:t>1</w:t>
            </w:r>
            <w:r w:rsidR="00AE4B1E" w:rsidRPr="002309B4">
              <w:t>5 May 2020</w:t>
            </w:r>
            <w:r w:rsidR="00930593">
              <w:t>.</w:t>
            </w:r>
          </w:p>
        </w:tc>
      </w:tr>
      <w:tr w:rsidR="00AE4B1E" w:rsidRPr="002309B4" w14:paraId="459A84B1" w14:textId="77777777" w:rsidTr="000C6611">
        <w:tc>
          <w:tcPr>
            <w:cnfStyle w:val="001000000000" w:firstRow="0" w:lastRow="0" w:firstColumn="1" w:lastColumn="0" w:oddVBand="0" w:evenVBand="0" w:oddHBand="0" w:evenHBand="0" w:firstRowFirstColumn="0" w:firstRowLastColumn="0" w:lastRowFirstColumn="0" w:lastRowLastColumn="0"/>
            <w:tcW w:w="1137" w:type="dxa"/>
          </w:tcPr>
          <w:p w14:paraId="4B9CF24A" w14:textId="77777777" w:rsidR="00AE4B1E" w:rsidRPr="002309B4" w:rsidRDefault="00AE4B1E" w:rsidP="000C6611">
            <w:r w:rsidRPr="002309B4">
              <w:t>2019-20</w:t>
            </w:r>
          </w:p>
        </w:tc>
        <w:tc>
          <w:tcPr>
            <w:tcW w:w="2953" w:type="dxa"/>
          </w:tcPr>
          <w:p w14:paraId="5F07DB05"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 xml:space="preserve">Annual Financial Report </w:t>
            </w:r>
          </w:p>
        </w:tc>
        <w:tc>
          <w:tcPr>
            <w:tcW w:w="5028" w:type="dxa"/>
          </w:tcPr>
          <w:p w14:paraId="4B6A3C5C"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Legislative due date:15 October 2020</w:t>
            </w:r>
          </w:p>
        </w:tc>
      </w:tr>
      <w:tr w:rsidR="00AE4B1E" w:rsidRPr="002309B4" w14:paraId="4FBDB4EE" w14:textId="77777777" w:rsidTr="000C6611">
        <w:tc>
          <w:tcPr>
            <w:cnfStyle w:val="001000000000" w:firstRow="0" w:lastRow="0" w:firstColumn="1" w:lastColumn="0" w:oddVBand="0" w:evenVBand="0" w:oddHBand="0" w:evenHBand="0" w:firstRowFirstColumn="0" w:firstRowLastColumn="0" w:lastRowFirstColumn="0" w:lastRowLastColumn="0"/>
            <w:tcW w:w="1137" w:type="dxa"/>
          </w:tcPr>
          <w:p w14:paraId="53E14A06" w14:textId="77777777" w:rsidR="00AE4B1E" w:rsidRPr="002309B4" w:rsidDel="00E55793" w:rsidRDefault="00AE4B1E" w:rsidP="000C6611">
            <w:r w:rsidRPr="002309B4">
              <w:t xml:space="preserve">2019-20 </w:t>
            </w:r>
          </w:p>
        </w:tc>
        <w:tc>
          <w:tcPr>
            <w:tcW w:w="2953" w:type="dxa"/>
          </w:tcPr>
          <w:p w14:paraId="04E1AC36"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Department and entity reporting</w:t>
            </w:r>
          </w:p>
        </w:tc>
        <w:tc>
          <w:tcPr>
            <w:tcW w:w="5028" w:type="dxa"/>
          </w:tcPr>
          <w:p w14:paraId="609859E6"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Legislated due date: 31 October 2020. Entities are encouraged to table their annual reports prior to the legislated due date.</w:t>
            </w:r>
          </w:p>
        </w:tc>
      </w:tr>
      <w:tr w:rsidR="00AE4B1E" w:rsidRPr="002309B4" w14:paraId="051EFFBE" w14:textId="77777777" w:rsidTr="000C6611">
        <w:tc>
          <w:tcPr>
            <w:cnfStyle w:val="001000000000" w:firstRow="0" w:lastRow="0" w:firstColumn="1" w:lastColumn="0" w:oddVBand="0" w:evenVBand="0" w:oddHBand="0" w:evenHBand="0" w:firstRowFirstColumn="0" w:firstRowLastColumn="0" w:lastRowFirstColumn="0" w:lastRowLastColumn="0"/>
            <w:tcW w:w="1137" w:type="dxa"/>
          </w:tcPr>
          <w:p w14:paraId="3BD2E946" w14:textId="77777777" w:rsidR="00AE4B1E" w:rsidRPr="002309B4" w:rsidRDefault="00AE4B1E" w:rsidP="000C6611">
            <w:r w:rsidRPr="002309B4">
              <w:t>2020-21</w:t>
            </w:r>
          </w:p>
        </w:tc>
        <w:tc>
          <w:tcPr>
            <w:tcW w:w="2953" w:type="dxa"/>
          </w:tcPr>
          <w:p w14:paraId="254C01F7"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September Quarterly Financial Report</w:t>
            </w:r>
          </w:p>
        </w:tc>
        <w:tc>
          <w:tcPr>
            <w:tcW w:w="5028" w:type="dxa"/>
          </w:tcPr>
          <w:p w14:paraId="6FF42AE8"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 xml:space="preserve">Legislative due date:15 November 2020. </w:t>
            </w:r>
          </w:p>
        </w:tc>
      </w:tr>
      <w:tr w:rsidR="00AE4B1E" w:rsidRPr="002309B4" w14:paraId="268516ED" w14:textId="77777777" w:rsidTr="000C6611">
        <w:tc>
          <w:tcPr>
            <w:cnfStyle w:val="001000000000" w:firstRow="0" w:lastRow="0" w:firstColumn="1" w:lastColumn="0" w:oddVBand="0" w:evenVBand="0" w:oddHBand="0" w:evenHBand="0" w:firstRowFirstColumn="0" w:firstRowLastColumn="0" w:lastRowFirstColumn="0" w:lastRowLastColumn="0"/>
            <w:tcW w:w="1137" w:type="dxa"/>
          </w:tcPr>
          <w:p w14:paraId="1145E070" w14:textId="77777777" w:rsidR="00AE4B1E" w:rsidRPr="002309B4" w:rsidDel="00E55793" w:rsidRDefault="00AE4B1E" w:rsidP="000C6611">
            <w:r w:rsidRPr="002309B4">
              <w:t>2020-21</w:t>
            </w:r>
          </w:p>
        </w:tc>
        <w:tc>
          <w:tcPr>
            <w:tcW w:w="2953" w:type="dxa"/>
          </w:tcPr>
          <w:p w14:paraId="40BFD5F2" w14:textId="77777777"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 xml:space="preserve">Budget Update </w:t>
            </w:r>
          </w:p>
        </w:tc>
        <w:tc>
          <w:tcPr>
            <w:tcW w:w="5028" w:type="dxa"/>
          </w:tcPr>
          <w:p w14:paraId="1A7F73AB" w14:textId="631BD821" w:rsidR="00AE4B1E" w:rsidRPr="002309B4" w:rsidRDefault="00AE4B1E" w:rsidP="000C6611">
            <w:pPr>
              <w:cnfStyle w:val="000000000000" w:firstRow="0" w:lastRow="0" w:firstColumn="0" w:lastColumn="0" w:oddVBand="0" w:evenVBand="0" w:oddHBand="0" w:evenHBand="0" w:firstRowFirstColumn="0" w:firstRowLastColumn="0" w:lastRowFirstColumn="0" w:lastRowLastColumn="0"/>
            </w:pPr>
            <w:r w:rsidRPr="002309B4">
              <w:t>Legislative due date:15 December 2020</w:t>
            </w:r>
            <w:r w:rsidR="00930593">
              <w:t>.</w:t>
            </w:r>
          </w:p>
        </w:tc>
      </w:tr>
    </w:tbl>
    <w:p w14:paraId="7D3EBF84" w14:textId="77777777" w:rsidR="00AE4B1E" w:rsidRPr="009F6BED" w:rsidRDefault="00AE4B1E" w:rsidP="009F6BED">
      <w:pPr>
        <w:pStyle w:val="Heading2TOC"/>
      </w:pPr>
      <w:bookmarkStart w:id="13" w:name="_Toc41961221"/>
      <w:bookmarkStart w:id="14" w:name="_Toc42185045"/>
      <w:r w:rsidRPr="009F6BED">
        <w:t>Basis of each financial publication</w:t>
      </w:r>
      <w:bookmarkEnd w:id="13"/>
      <w:bookmarkEnd w:id="14"/>
    </w:p>
    <w:p w14:paraId="6B463216" w14:textId="77777777" w:rsidR="00AE4B1E" w:rsidRDefault="00AE4B1E" w:rsidP="00AE4B1E">
      <w:r>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14:paraId="7EFC6A5A" w14:textId="75C58CBA" w:rsidR="00AE4B1E" w:rsidRDefault="00AE4B1E" w:rsidP="00AE4B1E">
      <w:r>
        <w:t xml:space="preserve">Since 1 July 2008, AASB 1049 </w:t>
      </w:r>
      <w:r w:rsidRPr="00AE4B1E">
        <w:rPr>
          <w:i/>
          <w:iCs/>
        </w:rPr>
        <w:t>Whole of government and general government sector financial reporting</w:t>
      </w:r>
      <w:r>
        <w:t xml:space="preserve"> has been applied to whole of government general purpose financial statements and general government sector financial statements. This standard incorporates the major elements of the GFS framework into an accounting standard. It</w:t>
      </w:r>
      <w:r w:rsidR="00DC3278">
        <w:t> </w:t>
      </w:r>
      <w:r>
        <w:t>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14:paraId="34890258" w14:textId="77777777" w:rsidR="00AE4B1E" w:rsidRDefault="00AE4B1E" w:rsidP="00AE4B1E">
      <w:r>
        <w:t>For further information, please refer to the suite of publications via the Victorian State Budget and Economic and Financial Updates webpages on the DTF website.</w:t>
      </w:r>
    </w:p>
    <w:p w14:paraId="072BC95B" w14:textId="77777777" w:rsidR="00AE4B1E" w:rsidRDefault="00AE4B1E" w:rsidP="00AE4B1E">
      <w:r>
        <w:t>In addition to financial statements and notes, most annual reports also include a narrative (management discussion and analysis), usually provided in the report of operations. The best practice is to include non-technical analysis and explanation of significant aspects of the financial statements in this narrative report, to assist users in the interpretation of the financial statements.</w:t>
      </w:r>
    </w:p>
    <w:p w14:paraId="120653E7" w14:textId="77777777" w:rsidR="00213743" w:rsidRDefault="00213743">
      <w:pPr>
        <w:keepLines w:val="0"/>
        <w:rPr>
          <w:rFonts w:asciiTheme="majorHAnsi" w:eastAsiaTheme="majorEastAsia" w:hAnsiTheme="majorHAnsi" w:cstheme="majorBidi"/>
          <w:b/>
          <w:bCs/>
          <w:spacing w:val="-2"/>
          <w:sz w:val="24"/>
          <w:szCs w:val="26"/>
        </w:rPr>
      </w:pPr>
      <w:bookmarkStart w:id="15" w:name="_Toc41961222"/>
      <w:r>
        <w:br w:type="page"/>
      </w:r>
    </w:p>
    <w:p w14:paraId="498CB94F" w14:textId="0B995595" w:rsidR="00AE4B1E" w:rsidRDefault="00AE4B1E" w:rsidP="00EE7A10">
      <w:pPr>
        <w:pStyle w:val="Heading2TOC"/>
      </w:pPr>
      <w:bookmarkStart w:id="16" w:name="_Toc42185046"/>
      <w:r>
        <w:lastRenderedPageBreak/>
        <w:t xml:space="preserve">The Model report – </w:t>
      </w:r>
      <w:r w:rsidR="00DC3278">
        <w:t xml:space="preserve">Purpose </w:t>
      </w:r>
      <w:r>
        <w:t>and scope</w:t>
      </w:r>
      <w:bookmarkEnd w:id="15"/>
      <w:bookmarkEnd w:id="16"/>
    </w:p>
    <w:p w14:paraId="36ADF5A6" w14:textId="77777777" w:rsidR="00AE4B1E" w:rsidRDefault="00AE4B1E" w:rsidP="00AE4B1E">
      <w:r>
        <w:t>In addition to the State’s financial publications produced by DTF, the FMA also requires audited annual reports of government departments and public bodies to be tabled in Parliament within four months after the end of financial year or on the first sitting day of the House after the end of that month.</w:t>
      </w:r>
    </w:p>
    <w:p w14:paraId="4AB5B500" w14:textId="77777777" w:rsidR="00AE4B1E" w:rsidRDefault="00AE4B1E" w:rsidP="00AE4B1E">
      <w:r>
        <w:t xml:space="preserve">Under </w:t>
      </w:r>
      <w:r w:rsidRPr="001E2353">
        <w:t>Standing Direction 5.2</w:t>
      </w:r>
      <w:r w:rsidRPr="00AE4B1E">
        <w:rPr>
          <w:i/>
          <w:iCs/>
        </w:rPr>
        <w:t xml:space="preserve"> Annual reporting</w:t>
      </w:r>
      <w:r>
        <w:t xml:space="preserve"> (SD), </w:t>
      </w:r>
      <w:r w:rsidRPr="00AE4B1E">
        <w:rPr>
          <w:b/>
          <w:bCs/>
        </w:rPr>
        <w:t>all Victorian government departments</w:t>
      </w:r>
      <w:r>
        <w:t xml:space="preserve"> are required to comply with the Model when preparing and tabling their annual reports in Parliament. </w:t>
      </w:r>
    </w:p>
    <w:p w14:paraId="37ED96B8" w14:textId="77777777" w:rsidR="00AE4B1E" w:rsidRDefault="00AE4B1E" w:rsidP="00AE4B1E">
      <w:r>
        <w:t>These departments include the Departments of:</w:t>
      </w:r>
    </w:p>
    <w:p w14:paraId="30BBE2E4" w14:textId="4B73535E" w:rsidR="00AE4B1E" w:rsidRDefault="00AE4B1E" w:rsidP="00FC71D7">
      <w:pPr>
        <w:pStyle w:val="ListParagraph"/>
        <w:numPr>
          <w:ilvl w:val="0"/>
          <w:numId w:val="7"/>
        </w:numPr>
      </w:pPr>
      <w:r>
        <w:t>Education and Training;</w:t>
      </w:r>
    </w:p>
    <w:p w14:paraId="32FC1AB2" w14:textId="225214E4" w:rsidR="00AE4B1E" w:rsidRDefault="00AE4B1E" w:rsidP="00FC71D7">
      <w:pPr>
        <w:pStyle w:val="ListParagraph"/>
        <w:numPr>
          <w:ilvl w:val="0"/>
          <w:numId w:val="7"/>
        </w:numPr>
      </w:pPr>
      <w:r>
        <w:t>Jobs, Precinct and Regions;</w:t>
      </w:r>
    </w:p>
    <w:p w14:paraId="0C98FEA7" w14:textId="41F83D34" w:rsidR="00AE4B1E" w:rsidRDefault="00AE4B1E" w:rsidP="00FC71D7">
      <w:pPr>
        <w:pStyle w:val="ListParagraph"/>
        <w:numPr>
          <w:ilvl w:val="0"/>
          <w:numId w:val="7"/>
        </w:numPr>
      </w:pPr>
      <w:r>
        <w:t>Transport;</w:t>
      </w:r>
    </w:p>
    <w:p w14:paraId="646DF3EE" w14:textId="6B50CD94" w:rsidR="00AE4B1E" w:rsidRDefault="00AE4B1E" w:rsidP="00FC71D7">
      <w:pPr>
        <w:pStyle w:val="ListParagraph"/>
        <w:numPr>
          <w:ilvl w:val="0"/>
          <w:numId w:val="7"/>
        </w:numPr>
      </w:pPr>
      <w:r>
        <w:t>Environment, Land, Water and Planning;</w:t>
      </w:r>
    </w:p>
    <w:p w14:paraId="6933D231" w14:textId="15EB90DE" w:rsidR="00AE4B1E" w:rsidRDefault="00AE4B1E" w:rsidP="00FC71D7">
      <w:pPr>
        <w:pStyle w:val="ListParagraph"/>
        <w:numPr>
          <w:ilvl w:val="0"/>
          <w:numId w:val="7"/>
        </w:numPr>
      </w:pPr>
      <w:r>
        <w:t>Health and Human Services;</w:t>
      </w:r>
    </w:p>
    <w:p w14:paraId="04138EC0" w14:textId="09214FEC" w:rsidR="00AE4B1E" w:rsidRDefault="00AE4B1E" w:rsidP="00FC71D7">
      <w:pPr>
        <w:pStyle w:val="ListParagraph"/>
        <w:numPr>
          <w:ilvl w:val="0"/>
          <w:numId w:val="7"/>
        </w:numPr>
      </w:pPr>
      <w:r>
        <w:t>Justice and Community Safety;</w:t>
      </w:r>
    </w:p>
    <w:p w14:paraId="7D581345" w14:textId="5E03B7D8" w:rsidR="00AE4B1E" w:rsidRDefault="00AE4B1E" w:rsidP="00FC71D7">
      <w:pPr>
        <w:pStyle w:val="ListParagraph"/>
        <w:numPr>
          <w:ilvl w:val="0"/>
          <w:numId w:val="7"/>
        </w:numPr>
      </w:pPr>
      <w:r>
        <w:t>Premier and Cabinet; and</w:t>
      </w:r>
    </w:p>
    <w:p w14:paraId="36E82EC2" w14:textId="4FB0D2A1" w:rsidR="00AE4B1E" w:rsidRDefault="00AE4B1E" w:rsidP="00FC71D7">
      <w:pPr>
        <w:pStyle w:val="ListParagraph"/>
        <w:numPr>
          <w:ilvl w:val="0"/>
          <w:numId w:val="7"/>
        </w:numPr>
      </w:pPr>
      <w:r>
        <w:t>Treasury and Finance.</w:t>
      </w:r>
    </w:p>
    <w:p w14:paraId="06454078" w14:textId="77777777" w:rsidR="00213743" w:rsidRDefault="00AE4B1E" w:rsidP="00AE4B1E">
      <w:r>
        <w:t xml:space="preserve">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 </w:t>
      </w:r>
    </w:p>
    <w:p w14:paraId="0456A983" w14:textId="31BBA211" w:rsidR="00AE4B1E" w:rsidRDefault="00AE4B1E" w:rsidP="00213743">
      <w:pPr>
        <w:pBdr>
          <w:top w:val="single" w:sz="4" w:space="1" w:color="0072CE" w:themeColor="accent4"/>
          <w:left w:val="single" w:sz="4" w:space="4" w:color="0072CE" w:themeColor="accent4"/>
          <w:bottom w:val="single" w:sz="4" w:space="1" w:color="0072CE" w:themeColor="accent4"/>
          <w:right w:val="single" w:sz="4" w:space="4" w:color="0072CE" w:themeColor="accent4"/>
        </w:pBdr>
      </w:pPr>
      <w:r w:rsidRPr="00AE4B1E">
        <w:rPr>
          <w:rStyle w:val="Guidance"/>
          <w:b/>
          <w:bCs/>
        </w:rPr>
        <w:t>Judgement is required to determine where to apply or modify the Model to meet the entity specific reporting requirements.</w:t>
      </w:r>
    </w:p>
    <w:p w14:paraId="0BB1C2B0" w14:textId="77777777" w:rsidR="00AE4B1E" w:rsidRDefault="00AE4B1E" w:rsidP="00EE7A10">
      <w:pPr>
        <w:pStyle w:val="Heading2TOC"/>
      </w:pPr>
      <w:bookmarkStart w:id="17" w:name="_Toc41961223"/>
      <w:bookmarkStart w:id="18" w:name="_Toc42185047"/>
      <w:r>
        <w:t>How to use the Model report</w:t>
      </w:r>
      <w:bookmarkEnd w:id="17"/>
      <w:bookmarkEnd w:id="18"/>
    </w:p>
    <w:p w14:paraId="3D8680FA" w14:textId="77777777" w:rsidR="00AE4B1E" w:rsidRDefault="00AE4B1E" w:rsidP="00AE4B1E">
      <w:r>
        <w:t xml:space="preserve">The Model prescribes a consistent approach to the preparation of both the financial and non-financial reporting requirements of </w:t>
      </w:r>
      <w:r w:rsidRPr="00AE4B1E">
        <w:rPr>
          <w:b/>
          <w:bCs/>
        </w:rPr>
        <w:t>departmental</w:t>
      </w:r>
      <w:r>
        <w:t xml:space="preserve"> annual reports. It includes:</w:t>
      </w:r>
    </w:p>
    <w:p w14:paraId="6C0EC2A5" w14:textId="6DAA1E1C" w:rsidR="00AE4B1E" w:rsidRDefault="00AE4B1E" w:rsidP="00FC71D7">
      <w:pPr>
        <w:pStyle w:val="ListParagraph"/>
        <w:numPr>
          <w:ilvl w:val="0"/>
          <w:numId w:val="8"/>
        </w:numPr>
      </w:pPr>
      <w:r>
        <w:t xml:space="preserve">guidance and commentaries highlighting the minimum disclosure requirements; </w:t>
      </w:r>
    </w:p>
    <w:p w14:paraId="0D4E2D41" w14:textId="3252024F" w:rsidR="00AE4B1E" w:rsidRDefault="00AE4B1E" w:rsidP="00FC71D7">
      <w:pPr>
        <w:pStyle w:val="ListParagraph"/>
        <w:numPr>
          <w:ilvl w:val="0"/>
          <w:numId w:val="8"/>
        </w:numPr>
      </w:pPr>
      <w:r>
        <w:t xml:space="preserve">convenient references and interpretations of relevant authoritative pronouncements; and </w:t>
      </w:r>
    </w:p>
    <w:p w14:paraId="0B2ACD17" w14:textId="0F2F62C0" w:rsidR="00AE4B1E" w:rsidRDefault="00AE4B1E" w:rsidP="00FC71D7">
      <w:pPr>
        <w:pStyle w:val="ListParagraph"/>
        <w:numPr>
          <w:ilvl w:val="0"/>
          <w:numId w:val="8"/>
        </w:numPr>
      </w:pPr>
      <w:r>
        <w:t>illustrative AAS and FRD disclosures related to common departmental activities.</w:t>
      </w:r>
    </w:p>
    <w:p w14:paraId="040AA0DC" w14:textId="77777777" w:rsidR="00AE4B1E" w:rsidRDefault="00AE4B1E" w:rsidP="00AE4B1E">
      <w:r>
        <w:t xml:space="preserve">The Model addresses the departmental requirements for a complete set of financial statements (refer to the </w:t>
      </w:r>
      <w:r w:rsidRPr="00AE4B1E">
        <w:rPr>
          <w:i/>
          <w:iCs/>
        </w:rPr>
        <w:t>Model financial statements</w:t>
      </w:r>
      <w:r>
        <w:t xml:space="preserve"> section) and in a separate section, the requirements of the FMA and FRDs for non financial performance disclosures in a report of operations (refer to the </w:t>
      </w:r>
      <w:r w:rsidRPr="00AE4B1E">
        <w:rPr>
          <w:i/>
          <w:iCs/>
        </w:rPr>
        <w:t>Model report of operations</w:t>
      </w:r>
      <w:r>
        <w:t xml:space="preserve"> section). </w:t>
      </w:r>
    </w:p>
    <w:p w14:paraId="26C9BF90" w14:textId="77777777" w:rsidR="00AE4B1E" w:rsidRDefault="00AE4B1E" w:rsidP="00AE4B1E">
      <w:r>
        <w:t xml:space="preserve">It should be noted that the Model is based on a fictitious department, and therefore the narrative illustrations should be used as a guide only. </w:t>
      </w:r>
    </w:p>
    <w:p w14:paraId="7CA11919" w14:textId="77777777" w:rsidR="00213743" w:rsidRDefault="00AE4B1E" w:rsidP="00AE4B1E">
      <w:r>
        <w:t xml:space="preserve">This Model will enable preparers to readily identify applicable legislative and accounting reporting requirements, and to view related illustrative examples. In this way, the Model can be used as a basic guide for developing Victorian public sector financial statements. </w:t>
      </w:r>
    </w:p>
    <w:p w14:paraId="24C6AE29" w14:textId="296AADFA" w:rsidR="00AE4B1E" w:rsidRDefault="00AE4B1E" w:rsidP="00213743">
      <w:pPr>
        <w:pBdr>
          <w:top w:val="single" w:sz="4" w:space="1" w:color="0072CE" w:themeColor="accent4"/>
          <w:left w:val="single" w:sz="4" w:space="4" w:color="0072CE" w:themeColor="accent4"/>
          <w:bottom w:val="single" w:sz="4" w:space="1" w:color="0072CE" w:themeColor="accent4"/>
          <w:right w:val="single" w:sz="4" w:space="4" w:color="0072CE" w:themeColor="accent4"/>
        </w:pBdr>
      </w:pPr>
      <w:r w:rsidRPr="00AE4B1E">
        <w:rPr>
          <w:rStyle w:val="Guidance"/>
          <w:b/>
          <w:bCs/>
        </w:rPr>
        <w:t>However, the Model should not be used as a substitute for referring to actual legislation, AASs and FRDs that are relevant to the entity.</w:t>
      </w:r>
    </w:p>
    <w:p w14:paraId="7514333B" w14:textId="54B32CF9" w:rsidR="00AE4B1E" w:rsidRDefault="00AE4B1E" w:rsidP="00AE4B1E">
      <w:r>
        <w:t xml:space="preserve">Further, Appendix 1(d) </w:t>
      </w:r>
      <w:r w:rsidRPr="00AE4B1E">
        <w:rPr>
          <w:i/>
          <w:iCs/>
        </w:rPr>
        <w:t>Analysis of disclosures made in Victorian financial publications</w:t>
      </w:r>
      <w:r>
        <w:t xml:space="preserve"> provides a helpful cross reference guide between the types of disclosure found in the Model’s financial statements and notes with those produced in the most recent financial publications for the State. </w:t>
      </w:r>
    </w:p>
    <w:p w14:paraId="4D74C071" w14:textId="77777777" w:rsidR="003B54CF" w:rsidRDefault="003B54CF" w:rsidP="00AE4B1E"/>
    <w:p w14:paraId="5EBA5848" w14:textId="6EBFC1A5" w:rsidR="003B54CF" w:rsidRDefault="003B54CF" w:rsidP="00AE4B1E">
      <w:pPr>
        <w:sectPr w:rsidR="003B54CF" w:rsidSect="006F6579">
          <w:headerReference w:type="even" r:id="rId29"/>
          <w:headerReference w:type="default" r:id="rId30"/>
          <w:pgSz w:w="11906" w:h="16838"/>
          <w:pgMar w:top="1134" w:right="1134" w:bottom="1134" w:left="1134" w:header="624" w:footer="567" w:gutter="0"/>
          <w:cols w:space="708"/>
          <w:docGrid w:linePitch="360"/>
        </w:sectPr>
      </w:pPr>
    </w:p>
    <w:p w14:paraId="14647AD3" w14:textId="59D22F7C" w:rsidR="00AE4B1E" w:rsidRDefault="00AE4B1E" w:rsidP="00EE7A10">
      <w:pPr>
        <w:pStyle w:val="Heading1TOC"/>
      </w:pPr>
      <w:bookmarkStart w:id="19" w:name="_Toc41961224"/>
      <w:bookmarkStart w:id="20" w:name="_Toc42185048"/>
      <w:r>
        <w:lastRenderedPageBreak/>
        <w:t>Setting the scene</w:t>
      </w:r>
      <w:bookmarkEnd w:id="19"/>
      <w:bookmarkEnd w:id="20"/>
    </w:p>
    <w:p w14:paraId="6DC89EF5" w14:textId="77777777" w:rsidR="00AE4B1E" w:rsidRDefault="00AE4B1E" w:rsidP="00EE7A10">
      <w:pPr>
        <w:pStyle w:val="Heading2TOC"/>
      </w:pPr>
      <w:bookmarkStart w:id="21" w:name="_Toc41961225"/>
      <w:bookmarkStart w:id="22" w:name="_Toc42185049"/>
      <w:r>
        <w:t>A model to assist with public sector financial reporting requirements</w:t>
      </w:r>
      <w:bookmarkEnd w:id="21"/>
      <w:bookmarkEnd w:id="22"/>
    </w:p>
    <w:p w14:paraId="44870095" w14:textId="77777777" w:rsidR="00AE4B1E" w:rsidRDefault="00AE4B1E" w:rsidP="00AE4B1E">
      <w:r>
        <w:t>The Model is published as the primary guide to assist public sector entities with their financial reporting requirements.</w:t>
      </w:r>
    </w:p>
    <w:p w14:paraId="0A2E3D68" w14:textId="77777777" w:rsidR="00AE4B1E" w:rsidRDefault="00AE4B1E" w:rsidP="00AE4B1E">
      <w:r>
        <w:t xml:space="preserve">All agencies are required to table audited annual reports in Parliament in compliance with the FMA, including the Standing Directions (SD) 2018 under the FMA. </w:t>
      </w:r>
    </w:p>
    <w:p w14:paraId="2AF67A20" w14:textId="77777777" w:rsidR="00AE4B1E" w:rsidRDefault="00AE4B1E" w:rsidP="00AE4B1E">
      <w:r>
        <w:t xml:space="preserve">Those annual reports, which consist of the Report of operations and financial statements, </w:t>
      </w:r>
      <w:proofErr w:type="gramStart"/>
      <w:r>
        <w:t>have to</w:t>
      </w:r>
      <w:proofErr w:type="gramEnd"/>
      <w:r>
        <w:t xml:space="preserve"> be prepared in accordance with:</w:t>
      </w:r>
    </w:p>
    <w:p w14:paraId="4CB7F212" w14:textId="3A33B162" w:rsidR="00AE4B1E" w:rsidRDefault="00AE4B1E" w:rsidP="00FC71D7">
      <w:pPr>
        <w:pStyle w:val="ListParagraph"/>
        <w:numPr>
          <w:ilvl w:val="0"/>
          <w:numId w:val="9"/>
        </w:numPr>
      </w:pPr>
      <w:r>
        <w:t>Australian Accounting Standards (AAS), which includes Interpretations;</w:t>
      </w:r>
    </w:p>
    <w:p w14:paraId="47CE6B37" w14:textId="6C28D65D" w:rsidR="00AE4B1E" w:rsidRDefault="00AE4B1E" w:rsidP="00FC71D7">
      <w:pPr>
        <w:pStyle w:val="ListParagraph"/>
        <w:numPr>
          <w:ilvl w:val="0"/>
          <w:numId w:val="9"/>
        </w:numPr>
      </w:pPr>
      <w:r>
        <w:t>Financial Reporting Directions (FRD);</w:t>
      </w:r>
    </w:p>
    <w:p w14:paraId="54F3EC2E" w14:textId="75B49ED9" w:rsidR="00AE4B1E" w:rsidRDefault="00AE4B1E" w:rsidP="00FC71D7">
      <w:pPr>
        <w:pStyle w:val="ListParagraph"/>
        <w:numPr>
          <w:ilvl w:val="0"/>
          <w:numId w:val="9"/>
        </w:numPr>
      </w:pPr>
      <w:r>
        <w:t>Financial Reporting Operations Framework (FROF); and</w:t>
      </w:r>
    </w:p>
    <w:p w14:paraId="2CB87A54" w14:textId="2D3EEEC8" w:rsidR="00AE4B1E" w:rsidRDefault="00AE4B1E" w:rsidP="00FC71D7">
      <w:pPr>
        <w:pStyle w:val="ListParagraph"/>
        <w:numPr>
          <w:ilvl w:val="0"/>
          <w:numId w:val="9"/>
        </w:numPr>
      </w:pPr>
      <w:r>
        <w:t xml:space="preserve">Resource Management Framework (RMF) </w:t>
      </w:r>
    </w:p>
    <w:p w14:paraId="3C39A548" w14:textId="77777777" w:rsidR="00AE4B1E" w:rsidRDefault="00AE4B1E" w:rsidP="00AE4B1E">
      <w:r>
        <w:t>To assist public sector entities in discharging their responsibilities, this Model adopts the financial statement formats that align with the general government sector and whole of government formats.</w:t>
      </w:r>
    </w:p>
    <w:p w14:paraId="0A86A0EA" w14:textId="77777777" w:rsidR="00AE4B1E" w:rsidRDefault="00AE4B1E" w:rsidP="00AE4B1E">
      <w:r>
        <w:t>The Model illustrates the minimum disclosure requirements in accordance with applicable AASs and FRDs.</w:t>
      </w:r>
    </w:p>
    <w:p w14:paraId="69D7D7BE" w14:textId="77777777" w:rsidR="00AE4B1E" w:rsidRPr="00F22BE1" w:rsidRDefault="00AE4B1E" w:rsidP="00F22BE1">
      <w:pPr>
        <w:pStyle w:val="Heading30"/>
        <w:shd w:val="clear" w:color="auto" w:fill="D9D9D6" w:themeFill="background2"/>
      </w:pPr>
      <w:bookmarkStart w:id="23" w:name="_Toc41961226"/>
      <w:r w:rsidRPr="00F22BE1">
        <w:t>Key reminders</w:t>
      </w:r>
      <w:bookmarkEnd w:id="23"/>
    </w:p>
    <w:p w14:paraId="187C90B5" w14:textId="77777777" w:rsidR="00AE4B1E" w:rsidRPr="00AE4B1E" w:rsidRDefault="00AE4B1E" w:rsidP="000E5228">
      <w:pPr>
        <w:shd w:val="clear" w:color="auto" w:fill="D9D9D9" w:themeFill="background1" w:themeFillShade="D9"/>
      </w:pPr>
      <w:r w:rsidRPr="00AE4B1E">
        <w:t>Do:</w:t>
      </w:r>
    </w:p>
    <w:p w14:paraId="7DC82CD1" w14:textId="612A9930" w:rsidR="00AE4B1E" w:rsidRDefault="00AE4B1E" w:rsidP="00FC71D7">
      <w:pPr>
        <w:pStyle w:val="ListParagraph"/>
        <w:numPr>
          <w:ilvl w:val="0"/>
          <w:numId w:val="10"/>
        </w:numPr>
        <w:shd w:val="clear" w:color="auto" w:fill="D9D9D9" w:themeFill="background1" w:themeFillShade="D9"/>
      </w:pPr>
      <w:r>
        <w:t>apply the disclosure requirements included within the Model for all government departments (mandatory);</w:t>
      </w:r>
    </w:p>
    <w:p w14:paraId="036C4F8E" w14:textId="3A43C36B" w:rsidR="00AE4B1E" w:rsidRDefault="00AE4B1E" w:rsidP="00FC71D7">
      <w:pPr>
        <w:pStyle w:val="ListParagraph"/>
        <w:numPr>
          <w:ilvl w:val="0"/>
          <w:numId w:val="10"/>
        </w:numPr>
        <w:shd w:val="clear" w:color="auto" w:fill="D9D9D9" w:themeFill="background1" w:themeFillShade="D9"/>
      </w:pPr>
      <w:r>
        <w:t>refer to the Model for all other public sector entities (encouraged);</w:t>
      </w:r>
    </w:p>
    <w:p w14:paraId="6D34B75A" w14:textId="54ACB8CF" w:rsidR="00AE4B1E" w:rsidRDefault="00AE4B1E" w:rsidP="00FC71D7">
      <w:pPr>
        <w:pStyle w:val="ListParagraph"/>
        <w:numPr>
          <w:ilvl w:val="0"/>
          <w:numId w:val="10"/>
        </w:numPr>
        <w:shd w:val="clear" w:color="auto" w:fill="D9D9D9" w:themeFill="background1" w:themeFillShade="D9"/>
      </w:pPr>
      <w:r>
        <w:t>apply judgement in determining whether the Model needs to be modified to meet entity specific reporting requirements;</w:t>
      </w:r>
    </w:p>
    <w:p w14:paraId="1A6ADD73" w14:textId="013ACE58" w:rsidR="00AE4B1E" w:rsidRDefault="00AE4B1E" w:rsidP="00FC71D7">
      <w:pPr>
        <w:pStyle w:val="ListParagraph"/>
        <w:numPr>
          <w:ilvl w:val="0"/>
          <w:numId w:val="10"/>
        </w:numPr>
        <w:shd w:val="clear" w:color="auto" w:fill="D9D9D9" w:themeFill="background1" w:themeFillShade="D9"/>
      </w:pPr>
      <w:r>
        <w:t>apply all AASs and FRDs – even those issued after the publication of the Model;</w:t>
      </w:r>
    </w:p>
    <w:p w14:paraId="10BE5208" w14:textId="480AC416" w:rsidR="00AE4B1E" w:rsidRDefault="00AE4B1E" w:rsidP="00FC71D7">
      <w:pPr>
        <w:pStyle w:val="ListParagraph"/>
        <w:numPr>
          <w:ilvl w:val="0"/>
          <w:numId w:val="10"/>
        </w:numPr>
        <w:shd w:val="clear" w:color="auto" w:fill="D9D9D9" w:themeFill="background1" w:themeFillShade="D9"/>
      </w:pPr>
      <w:r>
        <w:t>apply FRD 30D specifications when preparing annual reports; and</w:t>
      </w:r>
    </w:p>
    <w:p w14:paraId="705DBACB" w14:textId="601149B9" w:rsidR="00AE4B1E" w:rsidRDefault="00AE4B1E" w:rsidP="00FC71D7">
      <w:pPr>
        <w:pStyle w:val="ListParagraph"/>
        <w:numPr>
          <w:ilvl w:val="0"/>
          <w:numId w:val="10"/>
        </w:numPr>
        <w:shd w:val="clear" w:color="auto" w:fill="D9D9D9" w:themeFill="background1" w:themeFillShade="D9"/>
      </w:pPr>
      <w:r>
        <w:t>determine which disclosures could be omitted because they are not quantitatively or qualitatively material.</w:t>
      </w:r>
    </w:p>
    <w:p w14:paraId="56D3FF4C" w14:textId="77777777" w:rsidR="00AE4B1E" w:rsidRDefault="00AE4B1E" w:rsidP="000E5228">
      <w:pPr>
        <w:shd w:val="clear" w:color="auto" w:fill="D9D9D9" w:themeFill="background1" w:themeFillShade="D9"/>
      </w:pPr>
    </w:p>
    <w:p w14:paraId="1DF5E2B3" w14:textId="77777777" w:rsidR="00AE4B1E" w:rsidRPr="00AE4B1E" w:rsidRDefault="00AE4B1E" w:rsidP="000E5228">
      <w:pPr>
        <w:shd w:val="clear" w:color="auto" w:fill="D9D9D9" w:themeFill="background1" w:themeFillShade="D9"/>
      </w:pPr>
      <w:proofErr w:type="gramStart"/>
      <w:r w:rsidRPr="00AE4B1E">
        <w:t>Don’t</w:t>
      </w:r>
      <w:proofErr w:type="gramEnd"/>
      <w:r w:rsidRPr="00AE4B1E">
        <w:t>:</w:t>
      </w:r>
    </w:p>
    <w:p w14:paraId="7D06A991" w14:textId="64B8BC63" w:rsidR="00AE4B1E" w:rsidRDefault="00AE4B1E" w:rsidP="00FC71D7">
      <w:pPr>
        <w:pStyle w:val="ListParagraph"/>
        <w:numPr>
          <w:ilvl w:val="0"/>
          <w:numId w:val="80"/>
        </w:numPr>
        <w:shd w:val="clear" w:color="auto" w:fill="D9D9D9" w:themeFill="background1" w:themeFillShade="D9"/>
      </w:pPr>
      <w:r>
        <w:t xml:space="preserve">use the Model as a template – it provides presentation formats and illustrative disclosures that need to be modified for </w:t>
      </w:r>
      <w:r w:rsidR="00F22BE1">
        <w:t xml:space="preserve">circumstances and requirements that are specific to </w:t>
      </w:r>
      <w:r>
        <w:t>the public sector; and</w:t>
      </w:r>
    </w:p>
    <w:p w14:paraId="03A416E4" w14:textId="5F55F24F" w:rsidR="00AE4B1E" w:rsidRDefault="00AE4B1E" w:rsidP="00FC71D7">
      <w:pPr>
        <w:pStyle w:val="ListParagraph"/>
        <w:numPr>
          <w:ilvl w:val="0"/>
          <w:numId w:val="80"/>
        </w:numPr>
        <w:shd w:val="clear" w:color="auto" w:fill="D9D9D9" w:themeFill="background1" w:themeFillShade="D9"/>
      </w:pPr>
      <w:r>
        <w:t>use the Model as a substitute for referring to AASs and FRDs.</w:t>
      </w:r>
    </w:p>
    <w:p w14:paraId="490EDC01" w14:textId="77777777" w:rsidR="00AE4B1E" w:rsidRDefault="00AE4B1E" w:rsidP="00AE4B1E"/>
    <w:p w14:paraId="16C0F9FD" w14:textId="77777777" w:rsidR="00945A6E" w:rsidRDefault="00945A6E">
      <w:pPr>
        <w:sectPr w:rsidR="00945A6E" w:rsidSect="006F6579">
          <w:headerReference w:type="even" r:id="rId31"/>
          <w:pgSz w:w="11906" w:h="16838"/>
          <w:pgMar w:top="1134" w:right="1134" w:bottom="1134" w:left="1134" w:header="624" w:footer="567" w:gutter="0"/>
          <w:cols w:space="708"/>
          <w:docGrid w:linePitch="360"/>
        </w:sectPr>
      </w:pPr>
    </w:p>
    <w:p w14:paraId="0EAD3851" w14:textId="17F4F962" w:rsidR="00AE4B1E" w:rsidRDefault="00AE4B1E" w:rsidP="00EE7A10">
      <w:pPr>
        <w:pStyle w:val="Heading2TOC"/>
      </w:pPr>
      <w:bookmarkStart w:id="24" w:name="_Toc41961227"/>
      <w:bookmarkStart w:id="25" w:name="_Toc42185050"/>
      <w:r>
        <w:lastRenderedPageBreak/>
        <w:t>Setting out the disclosures and guidance</w:t>
      </w:r>
      <w:bookmarkEnd w:id="24"/>
      <w:bookmarkEnd w:id="25"/>
    </w:p>
    <w:p w14:paraId="26562EE7" w14:textId="77777777" w:rsidR="00AE4B1E" w:rsidRDefault="00AE4B1E" w:rsidP="00AE4B1E">
      <w:r>
        <w:t>The reporting requirements as set out in this Model are presented as follows:</w:t>
      </w:r>
    </w:p>
    <w:p w14:paraId="53522597" w14:textId="2B6F9E95" w:rsidR="00AE4B1E" w:rsidRDefault="00AE4B1E" w:rsidP="00FC71D7">
      <w:pPr>
        <w:pStyle w:val="ListParagraph"/>
        <w:numPr>
          <w:ilvl w:val="0"/>
          <w:numId w:val="11"/>
        </w:numPr>
      </w:pPr>
      <w:r>
        <w:t>Illustrative disclosures are presented first</w:t>
      </w:r>
      <w:r w:rsidR="00F22BE1">
        <w:t xml:space="preserve">. These are </w:t>
      </w:r>
      <w:r>
        <w:t>predominantly in black text and for a fictitious department</w:t>
      </w:r>
      <w:r w:rsidR="00F22BE1">
        <w:t>,</w:t>
      </w:r>
      <w:r>
        <w:t xml:space="preserve"> </w:t>
      </w:r>
      <w:r w:rsidRPr="00AE4B1E">
        <w:rPr>
          <w:i/>
          <w:iCs/>
        </w:rPr>
        <w:t>The</w:t>
      </w:r>
      <w:r w:rsidR="00F22BE1">
        <w:rPr>
          <w:i/>
          <w:iCs/>
        </w:rPr>
        <w:t> </w:t>
      </w:r>
      <w:r w:rsidRPr="00AE4B1E">
        <w:rPr>
          <w:i/>
          <w:iCs/>
        </w:rPr>
        <w:t>Department of Technology</w:t>
      </w:r>
      <w:r w:rsidR="00F22BE1">
        <w:t>. T</w:t>
      </w:r>
      <w:r>
        <w:t>hese disclosures provide the minimum requirements for compliance with AASs and FRDs.</w:t>
      </w:r>
    </w:p>
    <w:p w14:paraId="1178EB40" w14:textId="4EEBD893" w:rsidR="00AE4B1E" w:rsidRDefault="00AE4B1E" w:rsidP="00FC71D7">
      <w:pPr>
        <w:pStyle w:val="ListParagraph"/>
        <w:numPr>
          <w:ilvl w:val="0"/>
          <w:numId w:val="11"/>
        </w:numPr>
      </w:pPr>
      <w:r>
        <w:t xml:space="preserve">Guidance (or commentary) is provided on the illustrative disclosures </w:t>
      </w:r>
      <w:r w:rsidRPr="00AE4B1E">
        <w:rPr>
          <w:rStyle w:val="Guidance"/>
          <w:bdr w:val="single" w:sz="6" w:space="0" w:color="0072CE" w:themeColor="accent4"/>
        </w:rPr>
        <w:t>in blue and with a border around the guidance</w:t>
      </w:r>
      <w:r>
        <w:t xml:space="preserve"> </w:t>
      </w:r>
      <w:proofErr w:type="gramStart"/>
      <w:r>
        <w:t>and also</w:t>
      </w:r>
      <w:proofErr w:type="gramEnd"/>
      <w:r>
        <w:t xml:space="preserve"> includes references to more detailed guidance, where applicable, to provide additional examples and illustrations. </w:t>
      </w:r>
    </w:p>
    <w:p w14:paraId="66E59E1C" w14:textId="68B2928C" w:rsidR="00AE4B1E" w:rsidRDefault="00AE4B1E" w:rsidP="00FC71D7">
      <w:pPr>
        <w:pStyle w:val="ListParagraph"/>
        <w:numPr>
          <w:ilvl w:val="0"/>
          <w:numId w:val="11"/>
        </w:numPr>
      </w:pPr>
      <w:r>
        <w:t>Source references are highlighted throughout the illustrative disclosures and the guidance, and are prefixed by AASB, FRD, SD and/or FMA.</w:t>
      </w:r>
    </w:p>
    <w:p w14:paraId="11EF8A4A" w14:textId="77777777" w:rsidR="00AE4B1E" w:rsidRDefault="00AE4B1E" w:rsidP="00EE7A10">
      <w:pPr>
        <w:pStyle w:val="Heading2TOC"/>
      </w:pPr>
      <w:bookmarkStart w:id="26" w:name="_Toc41961228"/>
      <w:bookmarkStart w:id="27" w:name="_Toc42185051"/>
      <w:r>
        <w:t>Where to go for additional information on streamlined financial statements</w:t>
      </w:r>
      <w:bookmarkEnd w:id="26"/>
      <w:bookmarkEnd w:id="27"/>
    </w:p>
    <w:p w14:paraId="2D9904DD" w14:textId="77777777" w:rsidR="00AE4B1E" w:rsidRDefault="00AE4B1E" w:rsidP="00AE4B1E">
      <w:r>
        <w:t>The following Guidance Sections have been included in the Model to provide users with relevant and sufficient guidance to be able to apply the requirements in the Model:</w:t>
      </w:r>
    </w:p>
    <w:p w14:paraId="625C4CCD" w14:textId="77777777" w:rsidR="00AE4B1E" w:rsidRDefault="00AE4B1E" w:rsidP="00AE4B1E">
      <w:pPr>
        <w:tabs>
          <w:tab w:val="left" w:pos="1985"/>
        </w:tabs>
        <w:ind w:left="1985" w:hanging="1985"/>
      </w:pPr>
      <w:r w:rsidRPr="00AE4B1E">
        <w:rPr>
          <w:b/>
          <w:bCs/>
        </w:rPr>
        <w:t>Guidance Section 1:</w:t>
      </w:r>
      <w:r>
        <w:t xml:space="preserve"> </w:t>
      </w:r>
      <w:r>
        <w:tab/>
        <w:t>General and specific disclosure requirements, including presentation requirements (that are required in preparation of financial statements).</w:t>
      </w:r>
    </w:p>
    <w:p w14:paraId="09FB4F5C" w14:textId="77777777" w:rsidR="00AE4B1E" w:rsidRDefault="00AE4B1E" w:rsidP="00AE4B1E">
      <w:pPr>
        <w:tabs>
          <w:tab w:val="left" w:pos="1985"/>
        </w:tabs>
        <w:ind w:left="1985" w:hanging="1985"/>
      </w:pPr>
      <w:r w:rsidRPr="00AE4B1E">
        <w:rPr>
          <w:b/>
          <w:bCs/>
        </w:rPr>
        <w:t>Guidance Section 2:</w:t>
      </w:r>
      <w:r>
        <w:t xml:space="preserve"> </w:t>
      </w:r>
      <w:r>
        <w:tab/>
        <w:t>What is not disclosed in the Model financial statements.</w:t>
      </w:r>
    </w:p>
    <w:p w14:paraId="09202BB5" w14:textId="77777777" w:rsidR="00AE4B1E" w:rsidRDefault="00AE4B1E" w:rsidP="00AE4B1E"/>
    <w:p w14:paraId="64A196C6" w14:textId="77777777" w:rsidR="00AE4B1E" w:rsidRDefault="00AE4B1E">
      <w:r>
        <w:br w:type="page"/>
      </w:r>
    </w:p>
    <w:p w14:paraId="5EA9CC95" w14:textId="7987AA6A" w:rsidR="00AE4B1E" w:rsidRDefault="00AE4B1E" w:rsidP="00EE7A10">
      <w:pPr>
        <w:pStyle w:val="Heading2TOC"/>
      </w:pPr>
      <w:bookmarkStart w:id="28" w:name="_Toc41961229"/>
      <w:bookmarkStart w:id="29" w:name="_Toc42185052"/>
      <w:r>
        <w:lastRenderedPageBreak/>
        <w:t>Structure of the Model report and disclosure requirements</w:t>
      </w:r>
      <w:bookmarkEnd w:id="28"/>
      <w:bookmarkEnd w:id="29"/>
    </w:p>
    <w:p w14:paraId="331A4FBD" w14:textId="77777777" w:rsidR="00AE4B1E" w:rsidRDefault="00AE4B1E" w:rsidP="00AE4B1E">
      <w:r>
        <w:t>The Model is based on a fictitious Department of Technology to highlight and illustrate disclosure requirements. It is divided into the following sections.</w:t>
      </w:r>
    </w:p>
    <w:p w14:paraId="1371D6CF" w14:textId="35AFF6B7" w:rsidR="00AE4B1E" w:rsidRPr="00AE4B1E" w:rsidRDefault="00AE4B1E" w:rsidP="00FC71D7">
      <w:pPr>
        <w:pStyle w:val="ListParagraph"/>
        <w:numPr>
          <w:ilvl w:val="0"/>
          <w:numId w:val="12"/>
        </w:numPr>
        <w:rPr>
          <w:b/>
          <w:bCs/>
        </w:rPr>
      </w:pPr>
      <w:r w:rsidRPr="00AE4B1E">
        <w:rPr>
          <w:b/>
          <w:bCs/>
        </w:rPr>
        <w:t>Introduction</w:t>
      </w:r>
    </w:p>
    <w:p w14:paraId="114A922D" w14:textId="3A989C4E" w:rsidR="00AE4B1E" w:rsidRPr="00AE4B1E" w:rsidRDefault="00AE4B1E" w:rsidP="00FC71D7">
      <w:pPr>
        <w:pStyle w:val="ListParagraph"/>
        <w:numPr>
          <w:ilvl w:val="0"/>
          <w:numId w:val="12"/>
        </w:numPr>
        <w:rPr>
          <w:b/>
          <w:bCs/>
        </w:rPr>
      </w:pPr>
      <w:r w:rsidRPr="00AE4B1E">
        <w:rPr>
          <w:b/>
          <w:bCs/>
        </w:rPr>
        <w:t>Model report of operations</w:t>
      </w:r>
    </w:p>
    <w:p w14:paraId="74D68D0E" w14:textId="0BB11D4D" w:rsidR="00AE4B1E" w:rsidRPr="00AE4B1E" w:rsidRDefault="00AE4B1E" w:rsidP="00FC71D7">
      <w:pPr>
        <w:pStyle w:val="ListParagraph"/>
        <w:numPr>
          <w:ilvl w:val="0"/>
          <w:numId w:val="12"/>
        </w:numPr>
        <w:rPr>
          <w:b/>
          <w:bCs/>
        </w:rPr>
      </w:pPr>
      <w:r w:rsidRPr="00AE4B1E">
        <w:rPr>
          <w:b/>
          <w:bCs/>
        </w:rPr>
        <w:t>Model financial statements (including supplementary information for the third balance sheet disclosure)</w:t>
      </w:r>
    </w:p>
    <w:p w14:paraId="65EE4194" w14:textId="24BDD8F5" w:rsidR="00AE4B1E" w:rsidRPr="00AE4B1E" w:rsidRDefault="00AE4B1E" w:rsidP="00FC71D7">
      <w:pPr>
        <w:pStyle w:val="ListParagraph"/>
        <w:numPr>
          <w:ilvl w:val="0"/>
          <w:numId w:val="12"/>
        </w:numPr>
        <w:rPr>
          <w:b/>
          <w:bCs/>
        </w:rPr>
      </w:pPr>
      <w:r w:rsidRPr="00AE4B1E">
        <w:rPr>
          <w:b/>
          <w:bCs/>
        </w:rPr>
        <w:t>Guidance Sections:</w:t>
      </w:r>
    </w:p>
    <w:p w14:paraId="0056AF66" w14:textId="2238FB82" w:rsidR="00AE4B1E" w:rsidRDefault="00AE4B1E" w:rsidP="00FC71D7">
      <w:pPr>
        <w:pStyle w:val="ListParagraph"/>
        <w:numPr>
          <w:ilvl w:val="1"/>
          <w:numId w:val="12"/>
        </w:numPr>
      </w:pPr>
      <w:r>
        <w:t xml:space="preserve">Guidance Section 1 – General and specific disclosure requirements, including presentation; and </w:t>
      </w:r>
    </w:p>
    <w:p w14:paraId="18938D5C" w14:textId="7F156F28" w:rsidR="00AE4B1E" w:rsidRDefault="00AE4B1E" w:rsidP="00FC71D7">
      <w:pPr>
        <w:pStyle w:val="ListParagraph"/>
        <w:numPr>
          <w:ilvl w:val="1"/>
          <w:numId w:val="12"/>
        </w:numPr>
      </w:pPr>
      <w:r>
        <w:t>Guidance Section 2 – What is not disclosed in the Model financial statements.</w:t>
      </w:r>
    </w:p>
    <w:p w14:paraId="6FA2C9D4" w14:textId="12F79C8B" w:rsidR="00AE4B1E" w:rsidRPr="00AE4B1E" w:rsidRDefault="00AE4B1E" w:rsidP="00FC71D7">
      <w:pPr>
        <w:pStyle w:val="ListParagraph"/>
        <w:numPr>
          <w:ilvl w:val="0"/>
          <w:numId w:val="12"/>
        </w:numPr>
        <w:rPr>
          <w:b/>
          <w:bCs/>
        </w:rPr>
      </w:pPr>
      <w:r w:rsidRPr="00AE4B1E">
        <w:rPr>
          <w:b/>
          <w:bCs/>
        </w:rPr>
        <w:t>Appendices</w:t>
      </w:r>
      <w:r w:rsidR="00D53D63">
        <w:rPr>
          <w:rStyle w:val="FootnoteReference"/>
          <w:b/>
          <w:bCs/>
        </w:rPr>
        <w:footnoteReference w:id="4"/>
      </w:r>
      <w:r w:rsidRPr="00AE4B1E">
        <w:rPr>
          <w:b/>
          <w:bCs/>
        </w:rPr>
        <w:t>:</w:t>
      </w:r>
    </w:p>
    <w:p w14:paraId="5325B631" w14:textId="2F2B63CE" w:rsidR="00AE4B1E" w:rsidRDefault="00AE4B1E" w:rsidP="00FC71D7">
      <w:pPr>
        <w:pStyle w:val="ListParagraph"/>
        <w:numPr>
          <w:ilvl w:val="1"/>
          <w:numId w:val="12"/>
        </w:numPr>
      </w:pPr>
      <w:r>
        <w:t>Appendix 1 – Budgetary reporting: Explanation of material variances between budget and actual outcomes;</w:t>
      </w:r>
    </w:p>
    <w:p w14:paraId="68CB62AB" w14:textId="2EA08F4F" w:rsidR="00AE4B1E" w:rsidRDefault="00AE4B1E" w:rsidP="00FC71D7">
      <w:pPr>
        <w:pStyle w:val="ListParagraph"/>
        <w:numPr>
          <w:ilvl w:val="1"/>
          <w:numId w:val="12"/>
        </w:numPr>
      </w:pPr>
      <w:r>
        <w:t>Appendix 2 – Understanding the independent auditor’s report; and</w:t>
      </w:r>
    </w:p>
    <w:p w14:paraId="5D953766" w14:textId="60A68963" w:rsidR="00AE4B1E" w:rsidRDefault="00AE4B1E" w:rsidP="00FC71D7">
      <w:pPr>
        <w:pStyle w:val="ListParagraph"/>
        <w:numPr>
          <w:ilvl w:val="1"/>
          <w:numId w:val="12"/>
        </w:numPr>
      </w:pPr>
      <w:r>
        <w:t>Appendix 3 – Index of accounting guidance and checklists on the DTF webpage.</w:t>
      </w:r>
    </w:p>
    <w:p w14:paraId="407B38DE" w14:textId="77777777" w:rsidR="00AE4B1E" w:rsidRDefault="00AE4B1E" w:rsidP="00AE4B1E">
      <w:r>
        <w:t xml:space="preserve">Departments are expected to use the </w:t>
      </w:r>
      <w:r w:rsidRPr="00AE4B1E">
        <w:rPr>
          <w:i/>
          <w:iCs/>
        </w:rPr>
        <w:t>Model report of operations</w:t>
      </w:r>
      <w:r>
        <w:t xml:space="preserve"> as a guide to minimum disclosure requirement in preparing their year in review. </w:t>
      </w:r>
    </w:p>
    <w:p w14:paraId="52417D4E" w14:textId="77777777" w:rsidR="00AE4B1E" w:rsidRDefault="00AE4B1E" w:rsidP="00AE4B1E">
      <w:proofErr w:type="gramStart"/>
      <w:r>
        <w:t>With regard to</w:t>
      </w:r>
      <w:proofErr w:type="gramEnd"/>
      <w:r>
        <w:t xml:space="preserve"> the </w:t>
      </w:r>
      <w:r w:rsidRPr="00AE4B1E">
        <w:rPr>
          <w:i/>
          <w:iCs/>
        </w:rPr>
        <w:t>Model financial statements</w:t>
      </w:r>
      <w:r>
        <w:t xml:space="preserve">, </w:t>
      </w:r>
      <w:r w:rsidRPr="00AE4B1E">
        <w:rPr>
          <w:b/>
          <w:bCs/>
        </w:rPr>
        <w:t>departments are required</w:t>
      </w:r>
      <w:r>
        <w:t xml:space="preserve"> to present their financial statements and notes in the same manner and format as shown in the Model financial statements.</w:t>
      </w:r>
    </w:p>
    <w:p w14:paraId="3570FF50" w14:textId="77777777" w:rsidR="00AE4B1E" w:rsidRDefault="00AE4B1E" w:rsidP="00AE4B1E">
      <w:r>
        <w:t xml:space="preserve">The Model has been prepared in accordance with the FMA and has been updated incorporating the latest applicable requirements of AASs and FRDs that were available as at 1 May 2020 for the reporting period ending 30 June 2020. Any additional pronouncements applicable to the 2019-20 reporting period that become available post publication of this Model will be issued by DTF in the form of FRD 120N </w:t>
      </w:r>
      <w:r w:rsidRPr="00AE4B1E">
        <w:rPr>
          <w:i/>
          <w:iCs/>
        </w:rPr>
        <w:t>Accounting and reporting pronouncements</w:t>
      </w:r>
      <w:r>
        <w:t xml:space="preserve"> closer to year end.</w:t>
      </w:r>
    </w:p>
    <w:p w14:paraId="4AFF8212" w14:textId="77777777" w:rsidR="00AE4B1E" w:rsidRDefault="00AE4B1E" w:rsidP="00AE4B1E">
      <w:r>
        <w:t xml:space="preserve">The Model focuses on illustrating disclosure requirements for departments for usual disclosures. Therefore, the Model may not cover all disclosure requirements that might be applicable to non-departmental entities that are non-routine in nature. </w:t>
      </w:r>
      <w:proofErr w:type="gramStart"/>
      <w:r>
        <w:t>In particular, it</w:t>
      </w:r>
      <w:proofErr w:type="gramEnd"/>
      <w:r>
        <w:t xml:space="preserve"> does not illustrate income tax equivalent entries applicable to entities in the National Tax Equivalent Regime.</w:t>
      </w:r>
    </w:p>
    <w:p w14:paraId="74763425" w14:textId="77777777" w:rsidR="00D53D63" w:rsidRPr="00D53D63" w:rsidRDefault="00D53D63" w:rsidP="00D53D63">
      <w:bookmarkStart w:id="30" w:name="_Toc41961230"/>
      <w:r w:rsidRPr="00D53D63">
        <w:br w:type="page"/>
      </w:r>
    </w:p>
    <w:p w14:paraId="3FBEE454" w14:textId="21AC9253" w:rsidR="00AE4B1E" w:rsidRDefault="00AE4B1E" w:rsidP="00EE7A10">
      <w:pPr>
        <w:pStyle w:val="Heading2TOC"/>
      </w:pPr>
      <w:bookmarkStart w:id="31" w:name="_Toc42185053"/>
      <w:r>
        <w:lastRenderedPageBreak/>
        <w:t>Source references</w:t>
      </w:r>
      <w:bookmarkEnd w:id="30"/>
      <w:bookmarkEnd w:id="31"/>
    </w:p>
    <w:p w14:paraId="194A3B37" w14:textId="7164A202" w:rsidR="00AE4B1E" w:rsidRDefault="00AE4B1E" w:rsidP="00AE4B1E">
      <w:r>
        <w:t xml:space="preserve">References to the relevant requirements are provided in the left-hand column of each page of this Model. If further clarity is required as to the appropriate treatment, examination of the source of the disclosure requirement is recommended. </w:t>
      </w:r>
    </w:p>
    <w:p w14:paraId="1EC17B55" w14:textId="313AC9B0" w:rsidR="00AE4B1E" w:rsidRDefault="00AE4B1E" w:rsidP="00576BEA">
      <w:pPr>
        <w:spacing w:after="120"/>
      </w:pPr>
      <w:r>
        <w:t>The current Model also uses ‘</w:t>
      </w:r>
      <w:r w:rsidRPr="00576BEA">
        <w:rPr>
          <w:b/>
          <w:bCs/>
          <w:color w:val="FF0000"/>
        </w:rPr>
        <w:t>New</w:t>
      </w:r>
      <w:r>
        <w:t>’ or ‘</w:t>
      </w:r>
      <w:r w:rsidRPr="00576BEA">
        <w:rPr>
          <w:rStyle w:val="Guidance"/>
          <w:b/>
          <w:bCs/>
        </w:rPr>
        <w:t>Revised</w:t>
      </w:r>
      <w:r>
        <w:t>’ in the source reference column next to relevant sections to indicate where changes have occurred since the previous edition of the Model. Abbreviations used in the Model are as follows:</w:t>
      </w:r>
    </w:p>
    <w:tbl>
      <w:tblPr>
        <w:tblStyle w:val="DTFTextTable"/>
        <w:tblW w:w="9470" w:type="dxa"/>
        <w:tblLayout w:type="fixed"/>
        <w:tblLook w:val="0620" w:firstRow="1" w:lastRow="0" w:firstColumn="0" w:lastColumn="0" w:noHBand="1" w:noVBand="1"/>
      </w:tblPr>
      <w:tblGrid>
        <w:gridCol w:w="1260"/>
        <w:gridCol w:w="8210"/>
      </w:tblGrid>
      <w:tr w:rsidR="00576BEA" w:rsidRPr="00940E38" w14:paraId="17F37D8D" w14:textId="77777777" w:rsidTr="00D53D63">
        <w:trPr>
          <w:cnfStyle w:val="100000000000" w:firstRow="1" w:lastRow="0" w:firstColumn="0" w:lastColumn="0" w:oddVBand="0" w:evenVBand="0" w:oddHBand="0" w:evenHBand="0" w:firstRowFirstColumn="0" w:firstRowLastColumn="0" w:lastRowFirstColumn="0" w:lastRowLastColumn="0"/>
        </w:trPr>
        <w:tc>
          <w:tcPr>
            <w:tcW w:w="1260" w:type="dxa"/>
          </w:tcPr>
          <w:p w14:paraId="67124F7F" w14:textId="77777777" w:rsidR="00576BEA" w:rsidRPr="00940E38" w:rsidRDefault="00576BEA" w:rsidP="000C6611">
            <w:r w:rsidRPr="00940E38">
              <w:t xml:space="preserve">Reference </w:t>
            </w:r>
          </w:p>
        </w:tc>
        <w:tc>
          <w:tcPr>
            <w:tcW w:w="8210" w:type="dxa"/>
          </w:tcPr>
          <w:p w14:paraId="4480B02D" w14:textId="77777777" w:rsidR="00576BEA" w:rsidRPr="00940E38" w:rsidRDefault="00576BEA" w:rsidP="000C6611">
            <w:r w:rsidRPr="00940E38">
              <w:t>Title</w:t>
            </w:r>
          </w:p>
        </w:tc>
      </w:tr>
      <w:tr w:rsidR="00576BEA" w:rsidRPr="00940E38" w14:paraId="3B8FE7D2" w14:textId="77777777" w:rsidTr="00D53D63">
        <w:tc>
          <w:tcPr>
            <w:tcW w:w="1260" w:type="dxa"/>
          </w:tcPr>
          <w:p w14:paraId="73243D79" w14:textId="77777777" w:rsidR="00576BEA" w:rsidRPr="00940E38" w:rsidRDefault="00576BEA" w:rsidP="000C6611">
            <w:r w:rsidRPr="00940E38">
              <w:t>AASB </w:t>
            </w:r>
          </w:p>
        </w:tc>
        <w:tc>
          <w:tcPr>
            <w:tcW w:w="8210" w:type="dxa"/>
          </w:tcPr>
          <w:p w14:paraId="50572E16" w14:textId="77777777" w:rsidR="00576BEA" w:rsidRPr="00940E38" w:rsidRDefault="00576BEA" w:rsidP="000C6611">
            <w:r w:rsidRPr="00940E38">
              <w:t>Australian Accounting Standards Board</w:t>
            </w:r>
          </w:p>
        </w:tc>
      </w:tr>
      <w:tr w:rsidR="00576BEA" w:rsidRPr="00940E38" w14:paraId="1FFC0F35" w14:textId="77777777" w:rsidTr="00D53D63">
        <w:tc>
          <w:tcPr>
            <w:tcW w:w="1260" w:type="dxa"/>
          </w:tcPr>
          <w:p w14:paraId="1ABD375C" w14:textId="77777777" w:rsidR="00576BEA" w:rsidRPr="00940E38" w:rsidRDefault="00576BEA" w:rsidP="000C6611">
            <w:r w:rsidRPr="00940E38">
              <w:t>AASs</w:t>
            </w:r>
          </w:p>
        </w:tc>
        <w:tc>
          <w:tcPr>
            <w:tcW w:w="8210" w:type="dxa"/>
          </w:tcPr>
          <w:p w14:paraId="6801969E" w14:textId="77777777" w:rsidR="00576BEA" w:rsidRPr="00940E38" w:rsidRDefault="00576BEA" w:rsidP="000C6611">
            <w:r w:rsidRPr="00940E38">
              <w:t>Australian Accounting Standards, which include Interpretations</w:t>
            </w:r>
          </w:p>
        </w:tc>
      </w:tr>
      <w:tr w:rsidR="00576BEA" w:rsidRPr="00940E38" w14:paraId="3E1DA8C3" w14:textId="77777777" w:rsidTr="00D53D63">
        <w:tc>
          <w:tcPr>
            <w:tcW w:w="1260" w:type="dxa"/>
          </w:tcPr>
          <w:p w14:paraId="23E015A2" w14:textId="77777777" w:rsidR="00576BEA" w:rsidRPr="00940E38" w:rsidRDefault="00576BEA" w:rsidP="000C6611">
            <w:r w:rsidRPr="00940E38">
              <w:t>DoT</w:t>
            </w:r>
          </w:p>
        </w:tc>
        <w:tc>
          <w:tcPr>
            <w:tcW w:w="8210" w:type="dxa"/>
          </w:tcPr>
          <w:p w14:paraId="66AAB639" w14:textId="77777777" w:rsidR="00576BEA" w:rsidRPr="00940E38" w:rsidRDefault="00576BEA" w:rsidP="000C6611">
            <w:r w:rsidRPr="00940E38">
              <w:t>Department of Technology (fictitious department)</w:t>
            </w:r>
          </w:p>
        </w:tc>
      </w:tr>
      <w:tr w:rsidR="00576BEA" w:rsidRPr="00940E38" w14:paraId="5629EFBF" w14:textId="77777777" w:rsidTr="00D53D63">
        <w:tc>
          <w:tcPr>
            <w:tcW w:w="1260" w:type="dxa"/>
          </w:tcPr>
          <w:p w14:paraId="12E00494" w14:textId="77777777" w:rsidR="00576BEA" w:rsidRPr="00940E38" w:rsidRDefault="00576BEA" w:rsidP="000C6611">
            <w:r w:rsidRPr="00940E38">
              <w:t>FRD</w:t>
            </w:r>
          </w:p>
        </w:tc>
        <w:tc>
          <w:tcPr>
            <w:tcW w:w="8210" w:type="dxa"/>
          </w:tcPr>
          <w:p w14:paraId="371C5D09" w14:textId="77777777" w:rsidR="00576BEA" w:rsidRPr="00940E38" w:rsidRDefault="00576BEA" w:rsidP="000C6611">
            <w:r w:rsidRPr="00940E38">
              <w:t>Financial Reporting Direction</w:t>
            </w:r>
          </w:p>
        </w:tc>
      </w:tr>
      <w:tr w:rsidR="00576BEA" w:rsidRPr="00940E38" w14:paraId="4CD956B1" w14:textId="77777777" w:rsidTr="00D53D63">
        <w:tc>
          <w:tcPr>
            <w:tcW w:w="1260" w:type="dxa"/>
          </w:tcPr>
          <w:p w14:paraId="21DF452F" w14:textId="77777777" w:rsidR="00576BEA" w:rsidRPr="00940E38" w:rsidRDefault="00576BEA" w:rsidP="000C6611">
            <w:r w:rsidRPr="00940E38">
              <w:t>SD</w:t>
            </w:r>
          </w:p>
        </w:tc>
        <w:tc>
          <w:tcPr>
            <w:tcW w:w="8210" w:type="dxa"/>
          </w:tcPr>
          <w:p w14:paraId="0D6DEAE7" w14:textId="77777777" w:rsidR="00576BEA" w:rsidRPr="00940E38" w:rsidRDefault="00576BEA" w:rsidP="000C6611">
            <w:r w:rsidRPr="00940E38">
              <w:t>Standing Direction</w:t>
            </w:r>
          </w:p>
        </w:tc>
      </w:tr>
      <w:tr w:rsidR="00576BEA" w:rsidRPr="00940E38" w14:paraId="28EF8D7F" w14:textId="77777777" w:rsidTr="00D53D63">
        <w:tc>
          <w:tcPr>
            <w:tcW w:w="1260" w:type="dxa"/>
          </w:tcPr>
          <w:p w14:paraId="48DF95AC" w14:textId="77777777" w:rsidR="00576BEA" w:rsidRPr="00940E38" w:rsidRDefault="00576BEA" w:rsidP="000C6611">
            <w:r w:rsidRPr="00940E38">
              <w:t>IFRIC</w:t>
            </w:r>
          </w:p>
        </w:tc>
        <w:tc>
          <w:tcPr>
            <w:tcW w:w="8210" w:type="dxa"/>
          </w:tcPr>
          <w:p w14:paraId="447DCB5D" w14:textId="77777777" w:rsidR="00576BEA" w:rsidRPr="00940E38" w:rsidRDefault="00576BEA" w:rsidP="000C6611">
            <w:r w:rsidRPr="00940E38">
              <w:t>International Financial Reporting Interpretations Committee</w:t>
            </w:r>
          </w:p>
        </w:tc>
      </w:tr>
      <w:tr w:rsidR="00576BEA" w:rsidRPr="00940E38" w14:paraId="37D843E8" w14:textId="77777777" w:rsidTr="00D53D63">
        <w:tc>
          <w:tcPr>
            <w:tcW w:w="1260" w:type="dxa"/>
          </w:tcPr>
          <w:p w14:paraId="09140B65" w14:textId="77777777" w:rsidR="00576BEA" w:rsidRPr="00940E38" w:rsidRDefault="00576BEA" w:rsidP="000C6611">
            <w:r w:rsidRPr="00940E38">
              <w:t>IFRS</w:t>
            </w:r>
          </w:p>
        </w:tc>
        <w:tc>
          <w:tcPr>
            <w:tcW w:w="8210" w:type="dxa"/>
          </w:tcPr>
          <w:p w14:paraId="6105D564" w14:textId="77777777" w:rsidR="00576BEA" w:rsidRPr="00940E38" w:rsidRDefault="00576BEA" w:rsidP="000C6611">
            <w:r w:rsidRPr="00940E38">
              <w:t>International Financial Reporting Standards</w:t>
            </w:r>
          </w:p>
        </w:tc>
      </w:tr>
    </w:tbl>
    <w:p w14:paraId="37582DB2" w14:textId="4CDDC773" w:rsidR="00576BEA" w:rsidRDefault="00576BEA" w:rsidP="00AE4B1E"/>
    <w:p w14:paraId="57F11740" w14:textId="77777777" w:rsidR="00576BEA" w:rsidRDefault="00576BEA" w:rsidP="00EE7A10">
      <w:pPr>
        <w:pStyle w:val="Heading2TOC"/>
      </w:pPr>
      <w:bookmarkStart w:id="32" w:name="_Toc41961231"/>
      <w:bookmarkStart w:id="33" w:name="_Toc42185054"/>
      <w:r>
        <w:t>The design and printing of annual reports</w:t>
      </w:r>
      <w:bookmarkEnd w:id="32"/>
      <w:bookmarkEnd w:id="33"/>
    </w:p>
    <w:p w14:paraId="5715D53B" w14:textId="77777777" w:rsidR="00576BEA" w:rsidRDefault="00576BEA" w:rsidP="00576BEA">
      <w:r>
        <w:t xml:space="preserve">A financial reporting direction, FRD 30D </w:t>
      </w:r>
      <w:r w:rsidRPr="00576BEA">
        <w:rPr>
          <w:i/>
          <w:iCs/>
        </w:rPr>
        <w:t>Standard requirements for the publication of annual reports</w:t>
      </w:r>
      <w:r>
        <w:t xml:space="preserve"> on the design, layout and printing of annual reports prescribes specification requirements for the design of annual reports, use of colour and images, standard sizing, paper stocks and other publishing requirements.</w:t>
      </w:r>
    </w:p>
    <w:p w14:paraId="7BA2103F" w14:textId="77777777" w:rsidR="00576BEA" w:rsidRDefault="00576BEA" w:rsidP="00576BEA">
      <w:r>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14:paraId="7339730C" w14:textId="24DB9816" w:rsidR="00576BEA" w:rsidRDefault="00576BEA" w:rsidP="00576BEA">
      <w:r>
        <w:t xml:space="preserve">All departments and government agencies defined as public bodies must comply with the requirements of this FRD. FRD 30D can be found on the DTF website </w:t>
      </w:r>
      <w:hyperlink r:id="rId32" w:history="1">
        <w:r w:rsidRPr="00576BEA">
          <w:rPr>
            <w:rStyle w:val="Hyperlink"/>
          </w:rPr>
          <w:t>www.dtf.vic.gov.au</w:t>
        </w:r>
      </w:hyperlink>
      <w:r>
        <w:t xml:space="preserve"> under Financial Reporting Directions.</w:t>
      </w:r>
    </w:p>
    <w:p w14:paraId="17BF38BD" w14:textId="77777777" w:rsidR="00243C1F" w:rsidRDefault="00243C1F" w:rsidP="00F91D9E"/>
    <w:p w14:paraId="1DF06807" w14:textId="77777777" w:rsidR="00243C1F" w:rsidRDefault="00243C1F" w:rsidP="00F91D9E">
      <w:pPr>
        <w:sectPr w:rsidR="00243C1F" w:rsidSect="006F6579">
          <w:headerReference w:type="even" r:id="rId33"/>
          <w:headerReference w:type="default" r:id="rId34"/>
          <w:pgSz w:w="11906" w:h="16838"/>
          <w:pgMar w:top="1134" w:right="1134" w:bottom="1134" w:left="1134" w:header="624" w:footer="567" w:gutter="0"/>
          <w:cols w:space="708"/>
          <w:docGrid w:linePitch="360"/>
        </w:sectPr>
      </w:pPr>
    </w:p>
    <w:p w14:paraId="07888ECC" w14:textId="77777777" w:rsidR="00886C00" w:rsidRDefault="00886C00"/>
    <w:p w14:paraId="77BCB9FB" w14:textId="1A489FC3" w:rsidR="00886C00" w:rsidRPr="00274C16" w:rsidRDefault="00274C16" w:rsidP="00274C16">
      <w:pPr>
        <w:pStyle w:val="Heading1TOC"/>
      </w:pPr>
      <w:bookmarkStart w:id="34" w:name="_Toc41961232"/>
      <w:bookmarkStart w:id="35" w:name="_Toc42185055"/>
      <w:r w:rsidRPr="00274C16">
        <w:lastRenderedPageBreak/>
        <w:t>Department of Technology – Model report of operations</w:t>
      </w:r>
      <w:bookmarkEnd w:id="34"/>
      <w:bookmarkEnd w:id="35"/>
    </w:p>
    <w:p w14:paraId="65467680" w14:textId="77777777" w:rsidR="00886C00" w:rsidRDefault="00886C00" w:rsidP="00886C00">
      <w:pPr>
        <w:pStyle w:val="Heading20"/>
      </w:pPr>
      <w:bookmarkStart w:id="36" w:name="_Toc41961233"/>
      <w:r>
        <w:t>Contents</w:t>
      </w:r>
      <w:bookmarkEnd w:id="36"/>
    </w:p>
    <w:p w14:paraId="5B3CFFD0" w14:textId="6B01CFA9" w:rsidR="00886C00" w:rsidRDefault="00886C00" w:rsidP="00A002FF">
      <w:pPr>
        <w:tabs>
          <w:tab w:val="right" w:leader="dot" w:pos="7938"/>
        </w:tabs>
      </w:pPr>
      <w:r>
        <w:t>About the Model report of operations</w:t>
      </w:r>
      <w:r>
        <w:tab/>
      </w:r>
      <w:fldSimple w:instr=" PAGEREF  AboutTheModel  \* MERGEFORMAT ">
        <w:r w:rsidR="00655DDD">
          <w:rPr>
            <w:noProof/>
          </w:rPr>
          <w:t>10</w:t>
        </w:r>
      </w:fldSimple>
    </w:p>
    <w:p w14:paraId="4E2EBD4E" w14:textId="6F987BAE" w:rsidR="00886C00" w:rsidRDefault="00886C00" w:rsidP="00A002FF">
      <w:pPr>
        <w:tabs>
          <w:tab w:val="right" w:leader="dot" w:pos="7938"/>
        </w:tabs>
      </w:pPr>
      <w:r>
        <w:t>Presentation of report of operations</w:t>
      </w:r>
      <w:r>
        <w:tab/>
      </w:r>
      <w:fldSimple w:instr=" PAGEREF  PresentationOfRoO  \* MERGEFORMAT ">
        <w:r w:rsidR="00655DDD">
          <w:rPr>
            <w:noProof/>
          </w:rPr>
          <w:t>11</w:t>
        </w:r>
      </w:fldSimple>
    </w:p>
    <w:p w14:paraId="72214501" w14:textId="3915EBF2" w:rsidR="00886C00" w:rsidRDefault="00886C00" w:rsidP="00A002FF">
      <w:pPr>
        <w:tabs>
          <w:tab w:val="right" w:leader="dot" w:pos="7938"/>
        </w:tabs>
      </w:pPr>
      <w:r>
        <w:t>Contents of report of operations</w:t>
      </w:r>
      <w:r>
        <w:tab/>
      </w:r>
      <w:fldSimple w:instr=" PAGEREF  ContentsOfRoO  \* MERGEFORMAT ">
        <w:r w:rsidR="00655DDD">
          <w:rPr>
            <w:noProof/>
          </w:rPr>
          <w:t>11</w:t>
        </w:r>
      </w:fldSimple>
    </w:p>
    <w:p w14:paraId="0161383E" w14:textId="1BBBED05" w:rsidR="00886C00" w:rsidRDefault="00886C00" w:rsidP="00A002FF">
      <w:pPr>
        <w:tabs>
          <w:tab w:val="right" w:leader="dot" w:pos="7938"/>
        </w:tabs>
      </w:pPr>
      <w:r>
        <w:t>Specific requirements under Standing Direction 5.2</w:t>
      </w:r>
      <w:r>
        <w:tab/>
      </w:r>
      <w:fldSimple w:instr=" PAGEREF  RequirementsUnderSD5_2  \* MERGEFORMAT ">
        <w:r w:rsidR="00655DDD">
          <w:rPr>
            <w:noProof/>
          </w:rPr>
          <w:t>11</w:t>
        </w:r>
      </w:fldSimple>
    </w:p>
    <w:p w14:paraId="09B76630" w14:textId="49729E4D" w:rsidR="00886C00" w:rsidRDefault="00886C00" w:rsidP="00A002FF">
      <w:pPr>
        <w:tabs>
          <w:tab w:val="right" w:leader="dot" w:pos="7938"/>
        </w:tabs>
      </w:pPr>
      <w:r>
        <w:t>Disclosure requirement – estimates presented as actual results</w:t>
      </w:r>
      <w:r>
        <w:tab/>
      </w:r>
      <w:r w:rsidR="00A002FF">
        <w:fldChar w:fldCharType="begin"/>
      </w:r>
      <w:r w:rsidR="00A002FF">
        <w:instrText xml:space="preserve"> PAGEREF  </w:instrText>
      </w:r>
      <w:r w:rsidR="00A14F03" w:rsidRPr="00A14F03">
        <w:instrText>DisclosureRequirement_Estimates</w:instrText>
      </w:r>
      <w:r w:rsidR="00A002FF">
        <w:instrText xml:space="preserve">  \* MERGEFORMAT </w:instrText>
      </w:r>
      <w:r w:rsidR="00A002FF">
        <w:fldChar w:fldCharType="separate"/>
      </w:r>
      <w:r w:rsidR="00655DDD">
        <w:rPr>
          <w:noProof/>
        </w:rPr>
        <w:t>11</w:t>
      </w:r>
      <w:r w:rsidR="00A002FF">
        <w:fldChar w:fldCharType="end"/>
      </w:r>
    </w:p>
    <w:p w14:paraId="5BD7F3BD" w14:textId="3CF3A705" w:rsidR="00886C00" w:rsidRDefault="00886C00" w:rsidP="00A002FF">
      <w:pPr>
        <w:tabs>
          <w:tab w:val="right" w:leader="dot" w:pos="7938"/>
        </w:tabs>
      </w:pPr>
      <w:r>
        <w:t>Declaration in report of operations</w:t>
      </w:r>
      <w:r>
        <w:tab/>
      </w:r>
      <w:r w:rsidR="00A002FF">
        <w:fldChar w:fldCharType="begin"/>
      </w:r>
      <w:r w:rsidR="00A002FF">
        <w:instrText xml:space="preserve"> PAGEREF  </w:instrText>
      </w:r>
      <w:r w:rsidR="00A14F03">
        <w:instrText>DeclarationInRoO</w:instrText>
      </w:r>
      <w:r w:rsidR="00A002FF">
        <w:instrText xml:space="preserve">  \* MERGEFORMAT </w:instrText>
      </w:r>
      <w:r w:rsidR="00A002FF">
        <w:fldChar w:fldCharType="separate"/>
      </w:r>
      <w:r w:rsidR="00655DDD">
        <w:rPr>
          <w:noProof/>
        </w:rPr>
        <w:t>12</w:t>
      </w:r>
      <w:r w:rsidR="00A002FF">
        <w:fldChar w:fldCharType="end"/>
      </w:r>
    </w:p>
    <w:p w14:paraId="06AE76C3" w14:textId="4A2F1529" w:rsidR="00886C00" w:rsidRDefault="00886C00" w:rsidP="00A002FF">
      <w:pPr>
        <w:tabs>
          <w:tab w:val="right" w:leader="dot" w:pos="7938"/>
        </w:tabs>
      </w:pPr>
      <w:r>
        <w:t>Section 1: Year in review</w:t>
      </w:r>
      <w:r>
        <w:tab/>
      </w:r>
      <w:r w:rsidR="00A002FF">
        <w:fldChar w:fldCharType="begin"/>
      </w:r>
      <w:r w:rsidR="00A002FF">
        <w:instrText xml:space="preserve"> PAGEREF  </w:instrText>
      </w:r>
      <w:r w:rsidR="00C774B0">
        <w:instrText>Report_</w:instrText>
      </w:r>
      <w:r w:rsidR="00A14F03">
        <w:instrText>Section1</w:instrText>
      </w:r>
      <w:r w:rsidR="00A002FF">
        <w:instrText xml:space="preserve">  \* MERGEFORMAT </w:instrText>
      </w:r>
      <w:r w:rsidR="00A002FF">
        <w:fldChar w:fldCharType="separate"/>
      </w:r>
      <w:r w:rsidR="00655DDD">
        <w:rPr>
          <w:noProof/>
        </w:rPr>
        <w:t>13</w:t>
      </w:r>
      <w:r w:rsidR="00A002FF">
        <w:fldChar w:fldCharType="end"/>
      </w:r>
    </w:p>
    <w:p w14:paraId="6E0ED195" w14:textId="6F66DF07" w:rsidR="00886C00" w:rsidRDefault="00886C00" w:rsidP="00A002FF">
      <w:pPr>
        <w:tabs>
          <w:tab w:val="right" w:leader="dot" w:pos="7938"/>
        </w:tabs>
      </w:pPr>
      <w:r>
        <w:t xml:space="preserve">Section 2: Governance and </w:t>
      </w:r>
      <w:r w:rsidRPr="00886C00">
        <w:t>organisational</w:t>
      </w:r>
      <w:r>
        <w:t xml:space="preserve"> structure</w:t>
      </w:r>
      <w:r>
        <w:tab/>
      </w:r>
      <w:r w:rsidR="00A002FF">
        <w:fldChar w:fldCharType="begin"/>
      </w:r>
      <w:r w:rsidR="00A002FF">
        <w:instrText xml:space="preserve"> PAGEREF  </w:instrText>
      </w:r>
      <w:r w:rsidR="00C774B0">
        <w:instrText>Report_</w:instrText>
      </w:r>
      <w:r w:rsidR="00A14F03">
        <w:instrText>Section2</w:instrText>
      </w:r>
      <w:r w:rsidR="00A002FF">
        <w:instrText xml:space="preserve">  \* MERGEFORMAT </w:instrText>
      </w:r>
      <w:r w:rsidR="00A002FF">
        <w:fldChar w:fldCharType="separate"/>
      </w:r>
      <w:r w:rsidR="00655DDD">
        <w:rPr>
          <w:noProof/>
        </w:rPr>
        <w:t>32</w:t>
      </w:r>
      <w:r w:rsidR="00A002FF">
        <w:fldChar w:fldCharType="end"/>
      </w:r>
    </w:p>
    <w:p w14:paraId="498B2A8E" w14:textId="4CDEED50" w:rsidR="00886C00" w:rsidRDefault="00886C00" w:rsidP="00A002FF">
      <w:pPr>
        <w:tabs>
          <w:tab w:val="right" w:leader="dot" w:pos="7938"/>
        </w:tabs>
      </w:pPr>
      <w:r>
        <w:t>Section 3: Workforce data</w:t>
      </w:r>
      <w:r>
        <w:tab/>
      </w:r>
      <w:r w:rsidR="00A002FF">
        <w:fldChar w:fldCharType="begin"/>
      </w:r>
      <w:r w:rsidR="00A002FF">
        <w:instrText xml:space="preserve"> PAGEREF  </w:instrText>
      </w:r>
      <w:r w:rsidR="00C774B0">
        <w:instrText>Report_</w:instrText>
      </w:r>
      <w:r w:rsidR="00A14F03">
        <w:instrText>Section3</w:instrText>
      </w:r>
      <w:r w:rsidR="00A002FF">
        <w:instrText xml:space="preserve">  \* MERGEFORMAT </w:instrText>
      </w:r>
      <w:r w:rsidR="00A002FF">
        <w:fldChar w:fldCharType="separate"/>
      </w:r>
      <w:r w:rsidR="00655DDD">
        <w:rPr>
          <w:noProof/>
        </w:rPr>
        <w:t>39</w:t>
      </w:r>
      <w:r w:rsidR="00A002FF">
        <w:fldChar w:fldCharType="end"/>
      </w:r>
    </w:p>
    <w:p w14:paraId="7AEC52F0" w14:textId="6772D1A5" w:rsidR="00886C00" w:rsidRDefault="00886C00" w:rsidP="00A002FF">
      <w:pPr>
        <w:tabs>
          <w:tab w:val="right" w:leader="dot" w:pos="7938"/>
        </w:tabs>
      </w:pPr>
      <w:r>
        <w:t>Section 4: Other disclosures</w:t>
      </w:r>
      <w:r>
        <w:tab/>
      </w:r>
      <w:r w:rsidR="00A002FF">
        <w:fldChar w:fldCharType="begin"/>
      </w:r>
      <w:r w:rsidR="00A002FF">
        <w:instrText xml:space="preserve"> PAGEREF  </w:instrText>
      </w:r>
      <w:r w:rsidR="00C774B0">
        <w:instrText>Report_</w:instrText>
      </w:r>
      <w:r w:rsidR="00A14F03">
        <w:instrText>Section4</w:instrText>
      </w:r>
      <w:r w:rsidR="00A002FF">
        <w:instrText xml:space="preserve">  \* MERGEFORMAT </w:instrText>
      </w:r>
      <w:r w:rsidR="00A002FF">
        <w:fldChar w:fldCharType="separate"/>
      </w:r>
      <w:r w:rsidR="00655DDD">
        <w:rPr>
          <w:noProof/>
        </w:rPr>
        <w:t>45</w:t>
      </w:r>
      <w:r w:rsidR="00A002FF">
        <w:fldChar w:fldCharType="end"/>
      </w:r>
    </w:p>
    <w:p w14:paraId="63537ED1" w14:textId="7D5A6DAC" w:rsidR="00886C00" w:rsidRPr="00C774B0" w:rsidRDefault="00886C00" w:rsidP="00A002FF">
      <w:pPr>
        <w:tabs>
          <w:tab w:val="right" w:leader="dot" w:pos="7938"/>
        </w:tabs>
      </w:pPr>
      <w:r>
        <w:t xml:space="preserve">Disclosure index </w:t>
      </w:r>
      <w:r>
        <w:tab/>
      </w:r>
      <w:r w:rsidR="00DB6EEC" w:rsidRPr="00C774B0">
        <w:fldChar w:fldCharType="begin"/>
      </w:r>
      <w:r w:rsidR="00DB6EEC" w:rsidRPr="00C774B0">
        <w:instrText xml:space="preserve"> PAGEREF  </w:instrText>
      </w:r>
      <w:r w:rsidR="00C774B0" w:rsidRPr="00C774B0">
        <w:instrText>Report_DisclosureIndex</w:instrText>
      </w:r>
      <w:r w:rsidR="00DB6EEC" w:rsidRPr="00C774B0">
        <w:instrText xml:space="preserve">  \* MERGEFORMAT </w:instrText>
      </w:r>
      <w:r w:rsidR="00DB6EEC" w:rsidRPr="00C774B0">
        <w:fldChar w:fldCharType="separate"/>
      </w:r>
      <w:r w:rsidR="00655DDD" w:rsidRPr="00655DDD">
        <w:rPr>
          <w:noProof/>
          <w:lang w:val="en-US"/>
        </w:rPr>
        <w:t>70</w:t>
      </w:r>
      <w:r w:rsidR="00DB6EEC" w:rsidRPr="00C774B0">
        <w:fldChar w:fldCharType="end"/>
      </w:r>
    </w:p>
    <w:p w14:paraId="4A3D66E7" w14:textId="6616AD49" w:rsidR="00C20448" w:rsidRPr="00C774B0" w:rsidRDefault="00C20448" w:rsidP="00C774B0"/>
    <w:p w14:paraId="0F02B4F8" w14:textId="77777777" w:rsidR="0075597D" w:rsidRDefault="0075597D" w:rsidP="00C20448"/>
    <w:p w14:paraId="57659455" w14:textId="749DFB83" w:rsidR="00886C00" w:rsidRPr="00886C00" w:rsidRDefault="00886C00" w:rsidP="00304477">
      <w:pPr>
        <w:pStyle w:val="Heading20"/>
        <w:rPr>
          <w:rStyle w:val="Guidance"/>
        </w:rPr>
      </w:pPr>
      <w:bookmarkStart w:id="37" w:name="_Toc41961234"/>
      <w:bookmarkStart w:id="38" w:name="AboutTheModel"/>
      <w:r w:rsidRPr="00886C00">
        <w:rPr>
          <w:rStyle w:val="Guidance"/>
        </w:rPr>
        <w:t xml:space="preserve">About the </w:t>
      </w:r>
      <w:r w:rsidR="00613484" w:rsidRPr="00886C00">
        <w:rPr>
          <w:rStyle w:val="Guidance"/>
        </w:rPr>
        <w:t xml:space="preserve">Model </w:t>
      </w:r>
      <w:r w:rsidRPr="00886C00">
        <w:rPr>
          <w:rStyle w:val="Guidance"/>
        </w:rPr>
        <w:t>report of operations</w:t>
      </w:r>
      <w:bookmarkEnd w:id="37"/>
    </w:p>
    <w:tbl>
      <w:tblPr>
        <w:tblStyle w:val="Two-columnreference"/>
        <w:tblW w:w="9639" w:type="dxa"/>
        <w:tblLook w:val="0480" w:firstRow="0" w:lastRow="0" w:firstColumn="1" w:lastColumn="0" w:noHBand="0" w:noVBand="1"/>
      </w:tblPr>
      <w:tblGrid>
        <w:gridCol w:w="1536"/>
        <w:gridCol w:w="8103"/>
      </w:tblGrid>
      <w:tr w:rsidR="00886C00" w:rsidRPr="00243C1F" w14:paraId="52E50005" w14:textId="77777777" w:rsidTr="001A67EA">
        <w:tc>
          <w:tcPr>
            <w:cnfStyle w:val="001000000000" w:firstRow="0" w:lastRow="0" w:firstColumn="1" w:lastColumn="0" w:oddVBand="0" w:evenVBand="0" w:oddHBand="0" w:evenHBand="0" w:firstRowFirstColumn="0" w:firstRowLastColumn="0" w:lastRowFirstColumn="0" w:lastRowLastColumn="0"/>
            <w:tcW w:w="1536" w:type="dxa"/>
          </w:tcPr>
          <w:bookmarkEnd w:id="38"/>
          <w:p w14:paraId="1DE72922" w14:textId="320B2792" w:rsidR="00886C00" w:rsidRPr="00113FE9" w:rsidRDefault="00886C00" w:rsidP="00886C00">
            <w:pPr>
              <w:rPr>
                <w:rStyle w:val="Reference"/>
              </w:rPr>
            </w:pPr>
            <w:r w:rsidRPr="00886C00">
              <w:rPr>
                <w:rStyle w:val="Reference"/>
              </w:rPr>
              <w:t>SD5.2</w:t>
            </w:r>
            <w:r>
              <w:rPr>
                <w:rStyle w:val="Reference"/>
              </w:rPr>
              <w:br/>
            </w:r>
            <w:r w:rsidRPr="00886C00">
              <w:rPr>
                <w:rStyle w:val="Reference"/>
              </w:rPr>
              <w:t>FRD 22H</w:t>
            </w:r>
          </w:p>
        </w:tc>
        <w:tc>
          <w:tcPr>
            <w:tcW w:w="8103" w:type="dxa"/>
          </w:tcPr>
          <w:p w14:paraId="4821C73B" w14:textId="22DB7619" w:rsidR="00886C00" w:rsidRPr="001A67EA" w:rsidRDefault="00886C00" w:rsidP="000C6611">
            <w:pPr>
              <w:cnfStyle w:val="000000000000" w:firstRow="0" w:lastRow="0" w:firstColumn="0" w:lastColumn="0" w:oddVBand="0" w:evenVBand="0" w:oddHBand="0" w:evenHBand="0" w:firstRowFirstColumn="0" w:firstRowLastColumn="0" w:lastRowFirstColumn="0" w:lastRowLastColumn="0"/>
              <w:rPr>
                <w:rStyle w:val="Guidance"/>
              </w:rPr>
            </w:pPr>
            <w:r w:rsidRPr="001A67EA">
              <w:rPr>
                <w:rStyle w:val="Guidance"/>
              </w:rPr>
              <w:t xml:space="preserve">The report of operations is an integral part of a </w:t>
            </w:r>
            <w:r w:rsidRPr="00D53D63">
              <w:rPr>
                <w:rStyle w:val="Guidance"/>
                <w:b/>
                <w:bCs/>
              </w:rPr>
              <w:t>department’s</w:t>
            </w:r>
            <w:r w:rsidRPr="001A67EA">
              <w:rPr>
                <w:rStyle w:val="Guidance"/>
              </w:rPr>
              <w:t xml:space="preserve"> annual report. It provides users with general information about the entity and its activities, operational highlights for the reporting period, future directions and other relevant information not included in the financial statements. It is a document akin to the directors’ report, which forms a significant part of the annual reports of companies.</w:t>
            </w:r>
          </w:p>
        </w:tc>
      </w:tr>
    </w:tbl>
    <w:p w14:paraId="36725468" w14:textId="77777777" w:rsidR="00886C00" w:rsidRPr="00886C00" w:rsidRDefault="00886C00" w:rsidP="00886C00">
      <w:pPr>
        <w:rPr>
          <w:rStyle w:val="Guidance"/>
        </w:rPr>
      </w:pPr>
      <w:r w:rsidRPr="00886C00">
        <w:rPr>
          <w:rStyle w:val="Guidance"/>
        </w:rPr>
        <w:t xml:space="preserve">The report of operations complements the information presented in the financial statements by providing explanation and analysis of the department’s performance, financial position and cash flow through an objective and balanced discussion and analysis. To that end, it should be comprehensive and, where appropriate, adopt a narrative form written in a clear style, and supported by figures and graphics that assist understanding of the matters discussed. The report of operations should be balanced and objective, and free from bias. In keeping with this requirement, clear design of the annual report may help communicate this message. </w:t>
      </w:r>
    </w:p>
    <w:tbl>
      <w:tblPr>
        <w:tblStyle w:val="Two-columnreference"/>
        <w:tblW w:w="9639" w:type="dxa"/>
        <w:tblLook w:val="0480" w:firstRow="0" w:lastRow="0" w:firstColumn="1" w:lastColumn="0" w:noHBand="0" w:noVBand="1"/>
      </w:tblPr>
      <w:tblGrid>
        <w:gridCol w:w="1536"/>
        <w:gridCol w:w="8103"/>
      </w:tblGrid>
      <w:tr w:rsidR="00886C00" w:rsidRPr="00243C1F" w14:paraId="247A4AF5" w14:textId="77777777" w:rsidTr="001A67EA">
        <w:tc>
          <w:tcPr>
            <w:cnfStyle w:val="001000000000" w:firstRow="0" w:lastRow="0" w:firstColumn="1" w:lastColumn="0" w:oddVBand="0" w:evenVBand="0" w:oddHBand="0" w:evenHBand="0" w:firstRowFirstColumn="0" w:firstRowLastColumn="0" w:lastRowFirstColumn="0" w:lastRowLastColumn="0"/>
            <w:tcW w:w="1536" w:type="dxa"/>
          </w:tcPr>
          <w:p w14:paraId="175F5E56" w14:textId="1B86DFDC" w:rsidR="00886C00" w:rsidRPr="00113FE9" w:rsidRDefault="00886C00" w:rsidP="000C6611">
            <w:pPr>
              <w:rPr>
                <w:rStyle w:val="Reference"/>
              </w:rPr>
            </w:pPr>
            <w:r w:rsidRPr="00886C00">
              <w:rPr>
                <w:rStyle w:val="Reference"/>
              </w:rPr>
              <w:t>FRD 30D</w:t>
            </w:r>
          </w:p>
        </w:tc>
        <w:tc>
          <w:tcPr>
            <w:tcW w:w="8103" w:type="dxa"/>
          </w:tcPr>
          <w:p w14:paraId="40B2BFF1" w14:textId="15FBE001" w:rsidR="00886C00" w:rsidRPr="001A67EA" w:rsidRDefault="00886C00" w:rsidP="000C6611">
            <w:pPr>
              <w:cnfStyle w:val="000000000000" w:firstRow="0" w:lastRow="0" w:firstColumn="0" w:lastColumn="0" w:oddVBand="0" w:evenVBand="0" w:oddHBand="0" w:evenHBand="0" w:firstRowFirstColumn="0" w:firstRowLastColumn="0" w:lastRowFirstColumn="0" w:lastRowLastColumn="0"/>
              <w:rPr>
                <w:rStyle w:val="Guidance"/>
              </w:rPr>
            </w:pPr>
            <w:r w:rsidRPr="001A67EA">
              <w:rPr>
                <w:rStyle w:val="Guidance"/>
              </w:rPr>
              <w:t xml:space="preserve">Additionally, Financial Reporting Direction (FRD) 30D </w:t>
            </w:r>
            <w:r w:rsidRPr="00C71EBB">
              <w:rPr>
                <w:rStyle w:val="Guidance"/>
                <w:i/>
                <w:iCs/>
              </w:rPr>
              <w:t>Standard requirements for the publication of annual reports</w:t>
            </w:r>
            <w:r w:rsidRPr="001A67EA">
              <w:rPr>
                <w:rStyle w:val="Guidance"/>
              </w:rPr>
              <w:t xml:space="preserve"> provides specifications on the design of annual reports, use of colour and images, standard sizing, paper stocks, and other publishing requirements, which focus on reducing publication cost and environmental impact, and ensuring greater consistency in government annual reports. The FRDs can be found on the DTF website </w:t>
            </w:r>
            <w:hyperlink r:id="rId35" w:history="1">
              <w:r w:rsidRPr="00D53D63">
                <w:rPr>
                  <w:rStyle w:val="Hyperlink"/>
                </w:rPr>
                <w:t>www.dtf.vic.gov.au</w:t>
              </w:r>
            </w:hyperlink>
            <w:r w:rsidRPr="001A67EA">
              <w:rPr>
                <w:rStyle w:val="Guidance"/>
              </w:rPr>
              <w:t xml:space="preserve"> under FRDs.</w:t>
            </w:r>
          </w:p>
        </w:tc>
      </w:tr>
    </w:tbl>
    <w:p w14:paraId="597D400E" w14:textId="77777777" w:rsidR="00886C00" w:rsidRPr="00886C00" w:rsidRDefault="00886C00" w:rsidP="00886C00">
      <w:pPr>
        <w:rPr>
          <w:rStyle w:val="Guidance"/>
        </w:rPr>
      </w:pPr>
      <w:r w:rsidRPr="00886C00">
        <w:rPr>
          <w:rStyle w:val="Guidance"/>
        </w:rPr>
        <w:t xml:space="preserve">The </w:t>
      </w:r>
      <w:r w:rsidRPr="00886C00">
        <w:rPr>
          <w:rStyle w:val="Guidance"/>
          <w:i/>
          <w:iCs/>
        </w:rPr>
        <w:t>Model report of operations</w:t>
      </w:r>
      <w:r w:rsidRPr="00886C00">
        <w:rPr>
          <w:rStyle w:val="Guidance"/>
        </w:rPr>
        <w:t xml:space="preserve"> incorporates reporting requirements that are current at the time of publication. In addition to complying with the </w:t>
      </w:r>
      <w:r w:rsidRPr="00886C00">
        <w:rPr>
          <w:rStyle w:val="Guidance"/>
          <w:i/>
          <w:iCs/>
        </w:rPr>
        <w:t>Model report of operations</w:t>
      </w:r>
      <w:r w:rsidRPr="00886C00">
        <w:rPr>
          <w:rStyle w:val="Guidance"/>
        </w:rPr>
        <w:t xml:space="preserve">, departments should ensure their report of operations complies with all new and revised legislative pronouncements that may be issued and applicable </w:t>
      </w:r>
      <w:proofErr w:type="gramStart"/>
      <w:r w:rsidRPr="00886C00">
        <w:rPr>
          <w:rStyle w:val="Guidance"/>
        </w:rPr>
        <w:t>subsequent to</w:t>
      </w:r>
      <w:proofErr w:type="gramEnd"/>
      <w:r w:rsidRPr="00886C00">
        <w:rPr>
          <w:rStyle w:val="Guidance"/>
        </w:rPr>
        <w:t xml:space="preserve"> the publication of the Model. </w:t>
      </w:r>
    </w:p>
    <w:p w14:paraId="350F44C2" w14:textId="77777777" w:rsidR="00886C00" w:rsidRPr="00886C00" w:rsidRDefault="00886C00" w:rsidP="00886C00">
      <w:pPr>
        <w:rPr>
          <w:rStyle w:val="Guidance"/>
        </w:rPr>
      </w:pPr>
      <w:r w:rsidRPr="00886C00">
        <w:rPr>
          <w:rStyle w:val="Guidance"/>
        </w:rPr>
        <w:t xml:space="preserve">While the </w:t>
      </w:r>
      <w:r w:rsidRPr="00886C00">
        <w:rPr>
          <w:rStyle w:val="Guidance"/>
          <w:i/>
          <w:iCs/>
        </w:rPr>
        <w:t>Model report of operations</w:t>
      </w:r>
      <w:r w:rsidRPr="00886C00">
        <w:rPr>
          <w:rStyle w:val="Guidance"/>
        </w:rPr>
        <w:t xml:space="preserve"> illustrates examples of disclosures required under FRDs, </w:t>
      </w:r>
      <w:r w:rsidRPr="00886C00">
        <w:rPr>
          <w:rStyle w:val="Guidance"/>
          <w:b/>
          <w:bCs/>
        </w:rPr>
        <w:t>it does not necessarily illustrate all disclosures</w:t>
      </w:r>
      <w:r w:rsidRPr="00886C00">
        <w:rPr>
          <w:rStyle w:val="Guidance"/>
        </w:rPr>
        <w:t xml:space="preserve"> that might be appropriate to report an agency’s objectives, activities and performance. Officers of a department or entity must use their judgement to identify any other matters that should be reported to ensure the report of operations is complete and objective. </w:t>
      </w:r>
    </w:p>
    <w:p w14:paraId="7A22A9F7" w14:textId="33419F32" w:rsidR="00886C00" w:rsidRDefault="00886C00" w:rsidP="00886C00">
      <w:pPr>
        <w:rPr>
          <w:rStyle w:val="Guidance"/>
        </w:rPr>
      </w:pPr>
      <w:r w:rsidRPr="00886C00">
        <w:rPr>
          <w:rStyle w:val="Guidance"/>
        </w:rPr>
        <w:t>Entities other than departments need to be aware of the FRDs and legislation that affect them specifically, as not all pronouncements in the Model are applicable to all public sector entities. Professional judgement and awareness of an entity’s reporting obligations are to be applied when using the Model as a reference point.</w:t>
      </w:r>
    </w:p>
    <w:p w14:paraId="74999E8F" w14:textId="77777777" w:rsidR="003563AB" w:rsidRDefault="003563AB" w:rsidP="003563AB"/>
    <w:p w14:paraId="641848A8" w14:textId="06152784" w:rsidR="003563AB" w:rsidRDefault="003563AB" w:rsidP="003563AB">
      <w:pPr>
        <w:sectPr w:rsidR="003563AB" w:rsidSect="00116E2B">
          <w:headerReference w:type="even" r:id="rId36"/>
          <w:headerReference w:type="default" r:id="rId37"/>
          <w:footerReference w:type="even" r:id="rId38"/>
          <w:footerReference w:type="default" r:id="rId39"/>
          <w:type w:val="continuous"/>
          <w:pgSz w:w="11906" w:h="16838"/>
          <w:pgMar w:top="1134" w:right="1134" w:bottom="1134" w:left="2722" w:header="624" w:footer="567" w:gutter="0"/>
          <w:cols w:space="708"/>
          <w:docGrid w:linePitch="360"/>
        </w:sectPr>
      </w:pPr>
    </w:p>
    <w:p w14:paraId="3F24CDFD" w14:textId="2C0FBFAD" w:rsidR="00886C00" w:rsidRPr="00886C00" w:rsidRDefault="00886C00" w:rsidP="00886C00">
      <w:pPr>
        <w:pStyle w:val="Heading20"/>
        <w:rPr>
          <w:rStyle w:val="Guidance"/>
        </w:rPr>
      </w:pPr>
      <w:bookmarkStart w:id="39" w:name="_Toc41961235"/>
      <w:bookmarkStart w:id="40" w:name="PresentationOfRoO"/>
      <w:r w:rsidRPr="00886C00">
        <w:rPr>
          <w:rStyle w:val="Guidance"/>
        </w:rPr>
        <w:lastRenderedPageBreak/>
        <w:t>Presentation of report of operations</w:t>
      </w:r>
      <w:bookmarkEnd w:id="39"/>
      <w:r w:rsidRPr="00886C00">
        <w:rPr>
          <w:rStyle w:val="Guidance"/>
        </w:rPr>
        <w:t xml:space="preserve"> </w:t>
      </w:r>
    </w:p>
    <w:tbl>
      <w:tblPr>
        <w:tblStyle w:val="Two-columnreference"/>
        <w:tblW w:w="9639" w:type="dxa"/>
        <w:tblLook w:val="0480" w:firstRow="0" w:lastRow="0" w:firstColumn="1" w:lastColumn="0" w:noHBand="0" w:noVBand="1"/>
      </w:tblPr>
      <w:tblGrid>
        <w:gridCol w:w="1536"/>
        <w:gridCol w:w="8103"/>
      </w:tblGrid>
      <w:tr w:rsidR="00886C00" w:rsidRPr="00886C00" w14:paraId="1192AAD4" w14:textId="77777777" w:rsidTr="001A67EA">
        <w:tc>
          <w:tcPr>
            <w:cnfStyle w:val="001000000000" w:firstRow="0" w:lastRow="0" w:firstColumn="1" w:lastColumn="0" w:oddVBand="0" w:evenVBand="0" w:oddHBand="0" w:evenHBand="0" w:firstRowFirstColumn="0" w:firstRowLastColumn="0" w:lastRowFirstColumn="0" w:lastRowLastColumn="0"/>
            <w:tcW w:w="1531" w:type="dxa"/>
          </w:tcPr>
          <w:bookmarkEnd w:id="40"/>
          <w:p w14:paraId="0FECCB9A" w14:textId="141877AA" w:rsidR="00886C00" w:rsidRPr="00886C00" w:rsidRDefault="00886C00" w:rsidP="000C6611">
            <w:pPr>
              <w:rPr>
                <w:rStyle w:val="Guidance"/>
              </w:rPr>
            </w:pPr>
            <w:r w:rsidRPr="00886C00">
              <w:rPr>
                <w:rStyle w:val="Guidance"/>
              </w:rPr>
              <w:t>SD5.2</w:t>
            </w:r>
          </w:p>
        </w:tc>
        <w:tc>
          <w:tcPr>
            <w:tcW w:w="8074" w:type="dxa"/>
          </w:tcPr>
          <w:p w14:paraId="0A4B9B54" w14:textId="02B11C1C" w:rsidR="00886C00" w:rsidRPr="00886C00" w:rsidRDefault="00886C00" w:rsidP="000C6611">
            <w:pPr>
              <w:cnfStyle w:val="000000000000" w:firstRow="0" w:lastRow="0" w:firstColumn="0" w:lastColumn="0" w:oddVBand="0" w:evenVBand="0" w:oddHBand="0" w:evenHBand="0" w:firstRowFirstColumn="0" w:firstRowLastColumn="0" w:lastRowFirstColumn="0" w:lastRowLastColumn="0"/>
              <w:rPr>
                <w:rStyle w:val="Guidance"/>
              </w:rPr>
            </w:pPr>
            <w:r w:rsidRPr="00886C00">
              <w:rPr>
                <w:rStyle w:val="Guidance"/>
              </w:rPr>
              <w:t xml:space="preserve">Presentation of the report of operations as a discrete section of a department’s annual report ensures the information required is presented in one place. However, a department has the option to select the format that best complements the presentation of its annual </w:t>
            </w:r>
            <w:proofErr w:type="gramStart"/>
            <w:r w:rsidRPr="00886C00">
              <w:rPr>
                <w:rStyle w:val="Guidance"/>
              </w:rPr>
              <w:t>report as a whole</w:t>
            </w:r>
            <w:proofErr w:type="gramEnd"/>
            <w:r w:rsidRPr="00886C00">
              <w:rPr>
                <w:rStyle w:val="Guidance"/>
              </w:rPr>
              <w:t>.</w:t>
            </w:r>
          </w:p>
        </w:tc>
      </w:tr>
    </w:tbl>
    <w:p w14:paraId="7DB4DCA5" w14:textId="7D4CE1B7" w:rsidR="00886C00" w:rsidRPr="00886C00" w:rsidRDefault="00886C00" w:rsidP="00886C00">
      <w:pPr>
        <w:pStyle w:val="Heading20"/>
        <w:rPr>
          <w:rStyle w:val="Guidance"/>
        </w:rPr>
      </w:pPr>
      <w:bookmarkStart w:id="41" w:name="_Toc41961236"/>
      <w:bookmarkStart w:id="42" w:name="ContentsOfRoO"/>
      <w:r w:rsidRPr="00886C00">
        <w:rPr>
          <w:rStyle w:val="Guidance"/>
        </w:rPr>
        <w:t>Contents of report of operations</w:t>
      </w:r>
      <w:bookmarkEnd w:id="41"/>
    </w:p>
    <w:tbl>
      <w:tblPr>
        <w:tblStyle w:val="Two-columnreference"/>
        <w:tblW w:w="9639" w:type="dxa"/>
        <w:tblLook w:val="0480" w:firstRow="0" w:lastRow="0" w:firstColumn="1" w:lastColumn="0" w:noHBand="0" w:noVBand="1"/>
      </w:tblPr>
      <w:tblGrid>
        <w:gridCol w:w="1536"/>
        <w:gridCol w:w="8103"/>
      </w:tblGrid>
      <w:tr w:rsidR="00886C00" w:rsidRPr="00243C1F" w14:paraId="7D158D80" w14:textId="77777777" w:rsidTr="001A67EA">
        <w:tc>
          <w:tcPr>
            <w:cnfStyle w:val="001000000000" w:firstRow="0" w:lastRow="0" w:firstColumn="1" w:lastColumn="0" w:oddVBand="0" w:evenVBand="0" w:oddHBand="0" w:evenHBand="0" w:firstRowFirstColumn="0" w:firstRowLastColumn="0" w:lastRowFirstColumn="0" w:lastRowLastColumn="0"/>
            <w:tcW w:w="1531" w:type="dxa"/>
          </w:tcPr>
          <w:bookmarkEnd w:id="42"/>
          <w:p w14:paraId="7B523094" w14:textId="637AC464" w:rsidR="00886C00" w:rsidRPr="00113FE9" w:rsidRDefault="00886C00" w:rsidP="000C6611">
            <w:pPr>
              <w:rPr>
                <w:rStyle w:val="Reference"/>
              </w:rPr>
            </w:pPr>
            <w:r w:rsidRPr="00886C00">
              <w:rPr>
                <w:rStyle w:val="Reference"/>
              </w:rPr>
              <w:t>[Revised]</w:t>
            </w:r>
          </w:p>
        </w:tc>
        <w:tc>
          <w:tcPr>
            <w:tcW w:w="8074" w:type="dxa"/>
          </w:tcPr>
          <w:p w14:paraId="1B1E865E" w14:textId="38D7EEC1" w:rsidR="00886C00" w:rsidRPr="001A67EA" w:rsidRDefault="00886C00" w:rsidP="000C6611">
            <w:pPr>
              <w:cnfStyle w:val="000000000000" w:firstRow="0" w:lastRow="0" w:firstColumn="0" w:lastColumn="0" w:oddVBand="0" w:evenVBand="0" w:oddHBand="0" w:evenHBand="0" w:firstRowFirstColumn="0" w:firstRowLastColumn="0" w:lastRowFirstColumn="0" w:lastRowLastColumn="0"/>
              <w:rPr>
                <w:rStyle w:val="Guidance"/>
              </w:rPr>
            </w:pPr>
            <w:r w:rsidRPr="001A67EA">
              <w:rPr>
                <w:rStyle w:val="Guidance"/>
              </w:rPr>
              <w:t xml:space="preserve">The report of operations, for the purposes of the Model, illustrates the minimum disclosures required by the </w:t>
            </w:r>
            <w:r w:rsidRPr="00C71EBB">
              <w:rPr>
                <w:rStyle w:val="Guidance"/>
                <w:i/>
                <w:iCs/>
              </w:rPr>
              <w:t>Standing Directions</w:t>
            </w:r>
            <w:r w:rsidRPr="001A67EA">
              <w:rPr>
                <w:rStyle w:val="Guidance"/>
              </w:rPr>
              <w:t xml:space="preserve"> (SD) 2018 under the FMA and FRDs, as listed in </w:t>
            </w:r>
            <w:r w:rsidR="00C71EBB">
              <w:rPr>
                <w:rStyle w:val="Guidance"/>
              </w:rPr>
              <w:t xml:space="preserve">the </w:t>
            </w:r>
            <w:r w:rsidRPr="00C71EBB">
              <w:rPr>
                <w:rStyle w:val="Guidance"/>
                <w:i/>
                <w:iCs/>
              </w:rPr>
              <w:t>Disclosure Index</w:t>
            </w:r>
            <w:r w:rsidRPr="001A67EA">
              <w:rPr>
                <w:rStyle w:val="Guidance"/>
              </w:rPr>
              <w:t xml:space="preserve"> on page </w:t>
            </w:r>
            <w:r w:rsidR="00C774B0" w:rsidRPr="00C774B0">
              <w:rPr>
                <w:rStyle w:val="Guidance"/>
              </w:rPr>
              <w:fldChar w:fldCharType="begin"/>
            </w:r>
            <w:r w:rsidR="00C774B0" w:rsidRPr="00C774B0">
              <w:rPr>
                <w:rStyle w:val="Guidance"/>
              </w:rPr>
              <w:instrText xml:space="preserve"> PAGEREF  Report_DisclosureIndex  \* MERGEFORMAT </w:instrText>
            </w:r>
            <w:r w:rsidR="00C774B0" w:rsidRPr="00C774B0">
              <w:rPr>
                <w:rStyle w:val="Guidance"/>
              </w:rPr>
              <w:fldChar w:fldCharType="separate"/>
            </w:r>
            <w:r w:rsidR="00655DDD" w:rsidRPr="00655DDD">
              <w:rPr>
                <w:rStyle w:val="Guidance"/>
                <w:noProof/>
                <w:lang w:val="en-US"/>
              </w:rPr>
              <w:t>70</w:t>
            </w:r>
            <w:r w:rsidR="00C774B0" w:rsidRPr="00C774B0">
              <w:rPr>
                <w:rStyle w:val="Guidance"/>
              </w:rPr>
              <w:fldChar w:fldCharType="end"/>
            </w:r>
            <w:r w:rsidRPr="001A67EA">
              <w:rPr>
                <w:rStyle w:val="Guidance"/>
              </w:rPr>
              <w:t xml:space="preserve">, as well as sections of the FMA and Premier’s Circulars. Given the different nature of activities carried out by departments, varying levels of detail will be needed to fulfil </w:t>
            </w:r>
            <w:proofErr w:type="gramStart"/>
            <w:r w:rsidRPr="001A67EA">
              <w:rPr>
                <w:rStyle w:val="Guidance"/>
              </w:rPr>
              <w:t>particular requirements</w:t>
            </w:r>
            <w:proofErr w:type="gramEnd"/>
            <w:r w:rsidRPr="001A67EA">
              <w:rPr>
                <w:rStyle w:val="Guidance"/>
              </w:rPr>
              <w:t xml:space="preserve"> of the SD, FMA, FRDs and Premier’s Circulars. As with the financial statements, professional judgement is required to identify relevant significant matters and present them in a way that properly informs the reader.</w:t>
            </w:r>
          </w:p>
        </w:tc>
      </w:tr>
    </w:tbl>
    <w:p w14:paraId="709B967E" w14:textId="77777777" w:rsidR="00886C00" w:rsidRPr="00886C00" w:rsidRDefault="00886C00" w:rsidP="00886C00">
      <w:pPr>
        <w:pStyle w:val="Heading20"/>
        <w:rPr>
          <w:rStyle w:val="Guidance"/>
        </w:rPr>
      </w:pPr>
      <w:bookmarkStart w:id="43" w:name="_Toc41961237"/>
      <w:bookmarkStart w:id="44" w:name="RequirementsUnderSD5_2"/>
      <w:r w:rsidRPr="00886C00">
        <w:rPr>
          <w:rStyle w:val="Guidance"/>
        </w:rPr>
        <w:t>Specific requirements under Standing Direction 5.2</w:t>
      </w:r>
      <w:bookmarkEnd w:id="43"/>
      <w:r w:rsidRPr="00886C00">
        <w:rPr>
          <w:rStyle w:val="Guidance"/>
        </w:rPr>
        <w:t xml:space="preserve"> </w:t>
      </w:r>
    </w:p>
    <w:tbl>
      <w:tblPr>
        <w:tblStyle w:val="Two-columnreference"/>
        <w:tblW w:w="9639" w:type="dxa"/>
        <w:tblLook w:val="0480" w:firstRow="0" w:lastRow="0" w:firstColumn="1" w:lastColumn="0" w:noHBand="0" w:noVBand="1"/>
      </w:tblPr>
      <w:tblGrid>
        <w:gridCol w:w="1536"/>
        <w:gridCol w:w="8103"/>
      </w:tblGrid>
      <w:tr w:rsidR="00886C00" w:rsidRPr="00243C1F" w14:paraId="64140E53" w14:textId="77777777" w:rsidTr="008C1A4B">
        <w:tc>
          <w:tcPr>
            <w:cnfStyle w:val="001000000000" w:firstRow="0" w:lastRow="0" w:firstColumn="1" w:lastColumn="0" w:oddVBand="0" w:evenVBand="0" w:oddHBand="0" w:evenHBand="0" w:firstRowFirstColumn="0" w:firstRowLastColumn="0" w:lastRowFirstColumn="0" w:lastRowLastColumn="0"/>
            <w:tcW w:w="1531" w:type="dxa"/>
            <w:tcBorders>
              <w:bottom w:val="none" w:sz="0" w:space="0" w:color="auto"/>
            </w:tcBorders>
          </w:tcPr>
          <w:bookmarkEnd w:id="44"/>
          <w:p w14:paraId="29CE659C" w14:textId="49A7AC7E" w:rsidR="00886C00" w:rsidRPr="00113FE9" w:rsidRDefault="00886C00" w:rsidP="000C6611">
            <w:pPr>
              <w:rPr>
                <w:rStyle w:val="Reference"/>
              </w:rPr>
            </w:pPr>
            <w:r w:rsidRPr="00886C00">
              <w:rPr>
                <w:rStyle w:val="Reference"/>
              </w:rPr>
              <w:t>SD5.2.1(a)</w:t>
            </w:r>
          </w:p>
        </w:tc>
        <w:tc>
          <w:tcPr>
            <w:tcW w:w="8074" w:type="dxa"/>
          </w:tcPr>
          <w:p w14:paraId="6E1CDB40" w14:textId="287BDC6B" w:rsidR="00886C00" w:rsidRPr="00886C00" w:rsidRDefault="00886C00" w:rsidP="00FC71D7">
            <w:pPr>
              <w:pStyle w:val="ListParagraph"/>
              <w:numPr>
                <w:ilvl w:val="0"/>
                <w:numId w:val="79"/>
              </w:numPr>
              <w:cnfStyle w:val="000000000000" w:firstRow="0" w:lastRow="0" w:firstColumn="0" w:lastColumn="0" w:oddVBand="0" w:evenVBand="0" w:oddHBand="0" w:evenHBand="0" w:firstRowFirstColumn="0" w:firstRowLastColumn="0" w:lastRowFirstColumn="0" w:lastRowLastColumn="0"/>
              <w:rPr>
                <w:rStyle w:val="Guidance"/>
              </w:rPr>
            </w:pPr>
            <w:r w:rsidRPr="00886C00">
              <w:rPr>
                <w:rStyle w:val="Guidance"/>
              </w:rPr>
              <w:t>The report of operations must be prepared in accordance with the requirements of the FMA, SD and associated instructions, applicable Australian Accounting Standards and FRDs.</w:t>
            </w:r>
          </w:p>
        </w:tc>
      </w:tr>
      <w:tr w:rsidR="00886C00" w:rsidRPr="00243C1F" w14:paraId="7801DBA8" w14:textId="77777777" w:rsidTr="008C1A4B">
        <w:tc>
          <w:tcPr>
            <w:cnfStyle w:val="001000000000" w:firstRow="0" w:lastRow="0" w:firstColumn="1" w:lastColumn="0" w:oddVBand="0" w:evenVBand="0" w:oddHBand="0" w:evenHBand="0" w:firstRowFirstColumn="0" w:firstRowLastColumn="0" w:lastRowFirstColumn="0" w:lastRowLastColumn="0"/>
            <w:tcW w:w="1531" w:type="dxa"/>
            <w:tcBorders>
              <w:bottom w:val="none" w:sz="0" w:space="0" w:color="auto"/>
            </w:tcBorders>
          </w:tcPr>
          <w:p w14:paraId="30598ACD" w14:textId="38377364" w:rsidR="00886C00" w:rsidRPr="00113FE9" w:rsidRDefault="00886C00" w:rsidP="000C6611">
            <w:pPr>
              <w:rPr>
                <w:rStyle w:val="Reference"/>
              </w:rPr>
            </w:pPr>
            <w:r w:rsidRPr="00886C00">
              <w:rPr>
                <w:rStyle w:val="Reference"/>
              </w:rPr>
              <w:t>SD5.2.1(b)</w:t>
            </w:r>
          </w:p>
        </w:tc>
        <w:tc>
          <w:tcPr>
            <w:tcW w:w="8074" w:type="dxa"/>
          </w:tcPr>
          <w:p w14:paraId="762EAF23" w14:textId="18210BA3" w:rsidR="00886C00" w:rsidRPr="00886C00" w:rsidRDefault="00886C00" w:rsidP="00FC71D7">
            <w:pPr>
              <w:pStyle w:val="ListParagraph"/>
              <w:numPr>
                <w:ilvl w:val="0"/>
                <w:numId w:val="79"/>
              </w:numPr>
              <w:cnfStyle w:val="000000000000" w:firstRow="0" w:lastRow="0" w:firstColumn="0" w:lastColumn="0" w:oddVBand="0" w:evenVBand="0" w:oddHBand="0" w:evenHBand="0" w:firstRowFirstColumn="0" w:firstRowLastColumn="0" w:lastRowFirstColumn="0" w:lastRowLastColumn="0"/>
              <w:rPr>
                <w:rStyle w:val="Guidance"/>
              </w:rPr>
            </w:pPr>
            <w:r w:rsidRPr="00886C00">
              <w:rPr>
                <w:rStyle w:val="Guidance"/>
              </w:rPr>
              <w:t>The report of operations for government departments must be presented in accordance with the guidelines contained in the Model.</w:t>
            </w:r>
          </w:p>
        </w:tc>
      </w:tr>
      <w:tr w:rsidR="00886C00" w:rsidRPr="00243C1F" w14:paraId="620F6ADC" w14:textId="77777777" w:rsidTr="008C1A4B">
        <w:tc>
          <w:tcPr>
            <w:cnfStyle w:val="001000000000" w:firstRow="0" w:lastRow="0" w:firstColumn="1" w:lastColumn="0" w:oddVBand="0" w:evenVBand="0" w:oddHBand="0" w:evenHBand="0" w:firstRowFirstColumn="0" w:firstRowLastColumn="0" w:lastRowFirstColumn="0" w:lastRowLastColumn="0"/>
            <w:tcW w:w="1531" w:type="dxa"/>
            <w:tcBorders>
              <w:bottom w:val="none" w:sz="0" w:space="0" w:color="auto"/>
            </w:tcBorders>
          </w:tcPr>
          <w:p w14:paraId="3DF0F163" w14:textId="18874FED" w:rsidR="00886C00" w:rsidRPr="00113FE9" w:rsidRDefault="00886C00" w:rsidP="000C6611">
            <w:pPr>
              <w:rPr>
                <w:rStyle w:val="Reference"/>
              </w:rPr>
            </w:pPr>
            <w:r w:rsidRPr="00886C00">
              <w:rPr>
                <w:rStyle w:val="Reference"/>
              </w:rPr>
              <w:t>SD5.2.3</w:t>
            </w:r>
          </w:p>
        </w:tc>
        <w:tc>
          <w:tcPr>
            <w:tcW w:w="8074" w:type="dxa"/>
          </w:tcPr>
          <w:p w14:paraId="5F69347C" w14:textId="4580C5BC" w:rsidR="00886C00" w:rsidRPr="00886C00" w:rsidRDefault="00886C00" w:rsidP="00FC71D7">
            <w:pPr>
              <w:pStyle w:val="ListParagraph"/>
              <w:numPr>
                <w:ilvl w:val="0"/>
                <w:numId w:val="79"/>
              </w:numPr>
              <w:cnfStyle w:val="000000000000" w:firstRow="0" w:lastRow="0" w:firstColumn="0" w:lastColumn="0" w:oddVBand="0" w:evenVBand="0" w:oddHBand="0" w:evenHBand="0" w:firstRowFirstColumn="0" w:firstRowLastColumn="0" w:lastRowFirstColumn="0" w:lastRowLastColumn="0"/>
              <w:rPr>
                <w:rStyle w:val="Guidance"/>
              </w:rPr>
            </w:pPr>
            <w:r w:rsidRPr="00886C00">
              <w:rPr>
                <w:rStyle w:val="Guidance"/>
              </w:rPr>
              <w:t>The report of operations must be signed and dated by the Responsible Body or a member of the Responsible Body.</w:t>
            </w:r>
          </w:p>
        </w:tc>
      </w:tr>
    </w:tbl>
    <w:p w14:paraId="5B9C053A" w14:textId="77777777" w:rsidR="00886C00" w:rsidRPr="00C87942" w:rsidRDefault="00886C00" w:rsidP="00886C00">
      <w:pPr>
        <w:rPr>
          <w:rStyle w:val="Guidance"/>
        </w:rPr>
      </w:pPr>
      <w:r w:rsidRPr="00C87942">
        <w:rPr>
          <w:rStyle w:val="Guidance"/>
        </w:rPr>
        <w:t xml:space="preserve">The information and analysis contained in the report should be balanced and objective, free from bias and complete, dealing even-handedly with positive and negative aspects of operations, financial condition, risks and opportunities. While good design and presentation assists communication efficiency, effectiveness and value for money must also be considered. </w:t>
      </w:r>
    </w:p>
    <w:p w14:paraId="0B816C52" w14:textId="77777777" w:rsidR="00886C00" w:rsidRPr="00C87942" w:rsidRDefault="00886C00" w:rsidP="00886C00">
      <w:pPr>
        <w:rPr>
          <w:rStyle w:val="Guidance"/>
        </w:rPr>
      </w:pPr>
      <w:r w:rsidRPr="00C87942">
        <w:rPr>
          <w:rStyle w:val="Guidance"/>
        </w:rPr>
        <w:t xml:space="preserve">The format given in the Model may not be suitable for all departments, because departments differ in both structure and outputs. Each department may choose where they report disclosures </w:t>
      </w:r>
      <w:proofErr w:type="gramStart"/>
      <w:r w:rsidRPr="00C87942">
        <w:rPr>
          <w:rStyle w:val="Guidance"/>
        </w:rPr>
        <w:t>as long as</w:t>
      </w:r>
      <w:proofErr w:type="gramEnd"/>
      <w:r w:rsidRPr="00C87942">
        <w:rPr>
          <w:rStyle w:val="Guidance"/>
        </w:rPr>
        <w:t xml:space="preserve"> it complies with all relevant reporting directions and legislation. </w:t>
      </w:r>
    </w:p>
    <w:p w14:paraId="555451DF" w14:textId="69D8E18C" w:rsidR="00886C00" w:rsidRDefault="00886C00" w:rsidP="00886C00">
      <w:pPr>
        <w:rPr>
          <w:rStyle w:val="Guidance"/>
        </w:rPr>
      </w:pPr>
      <w:r w:rsidRPr="00C87942">
        <w:rPr>
          <w:rStyle w:val="Guidance"/>
        </w:rPr>
        <w:t>For ease of understanding and clarity, it is sometimes more appropriate to include detailed information in an appendix. Where this is done, the report of operations should include a summary of the information together with a cross reference to the applicable appendices.</w:t>
      </w:r>
    </w:p>
    <w:p w14:paraId="4051AE06" w14:textId="3C997A62" w:rsidR="00D53D63" w:rsidRPr="00C87942" w:rsidRDefault="00D53D63" w:rsidP="00D53D63">
      <w:pPr>
        <w:pStyle w:val="Heading20"/>
        <w:rPr>
          <w:rStyle w:val="Guidance"/>
        </w:rPr>
      </w:pPr>
      <w:bookmarkStart w:id="45" w:name="_Toc41961238"/>
      <w:bookmarkStart w:id="46" w:name="DisclosureRequirement_Estimates"/>
      <w:r w:rsidRPr="00C87942">
        <w:rPr>
          <w:rStyle w:val="Guidance"/>
        </w:rPr>
        <w:t>Disclosure requirement – estimates presented as actual results</w:t>
      </w:r>
      <w:bookmarkEnd w:id="45"/>
      <w:bookmarkEnd w:id="46"/>
    </w:p>
    <w:tbl>
      <w:tblPr>
        <w:tblStyle w:val="Two-columnreference"/>
        <w:tblW w:w="9639" w:type="dxa"/>
        <w:tblLook w:val="0480" w:firstRow="0" w:lastRow="0" w:firstColumn="1" w:lastColumn="0" w:noHBand="0" w:noVBand="1"/>
      </w:tblPr>
      <w:tblGrid>
        <w:gridCol w:w="1536"/>
        <w:gridCol w:w="8103"/>
      </w:tblGrid>
      <w:tr w:rsidR="00D53D63" w:rsidRPr="00C87942" w14:paraId="1F54C11D" w14:textId="77777777" w:rsidTr="00D53D63">
        <w:tc>
          <w:tcPr>
            <w:cnfStyle w:val="001000000000" w:firstRow="0" w:lastRow="0" w:firstColumn="1" w:lastColumn="0" w:oddVBand="0" w:evenVBand="0" w:oddHBand="0" w:evenHBand="0" w:firstRowFirstColumn="0" w:firstRowLastColumn="0" w:lastRowFirstColumn="0" w:lastRowLastColumn="0"/>
            <w:tcW w:w="1536" w:type="dxa"/>
          </w:tcPr>
          <w:p w14:paraId="443A7C17" w14:textId="77777777" w:rsidR="00D53D63" w:rsidRPr="00C87942" w:rsidRDefault="00D53D63" w:rsidP="00E73BC6">
            <w:pPr>
              <w:rPr>
                <w:rStyle w:val="Guidance"/>
              </w:rPr>
            </w:pPr>
            <w:r w:rsidRPr="00C87942">
              <w:rPr>
                <w:rStyle w:val="Guidance"/>
              </w:rPr>
              <w:t>Recommendation 42, PAEC Report 109</w:t>
            </w:r>
          </w:p>
        </w:tc>
        <w:tc>
          <w:tcPr>
            <w:tcW w:w="8103" w:type="dxa"/>
          </w:tcPr>
          <w:p w14:paraId="12B75C18" w14:textId="2E539E4D" w:rsidR="00D53D63" w:rsidRPr="00C87942" w:rsidRDefault="00D53D63" w:rsidP="00D53D63">
            <w:pPr>
              <w:cnfStyle w:val="000000000000" w:firstRow="0" w:lastRow="0" w:firstColumn="0" w:lastColumn="0" w:oddVBand="0" w:evenVBand="0" w:oddHBand="0" w:evenHBand="0" w:firstRowFirstColumn="0" w:firstRowLastColumn="0" w:lastRowFirstColumn="0" w:lastRowLastColumn="0"/>
              <w:rPr>
                <w:rStyle w:val="Guidance"/>
              </w:rPr>
            </w:pPr>
            <w:r w:rsidRPr="00D53D63">
              <w:rPr>
                <w:rStyle w:val="Guidance"/>
              </w:rPr>
              <w:t>Presenting an estimate in the departmental annual report can be appropriate under some circumstances, such as when actual results are not available at the time of compiling the annual report. It is crucial users of the report of operations appreciate where estimates are presented as actual results, especially if significant variances are expected between the estimates presented in the annual report and the actual result communicated subsequently.</w:t>
            </w:r>
          </w:p>
        </w:tc>
      </w:tr>
    </w:tbl>
    <w:p w14:paraId="526BBFAF" w14:textId="38FFCB76" w:rsidR="00D53D63" w:rsidRDefault="00886C00" w:rsidP="00886C00">
      <w:pPr>
        <w:rPr>
          <w:rStyle w:val="Guidance"/>
        </w:rPr>
      </w:pPr>
      <w:r w:rsidRPr="00C87942">
        <w:rPr>
          <w:rStyle w:val="Guidance"/>
        </w:rPr>
        <w:t xml:space="preserve">Therefore, departments are required to disclose in the report of operations where estimates are presented as actual results for clarification purposes. </w:t>
      </w:r>
    </w:p>
    <w:p w14:paraId="482D4E99" w14:textId="77777777" w:rsidR="00D53D63" w:rsidRDefault="00D53D63">
      <w:pPr>
        <w:keepLines w:val="0"/>
        <w:rPr>
          <w:rStyle w:val="Guidance"/>
        </w:rPr>
      </w:pPr>
      <w:r>
        <w:rPr>
          <w:rStyle w:val="Guidance"/>
        </w:rPr>
        <w:br w:type="page"/>
      </w:r>
    </w:p>
    <w:p w14:paraId="5CCE2782" w14:textId="77777777" w:rsidR="00886C00" w:rsidRPr="009563D4" w:rsidRDefault="00886C00" w:rsidP="00C87942">
      <w:pPr>
        <w:pStyle w:val="Heading20"/>
        <w:rPr>
          <w:rStyle w:val="Guidance"/>
        </w:rPr>
      </w:pPr>
      <w:bookmarkStart w:id="47" w:name="_Toc41961239"/>
      <w:bookmarkStart w:id="48" w:name="DeclarationInRoO"/>
      <w:r w:rsidRPr="009563D4">
        <w:rPr>
          <w:rStyle w:val="Guidance"/>
        </w:rPr>
        <w:lastRenderedPageBreak/>
        <w:t>Declaration in report of operations</w:t>
      </w:r>
      <w:bookmarkEnd w:id="47"/>
    </w:p>
    <w:tbl>
      <w:tblPr>
        <w:tblStyle w:val="Two-columnreference"/>
        <w:tblW w:w="9639" w:type="dxa"/>
        <w:tblLook w:val="0480" w:firstRow="0" w:lastRow="0" w:firstColumn="1" w:lastColumn="0" w:noHBand="0" w:noVBand="1"/>
      </w:tblPr>
      <w:tblGrid>
        <w:gridCol w:w="1536"/>
        <w:gridCol w:w="8103"/>
      </w:tblGrid>
      <w:tr w:rsidR="00C87942" w:rsidRPr="00243C1F" w14:paraId="5B548A29" w14:textId="77777777" w:rsidTr="001A67EA">
        <w:tc>
          <w:tcPr>
            <w:cnfStyle w:val="001000000000" w:firstRow="0" w:lastRow="0" w:firstColumn="1" w:lastColumn="0" w:oddVBand="0" w:evenVBand="0" w:oddHBand="0" w:evenHBand="0" w:firstRowFirstColumn="0" w:firstRowLastColumn="0" w:lastRowFirstColumn="0" w:lastRowLastColumn="0"/>
            <w:tcW w:w="1536" w:type="dxa"/>
            <w:vAlign w:val="bottom"/>
          </w:tcPr>
          <w:bookmarkEnd w:id="48"/>
          <w:p w14:paraId="0320EF6D" w14:textId="29F9F4E3" w:rsidR="00C87942" w:rsidRPr="00113FE9" w:rsidRDefault="00C87942" w:rsidP="000C6611">
            <w:pPr>
              <w:rPr>
                <w:rStyle w:val="Reference"/>
              </w:rPr>
            </w:pPr>
            <w:r w:rsidRPr="00C87942">
              <w:rPr>
                <w:rStyle w:val="Reference"/>
              </w:rPr>
              <w:t>SD5.2.3</w:t>
            </w:r>
          </w:p>
        </w:tc>
        <w:tc>
          <w:tcPr>
            <w:tcW w:w="8103" w:type="dxa"/>
          </w:tcPr>
          <w:p w14:paraId="218DE345" w14:textId="20FE39B8" w:rsidR="00C87942" w:rsidRPr="009563D4" w:rsidRDefault="00C87942" w:rsidP="009563D4">
            <w:pPr>
              <w:pStyle w:val="Heading30"/>
              <w:outlineLvl w:val="2"/>
              <w:cnfStyle w:val="000000000000" w:firstRow="0" w:lastRow="0" w:firstColumn="0" w:lastColumn="0" w:oddVBand="0" w:evenVBand="0" w:oddHBand="0" w:evenHBand="0" w:firstRowFirstColumn="0" w:firstRowLastColumn="0" w:lastRowFirstColumn="0" w:lastRowLastColumn="0"/>
            </w:pPr>
            <w:bookmarkStart w:id="49" w:name="_Toc41961240"/>
            <w:r w:rsidRPr="009563D4">
              <w:t>Responsible Body’s declaration</w:t>
            </w:r>
            <w:bookmarkEnd w:id="49"/>
          </w:p>
        </w:tc>
      </w:tr>
    </w:tbl>
    <w:p w14:paraId="36E942A3" w14:textId="77777777" w:rsidR="00886C00" w:rsidRDefault="00886C00" w:rsidP="00886C00">
      <w:r>
        <w:t xml:space="preserve">In accordance with the </w:t>
      </w:r>
      <w:r w:rsidRPr="009563D4">
        <w:rPr>
          <w:i/>
          <w:iCs/>
        </w:rPr>
        <w:t>Financial Management Act 1994</w:t>
      </w:r>
      <w:r>
        <w:t>, I am pleased to present the Department of Technology’s Annual Report for the year ending 30 June 2020.</w:t>
      </w:r>
    </w:p>
    <w:p w14:paraId="2DAE31B2" w14:textId="77777777" w:rsidR="00886C00" w:rsidRPr="00A607F3" w:rsidRDefault="00886C00" w:rsidP="00886C00">
      <w:pPr>
        <w:rPr>
          <w:rStyle w:val="Guidance"/>
        </w:rPr>
      </w:pPr>
      <w:r w:rsidRPr="00A607F3">
        <w:rPr>
          <w:rStyle w:val="Guidance"/>
        </w:rPr>
        <w:t>[Signature]</w:t>
      </w:r>
    </w:p>
    <w:p w14:paraId="0EB54246" w14:textId="77777777" w:rsidR="00886C00" w:rsidRDefault="00886C00" w:rsidP="00886C00"/>
    <w:p w14:paraId="5ABC2B47" w14:textId="77777777" w:rsidR="00886C00" w:rsidRDefault="00886C00" w:rsidP="00886C00"/>
    <w:p w14:paraId="6B14E34B" w14:textId="566577F2" w:rsidR="00886C00" w:rsidRDefault="00886C00" w:rsidP="00886C00">
      <w:r>
        <w:t>J Smith</w:t>
      </w:r>
      <w:r w:rsidR="00A607F3">
        <w:br/>
      </w:r>
      <w:r>
        <w:t>Secretary</w:t>
      </w:r>
      <w:r w:rsidR="00A607F3">
        <w:br/>
      </w:r>
      <w:r>
        <w:t>Department of Technology</w:t>
      </w:r>
    </w:p>
    <w:p w14:paraId="1B60A2B1" w14:textId="77777777" w:rsidR="00886C00" w:rsidRDefault="00886C00" w:rsidP="00886C00">
      <w:r>
        <w:t>14 August 2020</w:t>
      </w:r>
    </w:p>
    <w:p w14:paraId="079B2E88" w14:textId="68835DA1" w:rsidR="00A607F3" w:rsidRDefault="00A607F3"/>
    <w:tbl>
      <w:tblPr>
        <w:tblStyle w:val="GuidanceNote"/>
        <w:tblW w:w="9639" w:type="dxa"/>
        <w:tblLayout w:type="fixed"/>
        <w:tblLook w:val="06A0" w:firstRow="1" w:lastRow="0" w:firstColumn="1" w:lastColumn="0" w:noHBand="1" w:noVBand="1"/>
      </w:tblPr>
      <w:tblGrid>
        <w:gridCol w:w="1516"/>
        <w:gridCol w:w="8123"/>
      </w:tblGrid>
      <w:tr w:rsidR="00A607F3" w:rsidRPr="00243C1F" w14:paraId="5C421A8E" w14:textId="77777777" w:rsidTr="008C1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shd w:val="clear" w:color="auto" w:fill="auto"/>
          </w:tcPr>
          <w:p w14:paraId="07D5D1E3" w14:textId="2CAD18BF" w:rsidR="00A607F3" w:rsidRPr="008B158A" w:rsidRDefault="00A607F3" w:rsidP="000C6611">
            <w:pPr>
              <w:rPr>
                <w:rStyle w:val="Reference"/>
              </w:rPr>
            </w:pPr>
          </w:p>
        </w:tc>
        <w:tc>
          <w:tcPr>
            <w:tcW w:w="8123" w:type="dxa"/>
          </w:tcPr>
          <w:p w14:paraId="30E1A9F6" w14:textId="400D8800" w:rsidR="00A607F3" w:rsidRPr="00BC1768" w:rsidRDefault="00A607F3" w:rsidP="00BC1768">
            <w:pPr>
              <w:cnfStyle w:val="100000000000" w:firstRow="1" w:lastRow="0" w:firstColumn="0" w:lastColumn="0" w:oddVBand="0" w:evenVBand="0" w:oddHBand="0" w:evenHBand="0" w:firstRowFirstColumn="0" w:firstRowLastColumn="0" w:lastRowFirstColumn="0" w:lastRowLastColumn="0"/>
            </w:pPr>
            <w:r w:rsidRPr="00A607F3">
              <w:t>Guidance – Responsible Body’s declaration</w:t>
            </w:r>
          </w:p>
        </w:tc>
      </w:tr>
      <w:tr w:rsidR="00A607F3" w:rsidRPr="00243C1F" w14:paraId="3CA14C40" w14:textId="77777777" w:rsidTr="008C1A4B">
        <w:tc>
          <w:tcPr>
            <w:cnfStyle w:val="001000000000" w:firstRow="0" w:lastRow="0" w:firstColumn="1" w:lastColumn="0" w:oddVBand="0" w:evenVBand="0" w:oddHBand="0" w:evenHBand="0" w:firstRowFirstColumn="0" w:firstRowLastColumn="0" w:lastRowFirstColumn="0" w:lastRowLastColumn="0"/>
            <w:tcW w:w="1516" w:type="dxa"/>
          </w:tcPr>
          <w:p w14:paraId="6F01B1C5" w14:textId="77777777" w:rsidR="00A607F3" w:rsidRPr="008B158A" w:rsidRDefault="00A607F3" w:rsidP="000C6611">
            <w:pPr>
              <w:rPr>
                <w:rStyle w:val="Reference"/>
              </w:rPr>
            </w:pPr>
          </w:p>
        </w:tc>
        <w:tc>
          <w:tcPr>
            <w:tcW w:w="8123" w:type="dxa"/>
          </w:tcPr>
          <w:p w14:paraId="2F0DB9E5" w14:textId="7BF9E11C" w:rsidR="00A607F3" w:rsidRPr="008B158A" w:rsidRDefault="00A607F3" w:rsidP="004065FE">
            <w:pPr>
              <w:pStyle w:val="Heading30"/>
              <w:outlineLvl w:val="2"/>
              <w:cnfStyle w:val="000000000000" w:firstRow="0" w:lastRow="0" w:firstColumn="0" w:lastColumn="0" w:oddVBand="0" w:evenVBand="0" w:oddHBand="0" w:evenHBand="0" w:firstRowFirstColumn="0" w:firstRowLastColumn="0" w:lastRowFirstColumn="0" w:lastRowLastColumn="0"/>
            </w:pPr>
            <w:bookmarkStart w:id="50" w:name="_Toc41961241"/>
            <w:r w:rsidRPr="00A607F3">
              <w:t>Legislative and documented references</w:t>
            </w:r>
            <w:bookmarkEnd w:id="50"/>
          </w:p>
        </w:tc>
      </w:tr>
      <w:tr w:rsidR="00A607F3" w:rsidRPr="00243C1F" w14:paraId="383FA63A" w14:textId="77777777" w:rsidTr="008C1A4B">
        <w:tc>
          <w:tcPr>
            <w:cnfStyle w:val="001000000000" w:firstRow="0" w:lastRow="0" w:firstColumn="1" w:lastColumn="0" w:oddVBand="0" w:evenVBand="0" w:oddHBand="0" w:evenHBand="0" w:firstRowFirstColumn="0" w:firstRowLastColumn="0" w:lastRowFirstColumn="0" w:lastRowLastColumn="0"/>
            <w:tcW w:w="1516" w:type="dxa"/>
          </w:tcPr>
          <w:p w14:paraId="12F706B9" w14:textId="0E70DB0A" w:rsidR="00A607F3" w:rsidRPr="00113FE9" w:rsidRDefault="00A607F3" w:rsidP="000C6611">
            <w:pPr>
              <w:rPr>
                <w:rStyle w:val="Reference"/>
              </w:rPr>
            </w:pPr>
            <w:r w:rsidRPr="00A607F3">
              <w:rPr>
                <w:rStyle w:val="Reference"/>
              </w:rPr>
              <w:t>SD5.2.3</w:t>
            </w:r>
          </w:p>
        </w:tc>
        <w:tc>
          <w:tcPr>
            <w:tcW w:w="8123" w:type="dxa"/>
          </w:tcPr>
          <w:p w14:paraId="617CF10D" w14:textId="77777777" w:rsidR="00A607F3" w:rsidRDefault="00A607F3" w:rsidP="00A607F3">
            <w:pPr>
              <w:cnfStyle w:val="000000000000" w:firstRow="0" w:lastRow="0" w:firstColumn="0" w:lastColumn="0" w:oddVBand="0" w:evenVBand="0" w:oddHBand="0" w:evenHBand="0" w:firstRowFirstColumn="0" w:firstRowLastColumn="0" w:lastRowFirstColumn="0" w:lastRowLastColumn="0"/>
            </w:pPr>
            <w:r w:rsidRPr="00A607F3">
              <w:rPr>
                <w:b/>
                <w:bCs/>
              </w:rPr>
              <w:t>SD 5.2.3</w:t>
            </w:r>
            <w:r>
              <w:t xml:space="preserve"> requires the report of operations to be signed and dated by the Responsible Body or a member of the Responsible Body. For an agency with a statutory board or equivalent governing body established by or under statute, the Board or governing body is the Responsible Body. For an agency without a statutory board or equivalent governing body established by or under statute, the Accountable Officer is the Responsible Body.</w:t>
            </w:r>
          </w:p>
          <w:p w14:paraId="1138725E" w14:textId="77777777" w:rsidR="00A607F3" w:rsidRDefault="00A607F3" w:rsidP="004065FE">
            <w:pPr>
              <w:pStyle w:val="Heading30"/>
              <w:outlineLvl w:val="2"/>
              <w:cnfStyle w:val="000000000000" w:firstRow="0" w:lastRow="0" w:firstColumn="0" w:lastColumn="0" w:oddVBand="0" w:evenVBand="0" w:oddHBand="0" w:evenHBand="0" w:firstRowFirstColumn="0" w:firstRowLastColumn="0" w:lastRowFirstColumn="0" w:lastRowLastColumn="0"/>
            </w:pPr>
            <w:bookmarkStart w:id="51" w:name="_Toc41961242"/>
            <w:r>
              <w:t>Guidance</w:t>
            </w:r>
            <w:bookmarkEnd w:id="51"/>
          </w:p>
          <w:p w14:paraId="29C9A806" w14:textId="3D88302E" w:rsidR="00A607F3" w:rsidRPr="00243C1F" w:rsidRDefault="00A607F3" w:rsidP="00A607F3">
            <w:pPr>
              <w:cnfStyle w:val="000000000000" w:firstRow="0" w:lastRow="0" w:firstColumn="0" w:lastColumn="0" w:oddVBand="0" w:evenVBand="0" w:oddHBand="0" w:evenHBand="0" w:firstRowFirstColumn="0" w:firstRowLastColumn="0" w:lastRowFirstColumn="0" w:lastRowLastColumn="0"/>
            </w:pPr>
            <w:r>
              <w:t xml:space="preserve">The Responsible Body sign off is usually the first item in the report of operations, and formally presents the report in accordance with requirements in the </w:t>
            </w:r>
            <w:r w:rsidRPr="00663424">
              <w:rPr>
                <w:i/>
                <w:iCs/>
              </w:rPr>
              <w:t>Financial Management Act 1994</w:t>
            </w:r>
            <w:r>
              <w:t>.</w:t>
            </w:r>
          </w:p>
        </w:tc>
      </w:tr>
    </w:tbl>
    <w:p w14:paraId="654E303F" w14:textId="77777777" w:rsidR="00886C00" w:rsidRDefault="00886C00" w:rsidP="00886C00"/>
    <w:p w14:paraId="235FD3CF" w14:textId="42E7BED8" w:rsidR="00886C00" w:rsidRDefault="00591DEC" w:rsidP="00C774B0">
      <w:pPr>
        <w:pStyle w:val="Heading10"/>
      </w:pPr>
      <w:bookmarkStart w:id="52" w:name="_Toc41961243"/>
      <w:bookmarkStart w:id="53" w:name="Report_Section1"/>
      <w:r>
        <w:lastRenderedPageBreak/>
        <w:t>Section 1: Year in review</w:t>
      </w:r>
      <w:bookmarkEnd w:id="52"/>
    </w:p>
    <w:bookmarkEnd w:id="53"/>
    <w:p w14:paraId="78EED372" w14:textId="77777777" w:rsidR="00663424" w:rsidRDefault="00663424"/>
    <w:tbl>
      <w:tblPr>
        <w:tblStyle w:val="GuidanceNote"/>
        <w:tblW w:w="9639" w:type="dxa"/>
        <w:tblLayout w:type="fixed"/>
        <w:tblLook w:val="06A0" w:firstRow="1" w:lastRow="0" w:firstColumn="1" w:lastColumn="0" w:noHBand="1" w:noVBand="1"/>
      </w:tblPr>
      <w:tblGrid>
        <w:gridCol w:w="1516"/>
        <w:gridCol w:w="8123"/>
      </w:tblGrid>
      <w:tr w:rsidR="00663424" w:rsidRPr="00243C1F" w14:paraId="226108F3" w14:textId="77777777" w:rsidTr="006634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4C99BD49" w14:textId="77777777" w:rsidR="00663424" w:rsidRPr="008B158A" w:rsidRDefault="00663424" w:rsidP="000C6611">
            <w:pPr>
              <w:rPr>
                <w:rStyle w:val="Reference"/>
              </w:rPr>
            </w:pPr>
          </w:p>
        </w:tc>
        <w:tc>
          <w:tcPr>
            <w:tcW w:w="8123" w:type="dxa"/>
          </w:tcPr>
          <w:p w14:paraId="40FF6F63" w14:textId="4CDC601C" w:rsidR="00663424" w:rsidRPr="00BC1768" w:rsidRDefault="00663424" w:rsidP="00BC1768">
            <w:pPr>
              <w:cnfStyle w:val="100000000000" w:firstRow="1" w:lastRow="0" w:firstColumn="0" w:lastColumn="0" w:oddVBand="0" w:evenVBand="0" w:oddHBand="0" w:evenHBand="0" w:firstRowFirstColumn="0" w:firstRowLastColumn="0" w:lastRowFirstColumn="0" w:lastRowLastColumn="0"/>
            </w:pPr>
            <w:r w:rsidRPr="00663424">
              <w:t>Guidance – Year in review (overview)</w:t>
            </w:r>
          </w:p>
        </w:tc>
      </w:tr>
      <w:tr w:rsidR="00663424" w:rsidRPr="00243C1F" w14:paraId="527EEA53" w14:textId="77777777" w:rsidTr="00663424">
        <w:tc>
          <w:tcPr>
            <w:cnfStyle w:val="001000000000" w:firstRow="0" w:lastRow="0" w:firstColumn="1" w:lastColumn="0" w:oddVBand="0" w:evenVBand="0" w:oddHBand="0" w:evenHBand="0" w:firstRowFirstColumn="0" w:firstRowLastColumn="0" w:lastRowFirstColumn="0" w:lastRowLastColumn="0"/>
            <w:tcW w:w="1516" w:type="dxa"/>
          </w:tcPr>
          <w:p w14:paraId="7FA11FE6" w14:textId="77777777" w:rsidR="00663424" w:rsidRPr="008B158A" w:rsidRDefault="00663424" w:rsidP="000C6611">
            <w:pPr>
              <w:rPr>
                <w:rStyle w:val="Reference"/>
              </w:rPr>
            </w:pPr>
          </w:p>
        </w:tc>
        <w:tc>
          <w:tcPr>
            <w:tcW w:w="8123" w:type="dxa"/>
          </w:tcPr>
          <w:p w14:paraId="6351C1A6" w14:textId="027EDC5A" w:rsidR="00663424" w:rsidRPr="008B158A" w:rsidRDefault="00663424" w:rsidP="004065FE">
            <w:pPr>
              <w:pStyle w:val="Heading30"/>
              <w:outlineLvl w:val="2"/>
              <w:cnfStyle w:val="000000000000" w:firstRow="0" w:lastRow="0" w:firstColumn="0" w:lastColumn="0" w:oddVBand="0" w:evenVBand="0" w:oddHBand="0" w:evenHBand="0" w:firstRowFirstColumn="0" w:firstRowLastColumn="0" w:lastRowFirstColumn="0" w:lastRowLastColumn="0"/>
            </w:pPr>
            <w:bookmarkStart w:id="54" w:name="_Toc41961244"/>
            <w:r w:rsidRPr="00663424">
              <w:t>Legislative and documented references</w:t>
            </w:r>
            <w:bookmarkEnd w:id="54"/>
          </w:p>
        </w:tc>
      </w:tr>
      <w:tr w:rsidR="00663424" w:rsidRPr="00243C1F" w14:paraId="668B8B3B" w14:textId="77777777" w:rsidTr="00663424">
        <w:tc>
          <w:tcPr>
            <w:cnfStyle w:val="001000000000" w:firstRow="0" w:lastRow="0" w:firstColumn="1" w:lastColumn="0" w:oddVBand="0" w:evenVBand="0" w:oddHBand="0" w:evenHBand="0" w:firstRowFirstColumn="0" w:firstRowLastColumn="0" w:lastRowFirstColumn="0" w:lastRowLastColumn="0"/>
            <w:tcW w:w="1516" w:type="dxa"/>
          </w:tcPr>
          <w:p w14:paraId="69F05701" w14:textId="60EC5E22" w:rsidR="00663424" w:rsidRPr="00113FE9" w:rsidRDefault="00663424" w:rsidP="000C6611">
            <w:pPr>
              <w:rPr>
                <w:rStyle w:val="Reference"/>
              </w:rPr>
            </w:pPr>
            <w:r w:rsidRPr="00663424">
              <w:rPr>
                <w:rStyle w:val="Reference"/>
              </w:rPr>
              <w:t>FRD 22H</w:t>
            </w:r>
          </w:p>
        </w:tc>
        <w:tc>
          <w:tcPr>
            <w:tcW w:w="8123" w:type="dxa"/>
          </w:tcPr>
          <w:p w14:paraId="1BD62B0B" w14:textId="77777777" w:rsidR="00663424" w:rsidRDefault="00663424" w:rsidP="00663424">
            <w:pPr>
              <w:cnfStyle w:val="000000000000" w:firstRow="0" w:lastRow="0" w:firstColumn="0" w:lastColumn="0" w:oddVBand="0" w:evenVBand="0" w:oddHBand="0" w:evenHBand="0" w:firstRowFirstColumn="0" w:firstRowLastColumn="0" w:lastRowFirstColumn="0" w:lastRowLastColumn="0"/>
            </w:pPr>
            <w:r>
              <w:t xml:space="preserve">FRD 22H requires the entity to disclose general and financial information to outline and explain their operations and activities for the reporting period. </w:t>
            </w:r>
          </w:p>
          <w:p w14:paraId="023E18C5" w14:textId="77777777" w:rsidR="00663424" w:rsidRDefault="00663424" w:rsidP="00663424">
            <w:pPr>
              <w:cnfStyle w:val="000000000000" w:firstRow="0" w:lastRow="0" w:firstColumn="0" w:lastColumn="0" w:oddVBand="0" w:evenVBand="0" w:oddHBand="0" w:evenHBand="0" w:firstRowFirstColumn="0" w:firstRowLastColumn="0" w:lastRowFirstColumn="0" w:lastRowLastColumn="0"/>
            </w:pPr>
            <w:r>
              <w:t xml:space="preserve">General information includes the entity’s activities, operational highlights for the reporting period, future initiatives and other relevant information not included in the financial statements. General information should also include the entity’s purpose, functions, powers and duties, which are linked to a summary of their activities, programs and achievements for the reporting period. </w:t>
            </w:r>
          </w:p>
          <w:p w14:paraId="50B7BC5C" w14:textId="77777777" w:rsidR="00663424" w:rsidRDefault="00663424" w:rsidP="00663424">
            <w:pPr>
              <w:cnfStyle w:val="000000000000" w:firstRow="0" w:lastRow="0" w:firstColumn="0" w:lastColumn="0" w:oddVBand="0" w:evenVBand="0" w:oddHBand="0" w:evenHBand="0" w:firstRowFirstColumn="0" w:firstRowLastColumn="0" w:lastRowFirstColumn="0" w:lastRowLastColumn="0"/>
            </w:pPr>
            <w:r>
              <w:t>Under the Government’s performance management system, a department’s medium-term departmental objectives should clearly align with its key ‘purpose, functions, powers and duties’.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14:paraId="4446ADEF" w14:textId="1D830F6B" w:rsidR="00663424" w:rsidRPr="00243C1F" w:rsidRDefault="00663424" w:rsidP="00663424">
            <w:pPr>
              <w:cnfStyle w:val="000000000000" w:firstRow="0" w:lastRow="0" w:firstColumn="0" w:lastColumn="0" w:oddVBand="0" w:evenVBand="0" w:oddHBand="0" w:evenHBand="0" w:firstRowFirstColumn="0" w:firstRowLastColumn="0" w:lastRowFirstColumn="0" w:lastRowLastColumn="0"/>
            </w:pPr>
            <w:r w:rsidRPr="00663424">
              <w:t>In addition, FRD 22H requires that the manner of establishment of the entity and relevant ministers be included, as well as the nature and range of services provided, including the communities served.</w:t>
            </w:r>
          </w:p>
        </w:tc>
      </w:tr>
      <w:tr w:rsidR="00663424" w:rsidRPr="00243C1F" w14:paraId="1FFD4267" w14:textId="77777777" w:rsidTr="00663424">
        <w:tc>
          <w:tcPr>
            <w:cnfStyle w:val="001000000000" w:firstRow="0" w:lastRow="0" w:firstColumn="1" w:lastColumn="0" w:oddVBand="0" w:evenVBand="0" w:oddHBand="0" w:evenHBand="0" w:firstRowFirstColumn="0" w:firstRowLastColumn="0" w:lastRowFirstColumn="0" w:lastRowLastColumn="0"/>
            <w:tcW w:w="1516" w:type="dxa"/>
            <w:vAlign w:val="bottom"/>
          </w:tcPr>
          <w:p w14:paraId="1269355F" w14:textId="4EF1FB90" w:rsidR="00663424" w:rsidRPr="008B158A" w:rsidRDefault="00663424" w:rsidP="000C6611">
            <w:pPr>
              <w:rPr>
                <w:rStyle w:val="Reference"/>
              </w:rPr>
            </w:pPr>
            <w:r w:rsidRPr="00663424">
              <w:rPr>
                <w:rStyle w:val="Reference"/>
              </w:rPr>
              <w:t>FRD 22H</w:t>
            </w:r>
          </w:p>
        </w:tc>
        <w:tc>
          <w:tcPr>
            <w:tcW w:w="8123" w:type="dxa"/>
            <w:vAlign w:val="bottom"/>
          </w:tcPr>
          <w:p w14:paraId="6931364E" w14:textId="5D7E2B40" w:rsidR="00663424" w:rsidRPr="008B158A" w:rsidRDefault="00663424" w:rsidP="004065FE">
            <w:pPr>
              <w:pStyle w:val="Heading30"/>
              <w:outlineLvl w:val="2"/>
              <w:cnfStyle w:val="000000000000" w:firstRow="0" w:lastRow="0" w:firstColumn="0" w:lastColumn="0" w:oddVBand="0" w:evenVBand="0" w:oddHBand="0" w:evenHBand="0" w:firstRowFirstColumn="0" w:firstRowLastColumn="0" w:lastRowFirstColumn="0" w:lastRowLastColumn="0"/>
            </w:pPr>
            <w:bookmarkStart w:id="55" w:name="_Toc41961245"/>
            <w:r>
              <w:t>Guidance</w:t>
            </w:r>
            <w:bookmarkEnd w:id="55"/>
          </w:p>
        </w:tc>
      </w:tr>
      <w:tr w:rsidR="00663424" w:rsidRPr="00243C1F" w14:paraId="06B564BD" w14:textId="77777777" w:rsidTr="00663424">
        <w:tc>
          <w:tcPr>
            <w:cnfStyle w:val="001000000000" w:firstRow="0" w:lastRow="0" w:firstColumn="1" w:lastColumn="0" w:oddVBand="0" w:evenVBand="0" w:oddHBand="0" w:evenHBand="0" w:firstRowFirstColumn="0" w:firstRowLastColumn="0" w:lastRowFirstColumn="0" w:lastRowLastColumn="0"/>
            <w:tcW w:w="1516" w:type="dxa"/>
          </w:tcPr>
          <w:p w14:paraId="2838CE58" w14:textId="77777777" w:rsidR="00663424" w:rsidRPr="00663424" w:rsidRDefault="00663424" w:rsidP="000C6611">
            <w:pPr>
              <w:rPr>
                <w:rStyle w:val="Reference"/>
              </w:rPr>
            </w:pPr>
          </w:p>
        </w:tc>
        <w:tc>
          <w:tcPr>
            <w:tcW w:w="8123" w:type="dxa"/>
          </w:tcPr>
          <w:p w14:paraId="0FC12A20" w14:textId="77777777" w:rsidR="00663424" w:rsidRDefault="00663424" w:rsidP="00663424">
            <w:pPr>
              <w:cnfStyle w:val="000000000000" w:firstRow="0" w:lastRow="0" w:firstColumn="0" w:lastColumn="0" w:oddVBand="0" w:evenVBand="0" w:oddHBand="0" w:evenHBand="0" w:firstRowFirstColumn="0" w:firstRowLastColumn="0" w:lastRowFirstColumn="0" w:lastRowLastColumn="0"/>
            </w:pPr>
            <w:r>
              <w:t>The year in review section is the opening section of a department’s annual report. The introduction should clearly articulate the department’s vision, mission, values, high level purpose, strategic priorities and key achievements.</w:t>
            </w:r>
          </w:p>
          <w:p w14:paraId="2650D984" w14:textId="0079D8C8" w:rsidR="00663424" w:rsidRDefault="00663424" w:rsidP="00663424">
            <w:pPr>
              <w:cnfStyle w:val="000000000000" w:firstRow="0" w:lastRow="0" w:firstColumn="0" w:lastColumn="0" w:oddVBand="0" w:evenVBand="0" w:oddHBand="0" w:evenHBand="0" w:firstRowFirstColumn="0" w:firstRowLastColumn="0" w:lastRowFirstColumn="0" w:lastRowLastColumn="0"/>
            </w:pPr>
            <w:r>
              <w:t xml:space="preserve">Reference should be made to the </w:t>
            </w:r>
            <w:r w:rsidRPr="00C71EBB">
              <w:rPr>
                <w:i/>
                <w:iCs/>
              </w:rPr>
              <w:t>progress</w:t>
            </w:r>
            <w:r>
              <w:t xml:space="preserve"> </w:t>
            </w:r>
            <w:r w:rsidRPr="00C71EBB">
              <w:rPr>
                <w:i/>
                <w:iCs/>
              </w:rPr>
              <w:t>towards achieving departmental objectives, performance against output performance measures and financial review</w:t>
            </w:r>
            <w:r>
              <w:t xml:space="preserve"> sections when commenting on how the department has achieved its targets. This section should also include the Secretary’s report, which outlines the achievements by the department for the year and a reference to the aims of the department for the year ahead.</w:t>
            </w:r>
          </w:p>
        </w:tc>
      </w:tr>
    </w:tbl>
    <w:p w14:paraId="4AFDD917" w14:textId="2995B2C5" w:rsidR="00886C00" w:rsidRDefault="00886C00" w:rsidP="00886C00"/>
    <w:p w14:paraId="7733CA36" w14:textId="77777777" w:rsidR="00886C00" w:rsidRDefault="00886C00" w:rsidP="004065FE">
      <w:pPr>
        <w:pStyle w:val="Heading4"/>
      </w:pPr>
      <w:r>
        <w:t>Our vision</w:t>
      </w:r>
    </w:p>
    <w:p w14:paraId="18E16A3D" w14:textId="77777777" w:rsidR="00886C00" w:rsidRDefault="00886C00" w:rsidP="00886C00">
      <w:r>
        <w:t xml:space="preserve">The department’s vision is for Victoria to be recognised as the highest performing, most innovative and trusted technological state in Australia. </w:t>
      </w:r>
    </w:p>
    <w:p w14:paraId="1AB559F0" w14:textId="77777777" w:rsidR="00886C00" w:rsidRPr="00663424" w:rsidRDefault="00886C00" w:rsidP="004065FE">
      <w:pPr>
        <w:pStyle w:val="Heading4"/>
      </w:pPr>
      <w:r w:rsidRPr="00663424">
        <w:t>Our mission</w:t>
      </w:r>
    </w:p>
    <w:p w14:paraId="3A48135F" w14:textId="77777777" w:rsidR="00886C00" w:rsidRDefault="00886C00" w:rsidP="00886C00">
      <w:r>
        <w:t>As a first point of call for public sector technological improvement, to proactively lead and engage the Victorian public sector in continually improving services, standards, governance and workforce development.</w:t>
      </w:r>
    </w:p>
    <w:p w14:paraId="7A1BEC6A" w14:textId="77777777" w:rsidR="00886C00" w:rsidRDefault="00886C00" w:rsidP="004065FE">
      <w:pPr>
        <w:pStyle w:val="Heading4"/>
      </w:pPr>
      <w:r>
        <w:t>Our values</w:t>
      </w:r>
    </w:p>
    <w:p w14:paraId="1C499499" w14:textId="77777777" w:rsidR="00886C00" w:rsidRDefault="00886C00" w:rsidP="00886C00">
      <w:r w:rsidRPr="00663424">
        <w:rPr>
          <w:b/>
          <w:bCs/>
        </w:rPr>
        <w:t>Be open</w:t>
      </w:r>
      <w:r>
        <w:t xml:space="preserve">: Listen to and consider the views and opinions of our people. Provide accurate and objective information. </w:t>
      </w:r>
    </w:p>
    <w:p w14:paraId="4DD66F3F" w14:textId="77777777" w:rsidR="00886C00" w:rsidRDefault="00886C00" w:rsidP="00886C00">
      <w:r w:rsidRPr="00663424">
        <w:rPr>
          <w:b/>
          <w:bCs/>
        </w:rPr>
        <w:t>Work together</w:t>
      </w:r>
      <w:r>
        <w:t xml:space="preserve">: Demonstrate effective team behaviours. Collaborate across and outside the Department of Technology to achieve desired outcomes. Value the contributions of </w:t>
      </w:r>
      <w:proofErr w:type="gramStart"/>
      <w:r>
        <w:t>teams as a whole</w:t>
      </w:r>
      <w:proofErr w:type="gramEnd"/>
      <w:r>
        <w:t>.</w:t>
      </w:r>
    </w:p>
    <w:p w14:paraId="3676B089" w14:textId="77777777" w:rsidR="00886C00" w:rsidRDefault="00886C00" w:rsidP="00886C00">
      <w:r w:rsidRPr="00663424">
        <w:rPr>
          <w:b/>
          <w:bCs/>
        </w:rPr>
        <w:t>Respect others</w:t>
      </w:r>
      <w:r>
        <w:t>: Treat others as we would like to be treated. Make intelligent use of the range of knowledge and skills held by our people. Apply work practices effectively to our people.</w:t>
      </w:r>
    </w:p>
    <w:p w14:paraId="025F39C9" w14:textId="77777777" w:rsidR="00886C00" w:rsidRDefault="00886C00" w:rsidP="00886C00">
      <w:r w:rsidRPr="00663424">
        <w:rPr>
          <w:b/>
          <w:bCs/>
        </w:rPr>
        <w:t>Make a difference</w:t>
      </w:r>
      <w:r>
        <w:t>: Strive to achieve outcomes that make a difference. Plan how best to achieve our desired outcomes. Measure our impact and apply learning from evaluations to future actions.</w:t>
      </w:r>
    </w:p>
    <w:p w14:paraId="1A388879" w14:textId="77777777" w:rsidR="00886C00" w:rsidRDefault="00886C00" w:rsidP="00886C00">
      <w:r w:rsidRPr="00663424">
        <w:rPr>
          <w:b/>
          <w:bCs/>
        </w:rPr>
        <w:t>Lead with purpose</w:t>
      </w:r>
      <w:r>
        <w:t>: Provide a clear direction for the people we lead. Help people get their jobs done. Set an example by our actions.</w:t>
      </w:r>
    </w:p>
    <w:p w14:paraId="05D84322" w14:textId="77777777" w:rsidR="00886C00" w:rsidRDefault="00886C00" w:rsidP="00886C00">
      <w:r w:rsidRPr="00663424">
        <w:rPr>
          <w:b/>
          <w:bCs/>
        </w:rPr>
        <w:t>Focus on safety</w:t>
      </w:r>
      <w:r>
        <w:t>: Be aware of safety requirements, potential hazards and procedures in the work area. Take action to minimise or eliminate hazards. Be mindful of potential health and safety risks in all decision making.</w:t>
      </w:r>
    </w:p>
    <w:p w14:paraId="5322A403" w14:textId="7944BC4D" w:rsidR="00886C00" w:rsidRDefault="00886C00" w:rsidP="00886C00"/>
    <w:p w14:paraId="16A4F5A9" w14:textId="77777777" w:rsidR="00663424" w:rsidRDefault="00663424">
      <w:pPr>
        <w:rPr>
          <w:rFonts w:asciiTheme="majorHAnsi" w:eastAsiaTheme="majorEastAsia" w:hAnsiTheme="majorHAnsi" w:cstheme="majorBidi"/>
          <w:b/>
          <w:bCs/>
          <w:spacing w:val="-2"/>
          <w:sz w:val="20"/>
          <w:szCs w:val="24"/>
        </w:rPr>
      </w:pPr>
      <w:r>
        <w:br w:type="page"/>
      </w:r>
    </w:p>
    <w:p w14:paraId="72FAF29C" w14:textId="5D8D73EB" w:rsidR="00886C00" w:rsidRDefault="00886C00" w:rsidP="00663424">
      <w:pPr>
        <w:pStyle w:val="Heading30"/>
      </w:pPr>
      <w:bookmarkStart w:id="56" w:name="_Toc41961246"/>
      <w:r>
        <w:lastRenderedPageBreak/>
        <w:t>Secretary’s report</w:t>
      </w:r>
      <w:bookmarkEnd w:id="56"/>
    </w:p>
    <w:p w14:paraId="203A3D9D" w14:textId="77777777" w:rsidR="00886C00" w:rsidRPr="00C71B07" w:rsidRDefault="00886C00" w:rsidP="00886C00">
      <w:pPr>
        <w:rPr>
          <w:rStyle w:val="Guidance"/>
        </w:rPr>
      </w:pPr>
      <w:r w:rsidRPr="00C71B07">
        <w:rPr>
          <w:rStyle w:val="Guidance"/>
        </w:rPr>
        <w:t>[Useful guidance regarding appropriate content can be found in the ‘Year in review’ commentary]</w:t>
      </w:r>
    </w:p>
    <w:p w14:paraId="755A7C16" w14:textId="77777777" w:rsidR="00886C00" w:rsidRPr="00C71B07" w:rsidRDefault="00886C00" w:rsidP="00886C00">
      <w:pPr>
        <w:rPr>
          <w:rStyle w:val="Guidance"/>
        </w:rPr>
      </w:pPr>
      <w:r w:rsidRPr="00C71B07">
        <w:rPr>
          <w:rStyle w:val="Guidance"/>
        </w:rPr>
        <w:t>[Signature is optional]</w:t>
      </w:r>
    </w:p>
    <w:p w14:paraId="4D391204" w14:textId="1B0C5392" w:rsidR="00886C00" w:rsidRDefault="00886C00" w:rsidP="00886C00">
      <w:r>
        <w:t>Jane Smith</w:t>
      </w:r>
      <w:r w:rsidR="00C71B07">
        <w:br/>
      </w:r>
      <w:r>
        <w:t>Secretary</w:t>
      </w:r>
    </w:p>
    <w:p w14:paraId="42EEDB6F" w14:textId="77777777" w:rsidR="00C71B07" w:rsidRDefault="00C71B07" w:rsidP="00886C00"/>
    <w:p w14:paraId="21750769" w14:textId="6FFA14AA" w:rsidR="00886C00" w:rsidRDefault="00C71B07" w:rsidP="00C71B07">
      <w:pPr>
        <w:pStyle w:val="Heading30"/>
      </w:pPr>
      <w:bookmarkStart w:id="57" w:name="_Toc41961247"/>
      <w:bookmarkStart w:id="58" w:name="INDEXPurposeFunc"/>
      <w:r w:rsidRPr="00C71B07">
        <w:t>Purpose and functions</w:t>
      </w:r>
      <w:bookmarkEnd w:id="57"/>
    </w:p>
    <w:tbl>
      <w:tblPr>
        <w:tblStyle w:val="Two-columnreference"/>
        <w:tblW w:w="9639" w:type="dxa"/>
        <w:tblLook w:val="0480" w:firstRow="0" w:lastRow="0" w:firstColumn="1" w:lastColumn="0" w:noHBand="0" w:noVBand="1"/>
      </w:tblPr>
      <w:tblGrid>
        <w:gridCol w:w="1536"/>
        <w:gridCol w:w="8103"/>
      </w:tblGrid>
      <w:tr w:rsidR="00C71B07" w:rsidRPr="00243C1F" w14:paraId="731FFC94" w14:textId="77777777" w:rsidTr="00C71B07">
        <w:tc>
          <w:tcPr>
            <w:cnfStyle w:val="001000000000" w:firstRow="0" w:lastRow="0" w:firstColumn="1" w:lastColumn="0" w:oddVBand="0" w:evenVBand="0" w:oddHBand="0" w:evenHBand="0" w:firstRowFirstColumn="0" w:firstRowLastColumn="0" w:lastRowFirstColumn="0" w:lastRowLastColumn="0"/>
            <w:tcW w:w="1531" w:type="dxa"/>
          </w:tcPr>
          <w:bookmarkEnd w:id="58"/>
          <w:p w14:paraId="3C9382A3" w14:textId="193BBA07" w:rsidR="00C71B07" w:rsidRPr="00113FE9" w:rsidRDefault="00C71B07" w:rsidP="000C6611">
            <w:pPr>
              <w:rPr>
                <w:rStyle w:val="Reference"/>
              </w:rPr>
            </w:pPr>
            <w:r w:rsidRPr="00C71B07">
              <w:rPr>
                <w:rStyle w:val="Reference"/>
              </w:rPr>
              <w:t>FRD 22H</w:t>
            </w:r>
          </w:p>
        </w:tc>
        <w:tc>
          <w:tcPr>
            <w:tcW w:w="8074" w:type="dxa"/>
          </w:tcPr>
          <w:p w14:paraId="020774FF" w14:textId="5AFE7284" w:rsidR="00C71B07" w:rsidRPr="00243C1F" w:rsidRDefault="00C71B07" w:rsidP="000C6611">
            <w:pPr>
              <w:cnfStyle w:val="000000000000" w:firstRow="0" w:lastRow="0" w:firstColumn="0" w:lastColumn="0" w:oddVBand="0" w:evenVBand="0" w:oddHBand="0" w:evenHBand="0" w:firstRowFirstColumn="0" w:firstRowLastColumn="0" w:lastRowFirstColumn="0" w:lastRowLastColumn="0"/>
            </w:pPr>
            <w:r w:rsidRPr="00C71B07">
              <w:t xml:space="preserve">The Department of Technology (‘the Department’) was established in 1998 to centralise and focus strategic policy advice to the Government and the Victorian community </w:t>
            </w:r>
            <w:proofErr w:type="gramStart"/>
            <w:r w:rsidRPr="00C71B07">
              <w:t>in regard to</w:t>
            </w:r>
            <w:proofErr w:type="gramEnd"/>
            <w:r w:rsidRPr="00C71B07">
              <w:t xml:space="preserve"> the adoption of new technology. With the establishment of the Department, the Government was able to centralise its research and development efforts</w:t>
            </w:r>
            <w:r w:rsidR="00613484">
              <w:t xml:space="preserve"> (R&amp;D)</w:t>
            </w:r>
            <w:r w:rsidRPr="00C71B07">
              <w:t>, particularly research and development activities in respect of biological technology, and the provision of information technology and telecommunication (IT&amp;T) activities to other government departments. The Department is now recognised as a leading</w:t>
            </w:r>
            <w:r w:rsidR="000976CE">
              <w:noBreakHyphen/>
            </w:r>
            <w:r w:rsidRPr="00C71B07">
              <w:t>edge provider of technical and strategic advice and support on technology and IT&amp;T issues.</w:t>
            </w:r>
          </w:p>
        </w:tc>
      </w:tr>
    </w:tbl>
    <w:p w14:paraId="70774A2D" w14:textId="77777777" w:rsidR="00886C00" w:rsidRDefault="00886C00" w:rsidP="00886C00">
      <w:r>
        <w:t xml:space="preserve">The Department’s function is to ensure the Government and the general Victorian community obtain the benefits of technology, including biological technology, </w:t>
      </w:r>
      <w:proofErr w:type="gramStart"/>
      <w:r>
        <w:t>so as to</w:t>
      </w:r>
      <w:proofErr w:type="gramEnd"/>
      <w:r>
        <w:t xml:space="preserve"> enhance the economic and social prosperity of the community. As a central government agency, the Department plays an important role in advising the Government on technology issues and the provision of technological services for the community.</w:t>
      </w:r>
    </w:p>
    <w:p w14:paraId="33E79400" w14:textId="4032E7C2" w:rsidR="00C71B07" w:rsidRDefault="00886C00" w:rsidP="00C71B07">
      <w:pPr>
        <w:pStyle w:val="Caption"/>
      </w:pPr>
      <w:r>
        <w:t>Changes to the Department during 2019-20</w:t>
      </w:r>
    </w:p>
    <w:tbl>
      <w:tblPr>
        <w:tblStyle w:val="DTFTextTable"/>
        <w:tblW w:w="8235" w:type="dxa"/>
        <w:tblLayout w:type="fixed"/>
        <w:tblLook w:val="06A0" w:firstRow="1" w:lastRow="0" w:firstColumn="1" w:lastColumn="0" w:noHBand="1" w:noVBand="1"/>
      </w:tblPr>
      <w:tblGrid>
        <w:gridCol w:w="2842"/>
        <w:gridCol w:w="1881"/>
        <w:gridCol w:w="3512"/>
      </w:tblGrid>
      <w:tr w:rsidR="00C71B07" w:rsidRPr="005025E3" w14:paraId="59937D6E" w14:textId="77777777" w:rsidTr="00C71B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2" w:type="dxa"/>
          </w:tcPr>
          <w:p w14:paraId="1F5F458A" w14:textId="77777777" w:rsidR="00C71B07" w:rsidRPr="005025E3" w:rsidRDefault="00C71B07" w:rsidP="000C6611">
            <w:r w:rsidRPr="005025E3">
              <w:t>2019-20 departmental objective</w:t>
            </w:r>
          </w:p>
        </w:tc>
        <w:tc>
          <w:tcPr>
            <w:tcW w:w="1881" w:type="dxa"/>
          </w:tcPr>
          <w:p w14:paraId="24FB887D" w14:textId="77777777" w:rsidR="00C71B07" w:rsidRPr="005025E3" w:rsidRDefault="00C71B07" w:rsidP="000C6611">
            <w:pPr>
              <w:cnfStyle w:val="100000000000" w:firstRow="1" w:lastRow="0" w:firstColumn="0" w:lastColumn="0" w:oddVBand="0" w:evenVBand="0" w:oddHBand="0" w:evenHBand="0" w:firstRowFirstColumn="0" w:firstRowLastColumn="0" w:lastRowFirstColumn="0" w:lastRowLastColumn="0"/>
            </w:pPr>
            <w:r w:rsidRPr="005025E3">
              <w:t>2019-20 output</w:t>
            </w:r>
          </w:p>
        </w:tc>
        <w:tc>
          <w:tcPr>
            <w:tcW w:w="3512" w:type="dxa"/>
          </w:tcPr>
          <w:p w14:paraId="60AFF694" w14:textId="77777777" w:rsidR="00C71B07" w:rsidRPr="005025E3" w:rsidRDefault="00C71B07" w:rsidP="000C6611">
            <w:pPr>
              <w:cnfStyle w:val="100000000000" w:firstRow="1" w:lastRow="0" w:firstColumn="0" w:lastColumn="0" w:oddVBand="0" w:evenVBand="0" w:oddHBand="0" w:evenHBand="0" w:firstRowFirstColumn="0" w:firstRowLastColumn="0" w:lastRowFirstColumn="0" w:lastRowLastColumn="0"/>
            </w:pPr>
            <w:r w:rsidRPr="005025E3">
              <w:t>Reason for change</w:t>
            </w:r>
          </w:p>
        </w:tc>
      </w:tr>
      <w:tr w:rsidR="00C71B07" w:rsidRPr="005025E3" w14:paraId="54372695" w14:textId="77777777" w:rsidTr="00C71B07">
        <w:tc>
          <w:tcPr>
            <w:cnfStyle w:val="001000000000" w:firstRow="0" w:lastRow="0" w:firstColumn="1" w:lastColumn="0" w:oddVBand="0" w:evenVBand="0" w:oddHBand="0" w:evenHBand="0" w:firstRowFirstColumn="0" w:firstRowLastColumn="0" w:lastRowFirstColumn="0" w:lastRowLastColumn="0"/>
            <w:tcW w:w="2842" w:type="dxa"/>
          </w:tcPr>
          <w:p w14:paraId="0A3FD3DC" w14:textId="77777777" w:rsidR="00C71B07" w:rsidRPr="005025E3" w:rsidRDefault="00C71B07" w:rsidP="000C6611">
            <w:pPr>
              <w:ind w:left="0" w:firstLine="0"/>
            </w:pPr>
            <w:r w:rsidRPr="005025E3">
              <w:t>Improve the quality of life of Victorians through eradicating certain diseases and enhancing nutrition</w:t>
            </w:r>
          </w:p>
        </w:tc>
        <w:tc>
          <w:tcPr>
            <w:tcW w:w="1881" w:type="dxa"/>
          </w:tcPr>
          <w:p w14:paraId="4DAF4BCE" w14:textId="77777777" w:rsidR="00C71B07" w:rsidRPr="005025E3" w:rsidRDefault="00C71B07" w:rsidP="000C6611">
            <w:pPr>
              <w:cnfStyle w:val="000000000000" w:firstRow="0" w:lastRow="0" w:firstColumn="0" w:lastColumn="0" w:oddVBand="0" w:evenVBand="0" w:oddHBand="0" w:evenHBand="0" w:firstRowFirstColumn="0" w:firstRowLastColumn="0" w:lastRowFirstColumn="0" w:lastRowLastColumn="0"/>
            </w:pPr>
            <w:r w:rsidRPr="005025E3">
              <w:t>Research and development of biological technology</w:t>
            </w:r>
          </w:p>
        </w:tc>
        <w:tc>
          <w:tcPr>
            <w:tcW w:w="3512" w:type="dxa"/>
          </w:tcPr>
          <w:p w14:paraId="58FBF01B" w14:textId="77777777" w:rsidR="00C71B07" w:rsidRPr="005025E3" w:rsidRDefault="00C71B07" w:rsidP="000C6611">
            <w:pPr>
              <w:cnfStyle w:val="000000000000" w:firstRow="0" w:lastRow="0" w:firstColumn="0" w:lastColumn="0" w:oddVBand="0" w:evenVBand="0" w:oddHBand="0" w:evenHBand="0" w:firstRowFirstColumn="0" w:firstRowLastColumn="0" w:lastRowFirstColumn="0" w:lastRowLastColumn="0"/>
            </w:pPr>
            <w:r w:rsidRPr="005025E3">
              <w:t>New departmental objective and associated output resulting from machinery of government administrative restructure – 2 August 2019.</w:t>
            </w:r>
          </w:p>
        </w:tc>
      </w:tr>
    </w:tbl>
    <w:p w14:paraId="62CFF5BF" w14:textId="77777777" w:rsidR="00C71B07" w:rsidRPr="00940E38" w:rsidRDefault="00C71B07" w:rsidP="00C71B07"/>
    <w:tbl>
      <w:tblPr>
        <w:tblStyle w:val="DTFTextTable"/>
        <w:tblW w:w="8235" w:type="dxa"/>
        <w:tblLayout w:type="fixed"/>
        <w:tblLook w:val="06A0" w:firstRow="1" w:lastRow="0" w:firstColumn="1" w:lastColumn="0" w:noHBand="1" w:noVBand="1"/>
      </w:tblPr>
      <w:tblGrid>
        <w:gridCol w:w="2842"/>
        <w:gridCol w:w="1881"/>
        <w:gridCol w:w="3512"/>
      </w:tblGrid>
      <w:tr w:rsidR="00C71B07" w:rsidRPr="005025E3" w14:paraId="0F5BF88B" w14:textId="77777777" w:rsidTr="00C71B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2" w:type="dxa"/>
          </w:tcPr>
          <w:p w14:paraId="5F139580" w14:textId="77777777" w:rsidR="00C71B07" w:rsidRPr="005025E3" w:rsidRDefault="00C71B07" w:rsidP="000C6611">
            <w:r w:rsidRPr="005025E3">
              <w:t>2018-19 departmental objective</w:t>
            </w:r>
          </w:p>
        </w:tc>
        <w:tc>
          <w:tcPr>
            <w:tcW w:w="1881" w:type="dxa"/>
          </w:tcPr>
          <w:p w14:paraId="0D5B25AC" w14:textId="77777777" w:rsidR="00C71B07" w:rsidRPr="005025E3" w:rsidRDefault="00C71B07" w:rsidP="000C6611">
            <w:pPr>
              <w:cnfStyle w:val="100000000000" w:firstRow="1" w:lastRow="0" w:firstColumn="0" w:lastColumn="0" w:oddVBand="0" w:evenVBand="0" w:oddHBand="0" w:evenHBand="0" w:firstRowFirstColumn="0" w:firstRowLastColumn="0" w:lastRowFirstColumn="0" w:lastRowLastColumn="0"/>
            </w:pPr>
            <w:r w:rsidRPr="005025E3">
              <w:t>2018-19 output</w:t>
            </w:r>
          </w:p>
        </w:tc>
        <w:tc>
          <w:tcPr>
            <w:tcW w:w="3512" w:type="dxa"/>
          </w:tcPr>
          <w:p w14:paraId="7CC0E69C" w14:textId="77777777" w:rsidR="00C71B07" w:rsidRPr="005025E3" w:rsidRDefault="00C71B07" w:rsidP="000C6611">
            <w:pPr>
              <w:cnfStyle w:val="100000000000" w:firstRow="1" w:lastRow="0" w:firstColumn="0" w:lastColumn="0" w:oddVBand="0" w:evenVBand="0" w:oddHBand="0" w:evenHBand="0" w:firstRowFirstColumn="0" w:firstRowLastColumn="0" w:lastRowFirstColumn="0" w:lastRowLastColumn="0"/>
            </w:pPr>
            <w:r w:rsidRPr="005025E3">
              <w:t>Reason for change</w:t>
            </w:r>
          </w:p>
        </w:tc>
      </w:tr>
      <w:tr w:rsidR="00C71B07" w:rsidRPr="005025E3" w14:paraId="4A8AFA3F" w14:textId="77777777" w:rsidTr="00C71B07">
        <w:tc>
          <w:tcPr>
            <w:cnfStyle w:val="001000000000" w:firstRow="0" w:lastRow="0" w:firstColumn="1" w:lastColumn="0" w:oddVBand="0" w:evenVBand="0" w:oddHBand="0" w:evenHBand="0" w:firstRowFirstColumn="0" w:firstRowLastColumn="0" w:lastRowFirstColumn="0" w:lastRowLastColumn="0"/>
            <w:tcW w:w="2842" w:type="dxa"/>
          </w:tcPr>
          <w:p w14:paraId="565AA85D" w14:textId="77777777" w:rsidR="00C71B07" w:rsidRPr="005025E3" w:rsidRDefault="00C71B07" w:rsidP="000C6611">
            <w:pPr>
              <w:ind w:left="0" w:firstLine="0"/>
            </w:pPr>
            <w:r w:rsidRPr="005025E3">
              <w:t>[Insert 2018-19 departmental objective if different from current year]</w:t>
            </w:r>
          </w:p>
        </w:tc>
        <w:tc>
          <w:tcPr>
            <w:tcW w:w="1881" w:type="dxa"/>
          </w:tcPr>
          <w:p w14:paraId="6EF9D6A4" w14:textId="77777777" w:rsidR="00C71B07" w:rsidRPr="005025E3" w:rsidRDefault="00C71B07" w:rsidP="000C6611">
            <w:pPr>
              <w:cnfStyle w:val="000000000000" w:firstRow="0" w:lastRow="0" w:firstColumn="0" w:lastColumn="0" w:oddVBand="0" w:evenVBand="0" w:oddHBand="0" w:evenHBand="0" w:firstRowFirstColumn="0" w:firstRowLastColumn="0" w:lastRowFirstColumn="0" w:lastRowLastColumn="0"/>
            </w:pPr>
            <w:r w:rsidRPr="005025E3">
              <w:t>New technology administration</w:t>
            </w:r>
          </w:p>
        </w:tc>
        <w:tc>
          <w:tcPr>
            <w:tcW w:w="3512" w:type="dxa"/>
          </w:tcPr>
          <w:p w14:paraId="01AC5023" w14:textId="77777777" w:rsidR="00C71B07" w:rsidRPr="005025E3" w:rsidRDefault="00C71B07" w:rsidP="000C6611">
            <w:pPr>
              <w:cnfStyle w:val="000000000000" w:firstRow="0" w:lastRow="0" w:firstColumn="0" w:lastColumn="0" w:oddVBand="0" w:evenVBand="0" w:oddHBand="0" w:evenHBand="0" w:firstRowFirstColumn="0" w:firstRowLastColumn="0" w:lastRowFirstColumn="0" w:lastRowLastColumn="0"/>
            </w:pPr>
            <w:r w:rsidRPr="005025E3">
              <w:t>Transferred departmental objective and associated output resulting from machinery of government administrative restructure – 2 August 2019.</w:t>
            </w:r>
          </w:p>
        </w:tc>
      </w:tr>
    </w:tbl>
    <w:p w14:paraId="0C4192B8" w14:textId="77777777" w:rsidR="00BC3E3D" w:rsidRDefault="00BC3E3D" w:rsidP="00BC3E3D"/>
    <w:p w14:paraId="5CD6C62F" w14:textId="0E41C57A" w:rsidR="00BC3E3D" w:rsidRDefault="00BC3E3D" w:rsidP="00BC3E3D">
      <w:proofErr w:type="gramStart"/>
      <w:r>
        <w:t>As a consequence of</w:t>
      </w:r>
      <w:proofErr w:type="gramEnd"/>
      <w:r>
        <w:t xml:space="preserve"> policy decisions announced by the Government on 2 August 2019, changes were made to the departmental objectives and output structure of the Department during the financial year. </w:t>
      </w:r>
    </w:p>
    <w:p w14:paraId="367DD0BE" w14:textId="77777777" w:rsidR="00BC3E3D" w:rsidRDefault="00BC3E3D" w:rsidP="00BC3E3D">
      <w:r>
        <w:t xml:space="preserve">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department’s report of operations. However, it is the responsibility of the transferor to ensure all financial accounts and reports of the transferred outputs were kept and provided for the purposes of the </w:t>
      </w:r>
      <w:r w:rsidRPr="00BC3E3D">
        <w:rPr>
          <w:i/>
          <w:iCs/>
        </w:rPr>
        <w:t>Financial Management Act 1994</w:t>
      </w:r>
      <w:r>
        <w:t xml:space="preserve"> until 31 August 2019. </w:t>
      </w:r>
    </w:p>
    <w:p w14:paraId="13BDD06F" w14:textId="77777777" w:rsidR="00BC3E3D" w:rsidRPr="00BC3E3D" w:rsidRDefault="00BC3E3D" w:rsidP="00BC3E3D">
      <w:pPr>
        <w:rPr>
          <w:rStyle w:val="Guidance"/>
        </w:rPr>
      </w:pPr>
      <w:r w:rsidRPr="00BC3E3D">
        <w:rPr>
          <w:rStyle w:val="Guidance"/>
        </w:rPr>
        <w:t xml:space="preserve">[Departments should also outline changes to departmental objectives and output structure </w:t>
      </w:r>
      <w:proofErr w:type="gramStart"/>
      <w:r w:rsidRPr="00BC3E3D">
        <w:rPr>
          <w:rStyle w:val="Guidance"/>
        </w:rPr>
        <w:t>as a result of</w:t>
      </w:r>
      <w:proofErr w:type="gramEnd"/>
      <w:r w:rsidRPr="00BC3E3D">
        <w:rPr>
          <w:rStyle w:val="Guidance"/>
        </w:rPr>
        <w:t xml:space="preserve"> an internal review of its medium-term objectives and output structure as part of this disclosure.] </w:t>
      </w:r>
    </w:p>
    <w:p w14:paraId="73F1E9C5" w14:textId="7C21C313" w:rsidR="00BC3E3D" w:rsidRDefault="00BC3E3D" w:rsidP="00BC3E3D">
      <w:r>
        <w:t>As part of the administrative restructure, the Department is now responsible for achieving the departmental objective of improving the quality of life of Victorians through eradicating certain diseases and enhancing nutrition by delivering services associated with the output Research and Development of Biological Technology. Responsibility for this objective and output was previously held by the Department of Natural Resources. All output performance measures are now reported by the Department for the full financial year.</w:t>
      </w:r>
    </w:p>
    <w:p w14:paraId="3EF1401C" w14:textId="77B2D2DD" w:rsidR="00BC3E3D" w:rsidRDefault="00BC3E3D" w:rsidP="00BC3E3D">
      <w:r>
        <w:t xml:space="preserve">The Department was previously also responsible for achieving </w:t>
      </w:r>
      <w:r w:rsidRPr="00BC3E3D">
        <w:rPr>
          <w:rStyle w:val="Guidance"/>
        </w:rPr>
        <w:t>[insert affected departmental objective]</w:t>
      </w:r>
      <w:r>
        <w:t xml:space="preserve"> with the delivery of services associated with the output New Technology Administration. As</w:t>
      </w:r>
      <w:r w:rsidR="000976CE">
        <w:t> </w:t>
      </w:r>
      <w:r>
        <w:t>a result of the administrative restructure, the affected departmental objective and indicator and all output performance measures are now reported by the Department of Cabinet Administration.</w:t>
      </w:r>
    </w:p>
    <w:p w14:paraId="48355B39" w14:textId="6A251B9A" w:rsidR="00BC3E3D" w:rsidRDefault="00BC3E3D" w:rsidP="00BC3E3D"/>
    <w:tbl>
      <w:tblPr>
        <w:tblStyle w:val="GuidanceNote"/>
        <w:tblW w:w="9639" w:type="dxa"/>
        <w:tblLayout w:type="fixed"/>
        <w:tblLook w:val="06A0" w:firstRow="1" w:lastRow="0" w:firstColumn="1" w:lastColumn="0" w:noHBand="1" w:noVBand="1"/>
      </w:tblPr>
      <w:tblGrid>
        <w:gridCol w:w="1516"/>
        <w:gridCol w:w="8123"/>
      </w:tblGrid>
      <w:tr w:rsidR="00BC3E3D" w:rsidRPr="00243C1F" w14:paraId="38514DD8" w14:textId="77777777" w:rsidTr="00CA1A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2" w:type="dxa"/>
          </w:tcPr>
          <w:p w14:paraId="519A0B11" w14:textId="77777777" w:rsidR="00BC3E3D" w:rsidRPr="008B158A" w:rsidRDefault="00BC3E3D" w:rsidP="00BC3E3D">
            <w:pPr>
              <w:keepNext/>
              <w:rPr>
                <w:rStyle w:val="Reference"/>
              </w:rPr>
            </w:pPr>
          </w:p>
        </w:tc>
        <w:tc>
          <w:tcPr>
            <w:tcW w:w="8217" w:type="dxa"/>
          </w:tcPr>
          <w:p w14:paraId="1DA75AC1" w14:textId="7EBFE71E" w:rsidR="00BC3E3D" w:rsidRPr="00BC1768" w:rsidRDefault="00BC3E3D" w:rsidP="00BC3E3D">
            <w:pPr>
              <w:keepNext/>
              <w:cnfStyle w:val="100000000000" w:firstRow="1" w:lastRow="0" w:firstColumn="0" w:lastColumn="0" w:oddVBand="0" w:evenVBand="0" w:oddHBand="0" w:evenHBand="0" w:firstRowFirstColumn="0" w:firstRowLastColumn="0" w:lastRowFirstColumn="0" w:lastRowLastColumn="0"/>
            </w:pPr>
            <w:r w:rsidRPr="00BC3E3D">
              <w:t>Guidance – Changes to a department during 2019-20</w:t>
            </w:r>
          </w:p>
        </w:tc>
      </w:tr>
      <w:tr w:rsidR="00BC3E3D" w:rsidRPr="00243C1F" w14:paraId="260F216A" w14:textId="77777777" w:rsidTr="00CA1A80">
        <w:tc>
          <w:tcPr>
            <w:cnfStyle w:val="001000000000" w:firstRow="0" w:lastRow="0" w:firstColumn="1" w:lastColumn="0" w:oddVBand="0" w:evenVBand="0" w:oddHBand="0" w:evenHBand="0" w:firstRowFirstColumn="0" w:firstRowLastColumn="0" w:lastRowFirstColumn="0" w:lastRowLastColumn="0"/>
            <w:tcW w:w="1532" w:type="dxa"/>
          </w:tcPr>
          <w:p w14:paraId="222425FF" w14:textId="77777777" w:rsidR="00BC3E3D" w:rsidRPr="008B158A" w:rsidRDefault="00BC3E3D" w:rsidP="000C6611">
            <w:pPr>
              <w:rPr>
                <w:rStyle w:val="Reference"/>
              </w:rPr>
            </w:pPr>
          </w:p>
        </w:tc>
        <w:tc>
          <w:tcPr>
            <w:tcW w:w="8217" w:type="dxa"/>
          </w:tcPr>
          <w:p w14:paraId="7E8CEF30" w14:textId="77777777" w:rsidR="00BC3E3D" w:rsidRPr="004065FE" w:rsidRDefault="00BC3E3D" w:rsidP="004065FE">
            <w:pPr>
              <w:pStyle w:val="Heading30"/>
              <w:outlineLvl w:val="2"/>
              <w:cnfStyle w:val="000000000000" w:firstRow="0" w:lastRow="0" w:firstColumn="0" w:lastColumn="0" w:oddVBand="0" w:evenVBand="0" w:oddHBand="0" w:evenHBand="0" w:firstRowFirstColumn="0" w:firstRowLastColumn="0" w:lastRowFirstColumn="0" w:lastRowLastColumn="0"/>
            </w:pPr>
            <w:r w:rsidRPr="004065FE">
              <w:t>Expanded guidance on machinery of government changes is provided as follows:</w:t>
            </w:r>
          </w:p>
          <w:p w14:paraId="7FC1101A" w14:textId="6262DF5D" w:rsidR="00BC3E3D" w:rsidRPr="00BC3E3D" w:rsidRDefault="00991142" w:rsidP="00FC71D7">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F</w:t>
            </w:r>
            <w:r w:rsidR="00BC3E3D" w:rsidRPr="00BC3E3D">
              <w:t xml:space="preserve">or </w:t>
            </w:r>
            <w:r w:rsidR="00BC3E3D" w:rsidRPr="00991142">
              <w:t>illu</w:t>
            </w:r>
            <w:r w:rsidR="00BC3E3D" w:rsidRPr="00BC3E3D">
              <w:t xml:space="preserve">stration on disclosure of comparatives for assets and liabilities transferred, refer to </w:t>
            </w:r>
            <w:r w:rsidRPr="00BC3E3D">
              <w:t xml:space="preserve">Illustrative </w:t>
            </w:r>
            <w:r w:rsidR="00BC3E3D" w:rsidRPr="00BC3E3D">
              <w:t>disclosure</w:t>
            </w:r>
            <w:r w:rsidR="00355436">
              <w:t>s</w:t>
            </w:r>
            <w:r w:rsidR="00BC3E3D" w:rsidRPr="00BC3E3D">
              <w:t xml:space="preserve"> in Notes 4.1 and 4.2 of the Model financial statements; and</w:t>
            </w:r>
          </w:p>
          <w:p w14:paraId="2C93A577" w14:textId="61918C58" w:rsidR="00BC3E3D" w:rsidRPr="00BC3E3D" w:rsidRDefault="00991142" w:rsidP="00FC71D7">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F</w:t>
            </w:r>
            <w:r w:rsidR="00BC3E3D" w:rsidRPr="00BC3E3D">
              <w:t>or general guidance on machinery of government changes and disclosure in the financial statements, refer to illustrative disclosure and guidance provided in Note 4.3 of the Model financial statements.</w:t>
            </w:r>
          </w:p>
          <w:p w14:paraId="373F8EFD" w14:textId="77777777" w:rsidR="00BC3E3D" w:rsidRDefault="00BC3E3D" w:rsidP="00BC3E3D">
            <w:pPr>
              <w:cnfStyle w:val="000000000000" w:firstRow="0" w:lastRow="0" w:firstColumn="0" w:lastColumn="0" w:oddVBand="0" w:evenVBand="0" w:oddHBand="0" w:evenHBand="0" w:firstRowFirstColumn="0" w:firstRowLastColumn="0" w:lastRowFirstColumn="0" w:lastRowLastColumn="0"/>
            </w:pPr>
            <w:r>
              <w:t xml:space="preserve">Any machinery of government changes impacting on departmental objective and output performance reporting needs to be described in the report of operations. The departmental objective and output performance reporting should be disclosed </w:t>
            </w:r>
            <w:r w:rsidRPr="00BC3E3D">
              <w:rPr>
                <w:b/>
                <w:bCs/>
              </w:rPr>
              <w:t>for the full year</w:t>
            </w:r>
            <w:r>
              <w:t xml:space="preserve"> by the department administratively responsible for the functions and output delivery </w:t>
            </w:r>
            <w:r w:rsidRPr="00BC3E3D">
              <w:rPr>
                <w:b/>
                <w:bCs/>
              </w:rPr>
              <w:t>at the end of the financial year</w:t>
            </w:r>
            <w:r>
              <w:t>.</w:t>
            </w:r>
          </w:p>
          <w:p w14:paraId="1C5D41B3" w14:textId="77777777" w:rsidR="00BC3E3D" w:rsidRDefault="00BC3E3D" w:rsidP="00BC3E3D">
            <w:pPr>
              <w:cnfStyle w:val="000000000000" w:firstRow="0" w:lastRow="0" w:firstColumn="0" w:lastColumn="0" w:oddVBand="0" w:evenVBand="0" w:oddHBand="0" w:evenHBand="0" w:firstRowFirstColumn="0" w:firstRowLastColumn="0" w:lastRowFirstColumn="0" w:lastRowLastColumn="0"/>
            </w:pPr>
            <w:r>
              <w:t>For a department that is abolished because of machinery of government changes, the abolished department is also required to report on the departmental objectives and output performance up to the date it ceases to exist in its final report of operations.</w:t>
            </w:r>
          </w:p>
          <w:p w14:paraId="5FD268E6" w14:textId="40AE35F0" w:rsidR="00BC3E3D" w:rsidRPr="008B158A" w:rsidRDefault="00BC3E3D" w:rsidP="00BC3E3D">
            <w:pPr>
              <w:cnfStyle w:val="000000000000" w:firstRow="0" w:lastRow="0" w:firstColumn="0" w:lastColumn="0" w:oddVBand="0" w:evenVBand="0" w:oddHBand="0" w:evenHBand="0" w:firstRowFirstColumn="0" w:firstRowLastColumn="0" w:lastRowFirstColumn="0" w:lastRowLastColumn="0"/>
            </w:pPr>
            <w:r w:rsidRPr="00BC3E3D">
              <w:rPr>
                <w:b/>
                <w:bCs/>
              </w:rPr>
              <w:t>Note</w:t>
            </w:r>
            <w:r>
              <w:t xml:space="preserve">: if only part of an output is transferred, reporting should be on the relevant performance measures that relate to the function being transferred.  </w:t>
            </w:r>
          </w:p>
        </w:tc>
      </w:tr>
      <w:tr w:rsidR="00BC3E3D" w:rsidRPr="00243C1F" w14:paraId="6B742844" w14:textId="77777777" w:rsidTr="00CA1A80">
        <w:tc>
          <w:tcPr>
            <w:cnfStyle w:val="001000000000" w:firstRow="0" w:lastRow="0" w:firstColumn="1" w:lastColumn="0" w:oddVBand="0" w:evenVBand="0" w:oddHBand="0" w:evenHBand="0" w:firstRowFirstColumn="0" w:firstRowLastColumn="0" w:lastRowFirstColumn="0" w:lastRowLastColumn="0"/>
            <w:tcW w:w="1532" w:type="dxa"/>
          </w:tcPr>
          <w:p w14:paraId="2D819B87" w14:textId="737D2E43" w:rsidR="00BC3E3D" w:rsidRPr="00113FE9" w:rsidRDefault="00BC3E3D" w:rsidP="000C6611">
            <w:pPr>
              <w:rPr>
                <w:rStyle w:val="Reference"/>
              </w:rPr>
            </w:pPr>
            <w:r w:rsidRPr="00BC3E3D">
              <w:rPr>
                <w:rStyle w:val="Reference"/>
              </w:rPr>
              <w:t>FRD 8D</w:t>
            </w:r>
          </w:p>
        </w:tc>
        <w:tc>
          <w:tcPr>
            <w:tcW w:w="8217" w:type="dxa"/>
          </w:tcPr>
          <w:p w14:paraId="60385079" w14:textId="3A6ED938" w:rsidR="00BC3E3D" w:rsidRPr="00991142" w:rsidRDefault="00BC3E3D" w:rsidP="00991142">
            <w:pPr>
              <w:cnfStyle w:val="000000000000" w:firstRow="0" w:lastRow="0" w:firstColumn="0" w:lastColumn="0" w:oddVBand="0" w:evenVBand="0" w:oddHBand="0" w:evenHBand="0" w:firstRowFirstColumn="0" w:firstRowLastColumn="0" w:lastRowFirstColumn="0" w:lastRowLastColumn="0"/>
            </w:pPr>
            <w:r w:rsidRPr="00991142">
              <w:t xml:space="preserve">Detailed guidance in planning and implementing machinery of government changes are contained in the </w:t>
            </w:r>
            <w:r w:rsidRPr="00991142">
              <w:rPr>
                <w:i/>
                <w:iCs/>
              </w:rPr>
              <w:t>VPS operating manual on machinery of government changes</w:t>
            </w:r>
            <w:r w:rsidRPr="00991142">
              <w:t xml:space="preserve"> which can be found at </w:t>
            </w:r>
            <w:hyperlink r:id="rId40" w:history="1">
              <w:r w:rsidRPr="00991142">
                <w:rPr>
                  <w:rStyle w:val="Hyperlink"/>
                </w:rPr>
                <w:t>www.dtf.vic.gov.au/financial-management-government/machinery-government-changes-vps-operating-manual</w:t>
              </w:r>
            </w:hyperlink>
            <w:r w:rsidRPr="00991142">
              <w:t>.</w:t>
            </w:r>
          </w:p>
        </w:tc>
      </w:tr>
      <w:tr w:rsidR="00BC3E3D" w:rsidRPr="00243C1F" w14:paraId="4719A361" w14:textId="77777777" w:rsidTr="00CA1A80">
        <w:tc>
          <w:tcPr>
            <w:cnfStyle w:val="001000000000" w:firstRow="0" w:lastRow="0" w:firstColumn="1" w:lastColumn="0" w:oddVBand="0" w:evenVBand="0" w:oddHBand="0" w:evenHBand="0" w:firstRowFirstColumn="0" w:firstRowLastColumn="0" w:lastRowFirstColumn="0" w:lastRowLastColumn="0"/>
            <w:tcW w:w="1532" w:type="dxa"/>
          </w:tcPr>
          <w:p w14:paraId="6239B1A3" w14:textId="77777777" w:rsidR="00BC3E3D" w:rsidRPr="008B158A" w:rsidRDefault="00BC3E3D" w:rsidP="000C6611">
            <w:pPr>
              <w:rPr>
                <w:rStyle w:val="Reference"/>
              </w:rPr>
            </w:pPr>
          </w:p>
        </w:tc>
        <w:tc>
          <w:tcPr>
            <w:tcW w:w="8217" w:type="dxa"/>
          </w:tcPr>
          <w:p w14:paraId="3201A973" w14:textId="77777777" w:rsidR="00BC3E3D" w:rsidRPr="00BC3E3D" w:rsidRDefault="00BC3E3D" w:rsidP="004065FE">
            <w:pPr>
              <w:pStyle w:val="Heading30"/>
              <w:outlineLvl w:val="2"/>
              <w:cnfStyle w:val="000000000000" w:firstRow="0" w:lastRow="0" w:firstColumn="0" w:lastColumn="0" w:oddVBand="0" w:evenVBand="0" w:oddHBand="0" w:evenHBand="0" w:firstRowFirstColumn="0" w:firstRowLastColumn="0" w:lastRowFirstColumn="0" w:lastRowLastColumn="0"/>
            </w:pPr>
            <w:r w:rsidRPr="00BC3E3D">
              <w:t>Departmental objective and output performance reporting of the transferee department</w:t>
            </w:r>
          </w:p>
          <w:p w14:paraId="04CE6CAF" w14:textId="77777777" w:rsidR="00BC3E3D" w:rsidRDefault="00BC3E3D" w:rsidP="00BC3E3D">
            <w:pPr>
              <w:cnfStyle w:val="000000000000" w:firstRow="0" w:lastRow="0" w:firstColumn="0" w:lastColumn="0" w:oddVBand="0" w:evenVBand="0" w:oddHBand="0" w:evenHBand="0" w:firstRowFirstColumn="0" w:firstRowLastColumn="0" w:lastRowFirstColumn="0" w:lastRowLastColumn="0"/>
            </w:pPr>
            <w:r>
              <w:t>As the transferee department is administratively responsible for the outputs at the end of the financial year, it will now report the relevant departmental objective and associated indicator(s), output and associated output performance measures received due to the machinery of government changes for the full year, consistent with FRD 8D. The transferee department will provide commentary on all impacted outputs and associated departmental objectives explaining:</w:t>
            </w:r>
          </w:p>
          <w:p w14:paraId="7E2C291F" w14:textId="6D055E5B" w:rsidR="00BC3E3D" w:rsidRPr="00BC3E3D" w:rsidRDefault="00BC3E3D" w:rsidP="00FC71D7">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BC3E3D">
              <w:t>the departmental objective and associated indicator(s) and output and associated performance measures that were transferred to the department;</w:t>
            </w:r>
          </w:p>
          <w:p w14:paraId="7F328943" w14:textId="65CD2964" w:rsidR="00BC3E3D" w:rsidRPr="00BC3E3D" w:rsidRDefault="00BC3E3D" w:rsidP="00FC71D7">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BC3E3D">
              <w:t>details of the transferor department; and</w:t>
            </w:r>
          </w:p>
          <w:p w14:paraId="50C8CB0C" w14:textId="283F3DF3" w:rsidR="00BC3E3D" w:rsidRPr="00BC3E3D" w:rsidRDefault="00BC3E3D" w:rsidP="00FC71D7">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BC3E3D">
              <w:t>the date on which the administrative arrangement occurred.</w:t>
            </w:r>
          </w:p>
          <w:p w14:paraId="42226101" w14:textId="77777777" w:rsidR="00BC3E3D" w:rsidRPr="00BC3E3D" w:rsidRDefault="00BC3E3D" w:rsidP="004065FE">
            <w:pPr>
              <w:pStyle w:val="Heading30"/>
              <w:outlineLvl w:val="2"/>
              <w:cnfStyle w:val="000000000000" w:firstRow="0" w:lastRow="0" w:firstColumn="0" w:lastColumn="0" w:oddVBand="0" w:evenVBand="0" w:oddHBand="0" w:evenHBand="0" w:firstRowFirstColumn="0" w:firstRowLastColumn="0" w:lastRowFirstColumn="0" w:lastRowLastColumn="0"/>
            </w:pPr>
            <w:r w:rsidRPr="00BC3E3D">
              <w:t>Departmental objective and output performance reporting of the transferor department</w:t>
            </w:r>
          </w:p>
          <w:p w14:paraId="3BF02E71" w14:textId="77777777" w:rsidR="00BC3E3D" w:rsidRDefault="00BC3E3D" w:rsidP="00BC3E3D">
            <w:pPr>
              <w:cnfStyle w:val="000000000000" w:firstRow="0" w:lastRow="0" w:firstColumn="0" w:lastColumn="0" w:oddVBand="0" w:evenVBand="0" w:oddHBand="0" w:evenHBand="0" w:firstRowFirstColumn="0" w:firstRowLastColumn="0" w:lastRowFirstColumn="0" w:lastRowLastColumn="0"/>
            </w:pPr>
            <w:r>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14:paraId="08327F0B" w14:textId="614FDC86" w:rsidR="00BC3E3D" w:rsidRPr="00BC3E3D" w:rsidRDefault="00BC3E3D" w:rsidP="00FC71D7">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BC3E3D">
              <w:t>the outputs that were transferred to another department and related departmental objective (whole or in part) and indicator(s);</w:t>
            </w:r>
          </w:p>
          <w:p w14:paraId="1440823F" w14:textId="5CAB4980" w:rsidR="00BC3E3D" w:rsidRPr="00BC3E3D" w:rsidRDefault="00BC3E3D" w:rsidP="00FC71D7">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BC3E3D">
              <w:t>details of the transferee department; and</w:t>
            </w:r>
          </w:p>
          <w:p w14:paraId="09D155AD" w14:textId="25B3AF13" w:rsidR="00BC3E3D" w:rsidRPr="00BC3E3D" w:rsidRDefault="00BC3E3D" w:rsidP="00FC71D7">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BC3E3D">
              <w:t>the date on which the administrative arrangement occurred.</w:t>
            </w:r>
          </w:p>
          <w:p w14:paraId="5A609AA5" w14:textId="3ED07676" w:rsidR="00BC3E3D" w:rsidRPr="008B158A" w:rsidRDefault="00BC3E3D" w:rsidP="00BC3E3D">
            <w:pPr>
              <w:cnfStyle w:val="000000000000" w:firstRow="0" w:lastRow="0" w:firstColumn="0" w:lastColumn="0" w:oddVBand="0" w:evenVBand="0" w:oddHBand="0" w:evenHBand="0" w:firstRowFirstColumn="0" w:firstRowLastColumn="0" w:lastRowFirstColumn="0" w:lastRowLastColumn="0"/>
            </w:pPr>
            <w:r w:rsidRPr="00BC3E3D">
              <w:rPr>
                <w:b/>
                <w:bCs/>
              </w:rPr>
              <w:t>Note:</w:t>
            </w:r>
            <w:r>
              <w:t xml:space="preserve"> The departmental objective and output performance reporting as described above is different from the financial reporting of an administrative restructure. Departments must continue to recognise assets, liabilities, income and expenses arising from the transferred/received outputs during the period, in the financial year in which entities were responsible for those outputs.</w:t>
            </w:r>
          </w:p>
        </w:tc>
      </w:tr>
    </w:tbl>
    <w:p w14:paraId="2CA0CB66" w14:textId="6FFAEAA6" w:rsidR="00BC3E3D" w:rsidRDefault="00BC3E3D" w:rsidP="00BC3E3D"/>
    <w:p w14:paraId="00C9CF94" w14:textId="77777777" w:rsidR="000C6611" w:rsidRPr="000C6611" w:rsidRDefault="000C6611" w:rsidP="000C6611">
      <w:r w:rsidRPr="000C6611">
        <w:br w:type="page"/>
      </w:r>
    </w:p>
    <w:p w14:paraId="0808C9A2" w14:textId="16561E01" w:rsidR="000C6611" w:rsidRDefault="000C6611" w:rsidP="004065FE">
      <w:pPr>
        <w:pStyle w:val="Heading20"/>
      </w:pPr>
      <w:bookmarkStart w:id="59" w:name="_Toc41961248"/>
      <w:r w:rsidRPr="000C6611">
        <w:lastRenderedPageBreak/>
        <w:t>Direct costs attributable to machinery of government changes</w:t>
      </w:r>
      <w:bookmarkEnd w:id="59"/>
    </w:p>
    <w:tbl>
      <w:tblPr>
        <w:tblStyle w:val="Two-columnreference"/>
        <w:tblW w:w="9639" w:type="dxa"/>
        <w:tblLook w:val="0480" w:firstRow="0" w:lastRow="0" w:firstColumn="1" w:lastColumn="0" w:noHBand="0" w:noVBand="1"/>
      </w:tblPr>
      <w:tblGrid>
        <w:gridCol w:w="1536"/>
        <w:gridCol w:w="8103"/>
      </w:tblGrid>
      <w:tr w:rsidR="000C6611" w:rsidRPr="00243C1F" w14:paraId="5D8FC810" w14:textId="77777777" w:rsidTr="000C6611">
        <w:tc>
          <w:tcPr>
            <w:cnfStyle w:val="001000000000" w:firstRow="0" w:lastRow="0" w:firstColumn="1" w:lastColumn="0" w:oddVBand="0" w:evenVBand="0" w:oddHBand="0" w:evenHBand="0" w:firstRowFirstColumn="0" w:firstRowLastColumn="0" w:lastRowFirstColumn="0" w:lastRowLastColumn="0"/>
            <w:tcW w:w="1531" w:type="dxa"/>
          </w:tcPr>
          <w:p w14:paraId="28C3FAC0" w14:textId="163BBB6C" w:rsidR="000C6611" w:rsidRPr="00113FE9" w:rsidRDefault="000C6611" w:rsidP="000C6611">
            <w:pPr>
              <w:rPr>
                <w:rStyle w:val="Reference"/>
              </w:rPr>
            </w:pPr>
            <w:r w:rsidRPr="000C6611">
              <w:rPr>
                <w:rStyle w:val="Reference"/>
              </w:rPr>
              <w:t>Recommendation 39, PAEC Report on the 2015-16 Budget Estimates</w:t>
            </w:r>
          </w:p>
        </w:tc>
        <w:tc>
          <w:tcPr>
            <w:tcW w:w="8074" w:type="dxa"/>
          </w:tcPr>
          <w:p w14:paraId="01776CA6" w14:textId="4141DA07" w:rsidR="000C6611" w:rsidRPr="00243C1F" w:rsidRDefault="000C6611" w:rsidP="000C6611">
            <w:pPr>
              <w:cnfStyle w:val="000000000000" w:firstRow="0" w:lastRow="0" w:firstColumn="0" w:lastColumn="0" w:oddVBand="0" w:evenVBand="0" w:oddHBand="0" w:evenHBand="0" w:firstRowFirstColumn="0" w:firstRowLastColumn="0" w:lastRowFirstColumn="0" w:lastRowLastColumn="0"/>
            </w:pPr>
            <w:r w:rsidRPr="000C6611">
              <w:t>In August 2019, the Government issued an administrative order restructuring some of its activities via machinery of government (</w:t>
            </w:r>
            <w:proofErr w:type="spellStart"/>
            <w:r w:rsidRPr="000C6611">
              <w:t>MoG</w:t>
            </w:r>
            <w:proofErr w:type="spellEnd"/>
            <w:r w:rsidRPr="000C6611">
              <w:t xml:space="preserve">) changes, taking effect from 1 September 2019. As result of the </w:t>
            </w:r>
            <w:proofErr w:type="spellStart"/>
            <w:r w:rsidRPr="000C6611">
              <w:t>MoG</w:t>
            </w:r>
            <w:proofErr w:type="spellEnd"/>
            <w:r w:rsidRPr="000C6611">
              <w:t xml:space="preserve"> changes, the departments have incurred the following additional direct costs:</w:t>
            </w:r>
          </w:p>
        </w:tc>
      </w:tr>
    </w:tbl>
    <w:p w14:paraId="5202D45E" w14:textId="77777777" w:rsidR="00BC3E3D" w:rsidRDefault="00BC3E3D" w:rsidP="00BC3E3D"/>
    <w:tbl>
      <w:tblPr>
        <w:tblStyle w:val="DTFFinancialTable"/>
        <w:tblW w:w="7764" w:type="dxa"/>
        <w:tblLayout w:type="fixed"/>
        <w:tblLook w:val="06E0" w:firstRow="1" w:lastRow="1" w:firstColumn="1" w:lastColumn="0" w:noHBand="1" w:noVBand="1"/>
      </w:tblPr>
      <w:tblGrid>
        <w:gridCol w:w="3801"/>
        <w:gridCol w:w="1700"/>
        <w:gridCol w:w="2263"/>
      </w:tblGrid>
      <w:tr w:rsidR="000C6611" w:rsidRPr="00940E38" w14:paraId="711643C4" w14:textId="77777777" w:rsidTr="00704B6F">
        <w:trPr>
          <w:cnfStyle w:val="100000000000" w:firstRow="1" w:lastRow="0" w:firstColumn="0" w:lastColumn="0" w:oddVBand="0" w:evenVBand="0" w:oddHBand="0" w:evenHBand="0" w:firstRowFirstColumn="0" w:firstRowLastColumn="0" w:lastRowFirstColumn="0" w:lastRowLastColumn="0"/>
          <w:trHeight w:val="442"/>
        </w:trPr>
        <w:tc>
          <w:tcPr>
            <w:cnfStyle w:val="001000000100" w:firstRow="0" w:lastRow="0" w:firstColumn="1" w:lastColumn="0" w:oddVBand="0" w:evenVBand="0" w:oddHBand="0" w:evenHBand="0" w:firstRowFirstColumn="1" w:firstRowLastColumn="0" w:lastRowFirstColumn="0" w:lastRowLastColumn="0"/>
            <w:tcW w:w="3801" w:type="dxa"/>
          </w:tcPr>
          <w:p w14:paraId="28B12229" w14:textId="77777777" w:rsidR="000C6611" w:rsidRPr="000C6611" w:rsidRDefault="000C6611" w:rsidP="000C6611">
            <w:r w:rsidRPr="000C6611">
              <w:t>Department of Technology</w:t>
            </w:r>
          </w:p>
        </w:tc>
        <w:tc>
          <w:tcPr>
            <w:tcW w:w="1700" w:type="dxa"/>
          </w:tcPr>
          <w:p w14:paraId="2E7845B4" w14:textId="5E17B7F7" w:rsidR="000C6611" w:rsidRPr="005025E3" w:rsidRDefault="000C6611" w:rsidP="000C6611">
            <w:pPr>
              <w:cnfStyle w:val="100000000000" w:firstRow="1" w:lastRow="0" w:firstColumn="0" w:lastColumn="0" w:oddVBand="0" w:evenVBand="0" w:oddHBand="0" w:evenHBand="0" w:firstRowFirstColumn="0" w:firstRowLastColumn="0" w:lastRowFirstColumn="0" w:lastRowLastColumn="0"/>
            </w:pPr>
            <w:r w:rsidRPr="005025E3">
              <w:t xml:space="preserve">Costs </w:t>
            </w:r>
            <w:r w:rsidR="00704B6F">
              <w:br/>
            </w:r>
            <w:r w:rsidRPr="005025E3">
              <w:t xml:space="preserve">incurred </w:t>
            </w:r>
          </w:p>
        </w:tc>
        <w:tc>
          <w:tcPr>
            <w:tcW w:w="2263" w:type="dxa"/>
          </w:tcPr>
          <w:p w14:paraId="5716D6D1" w14:textId="77777777" w:rsidR="000C6611" w:rsidRPr="005025E3" w:rsidRDefault="000C6611" w:rsidP="000C6611">
            <w:pPr>
              <w:cnfStyle w:val="100000000000" w:firstRow="1" w:lastRow="0" w:firstColumn="0" w:lastColumn="0" w:oddVBand="0" w:evenVBand="0" w:oddHBand="0" w:evenHBand="0" w:firstRowFirstColumn="0" w:firstRowLastColumn="0" w:lastRowFirstColumn="0" w:lastRowLastColumn="0"/>
            </w:pPr>
            <w:r w:rsidRPr="005025E3">
              <w:t xml:space="preserve">Anticipated future costs </w:t>
            </w:r>
          </w:p>
          <w:p w14:paraId="223BF442" w14:textId="77777777" w:rsidR="000C6611" w:rsidRPr="005025E3" w:rsidRDefault="000C6611" w:rsidP="000C6611">
            <w:pPr>
              <w:cnfStyle w:val="100000000000" w:firstRow="1" w:lastRow="0" w:firstColumn="0" w:lastColumn="0" w:oddVBand="0" w:evenVBand="0" w:oddHBand="0" w:evenHBand="0" w:firstRowFirstColumn="0" w:firstRowLastColumn="0" w:lastRowFirstColumn="0" w:lastRowLastColumn="0"/>
            </w:pPr>
            <w:r w:rsidRPr="005025E3">
              <w:t>(1 July 2020 onwards)</w:t>
            </w:r>
          </w:p>
        </w:tc>
      </w:tr>
      <w:tr w:rsidR="000C6611" w:rsidRPr="00940E38" w14:paraId="3BED3032" w14:textId="77777777" w:rsidTr="00704B6F">
        <w:trPr>
          <w:trHeight w:val="257"/>
        </w:trPr>
        <w:tc>
          <w:tcPr>
            <w:cnfStyle w:val="001000000000" w:firstRow="0" w:lastRow="0" w:firstColumn="1" w:lastColumn="0" w:oddVBand="0" w:evenVBand="0" w:oddHBand="0" w:evenHBand="0" w:firstRowFirstColumn="0" w:firstRowLastColumn="0" w:lastRowFirstColumn="0" w:lastRowLastColumn="0"/>
            <w:tcW w:w="3801" w:type="dxa"/>
          </w:tcPr>
          <w:p w14:paraId="7E32B474" w14:textId="77777777" w:rsidR="000C6611" w:rsidRPr="005025E3" w:rsidRDefault="000C6611" w:rsidP="000C6611">
            <w:pPr>
              <w:ind w:left="0" w:firstLine="0"/>
            </w:pPr>
            <w:r w:rsidRPr="005025E3">
              <w:t>Direct costs</w:t>
            </w:r>
          </w:p>
        </w:tc>
        <w:tc>
          <w:tcPr>
            <w:tcW w:w="1700" w:type="dxa"/>
          </w:tcPr>
          <w:p w14:paraId="7A41C8E3"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p>
        </w:tc>
        <w:tc>
          <w:tcPr>
            <w:tcW w:w="2263" w:type="dxa"/>
          </w:tcPr>
          <w:p w14:paraId="48C4AB51"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p>
        </w:tc>
      </w:tr>
      <w:tr w:rsidR="000C6611" w:rsidRPr="00940E38" w14:paraId="60E78684" w14:textId="77777777" w:rsidTr="00704B6F">
        <w:trPr>
          <w:trHeight w:val="242"/>
        </w:trPr>
        <w:tc>
          <w:tcPr>
            <w:cnfStyle w:val="001000000000" w:firstRow="0" w:lastRow="0" w:firstColumn="1" w:lastColumn="0" w:oddVBand="0" w:evenVBand="0" w:oddHBand="0" w:evenHBand="0" w:firstRowFirstColumn="0" w:firstRowLastColumn="0" w:lastRowFirstColumn="0" w:lastRowLastColumn="0"/>
            <w:tcW w:w="3801" w:type="dxa"/>
          </w:tcPr>
          <w:p w14:paraId="155ECBFA" w14:textId="77777777" w:rsidR="000C6611" w:rsidRPr="005025E3" w:rsidRDefault="000C6611" w:rsidP="000C6611">
            <w:pPr>
              <w:ind w:left="0" w:firstLine="0"/>
            </w:pPr>
            <w:r w:rsidRPr="005025E3">
              <w:t>Consultants and contractors</w:t>
            </w:r>
          </w:p>
        </w:tc>
        <w:tc>
          <w:tcPr>
            <w:tcW w:w="1700" w:type="dxa"/>
          </w:tcPr>
          <w:p w14:paraId="70C3F92E"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c>
          <w:tcPr>
            <w:tcW w:w="2263" w:type="dxa"/>
          </w:tcPr>
          <w:p w14:paraId="293B3EDE"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r>
      <w:tr w:rsidR="000C6611" w:rsidRPr="00940E38" w14:paraId="1B6F6027" w14:textId="77777777" w:rsidTr="00704B6F">
        <w:trPr>
          <w:trHeight w:val="242"/>
        </w:trPr>
        <w:tc>
          <w:tcPr>
            <w:cnfStyle w:val="001000000000" w:firstRow="0" w:lastRow="0" w:firstColumn="1" w:lastColumn="0" w:oddVBand="0" w:evenVBand="0" w:oddHBand="0" w:evenHBand="0" w:firstRowFirstColumn="0" w:firstRowLastColumn="0" w:lastRowFirstColumn="0" w:lastRowLastColumn="0"/>
            <w:tcW w:w="3801" w:type="dxa"/>
          </w:tcPr>
          <w:p w14:paraId="2D2054D0" w14:textId="77777777" w:rsidR="000C6611" w:rsidRPr="005025E3" w:rsidRDefault="000C6611" w:rsidP="000C6611">
            <w:pPr>
              <w:ind w:left="0" w:firstLine="0"/>
            </w:pPr>
            <w:r w:rsidRPr="005025E3">
              <w:t>Relocation</w:t>
            </w:r>
          </w:p>
        </w:tc>
        <w:tc>
          <w:tcPr>
            <w:tcW w:w="1700" w:type="dxa"/>
          </w:tcPr>
          <w:p w14:paraId="4C6287C1"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7 750</w:t>
            </w:r>
          </w:p>
        </w:tc>
        <w:tc>
          <w:tcPr>
            <w:tcW w:w="2263" w:type="dxa"/>
          </w:tcPr>
          <w:p w14:paraId="7AFEC8EF"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2 501</w:t>
            </w:r>
          </w:p>
        </w:tc>
      </w:tr>
      <w:tr w:rsidR="000C6611" w:rsidRPr="00940E38" w14:paraId="171CF01D" w14:textId="77777777" w:rsidTr="00704B6F">
        <w:trPr>
          <w:trHeight w:val="257"/>
        </w:trPr>
        <w:tc>
          <w:tcPr>
            <w:cnfStyle w:val="001000000000" w:firstRow="0" w:lastRow="0" w:firstColumn="1" w:lastColumn="0" w:oddVBand="0" w:evenVBand="0" w:oddHBand="0" w:evenHBand="0" w:firstRowFirstColumn="0" w:firstRowLastColumn="0" w:lastRowFirstColumn="0" w:lastRowLastColumn="0"/>
            <w:tcW w:w="3801" w:type="dxa"/>
          </w:tcPr>
          <w:p w14:paraId="1AC87E3B" w14:textId="77777777" w:rsidR="000C6611" w:rsidRPr="005025E3" w:rsidRDefault="000C6611" w:rsidP="000C6611">
            <w:pPr>
              <w:ind w:left="0" w:firstLine="0"/>
            </w:pPr>
            <w:r w:rsidRPr="005025E3">
              <w:t>Telephony</w:t>
            </w:r>
          </w:p>
        </w:tc>
        <w:tc>
          <w:tcPr>
            <w:tcW w:w="1700" w:type="dxa"/>
          </w:tcPr>
          <w:p w14:paraId="189F4A8B"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c>
          <w:tcPr>
            <w:tcW w:w="2263" w:type="dxa"/>
          </w:tcPr>
          <w:p w14:paraId="31FB774F"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r>
      <w:tr w:rsidR="000C6611" w:rsidRPr="00940E38" w14:paraId="5C4871DF" w14:textId="77777777" w:rsidTr="00704B6F">
        <w:trPr>
          <w:trHeight w:val="242"/>
        </w:trPr>
        <w:tc>
          <w:tcPr>
            <w:cnfStyle w:val="001000000000" w:firstRow="0" w:lastRow="0" w:firstColumn="1" w:lastColumn="0" w:oddVBand="0" w:evenVBand="0" w:oddHBand="0" w:evenHBand="0" w:firstRowFirstColumn="0" w:firstRowLastColumn="0" w:lastRowFirstColumn="0" w:lastRowLastColumn="0"/>
            <w:tcW w:w="3801" w:type="dxa"/>
          </w:tcPr>
          <w:p w14:paraId="4C3436EA" w14:textId="77777777" w:rsidR="000C6611" w:rsidRPr="005025E3" w:rsidRDefault="000C6611" w:rsidP="000C6611">
            <w:pPr>
              <w:ind w:left="0" w:firstLine="0"/>
            </w:pPr>
            <w:r w:rsidRPr="005025E3">
              <w:t>IT and records management</w:t>
            </w:r>
          </w:p>
        </w:tc>
        <w:tc>
          <w:tcPr>
            <w:tcW w:w="1700" w:type="dxa"/>
          </w:tcPr>
          <w:p w14:paraId="0A2B998F"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4 111</w:t>
            </w:r>
          </w:p>
        </w:tc>
        <w:tc>
          <w:tcPr>
            <w:tcW w:w="2263" w:type="dxa"/>
          </w:tcPr>
          <w:p w14:paraId="45AEC1AA"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r>
      <w:tr w:rsidR="000C6611" w:rsidRPr="00940E38" w14:paraId="451417E2" w14:textId="77777777" w:rsidTr="00704B6F">
        <w:trPr>
          <w:trHeight w:val="242"/>
        </w:trPr>
        <w:tc>
          <w:tcPr>
            <w:cnfStyle w:val="001000000000" w:firstRow="0" w:lastRow="0" w:firstColumn="1" w:lastColumn="0" w:oddVBand="0" w:evenVBand="0" w:oddHBand="0" w:evenHBand="0" w:firstRowFirstColumn="0" w:firstRowLastColumn="0" w:lastRowFirstColumn="0" w:lastRowLastColumn="0"/>
            <w:tcW w:w="3801" w:type="dxa"/>
          </w:tcPr>
          <w:p w14:paraId="62454D0E" w14:textId="77777777" w:rsidR="000C6611" w:rsidRPr="005025E3" w:rsidRDefault="000C6611" w:rsidP="000C6611">
            <w:pPr>
              <w:ind w:left="0" w:firstLine="0"/>
            </w:pPr>
            <w:r w:rsidRPr="005025E3">
              <w:t>Rebranding</w:t>
            </w:r>
          </w:p>
        </w:tc>
        <w:tc>
          <w:tcPr>
            <w:tcW w:w="1700" w:type="dxa"/>
          </w:tcPr>
          <w:p w14:paraId="17A9F226"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6 505</w:t>
            </w:r>
          </w:p>
        </w:tc>
        <w:tc>
          <w:tcPr>
            <w:tcW w:w="2263" w:type="dxa"/>
          </w:tcPr>
          <w:p w14:paraId="6DBB4A08"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2 430</w:t>
            </w:r>
          </w:p>
        </w:tc>
      </w:tr>
      <w:tr w:rsidR="000C6611" w:rsidRPr="00940E38" w14:paraId="60F6EF35" w14:textId="77777777" w:rsidTr="00704B6F">
        <w:trPr>
          <w:trHeight w:val="257"/>
        </w:trPr>
        <w:tc>
          <w:tcPr>
            <w:cnfStyle w:val="001000000000" w:firstRow="0" w:lastRow="0" w:firstColumn="1" w:lastColumn="0" w:oddVBand="0" w:evenVBand="0" w:oddHBand="0" w:evenHBand="0" w:firstRowFirstColumn="0" w:firstRowLastColumn="0" w:lastRowFirstColumn="0" w:lastRowLastColumn="0"/>
            <w:tcW w:w="3801" w:type="dxa"/>
          </w:tcPr>
          <w:p w14:paraId="2EE5000F" w14:textId="77777777" w:rsidR="000C6611" w:rsidRPr="005025E3" w:rsidRDefault="000C6611" w:rsidP="000C6611">
            <w:pPr>
              <w:ind w:left="0" w:firstLine="0"/>
            </w:pPr>
            <w:r w:rsidRPr="005025E3">
              <w:t>Redundancies</w:t>
            </w:r>
          </w:p>
        </w:tc>
        <w:tc>
          <w:tcPr>
            <w:tcW w:w="1700" w:type="dxa"/>
          </w:tcPr>
          <w:p w14:paraId="224019D1"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c>
          <w:tcPr>
            <w:tcW w:w="2263" w:type="dxa"/>
          </w:tcPr>
          <w:p w14:paraId="102B1CA7"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r>
      <w:tr w:rsidR="000C6611" w:rsidRPr="00940E38" w14:paraId="11AAA14C" w14:textId="77777777" w:rsidTr="00704B6F">
        <w:trPr>
          <w:trHeight w:val="242"/>
        </w:trPr>
        <w:tc>
          <w:tcPr>
            <w:cnfStyle w:val="001000000000" w:firstRow="0" w:lastRow="0" w:firstColumn="1" w:lastColumn="0" w:oddVBand="0" w:evenVBand="0" w:oddHBand="0" w:evenHBand="0" w:firstRowFirstColumn="0" w:firstRowLastColumn="0" w:lastRowFirstColumn="0" w:lastRowLastColumn="0"/>
            <w:tcW w:w="3801" w:type="dxa"/>
          </w:tcPr>
          <w:p w14:paraId="7C43BB76" w14:textId="77777777" w:rsidR="000C6611" w:rsidRPr="005025E3" w:rsidRDefault="000C6611" w:rsidP="000C6611">
            <w:pPr>
              <w:ind w:left="0" w:firstLine="0"/>
            </w:pPr>
            <w:r w:rsidRPr="005025E3">
              <w:t>New staff</w:t>
            </w:r>
          </w:p>
        </w:tc>
        <w:tc>
          <w:tcPr>
            <w:tcW w:w="1700" w:type="dxa"/>
          </w:tcPr>
          <w:p w14:paraId="4D7B9DB2"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c>
          <w:tcPr>
            <w:tcW w:w="2263" w:type="dxa"/>
          </w:tcPr>
          <w:p w14:paraId="1A5D8B03"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r>
      <w:tr w:rsidR="000C6611" w:rsidRPr="00940E38" w14:paraId="4E12DD1E" w14:textId="77777777" w:rsidTr="00704B6F">
        <w:trPr>
          <w:trHeight w:val="242"/>
        </w:trPr>
        <w:tc>
          <w:tcPr>
            <w:cnfStyle w:val="001000000000" w:firstRow="0" w:lastRow="0" w:firstColumn="1" w:lastColumn="0" w:oddVBand="0" w:evenVBand="0" w:oddHBand="0" w:evenHBand="0" w:firstRowFirstColumn="0" w:firstRowLastColumn="0" w:lastRowFirstColumn="0" w:lastRowLastColumn="0"/>
            <w:tcW w:w="3801" w:type="dxa"/>
          </w:tcPr>
          <w:p w14:paraId="59FAA4B8" w14:textId="77777777" w:rsidR="000C6611" w:rsidRPr="005025E3" w:rsidRDefault="000C6611" w:rsidP="000C6611">
            <w:pPr>
              <w:ind w:left="0" w:firstLine="0"/>
            </w:pPr>
            <w:r w:rsidRPr="005025E3">
              <w:t>Other</w:t>
            </w:r>
          </w:p>
        </w:tc>
        <w:tc>
          <w:tcPr>
            <w:tcW w:w="1700" w:type="dxa"/>
          </w:tcPr>
          <w:p w14:paraId="7F8E04F3"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c>
          <w:tcPr>
            <w:tcW w:w="2263" w:type="dxa"/>
          </w:tcPr>
          <w:p w14:paraId="0660E3E1" w14:textId="77777777" w:rsidR="000C6611" w:rsidRPr="005025E3" w:rsidRDefault="000C6611" w:rsidP="000C6611">
            <w:pPr>
              <w:cnfStyle w:val="000000000000" w:firstRow="0" w:lastRow="0" w:firstColumn="0" w:lastColumn="0" w:oddVBand="0" w:evenVBand="0" w:oddHBand="0" w:evenHBand="0" w:firstRowFirstColumn="0" w:firstRowLastColumn="0" w:lastRowFirstColumn="0" w:lastRowLastColumn="0"/>
            </w:pPr>
            <w:r w:rsidRPr="005025E3">
              <w:t>..</w:t>
            </w:r>
          </w:p>
        </w:tc>
      </w:tr>
      <w:tr w:rsidR="000C6611" w:rsidRPr="00940E38" w14:paraId="3E69E982" w14:textId="77777777" w:rsidTr="00704B6F">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801" w:type="dxa"/>
          </w:tcPr>
          <w:p w14:paraId="44B9B272" w14:textId="77777777" w:rsidR="000C6611" w:rsidRPr="005025E3" w:rsidRDefault="000C6611" w:rsidP="000C6611">
            <w:pPr>
              <w:ind w:left="0" w:firstLine="0"/>
            </w:pPr>
            <w:r w:rsidRPr="005025E3">
              <w:t>Total</w:t>
            </w:r>
          </w:p>
        </w:tc>
        <w:tc>
          <w:tcPr>
            <w:tcW w:w="1700" w:type="dxa"/>
          </w:tcPr>
          <w:p w14:paraId="22FFA47F" w14:textId="77777777" w:rsidR="000C6611" w:rsidRPr="005025E3" w:rsidRDefault="000C6611" w:rsidP="000C6611">
            <w:pPr>
              <w:cnfStyle w:val="010000000000" w:firstRow="0" w:lastRow="1" w:firstColumn="0" w:lastColumn="0" w:oddVBand="0" w:evenVBand="0" w:oddHBand="0" w:evenHBand="0" w:firstRowFirstColumn="0" w:firstRowLastColumn="0" w:lastRowFirstColumn="0" w:lastRowLastColumn="0"/>
            </w:pPr>
            <w:r w:rsidRPr="005025E3">
              <w:t>18 366</w:t>
            </w:r>
          </w:p>
        </w:tc>
        <w:tc>
          <w:tcPr>
            <w:tcW w:w="2263" w:type="dxa"/>
          </w:tcPr>
          <w:p w14:paraId="445650E3" w14:textId="77777777" w:rsidR="000C6611" w:rsidRPr="005025E3" w:rsidRDefault="000C6611" w:rsidP="000C6611">
            <w:pPr>
              <w:cnfStyle w:val="010000000000" w:firstRow="0" w:lastRow="1" w:firstColumn="0" w:lastColumn="0" w:oddVBand="0" w:evenVBand="0" w:oddHBand="0" w:evenHBand="0" w:firstRowFirstColumn="0" w:firstRowLastColumn="0" w:lastRowFirstColumn="0" w:lastRowLastColumn="0"/>
            </w:pPr>
            <w:r w:rsidRPr="005025E3">
              <w:t>4 931</w:t>
            </w:r>
          </w:p>
        </w:tc>
      </w:tr>
    </w:tbl>
    <w:p w14:paraId="71985D9C" w14:textId="1FF8C714" w:rsidR="00BC3E3D" w:rsidRDefault="00BC3E3D" w:rsidP="00BC3E3D"/>
    <w:p w14:paraId="28ADB6A4" w14:textId="77777777" w:rsidR="00D7780A" w:rsidRDefault="00D7780A" w:rsidP="00D7780A">
      <w:r>
        <w:t xml:space="preserve">Direct costs incurred from 1 July 2019 to 30 June 2020 that are attributable to the 2 August 2019 </w:t>
      </w:r>
      <w:proofErr w:type="spellStart"/>
      <w:r>
        <w:t>MoG</w:t>
      </w:r>
      <w:proofErr w:type="spellEnd"/>
      <w:r>
        <w:t xml:space="preserve"> change mainly relate to </w:t>
      </w:r>
      <w:r w:rsidRPr="00D7780A">
        <w:rPr>
          <w:rStyle w:val="Guidance"/>
        </w:rPr>
        <w:t>[insert detail]</w:t>
      </w:r>
      <w:r>
        <w:t>.</w:t>
      </w:r>
    </w:p>
    <w:p w14:paraId="2B4488F2" w14:textId="77777777" w:rsidR="00D7780A" w:rsidRDefault="00D7780A" w:rsidP="00D7780A">
      <w:r>
        <w:t xml:space="preserve">Anticipated future costs attributable to the </w:t>
      </w:r>
      <w:proofErr w:type="spellStart"/>
      <w:r>
        <w:t>MoG</w:t>
      </w:r>
      <w:proofErr w:type="spellEnd"/>
      <w:r>
        <w:t xml:space="preserve"> change mainly relate to </w:t>
      </w:r>
      <w:r w:rsidRPr="00D7780A">
        <w:rPr>
          <w:rStyle w:val="Guidance"/>
        </w:rPr>
        <w:t>[insert detail]</w:t>
      </w:r>
      <w:r>
        <w:t>.</w:t>
      </w:r>
    </w:p>
    <w:p w14:paraId="7F467DCF" w14:textId="4099D95E" w:rsidR="00D7780A" w:rsidRDefault="00D7780A" w:rsidP="00D7780A">
      <w:r>
        <w:t xml:space="preserve">There were no direct costs attributable to the </w:t>
      </w:r>
      <w:proofErr w:type="spellStart"/>
      <w:r>
        <w:t>MoG</w:t>
      </w:r>
      <w:proofErr w:type="spellEnd"/>
      <w:r>
        <w:t xml:space="preserve"> change that have been incurred by the entities that are consolidated into the department’s annual report pursuant to section 53(1)(b) of the </w:t>
      </w:r>
      <w:r w:rsidRPr="00D7780A">
        <w:rPr>
          <w:i/>
          <w:iCs/>
        </w:rPr>
        <w:t>Financial Management Act 1994</w:t>
      </w:r>
      <w:r>
        <w:t>.</w:t>
      </w:r>
    </w:p>
    <w:p w14:paraId="6934D16C" w14:textId="77777777" w:rsidR="00C023E5" w:rsidRDefault="00C023E5" w:rsidP="00D7780A"/>
    <w:tbl>
      <w:tblPr>
        <w:tblStyle w:val="GuidanceNote"/>
        <w:tblW w:w="9639" w:type="dxa"/>
        <w:tblLayout w:type="fixed"/>
        <w:tblLook w:val="06A0" w:firstRow="1" w:lastRow="0" w:firstColumn="1" w:lastColumn="0" w:noHBand="1" w:noVBand="1"/>
      </w:tblPr>
      <w:tblGrid>
        <w:gridCol w:w="1516"/>
        <w:gridCol w:w="8123"/>
      </w:tblGrid>
      <w:tr w:rsidR="00C023E5" w:rsidRPr="00243C1F" w14:paraId="035675E5" w14:textId="77777777" w:rsidTr="00C023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4DE63917" w14:textId="77777777" w:rsidR="00C023E5" w:rsidRPr="008B158A" w:rsidRDefault="00C023E5" w:rsidP="00F64807">
            <w:pPr>
              <w:rPr>
                <w:rStyle w:val="Reference"/>
              </w:rPr>
            </w:pPr>
          </w:p>
        </w:tc>
        <w:tc>
          <w:tcPr>
            <w:tcW w:w="8123" w:type="dxa"/>
          </w:tcPr>
          <w:p w14:paraId="1428FBF4" w14:textId="329F2A80" w:rsidR="00C023E5" w:rsidRPr="00BC1768" w:rsidRDefault="00C023E5" w:rsidP="00BC1768">
            <w:pPr>
              <w:cnfStyle w:val="100000000000" w:firstRow="1" w:lastRow="0" w:firstColumn="0" w:lastColumn="0" w:oddVBand="0" w:evenVBand="0" w:oddHBand="0" w:evenHBand="0" w:firstRowFirstColumn="0" w:firstRowLastColumn="0" w:lastRowFirstColumn="0" w:lastRowLastColumn="0"/>
            </w:pPr>
            <w:r w:rsidRPr="00C023E5">
              <w:t>Guidance – Direct costs attributable to machinery of government changes</w:t>
            </w:r>
          </w:p>
        </w:tc>
      </w:tr>
      <w:tr w:rsidR="00C023E5" w:rsidRPr="00243C1F" w14:paraId="348E82B1" w14:textId="77777777" w:rsidTr="00C023E5">
        <w:tc>
          <w:tcPr>
            <w:cnfStyle w:val="001000000000" w:firstRow="0" w:lastRow="0" w:firstColumn="1" w:lastColumn="0" w:oddVBand="0" w:evenVBand="0" w:oddHBand="0" w:evenHBand="0" w:firstRowFirstColumn="0" w:firstRowLastColumn="0" w:lastRowFirstColumn="0" w:lastRowLastColumn="0"/>
            <w:tcW w:w="1516" w:type="dxa"/>
          </w:tcPr>
          <w:p w14:paraId="26F572C9" w14:textId="77777777" w:rsidR="00C023E5" w:rsidRPr="008B158A" w:rsidRDefault="00C023E5" w:rsidP="00F64807">
            <w:pPr>
              <w:rPr>
                <w:rStyle w:val="Reference"/>
              </w:rPr>
            </w:pPr>
          </w:p>
        </w:tc>
        <w:tc>
          <w:tcPr>
            <w:tcW w:w="8123" w:type="dxa"/>
          </w:tcPr>
          <w:p w14:paraId="200E8209" w14:textId="77777777" w:rsidR="00C023E5" w:rsidRDefault="00C023E5" w:rsidP="00C023E5">
            <w:pPr>
              <w:cnfStyle w:val="000000000000" w:firstRow="0" w:lastRow="0" w:firstColumn="0" w:lastColumn="0" w:oddVBand="0" w:evenVBand="0" w:oddHBand="0" w:evenHBand="0" w:firstRowFirstColumn="0" w:firstRowLastColumn="0" w:lastRowFirstColumn="0" w:lastRowLastColumn="0"/>
            </w:pPr>
            <w:r>
              <w:t xml:space="preserve">Direct costs are the costs that can be attributed solely to implementing the </w:t>
            </w:r>
            <w:proofErr w:type="spellStart"/>
            <w:r>
              <w:t>MoG</w:t>
            </w:r>
            <w:proofErr w:type="spellEnd"/>
            <w:r>
              <w:t xml:space="preserve"> change and are incurred over and above business-as-usual (BAU). </w:t>
            </w:r>
          </w:p>
          <w:p w14:paraId="679F5474" w14:textId="77777777" w:rsidR="00C023E5" w:rsidRDefault="00C023E5" w:rsidP="00C023E5">
            <w:pPr>
              <w:cnfStyle w:val="000000000000" w:firstRow="0" w:lastRow="0" w:firstColumn="0" w:lastColumn="0" w:oddVBand="0" w:evenVBand="0" w:oddHBand="0" w:evenHBand="0" w:firstRowFirstColumn="0" w:firstRowLastColumn="0" w:lastRowFirstColumn="0" w:lastRowLastColumn="0"/>
            </w:pPr>
            <w:r>
              <w:t xml:space="preserve">For example, telephony charges that have been incurred for ongoing activities or operations of the department should not be included in the direct costs attributable to </w:t>
            </w:r>
            <w:proofErr w:type="spellStart"/>
            <w:r>
              <w:t>MoG</w:t>
            </w:r>
            <w:proofErr w:type="spellEnd"/>
            <w:r>
              <w:t xml:space="preserve"> changes as those are not additional costs incurred over and above BAU which are solely attributable to </w:t>
            </w:r>
            <w:proofErr w:type="spellStart"/>
            <w:r>
              <w:t>MoG</w:t>
            </w:r>
            <w:proofErr w:type="spellEnd"/>
            <w:r>
              <w:t xml:space="preserve"> change. </w:t>
            </w:r>
          </w:p>
          <w:p w14:paraId="6677E764" w14:textId="77777777" w:rsidR="00C023E5" w:rsidRDefault="00C023E5" w:rsidP="00C023E5">
            <w:pPr>
              <w:cnfStyle w:val="000000000000" w:firstRow="0" w:lastRow="0" w:firstColumn="0" w:lastColumn="0" w:oddVBand="0" w:evenVBand="0" w:oddHBand="0" w:evenHBand="0" w:firstRowFirstColumn="0" w:firstRowLastColumn="0" w:lastRowFirstColumn="0" w:lastRowLastColumn="0"/>
            </w:pPr>
            <w:r>
              <w:t>Anticipated future costs that meet the definition of direct costs above but are yet to be incurred shall be reported separately.</w:t>
            </w:r>
          </w:p>
          <w:p w14:paraId="20F4CDD5" w14:textId="77777777" w:rsidR="00C023E5" w:rsidRDefault="00C023E5" w:rsidP="00C023E5">
            <w:pPr>
              <w:cnfStyle w:val="000000000000" w:firstRow="0" w:lastRow="0" w:firstColumn="0" w:lastColumn="0" w:oddVBand="0" w:evenVBand="0" w:oddHBand="0" w:evenHBand="0" w:firstRowFirstColumn="0" w:firstRowLastColumn="0" w:lastRowFirstColumn="0" w:lastRowLastColumn="0"/>
            </w:pPr>
            <w:r>
              <w:t xml:space="preserve">Indirect costs are those associated with redirected staff time or lost productivity </w:t>
            </w:r>
            <w:proofErr w:type="gramStart"/>
            <w:r>
              <w:t>as a result of</w:t>
            </w:r>
            <w:proofErr w:type="gramEnd"/>
            <w:r>
              <w:t xml:space="preserve"> splitting, merging and realigning back-office functions (i.e. HR, procurement, legal and finance). </w:t>
            </w:r>
          </w:p>
          <w:p w14:paraId="31416362" w14:textId="6A892A6F" w:rsidR="00C023E5" w:rsidRPr="008B158A" w:rsidRDefault="00C023E5" w:rsidP="00C023E5">
            <w:pPr>
              <w:cnfStyle w:val="000000000000" w:firstRow="0" w:lastRow="0" w:firstColumn="0" w:lastColumn="0" w:oddVBand="0" w:evenVBand="0" w:oddHBand="0" w:evenHBand="0" w:firstRowFirstColumn="0" w:firstRowLastColumn="0" w:lastRowFirstColumn="0" w:lastRowLastColumn="0"/>
            </w:pPr>
            <w:r>
              <w:t xml:space="preserve">As the </w:t>
            </w:r>
            <w:proofErr w:type="spellStart"/>
            <w:r>
              <w:t>MoG</w:t>
            </w:r>
            <w:proofErr w:type="spellEnd"/>
            <w:r>
              <w:t xml:space="preserve"> changes are largely an administrative process, productivity losses in service delivery or advisory functions are generally negligible.</w:t>
            </w:r>
          </w:p>
        </w:tc>
      </w:tr>
    </w:tbl>
    <w:p w14:paraId="0F5482DF" w14:textId="77777777" w:rsidR="00D7780A" w:rsidRDefault="00D7780A" w:rsidP="00D7780A"/>
    <w:p w14:paraId="43021B77" w14:textId="77777777" w:rsidR="00D7780A" w:rsidRDefault="00D7780A" w:rsidP="00D7780A"/>
    <w:p w14:paraId="2B27CF8D" w14:textId="4F09348B" w:rsidR="00D7780A" w:rsidRDefault="00D7780A" w:rsidP="00D7780A"/>
    <w:p w14:paraId="315216FC" w14:textId="49E640F4" w:rsidR="00D7780A" w:rsidRDefault="00C023E5" w:rsidP="00C023E5">
      <w:pPr>
        <w:pStyle w:val="Heading10"/>
      </w:pPr>
      <w:bookmarkStart w:id="60" w:name="_Toc41961249"/>
      <w:r>
        <w:lastRenderedPageBreak/>
        <w:t>Portfolio performance reporting – Non</w:t>
      </w:r>
      <w:r w:rsidR="004065FE">
        <w:noBreakHyphen/>
      </w:r>
      <w:r>
        <w:t>financial section</w:t>
      </w:r>
      <w:bookmarkEnd w:id="60"/>
      <w:r>
        <w:t xml:space="preserve"> </w:t>
      </w:r>
    </w:p>
    <w:p w14:paraId="35489551" w14:textId="77777777" w:rsidR="00D7780A" w:rsidRDefault="00D7780A" w:rsidP="00D7780A"/>
    <w:tbl>
      <w:tblPr>
        <w:tblStyle w:val="Two-columnreference"/>
        <w:tblW w:w="9639" w:type="dxa"/>
        <w:tblLook w:val="0480" w:firstRow="0" w:lastRow="0" w:firstColumn="1" w:lastColumn="0" w:noHBand="0" w:noVBand="1"/>
      </w:tblPr>
      <w:tblGrid>
        <w:gridCol w:w="1536"/>
        <w:gridCol w:w="8103"/>
      </w:tblGrid>
      <w:tr w:rsidR="00C023E5" w:rsidRPr="00243C1F" w14:paraId="4FAB549F" w14:textId="77777777" w:rsidTr="00C023E5">
        <w:tc>
          <w:tcPr>
            <w:cnfStyle w:val="001000000000" w:firstRow="0" w:lastRow="0" w:firstColumn="1" w:lastColumn="0" w:oddVBand="0" w:evenVBand="0" w:oddHBand="0" w:evenHBand="0" w:firstRowFirstColumn="0" w:firstRowLastColumn="0" w:lastRowFirstColumn="0" w:lastRowLastColumn="0"/>
            <w:tcW w:w="1536" w:type="dxa"/>
          </w:tcPr>
          <w:p w14:paraId="5BE2C329" w14:textId="68F5396F" w:rsidR="00C023E5" w:rsidRPr="00113FE9" w:rsidRDefault="00C023E5" w:rsidP="00C71EBB">
            <w:pPr>
              <w:spacing w:before="280"/>
              <w:rPr>
                <w:rStyle w:val="Reference"/>
              </w:rPr>
            </w:pPr>
            <w:r w:rsidRPr="00C023E5">
              <w:rPr>
                <w:rStyle w:val="Reference"/>
              </w:rPr>
              <w:t>FRD 8D</w:t>
            </w:r>
          </w:p>
        </w:tc>
        <w:tc>
          <w:tcPr>
            <w:tcW w:w="8103" w:type="dxa"/>
          </w:tcPr>
          <w:p w14:paraId="2565DBBB" w14:textId="27001313" w:rsidR="00C023E5" w:rsidRPr="00243C1F" w:rsidRDefault="00C023E5" w:rsidP="00C023E5">
            <w:pPr>
              <w:pStyle w:val="Heading20"/>
              <w:outlineLvl w:val="1"/>
              <w:cnfStyle w:val="000000000000" w:firstRow="0" w:lastRow="0" w:firstColumn="0" w:lastColumn="0" w:oddVBand="0" w:evenVBand="0" w:oddHBand="0" w:evenHBand="0" w:firstRowFirstColumn="0" w:firstRowLastColumn="0" w:lastRowFirstColumn="0" w:lastRowLastColumn="0"/>
            </w:pPr>
            <w:bookmarkStart w:id="61" w:name="_Toc41961250"/>
            <w:bookmarkStart w:id="62" w:name="INDEXDeptObj"/>
            <w:r w:rsidRPr="00C023E5">
              <w:t>Departmental objectives, indicators and outputs</w:t>
            </w:r>
            <w:bookmarkEnd w:id="61"/>
            <w:bookmarkEnd w:id="62"/>
          </w:p>
        </w:tc>
      </w:tr>
      <w:tr w:rsidR="00C023E5" w:rsidRPr="00243C1F" w14:paraId="1FBFB501" w14:textId="77777777" w:rsidTr="00C023E5">
        <w:tc>
          <w:tcPr>
            <w:cnfStyle w:val="001000000000" w:firstRow="0" w:lastRow="0" w:firstColumn="1" w:lastColumn="0" w:oddVBand="0" w:evenVBand="0" w:oddHBand="0" w:evenHBand="0" w:firstRowFirstColumn="0" w:firstRowLastColumn="0" w:lastRowFirstColumn="0" w:lastRowLastColumn="0"/>
            <w:tcW w:w="1536" w:type="dxa"/>
          </w:tcPr>
          <w:p w14:paraId="550C9971" w14:textId="621B136E" w:rsidR="00C023E5" w:rsidRPr="00C023E5" w:rsidRDefault="00C023E5" w:rsidP="00F64807">
            <w:pPr>
              <w:rPr>
                <w:rStyle w:val="Reference"/>
              </w:rPr>
            </w:pPr>
            <w:r w:rsidRPr="00C023E5">
              <w:rPr>
                <w:rStyle w:val="Reference"/>
              </w:rPr>
              <w:t>Recommendation 15, PAEC Report 118</w:t>
            </w:r>
          </w:p>
        </w:tc>
        <w:tc>
          <w:tcPr>
            <w:tcW w:w="8103" w:type="dxa"/>
          </w:tcPr>
          <w:p w14:paraId="5F6779FC" w14:textId="20301683" w:rsidR="00C023E5" w:rsidRPr="00C023E5" w:rsidRDefault="00C023E5" w:rsidP="00F64807">
            <w:pPr>
              <w:cnfStyle w:val="000000000000" w:firstRow="0" w:lastRow="0" w:firstColumn="0" w:lastColumn="0" w:oddVBand="0" w:evenVBand="0" w:oddHBand="0" w:evenHBand="0" w:firstRowFirstColumn="0" w:firstRowLastColumn="0" w:lastRowFirstColumn="0" w:lastRowLastColumn="0"/>
            </w:pPr>
            <w:r w:rsidRPr="00C023E5">
              <w:t xml:space="preserve">The medium-term departmental objectives, associated indicators and linked outputs as set out in the 2019-20 Budget Paper No. 3 </w:t>
            </w:r>
            <w:r w:rsidRPr="00C023E5">
              <w:rPr>
                <w:i/>
                <w:iCs/>
              </w:rPr>
              <w:t>Service Delivery</w:t>
            </w:r>
            <w:r w:rsidRPr="00C023E5">
              <w:t xml:space="preserve"> are shown in Table 1.</w:t>
            </w:r>
          </w:p>
        </w:tc>
      </w:tr>
      <w:tr w:rsidR="00C023E5" w:rsidRPr="00243C1F" w14:paraId="1154A0A9" w14:textId="77777777" w:rsidTr="00C023E5">
        <w:tc>
          <w:tcPr>
            <w:cnfStyle w:val="001000000000" w:firstRow="0" w:lastRow="0" w:firstColumn="1" w:lastColumn="0" w:oddVBand="0" w:evenVBand="0" w:oddHBand="0" w:evenHBand="0" w:firstRowFirstColumn="0" w:firstRowLastColumn="0" w:lastRowFirstColumn="0" w:lastRowLastColumn="0"/>
            <w:tcW w:w="1536" w:type="dxa"/>
          </w:tcPr>
          <w:p w14:paraId="3EC03FB3" w14:textId="7ADA4E0F" w:rsidR="00C023E5" w:rsidRPr="00C023E5" w:rsidRDefault="00C023E5" w:rsidP="004065FE">
            <w:pPr>
              <w:spacing w:before="240"/>
              <w:rPr>
                <w:rStyle w:val="Reference"/>
              </w:rPr>
            </w:pPr>
            <w:r w:rsidRPr="00C023E5">
              <w:rPr>
                <w:rStyle w:val="Reference"/>
              </w:rPr>
              <w:t xml:space="preserve">2019-20 Budget Paper No. 3 </w:t>
            </w:r>
            <w:r w:rsidRPr="00C023E5">
              <w:rPr>
                <w:rStyle w:val="Reference"/>
                <w:i/>
                <w:iCs/>
              </w:rPr>
              <w:t>Service Delivery</w:t>
            </w:r>
          </w:p>
        </w:tc>
        <w:tc>
          <w:tcPr>
            <w:tcW w:w="8103" w:type="dxa"/>
          </w:tcPr>
          <w:p w14:paraId="705894E2" w14:textId="1221B0F5" w:rsidR="00C023E5" w:rsidRPr="00C023E5" w:rsidRDefault="00C023E5" w:rsidP="00C023E5">
            <w:pPr>
              <w:pStyle w:val="Caption"/>
              <w:cnfStyle w:val="000000000000" w:firstRow="0" w:lastRow="0" w:firstColumn="0" w:lastColumn="0" w:oddVBand="0" w:evenVBand="0" w:oddHBand="0" w:evenHBand="0" w:firstRowFirstColumn="0" w:firstRowLastColumn="0" w:lastRowFirstColumn="0" w:lastRowLastColumn="0"/>
            </w:pPr>
            <w:r w:rsidRPr="00C023E5">
              <w:t>Table 1 – Departmental objectives, indicators and linked outputs</w:t>
            </w:r>
          </w:p>
        </w:tc>
      </w:tr>
    </w:tbl>
    <w:tbl>
      <w:tblPr>
        <w:tblStyle w:val="DTFTextTable"/>
        <w:tblW w:w="7910" w:type="dxa"/>
        <w:tblLook w:val="06A0" w:firstRow="1" w:lastRow="0" w:firstColumn="1" w:lastColumn="0" w:noHBand="1" w:noVBand="1"/>
      </w:tblPr>
      <w:tblGrid>
        <w:gridCol w:w="2671"/>
        <w:gridCol w:w="2747"/>
        <w:gridCol w:w="2492"/>
      </w:tblGrid>
      <w:tr w:rsidR="00C023E5" w:rsidRPr="00C023E5" w14:paraId="7D08A6B3" w14:textId="77777777" w:rsidTr="009911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1" w:type="dxa"/>
          </w:tcPr>
          <w:p w14:paraId="468645C6" w14:textId="77777777" w:rsidR="00C023E5" w:rsidRPr="00C023E5" w:rsidRDefault="00C023E5" w:rsidP="00C023E5">
            <w:r w:rsidRPr="00C023E5">
              <w:t xml:space="preserve">Departmental objectives </w:t>
            </w:r>
          </w:p>
        </w:tc>
        <w:tc>
          <w:tcPr>
            <w:tcW w:w="2747" w:type="dxa"/>
          </w:tcPr>
          <w:p w14:paraId="282F93EC" w14:textId="77777777" w:rsidR="00C023E5" w:rsidRPr="00C023E5" w:rsidRDefault="00C023E5" w:rsidP="00C023E5">
            <w:pPr>
              <w:cnfStyle w:val="100000000000" w:firstRow="1" w:lastRow="0" w:firstColumn="0" w:lastColumn="0" w:oddVBand="0" w:evenVBand="0" w:oddHBand="0" w:evenHBand="0" w:firstRowFirstColumn="0" w:firstRowLastColumn="0" w:lastRowFirstColumn="0" w:lastRowLastColumn="0"/>
            </w:pPr>
            <w:r w:rsidRPr="00C023E5">
              <w:t>Indicators</w:t>
            </w:r>
          </w:p>
        </w:tc>
        <w:tc>
          <w:tcPr>
            <w:tcW w:w="2492" w:type="dxa"/>
          </w:tcPr>
          <w:p w14:paraId="444A9A27" w14:textId="77777777" w:rsidR="00C023E5" w:rsidRPr="00C023E5" w:rsidRDefault="00C023E5" w:rsidP="00C023E5">
            <w:pPr>
              <w:cnfStyle w:val="100000000000" w:firstRow="1" w:lastRow="0" w:firstColumn="0" w:lastColumn="0" w:oddVBand="0" w:evenVBand="0" w:oddHBand="0" w:evenHBand="0" w:firstRowFirstColumn="0" w:firstRowLastColumn="0" w:lastRowFirstColumn="0" w:lastRowLastColumn="0"/>
            </w:pPr>
            <w:r w:rsidRPr="00C023E5">
              <w:t>Outputs</w:t>
            </w:r>
          </w:p>
        </w:tc>
      </w:tr>
      <w:tr w:rsidR="00C023E5" w:rsidRPr="00C023E5" w14:paraId="2ACA1F66" w14:textId="77777777" w:rsidTr="00991142">
        <w:tc>
          <w:tcPr>
            <w:cnfStyle w:val="001000000000" w:firstRow="0" w:lastRow="0" w:firstColumn="1" w:lastColumn="0" w:oddVBand="0" w:evenVBand="0" w:oddHBand="0" w:evenHBand="0" w:firstRowFirstColumn="0" w:firstRowLastColumn="0" w:lastRowFirstColumn="0" w:lastRowLastColumn="0"/>
            <w:tcW w:w="2671" w:type="dxa"/>
          </w:tcPr>
          <w:p w14:paraId="4FF02DBE" w14:textId="77777777" w:rsidR="00C023E5" w:rsidRPr="004065FE" w:rsidRDefault="00C023E5" w:rsidP="00C023E5">
            <w:pPr>
              <w:ind w:left="0" w:firstLine="0"/>
              <w:rPr>
                <w:rStyle w:val="Guidance"/>
              </w:rPr>
            </w:pPr>
            <w:r w:rsidRPr="004065FE">
              <w:rPr>
                <w:rStyle w:val="Guidance"/>
              </w:rPr>
              <w:t xml:space="preserve">[Departments to insert specific departmental objectives as published in the </w:t>
            </w:r>
            <w:r w:rsidRPr="00991142">
              <w:rPr>
                <w:rStyle w:val="Guidance"/>
                <w:i/>
                <w:iCs/>
              </w:rPr>
              <w:t>2019</w:t>
            </w:r>
            <w:r w:rsidRPr="00991142">
              <w:rPr>
                <w:rStyle w:val="Guidance"/>
                <w:i/>
                <w:iCs/>
              </w:rPr>
              <w:noBreakHyphen/>
              <w:t>20 Budget</w:t>
            </w:r>
            <w:r w:rsidRPr="004065FE">
              <w:rPr>
                <w:rStyle w:val="Guidance"/>
              </w:rPr>
              <w:t>]</w:t>
            </w:r>
          </w:p>
        </w:tc>
        <w:tc>
          <w:tcPr>
            <w:tcW w:w="2747" w:type="dxa"/>
          </w:tcPr>
          <w:p w14:paraId="4C17B0A8" w14:textId="77777777" w:rsidR="00C023E5" w:rsidRPr="004065FE" w:rsidRDefault="00C023E5" w:rsidP="00C023E5">
            <w:pPr>
              <w:cnfStyle w:val="000000000000" w:firstRow="0" w:lastRow="0" w:firstColumn="0" w:lastColumn="0" w:oddVBand="0" w:evenVBand="0" w:oddHBand="0" w:evenHBand="0" w:firstRowFirstColumn="0" w:firstRowLastColumn="0" w:lastRowFirstColumn="0" w:lastRowLastColumn="0"/>
              <w:rPr>
                <w:rStyle w:val="Guidance"/>
              </w:rPr>
            </w:pPr>
            <w:r w:rsidRPr="004065FE">
              <w:rPr>
                <w:rStyle w:val="Guidance"/>
              </w:rPr>
              <w:t xml:space="preserve">[Departments to insert specific indicators as published in the </w:t>
            </w:r>
            <w:r w:rsidRPr="00991142">
              <w:rPr>
                <w:rStyle w:val="Guidance"/>
                <w:i/>
                <w:iCs/>
              </w:rPr>
              <w:t>2019-20 Budget</w:t>
            </w:r>
            <w:r w:rsidRPr="004065FE">
              <w:rPr>
                <w:rStyle w:val="Guidance"/>
              </w:rPr>
              <w:t>]</w:t>
            </w:r>
          </w:p>
        </w:tc>
        <w:tc>
          <w:tcPr>
            <w:tcW w:w="2492" w:type="dxa"/>
          </w:tcPr>
          <w:p w14:paraId="43E106AE" w14:textId="77777777" w:rsidR="00C023E5" w:rsidRPr="004065FE" w:rsidRDefault="00C023E5" w:rsidP="00C023E5">
            <w:pPr>
              <w:cnfStyle w:val="000000000000" w:firstRow="0" w:lastRow="0" w:firstColumn="0" w:lastColumn="0" w:oddVBand="0" w:evenVBand="0" w:oddHBand="0" w:evenHBand="0" w:firstRowFirstColumn="0" w:firstRowLastColumn="0" w:lastRowFirstColumn="0" w:lastRowLastColumn="0"/>
              <w:rPr>
                <w:rStyle w:val="Guidance"/>
              </w:rPr>
            </w:pPr>
            <w:r w:rsidRPr="004065FE">
              <w:rPr>
                <w:rStyle w:val="Guidance"/>
              </w:rPr>
              <w:t xml:space="preserve">[Departments to insert specific outputs as published in the </w:t>
            </w:r>
            <w:r w:rsidRPr="00991142">
              <w:rPr>
                <w:rStyle w:val="Guidance"/>
                <w:i/>
                <w:iCs/>
              </w:rPr>
              <w:t>2019-20 Budget</w:t>
            </w:r>
            <w:r w:rsidRPr="004065FE">
              <w:rPr>
                <w:rStyle w:val="Guidance"/>
              </w:rPr>
              <w:t>]</w:t>
            </w:r>
          </w:p>
        </w:tc>
      </w:tr>
    </w:tbl>
    <w:p w14:paraId="1B37AEE6" w14:textId="77777777" w:rsidR="00C023E5" w:rsidRDefault="00C023E5" w:rsidP="00C023E5">
      <w:pPr>
        <w:pStyle w:val="Heading20"/>
      </w:pPr>
      <w:bookmarkStart w:id="63" w:name="_Toc41961251"/>
      <w:r>
        <w:t>Reporting progress towards achieving departmental objectives in the report of operations</w:t>
      </w:r>
      <w:bookmarkEnd w:id="63"/>
      <w:r>
        <w:t xml:space="preserve"> </w:t>
      </w:r>
    </w:p>
    <w:p w14:paraId="423D64ED" w14:textId="77777777" w:rsidR="00C023E5" w:rsidRDefault="00C023E5" w:rsidP="00C023E5">
      <w:r>
        <w:t>The Department seeks to measure the progress of the Victorian public sector in adopting new technology in delivering services to the community.</w:t>
      </w:r>
    </w:p>
    <w:p w14:paraId="4855BADA" w14:textId="77777777" w:rsidR="00C023E5" w:rsidRDefault="00C023E5" w:rsidP="00C023E5">
      <w:r>
        <w:t>This section reports the Department’s progress on its departmental objectives through a range of indicators. Trends in these indicators demonstrate the Department’s performance.</w:t>
      </w:r>
    </w:p>
    <w:p w14:paraId="1BEE2679" w14:textId="77777777" w:rsidR="00C023E5" w:rsidRDefault="00C023E5" w:rsidP="00C023E5">
      <w:pPr>
        <w:pStyle w:val="Heading30"/>
      </w:pPr>
      <w:bookmarkStart w:id="64" w:name="_Toc41961252"/>
      <w:r>
        <w:t>Departmental objective 1</w:t>
      </w:r>
      <w:bookmarkEnd w:id="64"/>
    </w:p>
    <w:p w14:paraId="1A46AB4E" w14:textId="77777777" w:rsidR="00C023E5" w:rsidRPr="00C023E5" w:rsidRDefault="00C023E5" w:rsidP="00C023E5">
      <w:pPr>
        <w:rPr>
          <w:rStyle w:val="Guidance"/>
        </w:rPr>
      </w:pPr>
      <w:r w:rsidRPr="00C023E5">
        <w:rPr>
          <w:rStyle w:val="Guidance"/>
        </w:rPr>
        <w:t xml:space="preserve">[Departments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 </w:t>
      </w:r>
    </w:p>
    <w:p w14:paraId="24267D6B" w14:textId="77777777" w:rsidR="00C023E5" w:rsidRPr="00C023E5" w:rsidRDefault="00C023E5" w:rsidP="00C023E5">
      <w:pPr>
        <w:rPr>
          <w:rStyle w:val="Guidance"/>
        </w:rPr>
      </w:pPr>
      <w:r w:rsidRPr="00C023E5">
        <w:rPr>
          <w:rStyle w:val="Guidance"/>
        </w:rPr>
        <w:t xml:space="preserve">[Departments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taken into account, including any areas for future improvements]. </w:t>
      </w:r>
    </w:p>
    <w:tbl>
      <w:tblPr>
        <w:tblStyle w:val="Two-columnreference"/>
        <w:tblW w:w="9639" w:type="dxa"/>
        <w:tblLook w:val="0480" w:firstRow="0" w:lastRow="0" w:firstColumn="1" w:lastColumn="0" w:noHBand="0" w:noVBand="1"/>
      </w:tblPr>
      <w:tblGrid>
        <w:gridCol w:w="1536"/>
        <w:gridCol w:w="8103"/>
      </w:tblGrid>
      <w:tr w:rsidR="00C023E5" w:rsidRPr="00243C1F" w14:paraId="7CC296A4" w14:textId="77777777" w:rsidTr="00C023E5">
        <w:tc>
          <w:tcPr>
            <w:cnfStyle w:val="001000000000" w:firstRow="0" w:lastRow="0" w:firstColumn="1" w:lastColumn="0" w:oddVBand="0" w:evenVBand="0" w:oddHBand="0" w:evenHBand="0" w:firstRowFirstColumn="0" w:firstRowLastColumn="0" w:lastRowFirstColumn="0" w:lastRowLastColumn="0"/>
            <w:tcW w:w="1536" w:type="dxa"/>
          </w:tcPr>
          <w:p w14:paraId="5FA2DC8D" w14:textId="2AA1CEAB" w:rsidR="00C023E5" w:rsidRPr="00C023E5" w:rsidRDefault="00C023E5" w:rsidP="00F64807">
            <w:pPr>
              <w:rPr>
                <w:rStyle w:val="Reference"/>
              </w:rPr>
            </w:pPr>
            <w:r w:rsidRPr="00C023E5">
              <w:rPr>
                <w:rStyle w:val="Reference"/>
              </w:rPr>
              <w:t>Recommendation 17, PAEC Report on 2013-14 and 2014-15 Financial and Performance Outcomes</w:t>
            </w:r>
          </w:p>
        </w:tc>
        <w:tc>
          <w:tcPr>
            <w:tcW w:w="8103" w:type="dxa"/>
          </w:tcPr>
          <w:p w14:paraId="4BB46172" w14:textId="77777777" w:rsidR="00C023E5" w:rsidRPr="00C023E5" w:rsidRDefault="00C023E5" w:rsidP="00F64807">
            <w:pPr>
              <w:cnfStyle w:val="000000000000" w:firstRow="0" w:lastRow="0" w:firstColumn="0" w:lastColumn="0" w:oddVBand="0" w:evenVBand="0" w:oddHBand="0" w:evenHBand="0" w:firstRowFirstColumn="0" w:firstRowLastColumn="0" w:lastRowFirstColumn="0" w:lastRowLastColumn="0"/>
              <w:rPr>
                <w:rStyle w:val="Guidance"/>
              </w:rPr>
            </w:pPr>
            <w:r w:rsidRPr="00C023E5">
              <w:rPr>
                <w:rStyle w:val="Guidance"/>
              </w:rPr>
              <w:t xml:space="preserve">[Departments should also disclose any key initiatives and/or projects that have contributed to changes in the associated indicators. Where appropriate, departments may also introduce the revised indicators as published in the </w:t>
            </w:r>
            <w:r w:rsidRPr="00BF5D36">
              <w:rPr>
                <w:rStyle w:val="Guidance"/>
                <w:i/>
                <w:iCs/>
              </w:rPr>
              <w:t>2017-18 Budget</w:t>
            </w:r>
            <w:r w:rsidRPr="00C023E5">
              <w:rPr>
                <w:rStyle w:val="Guidance"/>
              </w:rPr>
              <w:t xml:space="preserve"> to help explain performance.]</w:t>
            </w:r>
          </w:p>
          <w:p w14:paraId="05F40077" w14:textId="0D21FD42" w:rsidR="00C023E5" w:rsidRPr="00C023E5" w:rsidRDefault="00C023E5" w:rsidP="00F64807">
            <w:pPr>
              <w:cnfStyle w:val="000000000000" w:firstRow="0" w:lastRow="0" w:firstColumn="0" w:lastColumn="0" w:oddVBand="0" w:evenVBand="0" w:oddHBand="0" w:evenHBand="0" w:firstRowFirstColumn="0" w:firstRowLastColumn="0" w:lastRowFirstColumn="0" w:lastRowLastColumn="0"/>
            </w:pPr>
            <w:r w:rsidRPr="00C023E5">
              <w:rPr>
                <w:rStyle w:val="Guidance"/>
              </w:rPr>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p>
        </w:tc>
      </w:tr>
    </w:tbl>
    <w:p w14:paraId="45713C1C" w14:textId="1C4CF2BE" w:rsidR="00D7780A" w:rsidRDefault="00C023E5" w:rsidP="00BF5D36">
      <w:pPr>
        <w:pStyle w:val="Caption"/>
      </w:pPr>
      <w:r w:rsidRPr="00C023E5">
        <w:t>Table 2 – Progress towards objective 1</w:t>
      </w:r>
    </w:p>
    <w:tbl>
      <w:tblPr>
        <w:tblStyle w:val="DTFFinancialTable"/>
        <w:tblW w:w="7981" w:type="dxa"/>
        <w:tblLook w:val="06A0" w:firstRow="1" w:lastRow="0" w:firstColumn="1" w:lastColumn="0" w:noHBand="1" w:noVBand="1"/>
      </w:tblPr>
      <w:tblGrid>
        <w:gridCol w:w="2723"/>
        <w:gridCol w:w="1626"/>
        <w:gridCol w:w="908"/>
        <w:gridCol w:w="908"/>
        <w:gridCol w:w="908"/>
        <w:gridCol w:w="908"/>
      </w:tblGrid>
      <w:tr w:rsidR="00BF5D36" w:rsidRPr="00940E38" w14:paraId="24A2CE78" w14:textId="77777777" w:rsidTr="00585C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23" w:type="dxa"/>
          </w:tcPr>
          <w:p w14:paraId="4F595509" w14:textId="77777777" w:rsidR="00BF5D36" w:rsidRPr="00940E38" w:rsidRDefault="00BF5D36" w:rsidP="00F64807">
            <w:r w:rsidRPr="00940E38">
              <w:t>Indicator</w:t>
            </w:r>
          </w:p>
        </w:tc>
        <w:tc>
          <w:tcPr>
            <w:tcW w:w="1626" w:type="dxa"/>
          </w:tcPr>
          <w:p w14:paraId="312016E2" w14:textId="77777777" w:rsidR="00BF5D36" w:rsidRPr="00940E38" w:rsidRDefault="00BF5D36" w:rsidP="00C71EBB">
            <w:pPr>
              <w:jc w:val="center"/>
              <w:cnfStyle w:val="100000000000" w:firstRow="1" w:lastRow="0" w:firstColumn="0" w:lastColumn="0" w:oddVBand="0" w:evenVBand="0" w:oddHBand="0" w:evenHBand="0" w:firstRowFirstColumn="0" w:firstRowLastColumn="0" w:lastRowFirstColumn="0" w:lastRowLastColumn="0"/>
            </w:pPr>
            <w:r w:rsidRPr="00940E38">
              <w:t>Unit of measure</w:t>
            </w:r>
          </w:p>
        </w:tc>
        <w:tc>
          <w:tcPr>
            <w:tcW w:w="908" w:type="dxa"/>
          </w:tcPr>
          <w:p w14:paraId="371AA30F" w14:textId="77777777" w:rsidR="00BF5D36" w:rsidRPr="00940E38" w:rsidRDefault="00BF5D36" w:rsidP="00F64807">
            <w:pPr>
              <w:cnfStyle w:val="100000000000" w:firstRow="1" w:lastRow="0" w:firstColumn="0" w:lastColumn="0" w:oddVBand="0" w:evenVBand="0" w:oddHBand="0" w:evenHBand="0" w:firstRowFirstColumn="0" w:firstRowLastColumn="0" w:lastRowFirstColumn="0" w:lastRowLastColumn="0"/>
            </w:pPr>
            <w:r w:rsidRPr="00940E38">
              <w:t>201</w:t>
            </w:r>
            <w:r>
              <w:t>6</w:t>
            </w:r>
            <w:r w:rsidRPr="00940E38">
              <w:t>-1</w:t>
            </w:r>
            <w:r>
              <w:t>7</w:t>
            </w:r>
          </w:p>
        </w:tc>
        <w:tc>
          <w:tcPr>
            <w:tcW w:w="908" w:type="dxa"/>
          </w:tcPr>
          <w:p w14:paraId="13EE50D1" w14:textId="77777777" w:rsidR="00BF5D36" w:rsidRPr="00940E38" w:rsidRDefault="00BF5D36" w:rsidP="00F64807">
            <w:pPr>
              <w:cnfStyle w:val="100000000000" w:firstRow="1" w:lastRow="0" w:firstColumn="0" w:lastColumn="0" w:oddVBand="0" w:evenVBand="0" w:oddHBand="0" w:evenHBand="0" w:firstRowFirstColumn="0" w:firstRowLastColumn="0" w:lastRowFirstColumn="0" w:lastRowLastColumn="0"/>
            </w:pPr>
            <w:r w:rsidRPr="00940E38">
              <w:t>201</w:t>
            </w:r>
            <w:r>
              <w:t>7</w:t>
            </w:r>
            <w:r w:rsidRPr="00940E38">
              <w:t>-1</w:t>
            </w:r>
            <w:r>
              <w:t>8</w:t>
            </w:r>
          </w:p>
        </w:tc>
        <w:tc>
          <w:tcPr>
            <w:tcW w:w="908" w:type="dxa"/>
          </w:tcPr>
          <w:p w14:paraId="389F17A6" w14:textId="77777777" w:rsidR="00BF5D36" w:rsidRPr="00940E38" w:rsidRDefault="00BF5D36" w:rsidP="00F64807">
            <w:pPr>
              <w:cnfStyle w:val="100000000000" w:firstRow="1" w:lastRow="0" w:firstColumn="0" w:lastColumn="0" w:oddVBand="0" w:evenVBand="0" w:oddHBand="0" w:evenHBand="0" w:firstRowFirstColumn="0" w:firstRowLastColumn="0" w:lastRowFirstColumn="0" w:lastRowLastColumn="0"/>
            </w:pPr>
            <w:r w:rsidRPr="00940E38">
              <w:t>201</w:t>
            </w:r>
            <w:r>
              <w:t>8</w:t>
            </w:r>
            <w:r w:rsidRPr="00940E38">
              <w:t>-1</w:t>
            </w:r>
            <w:r>
              <w:t>9</w:t>
            </w:r>
          </w:p>
        </w:tc>
        <w:tc>
          <w:tcPr>
            <w:tcW w:w="908" w:type="dxa"/>
          </w:tcPr>
          <w:p w14:paraId="4A5B1E36" w14:textId="77777777" w:rsidR="00BF5D36" w:rsidRPr="00940E38" w:rsidRDefault="00BF5D36" w:rsidP="00F64807">
            <w:pPr>
              <w:cnfStyle w:val="100000000000" w:firstRow="1" w:lastRow="0" w:firstColumn="0" w:lastColumn="0" w:oddVBand="0" w:evenVBand="0" w:oddHBand="0" w:evenHBand="0" w:firstRowFirstColumn="0" w:firstRowLastColumn="0" w:lastRowFirstColumn="0" w:lastRowLastColumn="0"/>
            </w:pPr>
            <w:r w:rsidRPr="00940E38">
              <w:t>201</w:t>
            </w:r>
            <w:r>
              <w:t>9</w:t>
            </w:r>
            <w:r w:rsidRPr="00940E38">
              <w:t>-</w:t>
            </w:r>
            <w:r>
              <w:t>20</w:t>
            </w:r>
          </w:p>
        </w:tc>
      </w:tr>
      <w:tr w:rsidR="00BF5D36" w:rsidRPr="00940E38" w14:paraId="63EFE63B" w14:textId="77777777" w:rsidTr="00585C96">
        <w:tc>
          <w:tcPr>
            <w:cnfStyle w:val="001000000000" w:firstRow="0" w:lastRow="0" w:firstColumn="1" w:lastColumn="0" w:oddVBand="0" w:evenVBand="0" w:oddHBand="0" w:evenHBand="0" w:firstRowFirstColumn="0" w:firstRowLastColumn="0" w:lastRowFirstColumn="0" w:lastRowLastColumn="0"/>
            <w:tcW w:w="2723" w:type="dxa"/>
          </w:tcPr>
          <w:p w14:paraId="14D784B3" w14:textId="77777777" w:rsidR="00BF5D36" w:rsidRPr="00940E38" w:rsidRDefault="00BF5D36" w:rsidP="00F64807"/>
        </w:tc>
        <w:tc>
          <w:tcPr>
            <w:tcW w:w="1626" w:type="dxa"/>
          </w:tcPr>
          <w:p w14:paraId="2B0A75DC" w14:textId="77777777" w:rsidR="00BF5D36" w:rsidRPr="00940E38" w:rsidRDefault="00BF5D36" w:rsidP="00C71EBB">
            <w:pPr>
              <w:jc w:val="center"/>
              <w:cnfStyle w:val="000000000000" w:firstRow="0" w:lastRow="0" w:firstColumn="0" w:lastColumn="0" w:oddVBand="0" w:evenVBand="0" w:oddHBand="0" w:evenHBand="0" w:firstRowFirstColumn="0" w:firstRowLastColumn="0" w:lastRowFirstColumn="0" w:lastRowLastColumn="0"/>
            </w:pPr>
          </w:p>
        </w:tc>
        <w:tc>
          <w:tcPr>
            <w:tcW w:w="908" w:type="dxa"/>
          </w:tcPr>
          <w:p w14:paraId="4B58408E"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13B153F1"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14EDFB8D"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08D81024"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r>
      <w:tr w:rsidR="00BF5D36" w:rsidRPr="00940E38" w14:paraId="037C2298" w14:textId="77777777" w:rsidTr="00585C96">
        <w:tc>
          <w:tcPr>
            <w:cnfStyle w:val="001000000000" w:firstRow="0" w:lastRow="0" w:firstColumn="1" w:lastColumn="0" w:oddVBand="0" w:evenVBand="0" w:oddHBand="0" w:evenHBand="0" w:firstRowFirstColumn="0" w:firstRowLastColumn="0" w:lastRowFirstColumn="0" w:lastRowLastColumn="0"/>
            <w:tcW w:w="2723" w:type="dxa"/>
          </w:tcPr>
          <w:p w14:paraId="05604545" w14:textId="77777777" w:rsidR="00BF5D36" w:rsidRPr="00940E38" w:rsidRDefault="00BF5D36" w:rsidP="00F64807"/>
        </w:tc>
        <w:tc>
          <w:tcPr>
            <w:tcW w:w="1626" w:type="dxa"/>
          </w:tcPr>
          <w:p w14:paraId="594E27C1" w14:textId="77777777" w:rsidR="00BF5D36" w:rsidRPr="00940E38" w:rsidRDefault="00BF5D36" w:rsidP="00C71EBB">
            <w:pPr>
              <w:jc w:val="center"/>
              <w:cnfStyle w:val="000000000000" w:firstRow="0" w:lastRow="0" w:firstColumn="0" w:lastColumn="0" w:oddVBand="0" w:evenVBand="0" w:oddHBand="0" w:evenHBand="0" w:firstRowFirstColumn="0" w:firstRowLastColumn="0" w:lastRowFirstColumn="0" w:lastRowLastColumn="0"/>
            </w:pPr>
          </w:p>
        </w:tc>
        <w:tc>
          <w:tcPr>
            <w:tcW w:w="908" w:type="dxa"/>
          </w:tcPr>
          <w:p w14:paraId="26580017"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19083831"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6B606E5D"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6D76D952" w14:textId="77777777" w:rsidR="00BF5D36" w:rsidRPr="00940E38" w:rsidRDefault="00BF5D36" w:rsidP="00F64807">
            <w:pPr>
              <w:cnfStyle w:val="000000000000" w:firstRow="0" w:lastRow="0" w:firstColumn="0" w:lastColumn="0" w:oddVBand="0" w:evenVBand="0" w:oddHBand="0" w:evenHBand="0" w:firstRowFirstColumn="0" w:firstRowLastColumn="0" w:lastRowFirstColumn="0" w:lastRowLastColumn="0"/>
            </w:pPr>
          </w:p>
        </w:tc>
      </w:tr>
    </w:tbl>
    <w:p w14:paraId="10870334" w14:textId="77777777" w:rsidR="00BF5D36" w:rsidRPr="004065FE" w:rsidRDefault="00BF5D36" w:rsidP="00BF5D36">
      <w:pPr>
        <w:rPr>
          <w:rStyle w:val="Guidance"/>
        </w:rPr>
      </w:pPr>
      <w:r w:rsidRPr="004065FE">
        <w:rPr>
          <w:rStyle w:val="Guidance"/>
        </w:rPr>
        <w:t>[Departments should include the relevant outputs and their performance covered under the ‘Performance against output performance measures’ section to strengthen the link between the departmental objectives and outputs performance reporting.]</w:t>
      </w:r>
    </w:p>
    <w:p w14:paraId="269299CA" w14:textId="35F92A41" w:rsidR="00BF5D36" w:rsidRDefault="00BF5D36" w:rsidP="00BF5D36"/>
    <w:p w14:paraId="4035411F" w14:textId="77777777" w:rsidR="00BF5D36" w:rsidRDefault="00BF5D36">
      <w:pPr>
        <w:rPr>
          <w:rFonts w:asciiTheme="majorHAnsi" w:eastAsiaTheme="majorEastAsia" w:hAnsiTheme="majorHAnsi" w:cstheme="majorBidi"/>
          <w:b/>
          <w:bCs/>
          <w:spacing w:val="-2"/>
          <w:sz w:val="20"/>
          <w:szCs w:val="24"/>
        </w:rPr>
      </w:pPr>
      <w:r>
        <w:br w:type="page"/>
      </w:r>
    </w:p>
    <w:p w14:paraId="088EA13B" w14:textId="1E79C2DC" w:rsidR="00BF5D36" w:rsidRDefault="00BF5D36" w:rsidP="00BF5D36">
      <w:pPr>
        <w:pStyle w:val="Heading30"/>
      </w:pPr>
      <w:bookmarkStart w:id="65" w:name="_Toc41961253"/>
      <w:r>
        <w:lastRenderedPageBreak/>
        <w:t>Departmental objective 2</w:t>
      </w:r>
      <w:bookmarkEnd w:id="65"/>
    </w:p>
    <w:p w14:paraId="62CC1266" w14:textId="77777777" w:rsidR="00BF5D36" w:rsidRPr="001540A5" w:rsidRDefault="00BF5D36" w:rsidP="00BF5D36">
      <w:pPr>
        <w:rPr>
          <w:rStyle w:val="Guidance"/>
        </w:rPr>
      </w:pPr>
      <w:r w:rsidRPr="001540A5">
        <w:rPr>
          <w:rStyle w:val="Guidance"/>
        </w:rPr>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14:paraId="49EAB536" w14:textId="77777777" w:rsidR="00BF5D36" w:rsidRPr="001540A5" w:rsidRDefault="00BF5D36" w:rsidP="00BF5D36">
      <w:pPr>
        <w:rPr>
          <w:rStyle w:val="Guidance"/>
        </w:rPr>
      </w:pPr>
      <w:r w:rsidRPr="001540A5">
        <w:rPr>
          <w:rStyle w:val="Guidance"/>
        </w:rPr>
        <w:t>[Departments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taken into account, including any areas for future improvements.]</w:t>
      </w:r>
    </w:p>
    <w:tbl>
      <w:tblPr>
        <w:tblStyle w:val="Two-columnreference"/>
        <w:tblW w:w="9639" w:type="dxa"/>
        <w:tblLook w:val="0480" w:firstRow="0" w:lastRow="0" w:firstColumn="1" w:lastColumn="0" w:noHBand="0" w:noVBand="1"/>
      </w:tblPr>
      <w:tblGrid>
        <w:gridCol w:w="1536"/>
        <w:gridCol w:w="8103"/>
      </w:tblGrid>
      <w:tr w:rsidR="001540A5" w:rsidRPr="00243C1F" w14:paraId="7AF371DA"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1C04F641" w14:textId="431B0EC3" w:rsidR="001540A5" w:rsidRPr="00C023E5" w:rsidRDefault="001540A5" w:rsidP="00F64807">
            <w:pPr>
              <w:rPr>
                <w:rStyle w:val="Reference"/>
              </w:rPr>
            </w:pPr>
            <w:r w:rsidRPr="001540A5">
              <w:rPr>
                <w:rStyle w:val="Reference"/>
              </w:rPr>
              <w:t>Recommendation 17, PAEC Report on 2013-14 and 2014-15 Financial and Performance Outcomes</w:t>
            </w:r>
          </w:p>
        </w:tc>
        <w:tc>
          <w:tcPr>
            <w:tcW w:w="8103" w:type="dxa"/>
          </w:tcPr>
          <w:p w14:paraId="59D6390B" w14:textId="77777777" w:rsidR="001540A5" w:rsidRPr="001540A5" w:rsidRDefault="001540A5" w:rsidP="00F64807">
            <w:pPr>
              <w:cnfStyle w:val="000000000000" w:firstRow="0" w:lastRow="0" w:firstColumn="0" w:lastColumn="0" w:oddVBand="0" w:evenVBand="0" w:oddHBand="0" w:evenHBand="0" w:firstRowFirstColumn="0" w:firstRowLastColumn="0" w:lastRowFirstColumn="0" w:lastRowLastColumn="0"/>
              <w:rPr>
                <w:rStyle w:val="Guidance"/>
              </w:rPr>
            </w:pPr>
            <w:r w:rsidRPr="001540A5">
              <w:rPr>
                <w:rStyle w:val="Guidance"/>
              </w:rPr>
              <w:t xml:space="preserve">[Departments should also disclose any key initiatives and/or projects that have contributed to changes in the associated indicators. Where appropriate, departments may also introduce the revised indicators as published in the </w:t>
            </w:r>
            <w:r w:rsidRPr="00991142">
              <w:rPr>
                <w:rStyle w:val="Guidance"/>
                <w:i/>
                <w:iCs/>
              </w:rPr>
              <w:t>2019-20 Budget</w:t>
            </w:r>
            <w:r w:rsidRPr="001540A5">
              <w:rPr>
                <w:rStyle w:val="Guidance"/>
              </w:rPr>
              <w:t xml:space="preserve"> to help explain performance.]</w:t>
            </w:r>
          </w:p>
          <w:p w14:paraId="0567D217" w14:textId="62DB3CC6" w:rsidR="001540A5" w:rsidRPr="00C023E5" w:rsidRDefault="001540A5" w:rsidP="00F64807">
            <w:pPr>
              <w:cnfStyle w:val="000000000000" w:firstRow="0" w:lastRow="0" w:firstColumn="0" w:lastColumn="0" w:oddVBand="0" w:evenVBand="0" w:oddHBand="0" w:evenHBand="0" w:firstRowFirstColumn="0" w:firstRowLastColumn="0" w:lastRowFirstColumn="0" w:lastRowLastColumn="0"/>
            </w:pPr>
            <w:r w:rsidRPr="001540A5">
              <w:rPr>
                <w:rStyle w:val="Guidance"/>
              </w:rPr>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tc>
      </w:tr>
    </w:tbl>
    <w:p w14:paraId="6D62C2C1" w14:textId="00D701A9" w:rsidR="00D7780A" w:rsidRDefault="00BF5D36" w:rsidP="001540A5">
      <w:pPr>
        <w:pStyle w:val="Caption"/>
      </w:pPr>
      <w:r>
        <w:t>Table 3 – Progress towards objective 2</w:t>
      </w:r>
    </w:p>
    <w:tbl>
      <w:tblPr>
        <w:tblStyle w:val="DTFFinancialTable"/>
        <w:tblW w:w="7981" w:type="dxa"/>
        <w:tblLook w:val="06A0" w:firstRow="1" w:lastRow="0" w:firstColumn="1" w:lastColumn="0" w:noHBand="1" w:noVBand="1"/>
      </w:tblPr>
      <w:tblGrid>
        <w:gridCol w:w="2723"/>
        <w:gridCol w:w="1626"/>
        <w:gridCol w:w="908"/>
        <w:gridCol w:w="908"/>
        <w:gridCol w:w="908"/>
        <w:gridCol w:w="908"/>
      </w:tblGrid>
      <w:tr w:rsidR="001540A5" w:rsidRPr="00940E38" w14:paraId="66648601" w14:textId="77777777" w:rsidTr="00585C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23" w:type="dxa"/>
          </w:tcPr>
          <w:p w14:paraId="5FE547CF" w14:textId="77777777" w:rsidR="001540A5" w:rsidRPr="00940E38" w:rsidRDefault="001540A5" w:rsidP="00F64807">
            <w:r w:rsidRPr="00940E38">
              <w:t>Indicator</w:t>
            </w:r>
          </w:p>
        </w:tc>
        <w:tc>
          <w:tcPr>
            <w:tcW w:w="1626" w:type="dxa"/>
          </w:tcPr>
          <w:p w14:paraId="7A00CC34" w14:textId="77777777" w:rsidR="001540A5" w:rsidRPr="00940E38" w:rsidRDefault="001540A5" w:rsidP="00F64807">
            <w:pPr>
              <w:cnfStyle w:val="100000000000" w:firstRow="1" w:lastRow="0" w:firstColumn="0" w:lastColumn="0" w:oddVBand="0" w:evenVBand="0" w:oddHBand="0" w:evenHBand="0" w:firstRowFirstColumn="0" w:firstRowLastColumn="0" w:lastRowFirstColumn="0" w:lastRowLastColumn="0"/>
            </w:pPr>
            <w:r w:rsidRPr="00940E38">
              <w:t>Unit of measure</w:t>
            </w:r>
          </w:p>
        </w:tc>
        <w:tc>
          <w:tcPr>
            <w:tcW w:w="908" w:type="dxa"/>
          </w:tcPr>
          <w:p w14:paraId="0BA6D856" w14:textId="77777777" w:rsidR="001540A5" w:rsidRPr="00940E38" w:rsidRDefault="001540A5" w:rsidP="00F64807">
            <w:pPr>
              <w:cnfStyle w:val="100000000000" w:firstRow="1" w:lastRow="0" w:firstColumn="0" w:lastColumn="0" w:oddVBand="0" w:evenVBand="0" w:oddHBand="0" w:evenHBand="0" w:firstRowFirstColumn="0" w:firstRowLastColumn="0" w:lastRowFirstColumn="0" w:lastRowLastColumn="0"/>
            </w:pPr>
            <w:r w:rsidRPr="00940E38">
              <w:t>201</w:t>
            </w:r>
            <w:r>
              <w:t>6</w:t>
            </w:r>
            <w:r w:rsidRPr="00940E38">
              <w:t>-1</w:t>
            </w:r>
            <w:r>
              <w:t>7</w:t>
            </w:r>
          </w:p>
        </w:tc>
        <w:tc>
          <w:tcPr>
            <w:tcW w:w="908" w:type="dxa"/>
          </w:tcPr>
          <w:p w14:paraId="1AC60F05" w14:textId="77777777" w:rsidR="001540A5" w:rsidRPr="00940E38" w:rsidRDefault="001540A5" w:rsidP="00F64807">
            <w:pPr>
              <w:cnfStyle w:val="100000000000" w:firstRow="1" w:lastRow="0" w:firstColumn="0" w:lastColumn="0" w:oddVBand="0" w:evenVBand="0" w:oddHBand="0" w:evenHBand="0" w:firstRowFirstColumn="0" w:firstRowLastColumn="0" w:lastRowFirstColumn="0" w:lastRowLastColumn="0"/>
            </w:pPr>
            <w:r w:rsidRPr="00940E38">
              <w:t>201</w:t>
            </w:r>
            <w:r>
              <w:t>7</w:t>
            </w:r>
            <w:r w:rsidRPr="00940E38">
              <w:t>-1</w:t>
            </w:r>
            <w:r>
              <w:t>8</w:t>
            </w:r>
          </w:p>
        </w:tc>
        <w:tc>
          <w:tcPr>
            <w:tcW w:w="908" w:type="dxa"/>
          </w:tcPr>
          <w:p w14:paraId="3B3AFA00" w14:textId="77777777" w:rsidR="001540A5" w:rsidRPr="00940E38" w:rsidRDefault="001540A5" w:rsidP="00F64807">
            <w:pPr>
              <w:cnfStyle w:val="100000000000" w:firstRow="1" w:lastRow="0" w:firstColumn="0" w:lastColumn="0" w:oddVBand="0" w:evenVBand="0" w:oddHBand="0" w:evenHBand="0" w:firstRowFirstColumn="0" w:firstRowLastColumn="0" w:lastRowFirstColumn="0" w:lastRowLastColumn="0"/>
            </w:pPr>
            <w:r w:rsidRPr="00940E38">
              <w:t>201</w:t>
            </w:r>
            <w:r>
              <w:t>8</w:t>
            </w:r>
            <w:r w:rsidRPr="00940E38">
              <w:t>-1</w:t>
            </w:r>
            <w:r>
              <w:t>9</w:t>
            </w:r>
          </w:p>
        </w:tc>
        <w:tc>
          <w:tcPr>
            <w:tcW w:w="908" w:type="dxa"/>
          </w:tcPr>
          <w:p w14:paraId="60959AE7" w14:textId="77777777" w:rsidR="001540A5" w:rsidRPr="00940E38" w:rsidRDefault="001540A5" w:rsidP="00F64807">
            <w:pPr>
              <w:cnfStyle w:val="100000000000" w:firstRow="1" w:lastRow="0" w:firstColumn="0" w:lastColumn="0" w:oddVBand="0" w:evenVBand="0" w:oddHBand="0" w:evenHBand="0" w:firstRowFirstColumn="0" w:firstRowLastColumn="0" w:lastRowFirstColumn="0" w:lastRowLastColumn="0"/>
            </w:pPr>
            <w:r w:rsidRPr="00940E38">
              <w:t>201</w:t>
            </w:r>
            <w:r>
              <w:t>9</w:t>
            </w:r>
            <w:r w:rsidRPr="00940E38">
              <w:t>-</w:t>
            </w:r>
            <w:r>
              <w:t>20</w:t>
            </w:r>
          </w:p>
        </w:tc>
      </w:tr>
      <w:tr w:rsidR="001540A5" w:rsidRPr="00940E38" w14:paraId="3D31B088" w14:textId="77777777" w:rsidTr="00585C96">
        <w:tc>
          <w:tcPr>
            <w:cnfStyle w:val="001000000000" w:firstRow="0" w:lastRow="0" w:firstColumn="1" w:lastColumn="0" w:oddVBand="0" w:evenVBand="0" w:oddHBand="0" w:evenHBand="0" w:firstRowFirstColumn="0" w:firstRowLastColumn="0" w:lastRowFirstColumn="0" w:lastRowLastColumn="0"/>
            <w:tcW w:w="2723" w:type="dxa"/>
          </w:tcPr>
          <w:p w14:paraId="3975B865" w14:textId="77777777" w:rsidR="001540A5" w:rsidRPr="00940E38" w:rsidRDefault="001540A5" w:rsidP="00F64807"/>
        </w:tc>
        <w:tc>
          <w:tcPr>
            <w:tcW w:w="1626" w:type="dxa"/>
          </w:tcPr>
          <w:p w14:paraId="742FC0F9"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670AF8D5"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2AF8DE45"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2873BD35"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7B2E604F"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r>
      <w:tr w:rsidR="001540A5" w:rsidRPr="00940E38" w14:paraId="3636DD68" w14:textId="77777777" w:rsidTr="00585C96">
        <w:tc>
          <w:tcPr>
            <w:cnfStyle w:val="001000000000" w:firstRow="0" w:lastRow="0" w:firstColumn="1" w:lastColumn="0" w:oddVBand="0" w:evenVBand="0" w:oddHBand="0" w:evenHBand="0" w:firstRowFirstColumn="0" w:firstRowLastColumn="0" w:lastRowFirstColumn="0" w:lastRowLastColumn="0"/>
            <w:tcW w:w="2723" w:type="dxa"/>
          </w:tcPr>
          <w:p w14:paraId="364E38BC" w14:textId="77777777" w:rsidR="001540A5" w:rsidRPr="00940E38" w:rsidRDefault="001540A5" w:rsidP="00F64807"/>
        </w:tc>
        <w:tc>
          <w:tcPr>
            <w:tcW w:w="1626" w:type="dxa"/>
          </w:tcPr>
          <w:p w14:paraId="71E34A47"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37A578A9"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6212B067"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0206446D"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c>
          <w:tcPr>
            <w:tcW w:w="908" w:type="dxa"/>
          </w:tcPr>
          <w:p w14:paraId="457BB761" w14:textId="77777777" w:rsidR="001540A5" w:rsidRPr="00940E38" w:rsidRDefault="001540A5" w:rsidP="00F64807">
            <w:pPr>
              <w:cnfStyle w:val="000000000000" w:firstRow="0" w:lastRow="0" w:firstColumn="0" w:lastColumn="0" w:oddVBand="0" w:evenVBand="0" w:oddHBand="0" w:evenHBand="0" w:firstRowFirstColumn="0" w:firstRowLastColumn="0" w:lastRowFirstColumn="0" w:lastRowLastColumn="0"/>
            </w:pPr>
          </w:p>
        </w:tc>
      </w:tr>
    </w:tbl>
    <w:p w14:paraId="580CF99C" w14:textId="4F10A0C5" w:rsidR="001540A5" w:rsidRPr="001540A5" w:rsidRDefault="001540A5" w:rsidP="001540A5">
      <w:pPr>
        <w:rPr>
          <w:rStyle w:val="Guidance"/>
        </w:rPr>
      </w:pPr>
      <w:r w:rsidRPr="001540A5">
        <w:rPr>
          <w:rStyle w:val="Guidance"/>
        </w:rPr>
        <w:t>[Departments should include the relevant outputs and their performance covered under the ‘Performance against output performance measures’ section to strengthen the link between department</w:t>
      </w:r>
      <w:r w:rsidR="00991142">
        <w:rPr>
          <w:rStyle w:val="Guidance"/>
        </w:rPr>
        <w:t>al</w:t>
      </w:r>
      <w:r w:rsidRPr="001540A5">
        <w:rPr>
          <w:rStyle w:val="Guidance"/>
        </w:rPr>
        <w:t xml:space="preserve"> objectives and outputs performance reporting.]</w:t>
      </w:r>
    </w:p>
    <w:p w14:paraId="51707567" w14:textId="77777777" w:rsidR="001540A5" w:rsidRDefault="001540A5" w:rsidP="001540A5">
      <w:pPr>
        <w:rPr>
          <w:rStyle w:val="Guidance"/>
        </w:rPr>
      </w:pPr>
    </w:p>
    <w:tbl>
      <w:tblPr>
        <w:tblStyle w:val="GuidanceNote"/>
        <w:tblW w:w="9639" w:type="dxa"/>
        <w:tblLayout w:type="fixed"/>
        <w:tblLook w:val="06A0" w:firstRow="1" w:lastRow="0" w:firstColumn="1" w:lastColumn="0" w:noHBand="1" w:noVBand="1"/>
      </w:tblPr>
      <w:tblGrid>
        <w:gridCol w:w="1516"/>
        <w:gridCol w:w="8123"/>
      </w:tblGrid>
      <w:tr w:rsidR="001540A5" w:rsidRPr="00243C1F" w14:paraId="432842E4" w14:textId="77777777" w:rsidTr="001540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3CEE40DC" w14:textId="77777777" w:rsidR="001540A5" w:rsidRPr="008B158A" w:rsidRDefault="001540A5" w:rsidP="00F64807">
            <w:pPr>
              <w:rPr>
                <w:rStyle w:val="Reference"/>
              </w:rPr>
            </w:pPr>
          </w:p>
        </w:tc>
        <w:tc>
          <w:tcPr>
            <w:tcW w:w="8123" w:type="dxa"/>
          </w:tcPr>
          <w:p w14:paraId="1B3B0B2B" w14:textId="112DEEAF" w:rsidR="001540A5" w:rsidRPr="00BC1768" w:rsidRDefault="001540A5" w:rsidP="00BC1768">
            <w:pPr>
              <w:cnfStyle w:val="100000000000" w:firstRow="1" w:lastRow="0" w:firstColumn="0" w:lastColumn="0" w:oddVBand="0" w:evenVBand="0" w:oddHBand="0" w:evenHBand="0" w:firstRowFirstColumn="0" w:firstRowLastColumn="0" w:lastRowFirstColumn="0" w:lastRowLastColumn="0"/>
            </w:pPr>
            <w:r w:rsidRPr="001540A5">
              <w:t>Guidance – Reporting progress towards achieving departmental objectives in the report of operations</w:t>
            </w:r>
          </w:p>
        </w:tc>
      </w:tr>
      <w:tr w:rsidR="001540A5" w:rsidRPr="00243C1F" w14:paraId="3A493B6D" w14:textId="77777777" w:rsidTr="001540A5">
        <w:tc>
          <w:tcPr>
            <w:cnfStyle w:val="001000000000" w:firstRow="0" w:lastRow="0" w:firstColumn="1" w:lastColumn="0" w:oddVBand="0" w:evenVBand="0" w:oddHBand="0" w:evenHBand="0" w:firstRowFirstColumn="0" w:firstRowLastColumn="0" w:lastRowFirstColumn="0" w:lastRowLastColumn="0"/>
            <w:tcW w:w="1516" w:type="dxa"/>
          </w:tcPr>
          <w:p w14:paraId="7A9B0F99" w14:textId="77777777" w:rsidR="001540A5" w:rsidRPr="008B158A" w:rsidRDefault="001540A5" w:rsidP="00F64807">
            <w:pPr>
              <w:rPr>
                <w:rStyle w:val="Reference"/>
              </w:rPr>
            </w:pPr>
          </w:p>
        </w:tc>
        <w:tc>
          <w:tcPr>
            <w:tcW w:w="8123" w:type="dxa"/>
          </w:tcPr>
          <w:p w14:paraId="7735C353" w14:textId="77777777" w:rsidR="001540A5" w:rsidRDefault="001540A5" w:rsidP="00BC1768">
            <w:pPr>
              <w:cnfStyle w:val="000000000000" w:firstRow="0" w:lastRow="0" w:firstColumn="0" w:lastColumn="0" w:oddVBand="0" w:evenVBand="0" w:oddHBand="0" w:evenHBand="0" w:firstRowFirstColumn="0" w:firstRowLastColumn="0" w:lastRowFirstColumn="0" w:lastRowLastColumn="0"/>
            </w:pPr>
            <w:r w:rsidRPr="001540A5">
              <w:t xml:space="preserve">The Government introduced the use of objective indicators in the 2013-14 Budget Paper No. 3 </w:t>
            </w:r>
            <w:r w:rsidRPr="001540A5">
              <w:rPr>
                <w:i/>
                <w:iCs/>
              </w:rPr>
              <w:t>Service Delivery</w:t>
            </w:r>
            <w:r w:rsidRPr="001540A5">
              <w:t xml:space="preserve"> (BP3) to provide information on progress in the achievement of objectives. The government also made a commitment in BP3 to report progress figures in each department’s annual report.</w:t>
            </w:r>
          </w:p>
          <w:p w14:paraId="2DB39858" w14:textId="77777777" w:rsidR="001540A5" w:rsidRPr="001540A5" w:rsidRDefault="001540A5" w:rsidP="006D5AFC">
            <w:pPr>
              <w:pStyle w:val="HeadingGuidance"/>
              <w:cnfStyle w:val="000000000000" w:firstRow="0" w:lastRow="0" w:firstColumn="0" w:lastColumn="0" w:oddVBand="0" w:evenVBand="0" w:oddHBand="0" w:evenHBand="0" w:firstRowFirstColumn="0" w:firstRowLastColumn="0" w:lastRowFirstColumn="0" w:lastRowLastColumn="0"/>
            </w:pPr>
            <w:r w:rsidRPr="001540A5">
              <w:t>Guidance</w:t>
            </w:r>
          </w:p>
          <w:p w14:paraId="5DE82A34" w14:textId="067F0B2A" w:rsidR="001540A5" w:rsidRDefault="001540A5" w:rsidP="001540A5">
            <w:pPr>
              <w:cnfStyle w:val="000000000000" w:firstRow="0" w:lastRow="0" w:firstColumn="0" w:lastColumn="0" w:oddVBand="0" w:evenVBand="0" w:oddHBand="0" w:evenHBand="0" w:firstRowFirstColumn="0" w:firstRowLastColumn="0" w:lastRowFirstColumn="0" w:lastRowLastColumn="0"/>
            </w:pPr>
            <w:r>
              <w:t xml:space="preserve">In this section, </w:t>
            </w:r>
            <w:r w:rsidR="00991142">
              <w:t>d</w:t>
            </w:r>
            <w:r>
              <w:t xml:space="preserve">epartments should communicate the performance story for each departmental objective based on the indicator information over time (minimum four years). Although not mandatory, developing a baseline and medium-term target/standard for the indicators would facilitate communicating performance progress. In some instances, appropriate graphical representation of this information would potentially enhance performance reporting, for example: </w:t>
            </w:r>
          </w:p>
          <w:p w14:paraId="2EA7FC9C" w14:textId="4F0BD1EC" w:rsidR="001540A5" w:rsidRDefault="001540A5" w:rsidP="001540A5">
            <w:pPr>
              <w:cnfStyle w:val="000000000000" w:firstRow="0" w:lastRow="0" w:firstColumn="0" w:lastColumn="0" w:oddVBand="0" w:evenVBand="0" w:oddHBand="0" w:evenHBand="0" w:firstRowFirstColumn="0" w:firstRowLastColumn="0" w:lastRowFirstColumn="0" w:lastRowLastColumn="0"/>
            </w:pPr>
            <w:r>
              <w:t xml:space="preserve">In 2019-20, there were a total of 60 000 Victorians being serviced by the </w:t>
            </w:r>
            <w:r w:rsidR="00991142">
              <w:t>D</w:t>
            </w:r>
            <w:r>
              <w:t>epartment. The number of Victorians using these services has decreased by 14 per cent from 70 000 over the past four years (see Figure 1).</w:t>
            </w:r>
          </w:p>
          <w:p w14:paraId="29B25A91" w14:textId="7D92BFD7" w:rsidR="001540A5" w:rsidRPr="008B158A" w:rsidRDefault="001540A5" w:rsidP="001540A5">
            <w:pPr>
              <w:cnfStyle w:val="000000000000" w:firstRow="0" w:lastRow="0" w:firstColumn="0" w:lastColumn="0" w:oddVBand="0" w:evenVBand="0" w:oddHBand="0" w:evenHBand="0" w:firstRowFirstColumn="0" w:firstRowLastColumn="0" w:lastRowFirstColumn="0" w:lastRowLastColumn="0"/>
            </w:pPr>
            <w:r>
              <w:t>In 2019-20, 61 per cent of clients were satisfied with the level of services provided. This result was above the national average of 60 per cent and represented a 2.2 per cent increase from 2018-19. There has been minimal variation in satisfaction levels over the four years (see Figure 2).</w:t>
            </w:r>
          </w:p>
        </w:tc>
      </w:tr>
      <w:tr w:rsidR="001540A5" w:rsidRPr="00243C1F" w14:paraId="1F605E2C" w14:textId="77777777" w:rsidTr="001540A5">
        <w:tc>
          <w:tcPr>
            <w:cnfStyle w:val="001000000000" w:firstRow="0" w:lastRow="0" w:firstColumn="1" w:lastColumn="0" w:oddVBand="0" w:evenVBand="0" w:oddHBand="0" w:evenHBand="0" w:firstRowFirstColumn="0" w:firstRowLastColumn="0" w:lastRowFirstColumn="0" w:lastRowLastColumn="0"/>
            <w:tcW w:w="1516" w:type="dxa"/>
          </w:tcPr>
          <w:p w14:paraId="26799AC4" w14:textId="4472733D" w:rsidR="001540A5" w:rsidRPr="00113FE9" w:rsidRDefault="001540A5" w:rsidP="00F64807">
            <w:pPr>
              <w:rPr>
                <w:rStyle w:val="Reference"/>
              </w:rPr>
            </w:pPr>
            <w:r w:rsidRPr="001540A5">
              <w:rPr>
                <w:rStyle w:val="Reference"/>
              </w:rPr>
              <w:t>Recommendation 17, PAEC Report on 2013-14 and 2014-15 Financial and Performance Outcomes</w:t>
            </w:r>
          </w:p>
        </w:tc>
        <w:tc>
          <w:tcPr>
            <w:tcW w:w="8123" w:type="dxa"/>
          </w:tcPr>
          <w:p w14:paraId="2E331E83" w14:textId="77777777" w:rsidR="00C71EBB" w:rsidRDefault="001540A5" w:rsidP="00F64807">
            <w:pPr>
              <w:cnfStyle w:val="000000000000" w:firstRow="0" w:lastRow="0" w:firstColumn="0" w:lastColumn="0" w:oddVBand="0" w:evenVBand="0" w:oddHBand="0" w:evenHBand="0" w:firstRowFirstColumn="0" w:firstRowLastColumn="0" w:lastRowFirstColumn="0" w:lastRowLastColumn="0"/>
            </w:pPr>
            <w:r w:rsidRPr="001540A5">
              <w:t xml:space="preserve">The 2018-22 corporate plans disclosed key initiatives important to the achievement of departmental objectives. </w:t>
            </w:r>
          </w:p>
          <w:p w14:paraId="223326B3" w14:textId="034FF9E9" w:rsidR="001540A5" w:rsidRPr="00C71EBB" w:rsidRDefault="001540A5" w:rsidP="00F64807">
            <w:pPr>
              <w:cnfStyle w:val="000000000000" w:firstRow="0" w:lastRow="0" w:firstColumn="0" w:lastColumn="0" w:oddVBand="0" w:evenVBand="0" w:oddHBand="0" w:evenHBand="0" w:firstRowFirstColumn="0" w:firstRowLastColumn="0" w:lastRowFirstColumn="0" w:lastRowLastColumn="0"/>
              <w:rPr>
                <w:b/>
                <w:bCs/>
              </w:rPr>
            </w:pPr>
            <w:r w:rsidRPr="00C71EBB">
              <w:rPr>
                <w:b/>
                <w:bCs/>
              </w:rPr>
              <w:t>Departments are required to report against the key initiatives listed in the 2018-22 corporate plan in their 2019-20 annual report.</w:t>
            </w:r>
          </w:p>
        </w:tc>
      </w:tr>
    </w:tbl>
    <w:p w14:paraId="6C52BB74" w14:textId="77777777" w:rsidR="001540A5" w:rsidRPr="00D51FFA" w:rsidRDefault="001540A5" w:rsidP="00D51FFA"/>
    <w:p w14:paraId="5813FD12" w14:textId="111F497C" w:rsidR="001540A5" w:rsidRPr="00D51FFA" w:rsidRDefault="00D51FFA" w:rsidP="004065FE">
      <w:pPr>
        <w:pStyle w:val="TableHeading"/>
      </w:pPr>
      <w:r w:rsidRPr="00D51FFA">
        <w:lastRenderedPageBreak/>
        <w:t xml:space="preserve">Figure 1: </w:t>
      </w:r>
      <w:r w:rsidR="004065FE">
        <w:tab/>
      </w:r>
      <w:r w:rsidRPr="00D51FFA">
        <w:t xml:space="preserve">Number of Victorians serviced by the </w:t>
      </w:r>
      <w:r w:rsidR="00991142" w:rsidRPr="00D51FFA">
        <w:t>Department</w:t>
      </w:r>
    </w:p>
    <w:p w14:paraId="6B17FB01" w14:textId="3A25E28A" w:rsidR="001540A5" w:rsidRPr="00D51FFA" w:rsidRDefault="00D51FFA" w:rsidP="00D51FFA">
      <w:r>
        <w:rPr>
          <w:noProof/>
        </w:rPr>
        <w:drawing>
          <wp:inline distT="0" distB="0" distL="0" distR="0" wp14:anchorId="5A70A1D2" wp14:editId="0DDC0EF5">
            <wp:extent cx="4683318" cy="2560320"/>
            <wp:effectExtent l="0" t="0" r="3175" b="0"/>
            <wp:docPr id="17" name="Chart 17" descr="Number ('000)" title="Number ('000)">
              <a:extLst xmlns:a="http://schemas.openxmlformats.org/drawingml/2006/main">
                <a:ext uri="{FF2B5EF4-FFF2-40B4-BE49-F238E27FC236}">
                  <a16:creationId xmlns:a16="http://schemas.microsoft.com/office/drawing/2014/main" id="{78A88299-6608-46F6-8479-0EEF2963E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FC6FB4" w14:textId="4DE3E9D3" w:rsidR="00BC3E3D" w:rsidRDefault="00D51FFA" w:rsidP="004065FE">
      <w:pPr>
        <w:pStyle w:val="TableHeading"/>
      </w:pPr>
      <w:r w:rsidRPr="00D51FFA">
        <w:t xml:space="preserve">Figure 2: </w:t>
      </w:r>
      <w:r w:rsidR="004065FE">
        <w:tab/>
      </w:r>
      <w:r w:rsidRPr="00D51FFA">
        <w:t xml:space="preserve">Client satisfaction level for the services provided by the </w:t>
      </w:r>
      <w:r w:rsidR="00991142" w:rsidRPr="00D51FFA">
        <w:t>Department</w:t>
      </w:r>
    </w:p>
    <w:p w14:paraId="4E89F3FC" w14:textId="2B0757D7" w:rsidR="00D51FFA" w:rsidRDefault="00D51FFA" w:rsidP="00D51FFA">
      <w:r>
        <w:rPr>
          <w:noProof/>
        </w:rPr>
        <w:drawing>
          <wp:inline distT="0" distB="0" distL="0" distR="0" wp14:anchorId="53C19EA2" wp14:editId="4E369396">
            <wp:extent cx="4699221" cy="2496710"/>
            <wp:effectExtent l="0" t="0" r="6350" b="0"/>
            <wp:docPr id="81" name="Chart 81" descr="Number ('000)" title="Number ('000)">
              <a:extLst xmlns:a="http://schemas.openxmlformats.org/drawingml/2006/main">
                <a:ext uri="{FF2B5EF4-FFF2-40B4-BE49-F238E27FC236}">
                  <a16:creationId xmlns:a16="http://schemas.microsoft.com/office/drawing/2014/main" id="{DB0F9D29-8EA2-4979-ACC6-714420C45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04AA4E" w14:textId="3B0662F4" w:rsidR="00D51FFA" w:rsidRDefault="00D51FFA" w:rsidP="00D51FFA"/>
    <w:p w14:paraId="4F22B78E" w14:textId="77777777" w:rsidR="00D51FFA" w:rsidRDefault="00D51FFA" w:rsidP="00D51FFA">
      <w:pPr>
        <w:pStyle w:val="Heading20"/>
      </w:pPr>
      <w:bookmarkStart w:id="66" w:name="_Toc41961254"/>
      <w:bookmarkStart w:id="67" w:name="INDEXPerfAgainstOutp"/>
      <w:r>
        <w:t>Performance against output performance measures</w:t>
      </w:r>
      <w:bookmarkEnd w:id="66"/>
    </w:p>
    <w:bookmarkEnd w:id="67"/>
    <w:p w14:paraId="01E89430" w14:textId="77777777" w:rsidR="00D51FFA" w:rsidRPr="00C71EBB" w:rsidRDefault="00D51FFA" w:rsidP="00D51FFA">
      <w:pPr>
        <w:rPr>
          <w:rStyle w:val="Guidance"/>
          <w:b/>
          <w:bCs/>
        </w:rPr>
      </w:pPr>
      <w:r w:rsidRPr="00C71EBB">
        <w:rPr>
          <w:rStyle w:val="Guidance"/>
          <w:b/>
          <w:bCs/>
        </w:rPr>
        <w:t>[Departments should include the output performance information under the relevant departmental objective to strengthen the link between department objectives and output performance reporting.]</w:t>
      </w:r>
    </w:p>
    <w:tbl>
      <w:tblPr>
        <w:tblStyle w:val="Two-columnreference"/>
        <w:tblW w:w="9639" w:type="dxa"/>
        <w:tblLook w:val="0480" w:firstRow="0" w:lastRow="0" w:firstColumn="1" w:lastColumn="0" w:noHBand="0" w:noVBand="1"/>
      </w:tblPr>
      <w:tblGrid>
        <w:gridCol w:w="1536"/>
        <w:gridCol w:w="8103"/>
      </w:tblGrid>
      <w:tr w:rsidR="00D51FFA" w:rsidRPr="00243C1F" w14:paraId="0B508DD5" w14:textId="77777777" w:rsidTr="00D51FFA">
        <w:tc>
          <w:tcPr>
            <w:cnfStyle w:val="001000000000" w:firstRow="0" w:lastRow="0" w:firstColumn="1" w:lastColumn="0" w:oddVBand="0" w:evenVBand="0" w:oddHBand="0" w:evenHBand="0" w:firstRowFirstColumn="0" w:firstRowLastColumn="0" w:lastRowFirstColumn="0" w:lastRowLastColumn="0"/>
            <w:tcW w:w="1536" w:type="dxa"/>
          </w:tcPr>
          <w:p w14:paraId="7CB6CDAC" w14:textId="72CA57C7" w:rsidR="00D51FFA" w:rsidRPr="00113FE9" w:rsidRDefault="00D51FFA" w:rsidP="00F64807">
            <w:pPr>
              <w:rPr>
                <w:rStyle w:val="Reference"/>
              </w:rPr>
            </w:pPr>
            <w:r w:rsidRPr="00D51FFA">
              <w:rPr>
                <w:rStyle w:val="Reference"/>
              </w:rPr>
              <w:t>FRD 22H</w:t>
            </w:r>
          </w:p>
        </w:tc>
        <w:tc>
          <w:tcPr>
            <w:tcW w:w="8103" w:type="dxa"/>
          </w:tcPr>
          <w:p w14:paraId="0BFD3114" w14:textId="372C819A" w:rsidR="00D51FFA" w:rsidRPr="00D51FFA" w:rsidRDefault="00D51FFA" w:rsidP="00D51FFA">
            <w:pPr>
              <w:cnfStyle w:val="000000000000" w:firstRow="0" w:lastRow="0" w:firstColumn="0" w:lastColumn="0" w:oddVBand="0" w:evenVBand="0" w:oddHBand="0" w:evenHBand="0" w:firstRowFirstColumn="0" w:firstRowLastColumn="0" w:lastRowFirstColumn="0" w:lastRowLastColumn="0"/>
            </w:pPr>
            <w:r w:rsidRPr="00D51FFA">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 2020.</w:t>
            </w:r>
          </w:p>
        </w:tc>
      </w:tr>
    </w:tbl>
    <w:p w14:paraId="0505577D" w14:textId="10252987" w:rsidR="00D51FFA" w:rsidRDefault="00D51FFA" w:rsidP="00D51FFA"/>
    <w:p w14:paraId="5B8C9E2F" w14:textId="77777777" w:rsidR="004065FE" w:rsidRDefault="004065FE">
      <w:r>
        <w:rPr>
          <w:b/>
        </w:rPr>
        <w:br w:type="page"/>
      </w:r>
    </w:p>
    <w:tbl>
      <w:tblPr>
        <w:tblStyle w:val="GuidanceNote"/>
        <w:tblW w:w="9639" w:type="dxa"/>
        <w:tblLayout w:type="fixed"/>
        <w:tblLook w:val="06A0" w:firstRow="1" w:lastRow="0" w:firstColumn="1" w:lastColumn="0" w:noHBand="1" w:noVBand="1"/>
      </w:tblPr>
      <w:tblGrid>
        <w:gridCol w:w="1516"/>
        <w:gridCol w:w="8123"/>
      </w:tblGrid>
      <w:tr w:rsidR="00D51FFA" w:rsidRPr="00243C1F" w14:paraId="46D69255" w14:textId="77777777" w:rsidTr="00D51F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32248E06" w14:textId="4E0972F9" w:rsidR="00D51FFA" w:rsidRPr="008B158A" w:rsidRDefault="00D51FFA" w:rsidP="00F64807">
            <w:pPr>
              <w:rPr>
                <w:rStyle w:val="Reference"/>
              </w:rPr>
            </w:pPr>
          </w:p>
        </w:tc>
        <w:tc>
          <w:tcPr>
            <w:tcW w:w="8123" w:type="dxa"/>
          </w:tcPr>
          <w:p w14:paraId="3F69545F" w14:textId="2918772E" w:rsidR="00D51FFA" w:rsidRPr="00BC1768" w:rsidRDefault="00D51FFA" w:rsidP="00BC1768">
            <w:pPr>
              <w:cnfStyle w:val="100000000000" w:firstRow="1" w:lastRow="0" w:firstColumn="0" w:lastColumn="0" w:oddVBand="0" w:evenVBand="0" w:oddHBand="0" w:evenHBand="0" w:firstRowFirstColumn="0" w:firstRowLastColumn="0" w:lastRowFirstColumn="0" w:lastRowLastColumn="0"/>
            </w:pPr>
            <w:r w:rsidRPr="00D51FFA">
              <w:t>Guidance – Key initiatives and projects</w:t>
            </w:r>
          </w:p>
        </w:tc>
      </w:tr>
      <w:tr w:rsidR="00D51FFA" w:rsidRPr="00243C1F" w14:paraId="703D09A9" w14:textId="77777777" w:rsidTr="00D51FFA">
        <w:tc>
          <w:tcPr>
            <w:cnfStyle w:val="001000000000" w:firstRow="0" w:lastRow="0" w:firstColumn="1" w:lastColumn="0" w:oddVBand="0" w:evenVBand="0" w:oddHBand="0" w:evenHBand="0" w:firstRowFirstColumn="0" w:firstRowLastColumn="0" w:lastRowFirstColumn="0" w:lastRowLastColumn="0"/>
            <w:tcW w:w="1516" w:type="dxa"/>
          </w:tcPr>
          <w:p w14:paraId="30B8AE35" w14:textId="77777777" w:rsidR="00D51FFA" w:rsidRPr="008B158A" w:rsidRDefault="00D51FFA" w:rsidP="00F64807">
            <w:pPr>
              <w:rPr>
                <w:rStyle w:val="Reference"/>
              </w:rPr>
            </w:pPr>
          </w:p>
        </w:tc>
        <w:tc>
          <w:tcPr>
            <w:tcW w:w="8123" w:type="dxa"/>
          </w:tcPr>
          <w:p w14:paraId="6857C0C5" w14:textId="77777777" w:rsidR="00D51FFA" w:rsidRDefault="00D51FFA" w:rsidP="00D51FFA">
            <w:pPr>
              <w:cnfStyle w:val="000000000000" w:firstRow="0" w:lastRow="0" w:firstColumn="0" w:lastColumn="0" w:oddVBand="0" w:evenVBand="0" w:oddHBand="0" w:evenHBand="0" w:firstRowFirstColumn="0" w:firstRowLastColumn="0" w:lastRowFirstColumn="0" w:lastRowLastColumn="0"/>
            </w:pPr>
            <w:r>
              <w:t>Departments are required to provide information about their key initiatives and projects, including any significant changes in key initiatives and projects from previous years and expectations for the future periods. Key initiatives and projects refer to a department’s initiatives and projects that are identified in their corporate plan or equivalent. Each year the discussion should include outcomes achieved by those key initiatives and projects, and any significant changes to the key initiatives and projects that have been previously disclosed or reported upon. The changes that have a material impact on the outcomes or results should also be discussed, and this may include timeline, scope and costs relevant to the key initiative or project.</w:t>
            </w:r>
          </w:p>
          <w:p w14:paraId="37FFED3D" w14:textId="51805140" w:rsidR="00D51FFA" w:rsidRPr="008B158A" w:rsidRDefault="00D51FFA" w:rsidP="00D51FFA">
            <w:pPr>
              <w:cnfStyle w:val="000000000000" w:firstRow="0" w:lastRow="0" w:firstColumn="0" w:lastColumn="0" w:oddVBand="0" w:evenVBand="0" w:oddHBand="0" w:evenHBand="0" w:firstRowFirstColumn="0" w:firstRowLastColumn="0" w:lastRowFirstColumn="0" w:lastRowLastColumn="0"/>
            </w:pPr>
            <w:r>
              <w:t>A department may describe its key initiatives and projects in relation to its outputs where appropriate, preferably in the section where it provides details on the individual outputs, as shown above. Where an initiative/achievement links to multiple outputs, details should be provided under the output it contributes most to. If necessary, other corresponding outputs may provide reference to</w:t>
            </w:r>
            <w:r w:rsidR="00B7508D">
              <w:t> </w:t>
            </w:r>
            <w:r>
              <w:t>it.</w:t>
            </w:r>
          </w:p>
        </w:tc>
      </w:tr>
    </w:tbl>
    <w:p w14:paraId="2A8AE086" w14:textId="77777777" w:rsidR="00D51FFA" w:rsidRDefault="00D51FFA" w:rsidP="00D51FFA">
      <w:pPr>
        <w:pStyle w:val="Heading30"/>
      </w:pPr>
      <w:bookmarkStart w:id="68" w:name="_Toc41961255"/>
      <w:r>
        <w:t>Strategic policy advice</w:t>
      </w:r>
      <w:bookmarkEnd w:id="68"/>
    </w:p>
    <w:tbl>
      <w:tblPr>
        <w:tblStyle w:val="Two-columnreference"/>
        <w:tblW w:w="9639" w:type="dxa"/>
        <w:tblLook w:val="0480" w:firstRow="0" w:lastRow="0" w:firstColumn="1" w:lastColumn="0" w:noHBand="0" w:noVBand="1"/>
      </w:tblPr>
      <w:tblGrid>
        <w:gridCol w:w="1536"/>
        <w:gridCol w:w="8103"/>
      </w:tblGrid>
      <w:tr w:rsidR="00D51FFA" w:rsidRPr="00243C1F" w14:paraId="639B5FB9" w14:textId="77777777" w:rsidTr="00D51FFA">
        <w:tc>
          <w:tcPr>
            <w:cnfStyle w:val="001000000000" w:firstRow="0" w:lastRow="0" w:firstColumn="1" w:lastColumn="0" w:oddVBand="0" w:evenVBand="0" w:oddHBand="0" w:evenHBand="0" w:firstRowFirstColumn="0" w:firstRowLastColumn="0" w:lastRowFirstColumn="0" w:lastRowLastColumn="0"/>
            <w:tcW w:w="1536" w:type="dxa"/>
          </w:tcPr>
          <w:p w14:paraId="2CD4363E" w14:textId="4A0D4652" w:rsidR="00D51FFA" w:rsidRPr="00113FE9" w:rsidRDefault="00D51FFA" w:rsidP="00F64807">
            <w:pPr>
              <w:rPr>
                <w:rStyle w:val="Reference"/>
              </w:rPr>
            </w:pPr>
            <w:r w:rsidRPr="00D51FFA">
              <w:rPr>
                <w:rStyle w:val="Reference"/>
              </w:rPr>
              <w:t>FRD 8D</w:t>
            </w:r>
          </w:p>
        </w:tc>
        <w:tc>
          <w:tcPr>
            <w:tcW w:w="8103" w:type="dxa"/>
          </w:tcPr>
          <w:p w14:paraId="6431BFE3" w14:textId="7B184216" w:rsidR="00D51FFA" w:rsidRPr="00243C1F" w:rsidRDefault="00D51FFA" w:rsidP="00F64807">
            <w:pPr>
              <w:cnfStyle w:val="000000000000" w:firstRow="0" w:lastRow="0" w:firstColumn="0" w:lastColumn="0" w:oddVBand="0" w:evenVBand="0" w:oddHBand="0" w:evenHBand="0" w:firstRowFirstColumn="0" w:firstRowLastColumn="0" w:lastRowFirstColumn="0" w:lastRowLastColumn="0"/>
            </w:pPr>
            <w:r w:rsidRPr="00D51FFA">
              <w:t>The objective of this output is to improve the economic performance of the State through the application of leading-edge technology and to promote leadership in research and innovation in sciences.</w:t>
            </w:r>
          </w:p>
        </w:tc>
      </w:tr>
    </w:tbl>
    <w:p w14:paraId="142513A6" w14:textId="77777777" w:rsidR="00D51FFA" w:rsidRPr="00D51FFA" w:rsidRDefault="00D51FFA" w:rsidP="00D51FFA">
      <w:pPr>
        <w:rPr>
          <w:rStyle w:val="Guidance"/>
        </w:rPr>
      </w:pPr>
      <w:r>
        <w:t xml:space="preserve">This output makes a significant contribution to the achievement of the departmental objective of </w:t>
      </w:r>
      <w:r w:rsidRPr="00D51FFA">
        <w:rPr>
          <w:rStyle w:val="Guidance"/>
        </w:rPr>
        <w:t xml:space="preserve">[Departments to insert the relevant departmental objective.] </w:t>
      </w:r>
    </w:p>
    <w:p w14:paraId="6D6F7529" w14:textId="77777777" w:rsidR="00D51FFA" w:rsidRDefault="00D51FFA" w:rsidP="00D51FFA">
      <w:pPr>
        <w:pStyle w:val="Heading4"/>
      </w:pPr>
      <w:bookmarkStart w:id="69" w:name="INDEXKeyInitiatives"/>
      <w:r>
        <w:t>Key initiatives and projects</w:t>
      </w:r>
    </w:p>
    <w:tbl>
      <w:tblPr>
        <w:tblStyle w:val="Two-columnreference"/>
        <w:tblW w:w="9639" w:type="dxa"/>
        <w:tblLook w:val="0480" w:firstRow="0" w:lastRow="0" w:firstColumn="1" w:lastColumn="0" w:noHBand="0" w:noVBand="1"/>
      </w:tblPr>
      <w:tblGrid>
        <w:gridCol w:w="1536"/>
        <w:gridCol w:w="8103"/>
      </w:tblGrid>
      <w:tr w:rsidR="00D51FFA" w:rsidRPr="00243C1F" w14:paraId="48EC2BE1" w14:textId="77777777" w:rsidTr="00D51FFA">
        <w:tc>
          <w:tcPr>
            <w:cnfStyle w:val="001000000000" w:firstRow="0" w:lastRow="0" w:firstColumn="1" w:lastColumn="0" w:oddVBand="0" w:evenVBand="0" w:oddHBand="0" w:evenHBand="0" w:firstRowFirstColumn="0" w:firstRowLastColumn="0" w:lastRowFirstColumn="0" w:lastRowLastColumn="0"/>
            <w:tcW w:w="1531" w:type="dxa"/>
          </w:tcPr>
          <w:bookmarkEnd w:id="69"/>
          <w:p w14:paraId="0EE6D4FD" w14:textId="743F5461" w:rsidR="00D51FFA" w:rsidRPr="00113FE9" w:rsidRDefault="00D51FFA" w:rsidP="00F64807">
            <w:pPr>
              <w:rPr>
                <w:rStyle w:val="Reference"/>
              </w:rPr>
            </w:pPr>
            <w:r w:rsidRPr="00D51FFA">
              <w:rPr>
                <w:rStyle w:val="Reference"/>
              </w:rPr>
              <w:t>FRD 22H</w:t>
            </w:r>
            <w:r>
              <w:rPr>
                <w:rStyle w:val="Reference"/>
              </w:rPr>
              <w:br/>
            </w:r>
            <w:r w:rsidRPr="00D51FFA">
              <w:rPr>
                <w:rStyle w:val="Reference"/>
              </w:rPr>
              <w:t>Recommendation 17, PAEC Report 107</w:t>
            </w:r>
          </w:p>
        </w:tc>
        <w:tc>
          <w:tcPr>
            <w:tcW w:w="8074" w:type="dxa"/>
          </w:tcPr>
          <w:p w14:paraId="48859D31" w14:textId="290C792C" w:rsidR="00D51FFA" w:rsidRPr="00243C1F" w:rsidRDefault="00D51FFA" w:rsidP="00F64807">
            <w:pPr>
              <w:cnfStyle w:val="000000000000" w:firstRow="0" w:lastRow="0" w:firstColumn="0" w:lastColumn="0" w:oddVBand="0" w:evenVBand="0" w:oddHBand="0" w:evenHBand="0" w:firstRowFirstColumn="0" w:firstRowLastColumn="0" w:lastRowFirstColumn="0" w:lastRowLastColumn="0"/>
            </w:pPr>
            <w:r w:rsidRPr="00D51FFA">
              <w:t>Since 1 July 2019, the Department has initiated the Technology Trade and Innovation Program, which assists businesses to develop and integrate new technologies.</w:t>
            </w:r>
          </w:p>
        </w:tc>
      </w:tr>
    </w:tbl>
    <w:p w14:paraId="0AA9C3C2" w14:textId="709A71A4" w:rsidR="00D51FFA" w:rsidRDefault="00D51FFA" w:rsidP="00D51FFA">
      <w:r>
        <w:t>Up to 30 June 2020, the Department has provided strategic, timely and comprehensive analysis and advice to 40 Victorian businesses. In the next two years, the Department will continue to monitor and support this program, which is expected to represent an additional $29 million investment to the State and create 219 new jobs in 2020-21.</w:t>
      </w:r>
    </w:p>
    <w:p w14:paraId="70069A7C" w14:textId="48617544" w:rsidR="00F81AD8" w:rsidRDefault="00F81AD8" w:rsidP="00D51FFA"/>
    <w:tbl>
      <w:tblPr>
        <w:tblStyle w:val="Two-columnreference"/>
        <w:tblW w:w="9639" w:type="dxa"/>
        <w:tblLook w:val="0480" w:firstRow="0" w:lastRow="0" w:firstColumn="1" w:lastColumn="0" w:noHBand="0" w:noVBand="1"/>
      </w:tblPr>
      <w:tblGrid>
        <w:gridCol w:w="1487"/>
        <w:gridCol w:w="8152"/>
      </w:tblGrid>
      <w:tr w:rsidR="00811565" w:rsidRPr="00243C1F" w14:paraId="3F4882A0" w14:textId="77777777" w:rsidTr="00A3178C">
        <w:tc>
          <w:tcPr>
            <w:cnfStyle w:val="001000000000" w:firstRow="0" w:lastRow="0" w:firstColumn="1" w:lastColumn="0" w:oddVBand="0" w:evenVBand="0" w:oddHBand="0" w:evenHBand="0" w:firstRowFirstColumn="0" w:firstRowLastColumn="0" w:lastRowFirstColumn="0" w:lastRowLastColumn="0"/>
            <w:tcW w:w="1487" w:type="dxa"/>
          </w:tcPr>
          <w:p w14:paraId="193A9CE6" w14:textId="77777777" w:rsidR="00811565" w:rsidRPr="00811565" w:rsidRDefault="00811565" w:rsidP="00811565">
            <w:pPr>
              <w:rPr>
                <w:rStyle w:val="Reference"/>
              </w:rPr>
            </w:pPr>
            <w:r w:rsidRPr="00811565">
              <w:rPr>
                <w:rStyle w:val="Reference"/>
              </w:rPr>
              <w:t xml:space="preserve">Recommendations 12 and 32, PAEC Report 107 </w:t>
            </w:r>
          </w:p>
          <w:p w14:paraId="77B13250" w14:textId="77777777" w:rsidR="00811565" w:rsidRPr="00811565" w:rsidRDefault="00811565" w:rsidP="00811565">
            <w:pPr>
              <w:rPr>
                <w:rStyle w:val="Reference"/>
              </w:rPr>
            </w:pPr>
            <w:r w:rsidRPr="00811565">
              <w:rPr>
                <w:rStyle w:val="Reference"/>
              </w:rPr>
              <w:t xml:space="preserve">To align with the table format in Budget Paper No. 3 </w:t>
            </w:r>
            <w:r w:rsidRPr="00811565">
              <w:rPr>
                <w:rStyle w:val="Reference"/>
                <w:i/>
                <w:iCs/>
              </w:rPr>
              <w:t>Service Delivery</w:t>
            </w:r>
          </w:p>
          <w:p w14:paraId="00F84154" w14:textId="3F4255CD" w:rsidR="00811565" w:rsidRPr="00113FE9" w:rsidRDefault="00811565" w:rsidP="00811565">
            <w:pPr>
              <w:rPr>
                <w:rStyle w:val="Reference"/>
              </w:rPr>
            </w:pPr>
            <w:r w:rsidRPr="00811565">
              <w:rPr>
                <w:rStyle w:val="Reference"/>
              </w:rPr>
              <w:t>Recommendations 19 and 36, PAEC Report 118</w:t>
            </w:r>
          </w:p>
        </w:tc>
        <w:tc>
          <w:tcPr>
            <w:tcW w:w="8152" w:type="dxa"/>
          </w:tcPr>
          <w:tbl>
            <w:tblPr>
              <w:tblStyle w:val="DTFFinancialTable"/>
              <w:tblW w:w="8010" w:type="dxa"/>
              <w:tblLook w:val="06A0" w:firstRow="1" w:lastRow="0" w:firstColumn="1" w:lastColumn="0" w:noHBand="1" w:noVBand="1"/>
            </w:tblPr>
            <w:tblGrid>
              <w:gridCol w:w="3420"/>
              <w:gridCol w:w="892"/>
              <w:gridCol w:w="892"/>
              <w:gridCol w:w="892"/>
              <w:gridCol w:w="1104"/>
              <w:gridCol w:w="810"/>
            </w:tblGrid>
            <w:tr w:rsidR="00811565" w:rsidRPr="00F305E1" w14:paraId="0FED2801" w14:textId="77777777" w:rsidTr="00585C96">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3420" w:type="dxa"/>
                </w:tcPr>
                <w:p w14:paraId="75D92A88" w14:textId="77777777" w:rsidR="00811565" w:rsidRPr="00F305E1" w:rsidRDefault="00811565" w:rsidP="00811565">
                  <w:r w:rsidRPr="00F305E1">
                    <w:br w:type="page"/>
                  </w:r>
                  <w:r w:rsidRPr="00F305E1">
                    <w:br w:type="page"/>
                  </w:r>
                  <w:r w:rsidRPr="00F305E1">
                    <w:br w:type="column"/>
                    <w:t>Performance measures</w:t>
                  </w:r>
                </w:p>
              </w:tc>
              <w:tc>
                <w:tcPr>
                  <w:tcW w:w="892" w:type="dxa"/>
                </w:tcPr>
                <w:p w14:paraId="2741A69C" w14:textId="77777777" w:rsidR="00811565" w:rsidRPr="00F305E1" w:rsidRDefault="00811565" w:rsidP="00811565">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1CA16440" w14:textId="77777777" w:rsidR="00811565" w:rsidRPr="00F305E1" w:rsidRDefault="00811565" w:rsidP="00811565">
                  <w:pPr>
                    <w:cnfStyle w:val="100000000000" w:firstRow="1" w:lastRow="0" w:firstColumn="0" w:lastColumn="0" w:oddVBand="0" w:evenVBand="0" w:oddHBand="0" w:evenHBand="0" w:firstRowFirstColumn="0" w:firstRowLastColumn="0" w:lastRowFirstColumn="0" w:lastRowLastColumn="0"/>
                  </w:pPr>
                  <w:r w:rsidRPr="00F305E1">
                    <w:t>2019-20</w:t>
                  </w:r>
                  <w:r w:rsidRPr="00F305E1">
                    <w:br/>
                    <w:t>actual</w:t>
                  </w:r>
                </w:p>
              </w:tc>
              <w:tc>
                <w:tcPr>
                  <w:tcW w:w="892" w:type="dxa"/>
                </w:tcPr>
                <w:p w14:paraId="768F99DA" w14:textId="77777777" w:rsidR="00811565" w:rsidRPr="00F305E1" w:rsidRDefault="00811565" w:rsidP="00811565">
                  <w:pPr>
                    <w:cnfStyle w:val="100000000000" w:firstRow="1" w:lastRow="0" w:firstColumn="0" w:lastColumn="0" w:oddVBand="0" w:evenVBand="0" w:oddHBand="0" w:evenHBand="0" w:firstRowFirstColumn="0" w:firstRowLastColumn="0" w:lastRowFirstColumn="0" w:lastRowLastColumn="0"/>
                  </w:pPr>
                  <w:r w:rsidRPr="00F305E1">
                    <w:t>2019-20</w:t>
                  </w:r>
                  <w:r w:rsidRPr="00F305E1">
                    <w:br/>
                    <w:t>target</w:t>
                  </w:r>
                </w:p>
              </w:tc>
              <w:tc>
                <w:tcPr>
                  <w:tcW w:w="1104" w:type="dxa"/>
                </w:tcPr>
                <w:p w14:paraId="7E0E3FA5" w14:textId="77777777" w:rsidR="00811565" w:rsidRPr="00F305E1" w:rsidRDefault="00811565" w:rsidP="00811565">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03AC9C19" w14:textId="4C507370" w:rsidR="00811565" w:rsidRPr="00F305E1" w:rsidRDefault="00811565" w:rsidP="00811565">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811565" w:rsidRPr="00F83E40" w14:paraId="7508EC85"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Pr>
                <w:p w14:paraId="18245554" w14:textId="77777777" w:rsidR="00811565" w:rsidRPr="00F83E40" w:rsidRDefault="00811565" w:rsidP="00811565">
                  <w:pPr>
                    <w:rPr>
                      <w:i/>
                      <w:iCs/>
                    </w:rPr>
                  </w:pPr>
                  <w:r w:rsidRPr="00F83E40">
                    <w:rPr>
                      <w:i/>
                      <w:iCs/>
                    </w:rPr>
                    <w:t>Quantity</w:t>
                  </w:r>
                </w:p>
              </w:tc>
              <w:tc>
                <w:tcPr>
                  <w:tcW w:w="892" w:type="dxa"/>
                </w:tcPr>
                <w:p w14:paraId="44EA3C60"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F2F2F2" w:themeFill="background1" w:themeFillShade="F2"/>
                </w:tcPr>
                <w:p w14:paraId="691B05F1"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4CBFCAF0"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74D9319A"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4B50C7AC"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r>
            <w:tr w:rsidR="00811565" w:rsidRPr="00F305E1" w14:paraId="7132442A"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3420" w:type="dxa"/>
                </w:tcPr>
                <w:p w14:paraId="72669EC1" w14:textId="77777777" w:rsidR="00811565" w:rsidRPr="00F305E1" w:rsidRDefault="00811565" w:rsidP="00811565">
                  <w:r w:rsidRPr="00F305E1">
                    <w:t>Provision of policy briefings</w:t>
                  </w:r>
                </w:p>
              </w:tc>
              <w:tc>
                <w:tcPr>
                  <w:tcW w:w="892" w:type="dxa"/>
                </w:tcPr>
                <w:p w14:paraId="65E53671"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nil"/>
                  </w:tcBorders>
                  <w:shd w:val="clear" w:color="auto" w:fill="F2F2F2" w:themeFill="background1" w:themeFillShade="F2"/>
                </w:tcPr>
                <w:p w14:paraId="25666F49"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530</w:t>
                  </w:r>
                </w:p>
              </w:tc>
              <w:tc>
                <w:tcPr>
                  <w:tcW w:w="892" w:type="dxa"/>
                </w:tcPr>
                <w:p w14:paraId="65C7FC03"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500</w:t>
                  </w:r>
                </w:p>
              </w:tc>
              <w:tc>
                <w:tcPr>
                  <w:tcW w:w="1104" w:type="dxa"/>
                </w:tcPr>
                <w:p w14:paraId="441BFDA5"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6</w:t>
                  </w:r>
                </w:p>
              </w:tc>
              <w:tc>
                <w:tcPr>
                  <w:tcW w:w="810" w:type="dxa"/>
                </w:tcPr>
                <w:p w14:paraId="00DE74C4"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811565" w:rsidRPr="00F83E40" w14:paraId="03F4715A"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8010" w:type="dxa"/>
                  <w:gridSpan w:val="6"/>
                </w:tcPr>
                <w:p w14:paraId="306DEB9B" w14:textId="77777777" w:rsidR="00811565" w:rsidRPr="00F83E40" w:rsidRDefault="00811565" w:rsidP="00811565">
                  <w:pPr>
                    <w:ind w:left="0" w:firstLine="0"/>
                    <w:rPr>
                      <w:i/>
                      <w:iCs/>
                      <w:sz w:val="16"/>
                      <w:szCs w:val="20"/>
                    </w:rPr>
                  </w:pPr>
                  <w:r w:rsidRPr="00F83E40">
                    <w:rPr>
                      <w:i/>
                      <w:iCs/>
                      <w:sz w:val="16"/>
                      <w:szCs w:val="20"/>
                    </w:rPr>
                    <w:t xml:space="preserve">Policy briefings are provided on an as needed basis, which makes it difficult to accurately predict how many briefings are required for the year. This year the provision of briefings has been higher than targeted because of </w:t>
                  </w:r>
                  <w:proofErr w:type="gramStart"/>
                  <w:r w:rsidRPr="00F83E40">
                    <w:rPr>
                      <w:i/>
                      <w:iCs/>
                      <w:sz w:val="16"/>
                      <w:szCs w:val="20"/>
                    </w:rPr>
                    <w:t>a number of</w:t>
                  </w:r>
                  <w:proofErr w:type="gramEnd"/>
                  <w:r w:rsidRPr="00F83E40">
                    <w:rPr>
                      <w:i/>
                      <w:iCs/>
                      <w:sz w:val="16"/>
                      <w:szCs w:val="20"/>
                    </w:rPr>
                    <w:t xml:space="preserve"> new technological developments requiring additional briefings to the Minister, as well as additional policy briefings associated with the new output research and development of biological technology.</w:t>
                  </w:r>
                </w:p>
              </w:tc>
            </w:tr>
            <w:tr w:rsidR="00811565" w:rsidRPr="00F305E1" w14:paraId="3C0E235E"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3420" w:type="dxa"/>
                  <w:tcBorders>
                    <w:bottom w:val="single" w:sz="6" w:space="0" w:color="auto"/>
                  </w:tcBorders>
                </w:tcPr>
                <w:p w14:paraId="53AD4D94" w14:textId="77777777" w:rsidR="00811565" w:rsidRPr="00F305E1" w:rsidRDefault="00811565" w:rsidP="00811565">
                  <w:pPr>
                    <w:ind w:left="0" w:firstLine="0"/>
                  </w:pPr>
                  <w:r w:rsidRPr="00F305E1">
                    <w:t>Deliver two long</w:t>
                  </w:r>
                  <w:r w:rsidRPr="00F305E1">
                    <w:noBreakHyphen/>
                    <w:t>term research projects</w:t>
                  </w:r>
                </w:p>
              </w:tc>
              <w:tc>
                <w:tcPr>
                  <w:tcW w:w="892" w:type="dxa"/>
                  <w:tcBorders>
                    <w:bottom w:val="single" w:sz="6" w:space="0" w:color="auto"/>
                  </w:tcBorders>
                </w:tcPr>
                <w:p w14:paraId="3A861656"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single" w:sz="6" w:space="0" w:color="auto"/>
                  </w:tcBorders>
                  <w:shd w:val="clear" w:color="auto" w:fill="F2F2F2" w:themeFill="background1" w:themeFillShade="F2"/>
                </w:tcPr>
                <w:p w14:paraId="4513A67A"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2</w:t>
                  </w:r>
                </w:p>
              </w:tc>
              <w:tc>
                <w:tcPr>
                  <w:tcW w:w="892" w:type="dxa"/>
                  <w:tcBorders>
                    <w:bottom w:val="single" w:sz="6" w:space="0" w:color="auto"/>
                  </w:tcBorders>
                </w:tcPr>
                <w:p w14:paraId="1DE669DE"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2</w:t>
                  </w:r>
                </w:p>
              </w:tc>
              <w:tc>
                <w:tcPr>
                  <w:tcW w:w="1104" w:type="dxa"/>
                  <w:tcBorders>
                    <w:bottom w:val="single" w:sz="6" w:space="0" w:color="auto"/>
                  </w:tcBorders>
                </w:tcPr>
                <w:p w14:paraId="2B78316E"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3D0D2340"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811565" w:rsidRPr="00F83E40" w14:paraId="671FE201"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056FB42E" w14:textId="77777777" w:rsidR="00811565" w:rsidRPr="00F83E40" w:rsidRDefault="00811565" w:rsidP="00811565">
                  <w:pPr>
                    <w:ind w:left="0" w:firstLine="0"/>
                    <w:rPr>
                      <w:i/>
                      <w:iCs/>
                    </w:rPr>
                  </w:pPr>
                  <w:r w:rsidRPr="00F83E40">
                    <w:rPr>
                      <w:i/>
                      <w:iCs/>
                    </w:rPr>
                    <w:t>Quality</w:t>
                  </w:r>
                </w:p>
              </w:tc>
              <w:tc>
                <w:tcPr>
                  <w:tcW w:w="892" w:type="dxa"/>
                  <w:tcBorders>
                    <w:top w:val="single" w:sz="6" w:space="0" w:color="auto"/>
                    <w:bottom w:val="nil"/>
                  </w:tcBorders>
                </w:tcPr>
                <w:p w14:paraId="295FF2D3"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60F33F46"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6ECF4A3A"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15F7F32"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79F58D5" w14:textId="77777777" w:rsidR="00811565" w:rsidRPr="00F83E40" w:rsidRDefault="00811565" w:rsidP="00811565">
                  <w:pPr>
                    <w:jc w:val="center"/>
                    <w:cnfStyle w:val="000000000000" w:firstRow="0" w:lastRow="0" w:firstColumn="0" w:lastColumn="0" w:oddVBand="0" w:evenVBand="0" w:oddHBand="0" w:evenHBand="0" w:firstRowFirstColumn="0" w:firstRowLastColumn="0" w:lastRowFirstColumn="0" w:lastRowLastColumn="0"/>
                    <w:rPr>
                      <w:i/>
                      <w:iCs/>
                    </w:rPr>
                  </w:pPr>
                </w:p>
              </w:tc>
            </w:tr>
            <w:tr w:rsidR="00811565" w:rsidRPr="00F305E1" w14:paraId="6470A0AD"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tcBorders>
                </w:tcPr>
                <w:p w14:paraId="4D2E3F84" w14:textId="77777777" w:rsidR="00811565" w:rsidRPr="00F305E1" w:rsidRDefault="00811565" w:rsidP="00811565">
                  <w:pPr>
                    <w:ind w:left="0" w:firstLine="0"/>
                  </w:pPr>
                  <w:r w:rsidRPr="00F305E1">
                    <w:t>Client satisfaction rating</w:t>
                  </w:r>
                </w:p>
              </w:tc>
              <w:tc>
                <w:tcPr>
                  <w:tcW w:w="892" w:type="dxa"/>
                  <w:tcBorders>
                    <w:top w:val="nil"/>
                  </w:tcBorders>
                </w:tcPr>
                <w:p w14:paraId="02478E2A"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F2F2F2" w:themeFill="background1" w:themeFillShade="F2"/>
                </w:tcPr>
                <w:p w14:paraId="0E258141"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95.0</w:t>
                  </w:r>
                </w:p>
              </w:tc>
              <w:tc>
                <w:tcPr>
                  <w:tcW w:w="892" w:type="dxa"/>
                  <w:tcBorders>
                    <w:top w:val="nil"/>
                  </w:tcBorders>
                </w:tcPr>
                <w:p w14:paraId="4FDC6398"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90.0</w:t>
                  </w:r>
                </w:p>
              </w:tc>
              <w:tc>
                <w:tcPr>
                  <w:tcW w:w="1104" w:type="dxa"/>
                  <w:tcBorders>
                    <w:top w:val="nil"/>
                  </w:tcBorders>
                </w:tcPr>
                <w:p w14:paraId="54E5ABEA"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5.6</w:t>
                  </w:r>
                </w:p>
              </w:tc>
              <w:tc>
                <w:tcPr>
                  <w:tcW w:w="810" w:type="dxa"/>
                  <w:tcBorders>
                    <w:top w:val="nil"/>
                  </w:tcBorders>
                </w:tcPr>
                <w:p w14:paraId="0A0106DA"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811565" w:rsidRPr="00F83E40" w14:paraId="1DD26CBB"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8010" w:type="dxa"/>
                  <w:gridSpan w:val="6"/>
                </w:tcPr>
                <w:p w14:paraId="4FD0F1A0" w14:textId="77777777" w:rsidR="00811565" w:rsidRPr="00F83E40" w:rsidRDefault="00811565" w:rsidP="00811565">
                  <w:pPr>
                    <w:ind w:left="0" w:firstLine="0"/>
                    <w:rPr>
                      <w:i/>
                      <w:iCs/>
                      <w:sz w:val="16"/>
                      <w:szCs w:val="20"/>
                    </w:rPr>
                  </w:pPr>
                  <w:r w:rsidRPr="00F83E40">
                    <w:rPr>
                      <w:i/>
                      <w:iCs/>
                      <w:sz w:val="16"/>
                      <w:szCs w:val="20"/>
                    </w:rPr>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811565" w:rsidRPr="00F305E1" w14:paraId="4B3E478A"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bottom w:val="single" w:sz="6" w:space="0" w:color="auto"/>
                  </w:tcBorders>
                </w:tcPr>
                <w:p w14:paraId="2CA2011A" w14:textId="77777777" w:rsidR="00811565" w:rsidRPr="00F305E1" w:rsidRDefault="00811565" w:rsidP="00811565">
                  <w:pPr>
                    <w:ind w:left="0" w:firstLine="0"/>
                  </w:pPr>
                  <w:r w:rsidRPr="00F305E1">
                    <w:t>Policy briefings addressed key issues</w:t>
                  </w:r>
                </w:p>
              </w:tc>
              <w:tc>
                <w:tcPr>
                  <w:tcW w:w="892" w:type="dxa"/>
                  <w:tcBorders>
                    <w:bottom w:val="single" w:sz="6" w:space="0" w:color="auto"/>
                  </w:tcBorders>
                </w:tcPr>
                <w:p w14:paraId="5E10FAA4"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bottom w:val="single" w:sz="6" w:space="0" w:color="auto"/>
                  </w:tcBorders>
                  <w:shd w:val="clear" w:color="auto" w:fill="F2F2F2" w:themeFill="background1" w:themeFillShade="F2"/>
                </w:tcPr>
                <w:p w14:paraId="4C6C4842"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91.0</w:t>
                  </w:r>
                </w:p>
              </w:tc>
              <w:tc>
                <w:tcPr>
                  <w:tcW w:w="892" w:type="dxa"/>
                  <w:tcBorders>
                    <w:bottom w:val="single" w:sz="6" w:space="0" w:color="auto"/>
                  </w:tcBorders>
                </w:tcPr>
                <w:p w14:paraId="711CEE48"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91.0</w:t>
                  </w:r>
                </w:p>
              </w:tc>
              <w:tc>
                <w:tcPr>
                  <w:tcW w:w="1104" w:type="dxa"/>
                  <w:tcBorders>
                    <w:bottom w:val="single" w:sz="6" w:space="0" w:color="auto"/>
                  </w:tcBorders>
                </w:tcPr>
                <w:p w14:paraId="7DEE25FB"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343408B1"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811565" w:rsidRPr="00F83E40" w14:paraId="3F444545"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2F4B5FC9" w14:textId="77777777" w:rsidR="00811565" w:rsidRPr="00F83E40" w:rsidRDefault="00811565" w:rsidP="00811565">
                  <w:pPr>
                    <w:ind w:left="0" w:firstLine="0"/>
                    <w:rPr>
                      <w:i/>
                      <w:iCs/>
                    </w:rPr>
                  </w:pPr>
                  <w:r w:rsidRPr="00F83E40">
                    <w:rPr>
                      <w:i/>
                      <w:iCs/>
                    </w:rPr>
                    <w:t>Timeliness</w:t>
                  </w:r>
                </w:p>
              </w:tc>
              <w:tc>
                <w:tcPr>
                  <w:tcW w:w="892" w:type="dxa"/>
                  <w:tcBorders>
                    <w:top w:val="single" w:sz="6" w:space="0" w:color="auto"/>
                    <w:bottom w:val="nil"/>
                  </w:tcBorders>
                </w:tcPr>
                <w:p w14:paraId="79A67603"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020A42AF"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EACF523"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C451716"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71936987" w14:textId="77777777" w:rsidR="00811565" w:rsidRPr="00F83E40" w:rsidRDefault="00811565" w:rsidP="00811565">
                  <w:pPr>
                    <w:jc w:val="center"/>
                    <w:cnfStyle w:val="000000000000" w:firstRow="0" w:lastRow="0" w:firstColumn="0" w:lastColumn="0" w:oddVBand="0" w:evenVBand="0" w:oddHBand="0" w:evenHBand="0" w:firstRowFirstColumn="0" w:firstRowLastColumn="0" w:lastRowFirstColumn="0" w:lastRowLastColumn="0"/>
                    <w:rPr>
                      <w:i/>
                      <w:iCs/>
                    </w:rPr>
                  </w:pPr>
                </w:p>
              </w:tc>
            </w:tr>
            <w:tr w:rsidR="00811565" w:rsidRPr="00F305E1" w14:paraId="4B15679D"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tcBorders>
                </w:tcPr>
                <w:p w14:paraId="39225131" w14:textId="77777777" w:rsidR="00811565" w:rsidRPr="00F305E1" w:rsidRDefault="00811565" w:rsidP="00811565">
                  <w:pPr>
                    <w:ind w:left="0" w:firstLine="0"/>
                  </w:pPr>
                  <w:r w:rsidRPr="00F305E1">
                    <w:t>Key deliverables managed on time</w:t>
                  </w:r>
                </w:p>
              </w:tc>
              <w:tc>
                <w:tcPr>
                  <w:tcW w:w="892" w:type="dxa"/>
                  <w:tcBorders>
                    <w:top w:val="nil"/>
                  </w:tcBorders>
                </w:tcPr>
                <w:p w14:paraId="74919891"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F2F2F2" w:themeFill="background1" w:themeFillShade="F2"/>
                </w:tcPr>
                <w:p w14:paraId="1096F5BB"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100.0</w:t>
                  </w:r>
                </w:p>
              </w:tc>
              <w:tc>
                <w:tcPr>
                  <w:tcW w:w="892" w:type="dxa"/>
                  <w:tcBorders>
                    <w:top w:val="nil"/>
                  </w:tcBorders>
                </w:tcPr>
                <w:p w14:paraId="0A5DAE93"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100.0</w:t>
                  </w:r>
                </w:p>
              </w:tc>
              <w:tc>
                <w:tcPr>
                  <w:tcW w:w="1104" w:type="dxa"/>
                  <w:tcBorders>
                    <w:top w:val="nil"/>
                  </w:tcBorders>
                </w:tcPr>
                <w:p w14:paraId="46FEF440"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top w:val="nil"/>
                  </w:tcBorders>
                </w:tcPr>
                <w:p w14:paraId="3DED1397"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811565" w:rsidRPr="00F305E1" w14:paraId="23F9CC23"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bottom w:val="single" w:sz="6" w:space="0" w:color="auto"/>
                  </w:tcBorders>
                </w:tcPr>
                <w:p w14:paraId="0F34D11F" w14:textId="77777777" w:rsidR="00811565" w:rsidRPr="00F305E1" w:rsidRDefault="00811565" w:rsidP="00811565">
                  <w:pPr>
                    <w:ind w:left="0" w:firstLine="0"/>
                  </w:pPr>
                  <w:r w:rsidRPr="00F305E1">
                    <w:t>Responses to Ministerial correspondence delivered within agreed timeline</w:t>
                  </w:r>
                </w:p>
              </w:tc>
              <w:tc>
                <w:tcPr>
                  <w:tcW w:w="892" w:type="dxa"/>
                  <w:tcBorders>
                    <w:bottom w:val="single" w:sz="6" w:space="0" w:color="auto"/>
                  </w:tcBorders>
                </w:tcPr>
                <w:p w14:paraId="784758FE"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bottom w:val="single" w:sz="6" w:space="0" w:color="auto"/>
                  </w:tcBorders>
                  <w:shd w:val="clear" w:color="auto" w:fill="F2F2F2" w:themeFill="background1" w:themeFillShade="F2"/>
                </w:tcPr>
                <w:p w14:paraId="642DF418"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100.0</w:t>
                  </w:r>
                </w:p>
              </w:tc>
              <w:tc>
                <w:tcPr>
                  <w:tcW w:w="892" w:type="dxa"/>
                  <w:tcBorders>
                    <w:bottom w:val="single" w:sz="6" w:space="0" w:color="auto"/>
                  </w:tcBorders>
                </w:tcPr>
                <w:p w14:paraId="51FA253E"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100.0</w:t>
                  </w:r>
                </w:p>
              </w:tc>
              <w:tc>
                <w:tcPr>
                  <w:tcW w:w="1104" w:type="dxa"/>
                  <w:tcBorders>
                    <w:bottom w:val="single" w:sz="6" w:space="0" w:color="auto"/>
                  </w:tcBorders>
                </w:tcPr>
                <w:p w14:paraId="0473A447"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6371E8B8"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811565" w:rsidRPr="00F83E40" w14:paraId="0424BDE6"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411926C4" w14:textId="77777777" w:rsidR="00811565" w:rsidRPr="00F83E40" w:rsidRDefault="00811565" w:rsidP="00811565">
                  <w:pPr>
                    <w:ind w:left="0" w:firstLine="0"/>
                    <w:rPr>
                      <w:i/>
                      <w:iCs/>
                    </w:rPr>
                  </w:pPr>
                  <w:r w:rsidRPr="00F83E40">
                    <w:rPr>
                      <w:i/>
                      <w:iCs/>
                    </w:rPr>
                    <w:t>Cost</w:t>
                  </w:r>
                </w:p>
              </w:tc>
              <w:tc>
                <w:tcPr>
                  <w:tcW w:w="892" w:type="dxa"/>
                  <w:tcBorders>
                    <w:top w:val="single" w:sz="6" w:space="0" w:color="auto"/>
                    <w:bottom w:val="nil"/>
                  </w:tcBorders>
                </w:tcPr>
                <w:p w14:paraId="7CF1150D"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47C18A7C"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66EA8D23"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F356C9A" w14:textId="77777777" w:rsidR="00811565" w:rsidRPr="00F83E40" w:rsidRDefault="00811565" w:rsidP="00811565">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4F943792" w14:textId="77777777" w:rsidR="00811565" w:rsidRPr="00F83E40" w:rsidRDefault="00811565" w:rsidP="00811565">
                  <w:pPr>
                    <w:jc w:val="center"/>
                    <w:cnfStyle w:val="000000000000" w:firstRow="0" w:lastRow="0" w:firstColumn="0" w:lastColumn="0" w:oddVBand="0" w:evenVBand="0" w:oddHBand="0" w:evenHBand="0" w:firstRowFirstColumn="0" w:firstRowLastColumn="0" w:lastRowFirstColumn="0" w:lastRowLastColumn="0"/>
                    <w:rPr>
                      <w:i/>
                      <w:iCs/>
                    </w:rPr>
                  </w:pPr>
                </w:p>
              </w:tc>
            </w:tr>
            <w:tr w:rsidR="00811565" w:rsidRPr="00F305E1" w14:paraId="3AADA26B"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tcBorders>
                </w:tcPr>
                <w:p w14:paraId="1095DC93" w14:textId="77777777" w:rsidR="00811565" w:rsidRPr="00F305E1" w:rsidRDefault="00811565" w:rsidP="00811565">
                  <w:pPr>
                    <w:ind w:left="0" w:firstLine="0"/>
                  </w:pPr>
                  <w:r w:rsidRPr="00F305E1">
                    <w:t>Total output cost</w:t>
                  </w:r>
                </w:p>
              </w:tc>
              <w:tc>
                <w:tcPr>
                  <w:tcW w:w="892" w:type="dxa"/>
                  <w:tcBorders>
                    <w:top w:val="nil"/>
                  </w:tcBorders>
                </w:tcPr>
                <w:p w14:paraId="603BB9D5"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F2F2F2" w:themeFill="background1" w:themeFillShade="F2"/>
                </w:tcPr>
                <w:p w14:paraId="6E5516B0"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27.6</w:t>
                  </w:r>
                </w:p>
              </w:tc>
              <w:tc>
                <w:tcPr>
                  <w:tcW w:w="892" w:type="dxa"/>
                  <w:tcBorders>
                    <w:top w:val="nil"/>
                  </w:tcBorders>
                </w:tcPr>
                <w:p w14:paraId="515456DF"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t>32.5</w:t>
                  </w:r>
                </w:p>
              </w:tc>
              <w:tc>
                <w:tcPr>
                  <w:tcW w:w="1104" w:type="dxa"/>
                  <w:tcBorders>
                    <w:top w:val="nil"/>
                  </w:tcBorders>
                </w:tcPr>
                <w:p w14:paraId="2B958972" w14:textId="77777777" w:rsidR="00811565" w:rsidRPr="00F305E1" w:rsidRDefault="00811565" w:rsidP="00811565">
                  <w:pPr>
                    <w:cnfStyle w:val="000000000000" w:firstRow="0" w:lastRow="0" w:firstColumn="0" w:lastColumn="0" w:oddVBand="0" w:evenVBand="0" w:oddHBand="0" w:evenHBand="0" w:firstRowFirstColumn="0" w:firstRowLastColumn="0" w:lastRowFirstColumn="0" w:lastRowLastColumn="0"/>
                  </w:pPr>
                  <w:r w:rsidRPr="00F305E1">
                    <w:noBreakHyphen/>
                    <w:t>15</w:t>
                  </w:r>
                </w:p>
              </w:tc>
              <w:tc>
                <w:tcPr>
                  <w:tcW w:w="810" w:type="dxa"/>
                  <w:tcBorders>
                    <w:top w:val="nil"/>
                  </w:tcBorders>
                </w:tcPr>
                <w:p w14:paraId="22C6AB7D" w14:textId="77777777" w:rsidR="00811565" w:rsidRPr="00F305E1" w:rsidRDefault="00811565" w:rsidP="00811565">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811565" w:rsidRPr="00F83E40" w14:paraId="5C93E125"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8010" w:type="dxa"/>
                  <w:gridSpan w:val="6"/>
                </w:tcPr>
                <w:p w14:paraId="323CABB4" w14:textId="77777777" w:rsidR="00811565" w:rsidRPr="00F83E40" w:rsidRDefault="00811565" w:rsidP="00811565">
                  <w:pPr>
                    <w:ind w:left="0" w:firstLine="0"/>
                    <w:rPr>
                      <w:i/>
                      <w:iCs/>
                      <w:sz w:val="16"/>
                      <w:szCs w:val="20"/>
                    </w:rPr>
                  </w:pPr>
                  <w:r w:rsidRPr="00F83E40">
                    <w:rPr>
                      <w:i/>
                      <w:iCs/>
                      <w:sz w:val="16"/>
                      <w:szCs w:val="20"/>
                    </w:rPr>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14:paraId="4EEEEEB5" w14:textId="5BC81681" w:rsidR="00811565" w:rsidRPr="00243C1F" w:rsidRDefault="00811565" w:rsidP="00F64807">
            <w:pPr>
              <w:cnfStyle w:val="000000000000" w:firstRow="0" w:lastRow="0" w:firstColumn="0" w:lastColumn="0" w:oddVBand="0" w:evenVBand="0" w:oddHBand="0" w:evenHBand="0" w:firstRowFirstColumn="0" w:firstRowLastColumn="0" w:lastRowFirstColumn="0" w:lastRowLastColumn="0"/>
            </w:pPr>
          </w:p>
        </w:tc>
      </w:tr>
      <w:tr w:rsidR="00833A54" w:rsidRPr="00243C1F" w14:paraId="4EA294A5" w14:textId="77777777" w:rsidTr="00833A5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87" w:type="dxa"/>
          </w:tcPr>
          <w:p w14:paraId="22755C01" w14:textId="77777777" w:rsidR="00833A54" w:rsidRPr="00113FE9" w:rsidRDefault="00833A54" w:rsidP="00F64807">
            <w:pPr>
              <w:spacing w:before="20"/>
              <w:rPr>
                <w:rStyle w:val="Reference"/>
              </w:rPr>
            </w:pPr>
            <w:r w:rsidRPr="00A3178C">
              <w:rPr>
                <w:rStyle w:val="Reference"/>
              </w:rPr>
              <w:t>Recommendation 11, PAEC Report on the 2015-16 Financial and Performance Outcomes</w:t>
            </w:r>
          </w:p>
        </w:tc>
        <w:tc>
          <w:tcPr>
            <w:tcW w:w="8152" w:type="dxa"/>
          </w:tcPr>
          <w:p w14:paraId="0B576157" w14:textId="77777777" w:rsidR="00833A54" w:rsidRDefault="00833A54" w:rsidP="00F64807">
            <w:pPr>
              <w:pStyle w:val="Note"/>
              <w:tabs>
                <w:tab w:val="clear" w:pos="284"/>
                <w:tab w:val="left" w:pos="397"/>
                <w:tab w:val="left" w:pos="737"/>
              </w:tabs>
              <w:cnfStyle w:val="000000000000" w:firstRow="0" w:lastRow="0" w:firstColumn="0" w:lastColumn="0" w:oddVBand="0" w:evenVBand="0" w:oddHBand="0" w:evenHBand="0" w:firstRowFirstColumn="0" w:firstRowLastColumn="0" w:lastRowFirstColumn="0" w:lastRowLastColumn="0"/>
            </w:pPr>
            <w:r>
              <w:t>Note:</w:t>
            </w:r>
          </w:p>
          <w:p w14:paraId="323E0B51" w14:textId="77777777" w:rsidR="00833A54" w:rsidRDefault="00833A54" w:rsidP="00F64807">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w:t>
            </w:r>
            <w:r>
              <w:tab/>
            </w:r>
            <w:r w:rsidRPr="00940E38">
              <w:rPr>
                <w:i w:val="0"/>
              </w:rPr>
              <w:sym w:font="Wingdings" w:char="F0FC"/>
            </w:r>
            <w:r>
              <w:rPr>
                <w:i w:val="0"/>
              </w:rPr>
              <w:tab/>
            </w:r>
            <w:r>
              <w:t xml:space="preserve">Performance target achieved or exceeded. </w:t>
            </w:r>
            <w:r w:rsidRPr="00F161FB">
              <w:rPr>
                <w:rStyle w:val="Guidance"/>
              </w:rPr>
              <w:t>[A variance exceeding 5 per cent or $50 million (cost measures only) is a significant variance that requires an explanation, including internal or external factors that caused the variance.]</w:t>
            </w:r>
          </w:p>
          <w:p w14:paraId="1144EB8F" w14:textId="77777777" w:rsidR="00833A54" w:rsidRDefault="00833A54" w:rsidP="00F64807">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b/>
            </w:r>
            <w:r w:rsidRPr="00940E38">
              <w:rPr>
                <w:i w:val="0"/>
              </w:rPr>
              <w:sym w:font="Wingdings" w:char="F06E"/>
            </w:r>
            <w:r>
              <w:tab/>
              <w:t xml:space="preserve">Performance target not achieved – exceeds 5 per cent or $50 million (cost measures only) variance. </w:t>
            </w:r>
            <w:r w:rsidRPr="00F161FB">
              <w:rPr>
                <w:rStyle w:val="Guidance"/>
              </w:rPr>
              <w:t>[This is a significant variance that requires an explanation, including internal or external factors that caused the variance.]</w:t>
            </w:r>
          </w:p>
          <w:p w14:paraId="1C0D8B38" w14:textId="77777777" w:rsidR="00833A54" w:rsidRPr="00243C1F" w:rsidRDefault="00833A54" w:rsidP="00F64807">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b/>
            </w:r>
            <w:r w:rsidRPr="00940E38">
              <w:rPr>
                <w:i w:val="0"/>
              </w:rPr>
              <w:sym w:font="Wingdings 2" w:char="F099"/>
            </w:r>
            <w:r>
              <w:tab/>
              <w:t>Performance target not achieved – within 5 per cent or $50 million (cost measures only) variance.</w:t>
            </w:r>
          </w:p>
        </w:tc>
      </w:tr>
    </w:tbl>
    <w:p w14:paraId="1EF895DE" w14:textId="051EB2A5" w:rsidR="00E13574" w:rsidRDefault="00E13574" w:rsidP="00D51FFA"/>
    <w:p w14:paraId="260A25A5" w14:textId="77777777" w:rsidR="00193B66" w:rsidRDefault="00193B66">
      <w:pPr>
        <w:rPr>
          <w:rFonts w:asciiTheme="majorHAnsi" w:eastAsiaTheme="majorEastAsia" w:hAnsiTheme="majorHAnsi" w:cstheme="majorBidi"/>
          <w:b/>
          <w:bCs/>
          <w:spacing w:val="-2"/>
          <w:sz w:val="20"/>
          <w:szCs w:val="24"/>
        </w:rPr>
      </w:pPr>
      <w:r>
        <w:br w:type="page"/>
      </w:r>
    </w:p>
    <w:p w14:paraId="4CFB9C5E" w14:textId="14EEBE60" w:rsidR="00193B66" w:rsidRDefault="00193B66" w:rsidP="00193B66">
      <w:pPr>
        <w:pStyle w:val="Heading30"/>
      </w:pPr>
      <w:bookmarkStart w:id="70" w:name="_Toc41961256"/>
      <w:r>
        <w:lastRenderedPageBreak/>
        <w:t>Information technology and telecommunication services</w:t>
      </w:r>
      <w:bookmarkEnd w:id="70"/>
    </w:p>
    <w:tbl>
      <w:tblPr>
        <w:tblStyle w:val="Two-columnreference"/>
        <w:tblW w:w="9639" w:type="dxa"/>
        <w:tblLook w:val="0480" w:firstRow="0" w:lastRow="0" w:firstColumn="1" w:lastColumn="0" w:noHBand="0" w:noVBand="1"/>
      </w:tblPr>
      <w:tblGrid>
        <w:gridCol w:w="1536"/>
        <w:gridCol w:w="8103"/>
      </w:tblGrid>
      <w:tr w:rsidR="00193B66" w:rsidRPr="00243C1F" w14:paraId="5D6A3EC1"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530760D4" w14:textId="77777777" w:rsidR="00193B66" w:rsidRPr="00113FE9" w:rsidRDefault="00193B66" w:rsidP="00F64807">
            <w:pPr>
              <w:rPr>
                <w:rStyle w:val="Reference"/>
              </w:rPr>
            </w:pPr>
            <w:r w:rsidRPr="00D51FFA">
              <w:rPr>
                <w:rStyle w:val="Reference"/>
              </w:rPr>
              <w:t>FRD 8D</w:t>
            </w:r>
          </w:p>
        </w:tc>
        <w:tc>
          <w:tcPr>
            <w:tcW w:w="8103" w:type="dxa"/>
          </w:tcPr>
          <w:p w14:paraId="5D1A84EC" w14:textId="6E8E76A0" w:rsidR="00193B66" w:rsidRPr="00243C1F" w:rsidRDefault="00193B66" w:rsidP="00F64807">
            <w:pPr>
              <w:cnfStyle w:val="000000000000" w:firstRow="0" w:lastRow="0" w:firstColumn="0" w:lastColumn="0" w:oddVBand="0" w:evenVBand="0" w:oddHBand="0" w:evenHBand="0" w:firstRowFirstColumn="0" w:firstRowLastColumn="0" w:lastRowFirstColumn="0" w:lastRowLastColumn="0"/>
            </w:pPr>
            <w:r w:rsidRPr="00193B66">
              <w:t>The objective of this output is to provide efficient and economical operation of government activities to ensure optimal use of resources, and also to provide leadership in information technology and telecommunication services that promotes Victoria as a centre of excellence in the application of new information technology, and has the potential to contribute to the economic growth of the State.</w:t>
            </w:r>
          </w:p>
        </w:tc>
      </w:tr>
    </w:tbl>
    <w:p w14:paraId="0BCA439A" w14:textId="77777777" w:rsidR="00193B66" w:rsidRPr="00193B66" w:rsidRDefault="00193B66" w:rsidP="00193B66">
      <w:pPr>
        <w:rPr>
          <w:rStyle w:val="Guidance"/>
        </w:rPr>
      </w:pPr>
      <w:r>
        <w:t xml:space="preserve">This output makes a significant contribution to the achievement of the departmental objective of </w:t>
      </w:r>
      <w:r w:rsidRPr="00193B66">
        <w:rPr>
          <w:rStyle w:val="Guidance"/>
        </w:rPr>
        <w:t>[Departments to insert the relevant departmental objective].</w:t>
      </w:r>
    </w:p>
    <w:p w14:paraId="6990259D" w14:textId="77777777" w:rsidR="00193B66" w:rsidRDefault="00193B66" w:rsidP="00193B66">
      <w:pPr>
        <w:pStyle w:val="Heading4"/>
      </w:pPr>
      <w:r>
        <w:t>Key initiatives and projects</w:t>
      </w:r>
    </w:p>
    <w:p w14:paraId="05B80630" w14:textId="59FFDA7D" w:rsidR="00E13574" w:rsidRPr="00193B66" w:rsidRDefault="00193B66" w:rsidP="00193B66">
      <w:pPr>
        <w:spacing w:after="120"/>
        <w:rPr>
          <w:rStyle w:val="Guidance"/>
        </w:rPr>
      </w:pPr>
      <w:r w:rsidRPr="00193B66">
        <w:rPr>
          <w:rStyle w:val="Guidance"/>
        </w:rPr>
        <w:t>[Departments to disclose the key initiatives and projects relevant to this output. Refer to page 18 for additional guidance.]</w:t>
      </w:r>
    </w:p>
    <w:tbl>
      <w:tblPr>
        <w:tblStyle w:val="DTFFinancialTable"/>
        <w:tblW w:w="8010" w:type="dxa"/>
        <w:tblLook w:val="06A0" w:firstRow="1" w:lastRow="0" w:firstColumn="1" w:lastColumn="0" w:noHBand="1" w:noVBand="1"/>
      </w:tblPr>
      <w:tblGrid>
        <w:gridCol w:w="3420"/>
        <w:gridCol w:w="892"/>
        <w:gridCol w:w="892"/>
        <w:gridCol w:w="892"/>
        <w:gridCol w:w="1104"/>
        <w:gridCol w:w="810"/>
      </w:tblGrid>
      <w:tr w:rsidR="00193B66" w:rsidRPr="00F305E1" w14:paraId="4045A054" w14:textId="77777777" w:rsidTr="00585C96">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3420" w:type="dxa"/>
          </w:tcPr>
          <w:p w14:paraId="76E5670E" w14:textId="77777777" w:rsidR="00193B66" w:rsidRPr="00F305E1" w:rsidRDefault="00193B66" w:rsidP="00F64807">
            <w:r w:rsidRPr="00F305E1">
              <w:br w:type="page"/>
            </w:r>
            <w:r w:rsidRPr="00F305E1">
              <w:br w:type="page"/>
            </w:r>
            <w:r w:rsidRPr="00F305E1">
              <w:br w:type="column"/>
              <w:t>Performance measures</w:t>
            </w:r>
          </w:p>
        </w:tc>
        <w:tc>
          <w:tcPr>
            <w:tcW w:w="892" w:type="dxa"/>
          </w:tcPr>
          <w:p w14:paraId="59AF7168" w14:textId="77777777" w:rsidR="00193B66" w:rsidRPr="00F305E1" w:rsidRDefault="00193B66" w:rsidP="00F6480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single" w:sz="6" w:space="0" w:color="auto"/>
            </w:tcBorders>
          </w:tcPr>
          <w:p w14:paraId="3A9E7D38" w14:textId="77777777" w:rsidR="00193B66" w:rsidRPr="00F305E1" w:rsidRDefault="00193B66" w:rsidP="00F64807">
            <w:pPr>
              <w:cnfStyle w:val="100000000000" w:firstRow="1" w:lastRow="0" w:firstColumn="0" w:lastColumn="0" w:oddVBand="0" w:evenVBand="0" w:oddHBand="0" w:evenHBand="0" w:firstRowFirstColumn="0" w:firstRowLastColumn="0" w:lastRowFirstColumn="0" w:lastRowLastColumn="0"/>
            </w:pPr>
            <w:r w:rsidRPr="00F305E1">
              <w:t>2019-20</w:t>
            </w:r>
            <w:r w:rsidRPr="00F305E1">
              <w:br/>
              <w:t>actual</w:t>
            </w:r>
          </w:p>
        </w:tc>
        <w:tc>
          <w:tcPr>
            <w:tcW w:w="892" w:type="dxa"/>
          </w:tcPr>
          <w:p w14:paraId="6D36B066" w14:textId="77777777" w:rsidR="00193B66" w:rsidRPr="00F305E1" w:rsidRDefault="00193B66" w:rsidP="00F64807">
            <w:pPr>
              <w:cnfStyle w:val="100000000000" w:firstRow="1" w:lastRow="0" w:firstColumn="0" w:lastColumn="0" w:oddVBand="0" w:evenVBand="0" w:oddHBand="0" w:evenHBand="0" w:firstRowFirstColumn="0" w:firstRowLastColumn="0" w:lastRowFirstColumn="0" w:lastRowLastColumn="0"/>
            </w:pPr>
            <w:r w:rsidRPr="00F305E1">
              <w:t>2019-20</w:t>
            </w:r>
            <w:r w:rsidRPr="00F305E1">
              <w:br/>
              <w:t>target</w:t>
            </w:r>
          </w:p>
        </w:tc>
        <w:tc>
          <w:tcPr>
            <w:tcW w:w="1104" w:type="dxa"/>
          </w:tcPr>
          <w:p w14:paraId="661A17D6" w14:textId="77777777" w:rsidR="00193B66" w:rsidRPr="00F305E1" w:rsidRDefault="00193B66" w:rsidP="00F6480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12116468" w14:textId="7FA732AF" w:rsidR="00193B66" w:rsidRPr="00F305E1" w:rsidRDefault="00193B66" w:rsidP="00F6480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193B66" w:rsidRPr="00F83E40" w14:paraId="56FC73DE"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Pr>
          <w:p w14:paraId="4A249959" w14:textId="77777777" w:rsidR="00193B66" w:rsidRPr="00F83E40" w:rsidRDefault="00193B66" w:rsidP="00F64807">
            <w:pPr>
              <w:rPr>
                <w:i/>
                <w:iCs/>
              </w:rPr>
            </w:pPr>
            <w:r w:rsidRPr="00F83E40">
              <w:rPr>
                <w:i/>
                <w:iCs/>
              </w:rPr>
              <w:t>Quantity</w:t>
            </w:r>
          </w:p>
        </w:tc>
        <w:tc>
          <w:tcPr>
            <w:tcW w:w="892" w:type="dxa"/>
          </w:tcPr>
          <w:p w14:paraId="791BB535"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3703B634"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2471BDC9"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3A8A9A24"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724833E9"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r>
      <w:tr w:rsidR="00F161FB" w:rsidRPr="00F305E1" w14:paraId="721B1862"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3420" w:type="dxa"/>
          </w:tcPr>
          <w:p w14:paraId="2DF6002A" w14:textId="32969560" w:rsidR="00F161FB" w:rsidRPr="00F305E1" w:rsidRDefault="00F161FB" w:rsidP="00F161FB">
            <w:r w:rsidRPr="000F11D6">
              <w:t>New clients gained</w:t>
            </w:r>
          </w:p>
        </w:tc>
        <w:tc>
          <w:tcPr>
            <w:tcW w:w="892" w:type="dxa"/>
          </w:tcPr>
          <w:p w14:paraId="5171100B" w14:textId="55ED5219"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0F11D6">
              <w:t>number</w:t>
            </w:r>
          </w:p>
        </w:tc>
        <w:tc>
          <w:tcPr>
            <w:tcW w:w="892" w:type="dxa"/>
            <w:tcBorders>
              <w:bottom w:val="nil"/>
            </w:tcBorders>
            <w:shd w:val="clear" w:color="auto" w:fill="F2F2F2" w:themeFill="background1" w:themeFillShade="F2"/>
          </w:tcPr>
          <w:p w14:paraId="79814617" w14:textId="0C737B34"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0F11D6">
              <w:t>476</w:t>
            </w:r>
          </w:p>
        </w:tc>
        <w:tc>
          <w:tcPr>
            <w:tcW w:w="892" w:type="dxa"/>
          </w:tcPr>
          <w:p w14:paraId="6F6AE739" w14:textId="454A1F81"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0F11D6">
              <w:t>500</w:t>
            </w:r>
          </w:p>
        </w:tc>
        <w:tc>
          <w:tcPr>
            <w:tcW w:w="1104" w:type="dxa"/>
          </w:tcPr>
          <w:p w14:paraId="7335741C" w14:textId="47A778BF"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0F11D6">
              <w:t>-4.8</w:t>
            </w:r>
          </w:p>
        </w:tc>
        <w:tc>
          <w:tcPr>
            <w:tcW w:w="810" w:type="dxa"/>
          </w:tcPr>
          <w:p w14:paraId="64B4407E" w14:textId="77777777"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F161FB" w:rsidRPr="00F305E1" w14:paraId="10DD266F"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3420" w:type="dxa"/>
          </w:tcPr>
          <w:p w14:paraId="6B267E40" w14:textId="7E2541C2" w:rsidR="00F161FB" w:rsidRPr="000F11D6" w:rsidRDefault="00F161FB" w:rsidP="00F161FB">
            <w:r w:rsidRPr="007906CA">
              <w:t>Database system report delivered</w:t>
            </w:r>
          </w:p>
        </w:tc>
        <w:tc>
          <w:tcPr>
            <w:tcW w:w="892" w:type="dxa"/>
          </w:tcPr>
          <w:p w14:paraId="3EC65F07" w14:textId="4558C0DA" w:rsidR="00F161FB" w:rsidRPr="000F11D6" w:rsidRDefault="00F161FB" w:rsidP="00F161FB">
            <w:pPr>
              <w:jc w:val="center"/>
              <w:cnfStyle w:val="000000000000" w:firstRow="0" w:lastRow="0" w:firstColumn="0" w:lastColumn="0" w:oddVBand="0" w:evenVBand="0" w:oddHBand="0" w:evenHBand="0" w:firstRowFirstColumn="0" w:firstRowLastColumn="0" w:lastRowFirstColumn="0" w:lastRowLastColumn="0"/>
            </w:pPr>
            <w:r>
              <w:t>number</w:t>
            </w:r>
          </w:p>
        </w:tc>
        <w:tc>
          <w:tcPr>
            <w:tcW w:w="892" w:type="dxa"/>
            <w:tcBorders>
              <w:bottom w:val="nil"/>
            </w:tcBorders>
            <w:shd w:val="clear" w:color="auto" w:fill="F2F2F2" w:themeFill="background1" w:themeFillShade="F2"/>
          </w:tcPr>
          <w:p w14:paraId="5B385A18" w14:textId="7658B538" w:rsidR="00F161FB" w:rsidRPr="000F11D6" w:rsidRDefault="00F161FB" w:rsidP="00F161FB">
            <w:pPr>
              <w:cnfStyle w:val="000000000000" w:firstRow="0" w:lastRow="0" w:firstColumn="0" w:lastColumn="0" w:oddVBand="0" w:evenVBand="0" w:oddHBand="0" w:evenHBand="0" w:firstRowFirstColumn="0" w:firstRowLastColumn="0" w:lastRowFirstColumn="0" w:lastRowLastColumn="0"/>
            </w:pPr>
            <w:r w:rsidRPr="007906CA">
              <w:t>15</w:t>
            </w:r>
          </w:p>
        </w:tc>
        <w:tc>
          <w:tcPr>
            <w:tcW w:w="892" w:type="dxa"/>
          </w:tcPr>
          <w:p w14:paraId="1BE540A9" w14:textId="442D2E63" w:rsidR="00F161FB" w:rsidRPr="000F11D6" w:rsidRDefault="00F161FB" w:rsidP="00F161FB">
            <w:pPr>
              <w:cnfStyle w:val="000000000000" w:firstRow="0" w:lastRow="0" w:firstColumn="0" w:lastColumn="0" w:oddVBand="0" w:evenVBand="0" w:oddHBand="0" w:evenHBand="0" w:firstRowFirstColumn="0" w:firstRowLastColumn="0" w:lastRowFirstColumn="0" w:lastRowLastColumn="0"/>
            </w:pPr>
            <w:r w:rsidRPr="007906CA">
              <w:t>12</w:t>
            </w:r>
          </w:p>
        </w:tc>
        <w:tc>
          <w:tcPr>
            <w:tcW w:w="1104" w:type="dxa"/>
          </w:tcPr>
          <w:p w14:paraId="44EE4320" w14:textId="14596E59" w:rsidR="00F161FB" w:rsidRPr="000F11D6" w:rsidRDefault="00F161FB" w:rsidP="00F161FB">
            <w:pPr>
              <w:cnfStyle w:val="000000000000" w:firstRow="0" w:lastRow="0" w:firstColumn="0" w:lastColumn="0" w:oddVBand="0" w:evenVBand="0" w:oddHBand="0" w:evenHBand="0" w:firstRowFirstColumn="0" w:firstRowLastColumn="0" w:lastRowFirstColumn="0" w:lastRowLastColumn="0"/>
            </w:pPr>
            <w:r w:rsidRPr="007906CA">
              <w:t>25</w:t>
            </w:r>
          </w:p>
        </w:tc>
        <w:tc>
          <w:tcPr>
            <w:tcW w:w="810" w:type="dxa"/>
          </w:tcPr>
          <w:p w14:paraId="0391F127" w14:textId="6DAB1A89"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193B66" w:rsidRPr="00F83E40" w14:paraId="0D88DA50"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8010" w:type="dxa"/>
            <w:gridSpan w:val="6"/>
          </w:tcPr>
          <w:p w14:paraId="1483560D" w14:textId="767CC80E" w:rsidR="00193B66" w:rsidRPr="00F83E40" w:rsidRDefault="00F161FB" w:rsidP="00F64807">
            <w:pPr>
              <w:ind w:left="0" w:firstLine="0"/>
              <w:rPr>
                <w:i/>
                <w:iCs/>
                <w:sz w:val="16"/>
                <w:szCs w:val="20"/>
              </w:rPr>
            </w:pPr>
            <w:r w:rsidRPr="00F161FB">
              <w:rPr>
                <w:i/>
                <w:iCs/>
                <w:sz w:val="16"/>
                <w:szCs w:val="20"/>
              </w:rPr>
              <w:t>New services received through machinery of government changes resulted in more system reports required to be delivered.</w:t>
            </w:r>
          </w:p>
        </w:tc>
      </w:tr>
      <w:tr w:rsidR="00193B66" w:rsidRPr="00F83E40" w14:paraId="3E8A5705"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6481D32F" w14:textId="77777777" w:rsidR="00193B66" w:rsidRPr="00F83E40" w:rsidRDefault="00193B66" w:rsidP="00F64807">
            <w:pPr>
              <w:ind w:left="0" w:firstLine="0"/>
              <w:rPr>
                <w:i/>
                <w:iCs/>
              </w:rPr>
            </w:pPr>
            <w:r w:rsidRPr="00F83E40">
              <w:rPr>
                <w:i/>
                <w:iCs/>
              </w:rPr>
              <w:t>Quality</w:t>
            </w:r>
          </w:p>
        </w:tc>
        <w:tc>
          <w:tcPr>
            <w:tcW w:w="892" w:type="dxa"/>
            <w:tcBorders>
              <w:top w:val="single" w:sz="6" w:space="0" w:color="auto"/>
              <w:bottom w:val="nil"/>
            </w:tcBorders>
          </w:tcPr>
          <w:p w14:paraId="638F9AD2"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173367F2"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A2779D8"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77A1F85"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3318192B" w14:textId="77777777" w:rsidR="00193B66" w:rsidRPr="00F83E40" w:rsidRDefault="00193B66" w:rsidP="00F64807">
            <w:pPr>
              <w:jc w:val="center"/>
              <w:cnfStyle w:val="000000000000" w:firstRow="0" w:lastRow="0" w:firstColumn="0" w:lastColumn="0" w:oddVBand="0" w:evenVBand="0" w:oddHBand="0" w:evenHBand="0" w:firstRowFirstColumn="0" w:firstRowLastColumn="0" w:lastRowFirstColumn="0" w:lastRowLastColumn="0"/>
              <w:rPr>
                <w:i/>
                <w:iCs/>
              </w:rPr>
            </w:pPr>
          </w:p>
        </w:tc>
      </w:tr>
      <w:tr w:rsidR="00F161FB" w:rsidRPr="00F305E1" w14:paraId="5E5764C6"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tcBorders>
          </w:tcPr>
          <w:p w14:paraId="5C3930D5" w14:textId="2385CBD8" w:rsidR="00F161FB" w:rsidRPr="00F305E1" w:rsidRDefault="00F161FB" w:rsidP="00F161FB">
            <w:pPr>
              <w:ind w:left="0" w:firstLine="0"/>
            </w:pPr>
            <w:r w:rsidRPr="002C1E48">
              <w:t>Service provision rating (based on client agencies survey data)</w:t>
            </w:r>
          </w:p>
        </w:tc>
        <w:tc>
          <w:tcPr>
            <w:tcW w:w="892" w:type="dxa"/>
            <w:tcBorders>
              <w:top w:val="nil"/>
            </w:tcBorders>
          </w:tcPr>
          <w:p w14:paraId="1913494D" w14:textId="5EE9DAC2"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2C1E48">
              <w:t>per cent</w:t>
            </w:r>
          </w:p>
        </w:tc>
        <w:tc>
          <w:tcPr>
            <w:tcW w:w="892" w:type="dxa"/>
            <w:tcBorders>
              <w:top w:val="nil"/>
              <w:bottom w:val="nil"/>
            </w:tcBorders>
            <w:shd w:val="clear" w:color="auto" w:fill="F2F2F2" w:themeFill="background1" w:themeFillShade="F2"/>
          </w:tcPr>
          <w:p w14:paraId="13EFD45C" w14:textId="4C7A34A5"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2C1E48">
              <w:t>90.0</w:t>
            </w:r>
          </w:p>
        </w:tc>
        <w:tc>
          <w:tcPr>
            <w:tcW w:w="892" w:type="dxa"/>
            <w:tcBorders>
              <w:top w:val="nil"/>
            </w:tcBorders>
          </w:tcPr>
          <w:p w14:paraId="72B2888A" w14:textId="07427490"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2C1E48">
              <w:t>80.0</w:t>
            </w:r>
          </w:p>
        </w:tc>
        <w:tc>
          <w:tcPr>
            <w:tcW w:w="1104" w:type="dxa"/>
            <w:tcBorders>
              <w:top w:val="nil"/>
            </w:tcBorders>
          </w:tcPr>
          <w:p w14:paraId="462CFC09" w14:textId="1B7E6AE4"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2C1E48">
              <w:t>12.5</w:t>
            </w:r>
          </w:p>
        </w:tc>
        <w:tc>
          <w:tcPr>
            <w:tcW w:w="810" w:type="dxa"/>
            <w:tcBorders>
              <w:top w:val="nil"/>
            </w:tcBorders>
          </w:tcPr>
          <w:p w14:paraId="46CDC04F" w14:textId="77777777"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193B66" w:rsidRPr="00F83E40" w14:paraId="7E58DA63"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8010" w:type="dxa"/>
            <w:gridSpan w:val="6"/>
          </w:tcPr>
          <w:p w14:paraId="59C1E41C" w14:textId="1735A866" w:rsidR="00193B66" w:rsidRPr="00F83E40" w:rsidRDefault="00F161FB" w:rsidP="00F64807">
            <w:pPr>
              <w:ind w:left="0" w:firstLine="0"/>
              <w:rPr>
                <w:i/>
                <w:iCs/>
                <w:sz w:val="16"/>
                <w:szCs w:val="20"/>
              </w:rPr>
            </w:pPr>
            <w:r w:rsidRPr="00F161FB">
              <w:rPr>
                <w:i/>
                <w:iCs/>
                <w:sz w:val="16"/>
                <w:szCs w:val="20"/>
              </w:rPr>
              <w:t>Result reflects the effectiveness of this service provision in addressing the high and complex needs of this client group.</w:t>
            </w:r>
          </w:p>
        </w:tc>
      </w:tr>
      <w:tr w:rsidR="00F161FB" w:rsidRPr="00F83E40" w14:paraId="1D6B6984"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76DD7B92" w14:textId="77777777" w:rsidR="00193B66" w:rsidRPr="00F83E40" w:rsidRDefault="00193B66" w:rsidP="00F64807">
            <w:pPr>
              <w:ind w:left="0" w:firstLine="0"/>
              <w:rPr>
                <w:i/>
                <w:iCs/>
              </w:rPr>
            </w:pPr>
            <w:r w:rsidRPr="00F83E40">
              <w:rPr>
                <w:i/>
                <w:iCs/>
              </w:rPr>
              <w:t>Timeliness</w:t>
            </w:r>
          </w:p>
        </w:tc>
        <w:tc>
          <w:tcPr>
            <w:tcW w:w="892" w:type="dxa"/>
            <w:tcBorders>
              <w:top w:val="single" w:sz="6" w:space="0" w:color="auto"/>
              <w:bottom w:val="nil"/>
            </w:tcBorders>
          </w:tcPr>
          <w:p w14:paraId="29DA8D3F"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40697172"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831E7CD"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1D965E98"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2CB7ACC2" w14:textId="77777777" w:rsidR="00193B66" w:rsidRPr="00F83E40" w:rsidRDefault="00193B66" w:rsidP="00F64807">
            <w:pPr>
              <w:jc w:val="center"/>
              <w:cnfStyle w:val="000000000000" w:firstRow="0" w:lastRow="0" w:firstColumn="0" w:lastColumn="0" w:oddVBand="0" w:evenVBand="0" w:oddHBand="0" w:evenHBand="0" w:firstRowFirstColumn="0" w:firstRowLastColumn="0" w:lastRowFirstColumn="0" w:lastRowLastColumn="0"/>
              <w:rPr>
                <w:i/>
                <w:iCs/>
              </w:rPr>
            </w:pPr>
          </w:p>
        </w:tc>
      </w:tr>
      <w:tr w:rsidR="00F161FB" w:rsidRPr="00F305E1" w14:paraId="3B6B89E5"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tcBorders>
          </w:tcPr>
          <w:p w14:paraId="3CBBBB07" w14:textId="5E1C6DA7" w:rsidR="00F161FB" w:rsidRPr="00F305E1" w:rsidRDefault="00F161FB" w:rsidP="00F161FB">
            <w:pPr>
              <w:ind w:left="0" w:firstLine="0"/>
            </w:pPr>
            <w:r w:rsidRPr="008F176A">
              <w:t>Broadband network queries responded to within six hours of receipt (number of queries in a day)</w:t>
            </w:r>
          </w:p>
        </w:tc>
        <w:tc>
          <w:tcPr>
            <w:tcW w:w="892" w:type="dxa"/>
            <w:tcBorders>
              <w:top w:val="nil"/>
            </w:tcBorders>
          </w:tcPr>
          <w:p w14:paraId="0902DFBA" w14:textId="03A791CA"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8F176A">
              <w:t>per cent</w:t>
            </w:r>
          </w:p>
        </w:tc>
        <w:tc>
          <w:tcPr>
            <w:tcW w:w="892" w:type="dxa"/>
            <w:tcBorders>
              <w:top w:val="nil"/>
              <w:bottom w:val="nil"/>
            </w:tcBorders>
            <w:shd w:val="clear" w:color="auto" w:fill="F2F2F2" w:themeFill="background1" w:themeFillShade="F2"/>
          </w:tcPr>
          <w:p w14:paraId="4E4D906D" w14:textId="4E9097FF"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8F176A">
              <w:t>90.0</w:t>
            </w:r>
          </w:p>
        </w:tc>
        <w:tc>
          <w:tcPr>
            <w:tcW w:w="892" w:type="dxa"/>
            <w:tcBorders>
              <w:top w:val="nil"/>
            </w:tcBorders>
          </w:tcPr>
          <w:p w14:paraId="10AA85BC" w14:textId="1C23F286"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8F176A">
              <w:t>90.0</w:t>
            </w:r>
          </w:p>
        </w:tc>
        <w:tc>
          <w:tcPr>
            <w:tcW w:w="1104" w:type="dxa"/>
            <w:tcBorders>
              <w:top w:val="nil"/>
            </w:tcBorders>
          </w:tcPr>
          <w:p w14:paraId="78D9327E" w14:textId="2A1BACD6"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8F176A">
              <w:t>0</w:t>
            </w:r>
          </w:p>
        </w:tc>
        <w:tc>
          <w:tcPr>
            <w:tcW w:w="810" w:type="dxa"/>
            <w:tcBorders>
              <w:top w:val="nil"/>
            </w:tcBorders>
          </w:tcPr>
          <w:p w14:paraId="3F730AA1" w14:textId="77777777"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F161FB" w:rsidRPr="00F83E40" w14:paraId="7CD66EE5"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348E22FD" w14:textId="77777777" w:rsidR="00193B66" w:rsidRPr="00F83E40" w:rsidRDefault="00193B66" w:rsidP="00F64807">
            <w:pPr>
              <w:ind w:left="0" w:firstLine="0"/>
              <w:rPr>
                <w:i/>
                <w:iCs/>
              </w:rPr>
            </w:pPr>
            <w:r w:rsidRPr="00F83E40">
              <w:rPr>
                <w:i/>
                <w:iCs/>
              </w:rPr>
              <w:t>Cost</w:t>
            </w:r>
          </w:p>
        </w:tc>
        <w:tc>
          <w:tcPr>
            <w:tcW w:w="892" w:type="dxa"/>
            <w:tcBorders>
              <w:top w:val="single" w:sz="6" w:space="0" w:color="auto"/>
              <w:bottom w:val="nil"/>
            </w:tcBorders>
          </w:tcPr>
          <w:p w14:paraId="4BE10CD1"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13B57DA7"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34A22D56"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CB20286"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417B70E" w14:textId="77777777" w:rsidR="00193B66" w:rsidRPr="00F83E40" w:rsidRDefault="00193B66" w:rsidP="00F64807">
            <w:pPr>
              <w:jc w:val="center"/>
              <w:cnfStyle w:val="000000000000" w:firstRow="0" w:lastRow="0" w:firstColumn="0" w:lastColumn="0" w:oddVBand="0" w:evenVBand="0" w:oddHBand="0" w:evenHBand="0" w:firstRowFirstColumn="0" w:firstRowLastColumn="0" w:lastRowFirstColumn="0" w:lastRowLastColumn="0"/>
              <w:rPr>
                <w:i/>
                <w:iCs/>
              </w:rPr>
            </w:pPr>
          </w:p>
        </w:tc>
      </w:tr>
      <w:tr w:rsidR="00F161FB" w:rsidRPr="00F305E1" w14:paraId="472576C2"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tcBorders>
          </w:tcPr>
          <w:p w14:paraId="49694D17" w14:textId="77777777" w:rsidR="00F161FB" w:rsidRPr="00F305E1" w:rsidRDefault="00F161FB" w:rsidP="00F161FB">
            <w:pPr>
              <w:ind w:left="0" w:firstLine="0"/>
            </w:pPr>
            <w:r w:rsidRPr="00F305E1">
              <w:t>Total output cost</w:t>
            </w:r>
          </w:p>
        </w:tc>
        <w:tc>
          <w:tcPr>
            <w:tcW w:w="892" w:type="dxa"/>
            <w:tcBorders>
              <w:top w:val="nil"/>
            </w:tcBorders>
          </w:tcPr>
          <w:p w14:paraId="67BF359B" w14:textId="77777777"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F2F2F2" w:themeFill="background1" w:themeFillShade="F2"/>
          </w:tcPr>
          <w:p w14:paraId="2D787BBD" w14:textId="7E1F03EC"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A51590">
              <w:t>45.7</w:t>
            </w:r>
          </w:p>
        </w:tc>
        <w:tc>
          <w:tcPr>
            <w:tcW w:w="892" w:type="dxa"/>
            <w:tcBorders>
              <w:top w:val="nil"/>
            </w:tcBorders>
          </w:tcPr>
          <w:p w14:paraId="022FC1E1" w14:textId="06E67B89"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A51590">
              <w:t>40.5</w:t>
            </w:r>
          </w:p>
        </w:tc>
        <w:tc>
          <w:tcPr>
            <w:tcW w:w="1104" w:type="dxa"/>
            <w:tcBorders>
              <w:top w:val="nil"/>
            </w:tcBorders>
          </w:tcPr>
          <w:p w14:paraId="7D2D7B66" w14:textId="531DE18E" w:rsidR="00F161FB" w:rsidRPr="00F305E1" w:rsidRDefault="00F161FB" w:rsidP="00F161FB">
            <w:pPr>
              <w:cnfStyle w:val="000000000000" w:firstRow="0" w:lastRow="0" w:firstColumn="0" w:lastColumn="0" w:oddVBand="0" w:evenVBand="0" w:oddHBand="0" w:evenHBand="0" w:firstRowFirstColumn="0" w:firstRowLastColumn="0" w:lastRowFirstColumn="0" w:lastRowLastColumn="0"/>
            </w:pPr>
            <w:r w:rsidRPr="00A51590">
              <w:t>12.8</w:t>
            </w:r>
          </w:p>
        </w:tc>
        <w:tc>
          <w:tcPr>
            <w:tcW w:w="810" w:type="dxa"/>
            <w:tcBorders>
              <w:top w:val="nil"/>
            </w:tcBorders>
          </w:tcPr>
          <w:p w14:paraId="54E3EDC5" w14:textId="5A7A453E" w:rsidR="00F161FB" w:rsidRPr="00F305E1" w:rsidRDefault="00F161FB" w:rsidP="00F161FB">
            <w:pPr>
              <w:jc w:val="center"/>
              <w:cnfStyle w:val="000000000000" w:firstRow="0" w:lastRow="0" w:firstColumn="0" w:lastColumn="0" w:oddVBand="0" w:evenVBand="0" w:oddHBand="0" w:evenHBand="0" w:firstRowFirstColumn="0" w:firstRowLastColumn="0" w:lastRowFirstColumn="0" w:lastRowLastColumn="0"/>
            </w:pPr>
            <w:r w:rsidRPr="00940E38">
              <w:sym w:font="Wingdings" w:char="F06E"/>
            </w:r>
          </w:p>
        </w:tc>
      </w:tr>
      <w:tr w:rsidR="00193B66" w:rsidRPr="00F83E40" w14:paraId="3FAFC4F0"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8010" w:type="dxa"/>
            <w:gridSpan w:val="6"/>
          </w:tcPr>
          <w:p w14:paraId="0349C24D" w14:textId="3848A56E" w:rsidR="00193B66" w:rsidRPr="00F83E40" w:rsidRDefault="00F161FB" w:rsidP="00F64807">
            <w:pPr>
              <w:ind w:left="0" w:firstLine="0"/>
              <w:rPr>
                <w:i/>
                <w:iCs/>
                <w:sz w:val="16"/>
                <w:szCs w:val="20"/>
              </w:rPr>
            </w:pPr>
            <w:r w:rsidRPr="00F161FB">
              <w:rPr>
                <w:i/>
                <w:iCs/>
                <w:sz w:val="16"/>
                <w:szCs w:val="20"/>
              </w:rPr>
              <w:t>The variance in total output cost between actual and target is due to the increase in demand caused by the provision of new services.</w:t>
            </w:r>
          </w:p>
        </w:tc>
      </w:tr>
    </w:tbl>
    <w:tbl>
      <w:tblPr>
        <w:tblStyle w:val="Two-columnreference"/>
        <w:tblW w:w="9639" w:type="dxa"/>
        <w:tblLook w:val="0480" w:firstRow="0" w:lastRow="0" w:firstColumn="1" w:lastColumn="0" w:noHBand="0" w:noVBand="1"/>
      </w:tblPr>
      <w:tblGrid>
        <w:gridCol w:w="1536"/>
        <w:gridCol w:w="8103"/>
      </w:tblGrid>
      <w:tr w:rsidR="00F161FB" w:rsidRPr="00243C1F" w14:paraId="5B1DE655"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3D6521B9" w14:textId="77777777" w:rsidR="00F161FB" w:rsidRPr="00113FE9" w:rsidRDefault="00F161FB" w:rsidP="00F64807">
            <w:pPr>
              <w:spacing w:before="20"/>
              <w:rPr>
                <w:rStyle w:val="Reference"/>
              </w:rPr>
            </w:pPr>
            <w:r w:rsidRPr="00A3178C">
              <w:rPr>
                <w:rStyle w:val="Reference"/>
              </w:rPr>
              <w:t>Recommendation 11, PAEC Report on the 2015-16 Financial and Performance Outcomes</w:t>
            </w:r>
          </w:p>
        </w:tc>
        <w:tc>
          <w:tcPr>
            <w:tcW w:w="8103" w:type="dxa"/>
          </w:tcPr>
          <w:p w14:paraId="6BCB9AFC" w14:textId="77777777" w:rsidR="00F161FB" w:rsidRDefault="00F161FB" w:rsidP="00F161FB">
            <w:pPr>
              <w:pStyle w:val="Note"/>
              <w:tabs>
                <w:tab w:val="clear" w:pos="284"/>
                <w:tab w:val="left" w:pos="397"/>
                <w:tab w:val="left" w:pos="737"/>
              </w:tabs>
              <w:cnfStyle w:val="000000000000" w:firstRow="0" w:lastRow="0" w:firstColumn="0" w:lastColumn="0" w:oddVBand="0" w:evenVBand="0" w:oddHBand="0" w:evenHBand="0" w:firstRowFirstColumn="0" w:firstRowLastColumn="0" w:lastRowFirstColumn="0" w:lastRowLastColumn="0"/>
            </w:pPr>
            <w:r>
              <w:t>Note:</w:t>
            </w:r>
          </w:p>
          <w:p w14:paraId="09A21CF0" w14:textId="7FF96E4D" w:rsidR="00F161FB" w:rsidRDefault="00F161FB" w:rsidP="00F161FB">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w:t>
            </w:r>
            <w:r>
              <w:tab/>
            </w:r>
            <w:r w:rsidRPr="00940E38">
              <w:rPr>
                <w:i w:val="0"/>
              </w:rPr>
              <w:sym w:font="Wingdings" w:char="F0FC"/>
            </w:r>
            <w:r>
              <w:rPr>
                <w:i w:val="0"/>
              </w:rPr>
              <w:tab/>
            </w:r>
            <w:r>
              <w:t xml:space="preserve">Performance target achieved or exceeded. </w:t>
            </w:r>
            <w:r w:rsidRPr="00F161FB">
              <w:rPr>
                <w:rStyle w:val="Guidance"/>
              </w:rPr>
              <w:t>[A variance exceeding 5 per cent or $50 million (cost measures only) is a significant variance that requires an explanation, including internal or external factors that caused the variance.]</w:t>
            </w:r>
          </w:p>
          <w:p w14:paraId="2B3CC608" w14:textId="1F097D68" w:rsidR="00F161FB" w:rsidRDefault="00F161FB" w:rsidP="00F161FB">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b/>
            </w:r>
            <w:r w:rsidRPr="00940E38">
              <w:rPr>
                <w:i w:val="0"/>
              </w:rPr>
              <w:sym w:font="Wingdings" w:char="F06E"/>
            </w:r>
            <w:r>
              <w:tab/>
              <w:t xml:space="preserve">Performance target not achieved – exceeds 5 per cent or $50 million (cost measures only) variance. </w:t>
            </w:r>
            <w:r w:rsidRPr="00F161FB">
              <w:rPr>
                <w:rStyle w:val="Guidance"/>
              </w:rPr>
              <w:t>[This is a significant variance that requires an explanation, including internal or external factors that caused the variance.]</w:t>
            </w:r>
          </w:p>
          <w:p w14:paraId="7D059B25" w14:textId="1987E2BC" w:rsidR="00F161FB" w:rsidRPr="00243C1F" w:rsidRDefault="00F161FB" w:rsidP="00F161FB">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b/>
            </w:r>
            <w:r w:rsidRPr="00940E38">
              <w:rPr>
                <w:i w:val="0"/>
              </w:rPr>
              <w:sym w:font="Wingdings 2" w:char="F099"/>
            </w:r>
            <w:r>
              <w:tab/>
              <w:t>Performance target not achieved – within 5 per cent or $50 million (cost measures only) variance.</w:t>
            </w:r>
          </w:p>
        </w:tc>
      </w:tr>
    </w:tbl>
    <w:p w14:paraId="136CDB0F" w14:textId="521C8479" w:rsidR="00E13574" w:rsidRDefault="00E13574" w:rsidP="00D51FFA"/>
    <w:p w14:paraId="7E8A04A4" w14:textId="77777777" w:rsidR="00D626E5" w:rsidRDefault="00D626E5">
      <w:pPr>
        <w:rPr>
          <w:rFonts w:asciiTheme="majorHAnsi" w:eastAsiaTheme="majorEastAsia" w:hAnsiTheme="majorHAnsi" w:cstheme="majorBidi"/>
          <w:b/>
          <w:bCs/>
          <w:spacing w:val="-2"/>
          <w:sz w:val="24"/>
          <w:szCs w:val="26"/>
        </w:rPr>
      </w:pPr>
      <w:r>
        <w:br w:type="page"/>
      </w:r>
    </w:p>
    <w:p w14:paraId="6901BD5F" w14:textId="061C1624" w:rsidR="00D626E5" w:rsidRDefault="00D626E5" w:rsidP="00220EC0">
      <w:pPr>
        <w:pStyle w:val="Heading30"/>
      </w:pPr>
      <w:bookmarkStart w:id="71" w:name="_Toc41961257"/>
      <w:r>
        <w:lastRenderedPageBreak/>
        <w:t>Research and development of biological technology</w:t>
      </w:r>
      <w:bookmarkEnd w:id="71"/>
    </w:p>
    <w:tbl>
      <w:tblPr>
        <w:tblStyle w:val="Two-columnreference"/>
        <w:tblW w:w="9639" w:type="dxa"/>
        <w:tblLook w:val="0480" w:firstRow="0" w:lastRow="0" w:firstColumn="1" w:lastColumn="0" w:noHBand="0" w:noVBand="1"/>
      </w:tblPr>
      <w:tblGrid>
        <w:gridCol w:w="1536"/>
        <w:gridCol w:w="8103"/>
      </w:tblGrid>
      <w:tr w:rsidR="00D626E5" w:rsidRPr="00243C1F" w14:paraId="53743334"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3C18B717" w14:textId="77777777" w:rsidR="00D626E5" w:rsidRPr="00113FE9" w:rsidRDefault="00D626E5" w:rsidP="00F64807">
            <w:pPr>
              <w:rPr>
                <w:rStyle w:val="Reference"/>
              </w:rPr>
            </w:pPr>
            <w:r w:rsidRPr="00D51FFA">
              <w:rPr>
                <w:rStyle w:val="Reference"/>
              </w:rPr>
              <w:t>FRD 8D</w:t>
            </w:r>
          </w:p>
        </w:tc>
        <w:tc>
          <w:tcPr>
            <w:tcW w:w="8103" w:type="dxa"/>
          </w:tcPr>
          <w:p w14:paraId="1B34CB9E" w14:textId="094CA343" w:rsidR="00D626E5" w:rsidRPr="00243C1F" w:rsidRDefault="00D626E5" w:rsidP="00F64807">
            <w:pPr>
              <w:cnfStyle w:val="000000000000" w:firstRow="0" w:lastRow="0" w:firstColumn="0" w:lastColumn="0" w:oddVBand="0" w:evenVBand="0" w:oddHBand="0" w:evenHBand="0" w:firstRowFirstColumn="0" w:firstRowLastColumn="0" w:lastRowFirstColumn="0" w:lastRowLastColumn="0"/>
            </w:pPr>
            <w:r w:rsidRPr="00D626E5">
              <w:t>The output focuses on the development of new biological technology and supporting its implementation by businesses to achieve better quality agricultural products. Improved agricultural products are also considered to contribute to the economic growth of the State.</w:t>
            </w:r>
          </w:p>
        </w:tc>
      </w:tr>
    </w:tbl>
    <w:p w14:paraId="380D2681" w14:textId="77777777" w:rsidR="00D626E5" w:rsidRDefault="00D626E5" w:rsidP="00D626E5">
      <w:r>
        <w:t>This output makes a significant contribution to the departmental objective of improving the quality of life of Victorians through eradicating certain diseases and enhancing nutrition.</w:t>
      </w:r>
    </w:p>
    <w:p w14:paraId="6B8AFB5B" w14:textId="77777777" w:rsidR="00D626E5" w:rsidRPr="00D626E5" w:rsidRDefault="00D626E5" w:rsidP="00D626E5">
      <w:pPr>
        <w:rPr>
          <w:rStyle w:val="Guidance"/>
        </w:rPr>
      </w:pPr>
      <w:r w:rsidRPr="00D626E5">
        <w:rPr>
          <w:rStyle w:val="Guidance"/>
        </w:rPr>
        <w:t>[Departments to insert the relevant departmental objective.]</w:t>
      </w:r>
    </w:p>
    <w:p w14:paraId="4DD9B065" w14:textId="77777777" w:rsidR="00D626E5" w:rsidRDefault="00D626E5" w:rsidP="00220EC0">
      <w:pPr>
        <w:pStyle w:val="Heading4"/>
      </w:pPr>
      <w:r>
        <w:t>Key initiatives and projects</w:t>
      </w:r>
    </w:p>
    <w:p w14:paraId="2B12EE60" w14:textId="3350E08B" w:rsidR="00E13574" w:rsidRPr="00D626E5" w:rsidRDefault="00D626E5" w:rsidP="00D626E5">
      <w:pPr>
        <w:rPr>
          <w:rStyle w:val="Guidance"/>
        </w:rPr>
      </w:pPr>
      <w:r w:rsidRPr="00D626E5">
        <w:rPr>
          <w:rStyle w:val="Guidance"/>
        </w:rPr>
        <w:t>[Departments to disclose the key initiatives and projects relevant to this output. Refer to page 18 for</w:t>
      </w:r>
      <w:r>
        <w:t xml:space="preserve"> </w:t>
      </w:r>
      <w:r w:rsidRPr="00D626E5">
        <w:rPr>
          <w:rStyle w:val="Guidance"/>
        </w:rPr>
        <w:t>additional guidance.]</w:t>
      </w:r>
    </w:p>
    <w:p w14:paraId="53F785C3" w14:textId="59D359B6" w:rsidR="00E13574" w:rsidRDefault="00E13574" w:rsidP="00D51FFA"/>
    <w:tbl>
      <w:tblPr>
        <w:tblStyle w:val="DTFFinancialTable"/>
        <w:tblW w:w="8010" w:type="dxa"/>
        <w:tblLook w:val="06A0" w:firstRow="1" w:lastRow="0" w:firstColumn="1" w:lastColumn="0" w:noHBand="1" w:noVBand="1"/>
      </w:tblPr>
      <w:tblGrid>
        <w:gridCol w:w="3420"/>
        <w:gridCol w:w="892"/>
        <w:gridCol w:w="892"/>
        <w:gridCol w:w="892"/>
        <w:gridCol w:w="1104"/>
        <w:gridCol w:w="810"/>
      </w:tblGrid>
      <w:tr w:rsidR="00193B66" w:rsidRPr="00F305E1" w14:paraId="60BCCEB3" w14:textId="77777777" w:rsidTr="00585C96">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3420" w:type="dxa"/>
          </w:tcPr>
          <w:p w14:paraId="48612CA2" w14:textId="77777777" w:rsidR="00193B66" w:rsidRPr="00F305E1" w:rsidRDefault="00193B66" w:rsidP="00F64807">
            <w:r w:rsidRPr="00F305E1">
              <w:br w:type="page"/>
            </w:r>
            <w:r w:rsidRPr="00F305E1">
              <w:br w:type="page"/>
            </w:r>
            <w:r w:rsidRPr="00F305E1">
              <w:br w:type="column"/>
              <w:t>Performance measures</w:t>
            </w:r>
          </w:p>
        </w:tc>
        <w:tc>
          <w:tcPr>
            <w:tcW w:w="892" w:type="dxa"/>
          </w:tcPr>
          <w:p w14:paraId="52FA30D8" w14:textId="77777777" w:rsidR="00193B66" w:rsidRPr="00F305E1" w:rsidRDefault="00193B66" w:rsidP="00F6480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6330C12F" w14:textId="77777777" w:rsidR="00193B66" w:rsidRPr="00F305E1" w:rsidRDefault="00193B66" w:rsidP="00F64807">
            <w:pPr>
              <w:cnfStyle w:val="100000000000" w:firstRow="1" w:lastRow="0" w:firstColumn="0" w:lastColumn="0" w:oddVBand="0" w:evenVBand="0" w:oddHBand="0" w:evenHBand="0" w:firstRowFirstColumn="0" w:firstRowLastColumn="0" w:lastRowFirstColumn="0" w:lastRowLastColumn="0"/>
            </w:pPr>
            <w:r w:rsidRPr="00F305E1">
              <w:t>2019-20</w:t>
            </w:r>
            <w:r w:rsidRPr="00F305E1">
              <w:br/>
              <w:t>actual</w:t>
            </w:r>
          </w:p>
        </w:tc>
        <w:tc>
          <w:tcPr>
            <w:tcW w:w="892" w:type="dxa"/>
          </w:tcPr>
          <w:p w14:paraId="6070056F" w14:textId="77777777" w:rsidR="00193B66" w:rsidRPr="00F305E1" w:rsidRDefault="00193B66" w:rsidP="00F64807">
            <w:pPr>
              <w:cnfStyle w:val="100000000000" w:firstRow="1" w:lastRow="0" w:firstColumn="0" w:lastColumn="0" w:oddVBand="0" w:evenVBand="0" w:oddHBand="0" w:evenHBand="0" w:firstRowFirstColumn="0" w:firstRowLastColumn="0" w:lastRowFirstColumn="0" w:lastRowLastColumn="0"/>
            </w:pPr>
            <w:r w:rsidRPr="00F305E1">
              <w:t>2019-20</w:t>
            </w:r>
            <w:r w:rsidRPr="00F305E1">
              <w:br/>
              <w:t>target</w:t>
            </w:r>
          </w:p>
        </w:tc>
        <w:tc>
          <w:tcPr>
            <w:tcW w:w="1104" w:type="dxa"/>
          </w:tcPr>
          <w:p w14:paraId="448D599A" w14:textId="77777777" w:rsidR="00193B66" w:rsidRPr="00F305E1" w:rsidRDefault="00193B66" w:rsidP="00F6480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7DB34075" w14:textId="77777777" w:rsidR="00193B66" w:rsidRPr="00F305E1" w:rsidRDefault="00193B66" w:rsidP="00F64807">
            <w:pPr>
              <w:jc w:val="center"/>
              <w:cnfStyle w:val="100000000000" w:firstRow="1" w:lastRow="0" w:firstColumn="0" w:lastColumn="0" w:oddVBand="0" w:evenVBand="0" w:oddHBand="0" w:evenHBand="0" w:firstRowFirstColumn="0" w:firstRowLastColumn="0" w:lastRowFirstColumn="0" w:lastRowLastColumn="0"/>
            </w:pPr>
            <w:r w:rsidRPr="00F305E1">
              <w:br/>
              <w:t xml:space="preserve">Result </w:t>
            </w:r>
            <w:r w:rsidRPr="00F81AD8">
              <w:rPr>
                <w:vertAlign w:val="superscript"/>
              </w:rPr>
              <w:t>(a)</w:t>
            </w:r>
          </w:p>
        </w:tc>
      </w:tr>
      <w:tr w:rsidR="00193B66" w:rsidRPr="00F83E40" w14:paraId="52D74941"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Pr>
          <w:p w14:paraId="46528F28" w14:textId="77777777" w:rsidR="00193B66" w:rsidRPr="00F83E40" w:rsidRDefault="00193B66" w:rsidP="00F64807">
            <w:pPr>
              <w:rPr>
                <w:i/>
                <w:iCs/>
              </w:rPr>
            </w:pPr>
            <w:r w:rsidRPr="00F83E40">
              <w:rPr>
                <w:i/>
                <w:iCs/>
              </w:rPr>
              <w:t>Quantity</w:t>
            </w:r>
          </w:p>
        </w:tc>
        <w:tc>
          <w:tcPr>
            <w:tcW w:w="892" w:type="dxa"/>
          </w:tcPr>
          <w:p w14:paraId="684ABB1C"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F2F2F2" w:themeFill="background1" w:themeFillShade="F2"/>
          </w:tcPr>
          <w:p w14:paraId="15F90940"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0DE49B31"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16227075"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4241012F" w14:textId="77777777" w:rsidR="00193B66" w:rsidRPr="00F83E40" w:rsidRDefault="00193B66" w:rsidP="00F64807">
            <w:pPr>
              <w:cnfStyle w:val="000000000000" w:firstRow="0" w:lastRow="0" w:firstColumn="0" w:lastColumn="0" w:oddVBand="0" w:evenVBand="0" w:oddHBand="0" w:evenHBand="0" w:firstRowFirstColumn="0" w:firstRowLastColumn="0" w:lastRowFirstColumn="0" w:lastRowLastColumn="0"/>
              <w:rPr>
                <w:i/>
                <w:iCs/>
              </w:rPr>
            </w:pPr>
          </w:p>
        </w:tc>
      </w:tr>
      <w:tr w:rsidR="00F70C97" w:rsidRPr="00F305E1" w14:paraId="3DEFFE11"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3420" w:type="dxa"/>
          </w:tcPr>
          <w:p w14:paraId="28223302" w14:textId="591802CA" w:rsidR="00F70C97" w:rsidRPr="00F305E1" w:rsidRDefault="00F70C97" w:rsidP="00F70C97">
            <w:pPr>
              <w:ind w:left="0" w:firstLine="0"/>
            </w:pPr>
            <w:r w:rsidRPr="007837B4">
              <w:t>Businesses supported with implementation of new technology</w:t>
            </w:r>
          </w:p>
        </w:tc>
        <w:tc>
          <w:tcPr>
            <w:tcW w:w="892" w:type="dxa"/>
          </w:tcPr>
          <w:p w14:paraId="430B98E3" w14:textId="092FE98F" w:rsidR="00F70C97" w:rsidRPr="00F305E1" w:rsidRDefault="00F70C97" w:rsidP="00F70C97">
            <w:pPr>
              <w:jc w:val="center"/>
              <w:cnfStyle w:val="000000000000" w:firstRow="0" w:lastRow="0" w:firstColumn="0" w:lastColumn="0" w:oddVBand="0" w:evenVBand="0" w:oddHBand="0" w:evenHBand="0" w:firstRowFirstColumn="0" w:firstRowLastColumn="0" w:lastRowFirstColumn="0" w:lastRowLastColumn="0"/>
            </w:pPr>
            <w:r w:rsidRPr="007837B4">
              <w:t>number</w:t>
            </w:r>
          </w:p>
        </w:tc>
        <w:tc>
          <w:tcPr>
            <w:tcW w:w="892" w:type="dxa"/>
            <w:tcBorders>
              <w:bottom w:val="nil"/>
            </w:tcBorders>
            <w:shd w:val="clear" w:color="auto" w:fill="F2F2F2" w:themeFill="background1" w:themeFillShade="F2"/>
          </w:tcPr>
          <w:p w14:paraId="2EF5090B" w14:textId="0E1FD530"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7837B4">
              <w:t>100</w:t>
            </w:r>
          </w:p>
        </w:tc>
        <w:tc>
          <w:tcPr>
            <w:tcW w:w="892" w:type="dxa"/>
          </w:tcPr>
          <w:p w14:paraId="0968B6E7" w14:textId="76425BCA"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7837B4">
              <w:t>120</w:t>
            </w:r>
          </w:p>
        </w:tc>
        <w:tc>
          <w:tcPr>
            <w:tcW w:w="1104" w:type="dxa"/>
          </w:tcPr>
          <w:p w14:paraId="113D6F79" w14:textId="6AC84DEA"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7837B4">
              <w:t xml:space="preserve"> 16.7</w:t>
            </w:r>
          </w:p>
        </w:tc>
        <w:tc>
          <w:tcPr>
            <w:tcW w:w="810" w:type="dxa"/>
          </w:tcPr>
          <w:p w14:paraId="7CEA273B" w14:textId="01A91EEB" w:rsidR="00F70C97" w:rsidRPr="00F70C97" w:rsidRDefault="00F70C97" w:rsidP="00F70C97">
            <w:pPr>
              <w:jc w:val="center"/>
              <w:cnfStyle w:val="000000000000" w:firstRow="0" w:lastRow="0" w:firstColumn="0" w:lastColumn="0" w:oddVBand="0" w:evenVBand="0" w:oddHBand="0" w:evenHBand="0" w:firstRowFirstColumn="0" w:firstRowLastColumn="0" w:lastRowFirstColumn="0" w:lastRowLastColumn="0"/>
            </w:pPr>
            <w:r w:rsidRPr="00F70C97">
              <w:sym w:font="Wingdings" w:char="F06E"/>
            </w:r>
          </w:p>
        </w:tc>
      </w:tr>
      <w:tr w:rsidR="00193B66" w:rsidRPr="00F83E40" w14:paraId="09147A45"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8010" w:type="dxa"/>
            <w:gridSpan w:val="6"/>
          </w:tcPr>
          <w:p w14:paraId="3AF2A0ED" w14:textId="47258F8B" w:rsidR="00193B66" w:rsidRPr="00F83E40" w:rsidRDefault="00F70C97" w:rsidP="00F70C97">
            <w:pPr>
              <w:ind w:left="0" w:firstLine="0"/>
              <w:rPr>
                <w:i/>
                <w:iCs/>
                <w:sz w:val="16"/>
                <w:szCs w:val="20"/>
              </w:rPr>
            </w:pPr>
            <w:r w:rsidRPr="00F70C97">
              <w:rPr>
                <w:i/>
                <w:iCs/>
                <w:sz w:val="16"/>
                <w:szCs w:val="20"/>
              </w:rPr>
              <w:t>The actual outcome in 2019-20 is significantly lower than the target due to delays in the internal tender process – there was a lack of consensus between businesses and the Government on payment terms in tender proposals.</w:t>
            </w:r>
          </w:p>
        </w:tc>
      </w:tr>
      <w:tr w:rsidR="00F70C97" w:rsidRPr="00F305E1" w14:paraId="52084CCB"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3420" w:type="dxa"/>
            <w:tcBorders>
              <w:bottom w:val="nil"/>
            </w:tcBorders>
          </w:tcPr>
          <w:p w14:paraId="71A35832" w14:textId="0829A79B" w:rsidR="00F70C97" w:rsidRPr="00F305E1" w:rsidRDefault="00F70C97" w:rsidP="00F70C97">
            <w:pPr>
              <w:ind w:left="0" w:firstLine="0"/>
            </w:pPr>
            <w:r w:rsidRPr="000332E9">
              <w:t xml:space="preserve">Laboratories with </w:t>
            </w:r>
            <w:r w:rsidR="00220EC0" w:rsidRPr="000332E9">
              <w:t>fully integrated</w:t>
            </w:r>
            <w:r w:rsidRPr="000332E9">
              <w:t xml:space="preserve"> new research platform</w:t>
            </w:r>
          </w:p>
        </w:tc>
        <w:tc>
          <w:tcPr>
            <w:tcW w:w="892" w:type="dxa"/>
            <w:tcBorders>
              <w:bottom w:val="nil"/>
            </w:tcBorders>
          </w:tcPr>
          <w:p w14:paraId="227B59AC" w14:textId="3C1E6C1A" w:rsidR="00F70C97" w:rsidRPr="00F305E1" w:rsidRDefault="00F70C97" w:rsidP="00F70C9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nil"/>
            </w:tcBorders>
            <w:shd w:val="clear" w:color="auto" w:fill="F2F2F2" w:themeFill="background1" w:themeFillShade="F2"/>
          </w:tcPr>
          <w:p w14:paraId="712BD759" w14:textId="7625FF8D"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0332E9">
              <w:t>10</w:t>
            </w:r>
          </w:p>
        </w:tc>
        <w:tc>
          <w:tcPr>
            <w:tcW w:w="892" w:type="dxa"/>
            <w:tcBorders>
              <w:bottom w:val="nil"/>
            </w:tcBorders>
          </w:tcPr>
          <w:p w14:paraId="39F1768E" w14:textId="2AC9C9D2"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0332E9">
              <w:t>10</w:t>
            </w:r>
          </w:p>
        </w:tc>
        <w:tc>
          <w:tcPr>
            <w:tcW w:w="1104" w:type="dxa"/>
            <w:tcBorders>
              <w:bottom w:val="nil"/>
            </w:tcBorders>
          </w:tcPr>
          <w:p w14:paraId="7F5DFDEC" w14:textId="1A505209"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nil"/>
            </w:tcBorders>
          </w:tcPr>
          <w:p w14:paraId="53E34CDB" w14:textId="3FFC5FA6" w:rsidR="00F70C97" w:rsidRPr="00F305E1" w:rsidRDefault="00F70C97" w:rsidP="00F70C9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F70C97" w:rsidRPr="00F305E1" w14:paraId="2F5F2D9A" w14:textId="77777777" w:rsidTr="00585C96">
        <w:trPr>
          <w:trHeight w:val="20"/>
        </w:trPr>
        <w:tc>
          <w:tcPr>
            <w:cnfStyle w:val="001000000000" w:firstRow="0" w:lastRow="0" w:firstColumn="1" w:lastColumn="0" w:oddVBand="0" w:evenVBand="0" w:oddHBand="0" w:evenHBand="0" w:firstRowFirstColumn="0" w:firstRowLastColumn="0" w:lastRowFirstColumn="0" w:lastRowLastColumn="0"/>
            <w:tcW w:w="3420" w:type="dxa"/>
            <w:tcBorders>
              <w:bottom w:val="single" w:sz="6" w:space="0" w:color="auto"/>
            </w:tcBorders>
          </w:tcPr>
          <w:p w14:paraId="0D872A6E" w14:textId="1667E775" w:rsidR="00F70C97" w:rsidRPr="00F305E1" w:rsidRDefault="00F70C97" w:rsidP="00F70C97">
            <w:r w:rsidRPr="000332E9">
              <w:t>Six new patents sought by partner agencies</w:t>
            </w:r>
          </w:p>
        </w:tc>
        <w:tc>
          <w:tcPr>
            <w:tcW w:w="892" w:type="dxa"/>
            <w:tcBorders>
              <w:bottom w:val="single" w:sz="6" w:space="0" w:color="auto"/>
            </w:tcBorders>
          </w:tcPr>
          <w:p w14:paraId="15737E54" w14:textId="2B273238" w:rsidR="00F70C97" w:rsidRPr="00F305E1" w:rsidRDefault="00F70C97" w:rsidP="00F70C9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single" w:sz="6" w:space="0" w:color="auto"/>
            </w:tcBorders>
            <w:shd w:val="clear" w:color="auto" w:fill="F2F2F2" w:themeFill="background1" w:themeFillShade="F2"/>
          </w:tcPr>
          <w:p w14:paraId="0AC2111E" w14:textId="19BE6976"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0332E9">
              <w:t>6</w:t>
            </w:r>
          </w:p>
        </w:tc>
        <w:tc>
          <w:tcPr>
            <w:tcW w:w="892" w:type="dxa"/>
            <w:tcBorders>
              <w:bottom w:val="single" w:sz="6" w:space="0" w:color="auto"/>
            </w:tcBorders>
          </w:tcPr>
          <w:p w14:paraId="52177301" w14:textId="38E0828C"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0332E9">
              <w:t>6</w:t>
            </w:r>
          </w:p>
        </w:tc>
        <w:tc>
          <w:tcPr>
            <w:tcW w:w="1104" w:type="dxa"/>
            <w:tcBorders>
              <w:bottom w:val="single" w:sz="6" w:space="0" w:color="auto"/>
            </w:tcBorders>
          </w:tcPr>
          <w:p w14:paraId="68A3D5A9" w14:textId="17FD14EC" w:rsidR="00F70C97" w:rsidRPr="00F305E1" w:rsidRDefault="00F70C97" w:rsidP="00F70C9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single" w:sz="6" w:space="0" w:color="auto"/>
            </w:tcBorders>
          </w:tcPr>
          <w:p w14:paraId="7048AE9A" w14:textId="2D66ECC0" w:rsidR="00F70C97" w:rsidRPr="00F305E1" w:rsidRDefault="00F70C97" w:rsidP="00F70C97">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193B66" w:rsidRPr="00F83E40" w14:paraId="36586F00"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2376DC6B" w14:textId="77777777" w:rsidR="00193B66" w:rsidRPr="00F83E40" w:rsidRDefault="00193B66" w:rsidP="00F70C97">
            <w:pPr>
              <w:ind w:left="0" w:firstLine="0"/>
              <w:rPr>
                <w:i/>
                <w:iCs/>
              </w:rPr>
            </w:pPr>
            <w:r w:rsidRPr="00F83E40">
              <w:rPr>
                <w:i/>
                <w:iCs/>
              </w:rPr>
              <w:t>Quality</w:t>
            </w:r>
          </w:p>
        </w:tc>
        <w:tc>
          <w:tcPr>
            <w:tcW w:w="892" w:type="dxa"/>
            <w:tcBorders>
              <w:top w:val="single" w:sz="6" w:space="0" w:color="auto"/>
              <w:bottom w:val="nil"/>
            </w:tcBorders>
          </w:tcPr>
          <w:p w14:paraId="21F2B217"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76A6DF30"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ACD3589"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D8BC7C6"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67BCC45" w14:textId="77777777" w:rsidR="00193B66" w:rsidRPr="00F83E40" w:rsidRDefault="00193B66" w:rsidP="00F70C97">
            <w:pPr>
              <w:jc w:val="center"/>
              <w:cnfStyle w:val="000000000000" w:firstRow="0" w:lastRow="0" w:firstColumn="0" w:lastColumn="0" w:oddVBand="0" w:evenVBand="0" w:oddHBand="0" w:evenHBand="0" w:firstRowFirstColumn="0" w:firstRowLastColumn="0" w:lastRowFirstColumn="0" w:lastRowLastColumn="0"/>
              <w:rPr>
                <w:i/>
                <w:iCs/>
              </w:rPr>
            </w:pPr>
          </w:p>
        </w:tc>
      </w:tr>
      <w:tr w:rsidR="00833A54" w:rsidRPr="00F305E1" w14:paraId="1738E4C0"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tcBorders>
          </w:tcPr>
          <w:p w14:paraId="79A7171B" w14:textId="07F25AD0" w:rsidR="00833A54" w:rsidRPr="00F305E1" w:rsidRDefault="00833A54" w:rsidP="00833A54">
            <w:pPr>
              <w:ind w:left="0" w:firstLine="0"/>
            </w:pPr>
            <w:r w:rsidRPr="00E75EC0">
              <w:t>New technology met business requirements</w:t>
            </w:r>
          </w:p>
        </w:tc>
        <w:tc>
          <w:tcPr>
            <w:tcW w:w="892" w:type="dxa"/>
            <w:tcBorders>
              <w:top w:val="nil"/>
            </w:tcBorders>
          </w:tcPr>
          <w:p w14:paraId="1A2E6B49" w14:textId="77928A11" w:rsidR="00833A54" w:rsidRPr="00F305E1" w:rsidRDefault="00833A54" w:rsidP="00833A54">
            <w:pPr>
              <w:jc w:val="center"/>
              <w:cnfStyle w:val="000000000000" w:firstRow="0" w:lastRow="0" w:firstColumn="0" w:lastColumn="0" w:oddVBand="0" w:evenVBand="0" w:oddHBand="0" w:evenHBand="0" w:firstRowFirstColumn="0" w:firstRowLastColumn="0" w:lastRowFirstColumn="0" w:lastRowLastColumn="0"/>
            </w:pPr>
            <w:r w:rsidRPr="00E75EC0">
              <w:t>per cent</w:t>
            </w:r>
          </w:p>
        </w:tc>
        <w:tc>
          <w:tcPr>
            <w:tcW w:w="892" w:type="dxa"/>
            <w:tcBorders>
              <w:top w:val="nil"/>
              <w:bottom w:val="nil"/>
            </w:tcBorders>
            <w:shd w:val="clear" w:color="auto" w:fill="F2F2F2" w:themeFill="background1" w:themeFillShade="F2"/>
          </w:tcPr>
          <w:p w14:paraId="01D68865" w14:textId="4BC7AA55"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E75EC0">
              <w:t>80.0</w:t>
            </w:r>
          </w:p>
        </w:tc>
        <w:tc>
          <w:tcPr>
            <w:tcW w:w="892" w:type="dxa"/>
            <w:tcBorders>
              <w:top w:val="nil"/>
            </w:tcBorders>
          </w:tcPr>
          <w:p w14:paraId="1E3B3900" w14:textId="45DE57F8"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E75EC0">
              <w:t>80.0</w:t>
            </w:r>
          </w:p>
        </w:tc>
        <w:tc>
          <w:tcPr>
            <w:tcW w:w="1104" w:type="dxa"/>
            <w:tcBorders>
              <w:top w:val="nil"/>
            </w:tcBorders>
          </w:tcPr>
          <w:p w14:paraId="61067238" w14:textId="7DE19DCE"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E75EC0">
              <w:t>0</w:t>
            </w:r>
          </w:p>
        </w:tc>
        <w:tc>
          <w:tcPr>
            <w:tcW w:w="810" w:type="dxa"/>
            <w:tcBorders>
              <w:top w:val="nil"/>
            </w:tcBorders>
          </w:tcPr>
          <w:p w14:paraId="4F58A82F" w14:textId="77777777" w:rsidR="00833A54" w:rsidRPr="00F305E1" w:rsidRDefault="00833A54" w:rsidP="00833A54">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r w:rsidR="00193B66" w:rsidRPr="00F83E40" w14:paraId="790A3C84"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8010" w:type="dxa"/>
            <w:gridSpan w:val="6"/>
            <w:tcBorders>
              <w:bottom w:val="single" w:sz="6" w:space="0" w:color="auto"/>
            </w:tcBorders>
          </w:tcPr>
          <w:p w14:paraId="7CAC4CC6" w14:textId="747C38D8" w:rsidR="00193B66" w:rsidRPr="00F83E40" w:rsidRDefault="00833A54" w:rsidP="00F70C97">
            <w:pPr>
              <w:ind w:left="0" w:firstLine="0"/>
              <w:rPr>
                <w:i/>
                <w:iCs/>
                <w:sz w:val="16"/>
                <w:szCs w:val="20"/>
              </w:rPr>
            </w:pPr>
            <w:r w:rsidRPr="00833A54">
              <w:rPr>
                <w:i/>
                <w:iCs/>
                <w:sz w:val="16"/>
                <w:szCs w:val="20"/>
              </w:rPr>
              <w:t>This measure is based on surveys completed by clients.</w:t>
            </w:r>
          </w:p>
        </w:tc>
      </w:tr>
      <w:tr w:rsidR="00193B66" w:rsidRPr="00F83E40" w14:paraId="6A61B7B7"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27066F73" w14:textId="77777777" w:rsidR="00193B66" w:rsidRPr="00F83E40" w:rsidRDefault="00193B66" w:rsidP="00F70C97">
            <w:pPr>
              <w:ind w:left="0" w:firstLine="0"/>
              <w:rPr>
                <w:i/>
                <w:iCs/>
              </w:rPr>
            </w:pPr>
            <w:r w:rsidRPr="00F83E40">
              <w:rPr>
                <w:i/>
                <w:iCs/>
              </w:rPr>
              <w:t>Timeliness</w:t>
            </w:r>
          </w:p>
        </w:tc>
        <w:tc>
          <w:tcPr>
            <w:tcW w:w="892" w:type="dxa"/>
            <w:tcBorders>
              <w:top w:val="single" w:sz="6" w:space="0" w:color="auto"/>
              <w:bottom w:val="nil"/>
            </w:tcBorders>
          </w:tcPr>
          <w:p w14:paraId="3CEE5C41"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1F55FC69"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40C116F8"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A9B053B"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382479CE" w14:textId="77777777" w:rsidR="00193B66" w:rsidRPr="00F83E40" w:rsidRDefault="00193B66" w:rsidP="00F70C97">
            <w:pPr>
              <w:jc w:val="center"/>
              <w:cnfStyle w:val="000000000000" w:firstRow="0" w:lastRow="0" w:firstColumn="0" w:lastColumn="0" w:oddVBand="0" w:evenVBand="0" w:oddHBand="0" w:evenHBand="0" w:firstRowFirstColumn="0" w:firstRowLastColumn="0" w:lastRowFirstColumn="0" w:lastRowLastColumn="0"/>
              <w:rPr>
                <w:i/>
                <w:iCs/>
              </w:rPr>
            </w:pPr>
          </w:p>
        </w:tc>
      </w:tr>
      <w:tr w:rsidR="00833A54" w:rsidRPr="00F305E1" w14:paraId="0E406A4D"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bottom w:val="single" w:sz="6" w:space="0" w:color="auto"/>
            </w:tcBorders>
          </w:tcPr>
          <w:p w14:paraId="41D1C631" w14:textId="316BB7D2" w:rsidR="00833A54" w:rsidRPr="00F305E1" w:rsidRDefault="00833A54" w:rsidP="00833A54">
            <w:pPr>
              <w:ind w:left="0" w:firstLine="0"/>
            </w:pPr>
            <w:r w:rsidRPr="00741040">
              <w:t>Projects managed within agreed timelines</w:t>
            </w:r>
          </w:p>
        </w:tc>
        <w:tc>
          <w:tcPr>
            <w:tcW w:w="892" w:type="dxa"/>
            <w:tcBorders>
              <w:top w:val="nil"/>
              <w:bottom w:val="single" w:sz="6" w:space="0" w:color="auto"/>
            </w:tcBorders>
          </w:tcPr>
          <w:p w14:paraId="27AD100E" w14:textId="0C77CABC" w:rsidR="00833A54" w:rsidRPr="00F305E1" w:rsidRDefault="00833A54" w:rsidP="00833A54">
            <w:pPr>
              <w:jc w:val="center"/>
              <w:cnfStyle w:val="000000000000" w:firstRow="0" w:lastRow="0" w:firstColumn="0" w:lastColumn="0" w:oddVBand="0" w:evenVBand="0" w:oddHBand="0" w:evenHBand="0" w:firstRowFirstColumn="0" w:firstRowLastColumn="0" w:lastRowFirstColumn="0" w:lastRowLastColumn="0"/>
            </w:pPr>
            <w:r w:rsidRPr="00741040">
              <w:t>per cent</w:t>
            </w:r>
          </w:p>
        </w:tc>
        <w:tc>
          <w:tcPr>
            <w:tcW w:w="892" w:type="dxa"/>
            <w:tcBorders>
              <w:top w:val="nil"/>
              <w:bottom w:val="single" w:sz="6" w:space="0" w:color="auto"/>
            </w:tcBorders>
            <w:shd w:val="clear" w:color="auto" w:fill="F2F2F2" w:themeFill="background1" w:themeFillShade="F2"/>
          </w:tcPr>
          <w:p w14:paraId="354DC327" w14:textId="6AA940CC"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741040">
              <w:t>87.0</w:t>
            </w:r>
          </w:p>
        </w:tc>
        <w:tc>
          <w:tcPr>
            <w:tcW w:w="892" w:type="dxa"/>
            <w:tcBorders>
              <w:top w:val="nil"/>
              <w:bottom w:val="single" w:sz="6" w:space="0" w:color="auto"/>
            </w:tcBorders>
          </w:tcPr>
          <w:p w14:paraId="03446F63" w14:textId="7A27BC48"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741040">
              <w:t>91.0</w:t>
            </w:r>
          </w:p>
        </w:tc>
        <w:tc>
          <w:tcPr>
            <w:tcW w:w="1104" w:type="dxa"/>
            <w:tcBorders>
              <w:top w:val="nil"/>
              <w:bottom w:val="single" w:sz="6" w:space="0" w:color="auto"/>
            </w:tcBorders>
          </w:tcPr>
          <w:p w14:paraId="7371CFA0" w14:textId="616EFEC1"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741040">
              <w:t xml:space="preserve"> 4.4</w:t>
            </w:r>
          </w:p>
        </w:tc>
        <w:tc>
          <w:tcPr>
            <w:tcW w:w="810" w:type="dxa"/>
            <w:tcBorders>
              <w:top w:val="nil"/>
              <w:bottom w:val="single" w:sz="6" w:space="0" w:color="auto"/>
            </w:tcBorders>
          </w:tcPr>
          <w:p w14:paraId="703722D6" w14:textId="640B8848" w:rsidR="00833A54" w:rsidRPr="00833A54" w:rsidRDefault="00833A54" w:rsidP="00833A54">
            <w:pPr>
              <w:jc w:val="center"/>
              <w:cnfStyle w:val="000000000000" w:firstRow="0" w:lastRow="0" w:firstColumn="0" w:lastColumn="0" w:oddVBand="0" w:evenVBand="0" w:oddHBand="0" w:evenHBand="0" w:firstRowFirstColumn="0" w:firstRowLastColumn="0" w:lastRowFirstColumn="0" w:lastRowLastColumn="0"/>
              <w:rPr>
                <w:iCs/>
              </w:rPr>
            </w:pPr>
            <w:r w:rsidRPr="00833A54">
              <w:rPr>
                <w:iCs/>
              </w:rPr>
              <w:sym w:font="Wingdings 2" w:char="F099"/>
            </w:r>
          </w:p>
        </w:tc>
      </w:tr>
      <w:tr w:rsidR="00833A54" w:rsidRPr="00F83E40" w14:paraId="794BD0CF"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nil"/>
            </w:tcBorders>
          </w:tcPr>
          <w:p w14:paraId="47D8C4FE" w14:textId="77777777" w:rsidR="00193B66" w:rsidRPr="00F83E40" w:rsidRDefault="00193B66" w:rsidP="00F70C97">
            <w:pPr>
              <w:ind w:left="0" w:firstLine="0"/>
              <w:rPr>
                <w:i/>
                <w:iCs/>
              </w:rPr>
            </w:pPr>
            <w:r w:rsidRPr="00F83E40">
              <w:rPr>
                <w:i/>
                <w:iCs/>
              </w:rPr>
              <w:t>Cost</w:t>
            </w:r>
          </w:p>
        </w:tc>
        <w:tc>
          <w:tcPr>
            <w:tcW w:w="892" w:type="dxa"/>
            <w:tcBorders>
              <w:top w:val="single" w:sz="6" w:space="0" w:color="auto"/>
              <w:bottom w:val="nil"/>
            </w:tcBorders>
          </w:tcPr>
          <w:p w14:paraId="620A0D2D"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F2F2F2" w:themeFill="background1" w:themeFillShade="F2"/>
          </w:tcPr>
          <w:p w14:paraId="36A86D6F"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67B1F5A"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6C6EAC57" w14:textId="77777777" w:rsidR="00193B66" w:rsidRPr="00F83E40" w:rsidRDefault="00193B66" w:rsidP="00F70C9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CD66E21" w14:textId="77777777" w:rsidR="00193B66" w:rsidRPr="00F83E40" w:rsidRDefault="00193B66" w:rsidP="00F70C97">
            <w:pPr>
              <w:jc w:val="center"/>
              <w:cnfStyle w:val="000000000000" w:firstRow="0" w:lastRow="0" w:firstColumn="0" w:lastColumn="0" w:oddVBand="0" w:evenVBand="0" w:oddHBand="0" w:evenHBand="0" w:firstRowFirstColumn="0" w:firstRowLastColumn="0" w:lastRowFirstColumn="0" w:lastRowLastColumn="0"/>
              <w:rPr>
                <w:i/>
                <w:iCs/>
              </w:rPr>
            </w:pPr>
          </w:p>
        </w:tc>
      </w:tr>
      <w:tr w:rsidR="00833A54" w:rsidRPr="00F305E1" w14:paraId="7A5272D8" w14:textId="77777777" w:rsidTr="00585C96">
        <w:trPr>
          <w:trHeight w:val="57"/>
        </w:trPr>
        <w:tc>
          <w:tcPr>
            <w:cnfStyle w:val="001000000000" w:firstRow="0" w:lastRow="0" w:firstColumn="1" w:lastColumn="0" w:oddVBand="0" w:evenVBand="0" w:oddHBand="0" w:evenHBand="0" w:firstRowFirstColumn="0" w:firstRowLastColumn="0" w:lastRowFirstColumn="0" w:lastRowLastColumn="0"/>
            <w:tcW w:w="3420" w:type="dxa"/>
            <w:tcBorders>
              <w:top w:val="nil"/>
              <w:bottom w:val="single" w:sz="12" w:space="0" w:color="auto"/>
            </w:tcBorders>
          </w:tcPr>
          <w:p w14:paraId="6C9699E5" w14:textId="11533DB2" w:rsidR="00833A54" w:rsidRPr="00F305E1" w:rsidRDefault="00833A54" w:rsidP="00833A54">
            <w:pPr>
              <w:ind w:left="0" w:firstLine="0"/>
            </w:pPr>
            <w:r w:rsidRPr="005D5557">
              <w:t>Total output cost</w:t>
            </w:r>
          </w:p>
        </w:tc>
        <w:tc>
          <w:tcPr>
            <w:tcW w:w="892" w:type="dxa"/>
            <w:tcBorders>
              <w:top w:val="nil"/>
              <w:bottom w:val="single" w:sz="12" w:space="0" w:color="auto"/>
            </w:tcBorders>
          </w:tcPr>
          <w:p w14:paraId="689ADA67" w14:textId="639F0941" w:rsidR="00833A54" w:rsidRPr="00F305E1" w:rsidRDefault="00833A54" w:rsidP="00833A54">
            <w:pPr>
              <w:jc w:val="center"/>
              <w:cnfStyle w:val="000000000000" w:firstRow="0" w:lastRow="0" w:firstColumn="0" w:lastColumn="0" w:oddVBand="0" w:evenVBand="0" w:oddHBand="0" w:evenHBand="0" w:firstRowFirstColumn="0" w:firstRowLastColumn="0" w:lastRowFirstColumn="0" w:lastRowLastColumn="0"/>
            </w:pPr>
            <w:r w:rsidRPr="005D5557">
              <w:t>$ million</w:t>
            </w:r>
          </w:p>
        </w:tc>
        <w:tc>
          <w:tcPr>
            <w:tcW w:w="892" w:type="dxa"/>
            <w:tcBorders>
              <w:top w:val="nil"/>
              <w:bottom w:val="single" w:sz="12" w:space="0" w:color="auto"/>
            </w:tcBorders>
            <w:shd w:val="clear" w:color="auto" w:fill="F2F2F2" w:themeFill="background1" w:themeFillShade="F2"/>
          </w:tcPr>
          <w:p w14:paraId="17B99722" w14:textId="6732F481"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5D5557">
              <w:t>50.6</w:t>
            </w:r>
          </w:p>
        </w:tc>
        <w:tc>
          <w:tcPr>
            <w:tcW w:w="892" w:type="dxa"/>
            <w:tcBorders>
              <w:top w:val="nil"/>
              <w:bottom w:val="single" w:sz="12" w:space="0" w:color="auto"/>
            </w:tcBorders>
          </w:tcPr>
          <w:p w14:paraId="45E7B48A" w14:textId="28DAD64D"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5D5557">
              <w:t>51.2</w:t>
            </w:r>
          </w:p>
        </w:tc>
        <w:tc>
          <w:tcPr>
            <w:tcW w:w="1104" w:type="dxa"/>
            <w:tcBorders>
              <w:top w:val="nil"/>
              <w:bottom w:val="single" w:sz="12" w:space="0" w:color="auto"/>
            </w:tcBorders>
          </w:tcPr>
          <w:p w14:paraId="6505ED05" w14:textId="6E5C0EDA" w:rsidR="00833A54" w:rsidRPr="00F305E1" w:rsidRDefault="00833A54" w:rsidP="00833A54">
            <w:pPr>
              <w:cnfStyle w:val="000000000000" w:firstRow="0" w:lastRow="0" w:firstColumn="0" w:lastColumn="0" w:oddVBand="0" w:evenVBand="0" w:oddHBand="0" w:evenHBand="0" w:firstRowFirstColumn="0" w:firstRowLastColumn="0" w:lastRowFirstColumn="0" w:lastRowLastColumn="0"/>
            </w:pPr>
            <w:r w:rsidRPr="005D5557">
              <w:t xml:space="preserve"> 1.2</w:t>
            </w:r>
          </w:p>
        </w:tc>
        <w:tc>
          <w:tcPr>
            <w:tcW w:w="810" w:type="dxa"/>
            <w:tcBorders>
              <w:top w:val="nil"/>
              <w:bottom w:val="single" w:sz="12" w:space="0" w:color="auto"/>
            </w:tcBorders>
          </w:tcPr>
          <w:p w14:paraId="2F62BF52" w14:textId="77777777" w:rsidR="00833A54" w:rsidRPr="00F305E1" w:rsidRDefault="00833A54" w:rsidP="00833A54">
            <w:pPr>
              <w:jc w:val="center"/>
              <w:cnfStyle w:val="000000000000" w:firstRow="0" w:lastRow="0" w:firstColumn="0" w:lastColumn="0" w:oddVBand="0" w:evenVBand="0" w:oddHBand="0" w:evenHBand="0" w:firstRowFirstColumn="0" w:firstRowLastColumn="0" w:lastRowFirstColumn="0" w:lastRowLastColumn="0"/>
            </w:pPr>
            <w:r w:rsidRPr="00F305E1">
              <w:sym w:font="Wingdings" w:char="F0FC"/>
            </w:r>
          </w:p>
        </w:tc>
      </w:tr>
    </w:tbl>
    <w:tbl>
      <w:tblPr>
        <w:tblStyle w:val="Two-columnreference"/>
        <w:tblW w:w="9639" w:type="dxa"/>
        <w:tblLook w:val="0480" w:firstRow="0" w:lastRow="0" w:firstColumn="1" w:lastColumn="0" w:noHBand="0" w:noVBand="1"/>
      </w:tblPr>
      <w:tblGrid>
        <w:gridCol w:w="1536"/>
        <w:gridCol w:w="8103"/>
      </w:tblGrid>
      <w:tr w:rsidR="00833A54" w:rsidRPr="00243C1F" w14:paraId="4E1EB16B"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04EA1731" w14:textId="77777777" w:rsidR="00833A54" w:rsidRPr="00113FE9" w:rsidRDefault="00833A54" w:rsidP="00F64807">
            <w:pPr>
              <w:spacing w:before="20"/>
              <w:rPr>
                <w:rStyle w:val="Reference"/>
              </w:rPr>
            </w:pPr>
            <w:r w:rsidRPr="00A3178C">
              <w:rPr>
                <w:rStyle w:val="Reference"/>
              </w:rPr>
              <w:t>Recommendation 11, PAEC Report on the 2015-16 Financial and Performance Outcomes</w:t>
            </w:r>
          </w:p>
        </w:tc>
        <w:tc>
          <w:tcPr>
            <w:tcW w:w="8103" w:type="dxa"/>
          </w:tcPr>
          <w:p w14:paraId="23886F92" w14:textId="77777777" w:rsidR="00833A54" w:rsidRDefault="00833A54" w:rsidP="00F64807">
            <w:pPr>
              <w:pStyle w:val="Note"/>
              <w:tabs>
                <w:tab w:val="clear" w:pos="284"/>
                <w:tab w:val="left" w:pos="397"/>
                <w:tab w:val="left" w:pos="737"/>
              </w:tabs>
              <w:cnfStyle w:val="000000000000" w:firstRow="0" w:lastRow="0" w:firstColumn="0" w:lastColumn="0" w:oddVBand="0" w:evenVBand="0" w:oddHBand="0" w:evenHBand="0" w:firstRowFirstColumn="0" w:firstRowLastColumn="0" w:lastRowFirstColumn="0" w:lastRowLastColumn="0"/>
            </w:pPr>
            <w:r>
              <w:t>Note:</w:t>
            </w:r>
          </w:p>
          <w:p w14:paraId="442CF36E" w14:textId="77777777" w:rsidR="00833A54" w:rsidRDefault="00833A54" w:rsidP="00F64807">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w:t>
            </w:r>
            <w:r>
              <w:tab/>
            </w:r>
            <w:r w:rsidRPr="00940E38">
              <w:rPr>
                <w:i w:val="0"/>
              </w:rPr>
              <w:sym w:font="Wingdings" w:char="F0FC"/>
            </w:r>
            <w:r>
              <w:rPr>
                <w:i w:val="0"/>
              </w:rPr>
              <w:tab/>
            </w:r>
            <w:r>
              <w:t xml:space="preserve">Performance target achieved or exceeded. </w:t>
            </w:r>
            <w:r w:rsidRPr="00F161FB">
              <w:rPr>
                <w:rStyle w:val="Guidance"/>
              </w:rPr>
              <w:t>[A variance exceeding 5 per cent or $50 million (cost measures only) is a significant variance that requires an explanation, including internal or external factors that caused the variance.]</w:t>
            </w:r>
          </w:p>
          <w:p w14:paraId="0B839011" w14:textId="77777777" w:rsidR="00833A54" w:rsidRDefault="00833A54" w:rsidP="00F64807">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b/>
            </w:r>
            <w:r w:rsidRPr="00940E38">
              <w:rPr>
                <w:i w:val="0"/>
              </w:rPr>
              <w:sym w:font="Wingdings" w:char="F06E"/>
            </w:r>
            <w:r>
              <w:tab/>
              <w:t xml:space="preserve">Performance target not achieved – exceeds 5 per cent or $50 million (cost measures only) variance. </w:t>
            </w:r>
            <w:r w:rsidRPr="00F161FB">
              <w:rPr>
                <w:rStyle w:val="Guidance"/>
              </w:rPr>
              <w:t>[This is a significant variance that requires an explanation, including internal or external factors that caused the variance.]</w:t>
            </w:r>
          </w:p>
          <w:p w14:paraId="513A8C21" w14:textId="77777777" w:rsidR="00833A54" w:rsidRPr="00243C1F" w:rsidRDefault="00833A54" w:rsidP="00F64807">
            <w:pPr>
              <w:pStyle w:val="Note"/>
              <w:tabs>
                <w:tab w:val="clear" w:pos="284"/>
                <w:tab w:val="left" w:pos="397"/>
                <w:tab w:val="left" w:pos="737"/>
              </w:tabs>
              <w:ind w:left="737" w:hanging="737"/>
              <w:cnfStyle w:val="000000000000" w:firstRow="0" w:lastRow="0" w:firstColumn="0" w:lastColumn="0" w:oddVBand="0" w:evenVBand="0" w:oddHBand="0" w:evenHBand="0" w:firstRowFirstColumn="0" w:firstRowLastColumn="0" w:lastRowFirstColumn="0" w:lastRowLastColumn="0"/>
            </w:pPr>
            <w:r>
              <w:tab/>
            </w:r>
            <w:r w:rsidRPr="00940E38">
              <w:rPr>
                <w:i w:val="0"/>
              </w:rPr>
              <w:sym w:font="Wingdings 2" w:char="F099"/>
            </w:r>
            <w:r>
              <w:tab/>
              <w:t>Performance target not achieved – within 5 per cent or $50 million (cost measures only) variance.</w:t>
            </w:r>
          </w:p>
        </w:tc>
      </w:tr>
    </w:tbl>
    <w:p w14:paraId="1C258D16" w14:textId="67A24308" w:rsidR="00E13574" w:rsidRDefault="00E13574" w:rsidP="00D51FFA"/>
    <w:p w14:paraId="72AA8683" w14:textId="77777777" w:rsidR="00833A54" w:rsidRDefault="00833A54" w:rsidP="00833A54">
      <w:pPr>
        <w:pStyle w:val="Heading20"/>
      </w:pPr>
      <w:bookmarkStart w:id="72" w:name="_Toc41961258"/>
      <w:r>
        <w:t>Discontinued operation</w:t>
      </w:r>
      <w:bookmarkEnd w:id="72"/>
    </w:p>
    <w:p w14:paraId="56F27308" w14:textId="41FA2052" w:rsidR="00E13574" w:rsidRDefault="00833A54" w:rsidP="00833A54">
      <w:r>
        <w:t>On 28 March 2020, the Minister for the portfolio, the Hon. John Bristol MP, approved and announced a detailed formal plan to discontinue the activities of the Technology and Communication Office under the Strategic Policy Advice output. The discontinuation of the Technology and Communication Office</w:t>
      </w:r>
      <w:r w:rsidR="0053177E">
        <w:t>’s</w:t>
      </w:r>
      <w:r>
        <w:t xml:space="preserve"> activities is consistent with the Department’s long-term policy to promote the adoption of new technology and monitor </w:t>
      </w:r>
      <w:r w:rsidR="0053177E">
        <w:t xml:space="preserve">its </w:t>
      </w:r>
      <w:r>
        <w:t xml:space="preserve">appropriate use. The departmental objective indicator </w:t>
      </w:r>
      <w:r w:rsidRPr="00833A54">
        <w:rPr>
          <w:rStyle w:val="Guidance"/>
        </w:rPr>
        <w:t>[insert objective indicator(s) the discontinued activities contributed to]</w:t>
      </w:r>
      <w:r>
        <w:t xml:space="preserve"> will be </w:t>
      </w:r>
      <w:r w:rsidRPr="00833A54">
        <w:rPr>
          <w:rStyle w:val="Guidance"/>
        </w:rPr>
        <w:t>[removed/adjusted]</w:t>
      </w:r>
      <w:r>
        <w:t xml:space="preserve"> </w:t>
      </w:r>
      <w:proofErr w:type="gramStart"/>
      <w:r>
        <w:t>as a result of</w:t>
      </w:r>
      <w:proofErr w:type="gramEnd"/>
      <w:r>
        <w:t xml:space="preserve"> this decision. The discontinuation was completed by 30 June 2020.</w:t>
      </w:r>
    </w:p>
    <w:p w14:paraId="354E1568" w14:textId="0F981964" w:rsidR="00E13574" w:rsidRDefault="00E13574" w:rsidP="00D51FFA"/>
    <w:p w14:paraId="527DEA25" w14:textId="77777777" w:rsidR="00585C96" w:rsidRDefault="00585C96">
      <w:r>
        <w:rPr>
          <w:b/>
        </w:rPr>
        <w:br w:type="page"/>
      </w:r>
    </w:p>
    <w:tbl>
      <w:tblPr>
        <w:tblStyle w:val="GuidanceNote"/>
        <w:tblW w:w="9639" w:type="dxa"/>
        <w:tblLayout w:type="fixed"/>
        <w:tblLook w:val="06A0" w:firstRow="1" w:lastRow="0" w:firstColumn="1" w:lastColumn="0" w:noHBand="1" w:noVBand="1"/>
      </w:tblPr>
      <w:tblGrid>
        <w:gridCol w:w="1516"/>
        <w:gridCol w:w="8123"/>
      </w:tblGrid>
      <w:tr w:rsidR="008B0B18" w:rsidRPr="00243C1F" w14:paraId="2A88C92D" w14:textId="77777777" w:rsidTr="00F648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258B3FB4" w14:textId="6D438623" w:rsidR="008B0B18" w:rsidRPr="008B158A" w:rsidRDefault="008B0B18" w:rsidP="00F64807">
            <w:pPr>
              <w:rPr>
                <w:rStyle w:val="Reference"/>
              </w:rPr>
            </w:pPr>
          </w:p>
        </w:tc>
        <w:tc>
          <w:tcPr>
            <w:tcW w:w="8123" w:type="dxa"/>
          </w:tcPr>
          <w:p w14:paraId="6A17B507" w14:textId="17853AE1" w:rsidR="008B0B18" w:rsidRPr="00BC1768" w:rsidRDefault="008B0B18" w:rsidP="00BC1768">
            <w:pPr>
              <w:cnfStyle w:val="100000000000" w:firstRow="1" w:lastRow="0" w:firstColumn="0" w:lastColumn="0" w:oddVBand="0" w:evenVBand="0" w:oddHBand="0" w:evenHBand="0" w:firstRowFirstColumn="0" w:firstRowLastColumn="0" w:lastRowFirstColumn="0" w:lastRowLastColumn="0"/>
            </w:pPr>
            <w:r w:rsidRPr="008B0B18">
              <w:t>Guidance – Performance against output performance measures</w:t>
            </w:r>
          </w:p>
        </w:tc>
      </w:tr>
      <w:tr w:rsidR="008B0B18" w:rsidRPr="00243C1F" w14:paraId="4AD45BF6"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5C9A91F2" w14:textId="77777777" w:rsidR="008B0B18" w:rsidRPr="008B158A" w:rsidRDefault="008B0B18" w:rsidP="00F64807">
            <w:pPr>
              <w:rPr>
                <w:rStyle w:val="Reference"/>
              </w:rPr>
            </w:pPr>
          </w:p>
        </w:tc>
        <w:tc>
          <w:tcPr>
            <w:tcW w:w="8123" w:type="dxa"/>
          </w:tcPr>
          <w:p w14:paraId="30DDDF82" w14:textId="28FBFC2F" w:rsidR="008B0B18" w:rsidRPr="00C71EBB" w:rsidRDefault="008B0B18" w:rsidP="00C71EBB">
            <w:pPr>
              <w:pStyle w:val="HeadingGuidance"/>
              <w:cnfStyle w:val="000000000000" w:firstRow="0" w:lastRow="0" w:firstColumn="0" w:lastColumn="0" w:oddVBand="0" w:evenVBand="0" w:oddHBand="0" w:evenHBand="0" w:firstRowFirstColumn="0" w:firstRowLastColumn="0" w:lastRowFirstColumn="0" w:lastRowLastColumn="0"/>
            </w:pPr>
            <w:r w:rsidRPr="00C71EBB">
              <w:t>Legislative and documented references</w:t>
            </w:r>
          </w:p>
        </w:tc>
      </w:tr>
      <w:tr w:rsidR="008B0B18" w:rsidRPr="00243C1F" w14:paraId="3EA3867A"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4FD8CF1F" w14:textId="4B27523F" w:rsidR="008B0B18" w:rsidRPr="00113FE9" w:rsidRDefault="008B0B18" w:rsidP="00F64807">
            <w:pPr>
              <w:rPr>
                <w:rStyle w:val="Reference"/>
              </w:rPr>
            </w:pPr>
            <w:r w:rsidRPr="008B0B18">
              <w:rPr>
                <w:rStyle w:val="Reference"/>
              </w:rPr>
              <w:t>FRD 8D</w:t>
            </w:r>
          </w:p>
        </w:tc>
        <w:tc>
          <w:tcPr>
            <w:tcW w:w="8123" w:type="dxa"/>
          </w:tcPr>
          <w:p w14:paraId="4B8EC189" w14:textId="4D4254B0" w:rsidR="008B0B18" w:rsidRPr="00243C1F" w:rsidRDefault="008B0B18" w:rsidP="00F64807">
            <w:pPr>
              <w:cnfStyle w:val="000000000000" w:firstRow="0" w:lastRow="0" w:firstColumn="0" w:lastColumn="0" w:oddVBand="0" w:evenVBand="0" w:oddHBand="0" w:evenHBand="0" w:firstRowFirstColumn="0" w:firstRowLastColumn="0" w:lastRowFirstColumn="0" w:lastRowLastColumn="0"/>
            </w:pPr>
            <w:r w:rsidRPr="008B0B18">
              <w:t>FRD 8D requires departments to report on actual output performance for a government department including a comparison of the output targets published in the budget papers and actual performance for the portfolio for the corresponding financial year.</w:t>
            </w:r>
          </w:p>
        </w:tc>
      </w:tr>
      <w:tr w:rsidR="008B0B18" w:rsidRPr="00243C1F" w14:paraId="4F2979F0"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226ACAC4" w14:textId="4041C120" w:rsidR="008B0B18" w:rsidRPr="008B158A" w:rsidRDefault="008B0B18" w:rsidP="00F64807">
            <w:pPr>
              <w:rPr>
                <w:rStyle w:val="Reference"/>
              </w:rPr>
            </w:pPr>
            <w:r w:rsidRPr="008B0B18">
              <w:rPr>
                <w:rStyle w:val="Reference"/>
              </w:rPr>
              <w:t>FRD 22H</w:t>
            </w:r>
          </w:p>
        </w:tc>
        <w:tc>
          <w:tcPr>
            <w:tcW w:w="8123" w:type="dxa"/>
          </w:tcPr>
          <w:p w14:paraId="75F18FE0" w14:textId="2F3FB877" w:rsidR="008B0B18" w:rsidRPr="008B158A" w:rsidRDefault="008B0B18" w:rsidP="00132B5D">
            <w:pPr>
              <w:cnfStyle w:val="000000000000" w:firstRow="0" w:lastRow="0" w:firstColumn="0" w:lastColumn="0" w:oddVBand="0" w:evenVBand="0" w:oddHBand="0" w:evenHBand="0" w:firstRowFirstColumn="0" w:firstRowLastColumn="0" w:lastRowFirstColumn="0" w:lastRowLastColumn="0"/>
            </w:pPr>
            <w:r w:rsidRPr="008B0B18">
              <w:t>FRD 22H states the report should include a ‘summary of the entity’s operational and budgetary objectives, including performance against the objectives and significant achievements’ for the current reporting period. This section also supplements a department’s fulfilment of the requirement in FRD 22H to detail the ‘purpose, functions, powers and duties’ of the entity (which is fulfilled in the earlier ‘Year in review’ section).</w:t>
            </w:r>
          </w:p>
        </w:tc>
      </w:tr>
      <w:tr w:rsidR="008B0B18" w:rsidRPr="00243C1F" w14:paraId="42C39757"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58B7EAAD" w14:textId="4383ACC5" w:rsidR="008B0B18" w:rsidRPr="008B0B18" w:rsidRDefault="008B0B18" w:rsidP="00220EC0">
            <w:pPr>
              <w:spacing w:before="180"/>
              <w:rPr>
                <w:rStyle w:val="Reference"/>
              </w:rPr>
            </w:pPr>
            <w:r w:rsidRPr="008B0B18">
              <w:rPr>
                <w:rStyle w:val="Reference"/>
              </w:rPr>
              <w:t>Recommendation 39, PAEC Report 118</w:t>
            </w:r>
          </w:p>
        </w:tc>
        <w:tc>
          <w:tcPr>
            <w:tcW w:w="8123" w:type="dxa"/>
          </w:tcPr>
          <w:p w14:paraId="34D3672A" w14:textId="77777777" w:rsidR="008B0B18" w:rsidRPr="008B0B18" w:rsidRDefault="008B0B18" w:rsidP="00220EC0">
            <w:pPr>
              <w:pStyle w:val="HeadingGuidance"/>
              <w:cnfStyle w:val="000000000000" w:firstRow="0" w:lastRow="0" w:firstColumn="0" w:lastColumn="0" w:oddVBand="0" w:evenVBand="0" w:oddHBand="0" w:evenHBand="0" w:firstRowFirstColumn="0" w:firstRowLastColumn="0" w:lastRowFirstColumn="0" w:lastRowLastColumn="0"/>
            </w:pPr>
            <w:r w:rsidRPr="008B0B18">
              <w:t>Guidance</w:t>
            </w:r>
          </w:p>
          <w:p w14:paraId="2D299126" w14:textId="77777777" w:rsidR="008B0B18" w:rsidRDefault="008B0B18" w:rsidP="008B0B18">
            <w:pPr>
              <w:cnfStyle w:val="000000000000" w:firstRow="0" w:lastRow="0" w:firstColumn="0" w:lastColumn="0" w:oddVBand="0" w:evenVBand="0" w:oddHBand="0" w:evenHBand="0" w:firstRowFirstColumn="0" w:firstRowLastColumn="0" w:lastRowFirstColumn="0" w:lastRowLastColumn="0"/>
            </w:pPr>
            <w:r>
              <w:t xml:space="preserve">An introduction to this section should include an overview of the key output areas, as articulated in the budget papers, plus any explanation of changes to the output structure that occurred during the year (covered above in </w:t>
            </w:r>
            <w:r w:rsidRPr="008B0B18">
              <w:rPr>
                <w:i/>
                <w:iCs/>
              </w:rPr>
              <w:t>Changes to the Department during 2019-20</w:t>
            </w:r>
            <w:r>
              <w:t>).</w:t>
            </w:r>
          </w:p>
          <w:p w14:paraId="2EB21EF2" w14:textId="77777777" w:rsidR="008B0B18" w:rsidRDefault="008B0B18" w:rsidP="008B0B18">
            <w:pPr>
              <w:cnfStyle w:val="000000000000" w:firstRow="0" w:lastRow="0" w:firstColumn="0" w:lastColumn="0" w:oddVBand="0" w:evenVBand="0" w:oddHBand="0" w:evenHBand="0" w:firstRowFirstColumn="0" w:firstRowLastColumn="0" w:lastRowFirstColumn="0" w:lastRowLastColumn="0"/>
            </w:pPr>
            <w:r>
              <w:t>Departmental output performance reporting should therefore include:</w:t>
            </w:r>
          </w:p>
          <w:p w14:paraId="0259EFFA" w14:textId="510AA0D4" w:rsidR="008B0B18" w:rsidRPr="008B0B18" w:rsidRDefault="008B0B18" w:rsidP="00FC71D7">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8B0B18">
              <w:t xml:space="preserve">an overview of the key output areas for which a department is responsible for that financial year (as set out in Budget Paper No. 3 </w:t>
            </w:r>
            <w:r w:rsidRPr="008B0B18">
              <w:rPr>
                <w:i/>
                <w:iCs/>
              </w:rPr>
              <w:t>Service Delivery</w:t>
            </w:r>
            <w:r w:rsidRPr="008B0B18">
              <w:t xml:space="preserve"> (BP3), Chapter 2; and</w:t>
            </w:r>
          </w:p>
          <w:p w14:paraId="4F57F6ED" w14:textId="7473DC09" w:rsidR="008B0B18" w:rsidRPr="008B0B18" w:rsidRDefault="008B0B18" w:rsidP="00FC71D7">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8B0B18">
              <w:t>detailed output performance delivery information, in particular:</w:t>
            </w:r>
          </w:p>
          <w:p w14:paraId="7CA8C946" w14:textId="5EFF5A2B" w:rsidR="008B0B18" w:rsidRPr="008B0B18" w:rsidRDefault="008B0B18" w:rsidP="00FC71D7">
            <w:pPr>
              <w:pStyle w:val="ListParagraph"/>
              <w:numPr>
                <w:ilvl w:val="1"/>
                <w:numId w:val="16"/>
              </w:numPr>
              <w:cnfStyle w:val="000000000000" w:firstRow="0" w:lastRow="0" w:firstColumn="0" w:lastColumn="0" w:oddVBand="0" w:evenVBand="0" w:oddHBand="0" w:evenHBand="0" w:firstRowFirstColumn="0" w:firstRowLastColumn="0" w:lastRowFirstColumn="0" w:lastRowLastColumn="0"/>
            </w:pPr>
            <w:r w:rsidRPr="008B0B18">
              <w:t xml:space="preserve">the actual result on an output by output basis against the budget target (as per BP3) and the actual result for each quantity, quality, </w:t>
            </w:r>
            <w:r w:rsidR="00B7508D" w:rsidRPr="008B0B18">
              <w:t>timeliness,</w:t>
            </w:r>
            <w:r w:rsidRPr="008B0B18">
              <w:t xml:space="preserve"> and cost performance measure. The output performance measures should be presented as published in the department’s performance statements in BP3;</w:t>
            </w:r>
          </w:p>
          <w:p w14:paraId="723E77D7" w14:textId="57AD27E5" w:rsidR="008B0B18" w:rsidRPr="008B0B18" w:rsidRDefault="008B0B18" w:rsidP="00FC71D7">
            <w:pPr>
              <w:pStyle w:val="ListParagraph"/>
              <w:numPr>
                <w:ilvl w:val="1"/>
                <w:numId w:val="16"/>
              </w:numPr>
              <w:cnfStyle w:val="000000000000" w:firstRow="0" w:lastRow="0" w:firstColumn="0" w:lastColumn="0" w:oddVBand="0" w:evenVBand="0" w:oddHBand="0" w:evenHBand="0" w:firstRowFirstColumn="0" w:firstRowLastColumn="0" w:lastRowFirstColumn="0" w:lastRowLastColumn="0"/>
            </w:pPr>
            <w:r w:rsidRPr="008B0B18">
              <w:t xml:space="preserve">appropriate commentary for any complex output performance measures to assist readers to understand the measure and its purpose; </w:t>
            </w:r>
          </w:p>
          <w:p w14:paraId="61886538" w14:textId="3BB09736" w:rsidR="008B0B18" w:rsidRPr="008B0B18" w:rsidRDefault="008B0B18" w:rsidP="00FC71D7">
            <w:pPr>
              <w:pStyle w:val="ListParagraph"/>
              <w:numPr>
                <w:ilvl w:val="1"/>
                <w:numId w:val="16"/>
              </w:numPr>
              <w:cnfStyle w:val="000000000000" w:firstRow="0" w:lastRow="0" w:firstColumn="0" w:lastColumn="0" w:oddVBand="0" w:evenVBand="0" w:oddHBand="0" w:evenHBand="0" w:firstRowFirstColumn="0" w:firstRowLastColumn="0" w:lastRowFirstColumn="0" w:lastRowLastColumn="0"/>
            </w:pPr>
            <w:r w:rsidRPr="008B0B18">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 and</w:t>
            </w:r>
          </w:p>
          <w:p w14:paraId="48A007C2" w14:textId="6524B6EC" w:rsidR="008B0B18" w:rsidRPr="008B0B18" w:rsidRDefault="008B0B18" w:rsidP="00FC71D7">
            <w:pPr>
              <w:pStyle w:val="ListParagraph"/>
              <w:numPr>
                <w:ilvl w:val="1"/>
                <w:numId w:val="16"/>
              </w:numPr>
              <w:cnfStyle w:val="000000000000" w:firstRow="0" w:lastRow="0" w:firstColumn="0" w:lastColumn="0" w:oddVBand="0" w:evenVBand="0" w:oddHBand="0" w:evenHBand="0" w:firstRowFirstColumn="0" w:firstRowLastColumn="0" w:lastRowFirstColumn="0" w:lastRowLastColumn="0"/>
            </w:pPr>
            <w:r w:rsidRPr="008B0B18">
              <w:t>explanation of any changes to the output structure that have occurred during the financial year, such as changes arising from machinery of government administrative changes and any other changes (i.e. new outputs created due to a government policy decision, change in output name from the previous financial year, consolidation or disaggregation of outputs from the previous financial year).</w:t>
            </w:r>
          </w:p>
          <w:p w14:paraId="3E568554" w14:textId="77777777" w:rsidR="008B0B18" w:rsidRDefault="008B0B18" w:rsidP="008B0B18">
            <w:pPr>
              <w:cnfStyle w:val="000000000000" w:firstRow="0" w:lastRow="0" w:firstColumn="0" w:lastColumn="0" w:oddVBand="0" w:evenVBand="0" w:oddHBand="0" w:evenHBand="0" w:firstRowFirstColumn="0" w:firstRowLastColumn="0" w:lastRowFirstColumn="0" w:lastRowLastColumn="0"/>
            </w:pPr>
            <w:r>
              <w:t>The details may be shown in tabular form with some commentary on those targets that were met or exceeded, and an explanation of any targets not met, as noted below.</w:t>
            </w:r>
          </w:p>
          <w:p w14:paraId="1845B7EB" w14:textId="77777777" w:rsidR="008B0B18" w:rsidRPr="00220EC0" w:rsidRDefault="008B0B18" w:rsidP="00F740BA">
            <w:pPr>
              <w:pStyle w:val="Heading30"/>
              <w:outlineLvl w:val="2"/>
              <w:cnfStyle w:val="000000000000" w:firstRow="0" w:lastRow="0" w:firstColumn="0" w:lastColumn="0" w:oddVBand="0" w:evenVBand="0" w:oddHBand="0" w:evenHBand="0" w:firstRowFirstColumn="0" w:firstRowLastColumn="0" w:lastRowFirstColumn="0" w:lastRowLastColumn="0"/>
            </w:pPr>
            <w:r w:rsidRPr="00220EC0">
              <w:t>Significant or material variances in output performance reporting</w:t>
            </w:r>
          </w:p>
          <w:p w14:paraId="22B2DC8B" w14:textId="45AD6207" w:rsidR="008B0B18" w:rsidRPr="008B0B18" w:rsidRDefault="008B0B18" w:rsidP="00220EC0">
            <w:pPr>
              <w:pStyle w:val="HeadingGuidance"/>
              <w:cnfStyle w:val="000000000000" w:firstRow="0" w:lastRow="0" w:firstColumn="0" w:lastColumn="0" w:oddVBand="0" w:evenVBand="0" w:oddHBand="0" w:evenHBand="0" w:firstRowFirstColumn="0" w:firstRowLastColumn="0" w:lastRowFirstColumn="0" w:lastRowLastColumn="0"/>
            </w:pPr>
            <w:r w:rsidRPr="008B0B18">
              <w:t>General criteria in determining a significant variation of output performance</w:t>
            </w:r>
          </w:p>
        </w:tc>
      </w:tr>
      <w:tr w:rsidR="008B0B18" w:rsidRPr="00243C1F" w14:paraId="1F5C1373"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22E329C4" w14:textId="77777777" w:rsidR="008B0B18" w:rsidRDefault="008B0B18" w:rsidP="008B0B18">
            <w:pPr>
              <w:rPr>
                <w:rStyle w:val="Reference"/>
              </w:rPr>
            </w:pPr>
            <w:r w:rsidRPr="008B0B18">
              <w:rPr>
                <w:rStyle w:val="Reference"/>
              </w:rPr>
              <w:t>Recommendation 38,</w:t>
            </w:r>
            <w:r>
              <w:rPr>
                <w:rStyle w:val="Reference"/>
              </w:rPr>
              <w:t xml:space="preserve"> </w:t>
            </w:r>
            <w:r w:rsidRPr="008B0B18">
              <w:rPr>
                <w:rStyle w:val="Reference"/>
              </w:rPr>
              <w:t>PAEC Report 118</w:t>
            </w:r>
          </w:p>
          <w:p w14:paraId="6D7009B1" w14:textId="77777777" w:rsidR="008B0B18" w:rsidRDefault="008B0B18" w:rsidP="008B0B18">
            <w:pPr>
              <w:rPr>
                <w:rStyle w:val="Reference"/>
              </w:rPr>
            </w:pPr>
          </w:p>
          <w:p w14:paraId="4B6FC850" w14:textId="2794AD4A" w:rsidR="008B0B18" w:rsidRPr="008B0B18" w:rsidRDefault="008B0B18" w:rsidP="008B0B18">
            <w:pPr>
              <w:rPr>
                <w:rStyle w:val="Reference"/>
              </w:rPr>
            </w:pPr>
            <w:r w:rsidRPr="008B0B18">
              <w:rPr>
                <w:rStyle w:val="Reference"/>
              </w:rPr>
              <w:t>Recommendation 11, PAEC Report on the 2015-16 Financial and Performance Outcomes</w:t>
            </w:r>
          </w:p>
        </w:tc>
        <w:tc>
          <w:tcPr>
            <w:tcW w:w="8123" w:type="dxa"/>
          </w:tcPr>
          <w:p w14:paraId="40BB0FAD" w14:textId="77777777" w:rsidR="008B0B18" w:rsidRPr="008B0B18" w:rsidRDefault="008B0B18" w:rsidP="008B0B18">
            <w:pPr>
              <w:cnfStyle w:val="000000000000" w:firstRow="0" w:lastRow="0" w:firstColumn="0" w:lastColumn="0" w:oddVBand="0" w:evenVBand="0" w:oddHBand="0" w:evenHBand="0" w:firstRowFirstColumn="0" w:firstRowLastColumn="0" w:lastRowFirstColumn="0" w:lastRowLastColumn="0"/>
            </w:pPr>
            <w:r w:rsidRPr="008B0B18">
              <w:t xml:space="preserve">The following criteria are intended as general guidance for departments in determining </w:t>
            </w:r>
            <w:proofErr w:type="gramStart"/>
            <w:r w:rsidRPr="008B0B18">
              <w:t>whether or not</w:t>
            </w:r>
            <w:proofErr w:type="gramEnd"/>
            <w:r w:rsidRPr="008B0B18">
              <w:t xml:space="preserve"> to provide commentary to explain variances between budget and actual results: </w:t>
            </w:r>
          </w:p>
          <w:p w14:paraId="6399EA9B" w14:textId="70D44040" w:rsidR="008B0B18" w:rsidRPr="008B0B18" w:rsidRDefault="008B0B18" w:rsidP="00FC71D7">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B0B18">
              <w:t xml:space="preserve">greater than 5 per cent (as opposed to </w:t>
            </w:r>
            <w:r w:rsidR="000976CE">
              <w:t>5</w:t>
            </w:r>
            <w:r w:rsidRPr="008B0B18">
              <w:t xml:space="preserve"> percentage points) increase or decrease from budget; [A percentage point is the unit for the arithmetic difference of two percentages, e.g.</w:t>
            </w:r>
            <w:r w:rsidR="000976CE">
              <w:t> </w:t>
            </w:r>
            <w:r w:rsidRPr="008B0B18">
              <w:t>moving from 80 per cent to 84 per cent is a 4 percentage point increase (not a 4 per cent increase). This means if the target is 80 per cent and the expected outcome is 84 per cent, the variance is 5 per cent.] In the case of a cost performance measure, a variance of greater than a $50 million increase or decrease from budget requires an explanation;</w:t>
            </w:r>
          </w:p>
          <w:p w14:paraId="22CA19BF" w14:textId="6020E8DE" w:rsidR="008B0B18" w:rsidRPr="008B0B18" w:rsidRDefault="008B0B18" w:rsidP="00FC71D7">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B0B18">
              <w:t>an explanation for the variance that arises from the implementation of new policy or existing policy, government decisions or actions;</w:t>
            </w:r>
          </w:p>
          <w:p w14:paraId="3E4A7B45" w14:textId="3230270A" w:rsidR="008B0B18" w:rsidRPr="008B0B18" w:rsidRDefault="008B0B18" w:rsidP="00FC71D7">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8B0B18">
              <w:t xml:space="preserve">an explanation for the variance should identify whether the factor that caused the variation was internal (a factor within the government) or external (a factor outside the government); and </w:t>
            </w:r>
          </w:p>
          <w:p w14:paraId="1A6492AF" w14:textId="1A567379" w:rsidR="008B0B18" w:rsidRPr="008B0B18" w:rsidRDefault="008B0B18" w:rsidP="00FC71D7">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b/>
                <w:bCs/>
              </w:rPr>
            </w:pPr>
            <w:r w:rsidRPr="008B0B18">
              <w:t>an explanation for the variance that may be of public interest.</w:t>
            </w:r>
          </w:p>
        </w:tc>
      </w:tr>
    </w:tbl>
    <w:p w14:paraId="5912C64D" w14:textId="5218A70F" w:rsidR="00E13574" w:rsidRDefault="00E13574" w:rsidP="00D51FFA"/>
    <w:p w14:paraId="16CDB95A" w14:textId="77777777" w:rsidR="008B0B18" w:rsidRDefault="008B0B18" w:rsidP="00D51FFA"/>
    <w:tbl>
      <w:tblPr>
        <w:tblStyle w:val="GuidanceNote"/>
        <w:tblW w:w="9639" w:type="dxa"/>
        <w:tblLayout w:type="fixed"/>
        <w:tblLook w:val="06A0" w:firstRow="1" w:lastRow="0" w:firstColumn="1" w:lastColumn="0" w:noHBand="1" w:noVBand="1"/>
      </w:tblPr>
      <w:tblGrid>
        <w:gridCol w:w="1516"/>
        <w:gridCol w:w="8123"/>
      </w:tblGrid>
      <w:tr w:rsidR="00F64807" w:rsidRPr="00243C1F" w14:paraId="46BE5538" w14:textId="77777777" w:rsidTr="00F648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2" w:type="dxa"/>
          </w:tcPr>
          <w:p w14:paraId="13758BD1" w14:textId="77777777" w:rsidR="00F64807" w:rsidRPr="008B158A" w:rsidRDefault="00F64807" w:rsidP="00F64807">
            <w:pPr>
              <w:pageBreakBefore/>
              <w:rPr>
                <w:rStyle w:val="Reference"/>
              </w:rPr>
            </w:pPr>
          </w:p>
        </w:tc>
        <w:tc>
          <w:tcPr>
            <w:tcW w:w="8217" w:type="dxa"/>
          </w:tcPr>
          <w:p w14:paraId="1F818454" w14:textId="11297CAB" w:rsidR="00F64807" w:rsidRPr="00BC1768" w:rsidRDefault="00F64807" w:rsidP="00F64807">
            <w:pPr>
              <w:cnfStyle w:val="100000000000" w:firstRow="1" w:lastRow="0" w:firstColumn="0" w:lastColumn="0" w:oddVBand="0" w:evenVBand="0" w:oddHBand="0" w:evenHBand="0" w:firstRowFirstColumn="0" w:firstRowLastColumn="0" w:lastRowFirstColumn="0" w:lastRowLastColumn="0"/>
            </w:pPr>
            <w:r w:rsidRPr="008B0B18">
              <w:t>Guidance – Performance against output performance measures</w:t>
            </w:r>
            <w:r>
              <w:t xml:space="preserve"> </w:t>
            </w:r>
            <w:r w:rsidRPr="00F64807">
              <w:rPr>
                <w:i/>
                <w:iCs/>
              </w:rPr>
              <w:t>(continued)</w:t>
            </w:r>
          </w:p>
        </w:tc>
      </w:tr>
      <w:tr w:rsidR="00F64807" w:rsidRPr="00243C1F" w14:paraId="5716006B" w14:textId="77777777" w:rsidTr="00F64807">
        <w:tc>
          <w:tcPr>
            <w:cnfStyle w:val="001000000000" w:firstRow="0" w:lastRow="0" w:firstColumn="1" w:lastColumn="0" w:oddVBand="0" w:evenVBand="0" w:oddHBand="0" w:evenHBand="0" w:firstRowFirstColumn="0" w:firstRowLastColumn="0" w:lastRowFirstColumn="0" w:lastRowLastColumn="0"/>
            <w:tcW w:w="1532" w:type="dxa"/>
          </w:tcPr>
          <w:p w14:paraId="0ED822DC" w14:textId="77777777" w:rsidR="00F64807" w:rsidRPr="008B158A" w:rsidRDefault="00F64807" w:rsidP="00F64807">
            <w:pPr>
              <w:rPr>
                <w:rStyle w:val="Reference"/>
              </w:rPr>
            </w:pPr>
          </w:p>
        </w:tc>
        <w:tc>
          <w:tcPr>
            <w:tcW w:w="8217" w:type="dxa"/>
          </w:tcPr>
          <w:p w14:paraId="14BDF969" w14:textId="4B7D2D33" w:rsidR="00F64807" w:rsidRPr="008B158A" w:rsidRDefault="00F64807" w:rsidP="00F740BA">
            <w:pPr>
              <w:pStyle w:val="HeadingGuidance"/>
              <w:cnfStyle w:val="000000000000" w:firstRow="0" w:lastRow="0" w:firstColumn="0" w:lastColumn="0" w:oddVBand="0" w:evenVBand="0" w:oddHBand="0" w:evenHBand="0" w:firstRowFirstColumn="0" w:firstRowLastColumn="0" w:lastRowFirstColumn="0" w:lastRowLastColumn="0"/>
            </w:pPr>
            <w:r w:rsidRPr="00F64807">
              <w:t>Specific criteria in determining a significant target variance</w:t>
            </w:r>
          </w:p>
        </w:tc>
      </w:tr>
      <w:tr w:rsidR="00F64807" w:rsidRPr="00243C1F" w14:paraId="4EDC25EF" w14:textId="77777777" w:rsidTr="00F64807">
        <w:tc>
          <w:tcPr>
            <w:cnfStyle w:val="001000000000" w:firstRow="0" w:lastRow="0" w:firstColumn="1" w:lastColumn="0" w:oddVBand="0" w:evenVBand="0" w:oddHBand="0" w:evenHBand="0" w:firstRowFirstColumn="0" w:firstRowLastColumn="0" w:lastRowFirstColumn="0" w:lastRowLastColumn="0"/>
            <w:tcW w:w="1532" w:type="dxa"/>
          </w:tcPr>
          <w:p w14:paraId="021AE975" w14:textId="28DEC7EE" w:rsidR="00F64807" w:rsidRPr="00113FE9" w:rsidRDefault="00F64807" w:rsidP="00F64807">
            <w:pPr>
              <w:rPr>
                <w:rStyle w:val="Reference"/>
              </w:rPr>
            </w:pPr>
            <w:r w:rsidRPr="00F64807">
              <w:rPr>
                <w:rStyle w:val="Reference"/>
              </w:rPr>
              <w:t>Recommendation 27, PAEC Report 109</w:t>
            </w:r>
          </w:p>
        </w:tc>
        <w:tc>
          <w:tcPr>
            <w:tcW w:w="8217" w:type="dxa"/>
          </w:tcPr>
          <w:p w14:paraId="5D7AE626" w14:textId="0A2CA363" w:rsidR="00F64807" w:rsidRPr="00243C1F" w:rsidRDefault="00F64807" w:rsidP="00F64807">
            <w:pPr>
              <w:cnfStyle w:val="000000000000" w:firstRow="0" w:lastRow="0" w:firstColumn="0" w:lastColumn="0" w:oddVBand="0" w:evenVBand="0" w:oddHBand="0" w:evenHBand="0" w:firstRowFirstColumn="0" w:firstRowLastColumn="0" w:lastRowFirstColumn="0" w:lastRowLastColumn="0"/>
            </w:pPr>
            <w:r w:rsidRPr="00F64807">
              <w:t>For a target that is range</w:t>
            </w:r>
            <w:r w:rsidR="0053177E">
              <w:t>-</w:t>
            </w:r>
            <w:r w:rsidRPr="00F64807">
              <w:t>based – if the target is a range, a significant variance is one that falls outside the target range by 5 per cent below the lower band and 5 per cent above the higher band.</w:t>
            </w:r>
          </w:p>
        </w:tc>
      </w:tr>
      <w:tr w:rsidR="00F64807" w:rsidRPr="00243C1F" w14:paraId="26A7D9E0" w14:textId="77777777" w:rsidTr="00F64807">
        <w:tc>
          <w:tcPr>
            <w:cnfStyle w:val="001000000000" w:firstRow="0" w:lastRow="0" w:firstColumn="1" w:lastColumn="0" w:oddVBand="0" w:evenVBand="0" w:oddHBand="0" w:evenHBand="0" w:firstRowFirstColumn="0" w:firstRowLastColumn="0" w:lastRowFirstColumn="0" w:lastRowLastColumn="0"/>
            <w:tcW w:w="1532" w:type="dxa"/>
          </w:tcPr>
          <w:p w14:paraId="63DB2091" w14:textId="7EF9FA54" w:rsidR="00F64807" w:rsidRPr="00113FE9" w:rsidRDefault="00F64807" w:rsidP="00F64807">
            <w:pPr>
              <w:rPr>
                <w:rStyle w:val="Reference"/>
              </w:rPr>
            </w:pPr>
            <w:r w:rsidRPr="00F64807">
              <w:rPr>
                <w:rStyle w:val="Reference"/>
              </w:rPr>
              <w:t>Recommendation 32, PAEC Report 109</w:t>
            </w:r>
          </w:p>
        </w:tc>
        <w:tc>
          <w:tcPr>
            <w:tcW w:w="8217" w:type="dxa"/>
          </w:tcPr>
          <w:p w14:paraId="003A0724" w14:textId="3D8FD325" w:rsidR="00F64807" w:rsidRPr="00F64807" w:rsidRDefault="00F64807" w:rsidP="00FC71D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64807">
              <w:t>For the target that is a date:</w:t>
            </w:r>
          </w:p>
          <w:p w14:paraId="4D30A8F3" w14:textId="71B3F314" w:rsidR="00F64807" w:rsidRPr="00F64807" w:rsidRDefault="00F64807" w:rsidP="00FC71D7">
            <w:pPr>
              <w:pStyle w:val="ListParagraph"/>
              <w:numPr>
                <w:ilvl w:val="1"/>
                <w:numId w:val="18"/>
              </w:numPr>
              <w:cnfStyle w:val="000000000000" w:firstRow="0" w:lastRow="0" w:firstColumn="0" w:lastColumn="0" w:oddVBand="0" w:evenVBand="0" w:oddHBand="0" w:evenHBand="0" w:firstRowFirstColumn="0" w:firstRowLastColumn="0" w:lastRowFirstColumn="0" w:lastRowLastColumn="0"/>
            </w:pPr>
            <w:r w:rsidRPr="00F64807">
              <w:t>if the target reflects a statutory requirement, any variance later than the target is significant; and</w:t>
            </w:r>
          </w:p>
          <w:p w14:paraId="687D36B0" w14:textId="7127B479" w:rsidR="00F64807" w:rsidRPr="00F64807" w:rsidRDefault="00F64807" w:rsidP="00FC71D7">
            <w:pPr>
              <w:pStyle w:val="ListParagraph"/>
              <w:numPr>
                <w:ilvl w:val="1"/>
                <w:numId w:val="18"/>
              </w:numPr>
              <w:cnfStyle w:val="000000000000" w:firstRow="0" w:lastRow="0" w:firstColumn="0" w:lastColumn="0" w:oddVBand="0" w:evenVBand="0" w:oddHBand="0" w:evenHBand="0" w:firstRowFirstColumn="0" w:firstRowLastColumn="0" w:lastRowFirstColumn="0" w:lastRowLastColumn="0"/>
            </w:pPr>
            <w:r w:rsidRPr="00F64807">
              <w:t>if the target is a quarter (e.g. quarter four), anything that falls outside the target is a significant target variance.</w:t>
            </w:r>
          </w:p>
        </w:tc>
      </w:tr>
      <w:tr w:rsidR="00F64807" w:rsidRPr="00243C1F" w14:paraId="04A62D9F" w14:textId="77777777" w:rsidTr="00F64807">
        <w:tc>
          <w:tcPr>
            <w:cnfStyle w:val="001000000000" w:firstRow="0" w:lastRow="0" w:firstColumn="1" w:lastColumn="0" w:oddVBand="0" w:evenVBand="0" w:oddHBand="0" w:evenHBand="0" w:firstRowFirstColumn="0" w:firstRowLastColumn="0" w:lastRowFirstColumn="0" w:lastRowLastColumn="0"/>
            <w:tcW w:w="1532" w:type="dxa"/>
          </w:tcPr>
          <w:p w14:paraId="48B7CCAA" w14:textId="77777777" w:rsidR="00F64807" w:rsidRPr="00F64807" w:rsidRDefault="00F64807" w:rsidP="00F64807">
            <w:pPr>
              <w:rPr>
                <w:rStyle w:val="Reference"/>
              </w:rPr>
            </w:pPr>
            <w:r w:rsidRPr="00F64807">
              <w:rPr>
                <w:rStyle w:val="Reference"/>
              </w:rPr>
              <w:t>Recommendation 19,</w:t>
            </w:r>
          </w:p>
          <w:p w14:paraId="4165B02A" w14:textId="4E3366FB" w:rsidR="00F64807" w:rsidRPr="00113FE9" w:rsidRDefault="00F64807" w:rsidP="00F64807">
            <w:pPr>
              <w:rPr>
                <w:rStyle w:val="Reference"/>
              </w:rPr>
            </w:pPr>
            <w:r w:rsidRPr="00F64807">
              <w:rPr>
                <w:rStyle w:val="Reference"/>
              </w:rPr>
              <w:t>PAEC Report 118</w:t>
            </w:r>
          </w:p>
        </w:tc>
        <w:tc>
          <w:tcPr>
            <w:tcW w:w="8217" w:type="dxa"/>
          </w:tcPr>
          <w:p w14:paraId="4637B2B2" w14:textId="61ACB333" w:rsidR="00F64807" w:rsidRPr="00F64807" w:rsidRDefault="00F64807" w:rsidP="00FC71D7">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F64807">
              <w:t>Departments are expected to adopt a system that incorporates the use of symbols to indicate whether:</w:t>
            </w:r>
          </w:p>
          <w:p w14:paraId="61CF34B3" w14:textId="7C755649" w:rsidR="00F64807" w:rsidRPr="00F64807" w:rsidRDefault="00F64807" w:rsidP="00FC71D7">
            <w:pPr>
              <w:pStyle w:val="ListParagraph"/>
              <w:numPr>
                <w:ilvl w:val="1"/>
                <w:numId w:val="19"/>
              </w:numPr>
              <w:cnfStyle w:val="000000000000" w:firstRow="0" w:lastRow="0" w:firstColumn="0" w:lastColumn="0" w:oddVBand="0" w:evenVBand="0" w:oddHBand="0" w:evenHBand="0" w:firstRowFirstColumn="0" w:firstRowLastColumn="0" w:lastRowFirstColumn="0" w:lastRowLastColumn="0"/>
            </w:pPr>
            <w:r w:rsidRPr="00F64807">
              <w:t>the target was achieved or exceeded in a desirable way;</w:t>
            </w:r>
          </w:p>
          <w:p w14:paraId="65258F4A" w14:textId="1ECD51A6" w:rsidR="00F64807" w:rsidRPr="00F64807" w:rsidRDefault="00F64807" w:rsidP="00FC71D7">
            <w:pPr>
              <w:pStyle w:val="ListParagraph"/>
              <w:numPr>
                <w:ilvl w:val="1"/>
                <w:numId w:val="19"/>
              </w:numPr>
              <w:cnfStyle w:val="000000000000" w:firstRow="0" w:lastRow="0" w:firstColumn="0" w:lastColumn="0" w:oddVBand="0" w:evenVBand="0" w:oddHBand="0" w:evenHBand="0" w:firstRowFirstColumn="0" w:firstRowLastColumn="0" w:lastRowFirstColumn="0" w:lastRowLastColumn="0"/>
            </w:pPr>
            <w:r w:rsidRPr="00F64807">
              <w:t>the actual result varied from the target in an undesirable direction but by less than 5 per cent; or</w:t>
            </w:r>
          </w:p>
          <w:p w14:paraId="5DA2E23C" w14:textId="77777777" w:rsidR="00F64807" w:rsidRPr="00F64807" w:rsidRDefault="00F64807" w:rsidP="00FC71D7">
            <w:pPr>
              <w:pStyle w:val="ListParagraph"/>
              <w:numPr>
                <w:ilvl w:val="1"/>
                <w:numId w:val="19"/>
              </w:numPr>
              <w:cnfStyle w:val="000000000000" w:firstRow="0" w:lastRow="0" w:firstColumn="0" w:lastColumn="0" w:oddVBand="0" w:evenVBand="0" w:oddHBand="0" w:evenHBand="0" w:firstRowFirstColumn="0" w:firstRowLastColumn="0" w:lastRowFirstColumn="0" w:lastRowLastColumn="0"/>
            </w:pPr>
            <w:r w:rsidRPr="00F64807">
              <w:t>the actual result varied from the target in an undesirable direction by more than 5 per cent.</w:t>
            </w:r>
          </w:p>
          <w:p w14:paraId="383CFEBC" w14:textId="77777777" w:rsidR="00F64807" w:rsidRPr="00F64807" w:rsidRDefault="00F64807" w:rsidP="00FC71D7">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F64807">
              <w:t>The illustrations above used the following symbols as an example to indicate the type of variance:</w:t>
            </w:r>
          </w:p>
          <w:p w14:paraId="32CDEBAE" w14:textId="573BF0A2" w:rsidR="00F64807" w:rsidRPr="00F64807" w:rsidRDefault="00F64807" w:rsidP="00FC71D7">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940E38">
              <w:sym w:font="Wingdings" w:char="F0FC"/>
            </w:r>
            <w:r>
              <w:t xml:space="preserve"> </w:t>
            </w:r>
            <w:r>
              <w:tab/>
            </w:r>
            <w:r w:rsidRPr="00F64807">
              <w:t xml:space="preserve">performance target achieved – (both within 5 per cent variance and exceeds 5 per cent </w:t>
            </w:r>
            <w:r>
              <w:tab/>
            </w:r>
            <w:r w:rsidRPr="00F64807">
              <w:t>variance);</w:t>
            </w:r>
          </w:p>
          <w:p w14:paraId="20D73B31" w14:textId="74E4D82C" w:rsidR="00F64807" w:rsidRPr="00F64807" w:rsidRDefault="00F64807" w:rsidP="00FC71D7">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940E38">
              <w:sym w:font="Wingdings" w:char="F0A1"/>
            </w:r>
            <w:r>
              <w:t xml:space="preserve"> </w:t>
            </w:r>
            <w:r>
              <w:tab/>
            </w:r>
            <w:r w:rsidRPr="00F64807">
              <w:t>performance target not achieved – within 5 per cent variance; and</w:t>
            </w:r>
          </w:p>
          <w:p w14:paraId="77218E12" w14:textId="77777777" w:rsidR="00F64807" w:rsidRDefault="00F64807" w:rsidP="00FC71D7">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940E38">
              <w:sym w:font="Wingdings" w:char="F06E"/>
            </w:r>
            <w:r>
              <w:t xml:space="preserve"> </w:t>
            </w:r>
            <w:r>
              <w:tab/>
            </w:r>
            <w:r w:rsidRPr="00F64807">
              <w:t>performance target not achieved – exceeds 5 per cent variance.</w:t>
            </w:r>
          </w:p>
          <w:p w14:paraId="73EE5B2D" w14:textId="77777777" w:rsidR="00F64807" w:rsidRDefault="00F64807" w:rsidP="00F64807">
            <w:pPr>
              <w:pStyle w:val="Heading30"/>
              <w:outlineLvl w:val="2"/>
              <w:cnfStyle w:val="000000000000" w:firstRow="0" w:lastRow="0" w:firstColumn="0" w:lastColumn="0" w:oddVBand="0" w:evenVBand="0" w:oddHBand="0" w:evenHBand="0" w:firstRowFirstColumn="0" w:firstRowLastColumn="0" w:lastRowFirstColumn="0" w:lastRowLastColumn="0"/>
            </w:pPr>
            <w:bookmarkStart w:id="73" w:name="_Toc41961259"/>
            <w:r>
              <w:t>Presentation of output reporting</w:t>
            </w:r>
            <w:bookmarkEnd w:id="73"/>
          </w:p>
          <w:p w14:paraId="1A2CB32E" w14:textId="224E6141" w:rsidR="00F64807" w:rsidRDefault="00F64807" w:rsidP="00F64807">
            <w:pPr>
              <w:cnfStyle w:val="000000000000" w:firstRow="0" w:lastRow="0" w:firstColumn="0" w:lastColumn="0" w:oddVBand="0" w:evenVBand="0" w:oddHBand="0" w:evenHBand="0" w:firstRowFirstColumn="0" w:firstRowLastColumn="0" w:lastRowFirstColumn="0" w:lastRowLastColumn="0"/>
            </w:pPr>
            <w:r>
              <w:t xml:space="preserve">Departments are expected to present their output performance results in the same format as the departmental performance statements contained in BP3 </w:t>
            </w:r>
            <w:r w:rsidRPr="001F7C0F">
              <w:rPr>
                <w:i/>
                <w:iCs/>
              </w:rPr>
              <w:t>Service Delivery</w:t>
            </w:r>
            <w:r>
              <w:t>, Chapter 2. The format involves stating the reasons for significant variances for each category (i.e.</w:t>
            </w:r>
            <w:r w:rsidR="009C4FFC">
              <w:t> </w:t>
            </w:r>
            <w:r>
              <w:t>quantity, quality, timeliness and total output cost) within the output performance tables.</w:t>
            </w:r>
          </w:p>
          <w:p w14:paraId="3FE2997E" w14:textId="77777777" w:rsidR="00F64807" w:rsidRDefault="00F64807" w:rsidP="00F64807">
            <w:pPr>
              <w:cnfStyle w:val="000000000000" w:firstRow="0" w:lastRow="0" w:firstColumn="0" w:lastColumn="0" w:oddVBand="0" w:evenVBand="0" w:oddHBand="0" w:evenHBand="0" w:firstRowFirstColumn="0" w:firstRowLastColumn="0" w:lastRowFirstColumn="0" w:lastRowLastColumn="0"/>
            </w:pPr>
            <w:r>
              <w:t>Departments are encouraged to describe their progress and/or achievement of the key programs/project/activities and deliverables associated with the outputs and the impact on departmental objectives.</w:t>
            </w:r>
          </w:p>
          <w:p w14:paraId="73274FEF" w14:textId="77777777" w:rsidR="00F64807" w:rsidRDefault="00F64807" w:rsidP="00F64807">
            <w:pPr>
              <w:pStyle w:val="Heading30"/>
              <w:outlineLvl w:val="2"/>
              <w:cnfStyle w:val="000000000000" w:firstRow="0" w:lastRow="0" w:firstColumn="0" w:lastColumn="0" w:oddVBand="0" w:evenVBand="0" w:oddHBand="0" w:evenHBand="0" w:firstRowFirstColumn="0" w:firstRowLastColumn="0" w:lastRowFirstColumn="0" w:lastRowLastColumn="0"/>
            </w:pPr>
            <w:bookmarkStart w:id="74" w:name="_Toc41961260"/>
            <w:r>
              <w:t>Discontinued output performance measures</w:t>
            </w:r>
            <w:bookmarkEnd w:id="74"/>
          </w:p>
          <w:p w14:paraId="463289DF" w14:textId="77777777" w:rsidR="00F64807" w:rsidRDefault="00F64807" w:rsidP="00F64807">
            <w:pPr>
              <w:cnfStyle w:val="000000000000" w:firstRow="0" w:lastRow="0" w:firstColumn="0" w:lastColumn="0" w:oddVBand="0" w:evenVBand="0" w:oddHBand="0" w:evenHBand="0" w:firstRowFirstColumn="0" w:firstRowLastColumn="0" w:lastRowFirstColumn="0" w:lastRowLastColumn="0"/>
            </w:pPr>
            <w:r>
              <w:t>Departments do not need to report on any PAEC approved discontinued measures. The report of operations should disclose that these output performance measures have been discontinued with PAEC’s approval. Reporting of actuals against targets is not required.</w:t>
            </w:r>
          </w:p>
          <w:p w14:paraId="7524177E" w14:textId="1BE00834" w:rsidR="00F64807" w:rsidRPr="00F64807" w:rsidRDefault="00F64807" w:rsidP="00F64807">
            <w:pPr>
              <w:cnfStyle w:val="000000000000" w:firstRow="0" w:lastRow="0" w:firstColumn="0" w:lastColumn="0" w:oddVBand="0" w:evenVBand="0" w:oddHBand="0" w:evenHBand="0" w:firstRowFirstColumn="0" w:firstRowLastColumn="0" w:lastRowFirstColumn="0" w:lastRowLastColumn="0"/>
            </w:pPr>
            <w:r>
              <w:t>Any measures that were proposed for discontinuation but were not approved by PAEC must continue to be reported.</w:t>
            </w:r>
          </w:p>
        </w:tc>
      </w:tr>
    </w:tbl>
    <w:p w14:paraId="05585C23" w14:textId="2F2D9D75" w:rsidR="008B0B18" w:rsidRDefault="008B0B18" w:rsidP="008B0B18"/>
    <w:p w14:paraId="3C8CB86C" w14:textId="25028121" w:rsidR="008B0B18" w:rsidRDefault="008B0B18" w:rsidP="008B0B18"/>
    <w:p w14:paraId="42ED337A" w14:textId="7BF3C355" w:rsidR="008B0B18" w:rsidRDefault="00F64807" w:rsidP="00F64807">
      <w:pPr>
        <w:pStyle w:val="Heading10"/>
      </w:pPr>
      <w:bookmarkStart w:id="75" w:name="_Toc41961261"/>
      <w:r>
        <w:lastRenderedPageBreak/>
        <w:t>Portfolio performance reporting – Financial section</w:t>
      </w:r>
      <w:bookmarkEnd w:id="75"/>
    </w:p>
    <w:p w14:paraId="20DCA87D" w14:textId="208CB95B" w:rsidR="008B0B18" w:rsidRDefault="008B0B18" w:rsidP="00F64807">
      <w:pPr>
        <w:pStyle w:val="Heading20"/>
      </w:pPr>
      <w:bookmarkStart w:id="76" w:name="_Toc41961262"/>
      <w:bookmarkStart w:id="77" w:name="INDEXBudgetportfoliooutcomes"/>
      <w:r>
        <w:t>Budget portfolio outcomes</w:t>
      </w:r>
      <w:bookmarkEnd w:id="76"/>
      <w:bookmarkEnd w:id="77"/>
    </w:p>
    <w:p w14:paraId="4C387CBB" w14:textId="77777777" w:rsidR="008B0B18" w:rsidRPr="008D108D" w:rsidRDefault="008B0B18" w:rsidP="008B0B18">
      <w:pPr>
        <w:rPr>
          <w:rStyle w:val="Guidance"/>
          <w:b/>
          <w:bCs/>
        </w:rPr>
      </w:pPr>
      <w:r w:rsidRPr="008D108D">
        <w:rPr>
          <w:rStyle w:val="Guidance"/>
          <w:b/>
          <w:bCs/>
        </w:rPr>
        <w:t xml:space="preserve">[The budget portfolio outcomes are better disclosed as an appendix in the entity’s annual report.] </w:t>
      </w:r>
    </w:p>
    <w:tbl>
      <w:tblPr>
        <w:tblStyle w:val="Two-columnreference"/>
        <w:tblW w:w="9639" w:type="dxa"/>
        <w:tblLook w:val="0480" w:firstRow="0" w:lastRow="0" w:firstColumn="1" w:lastColumn="0" w:noHBand="0" w:noVBand="1"/>
      </w:tblPr>
      <w:tblGrid>
        <w:gridCol w:w="1536"/>
        <w:gridCol w:w="8103"/>
      </w:tblGrid>
      <w:tr w:rsidR="00F64807" w:rsidRPr="00243C1F" w14:paraId="3C142E85"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70CB74E2" w14:textId="0A05B6E6" w:rsidR="00F64807" w:rsidRPr="00113FE9" w:rsidRDefault="00F64807" w:rsidP="00F64807">
            <w:pPr>
              <w:rPr>
                <w:rStyle w:val="Reference"/>
              </w:rPr>
            </w:pPr>
            <w:r w:rsidRPr="00F64807">
              <w:rPr>
                <w:rStyle w:val="Reference"/>
              </w:rPr>
              <w:t>FRD 8D</w:t>
            </w:r>
          </w:p>
        </w:tc>
        <w:tc>
          <w:tcPr>
            <w:tcW w:w="8103" w:type="dxa"/>
          </w:tcPr>
          <w:p w14:paraId="484FE515" w14:textId="0BDED066" w:rsidR="00F64807" w:rsidRPr="00243C1F" w:rsidRDefault="00F64807" w:rsidP="00F64807">
            <w:pPr>
              <w:cnfStyle w:val="000000000000" w:firstRow="0" w:lastRow="0" w:firstColumn="0" w:lastColumn="0" w:oddVBand="0" w:evenVBand="0" w:oddHBand="0" w:evenHBand="0" w:firstRowFirstColumn="0" w:firstRowLastColumn="0" w:lastRowFirstColumn="0" w:lastRowLastColumn="0"/>
            </w:pPr>
            <w:r w:rsidRPr="00F64807">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0976CE">
              <w:rPr>
                <w:i/>
                <w:iCs/>
              </w:rPr>
              <w:t>Statement of Finances</w:t>
            </w:r>
            <w:r w:rsidRPr="00F64807">
              <w:t xml:space="preserve"> (BP5). The budget portfolio outcomes comprise the comprehensive operating statements, balance sheets, cash flow statements, statements of changes in equity, and administered item statements.</w:t>
            </w:r>
          </w:p>
        </w:tc>
      </w:tr>
      <w:tr w:rsidR="00F64807" w:rsidRPr="00243C1F" w14:paraId="7BBA0EA9"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62C0E0CC" w14:textId="5C9E17A4" w:rsidR="00F64807" w:rsidRPr="00F64807" w:rsidRDefault="00F64807" w:rsidP="00F64807">
            <w:pPr>
              <w:rPr>
                <w:rStyle w:val="Reference"/>
              </w:rPr>
            </w:pPr>
            <w:r w:rsidRPr="00F64807">
              <w:rPr>
                <w:rStyle w:val="Reference"/>
              </w:rPr>
              <w:t>Recommendation 9, PAEC Report 109</w:t>
            </w:r>
          </w:p>
        </w:tc>
        <w:tc>
          <w:tcPr>
            <w:tcW w:w="8103" w:type="dxa"/>
          </w:tcPr>
          <w:p w14:paraId="1C7CD312" w14:textId="5B9411B2" w:rsidR="00F64807" w:rsidRPr="00F64807" w:rsidRDefault="00F64807" w:rsidP="00F64807">
            <w:pPr>
              <w:cnfStyle w:val="000000000000" w:firstRow="0" w:lastRow="0" w:firstColumn="0" w:lastColumn="0" w:oddVBand="0" w:evenVBand="0" w:oddHBand="0" w:evenHBand="0" w:firstRowFirstColumn="0" w:firstRowLastColumn="0" w:lastRowFirstColumn="0" w:lastRowLastColumn="0"/>
            </w:pPr>
            <w:r w:rsidRPr="00F64807">
              <w:t>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w:t>
            </w:r>
          </w:p>
        </w:tc>
      </w:tr>
      <w:tr w:rsidR="00F64807" w:rsidRPr="00243C1F" w14:paraId="2E1F27B7" w14:textId="77777777" w:rsidTr="00F64807">
        <w:tc>
          <w:tcPr>
            <w:cnfStyle w:val="001000000000" w:firstRow="0" w:lastRow="0" w:firstColumn="1" w:lastColumn="0" w:oddVBand="0" w:evenVBand="0" w:oddHBand="0" w:evenHBand="0" w:firstRowFirstColumn="0" w:firstRowLastColumn="0" w:lastRowFirstColumn="0" w:lastRowLastColumn="0"/>
            <w:tcW w:w="1536" w:type="dxa"/>
          </w:tcPr>
          <w:p w14:paraId="2D8FB8FD" w14:textId="1932EA7D" w:rsidR="00F64807" w:rsidRPr="00F64807" w:rsidRDefault="00F64807" w:rsidP="00F64807">
            <w:pPr>
              <w:rPr>
                <w:rStyle w:val="Reference"/>
              </w:rPr>
            </w:pPr>
            <w:r w:rsidRPr="00F64807">
              <w:rPr>
                <w:rStyle w:val="Reference"/>
              </w:rPr>
              <w:t>FRD 8D</w:t>
            </w:r>
          </w:p>
        </w:tc>
        <w:tc>
          <w:tcPr>
            <w:tcW w:w="8103" w:type="dxa"/>
          </w:tcPr>
          <w:p w14:paraId="7DB89AFF" w14:textId="3B1A5BC8" w:rsidR="00F64807" w:rsidRPr="00F64807" w:rsidRDefault="00F64807" w:rsidP="00F64807">
            <w:pPr>
              <w:cnfStyle w:val="000000000000" w:firstRow="0" w:lastRow="0" w:firstColumn="0" w:lastColumn="0" w:oddVBand="0" w:evenVBand="0" w:oddHBand="0" w:evenHBand="0" w:firstRowFirstColumn="0" w:firstRowLastColumn="0" w:lastRowFirstColumn="0" w:lastRowLastColumn="0"/>
            </w:pPr>
            <w:r w:rsidRPr="00F64807">
              <w:t>The following budget portfolio outcomes statements are not subject to audit by the Victorian Auditor</w:t>
            </w:r>
            <w:r w:rsidR="000976CE">
              <w:noBreakHyphen/>
            </w:r>
            <w:r w:rsidRPr="00F64807">
              <w:t>General’s Office (VAGO) and are not prepared on the same basis as the Department’s financial statements as they include the consolidated financial information of the following entities:</w:t>
            </w:r>
          </w:p>
        </w:tc>
      </w:tr>
    </w:tbl>
    <w:p w14:paraId="6B2BCFA9" w14:textId="77777777" w:rsidR="008B0B18" w:rsidRPr="00F64807" w:rsidRDefault="008B0B18" w:rsidP="008B0B18">
      <w:pPr>
        <w:rPr>
          <w:rStyle w:val="Guidance"/>
        </w:rPr>
      </w:pPr>
      <w:r w:rsidRPr="00F64807">
        <w:rPr>
          <w:rStyle w:val="Guidance"/>
        </w:rPr>
        <w:t>[Insert list of controlled entities or refer reader to the relevant note in the financial statements.]</w:t>
      </w:r>
    </w:p>
    <w:p w14:paraId="0ACA7D29" w14:textId="77777777" w:rsidR="008B0B18" w:rsidRPr="00F64807" w:rsidRDefault="008B0B18" w:rsidP="008B0B18">
      <w:pPr>
        <w:rPr>
          <w:rStyle w:val="Guidance"/>
        </w:rPr>
      </w:pPr>
      <w:r w:rsidRPr="00F64807">
        <w:rPr>
          <w:rStyle w:val="Guidance"/>
        </w:rPr>
        <w:t>[Insert relevant portfolio financial statements consistent with the corresponding BP5 presentation.]</w:t>
      </w:r>
    </w:p>
    <w:p w14:paraId="15303DA0" w14:textId="3B186E1D" w:rsidR="008B0B18" w:rsidRPr="00F64807" w:rsidRDefault="008B0B18" w:rsidP="008B0B18">
      <w:pPr>
        <w:rPr>
          <w:rStyle w:val="Guidance"/>
        </w:rPr>
      </w:pPr>
      <w:r w:rsidRPr="00F64807">
        <w:rPr>
          <w:rStyle w:val="Guidance"/>
        </w:rPr>
        <w:t xml:space="preserve">[Please refer to Appendix </w:t>
      </w:r>
      <w:r w:rsidR="0074352E">
        <w:rPr>
          <w:rStyle w:val="Guidance"/>
        </w:rPr>
        <w:t>1</w:t>
      </w:r>
      <w:r w:rsidRPr="00F64807">
        <w:rPr>
          <w:rStyle w:val="Guidance"/>
        </w:rPr>
        <w:t xml:space="preserve"> for illustrations on the disclosure of budget portfolio outcomes.]</w:t>
      </w:r>
    </w:p>
    <w:p w14:paraId="3D6203C4" w14:textId="77777777" w:rsidR="00F64807" w:rsidRDefault="00F64807" w:rsidP="008B0B18"/>
    <w:tbl>
      <w:tblPr>
        <w:tblStyle w:val="GuidanceNote"/>
        <w:tblW w:w="9639" w:type="dxa"/>
        <w:tblLayout w:type="fixed"/>
        <w:tblLook w:val="06A0" w:firstRow="1" w:lastRow="0" w:firstColumn="1" w:lastColumn="0" w:noHBand="1" w:noVBand="1"/>
      </w:tblPr>
      <w:tblGrid>
        <w:gridCol w:w="1516"/>
        <w:gridCol w:w="8123"/>
      </w:tblGrid>
      <w:tr w:rsidR="00F64807" w:rsidRPr="00243C1F" w14:paraId="523E61BB" w14:textId="77777777" w:rsidTr="00F648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3D262CB" w14:textId="77777777" w:rsidR="00F64807" w:rsidRPr="008B158A" w:rsidRDefault="00F64807" w:rsidP="00F64807">
            <w:pPr>
              <w:rPr>
                <w:rStyle w:val="Reference"/>
              </w:rPr>
            </w:pPr>
          </w:p>
        </w:tc>
        <w:tc>
          <w:tcPr>
            <w:tcW w:w="8123" w:type="dxa"/>
          </w:tcPr>
          <w:p w14:paraId="3924C24A" w14:textId="094CBA09" w:rsidR="00F64807" w:rsidRPr="00BC1768" w:rsidRDefault="00F64807" w:rsidP="00BC1768">
            <w:pPr>
              <w:cnfStyle w:val="100000000000" w:firstRow="1" w:lastRow="0" w:firstColumn="0" w:lastColumn="0" w:oddVBand="0" w:evenVBand="0" w:oddHBand="0" w:evenHBand="0" w:firstRowFirstColumn="0" w:firstRowLastColumn="0" w:lastRowFirstColumn="0" w:lastRowLastColumn="0"/>
            </w:pPr>
            <w:r w:rsidRPr="00F64807">
              <w:t>Guidance – Budget portfolio outcomes</w:t>
            </w:r>
          </w:p>
        </w:tc>
      </w:tr>
      <w:tr w:rsidR="00F64807" w:rsidRPr="00243C1F" w14:paraId="4B7B40E2"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3E381C66" w14:textId="77777777" w:rsidR="00F64807" w:rsidRPr="008B158A" w:rsidRDefault="00F64807" w:rsidP="00F64807">
            <w:pPr>
              <w:rPr>
                <w:rStyle w:val="Reference"/>
              </w:rPr>
            </w:pPr>
          </w:p>
        </w:tc>
        <w:tc>
          <w:tcPr>
            <w:tcW w:w="8123" w:type="dxa"/>
          </w:tcPr>
          <w:p w14:paraId="201C42A1" w14:textId="77777777" w:rsidR="00F64807" w:rsidRDefault="00F64807" w:rsidP="008D108D">
            <w:pPr>
              <w:pStyle w:val="HeadingGuidance"/>
              <w:cnfStyle w:val="000000000000" w:firstRow="0" w:lastRow="0" w:firstColumn="0" w:lastColumn="0" w:oddVBand="0" w:evenVBand="0" w:oddHBand="0" w:evenHBand="0" w:firstRowFirstColumn="0" w:firstRowLastColumn="0" w:lastRowFirstColumn="0" w:lastRowLastColumn="0"/>
            </w:pPr>
            <w:r>
              <w:t>Legislative and documented references</w:t>
            </w:r>
          </w:p>
          <w:p w14:paraId="7734D228" w14:textId="77777777" w:rsidR="00F64807" w:rsidRDefault="00F64807" w:rsidP="00F64807">
            <w:pPr>
              <w:cnfStyle w:val="000000000000" w:firstRow="0" w:lastRow="0" w:firstColumn="0" w:lastColumn="0" w:oddVBand="0" w:evenVBand="0" w:oddHBand="0" w:evenHBand="0" w:firstRowFirstColumn="0" w:firstRowLastColumn="0" w:lastRowFirstColumn="0" w:lastRowLastColumn="0"/>
            </w:pPr>
            <w:r>
              <w:t xml:space="preserve">FRD 8D states departments must include in their annual report, but not forming part of the audited complete set of financial statements, a comparison between their </w:t>
            </w:r>
            <w:r w:rsidRPr="008D108D">
              <w:rPr>
                <w:b/>
                <w:bCs/>
              </w:rPr>
              <w:t>initial budget estimates as presented in the portfolio financial statements published in BP5</w:t>
            </w:r>
            <w:r>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14:paraId="0B889FED" w14:textId="77777777" w:rsidR="00F64807" w:rsidRDefault="00F64807" w:rsidP="00F64807">
            <w:pPr>
              <w:cnfStyle w:val="000000000000" w:firstRow="0" w:lastRow="0" w:firstColumn="0" w:lastColumn="0" w:oddVBand="0" w:evenVBand="0" w:oddHBand="0" w:evenHBand="0" w:firstRowFirstColumn="0" w:firstRowLastColumn="0" w:lastRowFirstColumn="0" w:lastRowLastColumn="0"/>
            </w:pPr>
            <w:r>
              <w:t xml:space="preserve">The comparison between portfolio </w:t>
            </w:r>
            <w:r w:rsidRPr="008D108D">
              <w:rPr>
                <w:b/>
                <w:bCs/>
              </w:rPr>
              <w:t>budget</w:t>
            </w:r>
            <w:r>
              <w:t xml:space="preserve"> and actual figures must be presented as a set of financial statements in the same format and consolidation basis as those for the portfolio set out in </w:t>
            </w:r>
            <w:r w:rsidRPr="008D108D">
              <w:rPr>
                <w:b/>
                <w:bCs/>
              </w:rPr>
              <w:t>BP5 for that financial year</w:t>
            </w:r>
            <w:r>
              <w:t>. These financial statements are to be referred to as budget portfolio outcomes. 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14:paraId="09A64A40" w14:textId="30F44584" w:rsidR="00F64807" w:rsidRPr="00F64807" w:rsidRDefault="00F64807" w:rsidP="008D108D">
            <w:pPr>
              <w:pStyle w:val="HeadingGuidance"/>
              <w:cnfStyle w:val="000000000000" w:firstRow="0" w:lastRow="0" w:firstColumn="0" w:lastColumn="0" w:oddVBand="0" w:evenVBand="0" w:oddHBand="0" w:evenHBand="0" w:firstRowFirstColumn="0" w:firstRowLastColumn="0" w:lastRowFirstColumn="0" w:lastRowLastColumn="0"/>
            </w:pPr>
            <w:r w:rsidRPr="00F64807">
              <w:t>Guidance</w:t>
            </w:r>
          </w:p>
        </w:tc>
      </w:tr>
      <w:tr w:rsidR="00F64807" w:rsidRPr="00243C1F" w14:paraId="1704B1C8"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5274EA74" w14:textId="4E9BB4F7" w:rsidR="00F64807" w:rsidRPr="00113FE9" w:rsidRDefault="00F64807" w:rsidP="00F64807">
            <w:pPr>
              <w:rPr>
                <w:rStyle w:val="Reference"/>
              </w:rPr>
            </w:pPr>
            <w:r w:rsidRPr="00F64807">
              <w:rPr>
                <w:rStyle w:val="Reference"/>
              </w:rPr>
              <w:t>Recommendation 24, PAEC Report on the 2015-16 Financial and Performance Outcomes</w:t>
            </w:r>
          </w:p>
        </w:tc>
        <w:tc>
          <w:tcPr>
            <w:tcW w:w="8123" w:type="dxa"/>
          </w:tcPr>
          <w:p w14:paraId="645EC2F5" w14:textId="77777777" w:rsidR="00F64807" w:rsidRDefault="00F64807" w:rsidP="00F64807">
            <w:pPr>
              <w:cnfStyle w:val="000000000000" w:firstRow="0" w:lastRow="0" w:firstColumn="0" w:lastColumn="0" w:oddVBand="0" w:evenVBand="0" w:oddHBand="0" w:evenHBand="0" w:firstRowFirstColumn="0" w:firstRowLastColumn="0" w:lastRowFirstColumn="0" w:lastRowLastColumn="0"/>
            </w:pPr>
            <w:r w:rsidRPr="00F64807">
              <w:t xml:space="preserve">The comparison between portfolio budget and actual figures must be presented as a set of financial statements in the same format and consolidation basis as those for the portfolio, set out in </w:t>
            </w:r>
            <w:r w:rsidRPr="008D108D">
              <w:rPr>
                <w:b/>
                <w:bCs/>
              </w:rPr>
              <w:t>BP5 for that financial year</w:t>
            </w:r>
            <w:r w:rsidRPr="00F64807">
              <w:t xml:space="preserve"> (i.e. those figures and format used in </w:t>
            </w:r>
            <w:r w:rsidRPr="008D108D">
              <w:rPr>
                <w:b/>
                <w:bCs/>
              </w:rPr>
              <w:t>BP5</w:t>
            </w:r>
            <w:r w:rsidRPr="00F64807">
              <w:t xml:space="preserve">). </w:t>
            </w:r>
            <w:r w:rsidRPr="008D108D">
              <w:rPr>
                <w:b/>
                <w:bCs/>
              </w:rPr>
              <w:t>That is, the statements should disclose the original budgeted financial statements.</w:t>
            </w:r>
            <w:r w:rsidRPr="00F64807">
              <w:t xml:space="preserve"> The section should include an introduction explaining the statements and their relationship to the budget papers. The introduction should also state that the statements are not subject to audit by VAGO.</w:t>
            </w:r>
          </w:p>
          <w:p w14:paraId="6A534180" w14:textId="0BAECAC6" w:rsidR="00F64807" w:rsidRPr="00243C1F" w:rsidRDefault="00F64807" w:rsidP="00F64807">
            <w:pPr>
              <w:cnfStyle w:val="000000000000" w:firstRow="0" w:lastRow="0" w:firstColumn="0" w:lastColumn="0" w:oddVBand="0" w:evenVBand="0" w:oddHBand="0" w:evenHBand="0" w:firstRowFirstColumn="0" w:firstRowLastColumn="0" w:lastRowFirstColumn="0" w:lastRowLastColumn="0"/>
            </w:pPr>
            <w:r w:rsidRPr="00F64807">
              <w:t>From time to time, the layouts and titles of the financial statements may change in accordance with the AAS requirements. Care should be taken to ensure the presentation of the budget portfolio outcomes in the annual report reflects the title and layout of the financial statements from the corresponding BP5, with additional commentary and footnotes where appropriate.</w:t>
            </w:r>
          </w:p>
        </w:tc>
      </w:tr>
    </w:tbl>
    <w:p w14:paraId="7E9AB569" w14:textId="77777777" w:rsidR="00F64807" w:rsidRDefault="00F64807"/>
    <w:tbl>
      <w:tblPr>
        <w:tblStyle w:val="GuidanceNote"/>
        <w:tblW w:w="9639" w:type="dxa"/>
        <w:tblLayout w:type="fixed"/>
        <w:tblLook w:val="06A0" w:firstRow="1" w:lastRow="0" w:firstColumn="1" w:lastColumn="0" w:noHBand="1" w:noVBand="1"/>
      </w:tblPr>
      <w:tblGrid>
        <w:gridCol w:w="1516"/>
        <w:gridCol w:w="8123"/>
      </w:tblGrid>
      <w:tr w:rsidR="00F64807" w:rsidRPr="00243C1F" w14:paraId="778E067E" w14:textId="77777777" w:rsidTr="00F648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296EEDF0" w14:textId="77777777" w:rsidR="00F64807" w:rsidRPr="008B158A" w:rsidRDefault="00F64807" w:rsidP="00F64807">
            <w:pPr>
              <w:pageBreakBefore/>
              <w:rPr>
                <w:rStyle w:val="Reference"/>
              </w:rPr>
            </w:pPr>
          </w:p>
        </w:tc>
        <w:tc>
          <w:tcPr>
            <w:tcW w:w="8123" w:type="dxa"/>
          </w:tcPr>
          <w:p w14:paraId="1FAAD3DA" w14:textId="03A77256" w:rsidR="00F64807" w:rsidRPr="00BC1768" w:rsidRDefault="00F64807" w:rsidP="00F64807">
            <w:pPr>
              <w:cnfStyle w:val="100000000000" w:firstRow="1" w:lastRow="0" w:firstColumn="0" w:lastColumn="0" w:oddVBand="0" w:evenVBand="0" w:oddHBand="0" w:evenHBand="0" w:firstRowFirstColumn="0" w:firstRowLastColumn="0" w:lastRowFirstColumn="0" w:lastRowLastColumn="0"/>
            </w:pPr>
            <w:r w:rsidRPr="00F64807">
              <w:t>Guidance – Budget portfolio outcomes</w:t>
            </w:r>
            <w:r>
              <w:t xml:space="preserve"> </w:t>
            </w:r>
            <w:r w:rsidRPr="00F64807">
              <w:rPr>
                <w:i/>
                <w:iCs/>
              </w:rPr>
              <w:t>(continued)</w:t>
            </w:r>
          </w:p>
        </w:tc>
      </w:tr>
      <w:tr w:rsidR="00F64807" w:rsidRPr="00243C1F" w14:paraId="68A16FF5" w14:textId="77777777" w:rsidTr="00F64807">
        <w:tc>
          <w:tcPr>
            <w:cnfStyle w:val="001000000000" w:firstRow="0" w:lastRow="0" w:firstColumn="1" w:lastColumn="0" w:oddVBand="0" w:evenVBand="0" w:oddHBand="0" w:evenHBand="0" w:firstRowFirstColumn="0" w:firstRowLastColumn="0" w:lastRowFirstColumn="0" w:lastRowLastColumn="0"/>
            <w:tcW w:w="1516" w:type="dxa"/>
          </w:tcPr>
          <w:p w14:paraId="571CA4C0" w14:textId="77777777" w:rsidR="00F64807" w:rsidRDefault="00F64807" w:rsidP="00D25B87">
            <w:pPr>
              <w:spacing w:before="180"/>
              <w:rPr>
                <w:rStyle w:val="Reference"/>
              </w:rPr>
            </w:pPr>
            <w:r w:rsidRPr="00F64807">
              <w:rPr>
                <w:rStyle w:val="Reference"/>
              </w:rPr>
              <w:t>Recommendation 10, PAEC Report 109</w:t>
            </w:r>
          </w:p>
          <w:p w14:paraId="1D38B978" w14:textId="77777777" w:rsidR="00F64807" w:rsidRDefault="00F64807" w:rsidP="00F64807">
            <w:pPr>
              <w:rPr>
                <w:rStyle w:val="Reference"/>
              </w:rPr>
            </w:pPr>
            <w:r w:rsidRPr="00F64807">
              <w:rPr>
                <w:rStyle w:val="Reference"/>
              </w:rPr>
              <w:t>Recommendation 23, PAEC Report on the 2015-16 Financial and Performance Outcomes</w:t>
            </w:r>
          </w:p>
          <w:p w14:paraId="2A24F6D0" w14:textId="5EBA3C46" w:rsidR="00F64807" w:rsidRPr="008B158A" w:rsidRDefault="00F64807" w:rsidP="00F64807">
            <w:pPr>
              <w:rPr>
                <w:rStyle w:val="Reference"/>
              </w:rPr>
            </w:pPr>
            <w:r w:rsidRPr="00F64807">
              <w:rPr>
                <w:rStyle w:val="Reference"/>
              </w:rPr>
              <w:t>Recommendation 15, PAEC Report on 2013-14 and 2014-15 Financial and Performance Outcomes</w:t>
            </w:r>
          </w:p>
        </w:tc>
        <w:tc>
          <w:tcPr>
            <w:tcW w:w="8123" w:type="dxa"/>
          </w:tcPr>
          <w:p w14:paraId="64DA8571" w14:textId="77777777" w:rsidR="00F64807" w:rsidRDefault="00F64807" w:rsidP="00B7508D">
            <w:pPr>
              <w:pStyle w:val="Heading30"/>
              <w:outlineLvl w:val="2"/>
              <w:cnfStyle w:val="000000000000" w:firstRow="0" w:lastRow="0" w:firstColumn="0" w:lastColumn="0" w:oddVBand="0" w:evenVBand="0" w:oddHBand="0" w:evenHBand="0" w:firstRowFirstColumn="0" w:firstRowLastColumn="0" w:lastRowFirstColumn="0" w:lastRowLastColumn="0"/>
            </w:pPr>
            <w:bookmarkStart w:id="78" w:name="_Toc41961263"/>
            <w:r>
              <w:t>Significant or material variances in budget portfolio outcomes reporting</w:t>
            </w:r>
            <w:bookmarkEnd w:id="78"/>
          </w:p>
          <w:p w14:paraId="2E3E24AE" w14:textId="77777777" w:rsidR="00F64807" w:rsidRDefault="00F64807" w:rsidP="00F64807">
            <w:pPr>
              <w:cnfStyle w:val="000000000000" w:firstRow="0" w:lastRow="0" w:firstColumn="0" w:lastColumn="0" w:oddVBand="0" w:evenVBand="0" w:oddHBand="0" w:evenHBand="0" w:firstRowFirstColumn="0" w:firstRowLastColumn="0" w:lastRowFirstColumn="0" w:lastRowLastColumn="0"/>
            </w:pPr>
            <w:r>
              <w:t xml:space="preserve">Disclosure is required for any significant or material variances between the initial budget estimates presented in the portfolio financial statements published in BP5 and the actual results of the portfolio for the corresponding financial year. In particular, the Department shall explain the reasons why the variance occurred. </w:t>
            </w:r>
          </w:p>
          <w:p w14:paraId="2111FEE1" w14:textId="77777777" w:rsidR="00F64807" w:rsidRPr="00B7508D" w:rsidRDefault="00F64807" w:rsidP="00F64807">
            <w:pPr>
              <w:cnfStyle w:val="000000000000" w:firstRow="0" w:lastRow="0" w:firstColumn="0" w:lastColumn="0" w:oddVBand="0" w:evenVBand="0" w:oddHBand="0" w:evenHBand="0" w:firstRowFirstColumn="0" w:firstRowLastColumn="0" w:lastRowFirstColumn="0" w:lastRowLastColumn="0"/>
              <w:rPr>
                <w:b/>
                <w:bCs/>
              </w:rPr>
            </w:pPr>
            <w:r w:rsidRPr="00B7508D">
              <w:rPr>
                <w:b/>
                <w:bCs/>
              </w:rPr>
              <w:t xml:space="preserve">Variances greater than 5 per cent or a variance of greater than a $50 million increase or decrease from budget requires an explanation. </w:t>
            </w:r>
          </w:p>
          <w:p w14:paraId="4A6BC525" w14:textId="77777777" w:rsidR="00F64807" w:rsidRDefault="00F64807" w:rsidP="00B7508D">
            <w:pPr>
              <w:pStyle w:val="Heading30"/>
              <w:outlineLvl w:val="2"/>
              <w:cnfStyle w:val="000000000000" w:firstRow="0" w:lastRow="0" w:firstColumn="0" w:lastColumn="0" w:oddVBand="0" w:evenVBand="0" w:oddHBand="0" w:evenHBand="0" w:firstRowFirstColumn="0" w:firstRowLastColumn="0" w:lastRowFirstColumn="0" w:lastRowLastColumn="0"/>
            </w:pPr>
            <w:bookmarkStart w:id="79" w:name="_Toc41961264"/>
            <w:r>
              <w:t>Machinery of government changes</w:t>
            </w:r>
            <w:bookmarkEnd w:id="79"/>
          </w:p>
          <w:p w14:paraId="671D4308" w14:textId="2376FA41" w:rsidR="00F64807" w:rsidRPr="008B158A" w:rsidRDefault="00F64807" w:rsidP="00F64807">
            <w:pPr>
              <w:cnfStyle w:val="000000000000" w:firstRow="0" w:lastRow="0" w:firstColumn="0" w:lastColumn="0" w:oddVBand="0" w:evenVBand="0" w:oddHBand="0" w:evenHBand="0" w:firstRowFirstColumn="0" w:firstRowLastColumn="0" w:lastRowFirstColumn="0" w:lastRowLastColumn="0"/>
            </w:pPr>
            <w:r>
              <w:t>In a year where there is a significant machinery of government change, the affected departments are required to include the published budget (as per Appendix 1), along with the revised budget with adjustments for machinery of government changes in their annual reports. The reasons for variances between adjusted/revised budget and actual estimates should be disclosed in the annual report of the portfolio entities.</w:t>
            </w:r>
          </w:p>
        </w:tc>
      </w:tr>
    </w:tbl>
    <w:p w14:paraId="0674454A" w14:textId="77777777" w:rsidR="00F64807" w:rsidRDefault="00F64807" w:rsidP="008B0B18"/>
    <w:tbl>
      <w:tblPr>
        <w:tblStyle w:val="Two-columnreference"/>
        <w:tblW w:w="9639" w:type="dxa"/>
        <w:tblLook w:val="0480" w:firstRow="0" w:lastRow="0" w:firstColumn="1" w:lastColumn="0" w:noHBand="0" w:noVBand="1"/>
      </w:tblPr>
      <w:tblGrid>
        <w:gridCol w:w="1536"/>
        <w:gridCol w:w="8103"/>
      </w:tblGrid>
      <w:tr w:rsidR="00F64807" w:rsidRPr="00243C1F" w14:paraId="3E5A5FFA" w14:textId="77777777" w:rsidTr="00F64807">
        <w:tc>
          <w:tcPr>
            <w:cnfStyle w:val="001000000000" w:firstRow="0" w:lastRow="0" w:firstColumn="1" w:lastColumn="0" w:oddVBand="0" w:evenVBand="0" w:oddHBand="0" w:evenHBand="0" w:firstRowFirstColumn="0" w:firstRowLastColumn="0" w:lastRowFirstColumn="0" w:lastRowLastColumn="0"/>
            <w:tcW w:w="1531" w:type="dxa"/>
            <w:vAlign w:val="bottom"/>
          </w:tcPr>
          <w:p w14:paraId="37D542C3" w14:textId="22BB8BAB" w:rsidR="00F64807" w:rsidRPr="00113FE9" w:rsidRDefault="00F64807" w:rsidP="00F64807">
            <w:pPr>
              <w:spacing w:after="60"/>
              <w:rPr>
                <w:rStyle w:val="Reference"/>
              </w:rPr>
            </w:pPr>
            <w:r w:rsidRPr="00F64807">
              <w:rPr>
                <w:rStyle w:val="Reference"/>
              </w:rPr>
              <w:t>FRD 22H</w:t>
            </w:r>
          </w:p>
        </w:tc>
        <w:tc>
          <w:tcPr>
            <w:tcW w:w="8074" w:type="dxa"/>
          </w:tcPr>
          <w:p w14:paraId="0B6F0D35" w14:textId="314A81AE" w:rsidR="00F64807" w:rsidRPr="00243C1F" w:rsidRDefault="00F64807" w:rsidP="00F64807">
            <w:pPr>
              <w:pStyle w:val="Caption"/>
              <w:cnfStyle w:val="000000000000" w:firstRow="0" w:lastRow="0" w:firstColumn="0" w:lastColumn="0" w:oddVBand="0" w:evenVBand="0" w:oddHBand="0" w:evenHBand="0" w:firstRowFirstColumn="0" w:firstRowLastColumn="0" w:lastRowFirstColumn="0" w:lastRowLastColumn="0"/>
            </w:pPr>
            <w:r w:rsidRPr="00F64807">
              <w:t>Departmental five-year financial summary</w:t>
            </w:r>
            <w:r w:rsidRPr="00F64807">
              <w:tab/>
              <w:t>($ thousand)</w:t>
            </w:r>
          </w:p>
        </w:tc>
      </w:tr>
    </w:tbl>
    <w:tbl>
      <w:tblPr>
        <w:tblStyle w:val="DTFFinancialTable"/>
        <w:tblW w:w="7938" w:type="dxa"/>
        <w:tblLayout w:type="fixed"/>
        <w:tblLook w:val="06A0" w:firstRow="1" w:lastRow="0" w:firstColumn="1" w:lastColumn="0" w:noHBand="1" w:noVBand="1"/>
      </w:tblPr>
      <w:tblGrid>
        <w:gridCol w:w="3334"/>
        <w:gridCol w:w="920"/>
        <w:gridCol w:w="921"/>
        <w:gridCol w:w="921"/>
        <w:gridCol w:w="921"/>
        <w:gridCol w:w="921"/>
      </w:tblGrid>
      <w:tr w:rsidR="00F64807" w:rsidRPr="00105793" w14:paraId="43DB3B38" w14:textId="77777777" w:rsidTr="000E6956">
        <w:trPr>
          <w:cnfStyle w:val="100000000000" w:firstRow="1" w:lastRow="0" w:firstColumn="0" w:lastColumn="0" w:oddVBand="0" w:evenVBand="0" w:oddHBand="0" w:evenHBand="0" w:firstRowFirstColumn="0" w:firstRowLastColumn="0" w:lastRowFirstColumn="0" w:lastRowLastColumn="0"/>
          <w:trHeight w:val="247"/>
        </w:trPr>
        <w:tc>
          <w:tcPr>
            <w:cnfStyle w:val="001000000100" w:firstRow="0" w:lastRow="0" w:firstColumn="1" w:lastColumn="0" w:oddVBand="0" w:evenVBand="0" w:oddHBand="0" w:evenHBand="0" w:firstRowFirstColumn="1" w:firstRowLastColumn="0" w:lastRowFirstColumn="0" w:lastRowLastColumn="0"/>
            <w:tcW w:w="3431" w:type="dxa"/>
          </w:tcPr>
          <w:p w14:paraId="5165ADB8" w14:textId="77777777" w:rsidR="00F64807" w:rsidRPr="00105793" w:rsidRDefault="00F64807" w:rsidP="00F64807">
            <w:r w:rsidRPr="00105793">
              <w:t>Five-year financial summary</w:t>
            </w:r>
          </w:p>
        </w:tc>
        <w:tc>
          <w:tcPr>
            <w:tcW w:w="944" w:type="dxa"/>
            <w:tcBorders>
              <w:bottom w:val="nil"/>
            </w:tcBorders>
          </w:tcPr>
          <w:p w14:paraId="44C65E69" w14:textId="77777777" w:rsidR="00F64807" w:rsidRPr="00105793" w:rsidRDefault="00F64807" w:rsidP="00F64807">
            <w:pPr>
              <w:cnfStyle w:val="100000000000" w:firstRow="1" w:lastRow="0" w:firstColumn="0" w:lastColumn="0" w:oddVBand="0" w:evenVBand="0" w:oddHBand="0" w:evenHBand="0" w:firstRowFirstColumn="0" w:firstRowLastColumn="0" w:lastRowFirstColumn="0" w:lastRowLastColumn="0"/>
            </w:pPr>
            <w:r w:rsidRPr="00105793">
              <w:t>2020</w:t>
            </w:r>
          </w:p>
        </w:tc>
        <w:tc>
          <w:tcPr>
            <w:tcW w:w="945" w:type="dxa"/>
          </w:tcPr>
          <w:p w14:paraId="0920B192" w14:textId="77777777" w:rsidR="00F64807" w:rsidRPr="00105793" w:rsidRDefault="00F64807" w:rsidP="00F64807">
            <w:pPr>
              <w:cnfStyle w:val="100000000000" w:firstRow="1" w:lastRow="0" w:firstColumn="0" w:lastColumn="0" w:oddVBand="0" w:evenVBand="0" w:oddHBand="0" w:evenHBand="0" w:firstRowFirstColumn="0" w:firstRowLastColumn="0" w:lastRowFirstColumn="0" w:lastRowLastColumn="0"/>
            </w:pPr>
            <w:r w:rsidRPr="00105793">
              <w:t>2019</w:t>
            </w:r>
          </w:p>
        </w:tc>
        <w:tc>
          <w:tcPr>
            <w:tcW w:w="945" w:type="dxa"/>
          </w:tcPr>
          <w:p w14:paraId="4648F632" w14:textId="77777777" w:rsidR="00F64807" w:rsidRPr="00105793" w:rsidRDefault="00F64807" w:rsidP="00F64807">
            <w:pPr>
              <w:cnfStyle w:val="100000000000" w:firstRow="1" w:lastRow="0" w:firstColumn="0" w:lastColumn="0" w:oddVBand="0" w:evenVBand="0" w:oddHBand="0" w:evenHBand="0" w:firstRowFirstColumn="0" w:firstRowLastColumn="0" w:lastRowFirstColumn="0" w:lastRowLastColumn="0"/>
            </w:pPr>
            <w:r w:rsidRPr="00105793">
              <w:t>2018</w:t>
            </w:r>
          </w:p>
        </w:tc>
        <w:tc>
          <w:tcPr>
            <w:tcW w:w="945" w:type="dxa"/>
          </w:tcPr>
          <w:p w14:paraId="7819B2EE" w14:textId="77777777" w:rsidR="00F64807" w:rsidRPr="00105793" w:rsidRDefault="00F64807" w:rsidP="00F64807">
            <w:pPr>
              <w:cnfStyle w:val="100000000000" w:firstRow="1" w:lastRow="0" w:firstColumn="0" w:lastColumn="0" w:oddVBand="0" w:evenVBand="0" w:oddHBand="0" w:evenHBand="0" w:firstRowFirstColumn="0" w:firstRowLastColumn="0" w:lastRowFirstColumn="0" w:lastRowLastColumn="0"/>
            </w:pPr>
            <w:r w:rsidRPr="00105793">
              <w:t>2017</w:t>
            </w:r>
          </w:p>
        </w:tc>
        <w:tc>
          <w:tcPr>
            <w:tcW w:w="945" w:type="dxa"/>
          </w:tcPr>
          <w:p w14:paraId="0CF23B57" w14:textId="77777777" w:rsidR="00F64807" w:rsidRPr="00105793" w:rsidRDefault="00F64807" w:rsidP="00F64807">
            <w:pPr>
              <w:cnfStyle w:val="100000000000" w:firstRow="1" w:lastRow="0" w:firstColumn="0" w:lastColumn="0" w:oddVBand="0" w:evenVBand="0" w:oddHBand="0" w:evenHBand="0" w:firstRowFirstColumn="0" w:firstRowLastColumn="0" w:lastRowFirstColumn="0" w:lastRowLastColumn="0"/>
            </w:pPr>
            <w:r w:rsidRPr="00105793">
              <w:t>2016</w:t>
            </w:r>
          </w:p>
        </w:tc>
      </w:tr>
      <w:tr w:rsidR="00F64807" w:rsidRPr="00105793" w14:paraId="2F63B899" w14:textId="77777777" w:rsidTr="000E6956">
        <w:trPr>
          <w:trHeight w:val="247"/>
        </w:trPr>
        <w:tc>
          <w:tcPr>
            <w:cnfStyle w:val="001000000000" w:firstRow="0" w:lastRow="0" w:firstColumn="1" w:lastColumn="0" w:oddVBand="0" w:evenVBand="0" w:oddHBand="0" w:evenHBand="0" w:firstRowFirstColumn="0" w:firstRowLastColumn="0" w:lastRowFirstColumn="0" w:lastRowLastColumn="0"/>
            <w:tcW w:w="3431" w:type="dxa"/>
          </w:tcPr>
          <w:p w14:paraId="4C7B992D" w14:textId="77777777" w:rsidR="00F64807" w:rsidRPr="00105793" w:rsidRDefault="00F64807" w:rsidP="00F64807">
            <w:pPr>
              <w:ind w:left="0" w:firstLine="0"/>
            </w:pPr>
            <w:r w:rsidRPr="00105793">
              <w:t xml:space="preserve">Income from government </w:t>
            </w:r>
            <w:r w:rsidRPr="00F64807">
              <w:rPr>
                <w:vertAlign w:val="superscript"/>
              </w:rPr>
              <w:t>(a)</w:t>
            </w:r>
          </w:p>
        </w:tc>
        <w:tc>
          <w:tcPr>
            <w:tcW w:w="944" w:type="dxa"/>
            <w:tcBorders>
              <w:bottom w:val="nil"/>
            </w:tcBorders>
            <w:shd w:val="clear" w:color="auto" w:fill="F2F2F2" w:themeFill="background1" w:themeFillShade="F2"/>
          </w:tcPr>
          <w:p w14:paraId="3CB03847"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93 663</w:t>
            </w:r>
          </w:p>
        </w:tc>
        <w:tc>
          <w:tcPr>
            <w:tcW w:w="945" w:type="dxa"/>
          </w:tcPr>
          <w:p w14:paraId="4F6BC8F8"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75 078</w:t>
            </w:r>
          </w:p>
        </w:tc>
        <w:tc>
          <w:tcPr>
            <w:tcW w:w="945" w:type="dxa"/>
          </w:tcPr>
          <w:p w14:paraId="7509AF60"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110 490</w:t>
            </w:r>
          </w:p>
        </w:tc>
        <w:tc>
          <w:tcPr>
            <w:tcW w:w="945" w:type="dxa"/>
          </w:tcPr>
          <w:p w14:paraId="0F99FB8D"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101 311</w:t>
            </w:r>
          </w:p>
        </w:tc>
        <w:tc>
          <w:tcPr>
            <w:tcW w:w="945" w:type="dxa"/>
          </w:tcPr>
          <w:p w14:paraId="21540580"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100 460</w:t>
            </w:r>
          </w:p>
        </w:tc>
      </w:tr>
      <w:tr w:rsidR="00F64807" w:rsidRPr="00105793" w14:paraId="05F0AB26" w14:textId="77777777" w:rsidTr="000E6956">
        <w:trPr>
          <w:trHeight w:val="247"/>
        </w:trPr>
        <w:tc>
          <w:tcPr>
            <w:cnfStyle w:val="001000000000" w:firstRow="0" w:lastRow="0" w:firstColumn="1" w:lastColumn="0" w:oddVBand="0" w:evenVBand="0" w:oddHBand="0" w:evenHBand="0" w:firstRowFirstColumn="0" w:firstRowLastColumn="0" w:lastRowFirstColumn="0" w:lastRowLastColumn="0"/>
            <w:tcW w:w="3431" w:type="dxa"/>
          </w:tcPr>
          <w:p w14:paraId="1FAD88CC" w14:textId="77777777" w:rsidR="00F64807" w:rsidRPr="00105793" w:rsidRDefault="00F64807" w:rsidP="00F64807">
            <w:pPr>
              <w:ind w:left="0" w:firstLine="0"/>
            </w:pPr>
            <w:r w:rsidRPr="00105793">
              <w:t>Total income from transactions</w:t>
            </w:r>
          </w:p>
        </w:tc>
        <w:tc>
          <w:tcPr>
            <w:tcW w:w="944" w:type="dxa"/>
            <w:tcBorders>
              <w:bottom w:val="nil"/>
            </w:tcBorders>
            <w:shd w:val="clear" w:color="auto" w:fill="F2F2F2" w:themeFill="background1" w:themeFillShade="F2"/>
          </w:tcPr>
          <w:p w14:paraId="5F65AAF6"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107 396</w:t>
            </w:r>
          </w:p>
        </w:tc>
        <w:tc>
          <w:tcPr>
            <w:tcW w:w="945" w:type="dxa"/>
          </w:tcPr>
          <w:p w14:paraId="5A5C89B0"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87 110</w:t>
            </w:r>
          </w:p>
        </w:tc>
        <w:tc>
          <w:tcPr>
            <w:tcW w:w="945" w:type="dxa"/>
          </w:tcPr>
          <w:p w14:paraId="2B1B1B7A"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112 500</w:t>
            </w:r>
          </w:p>
        </w:tc>
        <w:tc>
          <w:tcPr>
            <w:tcW w:w="945" w:type="dxa"/>
          </w:tcPr>
          <w:p w14:paraId="49F9D86F"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106 263</w:t>
            </w:r>
          </w:p>
        </w:tc>
        <w:tc>
          <w:tcPr>
            <w:tcW w:w="945" w:type="dxa"/>
          </w:tcPr>
          <w:p w14:paraId="10F0EE3F"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104 669</w:t>
            </w:r>
          </w:p>
        </w:tc>
      </w:tr>
      <w:tr w:rsidR="00F64807" w:rsidRPr="00105793" w14:paraId="5E27B02D" w14:textId="77777777" w:rsidTr="000E6956">
        <w:trPr>
          <w:trHeight w:val="247"/>
        </w:trPr>
        <w:tc>
          <w:tcPr>
            <w:cnfStyle w:val="001000000000" w:firstRow="0" w:lastRow="0" w:firstColumn="1" w:lastColumn="0" w:oddVBand="0" w:evenVBand="0" w:oddHBand="0" w:evenHBand="0" w:firstRowFirstColumn="0" w:firstRowLastColumn="0" w:lastRowFirstColumn="0" w:lastRowLastColumn="0"/>
            <w:tcW w:w="3431" w:type="dxa"/>
          </w:tcPr>
          <w:p w14:paraId="7CE2967C" w14:textId="77777777" w:rsidR="00F64807" w:rsidRPr="00105793" w:rsidRDefault="00F64807" w:rsidP="00F64807">
            <w:pPr>
              <w:ind w:left="0" w:firstLine="0"/>
            </w:pPr>
            <w:r w:rsidRPr="00105793">
              <w:t>Total expenses from transactions</w:t>
            </w:r>
          </w:p>
        </w:tc>
        <w:tc>
          <w:tcPr>
            <w:tcW w:w="944" w:type="dxa"/>
            <w:tcBorders>
              <w:bottom w:val="nil"/>
            </w:tcBorders>
            <w:shd w:val="clear" w:color="auto" w:fill="F2F2F2" w:themeFill="background1" w:themeFillShade="F2"/>
          </w:tcPr>
          <w:p w14:paraId="1BB41068"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(89 554)</w:t>
            </w:r>
          </w:p>
        </w:tc>
        <w:tc>
          <w:tcPr>
            <w:tcW w:w="945" w:type="dxa"/>
          </w:tcPr>
          <w:p w14:paraId="65E614E9"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(81 245)</w:t>
            </w:r>
          </w:p>
        </w:tc>
        <w:tc>
          <w:tcPr>
            <w:tcW w:w="945" w:type="dxa"/>
          </w:tcPr>
          <w:p w14:paraId="46BD1226"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(110 000)</w:t>
            </w:r>
          </w:p>
        </w:tc>
        <w:tc>
          <w:tcPr>
            <w:tcW w:w="945" w:type="dxa"/>
          </w:tcPr>
          <w:p w14:paraId="5E6E1E09"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(100 000)</w:t>
            </w:r>
          </w:p>
        </w:tc>
        <w:tc>
          <w:tcPr>
            <w:tcW w:w="945" w:type="dxa"/>
          </w:tcPr>
          <w:p w14:paraId="41831E21"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(100 000)</w:t>
            </w:r>
          </w:p>
        </w:tc>
      </w:tr>
      <w:tr w:rsidR="00F64807" w:rsidRPr="00105793" w14:paraId="3DB9537D" w14:textId="77777777" w:rsidTr="000E6956">
        <w:trPr>
          <w:trHeight w:val="247"/>
        </w:trPr>
        <w:tc>
          <w:tcPr>
            <w:cnfStyle w:val="001000000000" w:firstRow="0" w:lastRow="0" w:firstColumn="1" w:lastColumn="0" w:oddVBand="0" w:evenVBand="0" w:oddHBand="0" w:evenHBand="0" w:firstRowFirstColumn="0" w:firstRowLastColumn="0" w:lastRowFirstColumn="0" w:lastRowLastColumn="0"/>
            <w:tcW w:w="3431" w:type="dxa"/>
          </w:tcPr>
          <w:p w14:paraId="339EA689" w14:textId="77777777" w:rsidR="00F64807" w:rsidRPr="00105793" w:rsidRDefault="00F64807" w:rsidP="00F64807">
            <w:pPr>
              <w:ind w:left="0" w:firstLine="0"/>
            </w:pPr>
            <w:r w:rsidRPr="00105793">
              <w:t xml:space="preserve">Net result from transactions </w:t>
            </w:r>
            <w:r w:rsidRPr="00F64807">
              <w:rPr>
                <w:vertAlign w:val="superscript"/>
              </w:rPr>
              <w:t>(b)</w:t>
            </w:r>
          </w:p>
        </w:tc>
        <w:tc>
          <w:tcPr>
            <w:tcW w:w="944" w:type="dxa"/>
            <w:tcBorders>
              <w:bottom w:val="nil"/>
            </w:tcBorders>
            <w:shd w:val="clear" w:color="auto" w:fill="F2F2F2" w:themeFill="background1" w:themeFillShade="F2"/>
          </w:tcPr>
          <w:p w14:paraId="686796BB"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18 842</w:t>
            </w:r>
          </w:p>
        </w:tc>
        <w:tc>
          <w:tcPr>
            <w:tcW w:w="945" w:type="dxa"/>
          </w:tcPr>
          <w:p w14:paraId="690E7047"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5 865</w:t>
            </w:r>
          </w:p>
        </w:tc>
        <w:tc>
          <w:tcPr>
            <w:tcW w:w="945" w:type="dxa"/>
          </w:tcPr>
          <w:p w14:paraId="69F646A8"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2 500</w:t>
            </w:r>
          </w:p>
        </w:tc>
        <w:tc>
          <w:tcPr>
            <w:tcW w:w="945" w:type="dxa"/>
          </w:tcPr>
          <w:p w14:paraId="28018655"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6 263</w:t>
            </w:r>
          </w:p>
        </w:tc>
        <w:tc>
          <w:tcPr>
            <w:tcW w:w="945" w:type="dxa"/>
          </w:tcPr>
          <w:p w14:paraId="5D8B228D"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4 669</w:t>
            </w:r>
          </w:p>
        </w:tc>
      </w:tr>
      <w:tr w:rsidR="00F64807" w:rsidRPr="00105793" w14:paraId="67A7BC1D" w14:textId="77777777" w:rsidTr="000E6956">
        <w:trPr>
          <w:trHeight w:val="247"/>
        </w:trPr>
        <w:tc>
          <w:tcPr>
            <w:cnfStyle w:val="001000000000" w:firstRow="0" w:lastRow="0" w:firstColumn="1" w:lastColumn="0" w:oddVBand="0" w:evenVBand="0" w:oddHBand="0" w:evenHBand="0" w:firstRowFirstColumn="0" w:firstRowLastColumn="0" w:lastRowFirstColumn="0" w:lastRowLastColumn="0"/>
            <w:tcW w:w="3431" w:type="dxa"/>
          </w:tcPr>
          <w:p w14:paraId="09C4BB34" w14:textId="77777777" w:rsidR="00F64807" w:rsidRPr="00105793" w:rsidRDefault="00F64807" w:rsidP="00F64807">
            <w:pPr>
              <w:ind w:left="0" w:firstLine="0"/>
            </w:pPr>
            <w:r w:rsidRPr="00105793">
              <w:t xml:space="preserve">Net result for the period </w:t>
            </w:r>
            <w:r w:rsidRPr="00F64807">
              <w:rPr>
                <w:vertAlign w:val="superscript"/>
              </w:rPr>
              <w:t>(c)</w:t>
            </w:r>
          </w:p>
        </w:tc>
        <w:tc>
          <w:tcPr>
            <w:tcW w:w="944" w:type="dxa"/>
            <w:tcBorders>
              <w:bottom w:val="nil"/>
            </w:tcBorders>
            <w:shd w:val="clear" w:color="auto" w:fill="F2F2F2" w:themeFill="background1" w:themeFillShade="F2"/>
          </w:tcPr>
          <w:p w14:paraId="5B4E76BB"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6 181</w:t>
            </w:r>
          </w:p>
        </w:tc>
        <w:tc>
          <w:tcPr>
            <w:tcW w:w="945" w:type="dxa"/>
          </w:tcPr>
          <w:p w14:paraId="6C2DD0A7"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6 904</w:t>
            </w:r>
          </w:p>
        </w:tc>
        <w:tc>
          <w:tcPr>
            <w:tcW w:w="945" w:type="dxa"/>
          </w:tcPr>
          <w:p w14:paraId="34AA8603"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3 369</w:t>
            </w:r>
          </w:p>
        </w:tc>
        <w:tc>
          <w:tcPr>
            <w:tcW w:w="945" w:type="dxa"/>
          </w:tcPr>
          <w:p w14:paraId="0CE3F7EF"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3 874</w:t>
            </w:r>
          </w:p>
        </w:tc>
        <w:tc>
          <w:tcPr>
            <w:tcW w:w="945" w:type="dxa"/>
          </w:tcPr>
          <w:p w14:paraId="20AB534F"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3 409</w:t>
            </w:r>
          </w:p>
        </w:tc>
      </w:tr>
      <w:tr w:rsidR="00F64807" w:rsidRPr="00105793" w14:paraId="3B6D9805" w14:textId="77777777" w:rsidTr="000E6956">
        <w:trPr>
          <w:trHeight w:val="247"/>
        </w:trPr>
        <w:tc>
          <w:tcPr>
            <w:cnfStyle w:val="001000000000" w:firstRow="0" w:lastRow="0" w:firstColumn="1" w:lastColumn="0" w:oddVBand="0" w:evenVBand="0" w:oddHBand="0" w:evenHBand="0" w:firstRowFirstColumn="0" w:firstRowLastColumn="0" w:lastRowFirstColumn="0" w:lastRowLastColumn="0"/>
            <w:tcW w:w="3431" w:type="dxa"/>
          </w:tcPr>
          <w:p w14:paraId="28E88A24" w14:textId="77777777" w:rsidR="00F64807" w:rsidRPr="00105793" w:rsidRDefault="00F64807" w:rsidP="00F64807">
            <w:pPr>
              <w:ind w:left="0" w:firstLine="0"/>
            </w:pPr>
            <w:r w:rsidRPr="00105793">
              <w:t>Net cash flow from operating activities</w:t>
            </w:r>
          </w:p>
        </w:tc>
        <w:tc>
          <w:tcPr>
            <w:tcW w:w="944" w:type="dxa"/>
            <w:tcBorders>
              <w:bottom w:val="nil"/>
            </w:tcBorders>
            <w:shd w:val="clear" w:color="auto" w:fill="F2F2F2" w:themeFill="background1" w:themeFillShade="F2"/>
          </w:tcPr>
          <w:p w14:paraId="7C08463D"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15 207</w:t>
            </w:r>
          </w:p>
        </w:tc>
        <w:tc>
          <w:tcPr>
            <w:tcW w:w="945" w:type="dxa"/>
          </w:tcPr>
          <w:p w14:paraId="647B9715"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18 653</w:t>
            </w:r>
          </w:p>
        </w:tc>
        <w:tc>
          <w:tcPr>
            <w:tcW w:w="945" w:type="dxa"/>
          </w:tcPr>
          <w:p w14:paraId="745FE375"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9 357</w:t>
            </w:r>
          </w:p>
        </w:tc>
        <w:tc>
          <w:tcPr>
            <w:tcW w:w="945" w:type="dxa"/>
          </w:tcPr>
          <w:p w14:paraId="1DA5EFC0"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9 712</w:t>
            </w:r>
          </w:p>
        </w:tc>
        <w:tc>
          <w:tcPr>
            <w:tcW w:w="945" w:type="dxa"/>
          </w:tcPr>
          <w:p w14:paraId="01EB5020"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9 386</w:t>
            </w:r>
          </w:p>
        </w:tc>
      </w:tr>
      <w:tr w:rsidR="00F64807" w:rsidRPr="00105793" w14:paraId="7DA545E7" w14:textId="77777777" w:rsidTr="000E6956">
        <w:trPr>
          <w:trHeight w:val="247"/>
        </w:trPr>
        <w:tc>
          <w:tcPr>
            <w:cnfStyle w:val="001000000000" w:firstRow="0" w:lastRow="0" w:firstColumn="1" w:lastColumn="0" w:oddVBand="0" w:evenVBand="0" w:oddHBand="0" w:evenHBand="0" w:firstRowFirstColumn="0" w:firstRowLastColumn="0" w:lastRowFirstColumn="0" w:lastRowLastColumn="0"/>
            <w:tcW w:w="3431" w:type="dxa"/>
          </w:tcPr>
          <w:p w14:paraId="766DBABA" w14:textId="77777777" w:rsidR="00F64807" w:rsidRPr="00105793" w:rsidRDefault="00F64807" w:rsidP="00F64807">
            <w:pPr>
              <w:ind w:left="0" w:firstLine="0"/>
            </w:pPr>
            <w:r w:rsidRPr="00105793">
              <w:t>Total assets</w:t>
            </w:r>
          </w:p>
        </w:tc>
        <w:tc>
          <w:tcPr>
            <w:tcW w:w="944" w:type="dxa"/>
            <w:tcBorders>
              <w:bottom w:val="nil"/>
            </w:tcBorders>
            <w:shd w:val="clear" w:color="auto" w:fill="F2F2F2" w:themeFill="background1" w:themeFillShade="F2"/>
          </w:tcPr>
          <w:p w14:paraId="6AA16A47"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312 669</w:t>
            </w:r>
          </w:p>
        </w:tc>
        <w:tc>
          <w:tcPr>
            <w:tcW w:w="945" w:type="dxa"/>
          </w:tcPr>
          <w:p w14:paraId="4D77179C"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305 662</w:t>
            </w:r>
          </w:p>
        </w:tc>
        <w:tc>
          <w:tcPr>
            <w:tcW w:w="945" w:type="dxa"/>
          </w:tcPr>
          <w:p w14:paraId="6CD19223"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227 759</w:t>
            </w:r>
          </w:p>
        </w:tc>
        <w:tc>
          <w:tcPr>
            <w:tcW w:w="945" w:type="dxa"/>
          </w:tcPr>
          <w:p w14:paraId="3EE03A15"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228 314</w:t>
            </w:r>
          </w:p>
        </w:tc>
        <w:tc>
          <w:tcPr>
            <w:tcW w:w="945" w:type="dxa"/>
          </w:tcPr>
          <w:p w14:paraId="3B210ABA"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227 897</w:t>
            </w:r>
          </w:p>
        </w:tc>
      </w:tr>
      <w:tr w:rsidR="00F64807" w:rsidRPr="00105793" w14:paraId="570979FE" w14:textId="77777777" w:rsidTr="000E6956">
        <w:trPr>
          <w:trHeight w:val="262"/>
        </w:trPr>
        <w:tc>
          <w:tcPr>
            <w:cnfStyle w:val="001000000000" w:firstRow="0" w:lastRow="0" w:firstColumn="1" w:lastColumn="0" w:oddVBand="0" w:evenVBand="0" w:oddHBand="0" w:evenHBand="0" w:firstRowFirstColumn="0" w:firstRowLastColumn="0" w:lastRowFirstColumn="0" w:lastRowLastColumn="0"/>
            <w:tcW w:w="3431" w:type="dxa"/>
          </w:tcPr>
          <w:p w14:paraId="4877A1EF" w14:textId="77777777" w:rsidR="00F64807" w:rsidRPr="00105793" w:rsidRDefault="00F64807" w:rsidP="00F64807">
            <w:pPr>
              <w:ind w:left="0" w:firstLine="0"/>
            </w:pPr>
            <w:r w:rsidRPr="00105793">
              <w:t>Total liabilities</w:t>
            </w:r>
          </w:p>
        </w:tc>
        <w:tc>
          <w:tcPr>
            <w:tcW w:w="944" w:type="dxa"/>
            <w:tcBorders>
              <w:bottom w:val="single" w:sz="12" w:space="0" w:color="auto"/>
            </w:tcBorders>
            <w:shd w:val="clear" w:color="auto" w:fill="F2F2F2" w:themeFill="background1" w:themeFillShade="F2"/>
          </w:tcPr>
          <w:p w14:paraId="308C20C5"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179 494</w:t>
            </w:r>
          </w:p>
        </w:tc>
        <w:tc>
          <w:tcPr>
            <w:tcW w:w="945" w:type="dxa"/>
          </w:tcPr>
          <w:p w14:paraId="0AD20255"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191 676</w:t>
            </w:r>
          </w:p>
        </w:tc>
        <w:tc>
          <w:tcPr>
            <w:tcW w:w="945" w:type="dxa"/>
          </w:tcPr>
          <w:p w14:paraId="35B02569"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39 419</w:t>
            </w:r>
          </w:p>
        </w:tc>
        <w:tc>
          <w:tcPr>
            <w:tcW w:w="945" w:type="dxa"/>
          </w:tcPr>
          <w:p w14:paraId="4197FF44"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37 150</w:t>
            </w:r>
          </w:p>
        </w:tc>
        <w:tc>
          <w:tcPr>
            <w:tcW w:w="945" w:type="dxa"/>
          </w:tcPr>
          <w:p w14:paraId="7F28B089" w14:textId="77777777" w:rsidR="00F64807" w:rsidRPr="00105793" w:rsidRDefault="00F64807" w:rsidP="00F64807">
            <w:pPr>
              <w:cnfStyle w:val="000000000000" w:firstRow="0" w:lastRow="0" w:firstColumn="0" w:lastColumn="0" w:oddVBand="0" w:evenVBand="0" w:oddHBand="0" w:evenHBand="0" w:firstRowFirstColumn="0" w:firstRowLastColumn="0" w:lastRowFirstColumn="0" w:lastRowLastColumn="0"/>
            </w:pPr>
            <w:r w:rsidRPr="00105793">
              <w:t>36 117</w:t>
            </w:r>
          </w:p>
        </w:tc>
      </w:tr>
    </w:tbl>
    <w:p w14:paraId="26B1F35C" w14:textId="77777777" w:rsidR="006D737E" w:rsidRDefault="006D737E" w:rsidP="006D737E">
      <w:pPr>
        <w:pStyle w:val="Note"/>
      </w:pPr>
      <w:r>
        <w:t>Notes:</w:t>
      </w:r>
    </w:p>
    <w:p w14:paraId="13D1E17F" w14:textId="77777777" w:rsidR="006D737E" w:rsidRDefault="006D737E" w:rsidP="006D737E">
      <w:pPr>
        <w:pStyle w:val="Note"/>
      </w:pPr>
      <w:r>
        <w:t>(a)</w:t>
      </w:r>
      <w:r>
        <w:tab/>
        <w:t>Income from government includes both output and special appropriations.</w:t>
      </w:r>
    </w:p>
    <w:p w14:paraId="75C48D24" w14:textId="77777777" w:rsidR="006D737E" w:rsidRDefault="006D737E" w:rsidP="006D737E">
      <w:pPr>
        <w:pStyle w:val="Note"/>
      </w:pPr>
      <w:r>
        <w:t>(b)</w:t>
      </w:r>
      <w:r>
        <w:tab/>
        <w:t>The ‘net result from transactions’ is identical to the ‘net operating balance’ for the general government sector.</w:t>
      </w:r>
    </w:p>
    <w:p w14:paraId="10678D46" w14:textId="77777777" w:rsidR="006D737E" w:rsidRDefault="006D737E" w:rsidP="006D737E">
      <w:pPr>
        <w:pStyle w:val="Note"/>
      </w:pPr>
      <w:r>
        <w:t>(c)</w:t>
      </w:r>
      <w:r>
        <w:tab/>
        <w:t>Includes net result from discontinued operations.</w:t>
      </w:r>
    </w:p>
    <w:p w14:paraId="6FA37F2F" w14:textId="77777777" w:rsidR="006D737E" w:rsidRDefault="006D737E" w:rsidP="006D737E">
      <w:pPr>
        <w:pStyle w:val="Note"/>
      </w:pPr>
    </w:p>
    <w:p w14:paraId="04887522" w14:textId="68340C77" w:rsidR="006D737E" w:rsidRDefault="006D737E" w:rsidP="006D737E">
      <w:pPr>
        <w:pStyle w:val="Heading20"/>
      </w:pPr>
      <w:bookmarkStart w:id="80" w:name="_Toc41961265"/>
      <w:bookmarkStart w:id="81" w:name="INDEX_Sum_Fin_Result"/>
      <w:r>
        <w:t>Departmental current year financial review</w:t>
      </w:r>
      <w:bookmarkEnd w:id="80"/>
      <w:bookmarkEnd w:id="81"/>
    </w:p>
    <w:tbl>
      <w:tblPr>
        <w:tblStyle w:val="Two-columnreference"/>
        <w:tblW w:w="9639" w:type="dxa"/>
        <w:tblLook w:val="0480" w:firstRow="0" w:lastRow="0" w:firstColumn="1" w:lastColumn="0" w:noHBand="0" w:noVBand="1"/>
      </w:tblPr>
      <w:tblGrid>
        <w:gridCol w:w="1536"/>
        <w:gridCol w:w="8103"/>
      </w:tblGrid>
      <w:tr w:rsidR="006D737E" w:rsidRPr="00243C1F" w14:paraId="6013706A" w14:textId="77777777" w:rsidTr="006D737E">
        <w:tc>
          <w:tcPr>
            <w:cnfStyle w:val="001000000000" w:firstRow="0" w:lastRow="0" w:firstColumn="1" w:lastColumn="0" w:oddVBand="0" w:evenVBand="0" w:oddHBand="0" w:evenHBand="0" w:firstRowFirstColumn="0" w:firstRowLastColumn="0" w:lastRowFirstColumn="0" w:lastRowLastColumn="0"/>
            <w:tcW w:w="1536" w:type="dxa"/>
            <w:vAlign w:val="bottom"/>
          </w:tcPr>
          <w:p w14:paraId="74B80EB4" w14:textId="254116E2" w:rsidR="006D737E" w:rsidRPr="006D737E" w:rsidRDefault="006D737E" w:rsidP="006D737E">
            <w:r w:rsidRPr="006D737E">
              <w:t>FRD</w:t>
            </w:r>
            <w:r>
              <w:t xml:space="preserve"> </w:t>
            </w:r>
            <w:r w:rsidRPr="006D737E">
              <w:t>22H</w:t>
            </w:r>
          </w:p>
        </w:tc>
        <w:tc>
          <w:tcPr>
            <w:tcW w:w="8103" w:type="dxa"/>
          </w:tcPr>
          <w:p w14:paraId="54190CF8" w14:textId="7AA61DE9" w:rsidR="006D737E" w:rsidRPr="00243C1F" w:rsidRDefault="006D737E" w:rsidP="006D737E">
            <w:pPr>
              <w:pStyle w:val="Heading30"/>
              <w:outlineLvl w:val="2"/>
              <w:cnfStyle w:val="000000000000" w:firstRow="0" w:lastRow="0" w:firstColumn="0" w:lastColumn="0" w:oddVBand="0" w:evenVBand="0" w:oddHBand="0" w:evenHBand="0" w:firstRowFirstColumn="0" w:firstRowLastColumn="0" w:lastRowFirstColumn="0" w:lastRowLastColumn="0"/>
            </w:pPr>
            <w:bookmarkStart w:id="82" w:name="_Toc41961266"/>
            <w:r>
              <w:t>Overview</w:t>
            </w:r>
            <w:bookmarkEnd w:id="82"/>
          </w:p>
        </w:tc>
      </w:tr>
    </w:tbl>
    <w:p w14:paraId="293A0C44" w14:textId="503518D1" w:rsidR="006D737E" w:rsidRPr="006D737E" w:rsidRDefault="006D737E" w:rsidP="006D737E">
      <w:pPr>
        <w:rPr>
          <w:rStyle w:val="Guidance"/>
        </w:rPr>
      </w:pPr>
      <w:r w:rsidRPr="006D737E">
        <w:rPr>
          <w:rStyle w:val="Guidance"/>
        </w:rPr>
        <w:t>[Analysis of the current year financial performance should be balanced and objective, free from bias and complete, dealing even-handedly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w:t>
      </w:r>
      <w:r w:rsidR="009C4FFC">
        <w:rPr>
          <w:rStyle w:val="Guidance"/>
        </w:rPr>
        <w:noBreakHyphen/>
      </w:r>
      <w:r w:rsidRPr="006D737E">
        <w:rPr>
          <w:rStyle w:val="Guidance"/>
        </w:rPr>
        <w:t>year financial summary table above.]</w:t>
      </w:r>
    </w:p>
    <w:p w14:paraId="72E3CD8F" w14:textId="7D1B1F65" w:rsidR="006D737E" w:rsidRDefault="006D737E" w:rsidP="00FC71D7">
      <w:pPr>
        <w:pStyle w:val="ListParagraph"/>
        <w:numPr>
          <w:ilvl w:val="0"/>
          <w:numId w:val="21"/>
        </w:numPr>
      </w:pPr>
      <w: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2851EA4D" w14:textId="701FE87F" w:rsidR="006D737E" w:rsidRDefault="006D737E" w:rsidP="00FC71D7">
      <w:pPr>
        <w:pStyle w:val="ListParagraph"/>
        <w:numPr>
          <w:ilvl w:val="0"/>
          <w:numId w:val="21"/>
        </w:numPr>
      </w:pPr>
      <w:r>
        <w:t>In 2019-20, the Department achieved a net result from transactions of $18.8 million, $13.0</w:t>
      </w:r>
      <w:r w:rsidR="00D25B87">
        <w:t> </w:t>
      </w:r>
      <w:r>
        <w:t xml:space="preserve">million higher than in 2018-19. Both total income and expenses from transactions have steadily increased since 2015-16 up to 2017-18 and the net result from transactions has been relatively consistent during these periods. However, there is an uncharacteristic decline in both income and expenses from transactions in 2018-19 before stabilising again in 2019-20, mainly due to: </w:t>
      </w:r>
      <w:r w:rsidRPr="006D737E">
        <w:rPr>
          <w:rStyle w:val="Guidance"/>
        </w:rPr>
        <w:t>[while this example considers the current year and past five years’ performance, explanations should be kept brief in this overview section. Where possible, explanations should attribute the key drivers to related services or programs]</w:t>
      </w:r>
      <w:r>
        <w:t>.</w:t>
      </w:r>
    </w:p>
    <w:p w14:paraId="69964F7B" w14:textId="43BD53E3" w:rsidR="006D737E" w:rsidRDefault="006D737E" w:rsidP="00FC71D7">
      <w:pPr>
        <w:pStyle w:val="ListParagraph"/>
        <w:numPr>
          <w:ilvl w:val="0"/>
          <w:numId w:val="21"/>
        </w:numPr>
      </w:pPr>
      <w:r>
        <w:t xml:space="preserve">The overall net result of $6.2 million in 2018-19 is the highest in the five-year period </w:t>
      </w:r>
      <w:proofErr w:type="gramStart"/>
      <w:r>
        <w:t>as a result of</w:t>
      </w:r>
      <w:proofErr w:type="gramEnd"/>
      <w:r>
        <w:t xml:space="preserve"> </w:t>
      </w:r>
      <w:r w:rsidRPr="006D737E">
        <w:rPr>
          <w:rStyle w:val="Guidance"/>
        </w:rPr>
        <w:t>[consider brief explanations of the key drivers from transactions and other economic flows, attributing the explanation where possible to programs or services]</w:t>
      </w:r>
      <w:r>
        <w:t>.</w:t>
      </w:r>
    </w:p>
    <w:p w14:paraId="467414C6" w14:textId="77777777" w:rsidR="006D737E" w:rsidRDefault="006D737E" w:rsidP="006D737E">
      <w:r>
        <w:t xml:space="preserve">Total net assets continued to grow with an increase of $19.2 million in 2019-20 to $133.2 million predominately reflecting the growth in total asset base, including: </w:t>
      </w:r>
      <w:r w:rsidRPr="006D737E">
        <w:rPr>
          <w:rStyle w:val="Guidance"/>
        </w:rPr>
        <w:t>[consider brief explanations of key drivers, attributing the explanation where possible to programs or services]</w:t>
      </w:r>
      <w:r>
        <w:t>.</w:t>
      </w:r>
    </w:p>
    <w:p w14:paraId="4CB8D430" w14:textId="137279B9" w:rsidR="006D737E" w:rsidRDefault="006D737E" w:rsidP="006D737E">
      <w:r>
        <w:lastRenderedPageBreak/>
        <w:t xml:space="preserve">The decline in operating cash inflows to $15.2 million from last year’s $18.7 million is mainly due to the Department relinquishing a joint venture to the Department of Cabinet Administration </w:t>
      </w:r>
      <w:proofErr w:type="gramStart"/>
      <w:r>
        <w:t>as a result of</w:t>
      </w:r>
      <w:proofErr w:type="gramEnd"/>
      <w:r>
        <w:t xml:space="preserve"> machinery of government changes. Consequently, dividends from the venture are now received by the latter Department.</w:t>
      </w:r>
    </w:p>
    <w:tbl>
      <w:tblPr>
        <w:tblStyle w:val="Two-columnreference"/>
        <w:tblW w:w="9639" w:type="dxa"/>
        <w:tblLook w:val="0480" w:firstRow="0" w:lastRow="0" w:firstColumn="1" w:lastColumn="0" w:noHBand="0" w:noVBand="1"/>
      </w:tblPr>
      <w:tblGrid>
        <w:gridCol w:w="1536"/>
        <w:gridCol w:w="8103"/>
      </w:tblGrid>
      <w:tr w:rsidR="006D737E" w:rsidRPr="00243C1F" w14:paraId="38CDA9E3" w14:textId="77777777" w:rsidTr="00C55E7A">
        <w:tc>
          <w:tcPr>
            <w:cnfStyle w:val="001000000000" w:firstRow="0" w:lastRow="0" w:firstColumn="1" w:lastColumn="0" w:oddVBand="0" w:evenVBand="0" w:oddHBand="0" w:evenHBand="0" w:firstRowFirstColumn="0" w:firstRowLastColumn="0" w:lastRowFirstColumn="0" w:lastRowLastColumn="0"/>
            <w:tcW w:w="1536" w:type="dxa"/>
            <w:vAlign w:val="bottom"/>
          </w:tcPr>
          <w:p w14:paraId="7A3F3C56" w14:textId="4D17B557" w:rsidR="006D737E" w:rsidRPr="006D737E" w:rsidRDefault="006D737E" w:rsidP="00C55E7A">
            <w:r w:rsidRPr="006D737E">
              <w:t>FRD</w:t>
            </w:r>
            <w:r>
              <w:t xml:space="preserve"> </w:t>
            </w:r>
            <w:r w:rsidRPr="006D737E">
              <w:t>22H</w:t>
            </w:r>
          </w:p>
        </w:tc>
        <w:tc>
          <w:tcPr>
            <w:tcW w:w="8103" w:type="dxa"/>
          </w:tcPr>
          <w:p w14:paraId="66FAA660" w14:textId="18595A9C" w:rsidR="006D737E" w:rsidRPr="00243C1F" w:rsidRDefault="006D737E" w:rsidP="00C55E7A">
            <w:pPr>
              <w:pStyle w:val="Heading30"/>
              <w:outlineLvl w:val="2"/>
              <w:cnfStyle w:val="000000000000" w:firstRow="0" w:lastRow="0" w:firstColumn="0" w:lastColumn="0" w:oddVBand="0" w:evenVBand="0" w:oddHBand="0" w:evenHBand="0" w:firstRowFirstColumn="0" w:firstRowLastColumn="0" w:lastRowFirstColumn="0" w:lastRowLastColumn="0"/>
            </w:pPr>
            <w:bookmarkStart w:id="83" w:name="_Toc41961267"/>
            <w:bookmarkStart w:id="84" w:name="INDEX_Sig_change_finposition"/>
            <w:r w:rsidRPr="006D737E">
              <w:t>Financial performance and business review</w:t>
            </w:r>
            <w:bookmarkEnd w:id="83"/>
            <w:bookmarkEnd w:id="84"/>
          </w:p>
        </w:tc>
      </w:tr>
    </w:tbl>
    <w:p w14:paraId="65DB61A1" w14:textId="4FF40CA5" w:rsidR="006D737E" w:rsidRDefault="006D737E" w:rsidP="006D737E">
      <w:r>
        <w:t xml:space="preserve">As part of the </w:t>
      </w:r>
      <w:r w:rsidRPr="006D737E">
        <w:rPr>
          <w:i/>
          <w:iCs/>
        </w:rPr>
        <w:t xml:space="preserve">Administrative Arrangements Order </w:t>
      </w:r>
      <w:r w:rsidRPr="006D737E">
        <w:rPr>
          <w:rStyle w:val="Guidance"/>
          <w:i/>
          <w:iCs/>
        </w:rPr>
        <w:t>[</w:t>
      </w:r>
      <w:proofErr w:type="spellStart"/>
      <w:r w:rsidRPr="006D737E">
        <w:rPr>
          <w:rStyle w:val="Guidance"/>
          <w:i/>
          <w:iCs/>
        </w:rPr>
        <w:t>No.XXX</w:t>
      </w:r>
      <w:proofErr w:type="spellEnd"/>
      <w:r w:rsidRPr="006D737E">
        <w:rPr>
          <w:rStyle w:val="Guidance"/>
          <w:i/>
          <w:iCs/>
        </w:rPr>
        <w:t>]</w:t>
      </w:r>
      <w:r>
        <w:t xml:space="preserve"> 2020, the transfer of outputs on 1</w:t>
      </w:r>
      <w:r w:rsidR="00D25B87">
        <w:t> </w:t>
      </w:r>
      <w:r>
        <w:t>September 2019 was reflected in the financial statement of the Department as follows:</w:t>
      </w:r>
    </w:p>
    <w:p w14:paraId="2C3D42B8" w14:textId="118DE5A3" w:rsidR="006D737E" w:rsidRDefault="006D737E" w:rsidP="00FC71D7">
      <w:pPr>
        <w:pStyle w:val="ListParagraph"/>
        <w:numPr>
          <w:ilvl w:val="0"/>
          <w:numId w:val="22"/>
        </w:numPr>
      </w:pPr>
      <w:r>
        <w:t>the New Technology Administration output is included for the period 1 July until 31 August 2019. From 1 September 2019 to 30 June 2020 this output is reported by the Department of Cabinet and Administration; and</w:t>
      </w:r>
    </w:p>
    <w:p w14:paraId="45354F88" w14:textId="6327FF14" w:rsidR="006D737E" w:rsidRDefault="006D737E" w:rsidP="00FC71D7">
      <w:pPr>
        <w:pStyle w:val="ListParagraph"/>
        <w:numPr>
          <w:ilvl w:val="0"/>
          <w:numId w:val="22"/>
        </w:numPr>
      </w:pPr>
      <w:r>
        <w:t>the Research and Development of Biological Technology output is included from 1 September 2019 to 30 June 2020. From 1 July to 31 August 2019 it was reported by the Department of Natural Resources.</w:t>
      </w:r>
    </w:p>
    <w:p w14:paraId="2938E136" w14:textId="77777777" w:rsidR="006D737E" w:rsidRDefault="006D737E" w:rsidP="006D737E">
      <w:r>
        <w:t>The Department achieved a higher net result from transactions in 2019-20 of $18.8 million, income increased due to funding for the new technology output from the State Government being transferred out following the machinery of government changes as outlined above. However, the reduced appropriation was largely offset by the increase in income of $21.3 million generated by the strategic output, and the funding related to the research and development of biological technology output transferred in due to machinery of government changes.</w:t>
      </w:r>
    </w:p>
    <w:p w14:paraId="06248F11" w14:textId="77777777" w:rsidR="006D737E" w:rsidRDefault="006D737E" w:rsidP="006D737E">
      <w:r>
        <w:t xml:space="preserve">Expenses from transactions marginally increased largely due to machinery of government changes resulting in increased expenses related to the new output received, even as the overall expenses of existing outputs have decreased. </w:t>
      </w:r>
      <w:r w:rsidRPr="006D737E">
        <w:rPr>
          <w:rStyle w:val="Guidance"/>
        </w:rPr>
        <w:t>[Expand the information presented in the overview section drawing attention to certain line items in the comprehensive operating statement, and relate these where possible to key drivers from programs/services etc.]</w:t>
      </w:r>
      <w:r>
        <w:t xml:space="preserve"> Overall, 50 per cent of expenses went to payments to service providers mainly for </w:t>
      </w:r>
      <w:r w:rsidRPr="006D737E">
        <w:rPr>
          <w:rStyle w:val="Guidance"/>
        </w:rPr>
        <w:t>[complete with a list of key programs/services.]</w:t>
      </w:r>
    </w:p>
    <w:p w14:paraId="4391265D" w14:textId="77777777" w:rsidR="006D737E" w:rsidRDefault="006D737E" w:rsidP="006D737E">
      <w:r>
        <w:t xml:space="preserve">The decrease of $0.7 million [or 10 per cent] in the net result for the period primarily reflects </w:t>
      </w:r>
      <w:r w:rsidRPr="006D737E">
        <w:rPr>
          <w:rStyle w:val="Guidance"/>
        </w:rPr>
        <w:t>[expand the discussion presented in the overview, drawing on key drivers where appropriate from line items under transactions and other economic flows. The overall result is likely to be driven by a combination of activities including offsetting activities.]</w:t>
      </w:r>
    </w:p>
    <w:p w14:paraId="7DB7C6EC" w14:textId="354ED02A" w:rsidR="006D737E" w:rsidRDefault="006D737E" w:rsidP="006D737E">
      <w:r>
        <w:t xml:space="preserve">In addition, the overall comprehensive result increased due to valuation gains on property plant and equipment and certain available-for-sale financial instruments. </w:t>
      </w:r>
      <w:r w:rsidRPr="006D737E">
        <w:rPr>
          <w:rStyle w:val="Guidance"/>
        </w:rPr>
        <w:t>[Where appropriate, the key general-purpose group category of related reserves could be named as well as any key available for-sale investments.]</w:t>
      </w:r>
      <w:r>
        <w:t xml:space="preserve"> </w:t>
      </w:r>
    </w:p>
    <w:tbl>
      <w:tblPr>
        <w:tblStyle w:val="Two-columnreference"/>
        <w:tblW w:w="9639" w:type="dxa"/>
        <w:tblLook w:val="0480" w:firstRow="0" w:lastRow="0" w:firstColumn="1" w:lastColumn="0" w:noHBand="0" w:noVBand="1"/>
      </w:tblPr>
      <w:tblGrid>
        <w:gridCol w:w="1536"/>
        <w:gridCol w:w="8103"/>
      </w:tblGrid>
      <w:tr w:rsidR="006D737E" w:rsidRPr="00243C1F" w14:paraId="4FBDCE91" w14:textId="77777777" w:rsidTr="00C55E7A">
        <w:tc>
          <w:tcPr>
            <w:cnfStyle w:val="001000000000" w:firstRow="0" w:lastRow="0" w:firstColumn="1" w:lastColumn="0" w:oddVBand="0" w:evenVBand="0" w:oddHBand="0" w:evenHBand="0" w:firstRowFirstColumn="0" w:firstRowLastColumn="0" w:lastRowFirstColumn="0" w:lastRowLastColumn="0"/>
            <w:tcW w:w="1536" w:type="dxa"/>
            <w:vAlign w:val="bottom"/>
          </w:tcPr>
          <w:p w14:paraId="1E8F342B" w14:textId="77777777" w:rsidR="006D737E" w:rsidRPr="006D737E" w:rsidRDefault="006D737E" w:rsidP="00C55E7A">
            <w:r w:rsidRPr="006D737E">
              <w:t>FRD</w:t>
            </w:r>
            <w:r>
              <w:t xml:space="preserve"> </w:t>
            </w:r>
            <w:r w:rsidRPr="006D737E">
              <w:t>22H</w:t>
            </w:r>
          </w:p>
        </w:tc>
        <w:tc>
          <w:tcPr>
            <w:tcW w:w="8103" w:type="dxa"/>
          </w:tcPr>
          <w:p w14:paraId="76D11FCC" w14:textId="31D635E1" w:rsidR="006D737E" w:rsidRPr="00243C1F" w:rsidRDefault="006D737E" w:rsidP="00C55E7A">
            <w:pPr>
              <w:pStyle w:val="Heading30"/>
              <w:outlineLvl w:val="2"/>
              <w:cnfStyle w:val="000000000000" w:firstRow="0" w:lastRow="0" w:firstColumn="0" w:lastColumn="0" w:oddVBand="0" w:evenVBand="0" w:oddHBand="0" w:evenHBand="0" w:firstRowFirstColumn="0" w:firstRowLastColumn="0" w:lastRowFirstColumn="0" w:lastRowLastColumn="0"/>
            </w:pPr>
            <w:bookmarkStart w:id="85" w:name="_Toc41961268"/>
            <w:bookmarkStart w:id="86" w:name="INDEX_MajorFactoronFinPosition"/>
            <w:r w:rsidRPr="006D737E">
              <w:t>Financial position – balance sheet</w:t>
            </w:r>
            <w:bookmarkEnd w:id="85"/>
            <w:bookmarkEnd w:id="86"/>
          </w:p>
        </w:tc>
      </w:tr>
    </w:tbl>
    <w:p w14:paraId="2FF016CB" w14:textId="77777777" w:rsidR="006D737E" w:rsidRDefault="006D737E" w:rsidP="006D737E">
      <w:r>
        <w:t xml:space="preserve">Net assets increased by $19.2 million over the year to $133.2 million, mainly due to increases in total assets of $7.0 million comprising $12.8 million of increases in financial assets, partly offset by a reduction of $5.8 million in non-financial assets. The increase in financial assets is mainly due to increase in cash, deposits, and receivables due to </w:t>
      </w:r>
      <w:r w:rsidRPr="006D737E">
        <w:rPr>
          <w:rStyle w:val="Guidance"/>
        </w:rPr>
        <w:t>[describe]</w:t>
      </w:r>
      <w:r>
        <w:t xml:space="preserve">. </w:t>
      </w:r>
    </w:p>
    <w:p w14:paraId="28A7307B" w14:textId="77777777" w:rsidR="006D737E" w:rsidRDefault="006D737E" w:rsidP="006D737E">
      <w:r>
        <w:t xml:space="preserve">The overall total of non-financial assets marginally increased due to the combined effect of decreases in plant, equipment and vehicles related to output transferred out (refer to Note 5.1 </w:t>
      </w:r>
      <w:r w:rsidRPr="006D737E">
        <w:rPr>
          <w:i/>
          <w:iCs/>
        </w:rPr>
        <w:t>Total property, plant and equipment</w:t>
      </w:r>
      <w:r>
        <w:t xml:space="preserve"> within the financial statements for further details), offset by:</w:t>
      </w:r>
    </w:p>
    <w:p w14:paraId="30FBA425" w14:textId="0081C4F4" w:rsidR="006D737E" w:rsidRDefault="006D737E" w:rsidP="00FC71D7">
      <w:pPr>
        <w:pStyle w:val="ListParagraph"/>
        <w:numPr>
          <w:ilvl w:val="0"/>
          <w:numId w:val="23"/>
        </w:numPr>
      </w:pPr>
      <w:r>
        <w:t>acquisition of laboratories and other agricultural facilities associated with the transfer of the research and development of biological technology output;</w:t>
      </w:r>
    </w:p>
    <w:p w14:paraId="40D4E187" w14:textId="3C9FFD52" w:rsidR="006D737E" w:rsidRDefault="006D737E" w:rsidP="00FC71D7">
      <w:pPr>
        <w:pStyle w:val="ListParagraph"/>
        <w:numPr>
          <w:ilvl w:val="0"/>
          <w:numId w:val="23"/>
        </w:numPr>
      </w:pPr>
      <w:r>
        <w:t xml:space="preserve">new research laboratories built at Mildura and Wonthaggi to study the impact of extreme weather conditions on agricultural crops and natural vegetation; </w:t>
      </w:r>
    </w:p>
    <w:p w14:paraId="41DCD9D3" w14:textId="1703C861" w:rsidR="006D737E" w:rsidRDefault="006D737E" w:rsidP="00FC71D7">
      <w:pPr>
        <w:pStyle w:val="ListParagraph"/>
        <w:numPr>
          <w:ilvl w:val="0"/>
          <w:numId w:val="23"/>
        </w:numPr>
      </w:pPr>
      <w:r>
        <w:t xml:space="preserve">increases due to </w:t>
      </w:r>
      <w:r w:rsidRPr="006D737E">
        <w:rPr>
          <w:rStyle w:val="Guidance"/>
        </w:rPr>
        <w:t>[describe key drivers, e.g. addition, disposal, impairment]</w:t>
      </w:r>
      <w:r>
        <w:t xml:space="preserve"> in plant, equipment and vehicles in the public administration and transport and communications sectors; and </w:t>
      </w:r>
    </w:p>
    <w:p w14:paraId="509D4F10" w14:textId="102DCFD2" w:rsidR="006D737E" w:rsidRDefault="006D737E" w:rsidP="00FC71D7">
      <w:pPr>
        <w:pStyle w:val="ListParagraph"/>
        <w:numPr>
          <w:ilvl w:val="0"/>
          <w:numId w:val="23"/>
        </w:numPr>
      </w:pPr>
      <w:r>
        <w:t>biological assets received from the new output transferred in.</w:t>
      </w:r>
    </w:p>
    <w:p w14:paraId="3DEF09BB" w14:textId="77777777" w:rsidR="006D737E" w:rsidRDefault="006D737E" w:rsidP="006D737E">
      <w:r>
        <w:t xml:space="preserve">Total liabilities decreased mainly due to some liabilities related to the new technology output transferred out </w:t>
      </w:r>
      <w:proofErr w:type="gramStart"/>
      <w:r>
        <w:t>as a result of</w:t>
      </w:r>
      <w:proofErr w:type="gramEnd"/>
      <w:r>
        <w:t xml:space="preserve"> machinery of government changes, slightly offset by liabilities recognised from the new output transferred in.</w:t>
      </w:r>
    </w:p>
    <w:p w14:paraId="1C7E450C" w14:textId="77777777" w:rsidR="004A6CE5" w:rsidRDefault="004A6CE5">
      <w:pPr>
        <w:rPr>
          <w:rFonts w:asciiTheme="majorHAnsi" w:eastAsiaTheme="majorEastAsia" w:hAnsiTheme="majorHAnsi" w:cstheme="majorBidi"/>
          <w:b/>
          <w:bCs/>
          <w:spacing w:val="-2"/>
          <w:sz w:val="20"/>
          <w:szCs w:val="24"/>
        </w:rPr>
      </w:pPr>
      <w:r>
        <w:br w:type="page"/>
      </w:r>
    </w:p>
    <w:p w14:paraId="04DFEF51" w14:textId="654ED640" w:rsidR="006D737E" w:rsidRDefault="006D737E" w:rsidP="004A6CE5">
      <w:pPr>
        <w:pStyle w:val="Heading30"/>
      </w:pPr>
      <w:bookmarkStart w:id="87" w:name="_Toc41961269"/>
      <w:r>
        <w:lastRenderedPageBreak/>
        <w:t>Cash flows</w:t>
      </w:r>
      <w:bookmarkEnd w:id="87"/>
    </w:p>
    <w:p w14:paraId="1DECB7B1" w14:textId="404D77F3" w:rsidR="006D737E" w:rsidRDefault="006D737E" w:rsidP="006D737E">
      <w:r>
        <w:t>The overall cash surplus of $20.4 million for the 2019-20 financial year was a net increase of $11.0</w:t>
      </w:r>
      <w:r w:rsidR="00D25B87">
        <w:t> </w:t>
      </w:r>
      <w:r>
        <w:t xml:space="preserve">million compared to the previous year. This additional cash was the result of a large net cash inflow from financing activities of $30.6 million, </w:t>
      </w:r>
      <w:proofErr w:type="gramStart"/>
      <w:r>
        <w:t>in particular increased</w:t>
      </w:r>
      <w:proofErr w:type="gramEnd"/>
      <w:r>
        <w:t xml:space="preserve"> borrowings the Department undertook to </w:t>
      </w:r>
      <w:r w:rsidRPr="004A6CE5">
        <w:rPr>
          <w:rStyle w:val="Guidance"/>
        </w:rPr>
        <w:t>[describe key drivers and reasons]</w:t>
      </w:r>
      <w:r>
        <w:t>.</w:t>
      </w:r>
    </w:p>
    <w:p w14:paraId="1D4FBCCC" w14:textId="77777777" w:rsidR="006D737E" w:rsidRDefault="006D737E" w:rsidP="006D737E">
      <w:r>
        <w:t xml:space="preserve">Net cash outflows from investing activities increased by $2.3 million due to much higher payments of $23.8 million for non-financial assets, which included the purchase of the new research laboratories in Mildura and Wonthaggi. This was slightly offset by the proceeds from the disposal of discontinued businesses </w:t>
      </w:r>
      <w:r w:rsidRPr="004A6CE5">
        <w:rPr>
          <w:rStyle w:val="Guidance"/>
        </w:rPr>
        <w:t>[describe key drivers and reasons]</w:t>
      </w:r>
      <w:r>
        <w:t xml:space="preserve"> of $17.8 million.</w:t>
      </w:r>
    </w:p>
    <w:p w14:paraId="170A9A21" w14:textId="2B5CA50C" w:rsidR="006D737E" w:rsidRDefault="006D737E" w:rsidP="006D737E">
      <w:r>
        <w:t xml:space="preserve">The net cash inflows from operating activities was $15.2 million, and 18.4 per cent lower than in 2018-19 due to lower cash funding received from government </w:t>
      </w:r>
      <w:r w:rsidRPr="004A6CE5">
        <w:rPr>
          <w:rStyle w:val="Guidance"/>
        </w:rPr>
        <w:t>[describe key drivers and reasons]</w:t>
      </w:r>
      <w:r>
        <w:t>, while slightly offset by reduced payments for grants and payments to suppliers.</w:t>
      </w:r>
    </w:p>
    <w:p w14:paraId="1C3490E8" w14:textId="77777777" w:rsidR="004A6CE5" w:rsidRDefault="004A6CE5" w:rsidP="006D737E"/>
    <w:tbl>
      <w:tblPr>
        <w:tblStyle w:val="GuidanceNote"/>
        <w:tblW w:w="9639" w:type="dxa"/>
        <w:tblLayout w:type="fixed"/>
        <w:tblLook w:val="06A0" w:firstRow="1" w:lastRow="0" w:firstColumn="1" w:lastColumn="0" w:noHBand="1" w:noVBand="1"/>
      </w:tblPr>
      <w:tblGrid>
        <w:gridCol w:w="1516"/>
        <w:gridCol w:w="8123"/>
      </w:tblGrid>
      <w:tr w:rsidR="004A6CE5" w:rsidRPr="00243C1F" w14:paraId="044F7B70" w14:textId="77777777" w:rsidTr="004A6C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436156A7" w14:textId="77777777" w:rsidR="004A6CE5" w:rsidRPr="008B158A" w:rsidRDefault="004A6CE5" w:rsidP="00C55E7A">
            <w:pPr>
              <w:rPr>
                <w:rStyle w:val="Reference"/>
              </w:rPr>
            </w:pPr>
          </w:p>
        </w:tc>
        <w:tc>
          <w:tcPr>
            <w:tcW w:w="8123" w:type="dxa"/>
          </w:tcPr>
          <w:p w14:paraId="08461991" w14:textId="21F805C3" w:rsidR="004A6CE5" w:rsidRPr="00BC1768" w:rsidRDefault="004A6CE5" w:rsidP="00BC1768">
            <w:pPr>
              <w:cnfStyle w:val="100000000000" w:firstRow="1" w:lastRow="0" w:firstColumn="0" w:lastColumn="0" w:oddVBand="0" w:evenVBand="0" w:oddHBand="0" w:evenHBand="0" w:firstRowFirstColumn="0" w:firstRowLastColumn="0" w:lastRowFirstColumn="0" w:lastRowLastColumn="0"/>
            </w:pPr>
            <w:r w:rsidRPr="004A6CE5">
              <w:t>Guidance – Departmental five-year financial summary and current year financial review</w:t>
            </w:r>
          </w:p>
        </w:tc>
      </w:tr>
      <w:tr w:rsidR="004A6CE5" w:rsidRPr="00243C1F" w14:paraId="6AA8D78C" w14:textId="77777777" w:rsidTr="004A6CE5">
        <w:tc>
          <w:tcPr>
            <w:cnfStyle w:val="001000000000" w:firstRow="0" w:lastRow="0" w:firstColumn="1" w:lastColumn="0" w:oddVBand="0" w:evenVBand="0" w:oddHBand="0" w:evenHBand="0" w:firstRowFirstColumn="0" w:firstRowLastColumn="0" w:lastRowFirstColumn="0" w:lastRowLastColumn="0"/>
            <w:tcW w:w="1516" w:type="dxa"/>
          </w:tcPr>
          <w:p w14:paraId="18B22B46" w14:textId="5D486DA8" w:rsidR="004A6CE5" w:rsidRPr="00113FE9" w:rsidRDefault="004A6CE5" w:rsidP="00D25B87">
            <w:pPr>
              <w:spacing w:before="180"/>
              <w:rPr>
                <w:rStyle w:val="Reference"/>
              </w:rPr>
            </w:pPr>
            <w:r w:rsidRPr="004A6CE5">
              <w:rPr>
                <w:rStyle w:val="Reference"/>
              </w:rPr>
              <w:t>FRD 22H</w:t>
            </w:r>
          </w:p>
        </w:tc>
        <w:tc>
          <w:tcPr>
            <w:tcW w:w="8123" w:type="dxa"/>
          </w:tcPr>
          <w:p w14:paraId="0632EC88" w14:textId="653014E2" w:rsidR="004A6CE5" w:rsidRPr="004A6CE5" w:rsidRDefault="004A6CE5" w:rsidP="00D25B87">
            <w:pPr>
              <w:pStyle w:val="HeadingGuidance"/>
              <w:cnfStyle w:val="000000000000" w:firstRow="0" w:lastRow="0" w:firstColumn="0" w:lastColumn="0" w:oddVBand="0" w:evenVBand="0" w:oddHBand="0" w:evenHBand="0" w:firstRowFirstColumn="0" w:firstRowLastColumn="0" w:lastRowFirstColumn="0" w:lastRowLastColumn="0"/>
            </w:pPr>
            <w:r w:rsidRPr="004A6CE5">
              <w:t>Financial information</w:t>
            </w:r>
          </w:p>
        </w:tc>
      </w:tr>
      <w:tr w:rsidR="004A6CE5" w:rsidRPr="00243C1F" w14:paraId="3677C210" w14:textId="77777777" w:rsidTr="004A6CE5">
        <w:tc>
          <w:tcPr>
            <w:cnfStyle w:val="001000000000" w:firstRow="0" w:lastRow="0" w:firstColumn="1" w:lastColumn="0" w:oddVBand="0" w:evenVBand="0" w:oddHBand="0" w:evenHBand="0" w:firstRowFirstColumn="0" w:firstRowLastColumn="0" w:lastRowFirstColumn="0" w:lastRowLastColumn="0"/>
            <w:tcW w:w="1516" w:type="dxa"/>
          </w:tcPr>
          <w:p w14:paraId="6A621443" w14:textId="77777777" w:rsidR="004A6CE5" w:rsidRPr="008B158A" w:rsidRDefault="004A6CE5" w:rsidP="00C55E7A">
            <w:pPr>
              <w:rPr>
                <w:rStyle w:val="Reference"/>
              </w:rPr>
            </w:pPr>
          </w:p>
        </w:tc>
        <w:tc>
          <w:tcPr>
            <w:tcW w:w="8123" w:type="dxa"/>
          </w:tcPr>
          <w:p w14:paraId="52A59167" w14:textId="77777777" w:rsidR="004A6CE5" w:rsidRDefault="004A6CE5" w:rsidP="004A6CE5">
            <w:pPr>
              <w:cnfStyle w:val="000000000000" w:firstRow="0" w:lastRow="0" w:firstColumn="0" w:lastColumn="0" w:oddVBand="0" w:evenVBand="0" w:oddHBand="0" w:evenHBand="0" w:firstRowFirstColumn="0" w:firstRowLastColumn="0" w:lastRowFirstColumn="0" w:lastRowLastColumn="0"/>
            </w:pPr>
            <w:r>
              <w:t>The financial information in the report of operation shall include the following information relating to the current reporting period:</w:t>
            </w:r>
          </w:p>
          <w:p w14:paraId="34C7F61C" w14:textId="7C52CC65" w:rsidR="004A6CE5" w:rsidRPr="004A6CE5" w:rsidRDefault="004A6CE5" w:rsidP="00FC71D7">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A6CE5">
              <w:t xml:space="preserve">a summary of the financial results for the year, with comparative information for the preceding four reporting periods; </w:t>
            </w:r>
          </w:p>
          <w:p w14:paraId="763953E7" w14:textId="0951924B" w:rsidR="004A6CE5" w:rsidRPr="004A6CE5" w:rsidRDefault="004A6CE5" w:rsidP="00FC71D7">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A6CE5">
              <w:t>a summary of the significant changes in financial position;</w:t>
            </w:r>
          </w:p>
          <w:p w14:paraId="1054CCEB" w14:textId="073CC55F" w:rsidR="004A6CE5" w:rsidRPr="004A6CE5" w:rsidRDefault="004A6CE5" w:rsidP="00FC71D7">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A6CE5">
              <w:t xml:space="preserve">a summary of the operational and budgetary objectives, including performance against the objectives and significant achievements; </w:t>
            </w:r>
          </w:p>
          <w:p w14:paraId="2045FA90" w14:textId="165EA0BF" w:rsidR="004A6CE5" w:rsidRPr="004A6CE5" w:rsidRDefault="004A6CE5" w:rsidP="00FC71D7">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A6CE5">
              <w:t>any events occurring after balance date that may significantly affect the entity’s operations in subsequent reporting periods;</w:t>
            </w:r>
          </w:p>
          <w:p w14:paraId="37AA19B7" w14:textId="436999FC" w:rsidR="004A6CE5" w:rsidRPr="004A6CE5" w:rsidRDefault="004A6CE5" w:rsidP="00FC71D7">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A6CE5">
              <w:t>expenditure on consultancies; and</w:t>
            </w:r>
          </w:p>
          <w:p w14:paraId="13A94C30" w14:textId="4556FA6E" w:rsidR="004A6CE5" w:rsidRPr="004A6CE5" w:rsidRDefault="004A6CE5" w:rsidP="00FC71D7">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4A6CE5">
              <w:t>expenditure on government advertising.</w:t>
            </w:r>
          </w:p>
          <w:p w14:paraId="4FB03896" w14:textId="60DC8495" w:rsidR="004A6CE5" w:rsidRPr="008B158A" w:rsidRDefault="004A6CE5" w:rsidP="004A6CE5">
            <w:pPr>
              <w:cnfStyle w:val="000000000000" w:firstRow="0" w:lastRow="0" w:firstColumn="0" w:lastColumn="0" w:oddVBand="0" w:evenVBand="0" w:oddHBand="0" w:evenHBand="0" w:firstRowFirstColumn="0" w:firstRowLastColumn="0" w:lastRowFirstColumn="0" w:lastRowLastColumn="0"/>
            </w:pPr>
            <w:r>
              <w:t>The report of operations shall complement the information presented in the financial statements by providing a discussion and analysis of the entity’s operating results and financial position. This should include details about any significant factors that affect the entity’s performance.</w:t>
            </w:r>
          </w:p>
        </w:tc>
      </w:tr>
    </w:tbl>
    <w:p w14:paraId="46CE9ACD" w14:textId="77777777" w:rsidR="006D737E" w:rsidRDefault="006D737E" w:rsidP="004A6CE5">
      <w:pPr>
        <w:pStyle w:val="Heading20"/>
      </w:pPr>
      <w:bookmarkStart w:id="88" w:name="_Toc41961270"/>
      <w:r>
        <w:t>Capital projects/asset investment programs</w:t>
      </w:r>
      <w:bookmarkEnd w:id="88"/>
    </w:p>
    <w:tbl>
      <w:tblPr>
        <w:tblStyle w:val="Two-columnreference"/>
        <w:tblW w:w="9639" w:type="dxa"/>
        <w:tblLook w:val="0480" w:firstRow="0" w:lastRow="0" w:firstColumn="1" w:lastColumn="0" w:noHBand="0" w:noVBand="1"/>
      </w:tblPr>
      <w:tblGrid>
        <w:gridCol w:w="1536"/>
        <w:gridCol w:w="8103"/>
      </w:tblGrid>
      <w:tr w:rsidR="004A6CE5" w:rsidRPr="00243C1F" w14:paraId="39263B45" w14:textId="77777777" w:rsidTr="004A6CE5">
        <w:tc>
          <w:tcPr>
            <w:cnfStyle w:val="001000000000" w:firstRow="0" w:lastRow="0" w:firstColumn="1" w:lastColumn="0" w:oddVBand="0" w:evenVBand="0" w:oddHBand="0" w:evenHBand="0" w:firstRowFirstColumn="0" w:firstRowLastColumn="0" w:lastRowFirstColumn="0" w:lastRowLastColumn="0"/>
            <w:tcW w:w="1536" w:type="dxa"/>
          </w:tcPr>
          <w:p w14:paraId="293EAA29" w14:textId="56EEF6FD" w:rsidR="004A6CE5" w:rsidRPr="00113FE9" w:rsidRDefault="004A6CE5" w:rsidP="00C55E7A">
            <w:pPr>
              <w:rPr>
                <w:rStyle w:val="Reference"/>
              </w:rPr>
            </w:pPr>
            <w:r w:rsidRPr="004A6CE5">
              <w:rPr>
                <w:rStyle w:val="Reference"/>
              </w:rPr>
              <w:t>Recommendation 45, PAEC Report 109</w:t>
            </w:r>
          </w:p>
        </w:tc>
        <w:tc>
          <w:tcPr>
            <w:tcW w:w="8103" w:type="dxa"/>
          </w:tcPr>
          <w:p w14:paraId="3EEE6106" w14:textId="77777777" w:rsidR="004A6CE5" w:rsidRDefault="004A6CE5" w:rsidP="004A6CE5">
            <w:pPr>
              <w:cnfStyle w:val="000000000000" w:firstRow="0" w:lastRow="0" w:firstColumn="0" w:lastColumn="0" w:oddVBand="0" w:evenVBand="0" w:oddHBand="0" w:evenHBand="0" w:firstRowFirstColumn="0" w:firstRowLastColumn="0" w:lastRowFirstColumn="0" w:lastRowLastColumn="0"/>
            </w:pPr>
            <w:r>
              <w:t xml:space="preserve">The Department and its related portfolio entities manage a range of capital projects to deliver services for government. </w:t>
            </w:r>
          </w:p>
          <w:p w14:paraId="64129D37" w14:textId="5A0CE737" w:rsidR="004A6CE5" w:rsidRPr="00243C1F" w:rsidRDefault="004A6CE5" w:rsidP="004A6CE5">
            <w:pPr>
              <w:cnfStyle w:val="000000000000" w:firstRow="0" w:lastRow="0" w:firstColumn="0" w:lastColumn="0" w:oddVBand="0" w:evenVBand="0" w:oddHBand="0" w:evenHBand="0" w:firstRowFirstColumn="0" w:firstRowLastColumn="0" w:lastRowFirstColumn="0" w:lastRowLastColumn="0"/>
            </w:pPr>
            <w:r>
              <w:t xml:space="preserve">Information on the new and existing capital projects for departments and the broader Victorian public sector is contained in the most recent Budget Paper No. 4 </w:t>
            </w:r>
            <w:r w:rsidRPr="000976CE">
              <w:rPr>
                <w:i/>
                <w:iCs/>
              </w:rPr>
              <w:t>State Capital Program</w:t>
            </w:r>
            <w:r>
              <w:t xml:space="preserve"> (BP4) which is available on the Department of Treasury and Finance’s website.</w:t>
            </w:r>
          </w:p>
        </w:tc>
      </w:tr>
      <w:tr w:rsidR="004A6CE5" w:rsidRPr="00243C1F" w14:paraId="3759D0DC" w14:textId="77777777" w:rsidTr="004A6CE5">
        <w:tc>
          <w:tcPr>
            <w:cnfStyle w:val="001000000000" w:firstRow="0" w:lastRow="0" w:firstColumn="1" w:lastColumn="0" w:oddVBand="0" w:evenVBand="0" w:oddHBand="0" w:evenHBand="0" w:firstRowFirstColumn="0" w:firstRowLastColumn="0" w:lastRowFirstColumn="0" w:lastRowLastColumn="0"/>
            <w:tcW w:w="1536" w:type="dxa"/>
          </w:tcPr>
          <w:p w14:paraId="4579E9B1" w14:textId="372D4453" w:rsidR="004A6CE5" w:rsidRPr="004A6CE5" w:rsidRDefault="004A6CE5" w:rsidP="00C55E7A">
            <w:pPr>
              <w:rPr>
                <w:rStyle w:val="Reference"/>
              </w:rPr>
            </w:pPr>
            <w:r w:rsidRPr="004A6CE5">
              <w:rPr>
                <w:rStyle w:val="Reference"/>
              </w:rPr>
              <w:t>Recommendation 51, PAEC Report 118</w:t>
            </w:r>
          </w:p>
        </w:tc>
        <w:tc>
          <w:tcPr>
            <w:tcW w:w="8103" w:type="dxa"/>
          </w:tcPr>
          <w:p w14:paraId="71071266" w14:textId="2E5CECA1" w:rsidR="004A6CE5" w:rsidRDefault="004A6CE5" w:rsidP="004A6CE5">
            <w:pPr>
              <w:cnfStyle w:val="000000000000" w:firstRow="0" w:lastRow="0" w:firstColumn="0" w:lastColumn="0" w:oddVBand="0" w:evenVBand="0" w:oddHBand="0" w:evenHBand="0" w:firstRowFirstColumn="0" w:firstRowLastColumn="0" w:lastRowFirstColumn="0" w:lastRowLastColumn="0"/>
            </w:pPr>
            <w:r w:rsidRPr="004A6CE5">
              <w:t xml:space="preserve">During the year, the Department/agency completed </w:t>
            </w:r>
            <w:proofErr w:type="gramStart"/>
            <w:r w:rsidRPr="004A6CE5">
              <w:t>a number of</w:t>
            </w:r>
            <w:proofErr w:type="gramEnd"/>
            <w:r w:rsidRPr="004A6CE5">
              <w:t xml:space="preserve"> capital projects with a total estimated investment [TEI] of $10 million or greater. The details related to these projects are reported below.</w:t>
            </w:r>
          </w:p>
        </w:tc>
      </w:tr>
    </w:tbl>
    <w:p w14:paraId="2B9EB288" w14:textId="128BA5BF" w:rsidR="004A6CE5" w:rsidRDefault="004A6CE5" w:rsidP="004A6CE5">
      <w:pPr>
        <w:pStyle w:val="Caption"/>
      </w:pPr>
      <w:r>
        <w:t xml:space="preserve">Table </w:t>
      </w:r>
      <w:r w:rsidR="009D5EA7">
        <w:t>4</w:t>
      </w:r>
      <w:r w:rsidRPr="00B7508D">
        <w:t>:</w:t>
      </w:r>
      <w:r>
        <w:t xml:space="preserve"> </w:t>
      </w:r>
      <w:r w:rsidR="00D25B87">
        <w:tab/>
      </w:r>
      <w:r>
        <w:t>Capital projects reaching practical completion during the financial year ended 30</w:t>
      </w:r>
      <w:r w:rsidR="004A712D">
        <w:t> </w:t>
      </w:r>
      <w:r>
        <w:t>June 2020</w:t>
      </w:r>
    </w:p>
    <w:tbl>
      <w:tblPr>
        <w:tblStyle w:val="Two-columnreference"/>
        <w:tblW w:w="9639" w:type="dxa"/>
        <w:tblLook w:val="0480" w:firstRow="0" w:lastRow="0" w:firstColumn="1" w:lastColumn="0" w:noHBand="0" w:noVBand="1"/>
      </w:tblPr>
      <w:tblGrid>
        <w:gridCol w:w="1402"/>
        <w:gridCol w:w="8237"/>
      </w:tblGrid>
      <w:tr w:rsidR="004A6CE5" w:rsidRPr="00243C1F" w14:paraId="50920FB4" w14:textId="77777777" w:rsidTr="004A712D">
        <w:tc>
          <w:tcPr>
            <w:cnfStyle w:val="001000000000" w:firstRow="0" w:lastRow="0" w:firstColumn="1" w:lastColumn="0" w:oddVBand="0" w:evenVBand="0" w:oddHBand="0" w:evenHBand="0" w:firstRowFirstColumn="0" w:firstRowLastColumn="0" w:lastRowFirstColumn="0" w:lastRowLastColumn="0"/>
            <w:tcW w:w="1402" w:type="dxa"/>
          </w:tcPr>
          <w:p w14:paraId="696DE9A5" w14:textId="06CB36C2" w:rsidR="004A6CE5" w:rsidRPr="004A6CE5" w:rsidRDefault="004A6CE5" w:rsidP="00C55E7A">
            <w:pPr>
              <w:rPr>
                <w:rStyle w:val="Reference"/>
              </w:rPr>
            </w:pPr>
            <w:r w:rsidRPr="004A6CE5">
              <w:rPr>
                <w:rStyle w:val="Reference"/>
              </w:rPr>
              <w:t>Recommendation 19, PAEC Report on 2015-16 Financial and Performance Outcome report</w:t>
            </w:r>
          </w:p>
        </w:tc>
        <w:tc>
          <w:tcPr>
            <w:tcW w:w="8237" w:type="dxa"/>
          </w:tcPr>
          <w:tbl>
            <w:tblPr>
              <w:tblStyle w:val="DTFFinancialTable"/>
              <w:tblW w:w="8095" w:type="dxa"/>
              <w:tblLook w:val="04A0" w:firstRow="1" w:lastRow="0" w:firstColumn="1" w:lastColumn="0" w:noHBand="0" w:noVBand="1"/>
            </w:tblPr>
            <w:tblGrid>
              <w:gridCol w:w="613"/>
              <w:gridCol w:w="792"/>
              <w:gridCol w:w="867"/>
              <w:gridCol w:w="792"/>
              <w:gridCol w:w="792"/>
              <w:gridCol w:w="895"/>
              <w:gridCol w:w="763"/>
              <w:gridCol w:w="747"/>
              <w:gridCol w:w="838"/>
              <w:gridCol w:w="996"/>
            </w:tblGrid>
            <w:tr w:rsidR="00422DCB" w:rsidRPr="004A6CE5" w14:paraId="34AFAF40" w14:textId="77777777" w:rsidTr="00422DCB">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614" w:type="dxa"/>
                </w:tcPr>
                <w:p w14:paraId="6070C6FD" w14:textId="77777777" w:rsidR="004A6CE5" w:rsidRPr="004A6CE5" w:rsidRDefault="004A6CE5" w:rsidP="004A6CE5">
                  <w:pPr>
                    <w:rPr>
                      <w:sz w:val="14"/>
                      <w:szCs w:val="14"/>
                    </w:rPr>
                  </w:pPr>
                  <w:r w:rsidRPr="004A6CE5">
                    <w:rPr>
                      <w:sz w:val="14"/>
                      <w:szCs w:val="14"/>
                    </w:rPr>
                    <w:t>Project name</w:t>
                  </w:r>
                </w:p>
              </w:tc>
              <w:tc>
                <w:tcPr>
                  <w:tcW w:w="792" w:type="dxa"/>
                </w:tcPr>
                <w:p w14:paraId="618ED38A" w14:textId="77777777" w:rsidR="004A6CE5" w:rsidRPr="004A6CE5" w:rsidRDefault="004A6CE5" w:rsidP="00422DCB">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Original completion date</w:t>
                  </w:r>
                </w:p>
              </w:tc>
              <w:tc>
                <w:tcPr>
                  <w:tcW w:w="867" w:type="dxa"/>
                </w:tcPr>
                <w:p w14:paraId="3F564A19" w14:textId="77777777" w:rsidR="004A6CE5" w:rsidRPr="004A6CE5" w:rsidRDefault="004A6CE5" w:rsidP="00422DCB">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completion date</w:t>
                  </w:r>
                </w:p>
              </w:tc>
              <w:tc>
                <w:tcPr>
                  <w:tcW w:w="792" w:type="dxa"/>
                </w:tcPr>
                <w:p w14:paraId="0985FFCD" w14:textId="1D01A880" w:rsidR="004A6CE5" w:rsidRPr="004A6CE5" w:rsidRDefault="004A6CE5" w:rsidP="00422DCB">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Practical</w:t>
                  </w:r>
                  <w:r w:rsidR="00422DCB">
                    <w:rPr>
                      <w:sz w:val="14"/>
                      <w:szCs w:val="14"/>
                    </w:rPr>
                    <w:t xml:space="preserve"> </w:t>
                  </w:r>
                  <w:r w:rsidRPr="004A6CE5">
                    <w:rPr>
                      <w:sz w:val="14"/>
                      <w:szCs w:val="14"/>
                    </w:rPr>
                    <w:t>completion date</w:t>
                  </w:r>
                </w:p>
              </w:tc>
              <w:tc>
                <w:tcPr>
                  <w:tcW w:w="787" w:type="dxa"/>
                </w:tcPr>
                <w:p w14:paraId="74B317F0" w14:textId="77777777" w:rsidR="004A6CE5" w:rsidRPr="004A6CE5" w:rsidRDefault="004A6CE5" w:rsidP="00422DCB">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Reason for variance in completion dates </w:t>
                  </w:r>
                </w:p>
              </w:tc>
              <w:tc>
                <w:tcPr>
                  <w:tcW w:w="896" w:type="dxa"/>
                </w:tcPr>
                <w:p w14:paraId="15AA426F" w14:textId="63AA09D2" w:rsidR="004A6CE5" w:rsidRPr="004A6CE5" w:rsidRDefault="004A6CE5" w:rsidP="004A6CE5">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763" w:type="dxa"/>
                </w:tcPr>
                <w:p w14:paraId="3FC353B2" w14:textId="77777777" w:rsidR="004A6CE5" w:rsidRPr="004A6CE5" w:rsidRDefault="004A6CE5" w:rsidP="004A6CE5">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TEI</w:t>
                  </w:r>
                  <w:r w:rsidRPr="004A6CE5">
                    <w:rPr>
                      <w:sz w:val="14"/>
                      <w:szCs w:val="14"/>
                    </w:rPr>
                    <w:br/>
                    <w:t xml:space="preserve">budget </w:t>
                  </w:r>
                  <w:r w:rsidRPr="004A6CE5">
                    <w:rPr>
                      <w:sz w:val="14"/>
                      <w:szCs w:val="14"/>
                    </w:rPr>
                    <w:br/>
                    <w:t>($ million)</w:t>
                  </w:r>
                </w:p>
              </w:tc>
              <w:tc>
                <w:tcPr>
                  <w:tcW w:w="748" w:type="dxa"/>
                </w:tcPr>
                <w:p w14:paraId="436EB66B" w14:textId="77777777" w:rsidR="004A6CE5" w:rsidRPr="004A6CE5" w:rsidRDefault="004A6CE5" w:rsidP="004A6CE5">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839" w:type="dxa"/>
                </w:tcPr>
                <w:p w14:paraId="09591026" w14:textId="77777777" w:rsidR="004A6CE5" w:rsidRPr="004A6CE5" w:rsidRDefault="004A6CE5" w:rsidP="004A6CE5">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997" w:type="dxa"/>
                </w:tcPr>
                <w:p w14:paraId="38CD3D26" w14:textId="77777777" w:rsidR="004A6CE5" w:rsidRPr="004A6CE5" w:rsidRDefault="004A6CE5" w:rsidP="00422DCB">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422DCB" w:rsidRPr="004A6CE5" w14:paraId="6D07D6B9" w14:textId="77777777" w:rsidTr="00422DC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14" w:type="dxa"/>
                </w:tcPr>
                <w:p w14:paraId="52E2F8ED" w14:textId="77777777" w:rsidR="004A6CE5" w:rsidRPr="004A6CE5" w:rsidRDefault="004A6CE5" w:rsidP="004A6CE5">
                  <w:pPr>
                    <w:ind w:left="0" w:firstLine="0"/>
                    <w:rPr>
                      <w:sz w:val="14"/>
                      <w:szCs w:val="14"/>
                    </w:rPr>
                  </w:pPr>
                  <w:r w:rsidRPr="004A6CE5">
                    <w:rPr>
                      <w:sz w:val="14"/>
                      <w:szCs w:val="14"/>
                    </w:rPr>
                    <w:t>Anti</w:t>
                  </w:r>
                  <w:r w:rsidRPr="004A6CE5">
                    <w:rPr>
                      <w:sz w:val="14"/>
                      <w:szCs w:val="14"/>
                    </w:rPr>
                    <w:noBreakHyphen/>
                  </w:r>
                  <w:r w:rsidRPr="004A6CE5">
                    <w:rPr>
                      <w:sz w:val="14"/>
                      <w:szCs w:val="14"/>
                    </w:rPr>
                    <w:br/>
                    <w:t>virus IT system</w:t>
                  </w:r>
                </w:p>
              </w:tc>
              <w:tc>
                <w:tcPr>
                  <w:tcW w:w="792" w:type="dxa"/>
                </w:tcPr>
                <w:p w14:paraId="68746B4B" w14:textId="77777777" w:rsidR="004A6CE5" w:rsidRPr="004A6CE5" w:rsidRDefault="004A6CE5" w:rsidP="00422DCB">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April 2020</w:t>
                  </w:r>
                </w:p>
              </w:tc>
              <w:tc>
                <w:tcPr>
                  <w:tcW w:w="867" w:type="dxa"/>
                </w:tcPr>
                <w:p w14:paraId="55451C39" w14:textId="77777777" w:rsidR="004A6CE5" w:rsidRPr="004A6CE5" w:rsidRDefault="004A6CE5" w:rsidP="00422DCB">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June 2020</w:t>
                  </w:r>
                </w:p>
              </w:tc>
              <w:tc>
                <w:tcPr>
                  <w:tcW w:w="792" w:type="dxa"/>
                </w:tcPr>
                <w:p w14:paraId="575899D6" w14:textId="77777777" w:rsidR="004A6CE5" w:rsidRPr="004A6CE5" w:rsidRDefault="004A6CE5" w:rsidP="00422DCB">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May 2020</w:t>
                  </w:r>
                </w:p>
              </w:tc>
              <w:tc>
                <w:tcPr>
                  <w:tcW w:w="787" w:type="dxa"/>
                </w:tcPr>
                <w:p w14:paraId="7D128C7E" w14:textId="77777777" w:rsidR="004A6CE5" w:rsidRPr="004A6CE5" w:rsidRDefault="004A6CE5" w:rsidP="00422DCB">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Installation of system completed ahead of schedule.</w:t>
                  </w:r>
                </w:p>
              </w:tc>
              <w:tc>
                <w:tcPr>
                  <w:tcW w:w="896" w:type="dxa"/>
                </w:tcPr>
                <w:p w14:paraId="4BA4B13D" w14:textId="77777777" w:rsidR="004A6CE5" w:rsidRPr="004A6CE5" w:rsidRDefault="004A6CE5" w:rsidP="004A6CE5">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9</w:t>
                  </w:r>
                </w:p>
              </w:tc>
              <w:tc>
                <w:tcPr>
                  <w:tcW w:w="763" w:type="dxa"/>
                </w:tcPr>
                <w:p w14:paraId="0830478E" w14:textId="77777777" w:rsidR="004A6CE5" w:rsidRPr="004A6CE5" w:rsidRDefault="004A6CE5" w:rsidP="004A6CE5">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10</w:t>
                  </w:r>
                </w:p>
              </w:tc>
              <w:tc>
                <w:tcPr>
                  <w:tcW w:w="748" w:type="dxa"/>
                </w:tcPr>
                <w:p w14:paraId="3F35D69F" w14:textId="77777777" w:rsidR="004A6CE5" w:rsidRPr="004A6CE5" w:rsidRDefault="004A6CE5" w:rsidP="004A6CE5">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8</w:t>
                  </w:r>
                </w:p>
              </w:tc>
              <w:tc>
                <w:tcPr>
                  <w:tcW w:w="839" w:type="dxa"/>
                </w:tcPr>
                <w:p w14:paraId="0F7768E8" w14:textId="77777777" w:rsidR="004A6CE5" w:rsidRPr="004A6CE5" w:rsidRDefault="004A6CE5" w:rsidP="004A6CE5">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997" w:type="dxa"/>
                </w:tcPr>
                <w:p w14:paraId="73004945" w14:textId="77777777" w:rsidR="004A6CE5" w:rsidRPr="004A6CE5" w:rsidRDefault="004A6CE5" w:rsidP="00422DCB">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The variance relates to suitable hardware being sourced more cheaply than anticipated.</w:t>
                  </w:r>
                </w:p>
              </w:tc>
            </w:tr>
          </w:tbl>
          <w:p w14:paraId="38A94392" w14:textId="3D005485" w:rsidR="004A6CE5" w:rsidRDefault="004A6CE5" w:rsidP="00C55E7A">
            <w:pPr>
              <w:cnfStyle w:val="000000000000" w:firstRow="0" w:lastRow="0" w:firstColumn="0" w:lastColumn="0" w:oddVBand="0" w:evenVBand="0" w:oddHBand="0" w:evenHBand="0" w:firstRowFirstColumn="0" w:firstRowLastColumn="0" w:lastRowFirstColumn="0" w:lastRowLastColumn="0"/>
            </w:pPr>
          </w:p>
        </w:tc>
      </w:tr>
    </w:tbl>
    <w:p w14:paraId="5F26EC58" w14:textId="7345E114" w:rsidR="004A6CE5" w:rsidRDefault="004A6CE5" w:rsidP="004A6CE5"/>
    <w:p w14:paraId="24A32DD6" w14:textId="1769DB87" w:rsidR="004A712D" w:rsidRDefault="004A712D" w:rsidP="004A712D">
      <w:pPr>
        <w:pStyle w:val="Caption"/>
      </w:pPr>
      <w:r>
        <w:lastRenderedPageBreak/>
        <w:t xml:space="preserve">Table </w:t>
      </w:r>
      <w:r w:rsidR="009D5EA7">
        <w:t>5</w:t>
      </w:r>
      <w:r>
        <w:t xml:space="preserve">: </w:t>
      </w:r>
      <w:r w:rsidR="00D25B87">
        <w:tab/>
      </w:r>
      <w:r>
        <w:t>Capital projects reaching financial completion during the financial year ended 30 June 2020</w:t>
      </w:r>
    </w:p>
    <w:tbl>
      <w:tblPr>
        <w:tblStyle w:val="Two-columnreference"/>
        <w:tblW w:w="9639" w:type="dxa"/>
        <w:tblLook w:val="0480" w:firstRow="0" w:lastRow="0" w:firstColumn="1" w:lastColumn="0" w:noHBand="0" w:noVBand="1"/>
      </w:tblPr>
      <w:tblGrid>
        <w:gridCol w:w="1389"/>
        <w:gridCol w:w="8250"/>
      </w:tblGrid>
      <w:tr w:rsidR="004A712D" w:rsidRPr="00243C1F" w14:paraId="32A3E3D4" w14:textId="77777777" w:rsidTr="006E2ABC">
        <w:tc>
          <w:tcPr>
            <w:cnfStyle w:val="001000000000" w:firstRow="0" w:lastRow="0" w:firstColumn="1" w:lastColumn="0" w:oddVBand="0" w:evenVBand="0" w:oddHBand="0" w:evenHBand="0" w:firstRowFirstColumn="0" w:firstRowLastColumn="0" w:lastRowFirstColumn="0" w:lastRowLastColumn="0"/>
            <w:tcW w:w="1389" w:type="dxa"/>
          </w:tcPr>
          <w:p w14:paraId="23223287" w14:textId="77777777" w:rsidR="004A712D" w:rsidRPr="004A6CE5" w:rsidRDefault="004A712D" w:rsidP="00C55E7A">
            <w:pPr>
              <w:rPr>
                <w:rStyle w:val="Reference"/>
              </w:rPr>
            </w:pPr>
            <w:r w:rsidRPr="004A6CE5">
              <w:rPr>
                <w:rStyle w:val="Reference"/>
              </w:rPr>
              <w:t>Recommendation 19, PAEC Report on 2015-16 Financial and Performance Outcome report</w:t>
            </w:r>
          </w:p>
        </w:tc>
        <w:tc>
          <w:tcPr>
            <w:tcW w:w="8250" w:type="dxa"/>
          </w:tcPr>
          <w:tbl>
            <w:tblPr>
              <w:tblStyle w:val="DTFFinancialTable"/>
              <w:tblW w:w="8108" w:type="dxa"/>
              <w:tblLook w:val="04A0" w:firstRow="1" w:lastRow="0" w:firstColumn="1" w:lastColumn="0" w:noHBand="0" w:noVBand="1"/>
            </w:tblPr>
            <w:tblGrid>
              <w:gridCol w:w="1025"/>
              <w:gridCol w:w="952"/>
              <w:gridCol w:w="938"/>
              <w:gridCol w:w="896"/>
              <w:gridCol w:w="1008"/>
              <w:gridCol w:w="766"/>
              <w:gridCol w:w="1304"/>
              <w:gridCol w:w="1219"/>
            </w:tblGrid>
            <w:tr w:rsidR="004A712D" w:rsidRPr="004A6CE5" w14:paraId="66505B58" w14:textId="77777777" w:rsidTr="004A712D">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1025" w:type="dxa"/>
                </w:tcPr>
                <w:p w14:paraId="71F918F7" w14:textId="77777777" w:rsidR="004A712D" w:rsidRPr="004A6CE5" w:rsidRDefault="004A712D" w:rsidP="00C55E7A">
                  <w:pPr>
                    <w:rPr>
                      <w:sz w:val="14"/>
                      <w:szCs w:val="14"/>
                    </w:rPr>
                  </w:pPr>
                  <w:r w:rsidRPr="004A6CE5">
                    <w:rPr>
                      <w:sz w:val="14"/>
                      <w:szCs w:val="14"/>
                    </w:rPr>
                    <w:t>Project name</w:t>
                  </w:r>
                </w:p>
              </w:tc>
              <w:tc>
                <w:tcPr>
                  <w:tcW w:w="952" w:type="dxa"/>
                </w:tcPr>
                <w:p w14:paraId="7C3FB735" w14:textId="397ECF7F" w:rsidR="004A712D" w:rsidRPr="004A6CE5" w:rsidRDefault="004A712D" w:rsidP="00C55E7A">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Practical</w:t>
                  </w:r>
                  <w:r w:rsidRPr="004A6CE5">
                    <w:rPr>
                      <w:sz w:val="14"/>
                      <w:szCs w:val="14"/>
                    </w:rPr>
                    <w:t xml:space="preserve"> completion date</w:t>
                  </w:r>
                </w:p>
              </w:tc>
              <w:tc>
                <w:tcPr>
                  <w:tcW w:w="938" w:type="dxa"/>
                </w:tcPr>
                <w:p w14:paraId="309B7F7E" w14:textId="0684C440" w:rsidR="004A712D" w:rsidRPr="004A6CE5" w:rsidRDefault="004A712D" w:rsidP="00C55E7A">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 xml:space="preserve">Financial </w:t>
                  </w:r>
                  <w:r w:rsidRPr="004A6CE5">
                    <w:rPr>
                      <w:sz w:val="14"/>
                      <w:szCs w:val="14"/>
                    </w:rPr>
                    <w:t>completion date</w:t>
                  </w:r>
                </w:p>
              </w:tc>
              <w:tc>
                <w:tcPr>
                  <w:tcW w:w="896" w:type="dxa"/>
                </w:tcPr>
                <w:p w14:paraId="5F0B4F76" w14:textId="77777777" w:rsidR="004A712D" w:rsidRPr="004A6CE5" w:rsidRDefault="004A712D" w:rsidP="00C55E7A">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1008" w:type="dxa"/>
                </w:tcPr>
                <w:p w14:paraId="4FF44E5D" w14:textId="01CCD559" w:rsidR="004A712D" w:rsidRPr="004A6CE5" w:rsidRDefault="004A712D" w:rsidP="00C55E7A">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Latest approved </w:t>
                  </w:r>
                  <w:r>
                    <w:rPr>
                      <w:sz w:val="14"/>
                      <w:szCs w:val="14"/>
                    </w:rPr>
                    <w:br/>
                  </w:r>
                  <w:r w:rsidRPr="004A6CE5">
                    <w:rPr>
                      <w:sz w:val="14"/>
                      <w:szCs w:val="14"/>
                    </w:rPr>
                    <w:t>TEI</w:t>
                  </w:r>
                  <w:r>
                    <w:rPr>
                      <w:sz w:val="14"/>
                      <w:szCs w:val="14"/>
                    </w:rPr>
                    <w:t> </w:t>
                  </w:r>
                  <w:r w:rsidRPr="004A6CE5">
                    <w:rPr>
                      <w:sz w:val="14"/>
                      <w:szCs w:val="14"/>
                    </w:rPr>
                    <w:t xml:space="preserve">budget </w:t>
                  </w:r>
                  <w:r w:rsidRPr="004A6CE5">
                    <w:rPr>
                      <w:sz w:val="14"/>
                      <w:szCs w:val="14"/>
                    </w:rPr>
                    <w:br/>
                    <w:t>($ million)</w:t>
                  </w:r>
                </w:p>
              </w:tc>
              <w:tc>
                <w:tcPr>
                  <w:tcW w:w="766" w:type="dxa"/>
                </w:tcPr>
                <w:p w14:paraId="6A6F2039" w14:textId="77777777" w:rsidR="004A712D" w:rsidRPr="004A6CE5" w:rsidRDefault="004A712D" w:rsidP="00C55E7A">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1304" w:type="dxa"/>
                </w:tcPr>
                <w:p w14:paraId="44340DC3" w14:textId="77777777" w:rsidR="004A712D" w:rsidRPr="004A6CE5" w:rsidRDefault="004A712D" w:rsidP="00C55E7A">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1219" w:type="dxa"/>
                </w:tcPr>
                <w:p w14:paraId="1C00D0A0" w14:textId="77777777" w:rsidR="004A712D" w:rsidRPr="004A6CE5" w:rsidRDefault="004A712D" w:rsidP="00C55E7A">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4A712D" w:rsidRPr="004A6CE5" w14:paraId="71C733C4" w14:textId="77777777" w:rsidTr="004A712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025" w:type="dxa"/>
                </w:tcPr>
                <w:p w14:paraId="33CD3B47" w14:textId="5672D099" w:rsidR="004A712D" w:rsidRPr="004A6CE5" w:rsidRDefault="004A712D" w:rsidP="00C55E7A">
                  <w:pPr>
                    <w:ind w:left="0" w:firstLine="0"/>
                    <w:rPr>
                      <w:sz w:val="14"/>
                      <w:szCs w:val="14"/>
                    </w:rPr>
                  </w:pPr>
                  <w:r>
                    <w:rPr>
                      <w:sz w:val="14"/>
                      <w:szCs w:val="14"/>
                    </w:rPr>
                    <w:t>Accounts payable system</w:t>
                  </w:r>
                </w:p>
              </w:tc>
              <w:tc>
                <w:tcPr>
                  <w:tcW w:w="952" w:type="dxa"/>
                </w:tcPr>
                <w:p w14:paraId="6367D361" w14:textId="4624F819" w:rsidR="004A712D" w:rsidRPr="004A6CE5" w:rsidRDefault="004A712D" w:rsidP="00C55E7A">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May 2019</w:t>
                  </w:r>
                </w:p>
              </w:tc>
              <w:tc>
                <w:tcPr>
                  <w:tcW w:w="938" w:type="dxa"/>
                </w:tcPr>
                <w:p w14:paraId="284D8CEB" w14:textId="3A63E010" w:rsidR="004A712D" w:rsidRPr="004A6CE5" w:rsidRDefault="004A712D" w:rsidP="00C55E7A">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April</w:t>
                  </w:r>
                  <w:r w:rsidRPr="004A6CE5">
                    <w:rPr>
                      <w:sz w:val="14"/>
                      <w:szCs w:val="14"/>
                    </w:rPr>
                    <w:t xml:space="preserve"> 2020</w:t>
                  </w:r>
                </w:p>
              </w:tc>
              <w:tc>
                <w:tcPr>
                  <w:tcW w:w="896" w:type="dxa"/>
                </w:tcPr>
                <w:p w14:paraId="73E6299A" w14:textId="711237A1" w:rsidR="004A712D" w:rsidRPr="004A6CE5" w:rsidRDefault="004A712D" w:rsidP="00C55E7A">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15</w:t>
                  </w:r>
                </w:p>
              </w:tc>
              <w:tc>
                <w:tcPr>
                  <w:tcW w:w="1008" w:type="dxa"/>
                </w:tcPr>
                <w:p w14:paraId="5FD6EB82" w14:textId="39E518F5" w:rsidR="004A712D" w:rsidRPr="004A6CE5" w:rsidRDefault="004A712D" w:rsidP="00C55E7A">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16</w:t>
                  </w:r>
                </w:p>
              </w:tc>
              <w:tc>
                <w:tcPr>
                  <w:tcW w:w="766" w:type="dxa"/>
                </w:tcPr>
                <w:p w14:paraId="5315D017" w14:textId="63B3F7AD" w:rsidR="004A712D" w:rsidRPr="004A6CE5" w:rsidRDefault="004A712D" w:rsidP="00C55E7A">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14</w:t>
                  </w:r>
                </w:p>
              </w:tc>
              <w:tc>
                <w:tcPr>
                  <w:tcW w:w="1304" w:type="dxa"/>
                </w:tcPr>
                <w:p w14:paraId="06DCD17C" w14:textId="77777777" w:rsidR="004A712D" w:rsidRPr="004A6CE5" w:rsidRDefault="004A712D" w:rsidP="00C55E7A">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1219" w:type="dxa"/>
                </w:tcPr>
                <w:p w14:paraId="605D2E54" w14:textId="28750BD2" w:rsidR="004A712D" w:rsidRPr="004A6CE5" w:rsidRDefault="004A712D" w:rsidP="00C55E7A">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The variance relates to suitable </w:t>
                  </w:r>
                  <w:r>
                    <w:rPr>
                      <w:sz w:val="14"/>
                      <w:szCs w:val="14"/>
                    </w:rPr>
                    <w:t>software</w:t>
                  </w:r>
                  <w:r w:rsidRPr="004A6CE5">
                    <w:rPr>
                      <w:sz w:val="14"/>
                      <w:szCs w:val="14"/>
                    </w:rPr>
                    <w:t xml:space="preserve"> being sourced more cheaply than anticipated.</w:t>
                  </w:r>
                </w:p>
              </w:tc>
            </w:tr>
          </w:tbl>
          <w:p w14:paraId="0219CB96" w14:textId="77777777" w:rsidR="004A712D" w:rsidRDefault="004A712D" w:rsidP="00C55E7A">
            <w:pPr>
              <w:cnfStyle w:val="000000000000" w:firstRow="0" w:lastRow="0" w:firstColumn="0" w:lastColumn="0" w:oddVBand="0" w:evenVBand="0" w:oddHBand="0" w:evenHBand="0" w:firstRowFirstColumn="0" w:firstRowLastColumn="0" w:lastRowFirstColumn="0" w:lastRowLastColumn="0"/>
            </w:pPr>
          </w:p>
        </w:tc>
      </w:tr>
    </w:tbl>
    <w:p w14:paraId="5AD8B8CC" w14:textId="77777777" w:rsidR="004A6CE5" w:rsidRPr="004A6CE5" w:rsidRDefault="004A6CE5" w:rsidP="004A6CE5"/>
    <w:tbl>
      <w:tblPr>
        <w:tblStyle w:val="GuidanceNote"/>
        <w:tblW w:w="9639" w:type="dxa"/>
        <w:tblLayout w:type="fixed"/>
        <w:tblLook w:val="06A0" w:firstRow="1" w:lastRow="0" w:firstColumn="1" w:lastColumn="0" w:noHBand="1" w:noVBand="1"/>
      </w:tblPr>
      <w:tblGrid>
        <w:gridCol w:w="1516"/>
        <w:gridCol w:w="8123"/>
      </w:tblGrid>
      <w:tr w:rsidR="006E2ABC" w:rsidRPr="00243C1F" w14:paraId="2183EDD4" w14:textId="77777777" w:rsidTr="006E2A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2AACC6C" w14:textId="77777777" w:rsidR="006E2ABC" w:rsidRPr="008B158A" w:rsidRDefault="006E2ABC" w:rsidP="00C55E7A">
            <w:pPr>
              <w:rPr>
                <w:rStyle w:val="Reference"/>
              </w:rPr>
            </w:pPr>
          </w:p>
        </w:tc>
        <w:tc>
          <w:tcPr>
            <w:tcW w:w="8123" w:type="dxa"/>
          </w:tcPr>
          <w:p w14:paraId="6D70F56B" w14:textId="38A7F3E8" w:rsidR="006E2ABC" w:rsidRPr="00BC1768" w:rsidRDefault="006E2ABC" w:rsidP="00BC1768">
            <w:pPr>
              <w:cnfStyle w:val="100000000000" w:firstRow="1" w:lastRow="0" w:firstColumn="0" w:lastColumn="0" w:oddVBand="0" w:evenVBand="0" w:oddHBand="0" w:evenHBand="0" w:firstRowFirstColumn="0" w:firstRowLastColumn="0" w:lastRowFirstColumn="0" w:lastRowLastColumn="0"/>
            </w:pPr>
            <w:r w:rsidRPr="006E2ABC">
              <w:t>Guidance – Capital projects/asset investment programs</w:t>
            </w:r>
          </w:p>
        </w:tc>
      </w:tr>
      <w:tr w:rsidR="006E2ABC" w:rsidRPr="00243C1F" w14:paraId="289E8FDB" w14:textId="77777777" w:rsidTr="006E2ABC">
        <w:tc>
          <w:tcPr>
            <w:cnfStyle w:val="001000000000" w:firstRow="0" w:lastRow="0" w:firstColumn="1" w:lastColumn="0" w:oddVBand="0" w:evenVBand="0" w:oddHBand="0" w:evenHBand="0" w:firstRowFirstColumn="0" w:firstRowLastColumn="0" w:lastRowFirstColumn="0" w:lastRowLastColumn="0"/>
            <w:tcW w:w="1516" w:type="dxa"/>
          </w:tcPr>
          <w:p w14:paraId="5D47B468" w14:textId="77777777" w:rsidR="006E2ABC" w:rsidRPr="008B158A" w:rsidRDefault="006E2ABC" w:rsidP="00C55E7A">
            <w:pPr>
              <w:rPr>
                <w:rStyle w:val="Reference"/>
              </w:rPr>
            </w:pPr>
          </w:p>
        </w:tc>
        <w:tc>
          <w:tcPr>
            <w:tcW w:w="8123" w:type="dxa"/>
          </w:tcPr>
          <w:p w14:paraId="5188182D" w14:textId="77777777" w:rsidR="006E2ABC" w:rsidRDefault="006E2ABC" w:rsidP="00D25B87">
            <w:pPr>
              <w:pStyle w:val="HeadingGuidance"/>
              <w:cnfStyle w:val="000000000000" w:firstRow="0" w:lastRow="0" w:firstColumn="0" w:lastColumn="0" w:oddVBand="0" w:evenVBand="0" w:oddHBand="0" w:evenHBand="0" w:firstRowFirstColumn="0" w:firstRowLastColumn="0" w:lastRowFirstColumn="0" w:lastRowLastColumn="0"/>
            </w:pPr>
            <w:bookmarkStart w:id="89" w:name="_Toc41961271"/>
            <w:r>
              <w:t>Guidance</w:t>
            </w:r>
            <w:bookmarkEnd w:id="89"/>
          </w:p>
          <w:p w14:paraId="6D144AB7" w14:textId="357F8D39" w:rsidR="006E2ABC" w:rsidRDefault="006E2ABC" w:rsidP="006E2ABC">
            <w:pPr>
              <w:cnfStyle w:val="000000000000" w:firstRow="0" w:lastRow="0" w:firstColumn="0" w:lastColumn="0" w:oddVBand="0" w:evenVBand="0" w:oddHBand="0" w:evenHBand="0" w:firstRowFirstColumn="0" w:firstRowLastColumn="0" w:lastRowFirstColumn="0" w:lastRowLastColumn="0"/>
            </w:pPr>
            <w:r>
              <w:t xml:space="preserve">The Department of Treasury and Finance, on behalf of all portfolio departments, publishes information on the State’s asset investment program in Budget Paper No. 4 </w:t>
            </w:r>
            <w:r w:rsidRPr="006E2ABC">
              <w:rPr>
                <w:i/>
                <w:iCs/>
              </w:rPr>
              <w:t>State Capital Program</w:t>
            </w:r>
            <w:r>
              <w:t xml:space="preserve"> </w:t>
            </w:r>
            <w:r w:rsidR="009C4FFC">
              <w:t xml:space="preserve">(BP4) </w:t>
            </w:r>
            <w:r>
              <w:t xml:space="preserve">as part of the annual budget papers. Any subsequent approved revisions to the original budgeted asset investment programs are also reported. </w:t>
            </w:r>
          </w:p>
          <w:p w14:paraId="3E833C8D" w14:textId="77777777" w:rsidR="006E2ABC" w:rsidRDefault="006E2ABC" w:rsidP="006E2ABC">
            <w:pPr>
              <w:cnfStyle w:val="000000000000" w:firstRow="0" w:lastRow="0" w:firstColumn="0" w:lastColumn="0" w:oddVBand="0" w:evenVBand="0" w:oddHBand="0" w:evenHBand="0" w:firstRowFirstColumn="0" w:firstRowLastColumn="0" w:lastRowFirstColumn="0" w:lastRowLastColumn="0"/>
            </w:pPr>
            <w:r>
              <w:t xml:space="preserve">For transparency, departments are required to disclose in their Annual Financial Reports the actual and budgeted cost and the completion dates of all asset investments funded through the State budget with a TEI of $10 million or greater that reach practical completion by the department or portfolio agencies in the current reporting period. Departments are not required to provide further reporting on a project that reaches financial completion in a subsequent period (unless there is a material variation) if it has been reported as practically complete in an earlier reporting period. Departments are also required to disclose the variance between the actual cost to deliver the project and the latest approved (or budgeted) TEI endorsed by government and an explanation for this variance. </w:t>
            </w:r>
          </w:p>
          <w:p w14:paraId="4BB6C09E" w14:textId="77777777" w:rsidR="006E2ABC" w:rsidRDefault="006E2ABC" w:rsidP="006E2ABC">
            <w:pPr>
              <w:cnfStyle w:val="000000000000" w:firstRow="0" w:lastRow="0" w:firstColumn="0" w:lastColumn="0" w:oddVBand="0" w:evenVBand="0" w:oddHBand="0" w:evenHBand="0" w:firstRowFirstColumn="0" w:firstRowLastColumn="0" w:lastRowFirstColumn="0" w:lastRowLastColumn="0"/>
            </w:pPr>
            <w:r w:rsidRPr="006E2ABC">
              <w:rPr>
                <w:b/>
                <w:bCs/>
              </w:rPr>
              <w:t>Practical completion</w:t>
            </w:r>
            <w:r>
              <w:t xml:space="preserve"> occurs when construction is </w:t>
            </w:r>
            <w:proofErr w:type="gramStart"/>
            <w:r>
              <w:t>complete</w:t>
            </w:r>
            <w:proofErr w:type="gramEnd"/>
            <w:r>
              <w:t xml:space="preserve"> and the asset has been handed over to the Department. </w:t>
            </w:r>
          </w:p>
          <w:p w14:paraId="3D084D9B" w14:textId="77777777" w:rsidR="006E2ABC" w:rsidRDefault="006E2ABC" w:rsidP="006E2ABC">
            <w:pPr>
              <w:cnfStyle w:val="000000000000" w:firstRow="0" w:lastRow="0" w:firstColumn="0" w:lastColumn="0" w:oddVBand="0" w:evenVBand="0" w:oddHBand="0" w:evenHBand="0" w:firstRowFirstColumn="0" w:firstRowLastColumn="0" w:lastRowFirstColumn="0" w:lastRowLastColumn="0"/>
            </w:pPr>
            <w:r w:rsidRPr="006E2ABC">
              <w:rPr>
                <w:b/>
                <w:bCs/>
              </w:rPr>
              <w:t>Financial completion</w:t>
            </w:r>
            <w:r>
              <w:t xml:space="preserve"> occurs when the warranty/defects liability period ends, which may occur after the practical completion date.</w:t>
            </w:r>
          </w:p>
          <w:p w14:paraId="029615D8" w14:textId="77777777" w:rsidR="006E2ABC" w:rsidRDefault="006E2ABC" w:rsidP="006E2ABC">
            <w:pPr>
              <w:cnfStyle w:val="000000000000" w:firstRow="0" w:lastRow="0" w:firstColumn="0" w:lastColumn="0" w:oddVBand="0" w:evenVBand="0" w:oddHBand="0" w:evenHBand="0" w:firstRowFirstColumn="0" w:firstRowLastColumn="0" w:lastRowFirstColumn="0" w:lastRowLastColumn="0"/>
            </w:pPr>
            <w:r>
              <w:t xml:space="preserve">Where projects are handled across multiple agencies within the same portfolio department, the portfolio department for the agency that owns the asset should report the project in their annual report. Individual portfolio agencies are not required to report on these projects in their annual report. </w:t>
            </w:r>
          </w:p>
          <w:p w14:paraId="52D0AD79" w14:textId="41C0FFD3" w:rsidR="006E2ABC" w:rsidRDefault="006E2ABC" w:rsidP="006E2ABC">
            <w:pPr>
              <w:cnfStyle w:val="000000000000" w:firstRow="0" w:lastRow="0" w:firstColumn="0" w:lastColumn="0" w:oddVBand="0" w:evenVBand="0" w:oddHBand="0" w:evenHBand="0" w:firstRowFirstColumn="0" w:firstRowLastColumn="0" w:lastRowFirstColumn="0" w:lastRowLastColumn="0"/>
            </w:pPr>
            <w:r>
              <w:t xml:space="preserve">For example, if an agency delivers projects on behalf of other entities and has recently completed a capital project </w:t>
            </w:r>
            <w:r w:rsidR="009C4FFC">
              <w:t>that</w:t>
            </w:r>
            <w:r>
              <w:t xml:space="preserve"> was funded through the State Budget, the portfolio department for the agency will report these completed capital projects in its annual report.</w:t>
            </w:r>
          </w:p>
          <w:p w14:paraId="2A9BE908" w14:textId="77777777" w:rsidR="006E2ABC" w:rsidRDefault="006E2ABC" w:rsidP="00D25B87">
            <w:pPr>
              <w:pStyle w:val="HeadingGuidance"/>
              <w:cnfStyle w:val="000000000000" w:firstRow="0" w:lastRow="0" w:firstColumn="0" w:lastColumn="0" w:oddVBand="0" w:evenVBand="0" w:oddHBand="0" w:evenHBand="0" w:firstRowFirstColumn="0" w:firstRowLastColumn="0" w:lastRowFirstColumn="0" w:lastRowLastColumn="0"/>
            </w:pPr>
            <w:r>
              <w:t>Nil reports</w:t>
            </w:r>
          </w:p>
          <w:p w14:paraId="3A479BDE" w14:textId="77777777" w:rsidR="006E2ABC" w:rsidRDefault="006E2ABC" w:rsidP="006E2ABC">
            <w:pPr>
              <w:cnfStyle w:val="000000000000" w:firstRow="0" w:lastRow="0" w:firstColumn="0" w:lastColumn="0" w:oddVBand="0" w:evenVBand="0" w:oddHBand="0" w:evenHBand="0" w:firstRowFirstColumn="0" w:firstRowLastColumn="0" w:lastRowFirstColumn="0" w:lastRowLastColumn="0"/>
            </w:pPr>
            <w:r>
              <w:t>An explicit statement of ‘nil reports’ is required where no completed projects are disclosed. Departments must provide a reason for the nil report, including whether this is because no projects were completed during the financial year, or that none of the TEI of their projects completed during the financial year meet the disclosure threshold of $10 million.</w:t>
            </w:r>
          </w:p>
          <w:p w14:paraId="5558B073" w14:textId="77777777" w:rsidR="006E2ABC" w:rsidRDefault="006E2ABC" w:rsidP="006E2ABC">
            <w:pPr>
              <w:cnfStyle w:val="000000000000" w:firstRow="0" w:lastRow="0" w:firstColumn="0" w:lastColumn="0" w:oddVBand="0" w:evenVBand="0" w:oddHBand="0" w:evenHBand="0" w:firstRowFirstColumn="0" w:firstRowLastColumn="0" w:lastRowFirstColumn="0" w:lastRowLastColumn="0"/>
            </w:pPr>
            <w:r>
              <w:t xml:space="preserve">Departments are required to provide the following information on projects that have reached practical completion: </w:t>
            </w:r>
          </w:p>
          <w:p w14:paraId="3CE70059" w14:textId="07D3493D" w:rsidR="006E2ABC" w:rsidRPr="006E2ABC" w:rsidRDefault="006E2ABC" w:rsidP="00FC71D7">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E2ABC">
              <w:t>the original estimated completion date;</w:t>
            </w:r>
          </w:p>
          <w:p w14:paraId="35186282" w14:textId="594E33F3" w:rsidR="006E2ABC" w:rsidRPr="006E2ABC" w:rsidRDefault="006E2ABC" w:rsidP="00FC71D7">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E2ABC">
              <w:t>the latest approved completion date;</w:t>
            </w:r>
          </w:p>
          <w:p w14:paraId="0F89A0C2" w14:textId="4483C42C" w:rsidR="006E2ABC" w:rsidRPr="006E2ABC" w:rsidRDefault="006E2ABC" w:rsidP="00FC71D7">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E2ABC">
              <w:t>the practical completion date; and</w:t>
            </w:r>
          </w:p>
          <w:p w14:paraId="5BF2A5FE" w14:textId="67AFB2FF" w:rsidR="006E2ABC" w:rsidRPr="006E2ABC" w:rsidRDefault="006E2ABC" w:rsidP="00FC71D7">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6E2ABC">
              <w:t xml:space="preserve">explanations for changes in completion date, showing root causes for the changes. </w:t>
            </w:r>
          </w:p>
          <w:p w14:paraId="7B309E3F" w14:textId="77777777" w:rsidR="006E2ABC" w:rsidRDefault="006E2ABC" w:rsidP="006E2ABC">
            <w:pPr>
              <w:cnfStyle w:val="000000000000" w:firstRow="0" w:lastRow="0" w:firstColumn="0" w:lastColumn="0" w:oddVBand="0" w:evenVBand="0" w:oddHBand="0" w:evenHBand="0" w:firstRowFirstColumn="0" w:firstRowLastColumn="0" w:lastRowFirstColumn="0" w:lastRowLastColumn="0"/>
            </w:pPr>
            <w:r>
              <w:t xml:space="preserve">For projects that have reached financial completion, the following information is to be provided: </w:t>
            </w:r>
          </w:p>
          <w:p w14:paraId="47D4F369" w14:textId="7ACC6533" w:rsidR="006E2ABC" w:rsidRPr="006E2ABC" w:rsidRDefault="006E2ABC" w:rsidP="00FC71D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E2ABC">
              <w:t>the original approved TEI;</w:t>
            </w:r>
          </w:p>
          <w:p w14:paraId="1ADCBD49" w14:textId="5F403040" w:rsidR="006E2ABC" w:rsidRPr="006E2ABC" w:rsidRDefault="006E2ABC" w:rsidP="00FC71D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E2ABC">
              <w:t>the latest approved TEI;</w:t>
            </w:r>
          </w:p>
          <w:p w14:paraId="088C7087" w14:textId="62DCB178" w:rsidR="006E2ABC" w:rsidRPr="006E2ABC" w:rsidRDefault="006E2ABC" w:rsidP="00FC71D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E2ABC">
              <w:t>the actual total investment; and</w:t>
            </w:r>
          </w:p>
          <w:p w14:paraId="683363D2" w14:textId="0DEE3358" w:rsidR="006E2ABC" w:rsidRPr="006E2ABC" w:rsidRDefault="006E2ABC" w:rsidP="00FC71D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6E2ABC">
              <w:t xml:space="preserve">explanations for changes in total investment, showing root causes for the changes. </w:t>
            </w:r>
          </w:p>
          <w:p w14:paraId="22E0E42E" w14:textId="2B28322C" w:rsidR="006E2ABC" w:rsidRPr="008B158A" w:rsidRDefault="006E2ABC" w:rsidP="006E2ABC">
            <w:pPr>
              <w:cnfStyle w:val="000000000000" w:firstRow="0" w:lastRow="0" w:firstColumn="0" w:lastColumn="0" w:oddVBand="0" w:evenVBand="0" w:oddHBand="0" w:evenHBand="0" w:firstRowFirstColumn="0" w:firstRowLastColumn="0" w:lastRowFirstColumn="0" w:lastRowLastColumn="0"/>
            </w:pPr>
            <w:r>
              <w:t xml:space="preserve">Note that variances greater than 5 per cent or greater than $50 million increase or decrease, for projects that have been reported in a previous reporting period as practically complete, are considered material and will also need to be reported on </w:t>
            </w:r>
            <w:r w:rsidR="009C4FFC">
              <w:t xml:space="preserve">the </w:t>
            </w:r>
            <w:r>
              <w:t>financial completion date in the following reporting period.</w:t>
            </w:r>
          </w:p>
        </w:tc>
      </w:tr>
    </w:tbl>
    <w:p w14:paraId="0D5F7B5E" w14:textId="74C75CCE" w:rsidR="006E2ABC" w:rsidRDefault="006E2ABC" w:rsidP="006E2ABC">
      <w:pPr>
        <w:pStyle w:val="Heading20"/>
      </w:pPr>
      <w:bookmarkStart w:id="90" w:name="_Toc41961272"/>
      <w:r>
        <w:lastRenderedPageBreak/>
        <w:t xml:space="preserve">Disclosure of grants and transfer payments </w:t>
      </w:r>
      <w:r w:rsidR="00D25B87">
        <w:br/>
      </w:r>
      <w:r>
        <w:t>(other than contributions by owners)</w:t>
      </w:r>
      <w:bookmarkEnd w:id="90"/>
    </w:p>
    <w:tbl>
      <w:tblPr>
        <w:tblStyle w:val="Two-columnreference"/>
        <w:tblW w:w="9639" w:type="dxa"/>
        <w:tblLook w:val="0480" w:firstRow="0" w:lastRow="0" w:firstColumn="1" w:lastColumn="0" w:noHBand="0" w:noVBand="1"/>
      </w:tblPr>
      <w:tblGrid>
        <w:gridCol w:w="1536"/>
        <w:gridCol w:w="8103"/>
      </w:tblGrid>
      <w:tr w:rsidR="006E2ABC" w:rsidRPr="00243C1F" w14:paraId="755DE7E0" w14:textId="77777777" w:rsidTr="006E2ABC">
        <w:tc>
          <w:tcPr>
            <w:cnfStyle w:val="001000000000" w:firstRow="0" w:lastRow="0" w:firstColumn="1" w:lastColumn="0" w:oddVBand="0" w:evenVBand="0" w:oddHBand="0" w:evenHBand="0" w:firstRowFirstColumn="0" w:firstRowLastColumn="0" w:lastRowFirstColumn="0" w:lastRowLastColumn="0"/>
            <w:tcW w:w="1531" w:type="dxa"/>
          </w:tcPr>
          <w:p w14:paraId="1932038E" w14:textId="5929EA47" w:rsidR="006E2ABC" w:rsidRPr="00113FE9" w:rsidRDefault="006E2ABC" w:rsidP="00C55E7A">
            <w:pPr>
              <w:rPr>
                <w:rStyle w:val="Reference"/>
              </w:rPr>
            </w:pPr>
            <w:r w:rsidRPr="006E2ABC">
              <w:rPr>
                <w:rStyle w:val="Reference"/>
              </w:rPr>
              <w:t>Recommendation 15, PAEC Report 87</w:t>
            </w:r>
          </w:p>
        </w:tc>
        <w:tc>
          <w:tcPr>
            <w:tcW w:w="8074" w:type="dxa"/>
          </w:tcPr>
          <w:p w14:paraId="2EBF20E6" w14:textId="0350C998" w:rsidR="006E2ABC" w:rsidRPr="00243C1F" w:rsidRDefault="006E2ABC" w:rsidP="00C55E7A">
            <w:pPr>
              <w:cnfStyle w:val="000000000000" w:firstRow="0" w:lastRow="0" w:firstColumn="0" w:lastColumn="0" w:oddVBand="0" w:evenVBand="0" w:oddHBand="0" w:evenHBand="0" w:firstRowFirstColumn="0" w:firstRowLastColumn="0" w:lastRowFirstColumn="0" w:lastRowLastColumn="0"/>
            </w:pPr>
            <w:r w:rsidRPr="006E2ABC">
              <w:t xml:space="preserve">The Department has </w:t>
            </w:r>
            <w:proofErr w:type="gramStart"/>
            <w:r w:rsidRPr="006E2ABC">
              <w:t>provided assistance to</w:t>
            </w:r>
            <w:proofErr w:type="gramEnd"/>
            <w:r w:rsidRPr="006E2ABC">
              <w:t xml:space="preserve"> certain companies and organisations. Financial assistance provided in 2019-20 was as follows:</w:t>
            </w:r>
          </w:p>
        </w:tc>
      </w:tr>
    </w:tbl>
    <w:p w14:paraId="08BA2614" w14:textId="77777777" w:rsidR="006E2ABC" w:rsidRDefault="006E2ABC" w:rsidP="006E2ABC">
      <w:pPr>
        <w:pStyle w:val="Heading30"/>
      </w:pPr>
      <w:bookmarkStart w:id="91" w:name="_Toc41961273"/>
      <w:r>
        <w:t xml:space="preserve">Strategic policy advice </w:t>
      </w:r>
      <w:r w:rsidRPr="006E2ABC">
        <w:rPr>
          <w:rStyle w:val="Guidance"/>
        </w:rPr>
        <w:t>[output name]</w:t>
      </w:r>
      <w:bookmarkEnd w:id="91"/>
    </w:p>
    <w:p w14:paraId="3924FA35" w14:textId="77777777" w:rsidR="006F5D87" w:rsidRDefault="006F5D87" w:rsidP="006F5D87"/>
    <w:p w14:paraId="68537DAB" w14:textId="1751D354" w:rsidR="006E2ABC" w:rsidRDefault="006E2ABC" w:rsidP="006E2ABC">
      <w:pPr>
        <w:pStyle w:val="Heading4"/>
      </w:pPr>
      <w:r>
        <w:t xml:space="preserve">Program A </w:t>
      </w:r>
      <w:r w:rsidRPr="006E2ABC">
        <w:rPr>
          <w:rStyle w:val="Guidance"/>
        </w:rPr>
        <w:t>[insert name]</w:t>
      </w:r>
    </w:p>
    <w:p w14:paraId="6608EFFF" w14:textId="77777777" w:rsidR="006E2ABC" w:rsidRDefault="006E2ABC" w:rsidP="006E2ABC">
      <w:pPr>
        <w:pStyle w:val="Heading4"/>
      </w:pPr>
      <w:r>
        <w:t xml:space="preserve">Grant </w:t>
      </w:r>
      <w:r w:rsidRPr="006F5D87">
        <w:t>1</w:t>
      </w:r>
      <w:r w:rsidRPr="006E2ABC">
        <w:rPr>
          <w:rStyle w:val="Guidance"/>
        </w:rPr>
        <w:t xml:space="preserve"> [insert name]</w:t>
      </w:r>
    </w:p>
    <w:p w14:paraId="77E93E13" w14:textId="7FEBF288" w:rsidR="006D737E" w:rsidRPr="006E2ABC" w:rsidRDefault="006E2ABC" w:rsidP="006E2ABC">
      <w:pPr>
        <w:spacing w:after="120"/>
        <w:rPr>
          <w:rStyle w:val="Guidance"/>
        </w:rPr>
      </w:pPr>
      <w:r w:rsidRPr="006E2ABC">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6E2ABC" w:rsidRPr="00940E38" w14:paraId="16E873A5" w14:textId="77777777" w:rsidTr="006E2A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75FEC238" w14:textId="77777777" w:rsidR="006E2ABC" w:rsidRPr="00C538E1" w:rsidRDefault="006E2ABC" w:rsidP="00C55E7A">
            <w:r w:rsidRPr="00C538E1">
              <w:t xml:space="preserve">Organisation </w:t>
            </w:r>
          </w:p>
        </w:tc>
        <w:tc>
          <w:tcPr>
            <w:tcW w:w="2268" w:type="dxa"/>
          </w:tcPr>
          <w:p w14:paraId="496DDDF2" w14:textId="77777777" w:rsidR="006E2ABC" w:rsidRPr="00C538E1" w:rsidRDefault="006E2ABC" w:rsidP="00C55E7A">
            <w:pPr>
              <w:cnfStyle w:val="100000000000" w:firstRow="1" w:lastRow="0" w:firstColumn="0" w:lastColumn="0" w:oddVBand="0" w:evenVBand="0" w:oddHBand="0" w:evenHBand="0" w:firstRowFirstColumn="0" w:firstRowLastColumn="0" w:lastRowFirstColumn="0" w:lastRowLastColumn="0"/>
            </w:pPr>
            <w:r w:rsidRPr="00C538E1">
              <w:t>Payment $</w:t>
            </w:r>
          </w:p>
        </w:tc>
      </w:tr>
      <w:tr w:rsidR="006E2ABC" w:rsidRPr="00940E38" w14:paraId="4D56E852" w14:textId="77777777" w:rsidTr="006E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EA9358A" w14:textId="77777777" w:rsidR="006E2ABC" w:rsidRPr="00C538E1" w:rsidRDefault="006E2ABC" w:rsidP="00C55E7A">
            <w:r w:rsidRPr="00C538E1">
              <w:t>ABC Ltd</w:t>
            </w:r>
          </w:p>
        </w:tc>
        <w:tc>
          <w:tcPr>
            <w:tcW w:w="2268" w:type="dxa"/>
          </w:tcPr>
          <w:p w14:paraId="6C77DC9A" w14:textId="77777777" w:rsidR="006E2ABC" w:rsidRPr="00C538E1" w:rsidRDefault="006E2ABC"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r w:rsidR="006E2ABC" w:rsidRPr="00940E38" w14:paraId="0DCAB5C2" w14:textId="77777777" w:rsidTr="006E2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A1B6CAE" w14:textId="77777777" w:rsidR="006E2ABC" w:rsidRPr="00C538E1" w:rsidRDefault="006E2ABC" w:rsidP="00C55E7A">
            <w:r w:rsidRPr="00C538E1">
              <w:t>XYZ Division</w:t>
            </w:r>
          </w:p>
        </w:tc>
        <w:tc>
          <w:tcPr>
            <w:tcW w:w="2268" w:type="dxa"/>
          </w:tcPr>
          <w:p w14:paraId="29250F5A" w14:textId="77777777" w:rsidR="006E2ABC" w:rsidRPr="00C538E1" w:rsidRDefault="006E2ABC" w:rsidP="00C55E7A">
            <w:pPr>
              <w:cnfStyle w:val="000000010000" w:firstRow="0" w:lastRow="0" w:firstColumn="0" w:lastColumn="0" w:oddVBand="0" w:evenVBand="0" w:oddHBand="0" w:evenHBand="1" w:firstRowFirstColumn="0" w:firstRowLastColumn="0" w:lastRowFirstColumn="0" w:lastRowLastColumn="0"/>
            </w:pPr>
            <w:proofErr w:type="spellStart"/>
            <w:r w:rsidRPr="00C538E1">
              <w:t>xxxx</w:t>
            </w:r>
            <w:proofErr w:type="spellEnd"/>
          </w:p>
        </w:tc>
      </w:tr>
      <w:tr w:rsidR="006E2ABC" w:rsidRPr="00940E38" w14:paraId="29CE7DBF" w14:textId="77777777" w:rsidTr="006E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4AB8096" w14:textId="77777777" w:rsidR="006E2ABC" w:rsidRPr="00C538E1" w:rsidRDefault="006E2ABC" w:rsidP="00C55E7A">
            <w:r w:rsidRPr="00C538E1">
              <w:t>Society of BBY</w:t>
            </w:r>
          </w:p>
        </w:tc>
        <w:tc>
          <w:tcPr>
            <w:tcW w:w="2268" w:type="dxa"/>
          </w:tcPr>
          <w:p w14:paraId="3270BB4E" w14:textId="77777777" w:rsidR="006E2ABC" w:rsidRPr="00C538E1" w:rsidRDefault="006E2ABC"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bl>
    <w:p w14:paraId="3CAD5E46" w14:textId="3972D16F" w:rsidR="006F5D87" w:rsidRDefault="006F5D87" w:rsidP="006F5D87">
      <w:pPr>
        <w:pStyle w:val="Heading4"/>
      </w:pPr>
      <w:r>
        <w:t xml:space="preserve">Grant </w:t>
      </w:r>
      <w:r w:rsidRPr="006F5D87">
        <w:t>2</w:t>
      </w:r>
      <w:r w:rsidRPr="006E2ABC">
        <w:rPr>
          <w:rStyle w:val="Guidance"/>
        </w:rPr>
        <w:t xml:space="preserve"> [insert name]</w:t>
      </w:r>
    </w:p>
    <w:p w14:paraId="62066883" w14:textId="77777777" w:rsidR="006F5D87" w:rsidRPr="006E2ABC" w:rsidRDefault="006F5D87" w:rsidP="006F5D87">
      <w:pPr>
        <w:spacing w:after="120"/>
        <w:rPr>
          <w:rStyle w:val="Guidance"/>
        </w:rPr>
      </w:pPr>
      <w:r w:rsidRPr="006E2ABC">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6F5D87" w:rsidRPr="00940E38" w14:paraId="3C77CDC8" w14:textId="77777777" w:rsidTr="00C55E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2AE45590" w14:textId="77777777" w:rsidR="006F5D87" w:rsidRPr="00C538E1" w:rsidRDefault="006F5D87" w:rsidP="00C55E7A">
            <w:r w:rsidRPr="00C538E1">
              <w:t xml:space="preserve">Organisation </w:t>
            </w:r>
          </w:p>
        </w:tc>
        <w:tc>
          <w:tcPr>
            <w:tcW w:w="2268" w:type="dxa"/>
          </w:tcPr>
          <w:p w14:paraId="14B34557" w14:textId="77777777" w:rsidR="006F5D87" w:rsidRPr="00C538E1" w:rsidRDefault="006F5D87" w:rsidP="00C55E7A">
            <w:pPr>
              <w:cnfStyle w:val="100000000000" w:firstRow="1" w:lastRow="0" w:firstColumn="0" w:lastColumn="0" w:oddVBand="0" w:evenVBand="0" w:oddHBand="0" w:evenHBand="0" w:firstRowFirstColumn="0" w:firstRowLastColumn="0" w:lastRowFirstColumn="0" w:lastRowLastColumn="0"/>
            </w:pPr>
            <w:r w:rsidRPr="00C538E1">
              <w:t>Payment $</w:t>
            </w:r>
          </w:p>
        </w:tc>
      </w:tr>
      <w:tr w:rsidR="006F5D87" w:rsidRPr="00940E38" w14:paraId="67A26932" w14:textId="77777777" w:rsidTr="00C5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B1E4DD1" w14:textId="77777777" w:rsidR="006F5D87" w:rsidRPr="00C538E1" w:rsidRDefault="006F5D87" w:rsidP="00C55E7A">
            <w:r w:rsidRPr="00C538E1">
              <w:t>ABC Ltd</w:t>
            </w:r>
          </w:p>
        </w:tc>
        <w:tc>
          <w:tcPr>
            <w:tcW w:w="2268" w:type="dxa"/>
          </w:tcPr>
          <w:p w14:paraId="349C34CD" w14:textId="77777777" w:rsidR="006F5D87" w:rsidRPr="00C538E1" w:rsidRDefault="006F5D87"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r w:rsidR="006F5D87" w:rsidRPr="00940E38" w14:paraId="4B8D37AE" w14:textId="77777777" w:rsidTr="00C55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CAAA35D" w14:textId="77777777" w:rsidR="006F5D87" w:rsidRPr="00C538E1" w:rsidRDefault="006F5D87" w:rsidP="00C55E7A">
            <w:r w:rsidRPr="00C538E1">
              <w:t>XYZ Division</w:t>
            </w:r>
          </w:p>
        </w:tc>
        <w:tc>
          <w:tcPr>
            <w:tcW w:w="2268" w:type="dxa"/>
          </w:tcPr>
          <w:p w14:paraId="194A1ED3" w14:textId="77777777" w:rsidR="006F5D87" w:rsidRPr="00C538E1" w:rsidRDefault="006F5D87" w:rsidP="00C55E7A">
            <w:pPr>
              <w:cnfStyle w:val="000000010000" w:firstRow="0" w:lastRow="0" w:firstColumn="0" w:lastColumn="0" w:oddVBand="0" w:evenVBand="0" w:oddHBand="0" w:evenHBand="1" w:firstRowFirstColumn="0" w:firstRowLastColumn="0" w:lastRowFirstColumn="0" w:lastRowLastColumn="0"/>
            </w:pPr>
            <w:proofErr w:type="spellStart"/>
            <w:r w:rsidRPr="00C538E1">
              <w:t>xxxx</w:t>
            </w:r>
            <w:proofErr w:type="spellEnd"/>
          </w:p>
        </w:tc>
      </w:tr>
      <w:tr w:rsidR="006F5D87" w:rsidRPr="00940E38" w14:paraId="5F323B07" w14:textId="77777777" w:rsidTr="00C5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39DDC71" w14:textId="77777777" w:rsidR="006F5D87" w:rsidRPr="00C538E1" w:rsidRDefault="006F5D87" w:rsidP="00C55E7A">
            <w:r w:rsidRPr="00C538E1">
              <w:t>Society of BBY</w:t>
            </w:r>
          </w:p>
        </w:tc>
        <w:tc>
          <w:tcPr>
            <w:tcW w:w="2268" w:type="dxa"/>
          </w:tcPr>
          <w:p w14:paraId="5A1E8070" w14:textId="77777777" w:rsidR="006F5D87" w:rsidRPr="00C538E1" w:rsidRDefault="006F5D87"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bl>
    <w:p w14:paraId="250F5C6D" w14:textId="77777777" w:rsidR="006F5D87" w:rsidRDefault="006F5D87" w:rsidP="006F5D87"/>
    <w:p w14:paraId="28BA446E" w14:textId="4EE351FF" w:rsidR="006F5D87" w:rsidRDefault="006F5D87" w:rsidP="006F5D87">
      <w:pPr>
        <w:pStyle w:val="Heading4"/>
      </w:pPr>
      <w:r>
        <w:t xml:space="preserve">Program B </w:t>
      </w:r>
      <w:r w:rsidRPr="006E2ABC">
        <w:rPr>
          <w:rStyle w:val="Guidance"/>
        </w:rPr>
        <w:t>[insert name]</w:t>
      </w:r>
    </w:p>
    <w:p w14:paraId="0CDFED1B" w14:textId="77777777" w:rsidR="006F5D87" w:rsidRDefault="006F5D87" w:rsidP="006F5D87">
      <w:pPr>
        <w:pStyle w:val="Heading4"/>
      </w:pPr>
      <w:r>
        <w:t xml:space="preserve">Grant </w:t>
      </w:r>
      <w:r w:rsidRPr="006F5D87">
        <w:t>1</w:t>
      </w:r>
      <w:r w:rsidRPr="006E2ABC">
        <w:rPr>
          <w:rStyle w:val="Guidance"/>
        </w:rPr>
        <w:t xml:space="preserve"> [insert name]</w:t>
      </w:r>
    </w:p>
    <w:p w14:paraId="0597E0AE" w14:textId="77777777" w:rsidR="006F5D87" w:rsidRPr="006E2ABC" w:rsidRDefault="006F5D87" w:rsidP="006F5D87">
      <w:pPr>
        <w:spacing w:after="120"/>
        <w:rPr>
          <w:rStyle w:val="Guidance"/>
        </w:rPr>
      </w:pPr>
      <w:r w:rsidRPr="006E2ABC">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6F5D87" w:rsidRPr="00940E38" w14:paraId="34AB93BD" w14:textId="77777777" w:rsidTr="00C55E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2E932BB5" w14:textId="77777777" w:rsidR="006F5D87" w:rsidRPr="00C538E1" w:rsidRDefault="006F5D87" w:rsidP="00C55E7A">
            <w:r w:rsidRPr="00C538E1">
              <w:t xml:space="preserve">Organisation </w:t>
            </w:r>
          </w:p>
        </w:tc>
        <w:tc>
          <w:tcPr>
            <w:tcW w:w="2268" w:type="dxa"/>
          </w:tcPr>
          <w:p w14:paraId="5F0096F1" w14:textId="77777777" w:rsidR="006F5D87" w:rsidRPr="00C538E1" w:rsidRDefault="006F5D87" w:rsidP="00C55E7A">
            <w:pPr>
              <w:cnfStyle w:val="100000000000" w:firstRow="1" w:lastRow="0" w:firstColumn="0" w:lastColumn="0" w:oddVBand="0" w:evenVBand="0" w:oddHBand="0" w:evenHBand="0" w:firstRowFirstColumn="0" w:firstRowLastColumn="0" w:lastRowFirstColumn="0" w:lastRowLastColumn="0"/>
            </w:pPr>
            <w:r w:rsidRPr="00C538E1">
              <w:t>Payment $</w:t>
            </w:r>
          </w:p>
        </w:tc>
      </w:tr>
      <w:tr w:rsidR="006F5D87" w:rsidRPr="00940E38" w14:paraId="7A6388AC" w14:textId="77777777" w:rsidTr="00C5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54F7AA0" w14:textId="7BC8281B" w:rsidR="006F5D87" w:rsidRPr="00C538E1" w:rsidRDefault="006F5D87" w:rsidP="00C55E7A">
            <w:r>
              <w:t>ATE</w:t>
            </w:r>
            <w:r w:rsidRPr="00C538E1">
              <w:t xml:space="preserve"> Ltd</w:t>
            </w:r>
          </w:p>
        </w:tc>
        <w:tc>
          <w:tcPr>
            <w:tcW w:w="2268" w:type="dxa"/>
          </w:tcPr>
          <w:p w14:paraId="4520121C" w14:textId="77777777" w:rsidR="006F5D87" w:rsidRPr="00C538E1" w:rsidRDefault="006F5D87"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bl>
    <w:p w14:paraId="4F97943C" w14:textId="52839DFF" w:rsidR="00E13574" w:rsidRDefault="00E13574" w:rsidP="00D51FFA"/>
    <w:p w14:paraId="271A7CB4" w14:textId="43128727" w:rsidR="006F5D87" w:rsidRDefault="006F5D87" w:rsidP="006F5D87">
      <w:pPr>
        <w:pStyle w:val="Heading4"/>
      </w:pPr>
      <w:r>
        <w:t xml:space="preserve">Program C </w:t>
      </w:r>
      <w:r w:rsidRPr="006E2ABC">
        <w:rPr>
          <w:rStyle w:val="Guidance"/>
        </w:rPr>
        <w:t>[insert name]</w:t>
      </w:r>
    </w:p>
    <w:p w14:paraId="3E2EC741" w14:textId="77777777" w:rsidR="006F5D87" w:rsidRDefault="006F5D87" w:rsidP="006F5D87">
      <w:pPr>
        <w:pStyle w:val="Heading4"/>
      </w:pPr>
      <w:r>
        <w:t xml:space="preserve">Grant </w:t>
      </w:r>
      <w:r w:rsidRPr="006F5D87">
        <w:t>1</w:t>
      </w:r>
      <w:r w:rsidRPr="006E2ABC">
        <w:rPr>
          <w:rStyle w:val="Guidance"/>
        </w:rPr>
        <w:t xml:space="preserve"> [insert name]</w:t>
      </w:r>
    </w:p>
    <w:p w14:paraId="239ED57E" w14:textId="77777777" w:rsidR="006F5D87" w:rsidRPr="006E2ABC" w:rsidRDefault="006F5D87" w:rsidP="006F5D87">
      <w:pPr>
        <w:spacing w:after="120"/>
        <w:rPr>
          <w:rStyle w:val="Guidance"/>
        </w:rPr>
      </w:pPr>
      <w:r w:rsidRPr="006E2ABC">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6F5D87" w:rsidRPr="00940E38" w14:paraId="043C14CB" w14:textId="77777777" w:rsidTr="00C55E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1F710430" w14:textId="77777777" w:rsidR="006F5D87" w:rsidRPr="00C538E1" w:rsidRDefault="006F5D87" w:rsidP="00C55E7A">
            <w:r w:rsidRPr="00C538E1">
              <w:t xml:space="preserve">Organisation </w:t>
            </w:r>
          </w:p>
        </w:tc>
        <w:tc>
          <w:tcPr>
            <w:tcW w:w="2268" w:type="dxa"/>
          </w:tcPr>
          <w:p w14:paraId="4DBA6EDE" w14:textId="77777777" w:rsidR="006F5D87" w:rsidRPr="00C538E1" w:rsidRDefault="006F5D87" w:rsidP="00C55E7A">
            <w:pPr>
              <w:cnfStyle w:val="100000000000" w:firstRow="1" w:lastRow="0" w:firstColumn="0" w:lastColumn="0" w:oddVBand="0" w:evenVBand="0" w:oddHBand="0" w:evenHBand="0" w:firstRowFirstColumn="0" w:firstRowLastColumn="0" w:lastRowFirstColumn="0" w:lastRowLastColumn="0"/>
            </w:pPr>
            <w:r w:rsidRPr="00C538E1">
              <w:t>Payment $</w:t>
            </w:r>
          </w:p>
        </w:tc>
      </w:tr>
      <w:tr w:rsidR="006F5D87" w:rsidRPr="00940E38" w14:paraId="27938ADB" w14:textId="77777777" w:rsidTr="00C5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FF65091" w14:textId="77777777" w:rsidR="006F5D87" w:rsidRPr="00C538E1" w:rsidRDefault="006F5D87" w:rsidP="00C55E7A">
            <w:r w:rsidRPr="00C538E1">
              <w:t>ABC Ltd</w:t>
            </w:r>
          </w:p>
        </w:tc>
        <w:tc>
          <w:tcPr>
            <w:tcW w:w="2268" w:type="dxa"/>
          </w:tcPr>
          <w:p w14:paraId="777D9394" w14:textId="77777777" w:rsidR="006F5D87" w:rsidRPr="00C538E1" w:rsidRDefault="006F5D87"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r w:rsidR="006F5D87" w:rsidRPr="00940E38" w14:paraId="6ECA3703" w14:textId="77777777" w:rsidTr="00C55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E026CEA" w14:textId="77777777" w:rsidR="006F5D87" w:rsidRPr="00C538E1" w:rsidRDefault="006F5D87" w:rsidP="00C55E7A">
            <w:r w:rsidRPr="00C538E1">
              <w:t>XYZ Division</w:t>
            </w:r>
          </w:p>
        </w:tc>
        <w:tc>
          <w:tcPr>
            <w:tcW w:w="2268" w:type="dxa"/>
          </w:tcPr>
          <w:p w14:paraId="0E18F70C" w14:textId="77777777" w:rsidR="006F5D87" w:rsidRPr="00C538E1" w:rsidRDefault="006F5D87" w:rsidP="00C55E7A">
            <w:pPr>
              <w:cnfStyle w:val="000000010000" w:firstRow="0" w:lastRow="0" w:firstColumn="0" w:lastColumn="0" w:oddVBand="0" w:evenVBand="0" w:oddHBand="0" w:evenHBand="1" w:firstRowFirstColumn="0" w:firstRowLastColumn="0" w:lastRowFirstColumn="0" w:lastRowLastColumn="0"/>
            </w:pPr>
            <w:proofErr w:type="spellStart"/>
            <w:r w:rsidRPr="00C538E1">
              <w:t>xxxx</w:t>
            </w:r>
            <w:proofErr w:type="spellEnd"/>
          </w:p>
        </w:tc>
      </w:tr>
      <w:tr w:rsidR="006F5D87" w:rsidRPr="00940E38" w14:paraId="5C48774F" w14:textId="77777777" w:rsidTr="00C5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EAD5C02" w14:textId="77777777" w:rsidR="006F5D87" w:rsidRPr="00C538E1" w:rsidRDefault="006F5D87" w:rsidP="00C55E7A">
            <w:r w:rsidRPr="00C538E1">
              <w:t>Society of BBY</w:t>
            </w:r>
          </w:p>
        </w:tc>
        <w:tc>
          <w:tcPr>
            <w:tcW w:w="2268" w:type="dxa"/>
          </w:tcPr>
          <w:p w14:paraId="3BAFA48D" w14:textId="77777777" w:rsidR="006F5D87" w:rsidRPr="00C538E1" w:rsidRDefault="006F5D87"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r w:rsidR="006F5D87" w:rsidRPr="00940E38" w14:paraId="139A9913" w14:textId="77777777" w:rsidTr="00C55E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242B139" w14:textId="77777777" w:rsidR="006F5D87" w:rsidRPr="00C538E1" w:rsidRDefault="006F5D87" w:rsidP="00C55E7A">
            <w:r w:rsidRPr="00C538E1">
              <w:t>XYZ Division</w:t>
            </w:r>
          </w:p>
        </w:tc>
        <w:tc>
          <w:tcPr>
            <w:tcW w:w="2268" w:type="dxa"/>
          </w:tcPr>
          <w:p w14:paraId="3395C45B" w14:textId="77777777" w:rsidR="006F5D87" w:rsidRPr="00C538E1" w:rsidRDefault="006F5D87" w:rsidP="00C55E7A">
            <w:pPr>
              <w:cnfStyle w:val="000000010000" w:firstRow="0" w:lastRow="0" w:firstColumn="0" w:lastColumn="0" w:oddVBand="0" w:evenVBand="0" w:oddHBand="0" w:evenHBand="1" w:firstRowFirstColumn="0" w:firstRowLastColumn="0" w:lastRowFirstColumn="0" w:lastRowLastColumn="0"/>
            </w:pPr>
            <w:proofErr w:type="spellStart"/>
            <w:r w:rsidRPr="00C538E1">
              <w:t>xxxx</w:t>
            </w:r>
            <w:proofErr w:type="spellEnd"/>
          </w:p>
        </w:tc>
      </w:tr>
      <w:tr w:rsidR="006F5D87" w:rsidRPr="00940E38" w14:paraId="0F2CBF9E" w14:textId="77777777" w:rsidTr="00C5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CEF225B" w14:textId="77777777" w:rsidR="006F5D87" w:rsidRPr="00C538E1" w:rsidRDefault="006F5D87" w:rsidP="00C55E7A">
            <w:r w:rsidRPr="00C538E1">
              <w:t>Society of BBY</w:t>
            </w:r>
          </w:p>
        </w:tc>
        <w:tc>
          <w:tcPr>
            <w:tcW w:w="2268" w:type="dxa"/>
          </w:tcPr>
          <w:p w14:paraId="6D05B63A" w14:textId="77777777" w:rsidR="006F5D87" w:rsidRPr="00C538E1" w:rsidRDefault="006F5D87" w:rsidP="00C55E7A">
            <w:pPr>
              <w:cnfStyle w:val="000000100000" w:firstRow="0" w:lastRow="0" w:firstColumn="0" w:lastColumn="0" w:oddVBand="0" w:evenVBand="0" w:oddHBand="1" w:evenHBand="0" w:firstRowFirstColumn="0" w:firstRowLastColumn="0" w:lastRowFirstColumn="0" w:lastRowLastColumn="0"/>
            </w:pPr>
            <w:proofErr w:type="spellStart"/>
            <w:r w:rsidRPr="00C538E1">
              <w:t>xxxx</w:t>
            </w:r>
            <w:proofErr w:type="spellEnd"/>
          </w:p>
        </w:tc>
      </w:tr>
    </w:tbl>
    <w:p w14:paraId="7C6FA8BB" w14:textId="77777777" w:rsidR="006F5D87" w:rsidRDefault="006F5D87" w:rsidP="00D51FFA"/>
    <w:p w14:paraId="1E511189" w14:textId="59F739C2" w:rsidR="006F5D87" w:rsidRPr="006F5D87" w:rsidRDefault="006F5D87" w:rsidP="00D51FFA">
      <w:pPr>
        <w:rPr>
          <w:rStyle w:val="Guidance"/>
        </w:rPr>
      </w:pPr>
      <w:r w:rsidRPr="006F5D87">
        <w:rPr>
          <w:rStyle w:val="Guidance"/>
        </w:rPr>
        <w:t>[Repeat as applicable for each output.]</w:t>
      </w:r>
    </w:p>
    <w:p w14:paraId="7F0F04B3" w14:textId="419A1800" w:rsidR="00D51FFA" w:rsidRDefault="00D51FFA" w:rsidP="00D51FFA">
      <w:r>
        <w:br w:type="page"/>
      </w:r>
    </w:p>
    <w:tbl>
      <w:tblPr>
        <w:tblStyle w:val="GuidanceNote"/>
        <w:tblW w:w="9639" w:type="dxa"/>
        <w:tblLayout w:type="fixed"/>
        <w:tblLook w:val="06A0" w:firstRow="1" w:lastRow="0" w:firstColumn="1" w:lastColumn="0" w:noHBand="1" w:noVBand="1"/>
      </w:tblPr>
      <w:tblGrid>
        <w:gridCol w:w="1516"/>
        <w:gridCol w:w="8123"/>
      </w:tblGrid>
      <w:tr w:rsidR="00D93CD3" w:rsidRPr="00243C1F" w14:paraId="3900BC99" w14:textId="77777777" w:rsidTr="00D93C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E55331F" w14:textId="77777777" w:rsidR="00D93CD3" w:rsidRPr="008B158A" w:rsidRDefault="00D93CD3" w:rsidP="00C55E7A">
            <w:pPr>
              <w:rPr>
                <w:rStyle w:val="Reference"/>
              </w:rPr>
            </w:pPr>
          </w:p>
        </w:tc>
        <w:tc>
          <w:tcPr>
            <w:tcW w:w="8123" w:type="dxa"/>
          </w:tcPr>
          <w:p w14:paraId="7596E5F4" w14:textId="4E4919E3" w:rsidR="00D93CD3" w:rsidRPr="00BC1768" w:rsidRDefault="00D93CD3" w:rsidP="00BC1768">
            <w:pPr>
              <w:cnfStyle w:val="100000000000" w:firstRow="1" w:lastRow="0" w:firstColumn="0" w:lastColumn="0" w:oddVBand="0" w:evenVBand="0" w:oddHBand="0" w:evenHBand="0" w:firstRowFirstColumn="0" w:firstRowLastColumn="0" w:lastRowFirstColumn="0" w:lastRowLastColumn="0"/>
            </w:pPr>
            <w:r w:rsidRPr="00D93CD3">
              <w:t>Guidance – Disclosure of grants and transfer payments</w:t>
            </w:r>
          </w:p>
        </w:tc>
      </w:tr>
      <w:tr w:rsidR="00D93CD3" w:rsidRPr="00243C1F" w14:paraId="77124083" w14:textId="77777777" w:rsidTr="00D93CD3">
        <w:tc>
          <w:tcPr>
            <w:cnfStyle w:val="001000000000" w:firstRow="0" w:lastRow="0" w:firstColumn="1" w:lastColumn="0" w:oddVBand="0" w:evenVBand="0" w:oddHBand="0" w:evenHBand="0" w:firstRowFirstColumn="0" w:firstRowLastColumn="0" w:lastRowFirstColumn="0" w:lastRowLastColumn="0"/>
            <w:tcW w:w="1516" w:type="dxa"/>
          </w:tcPr>
          <w:p w14:paraId="6C501644" w14:textId="77777777" w:rsidR="00D93CD3" w:rsidRPr="008B158A" w:rsidRDefault="00D93CD3" w:rsidP="00C55E7A">
            <w:pPr>
              <w:rPr>
                <w:rStyle w:val="Reference"/>
              </w:rPr>
            </w:pPr>
          </w:p>
        </w:tc>
        <w:tc>
          <w:tcPr>
            <w:tcW w:w="8123" w:type="dxa"/>
          </w:tcPr>
          <w:p w14:paraId="0F8B627E" w14:textId="77777777" w:rsidR="00D93CD3" w:rsidRDefault="00D93CD3" w:rsidP="00D93CD3">
            <w:pPr>
              <w:cnfStyle w:val="000000000000" w:firstRow="0" w:lastRow="0" w:firstColumn="0" w:lastColumn="0" w:oddVBand="0" w:evenVBand="0" w:oddHBand="0" w:evenHBand="0" w:firstRowFirstColumn="0" w:firstRowLastColumn="0" w:lastRowFirstColumn="0" w:lastRowLastColumn="0"/>
            </w:pPr>
            <w:r>
              <w:t>There is little detailed coverage of grant programs in the annual reports of government departments and agencies. Accountable reporting for the expenditure of grant funds and delivery of grant program outcomes needs to be informative and more extensive than in previous years.</w:t>
            </w:r>
          </w:p>
          <w:p w14:paraId="714E2D60" w14:textId="77777777" w:rsidR="00D93CD3" w:rsidRDefault="00D93CD3" w:rsidP="00D93CD3">
            <w:pPr>
              <w:cnfStyle w:val="000000000000" w:firstRow="0" w:lastRow="0" w:firstColumn="0" w:lastColumn="0" w:oddVBand="0" w:evenVBand="0" w:oddHBand="0" w:evenHBand="0" w:firstRowFirstColumn="0" w:firstRowLastColumn="0" w:lastRowFirstColumn="0" w:lastRowLastColumn="0"/>
            </w:pPr>
            <w:r>
              <w:t xml:space="preserve">For the purposes of annual report disclosure, the following definition can be applied for a grant, developed from that used by the Auditor-General’s report </w:t>
            </w:r>
            <w:r w:rsidRPr="00D93CD3">
              <w:rPr>
                <w:i/>
                <w:iCs/>
              </w:rPr>
              <w:t>Grants to non-government organisations: Improving accountability</w:t>
            </w:r>
            <w:r>
              <w:t>.</w:t>
            </w:r>
          </w:p>
          <w:p w14:paraId="5F2F9F27" w14:textId="191C4AD4" w:rsidR="00D93CD3" w:rsidRDefault="00D93CD3" w:rsidP="00D93CD3">
            <w:pPr>
              <w:cnfStyle w:val="000000000000" w:firstRow="0" w:lastRow="0" w:firstColumn="0" w:lastColumn="0" w:oddVBand="0" w:evenVBand="0" w:oddHBand="0" w:evenHBand="0" w:firstRowFirstColumn="0" w:firstRowLastColumn="0" w:lastRowFirstColumn="0" w:lastRowLastColumn="0"/>
            </w:pPr>
            <w:r>
              <w:t>‘A grant pertains to any monies included as a controlled expense within a department’s output schedule that is allocated to any government entity (including general government entities and public non-financial corporations), third</w:t>
            </w:r>
            <w:r w:rsidR="009C4FFC">
              <w:t>-</w:t>
            </w:r>
            <w:r>
              <w:t>party or parties outside the public sector and at the discretion of a department or agency, with recipients required to use the monies for the specific purposes outlined in the particular funding agreement.’</w:t>
            </w:r>
          </w:p>
          <w:p w14:paraId="40F98EEF" w14:textId="77777777" w:rsidR="00D93CD3" w:rsidRDefault="00D93CD3" w:rsidP="00D93CD3">
            <w:pPr>
              <w:cnfStyle w:val="000000000000" w:firstRow="0" w:lastRow="0" w:firstColumn="0" w:lastColumn="0" w:oddVBand="0" w:evenVBand="0" w:oddHBand="0" w:evenHBand="0" w:firstRowFirstColumn="0" w:firstRowLastColumn="0" w:lastRowFirstColumn="0" w:lastRowLastColumn="0"/>
            </w:pPr>
            <w:r>
              <w:t>Departments and agencies may wish to include some additional information in this section in relation to grants programs.</w:t>
            </w:r>
          </w:p>
          <w:p w14:paraId="40ED32A7" w14:textId="77777777" w:rsidR="00D93CD3" w:rsidRDefault="00D93CD3" w:rsidP="009659BF">
            <w:pPr>
              <w:pStyle w:val="HeadingGuidance"/>
              <w:cnfStyle w:val="000000000000" w:firstRow="0" w:lastRow="0" w:firstColumn="0" w:lastColumn="0" w:oddVBand="0" w:evenVBand="0" w:oddHBand="0" w:evenHBand="0" w:firstRowFirstColumn="0" w:firstRowLastColumn="0" w:lastRowFirstColumn="0" w:lastRowLastColumn="0"/>
            </w:pPr>
            <w:r>
              <w:t>Disclosure of machinery of government changes</w:t>
            </w:r>
          </w:p>
          <w:p w14:paraId="66BD039D" w14:textId="2A31020B" w:rsidR="00D93CD3" w:rsidRDefault="00D93CD3" w:rsidP="00D93CD3">
            <w:pPr>
              <w:cnfStyle w:val="000000000000" w:firstRow="0" w:lastRow="0" w:firstColumn="0" w:lastColumn="0" w:oddVBand="0" w:evenVBand="0" w:oddHBand="0" w:evenHBand="0" w:firstRowFirstColumn="0" w:firstRowLastColumn="0" w:lastRowFirstColumn="0" w:lastRowLastColumn="0"/>
            </w:pPr>
            <w:r>
              <w:t xml:space="preserve">Recommendation 15 of PAEC Report 87 recommended the disclosure of grants and transfer payments by output. This is based on the </w:t>
            </w:r>
            <w:r w:rsidR="009C4FFC">
              <w:t xml:space="preserve">department’s </w:t>
            </w:r>
            <w:r>
              <w:t>responsibility of output delivery at the end of the financial year.</w:t>
            </w:r>
          </w:p>
          <w:p w14:paraId="7C407ACB" w14:textId="77777777" w:rsidR="00D93CD3" w:rsidRDefault="00D93CD3" w:rsidP="00D93CD3">
            <w:pPr>
              <w:cnfStyle w:val="000000000000" w:firstRow="0" w:lastRow="0" w:firstColumn="0" w:lastColumn="0" w:oddVBand="0" w:evenVBand="0" w:oddHBand="0" w:evenHBand="0" w:firstRowFirstColumn="0" w:firstRowLastColumn="0" w:lastRowFirstColumn="0" w:lastRowLastColumn="0"/>
            </w:pPr>
            <w:r>
              <w:t>In the event of a machinery of government change, the transferor department will no longer be required to disclose grants and transfer payments associated with outputs that have been transferred out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14:paraId="577322FE" w14:textId="1E54CC34" w:rsidR="00D93CD3" w:rsidRPr="008B158A" w:rsidRDefault="00D93CD3" w:rsidP="00D93CD3">
            <w:pPr>
              <w:cnfStyle w:val="000000000000" w:firstRow="0" w:lastRow="0" w:firstColumn="0" w:lastColumn="0" w:oddVBand="0" w:evenVBand="0" w:oddHBand="0" w:evenHBand="0" w:firstRowFirstColumn="0" w:firstRowLastColumn="0" w:lastRowFirstColumn="0" w:lastRowLastColumn="0"/>
            </w:pPr>
            <w:r>
              <w:t xml:space="preserve">In terms of the relationship between the report of operations and the financial statements, the grants and transfer payments disclosed in the report of operations may not necessarily reconcile with the operating expenses in the financial statements (i.e. </w:t>
            </w:r>
            <w:r w:rsidR="009C4FFC">
              <w:t xml:space="preserve">grants </w:t>
            </w:r>
            <w:r>
              <w:t>and transfer payments actually paid by the department) as a result of machinery of government changes during the financial year. For transparency, it is recommended departments make a footnote to highlight the reporting approach and include a comment to clarify that the disclosed amount will not reconcile to the financial statements.</w:t>
            </w:r>
          </w:p>
        </w:tc>
      </w:tr>
    </w:tbl>
    <w:p w14:paraId="1AAA4915" w14:textId="143FAD97" w:rsidR="00D93CD3" w:rsidRDefault="00D93CD3" w:rsidP="00D93CD3">
      <w:pPr>
        <w:pStyle w:val="Heading20"/>
      </w:pPr>
      <w:bookmarkStart w:id="92" w:name="_Toc41961274"/>
      <w:bookmarkStart w:id="93" w:name="INDEX_SubsequentEvent"/>
      <w:r>
        <w:t>Subsequent events</w:t>
      </w:r>
      <w:bookmarkEnd w:id="92"/>
      <w:bookmarkEnd w:id="93"/>
    </w:p>
    <w:p w14:paraId="11C2782F" w14:textId="77777777" w:rsidR="00D93CD3" w:rsidRDefault="00D93CD3" w:rsidP="00D93CD3">
      <w:proofErr w:type="gramStart"/>
      <w:r>
        <w:t>Subsequent to</w:t>
      </w:r>
      <w:proofErr w:type="gramEnd"/>
      <w:r>
        <w:t xml:space="preserve"> the reporting period, the Government announced its intention to privatise the consulting division of the Department. Further details are provided in Note 9.12 of the financial statements.</w:t>
      </w:r>
    </w:p>
    <w:p w14:paraId="2233F103" w14:textId="77777777" w:rsidR="00D93CD3" w:rsidRDefault="00D93CD3"/>
    <w:tbl>
      <w:tblPr>
        <w:tblStyle w:val="GuidanceNote"/>
        <w:tblW w:w="9639" w:type="dxa"/>
        <w:tblLayout w:type="fixed"/>
        <w:tblLook w:val="06A0" w:firstRow="1" w:lastRow="0" w:firstColumn="1" w:lastColumn="0" w:noHBand="1" w:noVBand="1"/>
      </w:tblPr>
      <w:tblGrid>
        <w:gridCol w:w="1516"/>
        <w:gridCol w:w="8123"/>
      </w:tblGrid>
      <w:tr w:rsidR="00D93CD3" w:rsidRPr="00243C1F" w14:paraId="505CEE2D" w14:textId="77777777" w:rsidTr="00D93C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1241E46B" w14:textId="04D29EBB" w:rsidR="00D93CD3" w:rsidRPr="00113FE9" w:rsidRDefault="00D93CD3" w:rsidP="00C55E7A">
            <w:pPr>
              <w:rPr>
                <w:rStyle w:val="Reference"/>
              </w:rPr>
            </w:pPr>
          </w:p>
        </w:tc>
        <w:tc>
          <w:tcPr>
            <w:tcW w:w="8123" w:type="dxa"/>
          </w:tcPr>
          <w:p w14:paraId="04E4960C" w14:textId="5FE59003" w:rsidR="00D93CD3" w:rsidRPr="00243C1F" w:rsidRDefault="00D93CD3" w:rsidP="00C55E7A">
            <w:pPr>
              <w:cnfStyle w:val="100000000000" w:firstRow="1" w:lastRow="0" w:firstColumn="0" w:lastColumn="0" w:oddVBand="0" w:evenVBand="0" w:oddHBand="0" w:evenHBand="0" w:firstRowFirstColumn="0" w:firstRowLastColumn="0" w:lastRowFirstColumn="0" w:lastRowLastColumn="0"/>
            </w:pPr>
            <w:r w:rsidRPr="00D93CD3">
              <w:t>Guidance – Subsequent events</w:t>
            </w:r>
          </w:p>
        </w:tc>
      </w:tr>
      <w:tr w:rsidR="00D93CD3" w:rsidRPr="00243C1F" w14:paraId="1C61E667" w14:textId="77777777" w:rsidTr="00D93CD3">
        <w:tc>
          <w:tcPr>
            <w:cnfStyle w:val="001000000000" w:firstRow="0" w:lastRow="0" w:firstColumn="1" w:lastColumn="0" w:oddVBand="0" w:evenVBand="0" w:oddHBand="0" w:evenHBand="0" w:firstRowFirstColumn="0" w:firstRowLastColumn="0" w:lastRowFirstColumn="0" w:lastRowLastColumn="0"/>
            <w:tcW w:w="1516" w:type="dxa"/>
          </w:tcPr>
          <w:p w14:paraId="182A0772" w14:textId="6177704B" w:rsidR="00D93CD3" w:rsidRPr="008B158A" w:rsidRDefault="00D93CD3" w:rsidP="00C55E7A">
            <w:pPr>
              <w:rPr>
                <w:rStyle w:val="Reference"/>
              </w:rPr>
            </w:pPr>
            <w:r w:rsidRPr="00D93CD3">
              <w:rPr>
                <w:rStyle w:val="Reference"/>
              </w:rPr>
              <w:t>FRD 22H</w:t>
            </w:r>
          </w:p>
        </w:tc>
        <w:tc>
          <w:tcPr>
            <w:tcW w:w="8123" w:type="dxa"/>
          </w:tcPr>
          <w:p w14:paraId="0090A47F" w14:textId="77777777" w:rsidR="00D93CD3" w:rsidRPr="00D93CD3" w:rsidRDefault="00D93CD3" w:rsidP="00132B5D">
            <w:pPr>
              <w:cnfStyle w:val="000000000000" w:firstRow="0" w:lastRow="0" w:firstColumn="0" w:lastColumn="0" w:oddVBand="0" w:evenVBand="0" w:oddHBand="0" w:evenHBand="0" w:firstRowFirstColumn="0" w:firstRowLastColumn="0" w:lastRowFirstColumn="0" w:lastRowLastColumn="0"/>
              <w:rPr>
                <w:b/>
                <w:bCs/>
              </w:rPr>
            </w:pPr>
            <w:r w:rsidRPr="00D93CD3">
              <w:rPr>
                <w:b/>
                <w:bCs/>
              </w:rPr>
              <w:t>Where detailed information about subsequent events is contained in the financial statement, the report of operations should include a summary of those events with a cross reference to their disclosure in the financial statement. Refer to Note 9.12 in the Model financial statement.</w:t>
            </w:r>
          </w:p>
          <w:p w14:paraId="53B4A87B" w14:textId="77777777" w:rsidR="00D93CD3" w:rsidRDefault="00D93CD3" w:rsidP="00B2310F">
            <w:pPr>
              <w:pStyle w:val="HeadingGuidance"/>
              <w:cnfStyle w:val="000000000000" w:firstRow="0" w:lastRow="0" w:firstColumn="0" w:lastColumn="0" w:oddVBand="0" w:evenVBand="0" w:oddHBand="0" w:evenHBand="0" w:firstRowFirstColumn="0" w:firstRowLastColumn="0" w:lastRowFirstColumn="0" w:lastRowLastColumn="0"/>
            </w:pPr>
            <w:r>
              <w:t>Machinery of government changes that occurred after the reporting period</w:t>
            </w:r>
          </w:p>
          <w:p w14:paraId="1F6C64C0" w14:textId="54B05FF5" w:rsidR="00D93CD3" w:rsidRPr="008B158A" w:rsidRDefault="00D93CD3" w:rsidP="00D93CD3">
            <w:pPr>
              <w:cnfStyle w:val="000000000000" w:firstRow="0" w:lastRow="0" w:firstColumn="0" w:lastColumn="0" w:oddVBand="0" w:evenVBand="0" w:oddHBand="0" w:evenHBand="0" w:firstRowFirstColumn="0" w:firstRowLastColumn="0" w:lastRowFirstColumn="0" w:lastRowLastColumn="0"/>
            </w:pPr>
            <w:r>
              <w:t>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of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w:t>
            </w:r>
          </w:p>
        </w:tc>
      </w:tr>
    </w:tbl>
    <w:p w14:paraId="250A131E" w14:textId="13E4B96C" w:rsidR="00D93CD3" w:rsidRDefault="00D93CD3" w:rsidP="00D93CD3">
      <w:pPr>
        <w:pStyle w:val="Heading10"/>
      </w:pPr>
      <w:bookmarkStart w:id="94" w:name="_Toc41961275"/>
      <w:bookmarkStart w:id="95" w:name="Report_Section2"/>
      <w:r>
        <w:lastRenderedPageBreak/>
        <w:t>Section 2: Governance and organisational structure</w:t>
      </w:r>
      <w:bookmarkEnd w:id="94"/>
    </w:p>
    <w:bookmarkEnd w:id="95"/>
    <w:p w14:paraId="2C1943AA" w14:textId="77777777" w:rsidR="00D93CD3" w:rsidRDefault="00D93CD3"/>
    <w:tbl>
      <w:tblPr>
        <w:tblStyle w:val="GuidanceNote"/>
        <w:tblW w:w="9639" w:type="dxa"/>
        <w:tblLayout w:type="fixed"/>
        <w:tblLook w:val="06A0" w:firstRow="1" w:lastRow="0" w:firstColumn="1" w:lastColumn="0" w:noHBand="1" w:noVBand="1"/>
      </w:tblPr>
      <w:tblGrid>
        <w:gridCol w:w="1516"/>
        <w:gridCol w:w="8123"/>
      </w:tblGrid>
      <w:tr w:rsidR="00D93CD3" w:rsidRPr="00243C1F" w14:paraId="4EFC33D5" w14:textId="77777777" w:rsidTr="00D93C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114FF80E" w14:textId="77777777" w:rsidR="00D93CD3" w:rsidRPr="008B158A" w:rsidRDefault="00D93CD3" w:rsidP="00C55E7A">
            <w:pPr>
              <w:rPr>
                <w:rStyle w:val="Reference"/>
              </w:rPr>
            </w:pPr>
          </w:p>
        </w:tc>
        <w:tc>
          <w:tcPr>
            <w:tcW w:w="8123" w:type="dxa"/>
          </w:tcPr>
          <w:p w14:paraId="43EBFAAA" w14:textId="55EF584B" w:rsidR="00D93CD3" w:rsidRPr="00BC1768" w:rsidRDefault="00D93CD3" w:rsidP="00BC1768">
            <w:pPr>
              <w:cnfStyle w:val="100000000000" w:firstRow="1" w:lastRow="0" w:firstColumn="0" w:lastColumn="0" w:oddVBand="0" w:evenVBand="0" w:oddHBand="0" w:evenHBand="0" w:firstRowFirstColumn="0" w:firstRowLastColumn="0" w:lastRowFirstColumn="0" w:lastRowLastColumn="0"/>
            </w:pPr>
            <w:r w:rsidRPr="00D93CD3">
              <w:t>Guidance – Governance and organisational structure (overview)</w:t>
            </w:r>
          </w:p>
        </w:tc>
      </w:tr>
      <w:tr w:rsidR="00D93CD3" w:rsidRPr="00243C1F" w14:paraId="7A38061C" w14:textId="77777777" w:rsidTr="00D93CD3">
        <w:tc>
          <w:tcPr>
            <w:cnfStyle w:val="001000000000" w:firstRow="0" w:lastRow="0" w:firstColumn="1" w:lastColumn="0" w:oddVBand="0" w:evenVBand="0" w:oddHBand="0" w:evenHBand="0" w:firstRowFirstColumn="0" w:firstRowLastColumn="0" w:lastRowFirstColumn="0" w:lastRowLastColumn="0"/>
            <w:tcW w:w="1516" w:type="dxa"/>
          </w:tcPr>
          <w:p w14:paraId="3C5D57AF" w14:textId="0098F39B" w:rsidR="00D93CD3" w:rsidRPr="008B158A" w:rsidRDefault="00D93CD3" w:rsidP="00C55E7A">
            <w:pPr>
              <w:rPr>
                <w:rStyle w:val="Reference"/>
              </w:rPr>
            </w:pPr>
            <w:r w:rsidRPr="00D93CD3">
              <w:rPr>
                <w:rStyle w:val="Reference"/>
              </w:rPr>
              <w:t>FRD 22H</w:t>
            </w:r>
          </w:p>
        </w:tc>
        <w:tc>
          <w:tcPr>
            <w:tcW w:w="8123" w:type="dxa"/>
          </w:tcPr>
          <w:p w14:paraId="3009E3B2" w14:textId="77777777" w:rsidR="00D93CD3" w:rsidRDefault="00D93CD3" w:rsidP="00D93CD3">
            <w:pPr>
              <w:cnfStyle w:val="000000000000" w:firstRow="0" w:lastRow="0" w:firstColumn="0" w:lastColumn="0" w:oddVBand="0" w:evenVBand="0" w:oddHBand="0" w:evenHBand="0" w:firstRowFirstColumn="0" w:firstRowLastColumn="0" w:lastRowFirstColumn="0" w:lastRowLastColumn="0"/>
            </w:pPr>
            <w:r>
              <w:t xml:space="preserve">FRD 22H requires that the report should include an ‘organisational chart detailing members of the governing board, Audit Committee, Chief Executive Officer, senior officers and their responsibilities. </w:t>
            </w:r>
          </w:p>
          <w:p w14:paraId="0670E00F" w14:textId="77777777" w:rsidR="00D93CD3" w:rsidRPr="00D93CD3" w:rsidRDefault="00D93CD3" w:rsidP="00B2310F">
            <w:pPr>
              <w:pStyle w:val="HeadingGuidance"/>
              <w:cnfStyle w:val="000000000000" w:firstRow="0" w:lastRow="0" w:firstColumn="0" w:lastColumn="0" w:oddVBand="0" w:evenVBand="0" w:oddHBand="0" w:evenHBand="0" w:firstRowFirstColumn="0" w:firstRowLastColumn="0" w:lastRowFirstColumn="0" w:lastRowLastColumn="0"/>
            </w:pPr>
            <w:r w:rsidRPr="00D93CD3">
              <w:t>Guidance</w:t>
            </w:r>
          </w:p>
          <w:p w14:paraId="3350625C" w14:textId="77777777" w:rsidR="00D93CD3" w:rsidRDefault="00D93CD3" w:rsidP="00D93CD3">
            <w:pPr>
              <w:cnfStyle w:val="000000000000" w:firstRow="0" w:lastRow="0" w:firstColumn="0" w:lastColumn="0" w:oddVBand="0" w:evenVBand="0" w:oddHBand="0" w:evenHBand="0" w:firstRowFirstColumn="0" w:firstRowLastColumn="0" w:lastRowFirstColumn="0" w:lastRowLastColumn="0"/>
            </w:pPr>
            <w:r>
              <w:t xml:space="preserve">This section may include a short profile on each of a department’s ministers, outlining their portfolio, area of responsibility and other portfolios held by the minister. Profiles of each of a department’s senior executives, outlining their role and professional background should also be included. </w:t>
            </w:r>
          </w:p>
          <w:p w14:paraId="2DDA4521" w14:textId="77777777" w:rsidR="00D93CD3" w:rsidRDefault="00D93CD3" w:rsidP="00D93CD3">
            <w:pPr>
              <w:cnfStyle w:val="000000000000" w:firstRow="0" w:lastRow="0" w:firstColumn="0" w:lastColumn="0" w:oddVBand="0" w:evenVBand="0" w:oddHBand="0" w:evenHBand="0" w:firstRowFirstColumn="0" w:firstRowLastColumn="0" w:lastRowFirstColumn="0" w:lastRowLastColumn="0"/>
            </w:pPr>
            <w:r>
              <w:t xml:space="preserve">It may be useful to include stock photos of each minister and relevant secretary/CEO with their profiles for people who use the annual report as a research tool prior to </w:t>
            </w:r>
            <w:proofErr w:type="gramStart"/>
            <w:r>
              <w:t>making contact with</w:t>
            </w:r>
            <w:proofErr w:type="gramEnd"/>
            <w:r>
              <w:t xml:space="preserve"> a department. </w:t>
            </w:r>
          </w:p>
          <w:p w14:paraId="63F99E3A" w14:textId="299AD76F" w:rsidR="00D93CD3" w:rsidRPr="008B158A" w:rsidRDefault="00D93CD3" w:rsidP="00D93CD3">
            <w:pPr>
              <w:cnfStyle w:val="000000000000" w:firstRow="0" w:lastRow="0" w:firstColumn="0" w:lastColumn="0" w:oddVBand="0" w:evenVBand="0" w:oddHBand="0" w:evenHBand="0" w:firstRowFirstColumn="0" w:firstRowLastColumn="0" w:lastRowFirstColumn="0" w:lastRowLastColumn="0"/>
            </w:pPr>
            <w:r>
              <w:t>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w:t>
            </w:r>
          </w:p>
        </w:tc>
      </w:tr>
    </w:tbl>
    <w:p w14:paraId="0E8C31E1" w14:textId="77777777" w:rsidR="00D93CD3" w:rsidRDefault="00D93CD3" w:rsidP="00D93CD3"/>
    <w:tbl>
      <w:tblPr>
        <w:tblStyle w:val="Two-columnreference"/>
        <w:tblW w:w="9639" w:type="dxa"/>
        <w:tblLook w:val="0480" w:firstRow="0" w:lastRow="0" w:firstColumn="1" w:lastColumn="0" w:noHBand="0" w:noVBand="1"/>
      </w:tblPr>
      <w:tblGrid>
        <w:gridCol w:w="1536"/>
        <w:gridCol w:w="8103"/>
      </w:tblGrid>
      <w:tr w:rsidR="00D93CD3" w:rsidRPr="00243C1F" w14:paraId="27FE9D25" w14:textId="77777777" w:rsidTr="00D93CD3">
        <w:tc>
          <w:tcPr>
            <w:cnfStyle w:val="001000000000" w:firstRow="0" w:lastRow="0" w:firstColumn="1" w:lastColumn="0" w:oddVBand="0" w:evenVBand="0" w:oddHBand="0" w:evenHBand="0" w:firstRowFirstColumn="0" w:firstRowLastColumn="0" w:lastRowFirstColumn="0" w:lastRowLastColumn="0"/>
            <w:tcW w:w="1531" w:type="dxa"/>
            <w:vAlign w:val="bottom"/>
          </w:tcPr>
          <w:p w14:paraId="34478C00" w14:textId="35C75F38" w:rsidR="00D93CD3" w:rsidRPr="00113FE9" w:rsidRDefault="00D93CD3" w:rsidP="00D93CD3">
            <w:pPr>
              <w:rPr>
                <w:rStyle w:val="Reference"/>
              </w:rPr>
            </w:pPr>
            <w:r w:rsidRPr="00D93CD3">
              <w:rPr>
                <w:rStyle w:val="Reference"/>
              </w:rPr>
              <w:t>FRD 22H</w:t>
            </w:r>
          </w:p>
        </w:tc>
        <w:tc>
          <w:tcPr>
            <w:tcW w:w="8074" w:type="dxa"/>
          </w:tcPr>
          <w:p w14:paraId="37D2AB33" w14:textId="3593A484" w:rsidR="00D93CD3" w:rsidRPr="00243C1F" w:rsidRDefault="00D93CD3" w:rsidP="00D93CD3">
            <w:pPr>
              <w:pStyle w:val="Heading20"/>
              <w:outlineLvl w:val="1"/>
              <w:cnfStyle w:val="000000000000" w:firstRow="0" w:lastRow="0" w:firstColumn="0" w:lastColumn="0" w:oddVBand="0" w:evenVBand="0" w:oddHBand="0" w:evenHBand="0" w:firstRowFirstColumn="0" w:firstRowLastColumn="0" w:lastRowFirstColumn="0" w:lastRowLastColumn="0"/>
            </w:pPr>
            <w:bookmarkStart w:id="96" w:name="_Toc41961276"/>
            <w:bookmarkStart w:id="97" w:name="INDEX_OrgStructure"/>
            <w:r w:rsidRPr="00D93CD3">
              <w:t>Organisational structure and corporate governance arrangements</w:t>
            </w:r>
            <w:bookmarkEnd w:id="96"/>
            <w:bookmarkEnd w:id="97"/>
          </w:p>
        </w:tc>
      </w:tr>
    </w:tbl>
    <w:p w14:paraId="73883513" w14:textId="77777777" w:rsidR="00D93CD3" w:rsidRDefault="00D93CD3" w:rsidP="00D93CD3">
      <w:pPr>
        <w:pStyle w:val="Heading30"/>
      </w:pPr>
      <w:bookmarkStart w:id="98" w:name="_Toc41961277"/>
      <w:r>
        <w:t>The Department’s Ministers</w:t>
      </w:r>
      <w:bookmarkEnd w:id="98"/>
    </w:p>
    <w:p w14:paraId="4B691130" w14:textId="77777777" w:rsidR="00D93CD3" w:rsidRDefault="00D93CD3" w:rsidP="00D93CD3">
      <w:pPr>
        <w:pStyle w:val="Heading4"/>
      </w:pPr>
      <w:r>
        <w:t>Minister for Technology</w:t>
      </w:r>
    </w:p>
    <w:p w14:paraId="18C53EDF" w14:textId="77777777" w:rsidR="00D93CD3" w:rsidRDefault="00D93CD3" w:rsidP="00D93CD3">
      <w:r>
        <w:t xml:space="preserve">The Hon. John Bristol MP was appointed as the Minister for Technology in May 2018. He is also the Minister for Parks and Forests. </w:t>
      </w:r>
    </w:p>
    <w:p w14:paraId="6209C215" w14:textId="77777777" w:rsidR="00D93CD3" w:rsidRDefault="00D93CD3" w:rsidP="00D93CD3">
      <w:r>
        <w:t>The Minister for Technology is responsible for promoting the development of the technology sector in Victoria. The Minister also manages the provision of technology services to the Government.</w:t>
      </w:r>
    </w:p>
    <w:p w14:paraId="2B678E00" w14:textId="1E0C0C5E" w:rsidR="00D93CD3" w:rsidRPr="00D93CD3" w:rsidRDefault="00D93CD3" w:rsidP="00D93CD3">
      <w:pPr>
        <w:rPr>
          <w:rStyle w:val="Guidance"/>
        </w:rPr>
      </w:pPr>
      <w:r w:rsidRPr="00D93CD3">
        <w:rPr>
          <w:rStyle w:val="Guidance"/>
        </w:rPr>
        <w:t>[Insert picture]</w:t>
      </w:r>
    </w:p>
    <w:p w14:paraId="3EBF5ED5" w14:textId="77777777" w:rsidR="00D93CD3" w:rsidRDefault="00D93CD3" w:rsidP="00D93CD3">
      <w:pPr>
        <w:pStyle w:val="Heading4"/>
      </w:pPr>
      <w:r>
        <w:t>Minister for Biotechnology</w:t>
      </w:r>
    </w:p>
    <w:p w14:paraId="4EA5DA22" w14:textId="77777777" w:rsidR="00D93CD3" w:rsidRDefault="00D93CD3" w:rsidP="00D93CD3">
      <w:r>
        <w:t xml:space="preserve">The Hon. Laura </w:t>
      </w:r>
      <w:proofErr w:type="spellStart"/>
      <w:r>
        <w:t>Toddingham</w:t>
      </w:r>
      <w:proofErr w:type="spellEnd"/>
      <w:r>
        <w:t xml:space="preserve"> MP was appointed as the Minister for Biotechnology in May 2018. She is also the Minister for Rural Communities. </w:t>
      </w:r>
    </w:p>
    <w:p w14:paraId="4BAE3280" w14:textId="77777777" w:rsidR="00D93CD3" w:rsidRDefault="00D93CD3" w:rsidP="00D93CD3">
      <w:r>
        <w:t>The Minister for Biotechnology is responsible for the regulation of Victoria’s biotechnology sector and managing research and development activities conducted by the Government.</w:t>
      </w:r>
    </w:p>
    <w:p w14:paraId="74D444C5" w14:textId="415731AA" w:rsidR="00D93CD3" w:rsidRPr="00D93CD3" w:rsidRDefault="00D93CD3" w:rsidP="00D93CD3">
      <w:pPr>
        <w:rPr>
          <w:rStyle w:val="Guidance"/>
        </w:rPr>
      </w:pPr>
      <w:r w:rsidRPr="00D93CD3">
        <w:rPr>
          <w:rStyle w:val="Guidance"/>
        </w:rPr>
        <w:t>[Insert picture]</w:t>
      </w:r>
    </w:p>
    <w:p w14:paraId="0E5F2577" w14:textId="77777777" w:rsidR="00D93CD3" w:rsidRDefault="00D93CD3" w:rsidP="00D93CD3">
      <w:pPr>
        <w:pStyle w:val="Heading30"/>
      </w:pPr>
      <w:bookmarkStart w:id="99" w:name="_Toc41961278"/>
      <w:r>
        <w:t>The Department’s senior executives</w:t>
      </w:r>
      <w:bookmarkEnd w:id="99"/>
    </w:p>
    <w:p w14:paraId="732D0F48" w14:textId="77777777" w:rsidR="00D93CD3" w:rsidRDefault="00D93CD3" w:rsidP="00D93CD3">
      <w:r>
        <w:t>The Department is led by the Secretary who reports to the Minister for Technology and the Minister for Biotechnology. The Department is managed by a senior executive group comprising the head of each of the Department’s four divisions. The role of the senior executive group is to set, monitor and review the strategic direction of the Department.</w:t>
      </w:r>
    </w:p>
    <w:p w14:paraId="22B0412F" w14:textId="77777777" w:rsidR="00D93CD3" w:rsidRDefault="00D93CD3" w:rsidP="00D93CD3">
      <w:pPr>
        <w:pStyle w:val="Heading4"/>
      </w:pPr>
      <w:r>
        <w:t>Jane Smith</w:t>
      </w:r>
    </w:p>
    <w:p w14:paraId="5EC15DA5" w14:textId="77777777" w:rsidR="00D93CD3" w:rsidRDefault="00D93CD3" w:rsidP="00D93CD3">
      <w:r>
        <w:t>Jane Smith was appointed Secretary of the Department in July 2017. She leads the Department in developing and implementing government technology policy. She is responsible for giving policy advice to ministers and providing support to Cabinet on matters within the Department’s portfolio.</w:t>
      </w:r>
    </w:p>
    <w:p w14:paraId="3B327E46" w14:textId="77777777" w:rsidR="00D93CD3" w:rsidRPr="00D93CD3" w:rsidRDefault="00D93CD3" w:rsidP="00D93CD3">
      <w:pPr>
        <w:rPr>
          <w:rStyle w:val="Guidance"/>
        </w:rPr>
      </w:pPr>
      <w:r w:rsidRPr="00D93CD3">
        <w:rPr>
          <w:rStyle w:val="Guidance"/>
        </w:rPr>
        <w:t>[Optional picture]</w:t>
      </w:r>
    </w:p>
    <w:p w14:paraId="71BD5624" w14:textId="77777777" w:rsidR="00D93CD3" w:rsidRDefault="00D93CD3" w:rsidP="00D93CD3">
      <w:pPr>
        <w:pStyle w:val="Heading4"/>
      </w:pPr>
      <w:r>
        <w:t>John Tails</w:t>
      </w:r>
    </w:p>
    <w:p w14:paraId="079E93ED" w14:textId="77777777" w:rsidR="00D93CD3" w:rsidRDefault="00D93CD3" w:rsidP="00D93CD3">
      <w:r>
        <w:t xml:space="preserve">John heads the Strategic Policy Advice division of the Department and has done so since August 2015. John is responsible for coordinating the Department’s strategic policy advice to Government, including advice on the Department’s involvement in private sector ventures. </w:t>
      </w:r>
    </w:p>
    <w:p w14:paraId="699D8D7D" w14:textId="77777777" w:rsidR="00D93CD3" w:rsidRDefault="00D93CD3" w:rsidP="00D93CD3">
      <w:pPr>
        <w:pStyle w:val="Heading4"/>
      </w:pPr>
      <w:r>
        <w:lastRenderedPageBreak/>
        <w:t>Paul Germs</w:t>
      </w:r>
    </w:p>
    <w:p w14:paraId="5C49DC8F" w14:textId="77777777" w:rsidR="00D93CD3" w:rsidRDefault="00D93CD3" w:rsidP="00D93CD3">
      <w:r>
        <w:t>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July 2017.</w:t>
      </w:r>
    </w:p>
    <w:p w14:paraId="189F4639" w14:textId="77777777" w:rsidR="00D93CD3" w:rsidRDefault="00D93CD3" w:rsidP="00D93CD3">
      <w:pPr>
        <w:pStyle w:val="Heading4"/>
      </w:pPr>
      <w:r>
        <w:t>Gail Mods</w:t>
      </w:r>
    </w:p>
    <w:p w14:paraId="3155BE3E" w14:textId="77777777" w:rsidR="00D93CD3" w:rsidRDefault="00D93CD3" w:rsidP="00D93CD3">
      <w:r>
        <w:t xml:space="preserve">Gail heads the Information Technology and Telecommunication Services division of the Department, which supplies payroll, accounting and database management bureau services to other agencies and governments. Gail was appointed in December 2017. </w:t>
      </w:r>
    </w:p>
    <w:p w14:paraId="41701994" w14:textId="77777777" w:rsidR="00D93CD3" w:rsidRDefault="00D93CD3" w:rsidP="00D93CD3">
      <w:pPr>
        <w:pStyle w:val="Heading4"/>
      </w:pPr>
      <w:r>
        <w:t>Robert McIvor</w:t>
      </w:r>
    </w:p>
    <w:p w14:paraId="0492206E" w14:textId="77777777" w:rsidR="00D93CD3" w:rsidRDefault="00D93CD3" w:rsidP="00D93CD3">
      <w:r>
        <w:t xml:space="preserve">Robert is the Department’s Chief Finance Officer and was appointed in May 2017. He is responsible for maintaining and developing the Department’s financial management systems and providing a full range of financial and accounting services. </w:t>
      </w:r>
    </w:p>
    <w:tbl>
      <w:tblPr>
        <w:tblStyle w:val="Two-columnreference"/>
        <w:tblW w:w="9639" w:type="dxa"/>
        <w:tblLook w:val="0480" w:firstRow="0" w:lastRow="0" w:firstColumn="1" w:lastColumn="0" w:noHBand="0" w:noVBand="1"/>
      </w:tblPr>
      <w:tblGrid>
        <w:gridCol w:w="1536"/>
        <w:gridCol w:w="8103"/>
      </w:tblGrid>
      <w:tr w:rsidR="00D93CD3" w:rsidRPr="00243C1F" w14:paraId="422A7F33" w14:textId="77777777" w:rsidTr="00D93CD3">
        <w:tc>
          <w:tcPr>
            <w:cnfStyle w:val="001000000000" w:firstRow="0" w:lastRow="0" w:firstColumn="1" w:lastColumn="0" w:oddVBand="0" w:evenVBand="0" w:oddHBand="0" w:evenHBand="0" w:firstRowFirstColumn="0" w:firstRowLastColumn="0" w:lastRowFirstColumn="0" w:lastRowLastColumn="0"/>
            <w:tcW w:w="1536" w:type="dxa"/>
            <w:vAlign w:val="bottom"/>
          </w:tcPr>
          <w:p w14:paraId="381BEF29" w14:textId="77777777" w:rsidR="00D93CD3" w:rsidRPr="00113FE9" w:rsidRDefault="00D93CD3" w:rsidP="00C55E7A">
            <w:pPr>
              <w:rPr>
                <w:rStyle w:val="Reference"/>
              </w:rPr>
            </w:pPr>
            <w:r w:rsidRPr="00D93CD3">
              <w:rPr>
                <w:rStyle w:val="Reference"/>
              </w:rPr>
              <w:t>FRD 22H</w:t>
            </w:r>
          </w:p>
        </w:tc>
        <w:tc>
          <w:tcPr>
            <w:tcW w:w="8103" w:type="dxa"/>
          </w:tcPr>
          <w:p w14:paraId="22B2D88E" w14:textId="0243AC15" w:rsidR="00D93CD3" w:rsidRPr="00243C1F" w:rsidRDefault="00D93CD3" w:rsidP="00B2310F">
            <w:pPr>
              <w:pStyle w:val="Heading30"/>
              <w:outlineLvl w:val="2"/>
              <w:cnfStyle w:val="000000000000" w:firstRow="0" w:lastRow="0" w:firstColumn="0" w:lastColumn="0" w:oddVBand="0" w:evenVBand="0" w:oddHBand="0" w:evenHBand="0" w:firstRowFirstColumn="0" w:firstRowLastColumn="0" w:lastRowFirstColumn="0" w:lastRowLastColumn="0"/>
            </w:pPr>
            <w:bookmarkStart w:id="100" w:name="INDEXOrgStructure"/>
            <w:r w:rsidRPr="00D93CD3">
              <w:t xml:space="preserve">Organisational structure </w:t>
            </w:r>
            <w:bookmarkEnd w:id="100"/>
          </w:p>
        </w:tc>
      </w:tr>
    </w:tbl>
    <w:p w14:paraId="186E1322" w14:textId="1C0245EB" w:rsidR="00D93CD3" w:rsidRDefault="00D93CD3" w:rsidP="00D93CD3">
      <w:r w:rsidRPr="00940E38">
        <w:object w:dxaOrig="9874" w:dyaOrig="5037" w14:anchorId="52943D58">
          <v:shape id="_x0000_i1026" type="#_x0000_t75" style="width:401.85pt;height:204pt" o:ole="">
            <v:imagedata r:id="rId43" o:title=""/>
          </v:shape>
          <o:OLEObject Type="Embed" ProgID="Visio.Drawing.11" ShapeID="_x0000_i1026" DrawAspect="Content" ObjectID="_1659427849" r:id="rId44"/>
        </w:object>
      </w:r>
    </w:p>
    <w:p w14:paraId="43F34536" w14:textId="77777777" w:rsidR="00B2310F" w:rsidRPr="00B2310F" w:rsidRDefault="00B2310F" w:rsidP="00B2310F">
      <w:bookmarkStart w:id="101" w:name="_Toc41961279"/>
      <w:r w:rsidRPr="00B2310F">
        <w:br w:type="page"/>
      </w:r>
    </w:p>
    <w:p w14:paraId="50779D11" w14:textId="75A4879B" w:rsidR="00D93CD3" w:rsidRDefault="00892FAD" w:rsidP="00892FAD">
      <w:pPr>
        <w:pStyle w:val="Heading20"/>
      </w:pPr>
      <w:r w:rsidRPr="00892FAD">
        <w:lastRenderedPageBreak/>
        <w:t>Audit Committee membership and roles</w:t>
      </w:r>
      <w:bookmarkEnd w:id="101"/>
    </w:p>
    <w:tbl>
      <w:tblPr>
        <w:tblStyle w:val="Two-columnreference"/>
        <w:tblW w:w="9639" w:type="dxa"/>
        <w:tblLook w:val="0480" w:firstRow="0" w:lastRow="0" w:firstColumn="1" w:lastColumn="0" w:noHBand="0" w:noVBand="1"/>
      </w:tblPr>
      <w:tblGrid>
        <w:gridCol w:w="1536"/>
        <w:gridCol w:w="8103"/>
      </w:tblGrid>
      <w:tr w:rsidR="00892FAD" w:rsidRPr="00243C1F" w14:paraId="32322508" w14:textId="77777777" w:rsidTr="00892FAD">
        <w:tc>
          <w:tcPr>
            <w:cnfStyle w:val="001000000000" w:firstRow="0" w:lastRow="0" w:firstColumn="1" w:lastColumn="0" w:oddVBand="0" w:evenVBand="0" w:oddHBand="0" w:evenHBand="0" w:firstRowFirstColumn="0" w:firstRowLastColumn="0" w:lastRowFirstColumn="0" w:lastRowLastColumn="0"/>
            <w:tcW w:w="1536" w:type="dxa"/>
          </w:tcPr>
          <w:p w14:paraId="3DA8B91D" w14:textId="77777777" w:rsidR="00892FAD" w:rsidRPr="00892FAD" w:rsidRDefault="00892FAD" w:rsidP="00892FAD">
            <w:pPr>
              <w:rPr>
                <w:rStyle w:val="Reference"/>
              </w:rPr>
            </w:pPr>
            <w:r w:rsidRPr="00892FAD">
              <w:rPr>
                <w:rStyle w:val="Reference"/>
              </w:rPr>
              <w:t>SD 3.2.1.3(f)</w:t>
            </w:r>
          </w:p>
          <w:p w14:paraId="4AA07516" w14:textId="0CD26342" w:rsidR="00892FAD" w:rsidRPr="00113FE9" w:rsidRDefault="00892FAD" w:rsidP="00892FAD">
            <w:pPr>
              <w:rPr>
                <w:rStyle w:val="Reference"/>
              </w:rPr>
            </w:pPr>
            <w:r w:rsidRPr="00892FAD">
              <w:rPr>
                <w:rStyle w:val="Reference"/>
              </w:rPr>
              <w:t>FRD 22H</w:t>
            </w:r>
          </w:p>
        </w:tc>
        <w:tc>
          <w:tcPr>
            <w:tcW w:w="8103" w:type="dxa"/>
          </w:tcPr>
          <w:p w14:paraId="24657F7C" w14:textId="77777777" w:rsidR="00892FAD" w:rsidRDefault="00892FAD" w:rsidP="00892FAD">
            <w:pPr>
              <w:cnfStyle w:val="000000000000" w:firstRow="0" w:lastRow="0" w:firstColumn="0" w:lastColumn="0" w:oddVBand="0" w:evenVBand="0" w:oddHBand="0" w:evenHBand="0" w:firstRowFirstColumn="0" w:firstRowLastColumn="0" w:lastRowFirstColumn="0" w:lastRowLastColumn="0"/>
            </w:pPr>
            <w:r w:rsidRPr="00892FAD">
              <w:t>The Audit Committee consists of the following members:</w:t>
            </w:r>
          </w:p>
          <w:p w14:paraId="2A972E2C" w14:textId="77777777" w:rsidR="00892FAD" w:rsidRDefault="00892FAD" w:rsidP="00FC71D7">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C A Maxwell, Chairman (independent member);</w:t>
            </w:r>
          </w:p>
          <w:p w14:paraId="04D30822" w14:textId="77777777" w:rsidR="00892FAD" w:rsidRDefault="00892FAD" w:rsidP="00FC71D7">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A L Cunningham (independent member);</w:t>
            </w:r>
          </w:p>
          <w:p w14:paraId="2EEBB208" w14:textId="77777777" w:rsidR="00892FAD" w:rsidRDefault="00892FAD" w:rsidP="00FC71D7">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R J Hunter (independent member);</w:t>
            </w:r>
          </w:p>
          <w:p w14:paraId="2319A0CB" w14:textId="77777777" w:rsidR="00892FAD" w:rsidRDefault="00892FAD" w:rsidP="00FC71D7">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B A Wilson; and</w:t>
            </w:r>
          </w:p>
          <w:p w14:paraId="08B8BCDD" w14:textId="293A54F4" w:rsidR="00892FAD" w:rsidRPr="00243C1F" w:rsidRDefault="00892FAD" w:rsidP="00FC71D7">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t>J S Curtis.</w:t>
            </w:r>
          </w:p>
        </w:tc>
      </w:tr>
      <w:tr w:rsidR="00892FAD" w:rsidRPr="00243C1F" w14:paraId="4FE61075" w14:textId="77777777" w:rsidTr="00892FAD">
        <w:tc>
          <w:tcPr>
            <w:cnfStyle w:val="001000000000" w:firstRow="0" w:lastRow="0" w:firstColumn="1" w:lastColumn="0" w:oddVBand="0" w:evenVBand="0" w:oddHBand="0" w:evenHBand="0" w:firstRowFirstColumn="0" w:firstRowLastColumn="0" w:lastRowFirstColumn="0" w:lastRowLastColumn="0"/>
            <w:tcW w:w="1536" w:type="dxa"/>
          </w:tcPr>
          <w:p w14:paraId="640B8C13" w14:textId="53B9C102" w:rsidR="00892FAD" w:rsidRDefault="00892FAD" w:rsidP="00C55E7A">
            <w:pPr>
              <w:rPr>
                <w:rStyle w:val="Reference"/>
              </w:rPr>
            </w:pPr>
            <w:r w:rsidRPr="00892FAD">
              <w:rPr>
                <w:rStyle w:val="Reference"/>
              </w:rPr>
              <w:t>SD 3.2.1.1</w:t>
            </w:r>
          </w:p>
        </w:tc>
        <w:tc>
          <w:tcPr>
            <w:tcW w:w="8103" w:type="dxa"/>
          </w:tcPr>
          <w:p w14:paraId="4BE31209" w14:textId="0E0E5D6F" w:rsidR="00892FAD" w:rsidRDefault="00892FAD" w:rsidP="00C55E7A">
            <w:pPr>
              <w:cnfStyle w:val="000000000000" w:firstRow="0" w:lastRow="0" w:firstColumn="0" w:lastColumn="0" w:oddVBand="0" w:evenVBand="0" w:oddHBand="0" w:evenHBand="0" w:firstRowFirstColumn="0" w:firstRowLastColumn="0" w:lastRowFirstColumn="0" w:lastRowLastColumn="0"/>
            </w:pPr>
            <w:r w:rsidRPr="00892FAD">
              <w:t xml:space="preserve">The main responsibilities of the </w:t>
            </w:r>
            <w:r w:rsidR="006A6D4C" w:rsidRPr="00892FAD">
              <w:t>Audit Comm</w:t>
            </w:r>
            <w:r w:rsidRPr="00892FAD">
              <w:t>ittee are to:</w:t>
            </w:r>
          </w:p>
          <w:p w14:paraId="29C041F5" w14:textId="77777777" w:rsidR="00892FAD" w:rsidRDefault="00892FAD" w:rsidP="00FC71D7">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review and report independently to the Secretary and ministers on the annual report and all other financial information published by the Department;</w:t>
            </w:r>
          </w:p>
          <w:p w14:paraId="4FAF2813" w14:textId="77777777" w:rsidR="00892FAD" w:rsidRDefault="00892FAD" w:rsidP="00FC71D7">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assist the Secretary and ministers in reviewing the effectiveness of the Department’s internal control environment covering:</w:t>
            </w:r>
          </w:p>
          <w:p w14:paraId="0DA1331A" w14:textId="77777777" w:rsidR="00892FAD" w:rsidRDefault="00892FAD" w:rsidP="00FC71D7">
            <w:pPr>
              <w:pStyle w:val="ListParagraph"/>
              <w:numPr>
                <w:ilvl w:val="1"/>
                <w:numId w:val="28"/>
              </w:numPr>
              <w:cnfStyle w:val="000000000000" w:firstRow="0" w:lastRow="0" w:firstColumn="0" w:lastColumn="0" w:oddVBand="0" w:evenVBand="0" w:oddHBand="0" w:evenHBand="0" w:firstRowFirstColumn="0" w:firstRowLastColumn="0" w:lastRowFirstColumn="0" w:lastRowLastColumn="0"/>
            </w:pPr>
            <w:r>
              <w:t>effectiveness and efficiency of operations;</w:t>
            </w:r>
          </w:p>
          <w:p w14:paraId="7C3229E2" w14:textId="77777777" w:rsidR="00892FAD" w:rsidRDefault="00892FAD" w:rsidP="00FC71D7">
            <w:pPr>
              <w:pStyle w:val="ListParagraph"/>
              <w:numPr>
                <w:ilvl w:val="1"/>
                <w:numId w:val="28"/>
              </w:numPr>
              <w:cnfStyle w:val="000000000000" w:firstRow="0" w:lastRow="0" w:firstColumn="0" w:lastColumn="0" w:oddVBand="0" w:evenVBand="0" w:oddHBand="0" w:evenHBand="0" w:firstRowFirstColumn="0" w:firstRowLastColumn="0" w:lastRowFirstColumn="0" w:lastRowLastColumn="0"/>
            </w:pPr>
            <w:r>
              <w:t>reliability of financial reporting; and</w:t>
            </w:r>
          </w:p>
          <w:p w14:paraId="2B7DC135" w14:textId="77777777" w:rsidR="00892FAD" w:rsidRDefault="00892FAD" w:rsidP="00FC71D7">
            <w:pPr>
              <w:pStyle w:val="ListParagraph"/>
              <w:numPr>
                <w:ilvl w:val="1"/>
                <w:numId w:val="28"/>
              </w:numPr>
              <w:cnfStyle w:val="000000000000" w:firstRow="0" w:lastRow="0" w:firstColumn="0" w:lastColumn="0" w:oddVBand="0" w:evenVBand="0" w:oddHBand="0" w:evenHBand="0" w:firstRowFirstColumn="0" w:firstRowLastColumn="0" w:lastRowFirstColumn="0" w:lastRowLastColumn="0"/>
            </w:pPr>
            <w:r>
              <w:t xml:space="preserve">compliance with applicable laws and regulations; </w:t>
            </w:r>
          </w:p>
          <w:p w14:paraId="1269DCB5" w14:textId="77777777" w:rsidR="00892FAD" w:rsidRDefault="00892FAD" w:rsidP="00FC71D7">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 xml:space="preserve">determine the scope of the internal audit function and ensure its resources are adequate and used effectively, including coordination with the external auditors; </w:t>
            </w:r>
          </w:p>
          <w:p w14:paraId="0244C60D" w14:textId="77777777" w:rsidR="00892FAD" w:rsidRDefault="00892FAD" w:rsidP="00FC71D7">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maintain effective communication with external auditors;</w:t>
            </w:r>
          </w:p>
          <w:p w14:paraId="236EA057" w14:textId="77777777" w:rsidR="00892FAD" w:rsidRDefault="00892FAD" w:rsidP="00FC71D7">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consider recommendations made by internal and external auditors and review the implementation of actions to resolve issues raised; and</w:t>
            </w:r>
          </w:p>
          <w:p w14:paraId="2A09AAB1" w14:textId="14800904" w:rsidR="00892FAD" w:rsidRDefault="00892FAD" w:rsidP="00FC71D7">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 xml:space="preserve">oversee the effective operation of the risk management framework. </w:t>
            </w:r>
          </w:p>
        </w:tc>
      </w:tr>
    </w:tbl>
    <w:p w14:paraId="7C94566A" w14:textId="6E853D68" w:rsidR="00D93CD3" w:rsidRDefault="00D93CD3" w:rsidP="00892FAD">
      <w:pPr>
        <w:pStyle w:val="Heading20"/>
      </w:pPr>
      <w:bookmarkStart w:id="102" w:name="_Toc41961280"/>
      <w:bookmarkStart w:id="103" w:name="INDEX_OHS_policies"/>
      <w:r>
        <w:t>Occupational health and safety</w:t>
      </w:r>
      <w:bookmarkEnd w:id="102"/>
      <w:bookmarkEnd w:id="103"/>
    </w:p>
    <w:tbl>
      <w:tblPr>
        <w:tblStyle w:val="Two-columnreference"/>
        <w:tblW w:w="9639" w:type="dxa"/>
        <w:tblLook w:val="0480" w:firstRow="0" w:lastRow="0" w:firstColumn="1" w:lastColumn="0" w:noHBand="0" w:noVBand="1"/>
      </w:tblPr>
      <w:tblGrid>
        <w:gridCol w:w="1536"/>
        <w:gridCol w:w="8103"/>
      </w:tblGrid>
      <w:tr w:rsidR="00892FAD" w:rsidRPr="00243C1F" w14:paraId="6B688DC8" w14:textId="77777777" w:rsidTr="00B2310F">
        <w:tc>
          <w:tcPr>
            <w:cnfStyle w:val="001000000000" w:firstRow="0" w:lastRow="0" w:firstColumn="1" w:lastColumn="0" w:oddVBand="0" w:evenVBand="0" w:oddHBand="0" w:evenHBand="0" w:firstRowFirstColumn="0" w:firstRowLastColumn="0" w:lastRowFirstColumn="0" w:lastRowLastColumn="0"/>
            <w:tcW w:w="1536" w:type="dxa"/>
          </w:tcPr>
          <w:p w14:paraId="383DD9D7" w14:textId="77777777" w:rsidR="00892FAD" w:rsidRDefault="00892FAD" w:rsidP="00C55E7A">
            <w:pPr>
              <w:rPr>
                <w:rStyle w:val="Reference"/>
              </w:rPr>
            </w:pPr>
            <w:r w:rsidRPr="00892FAD">
              <w:rPr>
                <w:rStyle w:val="Reference"/>
              </w:rPr>
              <w:t>FRD 22H</w:t>
            </w:r>
          </w:p>
          <w:p w14:paraId="55913854" w14:textId="03B11447" w:rsidR="00AF7BBD" w:rsidRPr="00113FE9" w:rsidRDefault="00AF7BBD" w:rsidP="00C55E7A">
            <w:pPr>
              <w:rPr>
                <w:rStyle w:val="Reference"/>
              </w:rPr>
            </w:pPr>
            <w:r w:rsidRPr="00AF7BBD">
              <w:rPr>
                <w:rStyle w:val="Reference"/>
              </w:rPr>
              <w:t>Best practice disclosure based on Recommendation 70, PAEC Report 87</w:t>
            </w:r>
          </w:p>
        </w:tc>
        <w:tc>
          <w:tcPr>
            <w:tcW w:w="8103" w:type="dxa"/>
          </w:tcPr>
          <w:p w14:paraId="3F2AE38E" w14:textId="74149891" w:rsidR="00892FAD" w:rsidRPr="00243C1F" w:rsidRDefault="00AF7BBD" w:rsidP="00C55E7A">
            <w:pPr>
              <w:cnfStyle w:val="000000000000" w:firstRow="0" w:lastRow="0" w:firstColumn="0" w:lastColumn="0" w:oddVBand="0" w:evenVBand="0" w:oddHBand="0" w:evenHBand="0" w:firstRowFirstColumn="0" w:firstRowLastColumn="0" w:lastRowFirstColumn="0" w:lastRowLastColumn="0"/>
            </w:pPr>
            <w:r w:rsidRPr="00AF7BBD">
              <w:t xml:space="preserve">The goal of the Department’s occupational health and safety (OH&amp;S) strategy is to ensure all staff remain safe and healthy at work. An OH&amp;S management system has been implemented across the department and </w:t>
            </w:r>
            <w:proofErr w:type="gramStart"/>
            <w:r w:rsidRPr="00AF7BBD">
              <w:t>the majority of</w:t>
            </w:r>
            <w:proofErr w:type="gramEnd"/>
            <w:r w:rsidRPr="00AF7BBD">
              <w:t xml:space="preserve">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w:t>
            </w:r>
          </w:p>
        </w:tc>
      </w:tr>
    </w:tbl>
    <w:p w14:paraId="4DB9D987" w14:textId="77777777" w:rsidR="00D93CD3" w:rsidRDefault="00D93CD3" w:rsidP="00D93CD3">
      <w:r>
        <w:t>During the 2019-20 financial year, the Department implemented a number of initiatives to improve the health and safety of staff including publishing quarterly OH&amp;S bulletins, ergonomic assessments, quarterly workplace inspections to identify and address any workplace risks, the occupational risk reduction program, and the healthy lifestyle training program.</w:t>
      </w:r>
    </w:p>
    <w:p w14:paraId="6DDAEA2E" w14:textId="77777777" w:rsidR="00D93CD3" w:rsidRPr="00AF7BBD" w:rsidRDefault="00D93CD3" w:rsidP="00D93CD3">
      <w:pPr>
        <w:rPr>
          <w:rStyle w:val="Guidance"/>
        </w:rPr>
      </w:pPr>
      <w:r w:rsidRPr="00AF7BBD">
        <w:rPr>
          <w:rStyle w:val="Guidance"/>
        </w:rPr>
        <w:t xml:space="preserve">[While the example best practice disclosure has been included in the body of the report, consideration might be given to structuring such disclosures as a short summary supported by a detailed appendix.] </w:t>
      </w:r>
    </w:p>
    <w:p w14:paraId="0256D443" w14:textId="77777777" w:rsidR="00D93CD3" w:rsidRDefault="00D93CD3" w:rsidP="00AF7BBD">
      <w:pPr>
        <w:pStyle w:val="Heading20"/>
      </w:pPr>
      <w:bookmarkStart w:id="104" w:name="_Toc41961281"/>
      <w:r>
        <w:t>Incident management</w:t>
      </w:r>
      <w:bookmarkEnd w:id="104"/>
    </w:p>
    <w:p w14:paraId="5819B108" w14:textId="4ADD0546" w:rsidR="00D93CD3" w:rsidRDefault="00D93CD3" w:rsidP="00D93CD3">
      <w:r>
        <w:t xml:space="preserve">Incidents across the Department increased by 1.9 per cent per 100 FTE in 2019-20. Incidents include injuries, ‘near-misses’ and detected workplace hazards. In real terms, the increase equates to 74 additional reported incidents compared with the previous year. While reported incidents were up, the number of incidents which resulted in injury </w:t>
      </w:r>
      <w:r w:rsidRPr="00AF7BBD">
        <w:rPr>
          <w:rStyle w:val="Guidance"/>
        </w:rPr>
        <w:t>[fell/also rose]</w:t>
      </w:r>
      <w:r w:rsidR="00AF7BBD">
        <w:t>.</w:t>
      </w:r>
    </w:p>
    <w:p w14:paraId="6CA95D91" w14:textId="48DB15C0" w:rsidR="00D93CD3" w:rsidRDefault="00D93CD3" w:rsidP="00D93CD3">
      <w:r>
        <w:t xml:space="preserve">The increase was expected and is driven by the introduction of the Department’s online reporting system and an increased awareness of incident reporting among staff, which significantly increased reporting across the Department (refer to Figure </w:t>
      </w:r>
      <w:r w:rsidR="009D5EA7">
        <w:t>3</w:t>
      </w:r>
      <w:r>
        <w:t>).</w:t>
      </w:r>
    </w:p>
    <w:p w14:paraId="38777677" w14:textId="77777777" w:rsidR="00D93CD3" w:rsidRDefault="00D93CD3" w:rsidP="00D93CD3">
      <w:r>
        <w:t xml:space="preserve">There were 10 notifiable incidents that occurred across the Department. Notifiable incidents are those which require the OHS Regulator to be notified if they occur. </w:t>
      </w:r>
    </w:p>
    <w:tbl>
      <w:tblPr>
        <w:tblStyle w:val="Two-columnreference"/>
        <w:tblW w:w="9639" w:type="dxa"/>
        <w:tblLook w:val="0480" w:firstRow="0" w:lastRow="0" w:firstColumn="1" w:lastColumn="0" w:noHBand="0" w:noVBand="1"/>
      </w:tblPr>
      <w:tblGrid>
        <w:gridCol w:w="1536"/>
        <w:gridCol w:w="8103"/>
      </w:tblGrid>
      <w:tr w:rsidR="00AF7BBD" w:rsidRPr="00243C1F" w14:paraId="3C523475" w14:textId="77777777" w:rsidTr="00AF7BBD">
        <w:tc>
          <w:tcPr>
            <w:cnfStyle w:val="001000000000" w:firstRow="0" w:lastRow="0" w:firstColumn="1" w:lastColumn="0" w:oddVBand="0" w:evenVBand="0" w:oddHBand="0" w:evenHBand="0" w:firstRowFirstColumn="0" w:firstRowLastColumn="0" w:lastRowFirstColumn="0" w:lastRowLastColumn="0"/>
            <w:tcW w:w="1536" w:type="dxa"/>
          </w:tcPr>
          <w:p w14:paraId="51487A08" w14:textId="77777777" w:rsidR="00AF7BBD" w:rsidRDefault="00AF7BBD" w:rsidP="00AF7BBD">
            <w:pPr>
              <w:spacing w:before="240"/>
              <w:rPr>
                <w:rStyle w:val="Reference"/>
              </w:rPr>
            </w:pPr>
            <w:r w:rsidRPr="00AF7BBD">
              <w:rPr>
                <w:rStyle w:val="Reference"/>
              </w:rPr>
              <w:lastRenderedPageBreak/>
              <w:t>FRD 22H</w:t>
            </w:r>
          </w:p>
          <w:p w14:paraId="5F3B9B84" w14:textId="689B2707" w:rsidR="00AF7BBD" w:rsidRPr="00113FE9" w:rsidRDefault="00AF7BBD" w:rsidP="00C55E7A">
            <w:pPr>
              <w:rPr>
                <w:rStyle w:val="Reference"/>
              </w:rPr>
            </w:pPr>
            <w:r w:rsidRPr="00AF7BBD">
              <w:rPr>
                <w:rStyle w:val="Reference"/>
              </w:rPr>
              <w:t>Best practice disclosure based on Recommendation 70, PAEC Report 87</w:t>
            </w:r>
          </w:p>
        </w:tc>
        <w:tc>
          <w:tcPr>
            <w:tcW w:w="8103" w:type="dxa"/>
          </w:tcPr>
          <w:p w14:paraId="49AA2E2C" w14:textId="0B884B7C" w:rsidR="00AF7BBD" w:rsidRDefault="00AF7BBD" w:rsidP="00B2310F">
            <w:pPr>
              <w:pStyle w:val="TableHeading"/>
              <w:cnfStyle w:val="000000000000" w:firstRow="0" w:lastRow="0" w:firstColumn="0" w:lastColumn="0" w:oddVBand="0" w:evenVBand="0" w:oddHBand="0" w:evenHBand="0" w:firstRowFirstColumn="0" w:firstRowLastColumn="0" w:lastRowFirstColumn="0" w:lastRowLastColumn="0"/>
            </w:pPr>
            <w:r w:rsidRPr="00AF7BBD">
              <w:t xml:space="preserve">Figure </w:t>
            </w:r>
            <w:r w:rsidR="009D5EA7">
              <w:t>3</w:t>
            </w:r>
            <w:r w:rsidRPr="00AF7BBD">
              <w:t xml:space="preserve">: </w:t>
            </w:r>
            <w:r w:rsidR="00B2310F">
              <w:tab/>
            </w:r>
            <w:r w:rsidRPr="00AF7BBD">
              <w:t>Number of incidents and rate per 100 FTE</w:t>
            </w:r>
          </w:p>
          <w:p w14:paraId="0CC9FF42" w14:textId="3DD9E0AD" w:rsidR="00AF7BBD" w:rsidRPr="00AF7BBD" w:rsidRDefault="00AF7BBD" w:rsidP="00AF7BB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9CD206" wp14:editId="1EC8BF61">
                  <wp:extent cx="4320000" cy="2016000"/>
                  <wp:effectExtent l="0" t="0" r="4445" b="3810"/>
                  <wp:docPr id="1" name="Chart 1" descr="Number ('000)" title="Number ('000)">
                    <a:extLst xmlns:a="http://schemas.openxmlformats.org/drawingml/2006/main">
                      <a:ext uri="{FF2B5EF4-FFF2-40B4-BE49-F238E27FC236}">
                        <a16:creationId xmlns:a16="http://schemas.microsoft.com/office/drawing/2014/main" id="{80BC219A-ED29-4A96-A387-888502A09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4E6C66A4" w14:textId="2CBB57F2" w:rsidR="00AF7BBD" w:rsidRDefault="00AF7BBD" w:rsidP="00AF7BBD">
      <w:r>
        <w:t xml:space="preserve">While the number of standard claims rose marginally in 2019-20, mainly due to predicted increases in muscular skeletal disorder and stress claims, the rate per 100 staff remained steady (Figure </w:t>
      </w:r>
      <w:r w:rsidR="009D5EA7">
        <w:t>4</w:t>
      </w:r>
      <w:r>
        <w:t>). To</w:t>
      </w:r>
      <w:r w:rsidR="001442C8">
        <w:t> </w:t>
      </w:r>
      <w:r>
        <w:t>address the increase in the number of standard claims, the Department conducted a review of muscular skeletal disorder activities and introduced a number of proactive programs that focus on reducing sprains and strains, stress reductions, and good claims management practices in high</w:t>
      </w:r>
      <w:r w:rsidR="00B2310F">
        <w:t>-</w:t>
      </w:r>
      <w:r>
        <w:t>risk areas.</w:t>
      </w:r>
    </w:p>
    <w:p w14:paraId="5A08978F" w14:textId="11F87D65" w:rsidR="00D93CD3" w:rsidRDefault="00AF7BBD" w:rsidP="00B2310F">
      <w:pPr>
        <w:pStyle w:val="TableHeading"/>
      </w:pPr>
      <w:r>
        <w:t xml:space="preserve">Figure </w:t>
      </w:r>
      <w:r w:rsidR="009D5EA7">
        <w:t>4</w:t>
      </w:r>
      <w:r>
        <w:t xml:space="preserve">: </w:t>
      </w:r>
      <w:r w:rsidR="00B2310F">
        <w:tab/>
      </w:r>
      <w:r>
        <w:t>N</w:t>
      </w:r>
      <w:r w:rsidR="00B2310F">
        <w:t>umber</w:t>
      </w:r>
      <w:r>
        <w:t xml:space="preserve"> of standard claims and rate per 100 FTE</w:t>
      </w:r>
    </w:p>
    <w:p w14:paraId="5360ECC0" w14:textId="01FED839" w:rsidR="00AF7BBD" w:rsidRDefault="00AF7BBD" w:rsidP="00D93CD3">
      <w:r>
        <w:rPr>
          <w:noProof/>
        </w:rPr>
        <w:drawing>
          <wp:inline distT="0" distB="0" distL="0" distR="0" wp14:anchorId="28B9AD7E" wp14:editId="1662B692">
            <wp:extent cx="4320000" cy="2016000"/>
            <wp:effectExtent l="0" t="0" r="4445" b="3810"/>
            <wp:docPr id="21" name="Chart 21" descr="Number ('000)" title="Number ('000)">
              <a:extLst xmlns:a="http://schemas.openxmlformats.org/drawingml/2006/main">
                <a:ext uri="{FF2B5EF4-FFF2-40B4-BE49-F238E27FC236}">
                  <a16:creationId xmlns:a16="http://schemas.microsoft.com/office/drawing/2014/main" id="{B0C8B23F-64F7-4A37-9ADE-10BF3CEE7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D2A5CC" w14:textId="6F430687" w:rsidR="00AF7BBD" w:rsidRDefault="00AF7BBD" w:rsidP="00D93CD3">
      <w:r w:rsidRPr="00AF7BBD">
        <w:t xml:space="preserve">The total number of WorkCover claims lodged decreased in 2019-20 (Figures </w:t>
      </w:r>
      <w:r w:rsidR="009D5EA7">
        <w:t>5</w:t>
      </w:r>
      <w:r w:rsidRPr="00AF7BBD">
        <w:t xml:space="preserve"> and </w:t>
      </w:r>
      <w:r w:rsidR="009D5EA7">
        <w:t>6</w:t>
      </w:r>
      <w:r w:rsidRPr="00AF7BBD">
        <w:t>). In addition, the claims rate continued to decrease due to the growth in staff numbers since 2017-18 (due to the opening of two new research laboratories), effective early intervention strategies and improved claims performance management. The average cost per claim decreased from $36 070 to $33 131.</w:t>
      </w:r>
    </w:p>
    <w:tbl>
      <w:tblPr>
        <w:tblStyle w:val="Two-columnreference"/>
        <w:tblW w:w="9639" w:type="dxa"/>
        <w:tblLook w:val="0480" w:firstRow="0" w:lastRow="0" w:firstColumn="1" w:lastColumn="0" w:noHBand="0" w:noVBand="1"/>
      </w:tblPr>
      <w:tblGrid>
        <w:gridCol w:w="1536"/>
        <w:gridCol w:w="8103"/>
      </w:tblGrid>
      <w:tr w:rsidR="00AF7BBD" w:rsidRPr="00243C1F" w14:paraId="584594C9" w14:textId="77777777" w:rsidTr="00C55E7A">
        <w:tc>
          <w:tcPr>
            <w:cnfStyle w:val="001000000000" w:firstRow="0" w:lastRow="0" w:firstColumn="1" w:lastColumn="0" w:oddVBand="0" w:evenVBand="0" w:oddHBand="0" w:evenHBand="0" w:firstRowFirstColumn="0" w:firstRowLastColumn="0" w:lastRowFirstColumn="0" w:lastRowLastColumn="0"/>
            <w:tcW w:w="1536" w:type="dxa"/>
          </w:tcPr>
          <w:p w14:paraId="0636A40A" w14:textId="77777777" w:rsidR="00AF7BBD" w:rsidRDefault="00AF7BBD" w:rsidP="00C55E7A">
            <w:pPr>
              <w:spacing w:before="240"/>
              <w:rPr>
                <w:rStyle w:val="Reference"/>
              </w:rPr>
            </w:pPr>
            <w:r w:rsidRPr="00AF7BBD">
              <w:rPr>
                <w:rStyle w:val="Reference"/>
              </w:rPr>
              <w:t>FRD 22H</w:t>
            </w:r>
          </w:p>
          <w:p w14:paraId="793FCF33" w14:textId="77777777" w:rsidR="00AF7BBD" w:rsidRPr="00113FE9" w:rsidRDefault="00AF7BBD" w:rsidP="00C55E7A">
            <w:pPr>
              <w:rPr>
                <w:rStyle w:val="Reference"/>
              </w:rPr>
            </w:pPr>
            <w:r w:rsidRPr="00AF7BBD">
              <w:rPr>
                <w:rStyle w:val="Reference"/>
              </w:rPr>
              <w:t>Best practice disclosure based on Recommendation 70, PAEC Report 87</w:t>
            </w:r>
          </w:p>
        </w:tc>
        <w:tc>
          <w:tcPr>
            <w:tcW w:w="8103" w:type="dxa"/>
          </w:tcPr>
          <w:p w14:paraId="1FFCC0E1" w14:textId="7791EAB9" w:rsidR="00AF7BBD" w:rsidRDefault="00AF7BBD" w:rsidP="00B2310F">
            <w:pPr>
              <w:pStyle w:val="TableHeading"/>
              <w:cnfStyle w:val="000000000000" w:firstRow="0" w:lastRow="0" w:firstColumn="0" w:lastColumn="0" w:oddVBand="0" w:evenVBand="0" w:oddHBand="0" w:evenHBand="0" w:firstRowFirstColumn="0" w:firstRowLastColumn="0" w:lastRowFirstColumn="0" w:lastRowLastColumn="0"/>
            </w:pPr>
            <w:r w:rsidRPr="00AF7BBD">
              <w:t xml:space="preserve">Figure </w:t>
            </w:r>
            <w:r w:rsidR="009D5EA7">
              <w:t>5</w:t>
            </w:r>
            <w:r w:rsidRPr="00AF7BBD">
              <w:t xml:space="preserve">: </w:t>
            </w:r>
            <w:r w:rsidR="00B2310F">
              <w:tab/>
            </w:r>
            <w:r w:rsidRPr="00AF7BBD">
              <w:t>Lost time claims and rate per 100 FTE</w:t>
            </w:r>
          </w:p>
          <w:p w14:paraId="3E803A33" w14:textId="10CA1887" w:rsidR="00AF7BBD" w:rsidRPr="00AF7BBD" w:rsidRDefault="00AF7BBD" w:rsidP="00C55E7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41BA732" wp14:editId="6402B9B5">
                  <wp:extent cx="4320000" cy="2016000"/>
                  <wp:effectExtent l="0" t="0" r="4445" b="3810"/>
                  <wp:docPr id="53" name="Chart 53" descr="Number ('000)" title="Number ('000)">
                    <a:extLst xmlns:a="http://schemas.openxmlformats.org/drawingml/2006/main">
                      <a:ext uri="{FF2B5EF4-FFF2-40B4-BE49-F238E27FC236}">
                        <a16:creationId xmlns:a16="http://schemas.microsoft.com/office/drawing/2014/main" id="{0284CF84-E83F-46CF-A20A-0506915A9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16992430" w14:textId="6A12A964" w:rsidR="00AF7BBD" w:rsidRDefault="00AF7BBD" w:rsidP="00B2310F">
      <w:pPr>
        <w:pStyle w:val="TableHeading"/>
      </w:pPr>
      <w:r w:rsidRPr="00AF7BBD">
        <w:lastRenderedPageBreak/>
        <w:t xml:space="preserve">Figure </w:t>
      </w:r>
      <w:r w:rsidR="009D5EA7">
        <w:t>6</w:t>
      </w:r>
      <w:r w:rsidRPr="00AF7BBD">
        <w:t xml:space="preserve">: </w:t>
      </w:r>
      <w:r w:rsidR="00B2310F">
        <w:tab/>
      </w:r>
      <w:r w:rsidRPr="00AF7BBD">
        <w:t>Claims exceeding 13 weeks and rate per 100 FTE</w:t>
      </w:r>
    </w:p>
    <w:p w14:paraId="0FFBD035" w14:textId="017FD53A" w:rsidR="00AF7BBD" w:rsidRDefault="00AF7BBD">
      <w:r>
        <w:rPr>
          <w:noProof/>
        </w:rPr>
        <w:drawing>
          <wp:inline distT="0" distB="0" distL="0" distR="0" wp14:anchorId="0B9EDC68" wp14:editId="579B3735">
            <wp:extent cx="4320000" cy="2016000"/>
            <wp:effectExtent l="0" t="0" r="4445" b="3810"/>
            <wp:docPr id="71" name="Chart 71" descr="Number ('000)" title="Number ('000)">
              <a:extLst xmlns:a="http://schemas.openxmlformats.org/drawingml/2006/main">
                <a:ext uri="{FF2B5EF4-FFF2-40B4-BE49-F238E27FC236}">
                  <a16:creationId xmlns:a16="http://schemas.microsoft.com/office/drawing/2014/main" id="{FA58C666-8968-446B-A86B-47CCF0D3B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wo-columnreference"/>
        <w:tblW w:w="9639" w:type="dxa"/>
        <w:tblLook w:val="0480" w:firstRow="0" w:lastRow="0" w:firstColumn="1" w:lastColumn="0" w:noHBand="0" w:noVBand="1"/>
      </w:tblPr>
      <w:tblGrid>
        <w:gridCol w:w="1536"/>
        <w:gridCol w:w="8103"/>
      </w:tblGrid>
      <w:tr w:rsidR="00B2310F" w:rsidRPr="00243C1F" w14:paraId="1498FA3B" w14:textId="77777777" w:rsidTr="00E73BC6">
        <w:tc>
          <w:tcPr>
            <w:cnfStyle w:val="001000000000" w:firstRow="0" w:lastRow="0" w:firstColumn="1" w:lastColumn="0" w:oddVBand="0" w:evenVBand="0" w:oddHBand="0" w:evenHBand="0" w:firstRowFirstColumn="0" w:firstRowLastColumn="0" w:lastRowFirstColumn="0" w:lastRowLastColumn="0"/>
            <w:tcW w:w="1536" w:type="dxa"/>
          </w:tcPr>
          <w:p w14:paraId="68E74185" w14:textId="77777777" w:rsidR="00B2310F" w:rsidRDefault="00B2310F" w:rsidP="00E73BC6">
            <w:pPr>
              <w:rPr>
                <w:rStyle w:val="Reference"/>
              </w:rPr>
            </w:pPr>
            <w:r w:rsidRPr="00892FAD">
              <w:rPr>
                <w:rStyle w:val="Reference"/>
              </w:rPr>
              <w:t>FRD 22H</w:t>
            </w:r>
          </w:p>
          <w:p w14:paraId="0AC97A70" w14:textId="77777777" w:rsidR="00B2310F" w:rsidRPr="00113FE9" w:rsidRDefault="00B2310F" w:rsidP="00E73BC6">
            <w:pPr>
              <w:rPr>
                <w:rStyle w:val="Reference"/>
              </w:rPr>
            </w:pPr>
            <w:r w:rsidRPr="00AF7BBD">
              <w:rPr>
                <w:rStyle w:val="Reference"/>
              </w:rPr>
              <w:t>Best practice disclosure based on Recommendation 70, PAEC Report 87</w:t>
            </w:r>
          </w:p>
        </w:tc>
        <w:tc>
          <w:tcPr>
            <w:tcW w:w="8103" w:type="dxa"/>
          </w:tcPr>
          <w:p w14:paraId="6E6ADC79" w14:textId="7DC3C3D4" w:rsidR="00B2310F" w:rsidRPr="00243C1F" w:rsidRDefault="00B2310F" w:rsidP="00E73BC6">
            <w:pPr>
              <w:cnfStyle w:val="000000000000" w:firstRow="0" w:lastRow="0" w:firstColumn="0" w:lastColumn="0" w:oddVBand="0" w:evenVBand="0" w:oddHBand="0" w:evenHBand="0" w:firstRowFirstColumn="0" w:firstRowLastColumn="0" w:lastRowFirstColumn="0" w:lastRowLastColumn="0"/>
            </w:pPr>
            <w:r w:rsidRPr="00B2310F">
              <w:t xml:space="preserve">The Department’s WorkCover premium rate continued to decrease in 2019-20 (Figure </w:t>
            </w:r>
            <w:r w:rsidR="009D5EA7">
              <w:t>7</w:t>
            </w:r>
            <w:r w:rsidRPr="00B2310F">
              <w:t>). This is due to the continuing consultative approach adopted by the OH&amp;S unit. As a proportion of total staff and of increasing remuneration, the claim ratio is decreasing.</w:t>
            </w:r>
          </w:p>
        </w:tc>
      </w:tr>
    </w:tbl>
    <w:p w14:paraId="0413A1C1" w14:textId="3EF6E9F5" w:rsidR="00B2310F" w:rsidRDefault="00B2310F" w:rsidP="00B2310F">
      <w:pPr>
        <w:pStyle w:val="TableHeading"/>
      </w:pPr>
      <w:r w:rsidRPr="00AF7BBD">
        <w:t xml:space="preserve">Figure </w:t>
      </w:r>
      <w:r w:rsidR="009D5EA7">
        <w:t>7</w:t>
      </w:r>
      <w:r w:rsidRPr="00AF7BBD">
        <w:t xml:space="preserve">: </w:t>
      </w:r>
      <w:r>
        <w:tab/>
      </w:r>
      <w:r w:rsidRPr="00AF7BBD">
        <w:t>Department of Technology premium rate 2016-2020</w:t>
      </w:r>
    </w:p>
    <w:p w14:paraId="2023C878" w14:textId="0031225D" w:rsidR="00B2310F" w:rsidRDefault="00B2310F" w:rsidP="00B2310F">
      <w:r>
        <w:rPr>
          <w:noProof/>
        </w:rPr>
        <w:drawing>
          <wp:inline distT="0" distB="0" distL="0" distR="0" wp14:anchorId="77FFF491" wp14:editId="78A1E004">
            <wp:extent cx="4320000" cy="2016000"/>
            <wp:effectExtent l="0" t="0" r="4445" b="3810"/>
            <wp:docPr id="72" name="Chart 72" descr="Number ('000)" title="Number ('000)">
              <a:extLst xmlns:a="http://schemas.openxmlformats.org/drawingml/2006/main">
                <a:ext uri="{FF2B5EF4-FFF2-40B4-BE49-F238E27FC236}">
                  <a16:creationId xmlns:a16="http://schemas.microsoft.com/office/drawing/2014/main" id="{ADD02BBF-385F-4A11-84DE-4BE02EB7F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1AB0806" w14:textId="77777777" w:rsidR="00B2310F" w:rsidRDefault="00B2310F"/>
    <w:p w14:paraId="6B2F523B" w14:textId="77777777" w:rsidR="00AF7BBD" w:rsidRDefault="00AF7BBD"/>
    <w:p w14:paraId="5F30305D" w14:textId="77777777" w:rsidR="00410A42" w:rsidRDefault="00410A42">
      <w:pPr>
        <w:keepLines w:val="0"/>
        <w:rPr>
          <w:b/>
          <w:iCs/>
        </w:rPr>
      </w:pPr>
      <w:r>
        <w:br w:type="page"/>
      </w:r>
    </w:p>
    <w:p w14:paraId="73CFB17B" w14:textId="33A86B7C" w:rsidR="00AF7BBD" w:rsidRDefault="00410A42" w:rsidP="00B2310F">
      <w:pPr>
        <w:pStyle w:val="TableHeading"/>
      </w:pPr>
      <w:r w:rsidRPr="00410A42">
        <w:lastRenderedPageBreak/>
        <w:t>The Department’s performance against OH&amp;S management measures</w:t>
      </w:r>
    </w:p>
    <w:tbl>
      <w:tblPr>
        <w:tblStyle w:val="Two-columnreference"/>
        <w:tblW w:w="9639" w:type="dxa"/>
        <w:tblLayout w:type="fixed"/>
        <w:tblLook w:val="0480" w:firstRow="0" w:lastRow="0" w:firstColumn="1" w:lastColumn="0" w:noHBand="0" w:noVBand="1"/>
      </w:tblPr>
      <w:tblGrid>
        <w:gridCol w:w="1588"/>
        <w:gridCol w:w="8051"/>
      </w:tblGrid>
      <w:tr w:rsidR="00410A42" w:rsidRPr="00243C1F" w14:paraId="5244B9E1" w14:textId="77777777" w:rsidTr="00410A42">
        <w:tc>
          <w:tcPr>
            <w:cnfStyle w:val="001000000000" w:firstRow="0" w:lastRow="0" w:firstColumn="1" w:lastColumn="0" w:oddVBand="0" w:evenVBand="0" w:oddHBand="0" w:evenHBand="0" w:firstRowFirstColumn="0" w:firstRowLastColumn="0" w:lastRowFirstColumn="0" w:lastRowLastColumn="0"/>
            <w:tcW w:w="1588" w:type="dxa"/>
          </w:tcPr>
          <w:p w14:paraId="179BD608" w14:textId="77777777" w:rsidR="00410A42" w:rsidRPr="00410A42" w:rsidRDefault="00410A42" w:rsidP="00410A42">
            <w:pPr>
              <w:rPr>
                <w:rStyle w:val="Reference"/>
              </w:rPr>
            </w:pPr>
            <w:r w:rsidRPr="00410A42">
              <w:rPr>
                <w:rStyle w:val="Reference"/>
              </w:rPr>
              <w:t>FRD 22H</w:t>
            </w:r>
          </w:p>
          <w:p w14:paraId="01F14B80" w14:textId="428D93C7" w:rsidR="00410A42" w:rsidRPr="00113FE9" w:rsidRDefault="00410A42" w:rsidP="00410A42">
            <w:pPr>
              <w:rPr>
                <w:rStyle w:val="Reference"/>
              </w:rPr>
            </w:pPr>
            <w:r w:rsidRPr="00410A42">
              <w:rPr>
                <w:rStyle w:val="Reference"/>
              </w:rPr>
              <w:t>Recommendation 10, PAEC Report 107</w:t>
            </w:r>
          </w:p>
        </w:tc>
        <w:tc>
          <w:tcPr>
            <w:tcW w:w="8051" w:type="dxa"/>
          </w:tcPr>
          <w:tbl>
            <w:tblPr>
              <w:tblStyle w:val="DTFFinancialTable"/>
              <w:tblW w:w="7938" w:type="dxa"/>
              <w:tblLayout w:type="fixed"/>
              <w:tblLook w:val="06A0" w:firstRow="1" w:lastRow="0" w:firstColumn="1" w:lastColumn="0" w:noHBand="1" w:noVBand="1"/>
            </w:tblPr>
            <w:tblGrid>
              <w:gridCol w:w="1334"/>
              <w:gridCol w:w="3926"/>
              <w:gridCol w:w="909"/>
              <w:gridCol w:w="882"/>
              <w:gridCol w:w="887"/>
            </w:tblGrid>
            <w:tr w:rsidR="00DD760B" w:rsidRPr="00DD760B" w14:paraId="5B61991F" w14:textId="77777777" w:rsidTr="002E77B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34" w:type="dxa"/>
                </w:tcPr>
                <w:p w14:paraId="7A69E3D6" w14:textId="77777777" w:rsidR="00410A42" w:rsidRPr="00DD760B" w:rsidRDefault="00410A42" w:rsidP="00410A42">
                  <w:pPr>
                    <w:rPr>
                      <w:sz w:val="16"/>
                      <w:szCs w:val="16"/>
                    </w:rPr>
                  </w:pPr>
                  <w:r w:rsidRPr="00DD760B">
                    <w:rPr>
                      <w:sz w:val="16"/>
                      <w:szCs w:val="16"/>
                    </w:rPr>
                    <w:t>Measure</w:t>
                  </w:r>
                </w:p>
              </w:tc>
              <w:tc>
                <w:tcPr>
                  <w:tcW w:w="3926" w:type="dxa"/>
                </w:tcPr>
                <w:p w14:paraId="4B567DB4" w14:textId="77777777" w:rsidR="00410A42" w:rsidRPr="00DD760B" w:rsidRDefault="00410A42" w:rsidP="00410A42">
                  <w:pPr>
                    <w:jc w:val="left"/>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KPI</w:t>
                  </w:r>
                </w:p>
              </w:tc>
              <w:tc>
                <w:tcPr>
                  <w:tcW w:w="909" w:type="dxa"/>
                </w:tcPr>
                <w:p w14:paraId="5021510F" w14:textId="77777777" w:rsidR="00410A42" w:rsidRPr="00DD760B" w:rsidRDefault="00410A42" w:rsidP="00DD760B">
                  <w:pPr>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2017-18 </w:t>
                  </w:r>
                </w:p>
              </w:tc>
              <w:tc>
                <w:tcPr>
                  <w:tcW w:w="882" w:type="dxa"/>
                </w:tcPr>
                <w:p w14:paraId="292F9128" w14:textId="77777777" w:rsidR="00410A42" w:rsidRPr="00DD760B" w:rsidRDefault="00410A42" w:rsidP="00DD760B">
                  <w:pPr>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2018-19 </w:t>
                  </w:r>
                </w:p>
              </w:tc>
              <w:tc>
                <w:tcPr>
                  <w:tcW w:w="887" w:type="dxa"/>
                </w:tcPr>
                <w:p w14:paraId="20E063CE" w14:textId="77777777" w:rsidR="00410A42" w:rsidRPr="00DD760B" w:rsidRDefault="00410A42" w:rsidP="00DD760B">
                  <w:pPr>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2019-20 </w:t>
                  </w:r>
                </w:p>
              </w:tc>
            </w:tr>
            <w:tr w:rsidR="00DD760B" w:rsidRPr="00DD760B" w14:paraId="4EDE1B69"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4A3C1872" w14:textId="77777777" w:rsidR="00410A42" w:rsidRPr="00DD760B" w:rsidRDefault="00410A42" w:rsidP="00410A42">
                  <w:pPr>
                    <w:ind w:left="0" w:firstLine="0"/>
                    <w:rPr>
                      <w:sz w:val="16"/>
                      <w:szCs w:val="16"/>
                    </w:rPr>
                  </w:pPr>
                  <w:r w:rsidRPr="00DD760B">
                    <w:rPr>
                      <w:sz w:val="16"/>
                      <w:szCs w:val="16"/>
                    </w:rPr>
                    <w:t>Incidents</w:t>
                  </w:r>
                </w:p>
              </w:tc>
              <w:tc>
                <w:tcPr>
                  <w:tcW w:w="3926" w:type="dxa"/>
                </w:tcPr>
                <w:p w14:paraId="7E82B39D"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w:t>
                  </w:r>
                </w:p>
              </w:tc>
              <w:tc>
                <w:tcPr>
                  <w:tcW w:w="909" w:type="dxa"/>
                </w:tcPr>
                <w:p w14:paraId="773184F1"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600</w:t>
                  </w:r>
                </w:p>
              </w:tc>
              <w:tc>
                <w:tcPr>
                  <w:tcW w:w="882" w:type="dxa"/>
                </w:tcPr>
                <w:p w14:paraId="41C61BF2"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526</w:t>
                  </w:r>
                </w:p>
              </w:tc>
              <w:tc>
                <w:tcPr>
                  <w:tcW w:w="887" w:type="dxa"/>
                </w:tcPr>
                <w:p w14:paraId="682AD94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730</w:t>
                  </w:r>
                </w:p>
              </w:tc>
            </w:tr>
            <w:tr w:rsidR="00DD760B" w:rsidRPr="00DD760B" w14:paraId="3219883B"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39CE61D6" w14:textId="77777777" w:rsidR="00410A42" w:rsidRPr="00DD760B" w:rsidRDefault="00410A42" w:rsidP="00410A42">
                  <w:pPr>
                    <w:ind w:left="0" w:firstLine="0"/>
                    <w:rPr>
                      <w:sz w:val="16"/>
                      <w:szCs w:val="16"/>
                    </w:rPr>
                  </w:pPr>
                </w:p>
              </w:tc>
              <w:tc>
                <w:tcPr>
                  <w:tcW w:w="3926" w:type="dxa"/>
                </w:tcPr>
                <w:p w14:paraId="3D8C2EA7"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09" w:type="dxa"/>
                </w:tcPr>
                <w:p w14:paraId="45E6835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9.4</w:t>
                  </w:r>
                </w:p>
              </w:tc>
              <w:tc>
                <w:tcPr>
                  <w:tcW w:w="882" w:type="dxa"/>
                </w:tcPr>
                <w:p w14:paraId="3748EC02"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7.7</w:t>
                  </w:r>
                </w:p>
              </w:tc>
              <w:tc>
                <w:tcPr>
                  <w:tcW w:w="887" w:type="dxa"/>
                </w:tcPr>
                <w:p w14:paraId="0392CEF0"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9.6</w:t>
                  </w:r>
                </w:p>
              </w:tc>
            </w:tr>
            <w:tr w:rsidR="00DD760B" w:rsidRPr="00DD760B" w14:paraId="285C8873" w14:textId="77777777" w:rsidTr="002E77BA">
              <w:trPr>
                <w:cantSplit w:val="0"/>
                <w:trHeight w:val="286"/>
              </w:trPr>
              <w:tc>
                <w:tcPr>
                  <w:cnfStyle w:val="001000000000" w:firstRow="0" w:lastRow="0" w:firstColumn="1" w:lastColumn="0" w:oddVBand="0" w:evenVBand="0" w:oddHBand="0" w:evenHBand="0" w:firstRowFirstColumn="0" w:firstRowLastColumn="0" w:lastRowFirstColumn="0" w:lastRowLastColumn="0"/>
                  <w:tcW w:w="1334" w:type="dxa"/>
                </w:tcPr>
                <w:p w14:paraId="188C1E5F" w14:textId="77777777" w:rsidR="00410A42" w:rsidRPr="00DD760B" w:rsidRDefault="00410A42" w:rsidP="00410A42">
                  <w:pPr>
                    <w:ind w:left="0" w:firstLine="0"/>
                    <w:rPr>
                      <w:sz w:val="16"/>
                      <w:szCs w:val="16"/>
                    </w:rPr>
                  </w:pPr>
                </w:p>
              </w:tc>
              <w:tc>
                <w:tcPr>
                  <w:tcW w:w="3926" w:type="dxa"/>
                </w:tcPr>
                <w:p w14:paraId="5275DB4E"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 requiring first aid and/or further medical treatment</w:t>
                  </w:r>
                </w:p>
              </w:tc>
              <w:tc>
                <w:tcPr>
                  <w:tcW w:w="909" w:type="dxa"/>
                </w:tcPr>
                <w:p w14:paraId="0E6B336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w:t>
                  </w:r>
                </w:p>
              </w:tc>
              <w:tc>
                <w:tcPr>
                  <w:tcW w:w="882" w:type="dxa"/>
                </w:tcPr>
                <w:p w14:paraId="419FB7C1"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w:t>
                  </w:r>
                </w:p>
              </w:tc>
              <w:tc>
                <w:tcPr>
                  <w:tcW w:w="887" w:type="dxa"/>
                </w:tcPr>
                <w:p w14:paraId="27594FF1"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w:t>
                  </w:r>
                </w:p>
              </w:tc>
            </w:tr>
            <w:tr w:rsidR="00DD760B" w:rsidRPr="00DD760B" w14:paraId="39A22F51" w14:textId="77777777" w:rsidTr="002E77BA">
              <w:trPr>
                <w:cantSplit w:val="0"/>
                <w:trHeight w:val="256"/>
              </w:trPr>
              <w:tc>
                <w:tcPr>
                  <w:cnfStyle w:val="001000000000" w:firstRow="0" w:lastRow="0" w:firstColumn="1" w:lastColumn="0" w:oddVBand="0" w:evenVBand="0" w:oddHBand="0" w:evenHBand="0" w:firstRowFirstColumn="0" w:firstRowLastColumn="0" w:lastRowFirstColumn="0" w:lastRowLastColumn="0"/>
                  <w:tcW w:w="1334" w:type="dxa"/>
                </w:tcPr>
                <w:p w14:paraId="00EB6A97" w14:textId="77777777" w:rsidR="00410A42" w:rsidRPr="00DD760B" w:rsidRDefault="00410A42" w:rsidP="00410A42">
                  <w:pPr>
                    <w:ind w:left="0" w:firstLine="0"/>
                    <w:rPr>
                      <w:sz w:val="16"/>
                      <w:szCs w:val="16"/>
                    </w:rPr>
                  </w:pPr>
                  <w:r w:rsidRPr="00DD760B">
                    <w:rPr>
                      <w:sz w:val="16"/>
                      <w:szCs w:val="16"/>
                    </w:rPr>
                    <w:t>Claims</w:t>
                  </w:r>
                </w:p>
              </w:tc>
              <w:tc>
                <w:tcPr>
                  <w:tcW w:w="3926" w:type="dxa"/>
                </w:tcPr>
                <w:p w14:paraId="6264C8EB"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standard claims </w:t>
                  </w:r>
                  <w:r w:rsidRPr="00DD760B">
                    <w:rPr>
                      <w:sz w:val="16"/>
                      <w:szCs w:val="16"/>
                      <w:vertAlign w:val="superscript"/>
                    </w:rPr>
                    <w:t>(a)</w:t>
                  </w:r>
                </w:p>
              </w:tc>
              <w:tc>
                <w:tcPr>
                  <w:tcW w:w="909" w:type="dxa"/>
                </w:tcPr>
                <w:p w14:paraId="4F7CC3B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110</w:t>
                  </w:r>
                </w:p>
              </w:tc>
              <w:tc>
                <w:tcPr>
                  <w:tcW w:w="882" w:type="dxa"/>
                </w:tcPr>
                <w:p w14:paraId="006C97A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134</w:t>
                  </w:r>
                </w:p>
              </w:tc>
              <w:tc>
                <w:tcPr>
                  <w:tcW w:w="887" w:type="dxa"/>
                </w:tcPr>
                <w:p w14:paraId="61028B2D"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143</w:t>
                  </w:r>
                </w:p>
              </w:tc>
            </w:tr>
            <w:tr w:rsidR="00DD760B" w:rsidRPr="00DD760B" w14:paraId="60A6115B"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1DFDFFEF" w14:textId="77777777" w:rsidR="00410A42" w:rsidRPr="00DD760B" w:rsidRDefault="00410A42" w:rsidP="00410A42">
                  <w:pPr>
                    <w:ind w:left="0" w:firstLine="0"/>
                    <w:rPr>
                      <w:sz w:val="16"/>
                      <w:szCs w:val="16"/>
                    </w:rPr>
                  </w:pPr>
                </w:p>
              </w:tc>
              <w:tc>
                <w:tcPr>
                  <w:tcW w:w="3926" w:type="dxa"/>
                </w:tcPr>
                <w:p w14:paraId="34502E92"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09" w:type="dxa"/>
                </w:tcPr>
                <w:p w14:paraId="03175A1B"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41</w:t>
                  </w:r>
                </w:p>
              </w:tc>
              <w:tc>
                <w:tcPr>
                  <w:tcW w:w="882" w:type="dxa"/>
                </w:tcPr>
                <w:p w14:paraId="31E860BA"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c>
                <w:tcPr>
                  <w:tcW w:w="887" w:type="dxa"/>
                </w:tcPr>
                <w:p w14:paraId="3AD38BC6"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r>
            <w:tr w:rsidR="00DD760B" w:rsidRPr="00DD760B" w14:paraId="3BE0A96F"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5DF4B583" w14:textId="77777777" w:rsidR="00410A42" w:rsidRPr="00DD760B" w:rsidRDefault="00410A42" w:rsidP="00410A42">
                  <w:pPr>
                    <w:ind w:left="0" w:firstLine="0"/>
                    <w:rPr>
                      <w:sz w:val="16"/>
                      <w:szCs w:val="16"/>
                    </w:rPr>
                  </w:pPr>
                </w:p>
              </w:tc>
              <w:tc>
                <w:tcPr>
                  <w:tcW w:w="3926" w:type="dxa"/>
                </w:tcPr>
                <w:p w14:paraId="0FE43A2F"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lost time claims </w:t>
                  </w:r>
                  <w:r w:rsidRPr="00DD760B">
                    <w:rPr>
                      <w:sz w:val="16"/>
                      <w:szCs w:val="16"/>
                      <w:vertAlign w:val="superscript"/>
                    </w:rPr>
                    <w:t>(a)</w:t>
                  </w:r>
                </w:p>
              </w:tc>
              <w:tc>
                <w:tcPr>
                  <w:tcW w:w="909" w:type="dxa"/>
                </w:tcPr>
                <w:p w14:paraId="4198DD8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882" w:type="dxa"/>
                </w:tcPr>
                <w:p w14:paraId="2076CC86"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55</w:t>
                  </w:r>
                </w:p>
              </w:tc>
              <w:tc>
                <w:tcPr>
                  <w:tcW w:w="887" w:type="dxa"/>
                </w:tcPr>
                <w:p w14:paraId="0890F3AB"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43</w:t>
                  </w:r>
                </w:p>
              </w:tc>
            </w:tr>
            <w:tr w:rsidR="00DD760B" w:rsidRPr="00DD760B" w14:paraId="71E80FC4"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34D0D7A6" w14:textId="77777777" w:rsidR="00410A42" w:rsidRPr="00DD760B" w:rsidRDefault="00410A42" w:rsidP="00410A42">
                  <w:pPr>
                    <w:ind w:left="0" w:firstLine="0"/>
                    <w:rPr>
                      <w:sz w:val="16"/>
                      <w:szCs w:val="16"/>
                    </w:rPr>
                  </w:pPr>
                </w:p>
              </w:tc>
              <w:tc>
                <w:tcPr>
                  <w:tcW w:w="3926" w:type="dxa"/>
                </w:tcPr>
                <w:p w14:paraId="4AEDCA5B"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09" w:type="dxa"/>
                </w:tcPr>
                <w:p w14:paraId="1F78D0BD"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c>
                <w:tcPr>
                  <w:tcW w:w="882" w:type="dxa"/>
                </w:tcPr>
                <w:p w14:paraId="78ECA7AA"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887" w:type="dxa"/>
                </w:tcPr>
                <w:p w14:paraId="29E93020"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0.6</w:t>
                  </w:r>
                </w:p>
              </w:tc>
            </w:tr>
            <w:tr w:rsidR="00DD760B" w:rsidRPr="00DD760B" w14:paraId="5E25C424"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EB1D1BB" w14:textId="77777777" w:rsidR="00410A42" w:rsidRPr="00DD760B" w:rsidRDefault="00410A42" w:rsidP="00410A42">
                  <w:pPr>
                    <w:ind w:left="0" w:firstLine="0"/>
                    <w:rPr>
                      <w:sz w:val="16"/>
                      <w:szCs w:val="16"/>
                    </w:rPr>
                  </w:pPr>
                </w:p>
              </w:tc>
              <w:tc>
                <w:tcPr>
                  <w:tcW w:w="3926" w:type="dxa"/>
                </w:tcPr>
                <w:p w14:paraId="36C7D2C5"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claims exceeding 13 weeks </w:t>
                  </w:r>
                  <w:r w:rsidRPr="00DD760B">
                    <w:rPr>
                      <w:sz w:val="16"/>
                      <w:szCs w:val="16"/>
                      <w:vertAlign w:val="superscript"/>
                    </w:rPr>
                    <w:t>(a)</w:t>
                  </w:r>
                </w:p>
              </w:tc>
              <w:tc>
                <w:tcPr>
                  <w:tcW w:w="909" w:type="dxa"/>
                </w:tcPr>
                <w:p w14:paraId="2AED8F5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2.0</w:t>
                  </w:r>
                </w:p>
              </w:tc>
              <w:tc>
                <w:tcPr>
                  <w:tcW w:w="882" w:type="dxa"/>
                </w:tcPr>
                <w:p w14:paraId="76A0797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c>
                <w:tcPr>
                  <w:tcW w:w="887" w:type="dxa"/>
                </w:tcPr>
                <w:p w14:paraId="0560659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r>
            <w:tr w:rsidR="00DD760B" w:rsidRPr="00DD760B" w14:paraId="7A82972A"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9E29010" w14:textId="77777777" w:rsidR="00410A42" w:rsidRPr="00DD760B" w:rsidRDefault="00410A42" w:rsidP="00410A42">
                  <w:pPr>
                    <w:ind w:left="0" w:firstLine="0"/>
                    <w:rPr>
                      <w:sz w:val="16"/>
                      <w:szCs w:val="16"/>
                    </w:rPr>
                  </w:pPr>
                </w:p>
              </w:tc>
              <w:tc>
                <w:tcPr>
                  <w:tcW w:w="3926" w:type="dxa"/>
                </w:tcPr>
                <w:p w14:paraId="33BDA0BC"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09" w:type="dxa"/>
                </w:tcPr>
                <w:p w14:paraId="0CCC2DDB"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0.5</w:t>
                  </w:r>
                </w:p>
              </w:tc>
              <w:tc>
                <w:tcPr>
                  <w:tcW w:w="882" w:type="dxa"/>
                </w:tcPr>
                <w:p w14:paraId="1007F112"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0.2</w:t>
                  </w:r>
                </w:p>
              </w:tc>
              <w:tc>
                <w:tcPr>
                  <w:tcW w:w="887" w:type="dxa"/>
                </w:tcPr>
                <w:p w14:paraId="1BB7F018"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0.3</w:t>
                  </w:r>
                </w:p>
              </w:tc>
            </w:tr>
            <w:tr w:rsidR="00DD760B" w:rsidRPr="00DD760B" w14:paraId="2B2FFFAD"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7EEE2D46" w14:textId="77777777" w:rsidR="00410A42" w:rsidRPr="00DD760B" w:rsidRDefault="00410A42" w:rsidP="00410A42">
                  <w:pPr>
                    <w:ind w:left="0" w:firstLine="0"/>
                    <w:rPr>
                      <w:sz w:val="16"/>
                      <w:szCs w:val="16"/>
                    </w:rPr>
                  </w:pPr>
                  <w:r w:rsidRPr="00DD760B">
                    <w:rPr>
                      <w:sz w:val="16"/>
                      <w:szCs w:val="16"/>
                    </w:rPr>
                    <w:t>Fatalities</w:t>
                  </w:r>
                </w:p>
              </w:tc>
              <w:tc>
                <w:tcPr>
                  <w:tcW w:w="3926" w:type="dxa"/>
                </w:tcPr>
                <w:p w14:paraId="124BE2EC"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Fatality claims </w:t>
                  </w:r>
                  <w:r w:rsidRPr="00DD760B">
                    <w:rPr>
                      <w:sz w:val="16"/>
                      <w:szCs w:val="16"/>
                      <w:vertAlign w:val="superscript"/>
                    </w:rPr>
                    <w:t>(b)</w:t>
                  </w:r>
                </w:p>
              </w:tc>
              <w:tc>
                <w:tcPr>
                  <w:tcW w:w="909" w:type="dxa"/>
                </w:tcPr>
                <w:p w14:paraId="044D416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882" w:type="dxa"/>
                </w:tcPr>
                <w:p w14:paraId="22D2620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887" w:type="dxa"/>
                </w:tcPr>
                <w:p w14:paraId="7C06C7E8"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DD760B" w:rsidRPr="00DD760B" w14:paraId="60038B2B"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B705501" w14:textId="77777777" w:rsidR="00410A42" w:rsidRPr="00DD760B" w:rsidRDefault="00410A42" w:rsidP="00410A42">
                  <w:pPr>
                    <w:ind w:left="0" w:firstLine="0"/>
                    <w:rPr>
                      <w:sz w:val="16"/>
                      <w:szCs w:val="16"/>
                    </w:rPr>
                  </w:pPr>
                  <w:r w:rsidRPr="00DD760B">
                    <w:rPr>
                      <w:sz w:val="16"/>
                      <w:szCs w:val="16"/>
                    </w:rPr>
                    <w:t>Claim costs</w:t>
                  </w:r>
                </w:p>
              </w:tc>
              <w:tc>
                <w:tcPr>
                  <w:tcW w:w="3926" w:type="dxa"/>
                </w:tcPr>
                <w:p w14:paraId="4F79FA4D"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Average cost per standard claim </w:t>
                  </w:r>
                  <w:r w:rsidRPr="00DD760B">
                    <w:rPr>
                      <w:sz w:val="16"/>
                      <w:szCs w:val="16"/>
                      <w:vertAlign w:val="superscript"/>
                    </w:rPr>
                    <w:t>(a)</w:t>
                  </w:r>
                </w:p>
              </w:tc>
              <w:tc>
                <w:tcPr>
                  <w:tcW w:w="909" w:type="dxa"/>
                </w:tcPr>
                <w:p w14:paraId="15844E64"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$27 944</w:t>
                  </w:r>
                </w:p>
              </w:tc>
              <w:tc>
                <w:tcPr>
                  <w:tcW w:w="882" w:type="dxa"/>
                </w:tcPr>
                <w:p w14:paraId="0FC013D2"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$27 121</w:t>
                  </w:r>
                </w:p>
              </w:tc>
              <w:tc>
                <w:tcPr>
                  <w:tcW w:w="887" w:type="dxa"/>
                </w:tcPr>
                <w:p w14:paraId="56C5095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$29 334</w:t>
                  </w:r>
                </w:p>
              </w:tc>
            </w:tr>
            <w:tr w:rsidR="00DD760B" w:rsidRPr="00DD760B" w14:paraId="4DD6A264"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02FEDE8C" w14:textId="77777777" w:rsidR="00410A42" w:rsidRPr="00DD760B" w:rsidRDefault="00410A42" w:rsidP="00410A42">
                  <w:pPr>
                    <w:ind w:left="0" w:firstLine="0"/>
                    <w:rPr>
                      <w:sz w:val="16"/>
                      <w:szCs w:val="16"/>
                    </w:rPr>
                  </w:pPr>
                  <w:r w:rsidRPr="00DD760B">
                    <w:rPr>
                      <w:sz w:val="16"/>
                      <w:szCs w:val="16"/>
                    </w:rPr>
                    <w:t>Return to work</w:t>
                  </w:r>
                </w:p>
              </w:tc>
              <w:tc>
                <w:tcPr>
                  <w:tcW w:w="3926" w:type="dxa"/>
                </w:tcPr>
                <w:p w14:paraId="06AC3FE2"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claims with RTW plan &lt;30 days.</w:t>
                  </w:r>
                </w:p>
              </w:tc>
              <w:tc>
                <w:tcPr>
                  <w:tcW w:w="909" w:type="dxa"/>
                </w:tcPr>
                <w:p w14:paraId="191B7C3A"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c>
                <w:tcPr>
                  <w:tcW w:w="882" w:type="dxa"/>
                </w:tcPr>
                <w:p w14:paraId="4E796D3D"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92%</w:t>
                  </w:r>
                </w:p>
              </w:tc>
              <w:tc>
                <w:tcPr>
                  <w:tcW w:w="887" w:type="dxa"/>
                </w:tcPr>
                <w:p w14:paraId="2360A640"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r>
            <w:tr w:rsidR="00DD760B" w:rsidRPr="00DD760B" w14:paraId="37F5E656"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3E20B88F" w14:textId="77777777" w:rsidR="00410A42" w:rsidRPr="00DD760B" w:rsidRDefault="00410A42" w:rsidP="00410A42">
                  <w:pPr>
                    <w:ind w:left="0" w:firstLine="0"/>
                    <w:rPr>
                      <w:sz w:val="16"/>
                      <w:szCs w:val="16"/>
                    </w:rPr>
                  </w:pPr>
                  <w:r w:rsidRPr="00DD760B">
                    <w:rPr>
                      <w:sz w:val="16"/>
                      <w:szCs w:val="16"/>
                    </w:rPr>
                    <w:t>Management commitment</w:t>
                  </w:r>
                </w:p>
              </w:tc>
              <w:tc>
                <w:tcPr>
                  <w:tcW w:w="3926" w:type="dxa"/>
                </w:tcPr>
                <w:p w14:paraId="085524D0"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policy statement, OH&amp;S objectives, regular reporting to senior management of OH&amp;S, and OH&amp;S plans (signed by CEO or equivalent).</w:t>
                  </w:r>
                </w:p>
              </w:tc>
              <w:tc>
                <w:tcPr>
                  <w:tcW w:w="909" w:type="dxa"/>
                </w:tcPr>
                <w:p w14:paraId="4571F164"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2" w:type="dxa"/>
                </w:tcPr>
                <w:p w14:paraId="3F465B26"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7" w:type="dxa"/>
                </w:tcPr>
                <w:p w14:paraId="0923A822"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DD760B" w:rsidRPr="00DD760B" w14:paraId="1D1A5E1A"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F923DBE" w14:textId="77777777" w:rsidR="00410A42" w:rsidRPr="00DD760B" w:rsidRDefault="00410A42" w:rsidP="00410A42">
                  <w:pPr>
                    <w:ind w:left="0" w:firstLine="0"/>
                    <w:rPr>
                      <w:sz w:val="16"/>
                      <w:szCs w:val="16"/>
                    </w:rPr>
                  </w:pPr>
                </w:p>
              </w:tc>
              <w:tc>
                <w:tcPr>
                  <w:tcW w:w="3926" w:type="dxa"/>
                </w:tcPr>
                <w:p w14:paraId="58578D52"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criteria(s) in purchasing guidelines (including goods, services and personnel).</w:t>
                  </w:r>
                </w:p>
              </w:tc>
              <w:tc>
                <w:tcPr>
                  <w:tcW w:w="909" w:type="dxa"/>
                </w:tcPr>
                <w:p w14:paraId="31D560D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2" w:type="dxa"/>
                </w:tcPr>
                <w:p w14:paraId="61F056EB"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7" w:type="dxa"/>
                </w:tcPr>
                <w:p w14:paraId="5C434E2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DD760B" w:rsidRPr="00DD760B" w14:paraId="570BE1E9"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vMerge w:val="restart"/>
                </w:tcPr>
                <w:p w14:paraId="1798D1CE" w14:textId="77777777" w:rsidR="00410A42" w:rsidRPr="00DD760B" w:rsidRDefault="00410A42" w:rsidP="00410A42">
                  <w:pPr>
                    <w:ind w:left="0" w:firstLine="0"/>
                    <w:rPr>
                      <w:sz w:val="16"/>
                      <w:szCs w:val="16"/>
                    </w:rPr>
                  </w:pPr>
                  <w:r w:rsidRPr="00DD760B">
                    <w:rPr>
                      <w:sz w:val="16"/>
                      <w:szCs w:val="16"/>
                    </w:rPr>
                    <w:t>Consultation and participation</w:t>
                  </w:r>
                </w:p>
              </w:tc>
              <w:tc>
                <w:tcPr>
                  <w:tcW w:w="3926" w:type="dxa"/>
                </w:tcPr>
                <w:p w14:paraId="5CB594D1"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agreed structure of designated workgroups (DWGs), health and safety representatives (HSRs), and issue resolution procedures (IRPs).</w:t>
                  </w:r>
                </w:p>
              </w:tc>
              <w:tc>
                <w:tcPr>
                  <w:tcW w:w="909" w:type="dxa"/>
                </w:tcPr>
                <w:p w14:paraId="3D1AEC9E"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2" w:type="dxa"/>
                </w:tcPr>
                <w:p w14:paraId="4CF4494E"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7" w:type="dxa"/>
                </w:tcPr>
                <w:p w14:paraId="52AD225B"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DD760B" w:rsidRPr="00DD760B" w14:paraId="64FE3B69"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vMerge/>
                </w:tcPr>
                <w:p w14:paraId="7DE69436" w14:textId="77777777" w:rsidR="00410A42" w:rsidRPr="00DD760B" w:rsidRDefault="00410A42" w:rsidP="00410A42">
                  <w:pPr>
                    <w:ind w:left="0" w:firstLine="0"/>
                    <w:rPr>
                      <w:sz w:val="16"/>
                      <w:szCs w:val="16"/>
                    </w:rPr>
                  </w:pPr>
                </w:p>
              </w:tc>
              <w:tc>
                <w:tcPr>
                  <w:tcW w:w="3926" w:type="dxa"/>
                </w:tcPr>
                <w:p w14:paraId="11D0E364"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Compliance with agreed structure on DWGs, HSRs, and IRPs.</w:t>
                  </w:r>
                </w:p>
              </w:tc>
              <w:tc>
                <w:tcPr>
                  <w:tcW w:w="909" w:type="dxa"/>
                </w:tcPr>
                <w:p w14:paraId="15B02BE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2" w:type="dxa"/>
                </w:tcPr>
                <w:p w14:paraId="2290F5B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887" w:type="dxa"/>
                </w:tcPr>
                <w:p w14:paraId="2E2F3B2F"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DD760B" w:rsidRPr="00DD760B" w14:paraId="05E7E798"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083A13F9" w14:textId="77777777" w:rsidR="00410A42" w:rsidRPr="00DD760B" w:rsidRDefault="00410A42" w:rsidP="00410A42">
                  <w:pPr>
                    <w:ind w:left="0" w:firstLine="0"/>
                    <w:rPr>
                      <w:sz w:val="16"/>
                      <w:szCs w:val="16"/>
                    </w:rPr>
                  </w:pPr>
                </w:p>
              </w:tc>
              <w:tc>
                <w:tcPr>
                  <w:tcW w:w="3926" w:type="dxa"/>
                </w:tcPr>
                <w:p w14:paraId="371CEF5B" w14:textId="085ED6E0"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Number of qua</w:t>
                  </w:r>
                  <w:r w:rsidR="006A6D4C">
                    <w:rPr>
                      <w:sz w:val="16"/>
                      <w:szCs w:val="16"/>
                    </w:rPr>
                    <w:t>r</w:t>
                  </w:r>
                  <w:r w:rsidRPr="00DD760B">
                    <w:rPr>
                      <w:sz w:val="16"/>
                      <w:szCs w:val="16"/>
                    </w:rPr>
                    <w:t>terly OHS Committee meetings.</w:t>
                  </w:r>
                </w:p>
              </w:tc>
              <w:tc>
                <w:tcPr>
                  <w:tcW w:w="909" w:type="dxa"/>
                </w:tcPr>
                <w:p w14:paraId="6C173CDD"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882" w:type="dxa"/>
                </w:tcPr>
                <w:p w14:paraId="5286DD1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887" w:type="dxa"/>
                </w:tcPr>
                <w:p w14:paraId="1ADC063C"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r>
            <w:tr w:rsidR="00DD760B" w:rsidRPr="00DD760B" w14:paraId="3884711E" w14:textId="77777777" w:rsidTr="002E77BA">
              <w:trPr>
                <w:cantSplit w:val="0"/>
                <w:trHeight w:val="360"/>
              </w:trPr>
              <w:tc>
                <w:tcPr>
                  <w:cnfStyle w:val="001000000000" w:firstRow="0" w:lastRow="0" w:firstColumn="1" w:lastColumn="0" w:oddVBand="0" w:evenVBand="0" w:oddHBand="0" w:evenHBand="0" w:firstRowFirstColumn="0" w:firstRowLastColumn="0" w:lastRowFirstColumn="0" w:lastRowLastColumn="0"/>
                  <w:tcW w:w="1334" w:type="dxa"/>
                </w:tcPr>
                <w:p w14:paraId="2CAC63BF" w14:textId="77777777" w:rsidR="00410A42" w:rsidRPr="00DD760B" w:rsidRDefault="00410A42" w:rsidP="00410A42">
                  <w:pPr>
                    <w:ind w:left="0" w:firstLine="0"/>
                    <w:rPr>
                      <w:sz w:val="16"/>
                      <w:szCs w:val="16"/>
                    </w:rPr>
                  </w:pPr>
                  <w:r w:rsidRPr="00DD760B">
                    <w:rPr>
                      <w:sz w:val="16"/>
                      <w:szCs w:val="16"/>
                    </w:rPr>
                    <w:t>Risk management</w:t>
                  </w:r>
                </w:p>
              </w:tc>
              <w:tc>
                <w:tcPr>
                  <w:tcW w:w="3926" w:type="dxa"/>
                </w:tcPr>
                <w:p w14:paraId="6C7B72B2"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internal audits/inspections conducted as planned.</w:t>
                  </w:r>
                </w:p>
              </w:tc>
              <w:tc>
                <w:tcPr>
                  <w:tcW w:w="909" w:type="dxa"/>
                </w:tcPr>
                <w:p w14:paraId="56EC0E7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38F422E1"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08EAF34C"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21C3938F" w14:textId="77777777" w:rsidTr="002E77BA">
              <w:trPr>
                <w:cantSplit w:val="0"/>
              </w:trPr>
              <w:tc>
                <w:tcPr>
                  <w:cnfStyle w:val="001000000000" w:firstRow="0" w:lastRow="0" w:firstColumn="1" w:lastColumn="0" w:oddVBand="0" w:evenVBand="0" w:oddHBand="0" w:evenHBand="0" w:firstRowFirstColumn="0" w:firstRowLastColumn="0" w:lastRowFirstColumn="0" w:lastRowLastColumn="0"/>
                  <w:tcW w:w="1334" w:type="dxa"/>
                </w:tcPr>
                <w:p w14:paraId="4BF462D1" w14:textId="77777777" w:rsidR="00410A42" w:rsidRPr="00DD760B" w:rsidRDefault="00410A42" w:rsidP="00410A42">
                  <w:pPr>
                    <w:ind w:left="0" w:firstLine="0"/>
                    <w:rPr>
                      <w:sz w:val="16"/>
                      <w:szCs w:val="16"/>
                    </w:rPr>
                  </w:pPr>
                </w:p>
              </w:tc>
              <w:tc>
                <w:tcPr>
                  <w:tcW w:w="3926" w:type="dxa"/>
                </w:tcPr>
                <w:p w14:paraId="797FBA5F"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reported incidents investigated.</w:t>
                  </w:r>
                </w:p>
              </w:tc>
              <w:tc>
                <w:tcPr>
                  <w:tcW w:w="909" w:type="dxa"/>
                </w:tcPr>
                <w:p w14:paraId="341DD58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7795A888"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436F595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638AE732" w14:textId="77777777" w:rsidTr="002E77BA">
              <w:trPr>
                <w:cantSplit w:val="0"/>
                <w:trHeight w:val="360"/>
              </w:trPr>
              <w:tc>
                <w:tcPr>
                  <w:cnfStyle w:val="001000000000" w:firstRow="0" w:lastRow="0" w:firstColumn="1" w:lastColumn="0" w:oddVBand="0" w:evenVBand="0" w:oddHBand="0" w:evenHBand="0" w:firstRowFirstColumn="0" w:firstRowLastColumn="0" w:lastRowFirstColumn="0" w:lastRowLastColumn="0"/>
                  <w:tcW w:w="1334" w:type="dxa"/>
                </w:tcPr>
                <w:p w14:paraId="6700A1D3" w14:textId="77777777" w:rsidR="00410A42" w:rsidRPr="00DD760B" w:rsidRDefault="00410A42" w:rsidP="00410A42">
                  <w:pPr>
                    <w:ind w:left="0" w:firstLine="0"/>
                    <w:rPr>
                      <w:sz w:val="16"/>
                      <w:szCs w:val="16"/>
                    </w:rPr>
                  </w:pPr>
                </w:p>
              </w:tc>
              <w:tc>
                <w:tcPr>
                  <w:tcW w:w="3926" w:type="dxa"/>
                </w:tcPr>
                <w:p w14:paraId="1E4D036E"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Improvement Notices issued across the Department by WorkSafe Inspector.</w:t>
                  </w:r>
                </w:p>
              </w:tc>
              <w:tc>
                <w:tcPr>
                  <w:tcW w:w="909" w:type="dxa"/>
                </w:tcPr>
                <w:p w14:paraId="0B895C6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882" w:type="dxa"/>
                </w:tcPr>
                <w:p w14:paraId="2FAA4278"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887" w:type="dxa"/>
                </w:tcPr>
                <w:p w14:paraId="31C4BCC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DD760B" w:rsidRPr="00DD760B" w14:paraId="275940A9"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2D45F40" w14:textId="77777777" w:rsidR="00410A42" w:rsidRPr="00DD760B" w:rsidRDefault="00410A42" w:rsidP="00410A42">
                  <w:pPr>
                    <w:ind w:left="0" w:firstLine="0"/>
                    <w:rPr>
                      <w:sz w:val="16"/>
                      <w:szCs w:val="16"/>
                    </w:rPr>
                  </w:pPr>
                </w:p>
              </w:tc>
              <w:tc>
                <w:tcPr>
                  <w:tcW w:w="3926" w:type="dxa"/>
                </w:tcPr>
                <w:p w14:paraId="0856FE48"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issues identified and actioned arising from:</w:t>
                  </w:r>
                </w:p>
              </w:tc>
              <w:tc>
                <w:tcPr>
                  <w:tcW w:w="909" w:type="dxa"/>
                </w:tcPr>
                <w:p w14:paraId="0C65D671"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tcPr>
                <w:p w14:paraId="39E06F10"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7" w:type="dxa"/>
                </w:tcPr>
                <w:p w14:paraId="7211939F"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r>
            <w:tr w:rsidR="00DD760B" w:rsidRPr="00DD760B" w14:paraId="4C54C903"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26125DA6" w14:textId="77777777" w:rsidR="00410A42" w:rsidRPr="00DD760B" w:rsidRDefault="00410A42" w:rsidP="00410A42">
                  <w:pPr>
                    <w:ind w:left="0" w:firstLine="0"/>
                    <w:rPr>
                      <w:sz w:val="16"/>
                      <w:szCs w:val="16"/>
                    </w:rPr>
                  </w:pPr>
                </w:p>
              </w:tc>
              <w:tc>
                <w:tcPr>
                  <w:tcW w:w="3926" w:type="dxa"/>
                </w:tcPr>
                <w:p w14:paraId="299F835F" w14:textId="77777777" w:rsidR="00410A42" w:rsidRPr="00DD760B" w:rsidRDefault="00410A42" w:rsidP="00FC71D7">
                  <w:pPr>
                    <w:pStyle w:val="ListParagraph"/>
                    <w:numPr>
                      <w:ilvl w:val="0"/>
                      <w:numId w:val="29"/>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internal audits;</w:t>
                  </w:r>
                </w:p>
              </w:tc>
              <w:tc>
                <w:tcPr>
                  <w:tcW w:w="909" w:type="dxa"/>
                </w:tcPr>
                <w:p w14:paraId="677F93B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2453139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2223A3EF"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1F1E3F08"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BB052FA" w14:textId="77777777" w:rsidR="00410A42" w:rsidRPr="00DD760B" w:rsidRDefault="00410A42" w:rsidP="00410A42">
                  <w:pPr>
                    <w:ind w:left="0" w:firstLine="0"/>
                    <w:rPr>
                      <w:sz w:val="16"/>
                      <w:szCs w:val="16"/>
                    </w:rPr>
                  </w:pPr>
                </w:p>
              </w:tc>
              <w:tc>
                <w:tcPr>
                  <w:tcW w:w="3926" w:type="dxa"/>
                </w:tcPr>
                <w:p w14:paraId="666C2752" w14:textId="77777777" w:rsidR="00410A42" w:rsidRPr="00DD760B" w:rsidRDefault="00410A42" w:rsidP="00FC71D7">
                  <w:pPr>
                    <w:pStyle w:val="ListParagraph"/>
                    <w:numPr>
                      <w:ilvl w:val="0"/>
                      <w:numId w:val="29"/>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HSR provisional improvement notices; and</w:t>
                  </w:r>
                </w:p>
              </w:tc>
              <w:tc>
                <w:tcPr>
                  <w:tcW w:w="909" w:type="dxa"/>
                </w:tcPr>
                <w:p w14:paraId="5E2D613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0DF7281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5DC9BB2B"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00866732"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664EAA6" w14:textId="77777777" w:rsidR="00410A42" w:rsidRPr="00DD760B" w:rsidRDefault="00410A42" w:rsidP="00410A42">
                  <w:pPr>
                    <w:ind w:left="0" w:firstLine="0"/>
                    <w:rPr>
                      <w:sz w:val="16"/>
                      <w:szCs w:val="16"/>
                    </w:rPr>
                  </w:pPr>
                </w:p>
              </w:tc>
              <w:tc>
                <w:tcPr>
                  <w:tcW w:w="3926" w:type="dxa"/>
                </w:tcPr>
                <w:p w14:paraId="488ACCDA" w14:textId="77777777" w:rsidR="00410A42" w:rsidRPr="00DD760B" w:rsidRDefault="00410A42" w:rsidP="00FC71D7">
                  <w:pPr>
                    <w:pStyle w:val="ListParagraph"/>
                    <w:numPr>
                      <w:ilvl w:val="0"/>
                      <w:numId w:val="29"/>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WorkSafe notices.</w:t>
                  </w:r>
                </w:p>
              </w:tc>
              <w:tc>
                <w:tcPr>
                  <w:tcW w:w="909" w:type="dxa"/>
                </w:tcPr>
                <w:p w14:paraId="0FE1AC4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5F9AD48A"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51D8AD8A"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1572EC47"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3F319765" w14:textId="77777777" w:rsidR="00410A42" w:rsidRPr="00DD760B" w:rsidRDefault="00410A42" w:rsidP="00410A42">
                  <w:pPr>
                    <w:ind w:left="0" w:firstLine="0"/>
                    <w:rPr>
                      <w:sz w:val="16"/>
                      <w:szCs w:val="16"/>
                    </w:rPr>
                  </w:pPr>
                  <w:r w:rsidRPr="00DD760B">
                    <w:rPr>
                      <w:sz w:val="16"/>
                      <w:szCs w:val="16"/>
                    </w:rPr>
                    <w:t>Training</w:t>
                  </w:r>
                </w:p>
              </w:tc>
              <w:tc>
                <w:tcPr>
                  <w:tcW w:w="3926" w:type="dxa"/>
                </w:tcPr>
                <w:p w14:paraId="6C89DA4D"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managers and staff that have received OH&amp;S training:</w:t>
                  </w:r>
                </w:p>
              </w:tc>
              <w:tc>
                <w:tcPr>
                  <w:tcW w:w="909" w:type="dxa"/>
                </w:tcPr>
                <w:p w14:paraId="7F88B4C1"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tcPr>
                <w:p w14:paraId="3A8B48D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7" w:type="dxa"/>
                </w:tcPr>
                <w:p w14:paraId="0C75921C"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r>
            <w:tr w:rsidR="00DD760B" w:rsidRPr="00DD760B" w14:paraId="4D5B8881"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74DF2ACB" w14:textId="77777777" w:rsidR="00410A42" w:rsidRPr="00DD760B" w:rsidRDefault="00410A42" w:rsidP="00410A42">
                  <w:pPr>
                    <w:ind w:left="0" w:firstLine="0"/>
                    <w:rPr>
                      <w:sz w:val="16"/>
                      <w:szCs w:val="16"/>
                    </w:rPr>
                  </w:pPr>
                </w:p>
              </w:tc>
              <w:tc>
                <w:tcPr>
                  <w:tcW w:w="3926" w:type="dxa"/>
                </w:tcPr>
                <w:p w14:paraId="3079A722" w14:textId="77777777" w:rsidR="00410A42" w:rsidRPr="00DD760B" w:rsidRDefault="00410A42" w:rsidP="00FC71D7">
                  <w:pPr>
                    <w:pStyle w:val="ListParagraph"/>
                    <w:numPr>
                      <w:ilvl w:val="0"/>
                      <w:numId w:val="30"/>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induction;</w:t>
                  </w:r>
                </w:p>
              </w:tc>
              <w:tc>
                <w:tcPr>
                  <w:tcW w:w="909" w:type="dxa"/>
                </w:tcPr>
                <w:p w14:paraId="460D80B8"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0F0FE39F"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6F9BF6E4"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4CB0A8F2"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4B90AA7C" w14:textId="77777777" w:rsidR="00410A42" w:rsidRPr="00DD760B" w:rsidRDefault="00410A42" w:rsidP="00410A42">
                  <w:pPr>
                    <w:ind w:left="0" w:firstLine="0"/>
                    <w:rPr>
                      <w:sz w:val="16"/>
                      <w:szCs w:val="16"/>
                    </w:rPr>
                  </w:pPr>
                </w:p>
              </w:tc>
              <w:tc>
                <w:tcPr>
                  <w:tcW w:w="3926" w:type="dxa"/>
                </w:tcPr>
                <w:p w14:paraId="07E926ED" w14:textId="77777777" w:rsidR="00410A42" w:rsidRPr="00DD760B" w:rsidRDefault="00410A42" w:rsidP="00FC71D7">
                  <w:pPr>
                    <w:pStyle w:val="ListParagraph"/>
                    <w:numPr>
                      <w:ilvl w:val="0"/>
                      <w:numId w:val="30"/>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management training; and</w:t>
                  </w:r>
                </w:p>
              </w:tc>
              <w:tc>
                <w:tcPr>
                  <w:tcW w:w="909" w:type="dxa"/>
                </w:tcPr>
                <w:p w14:paraId="1686F75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12%</w:t>
                  </w:r>
                </w:p>
              </w:tc>
              <w:tc>
                <w:tcPr>
                  <w:tcW w:w="882" w:type="dxa"/>
                </w:tcPr>
                <w:p w14:paraId="52CB82A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16%</w:t>
                  </w:r>
                </w:p>
              </w:tc>
              <w:tc>
                <w:tcPr>
                  <w:tcW w:w="887" w:type="dxa"/>
                </w:tcPr>
                <w:p w14:paraId="645FDD10"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r>
            <w:tr w:rsidR="00DD760B" w:rsidRPr="00DD760B" w14:paraId="62CA9333"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304E289A" w14:textId="77777777" w:rsidR="00410A42" w:rsidRPr="00DD760B" w:rsidRDefault="00410A42" w:rsidP="00410A42">
                  <w:pPr>
                    <w:ind w:left="0" w:firstLine="0"/>
                    <w:rPr>
                      <w:sz w:val="16"/>
                      <w:szCs w:val="16"/>
                    </w:rPr>
                  </w:pPr>
                </w:p>
              </w:tc>
              <w:tc>
                <w:tcPr>
                  <w:tcW w:w="3926" w:type="dxa"/>
                </w:tcPr>
                <w:p w14:paraId="417869DF" w14:textId="77777777" w:rsidR="00410A42" w:rsidRPr="00DD760B" w:rsidRDefault="00410A42" w:rsidP="00FC71D7">
                  <w:pPr>
                    <w:pStyle w:val="ListParagraph"/>
                    <w:numPr>
                      <w:ilvl w:val="0"/>
                      <w:numId w:val="30"/>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contractors and temps.</w:t>
                  </w:r>
                </w:p>
              </w:tc>
              <w:tc>
                <w:tcPr>
                  <w:tcW w:w="909" w:type="dxa"/>
                </w:tcPr>
                <w:p w14:paraId="43826641"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D760B">
                    <w:rPr>
                      <w:sz w:val="16"/>
                      <w:szCs w:val="16"/>
                    </w:rPr>
                    <w:t>n.a.</w:t>
                  </w:r>
                  <w:proofErr w:type="spellEnd"/>
                </w:p>
              </w:tc>
              <w:tc>
                <w:tcPr>
                  <w:tcW w:w="882" w:type="dxa"/>
                </w:tcPr>
                <w:p w14:paraId="7C99A812"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D760B">
                    <w:rPr>
                      <w:sz w:val="16"/>
                      <w:szCs w:val="16"/>
                    </w:rPr>
                    <w:t>n.a.</w:t>
                  </w:r>
                  <w:proofErr w:type="spellEnd"/>
                </w:p>
              </w:tc>
              <w:tc>
                <w:tcPr>
                  <w:tcW w:w="887" w:type="dxa"/>
                </w:tcPr>
                <w:p w14:paraId="2DD1C04A"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D760B">
                    <w:rPr>
                      <w:sz w:val="16"/>
                      <w:szCs w:val="16"/>
                    </w:rPr>
                    <w:t>n.a.</w:t>
                  </w:r>
                  <w:proofErr w:type="spellEnd"/>
                </w:p>
              </w:tc>
            </w:tr>
            <w:tr w:rsidR="00DD760B" w:rsidRPr="00DD760B" w14:paraId="4F61DD75"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107DEDD6" w14:textId="77777777" w:rsidR="00410A42" w:rsidRPr="00DD760B" w:rsidRDefault="00410A42" w:rsidP="00410A42">
                  <w:pPr>
                    <w:ind w:left="0" w:firstLine="0"/>
                    <w:rPr>
                      <w:sz w:val="16"/>
                      <w:szCs w:val="16"/>
                    </w:rPr>
                  </w:pPr>
                </w:p>
              </w:tc>
              <w:tc>
                <w:tcPr>
                  <w:tcW w:w="3926" w:type="dxa"/>
                </w:tcPr>
                <w:p w14:paraId="4A19EA35"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HSRs trained:</w:t>
                  </w:r>
                </w:p>
              </w:tc>
              <w:tc>
                <w:tcPr>
                  <w:tcW w:w="909" w:type="dxa"/>
                </w:tcPr>
                <w:p w14:paraId="5F3AC752"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tcPr>
                <w:p w14:paraId="6CFD8D5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7" w:type="dxa"/>
                </w:tcPr>
                <w:p w14:paraId="5624732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r>
            <w:tr w:rsidR="00DD760B" w:rsidRPr="00DD760B" w14:paraId="3A18F2E2"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78799FE0" w14:textId="77777777" w:rsidR="00410A42" w:rsidRPr="00DD760B" w:rsidRDefault="00410A42" w:rsidP="00410A42">
                  <w:pPr>
                    <w:ind w:left="0" w:firstLine="0"/>
                    <w:rPr>
                      <w:sz w:val="16"/>
                      <w:szCs w:val="16"/>
                    </w:rPr>
                  </w:pPr>
                </w:p>
              </w:tc>
              <w:tc>
                <w:tcPr>
                  <w:tcW w:w="3926" w:type="dxa"/>
                </w:tcPr>
                <w:p w14:paraId="6CF7546D" w14:textId="77777777" w:rsidR="00410A42" w:rsidRPr="00DD760B" w:rsidRDefault="00410A42" w:rsidP="00FC71D7">
                  <w:pPr>
                    <w:pStyle w:val="ListParagraph"/>
                    <w:numPr>
                      <w:ilvl w:val="0"/>
                      <w:numId w:val="31"/>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upon acceptance of role (initial training);</w:t>
                  </w:r>
                </w:p>
              </w:tc>
              <w:tc>
                <w:tcPr>
                  <w:tcW w:w="909" w:type="dxa"/>
                </w:tcPr>
                <w:p w14:paraId="676EC3C5"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1F59453E"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3EC22BD9"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450F77CD"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6A2A93C7" w14:textId="77777777" w:rsidR="00410A42" w:rsidRPr="00DD760B" w:rsidRDefault="00410A42" w:rsidP="00410A42">
                  <w:pPr>
                    <w:ind w:left="0" w:firstLine="0"/>
                    <w:rPr>
                      <w:sz w:val="16"/>
                      <w:szCs w:val="16"/>
                    </w:rPr>
                  </w:pPr>
                </w:p>
              </w:tc>
              <w:tc>
                <w:tcPr>
                  <w:tcW w:w="3926" w:type="dxa"/>
                </w:tcPr>
                <w:p w14:paraId="7E7424A9" w14:textId="49C6EE13" w:rsidR="00410A42" w:rsidRPr="00DD760B" w:rsidRDefault="00410A42" w:rsidP="00FC71D7">
                  <w:pPr>
                    <w:pStyle w:val="ListParagraph"/>
                    <w:numPr>
                      <w:ilvl w:val="0"/>
                      <w:numId w:val="31"/>
                    </w:numPr>
                    <w:spacing w:before="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retraining (annual refresher).</w:t>
                  </w:r>
                </w:p>
              </w:tc>
              <w:tc>
                <w:tcPr>
                  <w:tcW w:w="909" w:type="dxa"/>
                </w:tcPr>
                <w:p w14:paraId="48AF72C3"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2" w:type="dxa"/>
                </w:tcPr>
                <w:p w14:paraId="0DD276FD"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887" w:type="dxa"/>
                </w:tcPr>
                <w:p w14:paraId="5E2B7AB6"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DD760B" w:rsidRPr="00DD760B" w14:paraId="6AD4157F" w14:textId="77777777" w:rsidTr="002E77BA">
              <w:trPr>
                <w:cantSplit w:val="0"/>
                <w:trHeight w:val="20"/>
              </w:trPr>
              <w:tc>
                <w:tcPr>
                  <w:cnfStyle w:val="001000000000" w:firstRow="0" w:lastRow="0" w:firstColumn="1" w:lastColumn="0" w:oddVBand="0" w:evenVBand="0" w:oddHBand="0" w:evenHBand="0" w:firstRowFirstColumn="0" w:firstRowLastColumn="0" w:lastRowFirstColumn="0" w:lastRowLastColumn="0"/>
                  <w:tcW w:w="1334" w:type="dxa"/>
                </w:tcPr>
                <w:p w14:paraId="7D73CB96" w14:textId="77777777" w:rsidR="00410A42" w:rsidRPr="00DD760B" w:rsidRDefault="00410A42" w:rsidP="00410A42">
                  <w:pPr>
                    <w:ind w:left="0" w:firstLine="0"/>
                    <w:rPr>
                      <w:sz w:val="16"/>
                      <w:szCs w:val="16"/>
                    </w:rPr>
                  </w:pPr>
                </w:p>
              </w:tc>
              <w:tc>
                <w:tcPr>
                  <w:tcW w:w="3926" w:type="dxa"/>
                </w:tcPr>
                <w:p w14:paraId="5E562AB5" w14:textId="77777777" w:rsidR="00410A42" w:rsidRPr="00DD760B" w:rsidRDefault="00410A42" w:rsidP="00410A42">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09" w:type="dxa"/>
                </w:tcPr>
                <w:p w14:paraId="2AB14D47"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tcPr>
                <w:p w14:paraId="6EEE695E"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c>
                <w:tcPr>
                  <w:tcW w:w="887" w:type="dxa"/>
                </w:tcPr>
                <w:p w14:paraId="4B4D2D6A" w14:textId="77777777" w:rsidR="00410A42" w:rsidRPr="00DD760B" w:rsidRDefault="00410A42" w:rsidP="00DD760B">
                  <w:pPr>
                    <w:cnfStyle w:val="000000000000" w:firstRow="0" w:lastRow="0" w:firstColumn="0" w:lastColumn="0" w:oddVBand="0" w:evenVBand="0" w:oddHBand="0" w:evenHBand="0" w:firstRowFirstColumn="0" w:firstRowLastColumn="0" w:lastRowFirstColumn="0" w:lastRowLastColumn="0"/>
                    <w:rPr>
                      <w:sz w:val="16"/>
                      <w:szCs w:val="16"/>
                    </w:rPr>
                  </w:pPr>
                </w:p>
              </w:tc>
            </w:tr>
          </w:tbl>
          <w:p w14:paraId="20EA2972" w14:textId="4C6B1980" w:rsidR="00410A42" w:rsidRPr="00243C1F" w:rsidRDefault="00410A42" w:rsidP="00C55E7A">
            <w:pPr>
              <w:cnfStyle w:val="000000000000" w:firstRow="0" w:lastRow="0" w:firstColumn="0" w:lastColumn="0" w:oddVBand="0" w:evenVBand="0" w:oddHBand="0" w:evenHBand="0" w:firstRowFirstColumn="0" w:firstRowLastColumn="0" w:lastRowFirstColumn="0" w:lastRowLastColumn="0"/>
            </w:pPr>
          </w:p>
        </w:tc>
      </w:tr>
      <w:tr w:rsidR="00410A42" w:rsidRPr="00243C1F" w14:paraId="549F32E0" w14:textId="77777777" w:rsidTr="00410A42">
        <w:tc>
          <w:tcPr>
            <w:cnfStyle w:val="001000000000" w:firstRow="0" w:lastRow="0" w:firstColumn="1" w:lastColumn="0" w:oddVBand="0" w:evenVBand="0" w:oddHBand="0" w:evenHBand="0" w:firstRowFirstColumn="0" w:firstRowLastColumn="0" w:lastRowFirstColumn="0" w:lastRowLastColumn="0"/>
            <w:tcW w:w="1588" w:type="dxa"/>
          </w:tcPr>
          <w:p w14:paraId="09502ABA" w14:textId="7AF3AFF3" w:rsidR="00410A42" w:rsidRPr="00410A42" w:rsidRDefault="00410A42" w:rsidP="00410A42">
            <w:pPr>
              <w:rPr>
                <w:rStyle w:val="Reference"/>
              </w:rPr>
            </w:pPr>
          </w:p>
        </w:tc>
        <w:tc>
          <w:tcPr>
            <w:tcW w:w="8051" w:type="dxa"/>
          </w:tcPr>
          <w:p w14:paraId="600B2013" w14:textId="77777777" w:rsidR="00DD760B" w:rsidRPr="00DD760B" w:rsidRDefault="00DD760B" w:rsidP="00DD760B">
            <w:pPr>
              <w:pStyle w:val="Note"/>
              <w:cnfStyle w:val="000000000000" w:firstRow="0" w:lastRow="0" w:firstColumn="0" w:lastColumn="0" w:oddVBand="0" w:evenVBand="0" w:oddHBand="0" w:evenHBand="0" w:firstRowFirstColumn="0" w:firstRowLastColumn="0" w:lastRowFirstColumn="0" w:lastRowLastColumn="0"/>
            </w:pPr>
            <w:r w:rsidRPr="00DD760B">
              <w:t>Notes:</w:t>
            </w:r>
          </w:p>
          <w:p w14:paraId="6383DC16" w14:textId="25DA72BD" w:rsidR="00410A42" w:rsidRPr="00DD760B" w:rsidRDefault="00DD760B" w:rsidP="00DD760B">
            <w:pPr>
              <w:pStyle w:val="Note"/>
              <w:cnfStyle w:val="000000000000" w:firstRow="0" w:lastRow="0" w:firstColumn="0" w:lastColumn="0" w:oddVBand="0" w:evenVBand="0" w:oddHBand="0" w:evenHBand="0" w:firstRowFirstColumn="0" w:firstRowLastColumn="0" w:lastRowFirstColumn="0" w:lastRowLastColumn="0"/>
            </w:pPr>
            <w:r w:rsidRPr="00DD760B">
              <w:t>(a)</w:t>
            </w:r>
            <w:r w:rsidRPr="00DD760B">
              <w:tab/>
              <w:t>Data sourced from Victorian WorkCover Authority (VWA).</w:t>
            </w:r>
          </w:p>
        </w:tc>
      </w:tr>
      <w:tr w:rsidR="00DD760B" w:rsidRPr="00243C1F" w14:paraId="41936A6C" w14:textId="77777777" w:rsidTr="00410A42">
        <w:tc>
          <w:tcPr>
            <w:cnfStyle w:val="001000000000" w:firstRow="0" w:lastRow="0" w:firstColumn="1" w:lastColumn="0" w:oddVBand="0" w:evenVBand="0" w:oddHBand="0" w:evenHBand="0" w:firstRowFirstColumn="0" w:firstRowLastColumn="0" w:lastRowFirstColumn="0" w:lastRowLastColumn="0"/>
            <w:tcW w:w="1588" w:type="dxa"/>
          </w:tcPr>
          <w:p w14:paraId="691C8D47" w14:textId="0F8F3643" w:rsidR="00DD760B" w:rsidRPr="00410A42" w:rsidRDefault="00DD760B" w:rsidP="00DD760B">
            <w:pPr>
              <w:spacing w:before="0"/>
              <w:rPr>
                <w:rStyle w:val="Reference"/>
              </w:rPr>
            </w:pPr>
            <w:r w:rsidRPr="00DD760B">
              <w:rPr>
                <w:rStyle w:val="Reference"/>
              </w:rPr>
              <w:t>Recommendation 24, PAEC Report 107</w:t>
            </w:r>
          </w:p>
        </w:tc>
        <w:tc>
          <w:tcPr>
            <w:tcW w:w="8051" w:type="dxa"/>
          </w:tcPr>
          <w:p w14:paraId="0764D030" w14:textId="1D97207A" w:rsidR="00DD760B" w:rsidRPr="00DD760B" w:rsidRDefault="00DD760B" w:rsidP="00DD760B">
            <w:pPr>
              <w:pStyle w:val="Note"/>
              <w:cnfStyle w:val="000000000000" w:firstRow="0" w:lastRow="0" w:firstColumn="0" w:lastColumn="0" w:oddVBand="0" w:evenVBand="0" w:oddHBand="0" w:evenHBand="0" w:firstRowFirstColumn="0" w:firstRowLastColumn="0" w:lastRowFirstColumn="0" w:lastRowLastColumn="0"/>
            </w:pPr>
            <w:r w:rsidRPr="00DD760B">
              <w:t>(b)</w:t>
            </w:r>
            <w:r w:rsidRPr="00DD760B">
              <w:tab/>
              <w:t xml:space="preserve">The fatality claim received in 2017-18 was due to a vehicle accident. </w:t>
            </w:r>
            <w:r w:rsidRPr="00DD760B">
              <w:rPr>
                <w:rStyle w:val="Guidance"/>
              </w:rPr>
              <w:t>[An explanation of the circumstances contributing to the fatality and the preventive measures taken should also be included. However, in circumstances where the fatality is under investigation or subject to an inquiry, a statement to that effect should be included.]</w:t>
            </w:r>
          </w:p>
        </w:tc>
      </w:tr>
    </w:tbl>
    <w:p w14:paraId="072F3D97" w14:textId="77777777" w:rsidR="00410A42" w:rsidRDefault="00410A42"/>
    <w:p w14:paraId="76485246" w14:textId="77777777" w:rsidR="00715016" w:rsidRDefault="00715016" w:rsidP="00715016">
      <w:pPr>
        <w:keepLines w:val="0"/>
      </w:pPr>
    </w:p>
    <w:p w14:paraId="2E35811B" w14:textId="77777777" w:rsidR="00715016" w:rsidRDefault="00715016">
      <w:pPr>
        <w:keepLines w:val="0"/>
        <w:rPr>
          <w:rFonts w:asciiTheme="majorHAnsi" w:eastAsiaTheme="majorEastAsia" w:hAnsiTheme="majorHAnsi" w:cstheme="majorBidi"/>
          <w:b/>
          <w:bCs/>
          <w:spacing w:val="-2"/>
          <w:sz w:val="24"/>
          <w:szCs w:val="26"/>
        </w:rPr>
      </w:pPr>
      <w:r>
        <w:br w:type="page"/>
      </w:r>
    </w:p>
    <w:p w14:paraId="4F893340" w14:textId="09733763" w:rsidR="00715016" w:rsidRDefault="00715016" w:rsidP="00715016">
      <w:pPr>
        <w:pStyle w:val="Heading20"/>
      </w:pPr>
      <w:bookmarkStart w:id="105" w:name="_Toc41961282"/>
      <w:bookmarkStart w:id="106" w:name="INDEXemploymentconductprinciples"/>
      <w:r>
        <w:lastRenderedPageBreak/>
        <w:t>Employment and conduct principles</w:t>
      </w:r>
      <w:bookmarkEnd w:id="105"/>
      <w:bookmarkEnd w:id="106"/>
    </w:p>
    <w:tbl>
      <w:tblPr>
        <w:tblStyle w:val="Two-columnreference"/>
        <w:tblW w:w="9639" w:type="dxa"/>
        <w:tblLook w:val="0480" w:firstRow="0" w:lastRow="0" w:firstColumn="1" w:lastColumn="0" w:noHBand="0" w:noVBand="1"/>
      </w:tblPr>
      <w:tblGrid>
        <w:gridCol w:w="1536"/>
        <w:gridCol w:w="8103"/>
      </w:tblGrid>
      <w:tr w:rsidR="00715016" w:rsidRPr="00243C1F" w14:paraId="2E8093A6" w14:textId="77777777" w:rsidTr="00715016">
        <w:tc>
          <w:tcPr>
            <w:cnfStyle w:val="001000000000" w:firstRow="0" w:lastRow="0" w:firstColumn="1" w:lastColumn="0" w:oddVBand="0" w:evenVBand="0" w:oddHBand="0" w:evenHBand="0" w:firstRowFirstColumn="0" w:firstRowLastColumn="0" w:lastRowFirstColumn="0" w:lastRowLastColumn="0"/>
            <w:tcW w:w="1536" w:type="dxa"/>
          </w:tcPr>
          <w:p w14:paraId="32E24E8B" w14:textId="6CC06620" w:rsidR="00715016" w:rsidRPr="00113FE9" w:rsidRDefault="00715016" w:rsidP="00C55E7A">
            <w:pPr>
              <w:rPr>
                <w:rStyle w:val="Reference"/>
              </w:rPr>
            </w:pPr>
            <w:r w:rsidRPr="00715016">
              <w:rPr>
                <w:rStyle w:val="Reference"/>
              </w:rPr>
              <w:t>FRD 22H</w:t>
            </w:r>
          </w:p>
        </w:tc>
        <w:tc>
          <w:tcPr>
            <w:tcW w:w="8103" w:type="dxa"/>
          </w:tcPr>
          <w:p w14:paraId="2EEBFE1E" w14:textId="29DFB2CE" w:rsidR="00715016" w:rsidRPr="00243C1F" w:rsidRDefault="00715016" w:rsidP="00C55E7A">
            <w:pPr>
              <w:cnfStyle w:val="000000000000" w:firstRow="0" w:lastRow="0" w:firstColumn="0" w:lastColumn="0" w:oddVBand="0" w:evenVBand="0" w:oddHBand="0" w:evenHBand="0" w:firstRowFirstColumn="0" w:firstRowLastColumn="0" w:lastRowFirstColumn="0" w:lastRowLastColumn="0"/>
            </w:pPr>
            <w:r w:rsidRPr="00715016">
              <w:t xml:space="preserve">The Department is committed to applying merit and equity principles when appointing staff. The selection processes ensure applicants are assessed and evaluated fairly and equitably </w:t>
            </w:r>
            <w:proofErr w:type="gramStart"/>
            <w:r w:rsidRPr="00715016">
              <w:t>on the basis of</w:t>
            </w:r>
            <w:proofErr w:type="gramEnd"/>
            <w:r w:rsidRPr="00715016">
              <w:t xml:space="preserve"> the key selection criteria and other accountabilities without discrimination. Employees have been correctly classified in workforce data collections.</w:t>
            </w:r>
          </w:p>
        </w:tc>
      </w:tr>
    </w:tbl>
    <w:p w14:paraId="1390C2AF" w14:textId="77777777" w:rsidR="00715016" w:rsidRDefault="00715016" w:rsidP="00715016">
      <w:pPr>
        <w:keepLines w:val="0"/>
      </w:pPr>
    </w:p>
    <w:tbl>
      <w:tblPr>
        <w:tblStyle w:val="GuidanceNote"/>
        <w:tblW w:w="9639" w:type="dxa"/>
        <w:tblLayout w:type="fixed"/>
        <w:tblLook w:val="06A0" w:firstRow="1" w:lastRow="0" w:firstColumn="1" w:lastColumn="0" w:noHBand="1" w:noVBand="1"/>
      </w:tblPr>
      <w:tblGrid>
        <w:gridCol w:w="1516"/>
        <w:gridCol w:w="8123"/>
      </w:tblGrid>
      <w:tr w:rsidR="00715016" w:rsidRPr="00243C1F" w14:paraId="502E0FBE" w14:textId="77777777" w:rsidTr="007150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49A97964" w14:textId="77777777" w:rsidR="00715016" w:rsidRPr="008B158A" w:rsidRDefault="00715016" w:rsidP="00C55E7A">
            <w:pPr>
              <w:rPr>
                <w:rStyle w:val="Reference"/>
              </w:rPr>
            </w:pPr>
          </w:p>
        </w:tc>
        <w:tc>
          <w:tcPr>
            <w:tcW w:w="8123" w:type="dxa"/>
          </w:tcPr>
          <w:p w14:paraId="05A2C361" w14:textId="618273F0" w:rsidR="00715016" w:rsidRPr="00BC1768" w:rsidRDefault="00715016" w:rsidP="00BC1768">
            <w:pPr>
              <w:cnfStyle w:val="100000000000" w:firstRow="1" w:lastRow="0" w:firstColumn="0" w:lastColumn="0" w:oddVBand="0" w:evenVBand="0" w:oddHBand="0" w:evenHBand="0" w:firstRowFirstColumn="0" w:firstRowLastColumn="0" w:lastRowFirstColumn="0" w:lastRowLastColumn="0"/>
            </w:pPr>
            <w:r w:rsidRPr="00715016">
              <w:t>Guidance – Occupational health and safety</w:t>
            </w:r>
          </w:p>
        </w:tc>
      </w:tr>
      <w:tr w:rsidR="00715016" w:rsidRPr="00243C1F" w14:paraId="0B82FB6E" w14:textId="77777777" w:rsidTr="00715016">
        <w:tc>
          <w:tcPr>
            <w:cnfStyle w:val="001000000000" w:firstRow="0" w:lastRow="0" w:firstColumn="1" w:lastColumn="0" w:oddVBand="0" w:evenVBand="0" w:oddHBand="0" w:evenHBand="0" w:firstRowFirstColumn="0" w:firstRowLastColumn="0" w:lastRowFirstColumn="0" w:lastRowLastColumn="0"/>
            <w:tcW w:w="1516" w:type="dxa"/>
          </w:tcPr>
          <w:p w14:paraId="121ECC02" w14:textId="77777777" w:rsidR="00715016" w:rsidRPr="008B158A" w:rsidRDefault="00715016" w:rsidP="00C55E7A">
            <w:pPr>
              <w:rPr>
                <w:rStyle w:val="Reference"/>
              </w:rPr>
            </w:pPr>
          </w:p>
        </w:tc>
        <w:tc>
          <w:tcPr>
            <w:tcW w:w="8123" w:type="dxa"/>
          </w:tcPr>
          <w:p w14:paraId="724E2750" w14:textId="77777777" w:rsidR="00715016" w:rsidRDefault="00715016" w:rsidP="00715016">
            <w:pPr>
              <w:cnfStyle w:val="000000000000" w:firstRow="0" w:lastRow="0" w:firstColumn="0" w:lastColumn="0" w:oddVBand="0" w:evenVBand="0" w:oddHBand="0" w:evenHBand="0" w:firstRowFirstColumn="0" w:firstRowLastColumn="0" w:lastRowFirstColumn="0" w:lastRowLastColumn="0"/>
            </w:pPr>
            <w:r>
              <w:t>FRD 22H requires an entity to disclose:</w:t>
            </w:r>
          </w:p>
          <w:p w14:paraId="3B471276" w14:textId="77777777" w:rsidR="00715016" w:rsidRPr="00715016" w:rsidRDefault="00715016" w:rsidP="00FC71D7">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715016">
              <w:t xml:space="preserve">a statement on occupational health and safety matters, including the performance indicators adopted to monitor such matters and the entity’s performance against those indicators; and </w:t>
            </w:r>
          </w:p>
          <w:p w14:paraId="4285365A" w14:textId="386DFDDC" w:rsidR="00715016" w:rsidRPr="008B158A" w:rsidRDefault="00715016" w:rsidP="00FC71D7">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715016">
              <w:t>workforce data for the current and previous financial year, including a general statement on the application of employment and conduct principles and that employees have been correctly classified in workforce data collections.</w:t>
            </w:r>
          </w:p>
        </w:tc>
      </w:tr>
      <w:tr w:rsidR="00715016" w:rsidRPr="00243C1F" w14:paraId="071EDCEF" w14:textId="77777777" w:rsidTr="00715016">
        <w:tc>
          <w:tcPr>
            <w:cnfStyle w:val="001000000000" w:firstRow="0" w:lastRow="0" w:firstColumn="1" w:lastColumn="0" w:oddVBand="0" w:evenVBand="0" w:oddHBand="0" w:evenHBand="0" w:firstRowFirstColumn="0" w:firstRowLastColumn="0" w:lastRowFirstColumn="0" w:lastRowLastColumn="0"/>
            <w:tcW w:w="1516" w:type="dxa"/>
          </w:tcPr>
          <w:p w14:paraId="3AF4718B" w14:textId="0319DC46" w:rsidR="00715016" w:rsidRPr="00113FE9" w:rsidRDefault="00715016" w:rsidP="00C55E7A">
            <w:pPr>
              <w:rPr>
                <w:rStyle w:val="Reference"/>
              </w:rPr>
            </w:pPr>
            <w:r w:rsidRPr="00715016">
              <w:rPr>
                <w:rStyle w:val="Reference"/>
              </w:rPr>
              <w:t>Recommendation 10, PAEC Report 107</w:t>
            </w:r>
          </w:p>
        </w:tc>
        <w:tc>
          <w:tcPr>
            <w:tcW w:w="8123" w:type="dxa"/>
          </w:tcPr>
          <w:p w14:paraId="679FD1BB" w14:textId="77777777" w:rsidR="00715016" w:rsidRPr="00715016" w:rsidRDefault="00715016" w:rsidP="00B2310F">
            <w:pPr>
              <w:pStyle w:val="HeadingGuidance"/>
              <w:cnfStyle w:val="000000000000" w:firstRow="0" w:lastRow="0" w:firstColumn="0" w:lastColumn="0" w:oddVBand="0" w:evenVBand="0" w:oddHBand="0" w:evenHBand="0" w:firstRowFirstColumn="0" w:firstRowLastColumn="0" w:lastRowFirstColumn="0" w:lastRowLastColumn="0"/>
            </w:pPr>
            <w:r w:rsidRPr="00715016">
              <w:t>Guidance</w:t>
            </w:r>
          </w:p>
          <w:p w14:paraId="56E42083" w14:textId="77777777" w:rsidR="00715016" w:rsidRDefault="00715016" w:rsidP="00715016">
            <w:pPr>
              <w:cnfStyle w:val="000000000000" w:firstRow="0" w:lastRow="0" w:firstColumn="0" w:lastColumn="0" w:oddVBand="0" w:evenVBand="0" w:oddHBand="0" w:evenHBand="0" w:firstRowFirstColumn="0" w:firstRowLastColumn="0" w:lastRowFirstColumn="0" w:lastRowLastColumn="0"/>
            </w:pPr>
            <w:r>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14:paraId="08C0228D" w14:textId="77777777" w:rsidR="00715016" w:rsidRPr="00715016" w:rsidRDefault="00715016" w:rsidP="00FC71D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715016">
              <w:t>the number of reported hazards/incidents for the year;</w:t>
            </w:r>
          </w:p>
          <w:p w14:paraId="4DFA3059" w14:textId="77777777" w:rsidR="00715016" w:rsidRPr="00715016" w:rsidRDefault="00715016" w:rsidP="00FC71D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715016">
              <w:t>the number of ‘lost time’ standard claims for the year; and</w:t>
            </w:r>
          </w:p>
          <w:p w14:paraId="4EB4BF61" w14:textId="121D97DB" w:rsidR="00715016" w:rsidRPr="00715016" w:rsidRDefault="00715016" w:rsidP="00FC71D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715016">
              <w:t>the average cost per claim for the year, including payments to date plus an estimate of outstanding claim costs as advised by WorkSafe.</w:t>
            </w:r>
          </w:p>
        </w:tc>
      </w:tr>
    </w:tbl>
    <w:p w14:paraId="38E173CB" w14:textId="4A152378" w:rsidR="00715016" w:rsidRDefault="00715016" w:rsidP="00715016">
      <w:pPr>
        <w:keepLines w:val="0"/>
      </w:pPr>
    </w:p>
    <w:p w14:paraId="791DB44C" w14:textId="77777777" w:rsidR="00715016" w:rsidRDefault="00715016" w:rsidP="00715016">
      <w:pPr>
        <w:keepLines w:val="0"/>
      </w:pPr>
    </w:p>
    <w:p w14:paraId="039ACEC9" w14:textId="77777777" w:rsidR="00715016" w:rsidRDefault="00715016" w:rsidP="00715016">
      <w:pPr>
        <w:keepLines w:val="0"/>
      </w:pPr>
    </w:p>
    <w:p w14:paraId="64FB9C35" w14:textId="77777777" w:rsidR="00715016" w:rsidRDefault="00715016" w:rsidP="00715016">
      <w:pPr>
        <w:keepLines w:val="0"/>
      </w:pPr>
    </w:p>
    <w:p w14:paraId="23A47705" w14:textId="77777777" w:rsidR="00715016" w:rsidRDefault="00715016" w:rsidP="00715016">
      <w:pPr>
        <w:keepLines w:val="0"/>
      </w:pPr>
    </w:p>
    <w:p w14:paraId="7776C584" w14:textId="77777777" w:rsidR="00715016" w:rsidRDefault="00715016" w:rsidP="00715016">
      <w:pPr>
        <w:keepLines w:val="0"/>
      </w:pPr>
      <w:r>
        <w:t xml:space="preserve"> </w:t>
      </w:r>
    </w:p>
    <w:p w14:paraId="22845CD4" w14:textId="5797592A" w:rsidR="00715016" w:rsidRDefault="00715016" w:rsidP="00715016">
      <w:pPr>
        <w:pStyle w:val="Heading10"/>
      </w:pPr>
      <w:bookmarkStart w:id="107" w:name="_Toc41961283"/>
      <w:bookmarkStart w:id="108" w:name="Report_Section3"/>
      <w:r>
        <w:lastRenderedPageBreak/>
        <w:t>Section 3: Workforce data</w:t>
      </w:r>
      <w:bookmarkEnd w:id="107"/>
    </w:p>
    <w:p w14:paraId="4AE9FEDE" w14:textId="77777777" w:rsidR="00715016" w:rsidRDefault="00715016" w:rsidP="00715016">
      <w:pPr>
        <w:pStyle w:val="Heading20"/>
      </w:pPr>
      <w:bookmarkStart w:id="109" w:name="_Toc41961284"/>
      <w:bookmarkEnd w:id="108"/>
      <w:r>
        <w:t>Public sector values and employment principles</w:t>
      </w:r>
      <w:bookmarkEnd w:id="109"/>
    </w:p>
    <w:p w14:paraId="0DE359ED" w14:textId="5F763948" w:rsidR="00715016" w:rsidRDefault="00715016" w:rsidP="00715016">
      <w:pPr>
        <w:keepLines w:val="0"/>
      </w:pPr>
      <w:r>
        <w:t xml:space="preserve">The </w:t>
      </w:r>
      <w:r w:rsidRPr="00715016">
        <w:rPr>
          <w:i/>
          <w:iCs/>
        </w:rPr>
        <w:t>Public Administration Act 2004</w:t>
      </w:r>
      <w:r>
        <w:t xml:space="preserve"> established the Victorian Public Sector Commission (VPSC). The</w:t>
      </w:r>
      <w:r w:rsidR="001442C8">
        <w:t> </w:t>
      </w:r>
      <w:r>
        <w:t xml:space="preserve">VPSC’s role is to strengthen public sector efficiency, effectiveness and capability, and advocate for public sector professionalism and integrity. </w:t>
      </w:r>
    </w:p>
    <w:p w14:paraId="362F757A" w14:textId="77777777" w:rsidR="00715016" w:rsidRDefault="00715016" w:rsidP="00715016">
      <w:pPr>
        <w:keepLines w:val="0"/>
      </w:pPr>
      <w:r>
        <w:t>The Department introduced policies and practices that are consistent with the VPSC’s employment standards and provide for fair treatment, career opportunities and the early resolution of workplace issues. The Department advised its employees on how to avoid conflicts of interest, how to respond to offers of gifts and how it deals with misconduct.</w:t>
      </w:r>
    </w:p>
    <w:p w14:paraId="65FD9351" w14:textId="4228E6EA" w:rsidR="00715016" w:rsidRDefault="00715016" w:rsidP="00715016">
      <w:pPr>
        <w:keepLines w:val="0"/>
      </w:pPr>
      <w:r>
        <w:t xml:space="preserve"> </w:t>
      </w:r>
    </w:p>
    <w:tbl>
      <w:tblPr>
        <w:tblStyle w:val="GuidanceNote"/>
        <w:tblW w:w="9639" w:type="dxa"/>
        <w:tblLayout w:type="fixed"/>
        <w:tblLook w:val="06A0" w:firstRow="1" w:lastRow="0" w:firstColumn="1" w:lastColumn="0" w:noHBand="1" w:noVBand="1"/>
      </w:tblPr>
      <w:tblGrid>
        <w:gridCol w:w="1516"/>
        <w:gridCol w:w="8123"/>
      </w:tblGrid>
      <w:tr w:rsidR="00715016" w:rsidRPr="00243C1F" w14:paraId="2FC21A30" w14:textId="77777777" w:rsidTr="007150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583C0517" w14:textId="77777777" w:rsidR="00715016" w:rsidRPr="008B158A" w:rsidRDefault="00715016" w:rsidP="00C55E7A">
            <w:pPr>
              <w:rPr>
                <w:rStyle w:val="Reference"/>
              </w:rPr>
            </w:pPr>
          </w:p>
        </w:tc>
        <w:tc>
          <w:tcPr>
            <w:tcW w:w="8123" w:type="dxa"/>
          </w:tcPr>
          <w:p w14:paraId="119C2EF5" w14:textId="165125EE" w:rsidR="00715016" w:rsidRPr="00BC1768" w:rsidRDefault="00715016" w:rsidP="00BC1768">
            <w:pPr>
              <w:cnfStyle w:val="100000000000" w:firstRow="1" w:lastRow="0" w:firstColumn="0" w:lastColumn="0" w:oddVBand="0" w:evenVBand="0" w:oddHBand="0" w:evenHBand="0" w:firstRowFirstColumn="0" w:firstRowLastColumn="0" w:lastRowFirstColumn="0" w:lastRowLastColumn="0"/>
            </w:pPr>
            <w:r w:rsidRPr="00715016">
              <w:t>Guidance – Public sector values and employment principles</w:t>
            </w:r>
          </w:p>
        </w:tc>
      </w:tr>
      <w:tr w:rsidR="00715016" w:rsidRPr="00243C1F" w14:paraId="62AEA4F8" w14:textId="77777777" w:rsidTr="00715016">
        <w:tc>
          <w:tcPr>
            <w:cnfStyle w:val="001000000000" w:firstRow="0" w:lastRow="0" w:firstColumn="1" w:lastColumn="0" w:oddVBand="0" w:evenVBand="0" w:oddHBand="0" w:evenHBand="0" w:firstRowFirstColumn="0" w:firstRowLastColumn="0" w:lastRowFirstColumn="0" w:lastRowLastColumn="0"/>
            <w:tcW w:w="1516" w:type="dxa"/>
          </w:tcPr>
          <w:p w14:paraId="44736B38" w14:textId="77777777" w:rsidR="00715016" w:rsidRPr="008B158A" w:rsidRDefault="00715016" w:rsidP="00C55E7A">
            <w:pPr>
              <w:rPr>
                <w:rStyle w:val="Reference"/>
              </w:rPr>
            </w:pPr>
          </w:p>
        </w:tc>
        <w:tc>
          <w:tcPr>
            <w:tcW w:w="8123" w:type="dxa"/>
          </w:tcPr>
          <w:p w14:paraId="5D487FC5" w14:textId="77777777" w:rsidR="00715016" w:rsidRDefault="00715016" w:rsidP="00017A33">
            <w:pPr>
              <w:pStyle w:val="HeadingGuidance"/>
              <w:cnfStyle w:val="000000000000" w:firstRow="0" w:lastRow="0" w:firstColumn="0" w:lastColumn="0" w:oddVBand="0" w:evenVBand="0" w:oddHBand="0" w:evenHBand="0" w:firstRowFirstColumn="0" w:firstRowLastColumn="0" w:lastRowFirstColumn="0" w:lastRowLastColumn="0"/>
            </w:pPr>
            <w:bookmarkStart w:id="110" w:name="_Toc41961285"/>
            <w:r>
              <w:t>Legislative and documented references</w:t>
            </w:r>
            <w:bookmarkEnd w:id="110"/>
          </w:p>
          <w:p w14:paraId="415A9EA7" w14:textId="77777777" w:rsidR="00715016" w:rsidRDefault="00715016" w:rsidP="00715016">
            <w:pPr>
              <w:cnfStyle w:val="000000000000" w:firstRow="0" w:lastRow="0" w:firstColumn="0" w:lastColumn="0" w:oddVBand="0" w:evenVBand="0" w:oddHBand="0" w:evenHBand="0" w:firstRowFirstColumn="0" w:firstRowLastColumn="0" w:lastRowFirstColumn="0" w:lastRowLastColumn="0"/>
            </w:pPr>
            <w:r>
              <w:t xml:space="preserve">The </w:t>
            </w:r>
            <w:r w:rsidRPr="00715016">
              <w:rPr>
                <w:i/>
                <w:iCs/>
              </w:rPr>
              <w:t>Public Administration Act 2004</w:t>
            </w:r>
            <w:r>
              <w:t xml:space="preserve"> (PAA) enshrines public sector values (s7) and employment principles (s8). This Act establishes the Victorian Public Sector Commission (VPSC). </w:t>
            </w:r>
          </w:p>
          <w:p w14:paraId="4C8550B2" w14:textId="77777777" w:rsidR="00715016" w:rsidRDefault="00715016" w:rsidP="00715016">
            <w:pPr>
              <w:cnfStyle w:val="000000000000" w:firstRow="0" w:lastRow="0" w:firstColumn="0" w:lastColumn="0" w:oddVBand="0" w:evenVBand="0" w:oddHBand="0" w:evenHBand="0" w:firstRowFirstColumn="0" w:firstRowLastColumn="0" w:lastRowFirstColumn="0" w:lastRowLastColumn="0"/>
            </w:pPr>
            <w:r>
              <w:t xml:space="preserve">The VPSC’s role is to maintain and advocate for public sector professionalism and integrity. </w:t>
            </w:r>
          </w:p>
          <w:p w14:paraId="3175A950" w14:textId="77777777" w:rsidR="00715016" w:rsidRDefault="00715016" w:rsidP="00715016">
            <w:pPr>
              <w:cnfStyle w:val="000000000000" w:firstRow="0" w:lastRow="0" w:firstColumn="0" w:lastColumn="0" w:oddVBand="0" w:evenVBand="0" w:oddHBand="0" w:evenHBand="0" w:firstRowFirstColumn="0" w:firstRowLastColumn="0" w:lastRowFirstColumn="0" w:lastRowLastColumn="0"/>
            </w:pPr>
            <w:r>
              <w:t>To do this the VPSC may:</w:t>
            </w:r>
          </w:p>
          <w:p w14:paraId="09ED2414" w14:textId="77777777" w:rsidR="00715016" w:rsidRPr="00715016" w:rsidRDefault="00715016" w:rsidP="00FC71D7">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15016">
              <w:t>prepare and issue codes of conduct to promote adherence to public sector values (s61);</w:t>
            </w:r>
          </w:p>
          <w:p w14:paraId="698DC7B7" w14:textId="77777777" w:rsidR="00715016" w:rsidRPr="00715016" w:rsidRDefault="00715016" w:rsidP="00FC71D7">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15016">
              <w:t>establish and issue standards concerning the application of employment principles (s62);</w:t>
            </w:r>
          </w:p>
          <w:p w14:paraId="7F339703" w14:textId="77777777" w:rsidR="00715016" w:rsidRPr="00715016" w:rsidRDefault="00715016" w:rsidP="00FC71D7">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15016">
              <w:t>monitor and report to public sector body heads on compliance with the public sector values, codes of conduct, and public sector employment principles and standards (s63); and</w:t>
            </w:r>
          </w:p>
          <w:p w14:paraId="79353EA1" w14:textId="334EA2FA" w:rsidR="00715016" w:rsidRPr="00715016" w:rsidRDefault="00715016" w:rsidP="00FC71D7">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15016">
              <w:t>review employment</w:t>
            </w:r>
            <w:r w:rsidR="006A6D4C">
              <w:t>-</w:t>
            </w:r>
            <w:r w:rsidRPr="00715016">
              <w:t>related actions and make recommendations following those reviews (s64</w:t>
            </w:r>
            <w:r w:rsidR="006A6D4C">
              <w:t> and s</w:t>
            </w:r>
            <w:r w:rsidRPr="00715016">
              <w:t xml:space="preserve">65). </w:t>
            </w:r>
          </w:p>
          <w:p w14:paraId="1AE51DA3" w14:textId="49900BEA" w:rsidR="00715016" w:rsidRPr="008B158A" w:rsidRDefault="00715016" w:rsidP="00715016">
            <w:pPr>
              <w:cnfStyle w:val="000000000000" w:firstRow="0" w:lastRow="0" w:firstColumn="0" w:lastColumn="0" w:oddVBand="0" w:evenVBand="0" w:oddHBand="0" w:evenHBand="0" w:firstRowFirstColumn="0" w:firstRowLastColumn="0" w:lastRowFirstColumn="0" w:lastRowLastColumn="0"/>
            </w:pPr>
            <w:r>
              <w:t xml:space="preserve">Departments should check for further FRD 22H workforce requirements that may not be illustrated in the Model, and any other information on reporting requirements that may be contained on the VPSC website </w:t>
            </w:r>
            <w:hyperlink r:id="rId50" w:history="1">
              <w:r>
                <w:rPr>
                  <w:rStyle w:val="Hyperlink"/>
                </w:rPr>
                <w:t>vpsc.vic.gov.au</w:t>
              </w:r>
            </w:hyperlink>
            <w:r>
              <w:t>.</w:t>
            </w:r>
          </w:p>
        </w:tc>
      </w:tr>
    </w:tbl>
    <w:p w14:paraId="4C09696F" w14:textId="77777777" w:rsidR="00715016" w:rsidRDefault="00715016" w:rsidP="00715016">
      <w:pPr>
        <w:keepLines w:val="0"/>
      </w:pPr>
    </w:p>
    <w:p w14:paraId="0980B700" w14:textId="77777777" w:rsidR="003D3F63" w:rsidRDefault="003D3F63" w:rsidP="00715016">
      <w:pPr>
        <w:keepLines w:val="0"/>
        <w:sectPr w:rsidR="003D3F63" w:rsidSect="006F6579">
          <w:headerReference w:type="even" r:id="rId51"/>
          <w:headerReference w:type="default" r:id="rId52"/>
          <w:footerReference w:type="even" r:id="rId53"/>
          <w:footerReference w:type="default" r:id="rId54"/>
          <w:headerReference w:type="first" r:id="rId55"/>
          <w:pgSz w:w="11906" w:h="16838"/>
          <w:pgMar w:top="1134" w:right="1134" w:bottom="1134" w:left="2722" w:header="624" w:footer="567" w:gutter="0"/>
          <w:cols w:space="708"/>
          <w:docGrid w:linePitch="360"/>
        </w:sectPr>
      </w:pPr>
    </w:p>
    <w:p w14:paraId="6882002F" w14:textId="77777777" w:rsidR="00DD253A" w:rsidRDefault="00DD253A" w:rsidP="00017A33">
      <w:pPr>
        <w:pStyle w:val="Heading20"/>
        <w:spacing w:before="0"/>
      </w:pPr>
      <w:bookmarkStart w:id="111" w:name="_Toc41961286"/>
      <w:r>
        <w:lastRenderedPageBreak/>
        <w:t>Comparative workforce data</w:t>
      </w:r>
      <w:bookmarkEnd w:id="111"/>
      <w:r>
        <w:t xml:space="preserve"> </w:t>
      </w:r>
    </w:p>
    <w:p w14:paraId="5E4DFACA" w14:textId="77777777" w:rsidR="00DD253A" w:rsidRDefault="00DD253A" w:rsidP="00DD253A">
      <w:pPr>
        <w:keepLines w:val="0"/>
      </w:pPr>
      <w:r>
        <w:t xml:space="preserve">The following table discloses the head count and full-time staff equivalent (FTE) of all active public service employees of the Department, employed in the last full pay period in June of the current reporting period, and in the last full pay period in June (2019) of the previous reporting period (2019). </w:t>
      </w:r>
    </w:p>
    <w:tbl>
      <w:tblPr>
        <w:tblStyle w:val="Two-columnreference"/>
        <w:tblW w:w="9639" w:type="dxa"/>
        <w:tblLook w:val="0480" w:firstRow="0" w:lastRow="0" w:firstColumn="1" w:lastColumn="0" w:noHBand="0" w:noVBand="1"/>
      </w:tblPr>
      <w:tblGrid>
        <w:gridCol w:w="1536"/>
        <w:gridCol w:w="8103"/>
      </w:tblGrid>
      <w:tr w:rsidR="00DD253A" w:rsidRPr="00243C1F" w14:paraId="1E2F4536" w14:textId="77777777" w:rsidTr="00DD253A">
        <w:tc>
          <w:tcPr>
            <w:cnfStyle w:val="001000000000" w:firstRow="0" w:lastRow="0" w:firstColumn="1" w:lastColumn="0" w:oddVBand="0" w:evenVBand="0" w:oddHBand="0" w:evenHBand="0" w:firstRowFirstColumn="0" w:firstRowLastColumn="0" w:lastRowFirstColumn="0" w:lastRowLastColumn="0"/>
            <w:tcW w:w="1536" w:type="dxa"/>
            <w:vAlign w:val="bottom"/>
          </w:tcPr>
          <w:p w14:paraId="224621DE" w14:textId="589C6CCC" w:rsidR="00DD253A" w:rsidRPr="00113FE9" w:rsidRDefault="00DD253A" w:rsidP="00DD253A">
            <w:pPr>
              <w:spacing w:after="60"/>
              <w:rPr>
                <w:rStyle w:val="Reference"/>
              </w:rPr>
            </w:pPr>
            <w:r>
              <w:rPr>
                <w:rStyle w:val="Reference"/>
              </w:rPr>
              <w:t>FRD 29C</w:t>
            </w:r>
          </w:p>
        </w:tc>
        <w:tc>
          <w:tcPr>
            <w:tcW w:w="8103" w:type="dxa"/>
          </w:tcPr>
          <w:p w14:paraId="778E03A8" w14:textId="20672E99" w:rsidR="00DD253A" w:rsidRPr="00243C1F" w:rsidRDefault="00DD253A" w:rsidP="00017A33">
            <w:pPr>
              <w:pStyle w:val="TableHeading"/>
              <w:cnfStyle w:val="000000000000" w:firstRow="0" w:lastRow="0" w:firstColumn="0" w:lastColumn="0" w:oddVBand="0" w:evenVBand="0" w:oddHBand="0" w:evenHBand="0" w:firstRowFirstColumn="0" w:firstRowLastColumn="0" w:lastRowFirstColumn="0" w:lastRowLastColumn="0"/>
            </w:pPr>
            <w:r w:rsidRPr="00DD253A">
              <w:t xml:space="preserve">Table </w:t>
            </w:r>
            <w:r w:rsidR="009D5EA7">
              <w:t>6</w:t>
            </w:r>
            <w:r w:rsidRPr="00DD253A">
              <w:t xml:space="preserve">: </w:t>
            </w:r>
            <w:r w:rsidR="00017A33">
              <w:tab/>
            </w:r>
            <w:r w:rsidRPr="00DD253A">
              <w:t>Details of employment levels in June 2019 and 2020</w:t>
            </w:r>
          </w:p>
        </w:tc>
      </w:tr>
    </w:tbl>
    <w:p w14:paraId="26DB8622" w14:textId="77777777" w:rsidR="00017A33" w:rsidRDefault="00017A33"/>
    <w:tbl>
      <w:tblPr>
        <w:tblStyle w:val="DTFFinancialTable"/>
        <w:tblW w:w="12641" w:type="dxa"/>
        <w:tblLayout w:type="fixed"/>
        <w:tblLook w:val="06E0" w:firstRow="1" w:lastRow="1" w:firstColumn="1" w:lastColumn="0" w:noHBand="1" w:noVBand="1"/>
      </w:tblPr>
      <w:tblGrid>
        <w:gridCol w:w="284"/>
        <w:gridCol w:w="1149"/>
        <w:gridCol w:w="992"/>
        <w:gridCol w:w="567"/>
        <w:gridCol w:w="992"/>
        <w:gridCol w:w="993"/>
        <w:gridCol w:w="567"/>
        <w:gridCol w:w="992"/>
        <w:gridCol w:w="567"/>
        <w:gridCol w:w="947"/>
        <w:gridCol w:w="518"/>
        <w:gridCol w:w="980"/>
        <w:gridCol w:w="994"/>
        <w:gridCol w:w="588"/>
        <w:gridCol w:w="1007"/>
        <w:gridCol w:w="504"/>
      </w:tblGrid>
      <w:tr w:rsidR="00DD253A" w:rsidRPr="00DD253A" w14:paraId="3CF90091" w14:textId="77777777" w:rsidTr="002046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4" w:type="dxa"/>
          </w:tcPr>
          <w:p w14:paraId="3657380A" w14:textId="77777777" w:rsidR="00DD253A" w:rsidRPr="00DD253A" w:rsidRDefault="00DD253A" w:rsidP="00C55E7A">
            <w:pPr>
              <w:rPr>
                <w:sz w:val="15"/>
                <w:szCs w:val="15"/>
              </w:rPr>
            </w:pPr>
          </w:p>
        </w:tc>
        <w:tc>
          <w:tcPr>
            <w:tcW w:w="1149" w:type="dxa"/>
          </w:tcPr>
          <w:p w14:paraId="4B0D9BE4"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p>
        </w:tc>
        <w:tc>
          <w:tcPr>
            <w:tcW w:w="5670" w:type="dxa"/>
            <w:gridSpan w:val="7"/>
            <w:tcBorders>
              <w:bottom w:val="single" w:sz="6" w:space="0" w:color="FFFFFF" w:themeColor="background1"/>
            </w:tcBorders>
          </w:tcPr>
          <w:p w14:paraId="642265DF"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June 2020</w:t>
            </w:r>
          </w:p>
        </w:tc>
        <w:tc>
          <w:tcPr>
            <w:tcW w:w="5538" w:type="dxa"/>
            <w:gridSpan w:val="7"/>
          </w:tcPr>
          <w:p w14:paraId="16AB195F"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June 2019</w:t>
            </w:r>
          </w:p>
        </w:tc>
      </w:tr>
      <w:tr w:rsidR="00DD253A" w:rsidRPr="00DD253A" w14:paraId="54A2DC29" w14:textId="77777777" w:rsidTr="002046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4" w:type="dxa"/>
          </w:tcPr>
          <w:p w14:paraId="37979737" w14:textId="77777777" w:rsidR="00DD253A" w:rsidRPr="00DD253A" w:rsidRDefault="00DD253A" w:rsidP="00C55E7A">
            <w:pPr>
              <w:rPr>
                <w:sz w:val="15"/>
                <w:szCs w:val="15"/>
              </w:rPr>
            </w:pPr>
          </w:p>
        </w:tc>
        <w:tc>
          <w:tcPr>
            <w:tcW w:w="1149" w:type="dxa"/>
          </w:tcPr>
          <w:p w14:paraId="4D90D8F8"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p>
        </w:tc>
        <w:tc>
          <w:tcPr>
            <w:tcW w:w="1559" w:type="dxa"/>
            <w:gridSpan w:val="2"/>
          </w:tcPr>
          <w:p w14:paraId="48E08094"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552" w:type="dxa"/>
            <w:gridSpan w:val="3"/>
          </w:tcPr>
          <w:p w14:paraId="67B1897A"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559" w:type="dxa"/>
            <w:gridSpan w:val="2"/>
          </w:tcPr>
          <w:p w14:paraId="20F3F3C0"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c>
          <w:tcPr>
            <w:tcW w:w="1465" w:type="dxa"/>
            <w:gridSpan w:val="2"/>
          </w:tcPr>
          <w:p w14:paraId="49DACBD7"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562" w:type="dxa"/>
            <w:gridSpan w:val="3"/>
          </w:tcPr>
          <w:p w14:paraId="69CACEB2"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511" w:type="dxa"/>
            <w:gridSpan w:val="2"/>
          </w:tcPr>
          <w:p w14:paraId="24686978" w14:textId="77777777" w:rsidR="00DD253A" w:rsidRPr="00DD253A" w:rsidRDefault="00DD253A" w:rsidP="00DD253A">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r>
      <w:tr w:rsidR="00086E46" w:rsidRPr="00DD253A" w14:paraId="1C5E26E7" w14:textId="77777777" w:rsidTr="002046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4" w:type="dxa"/>
          </w:tcPr>
          <w:p w14:paraId="06E4FA3F" w14:textId="77777777" w:rsidR="00DD253A" w:rsidRPr="00DD253A" w:rsidRDefault="00DD253A" w:rsidP="00C55E7A">
            <w:pPr>
              <w:rPr>
                <w:sz w:val="15"/>
                <w:szCs w:val="15"/>
              </w:rPr>
            </w:pPr>
          </w:p>
        </w:tc>
        <w:tc>
          <w:tcPr>
            <w:tcW w:w="1149" w:type="dxa"/>
          </w:tcPr>
          <w:p w14:paraId="19610533"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p>
        </w:tc>
        <w:tc>
          <w:tcPr>
            <w:tcW w:w="992" w:type="dxa"/>
          </w:tcPr>
          <w:p w14:paraId="3A1145DA"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43B18B3F"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567" w:type="dxa"/>
            <w:tcBorders>
              <w:bottom w:val="nil"/>
            </w:tcBorders>
          </w:tcPr>
          <w:p w14:paraId="0D37BB91"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92" w:type="dxa"/>
          </w:tcPr>
          <w:p w14:paraId="2E236EB0"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205A1494"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3" w:type="dxa"/>
          </w:tcPr>
          <w:p w14:paraId="3AD445E9"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 (headcount)</w:t>
            </w:r>
          </w:p>
        </w:tc>
        <w:tc>
          <w:tcPr>
            <w:tcW w:w="567" w:type="dxa"/>
            <w:tcBorders>
              <w:bottom w:val="nil"/>
            </w:tcBorders>
          </w:tcPr>
          <w:p w14:paraId="7C8AD4CE"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92" w:type="dxa"/>
          </w:tcPr>
          <w:p w14:paraId="7512E8E1"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717CFE4A"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567" w:type="dxa"/>
            <w:tcBorders>
              <w:bottom w:val="nil"/>
            </w:tcBorders>
          </w:tcPr>
          <w:p w14:paraId="63345524"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47" w:type="dxa"/>
            <w:tcBorders>
              <w:bottom w:val="nil"/>
            </w:tcBorders>
          </w:tcPr>
          <w:p w14:paraId="69B33472"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1AEFE89C"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518" w:type="dxa"/>
            <w:tcBorders>
              <w:bottom w:val="nil"/>
            </w:tcBorders>
          </w:tcPr>
          <w:p w14:paraId="00BB716E"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80" w:type="dxa"/>
            <w:tcBorders>
              <w:bottom w:val="nil"/>
            </w:tcBorders>
          </w:tcPr>
          <w:p w14:paraId="31FB4AC0"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106F6DAA"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4" w:type="dxa"/>
            <w:tcBorders>
              <w:bottom w:val="nil"/>
            </w:tcBorders>
          </w:tcPr>
          <w:p w14:paraId="1DCEBD6F"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w:t>
            </w:r>
          </w:p>
          <w:p w14:paraId="1F45FCAB"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588" w:type="dxa"/>
            <w:tcBorders>
              <w:bottom w:val="nil"/>
            </w:tcBorders>
          </w:tcPr>
          <w:p w14:paraId="5AFAE3D4"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007" w:type="dxa"/>
            <w:tcBorders>
              <w:bottom w:val="nil"/>
            </w:tcBorders>
          </w:tcPr>
          <w:p w14:paraId="66032AF2"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22936FDD"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504" w:type="dxa"/>
            <w:tcBorders>
              <w:bottom w:val="nil"/>
            </w:tcBorders>
          </w:tcPr>
          <w:p w14:paraId="0D3744FC" w14:textId="77777777" w:rsidR="00DD253A" w:rsidRPr="00DD253A" w:rsidRDefault="00DD253A" w:rsidP="00C55E7A">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r>
      <w:tr w:rsidR="007521AA" w:rsidRPr="00DD253A" w14:paraId="2D61BECC" w14:textId="77777777" w:rsidTr="002046C4">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tcPr>
          <w:p w14:paraId="63073DF6" w14:textId="77777777" w:rsidR="00DD253A" w:rsidRPr="00DD253A" w:rsidRDefault="00DD253A" w:rsidP="002046C4">
            <w:pPr>
              <w:ind w:left="0" w:firstLine="0"/>
              <w:jc w:val="center"/>
              <w:rPr>
                <w:b/>
                <w:bCs/>
                <w:sz w:val="15"/>
                <w:szCs w:val="15"/>
              </w:rPr>
            </w:pPr>
            <w:r w:rsidRPr="00DD253A">
              <w:rPr>
                <w:b/>
                <w:bCs/>
                <w:sz w:val="15"/>
                <w:szCs w:val="15"/>
              </w:rPr>
              <w:t>Demographic data</w:t>
            </w:r>
          </w:p>
        </w:tc>
        <w:tc>
          <w:tcPr>
            <w:tcW w:w="1149" w:type="dxa"/>
          </w:tcPr>
          <w:p w14:paraId="27E1029A"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Gender</w:t>
            </w:r>
          </w:p>
        </w:tc>
        <w:tc>
          <w:tcPr>
            <w:tcW w:w="992" w:type="dxa"/>
          </w:tcPr>
          <w:p w14:paraId="7E2D879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67" w:type="dxa"/>
            <w:tcBorders>
              <w:right w:val="single" w:sz="6" w:space="0" w:color="auto"/>
            </w:tcBorders>
          </w:tcPr>
          <w:p w14:paraId="33B6934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tcBorders>
          </w:tcPr>
          <w:p w14:paraId="7E3DD1B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24A2D35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67" w:type="dxa"/>
            <w:tcBorders>
              <w:right w:val="single" w:sz="6" w:space="0" w:color="auto"/>
            </w:tcBorders>
          </w:tcPr>
          <w:p w14:paraId="1592684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tcBorders>
          </w:tcPr>
          <w:p w14:paraId="2CB7440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67" w:type="dxa"/>
            <w:tcBorders>
              <w:right w:val="single" w:sz="6" w:space="0" w:color="auto"/>
            </w:tcBorders>
          </w:tcPr>
          <w:p w14:paraId="0DBACC3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47" w:type="dxa"/>
            <w:tcBorders>
              <w:left w:val="single" w:sz="6" w:space="0" w:color="auto"/>
              <w:bottom w:val="nil"/>
            </w:tcBorders>
            <w:shd w:val="clear" w:color="auto" w:fill="F2F2F2" w:themeFill="background1" w:themeFillShade="F2"/>
          </w:tcPr>
          <w:p w14:paraId="523A235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18" w:type="dxa"/>
            <w:tcBorders>
              <w:bottom w:val="nil"/>
              <w:right w:val="single" w:sz="6" w:space="0" w:color="auto"/>
            </w:tcBorders>
            <w:shd w:val="clear" w:color="auto" w:fill="F2F2F2" w:themeFill="background1" w:themeFillShade="F2"/>
          </w:tcPr>
          <w:p w14:paraId="1B6B938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80" w:type="dxa"/>
            <w:tcBorders>
              <w:left w:val="single" w:sz="6" w:space="0" w:color="auto"/>
              <w:bottom w:val="nil"/>
            </w:tcBorders>
            <w:shd w:val="clear" w:color="auto" w:fill="F2F2F2" w:themeFill="background1" w:themeFillShade="F2"/>
          </w:tcPr>
          <w:p w14:paraId="0906AB3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4" w:type="dxa"/>
            <w:tcBorders>
              <w:bottom w:val="nil"/>
            </w:tcBorders>
            <w:shd w:val="clear" w:color="auto" w:fill="F2F2F2" w:themeFill="background1" w:themeFillShade="F2"/>
          </w:tcPr>
          <w:p w14:paraId="5FE2E6F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88" w:type="dxa"/>
            <w:tcBorders>
              <w:bottom w:val="nil"/>
              <w:right w:val="single" w:sz="6" w:space="0" w:color="auto"/>
            </w:tcBorders>
            <w:shd w:val="clear" w:color="auto" w:fill="F2F2F2" w:themeFill="background1" w:themeFillShade="F2"/>
          </w:tcPr>
          <w:p w14:paraId="1EC2B1D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1007" w:type="dxa"/>
            <w:tcBorders>
              <w:left w:val="single" w:sz="6" w:space="0" w:color="auto"/>
              <w:bottom w:val="nil"/>
            </w:tcBorders>
            <w:shd w:val="clear" w:color="auto" w:fill="F2F2F2" w:themeFill="background1" w:themeFillShade="F2"/>
          </w:tcPr>
          <w:p w14:paraId="2E2CB25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04" w:type="dxa"/>
            <w:tcBorders>
              <w:bottom w:val="nil"/>
            </w:tcBorders>
            <w:shd w:val="clear" w:color="auto" w:fill="F2F2F2" w:themeFill="background1" w:themeFillShade="F2"/>
          </w:tcPr>
          <w:p w14:paraId="03C1658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r>
      <w:tr w:rsidR="007521AA" w:rsidRPr="00DD253A" w14:paraId="4C211CF3"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19E15328" w14:textId="77777777" w:rsidR="00DD253A" w:rsidRPr="00DD253A" w:rsidRDefault="00DD253A" w:rsidP="002046C4">
            <w:pPr>
              <w:ind w:left="0" w:firstLine="0"/>
              <w:jc w:val="center"/>
              <w:rPr>
                <w:b/>
                <w:bCs/>
                <w:sz w:val="15"/>
                <w:szCs w:val="15"/>
              </w:rPr>
            </w:pPr>
          </w:p>
        </w:tc>
        <w:tc>
          <w:tcPr>
            <w:tcW w:w="1149" w:type="dxa"/>
          </w:tcPr>
          <w:p w14:paraId="743FDE19"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Women </w:t>
            </w:r>
          </w:p>
        </w:tc>
        <w:tc>
          <w:tcPr>
            <w:tcW w:w="992" w:type="dxa"/>
          </w:tcPr>
          <w:p w14:paraId="51386A9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243</w:t>
            </w:r>
          </w:p>
        </w:tc>
        <w:tc>
          <w:tcPr>
            <w:tcW w:w="567" w:type="dxa"/>
            <w:tcBorders>
              <w:right w:val="single" w:sz="6" w:space="0" w:color="auto"/>
            </w:tcBorders>
          </w:tcPr>
          <w:p w14:paraId="7C5E8A2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201</w:t>
            </w:r>
          </w:p>
        </w:tc>
        <w:tc>
          <w:tcPr>
            <w:tcW w:w="992" w:type="dxa"/>
            <w:tcBorders>
              <w:left w:val="single" w:sz="6" w:space="0" w:color="auto"/>
            </w:tcBorders>
          </w:tcPr>
          <w:p w14:paraId="51E7162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134</w:t>
            </w:r>
          </w:p>
        </w:tc>
        <w:tc>
          <w:tcPr>
            <w:tcW w:w="993" w:type="dxa"/>
          </w:tcPr>
          <w:p w14:paraId="294A505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76</w:t>
            </w:r>
          </w:p>
        </w:tc>
        <w:tc>
          <w:tcPr>
            <w:tcW w:w="567" w:type="dxa"/>
            <w:tcBorders>
              <w:right w:val="single" w:sz="6" w:space="0" w:color="auto"/>
            </w:tcBorders>
          </w:tcPr>
          <w:p w14:paraId="22F979A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183</w:t>
            </w:r>
          </w:p>
        </w:tc>
        <w:tc>
          <w:tcPr>
            <w:tcW w:w="992" w:type="dxa"/>
            <w:tcBorders>
              <w:left w:val="single" w:sz="6" w:space="0" w:color="auto"/>
            </w:tcBorders>
          </w:tcPr>
          <w:p w14:paraId="57BC667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567" w:type="dxa"/>
            <w:tcBorders>
              <w:right w:val="single" w:sz="6" w:space="0" w:color="auto"/>
            </w:tcBorders>
          </w:tcPr>
          <w:p w14:paraId="71B3AD8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947" w:type="dxa"/>
            <w:tcBorders>
              <w:left w:val="single" w:sz="6" w:space="0" w:color="auto"/>
              <w:bottom w:val="nil"/>
            </w:tcBorders>
            <w:shd w:val="clear" w:color="auto" w:fill="F2F2F2" w:themeFill="background1" w:themeFillShade="F2"/>
          </w:tcPr>
          <w:p w14:paraId="151627F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192</w:t>
            </w:r>
          </w:p>
        </w:tc>
        <w:tc>
          <w:tcPr>
            <w:tcW w:w="518" w:type="dxa"/>
            <w:tcBorders>
              <w:bottom w:val="nil"/>
              <w:right w:val="single" w:sz="6" w:space="0" w:color="auto"/>
            </w:tcBorders>
            <w:shd w:val="clear" w:color="auto" w:fill="F2F2F2" w:themeFill="background1" w:themeFillShade="F2"/>
          </w:tcPr>
          <w:p w14:paraId="0E08AAB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157</w:t>
            </w:r>
          </w:p>
        </w:tc>
        <w:tc>
          <w:tcPr>
            <w:tcW w:w="980" w:type="dxa"/>
            <w:tcBorders>
              <w:left w:val="single" w:sz="6" w:space="0" w:color="auto"/>
              <w:bottom w:val="nil"/>
            </w:tcBorders>
            <w:shd w:val="clear" w:color="auto" w:fill="F2F2F2" w:themeFill="background1" w:themeFillShade="F2"/>
          </w:tcPr>
          <w:p w14:paraId="7D8A02D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994" w:type="dxa"/>
            <w:tcBorders>
              <w:bottom w:val="nil"/>
            </w:tcBorders>
            <w:shd w:val="clear" w:color="auto" w:fill="F2F2F2" w:themeFill="background1" w:themeFillShade="F2"/>
          </w:tcPr>
          <w:p w14:paraId="329C2CE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588" w:type="dxa"/>
            <w:tcBorders>
              <w:bottom w:val="nil"/>
              <w:right w:val="single" w:sz="6" w:space="0" w:color="auto"/>
            </w:tcBorders>
            <w:shd w:val="clear" w:color="auto" w:fill="F2F2F2" w:themeFill="background1" w:themeFillShade="F2"/>
          </w:tcPr>
          <w:p w14:paraId="2C736D5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145</w:t>
            </w:r>
          </w:p>
        </w:tc>
        <w:tc>
          <w:tcPr>
            <w:tcW w:w="1007" w:type="dxa"/>
            <w:tcBorders>
              <w:left w:val="single" w:sz="6" w:space="0" w:color="auto"/>
              <w:bottom w:val="nil"/>
            </w:tcBorders>
            <w:shd w:val="clear" w:color="auto" w:fill="F2F2F2" w:themeFill="background1" w:themeFillShade="F2"/>
          </w:tcPr>
          <w:p w14:paraId="6335764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504" w:type="dxa"/>
            <w:tcBorders>
              <w:bottom w:val="nil"/>
            </w:tcBorders>
            <w:shd w:val="clear" w:color="auto" w:fill="F2F2F2" w:themeFill="background1" w:themeFillShade="F2"/>
          </w:tcPr>
          <w:p w14:paraId="1507179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r>
      <w:tr w:rsidR="007521AA" w:rsidRPr="00DD253A" w14:paraId="0A61E4B3"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2D608459" w14:textId="77777777" w:rsidR="00DD253A" w:rsidRPr="00DD253A" w:rsidRDefault="00DD253A" w:rsidP="002046C4">
            <w:pPr>
              <w:ind w:left="0" w:firstLine="0"/>
              <w:jc w:val="center"/>
              <w:rPr>
                <w:b/>
                <w:bCs/>
                <w:sz w:val="15"/>
                <w:szCs w:val="15"/>
              </w:rPr>
            </w:pPr>
          </w:p>
        </w:tc>
        <w:tc>
          <w:tcPr>
            <w:tcW w:w="1149" w:type="dxa"/>
          </w:tcPr>
          <w:p w14:paraId="6AC21DA6"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Men</w:t>
            </w:r>
          </w:p>
        </w:tc>
        <w:tc>
          <w:tcPr>
            <w:tcW w:w="992" w:type="dxa"/>
          </w:tcPr>
          <w:p w14:paraId="33F868E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321</w:t>
            </w:r>
          </w:p>
        </w:tc>
        <w:tc>
          <w:tcPr>
            <w:tcW w:w="567" w:type="dxa"/>
            <w:tcBorders>
              <w:right w:val="single" w:sz="6" w:space="0" w:color="auto"/>
            </w:tcBorders>
          </w:tcPr>
          <w:p w14:paraId="5BDD72E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277</w:t>
            </w:r>
          </w:p>
        </w:tc>
        <w:tc>
          <w:tcPr>
            <w:tcW w:w="992" w:type="dxa"/>
            <w:tcBorders>
              <w:left w:val="single" w:sz="6" w:space="0" w:color="auto"/>
            </w:tcBorders>
          </w:tcPr>
          <w:p w14:paraId="598F0ED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212</w:t>
            </w:r>
          </w:p>
        </w:tc>
        <w:tc>
          <w:tcPr>
            <w:tcW w:w="993" w:type="dxa"/>
          </w:tcPr>
          <w:p w14:paraId="6038598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567" w:type="dxa"/>
            <w:tcBorders>
              <w:right w:val="single" w:sz="6" w:space="0" w:color="auto"/>
            </w:tcBorders>
          </w:tcPr>
          <w:p w14:paraId="6CCF04E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267</w:t>
            </w:r>
          </w:p>
        </w:tc>
        <w:tc>
          <w:tcPr>
            <w:tcW w:w="992" w:type="dxa"/>
            <w:tcBorders>
              <w:left w:val="single" w:sz="6" w:space="0" w:color="auto"/>
            </w:tcBorders>
          </w:tcPr>
          <w:p w14:paraId="5CFB031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567" w:type="dxa"/>
            <w:tcBorders>
              <w:right w:val="single" w:sz="6" w:space="0" w:color="auto"/>
            </w:tcBorders>
          </w:tcPr>
          <w:p w14:paraId="24B2F4D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947" w:type="dxa"/>
            <w:tcBorders>
              <w:left w:val="single" w:sz="6" w:space="0" w:color="auto"/>
              <w:bottom w:val="nil"/>
            </w:tcBorders>
            <w:shd w:val="clear" w:color="auto" w:fill="F2F2F2" w:themeFill="background1" w:themeFillShade="F2"/>
          </w:tcPr>
          <w:p w14:paraId="00684B6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240</w:t>
            </w:r>
          </w:p>
        </w:tc>
        <w:tc>
          <w:tcPr>
            <w:tcW w:w="518" w:type="dxa"/>
            <w:tcBorders>
              <w:bottom w:val="nil"/>
              <w:right w:val="single" w:sz="6" w:space="0" w:color="auto"/>
            </w:tcBorders>
            <w:shd w:val="clear" w:color="auto" w:fill="F2F2F2" w:themeFill="background1" w:themeFillShade="F2"/>
          </w:tcPr>
          <w:p w14:paraId="3C22749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197</w:t>
            </w:r>
          </w:p>
        </w:tc>
        <w:tc>
          <w:tcPr>
            <w:tcW w:w="980" w:type="dxa"/>
            <w:tcBorders>
              <w:left w:val="single" w:sz="6" w:space="0" w:color="auto"/>
              <w:bottom w:val="nil"/>
            </w:tcBorders>
            <w:shd w:val="clear" w:color="auto" w:fill="F2F2F2" w:themeFill="background1" w:themeFillShade="F2"/>
          </w:tcPr>
          <w:p w14:paraId="10DF45C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133</w:t>
            </w:r>
          </w:p>
        </w:tc>
        <w:tc>
          <w:tcPr>
            <w:tcW w:w="994" w:type="dxa"/>
            <w:tcBorders>
              <w:bottom w:val="nil"/>
            </w:tcBorders>
            <w:shd w:val="clear" w:color="auto" w:fill="F2F2F2" w:themeFill="background1" w:themeFillShade="F2"/>
          </w:tcPr>
          <w:p w14:paraId="6083EC3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588" w:type="dxa"/>
            <w:tcBorders>
              <w:bottom w:val="nil"/>
              <w:right w:val="single" w:sz="6" w:space="0" w:color="auto"/>
            </w:tcBorders>
            <w:shd w:val="clear" w:color="auto" w:fill="F2F2F2" w:themeFill="background1" w:themeFillShade="F2"/>
          </w:tcPr>
          <w:p w14:paraId="400A7B9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186</w:t>
            </w:r>
          </w:p>
        </w:tc>
        <w:tc>
          <w:tcPr>
            <w:tcW w:w="1007" w:type="dxa"/>
            <w:tcBorders>
              <w:left w:val="single" w:sz="6" w:space="0" w:color="auto"/>
              <w:bottom w:val="nil"/>
            </w:tcBorders>
            <w:shd w:val="clear" w:color="auto" w:fill="F2F2F2" w:themeFill="background1" w:themeFillShade="F2"/>
          </w:tcPr>
          <w:p w14:paraId="6D33EF6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504" w:type="dxa"/>
            <w:tcBorders>
              <w:bottom w:val="nil"/>
            </w:tcBorders>
            <w:shd w:val="clear" w:color="auto" w:fill="F2F2F2" w:themeFill="background1" w:themeFillShade="F2"/>
          </w:tcPr>
          <w:p w14:paraId="7C7407F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7521AA" w:rsidRPr="00DD253A" w14:paraId="3AC2E74F"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688F5E66" w14:textId="77777777" w:rsidR="00DD253A" w:rsidRPr="00DD253A" w:rsidRDefault="00DD253A" w:rsidP="002046C4">
            <w:pPr>
              <w:ind w:left="0" w:firstLine="0"/>
              <w:jc w:val="center"/>
              <w:rPr>
                <w:b/>
                <w:bCs/>
                <w:sz w:val="15"/>
                <w:szCs w:val="15"/>
              </w:rPr>
            </w:pPr>
          </w:p>
        </w:tc>
        <w:tc>
          <w:tcPr>
            <w:tcW w:w="1149" w:type="dxa"/>
          </w:tcPr>
          <w:p w14:paraId="5F2551CF"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Self-described</w:t>
            </w:r>
          </w:p>
        </w:tc>
        <w:tc>
          <w:tcPr>
            <w:tcW w:w="992" w:type="dxa"/>
          </w:tcPr>
          <w:p w14:paraId="35C05B7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567" w:type="dxa"/>
            <w:tcBorders>
              <w:right w:val="single" w:sz="6" w:space="0" w:color="auto"/>
            </w:tcBorders>
          </w:tcPr>
          <w:p w14:paraId="2F8212A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left w:val="single" w:sz="6" w:space="0" w:color="auto"/>
            </w:tcBorders>
          </w:tcPr>
          <w:p w14:paraId="2C12D83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3" w:type="dxa"/>
          </w:tcPr>
          <w:p w14:paraId="69FD119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567" w:type="dxa"/>
            <w:tcBorders>
              <w:right w:val="single" w:sz="6" w:space="0" w:color="auto"/>
            </w:tcBorders>
          </w:tcPr>
          <w:p w14:paraId="2C97B6E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left w:val="single" w:sz="6" w:space="0" w:color="auto"/>
            </w:tcBorders>
          </w:tcPr>
          <w:p w14:paraId="534F88F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567" w:type="dxa"/>
            <w:tcBorders>
              <w:right w:val="single" w:sz="6" w:space="0" w:color="auto"/>
            </w:tcBorders>
          </w:tcPr>
          <w:p w14:paraId="2D47350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47" w:type="dxa"/>
            <w:tcBorders>
              <w:left w:val="single" w:sz="6" w:space="0" w:color="auto"/>
              <w:bottom w:val="nil"/>
            </w:tcBorders>
            <w:shd w:val="clear" w:color="auto" w:fill="F2F2F2" w:themeFill="background1" w:themeFillShade="F2"/>
          </w:tcPr>
          <w:p w14:paraId="1FCAA66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518" w:type="dxa"/>
            <w:tcBorders>
              <w:bottom w:val="nil"/>
              <w:right w:val="single" w:sz="6" w:space="0" w:color="auto"/>
            </w:tcBorders>
            <w:shd w:val="clear" w:color="auto" w:fill="F2F2F2" w:themeFill="background1" w:themeFillShade="F2"/>
          </w:tcPr>
          <w:p w14:paraId="3C5DF11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80" w:type="dxa"/>
            <w:tcBorders>
              <w:left w:val="single" w:sz="6" w:space="0" w:color="auto"/>
              <w:bottom w:val="nil"/>
            </w:tcBorders>
            <w:shd w:val="clear" w:color="auto" w:fill="F2F2F2" w:themeFill="background1" w:themeFillShade="F2"/>
          </w:tcPr>
          <w:p w14:paraId="7AF5EF7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4" w:type="dxa"/>
            <w:tcBorders>
              <w:bottom w:val="nil"/>
            </w:tcBorders>
            <w:shd w:val="clear" w:color="auto" w:fill="F2F2F2" w:themeFill="background1" w:themeFillShade="F2"/>
          </w:tcPr>
          <w:p w14:paraId="47F1983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588" w:type="dxa"/>
            <w:tcBorders>
              <w:bottom w:val="nil"/>
              <w:right w:val="single" w:sz="6" w:space="0" w:color="auto"/>
            </w:tcBorders>
            <w:shd w:val="clear" w:color="auto" w:fill="F2F2F2" w:themeFill="background1" w:themeFillShade="F2"/>
          </w:tcPr>
          <w:p w14:paraId="1A68DE3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007" w:type="dxa"/>
            <w:tcBorders>
              <w:left w:val="single" w:sz="6" w:space="0" w:color="auto"/>
              <w:bottom w:val="nil"/>
            </w:tcBorders>
            <w:shd w:val="clear" w:color="auto" w:fill="F2F2F2" w:themeFill="background1" w:themeFillShade="F2"/>
          </w:tcPr>
          <w:p w14:paraId="4422410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504" w:type="dxa"/>
            <w:tcBorders>
              <w:bottom w:val="nil"/>
            </w:tcBorders>
            <w:shd w:val="clear" w:color="auto" w:fill="F2F2F2" w:themeFill="background1" w:themeFillShade="F2"/>
          </w:tcPr>
          <w:p w14:paraId="7125308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r>
      <w:tr w:rsidR="007521AA" w:rsidRPr="00DD253A" w14:paraId="22D3795D"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623093BE" w14:textId="77777777" w:rsidR="00DD253A" w:rsidRPr="00DD253A" w:rsidRDefault="00DD253A" w:rsidP="002046C4">
            <w:pPr>
              <w:ind w:left="0" w:firstLine="0"/>
              <w:jc w:val="center"/>
              <w:rPr>
                <w:b/>
                <w:bCs/>
                <w:sz w:val="15"/>
                <w:szCs w:val="15"/>
              </w:rPr>
            </w:pPr>
          </w:p>
        </w:tc>
        <w:tc>
          <w:tcPr>
            <w:tcW w:w="1149" w:type="dxa"/>
          </w:tcPr>
          <w:p w14:paraId="7CA0DC40"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Age</w:t>
            </w:r>
          </w:p>
        </w:tc>
        <w:tc>
          <w:tcPr>
            <w:tcW w:w="992" w:type="dxa"/>
          </w:tcPr>
          <w:p w14:paraId="422E899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67" w:type="dxa"/>
            <w:tcBorders>
              <w:right w:val="single" w:sz="6" w:space="0" w:color="auto"/>
            </w:tcBorders>
          </w:tcPr>
          <w:p w14:paraId="0E61804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tcBorders>
          </w:tcPr>
          <w:p w14:paraId="4D8331D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3D1C876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67" w:type="dxa"/>
            <w:tcBorders>
              <w:right w:val="single" w:sz="6" w:space="0" w:color="auto"/>
            </w:tcBorders>
          </w:tcPr>
          <w:p w14:paraId="0A8298D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tcBorders>
          </w:tcPr>
          <w:p w14:paraId="4F2F1D1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67" w:type="dxa"/>
            <w:tcBorders>
              <w:right w:val="single" w:sz="6" w:space="0" w:color="auto"/>
            </w:tcBorders>
          </w:tcPr>
          <w:p w14:paraId="5D7BEE2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47" w:type="dxa"/>
            <w:tcBorders>
              <w:left w:val="single" w:sz="6" w:space="0" w:color="auto"/>
              <w:bottom w:val="nil"/>
            </w:tcBorders>
            <w:shd w:val="clear" w:color="auto" w:fill="F2F2F2" w:themeFill="background1" w:themeFillShade="F2"/>
          </w:tcPr>
          <w:p w14:paraId="766BE5C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18" w:type="dxa"/>
            <w:tcBorders>
              <w:bottom w:val="nil"/>
              <w:right w:val="single" w:sz="6" w:space="0" w:color="auto"/>
            </w:tcBorders>
            <w:shd w:val="clear" w:color="auto" w:fill="F2F2F2" w:themeFill="background1" w:themeFillShade="F2"/>
          </w:tcPr>
          <w:p w14:paraId="245A98B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80" w:type="dxa"/>
            <w:tcBorders>
              <w:left w:val="single" w:sz="6" w:space="0" w:color="auto"/>
              <w:bottom w:val="nil"/>
            </w:tcBorders>
            <w:shd w:val="clear" w:color="auto" w:fill="F2F2F2" w:themeFill="background1" w:themeFillShade="F2"/>
          </w:tcPr>
          <w:p w14:paraId="42A1C93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994" w:type="dxa"/>
            <w:tcBorders>
              <w:bottom w:val="nil"/>
            </w:tcBorders>
            <w:shd w:val="clear" w:color="auto" w:fill="F2F2F2" w:themeFill="background1" w:themeFillShade="F2"/>
          </w:tcPr>
          <w:p w14:paraId="53B2602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88" w:type="dxa"/>
            <w:tcBorders>
              <w:bottom w:val="nil"/>
              <w:right w:val="single" w:sz="6" w:space="0" w:color="auto"/>
            </w:tcBorders>
            <w:shd w:val="clear" w:color="auto" w:fill="F2F2F2" w:themeFill="background1" w:themeFillShade="F2"/>
          </w:tcPr>
          <w:p w14:paraId="7D1EE7E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1007" w:type="dxa"/>
            <w:tcBorders>
              <w:left w:val="single" w:sz="6" w:space="0" w:color="auto"/>
              <w:bottom w:val="nil"/>
            </w:tcBorders>
            <w:shd w:val="clear" w:color="auto" w:fill="F2F2F2" w:themeFill="background1" w:themeFillShade="F2"/>
          </w:tcPr>
          <w:p w14:paraId="25B40DF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c>
          <w:tcPr>
            <w:tcW w:w="504" w:type="dxa"/>
            <w:tcBorders>
              <w:bottom w:val="nil"/>
            </w:tcBorders>
            <w:shd w:val="clear" w:color="auto" w:fill="F2F2F2" w:themeFill="background1" w:themeFillShade="F2"/>
          </w:tcPr>
          <w:p w14:paraId="0788B6A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p>
        </w:tc>
      </w:tr>
      <w:tr w:rsidR="007521AA" w:rsidRPr="00DD253A" w14:paraId="63F377DC"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25E398B6" w14:textId="77777777" w:rsidR="00DD253A" w:rsidRPr="00DD253A" w:rsidRDefault="00DD253A" w:rsidP="002046C4">
            <w:pPr>
              <w:ind w:left="0" w:firstLine="0"/>
              <w:jc w:val="center"/>
              <w:rPr>
                <w:b/>
                <w:bCs/>
                <w:sz w:val="15"/>
                <w:szCs w:val="15"/>
              </w:rPr>
            </w:pPr>
          </w:p>
        </w:tc>
        <w:tc>
          <w:tcPr>
            <w:tcW w:w="1149" w:type="dxa"/>
          </w:tcPr>
          <w:p w14:paraId="2766533D"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15-24</w:t>
            </w:r>
          </w:p>
        </w:tc>
        <w:tc>
          <w:tcPr>
            <w:tcW w:w="992" w:type="dxa"/>
          </w:tcPr>
          <w:p w14:paraId="1B940BD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567" w:type="dxa"/>
            <w:tcBorders>
              <w:right w:val="single" w:sz="6" w:space="0" w:color="auto"/>
            </w:tcBorders>
          </w:tcPr>
          <w:p w14:paraId="19966E2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992" w:type="dxa"/>
            <w:tcBorders>
              <w:left w:val="single" w:sz="6" w:space="0" w:color="auto"/>
            </w:tcBorders>
          </w:tcPr>
          <w:p w14:paraId="3B0B9E9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993" w:type="dxa"/>
          </w:tcPr>
          <w:p w14:paraId="47D0B07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567" w:type="dxa"/>
            <w:tcBorders>
              <w:right w:val="single" w:sz="6" w:space="0" w:color="auto"/>
            </w:tcBorders>
          </w:tcPr>
          <w:p w14:paraId="2C0ED7B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992" w:type="dxa"/>
            <w:tcBorders>
              <w:left w:val="single" w:sz="6" w:space="0" w:color="auto"/>
            </w:tcBorders>
          </w:tcPr>
          <w:p w14:paraId="5076657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567" w:type="dxa"/>
            <w:tcBorders>
              <w:right w:val="single" w:sz="6" w:space="0" w:color="auto"/>
            </w:tcBorders>
          </w:tcPr>
          <w:p w14:paraId="691E715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47" w:type="dxa"/>
            <w:tcBorders>
              <w:left w:val="single" w:sz="6" w:space="0" w:color="auto"/>
              <w:bottom w:val="nil"/>
            </w:tcBorders>
            <w:shd w:val="clear" w:color="auto" w:fill="F2F2F2" w:themeFill="background1" w:themeFillShade="F2"/>
          </w:tcPr>
          <w:p w14:paraId="4FEF403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518" w:type="dxa"/>
            <w:tcBorders>
              <w:bottom w:val="nil"/>
              <w:right w:val="single" w:sz="6" w:space="0" w:color="auto"/>
            </w:tcBorders>
            <w:shd w:val="clear" w:color="auto" w:fill="F2F2F2" w:themeFill="background1" w:themeFillShade="F2"/>
          </w:tcPr>
          <w:p w14:paraId="28806D5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80" w:type="dxa"/>
            <w:tcBorders>
              <w:left w:val="single" w:sz="6" w:space="0" w:color="auto"/>
              <w:bottom w:val="nil"/>
            </w:tcBorders>
            <w:shd w:val="clear" w:color="auto" w:fill="F2F2F2" w:themeFill="background1" w:themeFillShade="F2"/>
          </w:tcPr>
          <w:p w14:paraId="61F005F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4" w:type="dxa"/>
            <w:tcBorders>
              <w:bottom w:val="nil"/>
            </w:tcBorders>
            <w:shd w:val="clear" w:color="auto" w:fill="F2F2F2" w:themeFill="background1" w:themeFillShade="F2"/>
          </w:tcPr>
          <w:p w14:paraId="5020A5C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88" w:type="dxa"/>
            <w:tcBorders>
              <w:bottom w:val="nil"/>
              <w:right w:val="single" w:sz="6" w:space="0" w:color="auto"/>
            </w:tcBorders>
            <w:shd w:val="clear" w:color="auto" w:fill="F2F2F2" w:themeFill="background1" w:themeFillShade="F2"/>
          </w:tcPr>
          <w:p w14:paraId="0F8471C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007" w:type="dxa"/>
            <w:tcBorders>
              <w:left w:val="single" w:sz="6" w:space="0" w:color="auto"/>
              <w:bottom w:val="nil"/>
            </w:tcBorders>
            <w:shd w:val="clear" w:color="auto" w:fill="F2F2F2" w:themeFill="background1" w:themeFillShade="F2"/>
          </w:tcPr>
          <w:p w14:paraId="670C9DE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6A1287D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1C7176DC"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0E4A2ACF" w14:textId="77777777" w:rsidR="00DD253A" w:rsidRPr="00DD253A" w:rsidRDefault="00DD253A" w:rsidP="002046C4">
            <w:pPr>
              <w:ind w:left="0" w:firstLine="0"/>
              <w:jc w:val="center"/>
              <w:rPr>
                <w:b/>
                <w:bCs/>
                <w:sz w:val="15"/>
                <w:szCs w:val="15"/>
              </w:rPr>
            </w:pPr>
          </w:p>
        </w:tc>
        <w:tc>
          <w:tcPr>
            <w:tcW w:w="1149" w:type="dxa"/>
          </w:tcPr>
          <w:p w14:paraId="4E5912A7"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25-34</w:t>
            </w:r>
          </w:p>
        </w:tc>
        <w:tc>
          <w:tcPr>
            <w:tcW w:w="992" w:type="dxa"/>
          </w:tcPr>
          <w:p w14:paraId="4A2D672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123</w:t>
            </w:r>
          </w:p>
        </w:tc>
        <w:tc>
          <w:tcPr>
            <w:tcW w:w="567" w:type="dxa"/>
            <w:tcBorders>
              <w:right w:val="single" w:sz="6" w:space="0" w:color="auto"/>
            </w:tcBorders>
          </w:tcPr>
          <w:p w14:paraId="4ADA74B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95</w:t>
            </w:r>
          </w:p>
        </w:tc>
        <w:tc>
          <w:tcPr>
            <w:tcW w:w="992" w:type="dxa"/>
            <w:tcBorders>
              <w:left w:val="single" w:sz="6" w:space="0" w:color="auto"/>
            </w:tcBorders>
          </w:tcPr>
          <w:p w14:paraId="39BC89D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993" w:type="dxa"/>
          </w:tcPr>
          <w:p w14:paraId="1101C70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53</w:t>
            </w:r>
          </w:p>
        </w:tc>
        <w:tc>
          <w:tcPr>
            <w:tcW w:w="567" w:type="dxa"/>
            <w:tcBorders>
              <w:right w:val="single" w:sz="6" w:space="0" w:color="auto"/>
            </w:tcBorders>
          </w:tcPr>
          <w:p w14:paraId="0C3CB53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84</w:t>
            </w:r>
          </w:p>
        </w:tc>
        <w:tc>
          <w:tcPr>
            <w:tcW w:w="992" w:type="dxa"/>
            <w:tcBorders>
              <w:left w:val="single" w:sz="6" w:space="0" w:color="auto"/>
            </w:tcBorders>
          </w:tcPr>
          <w:p w14:paraId="1001449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567" w:type="dxa"/>
            <w:tcBorders>
              <w:right w:val="single" w:sz="6" w:space="0" w:color="auto"/>
            </w:tcBorders>
          </w:tcPr>
          <w:p w14:paraId="1BB047F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947" w:type="dxa"/>
            <w:tcBorders>
              <w:left w:val="single" w:sz="6" w:space="0" w:color="auto"/>
              <w:bottom w:val="nil"/>
            </w:tcBorders>
            <w:shd w:val="clear" w:color="auto" w:fill="F2F2F2" w:themeFill="background1" w:themeFillShade="F2"/>
          </w:tcPr>
          <w:p w14:paraId="54C6A28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518" w:type="dxa"/>
            <w:tcBorders>
              <w:bottom w:val="nil"/>
              <w:right w:val="single" w:sz="6" w:space="0" w:color="auto"/>
            </w:tcBorders>
            <w:shd w:val="clear" w:color="auto" w:fill="F2F2F2" w:themeFill="background1" w:themeFillShade="F2"/>
          </w:tcPr>
          <w:p w14:paraId="63560B4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80" w:type="dxa"/>
            <w:tcBorders>
              <w:left w:val="single" w:sz="6" w:space="0" w:color="auto"/>
              <w:bottom w:val="nil"/>
            </w:tcBorders>
            <w:shd w:val="clear" w:color="auto" w:fill="F2F2F2" w:themeFill="background1" w:themeFillShade="F2"/>
          </w:tcPr>
          <w:p w14:paraId="76FB94C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4" w:type="dxa"/>
            <w:tcBorders>
              <w:bottom w:val="nil"/>
            </w:tcBorders>
            <w:shd w:val="clear" w:color="auto" w:fill="F2F2F2" w:themeFill="background1" w:themeFillShade="F2"/>
          </w:tcPr>
          <w:p w14:paraId="2C86BAE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588" w:type="dxa"/>
            <w:tcBorders>
              <w:bottom w:val="nil"/>
              <w:right w:val="single" w:sz="6" w:space="0" w:color="auto"/>
            </w:tcBorders>
            <w:shd w:val="clear" w:color="auto" w:fill="F2F2F2" w:themeFill="background1" w:themeFillShade="F2"/>
          </w:tcPr>
          <w:p w14:paraId="47BC32D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64</w:t>
            </w:r>
          </w:p>
        </w:tc>
        <w:tc>
          <w:tcPr>
            <w:tcW w:w="1007" w:type="dxa"/>
            <w:tcBorders>
              <w:left w:val="single" w:sz="6" w:space="0" w:color="auto"/>
              <w:bottom w:val="nil"/>
            </w:tcBorders>
            <w:shd w:val="clear" w:color="auto" w:fill="F2F2F2" w:themeFill="background1" w:themeFillShade="F2"/>
          </w:tcPr>
          <w:p w14:paraId="19F81C0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504" w:type="dxa"/>
            <w:tcBorders>
              <w:bottom w:val="nil"/>
            </w:tcBorders>
            <w:shd w:val="clear" w:color="auto" w:fill="F2F2F2" w:themeFill="background1" w:themeFillShade="F2"/>
          </w:tcPr>
          <w:p w14:paraId="5E5921C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7521AA" w:rsidRPr="00DD253A" w14:paraId="2F9288D6"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47E985CD" w14:textId="77777777" w:rsidR="00DD253A" w:rsidRPr="00DD253A" w:rsidRDefault="00DD253A" w:rsidP="002046C4">
            <w:pPr>
              <w:ind w:left="0" w:firstLine="0"/>
              <w:jc w:val="center"/>
              <w:rPr>
                <w:b/>
                <w:bCs/>
                <w:sz w:val="15"/>
                <w:szCs w:val="15"/>
              </w:rPr>
            </w:pPr>
          </w:p>
        </w:tc>
        <w:tc>
          <w:tcPr>
            <w:tcW w:w="1149" w:type="dxa"/>
          </w:tcPr>
          <w:p w14:paraId="64BEE5EF"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35-44</w:t>
            </w:r>
          </w:p>
        </w:tc>
        <w:tc>
          <w:tcPr>
            <w:tcW w:w="992" w:type="dxa"/>
          </w:tcPr>
          <w:p w14:paraId="0A87E13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135</w:t>
            </w:r>
          </w:p>
        </w:tc>
        <w:tc>
          <w:tcPr>
            <w:tcW w:w="567" w:type="dxa"/>
            <w:tcBorders>
              <w:right w:val="single" w:sz="6" w:space="0" w:color="auto"/>
            </w:tcBorders>
          </w:tcPr>
          <w:p w14:paraId="19D790D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117</w:t>
            </w:r>
          </w:p>
        </w:tc>
        <w:tc>
          <w:tcPr>
            <w:tcW w:w="992" w:type="dxa"/>
            <w:tcBorders>
              <w:left w:val="single" w:sz="6" w:space="0" w:color="auto"/>
            </w:tcBorders>
          </w:tcPr>
          <w:p w14:paraId="7DDD234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993" w:type="dxa"/>
          </w:tcPr>
          <w:p w14:paraId="279E84E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30</w:t>
            </w:r>
          </w:p>
        </w:tc>
        <w:tc>
          <w:tcPr>
            <w:tcW w:w="567" w:type="dxa"/>
            <w:tcBorders>
              <w:right w:val="single" w:sz="6" w:space="0" w:color="auto"/>
            </w:tcBorders>
          </w:tcPr>
          <w:p w14:paraId="075E4BF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992" w:type="dxa"/>
            <w:tcBorders>
              <w:left w:val="single" w:sz="6" w:space="0" w:color="auto"/>
            </w:tcBorders>
          </w:tcPr>
          <w:p w14:paraId="4794403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567" w:type="dxa"/>
            <w:tcBorders>
              <w:right w:val="single" w:sz="6" w:space="0" w:color="auto"/>
            </w:tcBorders>
          </w:tcPr>
          <w:p w14:paraId="1D6FFB1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47" w:type="dxa"/>
            <w:tcBorders>
              <w:left w:val="single" w:sz="6" w:space="0" w:color="auto"/>
              <w:bottom w:val="nil"/>
            </w:tcBorders>
            <w:shd w:val="clear" w:color="auto" w:fill="F2F2F2" w:themeFill="background1" w:themeFillShade="F2"/>
          </w:tcPr>
          <w:p w14:paraId="6BFF451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113</w:t>
            </w:r>
          </w:p>
        </w:tc>
        <w:tc>
          <w:tcPr>
            <w:tcW w:w="518" w:type="dxa"/>
            <w:tcBorders>
              <w:bottom w:val="nil"/>
              <w:right w:val="single" w:sz="6" w:space="0" w:color="auto"/>
            </w:tcBorders>
            <w:shd w:val="clear" w:color="auto" w:fill="F2F2F2" w:themeFill="background1" w:themeFillShade="F2"/>
          </w:tcPr>
          <w:p w14:paraId="3B09761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980" w:type="dxa"/>
            <w:tcBorders>
              <w:left w:val="single" w:sz="6" w:space="0" w:color="auto"/>
              <w:bottom w:val="nil"/>
            </w:tcBorders>
            <w:shd w:val="clear" w:color="auto" w:fill="F2F2F2" w:themeFill="background1" w:themeFillShade="F2"/>
          </w:tcPr>
          <w:p w14:paraId="750527C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4" w:type="dxa"/>
            <w:tcBorders>
              <w:bottom w:val="nil"/>
            </w:tcBorders>
            <w:shd w:val="clear" w:color="auto" w:fill="F2F2F2" w:themeFill="background1" w:themeFillShade="F2"/>
          </w:tcPr>
          <w:p w14:paraId="61D2DC3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p>
        </w:tc>
        <w:tc>
          <w:tcPr>
            <w:tcW w:w="588" w:type="dxa"/>
            <w:tcBorders>
              <w:bottom w:val="nil"/>
              <w:right w:val="single" w:sz="6" w:space="0" w:color="auto"/>
            </w:tcBorders>
            <w:shd w:val="clear" w:color="auto" w:fill="F2F2F2" w:themeFill="background1" w:themeFillShade="F2"/>
          </w:tcPr>
          <w:p w14:paraId="7156564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81</w:t>
            </w:r>
          </w:p>
        </w:tc>
        <w:tc>
          <w:tcPr>
            <w:tcW w:w="1007" w:type="dxa"/>
            <w:tcBorders>
              <w:left w:val="single" w:sz="6" w:space="0" w:color="auto"/>
              <w:bottom w:val="nil"/>
            </w:tcBorders>
            <w:shd w:val="clear" w:color="auto" w:fill="F2F2F2" w:themeFill="background1" w:themeFillShade="F2"/>
          </w:tcPr>
          <w:p w14:paraId="18390C7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w:t>
            </w:r>
          </w:p>
        </w:tc>
        <w:tc>
          <w:tcPr>
            <w:tcW w:w="504" w:type="dxa"/>
            <w:tcBorders>
              <w:bottom w:val="nil"/>
            </w:tcBorders>
            <w:shd w:val="clear" w:color="auto" w:fill="F2F2F2" w:themeFill="background1" w:themeFillShade="F2"/>
          </w:tcPr>
          <w:p w14:paraId="5FA09C2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r>
      <w:tr w:rsidR="007521AA" w:rsidRPr="00DD253A" w14:paraId="72E9146C"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23985455" w14:textId="77777777" w:rsidR="00DD253A" w:rsidRPr="00DD253A" w:rsidRDefault="00DD253A" w:rsidP="002046C4">
            <w:pPr>
              <w:ind w:left="0" w:firstLine="0"/>
              <w:jc w:val="center"/>
              <w:rPr>
                <w:b/>
                <w:bCs/>
                <w:sz w:val="15"/>
                <w:szCs w:val="15"/>
              </w:rPr>
            </w:pPr>
          </w:p>
        </w:tc>
        <w:tc>
          <w:tcPr>
            <w:tcW w:w="1149" w:type="dxa"/>
          </w:tcPr>
          <w:p w14:paraId="25E80B82"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45-54</w:t>
            </w:r>
          </w:p>
        </w:tc>
        <w:tc>
          <w:tcPr>
            <w:tcW w:w="992" w:type="dxa"/>
          </w:tcPr>
          <w:p w14:paraId="520E50C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176</w:t>
            </w:r>
          </w:p>
        </w:tc>
        <w:tc>
          <w:tcPr>
            <w:tcW w:w="567" w:type="dxa"/>
            <w:tcBorders>
              <w:right w:val="single" w:sz="6" w:space="0" w:color="auto"/>
            </w:tcBorders>
          </w:tcPr>
          <w:p w14:paraId="0A3D678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158</w:t>
            </w:r>
          </w:p>
        </w:tc>
        <w:tc>
          <w:tcPr>
            <w:tcW w:w="992" w:type="dxa"/>
            <w:tcBorders>
              <w:left w:val="single" w:sz="6" w:space="0" w:color="auto"/>
            </w:tcBorders>
          </w:tcPr>
          <w:p w14:paraId="70B9E80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125</w:t>
            </w:r>
          </w:p>
        </w:tc>
        <w:tc>
          <w:tcPr>
            <w:tcW w:w="993" w:type="dxa"/>
          </w:tcPr>
          <w:p w14:paraId="27075F0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46</w:t>
            </w:r>
          </w:p>
        </w:tc>
        <w:tc>
          <w:tcPr>
            <w:tcW w:w="567" w:type="dxa"/>
            <w:tcBorders>
              <w:right w:val="single" w:sz="6" w:space="0" w:color="auto"/>
            </w:tcBorders>
          </w:tcPr>
          <w:p w14:paraId="60D4C35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156</w:t>
            </w:r>
          </w:p>
        </w:tc>
        <w:tc>
          <w:tcPr>
            <w:tcW w:w="992" w:type="dxa"/>
            <w:tcBorders>
              <w:left w:val="single" w:sz="6" w:space="0" w:color="auto"/>
            </w:tcBorders>
          </w:tcPr>
          <w:p w14:paraId="5D56C4D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567" w:type="dxa"/>
            <w:tcBorders>
              <w:right w:val="single" w:sz="6" w:space="0" w:color="auto"/>
            </w:tcBorders>
          </w:tcPr>
          <w:p w14:paraId="64CB071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947" w:type="dxa"/>
            <w:tcBorders>
              <w:left w:val="single" w:sz="6" w:space="0" w:color="auto"/>
              <w:bottom w:val="nil"/>
            </w:tcBorders>
            <w:shd w:val="clear" w:color="auto" w:fill="F2F2F2" w:themeFill="background1" w:themeFillShade="F2"/>
          </w:tcPr>
          <w:p w14:paraId="5BDC992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167</w:t>
            </w:r>
          </w:p>
        </w:tc>
        <w:tc>
          <w:tcPr>
            <w:tcW w:w="518" w:type="dxa"/>
            <w:tcBorders>
              <w:bottom w:val="nil"/>
              <w:right w:val="single" w:sz="6" w:space="0" w:color="auto"/>
            </w:tcBorders>
            <w:shd w:val="clear" w:color="auto" w:fill="F2F2F2" w:themeFill="background1" w:themeFillShade="F2"/>
          </w:tcPr>
          <w:p w14:paraId="38ED7C0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143</w:t>
            </w:r>
          </w:p>
        </w:tc>
        <w:tc>
          <w:tcPr>
            <w:tcW w:w="980" w:type="dxa"/>
            <w:tcBorders>
              <w:left w:val="single" w:sz="6" w:space="0" w:color="auto"/>
              <w:bottom w:val="nil"/>
            </w:tcBorders>
            <w:shd w:val="clear" w:color="auto" w:fill="F2F2F2" w:themeFill="background1" w:themeFillShade="F2"/>
          </w:tcPr>
          <w:p w14:paraId="09BB541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110</w:t>
            </w:r>
          </w:p>
        </w:tc>
        <w:tc>
          <w:tcPr>
            <w:tcW w:w="994" w:type="dxa"/>
            <w:tcBorders>
              <w:bottom w:val="nil"/>
            </w:tcBorders>
            <w:shd w:val="clear" w:color="auto" w:fill="F2F2F2" w:themeFill="background1" w:themeFillShade="F2"/>
          </w:tcPr>
          <w:p w14:paraId="72949C8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588" w:type="dxa"/>
            <w:tcBorders>
              <w:bottom w:val="nil"/>
              <w:right w:val="single" w:sz="6" w:space="0" w:color="auto"/>
            </w:tcBorders>
            <w:shd w:val="clear" w:color="auto" w:fill="F2F2F2" w:themeFill="background1" w:themeFillShade="F2"/>
          </w:tcPr>
          <w:p w14:paraId="4A4632D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139</w:t>
            </w:r>
          </w:p>
        </w:tc>
        <w:tc>
          <w:tcPr>
            <w:tcW w:w="1007" w:type="dxa"/>
            <w:tcBorders>
              <w:left w:val="single" w:sz="6" w:space="0" w:color="auto"/>
              <w:bottom w:val="nil"/>
            </w:tcBorders>
            <w:shd w:val="clear" w:color="auto" w:fill="F2F2F2" w:themeFill="background1" w:themeFillShade="F2"/>
          </w:tcPr>
          <w:p w14:paraId="02198B1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504" w:type="dxa"/>
            <w:tcBorders>
              <w:bottom w:val="nil"/>
            </w:tcBorders>
            <w:shd w:val="clear" w:color="auto" w:fill="F2F2F2" w:themeFill="background1" w:themeFillShade="F2"/>
          </w:tcPr>
          <w:p w14:paraId="28F8FC0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7521AA" w:rsidRPr="00DD253A" w14:paraId="0171E435"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tcPr>
          <w:p w14:paraId="72C16473" w14:textId="77777777" w:rsidR="00DD253A" w:rsidRPr="00DD253A" w:rsidRDefault="00DD253A" w:rsidP="002046C4">
            <w:pPr>
              <w:ind w:left="0" w:firstLine="0"/>
              <w:jc w:val="center"/>
              <w:rPr>
                <w:b/>
                <w:bCs/>
                <w:sz w:val="15"/>
                <w:szCs w:val="15"/>
              </w:rPr>
            </w:pPr>
          </w:p>
        </w:tc>
        <w:tc>
          <w:tcPr>
            <w:tcW w:w="1149" w:type="dxa"/>
          </w:tcPr>
          <w:p w14:paraId="00377B4E"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55-64</w:t>
            </w:r>
          </w:p>
        </w:tc>
        <w:tc>
          <w:tcPr>
            <w:tcW w:w="992" w:type="dxa"/>
          </w:tcPr>
          <w:p w14:paraId="6B82059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567" w:type="dxa"/>
            <w:tcBorders>
              <w:right w:val="single" w:sz="6" w:space="0" w:color="auto"/>
            </w:tcBorders>
          </w:tcPr>
          <w:p w14:paraId="761E9DF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992" w:type="dxa"/>
            <w:tcBorders>
              <w:left w:val="single" w:sz="6" w:space="0" w:color="auto"/>
            </w:tcBorders>
          </w:tcPr>
          <w:p w14:paraId="0FA023D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58</w:t>
            </w:r>
          </w:p>
        </w:tc>
        <w:tc>
          <w:tcPr>
            <w:tcW w:w="993" w:type="dxa"/>
          </w:tcPr>
          <w:p w14:paraId="0D8ADD3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31</w:t>
            </w:r>
          </w:p>
        </w:tc>
        <w:tc>
          <w:tcPr>
            <w:tcW w:w="567" w:type="dxa"/>
            <w:tcBorders>
              <w:right w:val="single" w:sz="6" w:space="0" w:color="auto"/>
            </w:tcBorders>
          </w:tcPr>
          <w:p w14:paraId="2355947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992" w:type="dxa"/>
            <w:tcBorders>
              <w:left w:val="single" w:sz="6" w:space="0" w:color="auto"/>
            </w:tcBorders>
          </w:tcPr>
          <w:p w14:paraId="252CB0D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3E899A6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nil"/>
            </w:tcBorders>
            <w:shd w:val="clear" w:color="auto" w:fill="F2F2F2" w:themeFill="background1" w:themeFillShade="F2"/>
          </w:tcPr>
          <w:p w14:paraId="3FF60B6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518" w:type="dxa"/>
            <w:tcBorders>
              <w:bottom w:val="nil"/>
              <w:right w:val="single" w:sz="6" w:space="0" w:color="auto"/>
            </w:tcBorders>
            <w:shd w:val="clear" w:color="auto" w:fill="F2F2F2" w:themeFill="background1" w:themeFillShade="F2"/>
          </w:tcPr>
          <w:p w14:paraId="5D207D6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980" w:type="dxa"/>
            <w:tcBorders>
              <w:left w:val="single" w:sz="6" w:space="0" w:color="auto"/>
              <w:bottom w:val="nil"/>
            </w:tcBorders>
            <w:shd w:val="clear" w:color="auto" w:fill="F2F2F2" w:themeFill="background1" w:themeFillShade="F2"/>
          </w:tcPr>
          <w:p w14:paraId="4276E1F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4" w:type="dxa"/>
            <w:tcBorders>
              <w:bottom w:val="nil"/>
            </w:tcBorders>
            <w:shd w:val="clear" w:color="auto" w:fill="F2F2F2" w:themeFill="background1" w:themeFillShade="F2"/>
          </w:tcPr>
          <w:p w14:paraId="65C7472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588" w:type="dxa"/>
            <w:tcBorders>
              <w:bottom w:val="nil"/>
              <w:right w:val="single" w:sz="6" w:space="0" w:color="auto"/>
            </w:tcBorders>
            <w:shd w:val="clear" w:color="auto" w:fill="F2F2F2" w:themeFill="background1" w:themeFillShade="F2"/>
          </w:tcPr>
          <w:p w14:paraId="290254A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1007" w:type="dxa"/>
            <w:tcBorders>
              <w:left w:val="single" w:sz="6" w:space="0" w:color="auto"/>
              <w:bottom w:val="nil"/>
            </w:tcBorders>
            <w:shd w:val="clear" w:color="auto" w:fill="F2F2F2" w:themeFill="background1" w:themeFillShade="F2"/>
          </w:tcPr>
          <w:p w14:paraId="5976533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2B629EC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1665E19D"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Borders>
              <w:bottom w:val="single" w:sz="6" w:space="0" w:color="auto"/>
            </w:tcBorders>
            <w:textDirection w:val="btLr"/>
            <w:vAlign w:val="center"/>
          </w:tcPr>
          <w:p w14:paraId="094C634E" w14:textId="77777777" w:rsidR="00DD253A" w:rsidRPr="00DD253A" w:rsidRDefault="00DD253A" w:rsidP="002046C4">
            <w:pPr>
              <w:ind w:left="0" w:firstLine="0"/>
              <w:jc w:val="center"/>
              <w:rPr>
                <w:b/>
                <w:bCs/>
                <w:sz w:val="15"/>
                <w:szCs w:val="15"/>
              </w:rPr>
            </w:pPr>
          </w:p>
        </w:tc>
        <w:tc>
          <w:tcPr>
            <w:tcW w:w="1149" w:type="dxa"/>
            <w:tcBorders>
              <w:bottom w:val="single" w:sz="6" w:space="0" w:color="auto"/>
            </w:tcBorders>
          </w:tcPr>
          <w:p w14:paraId="528A5498"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65+</w:t>
            </w:r>
          </w:p>
        </w:tc>
        <w:tc>
          <w:tcPr>
            <w:tcW w:w="992" w:type="dxa"/>
            <w:tcBorders>
              <w:bottom w:val="single" w:sz="6" w:space="0" w:color="auto"/>
            </w:tcBorders>
          </w:tcPr>
          <w:p w14:paraId="1FDC257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567" w:type="dxa"/>
            <w:tcBorders>
              <w:bottom w:val="single" w:sz="6" w:space="0" w:color="auto"/>
              <w:right w:val="single" w:sz="6" w:space="0" w:color="auto"/>
            </w:tcBorders>
          </w:tcPr>
          <w:p w14:paraId="5B96517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92" w:type="dxa"/>
            <w:tcBorders>
              <w:left w:val="single" w:sz="6" w:space="0" w:color="auto"/>
              <w:bottom w:val="single" w:sz="6" w:space="0" w:color="auto"/>
            </w:tcBorders>
          </w:tcPr>
          <w:p w14:paraId="30BF6EF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Borders>
              <w:bottom w:val="single" w:sz="6" w:space="0" w:color="auto"/>
            </w:tcBorders>
          </w:tcPr>
          <w:p w14:paraId="3B119AF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567" w:type="dxa"/>
            <w:tcBorders>
              <w:bottom w:val="single" w:sz="6" w:space="0" w:color="auto"/>
              <w:right w:val="single" w:sz="6" w:space="0" w:color="auto"/>
            </w:tcBorders>
          </w:tcPr>
          <w:p w14:paraId="2D72619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92" w:type="dxa"/>
            <w:tcBorders>
              <w:left w:val="single" w:sz="6" w:space="0" w:color="auto"/>
              <w:bottom w:val="single" w:sz="6" w:space="0" w:color="auto"/>
            </w:tcBorders>
          </w:tcPr>
          <w:p w14:paraId="1816239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bottom w:val="single" w:sz="6" w:space="0" w:color="auto"/>
              <w:right w:val="single" w:sz="6" w:space="0" w:color="auto"/>
            </w:tcBorders>
          </w:tcPr>
          <w:p w14:paraId="245F190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single" w:sz="6" w:space="0" w:color="auto"/>
            </w:tcBorders>
            <w:shd w:val="clear" w:color="auto" w:fill="F2F2F2" w:themeFill="background1" w:themeFillShade="F2"/>
          </w:tcPr>
          <w:p w14:paraId="6F4F6FC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518" w:type="dxa"/>
            <w:tcBorders>
              <w:bottom w:val="single" w:sz="6" w:space="0" w:color="auto"/>
              <w:right w:val="single" w:sz="6" w:space="0" w:color="auto"/>
            </w:tcBorders>
            <w:shd w:val="clear" w:color="auto" w:fill="F2F2F2" w:themeFill="background1" w:themeFillShade="F2"/>
          </w:tcPr>
          <w:p w14:paraId="5580813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980" w:type="dxa"/>
            <w:tcBorders>
              <w:left w:val="single" w:sz="6" w:space="0" w:color="auto"/>
              <w:bottom w:val="single" w:sz="6" w:space="0" w:color="auto"/>
            </w:tcBorders>
            <w:shd w:val="clear" w:color="auto" w:fill="F2F2F2" w:themeFill="background1" w:themeFillShade="F2"/>
          </w:tcPr>
          <w:p w14:paraId="3DE9AC9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4" w:type="dxa"/>
            <w:tcBorders>
              <w:bottom w:val="single" w:sz="6" w:space="0" w:color="auto"/>
            </w:tcBorders>
            <w:shd w:val="clear" w:color="auto" w:fill="F2F2F2" w:themeFill="background1" w:themeFillShade="F2"/>
          </w:tcPr>
          <w:p w14:paraId="488EEAA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588" w:type="dxa"/>
            <w:tcBorders>
              <w:bottom w:val="single" w:sz="6" w:space="0" w:color="auto"/>
              <w:right w:val="single" w:sz="6" w:space="0" w:color="auto"/>
            </w:tcBorders>
            <w:shd w:val="clear" w:color="auto" w:fill="F2F2F2" w:themeFill="background1" w:themeFillShade="F2"/>
          </w:tcPr>
          <w:p w14:paraId="2DCC112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007" w:type="dxa"/>
            <w:tcBorders>
              <w:left w:val="single" w:sz="6" w:space="0" w:color="auto"/>
              <w:bottom w:val="single" w:sz="6" w:space="0" w:color="auto"/>
            </w:tcBorders>
            <w:shd w:val="clear" w:color="auto" w:fill="F2F2F2" w:themeFill="background1" w:themeFillShade="F2"/>
          </w:tcPr>
          <w:p w14:paraId="08BB103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504" w:type="dxa"/>
            <w:tcBorders>
              <w:bottom w:val="single" w:sz="6" w:space="0" w:color="auto"/>
            </w:tcBorders>
            <w:shd w:val="clear" w:color="auto" w:fill="F2F2F2" w:themeFill="background1" w:themeFillShade="F2"/>
          </w:tcPr>
          <w:p w14:paraId="0B6AAC6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r>
      <w:tr w:rsidR="007521AA" w:rsidRPr="00DD253A" w14:paraId="65F7ADC1" w14:textId="77777777" w:rsidTr="002046C4">
        <w:tc>
          <w:tcPr>
            <w:cnfStyle w:val="001000000000" w:firstRow="0" w:lastRow="0" w:firstColumn="1" w:lastColumn="0" w:oddVBand="0" w:evenVBand="0" w:oddHBand="0" w:evenHBand="0" w:firstRowFirstColumn="0" w:firstRowLastColumn="0" w:lastRowFirstColumn="0" w:lastRowLastColumn="0"/>
            <w:tcW w:w="284" w:type="dxa"/>
            <w:vMerge w:val="restart"/>
            <w:tcBorders>
              <w:top w:val="single" w:sz="6" w:space="0" w:color="auto"/>
              <w:bottom w:val="nil"/>
            </w:tcBorders>
            <w:textDirection w:val="btLr"/>
            <w:vAlign w:val="center"/>
          </w:tcPr>
          <w:p w14:paraId="5D8CFBDB" w14:textId="77777777" w:rsidR="00DD253A" w:rsidRPr="00DD253A" w:rsidRDefault="00DD253A" w:rsidP="002046C4">
            <w:pPr>
              <w:ind w:left="0" w:firstLine="0"/>
              <w:jc w:val="center"/>
              <w:rPr>
                <w:b/>
                <w:bCs/>
                <w:sz w:val="15"/>
                <w:szCs w:val="15"/>
              </w:rPr>
            </w:pPr>
            <w:r w:rsidRPr="00DD253A">
              <w:rPr>
                <w:b/>
                <w:bCs/>
                <w:sz w:val="15"/>
                <w:szCs w:val="15"/>
              </w:rPr>
              <w:t>Classification data</w:t>
            </w:r>
          </w:p>
        </w:tc>
        <w:tc>
          <w:tcPr>
            <w:tcW w:w="1149" w:type="dxa"/>
            <w:tcBorders>
              <w:top w:val="single" w:sz="6" w:space="0" w:color="auto"/>
              <w:bottom w:val="nil"/>
            </w:tcBorders>
          </w:tcPr>
          <w:p w14:paraId="04A6E6C4"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VPS 1-6 grades</w:t>
            </w:r>
          </w:p>
        </w:tc>
        <w:tc>
          <w:tcPr>
            <w:tcW w:w="992" w:type="dxa"/>
            <w:tcBorders>
              <w:top w:val="single" w:sz="6" w:space="0" w:color="auto"/>
              <w:bottom w:val="nil"/>
            </w:tcBorders>
          </w:tcPr>
          <w:p w14:paraId="11EF976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482</w:t>
            </w:r>
          </w:p>
        </w:tc>
        <w:tc>
          <w:tcPr>
            <w:tcW w:w="567" w:type="dxa"/>
            <w:tcBorders>
              <w:top w:val="single" w:sz="6" w:space="0" w:color="auto"/>
              <w:bottom w:val="nil"/>
              <w:right w:val="single" w:sz="6" w:space="0" w:color="auto"/>
            </w:tcBorders>
          </w:tcPr>
          <w:p w14:paraId="2F8F94E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396</w:t>
            </w:r>
          </w:p>
        </w:tc>
        <w:tc>
          <w:tcPr>
            <w:tcW w:w="992" w:type="dxa"/>
            <w:tcBorders>
              <w:top w:val="single" w:sz="6" w:space="0" w:color="auto"/>
              <w:left w:val="single" w:sz="6" w:space="0" w:color="auto"/>
              <w:bottom w:val="nil"/>
            </w:tcBorders>
          </w:tcPr>
          <w:p w14:paraId="3250E10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266</w:t>
            </w:r>
          </w:p>
        </w:tc>
        <w:tc>
          <w:tcPr>
            <w:tcW w:w="993" w:type="dxa"/>
            <w:tcBorders>
              <w:top w:val="single" w:sz="6" w:space="0" w:color="auto"/>
              <w:bottom w:val="nil"/>
            </w:tcBorders>
          </w:tcPr>
          <w:p w14:paraId="63D675D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167</w:t>
            </w:r>
          </w:p>
        </w:tc>
        <w:tc>
          <w:tcPr>
            <w:tcW w:w="567" w:type="dxa"/>
            <w:tcBorders>
              <w:top w:val="single" w:sz="6" w:space="0" w:color="auto"/>
              <w:bottom w:val="nil"/>
              <w:right w:val="single" w:sz="6" w:space="0" w:color="auto"/>
            </w:tcBorders>
          </w:tcPr>
          <w:p w14:paraId="35742CF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368</w:t>
            </w:r>
          </w:p>
        </w:tc>
        <w:tc>
          <w:tcPr>
            <w:tcW w:w="992" w:type="dxa"/>
            <w:tcBorders>
              <w:top w:val="single" w:sz="6" w:space="0" w:color="auto"/>
              <w:left w:val="single" w:sz="6" w:space="0" w:color="auto"/>
              <w:bottom w:val="nil"/>
            </w:tcBorders>
          </w:tcPr>
          <w:p w14:paraId="44EF15B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49</w:t>
            </w:r>
          </w:p>
        </w:tc>
        <w:tc>
          <w:tcPr>
            <w:tcW w:w="567" w:type="dxa"/>
            <w:tcBorders>
              <w:top w:val="single" w:sz="6" w:space="0" w:color="auto"/>
              <w:bottom w:val="nil"/>
              <w:right w:val="single" w:sz="6" w:space="0" w:color="auto"/>
            </w:tcBorders>
          </w:tcPr>
          <w:p w14:paraId="2320061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28</w:t>
            </w:r>
          </w:p>
        </w:tc>
        <w:tc>
          <w:tcPr>
            <w:tcW w:w="947" w:type="dxa"/>
            <w:tcBorders>
              <w:top w:val="single" w:sz="6" w:space="0" w:color="auto"/>
              <w:left w:val="single" w:sz="6" w:space="0" w:color="auto"/>
              <w:bottom w:val="nil"/>
            </w:tcBorders>
            <w:shd w:val="clear" w:color="auto" w:fill="F2F2F2" w:themeFill="background1" w:themeFillShade="F2"/>
          </w:tcPr>
          <w:p w14:paraId="1E964B3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354</w:t>
            </w:r>
          </w:p>
        </w:tc>
        <w:tc>
          <w:tcPr>
            <w:tcW w:w="518" w:type="dxa"/>
            <w:tcBorders>
              <w:top w:val="single" w:sz="6" w:space="0" w:color="auto"/>
              <w:bottom w:val="nil"/>
              <w:right w:val="single" w:sz="6" w:space="0" w:color="auto"/>
            </w:tcBorders>
            <w:shd w:val="clear" w:color="auto" w:fill="F2F2F2" w:themeFill="background1" w:themeFillShade="F2"/>
          </w:tcPr>
          <w:p w14:paraId="06D052E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278</w:t>
            </w:r>
          </w:p>
        </w:tc>
        <w:tc>
          <w:tcPr>
            <w:tcW w:w="980" w:type="dxa"/>
            <w:tcBorders>
              <w:top w:val="single" w:sz="6" w:space="0" w:color="auto"/>
              <w:left w:val="single" w:sz="6" w:space="0" w:color="auto"/>
              <w:bottom w:val="nil"/>
            </w:tcBorders>
            <w:shd w:val="clear" w:color="auto" w:fill="F2F2F2" w:themeFill="background1" w:themeFillShade="F2"/>
          </w:tcPr>
          <w:p w14:paraId="010A0EB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168</w:t>
            </w:r>
          </w:p>
        </w:tc>
        <w:tc>
          <w:tcPr>
            <w:tcW w:w="994" w:type="dxa"/>
            <w:tcBorders>
              <w:top w:val="single" w:sz="6" w:space="0" w:color="auto"/>
              <w:bottom w:val="nil"/>
            </w:tcBorders>
            <w:shd w:val="clear" w:color="auto" w:fill="F2F2F2" w:themeFill="background1" w:themeFillShade="F2"/>
          </w:tcPr>
          <w:p w14:paraId="79E23F7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147</w:t>
            </w:r>
          </w:p>
        </w:tc>
        <w:tc>
          <w:tcPr>
            <w:tcW w:w="588" w:type="dxa"/>
            <w:tcBorders>
              <w:top w:val="single" w:sz="6" w:space="0" w:color="auto"/>
              <w:bottom w:val="nil"/>
              <w:right w:val="single" w:sz="6" w:space="0" w:color="auto"/>
            </w:tcBorders>
            <w:shd w:val="clear" w:color="auto" w:fill="F2F2F2" w:themeFill="background1" w:themeFillShade="F2"/>
          </w:tcPr>
          <w:p w14:paraId="77A8B32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255</w:t>
            </w:r>
          </w:p>
        </w:tc>
        <w:tc>
          <w:tcPr>
            <w:tcW w:w="1007" w:type="dxa"/>
            <w:tcBorders>
              <w:top w:val="single" w:sz="6" w:space="0" w:color="auto"/>
              <w:left w:val="single" w:sz="6" w:space="0" w:color="auto"/>
              <w:bottom w:val="nil"/>
            </w:tcBorders>
            <w:shd w:val="clear" w:color="auto" w:fill="F2F2F2" w:themeFill="background1" w:themeFillShade="F2"/>
          </w:tcPr>
          <w:p w14:paraId="1DEDFA7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w:t>
            </w:r>
          </w:p>
        </w:tc>
        <w:tc>
          <w:tcPr>
            <w:tcW w:w="504" w:type="dxa"/>
            <w:tcBorders>
              <w:top w:val="single" w:sz="6" w:space="0" w:color="auto"/>
              <w:bottom w:val="nil"/>
            </w:tcBorders>
            <w:shd w:val="clear" w:color="auto" w:fill="F2F2F2" w:themeFill="background1" w:themeFillShade="F2"/>
          </w:tcPr>
          <w:p w14:paraId="4DAFA27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23</w:t>
            </w:r>
          </w:p>
        </w:tc>
      </w:tr>
      <w:tr w:rsidR="007521AA" w:rsidRPr="00DD253A" w14:paraId="0D1BF0D8"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Borders>
              <w:top w:val="nil"/>
            </w:tcBorders>
            <w:textDirection w:val="btLr"/>
          </w:tcPr>
          <w:p w14:paraId="69D1A3BF" w14:textId="77777777" w:rsidR="00DD253A" w:rsidRPr="00DD253A" w:rsidRDefault="00DD253A" w:rsidP="00C55E7A">
            <w:pPr>
              <w:ind w:left="0" w:firstLine="0"/>
              <w:rPr>
                <w:sz w:val="15"/>
                <w:szCs w:val="15"/>
              </w:rPr>
            </w:pPr>
          </w:p>
        </w:tc>
        <w:tc>
          <w:tcPr>
            <w:tcW w:w="1149" w:type="dxa"/>
            <w:tcBorders>
              <w:top w:val="nil"/>
            </w:tcBorders>
          </w:tcPr>
          <w:p w14:paraId="2A83C00A"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1</w:t>
            </w:r>
          </w:p>
        </w:tc>
        <w:tc>
          <w:tcPr>
            <w:tcW w:w="992" w:type="dxa"/>
            <w:tcBorders>
              <w:top w:val="nil"/>
            </w:tcBorders>
          </w:tcPr>
          <w:p w14:paraId="1B6AF77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567" w:type="dxa"/>
            <w:tcBorders>
              <w:top w:val="nil"/>
              <w:right w:val="single" w:sz="6" w:space="0" w:color="auto"/>
            </w:tcBorders>
          </w:tcPr>
          <w:p w14:paraId="71A4035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992" w:type="dxa"/>
            <w:tcBorders>
              <w:top w:val="nil"/>
              <w:left w:val="single" w:sz="6" w:space="0" w:color="auto"/>
            </w:tcBorders>
          </w:tcPr>
          <w:p w14:paraId="3C21178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993" w:type="dxa"/>
            <w:tcBorders>
              <w:top w:val="nil"/>
            </w:tcBorders>
          </w:tcPr>
          <w:p w14:paraId="5C9006F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567" w:type="dxa"/>
            <w:tcBorders>
              <w:top w:val="nil"/>
              <w:right w:val="single" w:sz="6" w:space="0" w:color="auto"/>
            </w:tcBorders>
          </w:tcPr>
          <w:p w14:paraId="1C68B7D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992" w:type="dxa"/>
            <w:tcBorders>
              <w:top w:val="nil"/>
              <w:left w:val="single" w:sz="6" w:space="0" w:color="auto"/>
            </w:tcBorders>
          </w:tcPr>
          <w:p w14:paraId="7861286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567" w:type="dxa"/>
            <w:tcBorders>
              <w:top w:val="nil"/>
              <w:right w:val="single" w:sz="6" w:space="0" w:color="auto"/>
            </w:tcBorders>
          </w:tcPr>
          <w:p w14:paraId="42575F2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47" w:type="dxa"/>
            <w:tcBorders>
              <w:top w:val="nil"/>
              <w:left w:val="single" w:sz="6" w:space="0" w:color="auto"/>
              <w:bottom w:val="nil"/>
            </w:tcBorders>
            <w:shd w:val="clear" w:color="auto" w:fill="F2F2F2" w:themeFill="background1" w:themeFillShade="F2"/>
          </w:tcPr>
          <w:p w14:paraId="2CE9C79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518" w:type="dxa"/>
            <w:tcBorders>
              <w:top w:val="nil"/>
              <w:bottom w:val="nil"/>
              <w:right w:val="single" w:sz="6" w:space="0" w:color="auto"/>
            </w:tcBorders>
            <w:shd w:val="clear" w:color="auto" w:fill="F2F2F2" w:themeFill="background1" w:themeFillShade="F2"/>
          </w:tcPr>
          <w:p w14:paraId="1F9B9C3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980" w:type="dxa"/>
            <w:tcBorders>
              <w:top w:val="nil"/>
              <w:left w:val="single" w:sz="6" w:space="0" w:color="auto"/>
              <w:bottom w:val="nil"/>
            </w:tcBorders>
            <w:shd w:val="clear" w:color="auto" w:fill="F2F2F2" w:themeFill="background1" w:themeFillShade="F2"/>
          </w:tcPr>
          <w:p w14:paraId="2FC4BD1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4" w:type="dxa"/>
            <w:tcBorders>
              <w:top w:val="nil"/>
              <w:bottom w:val="nil"/>
            </w:tcBorders>
            <w:shd w:val="clear" w:color="auto" w:fill="F2F2F2" w:themeFill="background1" w:themeFillShade="F2"/>
          </w:tcPr>
          <w:p w14:paraId="29966C9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588" w:type="dxa"/>
            <w:tcBorders>
              <w:top w:val="nil"/>
              <w:bottom w:val="nil"/>
              <w:right w:val="single" w:sz="6" w:space="0" w:color="auto"/>
            </w:tcBorders>
            <w:shd w:val="clear" w:color="auto" w:fill="F2F2F2" w:themeFill="background1" w:themeFillShade="F2"/>
          </w:tcPr>
          <w:p w14:paraId="0AD11C9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c>
          <w:tcPr>
            <w:tcW w:w="1007" w:type="dxa"/>
            <w:tcBorders>
              <w:top w:val="nil"/>
              <w:left w:val="single" w:sz="6" w:space="0" w:color="auto"/>
              <w:bottom w:val="nil"/>
            </w:tcBorders>
            <w:shd w:val="clear" w:color="auto" w:fill="F2F2F2" w:themeFill="background1" w:themeFillShade="F2"/>
          </w:tcPr>
          <w:p w14:paraId="1342EC7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504" w:type="dxa"/>
            <w:tcBorders>
              <w:top w:val="nil"/>
              <w:bottom w:val="nil"/>
            </w:tcBorders>
            <w:shd w:val="clear" w:color="auto" w:fill="F2F2F2" w:themeFill="background1" w:themeFillShade="F2"/>
          </w:tcPr>
          <w:p w14:paraId="0975F3F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7521AA" w:rsidRPr="00DD253A" w14:paraId="3F65B23B"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03F339DB" w14:textId="77777777" w:rsidR="00DD253A" w:rsidRPr="00DD253A" w:rsidRDefault="00DD253A" w:rsidP="00C55E7A">
            <w:pPr>
              <w:ind w:left="0" w:firstLine="0"/>
              <w:rPr>
                <w:sz w:val="15"/>
                <w:szCs w:val="15"/>
              </w:rPr>
            </w:pPr>
          </w:p>
        </w:tc>
        <w:tc>
          <w:tcPr>
            <w:tcW w:w="1149" w:type="dxa"/>
          </w:tcPr>
          <w:p w14:paraId="24FF408E"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2</w:t>
            </w:r>
          </w:p>
        </w:tc>
        <w:tc>
          <w:tcPr>
            <w:tcW w:w="992" w:type="dxa"/>
          </w:tcPr>
          <w:p w14:paraId="6F5C51B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102</w:t>
            </w:r>
          </w:p>
        </w:tc>
        <w:tc>
          <w:tcPr>
            <w:tcW w:w="567" w:type="dxa"/>
            <w:tcBorders>
              <w:right w:val="single" w:sz="6" w:space="0" w:color="auto"/>
            </w:tcBorders>
          </w:tcPr>
          <w:p w14:paraId="43B6BF6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992" w:type="dxa"/>
            <w:tcBorders>
              <w:left w:val="single" w:sz="6" w:space="0" w:color="auto"/>
            </w:tcBorders>
          </w:tcPr>
          <w:p w14:paraId="54DAA76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993" w:type="dxa"/>
          </w:tcPr>
          <w:p w14:paraId="6355802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567" w:type="dxa"/>
            <w:tcBorders>
              <w:right w:val="single" w:sz="6" w:space="0" w:color="auto"/>
            </w:tcBorders>
          </w:tcPr>
          <w:p w14:paraId="6222083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92</w:t>
            </w:r>
          </w:p>
        </w:tc>
        <w:tc>
          <w:tcPr>
            <w:tcW w:w="992" w:type="dxa"/>
            <w:tcBorders>
              <w:left w:val="single" w:sz="6" w:space="0" w:color="auto"/>
            </w:tcBorders>
          </w:tcPr>
          <w:p w14:paraId="4EA1509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567" w:type="dxa"/>
            <w:tcBorders>
              <w:right w:val="single" w:sz="6" w:space="0" w:color="auto"/>
            </w:tcBorders>
          </w:tcPr>
          <w:p w14:paraId="1D9C7B7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47" w:type="dxa"/>
            <w:tcBorders>
              <w:left w:val="single" w:sz="6" w:space="0" w:color="auto"/>
              <w:bottom w:val="nil"/>
            </w:tcBorders>
            <w:shd w:val="clear" w:color="auto" w:fill="F2F2F2" w:themeFill="background1" w:themeFillShade="F2"/>
          </w:tcPr>
          <w:p w14:paraId="1738F48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518" w:type="dxa"/>
            <w:tcBorders>
              <w:bottom w:val="nil"/>
              <w:right w:val="single" w:sz="6" w:space="0" w:color="auto"/>
            </w:tcBorders>
            <w:shd w:val="clear" w:color="auto" w:fill="F2F2F2" w:themeFill="background1" w:themeFillShade="F2"/>
          </w:tcPr>
          <w:p w14:paraId="7F08806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67</w:t>
            </w:r>
          </w:p>
        </w:tc>
        <w:tc>
          <w:tcPr>
            <w:tcW w:w="980" w:type="dxa"/>
            <w:tcBorders>
              <w:left w:val="single" w:sz="6" w:space="0" w:color="auto"/>
              <w:bottom w:val="nil"/>
            </w:tcBorders>
            <w:shd w:val="clear" w:color="auto" w:fill="F2F2F2" w:themeFill="background1" w:themeFillShade="F2"/>
          </w:tcPr>
          <w:p w14:paraId="0433E31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36</w:t>
            </w:r>
          </w:p>
        </w:tc>
        <w:tc>
          <w:tcPr>
            <w:tcW w:w="994" w:type="dxa"/>
            <w:tcBorders>
              <w:bottom w:val="nil"/>
            </w:tcBorders>
            <w:shd w:val="clear" w:color="auto" w:fill="F2F2F2" w:themeFill="background1" w:themeFillShade="F2"/>
          </w:tcPr>
          <w:p w14:paraId="559AB44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588" w:type="dxa"/>
            <w:tcBorders>
              <w:bottom w:val="nil"/>
              <w:right w:val="single" w:sz="6" w:space="0" w:color="auto"/>
            </w:tcBorders>
            <w:shd w:val="clear" w:color="auto" w:fill="F2F2F2" w:themeFill="background1" w:themeFillShade="F2"/>
          </w:tcPr>
          <w:p w14:paraId="2B01FA7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56</w:t>
            </w:r>
          </w:p>
        </w:tc>
        <w:tc>
          <w:tcPr>
            <w:tcW w:w="1007" w:type="dxa"/>
            <w:tcBorders>
              <w:left w:val="single" w:sz="6" w:space="0" w:color="auto"/>
              <w:bottom w:val="nil"/>
            </w:tcBorders>
            <w:shd w:val="clear" w:color="auto" w:fill="F2F2F2" w:themeFill="background1" w:themeFillShade="F2"/>
          </w:tcPr>
          <w:p w14:paraId="05F3047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504" w:type="dxa"/>
            <w:tcBorders>
              <w:bottom w:val="nil"/>
            </w:tcBorders>
            <w:shd w:val="clear" w:color="auto" w:fill="F2F2F2" w:themeFill="background1" w:themeFillShade="F2"/>
          </w:tcPr>
          <w:p w14:paraId="57003E5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7521AA" w:rsidRPr="00DD253A" w14:paraId="05566FF3"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3B73549B" w14:textId="77777777" w:rsidR="00DD253A" w:rsidRPr="00DD253A" w:rsidRDefault="00DD253A" w:rsidP="00C55E7A">
            <w:pPr>
              <w:ind w:left="0" w:firstLine="0"/>
              <w:rPr>
                <w:sz w:val="15"/>
                <w:szCs w:val="15"/>
              </w:rPr>
            </w:pPr>
          </w:p>
        </w:tc>
        <w:tc>
          <w:tcPr>
            <w:tcW w:w="1149" w:type="dxa"/>
          </w:tcPr>
          <w:p w14:paraId="5281899C"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3</w:t>
            </w:r>
          </w:p>
        </w:tc>
        <w:tc>
          <w:tcPr>
            <w:tcW w:w="992" w:type="dxa"/>
          </w:tcPr>
          <w:p w14:paraId="4E89149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138</w:t>
            </w:r>
          </w:p>
        </w:tc>
        <w:tc>
          <w:tcPr>
            <w:tcW w:w="567" w:type="dxa"/>
            <w:tcBorders>
              <w:right w:val="single" w:sz="6" w:space="0" w:color="auto"/>
            </w:tcBorders>
          </w:tcPr>
          <w:p w14:paraId="7BE6D1E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112</w:t>
            </w:r>
          </w:p>
        </w:tc>
        <w:tc>
          <w:tcPr>
            <w:tcW w:w="992" w:type="dxa"/>
            <w:tcBorders>
              <w:left w:val="single" w:sz="6" w:space="0" w:color="auto"/>
            </w:tcBorders>
          </w:tcPr>
          <w:p w14:paraId="61101D0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3" w:type="dxa"/>
          </w:tcPr>
          <w:p w14:paraId="42359A4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567" w:type="dxa"/>
            <w:tcBorders>
              <w:right w:val="single" w:sz="6" w:space="0" w:color="auto"/>
            </w:tcBorders>
          </w:tcPr>
          <w:p w14:paraId="1D6CC41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103</w:t>
            </w:r>
          </w:p>
        </w:tc>
        <w:tc>
          <w:tcPr>
            <w:tcW w:w="992" w:type="dxa"/>
            <w:tcBorders>
              <w:left w:val="single" w:sz="6" w:space="0" w:color="auto"/>
            </w:tcBorders>
          </w:tcPr>
          <w:p w14:paraId="70AAF9C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567" w:type="dxa"/>
            <w:tcBorders>
              <w:right w:val="single" w:sz="6" w:space="0" w:color="auto"/>
            </w:tcBorders>
          </w:tcPr>
          <w:p w14:paraId="6A3CF7D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47" w:type="dxa"/>
            <w:tcBorders>
              <w:left w:val="single" w:sz="6" w:space="0" w:color="auto"/>
              <w:bottom w:val="nil"/>
            </w:tcBorders>
            <w:shd w:val="clear" w:color="auto" w:fill="F2F2F2" w:themeFill="background1" w:themeFillShade="F2"/>
          </w:tcPr>
          <w:p w14:paraId="3FFD0E4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518" w:type="dxa"/>
            <w:tcBorders>
              <w:bottom w:val="nil"/>
              <w:right w:val="single" w:sz="6" w:space="0" w:color="auto"/>
            </w:tcBorders>
            <w:shd w:val="clear" w:color="auto" w:fill="F2F2F2" w:themeFill="background1" w:themeFillShade="F2"/>
          </w:tcPr>
          <w:p w14:paraId="6A19C0D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980" w:type="dxa"/>
            <w:tcBorders>
              <w:left w:val="single" w:sz="6" w:space="0" w:color="auto"/>
              <w:bottom w:val="nil"/>
            </w:tcBorders>
            <w:shd w:val="clear" w:color="auto" w:fill="F2F2F2" w:themeFill="background1" w:themeFillShade="F2"/>
          </w:tcPr>
          <w:p w14:paraId="7906D18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4" w:type="dxa"/>
            <w:tcBorders>
              <w:bottom w:val="nil"/>
            </w:tcBorders>
            <w:shd w:val="clear" w:color="auto" w:fill="F2F2F2" w:themeFill="background1" w:themeFillShade="F2"/>
          </w:tcPr>
          <w:p w14:paraId="15A17D2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588" w:type="dxa"/>
            <w:tcBorders>
              <w:bottom w:val="nil"/>
              <w:right w:val="single" w:sz="6" w:space="0" w:color="auto"/>
            </w:tcBorders>
            <w:shd w:val="clear" w:color="auto" w:fill="F2F2F2" w:themeFill="background1" w:themeFillShade="F2"/>
          </w:tcPr>
          <w:p w14:paraId="6F4A980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007" w:type="dxa"/>
            <w:tcBorders>
              <w:left w:val="single" w:sz="6" w:space="0" w:color="auto"/>
              <w:bottom w:val="nil"/>
            </w:tcBorders>
            <w:shd w:val="clear" w:color="auto" w:fill="F2F2F2" w:themeFill="background1" w:themeFillShade="F2"/>
          </w:tcPr>
          <w:p w14:paraId="1BB74F7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504" w:type="dxa"/>
            <w:tcBorders>
              <w:bottom w:val="nil"/>
            </w:tcBorders>
            <w:shd w:val="clear" w:color="auto" w:fill="F2F2F2" w:themeFill="background1" w:themeFillShade="F2"/>
          </w:tcPr>
          <w:p w14:paraId="627032B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7521AA" w:rsidRPr="00DD253A" w14:paraId="0E43272A"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60116C1B" w14:textId="77777777" w:rsidR="00DD253A" w:rsidRPr="00DD253A" w:rsidRDefault="00DD253A" w:rsidP="00C55E7A">
            <w:pPr>
              <w:ind w:left="0" w:firstLine="0"/>
              <w:rPr>
                <w:sz w:val="15"/>
                <w:szCs w:val="15"/>
              </w:rPr>
            </w:pPr>
          </w:p>
        </w:tc>
        <w:tc>
          <w:tcPr>
            <w:tcW w:w="1149" w:type="dxa"/>
          </w:tcPr>
          <w:p w14:paraId="176D35CE"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4</w:t>
            </w:r>
          </w:p>
        </w:tc>
        <w:tc>
          <w:tcPr>
            <w:tcW w:w="992" w:type="dxa"/>
          </w:tcPr>
          <w:p w14:paraId="53B5EC3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91</w:t>
            </w:r>
          </w:p>
        </w:tc>
        <w:tc>
          <w:tcPr>
            <w:tcW w:w="567" w:type="dxa"/>
            <w:tcBorders>
              <w:right w:val="single" w:sz="6" w:space="0" w:color="auto"/>
            </w:tcBorders>
          </w:tcPr>
          <w:p w14:paraId="0532CAC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992" w:type="dxa"/>
            <w:tcBorders>
              <w:left w:val="single" w:sz="6" w:space="0" w:color="auto"/>
            </w:tcBorders>
          </w:tcPr>
          <w:p w14:paraId="089ADA6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60</w:t>
            </w:r>
          </w:p>
        </w:tc>
        <w:tc>
          <w:tcPr>
            <w:tcW w:w="993" w:type="dxa"/>
          </w:tcPr>
          <w:p w14:paraId="37B8DF7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22</w:t>
            </w:r>
          </w:p>
        </w:tc>
        <w:tc>
          <w:tcPr>
            <w:tcW w:w="567" w:type="dxa"/>
            <w:tcBorders>
              <w:right w:val="single" w:sz="6" w:space="0" w:color="auto"/>
            </w:tcBorders>
          </w:tcPr>
          <w:p w14:paraId="4A62518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992" w:type="dxa"/>
            <w:tcBorders>
              <w:left w:val="single" w:sz="6" w:space="0" w:color="auto"/>
            </w:tcBorders>
          </w:tcPr>
          <w:p w14:paraId="38DE1B0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567" w:type="dxa"/>
            <w:tcBorders>
              <w:right w:val="single" w:sz="6" w:space="0" w:color="auto"/>
            </w:tcBorders>
          </w:tcPr>
          <w:p w14:paraId="3BBEDE5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47" w:type="dxa"/>
            <w:tcBorders>
              <w:left w:val="single" w:sz="6" w:space="0" w:color="auto"/>
              <w:bottom w:val="nil"/>
            </w:tcBorders>
            <w:shd w:val="clear" w:color="auto" w:fill="F2F2F2" w:themeFill="background1" w:themeFillShade="F2"/>
          </w:tcPr>
          <w:p w14:paraId="2464757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82</w:t>
            </w:r>
          </w:p>
        </w:tc>
        <w:tc>
          <w:tcPr>
            <w:tcW w:w="518" w:type="dxa"/>
            <w:tcBorders>
              <w:bottom w:val="nil"/>
              <w:right w:val="single" w:sz="6" w:space="0" w:color="auto"/>
            </w:tcBorders>
            <w:shd w:val="clear" w:color="auto" w:fill="F2F2F2" w:themeFill="background1" w:themeFillShade="F2"/>
          </w:tcPr>
          <w:p w14:paraId="3CFA2E9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80" w:type="dxa"/>
            <w:tcBorders>
              <w:left w:val="single" w:sz="6" w:space="0" w:color="auto"/>
              <w:bottom w:val="nil"/>
            </w:tcBorders>
            <w:shd w:val="clear" w:color="auto" w:fill="F2F2F2" w:themeFill="background1" w:themeFillShade="F2"/>
          </w:tcPr>
          <w:p w14:paraId="64DB309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42</w:t>
            </w:r>
          </w:p>
        </w:tc>
        <w:tc>
          <w:tcPr>
            <w:tcW w:w="994" w:type="dxa"/>
            <w:tcBorders>
              <w:bottom w:val="nil"/>
            </w:tcBorders>
            <w:shd w:val="clear" w:color="auto" w:fill="F2F2F2" w:themeFill="background1" w:themeFillShade="F2"/>
          </w:tcPr>
          <w:p w14:paraId="47E354B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588" w:type="dxa"/>
            <w:tcBorders>
              <w:bottom w:val="nil"/>
              <w:right w:val="single" w:sz="6" w:space="0" w:color="auto"/>
            </w:tcBorders>
            <w:shd w:val="clear" w:color="auto" w:fill="F2F2F2" w:themeFill="background1" w:themeFillShade="F2"/>
          </w:tcPr>
          <w:p w14:paraId="7734C33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62</w:t>
            </w:r>
          </w:p>
        </w:tc>
        <w:tc>
          <w:tcPr>
            <w:tcW w:w="1007" w:type="dxa"/>
            <w:tcBorders>
              <w:left w:val="single" w:sz="6" w:space="0" w:color="auto"/>
              <w:bottom w:val="nil"/>
            </w:tcBorders>
            <w:shd w:val="clear" w:color="auto" w:fill="F2F2F2" w:themeFill="background1" w:themeFillShade="F2"/>
          </w:tcPr>
          <w:p w14:paraId="3E33238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504" w:type="dxa"/>
            <w:tcBorders>
              <w:bottom w:val="nil"/>
            </w:tcBorders>
            <w:shd w:val="clear" w:color="auto" w:fill="F2F2F2" w:themeFill="background1" w:themeFillShade="F2"/>
          </w:tcPr>
          <w:p w14:paraId="4AE6AB3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7521AA" w:rsidRPr="00DD253A" w14:paraId="71AF44A1"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414222FE" w14:textId="77777777" w:rsidR="00DD253A" w:rsidRPr="00DD253A" w:rsidRDefault="00DD253A" w:rsidP="00C55E7A">
            <w:pPr>
              <w:ind w:left="0" w:firstLine="0"/>
              <w:rPr>
                <w:sz w:val="15"/>
                <w:szCs w:val="15"/>
              </w:rPr>
            </w:pPr>
          </w:p>
        </w:tc>
        <w:tc>
          <w:tcPr>
            <w:tcW w:w="1149" w:type="dxa"/>
          </w:tcPr>
          <w:p w14:paraId="21452E9C"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5</w:t>
            </w:r>
          </w:p>
        </w:tc>
        <w:tc>
          <w:tcPr>
            <w:tcW w:w="992" w:type="dxa"/>
          </w:tcPr>
          <w:p w14:paraId="7619E35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567" w:type="dxa"/>
            <w:tcBorders>
              <w:right w:val="single" w:sz="6" w:space="0" w:color="auto"/>
            </w:tcBorders>
          </w:tcPr>
          <w:p w14:paraId="5A32BA0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tcBorders>
          </w:tcPr>
          <w:p w14:paraId="67174E1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29</w:t>
            </w:r>
          </w:p>
        </w:tc>
        <w:tc>
          <w:tcPr>
            <w:tcW w:w="993" w:type="dxa"/>
          </w:tcPr>
          <w:p w14:paraId="041CE23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567" w:type="dxa"/>
            <w:tcBorders>
              <w:right w:val="single" w:sz="6" w:space="0" w:color="auto"/>
            </w:tcBorders>
          </w:tcPr>
          <w:p w14:paraId="631F217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61</w:t>
            </w:r>
          </w:p>
        </w:tc>
        <w:tc>
          <w:tcPr>
            <w:tcW w:w="992" w:type="dxa"/>
            <w:tcBorders>
              <w:left w:val="single" w:sz="6" w:space="0" w:color="auto"/>
            </w:tcBorders>
          </w:tcPr>
          <w:p w14:paraId="3C54732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567" w:type="dxa"/>
            <w:tcBorders>
              <w:right w:val="single" w:sz="6" w:space="0" w:color="auto"/>
            </w:tcBorders>
          </w:tcPr>
          <w:p w14:paraId="0ED2889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47" w:type="dxa"/>
            <w:tcBorders>
              <w:left w:val="single" w:sz="6" w:space="0" w:color="auto"/>
              <w:bottom w:val="nil"/>
            </w:tcBorders>
            <w:shd w:val="clear" w:color="auto" w:fill="F2F2F2" w:themeFill="background1" w:themeFillShade="F2"/>
          </w:tcPr>
          <w:p w14:paraId="3DCEF88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54</w:t>
            </w:r>
          </w:p>
        </w:tc>
        <w:tc>
          <w:tcPr>
            <w:tcW w:w="518" w:type="dxa"/>
            <w:tcBorders>
              <w:bottom w:val="nil"/>
              <w:right w:val="single" w:sz="6" w:space="0" w:color="auto"/>
            </w:tcBorders>
            <w:shd w:val="clear" w:color="auto" w:fill="F2F2F2" w:themeFill="background1" w:themeFillShade="F2"/>
          </w:tcPr>
          <w:p w14:paraId="482012B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43</w:t>
            </w:r>
          </w:p>
        </w:tc>
        <w:tc>
          <w:tcPr>
            <w:tcW w:w="980" w:type="dxa"/>
            <w:tcBorders>
              <w:left w:val="single" w:sz="6" w:space="0" w:color="auto"/>
              <w:bottom w:val="nil"/>
            </w:tcBorders>
            <w:shd w:val="clear" w:color="auto" w:fill="F2F2F2" w:themeFill="background1" w:themeFillShade="F2"/>
          </w:tcPr>
          <w:p w14:paraId="117A52D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994" w:type="dxa"/>
            <w:tcBorders>
              <w:bottom w:val="nil"/>
            </w:tcBorders>
            <w:shd w:val="clear" w:color="auto" w:fill="F2F2F2" w:themeFill="background1" w:themeFillShade="F2"/>
          </w:tcPr>
          <w:p w14:paraId="1CC7E41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588" w:type="dxa"/>
            <w:tcBorders>
              <w:bottom w:val="nil"/>
              <w:right w:val="single" w:sz="6" w:space="0" w:color="auto"/>
            </w:tcBorders>
            <w:shd w:val="clear" w:color="auto" w:fill="F2F2F2" w:themeFill="background1" w:themeFillShade="F2"/>
          </w:tcPr>
          <w:p w14:paraId="3B85D06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41</w:t>
            </w:r>
          </w:p>
        </w:tc>
        <w:tc>
          <w:tcPr>
            <w:tcW w:w="1007" w:type="dxa"/>
            <w:tcBorders>
              <w:left w:val="single" w:sz="6" w:space="0" w:color="auto"/>
              <w:bottom w:val="nil"/>
            </w:tcBorders>
            <w:shd w:val="clear" w:color="auto" w:fill="F2F2F2" w:themeFill="background1" w:themeFillShade="F2"/>
          </w:tcPr>
          <w:p w14:paraId="1798999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504" w:type="dxa"/>
            <w:tcBorders>
              <w:bottom w:val="nil"/>
            </w:tcBorders>
            <w:shd w:val="clear" w:color="auto" w:fill="F2F2F2" w:themeFill="background1" w:themeFillShade="F2"/>
          </w:tcPr>
          <w:p w14:paraId="5448389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7521AA" w:rsidRPr="00DD253A" w14:paraId="1397D607"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6BE8BD89" w14:textId="77777777" w:rsidR="00DD253A" w:rsidRPr="00DD253A" w:rsidRDefault="00DD253A" w:rsidP="00C55E7A">
            <w:pPr>
              <w:ind w:left="0" w:firstLine="0"/>
              <w:rPr>
                <w:sz w:val="15"/>
                <w:szCs w:val="15"/>
              </w:rPr>
            </w:pPr>
          </w:p>
        </w:tc>
        <w:tc>
          <w:tcPr>
            <w:tcW w:w="1149" w:type="dxa"/>
          </w:tcPr>
          <w:p w14:paraId="5ABC2415"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6</w:t>
            </w:r>
          </w:p>
        </w:tc>
        <w:tc>
          <w:tcPr>
            <w:tcW w:w="992" w:type="dxa"/>
          </w:tcPr>
          <w:p w14:paraId="7EC1287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37 (a)</w:t>
            </w:r>
          </w:p>
        </w:tc>
        <w:tc>
          <w:tcPr>
            <w:tcW w:w="567" w:type="dxa"/>
            <w:tcBorders>
              <w:right w:val="single" w:sz="6" w:space="0" w:color="auto"/>
            </w:tcBorders>
          </w:tcPr>
          <w:p w14:paraId="5339900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992" w:type="dxa"/>
            <w:tcBorders>
              <w:left w:val="single" w:sz="6" w:space="0" w:color="auto"/>
            </w:tcBorders>
          </w:tcPr>
          <w:p w14:paraId="62583FA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3" w:type="dxa"/>
          </w:tcPr>
          <w:p w14:paraId="6E8DD57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w:t>
            </w:r>
          </w:p>
        </w:tc>
        <w:tc>
          <w:tcPr>
            <w:tcW w:w="567" w:type="dxa"/>
            <w:tcBorders>
              <w:right w:val="single" w:sz="6" w:space="0" w:color="auto"/>
            </w:tcBorders>
          </w:tcPr>
          <w:p w14:paraId="5242DEC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992" w:type="dxa"/>
            <w:tcBorders>
              <w:left w:val="single" w:sz="6" w:space="0" w:color="auto"/>
            </w:tcBorders>
          </w:tcPr>
          <w:p w14:paraId="6A68E96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567" w:type="dxa"/>
            <w:tcBorders>
              <w:right w:val="single" w:sz="6" w:space="0" w:color="auto"/>
            </w:tcBorders>
          </w:tcPr>
          <w:p w14:paraId="55CE28D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947" w:type="dxa"/>
            <w:tcBorders>
              <w:left w:val="single" w:sz="6" w:space="0" w:color="auto"/>
              <w:bottom w:val="nil"/>
            </w:tcBorders>
            <w:shd w:val="clear" w:color="auto" w:fill="F2F2F2" w:themeFill="background1" w:themeFillShade="F2"/>
          </w:tcPr>
          <w:p w14:paraId="6100E06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518" w:type="dxa"/>
            <w:tcBorders>
              <w:bottom w:val="nil"/>
              <w:right w:val="single" w:sz="6" w:space="0" w:color="auto"/>
            </w:tcBorders>
            <w:shd w:val="clear" w:color="auto" w:fill="F2F2F2" w:themeFill="background1" w:themeFillShade="F2"/>
          </w:tcPr>
          <w:p w14:paraId="79AE6AC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980" w:type="dxa"/>
            <w:tcBorders>
              <w:left w:val="single" w:sz="6" w:space="0" w:color="auto"/>
              <w:bottom w:val="nil"/>
            </w:tcBorders>
            <w:shd w:val="clear" w:color="auto" w:fill="F2F2F2" w:themeFill="background1" w:themeFillShade="F2"/>
          </w:tcPr>
          <w:p w14:paraId="3343EC9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94" w:type="dxa"/>
            <w:tcBorders>
              <w:bottom w:val="nil"/>
            </w:tcBorders>
            <w:shd w:val="clear" w:color="auto" w:fill="F2F2F2" w:themeFill="background1" w:themeFillShade="F2"/>
          </w:tcPr>
          <w:p w14:paraId="4FD8975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588" w:type="dxa"/>
            <w:tcBorders>
              <w:bottom w:val="nil"/>
              <w:right w:val="single" w:sz="6" w:space="0" w:color="auto"/>
            </w:tcBorders>
            <w:shd w:val="clear" w:color="auto" w:fill="F2F2F2" w:themeFill="background1" w:themeFillShade="F2"/>
          </w:tcPr>
          <w:p w14:paraId="4333358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007" w:type="dxa"/>
            <w:tcBorders>
              <w:left w:val="single" w:sz="6" w:space="0" w:color="auto"/>
              <w:bottom w:val="nil"/>
            </w:tcBorders>
            <w:shd w:val="clear" w:color="auto" w:fill="F2F2F2" w:themeFill="background1" w:themeFillShade="F2"/>
          </w:tcPr>
          <w:p w14:paraId="1E987F9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5B6382A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1505C73B"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42FA751A" w14:textId="77777777" w:rsidR="00DD253A" w:rsidRPr="00DD253A" w:rsidRDefault="00DD253A" w:rsidP="00C55E7A">
            <w:pPr>
              <w:ind w:left="0" w:firstLine="0"/>
              <w:rPr>
                <w:sz w:val="15"/>
                <w:szCs w:val="15"/>
              </w:rPr>
            </w:pPr>
          </w:p>
        </w:tc>
        <w:tc>
          <w:tcPr>
            <w:tcW w:w="1149" w:type="dxa"/>
          </w:tcPr>
          <w:p w14:paraId="1D6B46E1"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Senior employees</w:t>
            </w:r>
          </w:p>
        </w:tc>
        <w:tc>
          <w:tcPr>
            <w:tcW w:w="992" w:type="dxa"/>
          </w:tcPr>
          <w:p w14:paraId="378AF6D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567" w:type="dxa"/>
            <w:tcBorders>
              <w:right w:val="single" w:sz="6" w:space="0" w:color="auto"/>
            </w:tcBorders>
          </w:tcPr>
          <w:p w14:paraId="692B519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992" w:type="dxa"/>
            <w:tcBorders>
              <w:left w:val="single" w:sz="6" w:space="0" w:color="auto"/>
            </w:tcBorders>
          </w:tcPr>
          <w:p w14:paraId="3DE516D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80</w:t>
            </w:r>
          </w:p>
        </w:tc>
        <w:tc>
          <w:tcPr>
            <w:tcW w:w="993" w:type="dxa"/>
          </w:tcPr>
          <w:p w14:paraId="18AB31C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w:t>
            </w:r>
          </w:p>
        </w:tc>
        <w:tc>
          <w:tcPr>
            <w:tcW w:w="567" w:type="dxa"/>
            <w:tcBorders>
              <w:right w:val="single" w:sz="6" w:space="0" w:color="auto"/>
            </w:tcBorders>
          </w:tcPr>
          <w:p w14:paraId="7AA1145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992" w:type="dxa"/>
            <w:tcBorders>
              <w:left w:val="single" w:sz="6" w:space="0" w:color="auto"/>
            </w:tcBorders>
          </w:tcPr>
          <w:p w14:paraId="1096ACF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567" w:type="dxa"/>
            <w:tcBorders>
              <w:right w:val="single" w:sz="6" w:space="0" w:color="auto"/>
            </w:tcBorders>
          </w:tcPr>
          <w:p w14:paraId="7F766BB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947" w:type="dxa"/>
            <w:tcBorders>
              <w:left w:val="single" w:sz="6" w:space="0" w:color="auto"/>
              <w:bottom w:val="nil"/>
            </w:tcBorders>
            <w:shd w:val="clear" w:color="auto" w:fill="F2F2F2" w:themeFill="background1" w:themeFillShade="F2"/>
          </w:tcPr>
          <w:p w14:paraId="7D0EA86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78</w:t>
            </w:r>
          </w:p>
        </w:tc>
        <w:tc>
          <w:tcPr>
            <w:tcW w:w="518" w:type="dxa"/>
            <w:tcBorders>
              <w:bottom w:val="nil"/>
              <w:right w:val="single" w:sz="6" w:space="0" w:color="auto"/>
            </w:tcBorders>
            <w:shd w:val="clear" w:color="auto" w:fill="F2F2F2" w:themeFill="background1" w:themeFillShade="F2"/>
          </w:tcPr>
          <w:p w14:paraId="365FC40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980" w:type="dxa"/>
            <w:tcBorders>
              <w:left w:val="single" w:sz="6" w:space="0" w:color="auto"/>
              <w:bottom w:val="nil"/>
            </w:tcBorders>
            <w:shd w:val="clear" w:color="auto" w:fill="F2F2F2" w:themeFill="background1" w:themeFillShade="F2"/>
          </w:tcPr>
          <w:p w14:paraId="12F0DC9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73</w:t>
            </w:r>
          </w:p>
        </w:tc>
        <w:tc>
          <w:tcPr>
            <w:tcW w:w="994" w:type="dxa"/>
            <w:tcBorders>
              <w:bottom w:val="nil"/>
            </w:tcBorders>
            <w:shd w:val="clear" w:color="auto" w:fill="F2F2F2" w:themeFill="background1" w:themeFillShade="F2"/>
          </w:tcPr>
          <w:p w14:paraId="3D4BA41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5</w:t>
            </w:r>
          </w:p>
        </w:tc>
        <w:tc>
          <w:tcPr>
            <w:tcW w:w="588" w:type="dxa"/>
            <w:tcBorders>
              <w:bottom w:val="nil"/>
              <w:right w:val="single" w:sz="6" w:space="0" w:color="auto"/>
            </w:tcBorders>
            <w:shd w:val="clear" w:color="auto" w:fill="F2F2F2" w:themeFill="background1" w:themeFillShade="F2"/>
          </w:tcPr>
          <w:p w14:paraId="19E1C26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1007" w:type="dxa"/>
            <w:tcBorders>
              <w:left w:val="single" w:sz="6" w:space="0" w:color="auto"/>
              <w:bottom w:val="nil"/>
            </w:tcBorders>
            <w:shd w:val="clear" w:color="auto" w:fill="F2F2F2" w:themeFill="background1" w:themeFillShade="F2"/>
          </w:tcPr>
          <w:p w14:paraId="04EC5D1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504" w:type="dxa"/>
            <w:tcBorders>
              <w:bottom w:val="nil"/>
            </w:tcBorders>
            <w:shd w:val="clear" w:color="auto" w:fill="F2F2F2" w:themeFill="background1" w:themeFillShade="F2"/>
          </w:tcPr>
          <w:p w14:paraId="7ABBE32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r>
      <w:tr w:rsidR="007521AA" w:rsidRPr="00DD253A" w14:paraId="261082F2"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19B8CC52" w14:textId="77777777" w:rsidR="00DD253A" w:rsidRPr="00DD253A" w:rsidRDefault="00DD253A" w:rsidP="00C55E7A">
            <w:pPr>
              <w:ind w:left="0" w:firstLine="0"/>
              <w:rPr>
                <w:sz w:val="15"/>
                <w:szCs w:val="15"/>
              </w:rPr>
            </w:pPr>
          </w:p>
        </w:tc>
        <w:tc>
          <w:tcPr>
            <w:tcW w:w="1149" w:type="dxa"/>
          </w:tcPr>
          <w:p w14:paraId="61832DDE"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STS</w:t>
            </w:r>
          </w:p>
        </w:tc>
        <w:tc>
          <w:tcPr>
            <w:tcW w:w="992" w:type="dxa"/>
          </w:tcPr>
          <w:p w14:paraId="008393D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567" w:type="dxa"/>
            <w:tcBorders>
              <w:right w:val="single" w:sz="6" w:space="0" w:color="auto"/>
            </w:tcBorders>
          </w:tcPr>
          <w:p w14:paraId="52CA573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left w:val="single" w:sz="6" w:space="0" w:color="auto"/>
            </w:tcBorders>
          </w:tcPr>
          <w:p w14:paraId="378001B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3" w:type="dxa"/>
          </w:tcPr>
          <w:p w14:paraId="44CDB12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2211F47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left w:val="single" w:sz="6" w:space="0" w:color="auto"/>
            </w:tcBorders>
          </w:tcPr>
          <w:p w14:paraId="25DB73A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6EEFECD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nil"/>
            </w:tcBorders>
            <w:shd w:val="clear" w:color="auto" w:fill="F2F2F2" w:themeFill="background1" w:themeFillShade="F2"/>
          </w:tcPr>
          <w:p w14:paraId="055E9A0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518" w:type="dxa"/>
            <w:tcBorders>
              <w:bottom w:val="nil"/>
              <w:right w:val="single" w:sz="6" w:space="0" w:color="auto"/>
            </w:tcBorders>
            <w:shd w:val="clear" w:color="auto" w:fill="F2F2F2" w:themeFill="background1" w:themeFillShade="F2"/>
          </w:tcPr>
          <w:p w14:paraId="1948AE6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80" w:type="dxa"/>
            <w:tcBorders>
              <w:left w:val="single" w:sz="6" w:space="0" w:color="auto"/>
              <w:bottom w:val="nil"/>
            </w:tcBorders>
            <w:shd w:val="clear" w:color="auto" w:fill="F2F2F2" w:themeFill="background1" w:themeFillShade="F2"/>
          </w:tcPr>
          <w:p w14:paraId="145687E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4" w:type="dxa"/>
            <w:tcBorders>
              <w:bottom w:val="nil"/>
            </w:tcBorders>
            <w:shd w:val="clear" w:color="auto" w:fill="F2F2F2" w:themeFill="background1" w:themeFillShade="F2"/>
          </w:tcPr>
          <w:p w14:paraId="56A9238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88" w:type="dxa"/>
            <w:tcBorders>
              <w:bottom w:val="nil"/>
              <w:right w:val="single" w:sz="6" w:space="0" w:color="auto"/>
            </w:tcBorders>
            <w:shd w:val="clear" w:color="auto" w:fill="F2F2F2" w:themeFill="background1" w:themeFillShade="F2"/>
          </w:tcPr>
          <w:p w14:paraId="31C5C89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007" w:type="dxa"/>
            <w:tcBorders>
              <w:left w:val="single" w:sz="6" w:space="0" w:color="auto"/>
              <w:bottom w:val="nil"/>
            </w:tcBorders>
            <w:shd w:val="clear" w:color="auto" w:fill="F2F2F2" w:themeFill="background1" w:themeFillShade="F2"/>
          </w:tcPr>
          <w:p w14:paraId="0BAE1A9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313DAC8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3C4983E2"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627C57D4" w14:textId="77777777" w:rsidR="00DD253A" w:rsidRPr="00DD253A" w:rsidRDefault="00DD253A" w:rsidP="00C55E7A">
            <w:pPr>
              <w:ind w:left="0" w:firstLine="0"/>
              <w:rPr>
                <w:sz w:val="15"/>
                <w:szCs w:val="15"/>
              </w:rPr>
            </w:pPr>
          </w:p>
        </w:tc>
        <w:tc>
          <w:tcPr>
            <w:tcW w:w="1149" w:type="dxa"/>
          </w:tcPr>
          <w:p w14:paraId="574238A8"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PS</w:t>
            </w:r>
          </w:p>
        </w:tc>
        <w:tc>
          <w:tcPr>
            <w:tcW w:w="992" w:type="dxa"/>
          </w:tcPr>
          <w:p w14:paraId="22845A4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567" w:type="dxa"/>
            <w:tcBorders>
              <w:right w:val="single" w:sz="6" w:space="0" w:color="auto"/>
            </w:tcBorders>
          </w:tcPr>
          <w:p w14:paraId="4A890A9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tcBorders>
          </w:tcPr>
          <w:p w14:paraId="066771A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497F319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2F9E2A4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tcBorders>
          </w:tcPr>
          <w:p w14:paraId="61C79C2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41BEB29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nil"/>
            </w:tcBorders>
            <w:shd w:val="clear" w:color="auto" w:fill="F2F2F2" w:themeFill="background1" w:themeFillShade="F2"/>
          </w:tcPr>
          <w:p w14:paraId="4BD6926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518" w:type="dxa"/>
            <w:tcBorders>
              <w:bottom w:val="nil"/>
              <w:right w:val="single" w:sz="6" w:space="0" w:color="auto"/>
            </w:tcBorders>
            <w:shd w:val="clear" w:color="auto" w:fill="F2F2F2" w:themeFill="background1" w:themeFillShade="F2"/>
          </w:tcPr>
          <w:p w14:paraId="01BAD50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80" w:type="dxa"/>
            <w:tcBorders>
              <w:left w:val="single" w:sz="6" w:space="0" w:color="auto"/>
              <w:bottom w:val="nil"/>
            </w:tcBorders>
            <w:shd w:val="clear" w:color="auto" w:fill="F2F2F2" w:themeFill="background1" w:themeFillShade="F2"/>
          </w:tcPr>
          <w:p w14:paraId="778A568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4" w:type="dxa"/>
            <w:tcBorders>
              <w:bottom w:val="nil"/>
            </w:tcBorders>
            <w:shd w:val="clear" w:color="auto" w:fill="F2F2F2" w:themeFill="background1" w:themeFillShade="F2"/>
          </w:tcPr>
          <w:p w14:paraId="1127ABE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88" w:type="dxa"/>
            <w:tcBorders>
              <w:bottom w:val="nil"/>
              <w:right w:val="single" w:sz="6" w:space="0" w:color="auto"/>
            </w:tcBorders>
            <w:shd w:val="clear" w:color="auto" w:fill="F2F2F2" w:themeFill="background1" w:themeFillShade="F2"/>
          </w:tcPr>
          <w:p w14:paraId="39FB9D4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007" w:type="dxa"/>
            <w:tcBorders>
              <w:left w:val="single" w:sz="6" w:space="0" w:color="auto"/>
              <w:bottom w:val="nil"/>
            </w:tcBorders>
            <w:shd w:val="clear" w:color="auto" w:fill="F2F2F2" w:themeFill="background1" w:themeFillShade="F2"/>
          </w:tcPr>
          <w:p w14:paraId="04CE9CF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0569861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760A441D"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6B554E0A" w14:textId="77777777" w:rsidR="00DD253A" w:rsidRPr="00DD253A" w:rsidRDefault="00DD253A" w:rsidP="00C55E7A">
            <w:pPr>
              <w:ind w:left="0" w:firstLine="0"/>
              <w:rPr>
                <w:sz w:val="15"/>
                <w:szCs w:val="15"/>
              </w:rPr>
            </w:pPr>
          </w:p>
        </w:tc>
        <w:tc>
          <w:tcPr>
            <w:tcW w:w="1149" w:type="dxa"/>
          </w:tcPr>
          <w:p w14:paraId="429FC6C6"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SMA </w:t>
            </w:r>
          </w:p>
        </w:tc>
        <w:tc>
          <w:tcPr>
            <w:tcW w:w="992" w:type="dxa"/>
          </w:tcPr>
          <w:p w14:paraId="06997E9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567" w:type="dxa"/>
            <w:tcBorders>
              <w:right w:val="single" w:sz="6" w:space="0" w:color="auto"/>
            </w:tcBorders>
          </w:tcPr>
          <w:p w14:paraId="49990B9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tcBorders>
          </w:tcPr>
          <w:p w14:paraId="0F5F73C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5BEA83A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4EC93AA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tcBorders>
          </w:tcPr>
          <w:p w14:paraId="18DC70E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5BE47CB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nil"/>
            </w:tcBorders>
            <w:shd w:val="clear" w:color="auto" w:fill="F2F2F2" w:themeFill="background1" w:themeFillShade="F2"/>
          </w:tcPr>
          <w:p w14:paraId="6791BC7E"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518" w:type="dxa"/>
            <w:tcBorders>
              <w:bottom w:val="nil"/>
              <w:right w:val="single" w:sz="6" w:space="0" w:color="auto"/>
            </w:tcBorders>
            <w:shd w:val="clear" w:color="auto" w:fill="F2F2F2" w:themeFill="background1" w:themeFillShade="F2"/>
          </w:tcPr>
          <w:p w14:paraId="5CF90E3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80" w:type="dxa"/>
            <w:tcBorders>
              <w:left w:val="single" w:sz="6" w:space="0" w:color="auto"/>
              <w:bottom w:val="nil"/>
            </w:tcBorders>
            <w:shd w:val="clear" w:color="auto" w:fill="F2F2F2" w:themeFill="background1" w:themeFillShade="F2"/>
          </w:tcPr>
          <w:p w14:paraId="59A2D85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4" w:type="dxa"/>
            <w:tcBorders>
              <w:bottom w:val="nil"/>
            </w:tcBorders>
            <w:shd w:val="clear" w:color="auto" w:fill="F2F2F2" w:themeFill="background1" w:themeFillShade="F2"/>
          </w:tcPr>
          <w:p w14:paraId="5751D68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88" w:type="dxa"/>
            <w:tcBorders>
              <w:bottom w:val="nil"/>
              <w:right w:val="single" w:sz="6" w:space="0" w:color="auto"/>
            </w:tcBorders>
            <w:shd w:val="clear" w:color="auto" w:fill="F2F2F2" w:themeFill="background1" w:themeFillShade="F2"/>
          </w:tcPr>
          <w:p w14:paraId="799F9B8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007" w:type="dxa"/>
            <w:tcBorders>
              <w:left w:val="single" w:sz="6" w:space="0" w:color="auto"/>
              <w:bottom w:val="nil"/>
            </w:tcBorders>
            <w:shd w:val="clear" w:color="auto" w:fill="F2F2F2" w:themeFill="background1" w:themeFillShade="F2"/>
          </w:tcPr>
          <w:p w14:paraId="7B1DB95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3E5C4D3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474991BD"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02E3FB49" w14:textId="77777777" w:rsidR="00DD253A" w:rsidRPr="00DD253A" w:rsidRDefault="00DD253A" w:rsidP="00C55E7A">
            <w:pPr>
              <w:ind w:left="0" w:firstLine="0"/>
              <w:rPr>
                <w:sz w:val="15"/>
                <w:szCs w:val="15"/>
              </w:rPr>
            </w:pPr>
          </w:p>
        </w:tc>
        <w:tc>
          <w:tcPr>
            <w:tcW w:w="1149" w:type="dxa"/>
          </w:tcPr>
          <w:p w14:paraId="7F2BBE9C"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SRA</w:t>
            </w:r>
          </w:p>
        </w:tc>
        <w:tc>
          <w:tcPr>
            <w:tcW w:w="992" w:type="dxa"/>
          </w:tcPr>
          <w:p w14:paraId="4C3C757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46740EE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tcBorders>
          </w:tcPr>
          <w:p w14:paraId="6D6CB39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7E32BBD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7B5CF70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tcBorders>
          </w:tcPr>
          <w:p w14:paraId="387EA6B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6DCF3B4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nil"/>
            </w:tcBorders>
            <w:shd w:val="clear" w:color="auto" w:fill="F2F2F2" w:themeFill="background1" w:themeFillShade="F2"/>
          </w:tcPr>
          <w:p w14:paraId="42213F5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18" w:type="dxa"/>
            <w:tcBorders>
              <w:bottom w:val="nil"/>
              <w:right w:val="single" w:sz="6" w:space="0" w:color="auto"/>
            </w:tcBorders>
            <w:shd w:val="clear" w:color="auto" w:fill="F2F2F2" w:themeFill="background1" w:themeFillShade="F2"/>
          </w:tcPr>
          <w:p w14:paraId="10871FC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80" w:type="dxa"/>
            <w:tcBorders>
              <w:left w:val="single" w:sz="6" w:space="0" w:color="auto"/>
              <w:bottom w:val="nil"/>
            </w:tcBorders>
            <w:shd w:val="clear" w:color="auto" w:fill="F2F2F2" w:themeFill="background1" w:themeFillShade="F2"/>
          </w:tcPr>
          <w:p w14:paraId="2ADBF4B5"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4" w:type="dxa"/>
            <w:tcBorders>
              <w:bottom w:val="nil"/>
            </w:tcBorders>
            <w:shd w:val="clear" w:color="auto" w:fill="F2F2F2" w:themeFill="background1" w:themeFillShade="F2"/>
          </w:tcPr>
          <w:p w14:paraId="5347998C"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88" w:type="dxa"/>
            <w:tcBorders>
              <w:bottom w:val="nil"/>
              <w:right w:val="single" w:sz="6" w:space="0" w:color="auto"/>
            </w:tcBorders>
            <w:shd w:val="clear" w:color="auto" w:fill="F2F2F2" w:themeFill="background1" w:themeFillShade="F2"/>
          </w:tcPr>
          <w:p w14:paraId="7CDA68D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007" w:type="dxa"/>
            <w:tcBorders>
              <w:left w:val="single" w:sz="6" w:space="0" w:color="auto"/>
              <w:bottom w:val="nil"/>
            </w:tcBorders>
            <w:shd w:val="clear" w:color="auto" w:fill="F2F2F2" w:themeFill="background1" w:themeFillShade="F2"/>
          </w:tcPr>
          <w:p w14:paraId="61F62B1F"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3BE124B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06909D82"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6C68C7AA" w14:textId="77777777" w:rsidR="00DD253A" w:rsidRPr="00DD253A" w:rsidRDefault="00DD253A" w:rsidP="00C55E7A">
            <w:pPr>
              <w:ind w:left="0" w:firstLine="0"/>
              <w:rPr>
                <w:sz w:val="15"/>
                <w:szCs w:val="15"/>
              </w:rPr>
            </w:pPr>
          </w:p>
        </w:tc>
        <w:tc>
          <w:tcPr>
            <w:tcW w:w="1149" w:type="dxa"/>
          </w:tcPr>
          <w:p w14:paraId="0AC0B3F4"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Executives</w:t>
            </w:r>
          </w:p>
        </w:tc>
        <w:tc>
          <w:tcPr>
            <w:tcW w:w="992" w:type="dxa"/>
          </w:tcPr>
          <w:p w14:paraId="1DC4606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567" w:type="dxa"/>
            <w:tcBorders>
              <w:right w:val="single" w:sz="6" w:space="0" w:color="auto"/>
            </w:tcBorders>
          </w:tcPr>
          <w:p w14:paraId="11B2EAD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992" w:type="dxa"/>
            <w:tcBorders>
              <w:left w:val="single" w:sz="6" w:space="0" w:color="auto"/>
            </w:tcBorders>
          </w:tcPr>
          <w:p w14:paraId="17E8266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76</w:t>
            </w:r>
          </w:p>
        </w:tc>
        <w:tc>
          <w:tcPr>
            <w:tcW w:w="993" w:type="dxa"/>
          </w:tcPr>
          <w:p w14:paraId="40151CC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567" w:type="dxa"/>
            <w:tcBorders>
              <w:right w:val="single" w:sz="6" w:space="0" w:color="auto"/>
            </w:tcBorders>
          </w:tcPr>
          <w:p w14:paraId="04FDA0F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992" w:type="dxa"/>
            <w:tcBorders>
              <w:left w:val="single" w:sz="6" w:space="0" w:color="auto"/>
            </w:tcBorders>
          </w:tcPr>
          <w:p w14:paraId="1115C13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0AA1EA0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nil"/>
            </w:tcBorders>
            <w:shd w:val="clear" w:color="auto" w:fill="F2F2F2" w:themeFill="background1" w:themeFillShade="F2"/>
          </w:tcPr>
          <w:p w14:paraId="009C6F0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518" w:type="dxa"/>
            <w:tcBorders>
              <w:bottom w:val="nil"/>
              <w:right w:val="single" w:sz="6" w:space="0" w:color="auto"/>
            </w:tcBorders>
            <w:shd w:val="clear" w:color="auto" w:fill="F2F2F2" w:themeFill="background1" w:themeFillShade="F2"/>
          </w:tcPr>
          <w:p w14:paraId="0C5C40E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980" w:type="dxa"/>
            <w:tcBorders>
              <w:left w:val="single" w:sz="6" w:space="0" w:color="auto"/>
              <w:bottom w:val="nil"/>
            </w:tcBorders>
            <w:shd w:val="clear" w:color="auto" w:fill="F2F2F2" w:themeFill="background1" w:themeFillShade="F2"/>
          </w:tcPr>
          <w:p w14:paraId="4A31A957"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69</w:t>
            </w:r>
          </w:p>
        </w:tc>
        <w:tc>
          <w:tcPr>
            <w:tcW w:w="994" w:type="dxa"/>
            <w:tcBorders>
              <w:bottom w:val="nil"/>
            </w:tcBorders>
            <w:shd w:val="clear" w:color="auto" w:fill="F2F2F2" w:themeFill="background1" w:themeFillShade="F2"/>
          </w:tcPr>
          <w:p w14:paraId="6E3A5D6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588" w:type="dxa"/>
            <w:tcBorders>
              <w:bottom w:val="nil"/>
              <w:right w:val="single" w:sz="6" w:space="0" w:color="auto"/>
            </w:tcBorders>
            <w:shd w:val="clear" w:color="auto" w:fill="F2F2F2" w:themeFill="background1" w:themeFillShade="F2"/>
          </w:tcPr>
          <w:p w14:paraId="501D7AFA"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1007" w:type="dxa"/>
            <w:tcBorders>
              <w:left w:val="single" w:sz="6" w:space="0" w:color="auto"/>
              <w:bottom w:val="nil"/>
            </w:tcBorders>
            <w:shd w:val="clear" w:color="auto" w:fill="F2F2F2" w:themeFill="background1" w:themeFillShade="F2"/>
          </w:tcPr>
          <w:p w14:paraId="1603A4C3"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24D47B7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521AA" w:rsidRPr="00DD253A" w14:paraId="736EB29A" w14:textId="77777777" w:rsidTr="002046C4">
        <w:tc>
          <w:tcPr>
            <w:cnfStyle w:val="001000000000" w:firstRow="0" w:lastRow="0" w:firstColumn="1" w:lastColumn="0" w:oddVBand="0" w:evenVBand="0" w:oddHBand="0" w:evenHBand="0" w:firstRowFirstColumn="0" w:firstRowLastColumn="0" w:lastRowFirstColumn="0" w:lastRowLastColumn="0"/>
            <w:tcW w:w="284" w:type="dxa"/>
            <w:vMerge/>
          </w:tcPr>
          <w:p w14:paraId="74F73693" w14:textId="77777777" w:rsidR="00DD253A" w:rsidRPr="00DD253A" w:rsidRDefault="00DD253A" w:rsidP="00C55E7A">
            <w:pPr>
              <w:ind w:left="0" w:firstLine="0"/>
              <w:rPr>
                <w:sz w:val="15"/>
                <w:szCs w:val="15"/>
              </w:rPr>
            </w:pPr>
          </w:p>
        </w:tc>
        <w:tc>
          <w:tcPr>
            <w:tcW w:w="1149" w:type="dxa"/>
          </w:tcPr>
          <w:p w14:paraId="4AF5A801" w14:textId="77777777" w:rsidR="00DD253A" w:rsidRPr="00DD253A" w:rsidRDefault="00DD253A" w:rsidP="00DD253A">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Other</w:t>
            </w:r>
          </w:p>
        </w:tc>
        <w:tc>
          <w:tcPr>
            <w:tcW w:w="992" w:type="dxa"/>
          </w:tcPr>
          <w:p w14:paraId="4D3AF8E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6A6C1EF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tcBorders>
          </w:tcPr>
          <w:p w14:paraId="50EC0002"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08C91B4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26274DE1"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tcBorders>
          </w:tcPr>
          <w:p w14:paraId="4CE36C3B"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67" w:type="dxa"/>
            <w:tcBorders>
              <w:right w:val="single" w:sz="6" w:space="0" w:color="auto"/>
            </w:tcBorders>
          </w:tcPr>
          <w:p w14:paraId="4BBBF5D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47" w:type="dxa"/>
            <w:tcBorders>
              <w:left w:val="single" w:sz="6" w:space="0" w:color="auto"/>
              <w:bottom w:val="nil"/>
            </w:tcBorders>
            <w:shd w:val="clear" w:color="auto" w:fill="F2F2F2" w:themeFill="background1" w:themeFillShade="F2"/>
          </w:tcPr>
          <w:p w14:paraId="04D2195D"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18" w:type="dxa"/>
            <w:tcBorders>
              <w:bottom w:val="nil"/>
              <w:right w:val="single" w:sz="6" w:space="0" w:color="auto"/>
            </w:tcBorders>
            <w:shd w:val="clear" w:color="auto" w:fill="F2F2F2" w:themeFill="background1" w:themeFillShade="F2"/>
          </w:tcPr>
          <w:p w14:paraId="0B23AE6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80" w:type="dxa"/>
            <w:tcBorders>
              <w:left w:val="single" w:sz="6" w:space="0" w:color="auto"/>
              <w:bottom w:val="nil"/>
            </w:tcBorders>
            <w:shd w:val="clear" w:color="auto" w:fill="F2F2F2" w:themeFill="background1" w:themeFillShade="F2"/>
          </w:tcPr>
          <w:p w14:paraId="72E54514"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4" w:type="dxa"/>
            <w:tcBorders>
              <w:bottom w:val="nil"/>
            </w:tcBorders>
            <w:shd w:val="clear" w:color="auto" w:fill="F2F2F2" w:themeFill="background1" w:themeFillShade="F2"/>
          </w:tcPr>
          <w:p w14:paraId="609816E9"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88" w:type="dxa"/>
            <w:tcBorders>
              <w:bottom w:val="nil"/>
              <w:right w:val="single" w:sz="6" w:space="0" w:color="auto"/>
            </w:tcBorders>
            <w:shd w:val="clear" w:color="auto" w:fill="F2F2F2" w:themeFill="background1" w:themeFillShade="F2"/>
          </w:tcPr>
          <w:p w14:paraId="45B3D238"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007" w:type="dxa"/>
            <w:tcBorders>
              <w:left w:val="single" w:sz="6" w:space="0" w:color="auto"/>
              <w:bottom w:val="nil"/>
            </w:tcBorders>
            <w:shd w:val="clear" w:color="auto" w:fill="F2F2F2" w:themeFill="background1" w:themeFillShade="F2"/>
          </w:tcPr>
          <w:p w14:paraId="1E948590"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504" w:type="dxa"/>
            <w:tcBorders>
              <w:bottom w:val="nil"/>
            </w:tcBorders>
            <w:shd w:val="clear" w:color="auto" w:fill="F2F2F2" w:themeFill="background1" w:themeFillShade="F2"/>
          </w:tcPr>
          <w:p w14:paraId="42D4A946" w14:textId="77777777" w:rsidR="00DD253A" w:rsidRPr="00DD253A" w:rsidRDefault="00DD253A" w:rsidP="00C55E7A">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086E46" w:rsidRPr="00DD253A" w14:paraId="0F6B1CAC" w14:textId="77777777" w:rsidTr="002046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vMerge/>
          </w:tcPr>
          <w:p w14:paraId="78C6A56B" w14:textId="77777777" w:rsidR="00DD253A" w:rsidRPr="00DD253A" w:rsidRDefault="00DD253A" w:rsidP="00C55E7A">
            <w:pPr>
              <w:ind w:left="0" w:firstLine="0"/>
              <w:rPr>
                <w:sz w:val="15"/>
                <w:szCs w:val="15"/>
              </w:rPr>
            </w:pPr>
          </w:p>
        </w:tc>
        <w:tc>
          <w:tcPr>
            <w:tcW w:w="1149" w:type="dxa"/>
          </w:tcPr>
          <w:p w14:paraId="77C4F43A" w14:textId="77777777" w:rsidR="00DD253A" w:rsidRPr="00DD253A" w:rsidRDefault="00DD253A" w:rsidP="00DD253A">
            <w:pPr>
              <w:jc w:val="left"/>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Total employees</w:t>
            </w:r>
          </w:p>
        </w:tc>
        <w:tc>
          <w:tcPr>
            <w:tcW w:w="992" w:type="dxa"/>
          </w:tcPr>
          <w:p w14:paraId="59DA46BC"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564</w:t>
            </w:r>
          </w:p>
        </w:tc>
        <w:tc>
          <w:tcPr>
            <w:tcW w:w="567" w:type="dxa"/>
            <w:tcBorders>
              <w:right w:val="single" w:sz="6" w:space="0" w:color="auto"/>
            </w:tcBorders>
          </w:tcPr>
          <w:p w14:paraId="25D88945"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478</w:t>
            </w:r>
          </w:p>
        </w:tc>
        <w:tc>
          <w:tcPr>
            <w:tcW w:w="992" w:type="dxa"/>
            <w:tcBorders>
              <w:left w:val="single" w:sz="6" w:space="0" w:color="auto"/>
            </w:tcBorders>
          </w:tcPr>
          <w:p w14:paraId="7F16CFEA"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346</w:t>
            </w:r>
          </w:p>
        </w:tc>
        <w:tc>
          <w:tcPr>
            <w:tcW w:w="993" w:type="dxa"/>
          </w:tcPr>
          <w:p w14:paraId="29333886"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169</w:t>
            </w:r>
          </w:p>
        </w:tc>
        <w:tc>
          <w:tcPr>
            <w:tcW w:w="567" w:type="dxa"/>
            <w:tcBorders>
              <w:right w:val="single" w:sz="6" w:space="0" w:color="auto"/>
            </w:tcBorders>
          </w:tcPr>
          <w:p w14:paraId="2D0C318A"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450</w:t>
            </w:r>
          </w:p>
        </w:tc>
        <w:tc>
          <w:tcPr>
            <w:tcW w:w="992" w:type="dxa"/>
            <w:tcBorders>
              <w:left w:val="single" w:sz="6" w:space="0" w:color="auto"/>
            </w:tcBorders>
          </w:tcPr>
          <w:p w14:paraId="47D55233"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49</w:t>
            </w:r>
          </w:p>
        </w:tc>
        <w:tc>
          <w:tcPr>
            <w:tcW w:w="567" w:type="dxa"/>
            <w:tcBorders>
              <w:right w:val="single" w:sz="6" w:space="0" w:color="auto"/>
            </w:tcBorders>
          </w:tcPr>
          <w:p w14:paraId="5DBF4AEA"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28</w:t>
            </w:r>
          </w:p>
        </w:tc>
        <w:tc>
          <w:tcPr>
            <w:tcW w:w="947" w:type="dxa"/>
            <w:tcBorders>
              <w:left w:val="single" w:sz="6" w:space="0" w:color="auto"/>
            </w:tcBorders>
            <w:shd w:val="clear" w:color="auto" w:fill="F2F2F2" w:themeFill="background1" w:themeFillShade="F2"/>
          </w:tcPr>
          <w:p w14:paraId="0EA9CB6D"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432</w:t>
            </w:r>
          </w:p>
        </w:tc>
        <w:tc>
          <w:tcPr>
            <w:tcW w:w="518" w:type="dxa"/>
            <w:tcBorders>
              <w:right w:val="single" w:sz="6" w:space="0" w:color="auto"/>
            </w:tcBorders>
            <w:shd w:val="clear" w:color="auto" w:fill="F2F2F2" w:themeFill="background1" w:themeFillShade="F2"/>
          </w:tcPr>
          <w:p w14:paraId="22EDD4F7"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354</w:t>
            </w:r>
          </w:p>
        </w:tc>
        <w:tc>
          <w:tcPr>
            <w:tcW w:w="980" w:type="dxa"/>
            <w:tcBorders>
              <w:left w:val="single" w:sz="6" w:space="0" w:color="auto"/>
            </w:tcBorders>
            <w:shd w:val="clear" w:color="auto" w:fill="F2F2F2" w:themeFill="background1" w:themeFillShade="F2"/>
          </w:tcPr>
          <w:p w14:paraId="190FBC55"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241</w:t>
            </w:r>
          </w:p>
        </w:tc>
        <w:tc>
          <w:tcPr>
            <w:tcW w:w="994" w:type="dxa"/>
            <w:shd w:val="clear" w:color="auto" w:fill="F2F2F2" w:themeFill="background1" w:themeFillShade="F2"/>
          </w:tcPr>
          <w:p w14:paraId="0BB8CFFD"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152</w:t>
            </w:r>
          </w:p>
        </w:tc>
        <w:tc>
          <w:tcPr>
            <w:tcW w:w="588" w:type="dxa"/>
            <w:tcBorders>
              <w:right w:val="single" w:sz="6" w:space="0" w:color="auto"/>
            </w:tcBorders>
            <w:shd w:val="clear" w:color="auto" w:fill="F2F2F2" w:themeFill="background1" w:themeFillShade="F2"/>
          </w:tcPr>
          <w:p w14:paraId="4C0FDED9"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331</w:t>
            </w:r>
          </w:p>
        </w:tc>
        <w:tc>
          <w:tcPr>
            <w:tcW w:w="1007" w:type="dxa"/>
            <w:tcBorders>
              <w:left w:val="single" w:sz="6" w:space="0" w:color="auto"/>
            </w:tcBorders>
            <w:shd w:val="clear" w:color="auto" w:fill="F2F2F2" w:themeFill="background1" w:themeFillShade="F2"/>
          </w:tcPr>
          <w:p w14:paraId="17E4FEAE"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504" w:type="dxa"/>
            <w:shd w:val="clear" w:color="auto" w:fill="F2F2F2" w:themeFill="background1" w:themeFillShade="F2"/>
          </w:tcPr>
          <w:p w14:paraId="470B1681" w14:textId="77777777" w:rsidR="00DD253A" w:rsidRPr="00DD253A" w:rsidRDefault="00DD253A" w:rsidP="00C55E7A">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23</w:t>
            </w:r>
          </w:p>
        </w:tc>
      </w:tr>
    </w:tbl>
    <w:p w14:paraId="5A17C317" w14:textId="77777777" w:rsidR="005B08E1" w:rsidRDefault="005B08E1" w:rsidP="005B08E1">
      <w:pPr>
        <w:pStyle w:val="Note"/>
      </w:pPr>
      <w:r>
        <w:t>Note:</w:t>
      </w:r>
    </w:p>
    <w:p w14:paraId="0AAC67C5" w14:textId="5CA43061" w:rsidR="00DD253A" w:rsidRDefault="005B08E1" w:rsidP="005B08E1">
      <w:pPr>
        <w:pStyle w:val="Note"/>
      </w:pPr>
      <w:r>
        <w:t>(a)</w:t>
      </w:r>
      <w:r>
        <w:tab/>
        <w:t>There are 2 VPS-6 employees acting as executives under long-term acting arrangements.</w:t>
      </w:r>
    </w:p>
    <w:p w14:paraId="0D56C561" w14:textId="77777777" w:rsidR="003D3F63" w:rsidRDefault="003D3F63" w:rsidP="00715016">
      <w:pPr>
        <w:keepLines w:val="0"/>
      </w:pPr>
    </w:p>
    <w:p w14:paraId="579B4E70" w14:textId="4D7E9CEB" w:rsidR="005B08E1" w:rsidRDefault="005B08E1" w:rsidP="00715016">
      <w:pPr>
        <w:keepLines w:val="0"/>
        <w:sectPr w:rsidR="005B08E1" w:rsidSect="00AD1039">
          <w:headerReference w:type="even" r:id="rId56"/>
          <w:headerReference w:type="default" r:id="rId57"/>
          <w:footerReference w:type="even" r:id="rId58"/>
          <w:footerReference w:type="default" r:id="rId59"/>
          <w:pgSz w:w="16838" w:h="11906" w:orient="landscape"/>
          <w:pgMar w:top="1134" w:right="1134" w:bottom="1134" w:left="2722" w:header="709" w:footer="709" w:gutter="0"/>
          <w:cols w:space="708"/>
          <w:docGrid w:linePitch="360"/>
        </w:sectPr>
      </w:pPr>
    </w:p>
    <w:p w14:paraId="606EE47A" w14:textId="77777777" w:rsidR="00C55E7A" w:rsidRDefault="00C55E7A" w:rsidP="00C55E7A">
      <w:pPr>
        <w:keepLines w:val="0"/>
      </w:pPr>
      <w:r>
        <w:lastRenderedPageBreak/>
        <w:t>The following table discloses the annualised total salary for senior employees of the Department, categorised by classification. The salary amount is reported as the full-time annualised salary.</w:t>
      </w:r>
    </w:p>
    <w:tbl>
      <w:tblPr>
        <w:tblStyle w:val="Two-columnreference"/>
        <w:tblW w:w="9639" w:type="dxa"/>
        <w:tblLook w:val="0480" w:firstRow="0" w:lastRow="0" w:firstColumn="1" w:lastColumn="0" w:noHBand="0" w:noVBand="1"/>
      </w:tblPr>
      <w:tblGrid>
        <w:gridCol w:w="1536"/>
        <w:gridCol w:w="8103"/>
      </w:tblGrid>
      <w:tr w:rsidR="00C55E7A" w:rsidRPr="00243C1F" w14:paraId="5B5C9B64" w14:textId="77777777" w:rsidTr="002046C4">
        <w:tc>
          <w:tcPr>
            <w:cnfStyle w:val="001000000000" w:firstRow="0" w:lastRow="0" w:firstColumn="1" w:lastColumn="0" w:oddVBand="0" w:evenVBand="0" w:oddHBand="0" w:evenHBand="0" w:firstRowFirstColumn="0" w:firstRowLastColumn="0" w:lastRowFirstColumn="0" w:lastRowLastColumn="0"/>
            <w:tcW w:w="1536" w:type="dxa"/>
          </w:tcPr>
          <w:p w14:paraId="7BDFC00D" w14:textId="35AE6C38" w:rsidR="00C55E7A" w:rsidRPr="00113FE9" w:rsidRDefault="002046C4" w:rsidP="002046C4">
            <w:pPr>
              <w:spacing w:before="240"/>
              <w:rPr>
                <w:rStyle w:val="Reference"/>
              </w:rPr>
            </w:pPr>
            <w:r w:rsidRPr="002046C4">
              <w:rPr>
                <w:rStyle w:val="Reference"/>
              </w:rPr>
              <w:t>FRD 29C</w:t>
            </w:r>
          </w:p>
        </w:tc>
        <w:tc>
          <w:tcPr>
            <w:tcW w:w="8103" w:type="dxa"/>
          </w:tcPr>
          <w:p w14:paraId="51D7B58C" w14:textId="14040626" w:rsidR="00C55E7A" w:rsidRPr="002046C4" w:rsidRDefault="002046C4" w:rsidP="00017A33">
            <w:pPr>
              <w:pStyle w:val="TableHeading"/>
              <w:cnfStyle w:val="000000000000" w:firstRow="0" w:lastRow="0" w:firstColumn="0" w:lastColumn="0" w:oddVBand="0" w:evenVBand="0" w:oddHBand="0" w:evenHBand="0" w:firstRowFirstColumn="0" w:firstRowLastColumn="0" w:lastRowFirstColumn="0" w:lastRowLastColumn="0"/>
            </w:pPr>
            <w:r w:rsidRPr="002046C4">
              <w:t xml:space="preserve">Table </w:t>
            </w:r>
            <w:r w:rsidR="009D5EA7">
              <w:t>7</w:t>
            </w:r>
            <w:r w:rsidRPr="002046C4">
              <w:t xml:space="preserve">: </w:t>
            </w:r>
            <w:r w:rsidRPr="002046C4">
              <w:tab/>
              <w:t>Annualised total salary, by $20 000 bands, for executives and other senior non</w:t>
            </w:r>
            <w:r w:rsidRPr="002046C4">
              <w:noBreakHyphen/>
              <w:t>executive staff</w:t>
            </w:r>
          </w:p>
        </w:tc>
      </w:tr>
    </w:tbl>
    <w:tbl>
      <w:tblPr>
        <w:tblStyle w:val="DTFFinancialTable"/>
        <w:tblW w:w="7912" w:type="dxa"/>
        <w:tblLook w:val="04E0" w:firstRow="1" w:lastRow="1" w:firstColumn="1" w:lastColumn="0" w:noHBand="0" w:noVBand="1"/>
      </w:tblPr>
      <w:tblGrid>
        <w:gridCol w:w="2533"/>
        <w:gridCol w:w="1108"/>
        <w:gridCol w:w="840"/>
        <w:gridCol w:w="841"/>
        <w:gridCol w:w="841"/>
        <w:gridCol w:w="847"/>
        <w:gridCol w:w="902"/>
      </w:tblGrid>
      <w:tr w:rsidR="002046C4" w:rsidRPr="00880E0D" w14:paraId="25F92F19" w14:textId="77777777" w:rsidTr="002046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3" w:type="dxa"/>
          </w:tcPr>
          <w:p w14:paraId="21A28D41" w14:textId="77777777" w:rsidR="002046C4" w:rsidRPr="00880E0D" w:rsidRDefault="002046C4" w:rsidP="00CE5757">
            <w:r w:rsidRPr="00880E0D">
              <w:t>Income band (salary)</w:t>
            </w:r>
          </w:p>
        </w:tc>
        <w:tc>
          <w:tcPr>
            <w:tcW w:w="1108" w:type="dxa"/>
          </w:tcPr>
          <w:p w14:paraId="7411BF5E" w14:textId="77777777" w:rsidR="002046C4" w:rsidRPr="00880E0D" w:rsidRDefault="002046C4" w:rsidP="002046C4">
            <w:pPr>
              <w:jc w:val="center"/>
              <w:cnfStyle w:val="100000000000" w:firstRow="1" w:lastRow="0" w:firstColumn="0" w:lastColumn="0" w:oddVBand="0" w:evenVBand="0" w:oddHBand="0" w:evenHBand="0" w:firstRowFirstColumn="0" w:firstRowLastColumn="0" w:lastRowFirstColumn="0" w:lastRowLastColumn="0"/>
            </w:pPr>
            <w:r w:rsidRPr="00880E0D">
              <w:t>Executives</w:t>
            </w:r>
          </w:p>
        </w:tc>
        <w:tc>
          <w:tcPr>
            <w:tcW w:w="840" w:type="dxa"/>
          </w:tcPr>
          <w:p w14:paraId="67E7614C" w14:textId="77777777" w:rsidR="002046C4" w:rsidRPr="00880E0D" w:rsidRDefault="002046C4" w:rsidP="002046C4">
            <w:pPr>
              <w:jc w:val="center"/>
              <w:cnfStyle w:val="100000000000" w:firstRow="1" w:lastRow="0" w:firstColumn="0" w:lastColumn="0" w:oddVBand="0" w:evenVBand="0" w:oddHBand="0" w:evenHBand="0" w:firstRowFirstColumn="0" w:firstRowLastColumn="0" w:lastRowFirstColumn="0" w:lastRowLastColumn="0"/>
            </w:pPr>
            <w:r w:rsidRPr="00880E0D">
              <w:t>STS</w:t>
            </w:r>
          </w:p>
        </w:tc>
        <w:tc>
          <w:tcPr>
            <w:tcW w:w="841" w:type="dxa"/>
          </w:tcPr>
          <w:p w14:paraId="328C8D08" w14:textId="77777777" w:rsidR="002046C4" w:rsidRPr="00880E0D" w:rsidRDefault="002046C4" w:rsidP="002046C4">
            <w:pPr>
              <w:jc w:val="center"/>
              <w:cnfStyle w:val="100000000000" w:firstRow="1" w:lastRow="0" w:firstColumn="0" w:lastColumn="0" w:oddVBand="0" w:evenVBand="0" w:oddHBand="0" w:evenHBand="0" w:firstRowFirstColumn="0" w:firstRowLastColumn="0" w:lastRowFirstColumn="0" w:lastRowLastColumn="0"/>
            </w:pPr>
            <w:r w:rsidRPr="00880E0D">
              <w:t>PS</w:t>
            </w:r>
          </w:p>
        </w:tc>
        <w:tc>
          <w:tcPr>
            <w:tcW w:w="841" w:type="dxa"/>
          </w:tcPr>
          <w:p w14:paraId="550B3F60" w14:textId="77777777" w:rsidR="002046C4" w:rsidRPr="00880E0D" w:rsidRDefault="002046C4" w:rsidP="002046C4">
            <w:pPr>
              <w:jc w:val="center"/>
              <w:cnfStyle w:val="100000000000" w:firstRow="1" w:lastRow="0" w:firstColumn="0" w:lastColumn="0" w:oddVBand="0" w:evenVBand="0" w:oddHBand="0" w:evenHBand="0" w:firstRowFirstColumn="0" w:firstRowLastColumn="0" w:lastRowFirstColumn="0" w:lastRowLastColumn="0"/>
            </w:pPr>
            <w:r w:rsidRPr="00880E0D">
              <w:t>SMA</w:t>
            </w:r>
          </w:p>
        </w:tc>
        <w:tc>
          <w:tcPr>
            <w:tcW w:w="847" w:type="dxa"/>
          </w:tcPr>
          <w:p w14:paraId="2B8B2D0E" w14:textId="77777777" w:rsidR="002046C4" w:rsidRPr="00880E0D" w:rsidRDefault="002046C4" w:rsidP="002046C4">
            <w:pPr>
              <w:jc w:val="center"/>
              <w:cnfStyle w:val="100000000000" w:firstRow="1" w:lastRow="0" w:firstColumn="0" w:lastColumn="0" w:oddVBand="0" w:evenVBand="0" w:oddHBand="0" w:evenHBand="0" w:firstRowFirstColumn="0" w:firstRowLastColumn="0" w:lastRowFirstColumn="0" w:lastRowLastColumn="0"/>
            </w:pPr>
            <w:r w:rsidRPr="00880E0D">
              <w:t>SRA</w:t>
            </w:r>
          </w:p>
        </w:tc>
        <w:tc>
          <w:tcPr>
            <w:tcW w:w="902" w:type="dxa"/>
          </w:tcPr>
          <w:p w14:paraId="154C2A23" w14:textId="77777777" w:rsidR="002046C4" w:rsidRPr="00880E0D" w:rsidRDefault="002046C4" w:rsidP="002046C4">
            <w:pPr>
              <w:jc w:val="center"/>
              <w:cnfStyle w:val="100000000000" w:firstRow="1" w:lastRow="0" w:firstColumn="0" w:lastColumn="0" w:oddVBand="0" w:evenVBand="0" w:oddHBand="0" w:evenHBand="0" w:firstRowFirstColumn="0" w:firstRowLastColumn="0" w:lastRowFirstColumn="0" w:lastRowLastColumn="0"/>
            </w:pPr>
            <w:r w:rsidRPr="00880E0D">
              <w:t>Other</w:t>
            </w:r>
          </w:p>
        </w:tc>
      </w:tr>
      <w:tr w:rsidR="002046C4" w:rsidRPr="00880E0D" w14:paraId="2F29E4FD"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63909644" w14:textId="77777777" w:rsidR="002046C4" w:rsidRPr="00880E0D" w:rsidRDefault="002046C4" w:rsidP="00CE5757">
            <w:pPr>
              <w:ind w:left="0" w:firstLine="0"/>
            </w:pPr>
            <w:r w:rsidRPr="00880E0D">
              <w:t>&lt; $160 000</w:t>
            </w:r>
          </w:p>
        </w:tc>
        <w:tc>
          <w:tcPr>
            <w:tcW w:w="1108" w:type="dxa"/>
          </w:tcPr>
          <w:p w14:paraId="3CE193C8"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r w:rsidRPr="00880E0D">
              <w:t>16</w:t>
            </w:r>
          </w:p>
        </w:tc>
        <w:tc>
          <w:tcPr>
            <w:tcW w:w="840" w:type="dxa"/>
          </w:tcPr>
          <w:p w14:paraId="34EF3AC5"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58AE6C9C"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36897CBB" w14:textId="4A188CA1"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r w:rsidRPr="00880E0D">
              <w:t>1</w:t>
            </w:r>
          </w:p>
        </w:tc>
        <w:tc>
          <w:tcPr>
            <w:tcW w:w="847" w:type="dxa"/>
          </w:tcPr>
          <w:p w14:paraId="5382E687"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5FD2A5A7"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7B0EDD85"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75429845" w14:textId="77777777" w:rsidR="002046C4" w:rsidRPr="00880E0D" w:rsidRDefault="002046C4" w:rsidP="00CE5757">
            <w:pPr>
              <w:ind w:left="0" w:firstLine="0"/>
            </w:pPr>
            <w:r w:rsidRPr="00880E0D">
              <w:t>$160 000 – $179 999</w:t>
            </w:r>
          </w:p>
        </w:tc>
        <w:tc>
          <w:tcPr>
            <w:tcW w:w="1108" w:type="dxa"/>
          </w:tcPr>
          <w:p w14:paraId="16D89185"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r w:rsidRPr="00880E0D">
              <w:t>25</w:t>
            </w:r>
            <w:r w:rsidRPr="002046C4">
              <w:rPr>
                <w:vertAlign w:val="superscript"/>
              </w:rPr>
              <w:t>(a)</w:t>
            </w:r>
          </w:p>
        </w:tc>
        <w:tc>
          <w:tcPr>
            <w:tcW w:w="840" w:type="dxa"/>
          </w:tcPr>
          <w:p w14:paraId="0D5357F0"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516143A4"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1B6CBFED"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360B964E"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7591F271"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281008CE"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04553CEB" w14:textId="77777777" w:rsidR="002046C4" w:rsidRPr="00880E0D" w:rsidRDefault="002046C4" w:rsidP="00CE5757">
            <w:pPr>
              <w:ind w:left="0" w:firstLine="0"/>
            </w:pPr>
            <w:r w:rsidRPr="00880E0D">
              <w:t>$180 000 – $199 999</w:t>
            </w:r>
          </w:p>
        </w:tc>
        <w:tc>
          <w:tcPr>
            <w:tcW w:w="1108" w:type="dxa"/>
          </w:tcPr>
          <w:p w14:paraId="550EB1C0"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r w:rsidRPr="00880E0D">
              <w:t>17</w:t>
            </w:r>
          </w:p>
        </w:tc>
        <w:tc>
          <w:tcPr>
            <w:tcW w:w="840" w:type="dxa"/>
          </w:tcPr>
          <w:p w14:paraId="2FC5FD4D"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599331B0"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7EE6080C"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59CFAFC4"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0F96D257"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57BE95FB"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0A2E9F54" w14:textId="77777777" w:rsidR="002046C4" w:rsidRPr="00880E0D" w:rsidRDefault="002046C4" w:rsidP="00CE5757">
            <w:pPr>
              <w:ind w:left="0" w:firstLine="0"/>
            </w:pPr>
            <w:r w:rsidRPr="00880E0D">
              <w:t>$200 000 – $219 999</w:t>
            </w:r>
          </w:p>
        </w:tc>
        <w:tc>
          <w:tcPr>
            <w:tcW w:w="1108" w:type="dxa"/>
          </w:tcPr>
          <w:p w14:paraId="39A320D9"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r w:rsidRPr="00880E0D">
              <w:t>9</w:t>
            </w:r>
          </w:p>
        </w:tc>
        <w:tc>
          <w:tcPr>
            <w:tcW w:w="840" w:type="dxa"/>
          </w:tcPr>
          <w:p w14:paraId="422FFBAD" w14:textId="2AD7CB1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r w:rsidRPr="00880E0D">
              <w:t>1</w:t>
            </w:r>
          </w:p>
        </w:tc>
        <w:tc>
          <w:tcPr>
            <w:tcW w:w="841" w:type="dxa"/>
          </w:tcPr>
          <w:p w14:paraId="45D6E354"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5FDBF24B"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13EB0CDA"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3B58C65C"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039C34D4"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458CA0DD" w14:textId="77777777" w:rsidR="002046C4" w:rsidRPr="00880E0D" w:rsidRDefault="002046C4" w:rsidP="00CE5757">
            <w:pPr>
              <w:ind w:left="0" w:firstLine="0"/>
            </w:pPr>
            <w:r w:rsidRPr="00880E0D">
              <w:t>$220 000 – $239 999</w:t>
            </w:r>
          </w:p>
        </w:tc>
        <w:tc>
          <w:tcPr>
            <w:tcW w:w="1108" w:type="dxa"/>
          </w:tcPr>
          <w:p w14:paraId="3F042097"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r w:rsidRPr="00880E0D">
              <w:t>4</w:t>
            </w:r>
          </w:p>
        </w:tc>
        <w:tc>
          <w:tcPr>
            <w:tcW w:w="840" w:type="dxa"/>
          </w:tcPr>
          <w:p w14:paraId="1C6326AF"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22CFDBA5"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1B2A1B24"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395FF185"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30C1530F"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505AEC4D"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1AA35C58" w14:textId="77777777" w:rsidR="002046C4" w:rsidRPr="00880E0D" w:rsidRDefault="002046C4" w:rsidP="00CE5757">
            <w:pPr>
              <w:ind w:left="0" w:firstLine="0"/>
            </w:pPr>
            <w:r w:rsidRPr="00880E0D">
              <w:t>$240 000 – $259 999</w:t>
            </w:r>
          </w:p>
        </w:tc>
        <w:tc>
          <w:tcPr>
            <w:tcW w:w="1108" w:type="dxa"/>
          </w:tcPr>
          <w:p w14:paraId="081A5FB5"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0" w:type="dxa"/>
          </w:tcPr>
          <w:p w14:paraId="76D65E05"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18E1D9A9"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2B67D4FA"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49625795"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5CC6C405"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587EFE64"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4B2822CF" w14:textId="77777777" w:rsidR="002046C4" w:rsidRPr="00880E0D" w:rsidRDefault="002046C4" w:rsidP="00CE5757">
            <w:pPr>
              <w:ind w:left="0" w:firstLine="0"/>
            </w:pPr>
            <w:r w:rsidRPr="00880E0D">
              <w:t>$260 000 – $279 999</w:t>
            </w:r>
          </w:p>
        </w:tc>
        <w:tc>
          <w:tcPr>
            <w:tcW w:w="1108" w:type="dxa"/>
          </w:tcPr>
          <w:p w14:paraId="5DCC3B0F"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0" w:type="dxa"/>
          </w:tcPr>
          <w:p w14:paraId="7F02A2CF"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232CE2C6"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0C049E46"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28389CD4"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1EE529BD"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1DAFDF7B"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1AF22E27" w14:textId="77777777" w:rsidR="002046C4" w:rsidRPr="00880E0D" w:rsidRDefault="002046C4" w:rsidP="00CE5757">
            <w:pPr>
              <w:ind w:left="0" w:firstLine="0"/>
            </w:pPr>
            <w:r w:rsidRPr="00880E0D">
              <w:t>$280 000 – $299 999</w:t>
            </w:r>
          </w:p>
        </w:tc>
        <w:tc>
          <w:tcPr>
            <w:tcW w:w="1108" w:type="dxa"/>
          </w:tcPr>
          <w:p w14:paraId="57E15041"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0" w:type="dxa"/>
          </w:tcPr>
          <w:p w14:paraId="79D0AF64"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55E5911A"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r w:rsidRPr="00880E0D">
              <w:t>1</w:t>
            </w:r>
          </w:p>
        </w:tc>
        <w:tc>
          <w:tcPr>
            <w:tcW w:w="841" w:type="dxa"/>
          </w:tcPr>
          <w:p w14:paraId="62FC835C"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0C48565D"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4E25DD84"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7967C922"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7F1D32F1" w14:textId="77777777" w:rsidR="002046C4" w:rsidRPr="00880E0D" w:rsidRDefault="002046C4" w:rsidP="00CE5757">
            <w:pPr>
              <w:ind w:left="0" w:firstLine="0"/>
            </w:pPr>
            <w:r w:rsidRPr="00880E0D">
              <w:t>$300 000 – $319 999</w:t>
            </w:r>
          </w:p>
        </w:tc>
        <w:tc>
          <w:tcPr>
            <w:tcW w:w="1108" w:type="dxa"/>
          </w:tcPr>
          <w:p w14:paraId="1E384FC6"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0" w:type="dxa"/>
          </w:tcPr>
          <w:p w14:paraId="71591B18"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02716275"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52DAC3FF"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2D9DEEE6"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1EE2AF32"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3B2B2BBF"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1D9C117E" w14:textId="77777777" w:rsidR="002046C4" w:rsidRPr="00880E0D" w:rsidRDefault="002046C4" w:rsidP="00CE5757">
            <w:pPr>
              <w:ind w:left="0" w:firstLine="0"/>
            </w:pPr>
            <w:r w:rsidRPr="00880E0D">
              <w:t>$320 000 – $339 999</w:t>
            </w:r>
          </w:p>
        </w:tc>
        <w:tc>
          <w:tcPr>
            <w:tcW w:w="1108" w:type="dxa"/>
          </w:tcPr>
          <w:p w14:paraId="0757D73C"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r w:rsidRPr="00880E0D">
              <w:t>3</w:t>
            </w:r>
          </w:p>
        </w:tc>
        <w:tc>
          <w:tcPr>
            <w:tcW w:w="840" w:type="dxa"/>
          </w:tcPr>
          <w:p w14:paraId="4FE8BEB6"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2EE92283"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40DDBFA0"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160D3445"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139AF810"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447C5435"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0239FF21" w14:textId="77777777" w:rsidR="002046C4" w:rsidRPr="00880E0D" w:rsidRDefault="002046C4" w:rsidP="00CE5757">
            <w:pPr>
              <w:ind w:left="0" w:firstLine="0"/>
            </w:pPr>
            <w:r w:rsidRPr="00880E0D">
              <w:t>$340 000 – $359 999</w:t>
            </w:r>
          </w:p>
        </w:tc>
        <w:tc>
          <w:tcPr>
            <w:tcW w:w="1108" w:type="dxa"/>
          </w:tcPr>
          <w:p w14:paraId="05FD4612"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0" w:type="dxa"/>
          </w:tcPr>
          <w:p w14:paraId="6075D30B"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232E27CD"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3CB9B3B9"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3B30884A"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4FE94EAE"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172EFD1E"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70B75DC7" w14:textId="77777777" w:rsidR="002046C4" w:rsidRPr="00880E0D" w:rsidRDefault="002046C4" w:rsidP="00CE5757">
            <w:pPr>
              <w:ind w:left="0" w:firstLine="0"/>
            </w:pPr>
            <w:r w:rsidRPr="00880E0D">
              <w:t>$360 000 – $379 999</w:t>
            </w:r>
          </w:p>
        </w:tc>
        <w:tc>
          <w:tcPr>
            <w:tcW w:w="1108" w:type="dxa"/>
          </w:tcPr>
          <w:p w14:paraId="4595840B"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0" w:type="dxa"/>
          </w:tcPr>
          <w:p w14:paraId="13F77171"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r w:rsidRPr="00880E0D">
              <w:t>1</w:t>
            </w:r>
          </w:p>
        </w:tc>
        <w:tc>
          <w:tcPr>
            <w:tcW w:w="841" w:type="dxa"/>
          </w:tcPr>
          <w:p w14:paraId="16C7AE8E"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05804166"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2459A84B"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1E9A0E9A"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152DD4DF"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00B13335" w14:textId="77777777" w:rsidR="002046C4" w:rsidRPr="00880E0D" w:rsidRDefault="002046C4" w:rsidP="00CE5757">
            <w:pPr>
              <w:ind w:left="0" w:firstLine="0"/>
            </w:pPr>
            <w:r w:rsidRPr="00880E0D">
              <w:t>$380 000 – $399 999</w:t>
            </w:r>
          </w:p>
        </w:tc>
        <w:tc>
          <w:tcPr>
            <w:tcW w:w="1108" w:type="dxa"/>
          </w:tcPr>
          <w:p w14:paraId="29061A6C"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0" w:type="dxa"/>
          </w:tcPr>
          <w:p w14:paraId="6A30747B"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5FF17074"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4C740B86"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1AEAF769"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432247EB"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442788F0"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1A4C21F7" w14:textId="77777777" w:rsidR="002046C4" w:rsidRPr="00880E0D" w:rsidRDefault="002046C4" w:rsidP="00CE5757">
            <w:pPr>
              <w:ind w:left="0" w:firstLine="0"/>
            </w:pPr>
            <w:r w:rsidRPr="00880E0D">
              <w:t>$400 000 – $419 999</w:t>
            </w:r>
          </w:p>
        </w:tc>
        <w:tc>
          <w:tcPr>
            <w:tcW w:w="1108" w:type="dxa"/>
          </w:tcPr>
          <w:p w14:paraId="75BFC7FC"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r w:rsidRPr="00880E0D">
              <w:t>3</w:t>
            </w:r>
          </w:p>
        </w:tc>
        <w:tc>
          <w:tcPr>
            <w:tcW w:w="840" w:type="dxa"/>
          </w:tcPr>
          <w:p w14:paraId="596804C8"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068C5EC7"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521C9DE8"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2EE2AE2A"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494055C7"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047EF222"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3BBD2A44" w14:textId="77777777" w:rsidR="002046C4" w:rsidRPr="00880E0D" w:rsidRDefault="002046C4" w:rsidP="00CE5757">
            <w:pPr>
              <w:ind w:left="0" w:firstLine="0"/>
            </w:pPr>
            <w:r w:rsidRPr="00880E0D">
              <w:t>$420 000 – $439 999</w:t>
            </w:r>
          </w:p>
        </w:tc>
        <w:tc>
          <w:tcPr>
            <w:tcW w:w="1108" w:type="dxa"/>
          </w:tcPr>
          <w:p w14:paraId="630B4CB1"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0" w:type="dxa"/>
          </w:tcPr>
          <w:p w14:paraId="438A01E9"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207818CB"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3A5BF2B9"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747B67EA"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3D4E6B80"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7F8BED06"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151BB3A8" w14:textId="77777777" w:rsidR="002046C4" w:rsidRPr="00880E0D" w:rsidRDefault="002046C4" w:rsidP="00CE5757">
            <w:pPr>
              <w:ind w:left="0" w:firstLine="0"/>
            </w:pPr>
            <w:r w:rsidRPr="00880E0D">
              <w:t>$440 000 – $459 999</w:t>
            </w:r>
          </w:p>
        </w:tc>
        <w:tc>
          <w:tcPr>
            <w:tcW w:w="1108" w:type="dxa"/>
          </w:tcPr>
          <w:p w14:paraId="62C7FB70"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0" w:type="dxa"/>
          </w:tcPr>
          <w:p w14:paraId="2D05D580"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53DC52DC"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4663A713"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780D65FB"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350E4578"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1323D6C1" w14:textId="77777777" w:rsidTr="0020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3610F69E" w14:textId="77777777" w:rsidR="002046C4" w:rsidRPr="00880E0D" w:rsidRDefault="002046C4" w:rsidP="00CE5757">
            <w:pPr>
              <w:ind w:left="0" w:firstLine="0"/>
            </w:pPr>
            <w:r w:rsidRPr="00880E0D">
              <w:t>$460 000 – $479 999</w:t>
            </w:r>
          </w:p>
        </w:tc>
        <w:tc>
          <w:tcPr>
            <w:tcW w:w="1108" w:type="dxa"/>
          </w:tcPr>
          <w:p w14:paraId="43D1D38E"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r w:rsidRPr="00880E0D">
              <w:t>1</w:t>
            </w:r>
          </w:p>
        </w:tc>
        <w:tc>
          <w:tcPr>
            <w:tcW w:w="840" w:type="dxa"/>
          </w:tcPr>
          <w:p w14:paraId="63ADC55A"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1C78F493"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1" w:type="dxa"/>
          </w:tcPr>
          <w:p w14:paraId="674B6DF0"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847" w:type="dxa"/>
          </w:tcPr>
          <w:p w14:paraId="53C5756A"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c>
          <w:tcPr>
            <w:tcW w:w="902" w:type="dxa"/>
          </w:tcPr>
          <w:p w14:paraId="59364C8E" w14:textId="77777777" w:rsidR="002046C4" w:rsidRPr="00880E0D" w:rsidRDefault="002046C4" w:rsidP="002046C4">
            <w:pPr>
              <w:jc w:val="center"/>
              <w:cnfStyle w:val="000000100000" w:firstRow="0" w:lastRow="0" w:firstColumn="0" w:lastColumn="0" w:oddVBand="0" w:evenVBand="0" w:oddHBand="1" w:evenHBand="0" w:firstRowFirstColumn="0" w:firstRowLastColumn="0" w:lastRowFirstColumn="0" w:lastRowLastColumn="0"/>
            </w:pPr>
          </w:p>
        </w:tc>
      </w:tr>
      <w:tr w:rsidR="002046C4" w:rsidRPr="00880E0D" w14:paraId="57E545A4" w14:textId="77777777" w:rsidTr="0020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60F2648E" w14:textId="77777777" w:rsidR="002046C4" w:rsidRPr="00880E0D" w:rsidRDefault="002046C4" w:rsidP="00CE5757">
            <w:pPr>
              <w:ind w:left="0" w:firstLine="0"/>
            </w:pPr>
            <w:r w:rsidRPr="00880E0D">
              <w:t>$480 000 – $499 999</w:t>
            </w:r>
          </w:p>
        </w:tc>
        <w:tc>
          <w:tcPr>
            <w:tcW w:w="1108" w:type="dxa"/>
          </w:tcPr>
          <w:p w14:paraId="4E088F80"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0" w:type="dxa"/>
          </w:tcPr>
          <w:p w14:paraId="3975FB44"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7E352A67"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1" w:type="dxa"/>
          </w:tcPr>
          <w:p w14:paraId="58A8B54A"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847" w:type="dxa"/>
          </w:tcPr>
          <w:p w14:paraId="5B3FCC18"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c>
          <w:tcPr>
            <w:tcW w:w="902" w:type="dxa"/>
          </w:tcPr>
          <w:p w14:paraId="3985AA5B" w14:textId="77777777" w:rsidR="002046C4" w:rsidRPr="00880E0D" w:rsidRDefault="002046C4" w:rsidP="002046C4">
            <w:pPr>
              <w:jc w:val="center"/>
              <w:cnfStyle w:val="000000010000" w:firstRow="0" w:lastRow="0" w:firstColumn="0" w:lastColumn="0" w:oddVBand="0" w:evenVBand="0" w:oddHBand="0" w:evenHBand="1" w:firstRowFirstColumn="0" w:firstRowLastColumn="0" w:lastRowFirstColumn="0" w:lastRowLastColumn="0"/>
            </w:pPr>
          </w:p>
        </w:tc>
      </w:tr>
      <w:tr w:rsidR="002046C4" w:rsidRPr="00880E0D" w14:paraId="6E347D14" w14:textId="77777777" w:rsidTr="002046C4">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33" w:type="dxa"/>
          </w:tcPr>
          <w:p w14:paraId="11AD8397" w14:textId="77777777" w:rsidR="002046C4" w:rsidRPr="00880E0D" w:rsidRDefault="002046C4" w:rsidP="00CE5757">
            <w:pPr>
              <w:ind w:left="0" w:firstLine="0"/>
            </w:pPr>
            <w:r w:rsidRPr="00880E0D">
              <w:t>Total</w:t>
            </w:r>
          </w:p>
        </w:tc>
        <w:tc>
          <w:tcPr>
            <w:tcW w:w="1108" w:type="dxa"/>
          </w:tcPr>
          <w:p w14:paraId="489DF79F" w14:textId="77777777" w:rsidR="002046C4" w:rsidRPr="00880E0D" w:rsidRDefault="002046C4" w:rsidP="002046C4">
            <w:pPr>
              <w:jc w:val="center"/>
              <w:cnfStyle w:val="010000000000" w:firstRow="0" w:lastRow="1" w:firstColumn="0" w:lastColumn="0" w:oddVBand="0" w:evenVBand="0" w:oddHBand="0" w:evenHBand="0" w:firstRowFirstColumn="0" w:firstRowLastColumn="0" w:lastRowFirstColumn="0" w:lastRowLastColumn="0"/>
            </w:pPr>
            <w:r w:rsidRPr="00880E0D">
              <w:t>78</w:t>
            </w:r>
          </w:p>
        </w:tc>
        <w:tc>
          <w:tcPr>
            <w:tcW w:w="840" w:type="dxa"/>
          </w:tcPr>
          <w:p w14:paraId="6F315857" w14:textId="77777777" w:rsidR="002046C4" w:rsidRPr="00880E0D" w:rsidRDefault="002046C4" w:rsidP="002046C4">
            <w:pPr>
              <w:jc w:val="center"/>
              <w:cnfStyle w:val="010000000000" w:firstRow="0" w:lastRow="1" w:firstColumn="0" w:lastColumn="0" w:oddVBand="0" w:evenVBand="0" w:oddHBand="0" w:evenHBand="0" w:firstRowFirstColumn="0" w:firstRowLastColumn="0" w:lastRowFirstColumn="0" w:lastRowLastColumn="0"/>
            </w:pPr>
            <w:r w:rsidRPr="00880E0D">
              <w:t>2</w:t>
            </w:r>
          </w:p>
        </w:tc>
        <w:tc>
          <w:tcPr>
            <w:tcW w:w="841" w:type="dxa"/>
          </w:tcPr>
          <w:p w14:paraId="5316E9AE" w14:textId="77777777" w:rsidR="002046C4" w:rsidRPr="00880E0D" w:rsidRDefault="002046C4" w:rsidP="002046C4">
            <w:pPr>
              <w:jc w:val="center"/>
              <w:cnfStyle w:val="010000000000" w:firstRow="0" w:lastRow="1" w:firstColumn="0" w:lastColumn="0" w:oddVBand="0" w:evenVBand="0" w:oddHBand="0" w:evenHBand="0" w:firstRowFirstColumn="0" w:firstRowLastColumn="0" w:lastRowFirstColumn="0" w:lastRowLastColumn="0"/>
            </w:pPr>
            <w:r w:rsidRPr="00880E0D">
              <w:t>1</w:t>
            </w:r>
          </w:p>
        </w:tc>
        <w:tc>
          <w:tcPr>
            <w:tcW w:w="841" w:type="dxa"/>
          </w:tcPr>
          <w:p w14:paraId="310F9D97" w14:textId="77777777" w:rsidR="002046C4" w:rsidRPr="00880E0D" w:rsidRDefault="002046C4" w:rsidP="002046C4">
            <w:pPr>
              <w:jc w:val="center"/>
              <w:cnfStyle w:val="010000000000" w:firstRow="0" w:lastRow="1" w:firstColumn="0" w:lastColumn="0" w:oddVBand="0" w:evenVBand="0" w:oddHBand="0" w:evenHBand="0" w:firstRowFirstColumn="0" w:firstRowLastColumn="0" w:lastRowFirstColumn="0" w:lastRowLastColumn="0"/>
            </w:pPr>
            <w:r w:rsidRPr="00880E0D">
              <w:t>1</w:t>
            </w:r>
          </w:p>
        </w:tc>
        <w:tc>
          <w:tcPr>
            <w:tcW w:w="847" w:type="dxa"/>
          </w:tcPr>
          <w:p w14:paraId="3F1D7A7B" w14:textId="77777777" w:rsidR="002046C4" w:rsidRPr="00880E0D" w:rsidRDefault="002046C4" w:rsidP="002046C4">
            <w:pPr>
              <w:jc w:val="center"/>
              <w:cnfStyle w:val="010000000000" w:firstRow="0" w:lastRow="1" w:firstColumn="0" w:lastColumn="0" w:oddVBand="0" w:evenVBand="0" w:oddHBand="0" w:evenHBand="0" w:firstRowFirstColumn="0" w:firstRowLastColumn="0" w:lastRowFirstColumn="0" w:lastRowLastColumn="0"/>
            </w:pPr>
            <w:r w:rsidRPr="00880E0D">
              <w:t>0</w:t>
            </w:r>
          </w:p>
        </w:tc>
        <w:tc>
          <w:tcPr>
            <w:tcW w:w="902" w:type="dxa"/>
          </w:tcPr>
          <w:p w14:paraId="68F0853E" w14:textId="77777777" w:rsidR="002046C4" w:rsidRPr="00880E0D" w:rsidRDefault="002046C4" w:rsidP="002046C4">
            <w:pPr>
              <w:jc w:val="center"/>
              <w:cnfStyle w:val="010000000000" w:firstRow="0" w:lastRow="1" w:firstColumn="0" w:lastColumn="0" w:oddVBand="0" w:evenVBand="0" w:oddHBand="0" w:evenHBand="0" w:firstRowFirstColumn="0" w:firstRowLastColumn="0" w:lastRowFirstColumn="0" w:lastRowLastColumn="0"/>
            </w:pPr>
            <w:r w:rsidRPr="00880E0D">
              <w:t>0</w:t>
            </w:r>
          </w:p>
        </w:tc>
      </w:tr>
    </w:tbl>
    <w:p w14:paraId="06F65E5A" w14:textId="77777777" w:rsidR="002046C4" w:rsidRDefault="002046C4" w:rsidP="002046C4">
      <w:pPr>
        <w:pStyle w:val="Note"/>
      </w:pPr>
      <w:r>
        <w:t>Notes:</w:t>
      </w:r>
    </w:p>
    <w:p w14:paraId="348E4AC8" w14:textId="00080EE4" w:rsidR="002046C4" w:rsidRDefault="002046C4" w:rsidP="002046C4">
      <w:pPr>
        <w:pStyle w:val="Note"/>
      </w:pPr>
      <w:r>
        <w:t xml:space="preserve">The salaries reported above </w:t>
      </w:r>
      <w:r w:rsidR="00E3023B">
        <w:t>are</w:t>
      </w:r>
      <w:r>
        <w:t xml:space="preserve"> for the full financial year, at a 1-FTE rate, and exclude superannuation.</w:t>
      </w:r>
    </w:p>
    <w:p w14:paraId="3F174C87" w14:textId="5C39D20A" w:rsidR="00C55E7A" w:rsidRDefault="002046C4" w:rsidP="002046C4">
      <w:pPr>
        <w:pStyle w:val="Note"/>
      </w:pPr>
      <w:r>
        <w:t>(a)</w:t>
      </w:r>
      <w:r>
        <w:tab/>
        <w:t xml:space="preserve">There are two employees employed on a part-time basis at a 0.6 FTE rate and a 0.8 FTE </w:t>
      </w:r>
      <w:proofErr w:type="gramStart"/>
      <w:r>
        <w:t>rate</w:t>
      </w:r>
      <w:proofErr w:type="gramEnd"/>
      <w:r>
        <w:t xml:space="preserve"> respectively.</w:t>
      </w:r>
    </w:p>
    <w:p w14:paraId="313BABA4" w14:textId="59347C88" w:rsidR="002046C4" w:rsidRDefault="002046C4" w:rsidP="002046C4">
      <w:pPr>
        <w:keepLines w:val="0"/>
      </w:pPr>
    </w:p>
    <w:tbl>
      <w:tblPr>
        <w:tblStyle w:val="GuidanceNote"/>
        <w:tblW w:w="9639" w:type="dxa"/>
        <w:tblLayout w:type="fixed"/>
        <w:tblLook w:val="06A0" w:firstRow="1" w:lastRow="0" w:firstColumn="1" w:lastColumn="0" w:noHBand="1" w:noVBand="1"/>
      </w:tblPr>
      <w:tblGrid>
        <w:gridCol w:w="1516"/>
        <w:gridCol w:w="8123"/>
      </w:tblGrid>
      <w:tr w:rsidR="002F3B19" w:rsidRPr="00243C1F" w14:paraId="5ACA66EA" w14:textId="77777777" w:rsidTr="002F3B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58E0D403" w14:textId="77777777" w:rsidR="002F3B19" w:rsidRPr="008B158A" w:rsidRDefault="002F3B19" w:rsidP="00CE5757">
            <w:pPr>
              <w:rPr>
                <w:rStyle w:val="Reference"/>
              </w:rPr>
            </w:pPr>
          </w:p>
        </w:tc>
        <w:tc>
          <w:tcPr>
            <w:tcW w:w="8123" w:type="dxa"/>
          </w:tcPr>
          <w:p w14:paraId="44325A99" w14:textId="1E78AE0A" w:rsidR="002F3B19" w:rsidRPr="00BC1768" w:rsidRDefault="002F3B19" w:rsidP="00BC1768">
            <w:pPr>
              <w:cnfStyle w:val="100000000000" w:firstRow="1" w:lastRow="0" w:firstColumn="0" w:lastColumn="0" w:oddVBand="0" w:evenVBand="0" w:oddHBand="0" w:evenHBand="0" w:firstRowFirstColumn="0" w:firstRowLastColumn="0" w:lastRowFirstColumn="0" w:lastRowLastColumn="0"/>
            </w:pPr>
            <w:r w:rsidRPr="002F3B19">
              <w:t>Guidance – Workforce data staffing trends</w:t>
            </w:r>
          </w:p>
        </w:tc>
      </w:tr>
      <w:tr w:rsidR="002F3B19" w:rsidRPr="00243C1F" w14:paraId="406098A0" w14:textId="77777777" w:rsidTr="002F3B19">
        <w:tc>
          <w:tcPr>
            <w:cnfStyle w:val="001000000000" w:firstRow="0" w:lastRow="0" w:firstColumn="1" w:lastColumn="0" w:oddVBand="0" w:evenVBand="0" w:oddHBand="0" w:evenHBand="0" w:firstRowFirstColumn="0" w:firstRowLastColumn="0" w:lastRowFirstColumn="0" w:lastRowLastColumn="0"/>
            <w:tcW w:w="1516" w:type="dxa"/>
          </w:tcPr>
          <w:p w14:paraId="21DAF5DA" w14:textId="1D2960F1" w:rsidR="002F3B19" w:rsidRPr="008B158A" w:rsidRDefault="002F3B19" w:rsidP="00CE5757">
            <w:pPr>
              <w:rPr>
                <w:rStyle w:val="Reference"/>
              </w:rPr>
            </w:pPr>
            <w:r w:rsidRPr="002F3B19">
              <w:rPr>
                <w:rStyle w:val="Reference"/>
              </w:rPr>
              <w:t>FRD 22H</w:t>
            </w:r>
          </w:p>
        </w:tc>
        <w:tc>
          <w:tcPr>
            <w:tcW w:w="8123" w:type="dxa"/>
          </w:tcPr>
          <w:p w14:paraId="681673AD" w14:textId="76192F9E" w:rsidR="002F3B19" w:rsidRPr="008B158A" w:rsidRDefault="002F3B19" w:rsidP="00BC1768">
            <w:pPr>
              <w:cnfStyle w:val="000000000000" w:firstRow="0" w:lastRow="0" w:firstColumn="0" w:lastColumn="0" w:oddVBand="0" w:evenVBand="0" w:oddHBand="0" w:evenHBand="0" w:firstRowFirstColumn="0" w:firstRowLastColumn="0" w:lastRowFirstColumn="0" w:lastRowLastColumn="0"/>
            </w:pPr>
            <w:r w:rsidRPr="002F3B19">
              <w:t>FRD 22H requires the disclosure of workforce data as per the last payroll period for both the current and previous financial years.</w:t>
            </w:r>
          </w:p>
        </w:tc>
      </w:tr>
      <w:tr w:rsidR="002F3B19" w:rsidRPr="00243C1F" w14:paraId="70573DA4" w14:textId="77777777" w:rsidTr="002F3B19">
        <w:tc>
          <w:tcPr>
            <w:cnfStyle w:val="001000000000" w:firstRow="0" w:lastRow="0" w:firstColumn="1" w:lastColumn="0" w:oddVBand="0" w:evenVBand="0" w:oddHBand="0" w:evenHBand="0" w:firstRowFirstColumn="0" w:firstRowLastColumn="0" w:lastRowFirstColumn="0" w:lastRowLastColumn="0"/>
            <w:tcW w:w="1516" w:type="dxa"/>
          </w:tcPr>
          <w:p w14:paraId="54CC17BA" w14:textId="6C58CB6B" w:rsidR="002F3B19" w:rsidRPr="00113FE9" w:rsidRDefault="002F3B19" w:rsidP="00CE5757">
            <w:pPr>
              <w:rPr>
                <w:rStyle w:val="Reference"/>
              </w:rPr>
            </w:pPr>
            <w:r w:rsidRPr="002F3B19">
              <w:rPr>
                <w:rStyle w:val="Reference"/>
              </w:rPr>
              <w:t>FRD 29C</w:t>
            </w:r>
          </w:p>
        </w:tc>
        <w:tc>
          <w:tcPr>
            <w:tcW w:w="8123" w:type="dxa"/>
          </w:tcPr>
          <w:p w14:paraId="433B90AA" w14:textId="77777777" w:rsidR="002F3B19" w:rsidRDefault="002F3B19" w:rsidP="00CE5757">
            <w:pPr>
              <w:cnfStyle w:val="000000000000" w:firstRow="0" w:lastRow="0" w:firstColumn="0" w:lastColumn="0" w:oddVBand="0" w:evenVBand="0" w:oddHBand="0" w:evenHBand="0" w:firstRowFirstColumn="0" w:firstRowLastColumn="0" w:lastRowFirstColumn="0" w:lastRowLastColumn="0"/>
            </w:pPr>
            <w:r w:rsidRPr="002F3B19">
              <w:t xml:space="preserve">FRD 29C and its guidance note prescribe the minimum disclosure requirements on the public service employee workforce, including information concerning workforce demographics, classification groups and types of employment for all employees who are employed under Part 3 of the </w:t>
            </w:r>
            <w:r w:rsidRPr="002F3B19">
              <w:rPr>
                <w:i/>
                <w:iCs/>
              </w:rPr>
              <w:t>Public Administration Act 2004</w:t>
            </w:r>
            <w:r w:rsidRPr="002F3B19">
              <w:t xml:space="preserve"> (PAA). This FRD provides comprehensive definitions of ‘active’ employee, full-time equivalent, senior employees and other terms related to workforce data reporting.</w:t>
            </w:r>
          </w:p>
          <w:p w14:paraId="20720E93" w14:textId="77777777" w:rsidR="002F3B19" w:rsidRPr="002F3B19" w:rsidRDefault="002F3B19" w:rsidP="00017A33">
            <w:pPr>
              <w:pStyle w:val="HeadingGuidance"/>
              <w:cnfStyle w:val="000000000000" w:firstRow="0" w:lastRow="0" w:firstColumn="0" w:lastColumn="0" w:oddVBand="0" w:evenVBand="0" w:oddHBand="0" w:evenHBand="0" w:firstRowFirstColumn="0" w:firstRowLastColumn="0" w:lastRowFirstColumn="0" w:lastRowLastColumn="0"/>
            </w:pPr>
            <w:r w:rsidRPr="002F3B19">
              <w:t>Guidance</w:t>
            </w:r>
          </w:p>
          <w:p w14:paraId="52A5EF39" w14:textId="77777777" w:rsidR="002F3B19" w:rsidRDefault="002F3B19" w:rsidP="002F3B19">
            <w:pPr>
              <w:cnfStyle w:val="000000000000" w:firstRow="0" w:lastRow="0" w:firstColumn="0" w:lastColumn="0" w:oddVBand="0" w:evenVBand="0" w:oddHBand="0" w:evenHBand="0" w:firstRowFirstColumn="0" w:firstRowLastColumn="0" w:lastRowFirstColumn="0" w:lastRowLastColumn="0"/>
            </w:pPr>
            <w:r>
              <w:t>Information on workforce data is to be presented by headcount and the number of full-time equivalents, separated by gender, age, VPS classification levels and senior employee categories. The Model provides a suggested table format, but entities have the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14:paraId="42D74509" w14:textId="77777777" w:rsidR="002F3B19" w:rsidRPr="002F3B19" w:rsidRDefault="002F3B19" w:rsidP="00FC71D7">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2F3B19">
              <w:t>inclusions and exclusions in the employee figures;</w:t>
            </w:r>
          </w:p>
          <w:p w14:paraId="57803040" w14:textId="77777777" w:rsidR="002F3B19" w:rsidRPr="002F3B19" w:rsidRDefault="002F3B19" w:rsidP="00FC71D7">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2F3B19">
              <w:t>significant rise and fall in the employment numbers during the reporting period due to seasonal factors or machinery of government changes; and</w:t>
            </w:r>
          </w:p>
          <w:p w14:paraId="6BC7FA1D" w14:textId="77777777" w:rsidR="002F3B19" w:rsidRPr="002F3B19" w:rsidRDefault="002F3B19" w:rsidP="00FC71D7">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2F3B19">
              <w:t xml:space="preserve">any classification categories that are rolled into an ‘other’ category. </w:t>
            </w:r>
          </w:p>
          <w:p w14:paraId="6D40C689" w14:textId="2AC34D0F" w:rsidR="002F3B19" w:rsidRDefault="002F3B19" w:rsidP="002F3B19">
            <w:pPr>
              <w:cnfStyle w:val="000000000000" w:firstRow="0" w:lastRow="0" w:firstColumn="0" w:lastColumn="0" w:oddVBand="0" w:evenVBand="0" w:oddHBand="0" w:evenHBand="0" w:firstRowFirstColumn="0" w:firstRowLastColumn="0" w:lastRowFirstColumn="0" w:lastRowLastColumn="0"/>
            </w:pPr>
            <w:r>
              <w:t>The full-time annualised salary of senior employees should also be disclosed in a separate table, by</w:t>
            </w:r>
            <w:r w:rsidR="001442C8">
              <w:t> </w:t>
            </w:r>
            <w:r>
              <w:t xml:space="preserve">classification in $20 000 bands. The disclosure of gender may include three categories: women, men and self-described. The privacy and confidentiality of all employees </w:t>
            </w:r>
            <w:proofErr w:type="gramStart"/>
            <w:r>
              <w:t>must be strictly protected at all times</w:t>
            </w:r>
            <w:proofErr w:type="gramEnd"/>
            <w:r>
              <w:t>.</w:t>
            </w:r>
          </w:p>
          <w:p w14:paraId="34B72019" w14:textId="3180ED89" w:rsidR="002F3B19" w:rsidRPr="00243C1F" w:rsidRDefault="002F3B19" w:rsidP="002F3B19">
            <w:pPr>
              <w:cnfStyle w:val="000000000000" w:firstRow="0" w:lastRow="0" w:firstColumn="0" w:lastColumn="0" w:oddVBand="0" w:evenVBand="0" w:oddHBand="0" w:evenHBand="0" w:firstRowFirstColumn="0" w:firstRowLastColumn="0" w:lastRowFirstColumn="0" w:lastRowLastColumn="0"/>
            </w:pPr>
            <w:r>
              <w:t xml:space="preserve">In line with the </w:t>
            </w:r>
            <w:r w:rsidRPr="00017A33">
              <w:rPr>
                <w:i/>
                <w:iCs/>
              </w:rPr>
              <w:t>Policy and Standard Model for Collecting Staff Gender Information in the Victorian Public Sector</w:t>
            </w:r>
            <w: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‘self-described’ category. </w:t>
            </w:r>
          </w:p>
        </w:tc>
      </w:tr>
    </w:tbl>
    <w:p w14:paraId="50B2F196" w14:textId="0B62D3B0" w:rsidR="002F3B19" w:rsidRDefault="002F3B19" w:rsidP="002F3B19">
      <w:pPr>
        <w:keepLines w:val="0"/>
      </w:pPr>
    </w:p>
    <w:tbl>
      <w:tblPr>
        <w:tblStyle w:val="GuidanceNote"/>
        <w:tblW w:w="9639" w:type="dxa"/>
        <w:tblLayout w:type="fixed"/>
        <w:tblLook w:val="06A0" w:firstRow="1" w:lastRow="0" w:firstColumn="1" w:lastColumn="0" w:noHBand="1" w:noVBand="1"/>
      </w:tblPr>
      <w:tblGrid>
        <w:gridCol w:w="1516"/>
        <w:gridCol w:w="8123"/>
      </w:tblGrid>
      <w:tr w:rsidR="002F3B19" w:rsidRPr="00243C1F" w14:paraId="02B2D9AE" w14:textId="77777777" w:rsidTr="00CE57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A3EE831" w14:textId="747A564A" w:rsidR="002F3B19" w:rsidRPr="008B158A" w:rsidRDefault="002F3B19" w:rsidP="00CE5757">
            <w:pPr>
              <w:rPr>
                <w:rStyle w:val="Reference"/>
              </w:rPr>
            </w:pPr>
          </w:p>
        </w:tc>
        <w:tc>
          <w:tcPr>
            <w:tcW w:w="8123" w:type="dxa"/>
          </w:tcPr>
          <w:p w14:paraId="2A5E676F" w14:textId="11DEE68E" w:rsidR="002F3B19" w:rsidRPr="00BC1768" w:rsidRDefault="002F3B19" w:rsidP="00CE5757">
            <w:pPr>
              <w:cnfStyle w:val="100000000000" w:firstRow="1" w:lastRow="0" w:firstColumn="0" w:lastColumn="0" w:oddVBand="0" w:evenVBand="0" w:oddHBand="0" w:evenHBand="0" w:firstRowFirstColumn="0" w:firstRowLastColumn="0" w:lastRowFirstColumn="0" w:lastRowLastColumn="0"/>
            </w:pPr>
            <w:r w:rsidRPr="002F3B19">
              <w:t>Guidance – Workforce data staffing trends</w:t>
            </w:r>
            <w:r w:rsidRPr="002F3B19">
              <w:rPr>
                <w:i/>
                <w:iCs/>
              </w:rPr>
              <w:t xml:space="preserve"> (continued)</w:t>
            </w:r>
          </w:p>
        </w:tc>
      </w:tr>
      <w:tr w:rsidR="002F3B19" w:rsidRPr="00243C1F" w14:paraId="563A41ED" w14:textId="77777777" w:rsidTr="00CE5757">
        <w:tc>
          <w:tcPr>
            <w:cnfStyle w:val="001000000000" w:firstRow="0" w:lastRow="0" w:firstColumn="1" w:lastColumn="0" w:oddVBand="0" w:evenVBand="0" w:oddHBand="0" w:evenHBand="0" w:firstRowFirstColumn="0" w:firstRowLastColumn="0" w:lastRowFirstColumn="0" w:lastRowLastColumn="0"/>
            <w:tcW w:w="1516" w:type="dxa"/>
          </w:tcPr>
          <w:p w14:paraId="22559F36" w14:textId="2F3F94C0" w:rsidR="002F3B19" w:rsidRPr="008B158A" w:rsidRDefault="002F3B19" w:rsidP="00CE5757">
            <w:pPr>
              <w:rPr>
                <w:rStyle w:val="Reference"/>
              </w:rPr>
            </w:pPr>
          </w:p>
        </w:tc>
        <w:tc>
          <w:tcPr>
            <w:tcW w:w="8123" w:type="dxa"/>
          </w:tcPr>
          <w:p w14:paraId="153BFDD3" w14:textId="77777777" w:rsidR="002F3B19" w:rsidRPr="00017A33" w:rsidRDefault="002F3B19" w:rsidP="002F3B19">
            <w:pPr>
              <w:cnfStyle w:val="000000000000" w:firstRow="0" w:lastRow="0" w:firstColumn="0" w:lastColumn="0" w:oddVBand="0" w:evenVBand="0" w:oddHBand="0" w:evenHBand="0" w:firstRowFirstColumn="0" w:firstRowLastColumn="0" w:lastRowFirstColumn="0" w:lastRowLastColumn="0"/>
              <w:rPr>
                <w:i/>
                <w:iCs/>
              </w:rPr>
            </w:pPr>
            <w:r w:rsidRPr="00017A33">
              <w:rPr>
                <w:i/>
                <w:iCs/>
              </w:rPr>
              <w:t xml:space="preserve">It is proposed that the disclosure of workforce data separated in the three gender categories, in line with the Policy and Standard Model, will be mandatory for all VPS entities from the 2019-20 reporting period onwards. </w:t>
            </w:r>
          </w:p>
          <w:p w14:paraId="39853A4E" w14:textId="3625F04B" w:rsidR="002F3B19" w:rsidRPr="00017A33" w:rsidRDefault="002F3B19" w:rsidP="002F3B19">
            <w:pPr>
              <w:cnfStyle w:val="000000000000" w:firstRow="0" w:lastRow="0" w:firstColumn="0" w:lastColumn="0" w:oddVBand="0" w:evenVBand="0" w:oddHBand="0" w:evenHBand="0" w:firstRowFirstColumn="0" w:firstRowLastColumn="0" w:lastRowFirstColumn="0" w:lastRowLastColumn="0"/>
              <w:rPr>
                <w:i/>
                <w:iCs/>
              </w:rPr>
            </w:pPr>
            <w:r w:rsidRPr="00017A33">
              <w:rPr>
                <w:i/>
                <w:iCs/>
              </w:rPr>
              <w:t xml:space="preserve">The Policy and Standard Model is available on the DTF website to provide further assistance with gender reporting. Further enquiries can be directed to the Equality Branch in the Department of Premier and Cabinet (DPC) by emailing </w:t>
            </w:r>
            <w:hyperlink r:id="rId60" w:history="1">
              <w:r w:rsidRPr="00017A33">
                <w:rPr>
                  <w:rStyle w:val="Hyperlink"/>
                  <w:i/>
                  <w:iCs/>
                </w:rPr>
                <w:t>equality@dpc.vic.gov.au</w:t>
              </w:r>
            </w:hyperlink>
            <w:r w:rsidRPr="00017A33">
              <w:rPr>
                <w:i/>
                <w:iCs/>
              </w:rPr>
              <w:t xml:space="preserve">. </w:t>
            </w:r>
          </w:p>
          <w:p w14:paraId="471A9415" w14:textId="6D43B71A" w:rsidR="002F3B19" w:rsidRPr="002F3B19" w:rsidRDefault="002F3B19" w:rsidP="00017A33">
            <w:pPr>
              <w:pStyle w:val="HeadingGuidance"/>
              <w:cnfStyle w:val="000000000000" w:firstRow="0" w:lastRow="0" w:firstColumn="0" w:lastColumn="0" w:oddVBand="0" w:evenVBand="0" w:oddHBand="0" w:evenHBand="0" w:firstRowFirstColumn="0" w:firstRowLastColumn="0" w:lastRowFirstColumn="0" w:lastRowLastColumn="0"/>
            </w:pPr>
            <w:r w:rsidRPr="002F3B19">
              <w:t xml:space="preserve">Workforce data disclosure of Authority/Office in a </w:t>
            </w:r>
            <w:r w:rsidR="00E3023B" w:rsidRPr="002F3B19">
              <w:t xml:space="preserve">department’s </w:t>
            </w:r>
            <w:r w:rsidRPr="002F3B19">
              <w:t>portfolio</w:t>
            </w:r>
          </w:p>
          <w:p w14:paraId="61AFC9FC" w14:textId="0C9A8F40" w:rsidR="002F3B19" w:rsidRDefault="002F3B19" w:rsidP="002F3B19">
            <w:pPr>
              <w:cnfStyle w:val="000000000000" w:firstRow="0" w:lastRow="0" w:firstColumn="0" w:lastColumn="0" w:oddVBand="0" w:evenVBand="0" w:oddHBand="0" w:evenHBand="0" w:firstRowFirstColumn="0" w:firstRowLastColumn="0" w:lastRowFirstColumn="0" w:lastRowLastColumn="0"/>
            </w:pPr>
            <w:r>
              <w:t xml:space="preserve">In a </w:t>
            </w:r>
            <w:r w:rsidR="00E3023B">
              <w:t xml:space="preserve">department’s </w:t>
            </w:r>
            <w:r>
              <w:t xml:space="preserve">portfolio there may be authorities and offices who employ public service employees independently of a Department Secretary. A </w:t>
            </w:r>
            <w:r w:rsidR="00E3023B">
              <w:t xml:space="preserve">department’s </w:t>
            </w:r>
            <w:r>
              <w:t>annual report must list entities in this category that fall within its portfolio.</w:t>
            </w:r>
          </w:p>
          <w:p w14:paraId="49C99A88" w14:textId="1BC9C7ED" w:rsidR="002F3B19" w:rsidRPr="008B158A" w:rsidRDefault="002F3B19" w:rsidP="002F3B19">
            <w:pPr>
              <w:cnfStyle w:val="000000000000" w:firstRow="0" w:lastRow="0" w:firstColumn="0" w:lastColumn="0" w:oddVBand="0" w:evenVBand="0" w:oddHBand="0" w:evenHBand="0" w:firstRowFirstColumn="0" w:firstRowLastColumn="0" w:lastRowFirstColumn="0" w:lastRowLastColumn="0"/>
            </w:pPr>
            <w:r>
              <w:t xml:space="preserve">In addition, for these entities that do not produce their own annual reports, their employee numbers must be included in the </w:t>
            </w:r>
            <w:r w:rsidR="00E3023B">
              <w:t xml:space="preserve">department’s </w:t>
            </w:r>
            <w:r>
              <w:t xml:space="preserve">annual report in a separate table. Where they produce their own annual reports, employee numbers must be included in those annual reports and the </w:t>
            </w:r>
            <w:r w:rsidR="00E3023B">
              <w:t xml:space="preserve">department </w:t>
            </w:r>
            <w:r>
              <w:t>is required to disclose this fact.</w:t>
            </w:r>
          </w:p>
        </w:tc>
      </w:tr>
    </w:tbl>
    <w:p w14:paraId="3976662B" w14:textId="12A86047" w:rsidR="002F3B19" w:rsidRDefault="002F3B19" w:rsidP="002F3B19">
      <w:pPr>
        <w:keepLines w:val="0"/>
      </w:pPr>
    </w:p>
    <w:tbl>
      <w:tblPr>
        <w:tblStyle w:val="Two-columnreference"/>
        <w:tblW w:w="9639" w:type="dxa"/>
        <w:tblLook w:val="0480" w:firstRow="0" w:lastRow="0" w:firstColumn="1" w:lastColumn="0" w:noHBand="0" w:noVBand="1"/>
      </w:tblPr>
      <w:tblGrid>
        <w:gridCol w:w="1536"/>
        <w:gridCol w:w="8103"/>
      </w:tblGrid>
      <w:tr w:rsidR="009B400B" w:rsidRPr="00243C1F" w14:paraId="0B62BF7E" w14:textId="77777777" w:rsidTr="009B400B">
        <w:tc>
          <w:tcPr>
            <w:cnfStyle w:val="001000000000" w:firstRow="0" w:lastRow="0" w:firstColumn="1" w:lastColumn="0" w:oddVBand="0" w:evenVBand="0" w:oddHBand="0" w:evenHBand="0" w:firstRowFirstColumn="0" w:firstRowLastColumn="0" w:lastRowFirstColumn="0" w:lastRowLastColumn="0"/>
            <w:tcW w:w="1531" w:type="dxa"/>
          </w:tcPr>
          <w:p w14:paraId="1C097F99" w14:textId="7FD4C37E" w:rsidR="009B400B" w:rsidRPr="00113FE9" w:rsidRDefault="009B400B" w:rsidP="002C0FE1">
            <w:pPr>
              <w:spacing w:before="280"/>
              <w:rPr>
                <w:rStyle w:val="Reference"/>
              </w:rPr>
            </w:pPr>
            <w:r w:rsidRPr="009B400B">
              <w:rPr>
                <w:rStyle w:val="Reference"/>
              </w:rPr>
              <w:t>Recommendation 20, PAEC Report 107</w:t>
            </w:r>
          </w:p>
        </w:tc>
        <w:tc>
          <w:tcPr>
            <w:tcW w:w="8074" w:type="dxa"/>
          </w:tcPr>
          <w:p w14:paraId="3370D9DD" w14:textId="64B50D9A" w:rsidR="009B400B" w:rsidRPr="00243C1F" w:rsidRDefault="009B400B" w:rsidP="009B400B">
            <w:pPr>
              <w:pStyle w:val="Heading20"/>
              <w:outlineLvl w:val="1"/>
              <w:cnfStyle w:val="000000000000" w:firstRow="0" w:lastRow="0" w:firstColumn="0" w:lastColumn="0" w:oddVBand="0" w:evenVBand="0" w:oddHBand="0" w:evenHBand="0" w:firstRowFirstColumn="0" w:firstRowLastColumn="0" w:lastRowFirstColumn="0" w:lastRowLastColumn="0"/>
            </w:pPr>
            <w:bookmarkStart w:id="112" w:name="_Toc41961287"/>
            <w:r w:rsidRPr="009B400B">
              <w:t>Workforce inclusion policy</w:t>
            </w:r>
            <w:bookmarkEnd w:id="112"/>
          </w:p>
        </w:tc>
      </w:tr>
      <w:tr w:rsidR="009B400B" w:rsidRPr="00243C1F" w14:paraId="46D0EDC6" w14:textId="77777777" w:rsidTr="009B400B">
        <w:tc>
          <w:tcPr>
            <w:cnfStyle w:val="001000000000" w:firstRow="0" w:lastRow="0" w:firstColumn="1" w:lastColumn="0" w:oddVBand="0" w:evenVBand="0" w:oddHBand="0" w:evenHBand="0" w:firstRowFirstColumn="0" w:firstRowLastColumn="0" w:lastRowFirstColumn="0" w:lastRowLastColumn="0"/>
            <w:tcW w:w="1531" w:type="dxa"/>
          </w:tcPr>
          <w:p w14:paraId="7F501934" w14:textId="252E5933" w:rsidR="009B400B" w:rsidRDefault="009B400B" w:rsidP="00CE5757">
            <w:pPr>
              <w:rPr>
                <w:rStyle w:val="Reference"/>
              </w:rPr>
            </w:pPr>
          </w:p>
        </w:tc>
        <w:tc>
          <w:tcPr>
            <w:tcW w:w="8074" w:type="dxa"/>
          </w:tcPr>
          <w:p w14:paraId="3EE3DE38" w14:textId="112E6ED4" w:rsidR="009B400B" w:rsidRPr="009B400B" w:rsidRDefault="009B400B" w:rsidP="009B400B">
            <w:pPr>
              <w:cnfStyle w:val="000000000000" w:firstRow="0" w:lastRow="0" w:firstColumn="0" w:lastColumn="0" w:oddVBand="0" w:evenVBand="0" w:oddHBand="0" w:evenHBand="0" w:firstRowFirstColumn="0" w:firstRowLastColumn="0" w:lastRowFirstColumn="0" w:lastRowLastColumn="0"/>
            </w:pPr>
            <w:r>
              <w:t>The Department is working towards creating a balanced working environment where equal opportunity and diversity are valued. As part of the workforce inclusion policy, the Department has a target of 50 per cent women and 50 per cent men on the executives’ gender profile by 2020.</w:t>
            </w:r>
          </w:p>
        </w:tc>
      </w:tr>
      <w:tr w:rsidR="009B400B" w:rsidRPr="00243C1F" w14:paraId="37BD10D9" w14:textId="77777777" w:rsidTr="009B400B">
        <w:tc>
          <w:tcPr>
            <w:cnfStyle w:val="001000000000" w:firstRow="0" w:lastRow="0" w:firstColumn="1" w:lastColumn="0" w:oddVBand="0" w:evenVBand="0" w:oddHBand="0" w:evenHBand="0" w:firstRowFirstColumn="0" w:firstRowLastColumn="0" w:lastRowFirstColumn="0" w:lastRowLastColumn="0"/>
            <w:tcW w:w="1531" w:type="dxa"/>
          </w:tcPr>
          <w:p w14:paraId="11CB5033" w14:textId="7E20CE91" w:rsidR="009B400B" w:rsidRPr="009B400B" w:rsidRDefault="009B400B" w:rsidP="00CE5757">
            <w:pPr>
              <w:rPr>
                <w:rStyle w:val="Reference"/>
              </w:rPr>
            </w:pPr>
            <w:r w:rsidRPr="009B400B">
              <w:rPr>
                <w:rStyle w:val="Reference"/>
              </w:rPr>
              <w:t>FRD 29C</w:t>
            </w:r>
          </w:p>
        </w:tc>
        <w:tc>
          <w:tcPr>
            <w:tcW w:w="8074" w:type="dxa"/>
          </w:tcPr>
          <w:p w14:paraId="06243D22" w14:textId="77777777" w:rsidR="009B400B" w:rsidRDefault="009B400B" w:rsidP="009B400B">
            <w:pPr>
              <w:cnfStyle w:val="000000000000" w:firstRow="0" w:lastRow="0" w:firstColumn="0" w:lastColumn="0" w:oddVBand="0" w:evenVBand="0" w:oddHBand="0" w:evenHBand="0" w:firstRowFirstColumn="0" w:firstRowLastColumn="0" w:lastRowFirstColumn="0" w:lastRowLastColumn="0"/>
            </w:pPr>
            <w:r>
              <w:t xml:space="preserve">The Department values staff with non-binary gender identities at all levels from VPS officers through the executives. The Department acknowledges that due to historic and current barriers to disclosure of non-binary gender identities, staff may not choose to disclose this information. As a result, targets or quotas are not currently a useful way to promote opportunities for gender diverse staff at all levels. </w:t>
            </w:r>
          </w:p>
          <w:p w14:paraId="3FD05E43" w14:textId="3749F8E0" w:rsidR="009B400B" w:rsidRDefault="009B400B" w:rsidP="009B400B">
            <w:pPr>
              <w:spacing w:after="60"/>
              <w:cnfStyle w:val="000000000000" w:firstRow="0" w:lastRow="0" w:firstColumn="0" w:lastColumn="0" w:oddVBand="0" w:evenVBand="0" w:oddHBand="0" w:evenHBand="0" w:firstRowFirstColumn="0" w:firstRowLastColumn="0" w:lastRowFirstColumn="0" w:lastRowLastColumn="0"/>
            </w:pPr>
            <w:r>
              <w:t>The following table outlines the Department’s actual progress against this target in 2019-20.</w:t>
            </w:r>
          </w:p>
        </w:tc>
      </w:tr>
    </w:tbl>
    <w:tbl>
      <w:tblPr>
        <w:tblStyle w:val="DTFTextTable"/>
        <w:tblW w:w="8052" w:type="dxa"/>
        <w:tblLayout w:type="fixed"/>
        <w:tblLook w:val="04A0" w:firstRow="1" w:lastRow="0" w:firstColumn="1" w:lastColumn="0" w:noHBand="0" w:noVBand="1"/>
      </w:tblPr>
      <w:tblGrid>
        <w:gridCol w:w="1870"/>
        <w:gridCol w:w="2212"/>
        <w:gridCol w:w="2041"/>
        <w:gridCol w:w="1929"/>
      </w:tblGrid>
      <w:tr w:rsidR="009B400B" w:rsidRPr="00880E0D" w14:paraId="66D7F189" w14:textId="77777777" w:rsidTr="009B400B">
        <w:trPr>
          <w:cnfStyle w:val="100000000000" w:firstRow="1" w:lastRow="0" w:firstColumn="0" w:lastColumn="0" w:oddVBand="0" w:evenVBand="0" w:oddHBand="0" w:evenHBand="0" w:firstRowFirstColumn="0" w:firstRowLastColumn="0" w:lastRowFirstColumn="0" w:lastRowLastColumn="0"/>
          <w:trHeight w:val="313"/>
        </w:trPr>
        <w:tc>
          <w:tcPr>
            <w:cnfStyle w:val="001000000100" w:firstRow="0" w:lastRow="0" w:firstColumn="1" w:lastColumn="0" w:oddVBand="0" w:evenVBand="0" w:oddHBand="0" w:evenHBand="0" w:firstRowFirstColumn="1" w:firstRowLastColumn="0" w:lastRowFirstColumn="0" w:lastRowLastColumn="0"/>
            <w:tcW w:w="1870" w:type="dxa"/>
            <w:hideMark/>
          </w:tcPr>
          <w:p w14:paraId="35C1C114" w14:textId="77777777" w:rsidR="009B400B" w:rsidRPr="00880E0D" w:rsidRDefault="009B400B" w:rsidP="00CE5757">
            <w:r w:rsidRPr="00880E0D">
              <w:t>Workforce inclusion policy initiative</w:t>
            </w:r>
          </w:p>
        </w:tc>
        <w:tc>
          <w:tcPr>
            <w:tcW w:w="2212" w:type="dxa"/>
            <w:hideMark/>
          </w:tcPr>
          <w:p w14:paraId="6518FBCC" w14:textId="77777777" w:rsidR="009B400B" w:rsidRPr="00880E0D" w:rsidRDefault="009B400B" w:rsidP="00CE5757">
            <w:pPr>
              <w:cnfStyle w:val="100000000000" w:firstRow="1" w:lastRow="0" w:firstColumn="0" w:lastColumn="0" w:oddVBand="0" w:evenVBand="0" w:oddHBand="0" w:evenHBand="0" w:firstRowFirstColumn="0" w:firstRowLastColumn="0" w:lastRowFirstColumn="0" w:lastRowLastColumn="0"/>
            </w:pPr>
            <w:r w:rsidRPr="00880E0D">
              <w:t>Target</w:t>
            </w:r>
          </w:p>
        </w:tc>
        <w:tc>
          <w:tcPr>
            <w:tcW w:w="2041" w:type="dxa"/>
            <w:hideMark/>
          </w:tcPr>
          <w:p w14:paraId="0A80B1A8" w14:textId="77777777" w:rsidR="009B400B" w:rsidRPr="00880E0D" w:rsidRDefault="009B400B" w:rsidP="00CE5757">
            <w:pPr>
              <w:cnfStyle w:val="100000000000" w:firstRow="1" w:lastRow="0" w:firstColumn="0" w:lastColumn="0" w:oddVBand="0" w:evenVBand="0" w:oddHBand="0" w:evenHBand="0" w:firstRowFirstColumn="0" w:firstRowLastColumn="0" w:lastRowFirstColumn="0" w:lastRowLastColumn="0"/>
            </w:pPr>
            <w:r w:rsidRPr="00880E0D">
              <w:t>Actual progress in 2019</w:t>
            </w:r>
            <w:r w:rsidRPr="00880E0D">
              <w:noBreakHyphen/>
              <w:t>20</w:t>
            </w:r>
          </w:p>
        </w:tc>
        <w:tc>
          <w:tcPr>
            <w:tcW w:w="1929" w:type="dxa"/>
          </w:tcPr>
          <w:p w14:paraId="062C26C4" w14:textId="77777777" w:rsidR="009B400B" w:rsidRPr="00880E0D" w:rsidRDefault="009B400B" w:rsidP="00CE5757">
            <w:pPr>
              <w:cnfStyle w:val="100000000000" w:firstRow="1" w:lastRow="0" w:firstColumn="0" w:lastColumn="0" w:oddVBand="0" w:evenVBand="0" w:oddHBand="0" w:evenHBand="0" w:firstRowFirstColumn="0" w:firstRowLastColumn="0" w:lastRowFirstColumn="0" w:lastRowLastColumn="0"/>
            </w:pPr>
            <w:r w:rsidRPr="00880E0D">
              <w:t>Actual progress in 2019</w:t>
            </w:r>
            <w:r w:rsidRPr="00880E0D">
              <w:noBreakHyphen/>
              <w:t>20</w:t>
            </w:r>
          </w:p>
        </w:tc>
      </w:tr>
      <w:tr w:rsidR="009B400B" w:rsidRPr="00880E0D" w14:paraId="5CF852A9" w14:textId="77777777" w:rsidTr="009B400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870" w:type="dxa"/>
            <w:hideMark/>
          </w:tcPr>
          <w:p w14:paraId="055A07CA" w14:textId="047B1092" w:rsidR="009B400B" w:rsidRPr="00880E0D" w:rsidRDefault="009B400B" w:rsidP="00CE5757">
            <w:pPr>
              <w:ind w:left="0" w:firstLine="0"/>
            </w:pPr>
            <w:r w:rsidRPr="00880E0D">
              <w:t>Gender profile at executive levels</w:t>
            </w:r>
            <w:r w:rsidRPr="009B400B">
              <w:rPr>
                <w:vertAlign w:val="superscript"/>
              </w:rPr>
              <w:t>(a)</w:t>
            </w:r>
          </w:p>
        </w:tc>
        <w:tc>
          <w:tcPr>
            <w:tcW w:w="2212" w:type="dxa"/>
            <w:hideMark/>
          </w:tcPr>
          <w:p w14:paraId="69E97CE3" w14:textId="77777777" w:rsidR="009B400B" w:rsidRPr="00880E0D" w:rsidRDefault="009B400B" w:rsidP="00CE5757">
            <w:pPr>
              <w:cnfStyle w:val="000000100000" w:firstRow="0" w:lastRow="0" w:firstColumn="0" w:lastColumn="0" w:oddVBand="0" w:evenVBand="0" w:oddHBand="1" w:evenHBand="0" w:firstRowFirstColumn="0" w:firstRowLastColumn="0" w:lastRowFirstColumn="0" w:lastRowLastColumn="0"/>
            </w:pPr>
            <w:r w:rsidRPr="00880E0D">
              <w:t>Executive Officers:</w:t>
            </w:r>
          </w:p>
          <w:p w14:paraId="3D690C9F" w14:textId="77777777" w:rsidR="009B400B" w:rsidRPr="00880E0D" w:rsidRDefault="009B400B" w:rsidP="00CE5757">
            <w:pPr>
              <w:cnfStyle w:val="000000100000" w:firstRow="0" w:lastRow="0" w:firstColumn="0" w:lastColumn="0" w:oddVBand="0" w:evenVBand="0" w:oddHBand="1" w:evenHBand="0" w:firstRowFirstColumn="0" w:firstRowLastColumn="0" w:lastRowFirstColumn="0" w:lastRowLastColumn="0"/>
            </w:pPr>
            <w:r w:rsidRPr="00880E0D">
              <w:t>50 per cent women; 50 per cent men by 2020</w:t>
            </w:r>
          </w:p>
        </w:tc>
        <w:tc>
          <w:tcPr>
            <w:tcW w:w="2041" w:type="dxa"/>
            <w:hideMark/>
          </w:tcPr>
          <w:p w14:paraId="021608C8" w14:textId="77777777" w:rsidR="009B400B" w:rsidRPr="00880E0D" w:rsidRDefault="009B400B" w:rsidP="00CE5757">
            <w:pPr>
              <w:cnfStyle w:val="000000100000" w:firstRow="0" w:lastRow="0" w:firstColumn="0" w:lastColumn="0" w:oddVBand="0" w:evenVBand="0" w:oddHBand="1" w:evenHBand="0" w:firstRowFirstColumn="0" w:firstRowLastColumn="0" w:lastRowFirstColumn="0" w:lastRowLastColumn="0"/>
            </w:pPr>
            <w:r w:rsidRPr="00880E0D">
              <w:t>Executive Officers:</w:t>
            </w:r>
          </w:p>
          <w:p w14:paraId="225B8C0B" w14:textId="77777777" w:rsidR="009B400B" w:rsidRPr="00880E0D" w:rsidRDefault="009B400B" w:rsidP="00CE5757">
            <w:pPr>
              <w:cnfStyle w:val="000000100000" w:firstRow="0" w:lastRow="0" w:firstColumn="0" w:lastColumn="0" w:oddVBand="0" w:evenVBand="0" w:oddHBand="1" w:evenHBand="0" w:firstRowFirstColumn="0" w:firstRowLastColumn="0" w:lastRowFirstColumn="0" w:lastRowLastColumn="0"/>
            </w:pPr>
            <w:r w:rsidRPr="00880E0D">
              <w:t>40 per cent women; 60 per cent men</w:t>
            </w:r>
          </w:p>
        </w:tc>
        <w:tc>
          <w:tcPr>
            <w:tcW w:w="1929" w:type="dxa"/>
          </w:tcPr>
          <w:p w14:paraId="2D183BFF" w14:textId="77777777" w:rsidR="009B400B" w:rsidRPr="00880E0D" w:rsidRDefault="009B400B" w:rsidP="00CE5757">
            <w:pPr>
              <w:cnfStyle w:val="000000100000" w:firstRow="0" w:lastRow="0" w:firstColumn="0" w:lastColumn="0" w:oddVBand="0" w:evenVBand="0" w:oddHBand="1" w:evenHBand="0" w:firstRowFirstColumn="0" w:firstRowLastColumn="0" w:lastRowFirstColumn="0" w:lastRowLastColumn="0"/>
            </w:pPr>
            <w:r w:rsidRPr="00880E0D">
              <w:t>Executive Officers:</w:t>
            </w:r>
          </w:p>
          <w:p w14:paraId="15C26062" w14:textId="77777777" w:rsidR="009B400B" w:rsidRPr="00880E0D" w:rsidDel="002E5D8B" w:rsidRDefault="009B400B" w:rsidP="00CE5757">
            <w:pPr>
              <w:cnfStyle w:val="000000100000" w:firstRow="0" w:lastRow="0" w:firstColumn="0" w:lastColumn="0" w:oddVBand="0" w:evenVBand="0" w:oddHBand="1" w:evenHBand="0" w:firstRowFirstColumn="0" w:firstRowLastColumn="0" w:lastRowFirstColumn="0" w:lastRowLastColumn="0"/>
            </w:pPr>
            <w:r w:rsidRPr="00880E0D">
              <w:t>35 per cent women; 65 per cent men</w:t>
            </w:r>
          </w:p>
        </w:tc>
      </w:tr>
    </w:tbl>
    <w:p w14:paraId="4DA7A1CB" w14:textId="77777777" w:rsidR="009B400B" w:rsidRDefault="009B400B" w:rsidP="009B400B">
      <w:pPr>
        <w:pStyle w:val="Note"/>
      </w:pPr>
      <w:r>
        <w:t xml:space="preserve">Note: </w:t>
      </w:r>
    </w:p>
    <w:p w14:paraId="41657137" w14:textId="2A48A640" w:rsidR="009B400B" w:rsidRDefault="009B400B" w:rsidP="009B400B">
      <w:pPr>
        <w:pStyle w:val="Note"/>
      </w:pPr>
      <w:r>
        <w:t>(a)</w:t>
      </w:r>
      <w:r>
        <w:tab/>
        <w:t>The self-described category is nil for this entity.</w:t>
      </w:r>
    </w:p>
    <w:p w14:paraId="7314CF60" w14:textId="1DE892C1" w:rsidR="009B400B" w:rsidRDefault="009B400B" w:rsidP="009B400B">
      <w:pPr>
        <w:pStyle w:val="Note"/>
        <w:rPr>
          <w:rStyle w:val="Guidance"/>
        </w:rPr>
      </w:pPr>
      <w:r w:rsidRPr="009B400B">
        <w:rPr>
          <w:rStyle w:val="Guidance"/>
        </w:rPr>
        <w:t>[The above workforce inclusion policy initiative is for illustration purpose only.]</w:t>
      </w:r>
    </w:p>
    <w:p w14:paraId="7E52B9D8" w14:textId="77777777" w:rsidR="00207929" w:rsidRPr="00207929" w:rsidRDefault="00207929" w:rsidP="00207929"/>
    <w:tbl>
      <w:tblPr>
        <w:tblStyle w:val="GuidanceNote"/>
        <w:tblW w:w="9639" w:type="dxa"/>
        <w:tblLayout w:type="fixed"/>
        <w:tblLook w:val="06A0" w:firstRow="1" w:lastRow="0" w:firstColumn="1" w:lastColumn="0" w:noHBand="1" w:noVBand="1"/>
      </w:tblPr>
      <w:tblGrid>
        <w:gridCol w:w="1516"/>
        <w:gridCol w:w="8123"/>
      </w:tblGrid>
      <w:tr w:rsidR="00207929" w:rsidRPr="00243C1F" w14:paraId="5BC1915D" w14:textId="77777777" w:rsidTr="002079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6B4EEFE6" w14:textId="77777777" w:rsidR="00207929" w:rsidRPr="008B158A" w:rsidRDefault="00207929" w:rsidP="00CE5757">
            <w:pPr>
              <w:rPr>
                <w:rStyle w:val="Reference"/>
              </w:rPr>
            </w:pPr>
          </w:p>
        </w:tc>
        <w:tc>
          <w:tcPr>
            <w:tcW w:w="8123" w:type="dxa"/>
          </w:tcPr>
          <w:p w14:paraId="4E5631CE" w14:textId="654FF182" w:rsidR="00207929" w:rsidRPr="00BC1768" w:rsidRDefault="00207929" w:rsidP="00BC1768">
            <w:pPr>
              <w:cnfStyle w:val="100000000000" w:firstRow="1" w:lastRow="0" w:firstColumn="0" w:lastColumn="0" w:oddVBand="0" w:evenVBand="0" w:oddHBand="0" w:evenHBand="0" w:firstRowFirstColumn="0" w:firstRowLastColumn="0" w:lastRowFirstColumn="0" w:lastRowLastColumn="0"/>
            </w:pPr>
            <w:r w:rsidRPr="00207929">
              <w:t>Guidance – Workforce inclusion policy</w:t>
            </w:r>
          </w:p>
        </w:tc>
      </w:tr>
      <w:tr w:rsidR="00207929" w:rsidRPr="00243C1F" w14:paraId="1D7BDF9D" w14:textId="77777777" w:rsidTr="00207929">
        <w:tc>
          <w:tcPr>
            <w:cnfStyle w:val="001000000000" w:firstRow="0" w:lastRow="0" w:firstColumn="1" w:lastColumn="0" w:oddVBand="0" w:evenVBand="0" w:oddHBand="0" w:evenHBand="0" w:firstRowFirstColumn="0" w:firstRowLastColumn="0" w:lastRowFirstColumn="0" w:lastRowLastColumn="0"/>
            <w:tcW w:w="1516" w:type="dxa"/>
          </w:tcPr>
          <w:p w14:paraId="2BF27B59" w14:textId="77777777" w:rsidR="00207929" w:rsidRPr="008B158A" w:rsidRDefault="00207929" w:rsidP="00CE5757">
            <w:pPr>
              <w:rPr>
                <w:rStyle w:val="Reference"/>
              </w:rPr>
            </w:pPr>
          </w:p>
        </w:tc>
        <w:tc>
          <w:tcPr>
            <w:tcW w:w="8123" w:type="dxa"/>
          </w:tcPr>
          <w:p w14:paraId="1072C1A7" w14:textId="1784F462" w:rsidR="00207929" w:rsidRPr="008B158A" w:rsidRDefault="00207929" w:rsidP="00BC1768">
            <w:pPr>
              <w:cnfStyle w:val="000000000000" w:firstRow="0" w:lastRow="0" w:firstColumn="0" w:lastColumn="0" w:oddVBand="0" w:evenVBand="0" w:oddHBand="0" w:evenHBand="0" w:firstRowFirstColumn="0" w:firstRowLastColumn="0" w:lastRowFirstColumn="0" w:lastRowLastColumn="0"/>
            </w:pPr>
            <w:r w:rsidRPr="00207929">
              <w:t>If an entity is working towards a workforce inclusion initiative as part of its workforce inclusion policy, the entity should report on progress towards the targets, and/or provide reasons why the initiative has not been implemented. This is to enable the evaluation of progress of the workforce inclusion policy. The comparative data are also presented to demonstrate the cumulative benefits of the initiative. Entities are encouraged to make comments about longer term progress and illustrate the trend over time.</w:t>
            </w:r>
          </w:p>
        </w:tc>
      </w:tr>
    </w:tbl>
    <w:p w14:paraId="4CA0FFE8" w14:textId="77777777" w:rsidR="00207929" w:rsidRPr="00207929" w:rsidRDefault="00207929" w:rsidP="00207929"/>
    <w:p w14:paraId="56B35A75" w14:textId="77777777" w:rsidR="00207929" w:rsidRPr="00207929" w:rsidRDefault="00207929" w:rsidP="00207929">
      <w:r w:rsidRPr="00207929">
        <w:br w:type="page"/>
      </w:r>
    </w:p>
    <w:p w14:paraId="6BB514EF" w14:textId="57864FE1" w:rsidR="009B400B" w:rsidRDefault="00207929" w:rsidP="00207929">
      <w:pPr>
        <w:pStyle w:val="Heading20"/>
      </w:pPr>
      <w:bookmarkStart w:id="113" w:name="_Toc41961288"/>
      <w:bookmarkStart w:id="114" w:name="INDEXexectiveofficerdata"/>
      <w:r w:rsidRPr="00207929">
        <w:lastRenderedPageBreak/>
        <w:t>Executive officer data</w:t>
      </w:r>
      <w:bookmarkEnd w:id="113"/>
      <w:bookmarkEnd w:id="114"/>
    </w:p>
    <w:tbl>
      <w:tblPr>
        <w:tblStyle w:val="Two-columnreference"/>
        <w:tblW w:w="9639" w:type="dxa"/>
        <w:tblLook w:val="0480" w:firstRow="0" w:lastRow="0" w:firstColumn="1" w:lastColumn="0" w:noHBand="0" w:noVBand="1"/>
      </w:tblPr>
      <w:tblGrid>
        <w:gridCol w:w="1536"/>
        <w:gridCol w:w="8103"/>
      </w:tblGrid>
      <w:tr w:rsidR="00207929" w:rsidRPr="00243C1F" w14:paraId="28164702" w14:textId="77777777" w:rsidTr="00207929">
        <w:tc>
          <w:tcPr>
            <w:cnfStyle w:val="001000000000" w:firstRow="0" w:lastRow="0" w:firstColumn="1" w:lastColumn="0" w:oddVBand="0" w:evenVBand="0" w:oddHBand="0" w:evenHBand="0" w:firstRowFirstColumn="0" w:firstRowLastColumn="0" w:lastRowFirstColumn="0" w:lastRowLastColumn="0"/>
            <w:tcW w:w="1536" w:type="dxa"/>
          </w:tcPr>
          <w:p w14:paraId="110E2312" w14:textId="45932F13" w:rsidR="00207929" w:rsidRDefault="00207929" w:rsidP="00CE5757">
            <w:pPr>
              <w:rPr>
                <w:rStyle w:val="Reference"/>
              </w:rPr>
            </w:pPr>
            <w:r w:rsidRPr="00207929">
              <w:rPr>
                <w:rStyle w:val="Reference"/>
              </w:rPr>
              <w:t>FRD 15E</w:t>
            </w:r>
          </w:p>
        </w:tc>
        <w:tc>
          <w:tcPr>
            <w:tcW w:w="8103" w:type="dxa"/>
          </w:tcPr>
          <w:p w14:paraId="66641213" w14:textId="0D8A1A0D" w:rsidR="00207929" w:rsidRDefault="00207929" w:rsidP="00207929">
            <w:pPr>
              <w:keepLines w:val="0"/>
              <w:cnfStyle w:val="000000000000" w:firstRow="0" w:lastRow="0" w:firstColumn="0" w:lastColumn="0" w:oddVBand="0" w:evenVBand="0" w:oddHBand="0" w:evenHBand="0" w:firstRowFirstColumn="0" w:firstRowLastColumn="0" w:lastRowFirstColumn="0" w:lastRowLastColumn="0"/>
            </w:pPr>
            <w:r>
              <w:t xml:space="preserve">For a </w:t>
            </w:r>
            <w:r w:rsidR="00E3023B">
              <w:t>department</w:t>
            </w:r>
            <w:r>
              <w:t xml:space="preserve">, an executive officer (EO) is defined as a person employed as an executive under Part 3 of the </w:t>
            </w:r>
            <w:r w:rsidRPr="00207929">
              <w:rPr>
                <w:i/>
                <w:iCs/>
              </w:rPr>
              <w:t>Public Administration Act 2004</w:t>
            </w:r>
            <w:r>
              <w:t xml:space="preserve"> (PAA). For a public body, an EO is defined as an executive under Part 3 of the PAA or a person to whom the Victorian Government’s </w:t>
            </w:r>
            <w:r w:rsidR="00E3023B" w:rsidRPr="00931EE4">
              <w:rPr>
                <w:i/>
                <w:iCs/>
              </w:rPr>
              <w:t>Public Entity Executive Remuneration Policy</w:t>
            </w:r>
            <w:r>
              <w:t xml:space="preserve"> applies. All figures reflect employment levels at the last full pay period in June of the current and corresponding previous reporting year.</w:t>
            </w:r>
          </w:p>
        </w:tc>
      </w:tr>
    </w:tbl>
    <w:p w14:paraId="42FE57A4" w14:textId="77777777" w:rsidR="009B400B" w:rsidRDefault="009B400B" w:rsidP="009B400B">
      <w:pPr>
        <w:keepLines w:val="0"/>
      </w:pPr>
      <w:r>
        <w:t>The definition of an EO does not include a statutory office holder or an Accountable Officer.</w:t>
      </w:r>
    </w:p>
    <w:p w14:paraId="327502CC" w14:textId="77777777" w:rsidR="009B400B" w:rsidRDefault="009B400B" w:rsidP="009B400B">
      <w:pPr>
        <w:keepLines w:val="0"/>
      </w:pPr>
      <w:r>
        <w:t xml:space="preserve">The following tables disclose the EOs of the Department and its portfolio agencies for 30 June 2020: </w:t>
      </w:r>
    </w:p>
    <w:p w14:paraId="4DF92C3E" w14:textId="13844625" w:rsidR="009B400B" w:rsidRDefault="009B400B" w:rsidP="00FC71D7">
      <w:pPr>
        <w:pStyle w:val="ListParagraph"/>
        <w:keepLines w:val="0"/>
        <w:numPr>
          <w:ilvl w:val="0"/>
          <w:numId w:val="37"/>
        </w:numPr>
      </w:pPr>
      <w:r>
        <w:t xml:space="preserve">Table </w:t>
      </w:r>
      <w:r w:rsidR="009D5EA7">
        <w:t>8</w:t>
      </w:r>
      <w:r>
        <w:t xml:space="preserve"> discloses the total numbers of EOs for the Department, broken down by gender;</w:t>
      </w:r>
    </w:p>
    <w:p w14:paraId="6B232215" w14:textId="455C0315" w:rsidR="009B400B" w:rsidRDefault="009B400B" w:rsidP="00FC71D7">
      <w:pPr>
        <w:pStyle w:val="ListParagraph"/>
        <w:keepLines w:val="0"/>
        <w:numPr>
          <w:ilvl w:val="0"/>
          <w:numId w:val="37"/>
        </w:numPr>
      </w:pPr>
      <w:r>
        <w:t xml:space="preserve">Table </w:t>
      </w:r>
      <w:r w:rsidR="009D5EA7">
        <w:t>9</w:t>
      </w:r>
      <w:r>
        <w:t xml:space="preserve"> provides a reconciliation of executive numbers presented between the report of operations and Note 9.9 ‘Remuneration of executives’ in the financial statements; </w:t>
      </w:r>
    </w:p>
    <w:p w14:paraId="3DDF7E7C" w14:textId="04580308" w:rsidR="009B400B" w:rsidRDefault="009B400B" w:rsidP="00FC71D7">
      <w:pPr>
        <w:pStyle w:val="ListParagraph"/>
        <w:keepLines w:val="0"/>
        <w:numPr>
          <w:ilvl w:val="0"/>
          <w:numId w:val="37"/>
        </w:numPr>
      </w:pPr>
      <w:r>
        <w:t xml:space="preserve">Table </w:t>
      </w:r>
      <w:r w:rsidR="009D5EA7">
        <w:t>10</w:t>
      </w:r>
      <w:r>
        <w:t xml:space="preserve"> provides the total executive numbers for </w:t>
      </w:r>
      <w:proofErr w:type="gramStart"/>
      <w:r>
        <w:t>all of</w:t>
      </w:r>
      <w:proofErr w:type="gramEnd"/>
      <w:r>
        <w:t xml:space="preserve"> the Department’s portfolio agencies; and </w:t>
      </w:r>
    </w:p>
    <w:p w14:paraId="42042274" w14:textId="6C232806" w:rsidR="009B400B" w:rsidRDefault="009B400B" w:rsidP="00FC71D7">
      <w:pPr>
        <w:pStyle w:val="ListParagraph"/>
        <w:keepLines w:val="0"/>
        <w:numPr>
          <w:ilvl w:val="0"/>
          <w:numId w:val="37"/>
        </w:numPr>
      </w:pPr>
      <w:r>
        <w:t xml:space="preserve">Tables </w:t>
      </w:r>
      <w:r w:rsidR="009D5EA7">
        <w:t>8</w:t>
      </w:r>
      <w:r>
        <w:t xml:space="preserve"> to </w:t>
      </w:r>
      <w:r w:rsidR="009D5EA7">
        <w:t>10</w:t>
      </w:r>
      <w:r>
        <w:t xml:space="preserve"> also disclose the variations, denoted by ‘var’, between the current and previous reporting periods.</w:t>
      </w:r>
    </w:p>
    <w:p w14:paraId="32E0E901" w14:textId="4C23CAA5" w:rsidR="009B400B" w:rsidRDefault="00207929" w:rsidP="002C0FE1">
      <w:pPr>
        <w:pStyle w:val="TableHeading"/>
      </w:pPr>
      <w:r w:rsidRPr="00207929">
        <w:t xml:space="preserve">Table </w:t>
      </w:r>
      <w:r w:rsidR="009D5EA7">
        <w:t>8</w:t>
      </w:r>
      <w:r w:rsidRPr="00207929">
        <w:t xml:space="preserve">: </w:t>
      </w:r>
      <w:r>
        <w:tab/>
      </w:r>
      <w:r w:rsidRPr="00207929">
        <w:t>Total number of EOs for the Department, broken down into gender</w:t>
      </w:r>
    </w:p>
    <w:tbl>
      <w:tblPr>
        <w:tblStyle w:val="Two-columnreference"/>
        <w:tblW w:w="10071" w:type="dxa"/>
        <w:tblLayout w:type="fixed"/>
        <w:tblLook w:val="0480" w:firstRow="0" w:lastRow="0" w:firstColumn="1" w:lastColumn="0" w:noHBand="0" w:noVBand="1"/>
      </w:tblPr>
      <w:tblGrid>
        <w:gridCol w:w="1536"/>
        <w:gridCol w:w="8535"/>
      </w:tblGrid>
      <w:tr w:rsidR="00207929" w:rsidRPr="00243C1F" w14:paraId="43E78D43" w14:textId="77777777" w:rsidTr="001442C8">
        <w:tc>
          <w:tcPr>
            <w:cnfStyle w:val="001000000000" w:firstRow="0" w:lastRow="0" w:firstColumn="1" w:lastColumn="0" w:oddVBand="0" w:evenVBand="0" w:oddHBand="0" w:evenHBand="0" w:firstRowFirstColumn="0" w:firstRowLastColumn="0" w:lastRowFirstColumn="0" w:lastRowLastColumn="0"/>
            <w:tcW w:w="1536" w:type="dxa"/>
          </w:tcPr>
          <w:p w14:paraId="540EEB46" w14:textId="6D4BC74E" w:rsidR="00207929" w:rsidRPr="00113FE9" w:rsidRDefault="00207929" w:rsidP="00CE5757">
            <w:pPr>
              <w:rPr>
                <w:rStyle w:val="Reference"/>
              </w:rPr>
            </w:pPr>
            <w:r w:rsidRPr="00207929">
              <w:rPr>
                <w:rStyle w:val="Reference"/>
              </w:rPr>
              <w:t>FRD15E</w:t>
            </w:r>
          </w:p>
        </w:tc>
        <w:tc>
          <w:tcPr>
            <w:tcW w:w="8535" w:type="dxa"/>
          </w:tcPr>
          <w:tbl>
            <w:tblPr>
              <w:tblStyle w:val="DTFFinancialTable"/>
              <w:tblW w:w="8161" w:type="dxa"/>
              <w:tblLayout w:type="fixed"/>
              <w:tblLook w:val="06E0" w:firstRow="1" w:lastRow="1" w:firstColumn="1" w:lastColumn="0" w:noHBand="1" w:noVBand="1"/>
            </w:tblPr>
            <w:tblGrid>
              <w:gridCol w:w="2146"/>
              <w:gridCol w:w="751"/>
              <w:gridCol w:w="752"/>
              <w:gridCol w:w="752"/>
              <w:gridCol w:w="752"/>
              <w:gridCol w:w="752"/>
              <w:gridCol w:w="752"/>
              <w:gridCol w:w="752"/>
              <w:gridCol w:w="752"/>
            </w:tblGrid>
            <w:tr w:rsidR="00207929" w:rsidRPr="00891482" w14:paraId="18D1D5F6" w14:textId="77777777" w:rsidTr="001442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46" w:type="dxa"/>
                </w:tcPr>
                <w:p w14:paraId="5BD1B5C3" w14:textId="77777777" w:rsidR="00207929" w:rsidRPr="00891482" w:rsidRDefault="00207929" w:rsidP="00207929"/>
              </w:tc>
              <w:tc>
                <w:tcPr>
                  <w:tcW w:w="1503" w:type="dxa"/>
                  <w:gridSpan w:val="2"/>
                </w:tcPr>
                <w:p w14:paraId="1736EEBB" w14:textId="77777777" w:rsidR="00207929" w:rsidRPr="00891482" w:rsidRDefault="00207929" w:rsidP="00207929">
                  <w:pPr>
                    <w:jc w:val="center"/>
                    <w:cnfStyle w:val="100000000000" w:firstRow="1" w:lastRow="0" w:firstColumn="0" w:lastColumn="0" w:oddVBand="0" w:evenVBand="0" w:oddHBand="0" w:evenHBand="0" w:firstRowFirstColumn="0" w:firstRowLastColumn="0" w:lastRowFirstColumn="0" w:lastRowLastColumn="0"/>
                  </w:pPr>
                  <w:r w:rsidRPr="00891482">
                    <w:t>All</w:t>
                  </w:r>
                </w:p>
              </w:tc>
              <w:tc>
                <w:tcPr>
                  <w:tcW w:w="1504" w:type="dxa"/>
                  <w:gridSpan w:val="2"/>
                </w:tcPr>
                <w:p w14:paraId="31713D33" w14:textId="77777777" w:rsidR="00207929" w:rsidRPr="00891482" w:rsidRDefault="00207929" w:rsidP="00207929">
                  <w:pPr>
                    <w:jc w:val="center"/>
                    <w:cnfStyle w:val="100000000000" w:firstRow="1" w:lastRow="0" w:firstColumn="0" w:lastColumn="0" w:oddVBand="0" w:evenVBand="0" w:oddHBand="0" w:evenHBand="0" w:firstRowFirstColumn="0" w:firstRowLastColumn="0" w:lastRowFirstColumn="0" w:lastRowLastColumn="0"/>
                  </w:pPr>
                  <w:r w:rsidRPr="00891482">
                    <w:t>Women</w:t>
                  </w:r>
                </w:p>
              </w:tc>
              <w:tc>
                <w:tcPr>
                  <w:tcW w:w="1504" w:type="dxa"/>
                  <w:gridSpan w:val="2"/>
                </w:tcPr>
                <w:p w14:paraId="60458905" w14:textId="77777777" w:rsidR="00207929" w:rsidRPr="00891482" w:rsidRDefault="00207929" w:rsidP="00207929">
                  <w:pPr>
                    <w:jc w:val="center"/>
                    <w:cnfStyle w:val="100000000000" w:firstRow="1" w:lastRow="0" w:firstColumn="0" w:lastColumn="0" w:oddVBand="0" w:evenVBand="0" w:oddHBand="0" w:evenHBand="0" w:firstRowFirstColumn="0" w:firstRowLastColumn="0" w:lastRowFirstColumn="0" w:lastRowLastColumn="0"/>
                  </w:pPr>
                  <w:r w:rsidRPr="00891482">
                    <w:t>Men</w:t>
                  </w:r>
                </w:p>
              </w:tc>
              <w:tc>
                <w:tcPr>
                  <w:tcW w:w="1504" w:type="dxa"/>
                  <w:gridSpan w:val="2"/>
                </w:tcPr>
                <w:p w14:paraId="66A66732" w14:textId="77777777" w:rsidR="00207929" w:rsidRPr="00891482" w:rsidDel="00557AD4" w:rsidRDefault="00207929" w:rsidP="00207929">
                  <w:pPr>
                    <w:jc w:val="center"/>
                    <w:cnfStyle w:val="100000000000" w:firstRow="1" w:lastRow="0" w:firstColumn="0" w:lastColumn="0" w:oddVBand="0" w:evenVBand="0" w:oddHBand="0" w:evenHBand="0" w:firstRowFirstColumn="0" w:firstRowLastColumn="0" w:lastRowFirstColumn="0" w:lastRowLastColumn="0"/>
                  </w:pPr>
                  <w:r w:rsidRPr="00891482">
                    <w:t>Self-described</w:t>
                  </w:r>
                </w:p>
              </w:tc>
            </w:tr>
            <w:tr w:rsidR="00207929" w:rsidRPr="00891482" w14:paraId="641D2FCC" w14:textId="77777777" w:rsidTr="001442C8">
              <w:tc>
                <w:tcPr>
                  <w:cnfStyle w:val="001000000000" w:firstRow="0" w:lastRow="0" w:firstColumn="1" w:lastColumn="0" w:oddVBand="0" w:evenVBand="0" w:oddHBand="0" w:evenHBand="0" w:firstRowFirstColumn="0" w:firstRowLastColumn="0" w:lastRowFirstColumn="0" w:lastRowLastColumn="0"/>
                  <w:tcW w:w="2146" w:type="dxa"/>
                </w:tcPr>
                <w:p w14:paraId="450A0E51" w14:textId="77777777" w:rsidR="00207929" w:rsidRPr="00891482" w:rsidRDefault="00207929" w:rsidP="00207929">
                  <w:r w:rsidRPr="00891482">
                    <w:t>Class</w:t>
                  </w:r>
                </w:p>
              </w:tc>
              <w:tc>
                <w:tcPr>
                  <w:tcW w:w="751" w:type="dxa"/>
                </w:tcPr>
                <w:p w14:paraId="2DD40C00"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3ADD15EC"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Var.</w:t>
                  </w:r>
                </w:p>
              </w:tc>
              <w:tc>
                <w:tcPr>
                  <w:tcW w:w="752" w:type="dxa"/>
                </w:tcPr>
                <w:p w14:paraId="4E9EC1DF"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3B805843"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Var.</w:t>
                  </w:r>
                </w:p>
              </w:tc>
              <w:tc>
                <w:tcPr>
                  <w:tcW w:w="752" w:type="dxa"/>
                </w:tcPr>
                <w:p w14:paraId="45C6CA6C"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76506108"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Var.</w:t>
                  </w:r>
                </w:p>
              </w:tc>
              <w:tc>
                <w:tcPr>
                  <w:tcW w:w="752" w:type="dxa"/>
                </w:tcPr>
                <w:p w14:paraId="04A75AE8"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No.</w:t>
                  </w:r>
                </w:p>
              </w:tc>
              <w:tc>
                <w:tcPr>
                  <w:tcW w:w="752" w:type="dxa"/>
                </w:tcPr>
                <w:p w14:paraId="23573872"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Var.</w:t>
                  </w:r>
                </w:p>
              </w:tc>
            </w:tr>
            <w:tr w:rsidR="00207929" w:rsidRPr="00891482" w14:paraId="0F1864A7" w14:textId="77777777" w:rsidTr="001442C8">
              <w:tc>
                <w:tcPr>
                  <w:cnfStyle w:val="001000000000" w:firstRow="0" w:lastRow="0" w:firstColumn="1" w:lastColumn="0" w:oddVBand="0" w:evenVBand="0" w:oddHBand="0" w:evenHBand="0" w:firstRowFirstColumn="0" w:firstRowLastColumn="0" w:lastRowFirstColumn="0" w:lastRowLastColumn="0"/>
                  <w:tcW w:w="2146" w:type="dxa"/>
                </w:tcPr>
                <w:p w14:paraId="4EBFA2C3" w14:textId="77777777" w:rsidR="00207929" w:rsidRPr="00891482" w:rsidRDefault="00207929" w:rsidP="00207929">
                  <w:r w:rsidRPr="00891482">
                    <w:t>EO</w:t>
                  </w:r>
                  <w:r w:rsidRPr="00891482">
                    <w:noBreakHyphen/>
                    <w:t>1</w:t>
                  </w:r>
                </w:p>
              </w:tc>
              <w:tc>
                <w:tcPr>
                  <w:tcW w:w="751" w:type="dxa"/>
                </w:tcPr>
                <w:p w14:paraId="28D40422"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68AF5867"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29DF4F45"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6F0DA76"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10F9DD40"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5CA9A7CE"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73977594"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1486B69D"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w:t>
                  </w:r>
                </w:p>
              </w:tc>
            </w:tr>
            <w:tr w:rsidR="00207929" w:rsidRPr="00891482" w14:paraId="2E3694C4" w14:textId="77777777" w:rsidTr="001442C8">
              <w:tc>
                <w:tcPr>
                  <w:cnfStyle w:val="001000000000" w:firstRow="0" w:lastRow="0" w:firstColumn="1" w:lastColumn="0" w:oddVBand="0" w:evenVBand="0" w:oddHBand="0" w:evenHBand="0" w:firstRowFirstColumn="0" w:firstRowLastColumn="0" w:lastRowFirstColumn="0" w:lastRowLastColumn="0"/>
                  <w:tcW w:w="2146" w:type="dxa"/>
                </w:tcPr>
                <w:p w14:paraId="35DA1650" w14:textId="77777777" w:rsidR="00207929" w:rsidRPr="00891482" w:rsidRDefault="00207929" w:rsidP="00207929">
                  <w:r w:rsidRPr="00891482">
                    <w:t>EO</w:t>
                  </w:r>
                  <w:r w:rsidRPr="00891482">
                    <w:noBreakHyphen/>
                    <w:t>2</w:t>
                  </w:r>
                </w:p>
              </w:tc>
              <w:tc>
                <w:tcPr>
                  <w:tcW w:w="751" w:type="dxa"/>
                </w:tcPr>
                <w:p w14:paraId="0A96C505"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22</w:t>
                  </w:r>
                </w:p>
              </w:tc>
              <w:tc>
                <w:tcPr>
                  <w:tcW w:w="752" w:type="dxa"/>
                </w:tcPr>
                <w:p w14:paraId="55110F02"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0A79906E"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8</w:t>
                  </w:r>
                </w:p>
              </w:tc>
              <w:tc>
                <w:tcPr>
                  <w:tcW w:w="752" w:type="dxa"/>
                </w:tcPr>
                <w:p w14:paraId="74A6711F"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304EB610"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14</w:t>
                  </w:r>
                </w:p>
              </w:tc>
              <w:tc>
                <w:tcPr>
                  <w:tcW w:w="752" w:type="dxa"/>
                </w:tcPr>
                <w:p w14:paraId="56AB4AC5"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046041EF"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7BCE238B"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w:t>
                  </w:r>
                </w:p>
              </w:tc>
            </w:tr>
            <w:tr w:rsidR="00207929" w:rsidRPr="00891482" w14:paraId="1B5CDB8D" w14:textId="77777777" w:rsidTr="001442C8">
              <w:tc>
                <w:tcPr>
                  <w:cnfStyle w:val="001000000000" w:firstRow="0" w:lastRow="0" w:firstColumn="1" w:lastColumn="0" w:oddVBand="0" w:evenVBand="0" w:oddHBand="0" w:evenHBand="0" w:firstRowFirstColumn="0" w:firstRowLastColumn="0" w:lastRowFirstColumn="0" w:lastRowLastColumn="0"/>
                  <w:tcW w:w="2146" w:type="dxa"/>
                </w:tcPr>
                <w:p w14:paraId="7EF5F40C" w14:textId="77777777" w:rsidR="00207929" w:rsidRPr="00891482" w:rsidRDefault="00207929" w:rsidP="00207929">
                  <w:r w:rsidRPr="00891482">
                    <w:t>EO</w:t>
                  </w:r>
                  <w:r w:rsidRPr="00891482">
                    <w:noBreakHyphen/>
                    <w:t>3</w:t>
                  </w:r>
                </w:p>
              </w:tc>
              <w:tc>
                <w:tcPr>
                  <w:tcW w:w="751" w:type="dxa"/>
                </w:tcPr>
                <w:p w14:paraId="3CA07030"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54</w:t>
                  </w:r>
                </w:p>
              </w:tc>
              <w:tc>
                <w:tcPr>
                  <w:tcW w:w="752" w:type="dxa"/>
                </w:tcPr>
                <w:p w14:paraId="71FCB6C7"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(3)</w:t>
                  </w:r>
                </w:p>
              </w:tc>
              <w:tc>
                <w:tcPr>
                  <w:tcW w:w="752" w:type="dxa"/>
                </w:tcPr>
                <w:p w14:paraId="06FCEC3A"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25</w:t>
                  </w:r>
                </w:p>
              </w:tc>
              <w:tc>
                <w:tcPr>
                  <w:tcW w:w="752" w:type="dxa"/>
                </w:tcPr>
                <w:p w14:paraId="2FFF3155"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6C144F8F"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29</w:t>
                  </w:r>
                </w:p>
              </w:tc>
              <w:tc>
                <w:tcPr>
                  <w:tcW w:w="752" w:type="dxa"/>
                </w:tcPr>
                <w:p w14:paraId="623D1E4D"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5DC06BD4"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39F58785" w14:textId="77777777" w:rsidR="00207929" w:rsidRPr="00891482" w:rsidRDefault="00207929" w:rsidP="00207929">
                  <w:pPr>
                    <w:cnfStyle w:val="000000000000" w:firstRow="0" w:lastRow="0" w:firstColumn="0" w:lastColumn="0" w:oddVBand="0" w:evenVBand="0" w:oddHBand="0" w:evenHBand="0" w:firstRowFirstColumn="0" w:firstRowLastColumn="0" w:lastRowFirstColumn="0" w:lastRowLastColumn="0"/>
                  </w:pPr>
                  <w:r w:rsidRPr="00891482">
                    <w:t>n</w:t>
                  </w:r>
                </w:p>
              </w:tc>
            </w:tr>
            <w:tr w:rsidR="00207929" w:rsidRPr="00891482" w14:paraId="5D9D7DAB" w14:textId="77777777" w:rsidTr="001442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14:paraId="545F68B8" w14:textId="77777777" w:rsidR="00207929" w:rsidRPr="00891482" w:rsidRDefault="00207929" w:rsidP="00207929">
                  <w:r w:rsidRPr="00891482">
                    <w:t>Total</w:t>
                  </w:r>
                </w:p>
              </w:tc>
              <w:tc>
                <w:tcPr>
                  <w:tcW w:w="751" w:type="dxa"/>
                </w:tcPr>
                <w:p w14:paraId="6B413308"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78</w:t>
                  </w:r>
                </w:p>
              </w:tc>
              <w:tc>
                <w:tcPr>
                  <w:tcW w:w="752" w:type="dxa"/>
                </w:tcPr>
                <w:p w14:paraId="3F4FB217"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(4)</w:t>
                  </w:r>
                </w:p>
              </w:tc>
              <w:tc>
                <w:tcPr>
                  <w:tcW w:w="752" w:type="dxa"/>
                </w:tcPr>
                <w:p w14:paraId="6F7003AE"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34</w:t>
                  </w:r>
                </w:p>
              </w:tc>
              <w:tc>
                <w:tcPr>
                  <w:tcW w:w="752" w:type="dxa"/>
                </w:tcPr>
                <w:p w14:paraId="374A168F"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3050389A"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44</w:t>
                  </w:r>
                </w:p>
              </w:tc>
              <w:tc>
                <w:tcPr>
                  <w:tcW w:w="752" w:type="dxa"/>
                </w:tcPr>
                <w:p w14:paraId="10983ED2"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3BAEADB8"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n</w:t>
                  </w:r>
                </w:p>
              </w:tc>
              <w:tc>
                <w:tcPr>
                  <w:tcW w:w="752" w:type="dxa"/>
                </w:tcPr>
                <w:p w14:paraId="374B44DC" w14:textId="77777777" w:rsidR="00207929" w:rsidRPr="00891482" w:rsidRDefault="00207929" w:rsidP="00207929">
                  <w:pPr>
                    <w:cnfStyle w:val="010000000000" w:firstRow="0" w:lastRow="1" w:firstColumn="0" w:lastColumn="0" w:oddVBand="0" w:evenVBand="0" w:oddHBand="0" w:evenHBand="0" w:firstRowFirstColumn="0" w:firstRowLastColumn="0" w:lastRowFirstColumn="0" w:lastRowLastColumn="0"/>
                  </w:pPr>
                  <w:r w:rsidRPr="00891482">
                    <w:t>n</w:t>
                  </w:r>
                </w:p>
              </w:tc>
            </w:tr>
          </w:tbl>
          <w:p w14:paraId="5B64C507" w14:textId="55F5CD61" w:rsidR="00207929" w:rsidRPr="00243C1F" w:rsidRDefault="00207929" w:rsidP="00CE5757">
            <w:pPr>
              <w:cnfStyle w:val="000000000000" w:firstRow="0" w:lastRow="0" w:firstColumn="0" w:lastColumn="0" w:oddVBand="0" w:evenVBand="0" w:oddHBand="0" w:evenHBand="0" w:firstRowFirstColumn="0" w:firstRowLastColumn="0" w:lastRowFirstColumn="0" w:lastRowLastColumn="0"/>
            </w:pPr>
          </w:p>
        </w:tc>
      </w:tr>
    </w:tbl>
    <w:p w14:paraId="1B18E372" w14:textId="77777777" w:rsidR="00207929" w:rsidRPr="00940E38" w:rsidRDefault="00207929" w:rsidP="00207929">
      <w:r w:rsidRPr="00940E38">
        <w:t>The number of executives in the report of operations is based on the number of executive positions that are occupied at the end of the financial year. Note 9.8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24DA5984" w14:textId="1E148B5D" w:rsidR="00207929" w:rsidRPr="00940E38" w:rsidRDefault="00207929" w:rsidP="002C0FE1">
      <w:pPr>
        <w:pStyle w:val="TableHeading"/>
      </w:pPr>
      <w:bookmarkStart w:id="115" w:name="Table_ExecutiveNumbers"/>
      <w:r w:rsidRPr="00940E38">
        <w:t xml:space="preserve">Table </w:t>
      </w:r>
      <w:r w:rsidR="009D5EA7">
        <w:t>9</w:t>
      </w:r>
      <w:bookmarkEnd w:id="115"/>
      <w:r w:rsidRPr="00940E38">
        <w:t xml:space="preserve">: </w:t>
      </w:r>
      <w:r>
        <w:tab/>
      </w:r>
      <w:r w:rsidRPr="00940E38">
        <w:t>Reconciliation of executive numbers</w:t>
      </w:r>
    </w:p>
    <w:tbl>
      <w:tblPr>
        <w:tblStyle w:val="DTFFinancialTable"/>
        <w:tblW w:w="8161" w:type="dxa"/>
        <w:tblLayout w:type="fixed"/>
        <w:tblLook w:val="06E0" w:firstRow="1" w:lastRow="1" w:firstColumn="1" w:lastColumn="0" w:noHBand="1" w:noVBand="1"/>
      </w:tblPr>
      <w:tblGrid>
        <w:gridCol w:w="943"/>
        <w:gridCol w:w="5580"/>
        <w:gridCol w:w="810"/>
        <w:gridCol w:w="828"/>
      </w:tblGrid>
      <w:tr w:rsidR="00207929" w:rsidRPr="00891482" w14:paraId="4BE9ED16" w14:textId="77777777" w:rsidTr="001442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3" w:type="dxa"/>
          </w:tcPr>
          <w:p w14:paraId="67A8F345" w14:textId="77777777" w:rsidR="00207929" w:rsidRPr="00891482" w:rsidRDefault="00207929" w:rsidP="00CE5757"/>
        </w:tc>
        <w:tc>
          <w:tcPr>
            <w:tcW w:w="5580" w:type="dxa"/>
          </w:tcPr>
          <w:p w14:paraId="5789817F" w14:textId="77777777" w:rsidR="00207929" w:rsidRPr="00891482" w:rsidRDefault="00207929" w:rsidP="00CE5757">
            <w:pPr>
              <w:cnfStyle w:val="100000000000" w:firstRow="1" w:lastRow="0" w:firstColumn="0" w:lastColumn="0" w:oddVBand="0" w:evenVBand="0" w:oddHBand="0" w:evenHBand="0" w:firstRowFirstColumn="0" w:firstRowLastColumn="0" w:lastRowFirstColumn="0" w:lastRowLastColumn="0"/>
            </w:pPr>
          </w:p>
        </w:tc>
        <w:tc>
          <w:tcPr>
            <w:tcW w:w="810" w:type="dxa"/>
          </w:tcPr>
          <w:p w14:paraId="5139C066" w14:textId="77777777" w:rsidR="00207929" w:rsidRPr="00891482" w:rsidRDefault="00207929" w:rsidP="00CE5757">
            <w:pPr>
              <w:cnfStyle w:val="100000000000" w:firstRow="1" w:lastRow="0" w:firstColumn="0" w:lastColumn="0" w:oddVBand="0" w:evenVBand="0" w:oddHBand="0" w:evenHBand="0" w:firstRowFirstColumn="0" w:firstRowLastColumn="0" w:lastRowFirstColumn="0" w:lastRowLastColumn="0"/>
            </w:pPr>
            <w:r w:rsidRPr="00891482">
              <w:t>2020</w:t>
            </w:r>
          </w:p>
        </w:tc>
        <w:tc>
          <w:tcPr>
            <w:tcW w:w="828" w:type="dxa"/>
          </w:tcPr>
          <w:p w14:paraId="2F96EC09" w14:textId="77777777" w:rsidR="00207929" w:rsidRPr="00891482" w:rsidRDefault="00207929" w:rsidP="00CE5757">
            <w:pPr>
              <w:cnfStyle w:val="100000000000" w:firstRow="1" w:lastRow="0" w:firstColumn="0" w:lastColumn="0" w:oddVBand="0" w:evenVBand="0" w:oddHBand="0" w:evenHBand="0" w:firstRowFirstColumn="0" w:firstRowLastColumn="0" w:lastRowFirstColumn="0" w:lastRowLastColumn="0"/>
            </w:pPr>
            <w:r w:rsidRPr="00891482">
              <w:t>2019</w:t>
            </w:r>
          </w:p>
        </w:tc>
      </w:tr>
      <w:tr w:rsidR="00207929" w:rsidRPr="00891482" w14:paraId="6EC8B352" w14:textId="77777777" w:rsidTr="001442C8">
        <w:tc>
          <w:tcPr>
            <w:cnfStyle w:val="001000000000" w:firstRow="0" w:lastRow="0" w:firstColumn="1" w:lastColumn="0" w:oddVBand="0" w:evenVBand="0" w:oddHBand="0" w:evenHBand="0" w:firstRowFirstColumn="0" w:firstRowLastColumn="0" w:lastRowFirstColumn="0" w:lastRowLastColumn="0"/>
            <w:tcW w:w="943" w:type="dxa"/>
          </w:tcPr>
          <w:p w14:paraId="68393A55" w14:textId="77777777" w:rsidR="00207929" w:rsidRPr="00891482" w:rsidRDefault="00207929" w:rsidP="00CE5757">
            <w:pPr>
              <w:ind w:left="0" w:firstLine="0"/>
            </w:pPr>
          </w:p>
        </w:tc>
        <w:tc>
          <w:tcPr>
            <w:tcW w:w="5580" w:type="dxa"/>
          </w:tcPr>
          <w:p w14:paraId="767FCACF" w14:textId="77777777" w:rsidR="00207929" w:rsidRPr="00891482" w:rsidRDefault="00207929" w:rsidP="00207929">
            <w:pPr>
              <w:jc w:val="left"/>
              <w:cnfStyle w:val="000000000000" w:firstRow="0" w:lastRow="0" w:firstColumn="0" w:lastColumn="0" w:oddVBand="0" w:evenVBand="0" w:oddHBand="0" w:evenHBand="0" w:firstRowFirstColumn="0" w:firstRowLastColumn="0" w:lastRowFirstColumn="0" w:lastRowLastColumn="0"/>
            </w:pPr>
            <w:r w:rsidRPr="00891482">
              <w:t>Executives (financial statement Note 9.9)</w:t>
            </w:r>
          </w:p>
        </w:tc>
        <w:tc>
          <w:tcPr>
            <w:tcW w:w="810" w:type="dxa"/>
          </w:tcPr>
          <w:p w14:paraId="1F9451AD" w14:textId="77777777" w:rsidR="00207929" w:rsidRPr="00891482" w:rsidRDefault="00207929" w:rsidP="00CE5757">
            <w:pPr>
              <w:cnfStyle w:val="000000000000" w:firstRow="0" w:lastRow="0" w:firstColumn="0" w:lastColumn="0" w:oddVBand="0" w:evenVBand="0" w:oddHBand="0" w:evenHBand="0" w:firstRowFirstColumn="0" w:firstRowLastColumn="0" w:lastRowFirstColumn="0" w:lastRowLastColumn="0"/>
            </w:pPr>
            <w:r w:rsidRPr="00891482">
              <w:t>79</w:t>
            </w:r>
          </w:p>
        </w:tc>
        <w:tc>
          <w:tcPr>
            <w:tcW w:w="828" w:type="dxa"/>
          </w:tcPr>
          <w:p w14:paraId="180E11AC" w14:textId="77777777" w:rsidR="00207929" w:rsidRPr="00891482" w:rsidRDefault="00207929" w:rsidP="00CE5757">
            <w:pPr>
              <w:cnfStyle w:val="000000000000" w:firstRow="0" w:lastRow="0" w:firstColumn="0" w:lastColumn="0" w:oddVBand="0" w:evenVBand="0" w:oddHBand="0" w:evenHBand="0" w:firstRowFirstColumn="0" w:firstRowLastColumn="0" w:lastRowFirstColumn="0" w:lastRowLastColumn="0"/>
            </w:pPr>
            <w:r w:rsidRPr="00891482">
              <w:t>77</w:t>
            </w:r>
          </w:p>
        </w:tc>
      </w:tr>
      <w:tr w:rsidR="00207929" w:rsidRPr="00891482" w14:paraId="66249E83" w14:textId="77777777" w:rsidTr="001442C8">
        <w:tc>
          <w:tcPr>
            <w:cnfStyle w:val="001000000000" w:firstRow="0" w:lastRow="0" w:firstColumn="1" w:lastColumn="0" w:oddVBand="0" w:evenVBand="0" w:oddHBand="0" w:evenHBand="0" w:firstRowFirstColumn="0" w:firstRowLastColumn="0" w:lastRowFirstColumn="0" w:lastRowLastColumn="0"/>
            <w:tcW w:w="943" w:type="dxa"/>
          </w:tcPr>
          <w:p w14:paraId="249447B4" w14:textId="77777777" w:rsidR="00207929" w:rsidRPr="00891482" w:rsidRDefault="00207929" w:rsidP="00CE5757">
            <w:pPr>
              <w:ind w:left="0" w:firstLine="0"/>
            </w:pPr>
          </w:p>
        </w:tc>
        <w:tc>
          <w:tcPr>
            <w:tcW w:w="5580" w:type="dxa"/>
          </w:tcPr>
          <w:p w14:paraId="678F820E" w14:textId="77777777" w:rsidR="00207929" w:rsidRPr="00891482" w:rsidRDefault="00207929" w:rsidP="00207929">
            <w:pPr>
              <w:jc w:val="left"/>
              <w:cnfStyle w:val="000000000000" w:firstRow="0" w:lastRow="0" w:firstColumn="0" w:lastColumn="0" w:oddVBand="0" w:evenVBand="0" w:oddHBand="0" w:evenHBand="0" w:firstRowFirstColumn="0" w:firstRowLastColumn="0" w:lastRowFirstColumn="0" w:lastRowLastColumn="0"/>
            </w:pPr>
            <w:r w:rsidRPr="00891482">
              <w:t>Accountable Officer (Secretary)</w:t>
            </w:r>
          </w:p>
        </w:tc>
        <w:tc>
          <w:tcPr>
            <w:tcW w:w="810" w:type="dxa"/>
          </w:tcPr>
          <w:p w14:paraId="077D3FBC" w14:textId="77777777" w:rsidR="00207929" w:rsidRPr="00891482" w:rsidRDefault="00207929" w:rsidP="00CE5757">
            <w:pPr>
              <w:cnfStyle w:val="000000000000" w:firstRow="0" w:lastRow="0" w:firstColumn="0" w:lastColumn="0" w:oddVBand="0" w:evenVBand="0" w:oddHBand="0" w:evenHBand="0" w:firstRowFirstColumn="0" w:firstRowLastColumn="0" w:lastRowFirstColumn="0" w:lastRowLastColumn="0"/>
            </w:pPr>
            <w:r w:rsidRPr="00891482">
              <w:t>1</w:t>
            </w:r>
          </w:p>
        </w:tc>
        <w:tc>
          <w:tcPr>
            <w:tcW w:w="828" w:type="dxa"/>
          </w:tcPr>
          <w:p w14:paraId="6B02D14E" w14:textId="77777777" w:rsidR="00207929" w:rsidRPr="00891482" w:rsidRDefault="00207929" w:rsidP="00CE5757">
            <w:pPr>
              <w:cnfStyle w:val="000000000000" w:firstRow="0" w:lastRow="0" w:firstColumn="0" w:lastColumn="0" w:oddVBand="0" w:evenVBand="0" w:oddHBand="0" w:evenHBand="0" w:firstRowFirstColumn="0" w:firstRowLastColumn="0" w:lastRowFirstColumn="0" w:lastRowLastColumn="0"/>
            </w:pPr>
            <w:r w:rsidRPr="00891482">
              <w:t>1</w:t>
            </w:r>
          </w:p>
        </w:tc>
      </w:tr>
      <w:tr w:rsidR="00207929" w:rsidRPr="00891482" w14:paraId="1BF08B8C" w14:textId="77777777" w:rsidTr="001442C8">
        <w:trPr>
          <w:trHeight w:val="80"/>
        </w:trPr>
        <w:tc>
          <w:tcPr>
            <w:cnfStyle w:val="001000000000" w:firstRow="0" w:lastRow="0" w:firstColumn="1" w:lastColumn="0" w:oddVBand="0" w:evenVBand="0" w:oddHBand="0" w:evenHBand="0" w:firstRowFirstColumn="0" w:firstRowLastColumn="0" w:lastRowFirstColumn="0" w:lastRowLastColumn="0"/>
            <w:tcW w:w="943" w:type="dxa"/>
          </w:tcPr>
          <w:p w14:paraId="25E1E720" w14:textId="77777777" w:rsidR="00207929" w:rsidRPr="00207929" w:rsidRDefault="00207929" w:rsidP="00CE5757">
            <w:pPr>
              <w:ind w:left="0" w:firstLine="0"/>
              <w:rPr>
                <w:i/>
                <w:iCs/>
              </w:rPr>
            </w:pPr>
            <w:r w:rsidRPr="00207929">
              <w:rPr>
                <w:i/>
                <w:iCs/>
              </w:rPr>
              <w:t>Less</w:t>
            </w:r>
          </w:p>
        </w:tc>
        <w:tc>
          <w:tcPr>
            <w:tcW w:w="5580" w:type="dxa"/>
          </w:tcPr>
          <w:p w14:paraId="666C80CD" w14:textId="77777777" w:rsidR="00207929" w:rsidRPr="00891482" w:rsidRDefault="00207929" w:rsidP="00207929">
            <w:pPr>
              <w:jc w:val="left"/>
              <w:cnfStyle w:val="000000000000" w:firstRow="0" w:lastRow="0" w:firstColumn="0" w:lastColumn="0" w:oddVBand="0" w:evenVBand="0" w:oddHBand="0" w:evenHBand="0" w:firstRowFirstColumn="0" w:firstRowLastColumn="0" w:lastRowFirstColumn="0" w:lastRowLastColumn="0"/>
            </w:pPr>
            <w:r w:rsidRPr="00891482">
              <w:t>Separations</w:t>
            </w:r>
          </w:p>
        </w:tc>
        <w:tc>
          <w:tcPr>
            <w:tcW w:w="810" w:type="dxa"/>
          </w:tcPr>
          <w:p w14:paraId="6B9631EE" w14:textId="77777777" w:rsidR="00207929" w:rsidRPr="00891482" w:rsidRDefault="00207929" w:rsidP="00CE5757">
            <w:pPr>
              <w:cnfStyle w:val="000000000000" w:firstRow="0" w:lastRow="0" w:firstColumn="0" w:lastColumn="0" w:oddVBand="0" w:evenVBand="0" w:oddHBand="0" w:evenHBand="0" w:firstRowFirstColumn="0" w:firstRowLastColumn="0" w:lastRowFirstColumn="0" w:lastRowLastColumn="0"/>
            </w:pPr>
            <w:r w:rsidRPr="00891482">
              <w:t>(2)</w:t>
            </w:r>
          </w:p>
        </w:tc>
        <w:tc>
          <w:tcPr>
            <w:tcW w:w="828" w:type="dxa"/>
          </w:tcPr>
          <w:p w14:paraId="7C066228" w14:textId="77777777" w:rsidR="00207929" w:rsidRPr="00891482" w:rsidRDefault="00207929" w:rsidP="00CE5757">
            <w:pPr>
              <w:cnfStyle w:val="000000000000" w:firstRow="0" w:lastRow="0" w:firstColumn="0" w:lastColumn="0" w:oddVBand="0" w:evenVBand="0" w:oddHBand="0" w:evenHBand="0" w:firstRowFirstColumn="0" w:firstRowLastColumn="0" w:lastRowFirstColumn="0" w:lastRowLastColumn="0"/>
            </w:pPr>
            <w:r w:rsidRPr="00891482">
              <w:t>(4)</w:t>
            </w:r>
          </w:p>
        </w:tc>
      </w:tr>
      <w:tr w:rsidR="00207929" w:rsidRPr="00891482" w14:paraId="13EB16AC" w14:textId="77777777" w:rsidTr="001442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14:paraId="76264CCD" w14:textId="77777777" w:rsidR="00207929" w:rsidRPr="00891482" w:rsidRDefault="00207929" w:rsidP="00CE5757">
            <w:pPr>
              <w:ind w:left="0" w:firstLine="0"/>
            </w:pPr>
          </w:p>
        </w:tc>
        <w:tc>
          <w:tcPr>
            <w:tcW w:w="5580" w:type="dxa"/>
          </w:tcPr>
          <w:p w14:paraId="365D5799" w14:textId="77777777" w:rsidR="00207929" w:rsidRPr="00891482" w:rsidRDefault="00207929" w:rsidP="00207929">
            <w:pPr>
              <w:jc w:val="left"/>
              <w:cnfStyle w:val="010000000000" w:firstRow="0" w:lastRow="1" w:firstColumn="0" w:lastColumn="0" w:oddVBand="0" w:evenVBand="0" w:oddHBand="0" w:evenHBand="0" w:firstRowFirstColumn="0" w:firstRowLastColumn="0" w:lastRowFirstColumn="0" w:lastRowLastColumn="0"/>
            </w:pPr>
            <w:r w:rsidRPr="00891482">
              <w:t>Total executive numbers at 30 June</w:t>
            </w:r>
          </w:p>
        </w:tc>
        <w:tc>
          <w:tcPr>
            <w:tcW w:w="810" w:type="dxa"/>
          </w:tcPr>
          <w:p w14:paraId="35F65DA0" w14:textId="77777777" w:rsidR="00207929" w:rsidRPr="00891482" w:rsidRDefault="00207929" w:rsidP="00CE5757">
            <w:pPr>
              <w:cnfStyle w:val="010000000000" w:firstRow="0" w:lastRow="1" w:firstColumn="0" w:lastColumn="0" w:oddVBand="0" w:evenVBand="0" w:oddHBand="0" w:evenHBand="0" w:firstRowFirstColumn="0" w:firstRowLastColumn="0" w:lastRowFirstColumn="0" w:lastRowLastColumn="0"/>
            </w:pPr>
            <w:r w:rsidRPr="00891482">
              <w:t>78</w:t>
            </w:r>
          </w:p>
        </w:tc>
        <w:tc>
          <w:tcPr>
            <w:tcW w:w="828" w:type="dxa"/>
          </w:tcPr>
          <w:p w14:paraId="4772A32F" w14:textId="77777777" w:rsidR="00207929" w:rsidRPr="00891482" w:rsidRDefault="00207929" w:rsidP="00CE5757">
            <w:pPr>
              <w:cnfStyle w:val="010000000000" w:firstRow="0" w:lastRow="1" w:firstColumn="0" w:lastColumn="0" w:oddVBand="0" w:evenVBand="0" w:oddHBand="0" w:evenHBand="0" w:firstRowFirstColumn="0" w:firstRowLastColumn="0" w:lastRowFirstColumn="0" w:lastRowLastColumn="0"/>
            </w:pPr>
            <w:r w:rsidRPr="00891482">
              <w:t>74</w:t>
            </w:r>
          </w:p>
        </w:tc>
      </w:tr>
    </w:tbl>
    <w:p w14:paraId="3CD17ABC" w14:textId="77777777" w:rsidR="00207929" w:rsidRPr="00940E38" w:rsidRDefault="00207929" w:rsidP="00207929"/>
    <w:p w14:paraId="4B5E4541" w14:textId="7CD32DD6" w:rsidR="00207929" w:rsidRPr="00940E38" w:rsidRDefault="00207929" w:rsidP="002C0FE1">
      <w:pPr>
        <w:pStyle w:val="TableHeading"/>
      </w:pPr>
      <w:r w:rsidRPr="00940E38">
        <w:t xml:space="preserve">Table </w:t>
      </w:r>
      <w:r w:rsidR="009D5EA7">
        <w:t>10</w:t>
      </w:r>
      <w:r w:rsidRPr="00940E38">
        <w:t xml:space="preserve">: </w:t>
      </w:r>
      <w:r>
        <w:tab/>
      </w:r>
      <w:r w:rsidRPr="00940E38">
        <w:t>Number of EOs for the Department’s portfolio agencies</w:t>
      </w:r>
    </w:p>
    <w:tbl>
      <w:tblPr>
        <w:tblStyle w:val="DTFFinancialTable"/>
        <w:tblW w:w="8161" w:type="dxa"/>
        <w:tblLayout w:type="fixed"/>
        <w:tblLook w:val="06E0" w:firstRow="1" w:lastRow="1" w:firstColumn="1" w:lastColumn="0" w:noHBand="1" w:noVBand="1"/>
      </w:tblPr>
      <w:tblGrid>
        <w:gridCol w:w="2864"/>
        <w:gridCol w:w="662"/>
        <w:gridCol w:w="662"/>
        <w:gridCol w:w="662"/>
        <w:gridCol w:w="662"/>
        <w:gridCol w:w="662"/>
        <w:gridCol w:w="662"/>
        <w:gridCol w:w="662"/>
        <w:gridCol w:w="663"/>
      </w:tblGrid>
      <w:tr w:rsidR="002C0FE1" w:rsidRPr="00891482" w14:paraId="7595B3E4" w14:textId="77777777" w:rsidTr="001442C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64" w:type="dxa"/>
          </w:tcPr>
          <w:p w14:paraId="7A93A8F9" w14:textId="77777777" w:rsidR="002C0FE1" w:rsidRPr="00207929" w:rsidRDefault="002C0FE1" w:rsidP="00207929"/>
        </w:tc>
        <w:tc>
          <w:tcPr>
            <w:tcW w:w="1324" w:type="dxa"/>
            <w:gridSpan w:val="2"/>
          </w:tcPr>
          <w:p w14:paraId="0D9A5944" w14:textId="760FD807" w:rsidR="002C0FE1" w:rsidRPr="00891482" w:rsidRDefault="002C0FE1" w:rsidP="002C0FE1">
            <w:pPr>
              <w:jc w:val="center"/>
              <w:cnfStyle w:val="100000000000" w:firstRow="1" w:lastRow="0" w:firstColumn="0" w:lastColumn="0" w:oddVBand="0" w:evenVBand="0" w:oddHBand="0" w:evenHBand="0" w:firstRowFirstColumn="0" w:firstRowLastColumn="0" w:lastRowFirstColumn="0" w:lastRowLastColumn="0"/>
            </w:pPr>
            <w:r w:rsidRPr="00891482">
              <w:t>Total</w:t>
            </w:r>
          </w:p>
        </w:tc>
        <w:tc>
          <w:tcPr>
            <w:tcW w:w="1324" w:type="dxa"/>
            <w:gridSpan w:val="2"/>
          </w:tcPr>
          <w:p w14:paraId="755F3727" w14:textId="77777777" w:rsidR="002C0FE1" w:rsidRPr="00891482" w:rsidRDefault="002C0FE1" w:rsidP="00207929">
            <w:pPr>
              <w:jc w:val="center"/>
              <w:cnfStyle w:val="100000000000" w:firstRow="1" w:lastRow="0" w:firstColumn="0" w:lastColumn="0" w:oddVBand="0" w:evenVBand="0" w:oddHBand="0" w:evenHBand="0" w:firstRowFirstColumn="0" w:firstRowLastColumn="0" w:lastRowFirstColumn="0" w:lastRowLastColumn="0"/>
            </w:pPr>
            <w:r w:rsidRPr="00891482">
              <w:t>Women</w:t>
            </w:r>
          </w:p>
        </w:tc>
        <w:tc>
          <w:tcPr>
            <w:tcW w:w="1324" w:type="dxa"/>
            <w:gridSpan w:val="2"/>
          </w:tcPr>
          <w:p w14:paraId="60D3CEDF" w14:textId="77777777" w:rsidR="002C0FE1" w:rsidRPr="00891482" w:rsidRDefault="002C0FE1" w:rsidP="00207929">
            <w:pPr>
              <w:jc w:val="center"/>
              <w:cnfStyle w:val="100000000000" w:firstRow="1" w:lastRow="0" w:firstColumn="0" w:lastColumn="0" w:oddVBand="0" w:evenVBand="0" w:oddHBand="0" w:evenHBand="0" w:firstRowFirstColumn="0" w:firstRowLastColumn="0" w:lastRowFirstColumn="0" w:lastRowLastColumn="0"/>
            </w:pPr>
            <w:r w:rsidRPr="00891482">
              <w:t>Men</w:t>
            </w:r>
          </w:p>
        </w:tc>
        <w:tc>
          <w:tcPr>
            <w:tcW w:w="1325" w:type="dxa"/>
            <w:gridSpan w:val="2"/>
          </w:tcPr>
          <w:p w14:paraId="38B43D05" w14:textId="77777777" w:rsidR="002C0FE1" w:rsidRPr="00891482" w:rsidDel="00692242" w:rsidRDefault="002C0FE1" w:rsidP="00207929">
            <w:pPr>
              <w:jc w:val="center"/>
              <w:cnfStyle w:val="100000000000" w:firstRow="1" w:lastRow="0" w:firstColumn="0" w:lastColumn="0" w:oddVBand="0" w:evenVBand="0" w:oddHBand="0" w:evenHBand="0" w:firstRowFirstColumn="0" w:firstRowLastColumn="0" w:lastRowFirstColumn="0" w:lastRowLastColumn="0"/>
            </w:pPr>
            <w:r w:rsidRPr="00891482">
              <w:t>Self-described</w:t>
            </w:r>
          </w:p>
        </w:tc>
      </w:tr>
      <w:tr w:rsidR="002C0FE1" w:rsidRPr="00891482" w14:paraId="3C369DD9" w14:textId="77777777" w:rsidTr="001442C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64" w:type="dxa"/>
          </w:tcPr>
          <w:p w14:paraId="0B23322F" w14:textId="77777777" w:rsidR="002C0FE1" w:rsidRPr="00207929" w:rsidRDefault="002C0FE1" w:rsidP="00207929">
            <w:r w:rsidRPr="00207929">
              <w:t>Portfolio agencies</w:t>
            </w:r>
          </w:p>
        </w:tc>
        <w:tc>
          <w:tcPr>
            <w:tcW w:w="662" w:type="dxa"/>
          </w:tcPr>
          <w:p w14:paraId="6048EE65" w14:textId="77777777"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No.</w:t>
            </w:r>
          </w:p>
        </w:tc>
        <w:tc>
          <w:tcPr>
            <w:tcW w:w="662" w:type="dxa"/>
          </w:tcPr>
          <w:p w14:paraId="1E6A800E" w14:textId="6BAC451E"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Var.</w:t>
            </w:r>
          </w:p>
        </w:tc>
        <w:tc>
          <w:tcPr>
            <w:tcW w:w="662" w:type="dxa"/>
          </w:tcPr>
          <w:p w14:paraId="76BF5E2B" w14:textId="77777777"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No.</w:t>
            </w:r>
          </w:p>
        </w:tc>
        <w:tc>
          <w:tcPr>
            <w:tcW w:w="662" w:type="dxa"/>
          </w:tcPr>
          <w:p w14:paraId="268C8398" w14:textId="77777777"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Var.</w:t>
            </w:r>
          </w:p>
        </w:tc>
        <w:tc>
          <w:tcPr>
            <w:tcW w:w="662" w:type="dxa"/>
          </w:tcPr>
          <w:p w14:paraId="77A12E50" w14:textId="77777777"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No.</w:t>
            </w:r>
          </w:p>
        </w:tc>
        <w:tc>
          <w:tcPr>
            <w:tcW w:w="662" w:type="dxa"/>
          </w:tcPr>
          <w:p w14:paraId="7D7AB9EE" w14:textId="77777777"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Var.</w:t>
            </w:r>
          </w:p>
        </w:tc>
        <w:tc>
          <w:tcPr>
            <w:tcW w:w="662" w:type="dxa"/>
          </w:tcPr>
          <w:p w14:paraId="683BDDDD" w14:textId="77777777"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No.</w:t>
            </w:r>
          </w:p>
        </w:tc>
        <w:tc>
          <w:tcPr>
            <w:tcW w:w="663" w:type="dxa"/>
          </w:tcPr>
          <w:p w14:paraId="5BBB519B" w14:textId="77777777" w:rsidR="002C0FE1" w:rsidRPr="00891482" w:rsidRDefault="002C0FE1" w:rsidP="00CE5757">
            <w:pPr>
              <w:cnfStyle w:val="100000000000" w:firstRow="1" w:lastRow="0" w:firstColumn="0" w:lastColumn="0" w:oddVBand="0" w:evenVBand="0" w:oddHBand="0" w:evenHBand="0" w:firstRowFirstColumn="0" w:firstRowLastColumn="0" w:lastRowFirstColumn="0" w:lastRowLastColumn="0"/>
            </w:pPr>
            <w:r w:rsidRPr="00891482">
              <w:t>No.</w:t>
            </w:r>
          </w:p>
        </w:tc>
      </w:tr>
      <w:tr w:rsidR="002C0FE1" w:rsidRPr="00891482" w14:paraId="01D70549" w14:textId="77777777" w:rsidTr="001442C8">
        <w:tc>
          <w:tcPr>
            <w:cnfStyle w:val="001000000000" w:firstRow="0" w:lastRow="0" w:firstColumn="1" w:lastColumn="0" w:oddVBand="0" w:evenVBand="0" w:oddHBand="0" w:evenHBand="0" w:firstRowFirstColumn="0" w:firstRowLastColumn="0" w:lastRowFirstColumn="0" w:lastRowLastColumn="0"/>
            <w:tcW w:w="2864" w:type="dxa"/>
          </w:tcPr>
          <w:p w14:paraId="16524EF3" w14:textId="77777777" w:rsidR="002C0FE1" w:rsidRPr="00891482" w:rsidRDefault="002C0FE1" w:rsidP="00CE5757">
            <w:pPr>
              <w:ind w:left="0" w:firstLine="0"/>
            </w:pPr>
            <w:r w:rsidRPr="00891482">
              <w:t>Commissioner of New Technology</w:t>
            </w:r>
          </w:p>
        </w:tc>
        <w:tc>
          <w:tcPr>
            <w:tcW w:w="662" w:type="dxa"/>
          </w:tcPr>
          <w:p w14:paraId="6EAB6DD5"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9</w:t>
            </w:r>
          </w:p>
        </w:tc>
        <w:tc>
          <w:tcPr>
            <w:tcW w:w="662" w:type="dxa"/>
          </w:tcPr>
          <w:p w14:paraId="692C3F1F" w14:textId="3BD0A71F"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(4)</w:t>
            </w:r>
          </w:p>
        </w:tc>
        <w:tc>
          <w:tcPr>
            <w:tcW w:w="662" w:type="dxa"/>
          </w:tcPr>
          <w:p w14:paraId="617E6638"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0</w:t>
            </w:r>
          </w:p>
        </w:tc>
        <w:tc>
          <w:tcPr>
            <w:tcW w:w="662" w:type="dxa"/>
          </w:tcPr>
          <w:p w14:paraId="49246A01"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(3)</w:t>
            </w:r>
          </w:p>
        </w:tc>
        <w:tc>
          <w:tcPr>
            <w:tcW w:w="662" w:type="dxa"/>
          </w:tcPr>
          <w:p w14:paraId="15038547"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9</w:t>
            </w:r>
          </w:p>
        </w:tc>
        <w:tc>
          <w:tcPr>
            <w:tcW w:w="662" w:type="dxa"/>
          </w:tcPr>
          <w:p w14:paraId="431CB143"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(1)</w:t>
            </w:r>
          </w:p>
        </w:tc>
        <w:tc>
          <w:tcPr>
            <w:tcW w:w="662" w:type="dxa"/>
          </w:tcPr>
          <w:p w14:paraId="3EC92138"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c>
          <w:tcPr>
            <w:tcW w:w="663" w:type="dxa"/>
          </w:tcPr>
          <w:p w14:paraId="450C3EEE"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r>
      <w:tr w:rsidR="002C0FE1" w:rsidRPr="00891482" w14:paraId="09A2C329" w14:textId="77777777" w:rsidTr="001442C8">
        <w:tc>
          <w:tcPr>
            <w:cnfStyle w:val="001000000000" w:firstRow="0" w:lastRow="0" w:firstColumn="1" w:lastColumn="0" w:oddVBand="0" w:evenVBand="0" w:oddHBand="0" w:evenHBand="0" w:firstRowFirstColumn="0" w:firstRowLastColumn="0" w:lastRowFirstColumn="0" w:lastRowLastColumn="0"/>
            <w:tcW w:w="2864" w:type="dxa"/>
          </w:tcPr>
          <w:p w14:paraId="30F26650" w14:textId="77777777" w:rsidR="002C0FE1" w:rsidRPr="00891482" w:rsidRDefault="002C0FE1" w:rsidP="00CE5757">
            <w:pPr>
              <w:ind w:left="0" w:firstLine="0"/>
            </w:pPr>
            <w:r w:rsidRPr="00891482">
              <w:t>Innovation Victoria</w:t>
            </w:r>
          </w:p>
        </w:tc>
        <w:tc>
          <w:tcPr>
            <w:tcW w:w="662" w:type="dxa"/>
          </w:tcPr>
          <w:p w14:paraId="5E4BC5A8"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2</w:t>
            </w:r>
          </w:p>
        </w:tc>
        <w:tc>
          <w:tcPr>
            <w:tcW w:w="662" w:type="dxa"/>
          </w:tcPr>
          <w:p w14:paraId="1582CD23" w14:textId="11012641"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2</w:t>
            </w:r>
          </w:p>
        </w:tc>
        <w:tc>
          <w:tcPr>
            <w:tcW w:w="662" w:type="dxa"/>
          </w:tcPr>
          <w:p w14:paraId="560483FE"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2</w:t>
            </w:r>
          </w:p>
        </w:tc>
        <w:tc>
          <w:tcPr>
            <w:tcW w:w="662" w:type="dxa"/>
          </w:tcPr>
          <w:p w14:paraId="06487DAB"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2</w:t>
            </w:r>
          </w:p>
        </w:tc>
        <w:tc>
          <w:tcPr>
            <w:tcW w:w="662" w:type="dxa"/>
          </w:tcPr>
          <w:p w14:paraId="2609CD28"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0</w:t>
            </w:r>
          </w:p>
        </w:tc>
        <w:tc>
          <w:tcPr>
            <w:tcW w:w="662" w:type="dxa"/>
          </w:tcPr>
          <w:p w14:paraId="61104EAC"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0</w:t>
            </w:r>
          </w:p>
        </w:tc>
        <w:tc>
          <w:tcPr>
            <w:tcW w:w="662" w:type="dxa"/>
          </w:tcPr>
          <w:p w14:paraId="49A6FFD7"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c>
          <w:tcPr>
            <w:tcW w:w="663" w:type="dxa"/>
          </w:tcPr>
          <w:p w14:paraId="26B1AF67"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r>
      <w:tr w:rsidR="002C0FE1" w:rsidRPr="00891482" w14:paraId="039BF288" w14:textId="77777777" w:rsidTr="001442C8">
        <w:tc>
          <w:tcPr>
            <w:cnfStyle w:val="001000000000" w:firstRow="0" w:lastRow="0" w:firstColumn="1" w:lastColumn="0" w:oddVBand="0" w:evenVBand="0" w:oddHBand="0" w:evenHBand="0" w:firstRowFirstColumn="0" w:firstRowLastColumn="0" w:lastRowFirstColumn="0" w:lastRowLastColumn="0"/>
            <w:tcW w:w="2864" w:type="dxa"/>
          </w:tcPr>
          <w:p w14:paraId="4425ACF9" w14:textId="77777777" w:rsidR="002C0FE1" w:rsidRPr="00891482" w:rsidRDefault="002C0FE1" w:rsidP="00CE5757">
            <w:pPr>
              <w:ind w:left="0" w:firstLine="0"/>
            </w:pPr>
            <w:r w:rsidRPr="00891482">
              <w:t>Regional Computer Teaching</w:t>
            </w:r>
          </w:p>
        </w:tc>
        <w:tc>
          <w:tcPr>
            <w:tcW w:w="662" w:type="dxa"/>
          </w:tcPr>
          <w:p w14:paraId="7469A552"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49</w:t>
            </w:r>
          </w:p>
        </w:tc>
        <w:tc>
          <w:tcPr>
            <w:tcW w:w="662" w:type="dxa"/>
          </w:tcPr>
          <w:p w14:paraId="31AEDA0B" w14:textId="52D91896"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1</w:t>
            </w:r>
          </w:p>
        </w:tc>
        <w:tc>
          <w:tcPr>
            <w:tcW w:w="662" w:type="dxa"/>
          </w:tcPr>
          <w:p w14:paraId="1BEFA852"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13</w:t>
            </w:r>
          </w:p>
        </w:tc>
        <w:tc>
          <w:tcPr>
            <w:tcW w:w="662" w:type="dxa"/>
          </w:tcPr>
          <w:p w14:paraId="541920D6"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1</w:t>
            </w:r>
          </w:p>
        </w:tc>
        <w:tc>
          <w:tcPr>
            <w:tcW w:w="662" w:type="dxa"/>
          </w:tcPr>
          <w:p w14:paraId="630DA3C8"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36</w:t>
            </w:r>
          </w:p>
        </w:tc>
        <w:tc>
          <w:tcPr>
            <w:tcW w:w="662" w:type="dxa"/>
          </w:tcPr>
          <w:p w14:paraId="1D511B08"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0</w:t>
            </w:r>
          </w:p>
        </w:tc>
        <w:tc>
          <w:tcPr>
            <w:tcW w:w="662" w:type="dxa"/>
          </w:tcPr>
          <w:p w14:paraId="4B86C08C"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c>
          <w:tcPr>
            <w:tcW w:w="663" w:type="dxa"/>
          </w:tcPr>
          <w:p w14:paraId="0B958F02"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r>
      <w:tr w:rsidR="002C0FE1" w:rsidRPr="00891482" w14:paraId="2FA2BCEB" w14:textId="77777777" w:rsidTr="001442C8">
        <w:tc>
          <w:tcPr>
            <w:cnfStyle w:val="001000000000" w:firstRow="0" w:lastRow="0" w:firstColumn="1" w:lastColumn="0" w:oddVBand="0" w:evenVBand="0" w:oddHBand="0" w:evenHBand="0" w:firstRowFirstColumn="0" w:firstRowLastColumn="0" w:lastRowFirstColumn="0" w:lastRowLastColumn="0"/>
            <w:tcW w:w="2864" w:type="dxa"/>
          </w:tcPr>
          <w:p w14:paraId="10B404BB" w14:textId="77777777" w:rsidR="002C0FE1" w:rsidRPr="00891482" w:rsidRDefault="002C0FE1" w:rsidP="00CE5757">
            <w:pPr>
              <w:ind w:left="0" w:firstLine="0"/>
            </w:pPr>
            <w:r w:rsidRPr="00891482">
              <w:t>Victorian Technology Commission</w:t>
            </w:r>
          </w:p>
        </w:tc>
        <w:tc>
          <w:tcPr>
            <w:tcW w:w="662" w:type="dxa"/>
          </w:tcPr>
          <w:p w14:paraId="65262BAF"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129</w:t>
            </w:r>
          </w:p>
        </w:tc>
        <w:tc>
          <w:tcPr>
            <w:tcW w:w="662" w:type="dxa"/>
          </w:tcPr>
          <w:p w14:paraId="765835D4" w14:textId="3898D55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(19)</w:t>
            </w:r>
          </w:p>
        </w:tc>
        <w:tc>
          <w:tcPr>
            <w:tcW w:w="662" w:type="dxa"/>
          </w:tcPr>
          <w:p w14:paraId="3115F1FD"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41</w:t>
            </w:r>
          </w:p>
        </w:tc>
        <w:tc>
          <w:tcPr>
            <w:tcW w:w="662" w:type="dxa"/>
          </w:tcPr>
          <w:p w14:paraId="31F14702"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(9)</w:t>
            </w:r>
          </w:p>
        </w:tc>
        <w:tc>
          <w:tcPr>
            <w:tcW w:w="662" w:type="dxa"/>
          </w:tcPr>
          <w:p w14:paraId="103DF83D"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88</w:t>
            </w:r>
          </w:p>
        </w:tc>
        <w:tc>
          <w:tcPr>
            <w:tcW w:w="662" w:type="dxa"/>
          </w:tcPr>
          <w:p w14:paraId="3468EDD7"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(10)</w:t>
            </w:r>
          </w:p>
        </w:tc>
        <w:tc>
          <w:tcPr>
            <w:tcW w:w="662" w:type="dxa"/>
          </w:tcPr>
          <w:p w14:paraId="387914FE"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c>
          <w:tcPr>
            <w:tcW w:w="663" w:type="dxa"/>
          </w:tcPr>
          <w:p w14:paraId="18271D7B" w14:textId="77777777" w:rsidR="002C0FE1" w:rsidRPr="00891482" w:rsidRDefault="002C0FE1" w:rsidP="00CE5757">
            <w:pPr>
              <w:cnfStyle w:val="000000000000" w:firstRow="0" w:lastRow="0" w:firstColumn="0" w:lastColumn="0" w:oddVBand="0" w:evenVBand="0" w:oddHBand="0" w:evenHBand="0" w:firstRowFirstColumn="0" w:firstRowLastColumn="0" w:lastRowFirstColumn="0" w:lastRowLastColumn="0"/>
            </w:pPr>
            <w:r w:rsidRPr="00891482">
              <w:t>n</w:t>
            </w:r>
          </w:p>
        </w:tc>
      </w:tr>
      <w:tr w:rsidR="002C0FE1" w:rsidRPr="00891482" w14:paraId="6D48E0CC" w14:textId="77777777" w:rsidTr="001442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113656EB" w14:textId="77777777" w:rsidR="002C0FE1" w:rsidRPr="00891482" w:rsidRDefault="002C0FE1" w:rsidP="00CE5757">
            <w:pPr>
              <w:ind w:left="0" w:firstLine="0"/>
            </w:pPr>
            <w:r w:rsidRPr="00891482">
              <w:t>Total</w:t>
            </w:r>
          </w:p>
        </w:tc>
        <w:tc>
          <w:tcPr>
            <w:tcW w:w="662" w:type="dxa"/>
          </w:tcPr>
          <w:p w14:paraId="6CB13D26" w14:textId="77777777"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189</w:t>
            </w:r>
          </w:p>
        </w:tc>
        <w:tc>
          <w:tcPr>
            <w:tcW w:w="662" w:type="dxa"/>
          </w:tcPr>
          <w:p w14:paraId="6B86ECB2" w14:textId="63ABE142"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(20)</w:t>
            </w:r>
          </w:p>
        </w:tc>
        <w:tc>
          <w:tcPr>
            <w:tcW w:w="662" w:type="dxa"/>
          </w:tcPr>
          <w:p w14:paraId="323356A9" w14:textId="77777777"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133</w:t>
            </w:r>
          </w:p>
        </w:tc>
        <w:tc>
          <w:tcPr>
            <w:tcW w:w="662" w:type="dxa"/>
          </w:tcPr>
          <w:p w14:paraId="76905DBE" w14:textId="77777777"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(11)</w:t>
            </w:r>
          </w:p>
        </w:tc>
        <w:tc>
          <w:tcPr>
            <w:tcW w:w="662" w:type="dxa"/>
          </w:tcPr>
          <w:p w14:paraId="1B6945C0" w14:textId="77777777"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56</w:t>
            </w:r>
          </w:p>
        </w:tc>
        <w:tc>
          <w:tcPr>
            <w:tcW w:w="662" w:type="dxa"/>
          </w:tcPr>
          <w:p w14:paraId="30A596D1" w14:textId="77777777"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(9)</w:t>
            </w:r>
          </w:p>
        </w:tc>
        <w:tc>
          <w:tcPr>
            <w:tcW w:w="662" w:type="dxa"/>
          </w:tcPr>
          <w:p w14:paraId="5B978F04" w14:textId="77777777"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n</w:t>
            </w:r>
          </w:p>
        </w:tc>
        <w:tc>
          <w:tcPr>
            <w:tcW w:w="663" w:type="dxa"/>
          </w:tcPr>
          <w:p w14:paraId="6056640B" w14:textId="77777777" w:rsidR="002C0FE1" w:rsidRPr="00891482" w:rsidRDefault="002C0FE1" w:rsidP="00CE5757">
            <w:pPr>
              <w:cnfStyle w:val="010000000000" w:firstRow="0" w:lastRow="1" w:firstColumn="0" w:lastColumn="0" w:oddVBand="0" w:evenVBand="0" w:oddHBand="0" w:evenHBand="0" w:firstRowFirstColumn="0" w:firstRowLastColumn="0" w:lastRowFirstColumn="0" w:lastRowLastColumn="0"/>
            </w:pPr>
            <w:r w:rsidRPr="00891482">
              <w:t>n</w:t>
            </w:r>
          </w:p>
        </w:tc>
      </w:tr>
    </w:tbl>
    <w:p w14:paraId="1FE4D40B" w14:textId="77777777" w:rsidR="00207929" w:rsidRPr="00940E38" w:rsidRDefault="00207929" w:rsidP="00207929"/>
    <w:p w14:paraId="05A7FB73" w14:textId="77777777" w:rsidR="005828BF" w:rsidRDefault="005828BF">
      <w:r>
        <w:rPr>
          <w:b/>
        </w:rPr>
        <w:br w:type="page"/>
      </w:r>
    </w:p>
    <w:tbl>
      <w:tblPr>
        <w:tblStyle w:val="GuidanceNote"/>
        <w:tblW w:w="9639" w:type="dxa"/>
        <w:tblLayout w:type="fixed"/>
        <w:tblLook w:val="06A0" w:firstRow="1" w:lastRow="0" w:firstColumn="1" w:lastColumn="0" w:noHBand="1" w:noVBand="1"/>
      </w:tblPr>
      <w:tblGrid>
        <w:gridCol w:w="1516"/>
        <w:gridCol w:w="8123"/>
      </w:tblGrid>
      <w:tr w:rsidR="005828BF" w:rsidRPr="00243C1F" w14:paraId="198CBBAF" w14:textId="77777777" w:rsidTr="005828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715751D8" w14:textId="4EF7709C" w:rsidR="005828BF" w:rsidRPr="008B158A" w:rsidRDefault="005828BF" w:rsidP="00CE5757">
            <w:pPr>
              <w:rPr>
                <w:rStyle w:val="Reference"/>
              </w:rPr>
            </w:pPr>
          </w:p>
        </w:tc>
        <w:tc>
          <w:tcPr>
            <w:tcW w:w="8123" w:type="dxa"/>
          </w:tcPr>
          <w:p w14:paraId="3DEBC90D" w14:textId="693EA25B" w:rsidR="005828BF" w:rsidRPr="00BC1768" w:rsidRDefault="005828BF" w:rsidP="00BC1768">
            <w:pPr>
              <w:cnfStyle w:val="100000000000" w:firstRow="1" w:lastRow="0" w:firstColumn="0" w:lastColumn="0" w:oddVBand="0" w:evenVBand="0" w:oddHBand="0" w:evenHBand="0" w:firstRowFirstColumn="0" w:firstRowLastColumn="0" w:lastRowFirstColumn="0" w:lastRowLastColumn="0"/>
            </w:pPr>
            <w:r w:rsidRPr="005828BF">
              <w:t>Guidance – EO data</w:t>
            </w:r>
          </w:p>
        </w:tc>
      </w:tr>
      <w:tr w:rsidR="005828BF" w:rsidRPr="00243C1F" w14:paraId="104A5835" w14:textId="77777777" w:rsidTr="005828BF">
        <w:tc>
          <w:tcPr>
            <w:cnfStyle w:val="001000000000" w:firstRow="0" w:lastRow="0" w:firstColumn="1" w:lastColumn="0" w:oddVBand="0" w:evenVBand="0" w:oddHBand="0" w:evenHBand="0" w:firstRowFirstColumn="0" w:firstRowLastColumn="0" w:lastRowFirstColumn="0" w:lastRowLastColumn="0"/>
            <w:tcW w:w="1516" w:type="dxa"/>
          </w:tcPr>
          <w:p w14:paraId="4708F8BF" w14:textId="5487E916" w:rsidR="005828BF" w:rsidRPr="008B158A" w:rsidRDefault="005828BF" w:rsidP="00CE5757">
            <w:pPr>
              <w:rPr>
                <w:rStyle w:val="Reference"/>
              </w:rPr>
            </w:pPr>
            <w:r w:rsidRPr="005828BF">
              <w:rPr>
                <w:rStyle w:val="Reference"/>
              </w:rPr>
              <w:t>FRD 15E</w:t>
            </w:r>
          </w:p>
        </w:tc>
        <w:tc>
          <w:tcPr>
            <w:tcW w:w="8123" w:type="dxa"/>
          </w:tcPr>
          <w:p w14:paraId="6487C4ED" w14:textId="77777777" w:rsidR="005828BF" w:rsidRDefault="005828BF" w:rsidP="00BC1768">
            <w:pPr>
              <w:cnfStyle w:val="000000000000" w:firstRow="0" w:lastRow="0" w:firstColumn="0" w:lastColumn="0" w:oddVBand="0" w:evenVBand="0" w:oddHBand="0" w:evenHBand="0" w:firstRowFirstColumn="0" w:firstRowLastColumn="0" w:lastRowFirstColumn="0" w:lastRowLastColumn="0"/>
            </w:pPr>
            <w:r w:rsidRPr="005828BF">
              <w:t>FRD 15E explains the requirements for disclosing Executive Officer (EO) numbers in annual reports. It states that a Department’s report of operations must disclose the following disaggregated information on EO numbers as per the last pay period for the financial year:</w:t>
            </w:r>
          </w:p>
          <w:p w14:paraId="22D02019" w14:textId="77777777" w:rsidR="005828BF" w:rsidRPr="005828BF" w:rsidRDefault="005828BF" w:rsidP="00FC71D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5828BF">
              <w:t>disaggregated information on EO numbers including:</w:t>
            </w:r>
          </w:p>
          <w:p w14:paraId="256C2BF6" w14:textId="77777777" w:rsidR="005828BF" w:rsidRPr="005828BF" w:rsidRDefault="005828BF" w:rsidP="00FC71D7">
            <w:pPr>
              <w:pStyle w:val="ListParagraph"/>
              <w:numPr>
                <w:ilvl w:val="1"/>
                <w:numId w:val="38"/>
              </w:numPr>
              <w:cnfStyle w:val="000000000000" w:firstRow="0" w:lastRow="0" w:firstColumn="0" w:lastColumn="0" w:oddVBand="0" w:evenVBand="0" w:oddHBand="0" w:evenHBand="0" w:firstRowFirstColumn="0" w:firstRowLastColumn="0" w:lastRowFirstColumn="0" w:lastRowLastColumn="0"/>
            </w:pPr>
            <w:r w:rsidRPr="005828BF">
              <w:t>executive classification;</w:t>
            </w:r>
          </w:p>
          <w:p w14:paraId="41DF3DC8" w14:textId="77777777" w:rsidR="005828BF" w:rsidRPr="005828BF" w:rsidRDefault="005828BF" w:rsidP="00FC71D7">
            <w:pPr>
              <w:pStyle w:val="ListParagraph"/>
              <w:numPr>
                <w:ilvl w:val="1"/>
                <w:numId w:val="38"/>
              </w:numPr>
              <w:cnfStyle w:val="000000000000" w:firstRow="0" w:lastRow="0" w:firstColumn="0" w:lastColumn="0" w:oddVBand="0" w:evenVBand="0" w:oddHBand="0" w:evenHBand="0" w:firstRowFirstColumn="0" w:firstRowLastColumn="0" w:lastRowFirstColumn="0" w:lastRowLastColumn="0"/>
            </w:pPr>
            <w:r w:rsidRPr="005828BF">
              <w:t>gender split across classifications; and</w:t>
            </w:r>
          </w:p>
          <w:p w14:paraId="2C51EB16" w14:textId="77777777" w:rsidR="005828BF" w:rsidRPr="005828BF" w:rsidRDefault="005828BF" w:rsidP="00FC71D7">
            <w:pPr>
              <w:pStyle w:val="ListParagraph"/>
              <w:numPr>
                <w:ilvl w:val="1"/>
                <w:numId w:val="38"/>
              </w:numPr>
              <w:cnfStyle w:val="000000000000" w:firstRow="0" w:lastRow="0" w:firstColumn="0" w:lastColumn="0" w:oddVBand="0" w:evenVBand="0" w:oddHBand="0" w:evenHBand="0" w:firstRowFirstColumn="0" w:firstRowLastColumn="0" w:lastRowFirstColumn="0" w:lastRowLastColumn="0"/>
            </w:pPr>
            <w:r w:rsidRPr="005828BF">
              <w:t>comparison to the previous reporting period.</w:t>
            </w:r>
          </w:p>
          <w:p w14:paraId="5DB48521" w14:textId="77777777" w:rsidR="005828BF" w:rsidRPr="005828BF" w:rsidRDefault="005828BF" w:rsidP="00FC71D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5828BF">
              <w:t>a reconciliation of the EO numbers that appear in the report of operations to those disclosed in the notes in the financial statements for the current and previous reporting periods; and</w:t>
            </w:r>
          </w:p>
          <w:p w14:paraId="7EF8CE7B" w14:textId="77777777" w:rsidR="005828BF" w:rsidRDefault="005828BF" w:rsidP="00FC71D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5828BF">
              <w:t>EO numbers for all its portfolio entities.</w:t>
            </w:r>
          </w:p>
          <w:p w14:paraId="2252B99E" w14:textId="77777777" w:rsidR="005828BF" w:rsidRDefault="005828BF" w:rsidP="005828BF">
            <w:pPr>
              <w:cnfStyle w:val="000000000000" w:firstRow="0" w:lastRow="0" w:firstColumn="0" w:lastColumn="0" w:oddVBand="0" w:evenVBand="0" w:oddHBand="0" w:evenHBand="0" w:firstRowFirstColumn="0" w:firstRowLastColumn="0" w:lastRowFirstColumn="0" w:lastRowLastColumn="0"/>
            </w:pPr>
            <w:r>
              <w:t>This FRD provides definitions for Accountable Officers, EO, and portfolio entities.</w:t>
            </w:r>
          </w:p>
          <w:p w14:paraId="5AA79B91" w14:textId="77777777" w:rsidR="005828BF" w:rsidRDefault="005828BF" w:rsidP="005828BF">
            <w:pPr>
              <w:cnfStyle w:val="000000000000" w:firstRow="0" w:lastRow="0" w:firstColumn="0" w:lastColumn="0" w:oddVBand="0" w:evenVBand="0" w:oddHBand="0" w:evenHBand="0" w:firstRowFirstColumn="0" w:firstRowLastColumn="0" w:lastRowFirstColumn="0" w:lastRowLastColumn="0"/>
            </w:pPr>
            <w:r>
              <w:t xml:space="preserve">The disclosure of gender may include three categories: women, men and self-described. The privacy and confidentiality of all employees </w:t>
            </w:r>
            <w:proofErr w:type="gramStart"/>
            <w:r>
              <w:t>must be strictly protected at all times</w:t>
            </w:r>
            <w:proofErr w:type="gramEnd"/>
            <w:r>
              <w:t xml:space="preserve">. </w:t>
            </w:r>
          </w:p>
          <w:p w14:paraId="6B07FA37" w14:textId="2DC339D1" w:rsidR="005828BF" w:rsidRDefault="005828BF" w:rsidP="005828BF">
            <w:pPr>
              <w:cnfStyle w:val="000000000000" w:firstRow="0" w:lastRow="0" w:firstColumn="0" w:lastColumn="0" w:oddVBand="0" w:evenVBand="0" w:oddHBand="0" w:evenHBand="0" w:firstRowFirstColumn="0" w:firstRowLastColumn="0" w:lastRowFirstColumn="0" w:lastRowLastColumn="0"/>
            </w:pPr>
            <w:r>
              <w:t xml:space="preserve">In line with the </w:t>
            </w:r>
            <w:r w:rsidRPr="005828BF">
              <w:rPr>
                <w:i/>
                <w:iCs/>
              </w:rPr>
              <w:t>Policy and Standard Model for Collecting Staff Gender Information in the Victorian Public Sector</w:t>
            </w:r>
            <w: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w:t>
            </w:r>
            <w:r w:rsidR="00403471">
              <w:noBreakHyphen/>
            </w:r>
            <w:r>
              <w:t xml:space="preserve">described’ category. </w:t>
            </w:r>
          </w:p>
          <w:p w14:paraId="2C170971" w14:textId="77777777" w:rsidR="005828BF" w:rsidRDefault="005828BF" w:rsidP="005828BF">
            <w:pPr>
              <w:cnfStyle w:val="000000000000" w:firstRow="0" w:lastRow="0" w:firstColumn="0" w:lastColumn="0" w:oddVBand="0" w:evenVBand="0" w:oddHBand="0" w:evenHBand="0" w:firstRowFirstColumn="0" w:firstRowLastColumn="0" w:lastRowFirstColumn="0" w:lastRowLastColumn="0"/>
            </w:pPr>
            <w:r>
              <w:t>It is proposed that the disclosure of EO data separated into the three gender categories, in line with the Policy and Standard Model, will be mandatory for all VPS entities from the 2019-20 reporting period onwards.</w:t>
            </w:r>
          </w:p>
          <w:p w14:paraId="0AD1F877" w14:textId="68803061" w:rsidR="005828BF" w:rsidRDefault="005828BF" w:rsidP="005828BF">
            <w:pPr>
              <w:cnfStyle w:val="000000000000" w:firstRow="0" w:lastRow="0" w:firstColumn="0" w:lastColumn="0" w:oddVBand="0" w:evenVBand="0" w:oddHBand="0" w:evenHBand="0" w:firstRowFirstColumn="0" w:firstRowLastColumn="0" w:lastRowFirstColumn="0" w:lastRowLastColumn="0"/>
            </w:pPr>
            <w:r>
              <w:t xml:space="preserve">The Policy and Standard Model is available on the DTF website to provide further assistance with gender reporting. Further enquiries can be directed to the Equality Branch in the Department of Premier and Cabinet (DPC) by emailing </w:t>
            </w:r>
            <w:hyperlink r:id="rId61" w:history="1">
              <w:r w:rsidRPr="005828BF">
                <w:rPr>
                  <w:rStyle w:val="Hyperlink"/>
                </w:rPr>
                <w:t>equality@dpc.vic.gov.au</w:t>
              </w:r>
            </w:hyperlink>
            <w:r>
              <w:t xml:space="preserve">. </w:t>
            </w:r>
          </w:p>
          <w:p w14:paraId="34359A7D" w14:textId="77777777" w:rsidR="005828BF" w:rsidRDefault="005828BF" w:rsidP="00A504B1">
            <w:pPr>
              <w:pStyle w:val="HeadingGuidance"/>
              <w:cnfStyle w:val="000000000000" w:firstRow="0" w:lastRow="0" w:firstColumn="0" w:lastColumn="0" w:oddVBand="0" w:evenVBand="0" w:oddHBand="0" w:evenHBand="0" w:firstRowFirstColumn="0" w:firstRowLastColumn="0" w:lastRowFirstColumn="0" w:lastRowLastColumn="0"/>
            </w:pPr>
            <w:bookmarkStart w:id="116" w:name="_Toc41961289"/>
            <w:r>
              <w:t>Guidance</w:t>
            </w:r>
            <w:bookmarkEnd w:id="116"/>
          </w:p>
          <w:p w14:paraId="07747C2A" w14:textId="77777777" w:rsidR="005828BF" w:rsidRDefault="005828BF" w:rsidP="005828BF">
            <w:pPr>
              <w:cnfStyle w:val="000000000000" w:firstRow="0" w:lastRow="0" w:firstColumn="0" w:lastColumn="0" w:oddVBand="0" w:evenVBand="0" w:oddHBand="0" w:evenHBand="0" w:firstRowFirstColumn="0" w:firstRowLastColumn="0" w:lastRowFirstColumn="0" w:lastRowLastColumn="0"/>
            </w:pPr>
            <w:r>
              <w:t>Departments should follow the table format provided in the Model to show their executive numbers. EO numbers should be based on the annualised employee equivalent (AEE). Refer to the definition and calculation of AEE illustrated in the guidance of Note 9.9 of the Model financial statements.</w:t>
            </w:r>
          </w:p>
          <w:p w14:paraId="1ACC0711" w14:textId="77777777" w:rsidR="005828BF" w:rsidRDefault="005828BF" w:rsidP="005828BF">
            <w:pPr>
              <w:cnfStyle w:val="000000000000" w:firstRow="0" w:lastRow="0" w:firstColumn="0" w:lastColumn="0" w:oddVBand="0" w:evenVBand="0" w:oddHBand="0" w:evenHBand="0" w:firstRowFirstColumn="0" w:firstRowLastColumn="0" w:lastRowFirstColumn="0" w:lastRowLastColumn="0"/>
            </w:pPr>
            <w:r>
              <w:t xml:space="preserve">Departments are also required to provide a table reconciling EO numbers disclosed in the financial statements with those in the report of operations, showing Accountable Officers and separations. </w:t>
            </w:r>
          </w:p>
          <w:p w14:paraId="3E3B9EDD" w14:textId="2037C64F" w:rsidR="005828BF" w:rsidRPr="005828BF" w:rsidRDefault="005828BF" w:rsidP="005828BF">
            <w:pPr>
              <w:cnfStyle w:val="000000000000" w:firstRow="0" w:lastRow="0" w:firstColumn="0" w:lastColumn="0" w:oddVBand="0" w:evenVBand="0" w:oddHBand="0" w:evenHBand="0" w:firstRowFirstColumn="0" w:firstRowLastColumn="0" w:lastRowFirstColumn="0" w:lastRowLastColumn="0"/>
            </w:pPr>
            <w:r>
              <w:t>The information required in the table showing executive numbers in portfolio agencies of the Department can be sourced from the Government Sector Executive Remuneration Database, maintained by the Victorian Public Sector Commission. The database lists all public authorities and provides relevant information required for the disclosure.</w:t>
            </w:r>
          </w:p>
        </w:tc>
      </w:tr>
    </w:tbl>
    <w:p w14:paraId="58EF9A21" w14:textId="43F010E9" w:rsidR="005828BF" w:rsidRDefault="005828BF" w:rsidP="005828BF">
      <w:pPr>
        <w:keepLines w:val="0"/>
      </w:pPr>
    </w:p>
    <w:p w14:paraId="0670F2D8" w14:textId="1B749D7D" w:rsidR="005828BF" w:rsidRDefault="005828BF" w:rsidP="005828BF">
      <w:pPr>
        <w:keepLines w:val="0"/>
      </w:pPr>
    </w:p>
    <w:p w14:paraId="36210C6E" w14:textId="5132C76D" w:rsidR="005828BF" w:rsidRDefault="005828BF" w:rsidP="005828BF">
      <w:pPr>
        <w:pStyle w:val="Heading10"/>
      </w:pPr>
      <w:bookmarkStart w:id="117" w:name="_Toc41961290"/>
      <w:bookmarkStart w:id="118" w:name="Report_Section4"/>
      <w:r>
        <w:lastRenderedPageBreak/>
        <w:t>Section 4: Other disclosures</w:t>
      </w:r>
      <w:bookmarkEnd w:id="117"/>
    </w:p>
    <w:bookmarkEnd w:id="118"/>
    <w:p w14:paraId="2CE6A823" w14:textId="139646FD" w:rsidR="005828BF" w:rsidRDefault="005828BF" w:rsidP="005828BF">
      <w:pPr>
        <w:keepLines w:val="0"/>
      </w:pPr>
    </w:p>
    <w:tbl>
      <w:tblPr>
        <w:tblStyle w:val="Two-columnreference"/>
        <w:tblW w:w="9639" w:type="dxa"/>
        <w:tblLook w:val="0480" w:firstRow="0" w:lastRow="0" w:firstColumn="1" w:lastColumn="0" w:noHBand="0" w:noVBand="1"/>
      </w:tblPr>
      <w:tblGrid>
        <w:gridCol w:w="1536"/>
        <w:gridCol w:w="8103"/>
      </w:tblGrid>
      <w:tr w:rsidR="00DB2E40" w:rsidRPr="00243C1F" w14:paraId="4111C318" w14:textId="77777777" w:rsidTr="00DB2E40">
        <w:tc>
          <w:tcPr>
            <w:cnfStyle w:val="001000000000" w:firstRow="0" w:lastRow="0" w:firstColumn="1" w:lastColumn="0" w:oddVBand="0" w:evenVBand="0" w:oddHBand="0" w:evenHBand="0" w:firstRowFirstColumn="0" w:firstRowLastColumn="0" w:lastRowFirstColumn="0" w:lastRowLastColumn="0"/>
            <w:tcW w:w="1531" w:type="dxa"/>
          </w:tcPr>
          <w:p w14:paraId="412808D3" w14:textId="62DA31EA" w:rsidR="00DB2E40" w:rsidRPr="00113FE9" w:rsidRDefault="00DB2E40" w:rsidP="00DB2E40">
            <w:pPr>
              <w:spacing w:before="240"/>
              <w:rPr>
                <w:rStyle w:val="Reference"/>
              </w:rPr>
            </w:pPr>
            <w:r w:rsidRPr="00DB2E40">
              <w:rPr>
                <w:rStyle w:val="Reference"/>
              </w:rPr>
              <w:t>FRD 25D</w:t>
            </w:r>
          </w:p>
        </w:tc>
        <w:tc>
          <w:tcPr>
            <w:tcW w:w="8074" w:type="dxa"/>
          </w:tcPr>
          <w:p w14:paraId="37E7576D" w14:textId="001ABE5D" w:rsidR="00DB2E40" w:rsidRPr="00243C1F" w:rsidRDefault="00DB2E40" w:rsidP="00DB2E40">
            <w:pPr>
              <w:pStyle w:val="Heading20"/>
              <w:outlineLvl w:val="1"/>
              <w:cnfStyle w:val="000000000000" w:firstRow="0" w:lastRow="0" w:firstColumn="0" w:lastColumn="0" w:oddVBand="0" w:evenVBand="0" w:oddHBand="0" w:evenHBand="0" w:firstRowFirstColumn="0" w:firstRowLastColumn="0" w:lastRowFirstColumn="0" w:lastRowLastColumn="0"/>
            </w:pPr>
            <w:bookmarkStart w:id="119" w:name="_Toc41961291"/>
            <w:bookmarkStart w:id="120" w:name="INDEX_VIPP"/>
            <w:r w:rsidRPr="00DB2E40">
              <w:t>Local Jobs First</w:t>
            </w:r>
            <w:bookmarkEnd w:id="119"/>
            <w:bookmarkEnd w:id="120"/>
          </w:p>
        </w:tc>
      </w:tr>
    </w:tbl>
    <w:p w14:paraId="13E79D3D" w14:textId="77777777" w:rsidR="005828BF" w:rsidRDefault="005828BF" w:rsidP="005828BF">
      <w:pPr>
        <w:keepLines w:val="0"/>
      </w:pPr>
      <w:r>
        <w:t xml:space="preserve">The </w:t>
      </w:r>
      <w:r w:rsidRPr="00DB2E40">
        <w:rPr>
          <w:i/>
          <w:iCs/>
        </w:rPr>
        <w:t>Local Jobs First Act 2003</w:t>
      </w:r>
      <w:r>
        <w:t xml:space="preserve"> introduced in August 2018 brings together the Victorian Industry Participation Policy (VIPP) and Major Project Skills Guarantee (MPSG) policy which were previously administered separately. </w:t>
      </w:r>
    </w:p>
    <w:p w14:paraId="3787EA01" w14:textId="08E7EC64" w:rsidR="005828BF" w:rsidRDefault="005828BF" w:rsidP="005828BF">
      <w:pPr>
        <w:keepLines w:val="0"/>
      </w:pPr>
      <w:r>
        <w:t>Departments and public sector bodies are required to apply the Local Job</w:t>
      </w:r>
      <w:r w:rsidR="00E3023B">
        <w:t>s</w:t>
      </w:r>
      <w:r>
        <w:t xml:space="preserve"> </w:t>
      </w:r>
      <w:r w:rsidR="00E3023B">
        <w:t>F</w:t>
      </w:r>
      <w:r>
        <w:t xml:space="preserve">irst policy in all projects valued at $3 million or more in Metropolitan Melbourne or for </w:t>
      </w:r>
      <w:proofErr w:type="spellStart"/>
      <w:r>
        <w:t>statewide</w:t>
      </w:r>
      <w:proofErr w:type="spellEnd"/>
      <w:r>
        <w:t xml:space="preserve"> projects, or $1 million or more for projects in regional Victoria.</w:t>
      </w:r>
    </w:p>
    <w:p w14:paraId="7428EEB8" w14:textId="77777777" w:rsidR="005828BF" w:rsidRDefault="005828BF" w:rsidP="005828BF">
      <w:pPr>
        <w:keepLines w:val="0"/>
      </w:pPr>
      <w:r>
        <w:t>MPSG applies to all construction projects valued at $20 million or more.</w:t>
      </w:r>
    </w:p>
    <w:p w14:paraId="615AF82F" w14:textId="0DDB867E" w:rsidR="005828BF" w:rsidRDefault="005828BF" w:rsidP="005828BF">
      <w:pPr>
        <w:keepLines w:val="0"/>
      </w:pPr>
      <w:r>
        <w:t>The MPSG guidelines and VIPP guidelines will continue to apply to MPSG</w:t>
      </w:r>
      <w:r w:rsidR="00E3023B">
        <w:t>-</w:t>
      </w:r>
      <w:r>
        <w:t>applicable and VIPP</w:t>
      </w:r>
      <w:r w:rsidR="00E3023B">
        <w:noBreakHyphen/>
      </w:r>
      <w:r>
        <w:t>applicable projects respectively where contracts have been entered prior to 15 August 2018.</w:t>
      </w:r>
    </w:p>
    <w:p w14:paraId="79F02047" w14:textId="77777777" w:rsidR="005828BF" w:rsidRDefault="005828BF" w:rsidP="00DB2E40">
      <w:pPr>
        <w:pStyle w:val="Heading30"/>
      </w:pPr>
      <w:bookmarkStart w:id="121" w:name="_Toc41961292"/>
      <w:r>
        <w:t>Projects Commenced – Local Jobs First Standard</w:t>
      </w:r>
      <w:bookmarkEnd w:id="121"/>
    </w:p>
    <w:p w14:paraId="0C1331A4" w14:textId="77777777" w:rsidR="005828BF" w:rsidRDefault="005828BF" w:rsidP="005828BF">
      <w:pPr>
        <w:keepLines w:val="0"/>
      </w:pPr>
      <w:r>
        <w:t xml:space="preserve">During 2019-20, the Department commenced three Local Jobs First Standard projects totalling $44.16 million. Of those projects, one </w:t>
      </w:r>
      <w:proofErr w:type="gramStart"/>
      <w:r>
        <w:t>was located in</w:t>
      </w:r>
      <w:proofErr w:type="gramEnd"/>
      <w:r>
        <w:t xml:space="preserve"> regional Victoria, with a commitment of 70 per cent of local content, and two in metropolitan Melbourne, with an average commitment of 80 per cent local content. No projects were commenced that occurred </w:t>
      </w:r>
      <w:proofErr w:type="spellStart"/>
      <w:r>
        <w:t>statewide</w:t>
      </w:r>
      <w:proofErr w:type="spellEnd"/>
      <w:r>
        <w:t>. The MSPG applied to two of these projects.</w:t>
      </w:r>
    </w:p>
    <w:p w14:paraId="57641F24" w14:textId="77777777" w:rsidR="005828BF" w:rsidRDefault="005828BF" w:rsidP="005828BF">
      <w:pPr>
        <w:keepLines w:val="0"/>
      </w:pPr>
      <w:r>
        <w:t>The outcomes expected from the implementation of the Local Jobs First policy to these projects where information was provided are as follows:</w:t>
      </w:r>
    </w:p>
    <w:p w14:paraId="370B9B9E" w14:textId="7AEC17B8" w:rsidR="005828BF" w:rsidRDefault="005828BF" w:rsidP="00FC71D7">
      <w:pPr>
        <w:pStyle w:val="ListParagraph"/>
        <w:keepLines w:val="0"/>
        <w:numPr>
          <w:ilvl w:val="0"/>
          <w:numId w:val="39"/>
        </w:numPr>
      </w:pPr>
      <w:r>
        <w:t>an average of 93 per cent of local content commitment was made;</w:t>
      </w:r>
    </w:p>
    <w:p w14:paraId="535DD9AF" w14:textId="77059EF7" w:rsidR="005828BF" w:rsidRDefault="005828BF" w:rsidP="00FC71D7">
      <w:pPr>
        <w:pStyle w:val="ListParagraph"/>
        <w:keepLines w:val="0"/>
        <w:numPr>
          <w:ilvl w:val="0"/>
          <w:numId w:val="39"/>
        </w:numPr>
      </w:pPr>
      <w:r>
        <w:t>a total of 349 jobs (AEE) were committed, including the creation of nine new jobs and the retention of 340 existing jobs (AEE);</w:t>
      </w:r>
    </w:p>
    <w:p w14:paraId="5274EDE2" w14:textId="64F95AD7" w:rsidR="005828BF" w:rsidRDefault="005828BF" w:rsidP="00FC71D7">
      <w:pPr>
        <w:pStyle w:val="ListParagraph"/>
        <w:keepLines w:val="0"/>
        <w:numPr>
          <w:ilvl w:val="0"/>
          <w:numId w:val="39"/>
        </w:numPr>
      </w:pPr>
      <w:r>
        <w:t>a total of six positions for apprentices, trainees and cadets were committed, including the creation of three new apprenticeships, traineeships, and cadets;</w:t>
      </w:r>
    </w:p>
    <w:p w14:paraId="6AD6D2BD" w14:textId="346EDD20" w:rsidR="005828BF" w:rsidRDefault="005828BF" w:rsidP="00FC71D7">
      <w:pPr>
        <w:pStyle w:val="ListParagraph"/>
        <w:keepLines w:val="0"/>
        <w:numPr>
          <w:ilvl w:val="0"/>
          <w:numId w:val="39"/>
        </w:numPr>
      </w:pPr>
      <w:r>
        <w:t>the retention of the remaining three existing apprenticeships, traineeships and cadets; and</w:t>
      </w:r>
    </w:p>
    <w:p w14:paraId="4E5F7C1E" w14:textId="73B919BD" w:rsidR="005828BF" w:rsidRDefault="005828BF" w:rsidP="00FC71D7">
      <w:pPr>
        <w:pStyle w:val="ListParagraph"/>
        <w:keepLines w:val="0"/>
        <w:numPr>
          <w:ilvl w:val="0"/>
          <w:numId w:val="39"/>
        </w:numPr>
      </w:pPr>
      <w:r>
        <w:t>MPSG applicable projects provided a total of 13 000 hours to apprentices, trainees and cadets and engaged 22 apprentices, trainees and cadets.</w:t>
      </w:r>
    </w:p>
    <w:p w14:paraId="4029749F" w14:textId="77777777" w:rsidR="005828BF" w:rsidRDefault="005828BF" w:rsidP="00DB2E40">
      <w:pPr>
        <w:pStyle w:val="Heading30"/>
      </w:pPr>
      <w:bookmarkStart w:id="122" w:name="_Toc41961293"/>
      <w:r>
        <w:t>Projects completed – Local Jobs First Standard</w:t>
      </w:r>
      <w:bookmarkEnd w:id="122"/>
    </w:p>
    <w:p w14:paraId="116BDCEB" w14:textId="1A39B090" w:rsidR="005828BF" w:rsidRDefault="005828BF" w:rsidP="005828BF">
      <w:pPr>
        <w:keepLines w:val="0"/>
      </w:pPr>
      <w:r>
        <w:t>During 2019-20, the Department completed four Local Jobs First Standard projects, totalling $52.62</w:t>
      </w:r>
      <w:r w:rsidR="00A504B1">
        <w:t> </w:t>
      </w:r>
      <w:r>
        <w:t xml:space="preserve">million. Of those projects, one </w:t>
      </w:r>
      <w:proofErr w:type="gramStart"/>
      <w:r>
        <w:t>was located in</w:t>
      </w:r>
      <w:proofErr w:type="gramEnd"/>
      <w:r>
        <w:t xml:space="preserve"> regional Victoria, with a commitment of 32 per cent local content, and two in metropolitan Melbourne, with an average commitment of 51 per cent local content. One project commenced that occurred </w:t>
      </w:r>
      <w:proofErr w:type="spellStart"/>
      <w:r>
        <w:t>statewide</w:t>
      </w:r>
      <w:proofErr w:type="spellEnd"/>
      <w:r>
        <w:t>, with a local content requirement of 48 per cent. The MSPG applied to three of these projects.</w:t>
      </w:r>
    </w:p>
    <w:p w14:paraId="7206DF16" w14:textId="77777777" w:rsidR="005828BF" w:rsidRDefault="005828BF" w:rsidP="005828BF">
      <w:pPr>
        <w:keepLines w:val="0"/>
      </w:pPr>
      <w:r>
        <w:t xml:space="preserve">The outcomes expected from the implementation of the Local Jobs First policy to these projects where information was provided, were as follows: </w:t>
      </w:r>
    </w:p>
    <w:p w14:paraId="0CA94648" w14:textId="782C95B0" w:rsidR="005828BF" w:rsidRDefault="005828BF" w:rsidP="00FC71D7">
      <w:pPr>
        <w:pStyle w:val="ListParagraph"/>
        <w:keepLines w:val="0"/>
        <w:numPr>
          <w:ilvl w:val="0"/>
          <w:numId w:val="40"/>
        </w:numPr>
      </w:pPr>
      <w:r>
        <w:t>an average of 87 per cent of local content commitment was made;</w:t>
      </w:r>
    </w:p>
    <w:p w14:paraId="54F9F23A" w14:textId="3D7D3809" w:rsidR="005828BF" w:rsidRDefault="005828BF" w:rsidP="00FC71D7">
      <w:pPr>
        <w:pStyle w:val="ListParagraph"/>
        <w:keepLines w:val="0"/>
        <w:numPr>
          <w:ilvl w:val="0"/>
          <w:numId w:val="40"/>
        </w:numPr>
      </w:pPr>
      <w:r>
        <w:t>a total of 400 jobs (annualised employee equivalent (AEE)) were committed, including the creation of nine new jobs and the retention of 340 existing jobs (AEE);</w:t>
      </w:r>
    </w:p>
    <w:p w14:paraId="13CE6C25" w14:textId="0DE1926C" w:rsidR="005828BF" w:rsidRDefault="005828BF" w:rsidP="00FC71D7">
      <w:pPr>
        <w:pStyle w:val="ListParagraph"/>
        <w:keepLines w:val="0"/>
        <w:numPr>
          <w:ilvl w:val="0"/>
          <w:numId w:val="40"/>
        </w:numPr>
      </w:pPr>
      <w:r>
        <w:t>a total of six positions for apprentices, trainees and cadets were committed, including the creation of three new apprenticeships, traineeships and cadets;</w:t>
      </w:r>
    </w:p>
    <w:p w14:paraId="71178F72" w14:textId="1D149CE7" w:rsidR="005828BF" w:rsidRDefault="005828BF" w:rsidP="00FC71D7">
      <w:pPr>
        <w:pStyle w:val="ListParagraph"/>
        <w:keepLines w:val="0"/>
        <w:numPr>
          <w:ilvl w:val="0"/>
          <w:numId w:val="40"/>
        </w:numPr>
      </w:pPr>
      <w:r>
        <w:t xml:space="preserve">the retention of the remaining three existing apprenticeships, traineeships and cadets; and </w:t>
      </w:r>
    </w:p>
    <w:p w14:paraId="2FE6F79C" w14:textId="71877F0B" w:rsidR="005828BF" w:rsidRDefault="005828BF" w:rsidP="00FC71D7">
      <w:pPr>
        <w:pStyle w:val="ListParagraph"/>
        <w:keepLines w:val="0"/>
        <w:numPr>
          <w:ilvl w:val="0"/>
          <w:numId w:val="40"/>
        </w:numPr>
      </w:pPr>
      <w:r>
        <w:t>MPSG applicable projects provided a total of 20 000 hours to apprentices, trainees, cadets and engaged 32 apprentices, trainees and cadets.</w:t>
      </w:r>
    </w:p>
    <w:p w14:paraId="5596DE5A" w14:textId="77777777" w:rsidR="00DB2E40" w:rsidRDefault="00DB2E40">
      <w:pPr>
        <w:keepLines w:val="0"/>
        <w:rPr>
          <w:rFonts w:asciiTheme="majorHAnsi" w:eastAsiaTheme="majorEastAsia" w:hAnsiTheme="majorHAnsi" w:cstheme="majorBidi"/>
          <w:b/>
          <w:bCs/>
          <w:spacing w:val="-2"/>
          <w:sz w:val="20"/>
          <w:szCs w:val="24"/>
        </w:rPr>
      </w:pPr>
      <w:r>
        <w:br w:type="page"/>
      </w:r>
    </w:p>
    <w:p w14:paraId="4AB5E46D" w14:textId="4485A1A4" w:rsidR="005828BF" w:rsidRDefault="005828BF" w:rsidP="00DB2E40">
      <w:pPr>
        <w:pStyle w:val="Heading30"/>
      </w:pPr>
      <w:bookmarkStart w:id="123" w:name="_Toc41961294"/>
      <w:r>
        <w:lastRenderedPageBreak/>
        <w:t>Projects commenced – Local Jobs First Strategic</w:t>
      </w:r>
      <w:bookmarkEnd w:id="123"/>
    </w:p>
    <w:p w14:paraId="3F0911C0" w14:textId="7693341B" w:rsidR="005828BF" w:rsidRDefault="005828BF" w:rsidP="005828BF">
      <w:pPr>
        <w:keepLines w:val="0"/>
      </w:pPr>
      <w:r>
        <w:t>During 2019-20, the Department commenced one Local Jobs First Strategic Project, valued at $250</w:t>
      </w:r>
      <w:r w:rsidR="00A504B1">
        <w:t> </w:t>
      </w:r>
      <w:r>
        <w:t>million. The project was based in metropolitan Melbourne representing 90 per cent of estimated local content. The MPSG applied to this project.</w:t>
      </w:r>
    </w:p>
    <w:p w14:paraId="59FAB8A8" w14:textId="77777777" w:rsidR="005828BF" w:rsidRDefault="005828BF" w:rsidP="005828BF">
      <w:pPr>
        <w:keepLines w:val="0"/>
      </w:pPr>
      <w:r>
        <w:t>The outcomes reported from the implementation of the policy where information was provided, were as follows:</w:t>
      </w:r>
    </w:p>
    <w:p w14:paraId="028AF0EF" w14:textId="10304952" w:rsidR="005828BF" w:rsidRDefault="005828BF" w:rsidP="00FC71D7">
      <w:pPr>
        <w:pStyle w:val="ListParagraph"/>
        <w:keepLines w:val="0"/>
        <w:numPr>
          <w:ilvl w:val="0"/>
          <w:numId w:val="41"/>
        </w:numPr>
      </w:pPr>
      <w:r>
        <w:t>an average of 90 per cent of local content outcome was recorded;</w:t>
      </w:r>
    </w:p>
    <w:p w14:paraId="2749A385" w14:textId="7EC31720" w:rsidR="005828BF" w:rsidRDefault="005828BF" w:rsidP="00FC71D7">
      <w:pPr>
        <w:pStyle w:val="ListParagraph"/>
        <w:keepLines w:val="0"/>
        <w:numPr>
          <w:ilvl w:val="0"/>
          <w:numId w:val="41"/>
        </w:numPr>
      </w:pPr>
      <w:r>
        <w:t>a total of 77 (AEE) positions were created;</w:t>
      </w:r>
    </w:p>
    <w:p w14:paraId="4F12DC9E" w14:textId="133672F7" w:rsidR="005828BF" w:rsidRDefault="005828BF" w:rsidP="00FC71D7">
      <w:pPr>
        <w:pStyle w:val="ListParagraph"/>
        <w:keepLines w:val="0"/>
        <w:numPr>
          <w:ilvl w:val="0"/>
          <w:numId w:val="41"/>
        </w:numPr>
      </w:pPr>
      <w:r>
        <w:t>27 new apprenticeships and traineeship</w:t>
      </w:r>
      <w:r w:rsidR="00E3023B">
        <w:t>s</w:t>
      </w:r>
      <w:r>
        <w:t xml:space="preserve"> were created;</w:t>
      </w:r>
    </w:p>
    <w:p w14:paraId="21A665D4" w14:textId="540D2CE7" w:rsidR="005828BF" w:rsidRDefault="005828BF" w:rsidP="00FC71D7">
      <w:pPr>
        <w:pStyle w:val="ListParagraph"/>
        <w:keepLines w:val="0"/>
        <w:numPr>
          <w:ilvl w:val="0"/>
          <w:numId w:val="41"/>
        </w:numPr>
      </w:pPr>
      <w:r>
        <w:t>54 existing apprenticeships and traineeships retained; and</w:t>
      </w:r>
    </w:p>
    <w:p w14:paraId="079D33FC" w14:textId="62C897B1" w:rsidR="005828BF" w:rsidRDefault="005828BF" w:rsidP="00FC71D7">
      <w:pPr>
        <w:pStyle w:val="ListParagraph"/>
        <w:keepLines w:val="0"/>
        <w:numPr>
          <w:ilvl w:val="0"/>
          <w:numId w:val="41"/>
        </w:numPr>
      </w:pPr>
      <w:r>
        <w:t>MPSG projects provided a total of 6 000 hours to apprentices, trainees and cadets and engaged 29</w:t>
      </w:r>
      <w:r w:rsidR="00353DFA">
        <w:t> </w:t>
      </w:r>
      <w:r>
        <w:t xml:space="preserve">apprentices, trainees and cadets. </w:t>
      </w:r>
    </w:p>
    <w:p w14:paraId="2D3F5773" w14:textId="77777777" w:rsidR="005828BF" w:rsidRDefault="005828BF" w:rsidP="00DB2E40">
      <w:pPr>
        <w:pStyle w:val="Heading30"/>
      </w:pPr>
      <w:bookmarkStart w:id="124" w:name="_Toc41961295"/>
      <w:r>
        <w:t>Projects completed – Local Jobs First Strategic</w:t>
      </w:r>
      <w:bookmarkEnd w:id="124"/>
    </w:p>
    <w:p w14:paraId="720AA839" w14:textId="66F0A115" w:rsidR="005828BF" w:rsidRDefault="005828BF" w:rsidP="005828BF">
      <w:pPr>
        <w:keepLines w:val="0"/>
      </w:pPr>
      <w:r>
        <w:t>During 2019-20, the Department completed three Local Jobs First Strategic Projects, valued at $300</w:t>
      </w:r>
      <w:r w:rsidR="00A504B1">
        <w:t> </w:t>
      </w:r>
      <w:r>
        <w:t>million. One project was based in metropolitan Melbourne representing 90 per cent of estimated local content. Two were based in regional Victoria with an average estimated local content of 88 per cent. The MSPG applied to these three projects.</w:t>
      </w:r>
    </w:p>
    <w:p w14:paraId="1DE47D8F" w14:textId="2A89B873" w:rsidR="005828BF" w:rsidRDefault="005828BF" w:rsidP="005828BF">
      <w:pPr>
        <w:keepLines w:val="0"/>
      </w:pPr>
      <w:r>
        <w:t>The outcomes reported from the implementation of the policy where information was provided were as follows:</w:t>
      </w:r>
    </w:p>
    <w:p w14:paraId="61B18B53" w14:textId="3E723FD5" w:rsidR="005828BF" w:rsidRDefault="005828BF" w:rsidP="00FC71D7">
      <w:pPr>
        <w:pStyle w:val="ListParagraph"/>
        <w:keepLines w:val="0"/>
        <w:numPr>
          <w:ilvl w:val="0"/>
          <w:numId w:val="42"/>
        </w:numPr>
      </w:pPr>
      <w:r>
        <w:t>an average of 90 per cent of local content outcome was recorded;</w:t>
      </w:r>
    </w:p>
    <w:p w14:paraId="733AC7B7" w14:textId="02B3082A" w:rsidR="005828BF" w:rsidRDefault="005828BF" w:rsidP="00FC71D7">
      <w:pPr>
        <w:pStyle w:val="ListParagraph"/>
        <w:keepLines w:val="0"/>
        <w:numPr>
          <w:ilvl w:val="0"/>
          <w:numId w:val="42"/>
        </w:numPr>
      </w:pPr>
      <w:r>
        <w:t>a total of 123 (AEE) positions were created;</w:t>
      </w:r>
    </w:p>
    <w:p w14:paraId="310CAC25" w14:textId="054836F8" w:rsidR="005828BF" w:rsidRDefault="005828BF" w:rsidP="00FC71D7">
      <w:pPr>
        <w:pStyle w:val="ListParagraph"/>
        <w:keepLines w:val="0"/>
        <w:numPr>
          <w:ilvl w:val="0"/>
          <w:numId w:val="42"/>
        </w:numPr>
      </w:pPr>
      <w:r>
        <w:t>42 new apprenticeships, traineeships and cadets were created and 52 existing apprenticeships, traineeships retained; and</w:t>
      </w:r>
    </w:p>
    <w:p w14:paraId="4E34DA3D" w14:textId="21007456" w:rsidR="005828BF" w:rsidRDefault="005828BF" w:rsidP="00FC71D7">
      <w:pPr>
        <w:pStyle w:val="ListParagraph"/>
        <w:keepLines w:val="0"/>
        <w:numPr>
          <w:ilvl w:val="0"/>
          <w:numId w:val="42"/>
        </w:numPr>
      </w:pPr>
      <w:r>
        <w:t>MPSG projects provided a total of 40 000 hours to apprentices, trainees, and cadets and engaged 46 apprentices, trainees, and cadets.</w:t>
      </w:r>
    </w:p>
    <w:p w14:paraId="5CA524FC" w14:textId="77777777" w:rsidR="005828BF" w:rsidRDefault="005828BF" w:rsidP="00DB2E40">
      <w:pPr>
        <w:pStyle w:val="Heading30"/>
      </w:pPr>
      <w:bookmarkStart w:id="125" w:name="_Toc41961296"/>
      <w:r>
        <w:t>Reporting requirements – all projects</w:t>
      </w:r>
      <w:bookmarkEnd w:id="125"/>
    </w:p>
    <w:p w14:paraId="4688B4AF" w14:textId="77777777" w:rsidR="005828BF" w:rsidRDefault="005828BF" w:rsidP="005828BF">
      <w:pPr>
        <w:keepLines w:val="0"/>
      </w:pPr>
      <w:r>
        <w:t xml:space="preserve">During 2019-20, there were five </w:t>
      </w:r>
      <w:proofErr w:type="gramStart"/>
      <w:r>
        <w:t>small</w:t>
      </w:r>
      <w:proofErr w:type="gramEnd"/>
      <w:r>
        <w:t xml:space="preserve"> to medium-sized businesses that prepared a VIPP Plan or Local Industry Development Plan (LIDP) for contracts, successfully appointed as Principal Contractor.</w:t>
      </w:r>
    </w:p>
    <w:p w14:paraId="05886EF3" w14:textId="77777777" w:rsidR="005828BF" w:rsidRDefault="005828BF" w:rsidP="005828BF">
      <w:pPr>
        <w:keepLines w:val="0"/>
      </w:pPr>
      <w:r>
        <w:t xml:space="preserve">During 2019-20, 105 </w:t>
      </w:r>
      <w:proofErr w:type="gramStart"/>
      <w:r>
        <w:t>small</w:t>
      </w:r>
      <w:proofErr w:type="gramEnd"/>
      <w:r>
        <w:t xml:space="preserve"> to medium-sized businesses were engaged through the supply chain on these projects. </w:t>
      </w:r>
    </w:p>
    <w:p w14:paraId="5E151DCB" w14:textId="77777777" w:rsidR="005828BF" w:rsidRDefault="005828BF" w:rsidP="005828BF">
      <w:pPr>
        <w:keepLines w:val="0"/>
      </w:pPr>
      <w:r>
        <w:t>The Department commenced two contracts prior to 15 August 2019 with a total of 96 per cent estimated to be of local content for which a VIPP Plan or LIDP was not required, as the procurement activity was local by nature.</w:t>
      </w:r>
    </w:p>
    <w:p w14:paraId="6B24D374" w14:textId="77777777" w:rsidR="005828BF" w:rsidRDefault="005828BF" w:rsidP="00DB2E40">
      <w:pPr>
        <w:pStyle w:val="Heading30"/>
      </w:pPr>
      <w:bookmarkStart w:id="126" w:name="_Toc41961297"/>
      <w:r>
        <w:t>Reporting requirements – grants</w:t>
      </w:r>
      <w:bookmarkEnd w:id="126"/>
    </w:p>
    <w:p w14:paraId="7ED0F9C1" w14:textId="77777777" w:rsidR="005828BF" w:rsidRDefault="005828BF" w:rsidP="005828BF">
      <w:pPr>
        <w:keepLines w:val="0"/>
      </w:pPr>
      <w:r>
        <w:t>For grants provided during 2019-20, a total of three interaction reference numbers were required, which entailed a conversation with the Industry Capability Network (Victoria) Ltd.</w:t>
      </w:r>
    </w:p>
    <w:p w14:paraId="320A619E" w14:textId="77777777" w:rsidR="005828BF" w:rsidRDefault="005828BF" w:rsidP="005828BF">
      <w:pPr>
        <w:keepLines w:val="0"/>
      </w:pPr>
    </w:p>
    <w:p w14:paraId="6D7F64CC" w14:textId="77777777" w:rsidR="00A504B1" w:rsidRDefault="00A504B1">
      <w:r>
        <w:rPr>
          <w:b/>
        </w:rPr>
        <w:br w:type="page"/>
      </w:r>
    </w:p>
    <w:tbl>
      <w:tblPr>
        <w:tblStyle w:val="GuidanceNote"/>
        <w:tblW w:w="9639" w:type="dxa"/>
        <w:tblLayout w:type="fixed"/>
        <w:tblLook w:val="06A0" w:firstRow="1" w:lastRow="0" w:firstColumn="1" w:lastColumn="0" w:noHBand="1" w:noVBand="1"/>
      </w:tblPr>
      <w:tblGrid>
        <w:gridCol w:w="1516"/>
        <w:gridCol w:w="8123"/>
      </w:tblGrid>
      <w:tr w:rsidR="00CE5757" w:rsidRPr="00243C1F" w14:paraId="020CFBCC" w14:textId="77777777" w:rsidTr="00CE57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1CB47D3" w14:textId="03945B4E" w:rsidR="00CE5757" w:rsidRPr="00CE5757" w:rsidRDefault="00CE5757" w:rsidP="00CE5757">
            <w:pPr>
              <w:rPr>
                <w:rStyle w:val="Reference"/>
                <w:b w:val="0"/>
                <w:bCs/>
              </w:rPr>
            </w:pPr>
            <w:r w:rsidRPr="00CE5757">
              <w:rPr>
                <w:rStyle w:val="Reference"/>
                <w:b w:val="0"/>
                <w:bCs/>
              </w:rPr>
              <w:lastRenderedPageBreak/>
              <w:t>FRD 25D</w:t>
            </w:r>
          </w:p>
        </w:tc>
        <w:tc>
          <w:tcPr>
            <w:tcW w:w="8123" w:type="dxa"/>
          </w:tcPr>
          <w:p w14:paraId="6E8F145C" w14:textId="21388E35" w:rsidR="00CE5757" w:rsidRPr="00BC1768" w:rsidRDefault="00CE5757" w:rsidP="00BC1768">
            <w:pPr>
              <w:cnfStyle w:val="100000000000" w:firstRow="1" w:lastRow="0" w:firstColumn="0" w:lastColumn="0" w:oddVBand="0" w:evenVBand="0" w:oddHBand="0" w:evenHBand="0" w:firstRowFirstColumn="0" w:firstRowLastColumn="0" w:lastRowFirstColumn="0" w:lastRowLastColumn="0"/>
            </w:pPr>
            <w:r w:rsidRPr="00CE5757">
              <w:t>Guidance – Implementation of the Local Jobs First – Victorian Industry Participation Policy</w:t>
            </w:r>
          </w:p>
        </w:tc>
      </w:tr>
      <w:tr w:rsidR="00CE5757" w:rsidRPr="00243C1F" w14:paraId="7B7202E6" w14:textId="77777777" w:rsidTr="00CE5757">
        <w:tc>
          <w:tcPr>
            <w:cnfStyle w:val="001000000000" w:firstRow="0" w:lastRow="0" w:firstColumn="1" w:lastColumn="0" w:oddVBand="0" w:evenVBand="0" w:oddHBand="0" w:evenHBand="0" w:firstRowFirstColumn="0" w:firstRowLastColumn="0" w:lastRowFirstColumn="0" w:lastRowLastColumn="0"/>
            <w:tcW w:w="1516" w:type="dxa"/>
          </w:tcPr>
          <w:p w14:paraId="47247A94" w14:textId="77777777" w:rsidR="00CE5757" w:rsidRPr="008B158A" w:rsidRDefault="00CE5757" w:rsidP="00CE5757">
            <w:pPr>
              <w:rPr>
                <w:rStyle w:val="Reference"/>
              </w:rPr>
            </w:pPr>
          </w:p>
        </w:tc>
        <w:tc>
          <w:tcPr>
            <w:tcW w:w="8123" w:type="dxa"/>
          </w:tcPr>
          <w:p w14:paraId="50697910" w14:textId="77777777" w:rsidR="00CE5757" w:rsidRDefault="00CE5757" w:rsidP="00A504B1">
            <w:pPr>
              <w:pStyle w:val="HeadingGuidance"/>
              <w:cnfStyle w:val="000000000000" w:firstRow="0" w:lastRow="0" w:firstColumn="0" w:lastColumn="0" w:oddVBand="0" w:evenVBand="0" w:oddHBand="0" w:evenHBand="0" w:firstRowFirstColumn="0" w:firstRowLastColumn="0" w:lastRowFirstColumn="0" w:lastRowLastColumn="0"/>
            </w:pPr>
            <w:bookmarkStart w:id="127" w:name="_Toc41961298"/>
            <w:r>
              <w:t>Reporting on all contracts except those related to grants provided</w:t>
            </w:r>
            <w:bookmarkEnd w:id="127"/>
            <w:r>
              <w:t xml:space="preserve"> </w:t>
            </w:r>
          </w:p>
          <w:p w14:paraId="79564BA7" w14:textId="77777777" w:rsidR="00CE5757" w:rsidRDefault="00CE5757" w:rsidP="00CE5757">
            <w:pPr>
              <w:cnfStyle w:val="000000000000" w:firstRow="0" w:lastRow="0" w:firstColumn="0" w:lastColumn="0" w:oddVBand="0" w:evenVBand="0" w:oddHBand="0" w:evenHBand="0" w:firstRowFirstColumn="0" w:firstRowLastColumn="0" w:lastRowFirstColumn="0" w:lastRowLastColumn="0"/>
            </w:pPr>
            <w:r>
              <w:t xml:space="preserve">The report of operations should contain the following information if applicable for contracts </w:t>
            </w:r>
            <w:r w:rsidRPr="00CE5757">
              <w:rPr>
                <w:b/>
                <w:bCs/>
              </w:rPr>
              <w:t>commenced and/or completed</w:t>
            </w:r>
            <w:r>
              <w:t xml:space="preserve"> to which the Local Jobs First applied in the reporting period:</w:t>
            </w:r>
          </w:p>
          <w:p w14:paraId="7EA134A2" w14:textId="6FA5219C" w:rsidR="00CE5757" w:rsidRPr="00CE5757" w:rsidRDefault="00CE5757" w:rsidP="00FC71D7">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E5757">
              <w:t>the number and total value of both Local Jobs First Strategic and Local Jobs First Standard Projects commenced and/or completed in the reporting period to which a VIPP Plan (only from 1</w:t>
            </w:r>
            <w:r w:rsidR="00A504B1">
              <w:t> </w:t>
            </w:r>
            <w:r w:rsidRPr="00CE5757">
              <w:t>July 2019 to 15 August 2019) or Local Industry Development Plan (LIDP) was required;</w:t>
            </w:r>
          </w:p>
          <w:p w14:paraId="096D2B82" w14:textId="5B449FD4" w:rsidR="00CE5757" w:rsidRPr="00CE5757" w:rsidRDefault="00CE5757" w:rsidP="00FC71D7">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E5757">
              <w:t>the number of projects that the MSPG has been applied on (from 15 August 2018). MPSG guidelines (2016) will continue to apply to MPSG</w:t>
            </w:r>
            <w:r w:rsidR="00483A5B">
              <w:t>-</w:t>
            </w:r>
            <w:r w:rsidRPr="00CE5757">
              <w:t>applicable projects where contracts have been entered by 15 August 2018;</w:t>
            </w:r>
          </w:p>
          <w:p w14:paraId="3C2AC90F" w14:textId="77777777" w:rsidR="00CE5757" w:rsidRPr="00CE5757" w:rsidRDefault="00CE5757" w:rsidP="00FC71D7">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E5757">
              <w:t>the number and percentage of ‘local content’ committed under projects that commenced and/or completed in the reporting period to which LIDP was required, split by:</w:t>
            </w:r>
          </w:p>
          <w:p w14:paraId="50700C14" w14:textId="55957CD0" w:rsidR="00CE5757" w:rsidRPr="00CE5757" w:rsidRDefault="00353DFA" w:rsidP="00FC71D7">
            <w:pPr>
              <w:pStyle w:val="ListParagraph"/>
              <w:numPr>
                <w:ilvl w:val="1"/>
                <w:numId w:val="43"/>
              </w:numPr>
              <w:cnfStyle w:val="000000000000" w:firstRow="0" w:lastRow="0" w:firstColumn="0" w:lastColumn="0" w:oddVBand="0" w:evenVBand="0" w:oddHBand="0" w:evenHBand="0" w:firstRowFirstColumn="0" w:firstRowLastColumn="0" w:lastRowFirstColumn="0" w:lastRowLastColumn="0"/>
            </w:pPr>
            <w:r w:rsidRPr="00CE5757">
              <w:t>Metropolitan</w:t>
            </w:r>
            <w:r w:rsidR="00CE5757" w:rsidRPr="00CE5757">
              <w:t>;</w:t>
            </w:r>
          </w:p>
          <w:p w14:paraId="758C4DFA" w14:textId="162056D8" w:rsidR="00CE5757" w:rsidRPr="00CE5757" w:rsidRDefault="00353DFA" w:rsidP="00FC71D7">
            <w:pPr>
              <w:pStyle w:val="ListParagraph"/>
              <w:numPr>
                <w:ilvl w:val="1"/>
                <w:numId w:val="43"/>
              </w:numPr>
              <w:cnfStyle w:val="000000000000" w:firstRow="0" w:lastRow="0" w:firstColumn="0" w:lastColumn="0" w:oddVBand="0" w:evenVBand="0" w:oddHBand="0" w:evenHBand="0" w:firstRowFirstColumn="0" w:firstRowLastColumn="0" w:lastRowFirstColumn="0" w:lastRowLastColumn="0"/>
            </w:pPr>
            <w:r w:rsidRPr="00CE5757">
              <w:t>Regional</w:t>
            </w:r>
            <w:r w:rsidR="00CE5757" w:rsidRPr="00CE5757">
              <w:t>; and</w:t>
            </w:r>
          </w:p>
          <w:p w14:paraId="7ACA8622" w14:textId="0D5C7752" w:rsidR="00CE5757" w:rsidRDefault="00353DFA" w:rsidP="00FC71D7">
            <w:pPr>
              <w:pStyle w:val="ListParagraph"/>
              <w:numPr>
                <w:ilvl w:val="1"/>
                <w:numId w:val="43"/>
              </w:numPr>
              <w:cnfStyle w:val="000000000000" w:firstRow="0" w:lastRow="0" w:firstColumn="0" w:lastColumn="0" w:oddVBand="0" w:evenVBand="0" w:oddHBand="0" w:evenHBand="0" w:firstRowFirstColumn="0" w:firstRowLastColumn="0" w:lastRowFirstColumn="0" w:lastRowLastColumn="0"/>
            </w:pPr>
            <w:proofErr w:type="spellStart"/>
            <w:r w:rsidRPr="00CE5757">
              <w:t>Statewide</w:t>
            </w:r>
            <w:proofErr w:type="spellEnd"/>
            <w:r w:rsidR="00CE5757">
              <w:t>.</w:t>
            </w:r>
          </w:p>
          <w:p w14:paraId="1430C515" w14:textId="77777777" w:rsidR="00A504B1" w:rsidRPr="00CE5757" w:rsidRDefault="00A504B1" w:rsidP="00FC71D7">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E5757">
              <w:t xml:space="preserve">for projects commenced, a statement of total LIDP commitments (local content, employment and engagement of apprentices, trainees and cadets) committed </w:t>
            </w:r>
            <w:proofErr w:type="gramStart"/>
            <w:r w:rsidRPr="00CE5757">
              <w:t>as a result of</w:t>
            </w:r>
            <w:proofErr w:type="gramEnd"/>
            <w:r w:rsidRPr="00CE5757">
              <w:t xml:space="preserve"> these projects;</w:t>
            </w:r>
          </w:p>
          <w:p w14:paraId="2E056B88" w14:textId="588F5F44" w:rsidR="00A504B1" w:rsidRPr="00CE5757" w:rsidRDefault="00A504B1" w:rsidP="00FC71D7">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E5757">
              <w:t>for projects completed, a statement of total VIPP Plan or LIDP outcome (local content, employment and engagement of apprentices, trainees and cadets) achieved as result of these projects;</w:t>
            </w:r>
            <w:r>
              <w:t xml:space="preserve"> and</w:t>
            </w:r>
          </w:p>
          <w:p w14:paraId="20FAFD07" w14:textId="6667A82F" w:rsidR="00A504B1" w:rsidRPr="00CE5757" w:rsidRDefault="00A504B1" w:rsidP="00FC71D7">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E5757">
              <w:t>the number of small to medium</w:t>
            </w:r>
            <w:r w:rsidR="00483A5B">
              <w:t>-</w:t>
            </w:r>
            <w:r w:rsidRPr="00CE5757">
              <w:t>sized businesses engaged as either the Principal Contractor or as part of the supply chain.</w:t>
            </w:r>
          </w:p>
          <w:p w14:paraId="57C9A6FF" w14:textId="77777777" w:rsidR="00A504B1" w:rsidRDefault="00A504B1" w:rsidP="00A504B1">
            <w:pPr>
              <w:pStyle w:val="Heading30"/>
              <w:outlineLvl w:val="2"/>
              <w:cnfStyle w:val="000000000000" w:firstRow="0" w:lastRow="0" w:firstColumn="0" w:lastColumn="0" w:oddVBand="0" w:evenVBand="0" w:oddHBand="0" w:evenHBand="0" w:firstRowFirstColumn="0" w:firstRowLastColumn="0" w:lastRowFirstColumn="0" w:lastRowLastColumn="0"/>
            </w:pPr>
            <w:bookmarkStart w:id="128" w:name="_Toc41961299"/>
            <w:r>
              <w:t>Reporting on grants provided</w:t>
            </w:r>
            <w:bookmarkEnd w:id="128"/>
            <w:r>
              <w:t xml:space="preserve"> </w:t>
            </w:r>
          </w:p>
          <w:p w14:paraId="6E1859FA" w14:textId="77777777" w:rsidR="00A504B1" w:rsidRDefault="00A504B1" w:rsidP="00A504B1">
            <w:pPr>
              <w:cnfStyle w:val="000000000000" w:firstRow="0" w:lastRow="0" w:firstColumn="0" w:lastColumn="0" w:oddVBand="0" w:evenVBand="0" w:oddHBand="0" w:evenHBand="0" w:firstRowFirstColumn="0" w:firstRowLastColumn="0" w:lastRowFirstColumn="0" w:lastRowLastColumn="0"/>
            </w:pPr>
            <w:r>
              <w:t>The report of operations should contain the following information related to grants:</w:t>
            </w:r>
          </w:p>
          <w:p w14:paraId="5D7F65D2" w14:textId="3740C7C1" w:rsidR="00A504B1" w:rsidRPr="00A504B1" w:rsidRDefault="00A504B1" w:rsidP="00FC71D7">
            <w:pPr>
              <w:pStyle w:val="ListParagraph"/>
              <w:numPr>
                <w:ilvl w:val="0"/>
                <w:numId w:val="81"/>
              </w:numPr>
              <w:cnfStyle w:val="000000000000" w:firstRow="0" w:lastRow="0" w:firstColumn="0" w:lastColumn="0" w:oddVBand="0" w:evenVBand="0" w:oddHBand="0" w:evenHBand="0" w:firstRowFirstColumn="0" w:firstRowLastColumn="0" w:lastRowFirstColumn="0" w:lastRowLastColumn="0"/>
            </w:pPr>
            <w:r w:rsidRPr="00A504B1">
              <w:t>the total number of conversations with the Industry Capability Network that correspond with the registration and issue of an Interaction Reference Number.</w:t>
            </w:r>
          </w:p>
        </w:tc>
      </w:tr>
    </w:tbl>
    <w:p w14:paraId="5F005ECB" w14:textId="77777777" w:rsidR="00A504B1" w:rsidRDefault="00A504B1" w:rsidP="00A504B1">
      <w:bookmarkStart w:id="129" w:name="_Toc41961300"/>
    </w:p>
    <w:p w14:paraId="660B1CAD" w14:textId="77777777" w:rsidR="00A504B1" w:rsidRPr="00A504B1" w:rsidRDefault="00A504B1" w:rsidP="00A504B1">
      <w:r w:rsidRPr="00A504B1">
        <w:br w:type="page"/>
      </w:r>
    </w:p>
    <w:p w14:paraId="3B78CE0B" w14:textId="2C4173FB" w:rsidR="00CE5757" w:rsidRDefault="00CE5757" w:rsidP="00CE5757">
      <w:pPr>
        <w:pStyle w:val="Heading20"/>
      </w:pPr>
      <w:bookmarkStart w:id="130" w:name="INDEX_AdvertisingExp"/>
      <w:r>
        <w:lastRenderedPageBreak/>
        <w:t>Government advertising expenditure</w:t>
      </w:r>
      <w:bookmarkEnd w:id="129"/>
      <w:bookmarkEnd w:id="130"/>
    </w:p>
    <w:tbl>
      <w:tblPr>
        <w:tblStyle w:val="Two-columnreference"/>
        <w:tblW w:w="9639" w:type="dxa"/>
        <w:tblLook w:val="0480" w:firstRow="0" w:lastRow="0" w:firstColumn="1" w:lastColumn="0" w:noHBand="0" w:noVBand="1"/>
      </w:tblPr>
      <w:tblGrid>
        <w:gridCol w:w="1536"/>
        <w:gridCol w:w="8103"/>
      </w:tblGrid>
      <w:tr w:rsidR="00CE5757" w:rsidRPr="00243C1F" w14:paraId="27D43A36" w14:textId="77777777" w:rsidTr="00CE5757">
        <w:tc>
          <w:tcPr>
            <w:cnfStyle w:val="001000000000" w:firstRow="0" w:lastRow="0" w:firstColumn="1" w:lastColumn="0" w:oddVBand="0" w:evenVBand="0" w:oddHBand="0" w:evenHBand="0" w:firstRowFirstColumn="0" w:firstRowLastColumn="0" w:lastRowFirstColumn="0" w:lastRowLastColumn="0"/>
            <w:tcW w:w="1531" w:type="dxa"/>
          </w:tcPr>
          <w:p w14:paraId="4A446081" w14:textId="0FCFD101" w:rsidR="00CE5757" w:rsidRPr="00113FE9" w:rsidRDefault="00CE5757" w:rsidP="00CE5757">
            <w:pPr>
              <w:rPr>
                <w:rStyle w:val="Reference"/>
              </w:rPr>
            </w:pPr>
            <w:r w:rsidRPr="00CE5757">
              <w:rPr>
                <w:rStyle w:val="Reference"/>
              </w:rPr>
              <w:t>FRD 22H Recommendation 50, PAEC Report 118</w:t>
            </w:r>
          </w:p>
        </w:tc>
        <w:tc>
          <w:tcPr>
            <w:tcW w:w="8074" w:type="dxa"/>
          </w:tcPr>
          <w:p w14:paraId="3C3712AD" w14:textId="0C043D05" w:rsidR="00CE5757" w:rsidRPr="00243C1F" w:rsidRDefault="00CE5757" w:rsidP="00CE5757">
            <w:pPr>
              <w:cnfStyle w:val="000000000000" w:firstRow="0" w:lastRow="0" w:firstColumn="0" w:lastColumn="0" w:oddVBand="0" w:evenVBand="0" w:oddHBand="0" w:evenHBand="0" w:firstRowFirstColumn="0" w:firstRowLastColumn="0" w:lastRowFirstColumn="0" w:lastRowLastColumn="0"/>
            </w:pPr>
            <w:r w:rsidRPr="00CE5757">
              <w:t>In 2019-20, there were three government advertising campaigns with total media spend of $100 000 or greater (exclusive of GST). The details of each campaign are outlined below.</w:t>
            </w:r>
          </w:p>
        </w:tc>
      </w:tr>
    </w:tbl>
    <w:p w14:paraId="626DB69C" w14:textId="77777777" w:rsidR="00CE5757" w:rsidRPr="00940E38" w:rsidRDefault="00CE5757" w:rsidP="00CE5757">
      <w:pPr>
        <w:pStyle w:val="TableHeading"/>
        <w:tabs>
          <w:tab w:val="clear" w:pos="9639"/>
          <w:tab w:val="right" w:pos="8222"/>
        </w:tabs>
        <w:ind w:left="0" w:firstLine="0"/>
      </w:pPr>
      <w:r w:rsidRPr="00940E38">
        <w:t xml:space="preserve">Details of </w:t>
      </w:r>
      <w:r w:rsidRPr="00ED1CC4">
        <w:t>government</w:t>
      </w:r>
      <w:r w:rsidRPr="00940E38">
        <w:t xml:space="preserve"> advertising expenditure </w:t>
      </w:r>
      <w:r w:rsidRPr="00940E38">
        <w:br/>
        <w:t>(campaigns with a media spend of $100 000 or greater)</w:t>
      </w:r>
      <w:r w:rsidRPr="00940E38">
        <w:tab/>
      </w:r>
      <w:r w:rsidRPr="00940E38">
        <w:rPr>
          <w:rFonts w:ascii="Arial Bold" w:hAnsi="Arial Bold"/>
        </w:rPr>
        <w:t>($ thousand)</w:t>
      </w:r>
    </w:p>
    <w:tbl>
      <w:tblPr>
        <w:tblStyle w:val="DTFFinancialTable"/>
        <w:tblW w:w="8007" w:type="dxa"/>
        <w:tblLayout w:type="fixed"/>
        <w:tblLook w:val="06A0" w:firstRow="1" w:lastRow="0" w:firstColumn="1" w:lastColumn="0" w:noHBand="1" w:noVBand="1"/>
      </w:tblPr>
      <w:tblGrid>
        <w:gridCol w:w="871"/>
        <w:gridCol w:w="1304"/>
        <w:gridCol w:w="829"/>
        <w:gridCol w:w="888"/>
        <w:gridCol w:w="966"/>
        <w:gridCol w:w="881"/>
        <w:gridCol w:w="882"/>
        <w:gridCol w:w="868"/>
        <w:gridCol w:w="518"/>
      </w:tblGrid>
      <w:tr w:rsidR="00CE5757" w:rsidRPr="00CE5757" w14:paraId="6DF1A3DA" w14:textId="77777777" w:rsidTr="00CE57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871" w:type="dxa"/>
          </w:tcPr>
          <w:p w14:paraId="62CBF20F" w14:textId="77777777" w:rsidR="00CE5757" w:rsidRPr="00CE5757" w:rsidRDefault="00CE5757" w:rsidP="00CE5757">
            <w:pPr>
              <w:rPr>
                <w:sz w:val="14"/>
                <w:szCs w:val="18"/>
              </w:rPr>
            </w:pPr>
          </w:p>
        </w:tc>
        <w:tc>
          <w:tcPr>
            <w:tcW w:w="1304" w:type="dxa"/>
          </w:tcPr>
          <w:p w14:paraId="4512053D" w14:textId="77777777" w:rsidR="00CE5757" w:rsidRPr="00CE5757" w:rsidRDefault="00CE5757" w:rsidP="00CE5757">
            <w:pPr>
              <w:jc w:val="left"/>
              <w:cnfStyle w:val="100000000000" w:firstRow="1" w:lastRow="0" w:firstColumn="0" w:lastColumn="0" w:oddVBand="0" w:evenVBand="0" w:oddHBand="0" w:evenHBand="0" w:firstRowFirstColumn="0" w:firstRowLastColumn="0" w:lastRowFirstColumn="0" w:lastRowLastColumn="0"/>
              <w:rPr>
                <w:sz w:val="14"/>
                <w:szCs w:val="18"/>
              </w:rPr>
            </w:pPr>
          </w:p>
        </w:tc>
        <w:tc>
          <w:tcPr>
            <w:tcW w:w="829" w:type="dxa"/>
          </w:tcPr>
          <w:p w14:paraId="5F5FBC31"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p>
        </w:tc>
        <w:tc>
          <w:tcPr>
            <w:tcW w:w="4485" w:type="dxa"/>
            <w:gridSpan w:val="5"/>
          </w:tcPr>
          <w:p w14:paraId="76C38521" w14:textId="77777777" w:rsidR="00CE5757" w:rsidRPr="00CE5757" w:rsidRDefault="00CE5757" w:rsidP="00CE5757">
            <w:pPr>
              <w:jc w:val="cente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2019-20</w:t>
            </w:r>
          </w:p>
        </w:tc>
        <w:tc>
          <w:tcPr>
            <w:tcW w:w="518" w:type="dxa"/>
          </w:tcPr>
          <w:p w14:paraId="45D74151"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p>
        </w:tc>
      </w:tr>
      <w:tr w:rsidR="00CE5757" w:rsidRPr="00CE5757" w14:paraId="4C3CB963" w14:textId="77777777" w:rsidTr="00CE5757">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100" w:firstRow="0" w:lastRow="0" w:firstColumn="1" w:lastColumn="0" w:oddVBand="0" w:evenVBand="0" w:oddHBand="0" w:evenHBand="0" w:firstRowFirstColumn="1" w:firstRowLastColumn="0" w:lastRowFirstColumn="0" w:lastRowLastColumn="0"/>
            <w:tcW w:w="871" w:type="dxa"/>
            <w:hideMark/>
          </w:tcPr>
          <w:p w14:paraId="6A27E3D2" w14:textId="77777777" w:rsidR="00CE5757" w:rsidRPr="00CE5757" w:rsidRDefault="00CE5757" w:rsidP="00CE5757">
            <w:pPr>
              <w:rPr>
                <w:sz w:val="14"/>
                <w:szCs w:val="18"/>
              </w:rPr>
            </w:pPr>
            <w:r w:rsidRPr="00CE5757">
              <w:rPr>
                <w:sz w:val="14"/>
                <w:szCs w:val="18"/>
              </w:rPr>
              <w:t>Name of campaign</w:t>
            </w:r>
          </w:p>
        </w:tc>
        <w:tc>
          <w:tcPr>
            <w:tcW w:w="1304" w:type="dxa"/>
            <w:hideMark/>
          </w:tcPr>
          <w:p w14:paraId="175BD26C" w14:textId="77777777" w:rsidR="00CE5757" w:rsidRPr="00CE5757" w:rsidRDefault="00CE5757" w:rsidP="00CE5757">
            <w:pPr>
              <w:jc w:val="left"/>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Campaign summary</w:t>
            </w:r>
          </w:p>
        </w:tc>
        <w:tc>
          <w:tcPr>
            <w:tcW w:w="829" w:type="dxa"/>
            <w:hideMark/>
          </w:tcPr>
          <w:p w14:paraId="38A438A0"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Start/</w:t>
            </w:r>
            <w:r w:rsidRPr="00CE5757">
              <w:rPr>
                <w:sz w:val="14"/>
                <w:szCs w:val="18"/>
              </w:rPr>
              <w:br/>
              <w:t>end date</w:t>
            </w:r>
          </w:p>
        </w:tc>
        <w:tc>
          <w:tcPr>
            <w:tcW w:w="888" w:type="dxa"/>
            <w:hideMark/>
          </w:tcPr>
          <w:p w14:paraId="0F1D1F3B"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Advertising (media) expenditure</w:t>
            </w:r>
            <w:r w:rsidRPr="00CE5757">
              <w:rPr>
                <w:sz w:val="14"/>
                <w:szCs w:val="18"/>
              </w:rPr>
              <w:br/>
              <w:t xml:space="preserve">(excl. GST) </w:t>
            </w:r>
          </w:p>
        </w:tc>
        <w:tc>
          <w:tcPr>
            <w:tcW w:w="966" w:type="dxa"/>
            <w:hideMark/>
          </w:tcPr>
          <w:p w14:paraId="6B43CA63"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Creative and campaign development expenditure (excl. GST)</w:t>
            </w:r>
          </w:p>
        </w:tc>
        <w:tc>
          <w:tcPr>
            <w:tcW w:w="881" w:type="dxa"/>
            <w:hideMark/>
          </w:tcPr>
          <w:p w14:paraId="22B81B66"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 xml:space="preserve">Research and evaluation expenditure (excl. GST) </w:t>
            </w:r>
          </w:p>
        </w:tc>
        <w:tc>
          <w:tcPr>
            <w:tcW w:w="882" w:type="dxa"/>
            <w:hideMark/>
          </w:tcPr>
          <w:p w14:paraId="0BFFCD08"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Print and collateral expenditure (excl. GST)</w:t>
            </w:r>
          </w:p>
        </w:tc>
        <w:tc>
          <w:tcPr>
            <w:tcW w:w="868" w:type="dxa"/>
            <w:hideMark/>
          </w:tcPr>
          <w:p w14:paraId="6F696F7D"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 xml:space="preserve">Other campaign expenditure (excl. GST) </w:t>
            </w:r>
          </w:p>
        </w:tc>
        <w:tc>
          <w:tcPr>
            <w:tcW w:w="518" w:type="dxa"/>
          </w:tcPr>
          <w:p w14:paraId="3AE70878" w14:textId="77777777" w:rsidR="00CE5757" w:rsidRPr="00CE5757" w:rsidRDefault="00CE5757" w:rsidP="00CE5757">
            <w:pPr>
              <w:cnfStyle w:val="100000000000" w:firstRow="1" w:lastRow="0" w:firstColumn="0" w:lastColumn="0" w:oddVBand="0" w:evenVBand="0" w:oddHBand="0" w:evenHBand="0" w:firstRowFirstColumn="0" w:firstRowLastColumn="0" w:lastRowFirstColumn="0" w:lastRowLastColumn="0"/>
              <w:rPr>
                <w:sz w:val="14"/>
                <w:szCs w:val="18"/>
              </w:rPr>
            </w:pPr>
            <w:r w:rsidRPr="00CE5757">
              <w:rPr>
                <w:sz w:val="14"/>
                <w:szCs w:val="18"/>
              </w:rPr>
              <w:t>Total</w:t>
            </w:r>
          </w:p>
        </w:tc>
      </w:tr>
      <w:tr w:rsidR="00CE5757" w:rsidRPr="00CE5757" w14:paraId="1FDC96AF" w14:textId="77777777" w:rsidTr="00A504B1">
        <w:tc>
          <w:tcPr>
            <w:cnfStyle w:val="001000000000" w:firstRow="0" w:lastRow="0" w:firstColumn="1" w:lastColumn="0" w:oddVBand="0" w:evenVBand="0" w:oddHBand="0" w:evenHBand="0" w:firstRowFirstColumn="0" w:firstRowLastColumn="0" w:lastRowFirstColumn="0" w:lastRowLastColumn="0"/>
            <w:tcW w:w="871" w:type="dxa"/>
          </w:tcPr>
          <w:p w14:paraId="50A0E3FB" w14:textId="77777777" w:rsidR="00CE5757" w:rsidRPr="00CE5757" w:rsidRDefault="00CE5757" w:rsidP="00CE5757">
            <w:pPr>
              <w:ind w:left="0" w:firstLine="0"/>
              <w:rPr>
                <w:sz w:val="14"/>
                <w:szCs w:val="18"/>
              </w:rPr>
            </w:pPr>
            <w:r w:rsidRPr="00CE5757">
              <w:rPr>
                <w:sz w:val="14"/>
                <w:szCs w:val="18"/>
              </w:rPr>
              <w:t>Online Safety</w:t>
            </w:r>
          </w:p>
        </w:tc>
        <w:tc>
          <w:tcPr>
            <w:tcW w:w="1304" w:type="dxa"/>
          </w:tcPr>
          <w:p w14:paraId="4756E5EE" w14:textId="77777777" w:rsidR="00CE5757" w:rsidRPr="00CE5757" w:rsidRDefault="00CE5757" w:rsidP="00CE5757">
            <w:pPr>
              <w:jc w:val="left"/>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To ensure Victorian users remain safe online, the Department launched a six– month campaign aimed at informing and educating Victorians about how to stay safe online.</w:t>
            </w:r>
          </w:p>
        </w:tc>
        <w:tc>
          <w:tcPr>
            <w:tcW w:w="829" w:type="dxa"/>
          </w:tcPr>
          <w:p w14:paraId="6BBFBBD1"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Aug 2018 – Jan 2019</w:t>
            </w:r>
          </w:p>
        </w:tc>
        <w:tc>
          <w:tcPr>
            <w:tcW w:w="888" w:type="dxa"/>
          </w:tcPr>
          <w:p w14:paraId="35953165"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1 250</w:t>
            </w:r>
          </w:p>
        </w:tc>
        <w:tc>
          <w:tcPr>
            <w:tcW w:w="966" w:type="dxa"/>
          </w:tcPr>
          <w:p w14:paraId="3794BBE5"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40</w:t>
            </w:r>
          </w:p>
        </w:tc>
        <w:tc>
          <w:tcPr>
            <w:tcW w:w="881" w:type="dxa"/>
          </w:tcPr>
          <w:p w14:paraId="5FF90F9D"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15</w:t>
            </w:r>
          </w:p>
        </w:tc>
        <w:tc>
          <w:tcPr>
            <w:tcW w:w="882" w:type="dxa"/>
          </w:tcPr>
          <w:p w14:paraId="70D8E88D"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65</w:t>
            </w:r>
          </w:p>
        </w:tc>
        <w:tc>
          <w:tcPr>
            <w:tcW w:w="868" w:type="dxa"/>
          </w:tcPr>
          <w:p w14:paraId="4C5E665A"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0</w:t>
            </w:r>
          </w:p>
        </w:tc>
        <w:tc>
          <w:tcPr>
            <w:tcW w:w="518" w:type="dxa"/>
          </w:tcPr>
          <w:p w14:paraId="5C8971B8"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1 370</w:t>
            </w:r>
          </w:p>
        </w:tc>
      </w:tr>
      <w:tr w:rsidR="00CE5757" w:rsidRPr="00CE5757" w14:paraId="5119DDFD" w14:textId="77777777" w:rsidTr="00A504B1">
        <w:tc>
          <w:tcPr>
            <w:cnfStyle w:val="001000000000" w:firstRow="0" w:lastRow="0" w:firstColumn="1" w:lastColumn="0" w:oddVBand="0" w:evenVBand="0" w:oddHBand="0" w:evenHBand="0" w:firstRowFirstColumn="0" w:firstRowLastColumn="0" w:lastRowFirstColumn="0" w:lastRowLastColumn="0"/>
            <w:tcW w:w="871" w:type="dxa"/>
          </w:tcPr>
          <w:p w14:paraId="6C8D6E32" w14:textId="77777777" w:rsidR="00CE5757" w:rsidRPr="00CE5757" w:rsidRDefault="00CE5757" w:rsidP="00CE5757">
            <w:pPr>
              <w:ind w:left="0" w:firstLine="0"/>
              <w:rPr>
                <w:sz w:val="14"/>
                <w:szCs w:val="18"/>
              </w:rPr>
            </w:pPr>
            <w:r w:rsidRPr="00CE5757">
              <w:rPr>
                <w:sz w:val="14"/>
                <w:szCs w:val="18"/>
              </w:rPr>
              <w:t>E</w:t>
            </w:r>
            <w:r w:rsidRPr="00CE5757">
              <w:rPr>
                <w:sz w:val="14"/>
                <w:szCs w:val="18"/>
              </w:rPr>
              <w:noBreakHyphen/>
              <w:t>recycling</w:t>
            </w:r>
          </w:p>
        </w:tc>
        <w:tc>
          <w:tcPr>
            <w:tcW w:w="1304" w:type="dxa"/>
          </w:tcPr>
          <w:p w14:paraId="08C95DF7" w14:textId="77777777" w:rsidR="00CE5757" w:rsidRPr="00CE5757" w:rsidRDefault="00CE5757" w:rsidP="00CE5757">
            <w:pPr>
              <w:jc w:val="left"/>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The Department is committed to setting the standard for responsible recycling of electronic equipment. A six– month campaign has been initiated to educate companies about how to responsibly dispose of electronic waste.</w:t>
            </w:r>
          </w:p>
        </w:tc>
        <w:tc>
          <w:tcPr>
            <w:tcW w:w="829" w:type="dxa"/>
          </w:tcPr>
          <w:p w14:paraId="3026927D" w14:textId="2B847FD6"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 xml:space="preserve">Oct 2018 </w:t>
            </w:r>
            <w:r>
              <w:rPr>
                <w:sz w:val="14"/>
                <w:szCs w:val="18"/>
              </w:rPr>
              <w:br/>
            </w:r>
            <w:r w:rsidRPr="00CE5757">
              <w:rPr>
                <w:sz w:val="14"/>
                <w:szCs w:val="18"/>
              </w:rPr>
              <w:t>– Mar 2019</w:t>
            </w:r>
          </w:p>
        </w:tc>
        <w:tc>
          <w:tcPr>
            <w:tcW w:w="888" w:type="dxa"/>
          </w:tcPr>
          <w:p w14:paraId="52CEA35F"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620</w:t>
            </w:r>
          </w:p>
        </w:tc>
        <w:tc>
          <w:tcPr>
            <w:tcW w:w="966" w:type="dxa"/>
          </w:tcPr>
          <w:p w14:paraId="5C5E44CF"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15</w:t>
            </w:r>
          </w:p>
        </w:tc>
        <w:tc>
          <w:tcPr>
            <w:tcW w:w="881" w:type="dxa"/>
          </w:tcPr>
          <w:p w14:paraId="2782961D"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32</w:t>
            </w:r>
          </w:p>
        </w:tc>
        <w:tc>
          <w:tcPr>
            <w:tcW w:w="882" w:type="dxa"/>
          </w:tcPr>
          <w:p w14:paraId="57C59300"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12</w:t>
            </w:r>
          </w:p>
        </w:tc>
        <w:tc>
          <w:tcPr>
            <w:tcW w:w="868" w:type="dxa"/>
          </w:tcPr>
          <w:p w14:paraId="51A5573E"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8</w:t>
            </w:r>
          </w:p>
        </w:tc>
        <w:tc>
          <w:tcPr>
            <w:tcW w:w="518" w:type="dxa"/>
          </w:tcPr>
          <w:p w14:paraId="4F10C31C"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687</w:t>
            </w:r>
          </w:p>
        </w:tc>
      </w:tr>
      <w:tr w:rsidR="00CE5757" w:rsidRPr="00CE5757" w14:paraId="5F14F4A7" w14:textId="77777777" w:rsidTr="00A504B1">
        <w:tc>
          <w:tcPr>
            <w:cnfStyle w:val="001000000000" w:firstRow="0" w:lastRow="0" w:firstColumn="1" w:lastColumn="0" w:oddVBand="0" w:evenVBand="0" w:oddHBand="0" w:evenHBand="0" w:firstRowFirstColumn="0" w:firstRowLastColumn="0" w:lastRowFirstColumn="0" w:lastRowLastColumn="0"/>
            <w:tcW w:w="871" w:type="dxa"/>
          </w:tcPr>
          <w:p w14:paraId="6866246D" w14:textId="77777777" w:rsidR="00CE5757" w:rsidRPr="00CE5757" w:rsidRDefault="00CE5757" w:rsidP="00CE5757">
            <w:pPr>
              <w:ind w:left="0" w:firstLine="0"/>
              <w:rPr>
                <w:sz w:val="14"/>
                <w:szCs w:val="18"/>
              </w:rPr>
            </w:pPr>
            <w:r w:rsidRPr="00CE5757">
              <w:rPr>
                <w:sz w:val="14"/>
                <w:szCs w:val="18"/>
              </w:rPr>
              <w:t>Senior Citizens Computer Literacy Campaign</w:t>
            </w:r>
          </w:p>
        </w:tc>
        <w:tc>
          <w:tcPr>
            <w:tcW w:w="1304" w:type="dxa"/>
          </w:tcPr>
          <w:p w14:paraId="31904A8E" w14:textId="438506B8" w:rsidR="00CE5757" w:rsidRPr="00CE5757" w:rsidRDefault="00CE5757" w:rsidP="00CE5757">
            <w:pPr>
              <w:jc w:val="left"/>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The Department launched a three</w:t>
            </w:r>
            <w:r>
              <w:rPr>
                <w:sz w:val="14"/>
                <w:szCs w:val="18"/>
              </w:rPr>
              <w:t>-</w:t>
            </w:r>
            <w:r w:rsidRPr="00CE5757">
              <w:rPr>
                <w:sz w:val="14"/>
                <w:szCs w:val="18"/>
              </w:rPr>
              <w:t>month campaign promoting short courses for senior citizens to assist in developing basic IT skills.</w:t>
            </w:r>
          </w:p>
        </w:tc>
        <w:tc>
          <w:tcPr>
            <w:tcW w:w="829" w:type="dxa"/>
          </w:tcPr>
          <w:p w14:paraId="07890514" w14:textId="615F992F"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 xml:space="preserve">Jan 2019 </w:t>
            </w:r>
            <w:r>
              <w:rPr>
                <w:sz w:val="14"/>
                <w:szCs w:val="18"/>
              </w:rPr>
              <w:br/>
            </w:r>
            <w:r w:rsidRPr="00CE5757">
              <w:rPr>
                <w:sz w:val="14"/>
                <w:szCs w:val="18"/>
              </w:rPr>
              <w:t>– Mar 2019</w:t>
            </w:r>
          </w:p>
        </w:tc>
        <w:tc>
          <w:tcPr>
            <w:tcW w:w="888" w:type="dxa"/>
          </w:tcPr>
          <w:p w14:paraId="2E947B6D"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500</w:t>
            </w:r>
          </w:p>
        </w:tc>
        <w:tc>
          <w:tcPr>
            <w:tcW w:w="966" w:type="dxa"/>
          </w:tcPr>
          <w:p w14:paraId="114FD00E"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10</w:t>
            </w:r>
          </w:p>
        </w:tc>
        <w:tc>
          <w:tcPr>
            <w:tcW w:w="881" w:type="dxa"/>
          </w:tcPr>
          <w:p w14:paraId="3DED5931"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40</w:t>
            </w:r>
          </w:p>
        </w:tc>
        <w:tc>
          <w:tcPr>
            <w:tcW w:w="882" w:type="dxa"/>
          </w:tcPr>
          <w:p w14:paraId="558377CE"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50</w:t>
            </w:r>
          </w:p>
        </w:tc>
        <w:tc>
          <w:tcPr>
            <w:tcW w:w="868" w:type="dxa"/>
          </w:tcPr>
          <w:p w14:paraId="2F97ECDC"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10</w:t>
            </w:r>
          </w:p>
        </w:tc>
        <w:tc>
          <w:tcPr>
            <w:tcW w:w="518" w:type="dxa"/>
          </w:tcPr>
          <w:p w14:paraId="72667149" w14:textId="77777777" w:rsidR="00CE5757" w:rsidRPr="00CE5757" w:rsidRDefault="00CE5757" w:rsidP="00CE5757">
            <w:pPr>
              <w:cnfStyle w:val="000000000000" w:firstRow="0" w:lastRow="0" w:firstColumn="0" w:lastColumn="0" w:oddVBand="0" w:evenVBand="0" w:oddHBand="0" w:evenHBand="0" w:firstRowFirstColumn="0" w:firstRowLastColumn="0" w:lastRowFirstColumn="0" w:lastRowLastColumn="0"/>
              <w:rPr>
                <w:sz w:val="14"/>
                <w:szCs w:val="18"/>
              </w:rPr>
            </w:pPr>
            <w:r w:rsidRPr="00CE5757">
              <w:rPr>
                <w:sz w:val="14"/>
                <w:szCs w:val="18"/>
              </w:rPr>
              <w:t>610</w:t>
            </w:r>
          </w:p>
        </w:tc>
      </w:tr>
    </w:tbl>
    <w:p w14:paraId="3A7EFA77" w14:textId="60D3EFDD" w:rsidR="008948AC" w:rsidRDefault="008948AC"/>
    <w:tbl>
      <w:tblPr>
        <w:tblStyle w:val="GuidanceNote"/>
        <w:tblW w:w="9639" w:type="dxa"/>
        <w:tblLayout w:type="fixed"/>
        <w:tblLook w:val="06A0" w:firstRow="1" w:lastRow="0" w:firstColumn="1" w:lastColumn="0" w:noHBand="1" w:noVBand="1"/>
      </w:tblPr>
      <w:tblGrid>
        <w:gridCol w:w="1516"/>
        <w:gridCol w:w="8123"/>
      </w:tblGrid>
      <w:tr w:rsidR="008948AC" w:rsidRPr="00243C1F" w14:paraId="1A7B3EBE" w14:textId="77777777" w:rsidTr="00894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9A45CD3" w14:textId="171FD019" w:rsidR="008948AC" w:rsidRPr="00CE5757" w:rsidRDefault="008948AC" w:rsidP="00EB5081">
            <w:pPr>
              <w:rPr>
                <w:rStyle w:val="Reference"/>
                <w:b w:val="0"/>
                <w:bCs/>
              </w:rPr>
            </w:pPr>
            <w:r w:rsidRPr="00CE5757">
              <w:rPr>
                <w:rStyle w:val="Reference"/>
                <w:b w:val="0"/>
                <w:bCs/>
              </w:rPr>
              <w:t>FRD 2</w:t>
            </w:r>
            <w:r>
              <w:rPr>
                <w:rStyle w:val="Reference"/>
                <w:b w:val="0"/>
                <w:bCs/>
              </w:rPr>
              <w:t>2H</w:t>
            </w:r>
          </w:p>
        </w:tc>
        <w:tc>
          <w:tcPr>
            <w:tcW w:w="8123" w:type="dxa"/>
          </w:tcPr>
          <w:p w14:paraId="0189B1EB" w14:textId="671EE39A" w:rsidR="008948AC" w:rsidRPr="00BC1768" w:rsidRDefault="008948AC" w:rsidP="00EB5081">
            <w:pPr>
              <w:cnfStyle w:val="100000000000" w:firstRow="1" w:lastRow="0" w:firstColumn="0" w:lastColumn="0" w:oddVBand="0" w:evenVBand="0" w:oddHBand="0" w:evenHBand="0" w:firstRowFirstColumn="0" w:firstRowLastColumn="0" w:lastRowFirstColumn="0" w:lastRowLastColumn="0"/>
            </w:pPr>
            <w:r w:rsidRPr="008948AC">
              <w:t>Guidance – Government advertising expenditure</w:t>
            </w:r>
          </w:p>
        </w:tc>
      </w:tr>
      <w:tr w:rsidR="008948AC" w:rsidRPr="00243C1F" w14:paraId="6B7D6FA3" w14:textId="77777777" w:rsidTr="008948AC">
        <w:tc>
          <w:tcPr>
            <w:cnfStyle w:val="001000000000" w:firstRow="0" w:lastRow="0" w:firstColumn="1" w:lastColumn="0" w:oddVBand="0" w:evenVBand="0" w:oddHBand="0" w:evenHBand="0" w:firstRowFirstColumn="0" w:firstRowLastColumn="0" w:lastRowFirstColumn="0" w:lastRowLastColumn="0"/>
            <w:tcW w:w="1516" w:type="dxa"/>
          </w:tcPr>
          <w:p w14:paraId="6A5606CC" w14:textId="77777777" w:rsidR="008948AC" w:rsidRPr="00CE5757" w:rsidRDefault="008948AC" w:rsidP="00EB5081">
            <w:pPr>
              <w:rPr>
                <w:rStyle w:val="Reference"/>
                <w:b/>
                <w:bCs/>
              </w:rPr>
            </w:pPr>
          </w:p>
        </w:tc>
        <w:tc>
          <w:tcPr>
            <w:tcW w:w="8123" w:type="dxa"/>
          </w:tcPr>
          <w:p w14:paraId="2C447BDF" w14:textId="77777777" w:rsidR="008948AC" w:rsidRDefault="008948AC" w:rsidP="008948AC">
            <w:pPr>
              <w:cnfStyle w:val="000000000000" w:firstRow="0" w:lastRow="0" w:firstColumn="0" w:lastColumn="0" w:oddVBand="0" w:evenVBand="0" w:oddHBand="0" w:evenHBand="0" w:firstRowFirstColumn="0" w:firstRowLastColumn="0" w:lastRowFirstColumn="0" w:lastRowLastColumn="0"/>
            </w:pPr>
            <w:r>
              <w:t xml:space="preserve">In accordance with paragraph 6.16 of FRD 22H, for each government advertising campaign with total media buy of $100 000 or greater (exclusive of GST), an entity should include a schedule listing the following: </w:t>
            </w:r>
          </w:p>
          <w:p w14:paraId="5A50E623" w14:textId="77777777" w:rsidR="008948AC" w:rsidRPr="008948AC" w:rsidRDefault="008948AC" w:rsidP="00FC71D7">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8948AC">
              <w:t>name of advertising campaign;</w:t>
            </w:r>
          </w:p>
          <w:p w14:paraId="6C99BB88" w14:textId="77777777" w:rsidR="008948AC" w:rsidRPr="008948AC" w:rsidRDefault="008948AC" w:rsidP="00FC71D7">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8948AC">
              <w:t>start and end date of campaign;</w:t>
            </w:r>
          </w:p>
          <w:p w14:paraId="60BC430B" w14:textId="77777777" w:rsidR="008948AC" w:rsidRPr="008948AC" w:rsidRDefault="008948AC" w:rsidP="00FC71D7">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8948AC">
              <w:t>campaign summary; and</w:t>
            </w:r>
          </w:p>
          <w:p w14:paraId="3164F9E7" w14:textId="77777777" w:rsidR="008948AC" w:rsidRPr="008948AC" w:rsidRDefault="008948AC" w:rsidP="00FC71D7">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8948AC">
              <w:t>details of campaign expenditure for the reporting period (exclusive of GST) including:</w:t>
            </w:r>
          </w:p>
          <w:p w14:paraId="09D3E4E5" w14:textId="77777777" w:rsidR="008948AC" w:rsidRPr="008948AC" w:rsidRDefault="008948AC" w:rsidP="00FC71D7">
            <w:pPr>
              <w:pStyle w:val="ListParagraph"/>
              <w:numPr>
                <w:ilvl w:val="1"/>
                <w:numId w:val="44"/>
              </w:numPr>
              <w:cnfStyle w:val="000000000000" w:firstRow="0" w:lastRow="0" w:firstColumn="0" w:lastColumn="0" w:oddVBand="0" w:evenVBand="0" w:oddHBand="0" w:evenHBand="0" w:firstRowFirstColumn="0" w:firstRowLastColumn="0" w:lastRowFirstColumn="0" w:lastRowLastColumn="0"/>
            </w:pPr>
            <w:r w:rsidRPr="008948AC">
              <w:t xml:space="preserve">advertising (media); </w:t>
            </w:r>
          </w:p>
          <w:p w14:paraId="2100CDBB" w14:textId="77777777" w:rsidR="008948AC" w:rsidRPr="008948AC" w:rsidRDefault="008948AC" w:rsidP="00FC71D7">
            <w:pPr>
              <w:pStyle w:val="ListParagraph"/>
              <w:numPr>
                <w:ilvl w:val="1"/>
                <w:numId w:val="44"/>
              </w:numPr>
              <w:cnfStyle w:val="000000000000" w:firstRow="0" w:lastRow="0" w:firstColumn="0" w:lastColumn="0" w:oddVBand="0" w:evenVBand="0" w:oddHBand="0" w:evenHBand="0" w:firstRowFirstColumn="0" w:firstRowLastColumn="0" w:lastRowFirstColumn="0" w:lastRowLastColumn="0"/>
            </w:pPr>
            <w:r w:rsidRPr="008948AC">
              <w:t xml:space="preserve">creative and campaign development; </w:t>
            </w:r>
          </w:p>
          <w:p w14:paraId="36E13CAD" w14:textId="77777777" w:rsidR="008948AC" w:rsidRPr="008948AC" w:rsidRDefault="008948AC" w:rsidP="00FC71D7">
            <w:pPr>
              <w:pStyle w:val="ListParagraph"/>
              <w:numPr>
                <w:ilvl w:val="1"/>
                <w:numId w:val="44"/>
              </w:numPr>
              <w:cnfStyle w:val="000000000000" w:firstRow="0" w:lastRow="0" w:firstColumn="0" w:lastColumn="0" w:oddVBand="0" w:evenVBand="0" w:oddHBand="0" w:evenHBand="0" w:firstRowFirstColumn="0" w:firstRowLastColumn="0" w:lastRowFirstColumn="0" w:lastRowLastColumn="0"/>
            </w:pPr>
            <w:r w:rsidRPr="008948AC">
              <w:t xml:space="preserve">research and evaluation; </w:t>
            </w:r>
          </w:p>
          <w:p w14:paraId="79E18618" w14:textId="77777777" w:rsidR="008948AC" w:rsidRPr="008948AC" w:rsidRDefault="008948AC" w:rsidP="00FC71D7">
            <w:pPr>
              <w:pStyle w:val="ListParagraph"/>
              <w:numPr>
                <w:ilvl w:val="1"/>
                <w:numId w:val="44"/>
              </w:numPr>
              <w:cnfStyle w:val="000000000000" w:firstRow="0" w:lastRow="0" w:firstColumn="0" w:lastColumn="0" w:oddVBand="0" w:evenVBand="0" w:oddHBand="0" w:evenHBand="0" w:firstRowFirstColumn="0" w:firstRowLastColumn="0" w:lastRowFirstColumn="0" w:lastRowLastColumn="0"/>
            </w:pPr>
            <w:r w:rsidRPr="008948AC">
              <w:t xml:space="preserve">print and collateral; and </w:t>
            </w:r>
          </w:p>
          <w:p w14:paraId="014FBFCB" w14:textId="5BE25156" w:rsidR="008948AC" w:rsidRPr="008948AC" w:rsidRDefault="008948AC" w:rsidP="00FC71D7">
            <w:pPr>
              <w:pStyle w:val="ListParagraph"/>
              <w:numPr>
                <w:ilvl w:val="1"/>
                <w:numId w:val="44"/>
              </w:numPr>
              <w:cnfStyle w:val="000000000000" w:firstRow="0" w:lastRow="0" w:firstColumn="0" w:lastColumn="0" w:oddVBand="0" w:evenVBand="0" w:oddHBand="0" w:evenHBand="0" w:firstRowFirstColumn="0" w:firstRowLastColumn="0" w:lastRowFirstColumn="0" w:lastRowLastColumn="0"/>
            </w:pPr>
            <w:r w:rsidRPr="008948AC">
              <w:t xml:space="preserve">other campaign costs.  </w:t>
            </w:r>
          </w:p>
        </w:tc>
      </w:tr>
      <w:tr w:rsidR="008948AC" w:rsidRPr="00243C1F" w14:paraId="60C4CE34" w14:textId="77777777" w:rsidTr="008948AC">
        <w:tc>
          <w:tcPr>
            <w:cnfStyle w:val="001000000000" w:firstRow="0" w:lastRow="0" w:firstColumn="1" w:lastColumn="0" w:oddVBand="0" w:evenVBand="0" w:oddHBand="0" w:evenHBand="0" w:firstRowFirstColumn="0" w:firstRowLastColumn="0" w:lastRowFirstColumn="0" w:lastRowLastColumn="0"/>
            <w:tcW w:w="1516" w:type="dxa"/>
          </w:tcPr>
          <w:p w14:paraId="4E254883" w14:textId="4AB0B54C" w:rsidR="008948AC" w:rsidRPr="008948AC" w:rsidRDefault="008948AC" w:rsidP="008948AC">
            <w:r w:rsidRPr="008948AC">
              <w:t>Recommendation 49, PAEC Report 118</w:t>
            </w:r>
          </w:p>
        </w:tc>
        <w:tc>
          <w:tcPr>
            <w:tcW w:w="8123" w:type="dxa"/>
          </w:tcPr>
          <w:p w14:paraId="45901B93" w14:textId="77777777" w:rsidR="008948AC" w:rsidRDefault="008948AC" w:rsidP="00A504B1">
            <w:pPr>
              <w:pStyle w:val="HeadingGuidance"/>
              <w:cnfStyle w:val="000000000000" w:firstRow="0" w:lastRow="0" w:firstColumn="0" w:lastColumn="0" w:oddVBand="0" w:evenVBand="0" w:oddHBand="0" w:evenHBand="0" w:firstRowFirstColumn="0" w:firstRowLastColumn="0" w:lastRowFirstColumn="0" w:lastRowLastColumn="0"/>
            </w:pPr>
            <w:bookmarkStart w:id="131" w:name="_Toc41961301"/>
            <w:r w:rsidRPr="008948AC">
              <w:t>Nil report statement</w:t>
            </w:r>
            <w:bookmarkEnd w:id="131"/>
          </w:p>
          <w:p w14:paraId="075B9DE3" w14:textId="491BFC04" w:rsidR="008948AC" w:rsidRPr="00CE5757" w:rsidRDefault="008948AC" w:rsidP="00EB5081">
            <w:pPr>
              <w:cnfStyle w:val="000000000000" w:firstRow="0" w:lastRow="0" w:firstColumn="0" w:lastColumn="0" w:oddVBand="0" w:evenVBand="0" w:oddHBand="0" w:evenHBand="0" w:firstRowFirstColumn="0" w:firstRowLastColumn="0" w:lastRowFirstColumn="0" w:lastRowLastColumn="0"/>
            </w:pPr>
            <w:r w:rsidRPr="008948AC">
              <w:t>An explicit statement of ‘nil reports’ is required where the relevant activities or circumstances do not trigger the disclosure threshold of $100 000 on government advertising expenditure.</w:t>
            </w:r>
          </w:p>
        </w:tc>
      </w:tr>
    </w:tbl>
    <w:p w14:paraId="1D97ED13" w14:textId="12523402" w:rsidR="00CE5757" w:rsidRDefault="00CE5757" w:rsidP="00CE5757">
      <w:pPr>
        <w:keepLines w:val="0"/>
      </w:pPr>
    </w:p>
    <w:p w14:paraId="686EAE2E" w14:textId="73D0C4FB" w:rsidR="00CE5757" w:rsidRDefault="00CE5757" w:rsidP="008948AC">
      <w:pPr>
        <w:pStyle w:val="Heading20"/>
      </w:pPr>
      <w:bookmarkStart w:id="132" w:name="_Toc41961302"/>
      <w:bookmarkStart w:id="133" w:name="INDEX_Consultancy"/>
      <w:r>
        <w:lastRenderedPageBreak/>
        <w:t>Consultancy expenditure</w:t>
      </w:r>
      <w:bookmarkEnd w:id="132"/>
      <w:bookmarkEnd w:id="133"/>
    </w:p>
    <w:tbl>
      <w:tblPr>
        <w:tblStyle w:val="Two-columnreference"/>
        <w:tblW w:w="9639" w:type="dxa"/>
        <w:tblLook w:val="0480" w:firstRow="0" w:lastRow="0" w:firstColumn="1" w:lastColumn="0" w:noHBand="0" w:noVBand="1"/>
      </w:tblPr>
      <w:tblGrid>
        <w:gridCol w:w="1536"/>
        <w:gridCol w:w="8103"/>
      </w:tblGrid>
      <w:tr w:rsidR="008948AC" w:rsidRPr="00243C1F" w14:paraId="20BDD03D" w14:textId="77777777" w:rsidTr="008948AC">
        <w:tc>
          <w:tcPr>
            <w:cnfStyle w:val="001000000000" w:firstRow="0" w:lastRow="0" w:firstColumn="1" w:lastColumn="0" w:oddVBand="0" w:evenVBand="0" w:oddHBand="0" w:evenHBand="0" w:firstRowFirstColumn="0" w:firstRowLastColumn="0" w:lastRowFirstColumn="0" w:lastRowLastColumn="0"/>
            <w:tcW w:w="1536" w:type="dxa"/>
          </w:tcPr>
          <w:p w14:paraId="04BE908F" w14:textId="77777777" w:rsidR="008948AC" w:rsidRDefault="008948AC" w:rsidP="008948AC">
            <w:pPr>
              <w:spacing w:before="240"/>
              <w:rPr>
                <w:rStyle w:val="Reference"/>
              </w:rPr>
            </w:pPr>
            <w:r w:rsidRPr="008948AC">
              <w:rPr>
                <w:rStyle w:val="Reference"/>
              </w:rPr>
              <w:t>FRD 22H</w:t>
            </w:r>
          </w:p>
          <w:p w14:paraId="4A77AFAD" w14:textId="024B9DCD" w:rsidR="008948AC" w:rsidRPr="00113FE9" w:rsidRDefault="008948AC" w:rsidP="00EB5081">
            <w:pPr>
              <w:rPr>
                <w:rStyle w:val="Reference"/>
              </w:rPr>
            </w:pPr>
            <w:r w:rsidRPr="008948AC">
              <w:rPr>
                <w:rStyle w:val="Reference"/>
              </w:rPr>
              <w:t>Recommendation 71, PAEC Report 87</w:t>
            </w:r>
          </w:p>
        </w:tc>
        <w:tc>
          <w:tcPr>
            <w:tcW w:w="8103" w:type="dxa"/>
          </w:tcPr>
          <w:p w14:paraId="40532C3B" w14:textId="77777777" w:rsidR="008948AC" w:rsidRDefault="008948AC" w:rsidP="008948AC">
            <w:pPr>
              <w:pStyle w:val="Heading30"/>
              <w:outlineLvl w:val="2"/>
              <w:cnfStyle w:val="000000000000" w:firstRow="0" w:lastRow="0" w:firstColumn="0" w:lastColumn="0" w:oddVBand="0" w:evenVBand="0" w:oddHBand="0" w:evenHBand="0" w:firstRowFirstColumn="0" w:firstRowLastColumn="0" w:lastRowFirstColumn="0" w:lastRowLastColumn="0"/>
            </w:pPr>
            <w:bookmarkStart w:id="134" w:name="_Toc41961303"/>
            <w:r>
              <w:t>Details of consultancies (valued at $10 000 or greater)</w:t>
            </w:r>
            <w:bookmarkEnd w:id="134"/>
          </w:p>
          <w:p w14:paraId="6C9B66A6" w14:textId="050E5A7E" w:rsidR="008948AC" w:rsidRPr="00243C1F" w:rsidRDefault="008948AC" w:rsidP="008948AC">
            <w:pPr>
              <w:cnfStyle w:val="000000000000" w:firstRow="0" w:lastRow="0" w:firstColumn="0" w:lastColumn="0" w:oddVBand="0" w:evenVBand="0" w:oddHBand="0" w:evenHBand="0" w:firstRowFirstColumn="0" w:firstRowLastColumn="0" w:lastRowFirstColumn="0" w:lastRowLastColumn="0"/>
            </w:pPr>
            <w:r>
              <w:t>In 2019-20, there were three consultancies where the total fees payable to the consultants were $10</w:t>
            </w:r>
            <w:r w:rsidR="00A504B1">
              <w:t> </w:t>
            </w:r>
            <w:r>
              <w:t xml:space="preserve">000 or greater. The total expenditure incurred during 2019-20 in relation to these consultancies is $1.65 million (excluding GST). Details of individual consultancies are outlined below </w:t>
            </w:r>
            <w:r w:rsidRPr="008948AC">
              <w:rPr>
                <w:rStyle w:val="Guidance"/>
              </w:rPr>
              <w:t>[insert website address if the entity chooses to report detailed disclosure online]</w:t>
            </w:r>
            <w:r>
              <w:t>.</w:t>
            </w:r>
          </w:p>
        </w:tc>
      </w:tr>
    </w:tbl>
    <w:p w14:paraId="17C3BD35" w14:textId="2D8D62A6" w:rsidR="002F3B19" w:rsidRDefault="008948AC" w:rsidP="008948AC">
      <w:pPr>
        <w:pStyle w:val="TableUnits"/>
      </w:pPr>
      <w:r w:rsidRPr="00940E38">
        <w:t>($ thousand)</w:t>
      </w:r>
    </w:p>
    <w:tbl>
      <w:tblPr>
        <w:tblStyle w:val="DTFFinancialTable"/>
        <w:tblW w:w="8021" w:type="dxa"/>
        <w:tblLayout w:type="fixed"/>
        <w:tblLook w:val="06A0" w:firstRow="1" w:lastRow="0" w:firstColumn="1" w:lastColumn="0" w:noHBand="1" w:noVBand="1"/>
      </w:tblPr>
      <w:tblGrid>
        <w:gridCol w:w="1213"/>
        <w:gridCol w:w="1433"/>
        <w:gridCol w:w="1050"/>
        <w:gridCol w:w="1176"/>
        <w:gridCol w:w="1049"/>
        <w:gridCol w:w="1050"/>
        <w:gridCol w:w="1050"/>
      </w:tblGrid>
      <w:tr w:rsidR="008948AC" w:rsidRPr="00107A54" w14:paraId="2FC1799B" w14:textId="77777777" w:rsidTr="008948AC">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1213" w:type="dxa"/>
          </w:tcPr>
          <w:p w14:paraId="5D3D61B7" w14:textId="77777777" w:rsidR="008948AC" w:rsidRPr="00107A54" w:rsidRDefault="008948AC" w:rsidP="00EB5081">
            <w:r w:rsidRPr="00107A54">
              <w:t>Consultant</w:t>
            </w:r>
          </w:p>
        </w:tc>
        <w:tc>
          <w:tcPr>
            <w:tcW w:w="1433" w:type="dxa"/>
          </w:tcPr>
          <w:p w14:paraId="16DA82A6" w14:textId="77777777" w:rsidR="008948AC" w:rsidRPr="00107A54" w:rsidRDefault="008948AC" w:rsidP="008948AC">
            <w:pPr>
              <w:jc w:val="left"/>
              <w:cnfStyle w:val="100000000000" w:firstRow="1" w:lastRow="0" w:firstColumn="0" w:lastColumn="0" w:oddVBand="0" w:evenVBand="0" w:oddHBand="0" w:evenHBand="0" w:firstRowFirstColumn="0" w:firstRowLastColumn="0" w:lastRowFirstColumn="0" w:lastRowLastColumn="0"/>
            </w:pPr>
            <w:r w:rsidRPr="00107A54">
              <w:t xml:space="preserve">Purpose of </w:t>
            </w:r>
            <w:r w:rsidRPr="00107A54">
              <w:br/>
              <w:t>consultancy</w:t>
            </w:r>
          </w:p>
        </w:tc>
        <w:tc>
          <w:tcPr>
            <w:tcW w:w="1050" w:type="dxa"/>
          </w:tcPr>
          <w:p w14:paraId="57D2D3A0" w14:textId="77777777" w:rsidR="008948AC" w:rsidRPr="00107A54" w:rsidRDefault="008948AC" w:rsidP="008948AC">
            <w:pPr>
              <w:jc w:val="center"/>
              <w:cnfStyle w:val="100000000000" w:firstRow="1" w:lastRow="0" w:firstColumn="0" w:lastColumn="0" w:oddVBand="0" w:evenVBand="0" w:oddHBand="0" w:evenHBand="0" w:firstRowFirstColumn="0" w:firstRowLastColumn="0" w:lastRowFirstColumn="0" w:lastRowLastColumn="0"/>
            </w:pPr>
            <w:r w:rsidRPr="00107A54">
              <w:t>Start date</w:t>
            </w:r>
          </w:p>
        </w:tc>
        <w:tc>
          <w:tcPr>
            <w:tcW w:w="1176" w:type="dxa"/>
          </w:tcPr>
          <w:p w14:paraId="4E0D793D" w14:textId="77777777" w:rsidR="008948AC" w:rsidRPr="00107A54" w:rsidRDefault="008948AC" w:rsidP="008948AC">
            <w:pPr>
              <w:jc w:val="center"/>
              <w:cnfStyle w:val="100000000000" w:firstRow="1" w:lastRow="0" w:firstColumn="0" w:lastColumn="0" w:oddVBand="0" w:evenVBand="0" w:oddHBand="0" w:evenHBand="0" w:firstRowFirstColumn="0" w:firstRowLastColumn="0" w:lastRowFirstColumn="0" w:lastRowLastColumn="0"/>
            </w:pPr>
            <w:r w:rsidRPr="00107A54">
              <w:t>End date</w:t>
            </w:r>
          </w:p>
        </w:tc>
        <w:tc>
          <w:tcPr>
            <w:tcW w:w="1049" w:type="dxa"/>
          </w:tcPr>
          <w:p w14:paraId="75F10A60" w14:textId="77777777" w:rsidR="008948AC" w:rsidRPr="00107A54" w:rsidRDefault="008948AC" w:rsidP="00EB5081">
            <w:pPr>
              <w:cnfStyle w:val="100000000000" w:firstRow="1" w:lastRow="0" w:firstColumn="0" w:lastColumn="0" w:oddVBand="0" w:evenVBand="0" w:oddHBand="0" w:evenHBand="0" w:firstRowFirstColumn="0" w:firstRowLastColumn="0" w:lastRowFirstColumn="0" w:lastRowLastColumn="0"/>
            </w:pPr>
            <w:r w:rsidRPr="00107A54">
              <w:t>Total approved project fee (excl. GST)</w:t>
            </w:r>
          </w:p>
        </w:tc>
        <w:tc>
          <w:tcPr>
            <w:tcW w:w="1050" w:type="dxa"/>
          </w:tcPr>
          <w:p w14:paraId="3B27F053" w14:textId="77777777" w:rsidR="008948AC" w:rsidRPr="00107A54" w:rsidRDefault="008948AC" w:rsidP="00EB5081">
            <w:pPr>
              <w:cnfStyle w:val="100000000000" w:firstRow="1" w:lastRow="0" w:firstColumn="0" w:lastColumn="0" w:oddVBand="0" w:evenVBand="0" w:oddHBand="0" w:evenHBand="0" w:firstRowFirstColumn="0" w:firstRowLastColumn="0" w:lastRowFirstColumn="0" w:lastRowLastColumn="0"/>
            </w:pPr>
            <w:r w:rsidRPr="00107A54">
              <w:t>Expenditure 2019-20 (excl. GST)</w:t>
            </w:r>
          </w:p>
        </w:tc>
        <w:tc>
          <w:tcPr>
            <w:tcW w:w="1050" w:type="dxa"/>
          </w:tcPr>
          <w:p w14:paraId="063B65EA" w14:textId="77777777" w:rsidR="008948AC" w:rsidRPr="00107A54" w:rsidRDefault="008948AC" w:rsidP="00EB5081">
            <w:pPr>
              <w:cnfStyle w:val="100000000000" w:firstRow="1" w:lastRow="0" w:firstColumn="0" w:lastColumn="0" w:oddVBand="0" w:evenVBand="0" w:oddHBand="0" w:evenHBand="0" w:firstRowFirstColumn="0" w:firstRowLastColumn="0" w:lastRowFirstColumn="0" w:lastRowLastColumn="0"/>
            </w:pPr>
            <w:r w:rsidRPr="00107A54">
              <w:t>Future expenditure (excl. GST)</w:t>
            </w:r>
          </w:p>
        </w:tc>
      </w:tr>
      <w:tr w:rsidR="008948AC" w:rsidRPr="00107A54" w14:paraId="2D155171" w14:textId="77777777" w:rsidTr="008948AC">
        <w:trPr>
          <w:trHeight w:val="361"/>
        </w:trPr>
        <w:tc>
          <w:tcPr>
            <w:cnfStyle w:val="001000000000" w:firstRow="0" w:lastRow="0" w:firstColumn="1" w:lastColumn="0" w:oddVBand="0" w:evenVBand="0" w:oddHBand="0" w:evenHBand="0" w:firstRowFirstColumn="0" w:firstRowLastColumn="0" w:lastRowFirstColumn="0" w:lastRowLastColumn="0"/>
            <w:tcW w:w="1213" w:type="dxa"/>
          </w:tcPr>
          <w:p w14:paraId="2C63009B" w14:textId="77777777" w:rsidR="008948AC" w:rsidRPr="00107A54" w:rsidRDefault="008948AC" w:rsidP="00EB5081">
            <w:pPr>
              <w:ind w:left="0" w:firstLine="0"/>
            </w:pPr>
            <w:r w:rsidRPr="00107A54">
              <w:t>Reedy Consultants</w:t>
            </w:r>
          </w:p>
        </w:tc>
        <w:tc>
          <w:tcPr>
            <w:tcW w:w="1433" w:type="dxa"/>
          </w:tcPr>
          <w:p w14:paraId="6D1B1738" w14:textId="77777777" w:rsidR="008948AC" w:rsidRPr="00107A54" w:rsidRDefault="008948AC" w:rsidP="008948AC">
            <w:pPr>
              <w:jc w:val="left"/>
              <w:cnfStyle w:val="000000000000" w:firstRow="0" w:lastRow="0" w:firstColumn="0" w:lastColumn="0" w:oddVBand="0" w:evenVBand="0" w:oddHBand="0" w:evenHBand="0" w:firstRowFirstColumn="0" w:firstRowLastColumn="0" w:lastRowFirstColumn="0" w:lastRowLastColumn="0"/>
            </w:pPr>
            <w:r w:rsidRPr="00107A54">
              <w:t>Undertake community satisfaction measurement surveys</w:t>
            </w:r>
          </w:p>
        </w:tc>
        <w:tc>
          <w:tcPr>
            <w:tcW w:w="1050" w:type="dxa"/>
          </w:tcPr>
          <w:p w14:paraId="4356A22D" w14:textId="77777777" w:rsidR="008948AC" w:rsidRPr="00107A54" w:rsidRDefault="008948AC" w:rsidP="008948AC">
            <w:pPr>
              <w:jc w:val="center"/>
              <w:cnfStyle w:val="000000000000" w:firstRow="0" w:lastRow="0" w:firstColumn="0" w:lastColumn="0" w:oddVBand="0" w:evenVBand="0" w:oddHBand="0" w:evenHBand="0" w:firstRowFirstColumn="0" w:firstRowLastColumn="0" w:lastRowFirstColumn="0" w:lastRowLastColumn="0"/>
            </w:pPr>
            <w:r w:rsidRPr="00107A54">
              <w:t>1 Feb 2020</w:t>
            </w:r>
          </w:p>
        </w:tc>
        <w:tc>
          <w:tcPr>
            <w:tcW w:w="1176" w:type="dxa"/>
          </w:tcPr>
          <w:p w14:paraId="6D98624D" w14:textId="77777777" w:rsidR="008948AC" w:rsidRPr="00107A54" w:rsidRDefault="008948AC" w:rsidP="008948AC">
            <w:pPr>
              <w:jc w:val="center"/>
              <w:cnfStyle w:val="000000000000" w:firstRow="0" w:lastRow="0" w:firstColumn="0" w:lastColumn="0" w:oddVBand="0" w:evenVBand="0" w:oddHBand="0" w:evenHBand="0" w:firstRowFirstColumn="0" w:firstRowLastColumn="0" w:lastRowFirstColumn="0" w:lastRowLastColumn="0"/>
            </w:pPr>
            <w:r w:rsidRPr="00107A54">
              <w:t>1 Apr 2021</w:t>
            </w:r>
          </w:p>
        </w:tc>
        <w:tc>
          <w:tcPr>
            <w:tcW w:w="1049" w:type="dxa"/>
          </w:tcPr>
          <w:p w14:paraId="0A000888" w14:textId="240E5100"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1 200</w:t>
            </w:r>
          </w:p>
        </w:tc>
        <w:tc>
          <w:tcPr>
            <w:tcW w:w="1050" w:type="dxa"/>
          </w:tcPr>
          <w:p w14:paraId="3E53F3E4" w14:textId="6A0220BE"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t>5</w:t>
            </w:r>
            <w:r w:rsidRPr="00107A54">
              <w:t>00</w:t>
            </w:r>
          </w:p>
        </w:tc>
        <w:tc>
          <w:tcPr>
            <w:tcW w:w="1050" w:type="dxa"/>
          </w:tcPr>
          <w:p w14:paraId="35C04B4B" w14:textId="6EAF140E"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700</w:t>
            </w:r>
          </w:p>
        </w:tc>
      </w:tr>
      <w:tr w:rsidR="008948AC" w:rsidRPr="00107A54" w14:paraId="07807F89" w14:textId="77777777" w:rsidTr="008948AC">
        <w:trPr>
          <w:trHeight w:val="74"/>
        </w:trPr>
        <w:tc>
          <w:tcPr>
            <w:cnfStyle w:val="001000000000" w:firstRow="0" w:lastRow="0" w:firstColumn="1" w:lastColumn="0" w:oddVBand="0" w:evenVBand="0" w:oddHBand="0" w:evenHBand="0" w:firstRowFirstColumn="0" w:firstRowLastColumn="0" w:lastRowFirstColumn="0" w:lastRowLastColumn="0"/>
            <w:tcW w:w="1213" w:type="dxa"/>
          </w:tcPr>
          <w:p w14:paraId="25E223AF" w14:textId="77777777" w:rsidR="008948AC" w:rsidRPr="00107A54" w:rsidRDefault="008948AC" w:rsidP="00EB5081">
            <w:pPr>
              <w:ind w:left="0" w:firstLine="0"/>
            </w:pPr>
            <w:r w:rsidRPr="00107A54">
              <w:t xml:space="preserve">GMPK </w:t>
            </w:r>
          </w:p>
        </w:tc>
        <w:tc>
          <w:tcPr>
            <w:tcW w:w="1433" w:type="dxa"/>
          </w:tcPr>
          <w:p w14:paraId="6F7FBCEC" w14:textId="77777777" w:rsidR="008948AC" w:rsidRPr="00107A54" w:rsidRDefault="008948AC" w:rsidP="008948AC">
            <w:pPr>
              <w:jc w:val="left"/>
              <w:cnfStyle w:val="000000000000" w:firstRow="0" w:lastRow="0" w:firstColumn="0" w:lastColumn="0" w:oddVBand="0" w:evenVBand="0" w:oddHBand="0" w:evenHBand="0" w:firstRowFirstColumn="0" w:firstRowLastColumn="0" w:lastRowFirstColumn="0" w:lastRowLastColumn="0"/>
            </w:pPr>
            <w:r w:rsidRPr="00107A54">
              <w:t>Advice on internal control functions</w:t>
            </w:r>
          </w:p>
        </w:tc>
        <w:tc>
          <w:tcPr>
            <w:tcW w:w="1050" w:type="dxa"/>
          </w:tcPr>
          <w:p w14:paraId="127FAD76" w14:textId="77777777" w:rsidR="008948AC" w:rsidRPr="00107A54" w:rsidRDefault="008948AC" w:rsidP="008948AC">
            <w:pPr>
              <w:jc w:val="center"/>
              <w:cnfStyle w:val="000000000000" w:firstRow="0" w:lastRow="0" w:firstColumn="0" w:lastColumn="0" w:oddVBand="0" w:evenVBand="0" w:oddHBand="0" w:evenHBand="0" w:firstRowFirstColumn="0" w:firstRowLastColumn="0" w:lastRowFirstColumn="0" w:lastRowLastColumn="0"/>
            </w:pPr>
            <w:r w:rsidRPr="00107A54">
              <w:t>6 Nov 2019</w:t>
            </w:r>
          </w:p>
        </w:tc>
        <w:tc>
          <w:tcPr>
            <w:tcW w:w="1176" w:type="dxa"/>
          </w:tcPr>
          <w:p w14:paraId="472E47EE" w14:textId="77777777" w:rsidR="008948AC" w:rsidRPr="00107A54" w:rsidRDefault="008948AC" w:rsidP="008948AC">
            <w:pPr>
              <w:jc w:val="center"/>
              <w:cnfStyle w:val="000000000000" w:firstRow="0" w:lastRow="0" w:firstColumn="0" w:lastColumn="0" w:oddVBand="0" w:evenVBand="0" w:oddHBand="0" w:evenHBand="0" w:firstRowFirstColumn="0" w:firstRowLastColumn="0" w:lastRowFirstColumn="0" w:lastRowLastColumn="0"/>
            </w:pPr>
            <w:r w:rsidRPr="00107A54">
              <w:t>21 Jan 2020</w:t>
            </w:r>
          </w:p>
        </w:tc>
        <w:tc>
          <w:tcPr>
            <w:tcW w:w="1049" w:type="dxa"/>
          </w:tcPr>
          <w:p w14:paraId="558A5AEA" w14:textId="5446268B"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650</w:t>
            </w:r>
          </w:p>
        </w:tc>
        <w:tc>
          <w:tcPr>
            <w:tcW w:w="1050" w:type="dxa"/>
          </w:tcPr>
          <w:p w14:paraId="37CE9A9A" w14:textId="4C9E8E68"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650</w:t>
            </w:r>
          </w:p>
        </w:tc>
        <w:tc>
          <w:tcPr>
            <w:tcW w:w="1050" w:type="dxa"/>
          </w:tcPr>
          <w:p w14:paraId="0C0DC663" w14:textId="77777777"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nil</w:t>
            </w:r>
          </w:p>
        </w:tc>
      </w:tr>
      <w:tr w:rsidR="008948AC" w:rsidRPr="00107A54" w14:paraId="78A9E6BF" w14:textId="77777777" w:rsidTr="008948AC">
        <w:trPr>
          <w:trHeight w:val="279"/>
        </w:trPr>
        <w:tc>
          <w:tcPr>
            <w:cnfStyle w:val="001000000000" w:firstRow="0" w:lastRow="0" w:firstColumn="1" w:lastColumn="0" w:oddVBand="0" w:evenVBand="0" w:oddHBand="0" w:evenHBand="0" w:firstRowFirstColumn="0" w:firstRowLastColumn="0" w:lastRowFirstColumn="0" w:lastRowLastColumn="0"/>
            <w:tcW w:w="1213" w:type="dxa"/>
          </w:tcPr>
          <w:p w14:paraId="67A96DC1" w14:textId="77777777" w:rsidR="008948AC" w:rsidRPr="00107A54" w:rsidRDefault="008948AC" w:rsidP="00EB5081">
            <w:pPr>
              <w:ind w:left="0" w:firstLine="0"/>
            </w:pPr>
            <w:proofErr w:type="spellStart"/>
            <w:r w:rsidRPr="00107A54">
              <w:t>Morecroft</w:t>
            </w:r>
            <w:proofErr w:type="spellEnd"/>
            <w:r w:rsidRPr="00107A54">
              <w:t xml:space="preserve"> and Crawford</w:t>
            </w:r>
          </w:p>
        </w:tc>
        <w:tc>
          <w:tcPr>
            <w:tcW w:w="1433" w:type="dxa"/>
          </w:tcPr>
          <w:p w14:paraId="69E46DC9" w14:textId="77777777" w:rsidR="008948AC" w:rsidRPr="00107A54" w:rsidRDefault="008948AC" w:rsidP="008948AC">
            <w:pPr>
              <w:jc w:val="left"/>
              <w:cnfStyle w:val="000000000000" w:firstRow="0" w:lastRow="0" w:firstColumn="0" w:lastColumn="0" w:oddVBand="0" w:evenVBand="0" w:oddHBand="0" w:evenHBand="0" w:firstRowFirstColumn="0" w:firstRowLastColumn="0" w:lastRowFirstColumn="0" w:lastRowLastColumn="0"/>
            </w:pPr>
            <w:r w:rsidRPr="00107A54">
              <w:t>Legal advisory services</w:t>
            </w:r>
          </w:p>
        </w:tc>
        <w:tc>
          <w:tcPr>
            <w:tcW w:w="1050" w:type="dxa"/>
          </w:tcPr>
          <w:p w14:paraId="7B54AEB4" w14:textId="77777777" w:rsidR="008948AC" w:rsidRPr="00107A54" w:rsidRDefault="008948AC" w:rsidP="008948AC">
            <w:pPr>
              <w:jc w:val="center"/>
              <w:cnfStyle w:val="000000000000" w:firstRow="0" w:lastRow="0" w:firstColumn="0" w:lastColumn="0" w:oddVBand="0" w:evenVBand="0" w:oddHBand="0" w:evenHBand="0" w:firstRowFirstColumn="0" w:firstRowLastColumn="0" w:lastRowFirstColumn="0" w:lastRowLastColumn="0"/>
            </w:pPr>
            <w:r w:rsidRPr="00107A54">
              <w:t>5 May 2019</w:t>
            </w:r>
          </w:p>
        </w:tc>
        <w:tc>
          <w:tcPr>
            <w:tcW w:w="1176" w:type="dxa"/>
          </w:tcPr>
          <w:p w14:paraId="7ABF24CD" w14:textId="77777777" w:rsidR="008948AC" w:rsidRPr="00107A54" w:rsidRDefault="008948AC" w:rsidP="008948AC">
            <w:pPr>
              <w:jc w:val="center"/>
              <w:cnfStyle w:val="000000000000" w:firstRow="0" w:lastRow="0" w:firstColumn="0" w:lastColumn="0" w:oddVBand="0" w:evenVBand="0" w:oddHBand="0" w:evenHBand="0" w:firstRowFirstColumn="0" w:firstRowLastColumn="0" w:lastRowFirstColumn="0" w:lastRowLastColumn="0"/>
            </w:pPr>
            <w:r w:rsidRPr="00107A54">
              <w:t>30 Sep 2020</w:t>
            </w:r>
          </w:p>
        </w:tc>
        <w:tc>
          <w:tcPr>
            <w:tcW w:w="1049" w:type="dxa"/>
          </w:tcPr>
          <w:p w14:paraId="11F3BE97" w14:textId="22418F85"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500</w:t>
            </w:r>
          </w:p>
        </w:tc>
        <w:tc>
          <w:tcPr>
            <w:tcW w:w="1050" w:type="dxa"/>
          </w:tcPr>
          <w:p w14:paraId="4EE372E8" w14:textId="482B9FCE"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500</w:t>
            </w:r>
          </w:p>
        </w:tc>
        <w:tc>
          <w:tcPr>
            <w:tcW w:w="1050" w:type="dxa"/>
          </w:tcPr>
          <w:p w14:paraId="06BC1623" w14:textId="77777777" w:rsidR="008948AC" w:rsidRPr="00107A54" w:rsidRDefault="008948AC" w:rsidP="00EB5081">
            <w:pPr>
              <w:cnfStyle w:val="000000000000" w:firstRow="0" w:lastRow="0" w:firstColumn="0" w:lastColumn="0" w:oddVBand="0" w:evenVBand="0" w:oddHBand="0" w:evenHBand="0" w:firstRowFirstColumn="0" w:firstRowLastColumn="0" w:lastRowFirstColumn="0" w:lastRowLastColumn="0"/>
            </w:pPr>
            <w:r w:rsidRPr="00107A54">
              <w:t>nil</w:t>
            </w:r>
          </w:p>
        </w:tc>
      </w:tr>
    </w:tbl>
    <w:p w14:paraId="08DBE62B" w14:textId="77777777" w:rsidR="008948AC" w:rsidRPr="008948AC" w:rsidRDefault="008948AC" w:rsidP="008948AC">
      <w:pPr>
        <w:pStyle w:val="Note"/>
        <w:rPr>
          <w:rStyle w:val="Guidance"/>
        </w:rPr>
      </w:pPr>
      <w:r w:rsidRPr="008948AC">
        <w:rPr>
          <w:rStyle w:val="Guidance"/>
        </w:rPr>
        <w:t>Note: [The disclosure on ‘start date’ and ‘end date’ of a consultancy is not a mandatory requirement of FRD 22H.]</w:t>
      </w:r>
    </w:p>
    <w:p w14:paraId="4C810536" w14:textId="77777777" w:rsidR="00A504B1" w:rsidRDefault="00A504B1" w:rsidP="00A504B1">
      <w:bookmarkStart w:id="135" w:name="_Toc41961304"/>
    </w:p>
    <w:p w14:paraId="7719B890" w14:textId="1F70FC05" w:rsidR="008948AC" w:rsidRDefault="008948AC" w:rsidP="008948AC">
      <w:pPr>
        <w:pStyle w:val="Heading30"/>
      </w:pPr>
      <w:r>
        <w:t>Details of consultancies under $10 000</w:t>
      </w:r>
      <w:bookmarkEnd w:id="135"/>
    </w:p>
    <w:p w14:paraId="30CA6E50" w14:textId="76193AAD" w:rsidR="008948AC" w:rsidRDefault="008948AC" w:rsidP="008948AC">
      <w:pPr>
        <w:keepLines w:val="0"/>
      </w:pPr>
      <w:r>
        <w:t xml:space="preserve">In 2019-20, there were 147 consultancies engaged during the year, where the total fees payable to the individual consultancies was less than $10 000. The total expenditure incurred during 2019 20 in relation to these consultancies was $1.3 million (excl. GST). </w:t>
      </w:r>
    </w:p>
    <w:p w14:paraId="40ECF011" w14:textId="77777777" w:rsidR="008948AC" w:rsidRDefault="008948AC" w:rsidP="008948AC">
      <w:pPr>
        <w:keepLines w:val="0"/>
      </w:pPr>
    </w:p>
    <w:tbl>
      <w:tblPr>
        <w:tblStyle w:val="GuidanceNote"/>
        <w:tblW w:w="9639" w:type="dxa"/>
        <w:tblLayout w:type="fixed"/>
        <w:tblLook w:val="06A0" w:firstRow="1" w:lastRow="0" w:firstColumn="1" w:lastColumn="0" w:noHBand="1" w:noVBand="1"/>
      </w:tblPr>
      <w:tblGrid>
        <w:gridCol w:w="1516"/>
        <w:gridCol w:w="8123"/>
      </w:tblGrid>
      <w:tr w:rsidR="008948AC" w:rsidRPr="00243C1F" w14:paraId="6882E14F" w14:textId="77777777" w:rsidTr="00894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5172C4FC" w14:textId="55870CF1" w:rsidR="008948AC" w:rsidRPr="008948AC" w:rsidRDefault="008948AC" w:rsidP="00EB5081">
            <w:pPr>
              <w:rPr>
                <w:rStyle w:val="Reference"/>
                <w:b w:val="0"/>
                <w:bCs/>
              </w:rPr>
            </w:pPr>
            <w:r w:rsidRPr="008948AC">
              <w:rPr>
                <w:rStyle w:val="Reference"/>
                <w:b w:val="0"/>
                <w:bCs/>
              </w:rPr>
              <w:t>FRD 22H</w:t>
            </w:r>
          </w:p>
        </w:tc>
        <w:tc>
          <w:tcPr>
            <w:tcW w:w="8123" w:type="dxa"/>
          </w:tcPr>
          <w:p w14:paraId="3AFBCA0B" w14:textId="174C6FB6" w:rsidR="008948AC" w:rsidRPr="00BC1768" w:rsidRDefault="008948AC" w:rsidP="00BC1768">
            <w:pPr>
              <w:cnfStyle w:val="100000000000" w:firstRow="1" w:lastRow="0" w:firstColumn="0" w:lastColumn="0" w:oddVBand="0" w:evenVBand="0" w:oddHBand="0" w:evenHBand="0" w:firstRowFirstColumn="0" w:firstRowLastColumn="0" w:lastRowFirstColumn="0" w:lastRowLastColumn="0"/>
            </w:pPr>
            <w:r w:rsidRPr="008948AC">
              <w:t>Guidance – Consultancy expenditure disclosure</w:t>
            </w:r>
          </w:p>
        </w:tc>
      </w:tr>
      <w:tr w:rsidR="008948AC" w:rsidRPr="00243C1F" w14:paraId="3576A35D" w14:textId="77777777" w:rsidTr="008948AC">
        <w:tc>
          <w:tcPr>
            <w:cnfStyle w:val="001000000000" w:firstRow="0" w:lastRow="0" w:firstColumn="1" w:lastColumn="0" w:oddVBand="0" w:evenVBand="0" w:oddHBand="0" w:evenHBand="0" w:firstRowFirstColumn="0" w:firstRowLastColumn="0" w:lastRowFirstColumn="0" w:lastRowLastColumn="0"/>
            <w:tcW w:w="1516" w:type="dxa"/>
          </w:tcPr>
          <w:p w14:paraId="000A8153" w14:textId="77777777" w:rsidR="008948AC" w:rsidRPr="008B158A" w:rsidRDefault="008948AC" w:rsidP="00EB5081">
            <w:pPr>
              <w:rPr>
                <w:rStyle w:val="Reference"/>
              </w:rPr>
            </w:pPr>
          </w:p>
        </w:tc>
        <w:tc>
          <w:tcPr>
            <w:tcW w:w="8123" w:type="dxa"/>
          </w:tcPr>
          <w:p w14:paraId="76C369DF" w14:textId="77777777" w:rsidR="008948AC" w:rsidRDefault="008948AC" w:rsidP="008948AC">
            <w:pPr>
              <w:cnfStyle w:val="000000000000" w:firstRow="0" w:lastRow="0" w:firstColumn="0" w:lastColumn="0" w:oddVBand="0" w:evenVBand="0" w:oddHBand="0" w:evenHBand="0" w:firstRowFirstColumn="0" w:firstRowLastColumn="0" w:lastRowFirstColumn="0" w:lastRowLastColumn="0"/>
            </w:pPr>
            <w:r>
              <w:t xml:space="preserve">For the purposes of the requirements of FRD 22H: </w:t>
            </w:r>
          </w:p>
          <w:p w14:paraId="41C17CBC" w14:textId="1CE1FB11" w:rsidR="008948AC" w:rsidRPr="008948AC" w:rsidRDefault="00102885" w:rsidP="00FC71D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t>a</w:t>
            </w:r>
            <w:r w:rsidR="008948AC" w:rsidRPr="008948AC">
              <w:t xml:space="preserve"> consultant is a </w:t>
            </w:r>
            <w:proofErr w:type="gramStart"/>
            <w:r w:rsidR="008948AC" w:rsidRPr="008948AC">
              <w:t>particular type of contractor</w:t>
            </w:r>
            <w:proofErr w:type="gramEnd"/>
            <w:r w:rsidR="008948AC" w:rsidRPr="008948AC">
              <w:t xml:space="preserve"> that is engaged primarily to perform a discrete task for an entity that facilitates decision making through:</w:t>
            </w:r>
          </w:p>
          <w:p w14:paraId="36DB015A" w14:textId="77777777" w:rsidR="008948AC" w:rsidRPr="008948AC" w:rsidRDefault="008948AC" w:rsidP="00FC71D7">
            <w:pPr>
              <w:pStyle w:val="ListParagraph"/>
              <w:numPr>
                <w:ilvl w:val="1"/>
                <w:numId w:val="45"/>
              </w:numPr>
              <w:cnfStyle w:val="000000000000" w:firstRow="0" w:lastRow="0" w:firstColumn="0" w:lastColumn="0" w:oddVBand="0" w:evenVBand="0" w:oddHBand="0" w:evenHBand="0" w:firstRowFirstColumn="0" w:firstRowLastColumn="0" w:lastRowFirstColumn="0" w:lastRowLastColumn="0"/>
            </w:pPr>
            <w:r w:rsidRPr="008948AC">
              <w:t xml:space="preserve">provision of expert analysis and advice; and/or </w:t>
            </w:r>
          </w:p>
          <w:p w14:paraId="0ACFB75C" w14:textId="77777777" w:rsidR="008948AC" w:rsidRPr="008948AC" w:rsidRDefault="008948AC" w:rsidP="00FC71D7">
            <w:pPr>
              <w:pStyle w:val="ListParagraph"/>
              <w:numPr>
                <w:ilvl w:val="1"/>
                <w:numId w:val="45"/>
              </w:numPr>
              <w:cnfStyle w:val="000000000000" w:firstRow="0" w:lastRow="0" w:firstColumn="0" w:lastColumn="0" w:oddVBand="0" w:evenVBand="0" w:oddHBand="0" w:evenHBand="0" w:firstRowFirstColumn="0" w:firstRowLastColumn="0" w:lastRowFirstColumn="0" w:lastRowLastColumn="0"/>
            </w:pPr>
            <w:r w:rsidRPr="008948AC">
              <w:t xml:space="preserve">development of a written report or other intellectual output. </w:t>
            </w:r>
          </w:p>
          <w:p w14:paraId="5DB9F9D8" w14:textId="1ABF0BBC" w:rsidR="008948AC" w:rsidRPr="008948AC" w:rsidRDefault="00102885" w:rsidP="00FC71D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t>a</w:t>
            </w:r>
            <w:r w:rsidR="008948AC" w:rsidRPr="008948AC">
              <w:t xml:space="preserve"> contractor is an individual or organisation that is formally engaged to provide works or services for or on behalf of an entity. This definition does not apply to casual, fixed term or temporary employees directly employed by the entity.</w:t>
            </w:r>
          </w:p>
          <w:p w14:paraId="42B2C0DD" w14:textId="18CCEFDA" w:rsidR="008948AC" w:rsidRDefault="008948AC" w:rsidP="008948AC">
            <w:pPr>
              <w:cnfStyle w:val="000000000000" w:firstRow="0" w:lastRow="0" w:firstColumn="0" w:lastColumn="0" w:oddVBand="0" w:evenVBand="0" w:oddHBand="0" w:evenHBand="0" w:firstRowFirstColumn="0" w:firstRowLastColumn="0" w:lastRowFirstColumn="0" w:lastRowLastColumn="0"/>
            </w:pPr>
            <w:r>
              <w:t xml:space="preserve">Refer to FRD 22H for the detailed disclosure requirements on consultancy expenditure. Examples of ‘consultants’ and ‘contractors’ are also available on the Guidance Note to FRD 22H </w:t>
            </w:r>
            <w:r w:rsidR="00102885">
              <w:t xml:space="preserve">at </w:t>
            </w:r>
            <w:hyperlink r:id="rId62" w:history="1">
              <w:r w:rsidR="00102885" w:rsidRPr="00102885">
                <w:rPr>
                  <w:rStyle w:val="Hyperlink"/>
                </w:rPr>
                <w:t>www.dtf.vic.gov.au/Publications/Government-Financial-Management-publications/Financial-Reporting-Policy/Financial-reporting-directions-and-guidance</w:t>
              </w:r>
            </w:hyperlink>
            <w:r>
              <w:t>.</w:t>
            </w:r>
          </w:p>
          <w:p w14:paraId="5E9DBF9E" w14:textId="77777777" w:rsidR="008948AC" w:rsidRDefault="008948AC" w:rsidP="00A504B1">
            <w:pPr>
              <w:pStyle w:val="HeadingGuidance"/>
              <w:cnfStyle w:val="000000000000" w:firstRow="0" w:lastRow="0" w:firstColumn="0" w:lastColumn="0" w:oddVBand="0" w:evenVBand="0" w:oddHBand="0" w:evenHBand="0" w:firstRowFirstColumn="0" w:firstRowLastColumn="0" w:lastRowFirstColumn="0" w:lastRowLastColumn="0"/>
            </w:pPr>
            <w:bookmarkStart w:id="136" w:name="_Toc41961305"/>
            <w:r>
              <w:t>Disclosure in machinery of government changes</w:t>
            </w:r>
            <w:bookmarkEnd w:id="136"/>
          </w:p>
          <w:p w14:paraId="2E0FF6AA" w14:textId="1FAED1B1" w:rsidR="008948AC" w:rsidRPr="008B158A" w:rsidRDefault="008948AC" w:rsidP="008948AC">
            <w:pPr>
              <w:cnfStyle w:val="000000000000" w:firstRow="0" w:lastRow="0" w:firstColumn="0" w:lastColumn="0" w:oddVBand="0" w:evenVBand="0" w:oddHBand="0" w:evenHBand="0" w:firstRowFirstColumn="0" w:firstRowLastColumn="0" w:lastRowFirstColumn="0" w:lastRowLastColumn="0"/>
            </w:pPr>
            <w:r>
              <w:t>The objective of the disclosure is to provide additional transparency over the actual spending and engagements of contractors and consultants by the Department, which may not specifically tie to the individual outputs of the Department. As a result, the reporting of consultants</w:t>
            </w:r>
            <w:r w:rsidR="00102885">
              <w:t>’</w:t>
            </w:r>
            <w:r>
              <w:t xml:space="preserve"> expenditure in the event of machinery of government change should be made over the same period as the financial statements.</w:t>
            </w:r>
          </w:p>
        </w:tc>
      </w:tr>
    </w:tbl>
    <w:p w14:paraId="3C208399" w14:textId="706F2030" w:rsidR="008948AC" w:rsidRDefault="008948AC" w:rsidP="008948AC">
      <w:pPr>
        <w:keepLines w:val="0"/>
      </w:pPr>
    </w:p>
    <w:p w14:paraId="20DBB0EE" w14:textId="77777777" w:rsidR="00A504B1" w:rsidRDefault="00A504B1">
      <w:r>
        <w:br w:type="page"/>
      </w:r>
    </w:p>
    <w:tbl>
      <w:tblPr>
        <w:tblStyle w:val="Two-columnreference"/>
        <w:tblW w:w="9639" w:type="dxa"/>
        <w:tblLook w:val="0480" w:firstRow="0" w:lastRow="0" w:firstColumn="1" w:lastColumn="0" w:noHBand="0" w:noVBand="1"/>
      </w:tblPr>
      <w:tblGrid>
        <w:gridCol w:w="1536"/>
        <w:gridCol w:w="8103"/>
      </w:tblGrid>
      <w:tr w:rsidR="00417AA8" w:rsidRPr="00243C1F" w14:paraId="62DEF047" w14:textId="77777777" w:rsidTr="00A504B1">
        <w:tc>
          <w:tcPr>
            <w:cnfStyle w:val="001000000000" w:firstRow="0" w:lastRow="0" w:firstColumn="1" w:lastColumn="0" w:oddVBand="0" w:evenVBand="0" w:oddHBand="0" w:evenHBand="0" w:firstRowFirstColumn="0" w:firstRowLastColumn="0" w:lastRowFirstColumn="0" w:lastRowLastColumn="0"/>
            <w:tcW w:w="1536" w:type="dxa"/>
          </w:tcPr>
          <w:p w14:paraId="3455B38C" w14:textId="40D75B70" w:rsidR="00417AA8" w:rsidRPr="00113FE9" w:rsidRDefault="00417AA8" w:rsidP="00353DFA">
            <w:pPr>
              <w:spacing w:before="280"/>
              <w:rPr>
                <w:rStyle w:val="Reference"/>
              </w:rPr>
            </w:pPr>
            <w:r w:rsidRPr="00417AA8">
              <w:rPr>
                <w:rStyle w:val="Reference"/>
              </w:rPr>
              <w:lastRenderedPageBreak/>
              <w:t>FRD 22H</w:t>
            </w:r>
          </w:p>
        </w:tc>
        <w:tc>
          <w:tcPr>
            <w:tcW w:w="8103" w:type="dxa"/>
          </w:tcPr>
          <w:p w14:paraId="56D5CB23" w14:textId="1D6F1A12" w:rsidR="00417AA8" w:rsidRPr="00243C1F" w:rsidRDefault="00417AA8" w:rsidP="00417AA8">
            <w:pPr>
              <w:pStyle w:val="Heading20"/>
              <w:outlineLvl w:val="1"/>
              <w:cnfStyle w:val="000000000000" w:firstRow="0" w:lastRow="0" w:firstColumn="0" w:lastColumn="0" w:oddVBand="0" w:evenVBand="0" w:oddHBand="0" w:evenHBand="0" w:firstRowFirstColumn="0" w:firstRowLastColumn="0" w:lastRowFirstColumn="0" w:lastRowLastColumn="0"/>
            </w:pPr>
            <w:bookmarkStart w:id="137" w:name="_Toc41961306"/>
            <w:bookmarkStart w:id="138" w:name="INDEX_ICTExp"/>
            <w:r w:rsidRPr="00417AA8">
              <w:t>Information and communication technology expenditure</w:t>
            </w:r>
            <w:bookmarkEnd w:id="137"/>
            <w:bookmarkEnd w:id="138"/>
          </w:p>
        </w:tc>
      </w:tr>
    </w:tbl>
    <w:p w14:paraId="277F47C9" w14:textId="77777777" w:rsidR="008948AC" w:rsidRDefault="008948AC" w:rsidP="00417AA8">
      <w:pPr>
        <w:pStyle w:val="Heading30"/>
      </w:pPr>
      <w:bookmarkStart w:id="139" w:name="_Toc41961307"/>
      <w:r>
        <w:t>Details of information and communication technology (ICT) expenditure</w:t>
      </w:r>
      <w:bookmarkEnd w:id="139"/>
    </w:p>
    <w:p w14:paraId="58F1B000" w14:textId="77777777" w:rsidR="008948AC" w:rsidRDefault="008948AC" w:rsidP="008948AC">
      <w:pPr>
        <w:keepLines w:val="0"/>
      </w:pPr>
      <w:r>
        <w:t xml:space="preserve">For the 2019-20 reporting period, the Department had a total ICT expenditure of </w:t>
      </w:r>
      <w:r w:rsidRPr="00A504B1">
        <w:rPr>
          <w:rStyle w:val="Guidance"/>
        </w:rPr>
        <w:t>[insert total value]</w:t>
      </w:r>
      <w:r>
        <w:t xml:space="preserve">, with the details shown below. </w:t>
      </w:r>
    </w:p>
    <w:p w14:paraId="31EDBCF3" w14:textId="4AF9E2DD" w:rsidR="002F3B19" w:rsidRDefault="008948AC" w:rsidP="00417AA8">
      <w:pPr>
        <w:pStyle w:val="TableUnits"/>
      </w:pPr>
      <w:r>
        <w:t>($ thousand)</w:t>
      </w:r>
    </w:p>
    <w:tbl>
      <w:tblPr>
        <w:tblStyle w:val="DTFFinancialTable"/>
        <w:tblW w:w="8052" w:type="dxa"/>
        <w:tblLayout w:type="fixed"/>
        <w:tblLook w:val="06E0" w:firstRow="1" w:lastRow="1" w:firstColumn="1" w:lastColumn="0" w:noHBand="1" w:noVBand="1"/>
      </w:tblPr>
      <w:tblGrid>
        <w:gridCol w:w="2028"/>
        <w:gridCol w:w="2691"/>
        <w:gridCol w:w="1610"/>
        <w:gridCol w:w="1723"/>
      </w:tblGrid>
      <w:tr w:rsidR="00417AA8" w:rsidRPr="00107A54" w14:paraId="19850791" w14:textId="77777777" w:rsidTr="00353DF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28" w:type="dxa"/>
          </w:tcPr>
          <w:p w14:paraId="121B80D4" w14:textId="77777777" w:rsidR="00417AA8" w:rsidRPr="00417AA8" w:rsidRDefault="00417AA8" w:rsidP="00417AA8">
            <w:r w:rsidRPr="00417AA8">
              <w:t>All operational ICT expenditure</w:t>
            </w:r>
          </w:p>
        </w:tc>
        <w:tc>
          <w:tcPr>
            <w:tcW w:w="6024" w:type="dxa"/>
            <w:gridSpan w:val="3"/>
            <w:tcBorders>
              <w:bottom w:val="single" w:sz="4" w:space="0" w:color="FFFFFF" w:themeColor="background1"/>
            </w:tcBorders>
          </w:tcPr>
          <w:p w14:paraId="4429FABD" w14:textId="3119888B" w:rsidR="00417AA8" w:rsidRPr="00107A54" w:rsidRDefault="00417AA8" w:rsidP="00353DFA">
            <w:pPr>
              <w:jc w:val="center"/>
              <w:cnfStyle w:val="100000000000" w:firstRow="1" w:lastRow="0" w:firstColumn="0" w:lastColumn="0" w:oddVBand="0" w:evenVBand="0" w:oddHBand="0" w:evenHBand="0" w:firstRowFirstColumn="0" w:firstRowLastColumn="0" w:lastRowFirstColumn="0" w:lastRowLastColumn="0"/>
            </w:pPr>
            <w:r w:rsidRPr="00107A54">
              <w:t xml:space="preserve">ICT expenditure related to projects </w:t>
            </w:r>
            <w:r w:rsidR="00353DFA">
              <w:br/>
            </w:r>
            <w:r w:rsidRPr="00107A54">
              <w:t>to create or enhance ICT capabilities</w:t>
            </w:r>
          </w:p>
        </w:tc>
      </w:tr>
      <w:tr w:rsidR="00417AA8" w:rsidRPr="00107A54" w14:paraId="5BB7312F" w14:textId="77777777" w:rsidTr="00353DF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28" w:type="dxa"/>
          </w:tcPr>
          <w:p w14:paraId="1F801687" w14:textId="45321A85" w:rsidR="00417AA8" w:rsidRPr="00417AA8" w:rsidRDefault="00417AA8" w:rsidP="00417AA8">
            <w:r w:rsidRPr="00417AA8">
              <w:t xml:space="preserve">Business </w:t>
            </w:r>
            <w:r w:rsidR="00102885">
              <w:t>as</w:t>
            </w:r>
            <w:r w:rsidR="00102885" w:rsidRPr="00417AA8">
              <w:t xml:space="preserve"> </w:t>
            </w:r>
            <w:r w:rsidRPr="00417AA8">
              <w:t>Usual (BAU) ICT expenditure</w:t>
            </w:r>
          </w:p>
        </w:tc>
        <w:tc>
          <w:tcPr>
            <w:tcW w:w="2691" w:type="dxa"/>
            <w:tcBorders>
              <w:top w:val="single" w:sz="4" w:space="0" w:color="FFFFFF" w:themeColor="background1"/>
            </w:tcBorders>
          </w:tcPr>
          <w:p w14:paraId="0FECEC26" w14:textId="187B8F18" w:rsidR="00417AA8" w:rsidRPr="00107A54" w:rsidRDefault="00417AA8" w:rsidP="00EB5081">
            <w:pPr>
              <w:cnfStyle w:val="100000000000" w:firstRow="1" w:lastRow="0" w:firstColumn="0" w:lastColumn="0" w:oddVBand="0" w:evenVBand="0" w:oddHBand="0" w:evenHBand="0" w:firstRowFirstColumn="0" w:firstRowLastColumn="0" w:lastRowFirstColumn="0" w:lastRowLastColumn="0"/>
            </w:pPr>
            <w:r w:rsidRPr="00107A54">
              <w:t>Non</w:t>
            </w:r>
            <w:r w:rsidRPr="00107A54">
              <w:noBreakHyphen/>
              <w:t xml:space="preserve">Business </w:t>
            </w:r>
            <w:r w:rsidR="00102885">
              <w:t>as</w:t>
            </w:r>
            <w:r w:rsidR="00102885" w:rsidRPr="00107A54">
              <w:t xml:space="preserve"> </w:t>
            </w:r>
            <w:r w:rsidRPr="00107A54">
              <w:t>Usual (non</w:t>
            </w:r>
            <w:r w:rsidRPr="00107A54">
              <w:noBreakHyphen/>
              <w:t>BAU) ICT expenditure</w:t>
            </w:r>
          </w:p>
        </w:tc>
        <w:tc>
          <w:tcPr>
            <w:tcW w:w="1610" w:type="dxa"/>
            <w:tcBorders>
              <w:top w:val="single" w:sz="4" w:space="0" w:color="FFFFFF" w:themeColor="background1"/>
            </w:tcBorders>
          </w:tcPr>
          <w:p w14:paraId="0F2C1CA3" w14:textId="77777777" w:rsidR="00417AA8" w:rsidRPr="00107A54" w:rsidRDefault="00417AA8" w:rsidP="00EB5081">
            <w:pPr>
              <w:cnfStyle w:val="100000000000" w:firstRow="1" w:lastRow="0" w:firstColumn="0" w:lastColumn="0" w:oddVBand="0" w:evenVBand="0" w:oddHBand="0" w:evenHBand="0" w:firstRowFirstColumn="0" w:firstRowLastColumn="0" w:lastRowFirstColumn="0" w:lastRowLastColumn="0"/>
            </w:pPr>
            <w:r w:rsidRPr="00107A54">
              <w:t>Operational expenditure</w:t>
            </w:r>
          </w:p>
        </w:tc>
        <w:tc>
          <w:tcPr>
            <w:tcW w:w="1723" w:type="dxa"/>
            <w:tcBorders>
              <w:top w:val="single" w:sz="4" w:space="0" w:color="FFFFFF" w:themeColor="background1"/>
            </w:tcBorders>
          </w:tcPr>
          <w:p w14:paraId="2A5360D9" w14:textId="77777777" w:rsidR="00417AA8" w:rsidRPr="00107A54" w:rsidRDefault="00417AA8" w:rsidP="00EB5081">
            <w:pPr>
              <w:cnfStyle w:val="100000000000" w:firstRow="1" w:lastRow="0" w:firstColumn="0" w:lastColumn="0" w:oddVBand="0" w:evenVBand="0" w:oddHBand="0" w:evenHBand="0" w:firstRowFirstColumn="0" w:firstRowLastColumn="0" w:lastRowFirstColumn="0" w:lastRowLastColumn="0"/>
            </w:pPr>
            <w:r w:rsidRPr="00107A54">
              <w:t xml:space="preserve">Capital </w:t>
            </w:r>
            <w:r w:rsidRPr="00107A54">
              <w:br/>
              <w:t>expenditure</w:t>
            </w:r>
          </w:p>
        </w:tc>
      </w:tr>
      <w:tr w:rsidR="00417AA8" w:rsidRPr="00107A54" w14:paraId="35083F15" w14:textId="77777777" w:rsidTr="00417AA8">
        <w:tc>
          <w:tcPr>
            <w:cnfStyle w:val="001000000000" w:firstRow="0" w:lastRow="0" w:firstColumn="1" w:lastColumn="0" w:oddVBand="0" w:evenVBand="0" w:oddHBand="0" w:evenHBand="0" w:firstRowFirstColumn="0" w:firstRowLastColumn="0" w:lastRowFirstColumn="0" w:lastRowLastColumn="0"/>
            <w:tcW w:w="2028" w:type="dxa"/>
          </w:tcPr>
          <w:p w14:paraId="1DE6B570" w14:textId="77777777" w:rsidR="00417AA8" w:rsidRPr="00417AA8" w:rsidRDefault="00417AA8" w:rsidP="00417AA8">
            <w:r w:rsidRPr="00417AA8">
              <w:t>(Total)</w:t>
            </w:r>
          </w:p>
        </w:tc>
        <w:tc>
          <w:tcPr>
            <w:tcW w:w="2691" w:type="dxa"/>
          </w:tcPr>
          <w:p w14:paraId="36CB499A" w14:textId="77777777" w:rsidR="00417AA8" w:rsidRPr="00107A54" w:rsidRDefault="00417AA8" w:rsidP="00EB5081">
            <w:pPr>
              <w:cnfStyle w:val="000000000000" w:firstRow="0" w:lastRow="0" w:firstColumn="0" w:lastColumn="0" w:oddVBand="0" w:evenVBand="0" w:oddHBand="0" w:evenHBand="0" w:firstRowFirstColumn="0" w:firstRowLastColumn="0" w:lastRowFirstColumn="0" w:lastRowLastColumn="0"/>
            </w:pPr>
            <w:r w:rsidRPr="00107A54">
              <w:t>(Total = Operational expenditure and capital expenditure)</w:t>
            </w:r>
          </w:p>
        </w:tc>
        <w:tc>
          <w:tcPr>
            <w:tcW w:w="1610" w:type="dxa"/>
          </w:tcPr>
          <w:p w14:paraId="2FD37076" w14:textId="77777777" w:rsidR="00417AA8" w:rsidRPr="00107A54" w:rsidRDefault="00417AA8" w:rsidP="00EB5081">
            <w:pPr>
              <w:cnfStyle w:val="000000000000" w:firstRow="0" w:lastRow="0" w:firstColumn="0" w:lastColumn="0" w:oddVBand="0" w:evenVBand="0" w:oddHBand="0" w:evenHBand="0" w:firstRowFirstColumn="0" w:firstRowLastColumn="0" w:lastRowFirstColumn="0" w:lastRowLastColumn="0"/>
            </w:pPr>
          </w:p>
        </w:tc>
        <w:tc>
          <w:tcPr>
            <w:tcW w:w="1723" w:type="dxa"/>
          </w:tcPr>
          <w:p w14:paraId="5D8E3EB3" w14:textId="77777777" w:rsidR="00417AA8" w:rsidRPr="00107A54" w:rsidRDefault="00417AA8" w:rsidP="00EB5081">
            <w:pPr>
              <w:cnfStyle w:val="000000000000" w:firstRow="0" w:lastRow="0" w:firstColumn="0" w:lastColumn="0" w:oddVBand="0" w:evenVBand="0" w:oddHBand="0" w:evenHBand="0" w:firstRowFirstColumn="0" w:firstRowLastColumn="0" w:lastRowFirstColumn="0" w:lastRowLastColumn="0"/>
            </w:pPr>
          </w:p>
        </w:tc>
      </w:tr>
      <w:tr w:rsidR="00417AA8" w:rsidRPr="00107A54" w14:paraId="054EAE48" w14:textId="77777777" w:rsidTr="00417A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868CB3E" w14:textId="77777777" w:rsidR="00417AA8" w:rsidRPr="00107A54" w:rsidRDefault="00417AA8" w:rsidP="00EB5081">
            <w:pPr>
              <w:ind w:left="0" w:firstLine="0"/>
            </w:pPr>
            <w:r w:rsidRPr="00107A54">
              <w:t>60</w:t>
            </w:r>
          </w:p>
        </w:tc>
        <w:tc>
          <w:tcPr>
            <w:tcW w:w="2691" w:type="dxa"/>
          </w:tcPr>
          <w:p w14:paraId="0749CF5C" w14:textId="77777777" w:rsidR="00417AA8" w:rsidRPr="00107A54" w:rsidRDefault="00417AA8" w:rsidP="00EB5081">
            <w:pPr>
              <w:cnfStyle w:val="010000000000" w:firstRow="0" w:lastRow="1" w:firstColumn="0" w:lastColumn="0" w:oddVBand="0" w:evenVBand="0" w:oddHBand="0" w:evenHBand="0" w:firstRowFirstColumn="0" w:firstRowLastColumn="0" w:lastRowFirstColumn="0" w:lastRowLastColumn="0"/>
            </w:pPr>
            <w:r w:rsidRPr="00107A54">
              <w:t>40</w:t>
            </w:r>
          </w:p>
        </w:tc>
        <w:tc>
          <w:tcPr>
            <w:tcW w:w="1610" w:type="dxa"/>
          </w:tcPr>
          <w:p w14:paraId="35A4BAFD" w14:textId="77777777" w:rsidR="00417AA8" w:rsidRPr="00107A54" w:rsidRDefault="00417AA8" w:rsidP="00EB5081">
            <w:pPr>
              <w:cnfStyle w:val="010000000000" w:firstRow="0" w:lastRow="1" w:firstColumn="0" w:lastColumn="0" w:oddVBand="0" w:evenVBand="0" w:oddHBand="0" w:evenHBand="0" w:firstRowFirstColumn="0" w:firstRowLastColumn="0" w:lastRowFirstColumn="0" w:lastRowLastColumn="0"/>
            </w:pPr>
            <w:r w:rsidRPr="00107A54">
              <w:t>30</w:t>
            </w:r>
          </w:p>
        </w:tc>
        <w:tc>
          <w:tcPr>
            <w:tcW w:w="1723" w:type="dxa"/>
          </w:tcPr>
          <w:p w14:paraId="0BA64917" w14:textId="77777777" w:rsidR="00417AA8" w:rsidRPr="00107A54" w:rsidRDefault="00417AA8" w:rsidP="00EB5081">
            <w:pPr>
              <w:cnfStyle w:val="010000000000" w:firstRow="0" w:lastRow="1" w:firstColumn="0" w:lastColumn="0" w:oddVBand="0" w:evenVBand="0" w:oddHBand="0" w:evenHBand="0" w:firstRowFirstColumn="0" w:firstRowLastColumn="0" w:lastRowFirstColumn="0" w:lastRowLastColumn="0"/>
            </w:pPr>
            <w:r w:rsidRPr="00107A54">
              <w:t>10</w:t>
            </w:r>
          </w:p>
        </w:tc>
      </w:tr>
    </w:tbl>
    <w:p w14:paraId="08768315" w14:textId="77777777" w:rsidR="002F3B19" w:rsidRDefault="002F3B19" w:rsidP="002F3B19">
      <w:pPr>
        <w:keepLines w:val="0"/>
      </w:pPr>
    </w:p>
    <w:p w14:paraId="1596C905" w14:textId="6B5B195C" w:rsidR="00417AA8" w:rsidRDefault="00417AA8" w:rsidP="00417AA8">
      <w:pPr>
        <w:keepLines w:val="0"/>
      </w:pPr>
      <w:r>
        <w:t xml:space="preserve">ICT expenditure refers to the Department’s costs in providing business enabling ICT services within the current reporting period. It comprises Business </w:t>
      </w:r>
      <w:r w:rsidR="00102885">
        <w:t xml:space="preserve">as </w:t>
      </w:r>
      <w:r>
        <w:t>Usual (BAU) ICT expenditure and Non</w:t>
      </w:r>
      <w:r w:rsidR="00A504B1">
        <w:noBreakHyphen/>
      </w:r>
      <w:r>
        <w:t xml:space="preserve">Business </w:t>
      </w:r>
      <w:r w:rsidR="00102885">
        <w:t xml:space="preserve">as </w:t>
      </w:r>
      <w:r>
        <w:t xml:space="preserve">Usual (Non-BAU) ICT expenditure. Non-BAU ICT expenditure relates to extending or enhancing the Department’s current ICT capabilities. BAU ICT expenditure is all remaining ICT expenditure </w:t>
      </w:r>
      <w:r w:rsidR="00102885">
        <w:t>that</w:t>
      </w:r>
      <w:r>
        <w:t xml:space="preserve"> primarily relates to ongoing activities to operate and maintain the current ICT capability.</w:t>
      </w:r>
    </w:p>
    <w:p w14:paraId="54AA8F38" w14:textId="28DA3B72" w:rsidR="00417AA8" w:rsidRDefault="00417AA8" w:rsidP="00417AA8">
      <w:pPr>
        <w:keepLines w:val="0"/>
      </w:pPr>
    </w:p>
    <w:tbl>
      <w:tblPr>
        <w:tblStyle w:val="GuidanceNote"/>
        <w:tblW w:w="9639" w:type="dxa"/>
        <w:tblLayout w:type="fixed"/>
        <w:tblLook w:val="06A0" w:firstRow="1" w:lastRow="0" w:firstColumn="1" w:lastColumn="0" w:noHBand="1" w:noVBand="1"/>
      </w:tblPr>
      <w:tblGrid>
        <w:gridCol w:w="1516"/>
        <w:gridCol w:w="8123"/>
      </w:tblGrid>
      <w:tr w:rsidR="00417AA8" w:rsidRPr="00243C1F" w14:paraId="7B9B9905" w14:textId="77777777" w:rsidTr="006D05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6979090B" w14:textId="77777777" w:rsidR="00417AA8" w:rsidRPr="008B158A" w:rsidRDefault="00417AA8" w:rsidP="00EB5081">
            <w:pPr>
              <w:rPr>
                <w:rStyle w:val="Reference"/>
              </w:rPr>
            </w:pPr>
          </w:p>
        </w:tc>
        <w:tc>
          <w:tcPr>
            <w:tcW w:w="8123" w:type="dxa"/>
          </w:tcPr>
          <w:p w14:paraId="635CD671" w14:textId="258E3F82" w:rsidR="00417AA8" w:rsidRPr="00BC1768" w:rsidRDefault="00417AA8" w:rsidP="00BC1768">
            <w:pPr>
              <w:cnfStyle w:val="100000000000" w:firstRow="1" w:lastRow="0" w:firstColumn="0" w:lastColumn="0" w:oddVBand="0" w:evenVBand="0" w:oddHBand="0" w:evenHBand="0" w:firstRowFirstColumn="0" w:firstRowLastColumn="0" w:lastRowFirstColumn="0" w:lastRowLastColumn="0"/>
            </w:pPr>
            <w:r w:rsidRPr="00417AA8">
              <w:t>Guidance – ICT expenditure</w:t>
            </w:r>
          </w:p>
        </w:tc>
      </w:tr>
      <w:tr w:rsidR="00417AA8" w:rsidRPr="00243C1F" w14:paraId="3DA8CF20" w14:textId="77777777" w:rsidTr="006D0574">
        <w:tc>
          <w:tcPr>
            <w:cnfStyle w:val="001000000000" w:firstRow="0" w:lastRow="0" w:firstColumn="1" w:lastColumn="0" w:oddVBand="0" w:evenVBand="0" w:oddHBand="0" w:evenHBand="0" w:firstRowFirstColumn="0" w:firstRowLastColumn="0" w:lastRowFirstColumn="0" w:lastRowLastColumn="0"/>
            <w:tcW w:w="1516" w:type="dxa"/>
          </w:tcPr>
          <w:p w14:paraId="1B4A4B35" w14:textId="2E57F43B" w:rsidR="00417AA8" w:rsidRPr="008B158A" w:rsidRDefault="00417AA8" w:rsidP="00EB5081">
            <w:pPr>
              <w:rPr>
                <w:rStyle w:val="Reference"/>
              </w:rPr>
            </w:pPr>
            <w:r>
              <w:rPr>
                <w:rStyle w:val="Reference"/>
              </w:rPr>
              <w:t>FRD 22H</w:t>
            </w:r>
          </w:p>
        </w:tc>
        <w:tc>
          <w:tcPr>
            <w:tcW w:w="8123" w:type="dxa"/>
          </w:tcPr>
          <w:p w14:paraId="587B7278" w14:textId="77777777" w:rsidR="00417AA8" w:rsidRDefault="00417AA8" w:rsidP="00BC1768">
            <w:pPr>
              <w:cnfStyle w:val="000000000000" w:firstRow="0" w:lastRow="0" w:firstColumn="0" w:lastColumn="0" w:oddVBand="0" w:evenVBand="0" w:oddHBand="0" w:evenHBand="0" w:firstRowFirstColumn="0" w:firstRowLastColumn="0" w:lastRowFirstColumn="0" w:lastRowLastColumn="0"/>
            </w:pPr>
            <w:r w:rsidRPr="00417AA8">
              <w:t>In accordance with paragraph 6.17 of FRD 22H, an entity should disclose the following:</w:t>
            </w:r>
          </w:p>
          <w:p w14:paraId="51C17369" w14:textId="714C627F" w:rsidR="00417AA8" w:rsidRPr="006D0574" w:rsidRDefault="00417AA8" w:rsidP="00FC71D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D0574">
              <w:t xml:space="preserve">total entity ICT Business </w:t>
            </w:r>
            <w:r w:rsidR="00102885">
              <w:t>as</w:t>
            </w:r>
            <w:r w:rsidR="00102885" w:rsidRPr="006D0574">
              <w:t xml:space="preserve"> </w:t>
            </w:r>
            <w:r w:rsidRPr="006D0574">
              <w:t>Usual (BAU) expenditure for the full 12-month reporting period; and</w:t>
            </w:r>
          </w:p>
          <w:p w14:paraId="09090A7B" w14:textId="44D38937" w:rsidR="00417AA8" w:rsidRPr="006D0574" w:rsidRDefault="00417AA8" w:rsidP="00FC71D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6D0574">
              <w:t>total entity ICT Non</w:t>
            </w:r>
            <w:r w:rsidR="00102885">
              <w:t>-</w:t>
            </w:r>
            <w:r w:rsidRPr="006D0574">
              <w:t>BAU expenditure for the full 12-month reporting period; and provide a breakdown for:</w:t>
            </w:r>
          </w:p>
          <w:p w14:paraId="35D90F15" w14:textId="77777777" w:rsidR="006D0574" w:rsidRPr="006D0574" w:rsidRDefault="006D0574" w:rsidP="00FC71D7">
            <w:pPr>
              <w:pStyle w:val="ListParagraph"/>
              <w:numPr>
                <w:ilvl w:val="1"/>
                <w:numId w:val="46"/>
              </w:numPr>
              <w:cnfStyle w:val="000000000000" w:firstRow="0" w:lastRow="0" w:firstColumn="0" w:lastColumn="0" w:oddVBand="0" w:evenVBand="0" w:oddHBand="0" w:evenHBand="0" w:firstRowFirstColumn="0" w:firstRowLastColumn="0" w:lastRowFirstColumn="0" w:lastRowLastColumn="0"/>
            </w:pPr>
            <w:r w:rsidRPr="006D0574">
              <w:t xml:space="preserve">operational expenditure (OPEX); i.e. the expenditure is charged against operational funding; and </w:t>
            </w:r>
          </w:p>
          <w:p w14:paraId="09627BFF" w14:textId="77777777" w:rsidR="00417AA8" w:rsidRPr="006D0574" w:rsidRDefault="006D0574" w:rsidP="00FC71D7">
            <w:pPr>
              <w:pStyle w:val="ListParagraph"/>
              <w:numPr>
                <w:ilvl w:val="1"/>
                <w:numId w:val="46"/>
              </w:numPr>
              <w:cnfStyle w:val="000000000000" w:firstRow="0" w:lastRow="0" w:firstColumn="0" w:lastColumn="0" w:oddVBand="0" w:evenVBand="0" w:oddHBand="0" w:evenHBand="0" w:firstRowFirstColumn="0" w:firstRowLastColumn="0" w:lastRowFirstColumn="0" w:lastRowLastColumn="0"/>
            </w:pPr>
            <w:r w:rsidRPr="006D0574">
              <w:t>capital expenditure (CAPEX), i.e. the expenditure is charged against capital funding.</w:t>
            </w:r>
          </w:p>
          <w:p w14:paraId="174840BC" w14:textId="16856C7C" w:rsidR="006D0574" w:rsidRDefault="006D0574" w:rsidP="006D0574">
            <w:pPr>
              <w:cnfStyle w:val="000000000000" w:firstRow="0" w:lastRow="0" w:firstColumn="0" w:lastColumn="0" w:oddVBand="0" w:evenVBand="0" w:oddHBand="0" w:evenHBand="0" w:firstRowFirstColumn="0" w:firstRowLastColumn="0" w:lastRowFirstColumn="0" w:lastRowLastColumn="0"/>
            </w:pPr>
            <w:r w:rsidRPr="006D0574">
              <w:rPr>
                <w:b/>
                <w:bCs/>
              </w:rPr>
              <w:t>ICT expenditure</w:t>
            </w:r>
            <w:r>
              <w:t>: an agency’s costs in providing business</w:t>
            </w:r>
            <w:r w:rsidR="00102885">
              <w:t>-</w:t>
            </w:r>
            <w:r>
              <w:t>enabling ICT services and consists of the following cost elements:</w:t>
            </w:r>
          </w:p>
          <w:p w14:paraId="49E81881" w14:textId="77777777" w:rsidR="006D0574" w:rsidRPr="006D0574" w:rsidRDefault="006D0574" w:rsidP="00FC71D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6D0574">
              <w:t>operating (including depreciation and impairment) and capital expenditure;</w:t>
            </w:r>
          </w:p>
          <w:p w14:paraId="6800ED25" w14:textId="77777777" w:rsidR="006D0574" w:rsidRPr="006D0574" w:rsidRDefault="006D0574" w:rsidP="00FC71D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6D0574">
              <w:t>ICT services – internally and externally sourced;</w:t>
            </w:r>
          </w:p>
          <w:p w14:paraId="06968DF2" w14:textId="77777777" w:rsidR="006D0574" w:rsidRPr="006D0574" w:rsidRDefault="006D0574" w:rsidP="00FC71D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6D0574">
              <w:t>cost in providing ICT services (including personnel and facilities) across the agency, whether funded through a central ICT budget or through other budgets; and</w:t>
            </w:r>
          </w:p>
          <w:p w14:paraId="58D026CC" w14:textId="77777777" w:rsidR="006D0574" w:rsidRPr="006D0574" w:rsidRDefault="006D0574" w:rsidP="00FC71D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6D0574">
              <w:t>cost in providing ICT services to other organisations.</w:t>
            </w:r>
          </w:p>
          <w:p w14:paraId="446D4E8E"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Total ICT expenditure = ICT BAU expenditure + ICT Non-BAU expenditure.</w:t>
            </w:r>
          </w:p>
          <w:p w14:paraId="306B6D63" w14:textId="4EFAE078" w:rsidR="006D0574" w:rsidRDefault="006D0574" w:rsidP="006D0574">
            <w:pPr>
              <w:cnfStyle w:val="000000000000" w:firstRow="0" w:lastRow="0" w:firstColumn="0" w:lastColumn="0" w:oddVBand="0" w:evenVBand="0" w:oddHBand="0" w:evenHBand="0" w:firstRowFirstColumn="0" w:firstRowLastColumn="0" w:lastRowFirstColumn="0" w:lastRowLastColumn="0"/>
            </w:pPr>
            <w:r w:rsidRPr="006D0574">
              <w:rPr>
                <w:b/>
                <w:bCs/>
              </w:rPr>
              <w:t xml:space="preserve">Non-Business </w:t>
            </w:r>
            <w:r w:rsidR="00102885">
              <w:rPr>
                <w:b/>
                <w:bCs/>
              </w:rPr>
              <w:t>a</w:t>
            </w:r>
            <w:r w:rsidR="00102885" w:rsidRPr="006D0574">
              <w:rPr>
                <w:b/>
                <w:bCs/>
              </w:rPr>
              <w:t xml:space="preserve">s </w:t>
            </w:r>
            <w:r w:rsidRPr="006D0574">
              <w:rPr>
                <w:b/>
                <w:bCs/>
              </w:rPr>
              <w:t>Usual (Non</w:t>
            </w:r>
            <w:r w:rsidR="00102885">
              <w:rPr>
                <w:b/>
                <w:bCs/>
              </w:rPr>
              <w:t>-</w:t>
            </w:r>
            <w:r w:rsidRPr="006D0574">
              <w:rPr>
                <w:b/>
                <w:bCs/>
              </w:rPr>
              <w:t>BAU)</w:t>
            </w:r>
            <w:r>
              <w:t>: non-BAU ICT expenditure is a subset of ICT expenditure that relates to extending or enhancing current ICT capabilities and are usually run as projects.</w:t>
            </w:r>
          </w:p>
          <w:p w14:paraId="2450339A"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This includes expenditure incurred for a project to build enhancements to an existing ICT system or to implement a new ICT system or solution.</w:t>
            </w:r>
          </w:p>
          <w:p w14:paraId="33D85D1C" w14:textId="51076105" w:rsidR="006D0574" w:rsidRDefault="006D0574" w:rsidP="006D0574">
            <w:pPr>
              <w:cnfStyle w:val="000000000000" w:firstRow="0" w:lastRow="0" w:firstColumn="0" w:lastColumn="0" w:oddVBand="0" w:evenVBand="0" w:oddHBand="0" w:evenHBand="0" w:firstRowFirstColumn="0" w:firstRowLastColumn="0" w:lastRowFirstColumn="0" w:lastRowLastColumn="0"/>
            </w:pPr>
            <w:r w:rsidRPr="006D0574">
              <w:rPr>
                <w:b/>
                <w:bCs/>
              </w:rPr>
              <w:t xml:space="preserve">Business </w:t>
            </w:r>
            <w:r w:rsidR="00102885">
              <w:rPr>
                <w:b/>
                <w:bCs/>
              </w:rPr>
              <w:t>a</w:t>
            </w:r>
            <w:r w:rsidR="00102885" w:rsidRPr="006D0574">
              <w:rPr>
                <w:b/>
                <w:bCs/>
              </w:rPr>
              <w:t xml:space="preserve">s </w:t>
            </w:r>
            <w:r w:rsidRPr="006D0574">
              <w:rPr>
                <w:b/>
                <w:bCs/>
              </w:rPr>
              <w:t>Usual (BAU)</w:t>
            </w:r>
            <w:r>
              <w:t>: all remaining ICT expenditure is considered BAU ICT expenditure and typically relates to ongoing activities to operate and maintain the current ICT capability.</w:t>
            </w:r>
          </w:p>
          <w:p w14:paraId="0E78BD90"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This includes ongoing operational expenditure incurred for any ICT services or systems, such as depreciation expenses, repairs and maintenance costs. </w:t>
            </w:r>
          </w:p>
          <w:p w14:paraId="490CEE3E" w14:textId="091A4648"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Further detail is available from the ICT Reporting Standard and ICT Expenditure Reporting Guideline, found at </w:t>
            </w:r>
            <w:hyperlink r:id="rId63" w:history="1">
              <w:r w:rsidRPr="006D0574">
                <w:rPr>
                  <w:rStyle w:val="Hyperlink"/>
                </w:rPr>
                <w:t>www.enterprisesolutions.vic.gov.au</w:t>
              </w:r>
            </w:hyperlink>
            <w:r>
              <w:t xml:space="preserve"> by searching for </w:t>
            </w:r>
            <w:r w:rsidR="00102885">
              <w:t>‘</w:t>
            </w:r>
            <w:r>
              <w:t>ICT expenditure</w:t>
            </w:r>
            <w:r w:rsidR="00102885">
              <w:t>’</w:t>
            </w:r>
            <w:r>
              <w:t>.</w:t>
            </w:r>
          </w:p>
          <w:p w14:paraId="101C8B74" w14:textId="77777777" w:rsidR="006D0574" w:rsidRDefault="006D0574" w:rsidP="00A504B1">
            <w:pPr>
              <w:pStyle w:val="Heading30"/>
              <w:outlineLvl w:val="2"/>
              <w:cnfStyle w:val="000000000000" w:firstRow="0" w:lastRow="0" w:firstColumn="0" w:lastColumn="0" w:oddVBand="0" w:evenVBand="0" w:oddHBand="0" w:evenHBand="0" w:firstRowFirstColumn="0" w:firstRowLastColumn="0" w:lastRowFirstColumn="0" w:lastRowLastColumn="0"/>
            </w:pPr>
            <w:bookmarkStart w:id="140" w:name="_Toc41961308"/>
            <w:r>
              <w:t>Nil report statement</w:t>
            </w:r>
            <w:bookmarkEnd w:id="140"/>
          </w:p>
          <w:p w14:paraId="0C33E36F" w14:textId="321EAD32" w:rsidR="006D0574" w:rsidRPr="008B158A" w:rsidRDefault="006D0574" w:rsidP="006D0574">
            <w:pPr>
              <w:cnfStyle w:val="000000000000" w:firstRow="0" w:lastRow="0" w:firstColumn="0" w:lastColumn="0" w:oddVBand="0" w:evenVBand="0" w:oddHBand="0" w:evenHBand="0" w:firstRowFirstColumn="0" w:firstRowLastColumn="0" w:lastRowFirstColumn="0" w:lastRowLastColumn="0"/>
            </w:pPr>
            <w:r>
              <w:t>An explicit statement of ‘nil reports’ is required where the relevant activities or circumstances do not result in any spending.</w:t>
            </w:r>
          </w:p>
        </w:tc>
      </w:tr>
    </w:tbl>
    <w:p w14:paraId="09117F63" w14:textId="003CC2E3" w:rsidR="00417AA8" w:rsidRDefault="00417AA8" w:rsidP="00417AA8">
      <w:pPr>
        <w:keepLines w:val="0"/>
      </w:pPr>
    </w:p>
    <w:p w14:paraId="7F50A5EB" w14:textId="64D74FD4" w:rsidR="00417AA8" w:rsidRDefault="00417AA8" w:rsidP="006D0574">
      <w:pPr>
        <w:pStyle w:val="Heading20"/>
      </w:pPr>
      <w:bookmarkStart w:id="141" w:name="_Toc41961309"/>
      <w:bookmarkStart w:id="142" w:name="INDEXmajorcontract"/>
      <w:r>
        <w:lastRenderedPageBreak/>
        <w:t>Disclosure of major contracts</w:t>
      </w:r>
      <w:bookmarkEnd w:id="141"/>
      <w:bookmarkEnd w:id="142"/>
    </w:p>
    <w:tbl>
      <w:tblPr>
        <w:tblStyle w:val="Two-columnreference"/>
        <w:tblW w:w="9639" w:type="dxa"/>
        <w:tblLook w:val="0480" w:firstRow="0" w:lastRow="0" w:firstColumn="1" w:lastColumn="0" w:noHBand="0" w:noVBand="1"/>
      </w:tblPr>
      <w:tblGrid>
        <w:gridCol w:w="1536"/>
        <w:gridCol w:w="8103"/>
      </w:tblGrid>
      <w:tr w:rsidR="006D0574" w:rsidRPr="00243C1F" w14:paraId="08FEB478" w14:textId="77777777" w:rsidTr="006D0574">
        <w:tc>
          <w:tcPr>
            <w:cnfStyle w:val="001000000000" w:firstRow="0" w:lastRow="0" w:firstColumn="1" w:lastColumn="0" w:oddVBand="0" w:evenVBand="0" w:oddHBand="0" w:evenHBand="0" w:firstRowFirstColumn="0" w:firstRowLastColumn="0" w:lastRowFirstColumn="0" w:lastRowLastColumn="0"/>
            <w:tcW w:w="1531" w:type="dxa"/>
          </w:tcPr>
          <w:p w14:paraId="7008A42C" w14:textId="532E2A27" w:rsidR="006D0574" w:rsidRPr="00113FE9" w:rsidRDefault="006D0574" w:rsidP="00EB5081">
            <w:pPr>
              <w:rPr>
                <w:rStyle w:val="Reference"/>
              </w:rPr>
            </w:pPr>
            <w:r w:rsidRPr="006D0574">
              <w:rPr>
                <w:rStyle w:val="Reference"/>
              </w:rPr>
              <w:t>FRD 12B</w:t>
            </w:r>
          </w:p>
        </w:tc>
        <w:tc>
          <w:tcPr>
            <w:tcW w:w="8074" w:type="dxa"/>
          </w:tcPr>
          <w:p w14:paraId="168F0D52" w14:textId="5006E197" w:rsidR="006D0574" w:rsidRPr="00243C1F" w:rsidRDefault="006D0574" w:rsidP="00EB5081">
            <w:pPr>
              <w:cnfStyle w:val="000000000000" w:firstRow="0" w:lastRow="0" w:firstColumn="0" w:lastColumn="0" w:oddVBand="0" w:evenVBand="0" w:oddHBand="0" w:evenHBand="0" w:firstRowFirstColumn="0" w:firstRowLastColumn="0" w:lastRowFirstColumn="0" w:lastRowLastColumn="0"/>
            </w:pPr>
            <w:proofErr w:type="gramStart"/>
            <w:r w:rsidRPr="006D0574">
              <w:t>With the exception of</w:t>
            </w:r>
            <w:proofErr w:type="gramEnd"/>
            <w:r w:rsidRPr="006D0574">
              <w:t xml:space="preserve"> the contract referred to below, the Department has disclosed, in accordance with the requirements of government policy and accompanying guidelines, all contracts greater than $10 million in value entered into during the financial year ended 30 June 2020. Details of contracts that have been disclosed in the Victorian Government Contracts Publishing System can be viewed at: </w:t>
            </w:r>
            <w:hyperlink r:id="rId64" w:history="1">
              <w:r w:rsidRPr="006D0574">
                <w:rPr>
                  <w:rStyle w:val="Hyperlink"/>
                </w:rPr>
                <w:t>www.procurement.vic.gov.au</w:t>
              </w:r>
            </w:hyperlink>
            <w:r w:rsidRPr="006D0574">
              <w:t>.</w:t>
            </w:r>
          </w:p>
        </w:tc>
      </w:tr>
    </w:tbl>
    <w:p w14:paraId="3EDC622F" w14:textId="77777777" w:rsidR="00417AA8" w:rsidRDefault="00417AA8" w:rsidP="00417AA8">
      <w:pPr>
        <w:keepLines w:val="0"/>
      </w:pPr>
      <w:r>
        <w:t xml:space="preserve">Contractual details have not been disclosed for contracts where disclosure is exempted under the </w:t>
      </w:r>
      <w:r w:rsidRPr="006D0574">
        <w:rPr>
          <w:i/>
          <w:iCs/>
        </w:rPr>
        <w:t>Freedom of Information Act 1982</w:t>
      </w:r>
      <w:r>
        <w:t xml:space="preserve"> (the Act) and/or government guidelines.</w:t>
      </w:r>
    </w:p>
    <w:p w14:paraId="27AF800A" w14:textId="17D47E83" w:rsidR="00417AA8" w:rsidRDefault="00417AA8" w:rsidP="00417AA8">
      <w:pPr>
        <w:keepLines w:val="0"/>
      </w:pPr>
      <w:r>
        <w:t xml:space="preserve">The contractual details with MNO People Solutions for staff recruitment and training has not been disclosed as at 30 June 2020 but will be posted on the </w:t>
      </w:r>
      <w:r w:rsidR="00102885">
        <w:t xml:space="preserve">Department’s </w:t>
      </w:r>
      <w:r>
        <w:t>website on 1 October 2020.</w:t>
      </w:r>
    </w:p>
    <w:p w14:paraId="761D755A" w14:textId="76D70CBB" w:rsidR="006D0574" w:rsidRDefault="006D0574"/>
    <w:tbl>
      <w:tblPr>
        <w:tblStyle w:val="GuidanceNote"/>
        <w:tblW w:w="9639" w:type="dxa"/>
        <w:tblLayout w:type="fixed"/>
        <w:tblLook w:val="06A0" w:firstRow="1" w:lastRow="0" w:firstColumn="1" w:lastColumn="0" w:noHBand="1" w:noVBand="1"/>
      </w:tblPr>
      <w:tblGrid>
        <w:gridCol w:w="1516"/>
        <w:gridCol w:w="8123"/>
      </w:tblGrid>
      <w:tr w:rsidR="006D0574" w:rsidRPr="00243C1F" w14:paraId="69340EC3" w14:textId="77777777" w:rsidTr="006D05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51FC4A63" w14:textId="0FEF9B17" w:rsidR="006D0574" w:rsidRPr="008B158A" w:rsidRDefault="006D0574" w:rsidP="00EB5081">
            <w:pPr>
              <w:rPr>
                <w:rStyle w:val="Reference"/>
              </w:rPr>
            </w:pPr>
          </w:p>
        </w:tc>
        <w:tc>
          <w:tcPr>
            <w:tcW w:w="8123" w:type="dxa"/>
          </w:tcPr>
          <w:p w14:paraId="56BE9A58" w14:textId="0EA07F04" w:rsidR="006D0574" w:rsidRPr="00BC1768" w:rsidRDefault="006D0574" w:rsidP="00BC1768">
            <w:pPr>
              <w:cnfStyle w:val="100000000000" w:firstRow="1" w:lastRow="0" w:firstColumn="0" w:lastColumn="0" w:oddVBand="0" w:evenVBand="0" w:oddHBand="0" w:evenHBand="0" w:firstRowFirstColumn="0" w:firstRowLastColumn="0" w:lastRowFirstColumn="0" w:lastRowLastColumn="0"/>
            </w:pPr>
            <w:r w:rsidRPr="006D0574">
              <w:t>Guidance – Disclosure of major contracts</w:t>
            </w:r>
          </w:p>
        </w:tc>
      </w:tr>
      <w:tr w:rsidR="006D0574" w:rsidRPr="00243C1F" w14:paraId="02F321F2" w14:textId="77777777" w:rsidTr="006D0574">
        <w:tc>
          <w:tcPr>
            <w:cnfStyle w:val="001000000000" w:firstRow="0" w:lastRow="0" w:firstColumn="1" w:lastColumn="0" w:oddVBand="0" w:evenVBand="0" w:oddHBand="0" w:evenHBand="0" w:firstRowFirstColumn="0" w:firstRowLastColumn="0" w:lastRowFirstColumn="0" w:lastRowLastColumn="0"/>
            <w:tcW w:w="1516" w:type="dxa"/>
          </w:tcPr>
          <w:p w14:paraId="0D274528" w14:textId="77777777" w:rsidR="006D0574" w:rsidRPr="008B158A" w:rsidRDefault="006D0574" w:rsidP="00EB5081">
            <w:pPr>
              <w:rPr>
                <w:rStyle w:val="Reference"/>
              </w:rPr>
            </w:pPr>
          </w:p>
        </w:tc>
        <w:tc>
          <w:tcPr>
            <w:tcW w:w="8123" w:type="dxa"/>
          </w:tcPr>
          <w:p w14:paraId="70072AE7" w14:textId="77777777" w:rsidR="006D0574" w:rsidRDefault="006D0574" w:rsidP="00A504B1">
            <w:pPr>
              <w:pStyle w:val="HeadingGuidance"/>
              <w:cnfStyle w:val="000000000000" w:firstRow="0" w:lastRow="0" w:firstColumn="0" w:lastColumn="0" w:oddVBand="0" w:evenVBand="0" w:oddHBand="0" w:evenHBand="0" w:firstRowFirstColumn="0" w:firstRowLastColumn="0" w:lastRowFirstColumn="0" w:lastRowLastColumn="0"/>
            </w:pPr>
            <w:r>
              <w:t>Legislative and documented references</w:t>
            </w:r>
          </w:p>
          <w:p w14:paraId="5E05C9DD" w14:textId="2F0DDFDE"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FRD 12B requires that for contracts greater than $10 million, a </w:t>
            </w:r>
            <w:r w:rsidR="00102885">
              <w:t xml:space="preserve">department’s </w:t>
            </w:r>
            <w:r>
              <w:t>annual report must include a statement by the Accountable Officer advising that:</w:t>
            </w:r>
          </w:p>
          <w:p w14:paraId="1F1E1D7F" w14:textId="77777777" w:rsidR="006D0574" w:rsidRPr="006D0574" w:rsidRDefault="006D0574" w:rsidP="00FC71D7">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6D0574">
              <w:t xml:space="preserve">contracts </w:t>
            </w:r>
            <w:proofErr w:type="gramStart"/>
            <w:r w:rsidRPr="006D0574">
              <w:t>entered into</w:t>
            </w:r>
            <w:proofErr w:type="gramEnd"/>
            <w:r w:rsidRPr="006D0574">
              <w:t xml:space="preserve"> during the reporting period have been disclosed in part or in full, except for certain material that falls within one or more of the criteria contained in Part IV of the </w:t>
            </w:r>
            <w:r w:rsidRPr="006D0574">
              <w:rPr>
                <w:i/>
                <w:iCs/>
              </w:rPr>
              <w:t>Freedom of Information Act 1982</w:t>
            </w:r>
            <w:r w:rsidRPr="006D0574">
              <w:t>;</w:t>
            </w:r>
          </w:p>
          <w:p w14:paraId="615E4E6D" w14:textId="77777777" w:rsidR="006D0574" w:rsidRPr="006D0574" w:rsidRDefault="006D0574" w:rsidP="00FC71D7">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6D0574">
              <w:t>brief details of the contractors and the purpose of contracts that have not been disclosed, and the date when it will be disclosed; and</w:t>
            </w:r>
          </w:p>
          <w:p w14:paraId="79F39BC3" w14:textId="77777777" w:rsidR="006D0574" w:rsidRPr="006D0574" w:rsidRDefault="006D0574" w:rsidP="00FC71D7">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6D0574">
              <w:t>where the details of contracts that have been disclosed are publicly available.</w:t>
            </w:r>
          </w:p>
          <w:p w14:paraId="11AB84D3" w14:textId="77777777" w:rsidR="006D0574" w:rsidRPr="006D0574" w:rsidRDefault="006D0574" w:rsidP="00A504B1">
            <w:pPr>
              <w:pStyle w:val="HeadingGuidance"/>
              <w:cnfStyle w:val="000000000000" w:firstRow="0" w:lastRow="0" w:firstColumn="0" w:lastColumn="0" w:oddVBand="0" w:evenVBand="0" w:oddHBand="0" w:evenHBand="0" w:firstRowFirstColumn="0" w:firstRowLastColumn="0" w:lastRowFirstColumn="0" w:lastRowLastColumn="0"/>
            </w:pPr>
            <w:r w:rsidRPr="006D0574">
              <w:t>Guidance</w:t>
            </w:r>
          </w:p>
          <w:p w14:paraId="7C13453A"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In complying with these requirements, the Accountable Officer should have regard to the following documents and other relevant material:</w:t>
            </w:r>
          </w:p>
          <w:p w14:paraId="0A53B337" w14:textId="1C829879" w:rsidR="006D0574" w:rsidRPr="006D0574" w:rsidRDefault="00102885" w:rsidP="00FC71D7">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6D0574">
              <w:t>Ensuring Openness and Probity in Victorian Government Contracts</w:t>
            </w:r>
            <w:r w:rsidR="006D0574" w:rsidRPr="006D0574">
              <w:t>: A policy statement (11</w:t>
            </w:r>
            <w:r w:rsidR="006D0574">
              <w:t> </w:t>
            </w:r>
            <w:r w:rsidR="006D0574" w:rsidRPr="006D0574">
              <w:t xml:space="preserve">October 2000); </w:t>
            </w:r>
          </w:p>
          <w:p w14:paraId="480F033F" w14:textId="2E3A9436" w:rsidR="006D0574" w:rsidRPr="006D0574" w:rsidRDefault="00102885" w:rsidP="00FC71D7">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6D0574">
              <w:t>Ensuring Openness and Probity in Victorian Government Contracts</w:t>
            </w:r>
            <w:r w:rsidR="006D0574" w:rsidRPr="006D0574">
              <w:t>: Implementation guidelines; and</w:t>
            </w:r>
          </w:p>
          <w:p w14:paraId="02FC5F8F" w14:textId="1B10ECFE" w:rsidR="006D0574" w:rsidRPr="006D0574" w:rsidRDefault="00102885" w:rsidP="00FC71D7">
            <w:pPr>
              <w:pStyle w:val="ListParagraph"/>
              <w:numPr>
                <w:ilvl w:val="0"/>
                <w:numId w:val="49"/>
              </w:numPr>
              <w:cnfStyle w:val="000000000000" w:firstRow="0" w:lastRow="0" w:firstColumn="0" w:lastColumn="0" w:oddVBand="0" w:evenVBand="0" w:oddHBand="0" w:evenHBand="0" w:firstRowFirstColumn="0" w:firstRowLastColumn="0" w:lastRowFirstColumn="0" w:lastRowLastColumn="0"/>
            </w:pPr>
            <w:r w:rsidRPr="006D0574">
              <w:t xml:space="preserve">Guidelines </w:t>
            </w:r>
            <w:r w:rsidR="006D0574" w:rsidRPr="006D0574">
              <w:t>issued by the Victorian Government Purchasing Board.</w:t>
            </w:r>
          </w:p>
          <w:p w14:paraId="3694BBBD" w14:textId="26EA91FF" w:rsidR="006D0574" w:rsidRPr="008B158A" w:rsidRDefault="006D0574" w:rsidP="006D0574">
            <w:pPr>
              <w:cnfStyle w:val="000000000000" w:firstRow="0" w:lastRow="0" w:firstColumn="0" w:lastColumn="0" w:oddVBand="0" w:evenVBand="0" w:oddHBand="0" w:evenHBand="0" w:firstRowFirstColumn="0" w:firstRowLastColumn="0" w:lastRowFirstColumn="0" w:lastRowLastColumn="0"/>
            </w:pPr>
            <w:r>
              <w:t>The mandated disclosure above is a minimum requirement. The policy requires that all other public sector entities document their policies on disclosure, having regard to the Government’s policy on openness and probity.</w:t>
            </w:r>
          </w:p>
        </w:tc>
      </w:tr>
    </w:tbl>
    <w:p w14:paraId="652C350F" w14:textId="77777777" w:rsidR="00BE3BB0" w:rsidRDefault="00BE3BB0" w:rsidP="00BE3BB0">
      <w:bookmarkStart w:id="143" w:name="_Toc41961310"/>
    </w:p>
    <w:p w14:paraId="4C9369DF" w14:textId="77777777" w:rsidR="00BE3BB0" w:rsidRPr="00BE3BB0" w:rsidRDefault="00BE3BB0" w:rsidP="00BE3BB0">
      <w:r w:rsidRPr="00BE3BB0">
        <w:br w:type="page"/>
      </w:r>
    </w:p>
    <w:p w14:paraId="4609E2B0" w14:textId="6BFC63F4" w:rsidR="006D0574" w:rsidRDefault="006D0574" w:rsidP="006D0574">
      <w:pPr>
        <w:pStyle w:val="Heading20"/>
      </w:pPr>
      <w:bookmarkStart w:id="144" w:name="INDEX_FOI"/>
      <w:r>
        <w:lastRenderedPageBreak/>
        <w:t>Freedom of information</w:t>
      </w:r>
      <w:bookmarkEnd w:id="143"/>
      <w:bookmarkEnd w:id="144"/>
    </w:p>
    <w:tbl>
      <w:tblPr>
        <w:tblStyle w:val="Two-columnreference"/>
        <w:tblW w:w="9639" w:type="dxa"/>
        <w:tblLook w:val="0480" w:firstRow="0" w:lastRow="0" w:firstColumn="1" w:lastColumn="0" w:noHBand="0" w:noVBand="1"/>
      </w:tblPr>
      <w:tblGrid>
        <w:gridCol w:w="1536"/>
        <w:gridCol w:w="8103"/>
      </w:tblGrid>
      <w:tr w:rsidR="006D0574" w:rsidRPr="00243C1F" w14:paraId="47436207" w14:textId="77777777" w:rsidTr="006D0574">
        <w:tc>
          <w:tcPr>
            <w:cnfStyle w:val="001000000000" w:firstRow="0" w:lastRow="0" w:firstColumn="1" w:lastColumn="0" w:oddVBand="0" w:evenVBand="0" w:oddHBand="0" w:evenHBand="0" w:firstRowFirstColumn="0" w:firstRowLastColumn="0" w:lastRowFirstColumn="0" w:lastRowLastColumn="0"/>
            <w:tcW w:w="1531" w:type="dxa"/>
          </w:tcPr>
          <w:p w14:paraId="044A5488" w14:textId="2F0558E1" w:rsidR="006D0574" w:rsidRPr="00113FE9" w:rsidRDefault="006D0574" w:rsidP="00EB5081">
            <w:pPr>
              <w:rPr>
                <w:rStyle w:val="Reference"/>
              </w:rPr>
            </w:pPr>
            <w:r w:rsidRPr="006D0574">
              <w:rPr>
                <w:rStyle w:val="Reference"/>
              </w:rPr>
              <w:t>FRD 22H</w:t>
            </w:r>
          </w:p>
        </w:tc>
        <w:tc>
          <w:tcPr>
            <w:tcW w:w="8074" w:type="dxa"/>
          </w:tcPr>
          <w:p w14:paraId="329989AC" w14:textId="5E96C6A6" w:rsidR="006D0574" w:rsidRPr="00243C1F" w:rsidRDefault="006D0574" w:rsidP="00EB5081">
            <w:pPr>
              <w:cnfStyle w:val="000000000000" w:firstRow="0" w:lastRow="0" w:firstColumn="0" w:lastColumn="0" w:oddVBand="0" w:evenVBand="0" w:oddHBand="0" w:evenHBand="0" w:firstRowFirstColumn="0" w:firstRowLastColumn="0" w:lastRowFirstColumn="0" w:lastRowLastColumn="0"/>
            </w:pPr>
            <w:r w:rsidRPr="006D0574">
              <w:t>The Act allows the public a right of access to documents held by the Department. The purpose of the Act is to extend as far as possible the right of the community to access information held by government departments, local councils, Ministers and other bodies subject to the Act.</w:t>
            </w:r>
          </w:p>
        </w:tc>
      </w:tr>
    </w:tbl>
    <w:p w14:paraId="09095862" w14:textId="77777777" w:rsidR="00417AA8" w:rsidRDefault="00417AA8" w:rsidP="00417AA8">
      <w:pPr>
        <w:keepLines w:val="0"/>
      </w:pPr>
      <w:r>
        <w:t>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Department’s website under its Part II Information Statement.</w:t>
      </w:r>
    </w:p>
    <w:p w14:paraId="46906F88" w14:textId="77777777" w:rsidR="00417AA8" w:rsidRDefault="00417AA8" w:rsidP="00417AA8">
      <w:pPr>
        <w:keepLines w:val="0"/>
      </w:pPr>
      <w:r>
        <w:t xml:space="preserve">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in-confidence.  </w:t>
      </w:r>
    </w:p>
    <w:p w14:paraId="416CBFBA" w14:textId="79439F1C" w:rsidR="00417AA8" w:rsidRDefault="00417AA8" w:rsidP="00417AA8">
      <w:pPr>
        <w:keepLines w:val="0"/>
      </w:pPr>
      <w:r>
        <w:t>From 1 September 2017, the Act has been amended to reduce the Freedom of Information (FOI) processing time for requests received from 45 to 30 days. However, when external consultation is required under ss29, 29A, 31, 31A, 33, 34 or 35, the processing time automatically reverts to 45</w:t>
      </w:r>
      <w:r w:rsidR="00BE3BB0">
        <w:t> </w:t>
      </w:r>
      <w:r>
        <w:t xml:space="preserve">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 </w:t>
      </w:r>
    </w:p>
    <w:p w14:paraId="04042A5A" w14:textId="77777777" w:rsidR="00417AA8" w:rsidRDefault="00417AA8" w:rsidP="00417AA8">
      <w:pPr>
        <w:keepLines w:val="0"/>
      </w:pPr>
      <w:r>
        <w:t>If an applicant is not satisfied by a decision made by the Department, under section 49A of the Act, they have the right to seek a review by the Office of the Victorian Information Commissioner (OVIC) within 28 days of receiving a decision letter.</w:t>
      </w:r>
    </w:p>
    <w:p w14:paraId="2ED961C3" w14:textId="77777777" w:rsidR="00417AA8" w:rsidRDefault="00417AA8" w:rsidP="006D0574">
      <w:pPr>
        <w:pStyle w:val="Heading30"/>
      </w:pPr>
      <w:bookmarkStart w:id="145" w:name="_Toc41961311"/>
      <w:r>
        <w:t>Making a request</w:t>
      </w:r>
      <w:bookmarkEnd w:id="145"/>
    </w:p>
    <w:p w14:paraId="64884FFA" w14:textId="330948DB" w:rsidR="00417AA8" w:rsidRDefault="00417AA8" w:rsidP="00417AA8">
      <w:pPr>
        <w:keepLines w:val="0"/>
      </w:pPr>
      <w:r>
        <w:t xml:space="preserve">FOI requests can be lodged online at </w:t>
      </w:r>
      <w:hyperlink r:id="rId65" w:history="1">
        <w:r w:rsidRPr="006D0574">
          <w:rPr>
            <w:rStyle w:val="Hyperlink"/>
          </w:rPr>
          <w:t>www.foi.vic.gov.au</w:t>
        </w:r>
      </w:hyperlink>
      <w:r>
        <w:t>. An application fee of $29.60 applies. Access charges may also be payable if the document pool is large, and the search for material time consuming.</w:t>
      </w:r>
    </w:p>
    <w:p w14:paraId="5C71175D" w14:textId="77777777" w:rsidR="00417AA8" w:rsidRDefault="00417AA8" w:rsidP="00417AA8">
      <w:pPr>
        <w:keepLines w:val="0"/>
      </w:pPr>
      <w:r>
        <w:t xml:space="preserve">Access to documents can also be obtained through a written request to the Department’s Freedom of Information team, as detailed in s17 of the Act. </w:t>
      </w:r>
    </w:p>
    <w:p w14:paraId="799A3A0D" w14:textId="77777777" w:rsidR="00417AA8" w:rsidRDefault="00417AA8" w:rsidP="00417AA8">
      <w:pPr>
        <w:keepLines w:val="0"/>
      </w:pPr>
      <w:r>
        <w:t>When making an FOI request, applicants should ensure requests are in writing, and clearly identify what types of material/documents are being sought.</w:t>
      </w:r>
    </w:p>
    <w:p w14:paraId="2CB1FAD0" w14:textId="77777777" w:rsidR="00417AA8" w:rsidRDefault="00417AA8" w:rsidP="006D0574">
      <w:pPr>
        <w:keepNext/>
        <w:keepLines w:val="0"/>
      </w:pPr>
      <w:r>
        <w:t>Requests for documents in the possession of the Department of Technology should be addressed to:</w:t>
      </w:r>
    </w:p>
    <w:p w14:paraId="628C90A1" w14:textId="77777777" w:rsidR="006D0574" w:rsidRDefault="00417AA8" w:rsidP="00417AA8">
      <w:pPr>
        <w:keepLines w:val="0"/>
      </w:pPr>
      <w:r>
        <w:t>Freedom of Information Team</w:t>
      </w:r>
      <w:r w:rsidR="006D0574">
        <w:br/>
      </w:r>
      <w:r>
        <w:t>Department of Technology</w:t>
      </w:r>
      <w:r w:rsidR="006D0574">
        <w:br/>
      </w:r>
      <w:r>
        <w:t>1 Victoria Place</w:t>
      </w:r>
      <w:r w:rsidR="006D0574">
        <w:br/>
      </w:r>
      <w:r>
        <w:t>Melbourne VIC 3000</w:t>
      </w:r>
    </w:p>
    <w:p w14:paraId="51F15F0C" w14:textId="5B9AF3EC" w:rsidR="00417AA8" w:rsidRDefault="00417AA8" w:rsidP="006D0574">
      <w:pPr>
        <w:pStyle w:val="Heading30"/>
      </w:pPr>
      <w:bookmarkStart w:id="146" w:name="_Toc41961312"/>
      <w:r>
        <w:t>FOI statistics/timeliness</w:t>
      </w:r>
      <w:bookmarkEnd w:id="146"/>
    </w:p>
    <w:p w14:paraId="33D836D6" w14:textId="77777777" w:rsidR="00417AA8" w:rsidRDefault="00417AA8" w:rsidP="00417AA8">
      <w:pPr>
        <w:keepLines w:val="0"/>
      </w:pPr>
      <w:r>
        <w:t xml:space="preserve">During 2019-20, the Department received 100 applications. Of these requests, 20 were from Members of Parliament, 10 from the media, and the remainder from the </w:t>
      </w:r>
      <w:proofErr w:type="gramStart"/>
      <w:r>
        <w:t>general public</w:t>
      </w:r>
      <w:proofErr w:type="gramEnd"/>
      <w:r>
        <w:t xml:space="preserve">. </w:t>
      </w:r>
    </w:p>
    <w:p w14:paraId="08BC83AA" w14:textId="77777777" w:rsidR="00417AA8" w:rsidRDefault="00417AA8" w:rsidP="00417AA8">
      <w:pPr>
        <w:keepLines w:val="0"/>
      </w:pPr>
      <w:r>
        <w:t xml:space="preserve">The Department made 95 FOI decisions during the 12 months ended 30 June 2020. </w:t>
      </w:r>
    </w:p>
    <w:p w14:paraId="4313D505" w14:textId="09C222E6" w:rsidR="00417AA8" w:rsidRDefault="00417AA8" w:rsidP="00417AA8">
      <w:pPr>
        <w:keepLines w:val="0"/>
      </w:pPr>
      <w:r>
        <w:t>Sixty decisions were made within the statutory 30</w:t>
      </w:r>
      <w:r w:rsidR="006D0574">
        <w:t>-</w:t>
      </w:r>
      <w:r>
        <w:t xml:space="preserve">day time period; 20 decisions within an extended statutory </w:t>
      </w:r>
      <w:proofErr w:type="gramStart"/>
      <w:r>
        <w:t>30-45 day</w:t>
      </w:r>
      <w:proofErr w:type="gramEnd"/>
      <w:r>
        <w:t xml:space="preserve"> time period; 10 decisions within 46 to 90 days; and five decisions in greater than 90 days. Of 95 access decisions made, 53 were made after mandatory extensions had been applied or agreed upon by the applicant. The average time taken to finalise requests in 2019-20 was 38</w:t>
      </w:r>
      <w:r w:rsidR="00BE3BB0">
        <w:t> </w:t>
      </w:r>
      <w:r>
        <w:t xml:space="preserve">days. Of requests finalised, the average number of days (over or under the average statutory </w:t>
      </w:r>
      <w:proofErr w:type="gramStart"/>
      <w:r>
        <w:t>time period</w:t>
      </w:r>
      <w:proofErr w:type="gramEnd"/>
      <w:r>
        <w:t xml:space="preserve"> to decide the request) was two days (over).</w:t>
      </w:r>
    </w:p>
    <w:p w14:paraId="6ADFE67F" w14:textId="77777777" w:rsidR="00417AA8" w:rsidRDefault="00417AA8" w:rsidP="00417AA8">
      <w:pPr>
        <w:keepLines w:val="0"/>
      </w:pPr>
      <w:r>
        <w:t>During 2019-20, five requests were subject to a complaint/internal review by OVIC. Two requests progressed to the Victorian Civil and Administrative Tribunal (VCAT).</w:t>
      </w:r>
    </w:p>
    <w:p w14:paraId="69AAFA35" w14:textId="77777777" w:rsidR="00417AA8" w:rsidRDefault="00417AA8" w:rsidP="006D0574">
      <w:pPr>
        <w:pStyle w:val="Heading30"/>
      </w:pPr>
      <w:bookmarkStart w:id="147" w:name="_Toc41961313"/>
      <w:r>
        <w:t>Further information</w:t>
      </w:r>
      <w:bookmarkEnd w:id="147"/>
    </w:p>
    <w:p w14:paraId="5F4DA57C" w14:textId="063CBBB9" w:rsidR="00417AA8" w:rsidRDefault="00417AA8" w:rsidP="00417AA8">
      <w:pPr>
        <w:keepLines w:val="0"/>
      </w:pPr>
      <w:r>
        <w:t xml:space="preserve">Further information regarding the operation and scope of FOI can be obtained from the Act; regulations made under the Act; and </w:t>
      </w:r>
      <w:hyperlink r:id="rId66" w:history="1">
        <w:r w:rsidRPr="006D0574">
          <w:rPr>
            <w:rStyle w:val="Hyperlink"/>
          </w:rPr>
          <w:t>www.foi.vic.gov.au</w:t>
        </w:r>
      </w:hyperlink>
      <w:r>
        <w:t xml:space="preserve">. </w:t>
      </w:r>
    </w:p>
    <w:p w14:paraId="40D264E8" w14:textId="0B801EE3" w:rsidR="00417AA8" w:rsidRDefault="00417AA8" w:rsidP="00417AA8">
      <w:pPr>
        <w:keepLines w:val="0"/>
      </w:pPr>
    </w:p>
    <w:p w14:paraId="1589365D" w14:textId="77777777" w:rsidR="002E77BA" w:rsidRDefault="002E77BA">
      <w:r>
        <w:rPr>
          <w:b/>
        </w:rPr>
        <w:br w:type="page"/>
      </w:r>
    </w:p>
    <w:tbl>
      <w:tblPr>
        <w:tblStyle w:val="GuidanceNote"/>
        <w:tblW w:w="9639" w:type="dxa"/>
        <w:tblLayout w:type="fixed"/>
        <w:tblLook w:val="06A0" w:firstRow="1" w:lastRow="0" w:firstColumn="1" w:lastColumn="0" w:noHBand="1" w:noVBand="1"/>
      </w:tblPr>
      <w:tblGrid>
        <w:gridCol w:w="1516"/>
        <w:gridCol w:w="8123"/>
      </w:tblGrid>
      <w:tr w:rsidR="006D0574" w:rsidRPr="00243C1F" w14:paraId="2B1E0C72" w14:textId="77777777" w:rsidTr="006D05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6B1F2C10" w14:textId="33105B3E" w:rsidR="006D0574" w:rsidRPr="008B158A" w:rsidRDefault="006D0574" w:rsidP="00EB5081">
            <w:pPr>
              <w:rPr>
                <w:rStyle w:val="Reference"/>
              </w:rPr>
            </w:pPr>
          </w:p>
        </w:tc>
        <w:tc>
          <w:tcPr>
            <w:tcW w:w="8123" w:type="dxa"/>
          </w:tcPr>
          <w:p w14:paraId="25EA5DD2" w14:textId="744A7868" w:rsidR="006D0574" w:rsidRPr="00BC1768" w:rsidRDefault="006D0574" w:rsidP="00BC1768">
            <w:pPr>
              <w:cnfStyle w:val="100000000000" w:firstRow="1" w:lastRow="0" w:firstColumn="0" w:lastColumn="0" w:oddVBand="0" w:evenVBand="0" w:oddHBand="0" w:evenHBand="0" w:firstRowFirstColumn="0" w:firstRowLastColumn="0" w:lastRowFirstColumn="0" w:lastRowLastColumn="0"/>
            </w:pPr>
            <w:r w:rsidRPr="006D0574">
              <w:t>Guidance – Freedom of Information</w:t>
            </w:r>
          </w:p>
        </w:tc>
      </w:tr>
      <w:tr w:rsidR="006D0574" w:rsidRPr="00243C1F" w14:paraId="14BB2381" w14:textId="77777777" w:rsidTr="006D0574">
        <w:tc>
          <w:tcPr>
            <w:cnfStyle w:val="001000000000" w:firstRow="0" w:lastRow="0" w:firstColumn="1" w:lastColumn="0" w:oddVBand="0" w:evenVBand="0" w:oddHBand="0" w:evenHBand="0" w:firstRowFirstColumn="0" w:firstRowLastColumn="0" w:lastRowFirstColumn="0" w:lastRowLastColumn="0"/>
            <w:tcW w:w="1516" w:type="dxa"/>
          </w:tcPr>
          <w:p w14:paraId="3AD02C02" w14:textId="77777777" w:rsidR="006D0574" w:rsidRPr="008B158A" w:rsidRDefault="006D0574" w:rsidP="00EB5081">
            <w:pPr>
              <w:rPr>
                <w:rStyle w:val="Reference"/>
              </w:rPr>
            </w:pPr>
          </w:p>
        </w:tc>
        <w:tc>
          <w:tcPr>
            <w:tcW w:w="8123" w:type="dxa"/>
          </w:tcPr>
          <w:p w14:paraId="6A77486C" w14:textId="77777777" w:rsidR="006D0574" w:rsidRDefault="006D0574" w:rsidP="00D146DE">
            <w:pPr>
              <w:pStyle w:val="HeadingGuidance"/>
              <w:cnfStyle w:val="000000000000" w:firstRow="0" w:lastRow="0" w:firstColumn="0" w:lastColumn="0" w:oddVBand="0" w:evenVBand="0" w:oddHBand="0" w:evenHBand="0" w:firstRowFirstColumn="0" w:firstRowLastColumn="0" w:lastRowFirstColumn="0" w:lastRowLastColumn="0"/>
            </w:pPr>
            <w:r>
              <w:t xml:space="preserve">Legislative and documented references </w:t>
            </w:r>
          </w:p>
          <w:p w14:paraId="7D223F02"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FRD 22H states that a Department’s annual report should include a ‘summary of the application and operation of the </w:t>
            </w:r>
            <w:r w:rsidRPr="006D0574">
              <w:rPr>
                <w:i/>
                <w:iCs/>
              </w:rPr>
              <w:t>Freedom of Information Act 1982</w:t>
            </w:r>
            <w:r>
              <w:t xml:space="preserve"> (the Act)’. </w:t>
            </w:r>
          </w:p>
          <w:p w14:paraId="25D81F86" w14:textId="77777777" w:rsidR="006D0574" w:rsidRDefault="006D0574" w:rsidP="00D146DE">
            <w:pPr>
              <w:pStyle w:val="HeadingGuidance"/>
              <w:cnfStyle w:val="000000000000" w:firstRow="0" w:lastRow="0" w:firstColumn="0" w:lastColumn="0" w:oddVBand="0" w:evenVBand="0" w:oddHBand="0" w:evenHBand="0" w:firstRowFirstColumn="0" w:firstRowLastColumn="0" w:lastRowFirstColumn="0" w:lastRowLastColumn="0"/>
            </w:pPr>
            <w:bookmarkStart w:id="148" w:name="_Toc41961314"/>
            <w:r>
              <w:t>Guidance</w:t>
            </w:r>
            <w:bookmarkEnd w:id="148"/>
          </w:p>
          <w:p w14:paraId="6F3E0B74"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This section should provide the reader with context of how the Act operates and the Department’s application of the requirements under the Act, including:</w:t>
            </w:r>
          </w:p>
          <w:p w14:paraId="3A4A4EB0" w14:textId="77777777" w:rsidR="006D0574" w:rsidRPr="006D0574" w:rsidRDefault="006D0574" w:rsidP="00FC71D7">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6D0574">
              <w:t>a description of what types of requests are handled by the Department and what are outside its scope (e.g. requests for information belonging to a portfolio agency);</w:t>
            </w:r>
          </w:p>
          <w:p w14:paraId="4FB97EFE" w14:textId="77777777" w:rsidR="006D0574" w:rsidRPr="006D0574" w:rsidRDefault="006D0574" w:rsidP="00FC71D7">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6D0574">
              <w:t>guidance on how a member of the public can make an FOI request, what format it should be in and any costs associated with making the request;</w:t>
            </w:r>
          </w:p>
          <w:p w14:paraId="1A49B3F0" w14:textId="77777777" w:rsidR="006D0574" w:rsidRPr="006D0574" w:rsidRDefault="006D0574" w:rsidP="00FC71D7">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6D0574">
              <w:t>contact details for the Department’s FOI officer(s);</w:t>
            </w:r>
          </w:p>
          <w:p w14:paraId="1888B39D" w14:textId="77777777" w:rsidR="006D0574" w:rsidRPr="006D0574" w:rsidRDefault="006D0574" w:rsidP="00FC71D7">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6D0574">
              <w:t>details of how the Act has been applied for the reporting period, including the entity’s application of the publication requirements prescribed in s7(4) of the Act.</w:t>
            </w:r>
          </w:p>
          <w:p w14:paraId="4F5F5511" w14:textId="22549013" w:rsidR="006D0574" w:rsidRPr="006D0574" w:rsidRDefault="006D0574" w:rsidP="00FC71D7">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6D0574">
              <w:t xml:space="preserve">a summary of the types of requesters (e.g. ‘six were from Members of Parliament three from the Media and the remainder were from the </w:t>
            </w:r>
            <w:proofErr w:type="gramStart"/>
            <w:r w:rsidRPr="006D0574">
              <w:t>general public</w:t>
            </w:r>
            <w:proofErr w:type="gramEnd"/>
            <w:r w:rsidRPr="006D0574">
              <w:t>’) and the outcome of the requests in brief detail; and</w:t>
            </w:r>
          </w:p>
          <w:p w14:paraId="174F4E83" w14:textId="77777777" w:rsidR="006D0574" w:rsidRPr="006D0574" w:rsidRDefault="006D0574" w:rsidP="00FC71D7">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6D0574">
              <w:t>further information on where readers may find out more information about FOI may also be included (FOI website, FOI Act etc.).</w:t>
            </w:r>
          </w:p>
          <w:p w14:paraId="5F352436" w14:textId="5883A931" w:rsidR="006D0574" w:rsidRPr="008B158A" w:rsidRDefault="006D0574" w:rsidP="006D0574">
            <w:pPr>
              <w:cnfStyle w:val="000000000000" w:firstRow="0" w:lastRow="0" w:firstColumn="0" w:lastColumn="0" w:oddVBand="0" w:evenVBand="0" w:oddHBand="0" w:evenHBand="0" w:firstRowFirstColumn="0" w:firstRowLastColumn="0" w:lastRowFirstColumn="0" w:lastRowLastColumn="0"/>
            </w:pPr>
            <w:r>
              <w:t xml:space="preserve">Please note that entities should refer to the FOI Act for the detailed requirements. </w:t>
            </w:r>
            <w:r w:rsidRPr="00353DFA">
              <w:rPr>
                <w:b/>
                <w:bCs/>
              </w:rPr>
              <w:t>The Model</w:t>
            </w:r>
            <w:r>
              <w:t xml:space="preserve"> </w:t>
            </w:r>
            <w:r w:rsidRPr="006D0574">
              <w:rPr>
                <w:b/>
                <w:bCs/>
              </w:rPr>
              <w:t>should not be used as a substitute for the actual legislation or specific requirements</w:t>
            </w:r>
            <w:r>
              <w:t>.</w:t>
            </w:r>
          </w:p>
        </w:tc>
      </w:tr>
    </w:tbl>
    <w:p w14:paraId="07F9F783" w14:textId="77777777" w:rsidR="00D146DE" w:rsidRPr="00D146DE" w:rsidRDefault="00D146DE" w:rsidP="00D146DE">
      <w:bookmarkStart w:id="149" w:name="_Toc41961315"/>
    </w:p>
    <w:p w14:paraId="5C37D4C2" w14:textId="77777777" w:rsidR="00D146DE" w:rsidRPr="00D146DE" w:rsidRDefault="00D146DE" w:rsidP="00D146DE">
      <w:r w:rsidRPr="00D146DE">
        <w:br w:type="page"/>
      </w:r>
    </w:p>
    <w:p w14:paraId="14585F5C" w14:textId="1B991E9B" w:rsidR="006D0574" w:rsidRDefault="006D0574" w:rsidP="006D0574">
      <w:pPr>
        <w:pStyle w:val="Heading20"/>
      </w:pPr>
      <w:bookmarkStart w:id="150" w:name="INDEX_BuildingAct"/>
      <w:r>
        <w:lastRenderedPageBreak/>
        <w:t xml:space="preserve">Compliance with the </w:t>
      </w:r>
      <w:r w:rsidRPr="002E77BA">
        <w:rPr>
          <w:i/>
          <w:iCs/>
        </w:rPr>
        <w:t>Building Act 1993</w:t>
      </w:r>
      <w:bookmarkEnd w:id="149"/>
      <w:bookmarkEnd w:id="150"/>
    </w:p>
    <w:tbl>
      <w:tblPr>
        <w:tblStyle w:val="Two-columnreference"/>
        <w:tblW w:w="9639" w:type="dxa"/>
        <w:tblLook w:val="0480" w:firstRow="0" w:lastRow="0" w:firstColumn="1" w:lastColumn="0" w:noHBand="0" w:noVBand="1"/>
      </w:tblPr>
      <w:tblGrid>
        <w:gridCol w:w="1536"/>
        <w:gridCol w:w="8103"/>
      </w:tblGrid>
      <w:tr w:rsidR="006D0574" w:rsidRPr="00243C1F" w14:paraId="2855D875" w14:textId="77777777" w:rsidTr="006D0574">
        <w:tc>
          <w:tcPr>
            <w:cnfStyle w:val="001000000000" w:firstRow="0" w:lastRow="0" w:firstColumn="1" w:lastColumn="0" w:oddVBand="0" w:evenVBand="0" w:oddHBand="0" w:evenHBand="0" w:firstRowFirstColumn="0" w:firstRowLastColumn="0" w:lastRowFirstColumn="0" w:lastRowLastColumn="0"/>
            <w:tcW w:w="1531" w:type="dxa"/>
          </w:tcPr>
          <w:p w14:paraId="7A968DE8" w14:textId="1B1D8DE4" w:rsidR="006D0574" w:rsidRPr="00113FE9" w:rsidRDefault="006D0574" w:rsidP="00EB5081">
            <w:pPr>
              <w:rPr>
                <w:rStyle w:val="Reference"/>
              </w:rPr>
            </w:pPr>
            <w:r w:rsidRPr="006D0574">
              <w:rPr>
                <w:rStyle w:val="Reference"/>
              </w:rPr>
              <w:t>FRD 22H</w:t>
            </w:r>
          </w:p>
        </w:tc>
        <w:tc>
          <w:tcPr>
            <w:tcW w:w="8074" w:type="dxa"/>
          </w:tcPr>
          <w:p w14:paraId="7CCEE5E1" w14:textId="224A0DB0" w:rsidR="006D0574" w:rsidRPr="00243C1F" w:rsidRDefault="006D0574" w:rsidP="00EB5081">
            <w:pPr>
              <w:cnfStyle w:val="000000000000" w:firstRow="0" w:lastRow="0" w:firstColumn="0" w:lastColumn="0" w:oddVBand="0" w:evenVBand="0" w:oddHBand="0" w:evenHBand="0" w:firstRowFirstColumn="0" w:firstRowLastColumn="0" w:lastRowFirstColumn="0" w:lastRowLastColumn="0"/>
            </w:pPr>
            <w:r w:rsidRPr="006D0574">
              <w:t xml:space="preserve">The Department does not own or control any government buildings and consequently is exempt from notifying its compliance with the building and maintenance provisions of the </w:t>
            </w:r>
            <w:r w:rsidRPr="006D0574">
              <w:rPr>
                <w:i/>
                <w:iCs/>
              </w:rPr>
              <w:t>Building Act 1993</w:t>
            </w:r>
            <w:r w:rsidRPr="006D0574">
              <w:t xml:space="preserve"> </w:t>
            </w:r>
            <w:r w:rsidRPr="006D0574">
              <w:rPr>
                <w:rStyle w:val="Guidance"/>
              </w:rPr>
              <w:t>[for publicly owned buildings controlled by the Department]</w:t>
            </w:r>
            <w:r w:rsidRPr="006D0574">
              <w:t>.</w:t>
            </w:r>
          </w:p>
        </w:tc>
      </w:tr>
    </w:tbl>
    <w:p w14:paraId="4B6BB087" w14:textId="77777777" w:rsidR="00417AA8" w:rsidRDefault="00417AA8" w:rsidP="00417AA8">
      <w:pPr>
        <w:keepLines w:val="0"/>
      </w:pPr>
    </w:p>
    <w:tbl>
      <w:tblPr>
        <w:tblStyle w:val="GuidanceNote"/>
        <w:tblW w:w="9639" w:type="dxa"/>
        <w:tblLayout w:type="fixed"/>
        <w:tblLook w:val="06A0" w:firstRow="1" w:lastRow="0" w:firstColumn="1" w:lastColumn="0" w:noHBand="1" w:noVBand="1"/>
      </w:tblPr>
      <w:tblGrid>
        <w:gridCol w:w="1516"/>
        <w:gridCol w:w="8123"/>
      </w:tblGrid>
      <w:tr w:rsidR="006D0574" w:rsidRPr="00243C1F" w14:paraId="2E35AF17" w14:textId="77777777" w:rsidTr="006D05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5AED8FAC" w14:textId="77777777" w:rsidR="006D0574" w:rsidRPr="008B158A" w:rsidRDefault="006D0574" w:rsidP="00EB5081">
            <w:pPr>
              <w:rPr>
                <w:rStyle w:val="Reference"/>
              </w:rPr>
            </w:pPr>
          </w:p>
        </w:tc>
        <w:tc>
          <w:tcPr>
            <w:tcW w:w="8123" w:type="dxa"/>
          </w:tcPr>
          <w:p w14:paraId="66ADA23B" w14:textId="39066D3F" w:rsidR="006D0574" w:rsidRPr="00BC1768" w:rsidRDefault="006D0574" w:rsidP="00BC1768">
            <w:pPr>
              <w:cnfStyle w:val="100000000000" w:firstRow="1" w:lastRow="0" w:firstColumn="0" w:lastColumn="0" w:oddVBand="0" w:evenVBand="0" w:oddHBand="0" w:evenHBand="0" w:firstRowFirstColumn="0" w:firstRowLastColumn="0" w:lastRowFirstColumn="0" w:lastRowLastColumn="0"/>
            </w:pPr>
            <w:r w:rsidRPr="006D0574">
              <w:t xml:space="preserve">Guidance – Compliance with the </w:t>
            </w:r>
            <w:r w:rsidRPr="006D0574">
              <w:rPr>
                <w:i/>
                <w:iCs/>
              </w:rPr>
              <w:t>Building Act 1993</w:t>
            </w:r>
          </w:p>
        </w:tc>
      </w:tr>
      <w:tr w:rsidR="006D0574" w:rsidRPr="00243C1F" w14:paraId="4D3764E4" w14:textId="77777777" w:rsidTr="006D0574">
        <w:tc>
          <w:tcPr>
            <w:cnfStyle w:val="001000000000" w:firstRow="0" w:lastRow="0" w:firstColumn="1" w:lastColumn="0" w:oddVBand="0" w:evenVBand="0" w:oddHBand="0" w:evenHBand="0" w:firstRowFirstColumn="0" w:firstRowLastColumn="0" w:lastRowFirstColumn="0" w:lastRowLastColumn="0"/>
            <w:tcW w:w="1516" w:type="dxa"/>
          </w:tcPr>
          <w:p w14:paraId="5C8AD048" w14:textId="77777777" w:rsidR="006D0574" w:rsidRPr="008B158A" w:rsidRDefault="006D0574" w:rsidP="00EB5081">
            <w:pPr>
              <w:rPr>
                <w:rStyle w:val="Reference"/>
              </w:rPr>
            </w:pPr>
          </w:p>
        </w:tc>
        <w:tc>
          <w:tcPr>
            <w:tcW w:w="8123" w:type="dxa"/>
          </w:tcPr>
          <w:p w14:paraId="0E2059B5" w14:textId="77777777" w:rsidR="006D0574" w:rsidRDefault="006D0574" w:rsidP="00D146DE">
            <w:pPr>
              <w:pStyle w:val="HeadingGuidance"/>
              <w:cnfStyle w:val="000000000000" w:firstRow="0" w:lastRow="0" w:firstColumn="0" w:lastColumn="0" w:oddVBand="0" w:evenVBand="0" w:oddHBand="0" w:evenHBand="0" w:firstRowFirstColumn="0" w:firstRowLastColumn="0" w:lastRowFirstColumn="0" w:lastRowLastColumn="0"/>
            </w:pPr>
            <w:bookmarkStart w:id="151" w:name="_Toc41961316"/>
            <w:r>
              <w:t>Legislative and documented references</w:t>
            </w:r>
            <w:bookmarkEnd w:id="151"/>
          </w:p>
          <w:p w14:paraId="0A1E3D83"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FRD 22H states that a Department’s annual report must include a ‘statement on compliance with the building and maintenance provisions’ of the </w:t>
            </w:r>
            <w:r w:rsidRPr="006D0574">
              <w:rPr>
                <w:i/>
                <w:iCs/>
              </w:rPr>
              <w:t>Building Act 1993</w:t>
            </w:r>
            <w:r>
              <w:t xml:space="preserve">. This reference to the Building Act should be taken to refer to the regulations made under the </w:t>
            </w:r>
            <w:r w:rsidRPr="006D0574">
              <w:rPr>
                <w:i/>
                <w:iCs/>
              </w:rPr>
              <w:t>Building Act 1993</w:t>
            </w:r>
            <w:r>
              <w:t xml:space="preserve"> as well as the relevant provisions of the National Construction Code.</w:t>
            </w:r>
          </w:p>
          <w:p w14:paraId="452A8C60" w14:textId="77777777" w:rsidR="006D0574" w:rsidRDefault="006D0574" w:rsidP="00D146DE">
            <w:pPr>
              <w:pStyle w:val="HeadingGuidance"/>
              <w:cnfStyle w:val="000000000000" w:firstRow="0" w:lastRow="0" w:firstColumn="0" w:lastColumn="0" w:oddVBand="0" w:evenVBand="0" w:oddHBand="0" w:evenHBand="0" w:firstRowFirstColumn="0" w:firstRowLastColumn="0" w:lastRowFirstColumn="0" w:lastRowLastColumn="0"/>
            </w:pPr>
            <w:r>
              <w:t>Audit of government-owned and leased buildings for the presence of combustible cladding</w:t>
            </w:r>
          </w:p>
          <w:p w14:paraId="0C582B26"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Departments should be aware that an audit of government-owned and leased building is underway. Audit outcomes may demonstrate non-compliance which may need to be considered when making statements relating to compliance with the building and maintenance provisions of the </w:t>
            </w:r>
            <w:r w:rsidRPr="006D0574">
              <w:rPr>
                <w:i/>
                <w:iCs/>
              </w:rPr>
              <w:t>Building Act 1993</w:t>
            </w:r>
            <w:r>
              <w:t>.</w:t>
            </w:r>
          </w:p>
          <w:p w14:paraId="2D7C1657" w14:textId="77777777" w:rsidR="006D0574" w:rsidRDefault="006D0574" w:rsidP="00D146DE">
            <w:pPr>
              <w:pStyle w:val="HeadingGuidance"/>
              <w:cnfStyle w:val="000000000000" w:firstRow="0" w:lastRow="0" w:firstColumn="0" w:lastColumn="0" w:oddVBand="0" w:evenVBand="0" w:oddHBand="0" w:evenHBand="0" w:firstRowFirstColumn="0" w:firstRowLastColumn="0" w:lastRowFirstColumn="0" w:lastRowLastColumn="0"/>
            </w:pPr>
            <w:bookmarkStart w:id="152" w:name="_Toc41961317"/>
            <w:r>
              <w:t>Guidance</w:t>
            </w:r>
            <w:bookmarkEnd w:id="152"/>
          </w:p>
          <w:p w14:paraId="0C71D0AA" w14:textId="5B045928"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If your </w:t>
            </w:r>
            <w:r w:rsidR="00102885">
              <w:t xml:space="preserve">department </w:t>
            </w:r>
            <w:r>
              <w:t xml:space="preserve">or entity does not own or control any government buildings, you still need to include a statement to that effect, identifying that it is exempt from notifying its compliance with the building and maintenance provisions of the Act. </w:t>
            </w:r>
          </w:p>
          <w:p w14:paraId="055EC10F" w14:textId="13259FC8"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Where a </w:t>
            </w:r>
            <w:r w:rsidR="00102885">
              <w:t xml:space="preserve">department </w:t>
            </w:r>
            <w:r>
              <w:t>does own or control buildings, it should disclose the following:</w:t>
            </w:r>
          </w:p>
          <w:p w14:paraId="1F2111E0" w14:textId="77777777" w:rsidR="006D0574" w:rsidRPr="006D0574" w:rsidRDefault="006D0574" w:rsidP="00FC71D7">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6D0574">
              <w:t>mechanisms to ensure that buildings conform with the building standards;</w:t>
            </w:r>
          </w:p>
          <w:p w14:paraId="52B78568" w14:textId="77777777" w:rsidR="006D0574" w:rsidRPr="006D0574" w:rsidRDefault="006D0574" w:rsidP="00FC71D7">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6D0574">
              <w:t>major works projects (greater than $50 000);</w:t>
            </w:r>
          </w:p>
          <w:p w14:paraId="6585C81C" w14:textId="77777777" w:rsidR="006D0574" w:rsidRPr="006D0574" w:rsidRDefault="006D0574" w:rsidP="00FC71D7">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6D0574">
              <w:t xml:space="preserve">number of building permits, occupancy </w:t>
            </w:r>
            <w:proofErr w:type="gramStart"/>
            <w:r w:rsidRPr="006D0574">
              <w:t>permits</w:t>
            </w:r>
            <w:proofErr w:type="gramEnd"/>
            <w:r w:rsidRPr="006D0574">
              <w:t xml:space="preserve"> or certificate of final inspection issued in relation to buildings owned by the department or entity;</w:t>
            </w:r>
          </w:p>
          <w:p w14:paraId="585AD880" w14:textId="77777777" w:rsidR="006D0574" w:rsidRPr="006D0574" w:rsidRDefault="006D0574" w:rsidP="00FC71D7">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6D0574">
              <w:t>mechanisms for inspection, reporting, scheduling and carrying out of maintenance works on existing buildings;</w:t>
            </w:r>
          </w:p>
          <w:p w14:paraId="303089C8" w14:textId="77777777" w:rsidR="006D0574" w:rsidRPr="006D0574" w:rsidRDefault="006D0574" w:rsidP="00FC71D7">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6D0574">
              <w:t>number of emergency orders and building orders issued in relation to buildings; and</w:t>
            </w:r>
          </w:p>
          <w:p w14:paraId="54654C92" w14:textId="51228AFB" w:rsidR="006D0574" w:rsidRPr="006D0574" w:rsidRDefault="006D0574" w:rsidP="00FC71D7">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6D0574">
              <w:t>number of buildings that have been brought into conformity with building standards during the reporting period.</w:t>
            </w:r>
          </w:p>
        </w:tc>
      </w:tr>
    </w:tbl>
    <w:p w14:paraId="20C1BB31" w14:textId="77777777" w:rsidR="00D146DE" w:rsidRDefault="00D146DE" w:rsidP="00D146DE">
      <w:bookmarkStart w:id="153" w:name="_Toc41961318"/>
    </w:p>
    <w:p w14:paraId="330BFAD9" w14:textId="77777777" w:rsidR="00D146DE" w:rsidRPr="00D146DE" w:rsidRDefault="00D146DE" w:rsidP="00D146DE">
      <w:r w:rsidRPr="00D146DE">
        <w:br w:type="page"/>
      </w:r>
    </w:p>
    <w:p w14:paraId="20FBDD76" w14:textId="43371420" w:rsidR="00417AA8" w:rsidRDefault="00417AA8" w:rsidP="006D0574">
      <w:pPr>
        <w:pStyle w:val="Heading20"/>
      </w:pPr>
      <w:bookmarkStart w:id="154" w:name="INDEX_CompetitiveNeutralityPolicy"/>
      <w:r>
        <w:lastRenderedPageBreak/>
        <w:t>Competitive neutrality policy</w:t>
      </w:r>
      <w:bookmarkEnd w:id="153"/>
      <w:bookmarkEnd w:id="154"/>
    </w:p>
    <w:p w14:paraId="13583243" w14:textId="77777777" w:rsidR="00417AA8" w:rsidRDefault="00417AA8" w:rsidP="00417AA8">
      <w:pPr>
        <w:keepLines w:val="0"/>
      </w:pPr>
      <w:r>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398CE38C" w14:textId="77777777" w:rsidR="00417AA8" w:rsidRDefault="00417AA8" w:rsidP="00417AA8">
      <w:pPr>
        <w:keepLines w:val="0"/>
      </w:pPr>
      <w:r>
        <w:t xml:space="preserve">The Department ensures Victoria fulfils its requirements on competitive neutrality reporting as required under the </w:t>
      </w:r>
      <w:r w:rsidRPr="006D0574">
        <w:rPr>
          <w:b/>
          <w:bCs/>
        </w:rPr>
        <w:t>Competition Principles Agreement and Competition and Infrastructure Reform Agreement</w:t>
      </w:r>
      <w:r>
        <w:t>.</w:t>
      </w:r>
    </w:p>
    <w:p w14:paraId="6B1B7D73" w14:textId="61C76A69" w:rsidR="006D0574" w:rsidRDefault="006D0574"/>
    <w:tbl>
      <w:tblPr>
        <w:tblStyle w:val="GuidanceNote"/>
        <w:tblW w:w="9639" w:type="dxa"/>
        <w:tblLayout w:type="fixed"/>
        <w:tblLook w:val="06A0" w:firstRow="1" w:lastRow="0" w:firstColumn="1" w:lastColumn="0" w:noHBand="1" w:noVBand="1"/>
      </w:tblPr>
      <w:tblGrid>
        <w:gridCol w:w="1516"/>
        <w:gridCol w:w="8123"/>
      </w:tblGrid>
      <w:tr w:rsidR="006D0574" w:rsidRPr="00243C1F" w14:paraId="30DF8C00" w14:textId="77777777" w:rsidTr="006D05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579F69C" w14:textId="0A7CA6E6" w:rsidR="006D0574" w:rsidRPr="008B158A" w:rsidRDefault="006D0574" w:rsidP="00EB5081">
            <w:pPr>
              <w:rPr>
                <w:rStyle w:val="Reference"/>
              </w:rPr>
            </w:pPr>
          </w:p>
        </w:tc>
        <w:tc>
          <w:tcPr>
            <w:tcW w:w="8123" w:type="dxa"/>
          </w:tcPr>
          <w:p w14:paraId="32F66077" w14:textId="7FD74754" w:rsidR="006D0574" w:rsidRPr="00BC1768" w:rsidRDefault="006D0574" w:rsidP="00BC1768">
            <w:pPr>
              <w:cnfStyle w:val="100000000000" w:firstRow="1" w:lastRow="0" w:firstColumn="0" w:lastColumn="0" w:oddVBand="0" w:evenVBand="0" w:oddHBand="0" w:evenHBand="0" w:firstRowFirstColumn="0" w:firstRowLastColumn="0" w:lastRowFirstColumn="0" w:lastRowLastColumn="0"/>
            </w:pPr>
            <w:r w:rsidRPr="006D0574">
              <w:t>Guidance – National Competition Policy</w:t>
            </w:r>
          </w:p>
        </w:tc>
      </w:tr>
      <w:tr w:rsidR="006D0574" w:rsidRPr="00243C1F" w14:paraId="2EEE3EA4" w14:textId="77777777" w:rsidTr="006D0574">
        <w:tc>
          <w:tcPr>
            <w:cnfStyle w:val="001000000000" w:firstRow="0" w:lastRow="0" w:firstColumn="1" w:lastColumn="0" w:oddVBand="0" w:evenVBand="0" w:oddHBand="0" w:evenHBand="0" w:firstRowFirstColumn="0" w:firstRowLastColumn="0" w:lastRowFirstColumn="0" w:lastRowLastColumn="0"/>
            <w:tcW w:w="1516" w:type="dxa"/>
          </w:tcPr>
          <w:p w14:paraId="0B0A9C84" w14:textId="77777777" w:rsidR="006D0574" w:rsidRPr="008B158A" w:rsidRDefault="006D0574" w:rsidP="00EB5081">
            <w:pPr>
              <w:rPr>
                <w:rStyle w:val="Reference"/>
              </w:rPr>
            </w:pPr>
          </w:p>
        </w:tc>
        <w:tc>
          <w:tcPr>
            <w:tcW w:w="8123" w:type="dxa"/>
          </w:tcPr>
          <w:p w14:paraId="0AB138DA" w14:textId="77777777" w:rsidR="006D0574" w:rsidRDefault="006D0574" w:rsidP="00D146DE">
            <w:pPr>
              <w:pStyle w:val="HeadingGuidance"/>
              <w:cnfStyle w:val="000000000000" w:firstRow="0" w:lastRow="0" w:firstColumn="0" w:lastColumn="0" w:oddVBand="0" w:evenVBand="0" w:oddHBand="0" w:evenHBand="0" w:firstRowFirstColumn="0" w:firstRowLastColumn="0" w:lastRowFirstColumn="0" w:lastRowLastColumn="0"/>
            </w:pPr>
            <w:r>
              <w:t>Legislative and documented references</w:t>
            </w:r>
          </w:p>
          <w:p w14:paraId="4BDECA74" w14:textId="3EEF2CF1"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FRD 22H states that a </w:t>
            </w:r>
            <w:r w:rsidR="00102885">
              <w:t xml:space="preserve">department’s </w:t>
            </w:r>
            <w:r>
              <w:t xml:space="preserve">annual report must include a ‘statement to the extent applicable, on the implementation and compliance with National Competition Policy (NCP), including compliance with the requirements of the policy statement, </w:t>
            </w:r>
            <w:r w:rsidRPr="006D0574">
              <w:rPr>
                <w:i/>
                <w:iCs/>
              </w:rPr>
              <w:t>Competitive Neutrality Policy Victoria</w:t>
            </w:r>
            <w:r>
              <w:t xml:space="preserve"> and any subsequent reforms’. </w:t>
            </w:r>
          </w:p>
          <w:p w14:paraId="3D099404" w14:textId="77777777" w:rsidR="006D0574" w:rsidRDefault="006D0574" w:rsidP="00D146DE">
            <w:pPr>
              <w:pStyle w:val="HeadingGuidance"/>
              <w:cnfStyle w:val="000000000000" w:firstRow="0" w:lastRow="0" w:firstColumn="0" w:lastColumn="0" w:oddVBand="0" w:evenVBand="0" w:oddHBand="0" w:evenHBand="0" w:firstRowFirstColumn="0" w:firstRowLastColumn="0" w:lastRowFirstColumn="0" w:lastRowLastColumn="0"/>
            </w:pPr>
            <w:bookmarkStart w:id="155" w:name="_Toc41961319"/>
            <w:r>
              <w:t>Guidance</w:t>
            </w:r>
            <w:bookmarkEnd w:id="155"/>
          </w:p>
          <w:p w14:paraId="3380290F"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The Victorian Government requires that an assessment of proposed legislation or regulation against the NCP requirements be included in the Legislative Impact Assessments (LIA), which are prepared for primary legislation, and Regulatory Impact Statements (RIS), which are prepared for regulations and other instruments. </w:t>
            </w:r>
          </w:p>
          <w:p w14:paraId="56B3E27D"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Departments may wish to include some background information in this section, outlining the basis upon which NCP was implemented and where relevant, subsequent reviews as part of the National Reform Agenda, most notably the preparation of LIA and RIS. </w:t>
            </w:r>
          </w:p>
          <w:p w14:paraId="4E04BE89" w14:textId="77777777" w:rsidR="006D0574" w:rsidRDefault="006D0574" w:rsidP="006D0574">
            <w:pPr>
              <w:cnfStyle w:val="000000000000" w:firstRow="0" w:lastRow="0" w:firstColumn="0" w:lastColumn="0" w:oddVBand="0" w:evenVBand="0" w:oddHBand="0" w:evenHBand="0" w:firstRowFirstColumn="0" w:firstRowLastColumn="0" w:lastRowFirstColumn="0" w:lastRowLastColumn="0"/>
            </w:pPr>
            <w:r>
              <w:t xml:space="preserve">This section should also include details of compliance with competitive neutrality policy and background information on the application of competitive neutrality to the extent that this has altered since the previous year. Where a competitive neutrality complaint has been made against a department, this section should also include a brief description of the complaint, the results of any investigation and steps taken to comply with the competitive neutrality policy. </w:t>
            </w:r>
          </w:p>
          <w:p w14:paraId="3123367E" w14:textId="62FA6A97" w:rsidR="006D0574" w:rsidRPr="008B158A" w:rsidRDefault="006D0574" w:rsidP="006D0574">
            <w:pPr>
              <w:cnfStyle w:val="000000000000" w:firstRow="0" w:lastRow="0" w:firstColumn="0" w:lastColumn="0" w:oddVBand="0" w:evenVBand="0" w:oddHBand="0" w:evenHBand="0" w:firstRowFirstColumn="0" w:firstRowLastColumn="0" w:lastRowFirstColumn="0" w:lastRowLastColumn="0"/>
            </w:pPr>
            <w:r>
              <w:t xml:space="preserve">Further information on the policy is available from the Office of the Commissioner for Better Regulation: </w:t>
            </w:r>
            <w:hyperlink r:id="rId67" w:history="1">
              <w:r w:rsidRPr="006D0574">
                <w:rPr>
                  <w:rStyle w:val="Hyperlink"/>
                </w:rPr>
                <w:t>www.betterregulation.vic.gov.au</w:t>
              </w:r>
            </w:hyperlink>
            <w:r>
              <w:t>.</w:t>
            </w:r>
          </w:p>
        </w:tc>
      </w:tr>
    </w:tbl>
    <w:p w14:paraId="1BAAB94F" w14:textId="79CE7E2A" w:rsidR="00417AA8" w:rsidRDefault="00417AA8" w:rsidP="004F297E">
      <w:pPr>
        <w:pStyle w:val="Heading20"/>
      </w:pPr>
      <w:bookmarkStart w:id="156" w:name="_Toc41961320"/>
      <w:bookmarkStart w:id="157" w:name="INDEX_ProtectedDisclosure"/>
      <w:r>
        <w:t xml:space="preserve">Compliance with the </w:t>
      </w:r>
      <w:r w:rsidR="00FF7E06">
        <w:rPr>
          <w:i/>
          <w:iCs/>
        </w:rPr>
        <w:t>Public Interest</w:t>
      </w:r>
      <w:r w:rsidRPr="004F297E">
        <w:rPr>
          <w:i/>
          <w:iCs/>
        </w:rPr>
        <w:t xml:space="preserve"> Disclosure</w:t>
      </w:r>
      <w:r w:rsidR="000E732A">
        <w:rPr>
          <w:i/>
          <w:iCs/>
        </w:rPr>
        <w:t>s</w:t>
      </w:r>
      <w:r w:rsidRPr="004F297E">
        <w:rPr>
          <w:i/>
          <w:iCs/>
        </w:rPr>
        <w:t xml:space="preserve"> Act 2012</w:t>
      </w:r>
      <w:bookmarkEnd w:id="156"/>
      <w:bookmarkEnd w:id="157"/>
      <w:r>
        <w:t xml:space="preserve"> </w:t>
      </w:r>
    </w:p>
    <w:tbl>
      <w:tblPr>
        <w:tblStyle w:val="Two-columnreference"/>
        <w:tblW w:w="9639" w:type="dxa"/>
        <w:tblLook w:val="0480" w:firstRow="0" w:lastRow="0" w:firstColumn="1" w:lastColumn="0" w:noHBand="0" w:noVBand="1"/>
      </w:tblPr>
      <w:tblGrid>
        <w:gridCol w:w="1536"/>
        <w:gridCol w:w="8103"/>
      </w:tblGrid>
      <w:tr w:rsidR="004F297E" w:rsidRPr="00243C1F" w14:paraId="6A2008A5" w14:textId="77777777" w:rsidTr="004F297E">
        <w:tc>
          <w:tcPr>
            <w:cnfStyle w:val="001000000000" w:firstRow="0" w:lastRow="0" w:firstColumn="1" w:lastColumn="0" w:oddVBand="0" w:evenVBand="0" w:oddHBand="0" w:evenHBand="0" w:firstRowFirstColumn="0" w:firstRowLastColumn="0" w:lastRowFirstColumn="0" w:lastRowLastColumn="0"/>
            <w:tcW w:w="1531" w:type="dxa"/>
          </w:tcPr>
          <w:p w14:paraId="4FB8E505" w14:textId="31D4F5F7" w:rsidR="004F297E" w:rsidRPr="00113FE9" w:rsidRDefault="004F297E" w:rsidP="00EB5081">
            <w:pPr>
              <w:rPr>
                <w:rStyle w:val="Reference"/>
              </w:rPr>
            </w:pPr>
            <w:r w:rsidRPr="004F297E">
              <w:rPr>
                <w:rStyle w:val="Reference"/>
              </w:rPr>
              <w:t>FRD 22H</w:t>
            </w:r>
          </w:p>
        </w:tc>
        <w:tc>
          <w:tcPr>
            <w:tcW w:w="8074" w:type="dxa"/>
          </w:tcPr>
          <w:p w14:paraId="0336D899" w14:textId="1C4D2F50" w:rsidR="004F297E" w:rsidRPr="00243C1F" w:rsidRDefault="004F297E" w:rsidP="00EB5081">
            <w:pPr>
              <w:cnfStyle w:val="000000000000" w:firstRow="0" w:lastRow="0" w:firstColumn="0" w:lastColumn="0" w:oddVBand="0" w:evenVBand="0" w:oddHBand="0" w:evenHBand="0" w:firstRowFirstColumn="0" w:firstRowLastColumn="0" w:lastRowFirstColumn="0" w:lastRowLastColumn="0"/>
            </w:pPr>
            <w:r w:rsidRPr="004F297E">
              <w:t xml:space="preserve">The </w:t>
            </w:r>
            <w:r w:rsidR="00FF7E06">
              <w:rPr>
                <w:i/>
                <w:iCs/>
              </w:rPr>
              <w:t>Public Interest</w:t>
            </w:r>
            <w:r w:rsidRPr="004F297E">
              <w:rPr>
                <w:i/>
                <w:iCs/>
              </w:rPr>
              <w:t xml:space="preserve"> Disclosure</w:t>
            </w:r>
            <w:r w:rsidR="000E732A">
              <w:rPr>
                <w:i/>
                <w:iCs/>
              </w:rPr>
              <w:t>s</w:t>
            </w:r>
            <w:r w:rsidRPr="004F297E">
              <w:rPr>
                <w:i/>
                <w:iCs/>
              </w:rPr>
              <w:t xml:space="preserve"> Act 2012</w:t>
            </w:r>
            <w:r w:rsidRPr="004F297E">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tc>
      </w:tr>
    </w:tbl>
    <w:p w14:paraId="4C02D7CF" w14:textId="77777777" w:rsidR="00417AA8" w:rsidRDefault="00417AA8" w:rsidP="00417AA8">
      <w:pPr>
        <w:keepLines w:val="0"/>
      </w:pPr>
      <w:r>
        <w:t xml:space="preserve">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14:paraId="241DF086" w14:textId="77777777" w:rsidR="00417AA8" w:rsidRDefault="00417AA8" w:rsidP="00417AA8">
      <w:pPr>
        <w:keepLines w:val="0"/>
      </w:pPr>
      <w: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2BA113BB" w14:textId="77777777" w:rsidR="00417AA8" w:rsidRDefault="00417AA8" w:rsidP="004F297E">
      <w:pPr>
        <w:pStyle w:val="Heading30"/>
      </w:pPr>
      <w:bookmarkStart w:id="158" w:name="_Toc41961321"/>
      <w:r>
        <w:t>Reporting procedures</w:t>
      </w:r>
      <w:bookmarkEnd w:id="158"/>
    </w:p>
    <w:p w14:paraId="5D7EB89C" w14:textId="68006ECB" w:rsidR="00417AA8" w:rsidRDefault="00417AA8" w:rsidP="00417AA8">
      <w:pPr>
        <w:keepLines w:val="0"/>
      </w:pPr>
      <w:r>
        <w:t xml:space="preserve">Disclosures of improper conduct or detrimental action by the Department or any of its employees may be made to any of the following </w:t>
      </w:r>
      <w:r w:rsidR="00102885">
        <w:t xml:space="preserve">departmental </w:t>
      </w:r>
      <w:r>
        <w:t>personnel:</w:t>
      </w:r>
    </w:p>
    <w:p w14:paraId="617D240B" w14:textId="585DE67B" w:rsidR="00417AA8" w:rsidRDefault="00417AA8" w:rsidP="00FC71D7">
      <w:pPr>
        <w:pStyle w:val="ListParagraph"/>
        <w:keepLines w:val="0"/>
        <w:numPr>
          <w:ilvl w:val="0"/>
          <w:numId w:val="52"/>
        </w:numPr>
      </w:pPr>
      <w:r>
        <w:t>Secretary of the Department;</w:t>
      </w:r>
    </w:p>
    <w:p w14:paraId="18DC9F01" w14:textId="68F0D2FF" w:rsidR="00417AA8" w:rsidRDefault="0031059D" w:rsidP="00FC71D7">
      <w:pPr>
        <w:pStyle w:val="ListParagraph"/>
        <w:keepLines w:val="0"/>
        <w:numPr>
          <w:ilvl w:val="0"/>
          <w:numId w:val="52"/>
        </w:numPr>
      </w:pPr>
      <w:r>
        <w:t>Public Interest</w:t>
      </w:r>
      <w:r w:rsidR="00417AA8">
        <w:t xml:space="preserve"> Disclosure Coordinator or </w:t>
      </w:r>
      <w:r>
        <w:t xml:space="preserve">Public Interest </w:t>
      </w:r>
      <w:r w:rsidR="00417AA8">
        <w:t>Disclosure Officer;</w:t>
      </w:r>
    </w:p>
    <w:p w14:paraId="62CC9725" w14:textId="6B4DA67A" w:rsidR="00417AA8" w:rsidRDefault="00417AA8" w:rsidP="00FC71D7">
      <w:pPr>
        <w:pStyle w:val="ListParagraph"/>
        <w:keepLines w:val="0"/>
        <w:numPr>
          <w:ilvl w:val="0"/>
          <w:numId w:val="52"/>
        </w:numPr>
      </w:pPr>
      <w:r>
        <w:t xml:space="preserve">manager or supervisor of the disclosure; </w:t>
      </w:r>
    </w:p>
    <w:p w14:paraId="5DCF3F9B" w14:textId="1CF876D5" w:rsidR="00417AA8" w:rsidRDefault="00417AA8" w:rsidP="00FC71D7">
      <w:pPr>
        <w:pStyle w:val="ListParagraph"/>
        <w:keepLines w:val="0"/>
        <w:numPr>
          <w:ilvl w:val="0"/>
          <w:numId w:val="52"/>
        </w:numPr>
      </w:pPr>
      <w:r>
        <w:t>manager or supervisor of the person who is the subject of the disclosure; or</w:t>
      </w:r>
    </w:p>
    <w:p w14:paraId="7D417463" w14:textId="02253FB3" w:rsidR="00417AA8" w:rsidRDefault="00417AA8" w:rsidP="00FC71D7">
      <w:pPr>
        <w:pStyle w:val="ListParagraph"/>
        <w:keepLines w:val="0"/>
        <w:numPr>
          <w:ilvl w:val="0"/>
          <w:numId w:val="52"/>
        </w:numPr>
      </w:pPr>
      <w:r>
        <w:t xml:space="preserve">a person acting in any of the above roles. </w:t>
      </w:r>
    </w:p>
    <w:tbl>
      <w:tblPr>
        <w:tblStyle w:val="Two-columnreference"/>
        <w:tblW w:w="9639" w:type="dxa"/>
        <w:tblLook w:val="0480" w:firstRow="0" w:lastRow="0" w:firstColumn="1" w:lastColumn="0" w:noHBand="0" w:noVBand="1"/>
      </w:tblPr>
      <w:tblGrid>
        <w:gridCol w:w="1536"/>
        <w:gridCol w:w="8103"/>
      </w:tblGrid>
      <w:tr w:rsidR="00D32D17" w:rsidRPr="00243C1F" w14:paraId="4652B054" w14:textId="77777777" w:rsidTr="00EB5081">
        <w:tc>
          <w:tcPr>
            <w:cnfStyle w:val="001000000000" w:firstRow="0" w:lastRow="0" w:firstColumn="1" w:lastColumn="0" w:oddVBand="0" w:evenVBand="0" w:oddHBand="0" w:evenHBand="0" w:firstRowFirstColumn="0" w:firstRowLastColumn="0" w:lastRowFirstColumn="0" w:lastRowLastColumn="0"/>
            <w:tcW w:w="1531" w:type="dxa"/>
          </w:tcPr>
          <w:p w14:paraId="1BCE8260" w14:textId="77777777" w:rsidR="00D32D17" w:rsidRPr="00113FE9" w:rsidRDefault="00D32D17" w:rsidP="00EB5081">
            <w:pPr>
              <w:rPr>
                <w:rStyle w:val="Reference"/>
              </w:rPr>
            </w:pPr>
            <w:r w:rsidRPr="004F297E">
              <w:rPr>
                <w:rStyle w:val="Reference"/>
              </w:rPr>
              <w:lastRenderedPageBreak/>
              <w:t>FRD 22H</w:t>
            </w:r>
          </w:p>
        </w:tc>
        <w:tc>
          <w:tcPr>
            <w:tcW w:w="8074" w:type="dxa"/>
          </w:tcPr>
          <w:p w14:paraId="5C6C6B06" w14:textId="1F8E585C" w:rsidR="00D32D17" w:rsidRPr="00243C1F" w:rsidRDefault="00D32D17" w:rsidP="00EB5081">
            <w:pPr>
              <w:cnfStyle w:val="000000000000" w:firstRow="0" w:lastRow="0" w:firstColumn="0" w:lastColumn="0" w:oddVBand="0" w:evenVBand="0" w:oddHBand="0" w:evenHBand="0" w:firstRowFirstColumn="0" w:firstRowLastColumn="0" w:lastRowFirstColumn="0" w:lastRowLastColumn="0"/>
            </w:pPr>
            <w:r w:rsidRPr="00D32D17">
              <w:t xml:space="preserve">Alternatively, disclosures may also be made directly to the Independent </w:t>
            </w:r>
            <w:r w:rsidR="00D146DE" w:rsidRPr="00D32D17">
              <w:t>Broad-based</w:t>
            </w:r>
            <w:r w:rsidRPr="00D32D17">
              <w:t xml:space="preserve"> Anti</w:t>
            </w:r>
            <w:r w:rsidR="00102885">
              <w:t>-</w:t>
            </w:r>
            <w:proofErr w:type="gramStart"/>
            <w:r w:rsidRPr="00D32D17">
              <w:t>corruption</w:t>
            </w:r>
            <w:proofErr w:type="gramEnd"/>
            <w:r w:rsidRPr="00D32D17">
              <w:t xml:space="preserve"> Commission:</w:t>
            </w:r>
          </w:p>
        </w:tc>
      </w:tr>
    </w:tbl>
    <w:p w14:paraId="5911AFB0" w14:textId="77777777" w:rsidR="00D32D17" w:rsidRDefault="00417AA8" w:rsidP="00417AA8">
      <w:pPr>
        <w:keepLines w:val="0"/>
      </w:pPr>
      <w:r>
        <w:t>Level 1, North Tower, 459 Collins Street</w:t>
      </w:r>
      <w:r w:rsidR="00D32D17">
        <w:br/>
      </w:r>
      <w:r>
        <w:t>Melbourne, VIC 3000</w:t>
      </w:r>
    </w:p>
    <w:p w14:paraId="4DAF9F77" w14:textId="3BD82083" w:rsidR="00417AA8" w:rsidRDefault="00417AA8" w:rsidP="00D32D17">
      <w:pPr>
        <w:keepLines w:val="0"/>
        <w:tabs>
          <w:tab w:val="left" w:pos="851"/>
        </w:tabs>
      </w:pPr>
      <w:r>
        <w:t xml:space="preserve">Phone: </w:t>
      </w:r>
      <w:r w:rsidR="00D32D17">
        <w:tab/>
      </w:r>
      <w:r>
        <w:t>1300 735 135</w:t>
      </w:r>
      <w:r w:rsidR="00D32D17">
        <w:br/>
      </w:r>
      <w:r>
        <w:t xml:space="preserve">Internet: </w:t>
      </w:r>
      <w:r w:rsidR="00D32D17">
        <w:tab/>
      </w:r>
      <w:hyperlink r:id="rId68" w:history="1">
        <w:r w:rsidRPr="00D32D17">
          <w:rPr>
            <w:rStyle w:val="Hyperlink"/>
          </w:rPr>
          <w:t>www.ibac.vic.gov.au</w:t>
        </w:r>
      </w:hyperlink>
    </w:p>
    <w:p w14:paraId="658586D3" w14:textId="305D184A" w:rsidR="00417AA8" w:rsidRDefault="00417AA8" w:rsidP="00D32D17">
      <w:pPr>
        <w:keepLines w:val="0"/>
        <w:tabs>
          <w:tab w:val="left" w:pos="851"/>
        </w:tabs>
        <w:ind w:left="851" w:hanging="851"/>
      </w:pPr>
      <w:r>
        <w:t xml:space="preserve">Email: </w:t>
      </w:r>
      <w:r w:rsidR="00D32D17">
        <w:tab/>
      </w:r>
      <w:r w:rsidRPr="00D32D17">
        <w:rPr>
          <w:rStyle w:val="Guidance"/>
        </w:rPr>
        <w:t>[see the website above for the secure email disclosure process, which also provides for anonymous disclosures.]</w:t>
      </w:r>
    </w:p>
    <w:p w14:paraId="014F4E1F" w14:textId="77777777" w:rsidR="00417AA8" w:rsidRDefault="00417AA8" w:rsidP="00D32D17">
      <w:pPr>
        <w:pStyle w:val="Heading30"/>
      </w:pPr>
      <w:bookmarkStart w:id="159" w:name="_Toc41961322"/>
      <w:r>
        <w:t>Further information</w:t>
      </w:r>
      <w:bookmarkEnd w:id="159"/>
    </w:p>
    <w:p w14:paraId="5A74B69B" w14:textId="5CE189CB" w:rsidR="00417AA8" w:rsidRDefault="00417AA8" w:rsidP="00417AA8">
      <w:pPr>
        <w:keepLines w:val="0"/>
      </w:pPr>
      <w:r>
        <w:t xml:space="preserve">The </w:t>
      </w:r>
      <w:r w:rsidR="0031059D">
        <w:t xml:space="preserve">Public Interest </w:t>
      </w:r>
      <w:r>
        <w:t xml:space="preserve">Disclosure Policy and Procedures, which outline the system for reporting disclosures of improper conduct or detrimental action by the Department or any of its employees and/or officers, are available on the Department’s website. </w:t>
      </w:r>
    </w:p>
    <w:p w14:paraId="32617D91" w14:textId="68539FC6" w:rsidR="00D32D17" w:rsidRDefault="00417AA8" w:rsidP="00D32D17">
      <w:pPr>
        <w:pStyle w:val="TableHeading"/>
      </w:pPr>
      <w:r>
        <w:t xml:space="preserve">Disclosures under the </w:t>
      </w:r>
      <w:r w:rsidR="0031059D">
        <w:rPr>
          <w:i/>
          <w:iCs/>
        </w:rPr>
        <w:t>Public Interest</w:t>
      </w:r>
      <w:r w:rsidRPr="002E77BA">
        <w:rPr>
          <w:i/>
          <w:iCs/>
        </w:rPr>
        <w:t xml:space="preserve"> Disclosure</w:t>
      </w:r>
      <w:r w:rsidR="000E732A">
        <w:rPr>
          <w:i/>
          <w:iCs/>
        </w:rPr>
        <w:t>s</w:t>
      </w:r>
      <w:r w:rsidRPr="002E77BA">
        <w:rPr>
          <w:i/>
          <w:iCs/>
        </w:rPr>
        <w:t xml:space="preserve"> Act 2012</w:t>
      </w:r>
    </w:p>
    <w:tbl>
      <w:tblPr>
        <w:tblStyle w:val="DTFFinancialTable"/>
        <w:tblW w:w="8052" w:type="dxa"/>
        <w:tblLayout w:type="fixed"/>
        <w:tblLook w:val="06A0" w:firstRow="1" w:lastRow="0" w:firstColumn="1" w:lastColumn="0" w:noHBand="1" w:noVBand="1"/>
      </w:tblPr>
      <w:tblGrid>
        <w:gridCol w:w="6351"/>
        <w:gridCol w:w="851"/>
        <w:gridCol w:w="850"/>
      </w:tblGrid>
      <w:tr w:rsidR="00D32D17" w:rsidRPr="008D7F20" w14:paraId="52F5246A" w14:textId="77777777" w:rsidTr="00D32D17">
        <w:trPr>
          <w:cnfStyle w:val="100000000000" w:firstRow="1" w:lastRow="0" w:firstColumn="0" w:lastColumn="0" w:oddVBand="0" w:evenVBand="0" w:oddHBand="0" w:evenHBand="0" w:firstRowFirstColumn="0" w:firstRowLastColumn="0" w:lastRowFirstColumn="0" w:lastRowLastColumn="0"/>
          <w:trHeight w:val="123"/>
          <w:tblHeader/>
        </w:trPr>
        <w:tc>
          <w:tcPr>
            <w:cnfStyle w:val="001000000100" w:firstRow="0" w:lastRow="0" w:firstColumn="1" w:lastColumn="0" w:oddVBand="0" w:evenVBand="0" w:oddHBand="0" w:evenHBand="0" w:firstRowFirstColumn="1" w:firstRowLastColumn="0" w:lastRowFirstColumn="0" w:lastRowLastColumn="0"/>
            <w:tcW w:w="6351" w:type="dxa"/>
          </w:tcPr>
          <w:p w14:paraId="2F42B522" w14:textId="77777777" w:rsidR="00D32D17" w:rsidRPr="008D7F20" w:rsidRDefault="00D32D17" w:rsidP="00EB5081"/>
        </w:tc>
        <w:tc>
          <w:tcPr>
            <w:tcW w:w="851" w:type="dxa"/>
          </w:tcPr>
          <w:p w14:paraId="2D2BA362" w14:textId="77777777" w:rsidR="00D32D17" w:rsidRPr="008D7F20" w:rsidRDefault="00D32D17" w:rsidP="00EB5081">
            <w:pPr>
              <w:cnfStyle w:val="100000000000" w:firstRow="1" w:lastRow="0" w:firstColumn="0" w:lastColumn="0" w:oddVBand="0" w:evenVBand="0" w:oddHBand="0" w:evenHBand="0" w:firstRowFirstColumn="0" w:firstRowLastColumn="0" w:lastRowFirstColumn="0" w:lastRowLastColumn="0"/>
            </w:pPr>
            <w:r w:rsidRPr="008D7F20">
              <w:t xml:space="preserve">2019-20 </w:t>
            </w:r>
          </w:p>
        </w:tc>
        <w:tc>
          <w:tcPr>
            <w:tcW w:w="850" w:type="dxa"/>
          </w:tcPr>
          <w:p w14:paraId="7E27ABC2" w14:textId="77777777" w:rsidR="00D32D17" w:rsidRPr="008D7F20" w:rsidRDefault="00D32D17" w:rsidP="00EB5081">
            <w:pPr>
              <w:cnfStyle w:val="100000000000" w:firstRow="1" w:lastRow="0" w:firstColumn="0" w:lastColumn="0" w:oddVBand="0" w:evenVBand="0" w:oddHBand="0" w:evenHBand="0" w:firstRowFirstColumn="0" w:firstRowLastColumn="0" w:lastRowFirstColumn="0" w:lastRowLastColumn="0"/>
            </w:pPr>
            <w:r w:rsidRPr="008D7F20">
              <w:t xml:space="preserve">2018-19 </w:t>
            </w:r>
          </w:p>
        </w:tc>
      </w:tr>
      <w:tr w:rsidR="00D32D17" w:rsidRPr="008D7F20" w14:paraId="4FA297D8" w14:textId="77777777" w:rsidTr="00D32D17">
        <w:trPr>
          <w:cnfStyle w:val="100000000000" w:firstRow="1" w:lastRow="0" w:firstColumn="0" w:lastColumn="0" w:oddVBand="0" w:evenVBand="0" w:oddHBand="0" w:evenHBand="0" w:firstRowFirstColumn="0" w:firstRowLastColumn="0" w:lastRowFirstColumn="0" w:lastRowLastColumn="0"/>
          <w:trHeight w:val="80"/>
          <w:tblHeader/>
        </w:trPr>
        <w:tc>
          <w:tcPr>
            <w:cnfStyle w:val="001000000100" w:firstRow="0" w:lastRow="0" w:firstColumn="1" w:lastColumn="0" w:oddVBand="0" w:evenVBand="0" w:oddHBand="0" w:evenHBand="0" w:firstRowFirstColumn="1" w:firstRowLastColumn="0" w:lastRowFirstColumn="0" w:lastRowLastColumn="0"/>
            <w:tcW w:w="6351" w:type="dxa"/>
          </w:tcPr>
          <w:p w14:paraId="2182E8ED" w14:textId="77777777" w:rsidR="00D32D17" w:rsidRPr="008D7F20" w:rsidRDefault="00D32D17" w:rsidP="00EB5081"/>
        </w:tc>
        <w:tc>
          <w:tcPr>
            <w:tcW w:w="851" w:type="dxa"/>
          </w:tcPr>
          <w:p w14:paraId="362E8D96" w14:textId="77777777" w:rsidR="00D32D17" w:rsidRPr="008D7F20" w:rsidRDefault="00D32D17" w:rsidP="00EB5081">
            <w:pPr>
              <w:cnfStyle w:val="100000000000" w:firstRow="1" w:lastRow="0" w:firstColumn="0" w:lastColumn="0" w:oddVBand="0" w:evenVBand="0" w:oddHBand="0" w:evenHBand="0" w:firstRowFirstColumn="0" w:firstRowLastColumn="0" w:lastRowFirstColumn="0" w:lastRowLastColumn="0"/>
            </w:pPr>
            <w:r w:rsidRPr="008D7F20">
              <w:t>number</w:t>
            </w:r>
          </w:p>
        </w:tc>
        <w:tc>
          <w:tcPr>
            <w:tcW w:w="850" w:type="dxa"/>
          </w:tcPr>
          <w:p w14:paraId="32FA83E4" w14:textId="77777777" w:rsidR="00D32D17" w:rsidRPr="008D7F20" w:rsidRDefault="00D32D17" w:rsidP="00EB5081">
            <w:pPr>
              <w:cnfStyle w:val="100000000000" w:firstRow="1" w:lastRow="0" w:firstColumn="0" w:lastColumn="0" w:oddVBand="0" w:evenVBand="0" w:oddHBand="0" w:evenHBand="0" w:firstRowFirstColumn="0" w:firstRowLastColumn="0" w:lastRowFirstColumn="0" w:lastRowLastColumn="0"/>
            </w:pPr>
            <w:r w:rsidRPr="008D7F20">
              <w:t>number</w:t>
            </w:r>
          </w:p>
        </w:tc>
      </w:tr>
      <w:tr w:rsidR="00D32D17" w:rsidRPr="008D7F20" w14:paraId="118C4A90" w14:textId="77777777" w:rsidTr="00D32D17">
        <w:trPr>
          <w:trHeight w:val="185"/>
        </w:trPr>
        <w:tc>
          <w:tcPr>
            <w:cnfStyle w:val="001000000000" w:firstRow="0" w:lastRow="0" w:firstColumn="1" w:lastColumn="0" w:oddVBand="0" w:evenVBand="0" w:oddHBand="0" w:evenHBand="0" w:firstRowFirstColumn="0" w:firstRowLastColumn="0" w:lastRowFirstColumn="0" w:lastRowLastColumn="0"/>
            <w:tcW w:w="6351" w:type="dxa"/>
          </w:tcPr>
          <w:p w14:paraId="2BA82764" w14:textId="77777777" w:rsidR="00D32D17" w:rsidRPr="008D7F20" w:rsidRDefault="00D32D17" w:rsidP="00EB5081">
            <w:pPr>
              <w:ind w:left="0" w:firstLine="0"/>
            </w:pPr>
            <w:r w:rsidRPr="008D7F20">
              <w:t>The number of disclosures made by an individual to the Department and notified to the Independent Broad</w:t>
            </w:r>
            <w:r w:rsidRPr="008D7F20">
              <w:noBreakHyphen/>
              <w:t>based Anti</w:t>
            </w:r>
            <w:r w:rsidRPr="008D7F20">
              <w:noBreakHyphen/>
              <w:t xml:space="preserve">corruption Commission </w:t>
            </w:r>
          </w:p>
        </w:tc>
        <w:tc>
          <w:tcPr>
            <w:tcW w:w="851" w:type="dxa"/>
          </w:tcPr>
          <w:p w14:paraId="6CFBECB6" w14:textId="77777777" w:rsidR="00D32D17" w:rsidRPr="008D7F20" w:rsidRDefault="00D32D17" w:rsidP="00EB5081">
            <w:pPr>
              <w:cnfStyle w:val="000000000000" w:firstRow="0" w:lastRow="0" w:firstColumn="0" w:lastColumn="0" w:oddVBand="0" w:evenVBand="0" w:oddHBand="0" w:evenHBand="0" w:firstRowFirstColumn="0" w:firstRowLastColumn="0" w:lastRowFirstColumn="0" w:lastRowLastColumn="0"/>
            </w:pPr>
          </w:p>
        </w:tc>
        <w:tc>
          <w:tcPr>
            <w:tcW w:w="850" w:type="dxa"/>
          </w:tcPr>
          <w:p w14:paraId="17B4E39A" w14:textId="77777777" w:rsidR="00D32D17" w:rsidRPr="008D7F20" w:rsidRDefault="00D32D17" w:rsidP="00EB5081">
            <w:pPr>
              <w:cnfStyle w:val="000000000000" w:firstRow="0" w:lastRow="0" w:firstColumn="0" w:lastColumn="0" w:oddVBand="0" w:evenVBand="0" w:oddHBand="0" w:evenHBand="0" w:firstRowFirstColumn="0" w:firstRowLastColumn="0" w:lastRowFirstColumn="0" w:lastRowLastColumn="0"/>
            </w:pPr>
          </w:p>
        </w:tc>
      </w:tr>
      <w:tr w:rsidR="00D32D17" w:rsidRPr="008D7F20" w14:paraId="363902A6" w14:textId="77777777" w:rsidTr="00D32D17">
        <w:trPr>
          <w:trHeight w:val="183"/>
        </w:trPr>
        <w:tc>
          <w:tcPr>
            <w:cnfStyle w:val="001000000000" w:firstRow="0" w:lastRow="0" w:firstColumn="1" w:lastColumn="0" w:oddVBand="0" w:evenVBand="0" w:oddHBand="0" w:evenHBand="0" w:firstRowFirstColumn="0" w:firstRowLastColumn="0" w:lastRowFirstColumn="0" w:lastRowLastColumn="0"/>
            <w:tcW w:w="6351" w:type="dxa"/>
          </w:tcPr>
          <w:p w14:paraId="4E1531F4" w14:textId="77777777" w:rsidR="00D32D17" w:rsidRPr="008D7F20" w:rsidRDefault="00D32D17" w:rsidP="00EB5081">
            <w:pPr>
              <w:ind w:left="0" w:firstLine="0"/>
            </w:pPr>
            <w:r w:rsidRPr="008D7F20">
              <w:t>Assessable disclosures</w:t>
            </w:r>
          </w:p>
        </w:tc>
        <w:tc>
          <w:tcPr>
            <w:tcW w:w="851" w:type="dxa"/>
          </w:tcPr>
          <w:p w14:paraId="1E2A4DF6" w14:textId="77777777" w:rsidR="00D32D17" w:rsidRPr="008D7F20" w:rsidRDefault="00D32D17" w:rsidP="00EB5081">
            <w:pPr>
              <w:cnfStyle w:val="000000000000" w:firstRow="0" w:lastRow="0" w:firstColumn="0" w:lastColumn="0" w:oddVBand="0" w:evenVBand="0" w:oddHBand="0" w:evenHBand="0" w:firstRowFirstColumn="0" w:firstRowLastColumn="0" w:lastRowFirstColumn="0" w:lastRowLastColumn="0"/>
            </w:pPr>
            <w:r w:rsidRPr="008D7F20">
              <w:t>0</w:t>
            </w:r>
          </w:p>
        </w:tc>
        <w:tc>
          <w:tcPr>
            <w:tcW w:w="850" w:type="dxa"/>
          </w:tcPr>
          <w:p w14:paraId="57FD948E" w14:textId="77777777" w:rsidR="00D32D17" w:rsidRPr="008D7F20" w:rsidRDefault="00D32D17" w:rsidP="00EB5081">
            <w:pPr>
              <w:cnfStyle w:val="000000000000" w:firstRow="0" w:lastRow="0" w:firstColumn="0" w:lastColumn="0" w:oddVBand="0" w:evenVBand="0" w:oddHBand="0" w:evenHBand="0" w:firstRowFirstColumn="0" w:firstRowLastColumn="0" w:lastRowFirstColumn="0" w:lastRowLastColumn="0"/>
            </w:pPr>
            <w:proofErr w:type="spellStart"/>
            <w:r w:rsidRPr="008D7F20">
              <w:t>n.a.</w:t>
            </w:r>
            <w:proofErr w:type="spellEnd"/>
          </w:p>
        </w:tc>
      </w:tr>
    </w:tbl>
    <w:p w14:paraId="2A7DD658" w14:textId="478EF36B" w:rsidR="00D32D17" w:rsidRDefault="00D32D17" w:rsidP="00D32D17">
      <w:pPr>
        <w:keepLines w:val="0"/>
      </w:pPr>
    </w:p>
    <w:tbl>
      <w:tblPr>
        <w:tblStyle w:val="GuidanceNote"/>
        <w:tblW w:w="9639" w:type="dxa"/>
        <w:tblLayout w:type="fixed"/>
        <w:tblLook w:val="06A0" w:firstRow="1" w:lastRow="0" w:firstColumn="1" w:lastColumn="0" w:noHBand="1" w:noVBand="1"/>
      </w:tblPr>
      <w:tblGrid>
        <w:gridCol w:w="1516"/>
        <w:gridCol w:w="8123"/>
      </w:tblGrid>
      <w:tr w:rsidR="00D32D17" w:rsidRPr="00243C1F" w14:paraId="2BC72D85" w14:textId="77777777" w:rsidTr="00D32D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4140DA89" w14:textId="77777777" w:rsidR="00D32D17" w:rsidRPr="008B158A" w:rsidRDefault="00D32D17" w:rsidP="00EB5081">
            <w:pPr>
              <w:rPr>
                <w:rStyle w:val="Reference"/>
              </w:rPr>
            </w:pPr>
          </w:p>
        </w:tc>
        <w:tc>
          <w:tcPr>
            <w:tcW w:w="8123" w:type="dxa"/>
          </w:tcPr>
          <w:p w14:paraId="700C87EB" w14:textId="6C212422" w:rsidR="00D32D17" w:rsidRPr="00BC1768" w:rsidRDefault="00D32D17" w:rsidP="00BC1768">
            <w:pPr>
              <w:cnfStyle w:val="100000000000" w:firstRow="1" w:lastRow="0" w:firstColumn="0" w:lastColumn="0" w:oddVBand="0" w:evenVBand="0" w:oddHBand="0" w:evenHBand="0" w:firstRowFirstColumn="0" w:firstRowLastColumn="0" w:lastRowFirstColumn="0" w:lastRowLastColumn="0"/>
            </w:pPr>
            <w:r w:rsidRPr="00D32D17">
              <w:t xml:space="preserve">Guidance – Compliance with </w:t>
            </w:r>
            <w:r w:rsidR="0031059D">
              <w:rPr>
                <w:i/>
                <w:iCs/>
              </w:rPr>
              <w:t>Public Interest</w:t>
            </w:r>
            <w:r w:rsidRPr="00D32D17">
              <w:rPr>
                <w:i/>
                <w:iCs/>
              </w:rPr>
              <w:t xml:space="preserve"> Disclosure</w:t>
            </w:r>
            <w:r w:rsidR="000E732A">
              <w:rPr>
                <w:i/>
                <w:iCs/>
              </w:rPr>
              <w:t>s</w:t>
            </w:r>
            <w:r w:rsidRPr="00D32D17">
              <w:rPr>
                <w:i/>
                <w:iCs/>
              </w:rPr>
              <w:t xml:space="preserve"> Act 2012</w:t>
            </w:r>
            <w:r>
              <w:rPr>
                <w:i/>
                <w:iCs/>
              </w:rPr>
              <w:br/>
            </w:r>
            <w:r w:rsidRPr="00D32D17">
              <w:t xml:space="preserve">(formerly the </w:t>
            </w:r>
            <w:r w:rsidR="0031059D" w:rsidRPr="007521AA">
              <w:rPr>
                <w:i/>
                <w:iCs/>
              </w:rPr>
              <w:t>Protect</w:t>
            </w:r>
            <w:r w:rsidR="000E732A" w:rsidRPr="007521AA">
              <w:rPr>
                <w:i/>
                <w:iCs/>
              </w:rPr>
              <w:t>ed</w:t>
            </w:r>
            <w:r w:rsidR="0031059D" w:rsidRPr="007521AA">
              <w:rPr>
                <w:i/>
                <w:iCs/>
              </w:rPr>
              <w:t xml:space="preserve"> Disclosure Act 2012</w:t>
            </w:r>
            <w:r w:rsidR="0031059D">
              <w:t xml:space="preserve">, </w:t>
            </w:r>
            <w:r w:rsidRPr="00D32D17">
              <w:rPr>
                <w:i/>
                <w:iCs/>
              </w:rPr>
              <w:t>Whistleblowers Protection Act 2001</w:t>
            </w:r>
            <w:r w:rsidRPr="00D32D17">
              <w:t>)</w:t>
            </w:r>
          </w:p>
        </w:tc>
      </w:tr>
      <w:tr w:rsidR="00D32D17" w:rsidRPr="00243C1F" w14:paraId="5E062B46" w14:textId="77777777" w:rsidTr="00D32D17">
        <w:tc>
          <w:tcPr>
            <w:cnfStyle w:val="001000000000" w:firstRow="0" w:lastRow="0" w:firstColumn="1" w:lastColumn="0" w:oddVBand="0" w:evenVBand="0" w:oddHBand="0" w:evenHBand="0" w:firstRowFirstColumn="0" w:firstRowLastColumn="0" w:lastRowFirstColumn="0" w:lastRowLastColumn="0"/>
            <w:tcW w:w="1516" w:type="dxa"/>
          </w:tcPr>
          <w:p w14:paraId="132A1791" w14:textId="77777777" w:rsidR="00D32D17" w:rsidRPr="008B158A" w:rsidRDefault="00D32D17" w:rsidP="00EB5081">
            <w:pPr>
              <w:rPr>
                <w:rStyle w:val="Reference"/>
              </w:rPr>
            </w:pPr>
          </w:p>
        </w:tc>
        <w:tc>
          <w:tcPr>
            <w:tcW w:w="8123" w:type="dxa"/>
          </w:tcPr>
          <w:p w14:paraId="6A45C3B7" w14:textId="77777777" w:rsidR="00D32D17" w:rsidRDefault="00D32D17" w:rsidP="00726B07">
            <w:pPr>
              <w:pStyle w:val="HeadingGuidance"/>
              <w:cnfStyle w:val="000000000000" w:firstRow="0" w:lastRow="0" w:firstColumn="0" w:lastColumn="0" w:oddVBand="0" w:evenVBand="0" w:oddHBand="0" w:evenHBand="0" w:firstRowFirstColumn="0" w:firstRowLastColumn="0" w:lastRowFirstColumn="0" w:lastRowLastColumn="0"/>
            </w:pPr>
            <w:bookmarkStart w:id="160" w:name="_Toc41961323"/>
            <w:r>
              <w:t>Legislative and documented references</w:t>
            </w:r>
            <w:bookmarkEnd w:id="160"/>
          </w:p>
          <w:p w14:paraId="11722DA8" w14:textId="2615BCC6" w:rsidR="00D32D17" w:rsidRDefault="00D32D17" w:rsidP="00D32D17">
            <w:pPr>
              <w:cnfStyle w:val="000000000000" w:firstRow="0" w:lastRow="0" w:firstColumn="0" w:lastColumn="0" w:oddVBand="0" w:evenVBand="0" w:oddHBand="0" w:evenHBand="0" w:firstRowFirstColumn="0" w:firstRowLastColumn="0" w:lastRowFirstColumn="0" w:lastRowLastColumn="0"/>
            </w:pPr>
            <w:r>
              <w:t xml:space="preserve">FRD 22H states that a Department’s annual report should include a ‘summary of the application and operation of the </w:t>
            </w:r>
            <w:r w:rsidR="0031059D">
              <w:rPr>
                <w:i/>
                <w:iCs/>
              </w:rPr>
              <w:t>Public Interest</w:t>
            </w:r>
            <w:r w:rsidRPr="00D32D17">
              <w:rPr>
                <w:i/>
                <w:iCs/>
              </w:rPr>
              <w:t xml:space="preserve"> Disclosure</w:t>
            </w:r>
            <w:r w:rsidR="000E732A">
              <w:rPr>
                <w:i/>
                <w:iCs/>
              </w:rPr>
              <w:t>s</w:t>
            </w:r>
            <w:r w:rsidRPr="00D32D17">
              <w:rPr>
                <w:i/>
                <w:iCs/>
              </w:rPr>
              <w:t xml:space="preserve"> Act 2012</w:t>
            </w:r>
            <w:r>
              <w:t xml:space="preserve"> (the Act), including disclosures required by the Act’.</w:t>
            </w:r>
          </w:p>
          <w:p w14:paraId="644E4844" w14:textId="70E0BB58" w:rsidR="00D32D17" w:rsidRDefault="00D32D17" w:rsidP="00D32D17">
            <w:pPr>
              <w:cnfStyle w:val="000000000000" w:firstRow="0" w:lastRow="0" w:firstColumn="0" w:lastColumn="0" w:oddVBand="0" w:evenVBand="0" w:oddHBand="0" w:evenHBand="0" w:firstRowFirstColumn="0" w:firstRowLastColumn="0" w:lastRowFirstColumn="0" w:lastRowLastColumn="0"/>
            </w:pPr>
            <w:r>
              <w:t xml:space="preserve">The Act commenced operation on 10 February 2013 and replaced the former </w:t>
            </w:r>
            <w:r w:rsidRPr="00D32D17">
              <w:rPr>
                <w:i/>
                <w:iCs/>
              </w:rPr>
              <w:t>Whistleblowers Protection Act 2001</w:t>
            </w:r>
            <w:r>
              <w:t xml:space="preserve">. </w:t>
            </w:r>
          </w:p>
          <w:p w14:paraId="2A37486C" w14:textId="77777777" w:rsidR="00D32D17" w:rsidRDefault="00D32D17" w:rsidP="00726B07">
            <w:pPr>
              <w:pStyle w:val="HeadingGuidance"/>
              <w:cnfStyle w:val="000000000000" w:firstRow="0" w:lastRow="0" w:firstColumn="0" w:lastColumn="0" w:oddVBand="0" w:evenVBand="0" w:oddHBand="0" w:evenHBand="0" w:firstRowFirstColumn="0" w:firstRowLastColumn="0" w:lastRowFirstColumn="0" w:lastRowLastColumn="0"/>
            </w:pPr>
            <w:bookmarkStart w:id="161" w:name="_Toc41961324"/>
            <w:r>
              <w:t>Guidance</w:t>
            </w:r>
            <w:bookmarkEnd w:id="161"/>
          </w:p>
          <w:p w14:paraId="25E22A68" w14:textId="2A2C661C" w:rsidR="00D32D17" w:rsidRDefault="00D32D17" w:rsidP="00D32D17">
            <w:pPr>
              <w:cnfStyle w:val="000000000000" w:firstRow="0" w:lastRow="0" w:firstColumn="0" w:lastColumn="0" w:oddVBand="0" w:evenVBand="0" w:oddHBand="0" w:evenHBand="0" w:firstRowFirstColumn="0" w:firstRowLastColumn="0" w:lastRowFirstColumn="0" w:lastRowLastColumn="0"/>
            </w:pPr>
            <w:proofErr w:type="gramStart"/>
            <w:r>
              <w:t>Similar to</w:t>
            </w:r>
            <w:proofErr w:type="gramEnd"/>
            <w:r>
              <w:t xml:space="preserve"> the former legislation, the applicable</w:t>
            </w:r>
            <w:r w:rsidR="00D807AB">
              <w:t xml:space="preserve"> disclosures</w:t>
            </w:r>
            <w:r>
              <w:t xml:space="preserve"> of the current Act may be presented in a table format. </w:t>
            </w:r>
          </w:p>
          <w:p w14:paraId="7081A315" w14:textId="77777777" w:rsidR="00D32D17" w:rsidRDefault="00D32D17" w:rsidP="00D32D17">
            <w:pPr>
              <w:cnfStyle w:val="000000000000" w:firstRow="0" w:lastRow="0" w:firstColumn="0" w:lastColumn="0" w:oddVBand="0" w:evenVBand="0" w:oddHBand="0" w:evenHBand="0" w:firstRowFirstColumn="0" w:firstRowLastColumn="0" w:lastRowFirstColumn="0" w:lastRowLastColumn="0"/>
            </w:pPr>
            <w:r>
              <w:t xml:space="preserve">Illustration under the Act has been prepared for Departments only, </w:t>
            </w:r>
            <w:r w:rsidRPr="00353DFA">
              <w:rPr>
                <w:b/>
                <w:bCs/>
              </w:rPr>
              <w:t>and agencies should seek their own advice regarding reporting requirements that may apply to them</w:t>
            </w:r>
            <w:r>
              <w:t>.</w:t>
            </w:r>
          </w:p>
          <w:p w14:paraId="50D6DDC2" w14:textId="385A4B86" w:rsidR="00D32D17" w:rsidRPr="008B158A" w:rsidRDefault="00D32D17" w:rsidP="00D32D17">
            <w:pPr>
              <w:cnfStyle w:val="000000000000" w:firstRow="0" w:lastRow="0" w:firstColumn="0" w:lastColumn="0" w:oddVBand="0" w:evenVBand="0" w:oddHBand="0" w:evenHBand="0" w:firstRowFirstColumn="0" w:firstRowLastColumn="0" w:lastRowFirstColumn="0" w:lastRowLastColumn="0"/>
            </w:pPr>
            <w:r>
              <w:t>The application could be supported by a short message from a Department’s Secretary outlining the Department’s commitment to the aims and objectives of both Acts and its own process for applying the Acts.</w:t>
            </w:r>
          </w:p>
        </w:tc>
      </w:tr>
    </w:tbl>
    <w:p w14:paraId="4B54A01C" w14:textId="77777777" w:rsidR="00D32D17" w:rsidRDefault="00D32D17" w:rsidP="00D32D17">
      <w:pPr>
        <w:pStyle w:val="Heading20"/>
      </w:pPr>
      <w:bookmarkStart w:id="162" w:name="_Toc41961325"/>
      <w:bookmarkStart w:id="163" w:name="INDEX_CarersRecogAct"/>
      <w:r>
        <w:t xml:space="preserve">Compliance with the </w:t>
      </w:r>
      <w:r w:rsidRPr="00D32D17">
        <w:rPr>
          <w:i/>
          <w:iCs/>
        </w:rPr>
        <w:t>Carers Recognition Act 2012</w:t>
      </w:r>
      <w:bookmarkEnd w:id="162"/>
      <w:bookmarkEnd w:id="163"/>
    </w:p>
    <w:p w14:paraId="088F25B8" w14:textId="77777777" w:rsidR="00D32D17" w:rsidRDefault="00D32D17" w:rsidP="00D32D17">
      <w:pPr>
        <w:keepLines w:val="0"/>
      </w:pPr>
      <w:r>
        <w:t xml:space="preserve">The Department has taken all practical measures to comply with its obligations under the Act. These include </w:t>
      </w:r>
      <w:r w:rsidRPr="00D32D17">
        <w:rPr>
          <w:rStyle w:val="Guidance"/>
        </w:rPr>
        <w:t>[insert or remove whatever is applicable]</w:t>
      </w:r>
      <w:r>
        <w:t>:</w:t>
      </w:r>
    </w:p>
    <w:p w14:paraId="76A6CB9F" w14:textId="1B3CC698" w:rsidR="00D32D17" w:rsidRDefault="00D32D17" w:rsidP="00FC71D7">
      <w:pPr>
        <w:pStyle w:val="ListParagraph"/>
        <w:keepLines w:val="0"/>
        <w:numPr>
          <w:ilvl w:val="0"/>
          <w:numId w:val="53"/>
        </w:numPr>
      </w:pPr>
      <w:r>
        <w:t xml:space="preserve">promoting the principles of the Act to people in care relationships who receive our services and to the wider community </w:t>
      </w:r>
      <w:r w:rsidRPr="00D32D17">
        <w:rPr>
          <w:rStyle w:val="Guidance"/>
        </w:rPr>
        <w:t>[e.g. distributing printed material about the Act at community events or service points; providing links to state government resource materials on our website; providing digital and/or printed information about the Act to our partner organisations]</w:t>
      </w:r>
      <w:r>
        <w:t xml:space="preserve">; and/or </w:t>
      </w:r>
    </w:p>
    <w:p w14:paraId="77DE9369" w14:textId="359F0B40" w:rsidR="00D32D17" w:rsidRDefault="00D32D17" w:rsidP="00FC71D7">
      <w:pPr>
        <w:pStyle w:val="ListParagraph"/>
        <w:keepLines w:val="0"/>
        <w:numPr>
          <w:ilvl w:val="0"/>
          <w:numId w:val="53"/>
        </w:numPr>
      </w:pPr>
      <w:r>
        <w:t xml:space="preserve">ensuring our staff have an awareness and understanding of the care relationship principles set out in the Act </w:t>
      </w:r>
      <w:r w:rsidRPr="00D32D17">
        <w:rPr>
          <w:rStyle w:val="Guidance"/>
        </w:rPr>
        <w:t>[e.g. developing and implementing a staff awareness strategy about the principles in the Act and what they mean for staff; induction and training programs offered by the organisation include discussion of the Act and the statement of principles therein]</w:t>
      </w:r>
      <w:r>
        <w:t>; and/or</w:t>
      </w:r>
    </w:p>
    <w:p w14:paraId="30CA1EB4" w14:textId="01636F60" w:rsidR="00D32D17" w:rsidRDefault="00D32D17" w:rsidP="00FC71D7">
      <w:pPr>
        <w:pStyle w:val="ListParagraph"/>
        <w:keepLines w:val="0"/>
        <w:numPr>
          <w:ilvl w:val="0"/>
          <w:numId w:val="53"/>
        </w:numPr>
      </w:pPr>
      <w:r>
        <w:t xml:space="preserve">considering the care relationships principles set out in the Act when setting policies and providing services </w:t>
      </w:r>
      <w:r w:rsidRPr="00D32D17">
        <w:rPr>
          <w:rStyle w:val="Guidance"/>
        </w:rPr>
        <w:t>[e.g.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r>
        <w:t>; and/or</w:t>
      </w:r>
    </w:p>
    <w:p w14:paraId="5508A719" w14:textId="4AECAB5A" w:rsidR="00D32D17" w:rsidRDefault="00D32D17" w:rsidP="00FC71D7">
      <w:pPr>
        <w:pStyle w:val="ListParagraph"/>
        <w:keepLines w:val="0"/>
        <w:numPr>
          <w:ilvl w:val="0"/>
          <w:numId w:val="53"/>
        </w:numPr>
      </w:pPr>
      <w:r>
        <w:t xml:space="preserve">implementing priority actions in </w:t>
      </w:r>
      <w:r w:rsidRPr="00D32D17">
        <w:rPr>
          <w:i/>
          <w:iCs/>
        </w:rPr>
        <w:t>Recognising and supporting Victoria’s carers: Victorian carer strategy 2018-22</w:t>
      </w:r>
      <w:r>
        <w:t>.</w:t>
      </w:r>
    </w:p>
    <w:p w14:paraId="17CEAD92" w14:textId="57E9520E" w:rsidR="00D32D17" w:rsidRDefault="00D32D17" w:rsidP="00D32D17">
      <w:pPr>
        <w:pStyle w:val="Heading20"/>
      </w:pPr>
      <w:bookmarkStart w:id="164" w:name="_Toc41961326"/>
      <w:bookmarkStart w:id="165" w:name="INDEX_CompliianceDisabilityAct"/>
      <w:r>
        <w:lastRenderedPageBreak/>
        <w:t xml:space="preserve">Compliance with the </w:t>
      </w:r>
      <w:r w:rsidRPr="00D32D17">
        <w:rPr>
          <w:i/>
          <w:iCs/>
        </w:rPr>
        <w:t>Disability Act 2006</w:t>
      </w:r>
      <w:bookmarkEnd w:id="164"/>
      <w:bookmarkEnd w:id="165"/>
    </w:p>
    <w:p w14:paraId="6EE58544" w14:textId="77777777" w:rsidR="00D32D17" w:rsidRDefault="00D32D17" w:rsidP="00D32D17">
      <w:pPr>
        <w:keepLines w:val="0"/>
      </w:pPr>
      <w:r>
        <w:t xml:space="preserve">The </w:t>
      </w:r>
      <w:r w:rsidRPr="00D32D17">
        <w:rPr>
          <w:i/>
          <w:iCs/>
        </w:rPr>
        <w:t>Disability Act 2006</w:t>
      </w:r>
      <w:r>
        <w:t xml:space="preserve"> reaffirms and strengthens the rights of people with a disability and recognises that this requires support across the government sector and within the community. </w:t>
      </w:r>
    </w:p>
    <w:p w14:paraId="763669A0" w14:textId="16004DAB" w:rsidR="00D32D17" w:rsidRDefault="00D32D17" w:rsidP="00D32D17">
      <w:pPr>
        <w:keepLines w:val="0"/>
      </w:pPr>
      <w:r w:rsidRPr="00D32D17">
        <w:rPr>
          <w:i/>
          <w:iCs/>
        </w:rPr>
        <w:t>Absolutely everyone: State disability plan for 2017-2020</w:t>
      </w:r>
      <w:r>
        <w:t xml:space="preserve"> is the Victorian Government’s framework for enabling people with disability to participate and contribute to the social, economic and civic life of their community. Over time the government will consider ways to align disability action plans to the state plan.</w:t>
      </w:r>
    </w:p>
    <w:p w14:paraId="207F1CEF" w14:textId="77777777" w:rsidR="00D32D17" w:rsidRDefault="00D32D17" w:rsidP="00D32D17">
      <w:pPr>
        <w:pStyle w:val="Heading30"/>
      </w:pPr>
      <w:bookmarkStart w:id="166" w:name="_Toc41961327"/>
      <w:r>
        <w:t>Reducing barriers to accessing goods, services and facilities</w:t>
      </w:r>
      <w:bookmarkEnd w:id="166"/>
    </w:p>
    <w:p w14:paraId="4785AF67" w14:textId="77777777" w:rsidR="00D32D17" w:rsidRPr="00D32D17" w:rsidRDefault="00D32D17" w:rsidP="00D32D17">
      <w:pPr>
        <w:keepLines w:val="0"/>
        <w:rPr>
          <w:rStyle w:val="Guidance"/>
        </w:rPr>
      </w:pPr>
      <w:r w:rsidRPr="00D32D17">
        <w:rPr>
          <w:rStyle w:val="Guidance"/>
        </w:rPr>
        <w:t>[An example of a relevant initiative could be the implementation of an asset management strategy that builds accessibility into core business and includes detailed audits to assess disability access for customers and staff across all office locations, with clear documentation of the works required to fix identified access issues.]</w:t>
      </w:r>
    </w:p>
    <w:p w14:paraId="6EA6CD32" w14:textId="77777777" w:rsidR="00D32D17" w:rsidRDefault="00D32D17" w:rsidP="00D32D17">
      <w:pPr>
        <w:pStyle w:val="Heading30"/>
      </w:pPr>
      <w:bookmarkStart w:id="167" w:name="_Toc41961328"/>
      <w:r>
        <w:t>Reducing barriers to persons with a disability obtaining and maintaining employment</w:t>
      </w:r>
      <w:bookmarkEnd w:id="167"/>
    </w:p>
    <w:p w14:paraId="101ADBA5" w14:textId="77777777" w:rsidR="00D32D17" w:rsidRPr="00D32D17" w:rsidRDefault="00D32D17" w:rsidP="00D32D17">
      <w:pPr>
        <w:keepLines w:val="0"/>
        <w:rPr>
          <w:rStyle w:val="Guidance"/>
        </w:rPr>
      </w:pPr>
      <w:r w:rsidRPr="00D32D17">
        <w:rPr>
          <w:rStyle w:val="Guidance"/>
        </w:rPr>
        <w:t>[An example of a relevant initiative could be the development of an organisational disability employment strategy, developed in partnership with employees with disability, including actions to ensure an inclusive and disability equitable workplace, increased career pathways, and access to development and advancement opportunities.]</w:t>
      </w:r>
    </w:p>
    <w:p w14:paraId="716912BE" w14:textId="77777777" w:rsidR="00D32D17" w:rsidRDefault="00D32D17" w:rsidP="00D32D17">
      <w:pPr>
        <w:pStyle w:val="Heading30"/>
      </w:pPr>
      <w:bookmarkStart w:id="168" w:name="_Toc41961329"/>
      <w:r>
        <w:t>Promoting inclusion and participation in the community</w:t>
      </w:r>
      <w:bookmarkEnd w:id="168"/>
    </w:p>
    <w:p w14:paraId="67010000" w14:textId="3058825A" w:rsidR="00D32D17" w:rsidRPr="00D32D17" w:rsidRDefault="00D32D17" w:rsidP="00D32D17">
      <w:pPr>
        <w:keepLines w:val="0"/>
        <w:rPr>
          <w:rStyle w:val="Guidance"/>
        </w:rPr>
      </w:pPr>
      <w:r w:rsidRPr="00D32D17">
        <w:rPr>
          <w:rStyle w:val="Guidance"/>
        </w:rPr>
        <w:t>[An example of a relevant initiative could be establishing a partnership with a user</w:t>
      </w:r>
      <w:r w:rsidR="00E24657">
        <w:rPr>
          <w:rStyle w:val="Guidance"/>
        </w:rPr>
        <w:t>-</w:t>
      </w:r>
      <w:r w:rsidRPr="00D32D17">
        <w:rPr>
          <w:rStyle w:val="Guidance"/>
        </w:rPr>
        <w:t>led organisation to work on a joint communications campaign to change attitudes and perceptions about people with disability in leadership positions.]</w:t>
      </w:r>
    </w:p>
    <w:p w14:paraId="2C69FF4E" w14:textId="77777777" w:rsidR="00D32D17" w:rsidRDefault="00D32D17" w:rsidP="00D32D17">
      <w:pPr>
        <w:pStyle w:val="Heading30"/>
      </w:pPr>
      <w:bookmarkStart w:id="169" w:name="_Toc41961330"/>
      <w:r>
        <w:t>Achieving tangible changes in attitudes and practices that discriminate against people with a disability</w:t>
      </w:r>
      <w:bookmarkEnd w:id="169"/>
    </w:p>
    <w:p w14:paraId="79741E1C" w14:textId="77777777" w:rsidR="00D32D17" w:rsidRPr="00D32D17" w:rsidRDefault="00D32D17" w:rsidP="00D32D17">
      <w:pPr>
        <w:keepLines w:val="0"/>
        <w:rPr>
          <w:rStyle w:val="Guidance"/>
        </w:rPr>
      </w:pPr>
      <w:r w:rsidRPr="00D32D17">
        <w:rPr>
          <w:rStyle w:val="Guidance"/>
        </w:rPr>
        <w:t>[An example of a relevant initiative could be having a senior disability champion within the organisation who is active in promoting access and inclusion and removing barriers.]</w:t>
      </w:r>
    </w:p>
    <w:p w14:paraId="549E3ABB" w14:textId="77777777" w:rsidR="00D32D17" w:rsidRDefault="00D32D17" w:rsidP="00D32D17">
      <w:pPr>
        <w:keepLines w:val="0"/>
      </w:pPr>
    </w:p>
    <w:tbl>
      <w:tblPr>
        <w:tblStyle w:val="GuidanceNote"/>
        <w:tblW w:w="9639" w:type="dxa"/>
        <w:tblLayout w:type="fixed"/>
        <w:tblLook w:val="06A0" w:firstRow="1" w:lastRow="0" w:firstColumn="1" w:lastColumn="0" w:noHBand="1" w:noVBand="1"/>
      </w:tblPr>
      <w:tblGrid>
        <w:gridCol w:w="1516"/>
        <w:gridCol w:w="8123"/>
      </w:tblGrid>
      <w:tr w:rsidR="00D32D17" w:rsidRPr="00243C1F" w14:paraId="45446393" w14:textId="77777777" w:rsidTr="00D32D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022E69B" w14:textId="77777777" w:rsidR="00D32D17" w:rsidRPr="008B158A" w:rsidRDefault="00D32D17" w:rsidP="00EB5081">
            <w:pPr>
              <w:rPr>
                <w:rStyle w:val="Reference"/>
              </w:rPr>
            </w:pPr>
          </w:p>
        </w:tc>
        <w:tc>
          <w:tcPr>
            <w:tcW w:w="8123" w:type="dxa"/>
          </w:tcPr>
          <w:p w14:paraId="55F57989" w14:textId="143AE331" w:rsidR="00D32D17" w:rsidRPr="00BC1768" w:rsidRDefault="00D32D17" w:rsidP="00BC1768">
            <w:pPr>
              <w:cnfStyle w:val="100000000000" w:firstRow="1" w:lastRow="0" w:firstColumn="0" w:lastColumn="0" w:oddVBand="0" w:evenVBand="0" w:oddHBand="0" w:evenHBand="0" w:firstRowFirstColumn="0" w:firstRowLastColumn="0" w:lastRowFirstColumn="0" w:lastRowLastColumn="0"/>
            </w:pPr>
            <w:r w:rsidRPr="00D32D17">
              <w:t>Guidance – Additional departmental information available on request</w:t>
            </w:r>
          </w:p>
        </w:tc>
      </w:tr>
      <w:tr w:rsidR="00D32D17" w:rsidRPr="00243C1F" w14:paraId="36226AE2" w14:textId="77777777" w:rsidTr="00D32D17">
        <w:tc>
          <w:tcPr>
            <w:cnfStyle w:val="001000000000" w:firstRow="0" w:lastRow="0" w:firstColumn="1" w:lastColumn="0" w:oddVBand="0" w:evenVBand="0" w:oddHBand="0" w:evenHBand="0" w:firstRowFirstColumn="0" w:firstRowLastColumn="0" w:lastRowFirstColumn="0" w:lastRowLastColumn="0"/>
            <w:tcW w:w="1516" w:type="dxa"/>
          </w:tcPr>
          <w:p w14:paraId="6BACC85B" w14:textId="77777777" w:rsidR="00D32D17" w:rsidRPr="008B158A" w:rsidRDefault="00D32D17" w:rsidP="00EB5081">
            <w:pPr>
              <w:rPr>
                <w:rStyle w:val="Reference"/>
              </w:rPr>
            </w:pPr>
          </w:p>
        </w:tc>
        <w:tc>
          <w:tcPr>
            <w:tcW w:w="8123" w:type="dxa"/>
          </w:tcPr>
          <w:p w14:paraId="1103F3D4" w14:textId="77777777" w:rsidR="00D32D17" w:rsidRDefault="00D32D17" w:rsidP="00726B07">
            <w:pPr>
              <w:pStyle w:val="HeadingGuidance"/>
              <w:cnfStyle w:val="000000000000" w:firstRow="0" w:lastRow="0" w:firstColumn="0" w:lastColumn="0" w:oddVBand="0" w:evenVBand="0" w:oddHBand="0" w:evenHBand="0" w:firstRowFirstColumn="0" w:firstRowLastColumn="0" w:lastRowFirstColumn="0" w:lastRowLastColumn="0"/>
            </w:pPr>
            <w:bookmarkStart w:id="170" w:name="_Toc41961331"/>
            <w:r>
              <w:t>Legislative and documented references</w:t>
            </w:r>
            <w:bookmarkEnd w:id="170"/>
          </w:p>
          <w:p w14:paraId="5FADCA21" w14:textId="77777777" w:rsidR="00D32D17" w:rsidRDefault="00D32D17" w:rsidP="00D32D17">
            <w:pPr>
              <w:cnfStyle w:val="000000000000" w:firstRow="0" w:lastRow="0" w:firstColumn="0" w:lastColumn="0" w:oddVBand="0" w:evenVBand="0" w:oddHBand="0" w:evenHBand="0" w:firstRowFirstColumn="0" w:firstRowLastColumn="0" w:lastRowFirstColumn="0" w:lastRowLastColumn="0"/>
            </w:pPr>
            <w:r>
              <w:t xml:space="preserve">Section 38 of the </w:t>
            </w:r>
            <w:r w:rsidRPr="00D32D17">
              <w:rPr>
                <w:i/>
                <w:iCs/>
              </w:rPr>
              <w:t>Disability Act 2006</w:t>
            </w:r>
            <w:r>
              <w:t xml:space="preserve"> requires that public sector bodies (including all government departments) develop and implement a disability action plan under four outcomes and report annually on their progress:</w:t>
            </w:r>
          </w:p>
          <w:p w14:paraId="29304415" w14:textId="77777777" w:rsidR="00D32D17" w:rsidRPr="00D32D17" w:rsidRDefault="00D32D17" w:rsidP="00FC71D7">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D32D17">
              <w:t>reducing barriers to people with a disability accessing goods, services and facilities;</w:t>
            </w:r>
          </w:p>
          <w:p w14:paraId="3BB0A947" w14:textId="77777777" w:rsidR="00D32D17" w:rsidRPr="00D32D17" w:rsidRDefault="00D32D17" w:rsidP="00FC71D7">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D32D17">
              <w:t>reducing barriers to persons with a disability obtaining and maintaining employment;</w:t>
            </w:r>
          </w:p>
          <w:p w14:paraId="035AE5DC" w14:textId="77777777" w:rsidR="00D32D17" w:rsidRPr="00D32D17" w:rsidRDefault="00D32D17" w:rsidP="00FC71D7">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D32D17">
              <w:t>promoting inclusion and participation in the community of people with a disability; and</w:t>
            </w:r>
          </w:p>
          <w:p w14:paraId="5130CCF6" w14:textId="77777777" w:rsidR="00D32D17" w:rsidRPr="00D32D17" w:rsidRDefault="00D32D17" w:rsidP="00FC71D7">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D32D17">
              <w:t>achieving tangible changes in attitudes and practices which discriminate against people with a disability.</w:t>
            </w:r>
          </w:p>
          <w:p w14:paraId="5833E15E" w14:textId="77777777" w:rsidR="00D32D17" w:rsidRDefault="00D32D17" w:rsidP="00726B07">
            <w:pPr>
              <w:pStyle w:val="HeadingGuidance"/>
              <w:cnfStyle w:val="000000000000" w:firstRow="0" w:lastRow="0" w:firstColumn="0" w:lastColumn="0" w:oddVBand="0" w:evenVBand="0" w:oddHBand="0" w:evenHBand="0" w:firstRowFirstColumn="0" w:firstRowLastColumn="0" w:lastRowFirstColumn="0" w:lastRowLastColumn="0"/>
            </w:pPr>
            <w:bookmarkStart w:id="171" w:name="_Toc41961332"/>
            <w:r>
              <w:t>Guidance</w:t>
            </w:r>
            <w:bookmarkEnd w:id="171"/>
          </w:p>
          <w:p w14:paraId="5959B17B" w14:textId="77777777" w:rsidR="00D32D17" w:rsidRDefault="00D32D17" w:rsidP="00D32D17">
            <w:pPr>
              <w:cnfStyle w:val="000000000000" w:firstRow="0" w:lastRow="0" w:firstColumn="0" w:lastColumn="0" w:oddVBand="0" w:evenVBand="0" w:oddHBand="0" w:evenHBand="0" w:firstRowFirstColumn="0" w:firstRowLastColumn="0" w:lastRowFirstColumn="0" w:lastRowLastColumn="0"/>
            </w:pPr>
            <w:r>
              <w:t xml:space="preserve">Public sector bodies are required to provide an update on their disability action plan in their annual report. This could take the form of a summary of achievements to demonstrate progress against the actions in their plan. A summary of achievements should profile practical examples of relevant initiatives and related outcomes for people with disability and other stakeholders. Examples provided should demonstrate delivery against the four outcomes areas of the </w:t>
            </w:r>
            <w:r w:rsidRPr="00D32D17">
              <w:rPr>
                <w:i/>
                <w:iCs/>
              </w:rPr>
              <w:t>Disability Act 2006</w:t>
            </w:r>
            <w:r>
              <w:t xml:space="preserve">. </w:t>
            </w:r>
          </w:p>
          <w:p w14:paraId="60FAAFD2" w14:textId="77777777" w:rsidR="00D32D17" w:rsidRDefault="00D32D17" w:rsidP="00D32D17">
            <w:pPr>
              <w:cnfStyle w:val="000000000000" w:firstRow="0" w:lastRow="0" w:firstColumn="0" w:lastColumn="0" w:oddVBand="0" w:evenVBand="0" w:oddHBand="0" w:evenHBand="0" w:firstRowFirstColumn="0" w:firstRowLastColumn="0" w:lastRowFirstColumn="0" w:lastRowLastColumn="0"/>
            </w:pPr>
            <w:r>
              <w:t>Disability action plans are an important tool to reduce barriers, promote inclusion and change attitudes and practices. Disability action plans are a mechanism to take a planned approach to addressing discrimination and to set a broader agenda of inclusion and participation for people with disability in the community. Disability action plans build the capacity of organisations to be accessible and responsive to people with disability.</w:t>
            </w:r>
          </w:p>
          <w:p w14:paraId="5E8F2F9C" w14:textId="6B4992DB" w:rsidR="00D32D17" w:rsidRPr="008B158A" w:rsidRDefault="00D32D17" w:rsidP="00D32D17">
            <w:pPr>
              <w:cnfStyle w:val="000000000000" w:firstRow="0" w:lastRow="0" w:firstColumn="0" w:lastColumn="0" w:oddVBand="0" w:evenVBand="0" w:oddHBand="0" w:evenHBand="0" w:firstRowFirstColumn="0" w:firstRowLastColumn="0" w:lastRowFirstColumn="0" w:lastRowLastColumn="0"/>
            </w:pPr>
            <w:r>
              <w:t>Public sector bodies have continuing responsibility to prepare and implement disability action plans to ensure their organisations are accessible and responsive to the 1.1 million people with disability in Victoria.</w:t>
            </w:r>
          </w:p>
        </w:tc>
      </w:tr>
    </w:tbl>
    <w:p w14:paraId="326A62A3" w14:textId="7DDC72CF" w:rsidR="00D32D17" w:rsidRDefault="00D32D17"/>
    <w:p w14:paraId="22E0F1A2" w14:textId="77777777" w:rsidR="00D32D17" w:rsidRDefault="00D32D17">
      <w:r>
        <w:rPr>
          <w:b/>
        </w:rPr>
        <w:br w:type="page"/>
      </w:r>
    </w:p>
    <w:tbl>
      <w:tblPr>
        <w:tblStyle w:val="GuidanceNote"/>
        <w:tblW w:w="9639" w:type="dxa"/>
        <w:tblLayout w:type="fixed"/>
        <w:tblLook w:val="04A0" w:firstRow="1" w:lastRow="0" w:firstColumn="1" w:lastColumn="0" w:noHBand="0" w:noVBand="1"/>
      </w:tblPr>
      <w:tblGrid>
        <w:gridCol w:w="1516"/>
        <w:gridCol w:w="8123"/>
      </w:tblGrid>
      <w:tr w:rsidR="00D32D17" w:rsidRPr="00243C1F" w14:paraId="10E6339B" w14:textId="77777777" w:rsidTr="00D32D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23EF2A8B" w14:textId="22A80552" w:rsidR="00D32D17" w:rsidRPr="008B158A" w:rsidRDefault="00D32D17" w:rsidP="00EB5081">
            <w:pPr>
              <w:rPr>
                <w:rStyle w:val="Reference"/>
              </w:rPr>
            </w:pPr>
          </w:p>
        </w:tc>
        <w:tc>
          <w:tcPr>
            <w:tcW w:w="8123" w:type="dxa"/>
          </w:tcPr>
          <w:p w14:paraId="293FD54A" w14:textId="4E72BC20" w:rsidR="00D32D17" w:rsidRPr="00BC1768" w:rsidRDefault="00D32D17" w:rsidP="00EB5081">
            <w:pPr>
              <w:cnfStyle w:val="100000000000" w:firstRow="1" w:lastRow="0" w:firstColumn="0" w:lastColumn="0" w:oddVBand="0" w:evenVBand="0" w:oddHBand="0" w:evenHBand="0" w:firstRowFirstColumn="0" w:firstRowLastColumn="0" w:lastRowFirstColumn="0" w:lastRowLastColumn="0"/>
            </w:pPr>
            <w:r w:rsidRPr="00D32D17">
              <w:t>Guidance – Additional departmental information available on request</w:t>
            </w:r>
            <w:r>
              <w:t xml:space="preserve"> </w:t>
            </w:r>
            <w:r w:rsidRPr="00D32D17">
              <w:rPr>
                <w:i/>
                <w:iCs/>
              </w:rPr>
              <w:t>(continued)</w:t>
            </w:r>
          </w:p>
        </w:tc>
      </w:tr>
      <w:tr w:rsidR="00D32D17" w:rsidRPr="00243C1F" w14:paraId="453AE6A5" w14:textId="77777777" w:rsidTr="00D32D17">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516" w:type="dxa"/>
          </w:tcPr>
          <w:p w14:paraId="616B3990" w14:textId="2D2FE894" w:rsidR="00D32D17" w:rsidRPr="00113FE9" w:rsidRDefault="00D32D17" w:rsidP="00EB5081">
            <w:pPr>
              <w:rPr>
                <w:rStyle w:val="Reference"/>
              </w:rPr>
            </w:pPr>
          </w:p>
        </w:tc>
        <w:tc>
          <w:tcPr>
            <w:tcW w:w="8123" w:type="dxa"/>
          </w:tcPr>
          <w:p w14:paraId="2C4762EB" w14:textId="6D640C84" w:rsidR="00D32D17" w:rsidRDefault="00D32D17" w:rsidP="00D32D17">
            <w:pPr>
              <w:cnfStyle w:val="000000000000" w:firstRow="0" w:lastRow="0" w:firstColumn="0" w:lastColumn="0" w:oddVBand="0" w:evenVBand="0" w:oddHBand="0" w:evenHBand="0" w:firstRowFirstColumn="0" w:firstRowLastColumn="0" w:lastRowFirstColumn="0" w:lastRowLastColumn="0"/>
            </w:pPr>
            <w:r w:rsidRPr="00D32D17">
              <w:rPr>
                <w:i/>
                <w:iCs/>
              </w:rPr>
              <w:t>Absolutely everyone</w:t>
            </w:r>
            <w:r>
              <w:t xml:space="preserve"> provides a commitment to reinvigorate disability action plans across the public sector including in all Victorian government departments. A suite of resources is being developed to support public sector bodies to develop, implement and report their disability action plans. This will include further guidance about how to align their disability action plan and its reporting with </w:t>
            </w:r>
            <w:r w:rsidRPr="00D32D17">
              <w:rPr>
                <w:i/>
                <w:iCs/>
              </w:rPr>
              <w:t>Absolutely everyone</w:t>
            </w:r>
            <w:r>
              <w:t xml:space="preserve"> and their organisation’s strategic plan. For further information about these resources and disability action plans more broadly, please contact the Office for Disability by phone on 1300 880 043 or by email at </w:t>
            </w:r>
            <w:hyperlink r:id="rId69" w:history="1">
              <w:r w:rsidRPr="00D32D17">
                <w:rPr>
                  <w:rStyle w:val="Hyperlink"/>
                </w:rPr>
                <w:t>ofd@dhhs.vic.gov.au</w:t>
              </w:r>
            </w:hyperlink>
            <w:r>
              <w:t>.</w:t>
            </w:r>
          </w:p>
          <w:p w14:paraId="698C44DE" w14:textId="3241165F" w:rsidR="00D32D17" w:rsidRPr="00243C1F" w:rsidRDefault="00D32D17" w:rsidP="00D32D17">
            <w:pPr>
              <w:cnfStyle w:val="000000000000" w:firstRow="0" w:lastRow="0" w:firstColumn="0" w:lastColumn="0" w:oddVBand="0" w:evenVBand="0" w:oddHBand="0" w:evenHBand="0" w:firstRowFirstColumn="0" w:firstRowLastColumn="0" w:lastRowFirstColumn="0" w:lastRowLastColumn="0"/>
            </w:pPr>
            <w:r>
              <w:t xml:space="preserve">Further information on </w:t>
            </w:r>
            <w:r w:rsidRPr="00D32D17">
              <w:rPr>
                <w:i/>
                <w:iCs/>
              </w:rPr>
              <w:t>Absolutely everyone</w:t>
            </w:r>
            <w:r>
              <w:t xml:space="preserve"> is available from </w:t>
            </w:r>
            <w:hyperlink r:id="rId70" w:history="1">
              <w:r w:rsidRPr="00D32D17">
                <w:rPr>
                  <w:rStyle w:val="Hyperlink"/>
                </w:rPr>
                <w:t>www.statedisabilityplan.vic.gov.au</w:t>
              </w:r>
            </w:hyperlink>
            <w:r>
              <w:t>.</w:t>
            </w:r>
          </w:p>
        </w:tc>
      </w:tr>
    </w:tbl>
    <w:p w14:paraId="1DF0524E" w14:textId="77777777" w:rsidR="00D32D17" w:rsidRDefault="00D32D17" w:rsidP="00D32D17">
      <w:pPr>
        <w:keepLines w:val="0"/>
      </w:pPr>
    </w:p>
    <w:tbl>
      <w:tblPr>
        <w:tblStyle w:val="Two-columnreference"/>
        <w:tblW w:w="9639" w:type="dxa"/>
        <w:tblLook w:val="0480" w:firstRow="0" w:lastRow="0" w:firstColumn="1" w:lastColumn="0" w:noHBand="0" w:noVBand="1"/>
      </w:tblPr>
      <w:tblGrid>
        <w:gridCol w:w="1536"/>
        <w:gridCol w:w="8103"/>
      </w:tblGrid>
      <w:tr w:rsidR="00D32D17" w:rsidRPr="00243C1F" w14:paraId="2CE4CFD5" w14:textId="77777777" w:rsidTr="00D32D17">
        <w:tc>
          <w:tcPr>
            <w:cnfStyle w:val="001000000000" w:firstRow="0" w:lastRow="0" w:firstColumn="1" w:lastColumn="0" w:oddVBand="0" w:evenVBand="0" w:oddHBand="0" w:evenHBand="0" w:firstRowFirstColumn="0" w:firstRowLastColumn="0" w:lastRowFirstColumn="0" w:lastRowLastColumn="0"/>
            <w:tcW w:w="1531" w:type="dxa"/>
          </w:tcPr>
          <w:p w14:paraId="1567D220" w14:textId="7F2ECA6E" w:rsidR="00D32D17" w:rsidRPr="00113FE9" w:rsidRDefault="00D32D17" w:rsidP="00D32D17">
            <w:pPr>
              <w:spacing w:before="240"/>
              <w:rPr>
                <w:rStyle w:val="Reference"/>
              </w:rPr>
            </w:pPr>
            <w:r w:rsidRPr="00D32D17">
              <w:rPr>
                <w:rStyle w:val="Reference"/>
              </w:rPr>
              <w:t>FRD 22H</w:t>
            </w:r>
          </w:p>
        </w:tc>
        <w:tc>
          <w:tcPr>
            <w:tcW w:w="8074" w:type="dxa"/>
          </w:tcPr>
          <w:p w14:paraId="4AF4D038" w14:textId="2F64A17A" w:rsidR="00D32D17" w:rsidRPr="00243C1F" w:rsidRDefault="00D32D17" w:rsidP="00D32D17">
            <w:pPr>
              <w:pStyle w:val="Heading20"/>
              <w:outlineLvl w:val="1"/>
              <w:cnfStyle w:val="000000000000" w:firstRow="0" w:lastRow="0" w:firstColumn="0" w:lastColumn="0" w:oddVBand="0" w:evenVBand="0" w:oddHBand="0" w:evenHBand="0" w:firstRowFirstColumn="0" w:firstRowLastColumn="0" w:lastRowFirstColumn="0" w:lastRowLastColumn="0"/>
            </w:pPr>
            <w:bookmarkStart w:id="172" w:name="_Toc41961333"/>
            <w:r w:rsidRPr="00D32D17">
              <w:t xml:space="preserve">Compliance with </w:t>
            </w:r>
            <w:r w:rsidR="00E24657" w:rsidRPr="00D32D17">
              <w:t>other legislation</w:t>
            </w:r>
            <w:bookmarkEnd w:id="172"/>
          </w:p>
        </w:tc>
      </w:tr>
    </w:tbl>
    <w:p w14:paraId="1F04D1F7" w14:textId="77777777" w:rsidR="00D32D17" w:rsidRDefault="00D32D17" w:rsidP="00D32D17">
      <w:pPr>
        <w:pStyle w:val="Heading30"/>
      </w:pPr>
      <w:bookmarkStart w:id="173" w:name="_Toc41961334"/>
      <w:r>
        <w:t xml:space="preserve">Compliance with </w:t>
      </w:r>
      <w:r w:rsidRPr="00726B07">
        <w:rPr>
          <w:i/>
          <w:iCs/>
        </w:rPr>
        <w:t>Technology Act 1991</w:t>
      </w:r>
      <w:r>
        <w:t xml:space="preserve"> </w:t>
      </w:r>
      <w:r w:rsidRPr="0002050B">
        <w:rPr>
          <w:rStyle w:val="Guidance"/>
        </w:rPr>
        <w:t>[fictitious act]</w:t>
      </w:r>
      <w:bookmarkEnd w:id="173"/>
    </w:p>
    <w:p w14:paraId="16F7B119" w14:textId="0B71D965" w:rsidR="00D32D17" w:rsidRDefault="00D32D17" w:rsidP="00D32D17">
      <w:pPr>
        <w:keepLines w:val="0"/>
      </w:pPr>
      <w:r>
        <w:t xml:space="preserve">Under section 4(a) of the </w:t>
      </w:r>
      <w:r w:rsidRPr="00D32D17">
        <w:rPr>
          <w:i/>
          <w:iCs/>
        </w:rPr>
        <w:t>Technology Act 1991</w:t>
      </w:r>
      <w:r>
        <w:t>, the Minister of Technology is required to ensure a continuous assessment of technology research programs in relation to the use of animal tissues. As</w:t>
      </w:r>
      <w:r w:rsidR="00E24657">
        <w:t> </w:t>
      </w:r>
      <w:r>
        <w:t>per section 16(c) of the Act, the following disclosures were made in respect of research activities undertaken in 2019-20:</w:t>
      </w:r>
    </w:p>
    <w:p w14:paraId="3751C0AF" w14:textId="6AD2F0C5" w:rsidR="00D32D17" w:rsidRDefault="00D32D17" w:rsidP="00FC71D7">
      <w:pPr>
        <w:pStyle w:val="ListParagraph"/>
        <w:keepLines w:val="0"/>
        <w:numPr>
          <w:ilvl w:val="0"/>
          <w:numId w:val="55"/>
        </w:numPr>
      </w:pPr>
      <w:r>
        <w:t>the technology research register indicates that 42 research programs during the financial year involve the use of animal tissues;</w:t>
      </w:r>
    </w:p>
    <w:p w14:paraId="5659C0AE" w14:textId="720F906B" w:rsidR="00D32D17" w:rsidRDefault="00D32D17" w:rsidP="00FC71D7">
      <w:pPr>
        <w:pStyle w:val="ListParagraph"/>
        <w:keepLines w:val="0"/>
        <w:numPr>
          <w:ilvl w:val="0"/>
          <w:numId w:val="55"/>
        </w:numPr>
      </w:pPr>
      <w:r>
        <w:t>three out of the 42 research programs were completed during the year; and</w:t>
      </w:r>
    </w:p>
    <w:p w14:paraId="4C41BB83" w14:textId="3FEA1AAE" w:rsidR="00D32D17" w:rsidRDefault="00D32D17" w:rsidP="00FC71D7">
      <w:pPr>
        <w:pStyle w:val="ListParagraph"/>
        <w:keepLines w:val="0"/>
        <w:numPr>
          <w:ilvl w:val="0"/>
          <w:numId w:val="55"/>
        </w:numPr>
      </w:pPr>
      <w:r>
        <w:t xml:space="preserve">no new research programs involving the use of animal tissues commenced. </w:t>
      </w:r>
    </w:p>
    <w:p w14:paraId="10C36470" w14:textId="1DD6F383" w:rsidR="00D32D17" w:rsidRDefault="00D32D17" w:rsidP="00D32D17">
      <w:pPr>
        <w:keepLines w:val="0"/>
      </w:pPr>
    </w:p>
    <w:tbl>
      <w:tblPr>
        <w:tblStyle w:val="GuidanceNote"/>
        <w:tblW w:w="9639" w:type="dxa"/>
        <w:tblLayout w:type="fixed"/>
        <w:tblLook w:val="04A0" w:firstRow="1" w:lastRow="0" w:firstColumn="1" w:lastColumn="0" w:noHBand="0" w:noVBand="1"/>
      </w:tblPr>
      <w:tblGrid>
        <w:gridCol w:w="1516"/>
        <w:gridCol w:w="8123"/>
      </w:tblGrid>
      <w:tr w:rsidR="00D32D17" w:rsidRPr="00243C1F" w14:paraId="794D321C" w14:textId="77777777" w:rsidTr="00EB50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4A445914" w14:textId="77777777" w:rsidR="00D32D17" w:rsidRPr="008B158A" w:rsidRDefault="00D32D17" w:rsidP="00EB5081">
            <w:pPr>
              <w:rPr>
                <w:rStyle w:val="Reference"/>
              </w:rPr>
            </w:pPr>
          </w:p>
        </w:tc>
        <w:tc>
          <w:tcPr>
            <w:tcW w:w="8123" w:type="dxa"/>
          </w:tcPr>
          <w:p w14:paraId="3B1A4170" w14:textId="0BBFABDA" w:rsidR="00D32D17" w:rsidRPr="00BC1768" w:rsidRDefault="00D32D17" w:rsidP="00EB5081">
            <w:pPr>
              <w:cnfStyle w:val="100000000000" w:firstRow="1" w:lastRow="0" w:firstColumn="0" w:lastColumn="0" w:oddVBand="0" w:evenVBand="0" w:oddHBand="0" w:evenHBand="0" w:firstRowFirstColumn="0" w:firstRowLastColumn="0" w:lastRowFirstColumn="0" w:lastRowLastColumn="0"/>
            </w:pPr>
            <w:r w:rsidRPr="00D32D17">
              <w:t>Guidance – Compliance with other legislation</w:t>
            </w:r>
          </w:p>
        </w:tc>
      </w:tr>
      <w:tr w:rsidR="00D32D17" w:rsidRPr="00243C1F" w14:paraId="65244FC0" w14:textId="77777777" w:rsidTr="00EB5081">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516" w:type="dxa"/>
          </w:tcPr>
          <w:p w14:paraId="218866DE" w14:textId="17807431" w:rsidR="00D32D17" w:rsidRPr="00113FE9" w:rsidRDefault="00D32D17" w:rsidP="00EB5081">
            <w:pPr>
              <w:rPr>
                <w:rStyle w:val="Reference"/>
              </w:rPr>
            </w:pPr>
          </w:p>
        </w:tc>
        <w:tc>
          <w:tcPr>
            <w:tcW w:w="8123" w:type="dxa"/>
          </w:tcPr>
          <w:p w14:paraId="523EE9AA" w14:textId="04EB75D6" w:rsidR="00D32D17" w:rsidRDefault="00D32D17" w:rsidP="00726B07">
            <w:pPr>
              <w:pStyle w:val="HeadingGuidance"/>
              <w:cnfStyle w:val="000000000000" w:firstRow="0" w:lastRow="0" w:firstColumn="0" w:lastColumn="0" w:oddVBand="0" w:evenVBand="0" w:oddHBand="0" w:evenHBand="0" w:firstRowFirstColumn="0" w:firstRowLastColumn="0" w:lastRowFirstColumn="0" w:lastRowLastColumn="0"/>
            </w:pPr>
            <w:bookmarkStart w:id="174" w:name="_Toc41961335"/>
            <w:r w:rsidRPr="00D32D17">
              <w:t>Legislative and documented references</w:t>
            </w:r>
            <w:bookmarkEnd w:id="174"/>
          </w:p>
          <w:p w14:paraId="0D40945D" w14:textId="57AE3BF4" w:rsidR="00D32D17" w:rsidRDefault="00D32D17" w:rsidP="00D32D17">
            <w:pPr>
              <w:cnfStyle w:val="000000000000" w:firstRow="0" w:lastRow="0" w:firstColumn="0" w:lastColumn="0" w:oddVBand="0" w:evenVBand="0" w:oddHBand="0" w:evenHBand="0" w:firstRowFirstColumn="0" w:firstRowLastColumn="0" w:lastRowFirstColumn="0" w:lastRowLastColumn="0"/>
            </w:pPr>
            <w:r>
              <w:t xml:space="preserve">There may be other legislative disclosures that entities are required to disclose that are not covered by the Model. </w:t>
            </w:r>
          </w:p>
          <w:p w14:paraId="0188676A" w14:textId="77777777" w:rsidR="00D32D17" w:rsidRDefault="00D32D17" w:rsidP="00726B07">
            <w:pPr>
              <w:pStyle w:val="HeadingGuidance"/>
              <w:cnfStyle w:val="000000000000" w:firstRow="0" w:lastRow="0" w:firstColumn="0" w:lastColumn="0" w:oddVBand="0" w:evenVBand="0" w:oddHBand="0" w:evenHBand="0" w:firstRowFirstColumn="0" w:firstRowLastColumn="0" w:lastRowFirstColumn="0" w:lastRowLastColumn="0"/>
            </w:pPr>
            <w:bookmarkStart w:id="175" w:name="_Toc41961336"/>
            <w:r>
              <w:t>Guidance</w:t>
            </w:r>
            <w:bookmarkEnd w:id="175"/>
          </w:p>
          <w:p w14:paraId="68F406C0" w14:textId="77777777" w:rsidR="00D32D17" w:rsidRDefault="00D32D17" w:rsidP="00D32D17">
            <w:pPr>
              <w:cnfStyle w:val="000000000000" w:firstRow="0" w:lastRow="0" w:firstColumn="0" w:lastColumn="0" w:oddVBand="0" w:evenVBand="0" w:oddHBand="0" w:evenHBand="0" w:firstRowFirstColumn="0" w:firstRowLastColumn="0" w:lastRowFirstColumn="0" w:lastRowLastColumn="0"/>
            </w:pPr>
            <w:r>
              <w:t xml:space="preserve">Entities may wish to include some background information in this section, outlining the basis upon which the legislation was implemented. </w:t>
            </w:r>
          </w:p>
          <w:p w14:paraId="703CBCCF" w14:textId="74B3EB42" w:rsidR="00D32D17" w:rsidRPr="00243C1F" w:rsidRDefault="00D32D17" w:rsidP="00D32D17">
            <w:pPr>
              <w:cnfStyle w:val="000000000000" w:firstRow="0" w:lastRow="0" w:firstColumn="0" w:lastColumn="0" w:oddVBand="0" w:evenVBand="0" w:oddHBand="0" w:evenHBand="0" w:firstRowFirstColumn="0" w:firstRowLastColumn="0" w:lastRowFirstColumn="0" w:lastRowLastColumn="0"/>
            </w:pPr>
            <w:r>
              <w:t>This section should include details of compliance with the relevant Act and any reporting required as outlined in that Act.</w:t>
            </w:r>
          </w:p>
        </w:tc>
      </w:tr>
    </w:tbl>
    <w:p w14:paraId="38CB3EAC" w14:textId="77777777" w:rsidR="00D32D17" w:rsidRDefault="00D32D17" w:rsidP="00D32D17">
      <w:pPr>
        <w:keepLines w:val="0"/>
      </w:pPr>
    </w:p>
    <w:p w14:paraId="14D25681" w14:textId="77777777" w:rsidR="00726B07" w:rsidRDefault="00726B07">
      <w:r>
        <w:br w:type="page"/>
      </w:r>
    </w:p>
    <w:tbl>
      <w:tblPr>
        <w:tblStyle w:val="Two-columnreference"/>
        <w:tblW w:w="9639" w:type="dxa"/>
        <w:tblLook w:val="0480" w:firstRow="0" w:lastRow="0" w:firstColumn="1" w:lastColumn="0" w:noHBand="0" w:noVBand="1"/>
      </w:tblPr>
      <w:tblGrid>
        <w:gridCol w:w="1536"/>
        <w:gridCol w:w="8103"/>
      </w:tblGrid>
      <w:tr w:rsidR="00997CF5" w:rsidRPr="00243C1F" w14:paraId="1E6264C4" w14:textId="77777777" w:rsidTr="00726B07">
        <w:tc>
          <w:tcPr>
            <w:cnfStyle w:val="001000000000" w:firstRow="0" w:lastRow="0" w:firstColumn="1" w:lastColumn="0" w:oddVBand="0" w:evenVBand="0" w:oddHBand="0" w:evenHBand="0" w:firstRowFirstColumn="0" w:firstRowLastColumn="0" w:lastRowFirstColumn="0" w:lastRowLastColumn="0"/>
            <w:tcW w:w="1536" w:type="dxa"/>
          </w:tcPr>
          <w:p w14:paraId="6680E565" w14:textId="30B46D50" w:rsidR="00997CF5" w:rsidRPr="00113FE9" w:rsidRDefault="00997CF5" w:rsidP="00EB5081">
            <w:pPr>
              <w:spacing w:before="240"/>
              <w:rPr>
                <w:rStyle w:val="Reference"/>
              </w:rPr>
            </w:pPr>
            <w:r w:rsidRPr="00997CF5">
              <w:rPr>
                <w:rStyle w:val="Reference"/>
              </w:rPr>
              <w:lastRenderedPageBreak/>
              <w:t>FRD 24D</w:t>
            </w:r>
          </w:p>
        </w:tc>
        <w:tc>
          <w:tcPr>
            <w:tcW w:w="8103" w:type="dxa"/>
          </w:tcPr>
          <w:p w14:paraId="79ED444E" w14:textId="5E04C538" w:rsidR="00997CF5" w:rsidRPr="00243C1F" w:rsidRDefault="00997CF5" w:rsidP="00997CF5">
            <w:pPr>
              <w:pStyle w:val="Heading20"/>
              <w:outlineLvl w:val="1"/>
              <w:cnfStyle w:val="000000000000" w:firstRow="0" w:lastRow="0" w:firstColumn="0" w:lastColumn="0" w:oddVBand="0" w:evenVBand="0" w:oddHBand="0" w:evenHBand="0" w:firstRowFirstColumn="0" w:firstRowLastColumn="0" w:lastRowFirstColumn="0" w:lastRowLastColumn="0"/>
            </w:pPr>
            <w:bookmarkStart w:id="176" w:name="_Toc41961337"/>
            <w:bookmarkStart w:id="177" w:name="INDEX_OfficebasedenvironmentalRep"/>
            <w:r w:rsidRPr="00997CF5">
              <w:t>Office-based environmental impacts</w:t>
            </w:r>
            <w:bookmarkEnd w:id="176"/>
            <w:bookmarkEnd w:id="177"/>
          </w:p>
        </w:tc>
      </w:tr>
    </w:tbl>
    <w:p w14:paraId="41C16853" w14:textId="77777777" w:rsidR="00D32D17" w:rsidRPr="00997CF5" w:rsidRDefault="00D32D17" w:rsidP="00D32D17">
      <w:pPr>
        <w:keepLines w:val="0"/>
        <w:rPr>
          <w:rStyle w:val="Guidance"/>
        </w:rPr>
      </w:pPr>
      <w:r w:rsidRPr="00997CF5">
        <w:rPr>
          <w:rStyle w:val="Guidance"/>
        </w:rPr>
        <w:t>[It is important that you read the commentary for this section (on page 68) before making the disclosure below.]</w:t>
      </w:r>
    </w:p>
    <w:p w14:paraId="33CC0076" w14:textId="44940A49" w:rsidR="00D32D17" w:rsidRDefault="00D32D17" w:rsidP="00D32D17">
      <w:pPr>
        <w:keepLines w:val="0"/>
      </w:pPr>
      <w:r>
        <w:t xml:space="preserve">The Department of Technology’s Environment Management System (EMS) was set up to meet government requirements and to reduce the Department’s impact on the environment. The </w:t>
      </w:r>
      <w:r w:rsidR="008D2895">
        <w:t xml:space="preserve">Department </w:t>
      </w:r>
      <w:r>
        <w:t>reports against a range of indicators for energy and water consumption, transportation, waste generation, paper purchasing, green procurement and greenhouse gas emissions. Consumption and usage are captured through reports and surveys conducted at both office and non</w:t>
      </w:r>
      <w:r w:rsidR="00403471">
        <w:noBreakHyphen/>
      </w:r>
      <w:r>
        <w:t xml:space="preserve">office sites. The program is independently audited biennially by an environmental auditor appointed under the </w:t>
      </w:r>
      <w:r w:rsidRPr="00997CF5">
        <w:rPr>
          <w:i/>
          <w:iCs/>
        </w:rPr>
        <w:t>Environment Protection Act 1970</w:t>
      </w:r>
      <w:r>
        <w:t>.</w:t>
      </w:r>
    </w:p>
    <w:p w14:paraId="343A6D35" w14:textId="77777777" w:rsidR="00D32D17" w:rsidRDefault="00D32D17" w:rsidP="00D32D17">
      <w:pPr>
        <w:keepLines w:val="0"/>
      </w:pPr>
      <w:r>
        <w:t>The EMS objectives include:</w:t>
      </w:r>
    </w:p>
    <w:p w14:paraId="407C68E3" w14:textId="40F4294B" w:rsidR="00D32D17" w:rsidRDefault="00D32D17" w:rsidP="00FC71D7">
      <w:pPr>
        <w:pStyle w:val="ListParagraph"/>
        <w:keepLines w:val="0"/>
        <w:numPr>
          <w:ilvl w:val="0"/>
          <w:numId w:val="56"/>
        </w:numPr>
      </w:pPr>
      <w:r>
        <w:t>reducing greenhouse gas emissions;</w:t>
      </w:r>
    </w:p>
    <w:p w14:paraId="7FD0B61C" w14:textId="5C736959" w:rsidR="00D32D17" w:rsidRDefault="00D32D17" w:rsidP="00FC71D7">
      <w:pPr>
        <w:pStyle w:val="ListParagraph"/>
        <w:keepLines w:val="0"/>
        <w:numPr>
          <w:ilvl w:val="0"/>
          <w:numId w:val="56"/>
        </w:numPr>
      </w:pPr>
      <w:r>
        <w:t>reducing the amount of waste and maximising the amount of reused and recycled resources;</w:t>
      </w:r>
    </w:p>
    <w:p w14:paraId="04E754B9" w14:textId="529D6102" w:rsidR="00D32D17" w:rsidRDefault="00D32D17" w:rsidP="00FC71D7">
      <w:pPr>
        <w:pStyle w:val="ListParagraph"/>
        <w:keepLines w:val="0"/>
        <w:numPr>
          <w:ilvl w:val="0"/>
          <w:numId w:val="56"/>
        </w:numPr>
      </w:pPr>
      <w:r>
        <w:t>ensuring new capital works incorporate environmentally sustainable principles;</w:t>
      </w:r>
    </w:p>
    <w:p w14:paraId="39A9FD1F" w14:textId="7A9F7638" w:rsidR="00D32D17" w:rsidRDefault="00D32D17" w:rsidP="00FC71D7">
      <w:pPr>
        <w:pStyle w:val="ListParagraph"/>
        <w:keepLines w:val="0"/>
        <w:numPr>
          <w:ilvl w:val="0"/>
          <w:numId w:val="56"/>
        </w:numPr>
      </w:pPr>
      <w:r>
        <w:t>making environmentally sound purchasing decisions for capital items and consumables;</w:t>
      </w:r>
    </w:p>
    <w:p w14:paraId="496065C7" w14:textId="52874325" w:rsidR="00D32D17" w:rsidRDefault="00D32D17" w:rsidP="00FC71D7">
      <w:pPr>
        <w:pStyle w:val="ListParagraph"/>
        <w:keepLines w:val="0"/>
        <w:numPr>
          <w:ilvl w:val="0"/>
          <w:numId w:val="56"/>
        </w:numPr>
      </w:pPr>
      <w:r>
        <w:t>encouraging staff to reduce environmental impacts through behaviour change;</w:t>
      </w:r>
    </w:p>
    <w:p w14:paraId="122D6321" w14:textId="2A27C593" w:rsidR="00D32D17" w:rsidRDefault="00D32D17" w:rsidP="00FC71D7">
      <w:pPr>
        <w:pStyle w:val="ListParagraph"/>
        <w:keepLines w:val="0"/>
        <w:numPr>
          <w:ilvl w:val="0"/>
          <w:numId w:val="56"/>
        </w:numPr>
      </w:pPr>
      <w:r>
        <w:t>communicating environmental performance through regular reporting; and</w:t>
      </w:r>
    </w:p>
    <w:p w14:paraId="7240A8AD" w14:textId="42F80295" w:rsidR="00D32D17" w:rsidRDefault="00D32D17" w:rsidP="00FC71D7">
      <w:pPr>
        <w:pStyle w:val="ListParagraph"/>
        <w:keepLines w:val="0"/>
        <w:numPr>
          <w:ilvl w:val="0"/>
          <w:numId w:val="56"/>
        </w:numPr>
      </w:pPr>
      <w:r>
        <w:t xml:space="preserve">adopting an environmental management system based on ISO14001 to drive continual environment improvement across the </w:t>
      </w:r>
      <w:r w:rsidR="008D2895">
        <w:t>Department</w:t>
      </w:r>
      <w:r>
        <w:t>.</w:t>
      </w:r>
    </w:p>
    <w:p w14:paraId="3593DDD3" w14:textId="77777777" w:rsidR="00D32D17" w:rsidRDefault="00D32D17" w:rsidP="00D32D17">
      <w:pPr>
        <w:keepLines w:val="0"/>
      </w:pPr>
      <w:r>
        <w:t xml:space="preserve">Following machinery of government changes, the </w:t>
      </w:r>
      <w:r w:rsidRPr="00997CF5">
        <w:rPr>
          <w:i/>
          <w:iCs/>
        </w:rPr>
        <w:t>Research and Development of Biological Technology</w:t>
      </w:r>
      <w:r>
        <w:t xml:space="preserve"> output was transferred to the Department of Natural Resources and the New Technology Administration output was received from the Department of Cabinet Administration. Environmental data relevant to the transferred and received outputs will be reported by the respective transferee.</w:t>
      </w:r>
    </w:p>
    <w:p w14:paraId="04B1AD90" w14:textId="77777777" w:rsidR="00D32D17" w:rsidRDefault="00D32D17" w:rsidP="00997CF5">
      <w:pPr>
        <w:pStyle w:val="Heading30"/>
      </w:pPr>
      <w:bookmarkStart w:id="178" w:name="_Toc41961338"/>
      <w:r>
        <w:t>Voluntary/optional disclosure</w:t>
      </w:r>
      <w:bookmarkEnd w:id="178"/>
    </w:p>
    <w:p w14:paraId="3F908C69" w14:textId="4AADB64C" w:rsidR="00D32D17" w:rsidRDefault="00D32D17" w:rsidP="00D32D17">
      <w:pPr>
        <w:keepLines w:val="0"/>
      </w:pPr>
      <w:r>
        <w:t>The reportable site list excludes residences and sites where staff are located within another department’s facility (e.g. Attwood and Horsham). Non-Departmental staff accommodated within another departmental managed facility are counted towards that department</w:t>
      </w:r>
      <w:r w:rsidR="008D2895">
        <w:t>’</w:t>
      </w:r>
      <w:r>
        <w:t>s reported consumption figures (but not FTE figures). Staff numbers and office tenancy net lettable area (NLA) details used for reporting calculations are shown below.</w:t>
      </w:r>
    </w:p>
    <w:p w14:paraId="64142D97" w14:textId="77777777" w:rsidR="001F0C12" w:rsidRDefault="001F0C12" w:rsidP="00D32D17">
      <w:pPr>
        <w:keepLines w:val="0"/>
      </w:pPr>
    </w:p>
    <w:tbl>
      <w:tblPr>
        <w:tblStyle w:val="DTFFinancialTable"/>
        <w:tblW w:w="7797" w:type="dxa"/>
        <w:tblLayout w:type="fixed"/>
        <w:tblLook w:val="06A0" w:firstRow="1" w:lastRow="0" w:firstColumn="1" w:lastColumn="0" w:noHBand="1" w:noVBand="1"/>
      </w:tblPr>
      <w:tblGrid>
        <w:gridCol w:w="3176"/>
        <w:gridCol w:w="2069"/>
        <w:gridCol w:w="1276"/>
        <w:gridCol w:w="1276"/>
      </w:tblGrid>
      <w:tr w:rsidR="001F0C12" w:rsidRPr="000D6AA4" w14:paraId="6EE3A37C" w14:textId="77777777" w:rsidTr="001F0C12">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3176" w:type="dxa"/>
          </w:tcPr>
          <w:p w14:paraId="0A648142" w14:textId="77777777" w:rsidR="001F0C12" w:rsidRPr="000D6AA4" w:rsidRDefault="001F0C12" w:rsidP="001F0C12">
            <w:r w:rsidRPr="001F0C12">
              <w:t>Indicator</w:t>
            </w:r>
          </w:p>
        </w:tc>
        <w:tc>
          <w:tcPr>
            <w:tcW w:w="2069" w:type="dxa"/>
          </w:tcPr>
          <w:p w14:paraId="4CBF750D"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2019-20</w:t>
            </w:r>
          </w:p>
        </w:tc>
        <w:tc>
          <w:tcPr>
            <w:tcW w:w="1276" w:type="dxa"/>
          </w:tcPr>
          <w:p w14:paraId="67FA56C7"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2018-19</w:t>
            </w:r>
          </w:p>
        </w:tc>
        <w:tc>
          <w:tcPr>
            <w:tcW w:w="1276" w:type="dxa"/>
          </w:tcPr>
          <w:p w14:paraId="09DFEF15"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2017-18</w:t>
            </w:r>
          </w:p>
        </w:tc>
      </w:tr>
      <w:tr w:rsidR="001F0C12" w:rsidRPr="000D6AA4" w14:paraId="0B3C5FF8" w14:textId="77777777" w:rsidTr="001F0C12">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2E03C85B" w14:textId="77777777" w:rsidR="001F0C12" w:rsidRPr="000D6AA4" w:rsidRDefault="001F0C12" w:rsidP="00EB5081">
            <w:pPr>
              <w:ind w:left="0" w:firstLine="0"/>
            </w:pPr>
            <w:r w:rsidRPr="000D6AA4">
              <w:t>FTEs</w:t>
            </w:r>
          </w:p>
        </w:tc>
        <w:tc>
          <w:tcPr>
            <w:tcW w:w="2069" w:type="dxa"/>
          </w:tcPr>
          <w:p w14:paraId="622A0BB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478</w:t>
            </w:r>
          </w:p>
        </w:tc>
        <w:tc>
          <w:tcPr>
            <w:tcW w:w="1276" w:type="dxa"/>
          </w:tcPr>
          <w:p w14:paraId="021088A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354</w:t>
            </w:r>
          </w:p>
        </w:tc>
        <w:tc>
          <w:tcPr>
            <w:tcW w:w="1276" w:type="dxa"/>
          </w:tcPr>
          <w:p w14:paraId="4F58583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340</w:t>
            </w:r>
          </w:p>
        </w:tc>
      </w:tr>
      <w:tr w:rsidR="001F0C12" w:rsidRPr="000D6AA4" w14:paraId="6098B348" w14:textId="77777777" w:rsidTr="001F0C12">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263A637E" w14:textId="77777777" w:rsidR="001F0C12" w:rsidRPr="000D6AA4" w:rsidRDefault="001F0C12" w:rsidP="00EB5081">
            <w:pPr>
              <w:ind w:left="0" w:firstLine="0"/>
            </w:pPr>
            <w:r w:rsidRPr="000D6AA4">
              <w:t>Office FTE’s</w:t>
            </w:r>
          </w:p>
        </w:tc>
        <w:tc>
          <w:tcPr>
            <w:tcW w:w="2069" w:type="dxa"/>
          </w:tcPr>
          <w:p w14:paraId="2907ADA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401</w:t>
            </w:r>
          </w:p>
        </w:tc>
        <w:tc>
          <w:tcPr>
            <w:tcW w:w="1276" w:type="dxa"/>
          </w:tcPr>
          <w:p w14:paraId="269E4B3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308</w:t>
            </w:r>
          </w:p>
        </w:tc>
        <w:tc>
          <w:tcPr>
            <w:tcW w:w="1276" w:type="dxa"/>
          </w:tcPr>
          <w:p w14:paraId="21B9665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306</w:t>
            </w:r>
          </w:p>
        </w:tc>
      </w:tr>
      <w:tr w:rsidR="001F0C12" w:rsidRPr="000D6AA4" w14:paraId="0E385282" w14:textId="77777777" w:rsidTr="001F0C12">
        <w:trPr>
          <w:trHeight w:val="271"/>
        </w:trPr>
        <w:tc>
          <w:tcPr>
            <w:cnfStyle w:val="001000000000" w:firstRow="0" w:lastRow="0" w:firstColumn="1" w:lastColumn="0" w:oddVBand="0" w:evenVBand="0" w:oddHBand="0" w:evenHBand="0" w:firstRowFirstColumn="0" w:firstRowLastColumn="0" w:lastRowFirstColumn="0" w:lastRowLastColumn="0"/>
            <w:tcW w:w="3176" w:type="dxa"/>
          </w:tcPr>
          <w:p w14:paraId="5D22C585" w14:textId="77777777" w:rsidR="001F0C12" w:rsidRPr="000D6AA4" w:rsidRDefault="001F0C12" w:rsidP="00EB5081">
            <w:pPr>
              <w:ind w:left="0" w:firstLine="0"/>
            </w:pPr>
            <w:r w:rsidRPr="000D6AA4">
              <w:t>Office NLA</w:t>
            </w:r>
          </w:p>
        </w:tc>
        <w:tc>
          <w:tcPr>
            <w:tcW w:w="2069" w:type="dxa"/>
          </w:tcPr>
          <w:p w14:paraId="1A005C8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3 920</w:t>
            </w:r>
          </w:p>
        </w:tc>
        <w:tc>
          <w:tcPr>
            <w:tcW w:w="1276" w:type="dxa"/>
          </w:tcPr>
          <w:p w14:paraId="1AEA7F6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3 010</w:t>
            </w:r>
          </w:p>
        </w:tc>
        <w:tc>
          <w:tcPr>
            <w:tcW w:w="1276" w:type="dxa"/>
          </w:tcPr>
          <w:p w14:paraId="3125B25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2 870</w:t>
            </w:r>
          </w:p>
        </w:tc>
      </w:tr>
      <w:tr w:rsidR="001F0C12" w:rsidRPr="000D6AA4" w14:paraId="32B8FB7C" w14:textId="77777777" w:rsidTr="001F0C12">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21C20BF6" w14:textId="77777777" w:rsidR="001F0C12" w:rsidRPr="000D6AA4" w:rsidRDefault="001F0C12" w:rsidP="00EB5081">
            <w:pPr>
              <w:ind w:left="0" w:firstLine="0"/>
            </w:pPr>
            <w:r w:rsidRPr="000D6AA4">
              <w:t>Number of offices</w:t>
            </w:r>
          </w:p>
        </w:tc>
        <w:tc>
          <w:tcPr>
            <w:tcW w:w="2069" w:type="dxa"/>
          </w:tcPr>
          <w:p w14:paraId="2C51A1D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12</w:t>
            </w:r>
          </w:p>
        </w:tc>
        <w:tc>
          <w:tcPr>
            <w:tcW w:w="1276" w:type="dxa"/>
          </w:tcPr>
          <w:p w14:paraId="52BA041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w:t>
            </w:r>
          </w:p>
        </w:tc>
        <w:tc>
          <w:tcPr>
            <w:tcW w:w="1276" w:type="dxa"/>
          </w:tcPr>
          <w:p w14:paraId="453C3B3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w:t>
            </w:r>
          </w:p>
        </w:tc>
      </w:tr>
    </w:tbl>
    <w:p w14:paraId="4B374757" w14:textId="54194447" w:rsidR="001F0C12" w:rsidRDefault="001F0C12" w:rsidP="001F0C12">
      <w:pPr>
        <w:keepLines w:val="0"/>
      </w:pPr>
      <w:r>
        <w:t xml:space="preserve">The </w:t>
      </w:r>
      <w:r w:rsidR="008D2895">
        <w:t xml:space="preserve">Department </w:t>
      </w:r>
      <w:r>
        <w:t>reports from April 1 – March 31 to allow for a full reporting year and provide greater accuracy for the annual report.</w:t>
      </w:r>
    </w:p>
    <w:p w14:paraId="22B8A096" w14:textId="77777777" w:rsidR="001F0C12" w:rsidRDefault="001F0C12" w:rsidP="007E3188">
      <w:pPr>
        <w:pStyle w:val="Heading30"/>
      </w:pPr>
      <w:bookmarkStart w:id="179" w:name="_Toc41961339"/>
      <w:r>
        <w:t>Eco Office Challenge</w:t>
      </w:r>
      <w:bookmarkEnd w:id="179"/>
    </w:p>
    <w:p w14:paraId="1FF55503" w14:textId="3AE7AB8B" w:rsidR="001F0C12" w:rsidRDefault="001F0C12" w:rsidP="001F0C12">
      <w:pPr>
        <w:keepLines w:val="0"/>
      </w:pPr>
      <w:r>
        <w:t xml:space="preserve">The Department uses the Eco Office Challenge to inspire departmental staff to continually improve performance in cutting energy, water and paper use, and reducing waste to landfill. A group of about 100 staff, called ‘eco office champions’, help develop, implement and refine a range of initiatives aimed at changing staff behaviour. Each month, the champions focus on a new topic to promote to staff, encouraging changes in behaviour to limit environmental impacts. </w:t>
      </w:r>
    </w:p>
    <w:p w14:paraId="1C8A6933" w14:textId="77777777" w:rsidR="00726B07" w:rsidRDefault="00726B07">
      <w:pPr>
        <w:keepLines w:val="0"/>
        <w:rPr>
          <w:rFonts w:asciiTheme="majorHAnsi" w:eastAsiaTheme="majorEastAsia" w:hAnsiTheme="majorHAnsi" w:cstheme="majorBidi"/>
          <w:b/>
          <w:bCs/>
          <w:color w:val="7D9D26" w:themeColor="accent2" w:themeShade="BF"/>
          <w:spacing w:val="-2"/>
          <w:sz w:val="20"/>
          <w:szCs w:val="24"/>
        </w:rPr>
      </w:pPr>
      <w:bookmarkStart w:id="180" w:name="_Toc41961340"/>
      <w:r>
        <w:br w:type="page"/>
      </w:r>
    </w:p>
    <w:p w14:paraId="68996B0A" w14:textId="570CAE5F" w:rsidR="007E3188" w:rsidRDefault="007E3188" w:rsidP="007E3188">
      <w:pPr>
        <w:pStyle w:val="Heading30"/>
      </w:pPr>
      <w:r w:rsidRPr="007E3188">
        <w:lastRenderedPageBreak/>
        <w:t>Energy use</w:t>
      </w:r>
      <w:bookmarkEnd w:id="180"/>
    </w:p>
    <w:tbl>
      <w:tblPr>
        <w:tblStyle w:val="Two-columnreference"/>
        <w:tblW w:w="9639" w:type="dxa"/>
        <w:tblLook w:val="0480" w:firstRow="0" w:lastRow="0" w:firstColumn="1" w:lastColumn="0" w:noHBand="0" w:noVBand="1"/>
      </w:tblPr>
      <w:tblGrid>
        <w:gridCol w:w="1536"/>
        <w:gridCol w:w="8103"/>
      </w:tblGrid>
      <w:tr w:rsidR="007E3188" w:rsidRPr="00243C1F" w14:paraId="55949C7D" w14:textId="77777777" w:rsidTr="007E3188">
        <w:tc>
          <w:tcPr>
            <w:cnfStyle w:val="001000000000" w:firstRow="0" w:lastRow="0" w:firstColumn="1" w:lastColumn="0" w:oddVBand="0" w:evenVBand="0" w:oddHBand="0" w:evenHBand="0" w:firstRowFirstColumn="0" w:firstRowLastColumn="0" w:lastRowFirstColumn="0" w:lastRowLastColumn="0"/>
            <w:tcW w:w="1531" w:type="dxa"/>
          </w:tcPr>
          <w:p w14:paraId="12F2C2E6" w14:textId="3BD03D10" w:rsidR="007E3188" w:rsidRPr="00113FE9" w:rsidRDefault="007E3188" w:rsidP="00EB5081">
            <w:pPr>
              <w:rPr>
                <w:rStyle w:val="Reference"/>
              </w:rPr>
            </w:pPr>
            <w:r w:rsidRPr="007E3188">
              <w:rPr>
                <w:rStyle w:val="Reference"/>
              </w:rPr>
              <w:t>FRD 24D</w:t>
            </w:r>
          </w:p>
        </w:tc>
        <w:tc>
          <w:tcPr>
            <w:tcW w:w="8074" w:type="dxa"/>
          </w:tcPr>
          <w:p w14:paraId="062BB392" w14:textId="54C90D08" w:rsidR="007E3188" w:rsidRPr="00243C1F" w:rsidRDefault="007E3188" w:rsidP="00EB5081">
            <w:pPr>
              <w:cnfStyle w:val="000000000000" w:firstRow="0" w:lastRow="0" w:firstColumn="0" w:lastColumn="0" w:oddVBand="0" w:evenVBand="0" w:oddHBand="0" w:evenHBand="0" w:firstRowFirstColumn="0" w:firstRowLastColumn="0" w:lastRowFirstColumn="0" w:lastRowLastColumn="0"/>
            </w:pPr>
            <w:r w:rsidRPr="007E3188">
              <w:t xml:space="preserve">The Department consumes energy for </w:t>
            </w:r>
            <w:proofErr w:type="gramStart"/>
            <w:r w:rsidRPr="007E3188">
              <w:t>a number of</w:t>
            </w:r>
            <w:proofErr w:type="gramEnd"/>
            <w:r w:rsidRPr="007E3188">
              <w:t xml:space="preserve"> different uses including office facilities (50 per cent); research and development facilities (20 per cent) and other uses such as </w:t>
            </w:r>
            <w:r w:rsidRPr="007E3188">
              <w:rPr>
                <w:rStyle w:val="Guidance"/>
              </w:rPr>
              <w:t>[describe]</w:t>
            </w:r>
            <w:r w:rsidRPr="007E3188">
              <w:t>.</w:t>
            </w:r>
          </w:p>
        </w:tc>
      </w:tr>
    </w:tbl>
    <w:p w14:paraId="4A6F0CB3" w14:textId="27144135" w:rsidR="001F0C12" w:rsidRDefault="001F0C12" w:rsidP="00726B07">
      <w:pPr>
        <w:keepLines w:val="0"/>
        <w:spacing w:after="120"/>
      </w:pPr>
      <w:r>
        <w:t>The data represented below was collected through energy retailer billing information and represents 80 per cent of sites and 95 per cent of full-time equivalent (FTE) staff. The Department is continuing to develop systems to collect data more comprehensively, particularly for non-office facilities. The table below, however, only includes office-based data and accounts for 80 per cent of the Department’s sites and 84 per cent of the Department’s FTEs.</w:t>
      </w:r>
    </w:p>
    <w:tbl>
      <w:tblPr>
        <w:tblStyle w:val="DTFFinancialTable"/>
        <w:tblW w:w="7938" w:type="dxa"/>
        <w:tblLayout w:type="fixed"/>
        <w:tblLook w:val="06A0" w:firstRow="1" w:lastRow="0" w:firstColumn="1" w:lastColumn="0" w:noHBand="1" w:noVBand="1"/>
      </w:tblPr>
      <w:tblGrid>
        <w:gridCol w:w="5157"/>
        <w:gridCol w:w="927"/>
        <w:gridCol w:w="927"/>
        <w:gridCol w:w="927"/>
      </w:tblGrid>
      <w:tr w:rsidR="001F0C12" w:rsidRPr="000D6AA4" w14:paraId="0B6CCFDC" w14:textId="77777777" w:rsidTr="006E51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5" w:type="dxa"/>
          </w:tcPr>
          <w:p w14:paraId="3E3C4A08" w14:textId="5C26755F" w:rsidR="001F0C12" w:rsidRPr="007E3188" w:rsidRDefault="001F0C12" w:rsidP="007E3188">
            <w:r w:rsidRPr="000D6AA4">
              <w:t>Indicator</w:t>
            </w:r>
          </w:p>
        </w:tc>
        <w:tc>
          <w:tcPr>
            <w:tcW w:w="912" w:type="dxa"/>
          </w:tcPr>
          <w:p w14:paraId="29F0DA84"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2019-20</w:t>
            </w:r>
          </w:p>
        </w:tc>
        <w:tc>
          <w:tcPr>
            <w:tcW w:w="912" w:type="dxa"/>
          </w:tcPr>
          <w:p w14:paraId="17FBD571"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2018-19</w:t>
            </w:r>
          </w:p>
        </w:tc>
        <w:tc>
          <w:tcPr>
            <w:tcW w:w="912" w:type="dxa"/>
          </w:tcPr>
          <w:p w14:paraId="33382193"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2017-18</w:t>
            </w:r>
          </w:p>
        </w:tc>
      </w:tr>
      <w:tr w:rsidR="001F0C12" w:rsidRPr="000D6AA4" w14:paraId="63CD0E5D"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686EDB06" w14:textId="77777777" w:rsidR="001F0C12" w:rsidRPr="007E3188" w:rsidRDefault="001F0C12" w:rsidP="00EB5081">
            <w:pPr>
              <w:rPr>
                <w:b/>
                <w:bCs/>
              </w:rPr>
            </w:pPr>
            <w:r w:rsidRPr="007E3188">
              <w:rPr>
                <w:b/>
                <w:bCs/>
              </w:rPr>
              <w:t>E1. Total energy usage segmented by primary source (MJ)</w:t>
            </w:r>
          </w:p>
        </w:tc>
        <w:tc>
          <w:tcPr>
            <w:tcW w:w="912" w:type="dxa"/>
          </w:tcPr>
          <w:p w14:paraId="7FD5668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20 326</w:t>
            </w:r>
          </w:p>
        </w:tc>
        <w:tc>
          <w:tcPr>
            <w:tcW w:w="912" w:type="dxa"/>
          </w:tcPr>
          <w:p w14:paraId="38CBDBE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19 116</w:t>
            </w:r>
          </w:p>
        </w:tc>
        <w:tc>
          <w:tcPr>
            <w:tcW w:w="912" w:type="dxa"/>
          </w:tcPr>
          <w:p w14:paraId="7FBF2A7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18 912</w:t>
            </w:r>
          </w:p>
        </w:tc>
      </w:tr>
      <w:tr w:rsidR="001F0C12" w:rsidRPr="000D6AA4" w14:paraId="50CE39D3"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4CACFECB" w14:textId="77777777" w:rsidR="001F0C12" w:rsidRPr="000D6AA4" w:rsidRDefault="001F0C12" w:rsidP="00137B4B">
            <w:pPr>
              <w:ind w:left="340"/>
            </w:pPr>
            <w:r w:rsidRPr="000D6AA4">
              <w:t>Electricity (MJ) – excluding Green Power</w:t>
            </w:r>
          </w:p>
        </w:tc>
        <w:tc>
          <w:tcPr>
            <w:tcW w:w="912" w:type="dxa"/>
          </w:tcPr>
          <w:p w14:paraId="23B7990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10 032</w:t>
            </w:r>
          </w:p>
        </w:tc>
        <w:tc>
          <w:tcPr>
            <w:tcW w:w="912" w:type="dxa"/>
          </w:tcPr>
          <w:p w14:paraId="5575540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10 532</w:t>
            </w:r>
          </w:p>
        </w:tc>
        <w:tc>
          <w:tcPr>
            <w:tcW w:w="912" w:type="dxa"/>
          </w:tcPr>
          <w:p w14:paraId="1124EE1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10 500</w:t>
            </w:r>
          </w:p>
        </w:tc>
      </w:tr>
      <w:tr w:rsidR="001F0C12" w:rsidRPr="000D6AA4" w14:paraId="7C5ACB91"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128D3536" w14:textId="77777777" w:rsidR="001F0C12" w:rsidRPr="000D6AA4" w:rsidRDefault="001F0C12" w:rsidP="00137B4B">
            <w:pPr>
              <w:ind w:left="340"/>
            </w:pPr>
            <w:r w:rsidRPr="000D6AA4">
              <w:t>Natural gas (MJ)</w:t>
            </w:r>
          </w:p>
        </w:tc>
        <w:tc>
          <w:tcPr>
            <w:tcW w:w="912" w:type="dxa"/>
          </w:tcPr>
          <w:p w14:paraId="4E3F1F2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5 034</w:t>
            </w:r>
          </w:p>
        </w:tc>
        <w:tc>
          <w:tcPr>
            <w:tcW w:w="912" w:type="dxa"/>
          </w:tcPr>
          <w:p w14:paraId="6699E58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5 334</w:t>
            </w:r>
          </w:p>
        </w:tc>
        <w:tc>
          <w:tcPr>
            <w:tcW w:w="912" w:type="dxa"/>
          </w:tcPr>
          <w:p w14:paraId="3907D3F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5 332</w:t>
            </w:r>
          </w:p>
        </w:tc>
      </w:tr>
      <w:tr w:rsidR="001F0C12" w:rsidRPr="000D6AA4" w14:paraId="21B5F05F"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42408604" w14:textId="77777777" w:rsidR="001F0C12" w:rsidRPr="000D6AA4" w:rsidRDefault="001F0C12" w:rsidP="00137B4B">
            <w:pPr>
              <w:ind w:left="340"/>
            </w:pPr>
            <w:r w:rsidRPr="000D6AA4">
              <w:t>Green power (MJ)</w:t>
            </w:r>
          </w:p>
        </w:tc>
        <w:tc>
          <w:tcPr>
            <w:tcW w:w="912" w:type="dxa"/>
          </w:tcPr>
          <w:p w14:paraId="4062298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5 160</w:t>
            </w:r>
          </w:p>
        </w:tc>
        <w:tc>
          <w:tcPr>
            <w:tcW w:w="912" w:type="dxa"/>
          </w:tcPr>
          <w:p w14:paraId="10E03DB2" w14:textId="77777777" w:rsidR="001F0C12" w:rsidRPr="000D6AA4" w:rsidDel="00031A46" w:rsidRDefault="001F0C12" w:rsidP="00EB5081">
            <w:pPr>
              <w:cnfStyle w:val="000000000000" w:firstRow="0" w:lastRow="0" w:firstColumn="0" w:lastColumn="0" w:oddVBand="0" w:evenVBand="0" w:oddHBand="0" w:evenHBand="0" w:firstRowFirstColumn="0" w:firstRowLastColumn="0" w:lastRowFirstColumn="0" w:lastRowLastColumn="0"/>
            </w:pPr>
            <w:r w:rsidRPr="000D6AA4">
              <w:t>3 160</w:t>
            </w:r>
          </w:p>
        </w:tc>
        <w:tc>
          <w:tcPr>
            <w:tcW w:w="912" w:type="dxa"/>
          </w:tcPr>
          <w:p w14:paraId="05AB8FB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3 000</w:t>
            </w:r>
          </w:p>
        </w:tc>
      </w:tr>
      <w:tr w:rsidR="001F0C12" w:rsidRPr="000D6AA4" w14:paraId="57D6BA5A"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5BD33484" w14:textId="77777777" w:rsidR="001F0C12" w:rsidRPr="000D6AA4" w:rsidRDefault="001F0C12" w:rsidP="00137B4B">
            <w:pPr>
              <w:ind w:left="340"/>
            </w:pPr>
            <w:r w:rsidRPr="000D6AA4">
              <w:t xml:space="preserve">LPG (MJ) </w:t>
            </w:r>
          </w:p>
        </w:tc>
        <w:tc>
          <w:tcPr>
            <w:tcW w:w="912" w:type="dxa"/>
          </w:tcPr>
          <w:p w14:paraId="50929B2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100</w:t>
            </w:r>
          </w:p>
        </w:tc>
        <w:tc>
          <w:tcPr>
            <w:tcW w:w="912" w:type="dxa"/>
          </w:tcPr>
          <w:p w14:paraId="2356C99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90</w:t>
            </w:r>
          </w:p>
        </w:tc>
        <w:tc>
          <w:tcPr>
            <w:tcW w:w="912" w:type="dxa"/>
          </w:tcPr>
          <w:p w14:paraId="537F5B1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80</w:t>
            </w:r>
          </w:p>
        </w:tc>
      </w:tr>
      <w:tr w:rsidR="001F0C12" w:rsidRPr="000D6AA4" w14:paraId="73130578"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63B7FA97" w14:textId="77777777" w:rsidR="001F0C12" w:rsidRPr="007E3188" w:rsidRDefault="001F0C12" w:rsidP="00EB5081">
            <w:pPr>
              <w:rPr>
                <w:b/>
                <w:bCs/>
              </w:rPr>
            </w:pPr>
            <w:r w:rsidRPr="007E3188">
              <w:rPr>
                <w:b/>
                <w:bCs/>
              </w:rPr>
              <w:t>E2. Total greenhouse gas emissions from energy consumption (tonnes CO</w:t>
            </w:r>
            <w:r w:rsidRPr="007E3188">
              <w:rPr>
                <w:b/>
                <w:bCs/>
                <w:vertAlign w:val="subscript"/>
              </w:rPr>
              <w:t>2</w:t>
            </w:r>
            <w:r w:rsidRPr="007E3188">
              <w:rPr>
                <w:b/>
                <w:bCs/>
              </w:rPr>
              <w:t>-e)</w:t>
            </w:r>
          </w:p>
        </w:tc>
        <w:tc>
          <w:tcPr>
            <w:tcW w:w="912" w:type="dxa"/>
          </w:tcPr>
          <w:p w14:paraId="2415624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9 251</w:t>
            </w:r>
          </w:p>
        </w:tc>
        <w:tc>
          <w:tcPr>
            <w:tcW w:w="912" w:type="dxa"/>
          </w:tcPr>
          <w:p w14:paraId="6367F51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13 381</w:t>
            </w:r>
          </w:p>
        </w:tc>
        <w:tc>
          <w:tcPr>
            <w:tcW w:w="912" w:type="dxa"/>
          </w:tcPr>
          <w:p w14:paraId="26324F2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12 836</w:t>
            </w:r>
          </w:p>
        </w:tc>
      </w:tr>
      <w:tr w:rsidR="001F0C12" w:rsidRPr="000D6AA4" w14:paraId="3BD70659"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3BC5D44A" w14:textId="77777777" w:rsidR="001F0C12" w:rsidRPr="000D6AA4" w:rsidRDefault="001F0C12" w:rsidP="00137B4B">
            <w:pPr>
              <w:ind w:left="340"/>
            </w:pPr>
            <w:r w:rsidRPr="000D6AA4">
              <w:t>Electricity (tonnes CO</w:t>
            </w:r>
            <w:r w:rsidRPr="007E3188">
              <w:rPr>
                <w:vertAlign w:val="subscript"/>
              </w:rPr>
              <w:t>2</w:t>
            </w:r>
            <w:r w:rsidRPr="000D6AA4">
              <w:t>-e) – excluding Green Power</w:t>
            </w:r>
          </w:p>
        </w:tc>
        <w:tc>
          <w:tcPr>
            <w:tcW w:w="912" w:type="dxa"/>
          </w:tcPr>
          <w:p w14:paraId="2F6DF2E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8 725</w:t>
            </w:r>
          </w:p>
        </w:tc>
        <w:tc>
          <w:tcPr>
            <w:tcW w:w="912" w:type="dxa"/>
          </w:tcPr>
          <w:p w14:paraId="280D31F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12 813</w:t>
            </w:r>
          </w:p>
        </w:tc>
        <w:tc>
          <w:tcPr>
            <w:tcW w:w="912" w:type="dxa"/>
          </w:tcPr>
          <w:p w14:paraId="1D4359C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12 303</w:t>
            </w:r>
          </w:p>
        </w:tc>
      </w:tr>
      <w:tr w:rsidR="001F0C12" w:rsidRPr="000D6AA4" w14:paraId="3B4939A0"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431B57E1" w14:textId="77777777" w:rsidR="001F0C12" w:rsidRPr="000D6AA4" w:rsidRDefault="001F0C12" w:rsidP="00137B4B">
            <w:pPr>
              <w:ind w:left="340"/>
            </w:pPr>
            <w:r w:rsidRPr="000D6AA4">
              <w:t>Natural gas (tonnes CO</w:t>
            </w:r>
            <w:r w:rsidRPr="007E3188">
              <w:rPr>
                <w:vertAlign w:val="subscript"/>
              </w:rPr>
              <w:t>2</w:t>
            </w:r>
            <w:r w:rsidRPr="000D6AA4">
              <w:t>-e)</w:t>
            </w:r>
          </w:p>
        </w:tc>
        <w:tc>
          <w:tcPr>
            <w:tcW w:w="912" w:type="dxa"/>
          </w:tcPr>
          <w:p w14:paraId="0B071A8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475</w:t>
            </w:r>
          </w:p>
        </w:tc>
        <w:tc>
          <w:tcPr>
            <w:tcW w:w="912" w:type="dxa"/>
          </w:tcPr>
          <w:p w14:paraId="2A913A9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523</w:t>
            </w:r>
          </w:p>
        </w:tc>
        <w:tc>
          <w:tcPr>
            <w:tcW w:w="912" w:type="dxa"/>
          </w:tcPr>
          <w:p w14:paraId="2082216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479</w:t>
            </w:r>
          </w:p>
        </w:tc>
      </w:tr>
      <w:tr w:rsidR="001F0C12" w:rsidRPr="000D6AA4" w14:paraId="6A9CD085"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03347F9A" w14:textId="77777777" w:rsidR="001F0C12" w:rsidRPr="000D6AA4" w:rsidRDefault="001F0C12" w:rsidP="00137B4B">
            <w:pPr>
              <w:ind w:left="340"/>
            </w:pPr>
            <w:r w:rsidRPr="000D6AA4">
              <w:t>LPG (tonnes CO</w:t>
            </w:r>
            <w:r w:rsidRPr="007E3188">
              <w:rPr>
                <w:vertAlign w:val="subscript"/>
              </w:rPr>
              <w:t>2</w:t>
            </w:r>
            <w:r w:rsidRPr="000D6AA4">
              <w:t>-e)</w:t>
            </w:r>
          </w:p>
        </w:tc>
        <w:tc>
          <w:tcPr>
            <w:tcW w:w="912" w:type="dxa"/>
          </w:tcPr>
          <w:p w14:paraId="100FED9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51</w:t>
            </w:r>
          </w:p>
        </w:tc>
        <w:tc>
          <w:tcPr>
            <w:tcW w:w="912" w:type="dxa"/>
          </w:tcPr>
          <w:p w14:paraId="4E19BD7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45</w:t>
            </w:r>
          </w:p>
        </w:tc>
        <w:tc>
          <w:tcPr>
            <w:tcW w:w="912" w:type="dxa"/>
          </w:tcPr>
          <w:p w14:paraId="4C86CE1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54</w:t>
            </w:r>
          </w:p>
        </w:tc>
      </w:tr>
      <w:tr w:rsidR="001F0C12" w:rsidRPr="000D6AA4" w14:paraId="22848C47"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1CF876CE" w14:textId="77777777" w:rsidR="001F0C12" w:rsidRPr="007E3188" w:rsidRDefault="001F0C12" w:rsidP="00EB5081">
            <w:pPr>
              <w:rPr>
                <w:b/>
                <w:bCs/>
              </w:rPr>
            </w:pPr>
            <w:r w:rsidRPr="007E3188">
              <w:rPr>
                <w:b/>
                <w:bCs/>
              </w:rPr>
              <w:t>E3. Percentage of electricity purchased as Green Power (%)</w:t>
            </w:r>
          </w:p>
        </w:tc>
        <w:tc>
          <w:tcPr>
            <w:tcW w:w="912" w:type="dxa"/>
          </w:tcPr>
          <w:p w14:paraId="02F2735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20</w:t>
            </w:r>
          </w:p>
        </w:tc>
        <w:tc>
          <w:tcPr>
            <w:tcW w:w="912" w:type="dxa"/>
          </w:tcPr>
          <w:p w14:paraId="2A3E799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15</w:t>
            </w:r>
          </w:p>
        </w:tc>
        <w:tc>
          <w:tcPr>
            <w:tcW w:w="912" w:type="dxa"/>
          </w:tcPr>
          <w:p w14:paraId="39CA575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13</w:t>
            </w:r>
          </w:p>
        </w:tc>
      </w:tr>
      <w:tr w:rsidR="001F0C12" w:rsidRPr="000D6AA4" w14:paraId="343D0AEE"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52064F11" w14:textId="77777777" w:rsidR="001F0C12" w:rsidRPr="007E3188" w:rsidRDefault="001F0C12" w:rsidP="00EB5081">
            <w:pPr>
              <w:rPr>
                <w:b/>
                <w:bCs/>
              </w:rPr>
            </w:pPr>
            <w:r w:rsidRPr="007E3188">
              <w:rPr>
                <w:b/>
                <w:bCs/>
              </w:rPr>
              <w:t>E4. Units of office energy used per FTE (MJ/FTE)</w:t>
            </w:r>
          </w:p>
        </w:tc>
        <w:tc>
          <w:tcPr>
            <w:tcW w:w="912" w:type="dxa"/>
          </w:tcPr>
          <w:p w14:paraId="57141FC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51</w:t>
            </w:r>
          </w:p>
        </w:tc>
        <w:tc>
          <w:tcPr>
            <w:tcW w:w="912" w:type="dxa"/>
          </w:tcPr>
          <w:p w14:paraId="3A13347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62</w:t>
            </w:r>
          </w:p>
        </w:tc>
        <w:tc>
          <w:tcPr>
            <w:tcW w:w="912" w:type="dxa"/>
          </w:tcPr>
          <w:p w14:paraId="0DD15F2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62</w:t>
            </w:r>
          </w:p>
        </w:tc>
      </w:tr>
      <w:tr w:rsidR="001F0C12" w:rsidRPr="000D6AA4" w14:paraId="65D6A9E4"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24D90E2D" w14:textId="77777777" w:rsidR="001F0C12" w:rsidRPr="007E3188" w:rsidRDefault="001F0C12" w:rsidP="00EB5081">
            <w:pPr>
              <w:rPr>
                <w:b/>
                <w:bCs/>
              </w:rPr>
            </w:pPr>
            <w:r w:rsidRPr="007E3188">
              <w:rPr>
                <w:b/>
                <w:bCs/>
              </w:rPr>
              <w:t>E5. Units of office energy used per office area (MJ/m</w:t>
            </w:r>
            <w:r w:rsidRPr="007E3188">
              <w:rPr>
                <w:b/>
                <w:bCs/>
                <w:vertAlign w:val="superscript"/>
              </w:rPr>
              <w:t>2</w:t>
            </w:r>
            <w:r w:rsidRPr="007E3188">
              <w:rPr>
                <w:b/>
                <w:bCs/>
              </w:rPr>
              <w:t>)</w:t>
            </w:r>
          </w:p>
        </w:tc>
        <w:tc>
          <w:tcPr>
            <w:tcW w:w="912" w:type="dxa"/>
          </w:tcPr>
          <w:p w14:paraId="3601934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w:t>
            </w:r>
          </w:p>
        </w:tc>
        <w:tc>
          <w:tcPr>
            <w:tcW w:w="912" w:type="dxa"/>
          </w:tcPr>
          <w:p w14:paraId="757C478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 xml:space="preserve">6 </w:t>
            </w:r>
          </w:p>
        </w:tc>
        <w:tc>
          <w:tcPr>
            <w:tcW w:w="912" w:type="dxa"/>
          </w:tcPr>
          <w:p w14:paraId="3BD141D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 xml:space="preserve"> 0</w:t>
            </w:r>
          </w:p>
        </w:tc>
      </w:tr>
      <w:tr w:rsidR="001F0C12" w:rsidRPr="000D6AA4" w14:paraId="038E95FA"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77408E27" w14:textId="77777777" w:rsidR="001F0C12" w:rsidRPr="007E3188" w:rsidRDefault="001F0C12" w:rsidP="00EB5081">
            <w:pPr>
              <w:rPr>
                <w:b/>
                <w:bCs/>
              </w:rPr>
            </w:pPr>
            <w:r w:rsidRPr="007E3188">
              <w:rPr>
                <w:b/>
                <w:bCs/>
              </w:rPr>
              <w:t>Voluntary/ Optional Indicators</w:t>
            </w:r>
          </w:p>
        </w:tc>
        <w:tc>
          <w:tcPr>
            <w:tcW w:w="912" w:type="dxa"/>
          </w:tcPr>
          <w:p w14:paraId="029A77D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12" w:type="dxa"/>
          </w:tcPr>
          <w:p w14:paraId="7AF333F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12" w:type="dxa"/>
          </w:tcPr>
          <w:p w14:paraId="5F1D568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r>
      <w:tr w:rsidR="001F0C12" w:rsidRPr="000D6AA4" w14:paraId="22229CCE"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101C4C20" w14:textId="77777777" w:rsidR="001F0C12" w:rsidRPr="000D6AA4" w:rsidRDefault="001F0C12" w:rsidP="00137B4B">
            <w:pPr>
              <w:ind w:left="340"/>
            </w:pPr>
            <w:r w:rsidRPr="000D6AA4">
              <w:t>Total renewable energy generation installed (kW)</w:t>
            </w:r>
          </w:p>
        </w:tc>
        <w:tc>
          <w:tcPr>
            <w:tcW w:w="912" w:type="dxa"/>
          </w:tcPr>
          <w:p w14:paraId="28A112D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1 200</w:t>
            </w:r>
          </w:p>
        </w:tc>
        <w:tc>
          <w:tcPr>
            <w:tcW w:w="912" w:type="dxa"/>
          </w:tcPr>
          <w:p w14:paraId="465D545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c>
          <w:tcPr>
            <w:tcW w:w="912" w:type="dxa"/>
          </w:tcPr>
          <w:p w14:paraId="0579865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r>
      <w:tr w:rsidR="001F0C12" w:rsidRPr="000D6AA4" w14:paraId="045A022B"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24E65A56" w14:textId="77777777" w:rsidR="001F0C12" w:rsidRPr="000D6AA4" w:rsidRDefault="001F0C12" w:rsidP="00137B4B">
            <w:pPr>
              <w:ind w:left="340"/>
            </w:pPr>
            <w:r w:rsidRPr="000D6AA4">
              <w:t>Total renewable energy generated (MJ)</w:t>
            </w:r>
          </w:p>
        </w:tc>
        <w:tc>
          <w:tcPr>
            <w:tcW w:w="912" w:type="dxa"/>
          </w:tcPr>
          <w:p w14:paraId="3424645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c>
          <w:tcPr>
            <w:tcW w:w="912" w:type="dxa"/>
          </w:tcPr>
          <w:p w14:paraId="732B3CC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c>
          <w:tcPr>
            <w:tcW w:w="912" w:type="dxa"/>
          </w:tcPr>
          <w:p w14:paraId="5CC81EF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r>
      <w:tr w:rsidR="001F0C12" w:rsidRPr="000D6AA4" w14:paraId="66E2703A" w14:textId="77777777" w:rsidTr="006E51A2">
        <w:tc>
          <w:tcPr>
            <w:cnfStyle w:val="001000000000" w:firstRow="0" w:lastRow="0" w:firstColumn="1" w:lastColumn="0" w:oddVBand="0" w:evenVBand="0" w:oddHBand="0" w:evenHBand="0" w:firstRowFirstColumn="0" w:firstRowLastColumn="0" w:lastRowFirstColumn="0" w:lastRowLastColumn="0"/>
            <w:tcW w:w="5075" w:type="dxa"/>
          </w:tcPr>
          <w:p w14:paraId="0C11E3D2" w14:textId="77777777" w:rsidR="001F0C12" w:rsidRPr="000D6AA4" w:rsidRDefault="001F0C12" w:rsidP="00137B4B">
            <w:pPr>
              <w:ind w:left="340"/>
            </w:pPr>
            <w:r w:rsidRPr="000D6AA4">
              <w:t>Details of NABERS energy rating/s achieved (star rating):</w:t>
            </w:r>
          </w:p>
          <w:p w14:paraId="255DAB9C" w14:textId="77777777" w:rsidR="001F0C12" w:rsidRPr="00137B4B" w:rsidRDefault="001F0C12" w:rsidP="00FC71D7">
            <w:pPr>
              <w:pStyle w:val="ListParagraph"/>
              <w:numPr>
                <w:ilvl w:val="0"/>
                <w:numId w:val="57"/>
              </w:numPr>
              <w:spacing w:before="20"/>
              <w:ind w:left="510"/>
            </w:pPr>
            <w:r w:rsidRPr="00137B4B">
              <w:t>570 Bourke Street, Melbourne (tenancy rating)</w:t>
            </w:r>
          </w:p>
        </w:tc>
        <w:tc>
          <w:tcPr>
            <w:tcW w:w="912" w:type="dxa"/>
          </w:tcPr>
          <w:p w14:paraId="14E3815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5.0 stars</w:t>
            </w:r>
          </w:p>
        </w:tc>
        <w:tc>
          <w:tcPr>
            <w:tcW w:w="912" w:type="dxa"/>
          </w:tcPr>
          <w:p w14:paraId="619BBF9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Not rated</w:t>
            </w:r>
          </w:p>
        </w:tc>
        <w:tc>
          <w:tcPr>
            <w:tcW w:w="912" w:type="dxa"/>
          </w:tcPr>
          <w:p w14:paraId="307DD85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Not rated</w:t>
            </w:r>
          </w:p>
        </w:tc>
      </w:tr>
    </w:tbl>
    <w:p w14:paraId="3D06A001" w14:textId="77777777" w:rsidR="001F0C12" w:rsidRDefault="001F0C12" w:rsidP="00726B07">
      <w:pPr>
        <w:keepLines w:val="0"/>
        <w:spacing w:before="0"/>
      </w:pPr>
    </w:p>
    <w:p w14:paraId="71B4824C" w14:textId="5F8EB17D" w:rsidR="001F0C12" w:rsidRDefault="001F0C12" w:rsidP="003C6DCB">
      <w:pPr>
        <w:pStyle w:val="Heading4"/>
        <w:spacing w:before="0"/>
      </w:pPr>
      <w:r>
        <w:t>Actions undertaken</w:t>
      </w:r>
    </w:p>
    <w:p w14:paraId="34F79BF1" w14:textId="344052CD" w:rsidR="001F0C12" w:rsidRDefault="001F0C12" w:rsidP="00FC71D7">
      <w:pPr>
        <w:pStyle w:val="ListParagraph"/>
        <w:keepLines w:val="0"/>
        <w:numPr>
          <w:ilvl w:val="0"/>
          <w:numId w:val="58"/>
        </w:numPr>
      </w:pPr>
      <w:r>
        <w:t>DOT have committed to the Victorian Government TAKE2 climate change pledge to reduce emissions by 30 per cent over the next 3 years and to be carbon neutral by 2050.</w:t>
      </w:r>
    </w:p>
    <w:p w14:paraId="1A26299F" w14:textId="228C3BC5" w:rsidR="001F0C12" w:rsidRDefault="001F0C12" w:rsidP="00FC71D7">
      <w:pPr>
        <w:pStyle w:val="ListParagraph"/>
        <w:keepLines w:val="0"/>
        <w:numPr>
          <w:ilvl w:val="0"/>
          <w:numId w:val="58"/>
        </w:numPr>
      </w:pPr>
      <w:r>
        <w:t>In the past 12 months DOT has been tracking daily electricity consumption across 30 sites. This has enabled faults to be identified in advance of billing data.</w:t>
      </w:r>
    </w:p>
    <w:p w14:paraId="45176DA9" w14:textId="6F64078A" w:rsidR="001F0C12" w:rsidRDefault="001F0C12" w:rsidP="00FC71D7">
      <w:pPr>
        <w:pStyle w:val="ListParagraph"/>
        <w:keepLines w:val="0"/>
        <w:numPr>
          <w:ilvl w:val="0"/>
          <w:numId w:val="58"/>
        </w:numPr>
      </w:pPr>
      <w:r>
        <w:t>LED lighting has now been installed at 43 DOT sites.</w:t>
      </w:r>
    </w:p>
    <w:p w14:paraId="2ED6CF60" w14:textId="7A3B13E3" w:rsidR="001F0C12" w:rsidRDefault="001F0C12" w:rsidP="00FC71D7">
      <w:pPr>
        <w:pStyle w:val="ListParagraph"/>
        <w:keepLines w:val="0"/>
        <w:numPr>
          <w:ilvl w:val="0"/>
          <w:numId w:val="58"/>
        </w:numPr>
      </w:pPr>
      <w:r>
        <w:t>Photo Voltaic (PV) Solar panels are installed at six DOT sites. In addition, solar panels for hot water have been installed at many sites.</w:t>
      </w:r>
    </w:p>
    <w:p w14:paraId="01DE6DB2" w14:textId="3819526C" w:rsidR="001F0C12" w:rsidRDefault="001F0C12" w:rsidP="00FC71D7">
      <w:pPr>
        <w:pStyle w:val="ListParagraph"/>
        <w:keepLines w:val="0"/>
        <w:numPr>
          <w:ilvl w:val="0"/>
          <w:numId w:val="58"/>
        </w:numPr>
      </w:pPr>
      <w:r>
        <w:t>DOT have started purchasing Green Power.</w:t>
      </w:r>
    </w:p>
    <w:p w14:paraId="4D22F4A5" w14:textId="2C411566" w:rsidR="001F0C12" w:rsidRDefault="001F0C12" w:rsidP="00FC71D7">
      <w:pPr>
        <w:pStyle w:val="ListParagraph"/>
        <w:keepLines w:val="0"/>
        <w:numPr>
          <w:ilvl w:val="0"/>
          <w:numId w:val="58"/>
        </w:numPr>
      </w:pPr>
      <w:r>
        <w:t>DOT participated in the global ‘Earth Hour’ event to promote and improve office energy efficiency.</w:t>
      </w:r>
    </w:p>
    <w:p w14:paraId="6CBA6B24" w14:textId="67CFF293" w:rsidR="001F0C12" w:rsidRDefault="001F0C12" w:rsidP="006E51A2">
      <w:pPr>
        <w:pStyle w:val="Heading4"/>
      </w:pPr>
      <w:r>
        <w:t>Targets</w:t>
      </w:r>
    </w:p>
    <w:tbl>
      <w:tblPr>
        <w:tblStyle w:val="Two-columnreference"/>
        <w:tblW w:w="9639" w:type="dxa"/>
        <w:tblLook w:val="0480" w:firstRow="0" w:lastRow="0" w:firstColumn="1" w:lastColumn="0" w:noHBand="0" w:noVBand="1"/>
      </w:tblPr>
      <w:tblGrid>
        <w:gridCol w:w="1536"/>
        <w:gridCol w:w="8103"/>
      </w:tblGrid>
      <w:tr w:rsidR="006E51A2" w:rsidRPr="00243C1F" w14:paraId="0B8C8D39" w14:textId="77777777" w:rsidTr="006E51A2">
        <w:tc>
          <w:tcPr>
            <w:cnfStyle w:val="001000000000" w:firstRow="0" w:lastRow="0" w:firstColumn="1" w:lastColumn="0" w:oddVBand="0" w:evenVBand="0" w:oddHBand="0" w:evenHBand="0" w:firstRowFirstColumn="0" w:firstRowLastColumn="0" w:lastRowFirstColumn="0" w:lastRowLastColumn="0"/>
            <w:tcW w:w="1536" w:type="dxa"/>
          </w:tcPr>
          <w:p w14:paraId="459C6990" w14:textId="77777777" w:rsidR="006E51A2" w:rsidRPr="00113FE9" w:rsidRDefault="006E51A2" w:rsidP="00EB5081">
            <w:pPr>
              <w:rPr>
                <w:rStyle w:val="Reference"/>
              </w:rPr>
            </w:pPr>
            <w:r w:rsidRPr="007E3188">
              <w:rPr>
                <w:rStyle w:val="Reference"/>
              </w:rPr>
              <w:t>FRD 24D</w:t>
            </w:r>
          </w:p>
        </w:tc>
        <w:tc>
          <w:tcPr>
            <w:tcW w:w="8103" w:type="dxa"/>
          </w:tcPr>
          <w:p w14:paraId="1C8A9541" w14:textId="0A96B45C" w:rsidR="006E51A2" w:rsidRPr="00243C1F" w:rsidRDefault="006E51A2" w:rsidP="00EB5081">
            <w:pPr>
              <w:cnfStyle w:val="000000000000" w:firstRow="0" w:lastRow="0" w:firstColumn="0" w:lastColumn="0" w:oddVBand="0" w:evenVBand="0" w:oddHBand="0" w:evenHBand="0" w:firstRowFirstColumn="0" w:firstRowLastColumn="0" w:lastRowFirstColumn="0" w:lastRowLastColumn="0"/>
            </w:pPr>
            <w:r w:rsidRPr="006E51A2">
              <w:t>The following targets have been set for 2019-20:</w:t>
            </w:r>
          </w:p>
        </w:tc>
      </w:tr>
    </w:tbl>
    <w:p w14:paraId="7B3C0849" w14:textId="197378CD" w:rsidR="001F0C12" w:rsidRDefault="001F0C12" w:rsidP="00FC71D7">
      <w:pPr>
        <w:pStyle w:val="ListParagraph"/>
        <w:keepLines w:val="0"/>
        <w:numPr>
          <w:ilvl w:val="0"/>
          <w:numId w:val="59"/>
        </w:numPr>
      </w:pPr>
      <w:r>
        <w:t>5 per cent energy intensity reduction, measured as MJ/m2, from 2018-19 values by 30 June 2020; and</w:t>
      </w:r>
    </w:p>
    <w:p w14:paraId="4916D8F2" w14:textId="6C04CD2F" w:rsidR="001F0C12" w:rsidRDefault="001F0C12" w:rsidP="00FC71D7">
      <w:pPr>
        <w:pStyle w:val="ListParagraph"/>
        <w:keepLines w:val="0"/>
        <w:numPr>
          <w:ilvl w:val="0"/>
          <w:numId w:val="59"/>
        </w:numPr>
      </w:pPr>
      <w:r>
        <w:t>Purchase 25 per cent Green Power, as percentage of total electricity consumption, by 30 June 2020.</w:t>
      </w:r>
    </w:p>
    <w:p w14:paraId="0C8DA2A5" w14:textId="77777777" w:rsidR="001F0C12" w:rsidRDefault="001F0C12" w:rsidP="006E51A2">
      <w:pPr>
        <w:pStyle w:val="Heading4"/>
      </w:pPr>
      <w:r>
        <w:t>Explanatory notes</w:t>
      </w:r>
    </w:p>
    <w:p w14:paraId="30A5488B" w14:textId="602EC887" w:rsidR="001F0C12" w:rsidRDefault="001F0C12" w:rsidP="00FC71D7">
      <w:pPr>
        <w:pStyle w:val="ListParagraph"/>
        <w:keepLines w:val="0"/>
        <w:numPr>
          <w:ilvl w:val="0"/>
          <w:numId w:val="60"/>
        </w:numPr>
      </w:pPr>
      <w:r>
        <w:t xml:space="preserve">Energy data is sourced directly from the </w:t>
      </w:r>
      <w:r w:rsidR="003C6DCB">
        <w:t xml:space="preserve">Government’s </w:t>
      </w:r>
      <w:r>
        <w:t>energy suppliers.</w:t>
      </w:r>
    </w:p>
    <w:p w14:paraId="4FDCC39A" w14:textId="628811F0" w:rsidR="001F0C12" w:rsidRDefault="001F0C12" w:rsidP="00FC71D7">
      <w:pPr>
        <w:pStyle w:val="ListParagraph"/>
        <w:keepLines w:val="0"/>
        <w:numPr>
          <w:ilvl w:val="0"/>
          <w:numId w:val="60"/>
        </w:numPr>
      </w:pPr>
      <w:r>
        <w:t>This figure is based on LPG canisters purchased. Canisters can remain unused for long periods of time.</w:t>
      </w:r>
    </w:p>
    <w:p w14:paraId="6348D33E" w14:textId="2D465412" w:rsidR="001F0C12" w:rsidRDefault="001F0C12" w:rsidP="00FC71D7">
      <w:pPr>
        <w:pStyle w:val="ListParagraph"/>
        <w:keepLines w:val="0"/>
        <w:numPr>
          <w:ilvl w:val="0"/>
          <w:numId w:val="60"/>
        </w:numPr>
      </w:pPr>
      <w:r>
        <w:t>Without the purchase of Green Power, the total energy emissions would have been 12</w:t>
      </w:r>
      <w:r w:rsidR="006E51A2">
        <w:t> </w:t>
      </w:r>
      <w:r>
        <w:t>256 (tonnes CO</w:t>
      </w:r>
      <w:r w:rsidRPr="006E51A2">
        <w:rPr>
          <w:vertAlign w:val="subscript"/>
        </w:rPr>
        <w:t>2</w:t>
      </w:r>
      <w:r>
        <w:t>-e). DOT has committed to purchasing 25 per cent Green Power. As this decision was made part way through the year, the commitment was achieved by the purchase of 100 per cent Green Power at six sites.</w:t>
      </w:r>
    </w:p>
    <w:p w14:paraId="7BDCEBBA" w14:textId="4CCF1662" w:rsidR="001F0C12" w:rsidRDefault="001F0C12" w:rsidP="00FC71D7">
      <w:pPr>
        <w:pStyle w:val="ListParagraph"/>
        <w:keepLines w:val="0"/>
        <w:numPr>
          <w:ilvl w:val="0"/>
          <w:numId w:val="60"/>
        </w:numPr>
      </w:pPr>
      <w:r>
        <w:t>These figures have been revised to include previously unavailable utility accounts at 570 Bourke Street (Melbourne) and 57 Cherry Lane (Laverton) for comparative purpose.</w:t>
      </w:r>
    </w:p>
    <w:p w14:paraId="654C4896" w14:textId="25E9101F" w:rsidR="001F0C12" w:rsidRDefault="001F0C12" w:rsidP="00FC71D7">
      <w:pPr>
        <w:pStyle w:val="ListParagraph"/>
        <w:keepLines w:val="0"/>
        <w:numPr>
          <w:ilvl w:val="0"/>
          <w:numId w:val="60"/>
        </w:numPr>
      </w:pPr>
      <w:r>
        <w:t>Photo Voltaic (PV) solar panels were installed at six DOT sites at the end of the reporting period.</w:t>
      </w:r>
    </w:p>
    <w:p w14:paraId="492AA2A3" w14:textId="11599D3E" w:rsidR="006E51A2" w:rsidRDefault="006E51A2" w:rsidP="006E51A2">
      <w:pPr>
        <w:pStyle w:val="Heading30"/>
      </w:pPr>
      <w:bookmarkStart w:id="181" w:name="_Toc41961341"/>
      <w:r>
        <w:lastRenderedPageBreak/>
        <w:t>Waste and recycling</w:t>
      </w:r>
      <w:bookmarkEnd w:id="181"/>
    </w:p>
    <w:tbl>
      <w:tblPr>
        <w:tblStyle w:val="Two-columnreference"/>
        <w:tblW w:w="9639" w:type="dxa"/>
        <w:tblLook w:val="0480" w:firstRow="0" w:lastRow="0" w:firstColumn="1" w:lastColumn="0" w:noHBand="0" w:noVBand="1"/>
      </w:tblPr>
      <w:tblGrid>
        <w:gridCol w:w="1536"/>
        <w:gridCol w:w="8103"/>
      </w:tblGrid>
      <w:tr w:rsidR="006E51A2" w:rsidRPr="00243C1F" w14:paraId="4B53B8F9" w14:textId="77777777" w:rsidTr="006E51A2">
        <w:tc>
          <w:tcPr>
            <w:cnfStyle w:val="001000000000" w:firstRow="0" w:lastRow="0" w:firstColumn="1" w:lastColumn="0" w:oddVBand="0" w:evenVBand="0" w:oddHBand="0" w:evenHBand="0" w:firstRowFirstColumn="0" w:firstRowLastColumn="0" w:lastRowFirstColumn="0" w:lastRowLastColumn="0"/>
            <w:tcW w:w="1536" w:type="dxa"/>
          </w:tcPr>
          <w:p w14:paraId="4520E544" w14:textId="689AADDE" w:rsidR="006E51A2" w:rsidRPr="00113FE9" w:rsidRDefault="006E51A2" w:rsidP="00EB5081">
            <w:pPr>
              <w:rPr>
                <w:rStyle w:val="Reference"/>
              </w:rPr>
            </w:pPr>
            <w:r w:rsidRPr="006E51A2">
              <w:rPr>
                <w:rStyle w:val="Reference"/>
              </w:rPr>
              <w:t>FRD 24D</w:t>
            </w:r>
          </w:p>
        </w:tc>
        <w:tc>
          <w:tcPr>
            <w:tcW w:w="8103" w:type="dxa"/>
          </w:tcPr>
          <w:p w14:paraId="1A084BE1" w14:textId="483EBB1F" w:rsidR="006E51A2" w:rsidRPr="00243C1F" w:rsidRDefault="006E51A2" w:rsidP="00EB5081">
            <w:pPr>
              <w:cnfStyle w:val="000000000000" w:firstRow="0" w:lastRow="0" w:firstColumn="0" w:lastColumn="0" w:oddVBand="0" w:evenVBand="0" w:oddHBand="0" w:evenHBand="0" w:firstRowFirstColumn="0" w:firstRowLastColumn="0" w:lastRowFirstColumn="0" w:lastRowLastColumn="0"/>
            </w:pPr>
            <w:r w:rsidRPr="006E51A2">
              <w:t xml:space="preserve">The </w:t>
            </w:r>
            <w:proofErr w:type="spellStart"/>
            <w:r w:rsidRPr="00EB5081">
              <w:rPr>
                <w:i/>
                <w:iCs/>
              </w:rPr>
              <w:t>aWay</w:t>
            </w:r>
            <w:proofErr w:type="spellEnd"/>
            <w:r w:rsidRPr="00EB5081">
              <w:rPr>
                <w:i/>
                <w:iCs/>
              </w:rPr>
              <w:t xml:space="preserve"> With Waste</w:t>
            </w:r>
            <w:r w:rsidRPr="006E51A2">
              <w:t xml:space="preserve"> system was made available to a slightly greater proportion of departmental staff in 2019-20, with most regional sites now covered. This program facilitates the easy segregation of waste materials for recycling, composting or landfill in the Department’s offices.</w:t>
            </w:r>
          </w:p>
        </w:tc>
      </w:tr>
    </w:tbl>
    <w:p w14:paraId="5A8AA289" w14:textId="43A6F5A8" w:rsidR="001F0C12" w:rsidRDefault="001F0C12" w:rsidP="001F0C12">
      <w:pPr>
        <w:keepLines w:val="0"/>
      </w:pPr>
      <w:r>
        <w:t>The data presented below is derived from four waste audits that were each</w:t>
      </w:r>
      <w:r w:rsidR="003C6DCB">
        <w:t xml:space="preserve"> conducted</w:t>
      </w:r>
      <w:r>
        <w:t xml:space="preserve"> over five days at two sites accommodating over 30 per cent of employees. The Department is continuing to develop systems to collect data more comprehensively, particularly for non-office facilities. The table below, however, only includes office-based data and accounts for 80 per cent of the Department’s sites and 84 per cent of the Department’s FTEs.</w:t>
      </w:r>
    </w:p>
    <w:p w14:paraId="700A752C" w14:textId="77777777" w:rsidR="006E51A2" w:rsidRDefault="006E51A2" w:rsidP="001F0C12">
      <w:pPr>
        <w:keepLines w:val="0"/>
      </w:pPr>
    </w:p>
    <w:tbl>
      <w:tblPr>
        <w:tblStyle w:val="DTFFinancialTable"/>
        <w:tblW w:w="7938" w:type="dxa"/>
        <w:tblLayout w:type="fixed"/>
        <w:tblLook w:val="06A0" w:firstRow="1" w:lastRow="0" w:firstColumn="1" w:lastColumn="0" w:noHBand="1" w:noVBand="1"/>
      </w:tblPr>
      <w:tblGrid>
        <w:gridCol w:w="5012"/>
        <w:gridCol w:w="965"/>
        <w:gridCol w:w="966"/>
        <w:gridCol w:w="995"/>
      </w:tblGrid>
      <w:tr w:rsidR="001F0C12" w:rsidRPr="000D6AA4" w14:paraId="6DC6D768" w14:textId="77777777" w:rsidTr="006E51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12" w:type="dxa"/>
          </w:tcPr>
          <w:p w14:paraId="36BFC50A" w14:textId="77777777" w:rsidR="001F0C12" w:rsidRPr="000D6AA4" w:rsidRDefault="001F0C12" w:rsidP="006E51A2">
            <w:r w:rsidRPr="006E51A2">
              <w:t>Indicator</w:t>
            </w:r>
          </w:p>
        </w:tc>
        <w:tc>
          <w:tcPr>
            <w:tcW w:w="965" w:type="dxa"/>
          </w:tcPr>
          <w:p w14:paraId="75F6E466"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2019-20</w:t>
            </w:r>
          </w:p>
        </w:tc>
        <w:tc>
          <w:tcPr>
            <w:tcW w:w="966" w:type="dxa"/>
          </w:tcPr>
          <w:p w14:paraId="1BA5201B"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2018-19</w:t>
            </w:r>
          </w:p>
        </w:tc>
        <w:tc>
          <w:tcPr>
            <w:tcW w:w="995" w:type="dxa"/>
          </w:tcPr>
          <w:p w14:paraId="28CD79D0"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2017-18</w:t>
            </w:r>
          </w:p>
        </w:tc>
      </w:tr>
      <w:tr w:rsidR="001F0C12" w:rsidRPr="000D6AA4" w14:paraId="6A5EDC79"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0042AF7D" w14:textId="77777777" w:rsidR="001F0C12" w:rsidRPr="006E51A2" w:rsidRDefault="001F0C12" w:rsidP="00EB5081">
            <w:pPr>
              <w:rPr>
                <w:b/>
                <w:bCs/>
              </w:rPr>
            </w:pPr>
            <w:r w:rsidRPr="006E51A2">
              <w:rPr>
                <w:b/>
                <w:bCs/>
              </w:rPr>
              <w:t>Ws1. Total units of waste disposed of by destination (kg/</w:t>
            </w:r>
            <w:proofErr w:type="spellStart"/>
            <w:r w:rsidRPr="006E51A2">
              <w:rPr>
                <w:b/>
                <w:bCs/>
              </w:rPr>
              <w:t>yr</w:t>
            </w:r>
            <w:proofErr w:type="spellEnd"/>
            <w:r w:rsidRPr="006E51A2">
              <w:rPr>
                <w:b/>
                <w:bCs/>
              </w:rPr>
              <w:t>)</w:t>
            </w:r>
          </w:p>
        </w:tc>
        <w:tc>
          <w:tcPr>
            <w:tcW w:w="965" w:type="dxa"/>
          </w:tcPr>
          <w:p w14:paraId="195307E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2 703 520</w:t>
            </w:r>
          </w:p>
        </w:tc>
        <w:tc>
          <w:tcPr>
            <w:tcW w:w="966" w:type="dxa"/>
          </w:tcPr>
          <w:p w14:paraId="216228C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5 426 235</w:t>
            </w:r>
          </w:p>
        </w:tc>
        <w:tc>
          <w:tcPr>
            <w:tcW w:w="995" w:type="dxa"/>
          </w:tcPr>
          <w:p w14:paraId="4DC3C4B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3 045 235</w:t>
            </w:r>
          </w:p>
        </w:tc>
      </w:tr>
      <w:tr w:rsidR="001F0C12" w:rsidRPr="000D6AA4" w14:paraId="29ADCA5C"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543D040B" w14:textId="77777777" w:rsidR="001F0C12" w:rsidRPr="000D6AA4" w:rsidRDefault="001F0C12" w:rsidP="006E51A2">
            <w:pPr>
              <w:ind w:left="340"/>
            </w:pPr>
            <w:r w:rsidRPr="000D6AA4">
              <w:t>Landfill (kg)</w:t>
            </w:r>
          </w:p>
        </w:tc>
        <w:tc>
          <w:tcPr>
            <w:tcW w:w="965" w:type="dxa"/>
          </w:tcPr>
          <w:p w14:paraId="43D0FE0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rsidDel="006A3AE4">
              <w:t>2</w:t>
            </w:r>
            <w:r w:rsidRPr="000D6AA4">
              <w:t xml:space="preserve"> </w:t>
            </w:r>
            <w:r w:rsidRPr="000D6AA4" w:rsidDel="006A3AE4">
              <w:t>5</w:t>
            </w:r>
            <w:r w:rsidRPr="000D6AA4">
              <w:t>58 567</w:t>
            </w:r>
          </w:p>
        </w:tc>
        <w:tc>
          <w:tcPr>
            <w:tcW w:w="966" w:type="dxa"/>
          </w:tcPr>
          <w:p w14:paraId="43AE18D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rsidDel="006A3AE4">
              <w:t>5</w:t>
            </w:r>
            <w:r w:rsidRPr="000D6AA4">
              <w:t xml:space="preserve"> </w:t>
            </w:r>
            <w:r w:rsidRPr="000D6AA4" w:rsidDel="006A3AE4">
              <w:t>2</w:t>
            </w:r>
            <w:r w:rsidRPr="000D6AA4">
              <w:t>55 603</w:t>
            </w:r>
          </w:p>
        </w:tc>
        <w:tc>
          <w:tcPr>
            <w:tcW w:w="995" w:type="dxa"/>
          </w:tcPr>
          <w:p w14:paraId="08FB3F0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rsidDel="006A3AE4">
              <w:t>2</w:t>
            </w:r>
            <w:r w:rsidRPr="000D6AA4">
              <w:t xml:space="preserve"> </w:t>
            </w:r>
            <w:r w:rsidRPr="000D6AA4" w:rsidDel="006A3AE4">
              <w:t>8</w:t>
            </w:r>
            <w:r w:rsidRPr="000D6AA4">
              <w:t>55 258</w:t>
            </w:r>
          </w:p>
        </w:tc>
      </w:tr>
      <w:tr w:rsidR="001F0C12" w:rsidRPr="000D6AA4" w:rsidDel="006A3AE4" w14:paraId="02F0C285"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0B38E499" w14:textId="77777777" w:rsidR="001F0C12" w:rsidRPr="000D6AA4" w:rsidRDefault="001F0C12" w:rsidP="006E51A2">
            <w:pPr>
              <w:ind w:left="340"/>
            </w:pPr>
            <w:r w:rsidRPr="000D6AA4">
              <w:t>Comingled recycling (kg)</w:t>
            </w:r>
          </w:p>
        </w:tc>
        <w:tc>
          <w:tcPr>
            <w:tcW w:w="965" w:type="dxa"/>
          </w:tcPr>
          <w:p w14:paraId="20A66566"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29 142</w:t>
            </w:r>
          </w:p>
        </w:tc>
        <w:tc>
          <w:tcPr>
            <w:tcW w:w="966" w:type="dxa"/>
          </w:tcPr>
          <w:p w14:paraId="2A8CCD27"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35 031</w:t>
            </w:r>
          </w:p>
        </w:tc>
        <w:tc>
          <w:tcPr>
            <w:tcW w:w="995" w:type="dxa"/>
          </w:tcPr>
          <w:p w14:paraId="76A7158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58 132</w:t>
            </w:r>
          </w:p>
        </w:tc>
      </w:tr>
      <w:tr w:rsidR="001F0C12" w:rsidRPr="000D6AA4" w:rsidDel="006A3AE4" w14:paraId="4DF042EA"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696314E6" w14:textId="77777777" w:rsidR="001F0C12" w:rsidRPr="000D6AA4" w:rsidRDefault="001F0C12" w:rsidP="006E51A2">
            <w:pPr>
              <w:ind w:left="340"/>
            </w:pPr>
            <w:r w:rsidRPr="000D6AA4">
              <w:t>Paper and card (kg)</w:t>
            </w:r>
          </w:p>
        </w:tc>
        <w:tc>
          <w:tcPr>
            <w:tcW w:w="965" w:type="dxa"/>
          </w:tcPr>
          <w:p w14:paraId="19259852"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56 238</w:t>
            </w:r>
          </w:p>
        </w:tc>
        <w:tc>
          <w:tcPr>
            <w:tcW w:w="966" w:type="dxa"/>
          </w:tcPr>
          <w:p w14:paraId="52514752"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61 882</w:t>
            </w:r>
          </w:p>
        </w:tc>
        <w:tc>
          <w:tcPr>
            <w:tcW w:w="995" w:type="dxa"/>
          </w:tcPr>
          <w:p w14:paraId="132A043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65 911</w:t>
            </w:r>
          </w:p>
        </w:tc>
      </w:tr>
      <w:tr w:rsidR="001F0C12" w:rsidRPr="000D6AA4" w:rsidDel="006A3AE4" w14:paraId="59CB5273"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1543E6CC" w14:textId="77777777" w:rsidR="001F0C12" w:rsidRPr="000D6AA4" w:rsidRDefault="001F0C12" w:rsidP="006E51A2">
            <w:pPr>
              <w:ind w:left="340"/>
            </w:pPr>
            <w:r w:rsidRPr="000D6AA4">
              <w:t>Secure documents (kg)</w:t>
            </w:r>
          </w:p>
        </w:tc>
        <w:tc>
          <w:tcPr>
            <w:tcW w:w="965" w:type="dxa"/>
          </w:tcPr>
          <w:p w14:paraId="68F9E72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31 908</w:t>
            </w:r>
          </w:p>
        </w:tc>
        <w:tc>
          <w:tcPr>
            <w:tcW w:w="966" w:type="dxa"/>
          </w:tcPr>
          <w:p w14:paraId="5625316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43 197</w:t>
            </w:r>
          </w:p>
        </w:tc>
        <w:tc>
          <w:tcPr>
            <w:tcW w:w="995" w:type="dxa"/>
          </w:tcPr>
          <w:p w14:paraId="6BE5611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40 621</w:t>
            </w:r>
          </w:p>
        </w:tc>
      </w:tr>
      <w:tr w:rsidR="001F0C12" w:rsidRPr="000D6AA4" w:rsidDel="006A3AE4" w14:paraId="542C865D"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6826F98A" w14:textId="77777777" w:rsidR="001F0C12" w:rsidRPr="000D6AA4" w:rsidRDefault="001F0C12" w:rsidP="006E51A2">
            <w:pPr>
              <w:ind w:left="340"/>
            </w:pPr>
            <w:r w:rsidRPr="000D6AA4">
              <w:t>Organics (kg)</w:t>
            </w:r>
          </w:p>
        </w:tc>
        <w:tc>
          <w:tcPr>
            <w:tcW w:w="965" w:type="dxa"/>
          </w:tcPr>
          <w:p w14:paraId="3A40155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27 665</w:t>
            </w:r>
          </w:p>
        </w:tc>
        <w:tc>
          <w:tcPr>
            <w:tcW w:w="966" w:type="dxa"/>
          </w:tcPr>
          <w:p w14:paraId="477EE41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30 522</w:t>
            </w:r>
          </w:p>
        </w:tc>
        <w:tc>
          <w:tcPr>
            <w:tcW w:w="995" w:type="dxa"/>
          </w:tcPr>
          <w:p w14:paraId="6A016FD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25 313</w:t>
            </w:r>
          </w:p>
        </w:tc>
      </w:tr>
      <w:tr w:rsidR="001F0C12" w:rsidRPr="000D6AA4" w:rsidDel="006A3AE4" w14:paraId="153BB165"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4B2B6FE8" w14:textId="77777777" w:rsidR="001F0C12" w:rsidRPr="006E51A2" w:rsidRDefault="001F0C12" w:rsidP="00EB5081">
            <w:pPr>
              <w:rPr>
                <w:b/>
                <w:bCs/>
              </w:rPr>
            </w:pPr>
            <w:r w:rsidRPr="006E51A2">
              <w:rPr>
                <w:b/>
                <w:bCs/>
              </w:rPr>
              <w:t>Ws2. Total units of waste disposed of per FTE by destination (kg/FTE)</w:t>
            </w:r>
          </w:p>
        </w:tc>
        <w:tc>
          <w:tcPr>
            <w:tcW w:w="965" w:type="dxa"/>
          </w:tcPr>
          <w:p w14:paraId="5C70F41E"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61</w:t>
            </w:r>
          </w:p>
        </w:tc>
        <w:tc>
          <w:tcPr>
            <w:tcW w:w="966" w:type="dxa"/>
          </w:tcPr>
          <w:p w14:paraId="7451FEC2"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73</w:t>
            </w:r>
          </w:p>
        </w:tc>
        <w:tc>
          <w:tcPr>
            <w:tcW w:w="995" w:type="dxa"/>
          </w:tcPr>
          <w:p w14:paraId="08A74CD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83</w:t>
            </w:r>
          </w:p>
        </w:tc>
      </w:tr>
      <w:tr w:rsidR="001F0C12" w:rsidRPr="000D6AA4" w:rsidDel="006A3AE4" w14:paraId="0835BBBE"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2E1128A3" w14:textId="77777777" w:rsidR="001F0C12" w:rsidRPr="000D6AA4" w:rsidRDefault="001F0C12" w:rsidP="006E51A2">
            <w:pPr>
              <w:ind w:left="340"/>
            </w:pPr>
            <w:r w:rsidRPr="000D6AA4">
              <w:t>Landfill (kg/FTE)</w:t>
            </w:r>
          </w:p>
        </w:tc>
        <w:tc>
          <w:tcPr>
            <w:tcW w:w="965" w:type="dxa"/>
          </w:tcPr>
          <w:p w14:paraId="6350D0DA"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18</w:t>
            </w:r>
          </w:p>
        </w:tc>
        <w:tc>
          <w:tcPr>
            <w:tcW w:w="966" w:type="dxa"/>
          </w:tcPr>
          <w:p w14:paraId="2E691AA8"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18</w:t>
            </w:r>
          </w:p>
        </w:tc>
        <w:tc>
          <w:tcPr>
            <w:tcW w:w="995" w:type="dxa"/>
          </w:tcPr>
          <w:p w14:paraId="1130623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19</w:t>
            </w:r>
          </w:p>
        </w:tc>
      </w:tr>
      <w:tr w:rsidR="001F0C12" w:rsidRPr="000D6AA4" w:rsidDel="006A3AE4" w14:paraId="09245761"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10702BFD" w14:textId="77777777" w:rsidR="001F0C12" w:rsidRPr="000D6AA4" w:rsidRDefault="001F0C12" w:rsidP="006E51A2">
            <w:pPr>
              <w:ind w:left="340"/>
            </w:pPr>
            <w:r w:rsidRPr="000D6AA4">
              <w:t>Comingled recycling (kg/FTE)</w:t>
            </w:r>
          </w:p>
        </w:tc>
        <w:tc>
          <w:tcPr>
            <w:tcW w:w="965" w:type="dxa"/>
          </w:tcPr>
          <w:p w14:paraId="3A5432B9"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9</w:t>
            </w:r>
          </w:p>
        </w:tc>
        <w:tc>
          <w:tcPr>
            <w:tcW w:w="966" w:type="dxa"/>
          </w:tcPr>
          <w:p w14:paraId="4B2AA452"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11</w:t>
            </w:r>
          </w:p>
        </w:tc>
        <w:tc>
          <w:tcPr>
            <w:tcW w:w="995" w:type="dxa"/>
          </w:tcPr>
          <w:p w14:paraId="3DEEB1B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20</w:t>
            </w:r>
          </w:p>
        </w:tc>
      </w:tr>
      <w:tr w:rsidR="001F0C12" w:rsidRPr="000D6AA4" w:rsidDel="006A3AE4" w14:paraId="64937AC4"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5238E9EC" w14:textId="77777777" w:rsidR="001F0C12" w:rsidRPr="000D6AA4" w:rsidRDefault="001F0C12" w:rsidP="006E51A2">
            <w:pPr>
              <w:ind w:left="340"/>
            </w:pPr>
            <w:r w:rsidRPr="000D6AA4">
              <w:t>Paper and card (kg/FTE)</w:t>
            </w:r>
          </w:p>
        </w:tc>
        <w:tc>
          <w:tcPr>
            <w:tcW w:w="965" w:type="dxa"/>
          </w:tcPr>
          <w:p w14:paraId="6C72D9B9"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17</w:t>
            </w:r>
          </w:p>
        </w:tc>
        <w:tc>
          <w:tcPr>
            <w:tcW w:w="966" w:type="dxa"/>
          </w:tcPr>
          <w:p w14:paraId="0D1789FE"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20</w:t>
            </w:r>
          </w:p>
        </w:tc>
        <w:tc>
          <w:tcPr>
            <w:tcW w:w="995" w:type="dxa"/>
          </w:tcPr>
          <w:p w14:paraId="5B158B7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22</w:t>
            </w:r>
          </w:p>
        </w:tc>
      </w:tr>
      <w:tr w:rsidR="001F0C12" w:rsidRPr="000D6AA4" w:rsidDel="006A3AE4" w14:paraId="6AB4688E"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08D98FB1" w14:textId="77777777" w:rsidR="001F0C12" w:rsidRPr="000D6AA4" w:rsidRDefault="001F0C12" w:rsidP="006E51A2">
            <w:pPr>
              <w:ind w:left="340"/>
            </w:pPr>
            <w:r w:rsidRPr="000D6AA4">
              <w:t>Secure documents (kg/FTE)</w:t>
            </w:r>
          </w:p>
        </w:tc>
        <w:tc>
          <w:tcPr>
            <w:tcW w:w="965" w:type="dxa"/>
          </w:tcPr>
          <w:p w14:paraId="1D6A2EA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w:t>
            </w:r>
          </w:p>
        </w:tc>
        <w:tc>
          <w:tcPr>
            <w:tcW w:w="966" w:type="dxa"/>
          </w:tcPr>
          <w:p w14:paraId="0D8C7CB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14</w:t>
            </w:r>
          </w:p>
        </w:tc>
        <w:tc>
          <w:tcPr>
            <w:tcW w:w="995" w:type="dxa"/>
          </w:tcPr>
          <w:p w14:paraId="6199F76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14</w:t>
            </w:r>
          </w:p>
        </w:tc>
      </w:tr>
      <w:tr w:rsidR="001F0C12" w:rsidRPr="000D6AA4" w:rsidDel="006A3AE4" w14:paraId="0EDA4687"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261BF664" w14:textId="77777777" w:rsidR="001F0C12" w:rsidRPr="000D6AA4" w:rsidRDefault="001F0C12" w:rsidP="006E51A2">
            <w:pPr>
              <w:ind w:left="340"/>
            </w:pPr>
            <w:r w:rsidRPr="000D6AA4">
              <w:t>Organics (kg/FTE)</w:t>
            </w:r>
          </w:p>
        </w:tc>
        <w:tc>
          <w:tcPr>
            <w:tcW w:w="965" w:type="dxa"/>
          </w:tcPr>
          <w:p w14:paraId="19C815E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w:t>
            </w:r>
          </w:p>
        </w:tc>
        <w:tc>
          <w:tcPr>
            <w:tcW w:w="966" w:type="dxa"/>
          </w:tcPr>
          <w:p w14:paraId="2BFCDB8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w:t>
            </w:r>
          </w:p>
        </w:tc>
        <w:tc>
          <w:tcPr>
            <w:tcW w:w="995" w:type="dxa"/>
          </w:tcPr>
          <w:p w14:paraId="1E7F25C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w:t>
            </w:r>
          </w:p>
        </w:tc>
      </w:tr>
      <w:tr w:rsidR="001F0C12" w:rsidRPr="000D6AA4" w:rsidDel="006A3AE4" w14:paraId="76503524"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66D051BA" w14:textId="77777777" w:rsidR="001F0C12" w:rsidRPr="006E51A2" w:rsidRDefault="001F0C12" w:rsidP="00EB5081">
            <w:pPr>
              <w:rPr>
                <w:b/>
                <w:bCs/>
              </w:rPr>
            </w:pPr>
            <w:r w:rsidRPr="006E51A2">
              <w:rPr>
                <w:b/>
                <w:bCs/>
              </w:rPr>
              <w:t>Ws3. Recycling rate (%)</w:t>
            </w:r>
          </w:p>
        </w:tc>
        <w:tc>
          <w:tcPr>
            <w:tcW w:w="965" w:type="dxa"/>
          </w:tcPr>
          <w:p w14:paraId="60DC3E9C" w14:textId="0E13DA5C"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71</w:t>
            </w:r>
          </w:p>
        </w:tc>
        <w:tc>
          <w:tcPr>
            <w:tcW w:w="966" w:type="dxa"/>
          </w:tcPr>
          <w:p w14:paraId="7C5AD20A" w14:textId="2AACBB6A"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75</w:t>
            </w:r>
          </w:p>
        </w:tc>
        <w:tc>
          <w:tcPr>
            <w:tcW w:w="995" w:type="dxa"/>
          </w:tcPr>
          <w:p w14:paraId="4338D500" w14:textId="3F9E89A1"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77</w:t>
            </w:r>
          </w:p>
        </w:tc>
      </w:tr>
      <w:tr w:rsidR="001F0C12" w:rsidRPr="000D6AA4" w:rsidDel="006A3AE4" w14:paraId="5C7D7F9A"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7E13A59A" w14:textId="77777777" w:rsidR="001F0C12" w:rsidRPr="006E51A2" w:rsidRDefault="001F0C12" w:rsidP="00EB5081">
            <w:pPr>
              <w:rPr>
                <w:b/>
                <w:bCs/>
              </w:rPr>
            </w:pPr>
            <w:r w:rsidRPr="006E51A2">
              <w:rPr>
                <w:b/>
                <w:bCs/>
              </w:rPr>
              <w:t>Ws4. Greenhouse gas emissions associated with waste (tonnes CO</w:t>
            </w:r>
            <w:r w:rsidRPr="006E51A2">
              <w:rPr>
                <w:b/>
                <w:bCs/>
                <w:vertAlign w:val="subscript"/>
              </w:rPr>
              <w:t>2</w:t>
            </w:r>
            <w:r w:rsidRPr="006E51A2">
              <w:rPr>
                <w:b/>
                <w:bCs/>
              </w:rPr>
              <w:t>-e)</w:t>
            </w:r>
          </w:p>
        </w:tc>
        <w:tc>
          <w:tcPr>
            <w:tcW w:w="965" w:type="dxa"/>
          </w:tcPr>
          <w:p w14:paraId="52C50B24"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93</w:t>
            </w:r>
          </w:p>
        </w:tc>
        <w:tc>
          <w:tcPr>
            <w:tcW w:w="966" w:type="dxa"/>
          </w:tcPr>
          <w:p w14:paraId="6C494A34" w14:textId="77777777" w:rsidR="001F0C12" w:rsidRPr="000D6AA4" w:rsidDel="006A3AE4" w:rsidRDefault="001F0C12" w:rsidP="00EB5081">
            <w:pPr>
              <w:cnfStyle w:val="000000000000" w:firstRow="0" w:lastRow="0" w:firstColumn="0" w:lastColumn="0" w:oddVBand="0" w:evenVBand="0" w:oddHBand="0" w:evenHBand="0" w:firstRowFirstColumn="0" w:firstRowLastColumn="0" w:lastRowFirstColumn="0" w:lastRowLastColumn="0"/>
            </w:pPr>
            <w:r w:rsidRPr="000D6AA4">
              <w:t xml:space="preserve">82 </w:t>
            </w:r>
          </w:p>
        </w:tc>
        <w:tc>
          <w:tcPr>
            <w:tcW w:w="995" w:type="dxa"/>
          </w:tcPr>
          <w:p w14:paraId="52B09CD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72</w:t>
            </w:r>
          </w:p>
        </w:tc>
      </w:tr>
      <w:tr w:rsidR="001F0C12" w:rsidRPr="000D6AA4" w:rsidDel="006A3AE4" w14:paraId="156513E3"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55952A2F" w14:textId="621F5CF8" w:rsidR="001F0C12" w:rsidRPr="006E51A2" w:rsidRDefault="001F0C12" w:rsidP="00EB5081">
            <w:pPr>
              <w:rPr>
                <w:b/>
                <w:bCs/>
              </w:rPr>
            </w:pPr>
            <w:r w:rsidRPr="006E51A2">
              <w:rPr>
                <w:b/>
                <w:bCs/>
              </w:rPr>
              <w:t>Voluntary/Optional Indicators</w:t>
            </w:r>
          </w:p>
        </w:tc>
        <w:tc>
          <w:tcPr>
            <w:tcW w:w="965" w:type="dxa"/>
          </w:tcPr>
          <w:p w14:paraId="568034D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66" w:type="dxa"/>
          </w:tcPr>
          <w:p w14:paraId="0F7858A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95" w:type="dxa"/>
          </w:tcPr>
          <w:p w14:paraId="16ECCC4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r>
      <w:tr w:rsidR="001F0C12" w:rsidRPr="000D6AA4" w:rsidDel="006A3AE4" w14:paraId="0651A3FD"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61B8B45E" w14:textId="77777777" w:rsidR="001F0C12" w:rsidRPr="000D6AA4" w:rsidRDefault="001F0C12" w:rsidP="006E51A2">
            <w:pPr>
              <w:ind w:left="340"/>
            </w:pPr>
            <w:r w:rsidRPr="000D6AA4">
              <w:t>Coffee cups recycled (number of cups)</w:t>
            </w:r>
          </w:p>
        </w:tc>
        <w:tc>
          <w:tcPr>
            <w:tcW w:w="965" w:type="dxa"/>
          </w:tcPr>
          <w:p w14:paraId="05EC703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10 000</w:t>
            </w:r>
          </w:p>
        </w:tc>
        <w:tc>
          <w:tcPr>
            <w:tcW w:w="966" w:type="dxa"/>
          </w:tcPr>
          <w:p w14:paraId="5A9A91D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c>
          <w:tcPr>
            <w:tcW w:w="995" w:type="dxa"/>
          </w:tcPr>
          <w:p w14:paraId="76D9384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r>
      <w:tr w:rsidR="001F0C12" w:rsidRPr="000D6AA4" w:rsidDel="006A3AE4" w14:paraId="4BED4FB0"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050CD570" w14:textId="6A1217B1" w:rsidR="001F0C12" w:rsidRPr="000D6AA4" w:rsidRDefault="001F0C12" w:rsidP="006E51A2">
            <w:pPr>
              <w:ind w:left="340"/>
            </w:pPr>
            <w:r w:rsidRPr="000D6AA4">
              <w:t>Soft plastics recycled (kg)</w:t>
            </w:r>
          </w:p>
        </w:tc>
        <w:tc>
          <w:tcPr>
            <w:tcW w:w="965" w:type="dxa"/>
          </w:tcPr>
          <w:p w14:paraId="5864E9D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10.8</w:t>
            </w:r>
          </w:p>
        </w:tc>
        <w:tc>
          <w:tcPr>
            <w:tcW w:w="966" w:type="dxa"/>
          </w:tcPr>
          <w:p w14:paraId="326B301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8.4</w:t>
            </w:r>
          </w:p>
        </w:tc>
        <w:tc>
          <w:tcPr>
            <w:tcW w:w="995" w:type="dxa"/>
          </w:tcPr>
          <w:p w14:paraId="55201C5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6.3</w:t>
            </w:r>
          </w:p>
        </w:tc>
      </w:tr>
      <w:tr w:rsidR="001F0C12" w:rsidRPr="000D6AA4" w:rsidDel="006A3AE4" w14:paraId="2F02FFAC" w14:textId="77777777" w:rsidTr="006E51A2">
        <w:tc>
          <w:tcPr>
            <w:cnfStyle w:val="001000000000" w:firstRow="0" w:lastRow="0" w:firstColumn="1" w:lastColumn="0" w:oddVBand="0" w:evenVBand="0" w:oddHBand="0" w:evenHBand="0" w:firstRowFirstColumn="0" w:firstRowLastColumn="0" w:lastRowFirstColumn="0" w:lastRowLastColumn="0"/>
            <w:tcW w:w="5012" w:type="dxa"/>
          </w:tcPr>
          <w:p w14:paraId="6A16F158" w14:textId="37D83B22" w:rsidR="001F0C12" w:rsidRPr="000D6AA4" w:rsidRDefault="001F0C12" w:rsidP="006E51A2">
            <w:pPr>
              <w:ind w:left="340"/>
            </w:pPr>
            <w:r w:rsidRPr="000D6AA4">
              <w:t>Paper towel recycled (kg)</w:t>
            </w:r>
          </w:p>
        </w:tc>
        <w:tc>
          <w:tcPr>
            <w:tcW w:w="965" w:type="dxa"/>
          </w:tcPr>
          <w:p w14:paraId="0D35B81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5.1</w:t>
            </w:r>
          </w:p>
        </w:tc>
        <w:tc>
          <w:tcPr>
            <w:tcW w:w="966" w:type="dxa"/>
          </w:tcPr>
          <w:p w14:paraId="60E39B7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4.9</w:t>
            </w:r>
          </w:p>
        </w:tc>
        <w:tc>
          <w:tcPr>
            <w:tcW w:w="995" w:type="dxa"/>
          </w:tcPr>
          <w:p w14:paraId="16CF6FD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3.2</w:t>
            </w:r>
          </w:p>
        </w:tc>
      </w:tr>
    </w:tbl>
    <w:p w14:paraId="68FC96BE" w14:textId="058A505C" w:rsidR="001F0C12" w:rsidRDefault="001F0C12" w:rsidP="001F0C12">
      <w:pPr>
        <w:keepLines w:val="0"/>
      </w:pPr>
    </w:p>
    <w:p w14:paraId="2BC1F485" w14:textId="77777777" w:rsidR="001F0C12" w:rsidRDefault="001F0C12" w:rsidP="00EB5081">
      <w:pPr>
        <w:pStyle w:val="Heading4"/>
      </w:pPr>
      <w:r>
        <w:t>Actions undertaken</w:t>
      </w:r>
    </w:p>
    <w:p w14:paraId="4ACE6304" w14:textId="4AA4850B" w:rsidR="001F0C12" w:rsidRDefault="001F0C12" w:rsidP="00FC71D7">
      <w:pPr>
        <w:pStyle w:val="ListParagraph"/>
        <w:keepLines w:val="0"/>
        <w:numPr>
          <w:ilvl w:val="0"/>
          <w:numId w:val="61"/>
        </w:numPr>
      </w:pPr>
      <w:r>
        <w:t>DOT diverted 5</w:t>
      </w:r>
      <w:r w:rsidR="003C6DCB">
        <w:t> </w:t>
      </w:r>
      <w:r>
        <w:t>435 kilograms of metal, plastics, batteries, mobile phones, and stationery through the Green Collect recycling scheme</w:t>
      </w:r>
      <w:r w:rsidR="003C6DCB">
        <w:t>.</w:t>
      </w:r>
    </w:p>
    <w:p w14:paraId="6AB95BFB" w14:textId="115F6DA9" w:rsidR="001F0C12" w:rsidRDefault="001F0C12" w:rsidP="00FC71D7">
      <w:pPr>
        <w:pStyle w:val="ListParagraph"/>
        <w:keepLines w:val="0"/>
        <w:numPr>
          <w:ilvl w:val="0"/>
          <w:numId w:val="61"/>
        </w:numPr>
      </w:pPr>
      <w:r>
        <w:t>DOT is one of the first two government departments in Australia to participate in the Closed Loop coffee cup trial recycling scheme at 8 Nicholson Street</w:t>
      </w:r>
      <w:r w:rsidR="003C6DCB">
        <w:t>.</w:t>
      </w:r>
    </w:p>
    <w:p w14:paraId="640A899E" w14:textId="53F7C974" w:rsidR="001F0C12" w:rsidRDefault="001F0C12" w:rsidP="00FC71D7">
      <w:pPr>
        <w:pStyle w:val="ListParagraph"/>
        <w:keepLines w:val="0"/>
        <w:numPr>
          <w:ilvl w:val="0"/>
          <w:numId w:val="61"/>
        </w:numPr>
      </w:pPr>
      <w:r>
        <w:t>The Red Cycle soft plastics recycling scheme is also being trialled at DOT sites through the Green Team.</w:t>
      </w:r>
    </w:p>
    <w:p w14:paraId="034E5FA6" w14:textId="77777777" w:rsidR="001F0C12" w:rsidRDefault="001F0C12" w:rsidP="00EB5081">
      <w:pPr>
        <w:pStyle w:val="Heading4"/>
      </w:pPr>
      <w:r>
        <w:t>Targets</w:t>
      </w:r>
    </w:p>
    <w:p w14:paraId="70B81055" w14:textId="77777777" w:rsidR="001F0C12" w:rsidRDefault="001F0C12" w:rsidP="001F0C12">
      <w:pPr>
        <w:keepLines w:val="0"/>
      </w:pPr>
      <w:r>
        <w:t>The following targets have been set for 2019-20:</w:t>
      </w:r>
    </w:p>
    <w:p w14:paraId="60579373" w14:textId="6F1777B8" w:rsidR="001F0C12" w:rsidRDefault="001F0C12" w:rsidP="00FC71D7">
      <w:pPr>
        <w:pStyle w:val="ListParagraph"/>
        <w:keepLines w:val="0"/>
        <w:numPr>
          <w:ilvl w:val="0"/>
          <w:numId w:val="61"/>
        </w:numPr>
      </w:pPr>
      <w:proofErr w:type="spellStart"/>
      <w:r w:rsidRPr="00EB5081">
        <w:rPr>
          <w:i/>
          <w:iCs/>
        </w:rPr>
        <w:t>aWay</w:t>
      </w:r>
      <w:proofErr w:type="spellEnd"/>
      <w:r w:rsidRPr="00EB5081">
        <w:rPr>
          <w:i/>
          <w:iCs/>
        </w:rPr>
        <w:t xml:space="preserve"> With Waste</w:t>
      </w:r>
      <w:r>
        <w:t xml:space="preserve"> to be available to 95 per cent of Departmental staff by 30 June 2020</w:t>
      </w:r>
      <w:r w:rsidR="003C6DCB">
        <w:t>; and</w:t>
      </w:r>
    </w:p>
    <w:p w14:paraId="1AC09C63" w14:textId="54E0F5FB" w:rsidR="001F0C12" w:rsidRDefault="003C6DCB" w:rsidP="00FC71D7">
      <w:pPr>
        <w:pStyle w:val="ListParagraph"/>
        <w:keepLines w:val="0"/>
        <w:numPr>
          <w:ilvl w:val="0"/>
          <w:numId w:val="61"/>
        </w:numPr>
      </w:pPr>
      <w:r>
        <w:t>D</w:t>
      </w:r>
      <w:r w:rsidR="001F0C12">
        <w:t>epartment</w:t>
      </w:r>
      <w:r>
        <w:t>al</w:t>
      </w:r>
      <w:r w:rsidR="001F0C12">
        <w:t xml:space="preserve"> sites with greater than 100 FTEs to have Green Collect service available by 30</w:t>
      </w:r>
      <w:r w:rsidR="00726B07">
        <w:t> </w:t>
      </w:r>
      <w:r w:rsidR="001F0C12">
        <w:t>June 2020.</w:t>
      </w:r>
    </w:p>
    <w:p w14:paraId="6A3C543C" w14:textId="77777777" w:rsidR="001F0C12" w:rsidRDefault="001F0C12" w:rsidP="00EB5081">
      <w:pPr>
        <w:pStyle w:val="Heading4"/>
      </w:pPr>
      <w:r>
        <w:t xml:space="preserve">Explanatory notes </w:t>
      </w:r>
    </w:p>
    <w:p w14:paraId="27786C92" w14:textId="77777777" w:rsidR="001F0C12" w:rsidRPr="00EB5081" w:rsidRDefault="001F0C12" w:rsidP="001F0C12">
      <w:pPr>
        <w:keepLines w:val="0"/>
        <w:rPr>
          <w:rStyle w:val="Guidance"/>
        </w:rPr>
      </w:pPr>
      <w:r w:rsidRPr="00EB5081">
        <w:rPr>
          <w:rStyle w:val="Guidance"/>
        </w:rPr>
        <w:t>[Insert as appropriate]</w:t>
      </w:r>
    </w:p>
    <w:p w14:paraId="090DF10C" w14:textId="77777777" w:rsidR="00726B07" w:rsidRPr="00726B07" w:rsidRDefault="00726B07" w:rsidP="00726B07">
      <w:bookmarkStart w:id="182" w:name="_Toc41961342"/>
      <w:r w:rsidRPr="00726B07">
        <w:br w:type="page"/>
      </w:r>
    </w:p>
    <w:p w14:paraId="16C25226" w14:textId="1A960A18" w:rsidR="001F0C12" w:rsidRDefault="00EB5081" w:rsidP="00EB5081">
      <w:pPr>
        <w:pStyle w:val="Heading30"/>
      </w:pPr>
      <w:r w:rsidRPr="00EB5081">
        <w:lastRenderedPageBreak/>
        <w:t>Paper use</w:t>
      </w:r>
      <w:bookmarkEnd w:id="182"/>
    </w:p>
    <w:tbl>
      <w:tblPr>
        <w:tblStyle w:val="Two-columnreference"/>
        <w:tblW w:w="9639" w:type="dxa"/>
        <w:tblLook w:val="0480" w:firstRow="0" w:lastRow="0" w:firstColumn="1" w:lastColumn="0" w:noHBand="0" w:noVBand="1"/>
      </w:tblPr>
      <w:tblGrid>
        <w:gridCol w:w="1536"/>
        <w:gridCol w:w="8103"/>
      </w:tblGrid>
      <w:tr w:rsidR="00EB5081" w:rsidRPr="00243C1F" w14:paraId="5B6DBAB6" w14:textId="77777777" w:rsidTr="00EB5081">
        <w:tc>
          <w:tcPr>
            <w:cnfStyle w:val="001000000000" w:firstRow="0" w:lastRow="0" w:firstColumn="1" w:lastColumn="0" w:oddVBand="0" w:evenVBand="0" w:oddHBand="0" w:evenHBand="0" w:firstRowFirstColumn="0" w:firstRowLastColumn="0" w:lastRowFirstColumn="0" w:lastRowLastColumn="0"/>
            <w:tcW w:w="1531" w:type="dxa"/>
          </w:tcPr>
          <w:p w14:paraId="160DEF74" w14:textId="6B0E1911" w:rsidR="00EB5081" w:rsidRPr="00113FE9" w:rsidRDefault="00EB5081" w:rsidP="00EB5081">
            <w:pPr>
              <w:rPr>
                <w:rStyle w:val="Reference"/>
              </w:rPr>
            </w:pPr>
            <w:r w:rsidRPr="00EB5081">
              <w:rPr>
                <w:rStyle w:val="Reference"/>
              </w:rPr>
              <w:t>FRD 24D</w:t>
            </w:r>
          </w:p>
        </w:tc>
        <w:tc>
          <w:tcPr>
            <w:tcW w:w="8074" w:type="dxa"/>
          </w:tcPr>
          <w:p w14:paraId="2FA80251" w14:textId="3920AD35" w:rsidR="00EB5081" w:rsidRPr="00243C1F" w:rsidRDefault="00EB5081" w:rsidP="00EB5081">
            <w:pPr>
              <w:cnfStyle w:val="000000000000" w:firstRow="0" w:lastRow="0" w:firstColumn="0" w:lastColumn="0" w:oddVBand="0" w:evenVBand="0" w:oddHBand="0" w:evenHBand="0" w:firstRowFirstColumn="0" w:firstRowLastColumn="0" w:lastRowFirstColumn="0" w:lastRowLastColumn="0"/>
            </w:pPr>
            <w:r w:rsidRPr="00EB5081">
              <w:t xml:space="preserve">The Department is becoming more efficient in relation to paper use. Programs commenced during the reporting period </w:t>
            </w:r>
            <w:r w:rsidR="003C6DCB">
              <w:t>that</w:t>
            </w:r>
            <w:r w:rsidRPr="00EB5081">
              <w:t xml:space="preserve"> provided additional reductions in consumption. The table below, however, only includes office-based data and accounts for 80 per cent of the Department’s sites and 84 per cent of the Department’s FTEs.</w:t>
            </w:r>
          </w:p>
        </w:tc>
      </w:tr>
    </w:tbl>
    <w:p w14:paraId="5CCD9D53" w14:textId="77777777" w:rsidR="006E51A2" w:rsidRDefault="006E51A2" w:rsidP="001F0C12">
      <w:pPr>
        <w:keepLines w:val="0"/>
      </w:pPr>
    </w:p>
    <w:tbl>
      <w:tblPr>
        <w:tblStyle w:val="DTFFinancialTable"/>
        <w:tblW w:w="7938" w:type="dxa"/>
        <w:tblLayout w:type="fixed"/>
        <w:tblLook w:val="06A0" w:firstRow="1" w:lastRow="0" w:firstColumn="1" w:lastColumn="0" w:noHBand="1" w:noVBand="1"/>
      </w:tblPr>
      <w:tblGrid>
        <w:gridCol w:w="5152"/>
        <w:gridCol w:w="207"/>
        <w:gridCol w:w="716"/>
        <w:gridCol w:w="938"/>
        <w:gridCol w:w="925"/>
      </w:tblGrid>
      <w:tr w:rsidR="001F0C12" w:rsidRPr="000D6AA4" w14:paraId="79A9563E" w14:textId="77777777" w:rsidTr="008D73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2" w:type="dxa"/>
          </w:tcPr>
          <w:p w14:paraId="1D24596A" w14:textId="77777777" w:rsidR="001F0C12" w:rsidRPr="000D6AA4" w:rsidRDefault="001F0C12" w:rsidP="00EB5081">
            <w:r w:rsidRPr="00EB5081">
              <w:t>Indicator</w:t>
            </w:r>
          </w:p>
        </w:tc>
        <w:tc>
          <w:tcPr>
            <w:tcW w:w="923" w:type="dxa"/>
            <w:gridSpan w:val="2"/>
          </w:tcPr>
          <w:p w14:paraId="16870403"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2019-20</w:t>
            </w:r>
          </w:p>
        </w:tc>
        <w:tc>
          <w:tcPr>
            <w:tcW w:w="938" w:type="dxa"/>
          </w:tcPr>
          <w:p w14:paraId="54B1AC06"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2018-19</w:t>
            </w:r>
          </w:p>
        </w:tc>
        <w:tc>
          <w:tcPr>
            <w:tcW w:w="925" w:type="dxa"/>
          </w:tcPr>
          <w:p w14:paraId="3F214037"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2017-18</w:t>
            </w:r>
          </w:p>
        </w:tc>
      </w:tr>
      <w:tr w:rsidR="001F0C12" w:rsidRPr="000D6AA4" w14:paraId="5F8E976C" w14:textId="77777777" w:rsidTr="008D73FB">
        <w:tc>
          <w:tcPr>
            <w:cnfStyle w:val="001000000000" w:firstRow="0" w:lastRow="0" w:firstColumn="1" w:lastColumn="0" w:oddVBand="0" w:evenVBand="0" w:oddHBand="0" w:evenHBand="0" w:firstRowFirstColumn="0" w:firstRowLastColumn="0" w:lastRowFirstColumn="0" w:lastRowLastColumn="0"/>
            <w:tcW w:w="5152" w:type="dxa"/>
          </w:tcPr>
          <w:p w14:paraId="705E87AD" w14:textId="77777777" w:rsidR="001F0C12" w:rsidRPr="008D73FB" w:rsidRDefault="001F0C12" w:rsidP="00EB5081">
            <w:pPr>
              <w:rPr>
                <w:b/>
                <w:bCs/>
              </w:rPr>
            </w:pPr>
            <w:r w:rsidRPr="008D73FB">
              <w:rPr>
                <w:b/>
                <w:bCs/>
              </w:rPr>
              <w:t>P1. Total units of A4 equivalent copy paper used (reams)</w:t>
            </w:r>
          </w:p>
        </w:tc>
        <w:tc>
          <w:tcPr>
            <w:tcW w:w="923" w:type="dxa"/>
            <w:gridSpan w:val="2"/>
          </w:tcPr>
          <w:p w14:paraId="7587DB2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40 094</w:t>
            </w:r>
            <w:r w:rsidRPr="000D6AA4" w:rsidDel="004D0FE4">
              <w:t xml:space="preserve"> </w:t>
            </w:r>
          </w:p>
        </w:tc>
        <w:tc>
          <w:tcPr>
            <w:tcW w:w="938" w:type="dxa"/>
          </w:tcPr>
          <w:p w14:paraId="77EE4E6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35 332</w:t>
            </w:r>
          </w:p>
        </w:tc>
        <w:tc>
          <w:tcPr>
            <w:tcW w:w="925" w:type="dxa"/>
          </w:tcPr>
          <w:p w14:paraId="0C421E3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30 280</w:t>
            </w:r>
          </w:p>
        </w:tc>
      </w:tr>
      <w:tr w:rsidR="001F0C12" w:rsidRPr="000D6AA4" w14:paraId="221C5884" w14:textId="77777777" w:rsidTr="008D73FB">
        <w:tc>
          <w:tcPr>
            <w:cnfStyle w:val="001000000000" w:firstRow="0" w:lastRow="0" w:firstColumn="1" w:lastColumn="0" w:oddVBand="0" w:evenVBand="0" w:oddHBand="0" w:evenHBand="0" w:firstRowFirstColumn="0" w:firstRowLastColumn="0" w:lastRowFirstColumn="0" w:lastRowLastColumn="0"/>
            <w:tcW w:w="5359" w:type="dxa"/>
            <w:gridSpan w:val="2"/>
          </w:tcPr>
          <w:p w14:paraId="7C53E9D7" w14:textId="77777777" w:rsidR="001F0C12" w:rsidRPr="008D73FB" w:rsidRDefault="001F0C12" w:rsidP="00EB5081">
            <w:pPr>
              <w:rPr>
                <w:b/>
                <w:bCs/>
              </w:rPr>
            </w:pPr>
            <w:r w:rsidRPr="008D73FB">
              <w:rPr>
                <w:b/>
                <w:bCs/>
              </w:rPr>
              <w:t>P2. Units of A4 equivalent copy paper used per FTE (reams/FTE)</w:t>
            </w:r>
          </w:p>
        </w:tc>
        <w:tc>
          <w:tcPr>
            <w:tcW w:w="716" w:type="dxa"/>
          </w:tcPr>
          <w:p w14:paraId="3A3ED49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rsidDel="00E26ADF">
              <w:t>13.7</w:t>
            </w:r>
          </w:p>
        </w:tc>
        <w:tc>
          <w:tcPr>
            <w:tcW w:w="938" w:type="dxa"/>
          </w:tcPr>
          <w:p w14:paraId="176F807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11.0</w:t>
            </w:r>
          </w:p>
        </w:tc>
        <w:tc>
          <w:tcPr>
            <w:tcW w:w="925" w:type="dxa"/>
          </w:tcPr>
          <w:p w14:paraId="2B9F877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10.0</w:t>
            </w:r>
          </w:p>
        </w:tc>
      </w:tr>
      <w:tr w:rsidR="001F0C12" w:rsidRPr="000D6AA4" w14:paraId="5CBD277B" w14:textId="77777777" w:rsidTr="008D73FB">
        <w:tc>
          <w:tcPr>
            <w:cnfStyle w:val="001000000000" w:firstRow="0" w:lastRow="0" w:firstColumn="1" w:lastColumn="0" w:oddVBand="0" w:evenVBand="0" w:oddHBand="0" w:evenHBand="0" w:firstRowFirstColumn="0" w:firstRowLastColumn="0" w:lastRowFirstColumn="0" w:lastRowLastColumn="0"/>
            <w:tcW w:w="5152" w:type="dxa"/>
          </w:tcPr>
          <w:p w14:paraId="347C7E98" w14:textId="77777777" w:rsidR="001F0C12" w:rsidRPr="008D73FB" w:rsidRDefault="001F0C12" w:rsidP="00EB5081">
            <w:pPr>
              <w:rPr>
                <w:b/>
                <w:bCs/>
              </w:rPr>
            </w:pPr>
            <w:r w:rsidRPr="008D73FB">
              <w:rPr>
                <w:b/>
                <w:bCs/>
              </w:rPr>
              <w:t>P3. 75-100% recycled content (%)</w:t>
            </w:r>
          </w:p>
        </w:tc>
        <w:tc>
          <w:tcPr>
            <w:tcW w:w="923" w:type="dxa"/>
            <w:gridSpan w:val="2"/>
          </w:tcPr>
          <w:p w14:paraId="2711615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96.4</w:t>
            </w:r>
            <w:r w:rsidRPr="000D6AA4" w:rsidDel="004D0FE4">
              <w:t xml:space="preserve"> </w:t>
            </w:r>
          </w:p>
        </w:tc>
        <w:tc>
          <w:tcPr>
            <w:tcW w:w="938" w:type="dxa"/>
          </w:tcPr>
          <w:p w14:paraId="60D105F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84.0</w:t>
            </w:r>
          </w:p>
        </w:tc>
        <w:tc>
          <w:tcPr>
            <w:tcW w:w="925" w:type="dxa"/>
          </w:tcPr>
          <w:p w14:paraId="4DDE1AF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78.0</w:t>
            </w:r>
          </w:p>
        </w:tc>
      </w:tr>
      <w:tr w:rsidR="001F0C12" w:rsidRPr="000D6AA4" w14:paraId="1894043A" w14:textId="77777777" w:rsidTr="008D73FB">
        <w:tc>
          <w:tcPr>
            <w:cnfStyle w:val="001000000000" w:firstRow="0" w:lastRow="0" w:firstColumn="1" w:lastColumn="0" w:oddVBand="0" w:evenVBand="0" w:oddHBand="0" w:evenHBand="0" w:firstRowFirstColumn="0" w:firstRowLastColumn="0" w:lastRowFirstColumn="0" w:lastRowLastColumn="0"/>
            <w:tcW w:w="5152" w:type="dxa"/>
          </w:tcPr>
          <w:p w14:paraId="5FA08AE6" w14:textId="77777777" w:rsidR="001F0C12" w:rsidRPr="008D73FB" w:rsidRDefault="001F0C12" w:rsidP="00EB5081">
            <w:pPr>
              <w:rPr>
                <w:b/>
                <w:bCs/>
              </w:rPr>
            </w:pPr>
            <w:r w:rsidRPr="008D73FB">
              <w:rPr>
                <w:b/>
                <w:bCs/>
              </w:rPr>
              <w:t>P3. 50-74% recycled content (%)</w:t>
            </w:r>
          </w:p>
        </w:tc>
        <w:tc>
          <w:tcPr>
            <w:tcW w:w="923" w:type="dxa"/>
            <w:gridSpan w:val="2"/>
          </w:tcPr>
          <w:p w14:paraId="2CFD850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0.2</w:t>
            </w:r>
          </w:p>
        </w:tc>
        <w:tc>
          <w:tcPr>
            <w:tcW w:w="938" w:type="dxa"/>
          </w:tcPr>
          <w:p w14:paraId="14E43CF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4.0</w:t>
            </w:r>
          </w:p>
        </w:tc>
        <w:tc>
          <w:tcPr>
            <w:tcW w:w="925" w:type="dxa"/>
          </w:tcPr>
          <w:p w14:paraId="1303EC7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4.0</w:t>
            </w:r>
          </w:p>
        </w:tc>
      </w:tr>
      <w:tr w:rsidR="001F0C12" w:rsidRPr="000D6AA4" w14:paraId="4AEABD9F" w14:textId="77777777" w:rsidTr="008D73FB">
        <w:tc>
          <w:tcPr>
            <w:cnfStyle w:val="001000000000" w:firstRow="0" w:lastRow="0" w:firstColumn="1" w:lastColumn="0" w:oddVBand="0" w:evenVBand="0" w:oddHBand="0" w:evenHBand="0" w:firstRowFirstColumn="0" w:firstRowLastColumn="0" w:lastRowFirstColumn="0" w:lastRowLastColumn="0"/>
            <w:tcW w:w="5152" w:type="dxa"/>
          </w:tcPr>
          <w:p w14:paraId="0172DADF" w14:textId="77777777" w:rsidR="001F0C12" w:rsidRPr="008D73FB" w:rsidRDefault="001F0C12" w:rsidP="00EB5081">
            <w:pPr>
              <w:rPr>
                <w:b/>
                <w:bCs/>
              </w:rPr>
            </w:pPr>
            <w:r w:rsidRPr="008D73FB">
              <w:rPr>
                <w:b/>
                <w:bCs/>
              </w:rPr>
              <w:t>P3: Percentage of 0</w:t>
            </w:r>
            <w:r w:rsidRPr="008D73FB">
              <w:rPr>
                <w:b/>
                <w:bCs/>
              </w:rPr>
              <w:noBreakHyphen/>
              <w:t>49% recycled content (%)</w:t>
            </w:r>
          </w:p>
        </w:tc>
        <w:tc>
          <w:tcPr>
            <w:tcW w:w="923" w:type="dxa"/>
            <w:gridSpan w:val="2"/>
          </w:tcPr>
          <w:p w14:paraId="2E43608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3.4</w:t>
            </w:r>
          </w:p>
        </w:tc>
        <w:tc>
          <w:tcPr>
            <w:tcW w:w="938" w:type="dxa"/>
          </w:tcPr>
          <w:p w14:paraId="69DAC16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12.0</w:t>
            </w:r>
          </w:p>
        </w:tc>
        <w:tc>
          <w:tcPr>
            <w:tcW w:w="925" w:type="dxa"/>
          </w:tcPr>
          <w:p w14:paraId="083A982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18.0</w:t>
            </w:r>
          </w:p>
        </w:tc>
      </w:tr>
      <w:tr w:rsidR="001F0C12" w:rsidRPr="000D6AA4" w14:paraId="3F8B4D16" w14:textId="77777777" w:rsidTr="008D73FB">
        <w:tc>
          <w:tcPr>
            <w:cnfStyle w:val="001000000000" w:firstRow="0" w:lastRow="0" w:firstColumn="1" w:lastColumn="0" w:oddVBand="0" w:evenVBand="0" w:oddHBand="0" w:evenHBand="0" w:firstRowFirstColumn="0" w:firstRowLastColumn="0" w:lastRowFirstColumn="0" w:lastRowLastColumn="0"/>
            <w:tcW w:w="5152" w:type="dxa"/>
          </w:tcPr>
          <w:p w14:paraId="2A7946DE" w14:textId="77777777" w:rsidR="001F0C12" w:rsidRPr="008D73FB" w:rsidRDefault="001F0C12" w:rsidP="00EB5081">
            <w:pPr>
              <w:rPr>
                <w:b/>
                <w:bCs/>
              </w:rPr>
            </w:pPr>
            <w:r w:rsidRPr="008D73FB">
              <w:rPr>
                <w:b/>
                <w:bCs/>
              </w:rPr>
              <w:t>Voluntary/optional indicators</w:t>
            </w:r>
          </w:p>
        </w:tc>
        <w:tc>
          <w:tcPr>
            <w:tcW w:w="923" w:type="dxa"/>
            <w:gridSpan w:val="2"/>
          </w:tcPr>
          <w:p w14:paraId="09A07EC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38" w:type="dxa"/>
          </w:tcPr>
          <w:p w14:paraId="6D2C60B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25" w:type="dxa"/>
          </w:tcPr>
          <w:p w14:paraId="5A88720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r>
      <w:tr w:rsidR="001F0C12" w:rsidRPr="000D6AA4" w14:paraId="1365D7DA" w14:textId="77777777" w:rsidTr="008D73FB">
        <w:tc>
          <w:tcPr>
            <w:cnfStyle w:val="001000000000" w:firstRow="0" w:lastRow="0" w:firstColumn="1" w:lastColumn="0" w:oddVBand="0" w:evenVBand="0" w:oddHBand="0" w:evenHBand="0" w:firstRowFirstColumn="0" w:firstRowLastColumn="0" w:lastRowFirstColumn="0" w:lastRowLastColumn="0"/>
            <w:tcW w:w="5152" w:type="dxa"/>
          </w:tcPr>
          <w:p w14:paraId="5E1916F6" w14:textId="77777777" w:rsidR="001F0C12" w:rsidRPr="000D6AA4" w:rsidRDefault="001F0C12" w:rsidP="00EB5081">
            <w:r w:rsidRPr="000D6AA4">
              <w:t>Percentage of certified paper used (%)</w:t>
            </w:r>
          </w:p>
        </w:tc>
        <w:tc>
          <w:tcPr>
            <w:tcW w:w="923" w:type="dxa"/>
            <w:gridSpan w:val="2"/>
          </w:tcPr>
          <w:p w14:paraId="0392D0A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80.2</w:t>
            </w:r>
          </w:p>
        </w:tc>
        <w:tc>
          <w:tcPr>
            <w:tcW w:w="938" w:type="dxa"/>
          </w:tcPr>
          <w:p w14:paraId="325A949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64.9</w:t>
            </w:r>
          </w:p>
        </w:tc>
        <w:tc>
          <w:tcPr>
            <w:tcW w:w="925" w:type="dxa"/>
          </w:tcPr>
          <w:p w14:paraId="5803587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50.1</w:t>
            </w:r>
          </w:p>
        </w:tc>
      </w:tr>
      <w:tr w:rsidR="001F0C12" w:rsidRPr="000D6AA4" w14:paraId="3570FCC3" w14:textId="77777777" w:rsidTr="008D73FB">
        <w:tc>
          <w:tcPr>
            <w:cnfStyle w:val="001000000000" w:firstRow="0" w:lastRow="0" w:firstColumn="1" w:lastColumn="0" w:oddVBand="0" w:evenVBand="0" w:oddHBand="0" w:evenHBand="0" w:firstRowFirstColumn="0" w:firstRowLastColumn="0" w:lastRowFirstColumn="0" w:lastRowLastColumn="0"/>
            <w:tcW w:w="5152" w:type="dxa"/>
          </w:tcPr>
          <w:p w14:paraId="45167B05" w14:textId="77777777" w:rsidR="001F0C12" w:rsidRPr="000D6AA4" w:rsidRDefault="001F0C12" w:rsidP="00EB5081">
            <w:r w:rsidRPr="000D6AA4">
              <w:t>Percentage of publications available electronically (%)</w:t>
            </w:r>
          </w:p>
        </w:tc>
        <w:tc>
          <w:tcPr>
            <w:tcW w:w="923" w:type="dxa"/>
            <w:gridSpan w:val="2"/>
          </w:tcPr>
          <w:p w14:paraId="0A7A4AD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90</w:t>
            </w:r>
          </w:p>
        </w:tc>
        <w:tc>
          <w:tcPr>
            <w:tcW w:w="938" w:type="dxa"/>
          </w:tcPr>
          <w:p w14:paraId="109582F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85</w:t>
            </w:r>
          </w:p>
        </w:tc>
        <w:tc>
          <w:tcPr>
            <w:tcW w:w="925" w:type="dxa"/>
          </w:tcPr>
          <w:p w14:paraId="52CD9F9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80</w:t>
            </w:r>
          </w:p>
        </w:tc>
      </w:tr>
    </w:tbl>
    <w:p w14:paraId="31A8E0BC" w14:textId="6853A4EB" w:rsidR="001F0C12" w:rsidRDefault="001F0C12" w:rsidP="001F0C12">
      <w:pPr>
        <w:keepLines w:val="0"/>
      </w:pPr>
    </w:p>
    <w:p w14:paraId="1A00451F" w14:textId="77777777" w:rsidR="001F0C12" w:rsidRDefault="001F0C12" w:rsidP="008D73FB">
      <w:pPr>
        <w:pStyle w:val="Heading4"/>
      </w:pPr>
      <w:r>
        <w:t>Actions undertaken</w:t>
      </w:r>
    </w:p>
    <w:p w14:paraId="17686BC3" w14:textId="7AFFF092" w:rsidR="001F0C12" w:rsidRDefault="001F0C12" w:rsidP="00FC71D7">
      <w:pPr>
        <w:pStyle w:val="ListParagraph"/>
        <w:keepLines w:val="0"/>
        <w:numPr>
          <w:ilvl w:val="0"/>
          <w:numId w:val="63"/>
        </w:numPr>
      </w:pPr>
      <w:r>
        <w:t xml:space="preserve">The DOT default white A4 paper is now 100 per cent recycled. Previously the default was 80 per cent recycled. </w:t>
      </w:r>
    </w:p>
    <w:p w14:paraId="1BFAE5D8" w14:textId="77777777" w:rsidR="001F0C12" w:rsidRDefault="001F0C12" w:rsidP="008D73FB">
      <w:pPr>
        <w:pStyle w:val="Heading4"/>
      </w:pPr>
      <w:r>
        <w:t>Targets</w:t>
      </w:r>
    </w:p>
    <w:p w14:paraId="03504652" w14:textId="6A486902" w:rsidR="001F0C12" w:rsidRDefault="001F0C12" w:rsidP="001F0C12">
      <w:pPr>
        <w:keepLines w:val="0"/>
      </w:pPr>
      <w:r>
        <w:t>The following targets have been set for 2019-20:</w:t>
      </w:r>
    </w:p>
    <w:p w14:paraId="39A669C4" w14:textId="0F65DC8B" w:rsidR="001F0C12" w:rsidRDefault="001F0C12" w:rsidP="00FC71D7">
      <w:pPr>
        <w:pStyle w:val="ListParagraph"/>
        <w:keepLines w:val="0"/>
        <w:numPr>
          <w:ilvl w:val="0"/>
          <w:numId w:val="62"/>
        </w:numPr>
      </w:pPr>
      <w:r>
        <w:t>Reduce total units of A4 equivalent copy paper used (reams) by 5 per cent based on 2010</w:t>
      </w:r>
      <w:r w:rsidR="008D73FB">
        <w:t>-</w:t>
      </w:r>
      <w:r>
        <w:t>11 baselines by 30 June 2020;</w:t>
      </w:r>
    </w:p>
    <w:p w14:paraId="403463F7" w14:textId="3A150F5A" w:rsidR="001F0C12" w:rsidRDefault="001F0C12" w:rsidP="00FC71D7">
      <w:pPr>
        <w:pStyle w:val="ListParagraph"/>
        <w:keepLines w:val="0"/>
        <w:numPr>
          <w:ilvl w:val="0"/>
          <w:numId w:val="62"/>
        </w:numPr>
      </w:pPr>
      <w:r>
        <w:t xml:space="preserve">Reduce units of A4 equivalent copy paper used per FTE (reams per FTE) by 5 per cent based on 2010-11 baselines by 30 June 2020; </w:t>
      </w:r>
    </w:p>
    <w:p w14:paraId="34EBCA75" w14:textId="3403FF17" w:rsidR="001F0C12" w:rsidRDefault="001F0C12" w:rsidP="00FC71D7">
      <w:pPr>
        <w:pStyle w:val="ListParagraph"/>
        <w:keepLines w:val="0"/>
        <w:numPr>
          <w:ilvl w:val="0"/>
          <w:numId w:val="62"/>
        </w:numPr>
      </w:pPr>
      <w:r>
        <w:t>All the Department’s white A4 and A3 paper stock to have at least 70 per cent recycled content by 30 June 2020; and</w:t>
      </w:r>
    </w:p>
    <w:p w14:paraId="54C2A82B" w14:textId="63F3A243" w:rsidR="001F0C12" w:rsidRDefault="001F0C12" w:rsidP="00FC71D7">
      <w:pPr>
        <w:pStyle w:val="ListParagraph"/>
        <w:keepLines w:val="0"/>
        <w:numPr>
          <w:ilvl w:val="0"/>
          <w:numId w:val="62"/>
        </w:numPr>
      </w:pPr>
      <w:r>
        <w:t>All the Department’s white A4 and A3 paper stock to have at least 80 per cent recycled content by 30 June 2020.</w:t>
      </w:r>
    </w:p>
    <w:p w14:paraId="4ABA6644" w14:textId="77777777" w:rsidR="001F0C12" w:rsidRDefault="001F0C12" w:rsidP="008D73FB">
      <w:pPr>
        <w:pStyle w:val="Heading4"/>
      </w:pPr>
      <w:r>
        <w:t>Explanatory notes</w:t>
      </w:r>
    </w:p>
    <w:p w14:paraId="6BF22713" w14:textId="77777777" w:rsidR="001F0C12" w:rsidRPr="008D73FB" w:rsidRDefault="001F0C12" w:rsidP="001F0C12">
      <w:pPr>
        <w:keepLines w:val="0"/>
        <w:rPr>
          <w:rStyle w:val="Guidance"/>
        </w:rPr>
      </w:pPr>
      <w:r w:rsidRPr="008D73FB">
        <w:rPr>
          <w:rStyle w:val="Guidance"/>
        </w:rPr>
        <w:t xml:space="preserve">[Insert as appropriate.] </w:t>
      </w:r>
    </w:p>
    <w:p w14:paraId="3EF9E111" w14:textId="133C2797" w:rsidR="008D73FB" w:rsidRDefault="008D73FB" w:rsidP="001F0C12">
      <w:pPr>
        <w:keepLines w:val="0"/>
      </w:pPr>
    </w:p>
    <w:p w14:paraId="245A2118" w14:textId="77777777" w:rsidR="00726B07" w:rsidRDefault="00726B07">
      <w:pPr>
        <w:keepLines w:val="0"/>
        <w:rPr>
          <w:rFonts w:asciiTheme="majorHAnsi" w:eastAsiaTheme="majorEastAsia" w:hAnsiTheme="majorHAnsi" w:cstheme="majorBidi"/>
          <w:b/>
          <w:bCs/>
          <w:color w:val="7D9D26" w:themeColor="accent2" w:themeShade="BF"/>
          <w:spacing w:val="-2"/>
          <w:sz w:val="20"/>
          <w:szCs w:val="24"/>
        </w:rPr>
      </w:pPr>
      <w:bookmarkStart w:id="183" w:name="_Toc41961343"/>
      <w:r>
        <w:br w:type="page"/>
      </w:r>
    </w:p>
    <w:p w14:paraId="1F4BEC77" w14:textId="2A8AA7F5" w:rsidR="008D73FB" w:rsidRDefault="008D73FB" w:rsidP="008D73FB">
      <w:pPr>
        <w:pStyle w:val="Heading30"/>
      </w:pPr>
      <w:r>
        <w:lastRenderedPageBreak/>
        <w:t>Water consumption</w:t>
      </w:r>
      <w:bookmarkEnd w:id="183"/>
    </w:p>
    <w:tbl>
      <w:tblPr>
        <w:tblStyle w:val="Two-columnreference"/>
        <w:tblW w:w="9639" w:type="dxa"/>
        <w:tblLook w:val="0480" w:firstRow="0" w:lastRow="0" w:firstColumn="1" w:lastColumn="0" w:noHBand="0" w:noVBand="1"/>
      </w:tblPr>
      <w:tblGrid>
        <w:gridCol w:w="1536"/>
        <w:gridCol w:w="8103"/>
      </w:tblGrid>
      <w:tr w:rsidR="008D73FB" w:rsidRPr="00243C1F" w14:paraId="346BFDB9" w14:textId="77777777" w:rsidTr="008D73FB">
        <w:tc>
          <w:tcPr>
            <w:cnfStyle w:val="001000000000" w:firstRow="0" w:lastRow="0" w:firstColumn="1" w:lastColumn="0" w:oddVBand="0" w:evenVBand="0" w:oddHBand="0" w:evenHBand="0" w:firstRowFirstColumn="0" w:firstRowLastColumn="0" w:lastRowFirstColumn="0" w:lastRowLastColumn="0"/>
            <w:tcW w:w="1531" w:type="dxa"/>
          </w:tcPr>
          <w:p w14:paraId="64FB7C97" w14:textId="4262D622" w:rsidR="008D73FB" w:rsidRPr="00113FE9" w:rsidRDefault="008D73FB" w:rsidP="006F11A8">
            <w:pPr>
              <w:rPr>
                <w:rStyle w:val="Reference"/>
              </w:rPr>
            </w:pPr>
            <w:r w:rsidRPr="008D73FB">
              <w:rPr>
                <w:rStyle w:val="Reference"/>
              </w:rPr>
              <w:t>FRD 24D</w:t>
            </w:r>
          </w:p>
        </w:tc>
        <w:tc>
          <w:tcPr>
            <w:tcW w:w="8074" w:type="dxa"/>
          </w:tcPr>
          <w:p w14:paraId="1EE78F2A" w14:textId="3ADB34C6" w:rsidR="008D73FB" w:rsidRPr="00243C1F" w:rsidRDefault="008D73FB" w:rsidP="006F11A8">
            <w:pPr>
              <w:cnfStyle w:val="000000000000" w:firstRow="0" w:lastRow="0" w:firstColumn="0" w:lastColumn="0" w:oddVBand="0" w:evenVBand="0" w:oddHBand="0" w:evenHBand="0" w:firstRowFirstColumn="0" w:firstRowLastColumn="0" w:lastRowFirstColumn="0" w:lastRowLastColumn="0"/>
            </w:pPr>
            <w:r w:rsidRPr="008D73FB">
              <w:t>The data in the table below is based on water meter readings at five major departmental sites covering 70 per cent of staff. The reduction in water use has easily surpassed the earlier target of achieving a 10 per cent reduction in office-based water consumption by 30 June 2019. The table below, however, only includes office-based data and accounts for 80 per cent of the Department’s sites and 84 per cent of the Department’s FTEs.</w:t>
            </w:r>
          </w:p>
        </w:tc>
      </w:tr>
    </w:tbl>
    <w:p w14:paraId="0E2290A1" w14:textId="77777777" w:rsidR="001F0C12" w:rsidRDefault="001F0C12" w:rsidP="001F0C12">
      <w:pPr>
        <w:keepLines w:val="0"/>
      </w:pPr>
    </w:p>
    <w:tbl>
      <w:tblPr>
        <w:tblStyle w:val="DTFFinancialTable"/>
        <w:tblW w:w="7938" w:type="dxa"/>
        <w:tblLayout w:type="fixed"/>
        <w:tblLook w:val="06A0" w:firstRow="1" w:lastRow="0" w:firstColumn="1" w:lastColumn="0" w:noHBand="1" w:noVBand="1"/>
      </w:tblPr>
      <w:tblGrid>
        <w:gridCol w:w="5152"/>
        <w:gridCol w:w="923"/>
        <w:gridCol w:w="924"/>
        <w:gridCol w:w="939"/>
      </w:tblGrid>
      <w:tr w:rsidR="001F0C12" w:rsidRPr="000D6AA4" w14:paraId="1C5A9F8B" w14:textId="77777777" w:rsidTr="007B0D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2" w:type="dxa"/>
          </w:tcPr>
          <w:p w14:paraId="7699A401" w14:textId="77777777" w:rsidR="001F0C12" w:rsidRPr="008D73FB" w:rsidRDefault="001F0C12" w:rsidP="008D73FB">
            <w:r w:rsidRPr="000D6AA4">
              <w:t>Indicator</w:t>
            </w:r>
          </w:p>
        </w:tc>
        <w:tc>
          <w:tcPr>
            <w:tcW w:w="923" w:type="dxa"/>
          </w:tcPr>
          <w:p w14:paraId="7F35B3AB"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2019-20</w:t>
            </w:r>
          </w:p>
        </w:tc>
        <w:tc>
          <w:tcPr>
            <w:tcW w:w="924" w:type="dxa"/>
          </w:tcPr>
          <w:p w14:paraId="4A3AAA52"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2018-19</w:t>
            </w:r>
          </w:p>
        </w:tc>
        <w:tc>
          <w:tcPr>
            <w:tcW w:w="939" w:type="dxa"/>
          </w:tcPr>
          <w:p w14:paraId="47A4E7BA"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2017-18</w:t>
            </w:r>
          </w:p>
        </w:tc>
      </w:tr>
      <w:tr w:rsidR="001F0C12" w:rsidRPr="000D6AA4" w14:paraId="346A494B" w14:textId="77777777" w:rsidTr="007B0D0F">
        <w:tc>
          <w:tcPr>
            <w:cnfStyle w:val="001000000000" w:firstRow="0" w:lastRow="0" w:firstColumn="1" w:lastColumn="0" w:oddVBand="0" w:evenVBand="0" w:oddHBand="0" w:evenHBand="0" w:firstRowFirstColumn="0" w:firstRowLastColumn="0" w:lastRowFirstColumn="0" w:lastRowLastColumn="0"/>
            <w:tcW w:w="5152" w:type="dxa"/>
          </w:tcPr>
          <w:p w14:paraId="5BA74A39" w14:textId="77777777" w:rsidR="001F0C12" w:rsidRPr="007B0D0F" w:rsidRDefault="001F0C12" w:rsidP="00EB5081">
            <w:pPr>
              <w:rPr>
                <w:b/>
                <w:bCs/>
              </w:rPr>
            </w:pPr>
            <w:r w:rsidRPr="007B0D0F">
              <w:rPr>
                <w:b/>
                <w:bCs/>
              </w:rPr>
              <w:t>W1. Total water consumption (kilolitres)</w:t>
            </w:r>
          </w:p>
        </w:tc>
        <w:tc>
          <w:tcPr>
            <w:tcW w:w="923" w:type="dxa"/>
          </w:tcPr>
          <w:p w14:paraId="3BD7456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45 110</w:t>
            </w:r>
          </w:p>
        </w:tc>
        <w:tc>
          <w:tcPr>
            <w:tcW w:w="924" w:type="dxa"/>
          </w:tcPr>
          <w:p w14:paraId="4C8F1C7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48 723</w:t>
            </w:r>
          </w:p>
        </w:tc>
        <w:tc>
          <w:tcPr>
            <w:tcW w:w="939" w:type="dxa"/>
          </w:tcPr>
          <w:p w14:paraId="2944187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49 906</w:t>
            </w:r>
          </w:p>
        </w:tc>
      </w:tr>
      <w:tr w:rsidR="001F0C12" w:rsidRPr="000D6AA4" w14:paraId="2F75358C" w14:textId="77777777" w:rsidTr="007B0D0F">
        <w:tc>
          <w:tcPr>
            <w:cnfStyle w:val="001000000000" w:firstRow="0" w:lastRow="0" w:firstColumn="1" w:lastColumn="0" w:oddVBand="0" w:evenVBand="0" w:oddHBand="0" w:evenHBand="0" w:firstRowFirstColumn="0" w:firstRowLastColumn="0" w:lastRowFirstColumn="0" w:lastRowLastColumn="0"/>
            <w:tcW w:w="5152" w:type="dxa"/>
          </w:tcPr>
          <w:p w14:paraId="6C8A9C75" w14:textId="77777777" w:rsidR="001F0C12" w:rsidRPr="007B0D0F" w:rsidRDefault="001F0C12" w:rsidP="00EB5081">
            <w:pPr>
              <w:rPr>
                <w:b/>
                <w:bCs/>
              </w:rPr>
            </w:pPr>
            <w:r w:rsidRPr="007B0D0F">
              <w:rPr>
                <w:b/>
                <w:bCs/>
              </w:rPr>
              <w:t>W2. Units of office water used per FTE (kilolitres/FTE)</w:t>
            </w:r>
          </w:p>
        </w:tc>
        <w:tc>
          <w:tcPr>
            <w:tcW w:w="923" w:type="dxa"/>
          </w:tcPr>
          <w:p w14:paraId="1CA1290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63.8</w:t>
            </w:r>
          </w:p>
        </w:tc>
        <w:tc>
          <w:tcPr>
            <w:tcW w:w="924" w:type="dxa"/>
          </w:tcPr>
          <w:p w14:paraId="6DAF69A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78.4</w:t>
            </w:r>
          </w:p>
        </w:tc>
        <w:tc>
          <w:tcPr>
            <w:tcW w:w="939" w:type="dxa"/>
          </w:tcPr>
          <w:p w14:paraId="7D75E8E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59.3</w:t>
            </w:r>
          </w:p>
        </w:tc>
      </w:tr>
      <w:tr w:rsidR="001F0C12" w:rsidRPr="000D6AA4" w14:paraId="3BB3A3E7" w14:textId="77777777" w:rsidTr="007B0D0F">
        <w:tc>
          <w:tcPr>
            <w:cnfStyle w:val="001000000000" w:firstRow="0" w:lastRow="0" w:firstColumn="1" w:lastColumn="0" w:oddVBand="0" w:evenVBand="0" w:oddHBand="0" w:evenHBand="0" w:firstRowFirstColumn="0" w:firstRowLastColumn="0" w:lastRowFirstColumn="0" w:lastRowLastColumn="0"/>
            <w:tcW w:w="5152" w:type="dxa"/>
          </w:tcPr>
          <w:p w14:paraId="3E93FBEC" w14:textId="77777777" w:rsidR="001F0C12" w:rsidRPr="007B0D0F" w:rsidRDefault="001F0C12" w:rsidP="00EB5081">
            <w:pPr>
              <w:rPr>
                <w:b/>
                <w:bCs/>
              </w:rPr>
            </w:pPr>
            <w:r w:rsidRPr="007B0D0F">
              <w:rPr>
                <w:b/>
                <w:bCs/>
              </w:rPr>
              <w:t>W3. Units of office water used per office area (kilolitres/m</w:t>
            </w:r>
            <w:r w:rsidRPr="007B0D0F">
              <w:rPr>
                <w:b/>
                <w:bCs/>
                <w:vertAlign w:val="superscript"/>
              </w:rPr>
              <w:t>2</w:t>
            </w:r>
            <w:r w:rsidRPr="007B0D0F">
              <w:rPr>
                <w:b/>
                <w:bCs/>
              </w:rPr>
              <w:t>)</w:t>
            </w:r>
          </w:p>
        </w:tc>
        <w:tc>
          <w:tcPr>
            <w:tcW w:w="923" w:type="dxa"/>
          </w:tcPr>
          <w:p w14:paraId="4E34723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6.5</w:t>
            </w:r>
          </w:p>
        </w:tc>
        <w:tc>
          <w:tcPr>
            <w:tcW w:w="924" w:type="dxa"/>
          </w:tcPr>
          <w:p w14:paraId="4D0D730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8.0</w:t>
            </w:r>
          </w:p>
        </w:tc>
        <w:tc>
          <w:tcPr>
            <w:tcW w:w="939" w:type="dxa"/>
          </w:tcPr>
          <w:p w14:paraId="1802BA5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6.3</w:t>
            </w:r>
          </w:p>
        </w:tc>
      </w:tr>
      <w:tr w:rsidR="001F0C12" w:rsidRPr="000D6AA4" w14:paraId="782BDB6D" w14:textId="77777777" w:rsidTr="007B0D0F">
        <w:tc>
          <w:tcPr>
            <w:cnfStyle w:val="001000000000" w:firstRow="0" w:lastRow="0" w:firstColumn="1" w:lastColumn="0" w:oddVBand="0" w:evenVBand="0" w:oddHBand="0" w:evenHBand="0" w:firstRowFirstColumn="0" w:firstRowLastColumn="0" w:lastRowFirstColumn="0" w:lastRowLastColumn="0"/>
            <w:tcW w:w="5152" w:type="dxa"/>
          </w:tcPr>
          <w:p w14:paraId="75A397E7" w14:textId="77777777" w:rsidR="001F0C12" w:rsidRPr="007B0D0F" w:rsidRDefault="001F0C12" w:rsidP="00EB5081">
            <w:pPr>
              <w:rPr>
                <w:b/>
                <w:bCs/>
              </w:rPr>
            </w:pPr>
            <w:r w:rsidRPr="007B0D0F">
              <w:rPr>
                <w:b/>
                <w:bCs/>
              </w:rPr>
              <w:t>Voluntary/optional indicators</w:t>
            </w:r>
          </w:p>
        </w:tc>
        <w:tc>
          <w:tcPr>
            <w:tcW w:w="923" w:type="dxa"/>
          </w:tcPr>
          <w:p w14:paraId="2007619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24" w:type="dxa"/>
          </w:tcPr>
          <w:p w14:paraId="5637D49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39" w:type="dxa"/>
          </w:tcPr>
          <w:p w14:paraId="36E4876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r>
      <w:tr w:rsidR="001F0C12" w:rsidRPr="000D6AA4" w14:paraId="7210B1D7" w14:textId="77777777" w:rsidTr="007B0D0F">
        <w:tc>
          <w:tcPr>
            <w:cnfStyle w:val="001000000000" w:firstRow="0" w:lastRow="0" w:firstColumn="1" w:lastColumn="0" w:oddVBand="0" w:evenVBand="0" w:oddHBand="0" w:evenHBand="0" w:firstRowFirstColumn="0" w:firstRowLastColumn="0" w:lastRowFirstColumn="0" w:lastRowLastColumn="0"/>
            <w:tcW w:w="5152" w:type="dxa"/>
          </w:tcPr>
          <w:p w14:paraId="458DD058" w14:textId="77777777" w:rsidR="001F0C12" w:rsidRPr="000D6AA4" w:rsidRDefault="001F0C12" w:rsidP="00EB5081">
            <w:r w:rsidRPr="000D6AA4">
              <w:t>Details of NABERS water rating/s achieved (star rating):</w:t>
            </w:r>
          </w:p>
          <w:p w14:paraId="6C7EA199" w14:textId="77777777" w:rsidR="001F0C12" w:rsidRPr="007B0D0F" w:rsidRDefault="001F0C12" w:rsidP="00FC71D7">
            <w:pPr>
              <w:pStyle w:val="ListParagraph"/>
              <w:numPr>
                <w:ilvl w:val="0"/>
                <w:numId w:val="64"/>
              </w:numPr>
              <w:spacing w:before="20"/>
            </w:pPr>
            <w:r w:rsidRPr="007B0D0F">
              <w:t>570 Bourke Street, Melbourne (tenancy rating)</w:t>
            </w:r>
          </w:p>
        </w:tc>
        <w:tc>
          <w:tcPr>
            <w:tcW w:w="923" w:type="dxa"/>
          </w:tcPr>
          <w:p w14:paraId="2D73497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4.5 stars</w:t>
            </w:r>
          </w:p>
        </w:tc>
        <w:tc>
          <w:tcPr>
            <w:tcW w:w="924" w:type="dxa"/>
          </w:tcPr>
          <w:p w14:paraId="0B62FC4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Not rated</w:t>
            </w:r>
          </w:p>
        </w:tc>
        <w:tc>
          <w:tcPr>
            <w:tcW w:w="939" w:type="dxa"/>
          </w:tcPr>
          <w:p w14:paraId="08D1C21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Not rated</w:t>
            </w:r>
          </w:p>
        </w:tc>
      </w:tr>
    </w:tbl>
    <w:p w14:paraId="07F1F871" w14:textId="67B319DC" w:rsidR="001F0C12" w:rsidRDefault="001F0C12" w:rsidP="001F0C12">
      <w:pPr>
        <w:keepLines w:val="0"/>
      </w:pPr>
    </w:p>
    <w:p w14:paraId="4FE45A6B" w14:textId="77777777" w:rsidR="001F0C12" w:rsidRDefault="001F0C12" w:rsidP="007B0D0F">
      <w:pPr>
        <w:pStyle w:val="Heading4"/>
      </w:pPr>
      <w:r>
        <w:t>Actions undertaken</w:t>
      </w:r>
    </w:p>
    <w:p w14:paraId="0587E4EC" w14:textId="77777777" w:rsidR="003C6DCB" w:rsidRDefault="001F0C12" w:rsidP="00FC71D7">
      <w:pPr>
        <w:pStyle w:val="ListParagraph"/>
        <w:keepLines w:val="0"/>
        <w:numPr>
          <w:ilvl w:val="0"/>
          <w:numId w:val="65"/>
        </w:numPr>
      </w:pPr>
      <w:r>
        <w:t>In the last 12 months DOT has been tracking daily water consumption across 30 sites. This has enabled faults to be identified in advance of billing data</w:t>
      </w:r>
      <w:r w:rsidR="003C6DCB">
        <w:t>.</w:t>
      </w:r>
    </w:p>
    <w:p w14:paraId="37F41900" w14:textId="51C173E4" w:rsidR="001F0C12" w:rsidRDefault="001F0C12" w:rsidP="00FC71D7">
      <w:pPr>
        <w:pStyle w:val="ListParagraph"/>
        <w:keepLines w:val="0"/>
        <w:numPr>
          <w:ilvl w:val="0"/>
          <w:numId w:val="65"/>
        </w:numPr>
      </w:pPr>
      <w:r>
        <w:t>Water storage tanks have been installed at 46 DOT sites to help reduce the demand for mains water.</w:t>
      </w:r>
    </w:p>
    <w:p w14:paraId="2A6FF25D" w14:textId="77777777" w:rsidR="001F0C12" w:rsidRDefault="001F0C12" w:rsidP="007B0D0F">
      <w:pPr>
        <w:pStyle w:val="Heading4"/>
      </w:pPr>
      <w:r>
        <w:t>Targets</w:t>
      </w:r>
    </w:p>
    <w:p w14:paraId="23B199B3" w14:textId="77777777" w:rsidR="001F0C12" w:rsidRDefault="001F0C12" w:rsidP="001F0C12">
      <w:pPr>
        <w:keepLines w:val="0"/>
      </w:pPr>
      <w:r>
        <w:t>The following target has been set for 2019-20:</w:t>
      </w:r>
    </w:p>
    <w:p w14:paraId="6F623F8B" w14:textId="595F4CC5" w:rsidR="001F0C12" w:rsidRDefault="001F0C12" w:rsidP="00FC71D7">
      <w:pPr>
        <w:pStyle w:val="ListParagraph"/>
        <w:keepLines w:val="0"/>
        <w:numPr>
          <w:ilvl w:val="0"/>
          <w:numId w:val="65"/>
        </w:numPr>
      </w:pPr>
      <w:r>
        <w:t>10 per cent reduction in water consumption (litres per FTE) by 30 June 2020.</w:t>
      </w:r>
    </w:p>
    <w:p w14:paraId="272C9755" w14:textId="77777777" w:rsidR="001F0C12" w:rsidRDefault="001F0C12" w:rsidP="007B0D0F">
      <w:pPr>
        <w:pStyle w:val="Heading4"/>
      </w:pPr>
      <w:r>
        <w:t>Explanatory notes</w:t>
      </w:r>
    </w:p>
    <w:p w14:paraId="74B657A4" w14:textId="77777777" w:rsidR="001F0C12" w:rsidRPr="007B0D0F" w:rsidRDefault="001F0C12" w:rsidP="001F0C12">
      <w:pPr>
        <w:keepLines w:val="0"/>
        <w:rPr>
          <w:rStyle w:val="Guidance"/>
        </w:rPr>
      </w:pPr>
      <w:r w:rsidRPr="007B0D0F">
        <w:rPr>
          <w:rStyle w:val="Guidance"/>
        </w:rPr>
        <w:t xml:space="preserve">[Insert as appropriate.] </w:t>
      </w:r>
    </w:p>
    <w:p w14:paraId="124D1E86" w14:textId="31B43CD9" w:rsidR="001F0C12" w:rsidRDefault="001F0C12" w:rsidP="001F0C12">
      <w:pPr>
        <w:keepLines w:val="0"/>
      </w:pPr>
    </w:p>
    <w:p w14:paraId="6A8F30D0" w14:textId="12508F8E" w:rsidR="007B0D0F" w:rsidRDefault="007B0D0F" w:rsidP="001F0C12">
      <w:pPr>
        <w:keepLines w:val="0"/>
      </w:pPr>
    </w:p>
    <w:p w14:paraId="191945DD" w14:textId="77777777" w:rsidR="00726B07" w:rsidRPr="00726B07" w:rsidRDefault="00726B07" w:rsidP="00726B07">
      <w:bookmarkStart w:id="184" w:name="_Toc41961344"/>
      <w:r w:rsidRPr="00726B07">
        <w:br w:type="page"/>
      </w:r>
    </w:p>
    <w:p w14:paraId="4F6F91E3" w14:textId="5C112730" w:rsidR="007B0D0F" w:rsidRDefault="007B0D0F" w:rsidP="007B0D0F">
      <w:pPr>
        <w:pStyle w:val="Heading30"/>
      </w:pPr>
      <w:r>
        <w:lastRenderedPageBreak/>
        <w:t>Travel and transport</w:t>
      </w:r>
      <w:bookmarkEnd w:id="184"/>
      <w:r>
        <w:t xml:space="preserve"> </w:t>
      </w:r>
    </w:p>
    <w:tbl>
      <w:tblPr>
        <w:tblStyle w:val="Two-columnreference"/>
        <w:tblW w:w="9639" w:type="dxa"/>
        <w:tblLook w:val="0480" w:firstRow="0" w:lastRow="0" w:firstColumn="1" w:lastColumn="0" w:noHBand="0" w:noVBand="1"/>
      </w:tblPr>
      <w:tblGrid>
        <w:gridCol w:w="1536"/>
        <w:gridCol w:w="8103"/>
      </w:tblGrid>
      <w:tr w:rsidR="007B0D0F" w:rsidRPr="00243C1F" w14:paraId="45F1349C" w14:textId="77777777" w:rsidTr="007B0D0F">
        <w:tc>
          <w:tcPr>
            <w:cnfStyle w:val="001000000000" w:firstRow="0" w:lastRow="0" w:firstColumn="1" w:lastColumn="0" w:oddVBand="0" w:evenVBand="0" w:oddHBand="0" w:evenHBand="0" w:firstRowFirstColumn="0" w:firstRowLastColumn="0" w:lastRowFirstColumn="0" w:lastRowLastColumn="0"/>
            <w:tcW w:w="1531" w:type="dxa"/>
          </w:tcPr>
          <w:p w14:paraId="5252C6DD" w14:textId="3E7A697C" w:rsidR="007B0D0F" w:rsidRPr="00113FE9" w:rsidRDefault="007B0D0F" w:rsidP="006F11A8">
            <w:pPr>
              <w:rPr>
                <w:rStyle w:val="Reference"/>
              </w:rPr>
            </w:pPr>
            <w:r w:rsidRPr="007B0D0F">
              <w:rPr>
                <w:rStyle w:val="Reference"/>
              </w:rPr>
              <w:t>FRD 24D</w:t>
            </w:r>
          </w:p>
        </w:tc>
        <w:tc>
          <w:tcPr>
            <w:tcW w:w="8074" w:type="dxa"/>
          </w:tcPr>
          <w:p w14:paraId="4CA3E0BB" w14:textId="4A3DE25E" w:rsidR="007B0D0F" w:rsidRPr="00243C1F" w:rsidRDefault="007B0D0F" w:rsidP="006F11A8">
            <w:pPr>
              <w:cnfStyle w:val="000000000000" w:firstRow="0" w:lastRow="0" w:firstColumn="0" w:lastColumn="0" w:oddVBand="0" w:evenVBand="0" w:oddHBand="0" w:evenHBand="0" w:firstRowFirstColumn="0" w:firstRowLastColumn="0" w:lastRowFirstColumn="0" w:lastRowLastColumn="0"/>
            </w:pPr>
            <w:r w:rsidRPr="007B0D0F">
              <w:t>The Department’s fleet comprises 800 vehicles, 60 per cent of which are operational vehicles, and the remainder executive fleet. Of the operational fleet, 50 per cent are LPG, 25 per cent are four</w:t>
            </w:r>
            <w:r>
              <w:noBreakHyphen/>
            </w:r>
            <w:r w:rsidRPr="007B0D0F">
              <w:t>cylinder petrol fuelled, 10 per cent are six-cylinder petrol fuelled and 15 per cent are hybrid. The executive fleet comprised 80 per cent six-cylinder petrol fuelled and 20 per cent hybrid vehicles.</w:t>
            </w:r>
          </w:p>
        </w:tc>
      </w:tr>
    </w:tbl>
    <w:p w14:paraId="27E76442" w14:textId="77777777" w:rsidR="006E51A2" w:rsidRDefault="006E51A2" w:rsidP="001F0C12">
      <w:pPr>
        <w:keepLines w:val="0"/>
      </w:pPr>
    </w:p>
    <w:tbl>
      <w:tblPr>
        <w:tblStyle w:val="DTFFinancialTable"/>
        <w:tblW w:w="7938" w:type="dxa"/>
        <w:tblLayout w:type="fixed"/>
        <w:tblLook w:val="06A0" w:firstRow="1" w:lastRow="0" w:firstColumn="1" w:lastColumn="0" w:noHBand="1" w:noVBand="1"/>
      </w:tblPr>
      <w:tblGrid>
        <w:gridCol w:w="4578"/>
        <w:gridCol w:w="1119"/>
        <w:gridCol w:w="1141"/>
        <w:gridCol w:w="1100"/>
      </w:tblGrid>
      <w:tr w:rsidR="001F0C12" w:rsidRPr="000D6AA4" w14:paraId="7E4CDD50" w14:textId="77777777" w:rsidTr="007B0D0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78" w:type="dxa"/>
          </w:tcPr>
          <w:p w14:paraId="71B565FF" w14:textId="77777777" w:rsidR="001F0C12" w:rsidRPr="000D6AA4" w:rsidRDefault="001F0C12" w:rsidP="00EB5081">
            <w:r w:rsidRPr="000D6AA4">
              <w:t>Indicator</w:t>
            </w:r>
          </w:p>
        </w:tc>
        <w:tc>
          <w:tcPr>
            <w:tcW w:w="1119" w:type="dxa"/>
          </w:tcPr>
          <w:p w14:paraId="5716CD77"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2019-20</w:t>
            </w:r>
          </w:p>
        </w:tc>
        <w:tc>
          <w:tcPr>
            <w:tcW w:w="1141" w:type="dxa"/>
          </w:tcPr>
          <w:p w14:paraId="20D52261"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2018-19</w:t>
            </w:r>
          </w:p>
        </w:tc>
        <w:tc>
          <w:tcPr>
            <w:tcW w:w="1100" w:type="dxa"/>
          </w:tcPr>
          <w:p w14:paraId="2B94960B"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2017-18</w:t>
            </w:r>
          </w:p>
        </w:tc>
      </w:tr>
      <w:tr w:rsidR="001F0C12" w:rsidRPr="000D6AA4" w14:paraId="75286E77"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65D3448A" w14:textId="77777777" w:rsidR="001F0C12" w:rsidRPr="007B0D0F" w:rsidRDefault="001F0C12" w:rsidP="00EB5081">
            <w:pPr>
              <w:rPr>
                <w:b/>
                <w:bCs/>
              </w:rPr>
            </w:pPr>
            <w:r w:rsidRPr="007B0D0F">
              <w:rPr>
                <w:b/>
                <w:bCs/>
              </w:rPr>
              <w:t>T1. Total energy consumption by fleet vehicles (MJ)</w:t>
            </w:r>
          </w:p>
        </w:tc>
        <w:tc>
          <w:tcPr>
            <w:tcW w:w="1119" w:type="dxa"/>
          </w:tcPr>
          <w:p w14:paraId="74F9535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76 294 160</w:t>
            </w:r>
          </w:p>
        </w:tc>
        <w:tc>
          <w:tcPr>
            <w:tcW w:w="1141" w:type="dxa"/>
          </w:tcPr>
          <w:p w14:paraId="1BFF68C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90 970 327</w:t>
            </w:r>
          </w:p>
        </w:tc>
        <w:tc>
          <w:tcPr>
            <w:tcW w:w="1100" w:type="dxa"/>
          </w:tcPr>
          <w:p w14:paraId="3063866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81 528 287</w:t>
            </w:r>
          </w:p>
        </w:tc>
      </w:tr>
      <w:tr w:rsidR="001F0C12" w:rsidRPr="000D6AA4" w14:paraId="74A27574"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2B22C2E4" w14:textId="77777777" w:rsidR="001F0C12" w:rsidRPr="000D6AA4" w:rsidRDefault="001F0C12" w:rsidP="007B0D0F">
            <w:pPr>
              <w:ind w:left="340"/>
            </w:pPr>
            <w:r w:rsidRPr="000D6AA4">
              <w:t>Diesel</w:t>
            </w:r>
          </w:p>
        </w:tc>
        <w:tc>
          <w:tcPr>
            <w:tcW w:w="1119" w:type="dxa"/>
          </w:tcPr>
          <w:p w14:paraId="6F9B81D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68 623 776</w:t>
            </w:r>
          </w:p>
        </w:tc>
        <w:tc>
          <w:tcPr>
            <w:tcW w:w="1141" w:type="dxa"/>
          </w:tcPr>
          <w:p w14:paraId="3BCFF25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80 103 558</w:t>
            </w:r>
          </w:p>
        </w:tc>
        <w:tc>
          <w:tcPr>
            <w:tcW w:w="1100" w:type="dxa"/>
          </w:tcPr>
          <w:p w14:paraId="33919F8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70 805 395</w:t>
            </w:r>
          </w:p>
        </w:tc>
      </w:tr>
      <w:tr w:rsidR="001F0C12" w:rsidRPr="000D6AA4" w14:paraId="12B2B9AF"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1780DACE" w14:textId="77777777" w:rsidR="001F0C12" w:rsidRPr="000D6AA4" w:rsidRDefault="001F0C12" w:rsidP="007B0D0F">
            <w:pPr>
              <w:ind w:left="340"/>
            </w:pPr>
            <w:r w:rsidRPr="000D6AA4">
              <w:t>LPG</w:t>
            </w:r>
          </w:p>
        </w:tc>
        <w:tc>
          <w:tcPr>
            <w:tcW w:w="1119" w:type="dxa"/>
          </w:tcPr>
          <w:p w14:paraId="4556C77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547 429</w:t>
            </w:r>
          </w:p>
        </w:tc>
        <w:tc>
          <w:tcPr>
            <w:tcW w:w="1141" w:type="dxa"/>
          </w:tcPr>
          <w:p w14:paraId="2D2EBD4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707 646</w:t>
            </w:r>
          </w:p>
        </w:tc>
        <w:tc>
          <w:tcPr>
            <w:tcW w:w="1100" w:type="dxa"/>
          </w:tcPr>
          <w:p w14:paraId="75211F1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945 636</w:t>
            </w:r>
          </w:p>
        </w:tc>
      </w:tr>
      <w:tr w:rsidR="001F0C12" w:rsidRPr="000D6AA4" w14:paraId="181BF0C5"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6D8A19A8" w14:textId="77777777" w:rsidR="001F0C12" w:rsidRPr="000D6AA4" w:rsidRDefault="001F0C12" w:rsidP="007B0D0F">
            <w:pPr>
              <w:ind w:left="340"/>
            </w:pPr>
            <w:r w:rsidRPr="000D6AA4">
              <w:t>Unleaded</w:t>
            </w:r>
          </w:p>
        </w:tc>
        <w:tc>
          <w:tcPr>
            <w:tcW w:w="1119" w:type="dxa"/>
          </w:tcPr>
          <w:p w14:paraId="66072CE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7 122 955</w:t>
            </w:r>
          </w:p>
        </w:tc>
        <w:tc>
          <w:tcPr>
            <w:tcW w:w="1141" w:type="dxa"/>
          </w:tcPr>
          <w:p w14:paraId="3C518E7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9 950 809</w:t>
            </w:r>
          </w:p>
        </w:tc>
        <w:tc>
          <w:tcPr>
            <w:tcW w:w="1100" w:type="dxa"/>
          </w:tcPr>
          <w:p w14:paraId="1FD3B6E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9 575 800</w:t>
            </w:r>
          </w:p>
        </w:tc>
      </w:tr>
      <w:tr w:rsidR="001F0C12" w:rsidRPr="000D6AA4" w14:paraId="7D8009EB"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02F061EE" w14:textId="77777777" w:rsidR="001F0C12" w:rsidRPr="000D6AA4" w:rsidRDefault="001F0C12" w:rsidP="007B0D0F">
            <w:pPr>
              <w:ind w:left="340"/>
            </w:pPr>
            <w:r w:rsidRPr="000D6AA4">
              <w:t>Hybrid</w:t>
            </w:r>
          </w:p>
        </w:tc>
        <w:tc>
          <w:tcPr>
            <w:tcW w:w="1119" w:type="dxa"/>
          </w:tcPr>
          <w:p w14:paraId="5AE988F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251 892</w:t>
            </w:r>
          </w:p>
        </w:tc>
        <w:tc>
          <w:tcPr>
            <w:tcW w:w="1141" w:type="dxa"/>
          </w:tcPr>
          <w:p w14:paraId="4C37D9E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208 314</w:t>
            </w:r>
          </w:p>
        </w:tc>
        <w:tc>
          <w:tcPr>
            <w:tcW w:w="1100" w:type="dxa"/>
          </w:tcPr>
          <w:p w14:paraId="15AF348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201 456</w:t>
            </w:r>
          </w:p>
        </w:tc>
      </w:tr>
      <w:tr w:rsidR="001F0C12" w:rsidRPr="000D6AA4" w14:paraId="6C8355B4"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34097083" w14:textId="77777777" w:rsidR="001F0C12" w:rsidRPr="007B0D0F" w:rsidRDefault="001F0C12" w:rsidP="00EB5081">
            <w:pPr>
              <w:rPr>
                <w:b/>
                <w:bCs/>
              </w:rPr>
            </w:pPr>
            <w:r w:rsidRPr="007B0D0F">
              <w:rPr>
                <w:b/>
                <w:bCs/>
              </w:rPr>
              <w:t>T2. Total distance travelled by fleet vehicles (km)</w:t>
            </w:r>
          </w:p>
        </w:tc>
        <w:tc>
          <w:tcPr>
            <w:tcW w:w="1119" w:type="dxa"/>
          </w:tcPr>
          <w:p w14:paraId="692E1A0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17 388 509</w:t>
            </w:r>
          </w:p>
        </w:tc>
        <w:tc>
          <w:tcPr>
            <w:tcW w:w="1141" w:type="dxa"/>
          </w:tcPr>
          <w:p w14:paraId="28AA0AA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18 627 345</w:t>
            </w:r>
          </w:p>
        </w:tc>
        <w:tc>
          <w:tcPr>
            <w:tcW w:w="1100" w:type="dxa"/>
          </w:tcPr>
          <w:p w14:paraId="1E66E59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17 801 319</w:t>
            </w:r>
          </w:p>
        </w:tc>
      </w:tr>
      <w:tr w:rsidR="001F0C12" w:rsidRPr="000D6AA4" w14:paraId="6318B373"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057BD7E6" w14:textId="77777777" w:rsidR="001F0C12" w:rsidRPr="000D6AA4" w:rsidRDefault="001F0C12" w:rsidP="007B0D0F">
            <w:pPr>
              <w:ind w:left="340"/>
            </w:pPr>
            <w:r w:rsidRPr="000D6AA4">
              <w:t>Diesel</w:t>
            </w:r>
          </w:p>
        </w:tc>
        <w:tc>
          <w:tcPr>
            <w:tcW w:w="1119" w:type="dxa"/>
          </w:tcPr>
          <w:p w14:paraId="7B164F9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14 016 242</w:t>
            </w:r>
          </w:p>
        </w:tc>
        <w:tc>
          <w:tcPr>
            <w:tcW w:w="1141" w:type="dxa"/>
          </w:tcPr>
          <w:p w14:paraId="21F9620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14 191 626</w:t>
            </w:r>
          </w:p>
        </w:tc>
        <w:tc>
          <w:tcPr>
            <w:tcW w:w="1100" w:type="dxa"/>
          </w:tcPr>
          <w:p w14:paraId="7732634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13 058 929</w:t>
            </w:r>
          </w:p>
        </w:tc>
      </w:tr>
      <w:tr w:rsidR="001F0C12" w:rsidRPr="000D6AA4" w14:paraId="24C9A4A1"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45A93664" w14:textId="77777777" w:rsidR="001F0C12" w:rsidRPr="000D6AA4" w:rsidRDefault="001F0C12" w:rsidP="007B0D0F">
            <w:pPr>
              <w:ind w:left="340"/>
            </w:pPr>
            <w:r w:rsidRPr="000D6AA4">
              <w:t>LPG</w:t>
            </w:r>
          </w:p>
        </w:tc>
        <w:tc>
          <w:tcPr>
            <w:tcW w:w="1119" w:type="dxa"/>
          </w:tcPr>
          <w:p w14:paraId="07987E9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177 763</w:t>
            </w:r>
          </w:p>
        </w:tc>
        <w:tc>
          <w:tcPr>
            <w:tcW w:w="1141" w:type="dxa"/>
          </w:tcPr>
          <w:p w14:paraId="003CF55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223 232</w:t>
            </w:r>
          </w:p>
        </w:tc>
        <w:tc>
          <w:tcPr>
            <w:tcW w:w="1100" w:type="dxa"/>
          </w:tcPr>
          <w:p w14:paraId="3D9C007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429 138</w:t>
            </w:r>
          </w:p>
        </w:tc>
      </w:tr>
      <w:tr w:rsidR="001F0C12" w:rsidRPr="000D6AA4" w14:paraId="21F5684A"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66BD717A" w14:textId="77777777" w:rsidR="001F0C12" w:rsidRPr="000D6AA4" w:rsidRDefault="001F0C12" w:rsidP="007B0D0F">
            <w:pPr>
              <w:ind w:left="340"/>
            </w:pPr>
            <w:r w:rsidRPr="000D6AA4">
              <w:t>Unleaded</w:t>
            </w:r>
          </w:p>
        </w:tc>
        <w:tc>
          <w:tcPr>
            <w:tcW w:w="1119" w:type="dxa"/>
          </w:tcPr>
          <w:p w14:paraId="0CB74FF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3 005 173</w:t>
            </w:r>
          </w:p>
        </w:tc>
        <w:tc>
          <w:tcPr>
            <w:tcW w:w="1141" w:type="dxa"/>
          </w:tcPr>
          <w:p w14:paraId="6F8410E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4 061 952</w:t>
            </w:r>
          </w:p>
        </w:tc>
        <w:tc>
          <w:tcPr>
            <w:tcW w:w="1100" w:type="dxa"/>
          </w:tcPr>
          <w:p w14:paraId="388A052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4 198 336</w:t>
            </w:r>
          </w:p>
        </w:tc>
      </w:tr>
      <w:tr w:rsidR="001F0C12" w:rsidRPr="000D6AA4" w14:paraId="50A27390"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5EAEA9A9" w14:textId="77777777" w:rsidR="001F0C12" w:rsidRPr="000D6AA4" w:rsidRDefault="001F0C12" w:rsidP="007B0D0F">
            <w:pPr>
              <w:ind w:left="340"/>
            </w:pPr>
            <w:r w:rsidRPr="000D6AA4">
              <w:t>Hybrid</w:t>
            </w:r>
          </w:p>
        </w:tc>
        <w:tc>
          <w:tcPr>
            <w:tcW w:w="1119" w:type="dxa"/>
          </w:tcPr>
          <w:p w14:paraId="6DAF9CD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189 331</w:t>
            </w:r>
          </w:p>
        </w:tc>
        <w:tc>
          <w:tcPr>
            <w:tcW w:w="1141" w:type="dxa"/>
          </w:tcPr>
          <w:p w14:paraId="0522071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150 535</w:t>
            </w:r>
          </w:p>
        </w:tc>
        <w:tc>
          <w:tcPr>
            <w:tcW w:w="1100" w:type="dxa"/>
          </w:tcPr>
          <w:p w14:paraId="0577667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114 916</w:t>
            </w:r>
          </w:p>
        </w:tc>
      </w:tr>
      <w:tr w:rsidR="001F0C12" w:rsidRPr="000D6AA4" w14:paraId="2EAE4BC0"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03384C15" w14:textId="77777777" w:rsidR="001F0C12" w:rsidRPr="007B0D0F" w:rsidRDefault="001F0C12" w:rsidP="00EB5081">
            <w:pPr>
              <w:rPr>
                <w:b/>
                <w:bCs/>
              </w:rPr>
            </w:pPr>
            <w:r w:rsidRPr="007B0D0F">
              <w:rPr>
                <w:b/>
                <w:bCs/>
              </w:rPr>
              <w:t>T3. Total greenhouse gas emissions from fleet vehicles (tonnes CO</w:t>
            </w:r>
            <w:r w:rsidRPr="007B0D0F">
              <w:rPr>
                <w:b/>
                <w:bCs/>
                <w:vertAlign w:val="subscript"/>
              </w:rPr>
              <w:t>2</w:t>
            </w:r>
            <w:r w:rsidRPr="007B0D0F">
              <w:rPr>
                <w:b/>
                <w:bCs/>
              </w:rPr>
              <w:t>-e)</w:t>
            </w:r>
          </w:p>
        </w:tc>
        <w:tc>
          <w:tcPr>
            <w:tcW w:w="1119" w:type="dxa"/>
          </w:tcPr>
          <w:p w14:paraId="21CB834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5 350</w:t>
            </w:r>
          </w:p>
        </w:tc>
        <w:tc>
          <w:tcPr>
            <w:tcW w:w="1141" w:type="dxa"/>
          </w:tcPr>
          <w:p w14:paraId="1777A60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6 346</w:t>
            </w:r>
          </w:p>
        </w:tc>
        <w:tc>
          <w:tcPr>
            <w:tcW w:w="1100" w:type="dxa"/>
          </w:tcPr>
          <w:p w14:paraId="6429B26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5 652</w:t>
            </w:r>
          </w:p>
        </w:tc>
      </w:tr>
      <w:tr w:rsidR="001F0C12" w:rsidRPr="000D6AA4" w14:paraId="4838FD57"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6F9CC3E9" w14:textId="77777777" w:rsidR="001F0C12" w:rsidRPr="000D6AA4" w:rsidRDefault="001F0C12" w:rsidP="007B0D0F">
            <w:pPr>
              <w:ind w:left="340"/>
            </w:pPr>
            <w:r w:rsidRPr="000D6AA4">
              <w:t>Diesel</w:t>
            </w:r>
          </w:p>
        </w:tc>
        <w:tc>
          <w:tcPr>
            <w:tcW w:w="1119" w:type="dxa"/>
          </w:tcPr>
          <w:p w14:paraId="6C14C69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4 817</w:t>
            </w:r>
          </w:p>
        </w:tc>
        <w:tc>
          <w:tcPr>
            <w:tcW w:w="1141" w:type="dxa"/>
          </w:tcPr>
          <w:p w14:paraId="74128B8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5 634</w:t>
            </w:r>
          </w:p>
        </w:tc>
        <w:tc>
          <w:tcPr>
            <w:tcW w:w="1100" w:type="dxa"/>
          </w:tcPr>
          <w:p w14:paraId="067EC42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4 943</w:t>
            </w:r>
          </w:p>
        </w:tc>
      </w:tr>
      <w:tr w:rsidR="001F0C12" w:rsidRPr="000D6AA4" w14:paraId="6E8FB011"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4D5BCA45" w14:textId="77777777" w:rsidR="001F0C12" w:rsidRPr="000D6AA4" w:rsidRDefault="001F0C12" w:rsidP="007B0D0F">
            <w:pPr>
              <w:ind w:left="340"/>
            </w:pPr>
            <w:r w:rsidRPr="000D6AA4">
              <w:t>LPG</w:t>
            </w:r>
          </w:p>
        </w:tc>
        <w:tc>
          <w:tcPr>
            <w:tcW w:w="1119" w:type="dxa"/>
          </w:tcPr>
          <w:p w14:paraId="556BA6D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33</w:t>
            </w:r>
          </w:p>
        </w:tc>
        <w:tc>
          <w:tcPr>
            <w:tcW w:w="1141" w:type="dxa"/>
          </w:tcPr>
          <w:p w14:paraId="1DEC3D8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27</w:t>
            </w:r>
          </w:p>
        </w:tc>
        <w:tc>
          <w:tcPr>
            <w:tcW w:w="1100" w:type="dxa"/>
          </w:tcPr>
          <w:p w14:paraId="0B0233F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57</w:t>
            </w:r>
          </w:p>
        </w:tc>
      </w:tr>
      <w:tr w:rsidR="001F0C12" w:rsidRPr="000D6AA4" w14:paraId="6920FEC1"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19625E42" w14:textId="77777777" w:rsidR="001F0C12" w:rsidRPr="000D6AA4" w:rsidRDefault="001F0C12" w:rsidP="007B0D0F">
            <w:pPr>
              <w:ind w:left="340"/>
            </w:pPr>
            <w:r w:rsidRPr="000D6AA4">
              <w:t xml:space="preserve">Unleaded </w:t>
            </w:r>
          </w:p>
        </w:tc>
        <w:tc>
          <w:tcPr>
            <w:tcW w:w="1119" w:type="dxa"/>
          </w:tcPr>
          <w:p w14:paraId="6DC6DAF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482</w:t>
            </w:r>
          </w:p>
        </w:tc>
        <w:tc>
          <w:tcPr>
            <w:tcW w:w="1141" w:type="dxa"/>
          </w:tcPr>
          <w:p w14:paraId="00CB69D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671</w:t>
            </w:r>
          </w:p>
        </w:tc>
        <w:tc>
          <w:tcPr>
            <w:tcW w:w="1100" w:type="dxa"/>
          </w:tcPr>
          <w:p w14:paraId="16A8E9E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641</w:t>
            </w:r>
          </w:p>
        </w:tc>
      </w:tr>
      <w:tr w:rsidR="001F0C12" w:rsidRPr="000D6AA4" w14:paraId="4B46C1F7"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31DA294A" w14:textId="77777777" w:rsidR="001F0C12" w:rsidRPr="000D6AA4" w:rsidRDefault="001F0C12" w:rsidP="007B0D0F">
            <w:pPr>
              <w:ind w:left="340"/>
            </w:pPr>
            <w:r w:rsidRPr="000D6AA4">
              <w:t>Hybrid</w:t>
            </w:r>
          </w:p>
        </w:tc>
        <w:tc>
          <w:tcPr>
            <w:tcW w:w="1119" w:type="dxa"/>
          </w:tcPr>
          <w:p w14:paraId="196EBEB9"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18</w:t>
            </w:r>
          </w:p>
        </w:tc>
        <w:tc>
          <w:tcPr>
            <w:tcW w:w="1141" w:type="dxa"/>
          </w:tcPr>
          <w:p w14:paraId="4897739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14</w:t>
            </w:r>
          </w:p>
        </w:tc>
        <w:tc>
          <w:tcPr>
            <w:tcW w:w="1100" w:type="dxa"/>
          </w:tcPr>
          <w:p w14:paraId="7539F3B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11</w:t>
            </w:r>
          </w:p>
        </w:tc>
      </w:tr>
      <w:tr w:rsidR="001F0C12" w:rsidRPr="000D6AA4" w14:paraId="749D895B"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748BF386" w14:textId="77777777" w:rsidR="001F0C12" w:rsidRPr="007B0D0F" w:rsidRDefault="001F0C12" w:rsidP="00EB5081">
            <w:pPr>
              <w:rPr>
                <w:b/>
                <w:bCs/>
              </w:rPr>
            </w:pPr>
            <w:r w:rsidRPr="007B0D0F">
              <w:rPr>
                <w:b/>
                <w:bCs/>
              </w:rPr>
              <w:t>T3. Greenhouse gas emissions from fleet vehicles per 1000km (tonnes CO</w:t>
            </w:r>
            <w:r w:rsidRPr="007B0D0F">
              <w:rPr>
                <w:b/>
                <w:bCs/>
                <w:vertAlign w:val="subscript"/>
              </w:rPr>
              <w:t>2</w:t>
            </w:r>
            <w:r w:rsidRPr="007B0D0F">
              <w:rPr>
                <w:b/>
                <w:bCs/>
              </w:rPr>
              <w:t>-e)</w:t>
            </w:r>
          </w:p>
        </w:tc>
        <w:tc>
          <w:tcPr>
            <w:tcW w:w="1119" w:type="dxa"/>
          </w:tcPr>
          <w:p w14:paraId="380A50D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0.31</w:t>
            </w:r>
          </w:p>
        </w:tc>
        <w:tc>
          <w:tcPr>
            <w:tcW w:w="1141" w:type="dxa"/>
          </w:tcPr>
          <w:p w14:paraId="7ECD31C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0.34</w:t>
            </w:r>
          </w:p>
        </w:tc>
        <w:tc>
          <w:tcPr>
            <w:tcW w:w="1100" w:type="dxa"/>
          </w:tcPr>
          <w:p w14:paraId="20FBBD6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0.32</w:t>
            </w:r>
          </w:p>
        </w:tc>
      </w:tr>
      <w:tr w:rsidR="001F0C12" w:rsidRPr="000D6AA4" w14:paraId="53BA2F3C"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5AAB54B4" w14:textId="77777777" w:rsidR="001F0C12" w:rsidRPr="000D6AA4" w:rsidRDefault="001F0C12" w:rsidP="007B0D0F">
            <w:pPr>
              <w:ind w:left="340"/>
            </w:pPr>
            <w:r w:rsidRPr="000D6AA4">
              <w:t>Diesel</w:t>
            </w:r>
          </w:p>
        </w:tc>
        <w:tc>
          <w:tcPr>
            <w:tcW w:w="1119" w:type="dxa"/>
          </w:tcPr>
          <w:p w14:paraId="79DD65E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0.34</w:t>
            </w:r>
          </w:p>
        </w:tc>
        <w:tc>
          <w:tcPr>
            <w:tcW w:w="1141" w:type="dxa"/>
          </w:tcPr>
          <w:p w14:paraId="3D9BAAC2" w14:textId="77777777" w:rsidR="001F0C12" w:rsidRPr="000D6AA4" w:rsidDel="006E2036" w:rsidRDefault="001F0C12" w:rsidP="00EB5081">
            <w:pPr>
              <w:cnfStyle w:val="000000000000" w:firstRow="0" w:lastRow="0" w:firstColumn="0" w:lastColumn="0" w:oddVBand="0" w:evenVBand="0" w:oddHBand="0" w:evenHBand="0" w:firstRowFirstColumn="0" w:firstRowLastColumn="0" w:lastRowFirstColumn="0" w:lastRowLastColumn="0"/>
            </w:pPr>
            <w:r w:rsidRPr="000D6AA4">
              <w:t>0.40</w:t>
            </w:r>
          </w:p>
        </w:tc>
        <w:tc>
          <w:tcPr>
            <w:tcW w:w="1100" w:type="dxa"/>
          </w:tcPr>
          <w:p w14:paraId="17F2ABE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0.38</w:t>
            </w:r>
          </w:p>
        </w:tc>
      </w:tr>
      <w:tr w:rsidR="001F0C12" w:rsidRPr="000D6AA4" w14:paraId="69A7B915"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28B2FAF9" w14:textId="77777777" w:rsidR="001F0C12" w:rsidRPr="000D6AA4" w:rsidRDefault="001F0C12" w:rsidP="007B0D0F">
            <w:pPr>
              <w:ind w:left="340"/>
            </w:pPr>
            <w:r w:rsidRPr="000D6AA4">
              <w:t>LPG</w:t>
            </w:r>
          </w:p>
        </w:tc>
        <w:tc>
          <w:tcPr>
            <w:tcW w:w="1119" w:type="dxa"/>
          </w:tcPr>
          <w:p w14:paraId="7552E4B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0.19</w:t>
            </w:r>
          </w:p>
        </w:tc>
        <w:tc>
          <w:tcPr>
            <w:tcW w:w="1141" w:type="dxa"/>
          </w:tcPr>
          <w:p w14:paraId="081C4A06" w14:textId="77777777" w:rsidR="001F0C12" w:rsidRPr="000D6AA4" w:rsidDel="006E2036" w:rsidRDefault="001F0C12" w:rsidP="00EB5081">
            <w:pPr>
              <w:cnfStyle w:val="000000000000" w:firstRow="0" w:lastRow="0" w:firstColumn="0" w:lastColumn="0" w:oddVBand="0" w:evenVBand="0" w:oddHBand="0" w:evenHBand="0" w:firstRowFirstColumn="0" w:firstRowLastColumn="0" w:lastRowFirstColumn="0" w:lastRowLastColumn="0"/>
            </w:pPr>
            <w:r w:rsidRPr="000D6AA4">
              <w:t>0.12</w:t>
            </w:r>
          </w:p>
        </w:tc>
        <w:tc>
          <w:tcPr>
            <w:tcW w:w="1100" w:type="dxa"/>
          </w:tcPr>
          <w:p w14:paraId="4050751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0.13</w:t>
            </w:r>
          </w:p>
        </w:tc>
      </w:tr>
      <w:tr w:rsidR="001F0C12" w:rsidRPr="000D6AA4" w14:paraId="274D8E10"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62744566" w14:textId="77777777" w:rsidR="001F0C12" w:rsidRPr="000D6AA4" w:rsidRDefault="001F0C12" w:rsidP="007B0D0F">
            <w:pPr>
              <w:ind w:left="340"/>
            </w:pPr>
            <w:r w:rsidRPr="000D6AA4">
              <w:t xml:space="preserve">Unleaded </w:t>
            </w:r>
          </w:p>
        </w:tc>
        <w:tc>
          <w:tcPr>
            <w:tcW w:w="1119" w:type="dxa"/>
          </w:tcPr>
          <w:p w14:paraId="2197540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0.16</w:t>
            </w:r>
          </w:p>
        </w:tc>
        <w:tc>
          <w:tcPr>
            <w:tcW w:w="1141" w:type="dxa"/>
          </w:tcPr>
          <w:p w14:paraId="457FD262" w14:textId="77777777" w:rsidR="001F0C12" w:rsidRPr="000D6AA4" w:rsidDel="006E2036" w:rsidRDefault="001F0C12" w:rsidP="00EB5081">
            <w:pPr>
              <w:cnfStyle w:val="000000000000" w:firstRow="0" w:lastRow="0" w:firstColumn="0" w:lastColumn="0" w:oddVBand="0" w:evenVBand="0" w:oddHBand="0" w:evenHBand="0" w:firstRowFirstColumn="0" w:firstRowLastColumn="0" w:lastRowFirstColumn="0" w:lastRowLastColumn="0"/>
            </w:pPr>
            <w:r w:rsidRPr="000D6AA4">
              <w:t>0.17</w:t>
            </w:r>
          </w:p>
        </w:tc>
        <w:tc>
          <w:tcPr>
            <w:tcW w:w="1100" w:type="dxa"/>
          </w:tcPr>
          <w:p w14:paraId="53B6CFC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0.15</w:t>
            </w:r>
          </w:p>
        </w:tc>
      </w:tr>
      <w:tr w:rsidR="001F0C12" w:rsidRPr="000D6AA4" w14:paraId="3B35B6B7"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654FB8F4" w14:textId="77777777" w:rsidR="001F0C12" w:rsidRPr="000D6AA4" w:rsidRDefault="001F0C12" w:rsidP="007B0D0F">
            <w:pPr>
              <w:ind w:left="340"/>
            </w:pPr>
            <w:r w:rsidRPr="000D6AA4">
              <w:t>Hybrid</w:t>
            </w:r>
          </w:p>
        </w:tc>
        <w:tc>
          <w:tcPr>
            <w:tcW w:w="1119" w:type="dxa"/>
          </w:tcPr>
          <w:p w14:paraId="3E774AD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0.10</w:t>
            </w:r>
          </w:p>
        </w:tc>
        <w:tc>
          <w:tcPr>
            <w:tcW w:w="1141" w:type="dxa"/>
          </w:tcPr>
          <w:p w14:paraId="01802BE0" w14:textId="77777777" w:rsidR="001F0C12" w:rsidRPr="000D6AA4" w:rsidDel="006E2036" w:rsidRDefault="001F0C12" w:rsidP="00EB5081">
            <w:pPr>
              <w:cnfStyle w:val="000000000000" w:firstRow="0" w:lastRow="0" w:firstColumn="0" w:lastColumn="0" w:oddVBand="0" w:evenVBand="0" w:oddHBand="0" w:evenHBand="0" w:firstRowFirstColumn="0" w:firstRowLastColumn="0" w:lastRowFirstColumn="0" w:lastRowLastColumn="0"/>
            </w:pPr>
            <w:r w:rsidRPr="000D6AA4">
              <w:t>0.09</w:t>
            </w:r>
          </w:p>
        </w:tc>
        <w:tc>
          <w:tcPr>
            <w:tcW w:w="1100" w:type="dxa"/>
          </w:tcPr>
          <w:p w14:paraId="2D1FE23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0.10</w:t>
            </w:r>
          </w:p>
        </w:tc>
      </w:tr>
      <w:tr w:rsidR="001F0C12" w:rsidRPr="000D6AA4" w14:paraId="3CA23061"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16AF56F3" w14:textId="77777777" w:rsidR="001F0C12" w:rsidRPr="007B0D0F" w:rsidRDefault="001F0C12" w:rsidP="00EB5081">
            <w:pPr>
              <w:rPr>
                <w:b/>
                <w:bCs/>
              </w:rPr>
            </w:pPr>
            <w:r w:rsidRPr="007B0D0F">
              <w:rPr>
                <w:b/>
                <w:bCs/>
              </w:rPr>
              <w:t>T4. Total distance travelled by air (km)</w:t>
            </w:r>
          </w:p>
        </w:tc>
        <w:tc>
          <w:tcPr>
            <w:tcW w:w="1119" w:type="dxa"/>
          </w:tcPr>
          <w:p w14:paraId="5FA7569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13 500</w:t>
            </w:r>
          </w:p>
        </w:tc>
        <w:tc>
          <w:tcPr>
            <w:tcW w:w="1141" w:type="dxa"/>
          </w:tcPr>
          <w:p w14:paraId="31B175B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15 000</w:t>
            </w:r>
          </w:p>
        </w:tc>
        <w:tc>
          <w:tcPr>
            <w:tcW w:w="1100" w:type="dxa"/>
          </w:tcPr>
          <w:p w14:paraId="7FFD89F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16 000</w:t>
            </w:r>
          </w:p>
        </w:tc>
      </w:tr>
      <w:tr w:rsidR="001F0C12" w:rsidRPr="000D6AA4" w14:paraId="06663820"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3526D1E1" w14:textId="77777777" w:rsidR="001F0C12" w:rsidRPr="007B0D0F" w:rsidRDefault="001F0C12" w:rsidP="00EB5081">
            <w:pPr>
              <w:rPr>
                <w:b/>
                <w:bCs/>
              </w:rPr>
            </w:pPr>
            <w:r w:rsidRPr="007B0D0F">
              <w:rPr>
                <w:b/>
                <w:bCs/>
              </w:rPr>
              <w:t>T5. Percentage using sustainable transport to get to and from work by locality</w:t>
            </w:r>
          </w:p>
        </w:tc>
        <w:tc>
          <w:tcPr>
            <w:tcW w:w="1119" w:type="dxa"/>
          </w:tcPr>
          <w:p w14:paraId="2D4E7A0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1141" w:type="dxa"/>
          </w:tcPr>
          <w:p w14:paraId="36AB6D54"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1100" w:type="dxa"/>
          </w:tcPr>
          <w:p w14:paraId="698DF7B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r>
      <w:tr w:rsidR="001F0C12" w:rsidRPr="000D6AA4" w14:paraId="46867DD6"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1A83E005" w14:textId="77777777" w:rsidR="001F0C12" w:rsidRPr="000D6AA4" w:rsidRDefault="001F0C12" w:rsidP="007B0D0F">
            <w:pPr>
              <w:ind w:left="340"/>
            </w:pPr>
            <w:r w:rsidRPr="000D6AA4">
              <w:t>CBD (%)</w:t>
            </w:r>
          </w:p>
        </w:tc>
        <w:tc>
          <w:tcPr>
            <w:tcW w:w="1119" w:type="dxa"/>
          </w:tcPr>
          <w:p w14:paraId="5035E2BA"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95</w:t>
            </w:r>
          </w:p>
        </w:tc>
        <w:tc>
          <w:tcPr>
            <w:tcW w:w="1141" w:type="dxa"/>
          </w:tcPr>
          <w:p w14:paraId="3E47DB4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89</w:t>
            </w:r>
          </w:p>
        </w:tc>
        <w:tc>
          <w:tcPr>
            <w:tcW w:w="1100" w:type="dxa"/>
          </w:tcPr>
          <w:p w14:paraId="65B4073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89</w:t>
            </w:r>
          </w:p>
        </w:tc>
      </w:tr>
      <w:tr w:rsidR="001F0C12" w:rsidRPr="000D6AA4" w14:paraId="6EFFD8F1"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309649F1" w14:textId="77777777" w:rsidR="001F0C12" w:rsidRPr="000D6AA4" w:rsidRDefault="001F0C12" w:rsidP="007B0D0F">
            <w:pPr>
              <w:ind w:left="340"/>
            </w:pPr>
            <w:r w:rsidRPr="000D6AA4">
              <w:t>Metro (%)</w:t>
            </w:r>
          </w:p>
        </w:tc>
        <w:tc>
          <w:tcPr>
            <w:tcW w:w="1119" w:type="dxa"/>
          </w:tcPr>
          <w:p w14:paraId="109F7C2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21</w:t>
            </w:r>
          </w:p>
        </w:tc>
        <w:tc>
          <w:tcPr>
            <w:tcW w:w="1141" w:type="dxa"/>
          </w:tcPr>
          <w:p w14:paraId="516B3A6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28</w:t>
            </w:r>
          </w:p>
        </w:tc>
        <w:tc>
          <w:tcPr>
            <w:tcW w:w="1100" w:type="dxa"/>
          </w:tcPr>
          <w:p w14:paraId="19ABCDB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30</w:t>
            </w:r>
          </w:p>
        </w:tc>
      </w:tr>
      <w:tr w:rsidR="001F0C12" w:rsidRPr="000D6AA4" w14:paraId="04FF6DAB" w14:textId="77777777" w:rsidTr="007B0D0F">
        <w:trPr>
          <w:trHeight w:val="131"/>
        </w:trPr>
        <w:tc>
          <w:tcPr>
            <w:cnfStyle w:val="001000000000" w:firstRow="0" w:lastRow="0" w:firstColumn="1" w:lastColumn="0" w:oddVBand="0" w:evenVBand="0" w:oddHBand="0" w:evenHBand="0" w:firstRowFirstColumn="0" w:firstRowLastColumn="0" w:lastRowFirstColumn="0" w:lastRowLastColumn="0"/>
            <w:tcW w:w="4578" w:type="dxa"/>
          </w:tcPr>
          <w:p w14:paraId="6832923B" w14:textId="77777777" w:rsidR="001F0C12" w:rsidRPr="000D6AA4" w:rsidRDefault="001F0C12" w:rsidP="007B0D0F">
            <w:pPr>
              <w:ind w:left="340"/>
            </w:pPr>
            <w:r w:rsidRPr="000D6AA4">
              <w:t>Regional (%)</w:t>
            </w:r>
          </w:p>
        </w:tc>
        <w:tc>
          <w:tcPr>
            <w:tcW w:w="1119" w:type="dxa"/>
          </w:tcPr>
          <w:p w14:paraId="7720C4D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20</w:t>
            </w:r>
          </w:p>
        </w:tc>
        <w:tc>
          <w:tcPr>
            <w:tcW w:w="1141" w:type="dxa"/>
          </w:tcPr>
          <w:p w14:paraId="3F2D2D8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22</w:t>
            </w:r>
          </w:p>
        </w:tc>
        <w:tc>
          <w:tcPr>
            <w:tcW w:w="1100" w:type="dxa"/>
          </w:tcPr>
          <w:p w14:paraId="433936F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22</w:t>
            </w:r>
          </w:p>
        </w:tc>
      </w:tr>
      <w:tr w:rsidR="001F0C12" w:rsidRPr="000D6AA4" w14:paraId="3198E1C0"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561EDFDC" w14:textId="77777777" w:rsidR="001F0C12" w:rsidRPr="007B0D0F" w:rsidRDefault="001F0C12" w:rsidP="00EB5081">
            <w:pPr>
              <w:rPr>
                <w:b/>
                <w:bCs/>
              </w:rPr>
            </w:pPr>
            <w:r w:rsidRPr="007B0D0F">
              <w:rPr>
                <w:b/>
                <w:bCs/>
              </w:rPr>
              <w:t>Voluntary/optional indicators</w:t>
            </w:r>
          </w:p>
        </w:tc>
        <w:tc>
          <w:tcPr>
            <w:tcW w:w="1119" w:type="dxa"/>
          </w:tcPr>
          <w:p w14:paraId="797ED13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1141" w:type="dxa"/>
          </w:tcPr>
          <w:p w14:paraId="112DF49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1100" w:type="dxa"/>
          </w:tcPr>
          <w:p w14:paraId="2B0D203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r>
      <w:tr w:rsidR="001F0C12" w:rsidRPr="000D6AA4" w14:paraId="7124AADD" w14:textId="77777777" w:rsidTr="007B0D0F">
        <w:tc>
          <w:tcPr>
            <w:cnfStyle w:val="001000000000" w:firstRow="0" w:lastRow="0" w:firstColumn="1" w:lastColumn="0" w:oddVBand="0" w:evenVBand="0" w:oddHBand="0" w:evenHBand="0" w:firstRowFirstColumn="0" w:firstRowLastColumn="0" w:lastRowFirstColumn="0" w:lastRowLastColumn="0"/>
            <w:tcW w:w="4578" w:type="dxa"/>
          </w:tcPr>
          <w:p w14:paraId="51195672" w14:textId="77777777" w:rsidR="001F0C12" w:rsidRPr="000D6AA4" w:rsidRDefault="001F0C12" w:rsidP="007B0D0F">
            <w:pPr>
              <w:ind w:left="340"/>
            </w:pPr>
            <w:r w:rsidRPr="000D6AA4">
              <w:t xml:space="preserve">Number of petrol hybrid, electric and plug-in hybrid electric vehicles </w:t>
            </w:r>
          </w:p>
        </w:tc>
        <w:tc>
          <w:tcPr>
            <w:tcW w:w="1119" w:type="dxa"/>
          </w:tcPr>
          <w:p w14:paraId="54162922"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w:t>
            </w:r>
          </w:p>
        </w:tc>
        <w:tc>
          <w:tcPr>
            <w:tcW w:w="1141" w:type="dxa"/>
          </w:tcPr>
          <w:p w14:paraId="7134CF65"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w:t>
            </w:r>
          </w:p>
        </w:tc>
        <w:tc>
          <w:tcPr>
            <w:tcW w:w="1100" w:type="dxa"/>
          </w:tcPr>
          <w:p w14:paraId="120551E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w:t>
            </w:r>
          </w:p>
        </w:tc>
      </w:tr>
    </w:tbl>
    <w:p w14:paraId="5D9664C3" w14:textId="772C4DE4" w:rsidR="001F0C12" w:rsidRDefault="001F0C12" w:rsidP="001F0C12">
      <w:pPr>
        <w:keepLines w:val="0"/>
      </w:pPr>
    </w:p>
    <w:p w14:paraId="021F3FC1" w14:textId="71838A33" w:rsidR="001F0C12" w:rsidRDefault="001F0C12" w:rsidP="007B0D0F">
      <w:pPr>
        <w:pStyle w:val="Heading4"/>
      </w:pPr>
      <w:r>
        <w:t>Actions undertaken</w:t>
      </w:r>
    </w:p>
    <w:p w14:paraId="03DD837E" w14:textId="1F107550" w:rsidR="001F0C12" w:rsidRDefault="001F0C12" w:rsidP="00FC71D7">
      <w:pPr>
        <w:pStyle w:val="ListParagraph"/>
        <w:keepLines w:val="0"/>
        <w:numPr>
          <w:ilvl w:val="0"/>
          <w:numId w:val="66"/>
        </w:numPr>
      </w:pPr>
      <w:r>
        <w:t>DOT minimises travel by using telephone and video conferencing facilities whenever possible. Staff are also encouraged to utilise public transport options</w:t>
      </w:r>
      <w:r w:rsidR="003C6DCB">
        <w:t>.</w:t>
      </w:r>
    </w:p>
    <w:p w14:paraId="640A2AFA" w14:textId="66DCC006" w:rsidR="001F0C12" w:rsidRDefault="001F0C12" w:rsidP="00FC71D7">
      <w:pPr>
        <w:pStyle w:val="ListParagraph"/>
        <w:keepLines w:val="0"/>
        <w:numPr>
          <w:ilvl w:val="0"/>
          <w:numId w:val="66"/>
        </w:numPr>
      </w:pPr>
      <w:r>
        <w:t xml:space="preserve">The Bicycle User Group continues to be widely promoted to help increase the profile of cycling across the </w:t>
      </w:r>
      <w:r w:rsidR="00AE74CB">
        <w:t>Department</w:t>
      </w:r>
      <w:r w:rsidR="003C6DCB">
        <w:t>.</w:t>
      </w:r>
    </w:p>
    <w:p w14:paraId="751F9E1C" w14:textId="44AD2ABA" w:rsidR="001F0C12" w:rsidRDefault="001F0C12" w:rsidP="00FC71D7">
      <w:pPr>
        <w:pStyle w:val="ListParagraph"/>
        <w:keepLines w:val="0"/>
        <w:numPr>
          <w:ilvl w:val="0"/>
          <w:numId w:val="66"/>
        </w:numPr>
      </w:pPr>
      <w:r>
        <w:t xml:space="preserve">From July 2016 DOT were the first Victorian Government department to start offsetting all air travel emissions as part of the TAKE2 climate change strategy. </w:t>
      </w:r>
    </w:p>
    <w:p w14:paraId="59019F44" w14:textId="77777777" w:rsidR="001F0C12" w:rsidRDefault="001F0C12" w:rsidP="007B0D0F">
      <w:pPr>
        <w:pStyle w:val="Heading4"/>
      </w:pPr>
      <w:r>
        <w:t>Targets</w:t>
      </w:r>
    </w:p>
    <w:p w14:paraId="2E47E0BA" w14:textId="77777777" w:rsidR="001F0C12" w:rsidRDefault="001F0C12" w:rsidP="001F0C12">
      <w:pPr>
        <w:keepLines w:val="0"/>
      </w:pPr>
      <w:r>
        <w:t>The following targets have been set for 2019-20:</w:t>
      </w:r>
    </w:p>
    <w:p w14:paraId="1684FE10" w14:textId="1D10EB6F" w:rsidR="001F0C12" w:rsidRDefault="001F0C12" w:rsidP="00FC71D7">
      <w:pPr>
        <w:pStyle w:val="ListParagraph"/>
        <w:keepLines w:val="0"/>
        <w:numPr>
          <w:ilvl w:val="0"/>
          <w:numId w:val="66"/>
        </w:numPr>
      </w:pPr>
      <w:r>
        <w:t xml:space="preserve">Reduce consumption of unleaded petrol used by the Department’s passenger vehicle fleet compared to 2015-16 by 10 per cent by 30 June 2020; and </w:t>
      </w:r>
    </w:p>
    <w:p w14:paraId="07137206" w14:textId="74F3C5BC" w:rsidR="001F0C12" w:rsidRDefault="001F0C12" w:rsidP="00FC71D7">
      <w:pPr>
        <w:pStyle w:val="ListParagraph"/>
        <w:keepLines w:val="0"/>
        <w:numPr>
          <w:ilvl w:val="0"/>
          <w:numId w:val="66"/>
        </w:numPr>
      </w:pPr>
      <w:r>
        <w:t>Reduce the distance travelled annually in passenger vehicles by the Department’s employees by 10 per cent by 30 June 2020.</w:t>
      </w:r>
    </w:p>
    <w:p w14:paraId="100A0B3A" w14:textId="77777777" w:rsidR="001F0C12" w:rsidRDefault="001F0C12" w:rsidP="007B0D0F">
      <w:pPr>
        <w:pStyle w:val="Heading4"/>
      </w:pPr>
      <w:r>
        <w:t>Explanatory notes</w:t>
      </w:r>
    </w:p>
    <w:p w14:paraId="6C5D68A4" w14:textId="77777777" w:rsidR="001F0C12" w:rsidRPr="007B0D0F" w:rsidRDefault="001F0C12" w:rsidP="001F0C12">
      <w:pPr>
        <w:keepLines w:val="0"/>
        <w:rPr>
          <w:rStyle w:val="Guidance"/>
        </w:rPr>
      </w:pPr>
      <w:r w:rsidRPr="007B0D0F">
        <w:rPr>
          <w:rStyle w:val="Guidance"/>
        </w:rPr>
        <w:t>[Insert as appropriate.]</w:t>
      </w:r>
    </w:p>
    <w:p w14:paraId="56843ABC" w14:textId="77777777" w:rsidR="001F0C12" w:rsidRDefault="001F0C12" w:rsidP="001F0C12">
      <w:pPr>
        <w:keepLines w:val="0"/>
      </w:pPr>
      <w:r>
        <w:t xml:space="preserve"> </w:t>
      </w:r>
    </w:p>
    <w:p w14:paraId="3BD653A8" w14:textId="77777777" w:rsidR="001F0C12" w:rsidRDefault="001F0C12" w:rsidP="00CA0CE9">
      <w:pPr>
        <w:pStyle w:val="Heading30"/>
      </w:pPr>
      <w:bookmarkStart w:id="185" w:name="_Toc41961345"/>
      <w:r>
        <w:lastRenderedPageBreak/>
        <w:t>Greenhouse gas emissions</w:t>
      </w:r>
      <w:bookmarkEnd w:id="185"/>
    </w:p>
    <w:p w14:paraId="79B51411" w14:textId="42480079" w:rsidR="001F0C12" w:rsidRDefault="001F0C12" w:rsidP="001F0C12">
      <w:pPr>
        <w:keepLines w:val="0"/>
      </w:pPr>
      <w:r>
        <w:t>The emissions disclosed in the section below are taken from the previous sections and brought together here to show the Department’s greenhouse footprint.</w:t>
      </w:r>
    </w:p>
    <w:p w14:paraId="3DEC7346" w14:textId="77777777" w:rsidR="001F0C12" w:rsidRDefault="001F0C12" w:rsidP="001F0C12">
      <w:pPr>
        <w:keepLines w:val="0"/>
      </w:pPr>
    </w:p>
    <w:tbl>
      <w:tblPr>
        <w:tblStyle w:val="DTFFinancialTable"/>
        <w:tblW w:w="7938" w:type="dxa"/>
        <w:tblLayout w:type="fixed"/>
        <w:tblLook w:val="06A0" w:firstRow="1" w:lastRow="0" w:firstColumn="1" w:lastColumn="0" w:noHBand="1" w:noVBand="1"/>
      </w:tblPr>
      <w:tblGrid>
        <w:gridCol w:w="5217"/>
        <w:gridCol w:w="872"/>
        <w:gridCol w:w="924"/>
        <w:gridCol w:w="925"/>
      </w:tblGrid>
      <w:tr w:rsidR="001F0C12" w:rsidRPr="000D6AA4" w14:paraId="7D967F03" w14:textId="77777777" w:rsidTr="00726B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17" w:type="dxa"/>
          </w:tcPr>
          <w:p w14:paraId="2382B869" w14:textId="77777777" w:rsidR="001F0C12" w:rsidRPr="000D6AA4" w:rsidRDefault="001F0C12" w:rsidP="00EB5081">
            <w:r w:rsidRPr="000D6AA4">
              <w:t>Indicator</w:t>
            </w:r>
          </w:p>
        </w:tc>
        <w:tc>
          <w:tcPr>
            <w:tcW w:w="872" w:type="dxa"/>
          </w:tcPr>
          <w:p w14:paraId="68E95568"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 xml:space="preserve">2019-20 </w:t>
            </w:r>
          </w:p>
        </w:tc>
        <w:tc>
          <w:tcPr>
            <w:tcW w:w="924" w:type="dxa"/>
          </w:tcPr>
          <w:p w14:paraId="5A7E58A3"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 xml:space="preserve">2018-19 </w:t>
            </w:r>
          </w:p>
        </w:tc>
        <w:tc>
          <w:tcPr>
            <w:tcW w:w="925" w:type="dxa"/>
          </w:tcPr>
          <w:p w14:paraId="3C1B4799" w14:textId="77777777" w:rsidR="001F0C12" w:rsidRPr="000D6AA4" w:rsidRDefault="001F0C12" w:rsidP="00EB5081">
            <w:pPr>
              <w:cnfStyle w:val="100000000000" w:firstRow="1" w:lastRow="0" w:firstColumn="0" w:lastColumn="0" w:oddVBand="0" w:evenVBand="0" w:oddHBand="0" w:evenHBand="0" w:firstRowFirstColumn="0" w:firstRowLastColumn="0" w:lastRowFirstColumn="0" w:lastRowLastColumn="0"/>
            </w:pPr>
            <w:r w:rsidRPr="000D6AA4">
              <w:t>2017-18</w:t>
            </w:r>
          </w:p>
        </w:tc>
      </w:tr>
      <w:tr w:rsidR="001F0C12" w:rsidRPr="000D6AA4" w14:paraId="693D8428" w14:textId="77777777" w:rsidTr="00726B07">
        <w:trPr>
          <w:trHeight w:val="379"/>
        </w:trPr>
        <w:tc>
          <w:tcPr>
            <w:cnfStyle w:val="001000000000" w:firstRow="0" w:lastRow="0" w:firstColumn="1" w:lastColumn="0" w:oddVBand="0" w:evenVBand="0" w:oddHBand="0" w:evenHBand="0" w:firstRowFirstColumn="0" w:firstRowLastColumn="0" w:lastRowFirstColumn="0" w:lastRowLastColumn="0"/>
            <w:tcW w:w="5217" w:type="dxa"/>
          </w:tcPr>
          <w:p w14:paraId="11938C68" w14:textId="77777777" w:rsidR="001F0C12" w:rsidRPr="00CA0CE9" w:rsidRDefault="001F0C12" w:rsidP="00EB5081">
            <w:pPr>
              <w:rPr>
                <w:b/>
                <w:bCs/>
              </w:rPr>
            </w:pPr>
            <w:r w:rsidRPr="00CA0CE9">
              <w:rPr>
                <w:b/>
                <w:bCs/>
              </w:rPr>
              <w:t>G1. Total greenhouse gas emissions associated with energy use (tonnes CO</w:t>
            </w:r>
            <w:r w:rsidRPr="00CA0CE9">
              <w:rPr>
                <w:b/>
                <w:bCs/>
                <w:vertAlign w:val="subscript"/>
              </w:rPr>
              <w:t>2</w:t>
            </w:r>
            <w:r w:rsidRPr="00CA0CE9">
              <w:rPr>
                <w:b/>
                <w:bCs/>
              </w:rPr>
              <w:t>-e)</w:t>
            </w:r>
          </w:p>
          <w:p w14:paraId="647E1E10" w14:textId="77777777" w:rsidR="001F0C12" w:rsidRPr="000D6AA4" w:rsidRDefault="001F0C12" w:rsidP="00CA0CE9">
            <w:pPr>
              <w:pStyle w:val="Note"/>
            </w:pPr>
            <w:r w:rsidRPr="000D6AA4">
              <w:t>Note: This includes office-based data only</w:t>
            </w:r>
          </w:p>
        </w:tc>
        <w:tc>
          <w:tcPr>
            <w:tcW w:w="872" w:type="dxa"/>
          </w:tcPr>
          <w:p w14:paraId="55543310"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9 251</w:t>
            </w:r>
          </w:p>
        </w:tc>
        <w:tc>
          <w:tcPr>
            <w:tcW w:w="924" w:type="dxa"/>
          </w:tcPr>
          <w:p w14:paraId="1A37D23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13 381</w:t>
            </w:r>
          </w:p>
        </w:tc>
        <w:tc>
          <w:tcPr>
            <w:tcW w:w="925" w:type="dxa"/>
          </w:tcPr>
          <w:p w14:paraId="6A87726C"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12 836</w:t>
            </w:r>
          </w:p>
        </w:tc>
      </w:tr>
      <w:tr w:rsidR="001F0C12" w:rsidRPr="000D6AA4" w14:paraId="5F057227" w14:textId="77777777" w:rsidTr="00726B07">
        <w:trPr>
          <w:trHeight w:val="402"/>
        </w:trPr>
        <w:tc>
          <w:tcPr>
            <w:cnfStyle w:val="001000000000" w:firstRow="0" w:lastRow="0" w:firstColumn="1" w:lastColumn="0" w:oddVBand="0" w:evenVBand="0" w:oddHBand="0" w:evenHBand="0" w:firstRowFirstColumn="0" w:firstRowLastColumn="0" w:lastRowFirstColumn="0" w:lastRowLastColumn="0"/>
            <w:tcW w:w="5217" w:type="dxa"/>
          </w:tcPr>
          <w:p w14:paraId="7803D416" w14:textId="77777777" w:rsidR="001F0C12" w:rsidRPr="00CA0CE9" w:rsidRDefault="001F0C12" w:rsidP="00EB5081">
            <w:pPr>
              <w:rPr>
                <w:b/>
                <w:bCs/>
              </w:rPr>
            </w:pPr>
            <w:r w:rsidRPr="00CA0CE9">
              <w:rPr>
                <w:b/>
                <w:bCs/>
              </w:rPr>
              <w:t>G2. Total greenhouse gas emissions associated with vehicle fleet (tonnes CO</w:t>
            </w:r>
            <w:r w:rsidRPr="00CA0CE9">
              <w:rPr>
                <w:b/>
                <w:bCs/>
                <w:vertAlign w:val="subscript"/>
              </w:rPr>
              <w:t>2</w:t>
            </w:r>
            <w:r w:rsidRPr="00CA0CE9">
              <w:rPr>
                <w:b/>
                <w:bCs/>
              </w:rPr>
              <w:t>-e)</w:t>
            </w:r>
          </w:p>
        </w:tc>
        <w:tc>
          <w:tcPr>
            <w:tcW w:w="872" w:type="dxa"/>
          </w:tcPr>
          <w:p w14:paraId="45EC3CD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5 350</w:t>
            </w:r>
          </w:p>
        </w:tc>
        <w:tc>
          <w:tcPr>
            <w:tcW w:w="924" w:type="dxa"/>
          </w:tcPr>
          <w:p w14:paraId="12E7C14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6 346</w:t>
            </w:r>
          </w:p>
        </w:tc>
        <w:tc>
          <w:tcPr>
            <w:tcW w:w="925" w:type="dxa"/>
          </w:tcPr>
          <w:p w14:paraId="5FEE963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5 652</w:t>
            </w:r>
          </w:p>
        </w:tc>
      </w:tr>
      <w:tr w:rsidR="001F0C12" w:rsidRPr="000D6AA4" w14:paraId="666BE2D7" w14:textId="77777777" w:rsidTr="00726B07">
        <w:trPr>
          <w:trHeight w:val="379"/>
        </w:trPr>
        <w:tc>
          <w:tcPr>
            <w:cnfStyle w:val="001000000000" w:firstRow="0" w:lastRow="0" w:firstColumn="1" w:lastColumn="0" w:oddVBand="0" w:evenVBand="0" w:oddHBand="0" w:evenHBand="0" w:firstRowFirstColumn="0" w:firstRowLastColumn="0" w:lastRowFirstColumn="0" w:lastRowLastColumn="0"/>
            <w:tcW w:w="5217" w:type="dxa"/>
          </w:tcPr>
          <w:p w14:paraId="6EF92884" w14:textId="77777777" w:rsidR="001F0C12" w:rsidRPr="00CA0CE9" w:rsidRDefault="001F0C12" w:rsidP="00EB5081">
            <w:pPr>
              <w:rPr>
                <w:b/>
                <w:bCs/>
              </w:rPr>
            </w:pPr>
            <w:r w:rsidRPr="00CA0CE9">
              <w:rPr>
                <w:b/>
                <w:bCs/>
              </w:rPr>
              <w:t>G3. Total greenhouse gas emissions associated with air travel (tonnes CO</w:t>
            </w:r>
            <w:r w:rsidRPr="00CA0CE9">
              <w:rPr>
                <w:b/>
                <w:bCs/>
                <w:vertAlign w:val="subscript"/>
              </w:rPr>
              <w:t>2</w:t>
            </w:r>
            <w:r w:rsidRPr="00CA0CE9">
              <w:rPr>
                <w:b/>
                <w:bCs/>
              </w:rPr>
              <w:t>-e)</w:t>
            </w:r>
          </w:p>
        </w:tc>
        <w:tc>
          <w:tcPr>
            <w:tcW w:w="872" w:type="dxa"/>
          </w:tcPr>
          <w:p w14:paraId="679454CD"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176</w:t>
            </w:r>
          </w:p>
        </w:tc>
        <w:tc>
          <w:tcPr>
            <w:tcW w:w="924" w:type="dxa"/>
          </w:tcPr>
          <w:p w14:paraId="4086184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1 134</w:t>
            </w:r>
          </w:p>
        </w:tc>
        <w:tc>
          <w:tcPr>
            <w:tcW w:w="925" w:type="dxa"/>
          </w:tcPr>
          <w:p w14:paraId="735D895E"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814</w:t>
            </w:r>
          </w:p>
        </w:tc>
      </w:tr>
      <w:tr w:rsidR="001F0C12" w:rsidRPr="000D6AA4" w14:paraId="58D7E663" w14:textId="77777777" w:rsidTr="00726B07">
        <w:trPr>
          <w:trHeight w:val="379"/>
        </w:trPr>
        <w:tc>
          <w:tcPr>
            <w:cnfStyle w:val="001000000000" w:firstRow="0" w:lastRow="0" w:firstColumn="1" w:lastColumn="0" w:oddVBand="0" w:evenVBand="0" w:oddHBand="0" w:evenHBand="0" w:firstRowFirstColumn="0" w:firstRowLastColumn="0" w:lastRowFirstColumn="0" w:lastRowLastColumn="0"/>
            <w:tcW w:w="5217" w:type="dxa"/>
          </w:tcPr>
          <w:p w14:paraId="53EA5082" w14:textId="77777777" w:rsidR="001F0C12" w:rsidRPr="00CA0CE9" w:rsidRDefault="001F0C12" w:rsidP="00EB5081">
            <w:pPr>
              <w:rPr>
                <w:b/>
                <w:bCs/>
              </w:rPr>
            </w:pPr>
            <w:r w:rsidRPr="00CA0CE9">
              <w:rPr>
                <w:b/>
                <w:bCs/>
              </w:rPr>
              <w:t>G4. Total greenhouse gas emissions associated with waste disposal (tonnes CO</w:t>
            </w:r>
            <w:r w:rsidRPr="00CA0CE9">
              <w:rPr>
                <w:b/>
                <w:bCs/>
                <w:vertAlign w:val="subscript"/>
              </w:rPr>
              <w:t>2</w:t>
            </w:r>
            <w:r w:rsidRPr="00CA0CE9">
              <w:rPr>
                <w:b/>
                <w:bCs/>
              </w:rPr>
              <w:t>-e)</w:t>
            </w:r>
          </w:p>
          <w:p w14:paraId="5F1F7579" w14:textId="77777777" w:rsidR="001F0C12" w:rsidRPr="000D6AA4" w:rsidRDefault="001F0C12" w:rsidP="00CA0CE9">
            <w:pPr>
              <w:pStyle w:val="Note"/>
            </w:pPr>
            <w:r w:rsidRPr="000D6AA4">
              <w:t>Note: This includes office-based data only</w:t>
            </w:r>
          </w:p>
        </w:tc>
        <w:tc>
          <w:tcPr>
            <w:tcW w:w="872" w:type="dxa"/>
          </w:tcPr>
          <w:p w14:paraId="54EA928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93</w:t>
            </w:r>
          </w:p>
        </w:tc>
        <w:tc>
          <w:tcPr>
            <w:tcW w:w="924" w:type="dxa"/>
          </w:tcPr>
          <w:p w14:paraId="46040A4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82</w:t>
            </w:r>
          </w:p>
        </w:tc>
        <w:tc>
          <w:tcPr>
            <w:tcW w:w="925" w:type="dxa"/>
          </w:tcPr>
          <w:p w14:paraId="240B195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72</w:t>
            </w:r>
          </w:p>
        </w:tc>
      </w:tr>
      <w:tr w:rsidR="001F0C12" w:rsidRPr="000D6AA4" w14:paraId="5EF7B217" w14:textId="77777777" w:rsidTr="00726B07">
        <w:trPr>
          <w:trHeight w:val="379"/>
        </w:trPr>
        <w:tc>
          <w:tcPr>
            <w:cnfStyle w:val="001000000000" w:firstRow="0" w:lastRow="0" w:firstColumn="1" w:lastColumn="0" w:oddVBand="0" w:evenVBand="0" w:oddHBand="0" w:evenHBand="0" w:firstRowFirstColumn="0" w:firstRowLastColumn="0" w:lastRowFirstColumn="0" w:lastRowLastColumn="0"/>
            <w:tcW w:w="5217" w:type="dxa"/>
          </w:tcPr>
          <w:p w14:paraId="6DAE3E40" w14:textId="4C878D1A" w:rsidR="001F0C12" w:rsidRPr="00CA0CE9" w:rsidRDefault="001F0C12" w:rsidP="00EB5081">
            <w:pPr>
              <w:rPr>
                <w:b/>
                <w:bCs/>
              </w:rPr>
            </w:pPr>
            <w:r w:rsidRPr="00CA0CE9">
              <w:rPr>
                <w:b/>
                <w:bCs/>
              </w:rPr>
              <w:t xml:space="preserve">G5. Greenhouse gas emissions offsets purchased </w:t>
            </w:r>
            <w:r w:rsidR="00726B07">
              <w:rPr>
                <w:b/>
                <w:bCs/>
              </w:rPr>
              <w:br/>
            </w:r>
            <w:r w:rsidRPr="00CA0CE9">
              <w:rPr>
                <w:b/>
                <w:bCs/>
              </w:rPr>
              <w:t>(tonnes CO</w:t>
            </w:r>
            <w:r w:rsidRPr="00CA0CE9">
              <w:rPr>
                <w:b/>
                <w:bCs/>
                <w:vertAlign w:val="subscript"/>
              </w:rPr>
              <w:t>2</w:t>
            </w:r>
            <w:r w:rsidRPr="00CA0CE9">
              <w:rPr>
                <w:b/>
                <w:bCs/>
              </w:rPr>
              <w:t>-e)</w:t>
            </w:r>
          </w:p>
        </w:tc>
        <w:tc>
          <w:tcPr>
            <w:tcW w:w="872" w:type="dxa"/>
          </w:tcPr>
          <w:p w14:paraId="509718B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50</w:t>
            </w:r>
          </w:p>
        </w:tc>
        <w:tc>
          <w:tcPr>
            <w:tcW w:w="924" w:type="dxa"/>
          </w:tcPr>
          <w:p w14:paraId="4F9CA4F6"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30</w:t>
            </w:r>
          </w:p>
        </w:tc>
        <w:tc>
          <w:tcPr>
            <w:tcW w:w="925" w:type="dxa"/>
          </w:tcPr>
          <w:p w14:paraId="477141D7"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0</w:t>
            </w:r>
          </w:p>
        </w:tc>
      </w:tr>
      <w:tr w:rsidR="001F0C12" w:rsidRPr="000D6AA4" w14:paraId="68659D1D" w14:textId="77777777" w:rsidTr="00726B07">
        <w:tc>
          <w:tcPr>
            <w:cnfStyle w:val="001000000000" w:firstRow="0" w:lastRow="0" w:firstColumn="1" w:lastColumn="0" w:oddVBand="0" w:evenVBand="0" w:oddHBand="0" w:evenHBand="0" w:firstRowFirstColumn="0" w:firstRowLastColumn="0" w:lastRowFirstColumn="0" w:lastRowLastColumn="0"/>
            <w:tcW w:w="5217" w:type="dxa"/>
          </w:tcPr>
          <w:p w14:paraId="5F780627" w14:textId="77777777" w:rsidR="001F0C12" w:rsidRPr="00CA0CE9" w:rsidRDefault="001F0C12" w:rsidP="00EB5081">
            <w:pPr>
              <w:rPr>
                <w:b/>
                <w:bCs/>
              </w:rPr>
            </w:pPr>
            <w:r w:rsidRPr="00CA0CE9">
              <w:rPr>
                <w:b/>
                <w:bCs/>
              </w:rPr>
              <w:t>Voluntary/optional indicators</w:t>
            </w:r>
          </w:p>
        </w:tc>
        <w:tc>
          <w:tcPr>
            <w:tcW w:w="872" w:type="dxa"/>
          </w:tcPr>
          <w:p w14:paraId="1A90F24B"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24" w:type="dxa"/>
          </w:tcPr>
          <w:p w14:paraId="45ABDED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c>
          <w:tcPr>
            <w:tcW w:w="925" w:type="dxa"/>
          </w:tcPr>
          <w:p w14:paraId="6D90D5C3"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p>
        </w:tc>
      </w:tr>
      <w:tr w:rsidR="001F0C12" w:rsidRPr="000D6AA4" w14:paraId="37665C5A" w14:textId="77777777" w:rsidTr="00726B07">
        <w:trPr>
          <w:trHeight w:val="379"/>
        </w:trPr>
        <w:tc>
          <w:tcPr>
            <w:cnfStyle w:val="001000000000" w:firstRow="0" w:lastRow="0" w:firstColumn="1" w:lastColumn="0" w:oddVBand="0" w:evenVBand="0" w:oddHBand="0" w:evenHBand="0" w:firstRowFirstColumn="0" w:firstRowLastColumn="0" w:lastRowFirstColumn="0" w:lastRowLastColumn="0"/>
            <w:tcW w:w="5217" w:type="dxa"/>
          </w:tcPr>
          <w:p w14:paraId="1D49445E" w14:textId="77777777" w:rsidR="001F0C12" w:rsidRPr="000D6AA4" w:rsidRDefault="001F0C12" w:rsidP="00CA0CE9">
            <w:pPr>
              <w:ind w:left="340"/>
            </w:pPr>
            <w:r w:rsidRPr="000D6AA4">
              <w:t>Any other known greenhouse gas emissions associated with other activities</w:t>
            </w:r>
          </w:p>
        </w:tc>
        <w:tc>
          <w:tcPr>
            <w:tcW w:w="872" w:type="dxa"/>
          </w:tcPr>
          <w:p w14:paraId="1ED09408"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18</w:t>
            </w:r>
          </w:p>
        </w:tc>
        <w:tc>
          <w:tcPr>
            <w:tcW w:w="924" w:type="dxa"/>
          </w:tcPr>
          <w:p w14:paraId="42CBAE21"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23</w:t>
            </w:r>
          </w:p>
        </w:tc>
        <w:tc>
          <w:tcPr>
            <w:tcW w:w="925" w:type="dxa"/>
          </w:tcPr>
          <w:p w14:paraId="1AE3FCCF" w14:textId="77777777" w:rsidR="001F0C12" w:rsidRPr="000D6AA4" w:rsidRDefault="001F0C12" w:rsidP="00EB5081">
            <w:pPr>
              <w:cnfStyle w:val="000000000000" w:firstRow="0" w:lastRow="0" w:firstColumn="0" w:lastColumn="0" w:oddVBand="0" w:evenVBand="0" w:oddHBand="0" w:evenHBand="0" w:firstRowFirstColumn="0" w:firstRowLastColumn="0" w:lastRowFirstColumn="0" w:lastRowLastColumn="0"/>
            </w:pPr>
            <w:r w:rsidRPr="000D6AA4">
              <w:t>26</w:t>
            </w:r>
          </w:p>
        </w:tc>
      </w:tr>
    </w:tbl>
    <w:p w14:paraId="74409DF5" w14:textId="5B1F1D95" w:rsidR="001F0C12" w:rsidRDefault="001F0C12" w:rsidP="001F0C12">
      <w:pPr>
        <w:keepLines w:val="0"/>
      </w:pPr>
    </w:p>
    <w:tbl>
      <w:tblPr>
        <w:tblStyle w:val="Two-columnreference"/>
        <w:tblW w:w="9639" w:type="dxa"/>
        <w:tblLook w:val="0480" w:firstRow="0" w:lastRow="0" w:firstColumn="1" w:lastColumn="0" w:noHBand="0" w:noVBand="1"/>
      </w:tblPr>
      <w:tblGrid>
        <w:gridCol w:w="1536"/>
        <w:gridCol w:w="8103"/>
      </w:tblGrid>
      <w:tr w:rsidR="0084513B" w:rsidRPr="00243C1F" w14:paraId="20451EA8" w14:textId="77777777" w:rsidTr="0084513B">
        <w:tc>
          <w:tcPr>
            <w:cnfStyle w:val="001000000000" w:firstRow="0" w:lastRow="0" w:firstColumn="1" w:lastColumn="0" w:oddVBand="0" w:evenVBand="0" w:oddHBand="0" w:evenHBand="0" w:firstRowFirstColumn="0" w:firstRowLastColumn="0" w:lastRowFirstColumn="0" w:lastRowLastColumn="0"/>
            <w:tcW w:w="1531" w:type="dxa"/>
          </w:tcPr>
          <w:p w14:paraId="396A370C" w14:textId="3FD0EB09" w:rsidR="0084513B" w:rsidRPr="00113FE9" w:rsidRDefault="00726B07" w:rsidP="00726B07">
            <w:pPr>
              <w:spacing w:before="180"/>
              <w:rPr>
                <w:rStyle w:val="Reference"/>
              </w:rPr>
            </w:pPr>
            <w:r>
              <w:rPr>
                <w:rStyle w:val="Reference"/>
              </w:rPr>
              <w:t>FRD 24D</w:t>
            </w:r>
          </w:p>
        </w:tc>
        <w:tc>
          <w:tcPr>
            <w:tcW w:w="8074" w:type="dxa"/>
          </w:tcPr>
          <w:p w14:paraId="3ACE8806" w14:textId="4B8BF7BE" w:rsidR="0084513B" w:rsidRPr="0084513B" w:rsidRDefault="0084513B" w:rsidP="0084513B">
            <w:pPr>
              <w:pStyle w:val="Heading4"/>
              <w:outlineLvl w:val="3"/>
              <w:cnfStyle w:val="000000000000" w:firstRow="0" w:lastRow="0" w:firstColumn="0" w:lastColumn="0" w:oddVBand="0" w:evenVBand="0" w:oddHBand="0" w:evenHBand="0" w:firstRowFirstColumn="0" w:firstRowLastColumn="0" w:lastRowFirstColumn="0" w:lastRowLastColumn="0"/>
            </w:pPr>
            <w:r w:rsidRPr="0084513B">
              <w:t>Actions undertaken</w:t>
            </w:r>
          </w:p>
        </w:tc>
      </w:tr>
    </w:tbl>
    <w:p w14:paraId="0C23B890" w14:textId="1B05401C" w:rsidR="001F0C12" w:rsidRDefault="001F0C12" w:rsidP="00FC71D7">
      <w:pPr>
        <w:pStyle w:val="ListParagraph"/>
        <w:keepLines w:val="0"/>
        <w:numPr>
          <w:ilvl w:val="0"/>
          <w:numId w:val="67"/>
        </w:numPr>
      </w:pPr>
      <w:r>
        <w:t>DOT have committed to the Victorian Government TAKE2 climate change pledge to reduce emissions by 30 per cent over the next three years and to be carbon neutral by 2050.</w:t>
      </w:r>
    </w:p>
    <w:p w14:paraId="516C1E84" w14:textId="4B582F73" w:rsidR="001F0C12" w:rsidRDefault="001F0C12" w:rsidP="00FC71D7">
      <w:pPr>
        <w:pStyle w:val="ListParagraph"/>
        <w:keepLines w:val="0"/>
        <w:numPr>
          <w:ilvl w:val="0"/>
          <w:numId w:val="67"/>
        </w:numPr>
      </w:pPr>
      <w:r>
        <w:t>DOT have started purchasing Green Power.</w:t>
      </w:r>
    </w:p>
    <w:p w14:paraId="3BDB7C41" w14:textId="3EC9F676" w:rsidR="001F0C12" w:rsidRDefault="001F0C12" w:rsidP="00FC71D7">
      <w:pPr>
        <w:pStyle w:val="ListParagraph"/>
        <w:keepLines w:val="0"/>
        <w:numPr>
          <w:ilvl w:val="0"/>
          <w:numId w:val="67"/>
        </w:numPr>
      </w:pPr>
      <w:r>
        <w:t>LED lighting has now been installed at 43 DOT sites.</w:t>
      </w:r>
    </w:p>
    <w:p w14:paraId="6E3A9C55" w14:textId="6D4F2E8E" w:rsidR="001F0C12" w:rsidRDefault="001F0C12" w:rsidP="00FC71D7">
      <w:pPr>
        <w:pStyle w:val="ListParagraph"/>
        <w:keepLines w:val="0"/>
        <w:numPr>
          <w:ilvl w:val="0"/>
          <w:numId w:val="67"/>
        </w:numPr>
      </w:pPr>
      <w:r>
        <w:t>Solar panels are currently installed at six DOT sites.</w:t>
      </w:r>
    </w:p>
    <w:p w14:paraId="598C5719" w14:textId="24BD7D6A" w:rsidR="001F0C12" w:rsidRDefault="001F0C12" w:rsidP="00FC71D7">
      <w:pPr>
        <w:pStyle w:val="ListParagraph"/>
        <w:keepLines w:val="0"/>
        <w:numPr>
          <w:ilvl w:val="0"/>
          <w:numId w:val="67"/>
        </w:numPr>
      </w:pPr>
      <w:r>
        <w:t>From July 2016 DOT were the first Victorian Government department to start offsetting all air travel emissions.</w:t>
      </w:r>
    </w:p>
    <w:p w14:paraId="77F63B69" w14:textId="77777777" w:rsidR="001F0C12" w:rsidRDefault="001F0C12" w:rsidP="0084513B">
      <w:pPr>
        <w:pStyle w:val="Heading4"/>
      </w:pPr>
      <w:r>
        <w:t>Targets</w:t>
      </w:r>
    </w:p>
    <w:p w14:paraId="3C522979" w14:textId="77777777" w:rsidR="001F0C12" w:rsidRDefault="001F0C12" w:rsidP="001F0C12">
      <w:pPr>
        <w:keepLines w:val="0"/>
      </w:pPr>
      <w:r>
        <w:t>The following targets have been set for 2019-20:</w:t>
      </w:r>
    </w:p>
    <w:p w14:paraId="370DEA63" w14:textId="35E7E285" w:rsidR="001F0C12" w:rsidRDefault="001F0C12" w:rsidP="00FC71D7">
      <w:pPr>
        <w:pStyle w:val="ListParagraph"/>
        <w:keepLines w:val="0"/>
        <w:numPr>
          <w:ilvl w:val="0"/>
          <w:numId w:val="68"/>
        </w:numPr>
      </w:pPr>
      <w:r>
        <w:t xml:space="preserve">Increase the number of greenhouse sources accounted in the greenhouse inventory by 2 per year until 2020; and </w:t>
      </w:r>
    </w:p>
    <w:p w14:paraId="2BE5B33B" w14:textId="738AED3F" w:rsidR="001F0C12" w:rsidRDefault="001F0C12" w:rsidP="00FC71D7">
      <w:pPr>
        <w:pStyle w:val="ListParagraph"/>
        <w:keepLines w:val="0"/>
        <w:numPr>
          <w:ilvl w:val="0"/>
          <w:numId w:val="68"/>
        </w:numPr>
      </w:pPr>
      <w:r>
        <w:t>Reduce the Department’s carbon footprint by 50 per cent by 2036.</w:t>
      </w:r>
    </w:p>
    <w:p w14:paraId="26199B0D" w14:textId="77777777" w:rsidR="001F0C12" w:rsidRDefault="001F0C12" w:rsidP="0084513B">
      <w:pPr>
        <w:pStyle w:val="Heading4"/>
      </w:pPr>
      <w:r>
        <w:t>Explanatory notes</w:t>
      </w:r>
    </w:p>
    <w:p w14:paraId="3F5E198A" w14:textId="77777777" w:rsidR="001F0C12" w:rsidRPr="0084513B" w:rsidRDefault="001F0C12" w:rsidP="001F0C12">
      <w:pPr>
        <w:keepLines w:val="0"/>
        <w:rPr>
          <w:rStyle w:val="Guidance"/>
        </w:rPr>
      </w:pPr>
      <w:r w:rsidRPr="0084513B">
        <w:rPr>
          <w:rStyle w:val="Guidance"/>
        </w:rPr>
        <w:t>[Insert as appropriate.]</w:t>
      </w:r>
    </w:p>
    <w:p w14:paraId="1806987B" w14:textId="77777777" w:rsidR="001F0C12" w:rsidRDefault="001F0C12" w:rsidP="0084513B">
      <w:pPr>
        <w:pStyle w:val="Heading4"/>
      </w:pPr>
      <w:r>
        <w:t>Other information</w:t>
      </w:r>
    </w:p>
    <w:p w14:paraId="501455E3" w14:textId="77777777" w:rsidR="001F0C12" w:rsidRDefault="001F0C12" w:rsidP="001F0C12">
      <w:pPr>
        <w:keepLines w:val="0"/>
      </w:pPr>
      <w:r>
        <w:t>Actions taken during the year to reduce energy use in buildings include:</w:t>
      </w:r>
    </w:p>
    <w:p w14:paraId="372FCFF0" w14:textId="639CFF94" w:rsidR="001F0C12" w:rsidRDefault="001F0C12" w:rsidP="00FC71D7">
      <w:pPr>
        <w:pStyle w:val="ListParagraph"/>
        <w:keepLines w:val="0"/>
        <w:numPr>
          <w:ilvl w:val="0"/>
          <w:numId w:val="69"/>
        </w:numPr>
      </w:pPr>
      <w:r>
        <w:t>replacement of older, inefficient boilers with higher efficiency boilers including a new control strategy and pump system; and</w:t>
      </w:r>
    </w:p>
    <w:p w14:paraId="4049084C" w14:textId="0E73B42D" w:rsidR="001F0C12" w:rsidRDefault="001F0C12" w:rsidP="00FC71D7">
      <w:pPr>
        <w:pStyle w:val="ListParagraph"/>
        <w:keepLines w:val="0"/>
        <w:numPr>
          <w:ilvl w:val="0"/>
          <w:numId w:val="69"/>
        </w:numPr>
      </w:pPr>
      <w:r>
        <w:t>a staff awareness program to encourage staff to turn off equipment and lights after use.</w:t>
      </w:r>
    </w:p>
    <w:p w14:paraId="4CD02AD8" w14:textId="77777777" w:rsidR="001F0C12" w:rsidRDefault="001F0C12" w:rsidP="001F0C12">
      <w:pPr>
        <w:keepLines w:val="0"/>
      </w:pPr>
      <w:r>
        <w:t>Actions taken during the year to reduce energy use in the Department’s vehicle fleet:</w:t>
      </w:r>
    </w:p>
    <w:p w14:paraId="69087523" w14:textId="6493B343" w:rsidR="001F0C12" w:rsidRDefault="001F0C12" w:rsidP="00FC71D7">
      <w:pPr>
        <w:pStyle w:val="ListParagraph"/>
        <w:keepLines w:val="0"/>
        <w:numPr>
          <w:ilvl w:val="0"/>
          <w:numId w:val="70"/>
        </w:numPr>
      </w:pPr>
      <w:r>
        <w:t>Converted dedicated departmental vehicles from petrol to LPG; and</w:t>
      </w:r>
    </w:p>
    <w:p w14:paraId="0482A34C" w14:textId="6BCD8DAD" w:rsidR="001F0C12" w:rsidRDefault="001F0C12" w:rsidP="00FC71D7">
      <w:pPr>
        <w:pStyle w:val="ListParagraph"/>
        <w:keepLines w:val="0"/>
        <w:numPr>
          <w:ilvl w:val="0"/>
          <w:numId w:val="70"/>
        </w:numPr>
      </w:pPr>
      <w:r>
        <w:t xml:space="preserve">Purchased </w:t>
      </w:r>
      <w:proofErr w:type="gramStart"/>
      <w:r>
        <w:t>a number of</w:t>
      </w:r>
      <w:proofErr w:type="gramEnd"/>
      <w:r>
        <w:t xml:space="preserve"> hybrid vehicles to reduce fuel usage and greenhouse gas emissions.</w:t>
      </w:r>
    </w:p>
    <w:p w14:paraId="22BF5D73" w14:textId="77777777" w:rsidR="001F0C12" w:rsidRDefault="001F0C12" w:rsidP="001F0C12">
      <w:pPr>
        <w:keepLines w:val="0"/>
      </w:pPr>
      <w:r>
        <w:t xml:space="preserve">The Department has developed a green purchasing policy that complies with the Government’s Environmental Purchasing Policy. While value for money is the core principle governing the Department’s procurement activities, the Department’s green purchasing policy also requires environmental considerations to be included in the procurement planning stage, tender specifications and tender evaluation criteria, where applicable. </w:t>
      </w:r>
    </w:p>
    <w:p w14:paraId="4ACB6625" w14:textId="77777777" w:rsidR="00726B07" w:rsidRPr="00726B07" w:rsidRDefault="00726B07" w:rsidP="00726B07">
      <w:bookmarkStart w:id="186" w:name="_Toc41961346"/>
      <w:r w:rsidRPr="00726B07">
        <w:br w:type="page"/>
      </w:r>
    </w:p>
    <w:p w14:paraId="28A6FB32" w14:textId="073D03E7" w:rsidR="001F0C12" w:rsidRDefault="001F0C12" w:rsidP="0084513B">
      <w:pPr>
        <w:pStyle w:val="Heading30"/>
      </w:pPr>
      <w:r>
        <w:lastRenderedPageBreak/>
        <w:t>Greener procurement</w:t>
      </w:r>
      <w:bookmarkEnd w:id="186"/>
    </w:p>
    <w:p w14:paraId="28FF7390" w14:textId="77777777" w:rsidR="001F0C12" w:rsidRDefault="001F0C12" w:rsidP="001F0C12">
      <w:pPr>
        <w:keepLines w:val="0"/>
      </w:pPr>
      <w:r>
        <w:t xml:space="preserve">The Department’s main areas of procurement are contractors (40 per cent), and goods and services (60 per cent). </w:t>
      </w:r>
    </w:p>
    <w:p w14:paraId="6B011498" w14:textId="77777777" w:rsidR="001F0C12" w:rsidRDefault="001F0C12" w:rsidP="001F0C12">
      <w:pPr>
        <w:keepLines w:val="0"/>
      </w:pPr>
      <w:r>
        <w:t>Examples of how the Department has incorporated environmental considerations into procurement decision making include:</w:t>
      </w:r>
    </w:p>
    <w:p w14:paraId="237FF309" w14:textId="0EB43152" w:rsidR="001F0C12" w:rsidRDefault="001F0C12" w:rsidP="00FC71D7">
      <w:pPr>
        <w:pStyle w:val="ListParagraph"/>
        <w:keepLines w:val="0"/>
        <w:numPr>
          <w:ilvl w:val="0"/>
          <w:numId w:val="71"/>
        </w:numPr>
      </w:pPr>
      <w:r>
        <w:t>clauses in quotes and tender documents requiring tenderers to disclose environmental breaches;</w:t>
      </w:r>
    </w:p>
    <w:p w14:paraId="7E9B5A09" w14:textId="4E180514" w:rsidR="001F0C12" w:rsidRDefault="001F0C12" w:rsidP="00FC71D7">
      <w:pPr>
        <w:pStyle w:val="ListParagraph"/>
        <w:keepLines w:val="0"/>
        <w:numPr>
          <w:ilvl w:val="0"/>
          <w:numId w:val="71"/>
        </w:numPr>
      </w:pPr>
      <w:r>
        <w:t>clauses in quotes and tender documents requiring tenderers to disclose environmental practices; and</w:t>
      </w:r>
    </w:p>
    <w:p w14:paraId="28DA0D32" w14:textId="118A2000" w:rsidR="001F0C12" w:rsidRDefault="001F0C12" w:rsidP="00FC71D7">
      <w:pPr>
        <w:pStyle w:val="ListParagraph"/>
        <w:keepLines w:val="0"/>
        <w:numPr>
          <w:ilvl w:val="0"/>
          <w:numId w:val="71"/>
        </w:numPr>
      </w:pPr>
      <w:r>
        <w:t xml:space="preserve">weighting of environmental considerations in quotes and tenders. </w:t>
      </w:r>
    </w:p>
    <w:p w14:paraId="50390FCE" w14:textId="77777777" w:rsidR="001F0C12" w:rsidRDefault="001F0C12" w:rsidP="001F0C12">
      <w:pPr>
        <w:keepLines w:val="0"/>
      </w:pPr>
      <w:r>
        <w:t xml:space="preserve">Tenders, contracts, or products for which the Department has developed or is using sustainability clauses or specifications include: </w:t>
      </w:r>
    </w:p>
    <w:p w14:paraId="3820271B" w14:textId="72C86550" w:rsidR="001F0C12" w:rsidRDefault="001F0C12" w:rsidP="00FC71D7">
      <w:pPr>
        <w:pStyle w:val="ListParagraph"/>
        <w:keepLines w:val="0"/>
        <w:numPr>
          <w:ilvl w:val="0"/>
          <w:numId w:val="71"/>
        </w:numPr>
      </w:pPr>
      <w:r>
        <w:t>stationery contract; and</w:t>
      </w:r>
    </w:p>
    <w:p w14:paraId="44890569" w14:textId="15A13874" w:rsidR="001F0C12" w:rsidRDefault="001F0C12" w:rsidP="00FC71D7">
      <w:pPr>
        <w:pStyle w:val="ListParagraph"/>
        <w:keepLines w:val="0"/>
        <w:numPr>
          <w:ilvl w:val="0"/>
          <w:numId w:val="71"/>
        </w:numPr>
      </w:pPr>
      <w:r>
        <w:t>uniforms contract.</w:t>
      </w:r>
    </w:p>
    <w:p w14:paraId="57A15560" w14:textId="77777777" w:rsidR="001F0C12" w:rsidRDefault="001F0C12" w:rsidP="0084513B">
      <w:pPr>
        <w:pStyle w:val="Heading4"/>
      </w:pPr>
      <w:r>
        <w:t>Targets</w:t>
      </w:r>
    </w:p>
    <w:p w14:paraId="6355219C" w14:textId="77777777" w:rsidR="001F0C12" w:rsidRDefault="001F0C12" w:rsidP="001F0C12">
      <w:pPr>
        <w:keepLines w:val="0"/>
      </w:pPr>
      <w:r>
        <w:t>The following target has been set for 2019-20:</w:t>
      </w:r>
    </w:p>
    <w:p w14:paraId="53F7406D" w14:textId="37172CD2" w:rsidR="001F0C12" w:rsidRDefault="001F0C12" w:rsidP="00FC71D7">
      <w:pPr>
        <w:pStyle w:val="ListParagraph"/>
        <w:keepLines w:val="0"/>
        <w:numPr>
          <w:ilvl w:val="0"/>
          <w:numId w:val="71"/>
        </w:numPr>
      </w:pPr>
      <w:r>
        <w:t>Always purchase printing paper containing at least 50 per cent recycled properties.</w:t>
      </w:r>
    </w:p>
    <w:p w14:paraId="4F6F7EDF" w14:textId="77777777" w:rsidR="001F0C12" w:rsidRDefault="001F0C12" w:rsidP="0084513B">
      <w:pPr>
        <w:pStyle w:val="Heading4"/>
      </w:pPr>
      <w:r>
        <w:t>Explanatory notes</w:t>
      </w:r>
    </w:p>
    <w:p w14:paraId="036312B9" w14:textId="77777777" w:rsidR="001F0C12" w:rsidRPr="0084513B" w:rsidRDefault="001F0C12" w:rsidP="001F0C12">
      <w:pPr>
        <w:keepLines w:val="0"/>
        <w:rPr>
          <w:rStyle w:val="Guidance"/>
        </w:rPr>
      </w:pPr>
      <w:r w:rsidRPr="0084513B">
        <w:rPr>
          <w:rStyle w:val="Guidance"/>
        </w:rPr>
        <w:t>[Insert as appropriate.]</w:t>
      </w:r>
    </w:p>
    <w:p w14:paraId="567038E0" w14:textId="6727DA43" w:rsidR="00F00995" w:rsidRDefault="00F00995"/>
    <w:tbl>
      <w:tblPr>
        <w:tblStyle w:val="GuidanceNote"/>
        <w:tblW w:w="9639" w:type="dxa"/>
        <w:tblLayout w:type="fixed"/>
        <w:tblLook w:val="06A0" w:firstRow="1" w:lastRow="0" w:firstColumn="1" w:lastColumn="0" w:noHBand="1" w:noVBand="1"/>
      </w:tblPr>
      <w:tblGrid>
        <w:gridCol w:w="1516"/>
        <w:gridCol w:w="8123"/>
      </w:tblGrid>
      <w:tr w:rsidR="007508E2" w:rsidRPr="00243C1F" w14:paraId="44847B41" w14:textId="77777777" w:rsidTr="00F009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6FD1831F" w14:textId="3AFEA798" w:rsidR="007508E2" w:rsidRPr="008B158A" w:rsidRDefault="007508E2" w:rsidP="006F11A8">
            <w:pPr>
              <w:rPr>
                <w:rStyle w:val="Reference"/>
              </w:rPr>
            </w:pPr>
          </w:p>
        </w:tc>
        <w:tc>
          <w:tcPr>
            <w:tcW w:w="8123" w:type="dxa"/>
          </w:tcPr>
          <w:p w14:paraId="53A037AB" w14:textId="08EFAA37" w:rsidR="007508E2" w:rsidRPr="00BC1768" w:rsidRDefault="007508E2" w:rsidP="00BC1768">
            <w:pPr>
              <w:cnfStyle w:val="100000000000" w:firstRow="1" w:lastRow="0" w:firstColumn="0" w:lastColumn="0" w:oddVBand="0" w:evenVBand="0" w:oddHBand="0" w:evenHBand="0" w:firstRowFirstColumn="0" w:firstRowLastColumn="0" w:lastRowFirstColumn="0" w:lastRowLastColumn="0"/>
            </w:pPr>
            <w:r w:rsidRPr="007508E2">
              <w:t>Guidance – Environmental reporting</w:t>
            </w:r>
          </w:p>
        </w:tc>
      </w:tr>
      <w:tr w:rsidR="007508E2" w:rsidRPr="00243C1F" w14:paraId="2BF00570" w14:textId="77777777" w:rsidTr="00F00995">
        <w:tc>
          <w:tcPr>
            <w:cnfStyle w:val="001000000000" w:firstRow="0" w:lastRow="0" w:firstColumn="1" w:lastColumn="0" w:oddVBand="0" w:evenVBand="0" w:oddHBand="0" w:evenHBand="0" w:firstRowFirstColumn="0" w:firstRowLastColumn="0" w:lastRowFirstColumn="0" w:lastRowLastColumn="0"/>
            <w:tcW w:w="1516" w:type="dxa"/>
          </w:tcPr>
          <w:p w14:paraId="2979482D" w14:textId="77777777" w:rsidR="007508E2" w:rsidRPr="008B158A" w:rsidRDefault="007508E2" w:rsidP="006F11A8">
            <w:pPr>
              <w:rPr>
                <w:rStyle w:val="Reference"/>
              </w:rPr>
            </w:pPr>
          </w:p>
        </w:tc>
        <w:tc>
          <w:tcPr>
            <w:tcW w:w="8123" w:type="dxa"/>
          </w:tcPr>
          <w:p w14:paraId="6B4E9F59" w14:textId="77777777" w:rsidR="00F00995" w:rsidRDefault="00F00995" w:rsidP="00726B07">
            <w:pPr>
              <w:pStyle w:val="HeadingGuidance"/>
              <w:cnfStyle w:val="000000000000" w:firstRow="0" w:lastRow="0" w:firstColumn="0" w:lastColumn="0" w:oddVBand="0" w:evenVBand="0" w:oddHBand="0" w:evenHBand="0" w:firstRowFirstColumn="0" w:firstRowLastColumn="0" w:lastRowFirstColumn="0" w:lastRowLastColumn="0"/>
            </w:pPr>
            <w:bookmarkStart w:id="187" w:name="_Toc41961347"/>
            <w:r>
              <w:t>Legislative and documented references</w:t>
            </w:r>
            <w:bookmarkEnd w:id="187"/>
          </w:p>
          <w:p w14:paraId="42441124" w14:textId="23560A6F" w:rsidR="00F00995" w:rsidRDefault="00F00995" w:rsidP="00F00995">
            <w:pPr>
              <w:cnfStyle w:val="000000000000" w:firstRow="0" w:lastRow="0" w:firstColumn="0" w:lastColumn="0" w:oddVBand="0" w:evenVBand="0" w:oddHBand="0" w:evenHBand="0" w:firstRowFirstColumn="0" w:firstRowLastColumn="0" w:lastRowFirstColumn="0" w:lastRowLastColumn="0"/>
            </w:pPr>
            <w:r>
              <w:t xml:space="preserve">FRD 24D states the </w:t>
            </w:r>
            <w:r w:rsidR="00AE74CB">
              <w:t xml:space="preserve">Department’s </w:t>
            </w:r>
            <w:r>
              <w:t xml:space="preserve">annual report of operations must disclose information on the aspects of energy use, waste production, paper use, water consumption, transportation fuel consumption, greenhouse gas emissions and sustainable procurement, and other information relevant to understanding and reducing its office based environmental impacts. </w:t>
            </w:r>
          </w:p>
          <w:p w14:paraId="48527D00" w14:textId="77777777" w:rsidR="00F00995" w:rsidRDefault="00F00995" w:rsidP="00F00995">
            <w:pPr>
              <w:cnfStyle w:val="000000000000" w:firstRow="0" w:lastRow="0" w:firstColumn="0" w:lastColumn="0" w:oddVBand="0" w:evenVBand="0" w:oddHBand="0" w:evenHBand="0" w:firstRowFirstColumn="0" w:firstRowLastColumn="0" w:lastRowFirstColumn="0" w:lastRowLastColumn="0"/>
            </w:pPr>
            <w:r>
              <w:t xml:space="preserve">In addition, for water consumption purposes, departments must now report on water sources, the purposes for which water is consumed (office/non-office and government-owned/leased properties), and information about the source and coverage of the water consumption data. Guidance on the reporting format for environmental data and a new definition of ‘water use’ is available in the guidance note to the FRD. </w:t>
            </w:r>
          </w:p>
          <w:p w14:paraId="1F924A8F" w14:textId="0F4A2D99" w:rsidR="00F00995" w:rsidRDefault="00F00995" w:rsidP="00F00995">
            <w:pPr>
              <w:cnfStyle w:val="000000000000" w:firstRow="0" w:lastRow="0" w:firstColumn="0" w:lastColumn="0" w:oddVBand="0" w:evenVBand="0" w:oddHBand="0" w:evenHBand="0" w:firstRowFirstColumn="0" w:firstRowLastColumn="0" w:lastRowFirstColumn="0" w:lastRowLastColumn="0"/>
            </w:pPr>
            <w:r>
              <w:t>The FRD also outlines suggestions of what information departments may wish to disclose voluntarily including intentions and principles in relation to environmental performance, environmental awareness</w:t>
            </w:r>
            <w:r w:rsidR="00AE74CB">
              <w:t>-</w:t>
            </w:r>
            <w:r>
              <w:t xml:space="preserve">raising techniques and environmental management system objectives, targets and other relevant indicators. </w:t>
            </w:r>
          </w:p>
          <w:p w14:paraId="4A431675" w14:textId="77777777" w:rsidR="00F00995" w:rsidRDefault="00F00995" w:rsidP="00F00995">
            <w:pPr>
              <w:cnfStyle w:val="000000000000" w:firstRow="0" w:lastRow="0" w:firstColumn="0" w:lastColumn="0" w:oddVBand="0" w:evenVBand="0" w:oddHBand="0" w:evenHBand="0" w:firstRowFirstColumn="0" w:firstRowLastColumn="0" w:lastRowFirstColumn="0" w:lastRowLastColumn="0"/>
            </w:pPr>
            <w:r>
              <w:t>A detailed list of the mandatory disclosure requirements is outlined in the FRD.</w:t>
            </w:r>
          </w:p>
          <w:p w14:paraId="0AC15D6D" w14:textId="77777777" w:rsidR="00F00995" w:rsidRDefault="00F00995" w:rsidP="00726B07">
            <w:pPr>
              <w:pStyle w:val="HeadingGuidance"/>
              <w:cnfStyle w:val="000000000000" w:firstRow="0" w:lastRow="0" w:firstColumn="0" w:lastColumn="0" w:oddVBand="0" w:evenVBand="0" w:oddHBand="0" w:evenHBand="0" w:firstRowFirstColumn="0" w:firstRowLastColumn="0" w:lastRowFirstColumn="0" w:lastRowLastColumn="0"/>
            </w:pPr>
            <w:bookmarkStart w:id="188" w:name="_Toc41961348"/>
            <w:r>
              <w:t>Guidance</w:t>
            </w:r>
            <w:bookmarkEnd w:id="188"/>
          </w:p>
          <w:p w14:paraId="3729C6AF" w14:textId="77777777" w:rsidR="00F00995" w:rsidRDefault="00F00995" w:rsidP="00F00995">
            <w:pPr>
              <w:cnfStyle w:val="000000000000" w:firstRow="0" w:lastRow="0" w:firstColumn="0" w:lastColumn="0" w:oddVBand="0" w:evenVBand="0" w:oddHBand="0" w:evenHBand="0" w:firstRowFirstColumn="0" w:firstRowLastColumn="0" w:lastRowFirstColumn="0" w:lastRowLastColumn="0"/>
            </w:pPr>
            <w:r>
              <w:t xml:space="preserve">Departments are required to include environmental reporting in their annual report, to reflect the Government’s objective to improve environmental management through departments managing and reducing the environmental impacts of their office-based activities. </w:t>
            </w:r>
          </w:p>
          <w:p w14:paraId="58B8083B" w14:textId="77777777" w:rsidR="00F00995" w:rsidRDefault="00F00995" w:rsidP="00F00995">
            <w:pPr>
              <w:cnfStyle w:val="000000000000" w:firstRow="0" w:lastRow="0" w:firstColumn="0" w:lastColumn="0" w:oddVBand="0" w:evenVBand="0" w:oddHBand="0" w:evenHBand="0" w:firstRowFirstColumn="0" w:firstRowLastColumn="0" w:lastRowFirstColumn="0" w:lastRowLastColumn="0"/>
            </w:pPr>
            <w:r>
              <w:t xml:space="preserve">This section should be a mix of narrative, illustrating the Department’s environmental performance achievements and tables or charts showing actual performance against targets. </w:t>
            </w:r>
          </w:p>
          <w:p w14:paraId="2720A56A" w14:textId="77777777" w:rsidR="00F00995" w:rsidRDefault="00F00995" w:rsidP="00F00995">
            <w:pPr>
              <w:cnfStyle w:val="000000000000" w:firstRow="0" w:lastRow="0" w:firstColumn="0" w:lastColumn="0" w:oddVBand="0" w:evenVBand="0" w:oddHBand="0" w:evenHBand="0" w:firstRowFirstColumn="0" w:firstRowLastColumn="0" w:lastRowFirstColumn="0" w:lastRowLastColumn="0"/>
            </w:pPr>
            <w:r>
              <w:t>Many of the achievements in this section will have been due to staff changing work behaviours and being more aware of reducing consumption of elements such as paper, water and energy.</w:t>
            </w:r>
          </w:p>
          <w:p w14:paraId="2A768F27" w14:textId="77777777" w:rsidR="00F00995" w:rsidRDefault="00F00995" w:rsidP="00F00995">
            <w:pPr>
              <w:cnfStyle w:val="000000000000" w:firstRow="0" w:lastRow="0" w:firstColumn="0" w:lastColumn="0" w:oddVBand="0" w:evenVBand="0" w:oddHBand="0" w:evenHBand="0" w:firstRowFirstColumn="0" w:firstRowLastColumn="0" w:lastRowFirstColumn="0" w:lastRowLastColumn="0"/>
            </w:pPr>
            <w:r>
              <w:t xml:space="preserve">A list of useful definitions relating to environmental reporting and websites that may assist in developing suitable environmental measures and reports, including the Government’s </w:t>
            </w:r>
            <w:r w:rsidRPr="00AE74CB">
              <w:rPr>
                <w:i/>
                <w:iCs/>
              </w:rPr>
              <w:t>Environmental Purchasing Policy</w:t>
            </w:r>
            <w:r>
              <w:t xml:space="preserve"> and </w:t>
            </w:r>
            <w:r w:rsidRPr="00AE74CB">
              <w:rPr>
                <w:i/>
                <w:iCs/>
              </w:rPr>
              <w:t>Our environment our future – Sustainability action statement 2006</w:t>
            </w:r>
            <w:r>
              <w:t xml:space="preserve">, is also included in FRD 24D. </w:t>
            </w:r>
          </w:p>
          <w:p w14:paraId="2CD2BED7" w14:textId="215E9520" w:rsidR="007508E2" w:rsidRPr="008B158A" w:rsidRDefault="00F00995" w:rsidP="00F00995">
            <w:pPr>
              <w:cnfStyle w:val="000000000000" w:firstRow="0" w:lastRow="0" w:firstColumn="0" w:lastColumn="0" w:oddVBand="0" w:evenVBand="0" w:oddHBand="0" w:evenHBand="0" w:firstRowFirstColumn="0" w:firstRowLastColumn="0" w:lastRowFirstColumn="0" w:lastRowLastColumn="0"/>
            </w:pPr>
            <w:r>
              <w:t>Please note that non office-based disclosure, while encouraged, is not currently a requirement of FRD 24D.</w:t>
            </w:r>
          </w:p>
        </w:tc>
      </w:tr>
    </w:tbl>
    <w:p w14:paraId="3322728F" w14:textId="3BE41286" w:rsidR="001F0C12" w:rsidRDefault="001F0C12" w:rsidP="001F0C12">
      <w:pPr>
        <w:keepLines w:val="0"/>
      </w:pPr>
    </w:p>
    <w:p w14:paraId="4B91A726" w14:textId="58A49904" w:rsidR="001F0C12" w:rsidRDefault="00F00995" w:rsidP="00F00995">
      <w:pPr>
        <w:pStyle w:val="Heading30"/>
      </w:pPr>
      <w:bookmarkStart w:id="189" w:name="_Toc41961349"/>
      <w:bookmarkStart w:id="190" w:name="INDEX_AdditionalInfo"/>
      <w:r w:rsidRPr="00F00995">
        <w:lastRenderedPageBreak/>
        <w:t>Additional departmental information available on request</w:t>
      </w:r>
      <w:bookmarkEnd w:id="189"/>
      <w:bookmarkEnd w:id="190"/>
    </w:p>
    <w:tbl>
      <w:tblPr>
        <w:tblStyle w:val="Two-columnreference"/>
        <w:tblW w:w="9639" w:type="dxa"/>
        <w:tblLook w:val="0480" w:firstRow="0" w:lastRow="0" w:firstColumn="1" w:lastColumn="0" w:noHBand="0" w:noVBand="1"/>
      </w:tblPr>
      <w:tblGrid>
        <w:gridCol w:w="1536"/>
        <w:gridCol w:w="8103"/>
      </w:tblGrid>
      <w:tr w:rsidR="00F00995" w:rsidRPr="00243C1F" w14:paraId="584398D6" w14:textId="77777777" w:rsidTr="00F00995">
        <w:tc>
          <w:tcPr>
            <w:cnfStyle w:val="001000000000" w:firstRow="0" w:lastRow="0" w:firstColumn="1" w:lastColumn="0" w:oddVBand="0" w:evenVBand="0" w:oddHBand="0" w:evenHBand="0" w:firstRowFirstColumn="0" w:firstRowLastColumn="0" w:lastRowFirstColumn="0" w:lastRowLastColumn="0"/>
            <w:tcW w:w="1531" w:type="dxa"/>
          </w:tcPr>
          <w:p w14:paraId="685339FA" w14:textId="665CB2A0" w:rsidR="00F00995" w:rsidRPr="00113FE9" w:rsidRDefault="00F00995" w:rsidP="006F11A8">
            <w:pPr>
              <w:rPr>
                <w:rStyle w:val="Reference"/>
              </w:rPr>
            </w:pPr>
            <w:r w:rsidRPr="00F00995">
              <w:rPr>
                <w:rStyle w:val="Reference"/>
              </w:rPr>
              <w:t>FRD 22H</w:t>
            </w:r>
          </w:p>
        </w:tc>
        <w:tc>
          <w:tcPr>
            <w:tcW w:w="8074" w:type="dxa"/>
          </w:tcPr>
          <w:p w14:paraId="5BE41697" w14:textId="312798FF" w:rsidR="00F00995" w:rsidRPr="00243C1F" w:rsidRDefault="00F00995" w:rsidP="006F11A8">
            <w:pPr>
              <w:cnfStyle w:val="000000000000" w:firstRow="0" w:lastRow="0" w:firstColumn="0" w:lastColumn="0" w:oddVBand="0" w:evenVBand="0" w:oddHBand="0" w:evenHBand="0" w:firstRowFirstColumn="0" w:firstRowLastColumn="0" w:lastRowFirstColumn="0" w:lastRowLastColumn="0"/>
            </w:pPr>
            <w:r w:rsidRPr="00F00995">
              <w:t xml:space="preserve">In compliance with the requirements of the Standing Directions 2018 under the </w:t>
            </w:r>
            <w:r w:rsidRPr="00F00995">
              <w:rPr>
                <w:i/>
                <w:iCs/>
              </w:rPr>
              <w:t>Financial Management Act 1994</w:t>
            </w:r>
            <w:r w:rsidRPr="00F00995">
              <w:t xml:space="preserve">, details in respect of the items listed below have been retained by the Department and are available on request, subject to the provisions of the </w:t>
            </w:r>
            <w:r w:rsidRPr="00F00995">
              <w:rPr>
                <w:i/>
                <w:iCs/>
              </w:rPr>
              <w:t>Freedom of Information Act 1982</w:t>
            </w:r>
            <w:r w:rsidRPr="00F00995">
              <w:t>.</w:t>
            </w:r>
          </w:p>
        </w:tc>
      </w:tr>
    </w:tbl>
    <w:p w14:paraId="31836681" w14:textId="45A48452" w:rsidR="001F0C12" w:rsidRDefault="001F0C12" w:rsidP="00FC71D7">
      <w:pPr>
        <w:pStyle w:val="ListParagraph"/>
        <w:keepLines w:val="0"/>
        <w:numPr>
          <w:ilvl w:val="0"/>
          <w:numId w:val="72"/>
        </w:numPr>
      </w:pPr>
      <w:r>
        <w:t>a statement that declarations of pecuniary interests have been duly completed by all relevant officers of the Department;</w:t>
      </w:r>
    </w:p>
    <w:p w14:paraId="1900312B" w14:textId="59F0A7EB" w:rsidR="001F0C12" w:rsidRDefault="001F0C12" w:rsidP="00FC71D7">
      <w:pPr>
        <w:pStyle w:val="ListParagraph"/>
        <w:keepLines w:val="0"/>
        <w:numPr>
          <w:ilvl w:val="0"/>
          <w:numId w:val="72"/>
        </w:numPr>
      </w:pPr>
      <w:r>
        <w:t>…</w:t>
      </w:r>
    </w:p>
    <w:p w14:paraId="376AEAFB" w14:textId="4AC8C6AE" w:rsidR="001F0C12" w:rsidRDefault="001F0C12" w:rsidP="00FC71D7">
      <w:pPr>
        <w:pStyle w:val="ListParagraph"/>
        <w:keepLines w:val="0"/>
        <w:numPr>
          <w:ilvl w:val="0"/>
          <w:numId w:val="72"/>
        </w:numPr>
      </w:pPr>
      <w:r>
        <w:t>…</w:t>
      </w:r>
    </w:p>
    <w:p w14:paraId="1BC5670B" w14:textId="77777777" w:rsidR="001F0C12" w:rsidRDefault="001F0C12" w:rsidP="001F0C12">
      <w:pPr>
        <w:keepLines w:val="0"/>
      </w:pPr>
      <w:r>
        <w:t>The information is available on request from:</w:t>
      </w:r>
    </w:p>
    <w:p w14:paraId="1915A106" w14:textId="77777777" w:rsidR="00F00995" w:rsidRDefault="001F0C12" w:rsidP="001F0C12">
      <w:pPr>
        <w:keepLines w:val="0"/>
      </w:pPr>
      <w:r>
        <w:t>Director of Portfolio Services</w:t>
      </w:r>
      <w:r w:rsidR="00F00995">
        <w:br/>
      </w:r>
      <w:r>
        <w:t>Strategic Policy Advice Division</w:t>
      </w:r>
    </w:p>
    <w:p w14:paraId="3D367DFC" w14:textId="0603FC14" w:rsidR="001F0C12" w:rsidRDefault="001F0C12" w:rsidP="001F0C12">
      <w:pPr>
        <w:keepLines w:val="0"/>
      </w:pPr>
      <w:r>
        <w:t xml:space="preserve">Phone: </w:t>
      </w:r>
      <w:r w:rsidR="00F00995">
        <w:tab/>
      </w:r>
      <w:r>
        <w:t xml:space="preserve">(03) 9xxx </w:t>
      </w:r>
      <w:proofErr w:type="spellStart"/>
      <w:r>
        <w:t>xxxx</w:t>
      </w:r>
      <w:proofErr w:type="spellEnd"/>
      <w:r w:rsidR="00F00995">
        <w:br/>
      </w:r>
      <w:r>
        <w:t xml:space="preserve">Email: </w:t>
      </w:r>
      <w:r w:rsidR="00F00995">
        <w:tab/>
      </w:r>
      <w:hyperlink r:id="rId71" w:history="1">
        <w:r w:rsidR="00F00995">
          <w:rPr>
            <w:rStyle w:val="Hyperlink"/>
          </w:rPr>
          <w:t>information@dot.vic.gov.au</w:t>
        </w:r>
      </w:hyperlink>
    </w:p>
    <w:p w14:paraId="0AAD4EDC" w14:textId="77777777" w:rsidR="001F0C12" w:rsidRPr="00F00995" w:rsidRDefault="001F0C12" w:rsidP="001F0C12">
      <w:pPr>
        <w:keepLines w:val="0"/>
        <w:rPr>
          <w:rStyle w:val="Guidance"/>
        </w:rPr>
      </w:pPr>
      <w:r w:rsidRPr="00F00995">
        <w:rPr>
          <w:rStyle w:val="Guidance"/>
        </w:rPr>
        <w:t>[Refer to FRD 22H ‘Standard disclosures in report of operations’ for the latest detailed list of information required to be retained and made available on request to complete the list in the table above.]</w:t>
      </w:r>
    </w:p>
    <w:p w14:paraId="3D15B630" w14:textId="77777777" w:rsidR="00F00995" w:rsidRDefault="00F00995" w:rsidP="001F0C12">
      <w:pPr>
        <w:keepLines w:val="0"/>
      </w:pPr>
    </w:p>
    <w:tbl>
      <w:tblPr>
        <w:tblStyle w:val="GuidanceNote"/>
        <w:tblW w:w="9639" w:type="dxa"/>
        <w:tblLayout w:type="fixed"/>
        <w:tblLook w:val="06A0" w:firstRow="1" w:lastRow="0" w:firstColumn="1" w:lastColumn="0" w:noHBand="1" w:noVBand="1"/>
      </w:tblPr>
      <w:tblGrid>
        <w:gridCol w:w="1516"/>
        <w:gridCol w:w="8123"/>
      </w:tblGrid>
      <w:tr w:rsidR="00F00995" w:rsidRPr="00243C1F" w14:paraId="23F1563C" w14:textId="77777777" w:rsidTr="00F009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593F0B84" w14:textId="77777777" w:rsidR="00F00995" w:rsidRPr="008B158A" w:rsidRDefault="00F00995" w:rsidP="006F11A8">
            <w:pPr>
              <w:rPr>
                <w:rStyle w:val="Reference"/>
              </w:rPr>
            </w:pPr>
          </w:p>
        </w:tc>
        <w:tc>
          <w:tcPr>
            <w:tcW w:w="8123" w:type="dxa"/>
          </w:tcPr>
          <w:p w14:paraId="62A9B77E" w14:textId="413B3E73" w:rsidR="00F00995" w:rsidRPr="00BC1768" w:rsidRDefault="00F00995" w:rsidP="00BC1768">
            <w:pPr>
              <w:cnfStyle w:val="100000000000" w:firstRow="1" w:lastRow="0" w:firstColumn="0" w:lastColumn="0" w:oddVBand="0" w:evenVBand="0" w:oddHBand="0" w:evenHBand="0" w:firstRowFirstColumn="0" w:firstRowLastColumn="0" w:lastRowFirstColumn="0" w:lastRowLastColumn="0"/>
            </w:pPr>
            <w:r w:rsidRPr="00F00995">
              <w:t>Guidance – Additional departmental information available on request</w:t>
            </w:r>
          </w:p>
        </w:tc>
      </w:tr>
      <w:tr w:rsidR="00F00995" w:rsidRPr="00243C1F" w14:paraId="4BC12A4F" w14:textId="77777777" w:rsidTr="00F00995">
        <w:tc>
          <w:tcPr>
            <w:cnfStyle w:val="001000000000" w:firstRow="0" w:lastRow="0" w:firstColumn="1" w:lastColumn="0" w:oddVBand="0" w:evenVBand="0" w:oddHBand="0" w:evenHBand="0" w:firstRowFirstColumn="0" w:firstRowLastColumn="0" w:lastRowFirstColumn="0" w:lastRowLastColumn="0"/>
            <w:tcW w:w="1516" w:type="dxa"/>
          </w:tcPr>
          <w:p w14:paraId="7C860021" w14:textId="77777777" w:rsidR="00F00995" w:rsidRPr="008B158A" w:rsidRDefault="00F00995" w:rsidP="006F11A8">
            <w:pPr>
              <w:rPr>
                <w:rStyle w:val="Reference"/>
              </w:rPr>
            </w:pPr>
          </w:p>
        </w:tc>
        <w:tc>
          <w:tcPr>
            <w:tcW w:w="8123" w:type="dxa"/>
          </w:tcPr>
          <w:p w14:paraId="62FE9836" w14:textId="77777777" w:rsidR="00F00995" w:rsidRDefault="00F00995" w:rsidP="0002050B">
            <w:pPr>
              <w:pStyle w:val="HeadingGuidance"/>
              <w:cnfStyle w:val="000000000000" w:firstRow="0" w:lastRow="0" w:firstColumn="0" w:lastColumn="0" w:oddVBand="0" w:evenVBand="0" w:oddHBand="0" w:evenHBand="0" w:firstRowFirstColumn="0" w:firstRowLastColumn="0" w:lastRowFirstColumn="0" w:lastRowLastColumn="0"/>
            </w:pPr>
            <w:bookmarkStart w:id="191" w:name="_Toc41961350"/>
            <w:r>
              <w:t>Legislative and documented references</w:t>
            </w:r>
            <w:bookmarkEnd w:id="191"/>
          </w:p>
          <w:p w14:paraId="5C223C69" w14:textId="31DE1588" w:rsidR="00F00995" w:rsidRDefault="00F00995" w:rsidP="00F00995">
            <w:pPr>
              <w:cnfStyle w:val="000000000000" w:firstRow="0" w:lastRow="0" w:firstColumn="0" w:lastColumn="0" w:oddVBand="0" w:evenVBand="0" w:oddHBand="0" w:evenHBand="0" w:firstRowFirstColumn="0" w:firstRowLastColumn="0" w:lastRowFirstColumn="0" w:lastRowLastColumn="0"/>
            </w:pPr>
            <w:r>
              <w:t xml:space="preserve">FRD 22H lists the relevant information, in relation to the financial year, that is to be retained by the Accountable Officer and made available to the relevant minister, Members of Parliament and the public on request, subject to the provisions of the </w:t>
            </w:r>
            <w:r w:rsidRPr="00DC3278">
              <w:rPr>
                <w:i/>
                <w:iCs/>
              </w:rPr>
              <w:t>Freedom of Information Act 1982</w:t>
            </w:r>
            <w:r>
              <w:t>. Refer to FRD</w:t>
            </w:r>
            <w:r w:rsidR="00DC3278">
              <w:t> </w:t>
            </w:r>
            <w:r>
              <w:t>22H for the latest detailed list of information required to be retained and made available on request.</w:t>
            </w:r>
          </w:p>
          <w:p w14:paraId="3BBFE501" w14:textId="61EA3C44" w:rsidR="00F00995" w:rsidRPr="008B158A" w:rsidRDefault="00F00995" w:rsidP="00F00995">
            <w:pPr>
              <w:cnfStyle w:val="000000000000" w:firstRow="0" w:lastRow="0" w:firstColumn="0" w:lastColumn="0" w:oddVBand="0" w:evenVBand="0" w:oddHBand="0" w:evenHBand="0" w:firstRowFirstColumn="0" w:firstRowLastColumn="0" w:lastRowFirstColumn="0" w:lastRowLastColumn="0"/>
            </w:pPr>
            <w:r>
              <w:t xml:space="preserve">Entities can refer to the Guidance note for FRD 22H for further guidance to assist entities to comply with any request for this information. This guidance is available from: </w:t>
            </w:r>
            <w:hyperlink r:id="rId72" w:history="1">
              <w:r w:rsidRPr="00F00995">
                <w:rPr>
                  <w:rStyle w:val="Hyperlink"/>
                </w:rPr>
                <w:t>www.dtf.vic.gov.au/financial-reporting-policy/financial-reporting-directions-and-guidance</w:t>
              </w:r>
            </w:hyperlink>
            <w:r>
              <w:t>.</w:t>
            </w:r>
          </w:p>
        </w:tc>
      </w:tr>
    </w:tbl>
    <w:p w14:paraId="4AD31A24" w14:textId="10C0D575" w:rsidR="001F0C12" w:rsidRDefault="001F0C12" w:rsidP="001F0C12">
      <w:pPr>
        <w:keepLines w:val="0"/>
      </w:pPr>
    </w:p>
    <w:p w14:paraId="3A7968D6" w14:textId="77777777" w:rsidR="00726B07" w:rsidRDefault="00726B07">
      <w:r>
        <w:br w:type="page"/>
      </w:r>
    </w:p>
    <w:tbl>
      <w:tblPr>
        <w:tblStyle w:val="Two-columnreference"/>
        <w:tblW w:w="9639" w:type="dxa"/>
        <w:tblLook w:val="0480" w:firstRow="0" w:lastRow="0" w:firstColumn="1" w:lastColumn="0" w:noHBand="0" w:noVBand="1"/>
      </w:tblPr>
      <w:tblGrid>
        <w:gridCol w:w="1536"/>
        <w:gridCol w:w="8103"/>
      </w:tblGrid>
      <w:tr w:rsidR="00F00995" w:rsidRPr="00243C1F" w14:paraId="066C00D1" w14:textId="77777777" w:rsidTr="00726B07">
        <w:tc>
          <w:tcPr>
            <w:cnfStyle w:val="001000000000" w:firstRow="0" w:lastRow="0" w:firstColumn="1" w:lastColumn="0" w:oddVBand="0" w:evenVBand="0" w:oddHBand="0" w:evenHBand="0" w:firstRowFirstColumn="0" w:firstRowLastColumn="0" w:lastRowFirstColumn="0" w:lastRowLastColumn="0"/>
            <w:tcW w:w="1536" w:type="dxa"/>
          </w:tcPr>
          <w:p w14:paraId="569D5A10" w14:textId="0987D169" w:rsidR="00F00995" w:rsidRPr="00113FE9" w:rsidRDefault="00F85E82" w:rsidP="00726B07">
            <w:pPr>
              <w:spacing w:before="0"/>
              <w:rPr>
                <w:rStyle w:val="Reference"/>
              </w:rPr>
            </w:pPr>
            <w:r w:rsidRPr="00F85E82">
              <w:rPr>
                <w:rStyle w:val="Reference"/>
                <w:b/>
                <w:bCs/>
              </w:rPr>
              <w:lastRenderedPageBreak/>
              <w:t>[Revised]</w:t>
            </w:r>
            <w:r>
              <w:rPr>
                <w:rStyle w:val="Reference"/>
                <w:b/>
                <w:bCs/>
              </w:rPr>
              <w:br/>
            </w:r>
            <w:r w:rsidRPr="00F85E82">
              <w:rPr>
                <w:rStyle w:val="Reference"/>
              </w:rPr>
              <w:t xml:space="preserve">Instruction 5.1 </w:t>
            </w:r>
            <w:r>
              <w:rPr>
                <w:rStyle w:val="Reference"/>
              </w:rPr>
              <w:br/>
            </w:r>
            <w:r w:rsidRPr="00F85E82">
              <w:rPr>
                <w:rStyle w:val="Reference"/>
              </w:rPr>
              <w:t>Clause 2</w:t>
            </w:r>
          </w:p>
        </w:tc>
        <w:tc>
          <w:tcPr>
            <w:tcW w:w="8103" w:type="dxa"/>
          </w:tcPr>
          <w:p w14:paraId="6D94F446" w14:textId="786727CD" w:rsidR="00F00995" w:rsidRPr="00243C1F" w:rsidRDefault="00F85E82" w:rsidP="00726B07">
            <w:pPr>
              <w:pStyle w:val="Heading20"/>
              <w:spacing w:before="0"/>
              <w:outlineLvl w:val="1"/>
              <w:cnfStyle w:val="000000000000" w:firstRow="0" w:lastRow="0" w:firstColumn="0" w:lastColumn="0" w:oddVBand="0" w:evenVBand="0" w:oddHBand="0" w:evenHBand="0" w:firstRowFirstColumn="0" w:firstRowLastColumn="0" w:lastRowFirstColumn="0" w:lastRowLastColumn="0"/>
            </w:pPr>
            <w:bookmarkStart w:id="192" w:name="_Toc41961351"/>
            <w:bookmarkStart w:id="193" w:name="INDEX_AttestationSD"/>
            <w:r w:rsidRPr="00F85E82">
              <w:t xml:space="preserve">Attestation for financial management compliance with </w:t>
            </w:r>
            <w:r w:rsidR="00726B07">
              <w:br/>
            </w:r>
            <w:r w:rsidRPr="00F85E82">
              <w:t>Standing Direction 5.1.4</w:t>
            </w:r>
            <w:bookmarkEnd w:id="192"/>
            <w:bookmarkEnd w:id="193"/>
          </w:p>
        </w:tc>
      </w:tr>
    </w:tbl>
    <w:p w14:paraId="6480804D" w14:textId="4AA10CC1" w:rsidR="001F0C12" w:rsidRDefault="001F0C12" w:rsidP="001F0C12">
      <w:pPr>
        <w:keepLines w:val="0"/>
      </w:pPr>
      <w:r>
        <w:t xml:space="preserve">The Responsible Body’s compliance attestation under Direction 5.1.4 must appear in the </w:t>
      </w:r>
      <w:r w:rsidR="00AE74CB">
        <w:t xml:space="preserve">Annual </w:t>
      </w:r>
      <w:r>
        <w:t>Report in the following form:</w:t>
      </w:r>
    </w:p>
    <w:p w14:paraId="30C6E9BB" w14:textId="77777777" w:rsidR="001F0C12" w:rsidRDefault="001F0C12" w:rsidP="0002050B">
      <w:pPr>
        <w:pStyle w:val="Heading30"/>
      </w:pPr>
      <w:r w:rsidRPr="0002050B">
        <w:rPr>
          <w:rStyle w:val="Guidance"/>
        </w:rPr>
        <w:t>[Name of the Agency]</w:t>
      </w:r>
      <w:r>
        <w:t xml:space="preserve"> Financial Management Compliance Attestation Statement</w:t>
      </w:r>
    </w:p>
    <w:p w14:paraId="5A018A04" w14:textId="77777777" w:rsidR="001F0C12" w:rsidRPr="00F85E82" w:rsidRDefault="001F0C12" w:rsidP="001F0C12">
      <w:pPr>
        <w:keepLines w:val="0"/>
        <w:rPr>
          <w:rStyle w:val="Guidance"/>
          <w:i/>
          <w:iCs/>
        </w:rPr>
      </w:pPr>
      <w:r w:rsidRPr="00F85E82">
        <w:rPr>
          <w:rStyle w:val="Guidance"/>
          <w:i/>
          <w:iCs/>
        </w:rPr>
        <w:t>[Where the Agency has not identified a Material Compliance Deficiency in relation to the relevant year:]</w:t>
      </w:r>
    </w:p>
    <w:p w14:paraId="0818A88D" w14:textId="5F7EE7A0" w:rsidR="001F0C12" w:rsidRDefault="001F0C12" w:rsidP="00F85E82">
      <w:pPr>
        <w:keepLines w:val="0"/>
        <w:ind w:left="567"/>
      </w:pPr>
      <w:r>
        <w:t xml:space="preserve">I </w:t>
      </w:r>
      <w:r w:rsidRPr="00F85E82">
        <w:rPr>
          <w:rStyle w:val="Guidance"/>
        </w:rPr>
        <w:t>[name of member of the Responsible Body]</w:t>
      </w:r>
      <w:r>
        <w:t>, on behalf of the Responsible Body</w:t>
      </w:r>
      <w:r w:rsidR="001D2C98">
        <w:rPr>
          <w:rStyle w:val="FootnoteReference"/>
        </w:rPr>
        <w:footnoteReference w:id="5"/>
      </w:r>
      <w:r>
        <w:t xml:space="preserve">, certify that the </w:t>
      </w:r>
      <w:r w:rsidRPr="00F85E82">
        <w:rPr>
          <w:rStyle w:val="Guidance"/>
        </w:rPr>
        <w:t>[name of the Agency]</w:t>
      </w:r>
      <w:r>
        <w:t xml:space="preserve"> has no Material Compliance Deficiency with respect to the applicable Standing Directions under the </w:t>
      </w:r>
      <w:r w:rsidRPr="00F85E82">
        <w:rPr>
          <w:i/>
          <w:iCs/>
        </w:rPr>
        <w:t>Financial Management Act 1994</w:t>
      </w:r>
      <w:r>
        <w:t xml:space="preserve"> and Instructions. </w:t>
      </w:r>
    </w:p>
    <w:p w14:paraId="3506EEAF" w14:textId="0AD16288" w:rsidR="001F0C12" w:rsidRPr="00F85E82" w:rsidRDefault="00F85E82" w:rsidP="001F0C12">
      <w:pPr>
        <w:keepLines w:val="0"/>
        <w:rPr>
          <w:b/>
          <w:bCs/>
        </w:rPr>
      </w:pPr>
      <w:r w:rsidRPr="00F85E82">
        <w:rPr>
          <w:b/>
          <w:bCs/>
        </w:rPr>
        <w:t>or</w:t>
      </w:r>
    </w:p>
    <w:p w14:paraId="65FF71A9" w14:textId="77777777" w:rsidR="001F0C12" w:rsidRPr="00F85E82" w:rsidRDefault="001F0C12" w:rsidP="00F85E82">
      <w:pPr>
        <w:rPr>
          <w:rStyle w:val="Guidance"/>
          <w:i/>
          <w:iCs/>
        </w:rPr>
      </w:pPr>
      <w:r w:rsidRPr="00F85E82">
        <w:rPr>
          <w:rStyle w:val="Guidance"/>
          <w:i/>
          <w:iCs/>
        </w:rPr>
        <w:t>[Where the Agency has identified one or more Material Compliance Deficiencies in relation to the relevant year:]</w:t>
      </w:r>
    </w:p>
    <w:p w14:paraId="13B8422E" w14:textId="0FEF0E19" w:rsidR="001F0C12" w:rsidRDefault="001F0C12" w:rsidP="00F85E82">
      <w:pPr>
        <w:keepLines w:val="0"/>
        <w:ind w:left="567"/>
      </w:pPr>
      <w:r>
        <w:t xml:space="preserve">I </w:t>
      </w:r>
      <w:r w:rsidRPr="00F85E82">
        <w:rPr>
          <w:rStyle w:val="Guidance"/>
        </w:rPr>
        <w:t>[name of member of the Responsible Body]</w:t>
      </w:r>
      <w:r>
        <w:t>, on behalf of the Responsible Body</w:t>
      </w:r>
      <w:r w:rsidR="001D2C98">
        <w:rPr>
          <w:rStyle w:val="FootnoteReference"/>
        </w:rPr>
        <w:footnoteReference w:id="6"/>
      </w:r>
      <w:r>
        <w:t xml:space="preserve">, certify that the </w:t>
      </w:r>
      <w:r w:rsidRPr="00F85E82">
        <w:rPr>
          <w:rStyle w:val="Guidance"/>
        </w:rPr>
        <w:t>[name of the Agency]</w:t>
      </w:r>
      <w:r>
        <w:t xml:space="preserve"> has the following Material Compliance Deficiencies with respect to the applicable Standing Directions under the </w:t>
      </w:r>
      <w:r w:rsidRPr="00F85E82">
        <w:rPr>
          <w:i/>
          <w:iCs/>
        </w:rPr>
        <w:t>Financial Management Act 1994</w:t>
      </w:r>
      <w:r>
        <w:t xml:space="preserve"> and Instructions.</w:t>
      </w:r>
    </w:p>
    <w:p w14:paraId="46FD160E" w14:textId="753691BB" w:rsidR="00F85E82" w:rsidRDefault="001F0C12" w:rsidP="00F85E82">
      <w:pPr>
        <w:keepLines w:val="0"/>
        <w:ind w:left="567"/>
        <w:rPr>
          <w:rStyle w:val="Guidance"/>
        </w:rPr>
      </w:pPr>
      <w:r w:rsidRPr="00F85E82">
        <w:rPr>
          <w:rStyle w:val="Guidance"/>
        </w:rPr>
        <w:t>[Insert reference to relevant Direction or Instruction, e.g. Direction 3.2.1.2(b)]</w:t>
      </w:r>
    </w:p>
    <w:p w14:paraId="7DA8C4C9" w14:textId="26145611" w:rsidR="00F85E82" w:rsidRDefault="001F0C12" w:rsidP="00F85E82">
      <w:pPr>
        <w:keepLines w:val="0"/>
        <w:ind w:left="567"/>
        <w:rPr>
          <w:rStyle w:val="Guidance"/>
        </w:rPr>
      </w:pPr>
      <w:r w:rsidRPr="00F85E82">
        <w:rPr>
          <w:rStyle w:val="Guidance"/>
        </w:rPr>
        <w:t xml:space="preserve">[Insert </w:t>
      </w:r>
      <w:proofErr w:type="gramStart"/>
      <w:r w:rsidRPr="00F85E82">
        <w:rPr>
          <w:rStyle w:val="Guidance"/>
        </w:rPr>
        <w:t>brief summary</w:t>
      </w:r>
      <w:proofErr w:type="gramEnd"/>
      <w:r w:rsidRPr="00F85E82">
        <w:rPr>
          <w:rStyle w:val="Guidance"/>
        </w:rPr>
        <w:t xml:space="preserve"> of the reasons for/circumstances of the Material Compliance Deficiency]</w:t>
      </w:r>
    </w:p>
    <w:p w14:paraId="1ECF93C3" w14:textId="49819EAE" w:rsidR="001F0C12" w:rsidRPr="00F85E82" w:rsidRDefault="001F0C12" w:rsidP="00F85E82">
      <w:pPr>
        <w:keepLines w:val="0"/>
        <w:ind w:left="567"/>
        <w:rPr>
          <w:rStyle w:val="Guidance"/>
        </w:rPr>
      </w:pPr>
      <w:r w:rsidRPr="00F85E82">
        <w:rPr>
          <w:rStyle w:val="Guidance"/>
        </w:rPr>
        <w:t>[Insert details of planned and completed remedial actions]</w:t>
      </w:r>
    </w:p>
    <w:p w14:paraId="53527444" w14:textId="423894AE" w:rsidR="001F0C12" w:rsidRDefault="001F0C12" w:rsidP="001F0C12">
      <w:pPr>
        <w:keepLines w:val="0"/>
      </w:pPr>
    </w:p>
    <w:tbl>
      <w:tblPr>
        <w:tblStyle w:val="GuidanceNote"/>
        <w:tblW w:w="9639" w:type="dxa"/>
        <w:tblLayout w:type="fixed"/>
        <w:tblLook w:val="06A0" w:firstRow="1" w:lastRow="0" w:firstColumn="1" w:lastColumn="0" w:noHBand="1" w:noVBand="1"/>
      </w:tblPr>
      <w:tblGrid>
        <w:gridCol w:w="1516"/>
        <w:gridCol w:w="8123"/>
      </w:tblGrid>
      <w:tr w:rsidR="00EB4329" w:rsidRPr="00243C1F" w14:paraId="4FAD4D8B" w14:textId="77777777" w:rsidTr="00726B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70A66CCB" w14:textId="77777777" w:rsidR="00EB4329" w:rsidRPr="008B158A" w:rsidRDefault="00EB4329" w:rsidP="006F11A8">
            <w:pPr>
              <w:rPr>
                <w:rStyle w:val="Reference"/>
              </w:rPr>
            </w:pPr>
          </w:p>
        </w:tc>
        <w:tc>
          <w:tcPr>
            <w:tcW w:w="8123" w:type="dxa"/>
          </w:tcPr>
          <w:p w14:paraId="3BA8A421" w14:textId="3DD94326" w:rsidR="00EB4329" w:rsidRPr="00BC1768" w:rsidRDefault="00EB4329" w:rsidP="00BC1768">
            <w:pPr>
              <w:cnfStyle w:val="100000000000" w:firstRow="1" w:lastRow="0" w:firstColumn="0" w:lastColumn="0" w:oddVBand="0" w:evenVBand="0" w:oddHBand="0" w:evenHBand="0" w:firstRowFirstColumn="0" w:firstRowLastColumn="0" w:lastRowFirstColumn="0" w:lastRowLastColumn="0"/>
            </w:pPr>
            <w:r w:rsidRPr="00EB4329">
              <w:t>Guidance – Attestation for financial management compliance with Standing Direction 5.1.4</w:t>
            </w:r>
          </w:p>
        </w:tc>
      </w:tr>
      <w:tr w:rsidR="00EB4329" w:rsidRPr="00243C1F" w14:paraId="1E6D4945" w14:textId="77777777" w:rsidTr="00726B07">
        <w:tc>
          <w:tcPr>
            <w:cnfStyle w:val="001000000000" w:firstRow="0" w:lastRow="0" w:firstColumn="1" w:lastColumn="0" w:oddVBand="0" w:evenVBand="0" w:oddHBand="0" w:evenHBand="0" w:firstRowFirstColumn="0" w:firstRowLastColumn="0" w:lastRowFirstColumn="0" w:lastRowLastColumn="0"/>
            <w:tcW w:w="1516" w:type="dxa"/>
          </w:tcPr>
          <w:p w14:paraId="4684B93E" w14:textId="77777777" w:rsidR="00EB4329" w:rsidRPr="008B158A" w:rsidRDefault="00EB4329" w:rsidP="006F11A8">
            <w:pPr>
              <w:rPr>
                <w:rStyle w:val="Reference"/>
              </w:rPr>
            </w:pPr>
          </w:p>
        </w:tc>
        <w:tc>
          <w:tcPr>
            <w:tcW w:w="8123" w:type="dxa"/>
          </w:tcPr>
          <w:p w14:paraId="6CC36101" w14:textId="7E38B42C" w:rsidR="00EB4329" w:rsidRPr="008B158A" w:rsidRDefault="00EB4329" w:rsidP="00726B07">
            <w:pPr>
              <w:pStyle w:val="HeadingGuidance"/>
              <w:cnfStyle w:val="000000000000" w:firstRow="0" w:lastRow="0" w:firstColumn="0" w:lastColumn="0" w:oddVBand="0" w:evenVBand="0" w:oddHBand="0" w:evenHBand="0" w:firstRowFirstColumn="0" w:firstRowLastColumn="0" w:lastRowFirstColumn="0" w:lastRowLastColumn="0"/>
            </w:pPr>
            <w:bookmarkStart w:id="194" w:name="_Toc41961352"/>
            <w:r w:rsidRPr="00EB4329">
              <w:t>Legislative and documented references</w:t>
            </w:r>
            <w:bookmarkEnd w:id="194"/>
          </w:p>
        </w:tc>
      </w:tr>
      <w:tr w:rsidR="00EB4329" w:rsidRPr="00243C1F" w14:paraId="3AFA7E43" w14:textId="77777777" w:rsidTr="00726B07">
        <w:tc>
          <w:tcPr>
            <w:cnfStyle w:val="001000000000" w:firstRow="0" w:lastRow="0" w:firstColumn="1" w:lastColumn="0" w:oddVBand="0" w:evenVBand="0" w:oddHBand="0" w:evenHBand="0" w:firstRowFirstColumn="0" w:firstRowLastColumn="0" w:lastRowFirstColumn="0" w:lastRowLastColumn="0"/>
            <w:tcW w:w="1516" w:type="dxa"/>
          </w:tcPr>
          <w:p w14:paraId="61A090BD" w14:textId="69489307" w:rsidR="00EB4329" w:rsidRPr="00113FE9" w:rsidRDefault="00EB4329" w:rsidP="006F11A8">
            <w:pPr>
              <w:rPr>
                <w:rStyle w:val="Reference"/>
              </w:rPr>
            </w:pPr>
            <w:r w:rsidRPr="00EB4329">
              <w:rPr>
                <w:rStyle w:val="Reference"/>
              </w:rPr>
              <w:t>SD 5.1.2 to 5.1.4</w:t>
            </w:r>
          </w:p>
        </w:tc>
        <w:tc>
          <w:tcPr>
            <w:tcW w:w="8123" w:type="dxa"/>
          </w:tcPr>
          <w:p w14:paraId="16109491" w14:textId="06D56E29" w:rsidR="00EB4329" w:rsidRDefault="00EB4329" w:rsidP="006F11A8">
            <w:pPr>
              <w:cnfStyle w:val="000000000000" w:firstRow="0" w:lastRow="0" w:firstColumn="0" w:lastColumn="0" w:oddVBand="0" w:evenVBand="0" w:oddHBand="0" w:evenHBand="0" w:firstRowFirstColumn="0" w:firstRowLastColumn="0" w:lastRowFirstColumn="0" w:lastRowLastColumn="0"/>
            </w:pPr>
            <w:r w:rsidRPr="00EB4329">
              <w:t xml:space="preserve">The Standing Directions include an attestation of financial management compliance in an </w:t>
            </w:r>
            <w:r w:rsidR="00AE74CB" w:rsidRPr="00EB4329">
              <w:t xml:space="preserve">agency’s </w:t>
            </w:r>
            <w:r w:rsidRPr="00EB4329">
              <w:t>annual report. The Directions aim to improve compliance through the increased accountability and transparency of a public attestation and strengthened audit committee and internal audit function roles.</w:t>
            </w:r>
          </w:p>
          <w:p w14:paraId="67DD9719" w14:textId="0F2DF3F9" w:rsidR="00EB4329" w:rsidRPr="00243C1F" w:rsidRDefault="00EB4329" w:rsidP="006F11A8">
            <w:pPr>
              <w:cnfStyle w:val="000000000000" w:firstRow="0" w:lastRow="0" w:firstColumn="0" w:lastColumn="0" w:oddVBand="0" w:evenVBand="0" w:oddHBand="0" w:evenHBand="0" w:firstRowFirstColumn="0" w:firstRowLastColumn="0" w:lastRowFirstColumn="0" w:lastRowLastColumn="0"/>
            </w:pPr>
            <w:r w:rsidRPr="00EB4329">
              <w:t>The below annual assessment process and detailed reviews by the internal audit function support the public attestation.</w:t>
            </w:r>
          </w:p>
        </w:tc>
      </w:tr>
      <w:tr w:rsidR="00EB4329" w:rsidRPr="00243C1F" w14:paraId="0A491B32" w14:textId="77777777" w:rsidTr="00726B07">
        <w:tc>
          <w:tcPr>
            <w:cnfStyle w:val="001000000000" w:firstRow="0" w:lastRow="0" w:firstColumn="1" w:lastColumn="0" w:oddVBand="0" w:evenVBand="0" w:oddHBand="0" w:evenHBand="0" w:firstRowFirstColumn="0" w:firstRowLastColumn="0" w:lastRowFirstColumn="0" w:lastRowLastColumn="0"/>
            <w:tcW w:w="1516" w:type="dxa"/>
          </w:tcPr>
          <w:p w14:paraId="36CAA48F" w14:textId="127C4922" w:rsidR="00EB4329" w:rsidRPr="008B158A" w:rsidRDefault="00EB4329" w:rsidP="00EB4329">
            <w:pPr>
              <w:spacing w:before="240"/>
              <w:rPr>
                <w:rStyle w:val="Reference"/>
              </w:rPr>
            </w:pPr>
            <w:r w:rsidRPr="00EB4329">
              <w:rPr>
                <w:rStyle w:val="Reference"/>
              </w:rPr>
              <w:t>SD 5.1.2</w:t>
            </w:r>
          </w:p>
        </w:tc>
        <w:tc>
          <w:tcPr>
            <w:tcW w:w="8123" w:type="dxa"/>
          </w:tcPr>
          <w:p w14:paraId="21079EAB" w14:textId="77777777" w:rsidR="00EB4329" w:rsidRDefault="00EB4329" w:rsidP="00726B07">
            <w:pPr>
              <w:pStyle w:val="HeadingGuidance"/>
              <w:cnfStyle w:val="000000000000" w:firstRow="0" w:lastRow="0" w:firstColumn="0" w:lastColumn="0" w:oddVBand="0" w:evenVBand="0" w:oddHBand="0" w:evenHBand="0" w:firstRowFirstColumn="0" w:firstRowLastColumn="0" w:lastRowFirstColumn="0" w:lastRowLastColumn="0"/>
            </w:pPr>
            <w:bookmarkStart w:id="195" w:name="_Toc41961353"/>
            <w:r w:rsidRPr="00EB4329">
              <w:t>Annual assessment of financial management compliance</w:t>
            </w:r>
            <w:bookmarkEnd w:id="195"/>
          </w:p>
          <w:p w14:paraId="36DD1919" w14:textId="44384109" w:rsidR="00EB4329" w:rsidRPr="00EB4329" w:rsidRDefault="00EB4329" w:rsidP="00FC71D7">
            <w:pPr>
              <w:pStyle w:val="ListParagraph"/>
              <w:numPr>
                <w:ilvl w:val="0"/>
                <w:numId w:val="73"/>
              </w:numPr>
              <w:cnfStyle w:val="000000000000" w:firstRow="0" w:lastRow="0" w:firstColumn="0" w:lastColumn="0" w:oddVBand="0" w:evenVBand="0" w:oddHBand="0" w:evenHBand="0" w:firstRowFirstColumn="0" w:firstRowLastColumn="0" w:lastRowFirstColumn="0" w:lastRowLastColumn="0"/>
            </w:pPr>
            <w:r w:rsidRPr="00EB4329">
              <w:t xml:space="preserve">The Responsible Body must conduct an annual assessment of compliance with all applicable requirements in the </w:t>
            </w:r>
            <w:r w:rsidRPr="00EB4329">
              <w:rPr>
                <w:i/>
                <w:iCs/>
              </w:rPr>
              <w:t>Financial Management Act 1994</w:t>
            </w:r>
            <w:r w:rsidRPr="00EB4329">
              <w:t xml:space="preserve">, the Directions and the Instructions. </w:t>
            </w:r>
          </w:p>
          <w:p w14:paraId="1717E216" w14:textId="20B1A255" w:rsidR="00EB4329" w:rsidRPr="00EB4329" w:rsidRDefault="00EB4329" w:rsidP="00FC71D7">
            <w:pPr>
              <w:pStyle w:val="ListParagraph"/>
              <w:numPr>
                <w:ilvl w:val="0"/>
                <w:numId w:val="73"/>
              </w:numPr>
              <w:cnfStyle w:val="000000000000" w:firstRow="0" w:lastRow="0" w:firstColumn="0" w:lastColumn="0" w:oddVBand="0" w:evenVBand="0" w:oddHBand="0" w:evenHBand="0" w:firstRowFirstColumn="0" w:firstRowLastColumn="0" w:lastRowFirstColumn="0" w:lastRowLastColumn="0"/>
            </w:pPr>
            <w:r w:rsidRPr="00EB4329">
              <w:t>The Audit Committee must review the assessment.</w:t>
            </w:r>
          </w:p>
        </w:tc>
      </w:tr>
      <w:tr w:rsidR="00EB4329" w:rsidRPr="00243C1F" w14:paraId="24DCD97A" w14:textId="77777777" w:rsidTr="00726B07">
        <w:tc>
          <w:tcPr>
            <w:cnfStyle w:val="001000000000" w:firstRow="0" w:lastRow="0" w:firstColumn="1" w:lastColumn="0" w:oddVBand="0" w:evenVBand="0" w:oddHBand="0" w:evenHBand="0" w:firstRowFirstColumn="0" w:firstRowLastColumn="0" w:lastRowFirstColumn="0" w:lastRowLastColumn="0"/>
            <w:tcW w:w="1516" w:type="dxa"/>
          </w:tcPr>
          <w:p w14:paraId="51F63E11" w14:textId="4EAC9FB8" w:rsidR="00EB4329" w:rsidRPr="00EB4329" w:rsidRDefault="00EB4329" w:rsidP="00EB4329">
            <w:pPr>
              <w:spacing w:before="240"/>
              <w:rPr>
                <w:rStyle w:val="Reference"/>
              </w:rPr>
            </w:pPr>
            <w:r w:rsidRPr="00EB4329">
              <w:rPr>
                <w:rStyle w:val="Reference"/>
              </w:rPr>
              <w:t>SD 5.1.3</w:t>
            </w:r>
          </w:p>
        </w:tc>
        <w:tc>
          <w:tcPr>
            <w:tcW w:w="8123" w:type="dxa"/>
          </w:tcPr>
          <w:p w14:paraId="2EA5F9D4" w14:textId="77777777" w:rsidR="00EB4329" w:rsidRDefault="00EB4329" w:rsidP="00726B07">
            <w:pPr>
              <w:pStyle w:val="HeadingGuidance"/>
              <w:cnfStyle w:val="000000000000" w:firstRow="0" w:lastRow="0" w:firstColumn="0" w:lastColumn="0" w:oddVBand="0" w:evenVBand="0" w:oddHBand="0" w:evenHBand="0" w:firstRowFirstColumn="0" w:firstRowLastColumn="0" w:lastRowFirstColumn="0" w:lastRowLastColumn="0"/>
            </w:pPr>
            <w:bookmarkStart w:id="196" w:name="_Toc41961354"/>
            <w:r>
              <w:t>Detailed periodic review of financial management compliance</w:t>
            </w:r>
            <w:bookmarkEnd w:id="196"/>
            <w:r>
              <w:t xml:space="preserve"> </w:t>
            </w:r>
          </w:p>
          <w:p w14:paraId="306DF4D6" w14:textId="2487A5B2" w:rsidR="00EB4329" w:rsidRPr="00EB4329" w:rsidRDefault="00EB4329" w:rsidP="00FC71D7">
            <w:pPr>
              <w:pStyle w:val="ListParagraph"/>
              <w:numPr>
                <w:ilvl w:val="0"/>
                <w:numId w:val="74"/>
              </w:numPr>
              <w:cnfStyle w:val="000000000000" w:firstRow="0" w:lastRow="0" w:firstColumn="0" w:lastColumn="0" w:oddVBand="0" w:evenVBand="0" w:oddHBand="0" w:evenHBand="0" w:firstRowFirstColumn="0" w:firstRowLastColumn="0" w:lastRowFirstColumn="0" w:lastRowLastColumn="0"/>
            </w:pPr>
            <w:r w:rsidRPr="00EB4329">
              <w:t xml:space="preserve">The Responsible Body must ensure that the internal audit function conducts a detailed review of the </w:t>
            </w:r>
            <w:r w:rsidR="00AE74CB" w:rsidRPr="00EB4329">
              <w:t xml:space="preserve">agency’s </w:t>
            </w:r>
            <w:r w:rsidRPr="00EB4329">
              <w:t xml:space="preserve">compliance with all requirements in the </w:t>
            </w:r>
            <w:r w:rsidRPr="00AE74CB">
              <w:rPr>
                <w:i/>
                <w:iCs/>
              </w:rPr>
              <w:t>Financial Management Act 1994</w:t>
            </w:r>
            <w:r w:rsidRPr="00EB4329">
              <w:t xml:space="preserve">, these Directions and the Instructions over the period specified (three or four years). </w:t>
            </w:r>
          </w:p>
          <w:p w14:paraId="05567FC6" w14:textId="5605BD3A" w:rsidR="00EB4329" w:rsidRPr="00EB4329" w:rsidRDefault="00EB4329" w:rsidP="00FC71D7">
            <w:pPr>
              <w:pStyle w:val="ListParagraph"/>
              <w:numPr>
                <w:ilvl w:val="0"/>
                <w:numId w:val="74"/>
              </w:numPr>
              <w:cnfStyle w:val="000000000000" w:firstRow="0" w:lastRow="0" w:firstColumn="0" w:lastColumn="0" w:oddVBand="0" w:evenVBand="0" w:oddHBand="0" w:evenHBand="0" w:firstRowFirstColumn="0" w:firstRowLastColumn="0" w:lastRowFirstColumn="0" w:lastRowLastColumn="0"/>
            </w:pPr>
            <w:r w:rsidRPr="00EB4329">
              <w:t>The period of review must be the same as the period of the strategic internal audit plan.</w:t>
            </w:r>
          </w:p>
          <w:p w14:paraId="6EB80676" w14:textId="2C102E25" w:rsidR="00EB4329" w:rsidRPr="00EB4329" w:rsidRDefault="00EB4329" w:rsidP="00FC71D7">
            <w:pPr>
              <w:pStyle w:val="ListParagraph"/>
              <w:numPr>
                <w:ilvl w:val="0"/>
                <w:numId w:val="74"/>
              </w:numPr>
              <w:cnfStyle w:val="000000000000" w:firstRow="0" w:lastRow="0" w:firstColumn="0" w:lastColumn="0" w:oddVBand="0" w:evenVBand="0" w:oddHBand="0" w:evenHBand="0" w:firstRowFirstColumn="0" w:firstRowLastColumn="0" w:lastRowFirstColumn="0" w:lastRowLastColumn="0"/>
            </w:pPr>
            <w:r w:rsidRPr="00EB4329">
              <w:t>A plan for the review must be included in the strategic internal audit plan.</w:t>
            </w:r>
          </w:p>
        </w:tc>
      </w:tr>
      <w:tr w:rsidR="00EB4329" w:rsidRPr="00243C1F" w14:paraId="43AEFDE7" w14:textId="77777777" w:rsidTr="00726B07">
        <w:tc>
          <w:tcPr>
            <w:cnfStyle w:val="001000000000" w:firstRow="0" w:lastRow="0" w:firstColumn="1" w:lastColumn="0" w:oddVBand="0" w:evenVBand="0" w:oddHBand="0" w:evenHBand="0" w:firstRowFirstColumn="0" w:firstRowLastColumn="0" w:lastRowFirstColumn="0" w:lastRowLastColumn="0"/>
            <w:tcW w:w="1516" w:type="dxa"/>
          </w:tcPr>
          <w:p w14:paraId="5BFD7C5A" w14:textId="692FE1DC" w:rsidR="00EB4329" w:rsidRPr="00EB4329" w:rsidRDefault="00EB4329" w:rsidP="00EB4329">
            <w:pPr>
              <w:rPr>
                <w:rStyle w:val="Reference"/>
              </w:rPr>
            </w:pPr>
            <w:r w:rsidRPr="00EB4329">
              <w:rPr>
                <w:rStyle w:val="Reference"/>
              </w:rPr>
              <w:t>SD 5.1.4 Financial management compliance attestation</w:t>
            </w:r>
            <w:r w:rsidR="001D2C98">
              <w:rPr>
                <w:rStyle w:val="FootnoteReference"/>
              </w:rPr>
              <w:footnoteReference w:id="7"/>
            </w:r>
          </w:p>
        </w:tc>
        <w:tc>
          <w:tcPr>
            <w:tcW w:w="8123" w:type="dxa"/>
          </w:tcPr>
          <w:p w14:paraId="1A701A65" w14:textId="6AF60C73" w:rsidR="00EB4329" w:rsidRPr="00EB4329" w:rsidRDefault="00EB4329" w:rsidP="00FC71D7">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EB4329">
              <w:t xml:space="preserve">The Responsible Body, or a member of the Responsible Body, must, in the </w:t>
            </w:r>
            <w:r w:rsidR="00AE74CB" w:rsidRPr="00EB4329">
              <w:t>agenc</w:t>
            </w:r>
            <w:r w:rsidR="00AE74CB">
              <w:t>y’</w:t>
            </w:r>
            <w:r w:rsidR="00AE74CB" w:rsidRPr="00EB4329">
              <w:t>s annual report</w:t>
            </w:r>
            <w:r w:rsidRPr="00EB4329">
              <w:t xml:space="preserve">, in relation to the relevant financial year, attest to the extent of compliance with applicable requirements in the </w:t>
            </w:r>
            <w:r w:rsidRPr="00AE74CB">
              <w:rPr>
                <w:i/>
                <w:iCs/>
              </w:rPr>
              <w:t>Financial Management Act 1994</w:t>
            </w:r>
            <w:r w:rsidRPr="00EB4329">
              <w:t>, the Directions and the Instructions, and disclose all Material Compliance Deficiencies.</w:t>
            </w:r>
          </w:p>
          <w:p w14:paraId="59B154E7" w14:textId="77777777" w:rsidR="00EB4329" w:rsidRPr="00EB4329" w:rsidRDefault="00EB4329" w:rsidP="00FC71D7">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EB4329">
              <w:t xml:space="preserve">The compliance attestation must relate to compliance for the entire period of the relevant financial year. </w:t>
            </w:r>
          </w:p>
          <w:p w14:paraId="2698818E" w14:textId="03131550" w:rsidR="00EB4329" w:rsidRPr="00EB4329" w:rsidRDefault="00EB4329" w:rsidP="00FC71D7">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EB4329">
              <w:t>The Audit Committee must review the attestation.</w:t>
            </w:r>
          </w:p>
        </w:tc>
      </w:tr>
    </w:tbl>
    <w:p w14:paraId="2FABF447" w14:textId="1A8BAC6B" w:rsidR="00726B07" w:rsidRDefault="00726B07"/>
    <w:p w14:paraId="5E839945" w14:textId="77777777" w:rsidR="00726B07" w:rsidRDefault="00726B07">
      <w:r>
        <w:rPr>
          <w:b/>
        </w:rPr>
        <w:br w:type="page"/>
      </w:r>
    </w:p>
    <w:tbl>
      <w:tblPr>
        <w:tblStyle w:val="GuidanceNote"/>
        <w:tblW w:w="9639" w:type="dxa"/>
        <w:tblLayout w:type="fixed"/>
        <w:tblLook w:val="04A0" w:firstRow="1" w:lastRow="0" w:firstColumn="1" w:lastColumn="0" w:noHBand="0" w:noVBand="1"/>
      </w:tblPr>
      <w:tblGrid>
        <w:gridCol w:w="1516"/>
        <w:gridCol w:w="8123"/>
      </w:tblGrid>
      <w:tr w:rsidR="00726B07" w:rsidRPr="00243C1F" w14:paraId="3973FF5F" w14:textId="77777777" w:rsidTr="00726B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02353EB7" w14:textId="06FACC7D" w:rsidR="00726B07" w:rsidRPr="008B158A" w:rsidRDefault="00726B07" w:rsidP="00E73BC6">
            <w:pPr>
              <w:rPr>
                <w:rStyle w:val="Reference"/>
              </w:rPr>
            </w:pPr>
          </w:p>
        </w:tc>
        <w:tc>
          <w:tcPr>
            <w:tcW w:w="8123" w:type="dxa"/>
          </w:tcPr>
          <w:p w14:paraId="4FB3A2A9" w14:textId="274046B6" w:rsidR="00726B07" w:rsidRPr="00BC1768" w:rsidRDefault="00726B07" w:rsidP="00E73BC6">
            <w:pPr>
              <w:cnfStyle w:val="100000000000" w:firstRow="1" w:lastRow="0" w:firstColumn="0" w:lastColumn="0" w:oddVBand="0" w:evenVBand="0" w:oddHBand="0" w:evenHBand="0" w:firstRowFirstColumn="0" w:firstRowLastColumn="0" w:lastRowFirstColumn="0" w:lastRowLastColumn="0"/>
            </w:pPr>
            <w:r w:rsidRPr="00EB4329">
              <w:t>Guidance – Attestation for financial management compliance with Standing Direction 5.1.4</w:t>
            </w:r>
            <w:r>
              <w:t xml:space="preserve"> </w:t>
            </w:r>
            <w:r w:rsidRPr="00726B07">
              <w:rPr>
                <w:i/>
                <w:iCs/>
              </w:rPr>
              <w:t>(continued)</w:t>
            </w:r>
          </w:p>
        </w:tc>
      </w:tr>
      <w:tr w:rsidR="00EB4329" w:rsidRPr="00243C1F" w14:paraId="40EC9E61" w14:textId="77777777" w:rsidTr="00726B07">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516" w:type="dxa"/>
          </w:tcPr>
          <w:p w14:paraId="281C5025" w14:textId="77777777" w:rsidR="00EB4329" w:rsidRPr="00EB4329" w:rsidRDefault="00EB4329" w:rsidP="00EB4329">
            <w:pPr>
              <w:rPr>
                <w:rStyle w:val="Reference"/>
              </w:rPr>
            </w:pPr>
          </w:p>
        </w:tc>
        <w:tc>
          <w:tcPr>
            <w:tcW w:w="8123" w:type="dxa"/>
          </w:tcPr>
          <w:p w14:paraId="4EEF4901" w14:textId="77777777" w:rsidR="00EB4329" w:rsidRDefault="00EB4329" w:rsidP="00726B07">
            <w:pPr>
              <w:pStyle w:val="HeadingGuidance"/>
              <w:cnfStyle w:val="000000000000" w:firstRow="0" w:lastRow="0" w:firstColumn="0" w:lastColumn="0" w:oddVBand="0" w:evenVBand="0" w:oddHBand="0" w:evenHBand="0" w:firstRowFirstColumn="0" w:firstRowLastColumn="0" w:lastRowFirstColumn="0" w:lastRowLastColumn="0"/>
            </w:pPr>
            <w:bookmarkStart w:id="197" w:name="_Toc41961355"/>
            <w:r>
              <w:t>Guidance</w:t>
            </w:r>
            <w:bookmarkEnd w:id="197"/>
            <w:r>
              <w:t xml:space="preserve"> </w:t>
            </w:r>
          </w:p>
          <w:p w14:paraId="4CD07FCF" w14:textId="6719F503" w:rsidR="00EB4329" w:rsidRDefault="00EB4329" w:rsidP="00EB4329">
            <w:pPr>
              <w:cnfStyle w:val="000000000000" w:firstRow="0" w:lastRow="0" w:firstColumn="0" w:lastColumn="0" w:oddVBand="0" w:evenVBand="0" w:oddHBand="0" w:evenHBand="0" w:firstRowFirstColumn="0" w:firstRowLastColumn="0" w:lastRowFirstColumn="0" w:lastRowLastColumn="0"/>
            </w:pPr>
            <w:r>
              <w:t xml:space="preserve">From 2018-19, a public attestation to the extent of compliance with all applicable Standing Directions and Instructions will be required in each </w:t>
            </w:r>
            <w:r w:rsidR="00AE74CB">
              <w:t xml:space="preserve">agency’s </w:t>
            </w:r>
            <w:r>
              <w:t>annual report.</w:t>
            </w:r>
          </w:p>
          <w:p w14:paraId="75C3F6DF" w14:textId="511A4139" w:rsidR="00EB4329" w:rsidRDefault="00EB4329" w:rsidP="00EB4329">
            <w:pPr>
              <w:cnfStyle w:val="000000000000" w:firstRow="0" w:lastRow="0" w:firstColumn="0" w:lastColumn="0" w:oddVBand="0" w:evenVBand="0" w:oddHBand="0" w:evenHBand="0" w:firstRowFirstColumn="0" w:firstRowLastColumn="0" w:lastRowFirstColumn="0" w:lastRowLastColumn="0"/>
            </w:pPr>
            <w:r>
              <w:t xml:space="preserve">The Responsible Body of an </w:t>
            </w:r>
            <w:r w:rsidR="00AE74CB">
              <w:t xml:space="preserve">agency </w:t>
            </w:r>
            <w:r>
              <w:t xml:space="preserve">(Department or Public Body) is responsible for the accuracy and completeness of attestation and must utilise audit committees or other internal governance bodies, where available, to support the view expressed. For a </w:t>
            </w:r>
            <w:r w:rsidR="00AE74CB">
              <w:t>department</w:t>
            </w:r>
            <w:r>
              <w:t>, the Secretary/</w:t>
            </w:r>
            <w:r w:rsidR="00AE74CB">
              <w:t xml:space="preserve"> </w:t>
            </w:r>
            <w:r>
              <w:t>Accountable Officer is the Responsible Body. For Public Bodies, it is the board or the person with ultimate decision-making authority.</w:t>
            </w:r>
          </w:p>
          <w:p w14:paraId="79E2BE92" w14:textId="37C9071D" w:rsidR="00EB4329" w:rsidRDefault="00EB4329" w:rsidP="00EB4329">
            <w:pPr>
              <w:cnfStyle w:val="000000000000" w:firstRow="0" w:lastRow="0" w:firstColumn="0" w:lastColumn="0" w:oddVBand="0" w:evenVBand="0" w:oddHBand="0" w:evenHBand="0" w:firstRowFirstColumn="0" w:firstRowLastColumn="0" w:lastRowFirstColumn="0" w:lastRowLastColumn="0"/>
            </w:pPr>
            <w:r>
              <w:t xml:space="preserve">Attestation to the extent of compliance should be made annually in the report of operations and the person making the attestation usually the Secretary/Accountable Officer of a Department or member of the Responsible Body (for example the Chair of the Board) of a Public Body, should not make the attestation unless the </w:t>
            </w:r>
            <w:r w:rsidR="00AE74CB">
              <w:t>Audit C</w:t>
            </w:r>
            <w:r>
              <w:t>ommittee agrees that such an assurance can be given.</w:t>
            </w:r>
          </w:p>
          <w:p w14:paraId="613B7461" w14:textId="737A9D22" w:rsidR="00EB4329" w:rsidRPr="00EB4329" w:rsidRDefault="00EB4329" w:rsidP="00EB4329">
            <w:pPr>
              <w:cnfStyle w:val="000000000000" w:firstRow="0" w:lastRow="0" w:firstColumn="0" w:lastColumn="0" w:oddVBand="0" w:evenVBand="0" w:oddHBand="0" w:evenHBand="0" w:firstRowFirstColumn="0" w:firstRowLastColumn="0" w:lastRowFirstColumn="0" w:lastRowLastColumn="0"/>
            </w:pPr>
            <w:r>
              <w:t xml:space="preserve">An </w:t>
            </w:r>
            <w:r w:rsidR="00AE74CB">
              <w:t xml:space="preserve">agency </w:t>
            </w:r>
            <w:r>
              <w:t>must only complete one attestation and the format will depend on whether a Material Compliance Deficiency has been identified (see attached templates).</w:t>
            </w:r>
          </w:p>
        </w:tc>
      </w:tr>
    </w:tbl>
    <w:p w14:paraId="03763FDB" w14:textId="7900FD1B" w:rsidR="001F0C12" w:rsidRDefault="001F0C12" w:rsidP="001F0C12">
      <w:pPr>
        <w:keepLines w:val="0"/>
      </w:pPr>
    </w:p>
    <w:p w14:paraId="3BF5CE39" w14:textId="3A5A029B" w:rsidR="001F0C12" w:rsidRDefault="001D7817" w:rsidP="001D7817">
      <w:pPr>
        <w:pStyle w:val="Heading20"/>
      </w:pPr>
      <w:bookmarkStart w:id="198" w:name="_Toc41961356"/>
      <w:r>
        <w:t>C</w:t>
      </w:r>
      <w:r w:rsidR="001F0C12">
        <w:t>ompliance with DataVic Access Policy</w:t>
      </w:r>
      <w:bookmarkEnd w:id="198"/>
      <w:r w:rsidR="001F0C12">
        <w:t xml:space="preserve"> </w:t>
      </w:r>
    </w:p>
    <w:p w14:paraId="5AA66321" w14:textId="7216F4F6" w:rsidR="001F0C12" w:rsidRDefault="001F0C12" w:rsidP="001F0C12">
      <w:pPr>
        <w:keepLines w:val="0"/>
      </w:pPr>
      <w:r>
        <w:t xml:space="preserve">Consistent with the DataVic Access Policy issued by the Victorian Government in 2012, the </w:t>
      </w:r>
      <w:r w:rsidRPr="001D7817">
        <w:rPr>
          <w:rStyle w:val="Guidance"/>
        </w:rPr>
        <w:t>[insert relevant department name]</w:t>
      </w:r>
      <w:r>
        <w:t xml:space="preserve"> made </w:t>
      </w:r>
      <w:r w:rsidRPr="001D7817">
        <w:rPr>
          <w:rStyle w:val="Guidance"/>
        </w:rPr>
        <w:t>[insert number]</w:t>
      </w:r>
      <w:r>
        <w:t xml:space="preserve"> data sets available on the DataVic website in 2019</w:t>
      </w:r>
      <w:r w:rsidR="001D7817">
        <w:noBreakHyphen/>
      </w:r>
      <w:r>
        <w:t xml:space="preserve">20. Information included in this </w:t>
      </w:r>
      <w:r w:rsidR="000467FF">
        <w:t>Annual Repor</w:t>
      </w:r>
      <w:r>
        <w:t xml:space="preserve">t will also be available at </w:t>
      </w:r>
      <w:hyperlink r:id="rId73" w:history="1">
        <w:r w:rsidRPr="001D7817">
          <w:rPr>
            <w:rStyle w:val="Hyperlink"/>
          </w:rPr>
          <w:t>www.data.vic.gov.au</w:t>
        </w:r>
      </w:hyperlink>
      <w:r>
        <w:t xml:space="preserve"> in electronic readable format. </w:t>
      </w:r>
      <w:r w:rsidRPr="001D7817">
        <w:rPr>
          <w:rStyle w:val="Guidance"/>
        </w:rPr>
        <w:t>[Note: suitable formats are CSV, Excel, and XML. PDF and Word are not suitable formats.]</w:t>
      </w:r>
    </w:p>
    <w:p w14:paraId="2627F0ED" w14:textId="77777777" w:rsidR="001D7817" w:rsidRDefault="001D7817" w:rsidP="001F0C12">
      <w:pPr>
        <w:keepLines w:val="0"/>
      </w:pPr>
    </w:p>
    <w:tbl>
      <w:tblPr>
        <w:tblStyle w:val="GuidanceNote"/>
        <w:tblW w:w="9639" w:type="dxa"/>
        <w:tblLayout w:type="fixed"/>
        <w:tblLook w:val="06A0" w:firstRow="1" w:lastRow="0" w:firstColumn="1" w:lastColumn="0" w:noHBand="1" w:noVBand="1"/>
      </w:tblPr>
      <w:tblGrid>
        <w:gridCol w:w="1516"/>
        <w:gridCol w:w="8123"/>
      </w:tblGrid>
      <w:tr w:rsidR="001D7817" w:rsidRPr="00243C1F" w14:paraId="7FAA078C" w14:textId="77777777" w:rsidTr="001D78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tcPr>
          <w:p w14:paraId="2D745082" w14:textId="77777777" w:rsidR="001D7817" w:rsidRPr="008B158A" w:rsidRDefault="001D7817" w:rsidP="006F11A8">
            <w:pPr>
              <w:rPr>
                <w:rStyle w:val="Reference"/>
              </w:rPr>
            </w:pPr>
          </w:p>
        </w:tc>
        <w:tc>
          <w:tcPr>
            <w:tcW w:w="8123" w:type="dxa"/>
          </w:tcPr>
          <w:p w14:paraId="624156C1" w14:textId="0162AC7F" w:rsidR="001D7817" w:rsidRPr="00BC1768" w:rsidRDefault="001D7817" w:rsidP="00BC1768">
            <w:pPr>
              <w:cnfStyle w:val="100000000000" w:firstRow="1" w:lastRow="0" w:firstColumn="0" w:lastColumn="0" w:oddVBand="0" w:evenVBand="0" w:oddHBand="0" w:evenHBand="0" w:firstRowFirstColumn="0" w:firstRowLastColumn="0" w:lastRowFirstColumn="0" w:lastRowLastColumn="0"/>
            </w:pPr>
            <w:r w:rsidRPr="001D7817">
              <w:t>Guidance – DataVic Access Policy</w:t>
            </w:r>
          </w:p>
        </w:tc>
      </w:tr>
      <w:tr w:rsidR="001D7817" w:rsidRPr="00243C1F" w14:paraId="7806B8D6" w14:textId="77777777" w:rsidTr="001D7817">
        <w:tc>
          <w:tcPr>
            <w:cnfStyle w:val="001000000000" w:firstRow="0" w:lastRow="0" w:firstColumn="1" w:lastColumn="0" w:oddVBand="0" w:evenVBand="0" w:oddHBand="0" w:evenHBand="0" w:firstRowFirstColumn="0" w:firstRowLastColumn="0" w:lastRowFirstColumn="0" w:lastRowLastColumn="0"/>
            <w:tcW w:w="1516" w:type="dxa"/>
          </w:tcPr>
          <w:p w14:paraId="38F0731B" w14:textId="77777777" w:rsidR="001D7817" w:rsidRPr="008B158A" w:rsidRDefault="001D7817" w:rsidP="006F11A8">
            <w:pPr>
              <w:rPr>
                <w:rStyle w:val="Reference"/>
              </w:rPr>
            </w:pPr>
          </w:p>
        </w:tc>
        <w:tc>
          <w:tcPr>
            <w:tcW w:w="8123" w:type="dxa"/>
          </w:tcPr>
          <w:p w14:paraId="61AB420C" w14:textId="77777777" w:rsidR="001D7817" w:rsidRDefault="001D7817" w:rsidP="00726B07">
            <w:pPr>
              <w:pStyle w:val="HeadingGuidance"/>
              <w:cnfStyle w:val="000000000000" w:firstRow="0" w:lastRow="0" w:firstColumn="0" w:lastColumn="0" w:oddVBand="0" w:evenVBand="0" w:oddHBand="0" w:evenHBand="0" w:firstRowFirstColumn="0" w:firstRowLastColumn="0" w:lastRowFirstColumn="0" w:lastRowLastColumn="0"/>
            </w:pPr>
            <w:bookmarkStart w:id="199" w:name="_Toc41961357"/>
            <w:r w:rsidRPr="001D7817">
              <w:t>Guidance</w:t>
            </w:r>
            <w:bookmarkEnd w:id="199"/>
          </w:p>
          <w:p w14:paraId="467D6A8D" w14:textId="299EA44C" w:rsidR="001D7817" w:rsidRDefault="001D7817" w:rsidP="001D7817">
            <w:pPr>
              <w:cnfStyle w:val="000000000000" w:firstRow="0" w:lastRow="0" w:firstColumn="0" w:lastColumn="0" w:oddVBand="0" w:evenVBand="0" w:oddHBand="0" w:evenHBand="0" w:firstRowFirstColumn="0" w:firstRowLastColumn="0" w:lastRowFirstColumn="0" w:lastRowLastColumn="0"/>
            </w:pPr>
            <w:r>
              <w:t xml:space="preserve">In August 2012, the Victorian Government released the DataVic Access Policy, which enables the sharing of </w:t>
            </w:r>
            <w:r w:rsidR="000467FF">
              <w:t xml:space="preserve">government </w:t>
            </w:r>
            <w:r>
              <w:t>data at no, or minimal, cost to users. Government data from all agencies will be progressively supplied in an electronic readable format that will minimise access costs and maximise use and reuse.</w:t>
            </w:r>
          </w:p>
          <w:p w14:paraId="546D8F91" w14:textId="77777777" w:rsidR="001D7817" w:rsidRDefault="001D7817" w:rsidP="001D7817">
            <w:pPr>
              <w:cnfStyle w:val="000000000000" w:firstRow="0" w:lastRow="0" w:firstColumn="0" w:lastColumn="0" w:oddVBand="0" w:evenVBand="0" w:oddHBand="0" w:evenHBand="0" w:firstRowFirstColumn="0" w:firstRowLastColumn="0" w:lastRowFirstColumn="0" w:lastRowLastColumn="0"/>
            </w:pPr>
            <w:r>
              <w:t>Entities are encouraged to include in their annual report this statement if applicable.</w:t>
            </w:r>
          </w:p>
          <w:p w14:paraId="0A29A08B" w14:textId="77777777" w:rsidR="001D7817" w:rsidRDefault="001D7817" w:rsidP="001D7817">
            <w:pPr>
              <w:cnfStyle w:val="000000000000" w:firstRow="0" w:lastRow="0" w:firstColumn="0" w:lastColumn="0" w:oddVBand="0" w:evenVBand="0" w:oddHBand="0" w:evenHBand="0" w:firstRowFirstColumn="0" w:firstRowLastColumn="0" w:lastRowFirstColumn="0" w:lastRowLastColumn="0"/>
            </w:pPr>
            <w:r>
              <w:t>Agencies are also encouraged to incorporate DataVic Access Policy achievements into their annual report. Suggested items include:</w:t>
            </w:r>
          </w:p>
          <w:p w14:paraId="7A00B96D" w14:textId="77777777" w:rsidR="001D7817" w:rsidRPr="00707586" w:rsidRDefault="001D7817" w:rsidP="00FC71D7">
            <w:pPr>
              <w:pStyle w:val="ListParagraph"/>
              <w:numPr>
                <w:ilvl w:val="0"/>
                <w:numId w:val="76"/>
              </w:numPr>
              <w:cnfStyle w:val="000000000000" w:firstRow="0" w:lastRow="0" w:firstColumn="0" w:lastColumn="0" w:oddVBand="0" w:evenVBand="0" w:oddHBand="0" w:evenHBand="0" w:firstRowFirstColumn="0" w:firstRowLastColumn="0" w:lastRowFirstColumn="0" w:lastRowLastColumn="0"/>
            </w:pPr>
            <w:r w:rsidRPr="00707586">
              <w:t>outcomes from the previous year’s program of works targets;</w:t>
            </w:r>
          </w:p>
          <w:p w14:paraId="08D68F00" w14:textId="77777777" w:rsidR="001D7817" w:rsidRPr="00707586" w:rsidRDefault="001D7817" w:rsidP="00FC71D7">
            <w:pPr>
              <w:pStyle w:val="ListParagraph"/>
              <w:numPr>
                <w:ilvl w:val="0"/>
                <w:numId w:val="76"/>
              </w:numPr>
              <w:cnfStyle w:val="000000000000" w:firstRow="0" w:lastRow="0" w:firstColumn="0" w:lastColumn="0" w:oddVBand="0" w:evenVBand="0" w:oddHBand="0" w:evenHBand="0" w:firstRowFirstColumn="0" w:firstRowLastColumn="0" w:lastRowFirstColumn="0" w:lastRowLastColumn="0"/>
            </w:pPr>
            <w:r w:rsidRPr="00707586">
              <w:t>a list of categories of datasets that have been made available;</w:t>
            </w:r>
          </w:p>
          <w:p w14:paraId="2A38A4FB" w14:textId="77777777" w:rsidR="001D7817" w:rsidRPr="00707586" w:rsidRDefault="001D7817" w:rsidP="00FC71D7">
            <w:pPr>
              <w:pStyle w:val="ListParagraph"/>
              <w:numPr>
                <w:ilvl w:val="0"/>
                <w:numId w:val="76"/>
              </w:numPr>
              <w:cnfStyle w:val="000000000000" w:firstRow="0" w:lastRow="0" w:firstColumn="0" w:lastColumn="0" w:oddVBand="0" w:evenVBand="0" w:oddHBand="0" w:evenHBand="0" w:firstRowFirstColumn="0" w:firstRowLastColumn="0" w:lastRowFirstColumn="0" w:lastRowLastColumn="0"/>
            </w:pPr>
            <w:r w:rsidRPr="00707586">
              <w:t>suggestions for datasets received and the outcome of the suggestions;</w:t>
            </w:r>
          </w:p>
          <w:p w14:paraId="5A1DEA94" w14:textId="77777777" w:rsidR="001D7817" w:rsidRPr="00707586" w:rsidRDefault="001D7817" w:rsidP="00FC71D7">
            <w:pPr>
              <w:pStyle w:val="ListParagraph"/>
              <w:numPr>
                <w:ilvl w:val="0"/>
                <w:numId w:val="76"/>
              </w:numPr>
              <w:cnfStyle w:val="000000000000" w:firstRow="0" w:lastRow="0" w:firstColumn="0" w:lastColumn="0" w:oddVBand="0" w:evenVBand="0" w:oddHBand="0" w:evenHBand="0" w:firstRowFirstColumn="0" w:firstRowLastColumn="0" w:lastRowFirstColumn="0" w:lastRowLastColumn="0"/>
            </w:pPr>
            <w:r w:rsidRPr="00707586">
              <w:t xml:space="preserve">feedback for datasets received and the outcome of the feedback; </w:t>
            </w:r>
          </w:p>
          <w:p w14:paraId="48BD0ED9" w14:textId="77777777" w:rsidR="001D7817" w:rsidRPr="00707586" w:rsidRDefault="001D7817" w:rsidP="00FC71D7">
            <w:pPr>
              <w:pStyle w:val="ListParagraph"/>
              <w:numPr>
                <w:ilvl w:val="0"/>
                <w:numId w:val="76"/>
              </w:numPr>
              <w:cnfStyle w:val="000000000000" w:firstRow="0" w:lastRow="0" w:firstColumn="0" w:lastColumn="0" w:oddVBand="0" w:evenVBand="0" w:oddHBand="0" w:evenHBand="0" w:firstRowFirstColumn="0" w:firstRowLastColumn="0" w:lastRowFirstColumn="0" w:lastRowLastColumn="0"/>
            </w:pPr>
            <w:r w:rsidRPr="00707586">
              <w:t>any known benefits of making datasets available achieved to date; and</w:t>
            </w:r>
          </w:p>
          <w:p w14:paraId="17EF87EE" w14:textId="77777777" w:rsidR="001D7817" w:rsidRPr="00707586" w:rsidRDefault="001D7817" w:rsidP="00FC71D7">
            <w:pPr>
              <w:pStyle w:val="ListParagraph"/>
              <w:numPr>
                <w:ilvl w:val="0"/>
                <w:numId w:val="76"/>
              </w:numPr>
              <w:cnfStyle w:val="000000000000" w:firstRow="0" w:lastRow="0" w:firstColumn="0" w:lastColumn="0" w:oddVBand="0" w:evenVBand="0" w:oddHBand="0" w:evenHBand="0" w:firstRowFirstColumn="0" w:firstRowLastColumn="0" w:lastRowFirstColumn="0" w:lastRowLastColumn="0"/>
            </w:pPr>
            <w:r w:rsidRPr="00707586">
              <w:t xml:space="preserve">strategies for the coming year, including a list of proposed categories of datasets to be made available. </w:t>
            </w:r>
          </w:p>
          <w:p w14:paraId="7B7CA65A" w14:textId="75C06FA9" w:rsidR="001D7817" w:rsidRPr="008B158A" w:rsidRDefault="001D7817" w:rsidP="001D7817">
            <w:pPr>
              <w:cnfStyle w:val="000000000000" w:firstRow="0" w:lastRow="0" w:firstColumn="0" w:lastColumn="0" w:oddVBand="0" w:evenVBand="0" w:oddHBand="0" w:evenHBand="0" w:firstRowFirstColumn="0" w:firstRowLastColumn="0" w:lastRowFirstColumn="0" w:lastRowLastColumn="0"/>
            </w:pPr>
            <w:r>
              <w:t xml:space="preserve">For further information, please see the DataVic Access Policy and Guidelines at: </w:t>
            </w:r>
            <w:hyperlink r:id="rId74" w:history="1">
              <w:r w:rsidRPr="00707586">
                <w:rPr>
                  <w:rStyle w:val="Hyperlink"/>
                </w:rPr>
                <w:t>www.data.vic.gov.au/datavic-access-policy</w:t>
              </w:r>
            </w:hyperlink>
            <w:r>
              <w:t>.</w:t>
            </w:r>
          </w:p>
        </w:tc>
      </w:tr>
    </w:tbl>
    <w:p w14:paraId="4839409B" w14:textId="77777777" w:rsidR="00113FE9" w:rsidRDefault="00113FE9" w:rsidP="00113FE9"/>
    <w:p w14:paraId="47E79C75" w14:textId="77777777" w:rsidR="00132B5D" w:rsidRPr="00113FE9" w:rsidRDefault="00132B5D" w:rsidP="00113FE9"/>
    <w:p w14:paraId="1B69FDC9" w14:textId="77777777" w:rsidR="00113FE9" w:rsidRPr="00113FE9" w:rsidRDefault="00113FE9" w:rsidP="00113FE9">
      <w:pPr>
        <w:sectPr w:rsidR="00113FE9" w:rsidRPr="00113FE9" w:rsidSect="003563AB">
          <w:headerReference w:type="even" r:id="rId75"/>
          <w:headerReference w:type="default" r:id="rId76"/>
          <w:footerReference w:type="even" r:id="rId77"/>
          <w:footerReference w:type="default" r:id="rId78"/>
          <w:pgSz w:w="11906" w:h="16838"/>
          <w:pgMar w:top="1134" w:right="1134" w:bottom="1134" w:left="2722" w:header="624" w:footer="567" w:gutter="0"/>
          <w:cols w:space="708"/>
          <w:docGrid w:linePitch="360"/>
        </w:sectPr>
      </w:pPr>
    </w:p>
    <w:p w14:paraId="6D70CD33" w14:textId="77777777" w:rsidR="00140A10" w:rsidRPr="00940E38" w:rsidRDefault="00140A10" w:rsidP="00140A10">
      <w:pPr>
        <w:pStyle w:val="Heading1nonTOC"/>
      </w:pPr>
      <w:bookmarkStart w:id="200" w:name="Report_DisclosureIndex"/>
      <w:r w:rsidRPr="00940E38">
        <w:lastRenderedPageBreak/>
        <w:t>Disclosure index</w:t>
      </w:r>
      <w:r>
        <w:t xml:space="preserve"> </w:t>
      </w:r>
      <w:r w:rsidRPr="00F22BE1">
        <w:rPr>
          <w:color w:val="0072CE" w:themeColor="accent4"/>
        </w:rPr>
        <w:t>[Revised]</w:t>
      </w:r>
    </w:p>
    <w:bookmarkEnd w:id="200"/>
    <w:p w14:paraId="1B7D06CE" w14:textId="77777777" w:rsidR="00140A10" w:rsidRPr="00140A10" w:rsidRDefault="00140A10" w:rsidP="00140A10">
      <w:pPr>
        <w:rPr>
          <w:rStyle w:val="Guidance"/>
        </w:rPr>
      </w:pPr>
      <w:r w:rsidRPr="00140A10">
        <w:rPr>
          <w:rStyle w:val="Guidance"/>
        </w:rPr>
        <w:t>[The disclosure index is best disclosed as the first appendix of an entity’s annual report.]</w:t>
      </w:r>
    </w:p>
    <w:p w14:paraId="267AC842" w14:textId="77777777" w:rsidR="00140A10" w:rsidRPr="008F0CD2" w:rsidRDefault="00140A10" w:rsidP="00140A10">
      <w:pPr>
        <w:pStyle w:val="BodyText"/>
        <w:rPr>
          <w:iCs/>
        </w:rPr>
      </w:pPr>
      <w:r w:rsidRPr="00940E38">
        <w:t>The annual report of the Department is prepared in accordance with all relevant Victorian legislations and pronouncements. This index has been prepared to facilitate identification of the Department’s compliance with statutory disclosure requirements.</w:t>
      </w:r>
      <w:r w:rsidRPr="00C21088">
        <w:rPr>
          <w:color w:val="0070C0"/>
        </w:rPr>
        <w:t xml:space="preserve"> </w:t>
      </w:r>
      <w:r w:rsidRPr="00C21088">
        <w:rPr>
          <w:color w:val="0070C0"/>
          <w:sz w:val="14"/>
          <w:szCs w:val="14"/>
        </w:rPr>
        <w:t>[</w:t>
      </w:r>
      <w:r w:rsidRPr="008F0CD2">
        <w:rPr>
          <w:rFonts w:ascii="Arial" w:hAnsi="Arial"/>
          <w:color w:val="0072CE" w:themeColor="accent4"/>
          <w:sz w:val="14"/>
          <w:szCs w:val="14"/>
        </w:rPr>
        <w:t xml:space="preserve">FRD </w:t>
      </w:r>
      <w:r>
        <w:rPr>
          <w:rFonts w:ascii="Arial" w:hAnsi="Arial"/>
          <w:color w:val="0072CE" w:themeColor="accent4"/>
          <w:sz w:val="14"/>
          <w:szCs w:val="14"/>
        </w:rPr>
        <w:t>10A</w:t>
      </w:r>
      <w:r w:rsidRPr="008F0CD2">
        <w:rPr>
          <w:rFonts w:ascii="Arial" w:hAnsi="Arial"/>
          <w:color w:val="0072CE" w:themeColor="accent4"/>
          <w:sz w:val="14"/>
          <w:szCs w:val="14"/>
        </w:rPr>
        <w:t>]</w:t>
      </w:r>
    </w:p>
    <w:p w14:paraId="4F614106" w14:textId="6E3D2D85" w:rsidR="00140A10" w:rsidRPr="00940E38" w:rsidRDefault="00802841" w:rsidP="00140A10">
      <w:pPr>
        <w:pStyle w:val="BodyText"/>
      </w:pPr>
      <w:r>
        <w:t>C</w:t>
      </w:r>
      <w:r w:rsidR="00140A10" w:rsidRPr="00CC4D21">
        <w:t xml:space="preserve">lick on </w:t>
      </w:r>
      <w:r>
        <w:t xml:space="preserve">a requirement or legislation title </w:t>
      </w:r>
      <w:r w:rsidR="00140A10" w:rsidRPr="00CC4D21">
        <w:t>(</w:t>
      </w:r>
      <w:proofErr w:type="spellStart"/>
      <w:r w:rsidR="00140A10" w:rsidRPr="00CC4D21">
        <w:t>Ctrl</w:t>
      </w:r>
      <w:r>
        <w:t>+</w:t>
      </w:r>
      <w:r w:rsidR="00140A10" w:rsidRPr="00CC4D21">
        <w:t>click</w:t>
      </w:r>
      <w:proofErr w:type="spellEnd"/>
      <w:r>
        <w:t xml:space="preserve"> in Microsoft Word</w:t>
      </w:r>
      <w:r w:rsidR="00140A10" w:rsidRPr="00CC4D21">
        <w:t xml:space="preserve">) to refer to the relevant requirements for the corresponding disclosure requirements, or alternatively, refer to the corresponding page references. </w:t>
      </w:r>
    </w:p>
    <w:tbl>
      <w:tblPr>
        <w:tblStyle w:val="DTFTable"/>
        <w:tblW w:w="9732" w:type="dxa"/>
        <w:tblLayout w:type="fixed"/>
        <w:tblLook w:val="0620" w:firstRow="1" w:lastRow="0" w:firstColumn="0" w:lastColumn="0" w:noHBand="1" w:noVBand="1"/>
      </w:tblPr>
      <w:tblGrid>
        <w:gridCol w:w="1456"/>
        <w:gridCol w:w="6654"/>
        <w:gridCol w:w="325"/>
        <w:gridCol w:w="1297"/>
      </w:tblGrid>
      <w:tr w:rsidR="00140A10" w:rsidRPr="00940E38" w14:paraId="22F27327" w14:textId="77777777" w:rsidTr="00E73BC6">
        <w:trPr>
          <w:cnfStyle w:val="100000000000" w:firstRow="1" w:lastRow="0" w:firstColumn="0" w:lastColumn="0" w:oddVBand="0" w:evenVBand="0" w:oddHBand="0" w:evenHBand="0" w:firstRowFirstColumn="0" w:firstRowLastColumn="0" w:lastRowFirstColumn="0" w:lastRowLastColumn="0"/>
          <w:trHeight w:val="20"/>
        </w:trPr>
        <w:tc>
          <w:tcPr>
            <w:tcW w:w="1456" w:type="dxa"/>
            <w:tcBorders>
              <w:top w:val="nil"/>
              <w:left w:val="nil"/>
              <w:bottom w:val="nil"/>
              <w:right w:val="nil"/>
            </w:tcBorders>
            <w:hideMark/>
          </w:tcPr>
          <w:p w14:paraId="61087418" w14:textId="77777777" w:rsidR="00140A10" w:rsidRPr="00940E38" w:rsidRDefault="00140A10" w:rsidP="00E73BC6">
            <w:pPr>
              <w:jc w:val="left"/>
              <w:rPr>
                <w:szCs w:val="17"/>
              </w:rPr>
            </w:pPr>
            <w:r w:rsidRPr="00940E38">
              <w:rPr>
                <w:szCs w:val="17"/>
              </w:rPr>
              <w:t>Legislation</w:t>
            </w:r>
          </w:p>
        </w:tc>
        <w:tc>
          <w:tcPr>
            <w:tcW w:w="6654" w:type="dxa"/>
            <w:tcBorders>
              <w:top w:val="nil"/>
              <w:left w:val="nil"/>
              <w:bottom w:val="nil"/>
              <w:right w:val="nil"/>
            </w:tcBorders>
            <w:hideMark/>
          </w:tcPr>
          <w:p w14:paraId="1C5AB2A9" w14:textId="77777777" w:rsidR="00140A10" w:rsidRPr="00940E38" w:rsidRDefault="00140A10" w:rsidP="00E73BC6">
            <w:pPr>
              <w:jc w:val="left"/>
              <w:rPr>
                <w:szCs w:val="17"/>
              </w:rPr>
            </w:pPr>
            <w:r w:rsidRPr="00940E38">
              <w:rPr>
                <w:szCs w:val="17"/>
              </w:rPr>
              <w:t>Requirement</w:t>
            </w:r>
          </w:p>
        </w:tc>
        <w:tc>
          <w:tcPr>
            <w:tcW w:w="1622" w:type="dxa"/>
            <w:gridSpan w:val="2"/>
            <w:tcBorders>
              <w:top w:val="nil"/>
              <w:left w:val="nil"/>
              <w:bottom w:val="nil"/>
              <w:right w:val="nil"/>
            </w:tcBorders>
            <w:hideMark/>
          </w:tcPr>
          <w:p w14:paraId="5E84AD1F" w14:textId="77777777" w:rsidR="00140A10" w:rsidRPr="00940E38" w:rsidRDefault="00140A10" w:rsidP="00E73BC6">
            <w:pPr>
              <w:rPr>
                <w:szCs w:val="17"/>
              </w:rPr>
            </w:pPr>
            <w:r w:rsidRPr="00940E38">
              <w:rPr>
                <w:szCs w:val="17"/>
              </w:rPr>
              <w:t>Page reference</w:t>
            </w:r>
          </w:p>
        </w:tc>
      </w:tr>
      <w:tr w:rsidR="00140A10" w:rsidRPr="00940E38" w14:paraId="6FD83DD1" w14:textId="77777777" w:rsidTr="00E73BC6">
        <w:trPr>
          <w:trHeight w:val="20"/>
        </w:trPr>
        <w:tc>
          <w:tcPr>
            <w:tcW w:w="9732" w:type="dxa"/>
            <w:gridSpan w:val="4"/>
            <w:tcBorders>
              <w:top w:val="nil"/>
              <w:left w:val="nil"/>
              <w:bottom w:val="nil"/>
              <w:right w:val="nil"/>
            </w:tcBorders>
            <w:shd w:val="clear" w:color="auto" w:fill="595959" w:themeFill="text1" w:themeFillTint="A6"/>
            <w:hideMark/>
          </w:tcPr>
          <w:p w14:paraId="4A38606E" w14:textId="3A0F14A0" w:rsidR="00140A10" w:rsidRPr="00940E38" w:rsidRDefault="00140A10" w:rsidP="00E73BC6">
            <w:pPr>
              <w:jc w:val="left"/>
              <w:rPr>
                <w:i/>
                <w:color w:val="FFFFFF" w:themeColor="background1"/>
                <w:szCs w:val="17"/>
              </w:rPr>
            </w:pPr>
            <w:bookmarkStart w:id="201" w:name="_Toc133137617"/>
            <w:bookmarkStart w:id="202" w:name="_Toc133203935"/>
            <w:r w:rsidRPr="00940E38">
              <w:rPr>
                <w:i/>
                <w:color w:val="FFFFFF" w:themeColor="background1"/>
                <w:szCs w:val="17"/>
              </w:rPr>
              <w:t>Standing Directions</w:t>
            </w:r>
            <w:bookmarkEnd w:id="201"/>
            <w:bookmarkEnd w:id="202"/>
            <w:r w:rsidRPr="00940E38">
              <w:rPr>
                <w:i/>
                <w:color w:val="FFFFFF" w:themeColor="background1"/>
                <w:szCs w:val="17"/>
              </w:rPr>
              <w:t xml:space="preserve"> </w:t>
            </w:r>
            <w:r w:rsidR="000467FF">
              <w:rPr>
                <w:i/>
                <w:color w:val="FFFFFF" w:themeColor="background1"/>
                <w:szCs w:val="17"/>
              </w:rPr>
              <w:t>and</w:t>
            </w:r>
            <w:r w:rsidRPr="00940E38">
              <w:rPr>
                <w:i/>
                <w:color w:val="FFFFFF" w:themeColor="background1"/>
                <w:szCs w:val="17"/>
              </w:rPr>
              <w:t xml:space="preserve"> Financial Reporting Directions</w:t>
            </w:r>
          </w:p>
        </w:tc>
      </w:tr>
      <w:tr w:rsidR="00140A10" w:rsidRPr="00940E38" w14:paraId="02B06636" w14:textId="77777777" w:rsidTr="00E73BC6">
        <w:trPr>
          <w:trHeight w:val="20"/>
        </w:trPr>
        <w:tc>
          <w:tcPr>
            <w:tcW w:w="9732" w:type="dxa"/>
            <w:gridSpan w:val="4"/>
            <w:tcBorders>
              <w:top w:val="nil"/>
              <w:left w:val="nil"/>
              <w:bottom w:val="nil"/>
              <w:right w:val="nil"/>
            </w:tcBorders>
            <w:shd w:val="clear" w:color="auto" w:fill="EBEBEB"/>
            <w:hideMark/>
          </w:tcPr>
          <w:p w14:paraId="55C85D4E" w14:textId="77777777" w:rsidR="00140A10" w:rsidRPr="00940E38" w:rsidRDefault="00140A10" w:rsidP="00E73BC6">
            <w:pPr>
              <w:jc w:val="left"/>
              <w:rPr>
                <w:i/>
                <w:szCs w:val="17"/>
              </w:rPr>
            </w:pPr>
            <w:r w:rsidRPr="00940E38">
              <w:rPr>
                <w:i/>
                <w:szCs w:val="17"/>
              </w:rPr>
              <w:t xml:space="preserve">Report of operations </w:t>
            </w:r>
          </w:p>
        </w:tc>
      </w:tr>
      <w:tr w:rsidR="00140A10" w:rsidRPr="00940E38" w14:paraId="791E246F" w14:textId="77777777" w:rsidTr="00E73BC6">
        <w:trPr>
          <w:trHeight w:val="20"/>
        </w:trPr>
        <w:tc>
          <w:tcPr>
            <w:tcW w:w="9732" w:type="dxa"/>
            <w:gridSpan w:val="4"/>
            <w:tcBorders>
              <w:top w:val="nil"/>
              <w:left w:val="nil"/>
              <w:bottom w:val="nil"/>
              <w:right w:val="nil"/>
            </w:tcBorders>
            <w:hideMark/>
          </w:tcPr>
          <w:p w14:paraId="444DD62C" w14:textId="77777777" w:rsidR="00140A10" w:rsidRPr="00940E38" w:rsidRDefault="00140A10" w:rsidP="00E73BC6">
            <w:pPr>
              <w:jc w:val="left"/>
              <w:rPr>
                <w:b/>
                <w:szCs w:val="17"/>
              </w:rPr>
            </w:pPr>
            <w:r w:rsidRPr="00940E38">
              <w:rPr>
                <w:b/>
                <w:szCs w:val="17"/>
              </w:rPr>
              <w:t>Charter and purpose</w:t>
            </w:r>
          </w:p>
        </w:tc>
      </w:tr>
      <w:tr w:rsidR="00140A10" w:rsidRPr="00940E38" w14:paraId="4661F703" w14:textId="77777777" w:rsidTr="00E73BC6">
        <w:trPr>
          <w:trHeight w:val="20"/>
        </w:trPr>
        <w:tc>
          <w:tcPr>
            <w:tcW w:w="1456" w:type="dxa"/>
            <w:tcBorders>
              <w:top w:val="nil"/>
              <w:left w:val="nil"/>
              <w:bottom w:val="nil"/>
              <w:right w:val="nil"/>
            </w:tcBorders>
            <w:hideMark/>
          </w:tcPr>
          <w:p w14:paraId="1468ADFD"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0EE77989" w14:textId="72888E9E" w:rsidR="00140A10" w:rsidRPr="00940E38" w:rsidRDefault="007521AA" w:rsidP="00E73BC6">
            <w:pPr>
              <w:jc w:val="left"/>
              <w:rPr>
                <w:szCs w:val="17"/>
              </w:rPr>
            </w:pPr>
            <w:hyperlink w:anchor="Report_Section1" w:history="1">
              <w:r w:rsidR="00140A10" w:rsidRPr="00F36951">
                <w:rPr>
                  <w:rStyle w:val="Hyperlink"/>
                </w:rPr>
                <w:t>Manner of establishment and the relevant Ministers</w:t>
              </w:r>
            </w:hyperlink>
          </w:p>
        </w:tc>
        <w:tc>
          <w:tcPr>
            <w:tcW w:w="1297" w:type="dxa"/>
            <w:tcBorders>
              <w:top w:val="nil"/>
              <w:left w:val="nil"/>
              <w:bottom w:val="nil"/>
              <w:right w:val="nil"/>
            </w:tcBorders>
          </w:tcPr>
          <w:p w14:paraId="612E4034" w14:textId="6FFFC49F" w:rsidR="00140A10" w:rsidRPr="00F36951" w:rsidRDefault="00C3718A" w:rsidP="00F36951">
            <w:fldSimple w:instr=" PAGEREF  Report_Section1  \* MERGEFORMAT ">
              <w:r w:rsidR="00655DDD">
                <w:rPr>
                  <w:noProof/>
                </w:rPr>
                <w:t>13</w:t>
              </w:r>
            </w:fldSimple>
          </w:p>
        </w:tc>
      </w:tr>
      <w:tr w:rsidR="00140A10" w:rsidRPr="00940E38" w14:paraId="47748E67" w14:textId="77777777" w:rsidTr="00E73BC6">
        <w:trPr>
          <w:trHeight w:val="20"/>
        </w:trPr>
        <w:tc>
          <w:tcPr>
            <w:tcW w:w="1456" w:type="dxa"/>
            <w:tcBorders>
              <w:top w:val="nil"/>
              <w:left w:val="nil"/>
              <w:bottom w:val="nil"/>
              <w:right w:val="nil"/>
            </w:tcBorders>
            <w:hideMark/>
          </w:tcPr>
          <w:p w14:paraId="374E0C0D"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48312005" w14:textId="20000D8B" w:rsidR="00140A10" w:rsidRPr="00940E38" w:rsidRDefault="007521AA" w:rsidP="00E73BC6">
            <w:pPr>
              <w:jc w:val="left"/>
              <w:rPr>
                <w:szCs w:val="17"/>
              </w:rPr>
            </w:pPr>
            <w:hyperlink w:anchor="INDEXPurposeFunc" w:history="1">
              <w:r w:rsidR="00140A10" w:rsidRPr="00F36951">
                <w:rPr>
                  <w:rStyle w:val="Hyperlink"/>
                </w:rPr>
                <w:t>Purpose, functions, powers and duties</w:t>
              </w:r>
            </w:hyperlink>
            <w:r w:rsidR="00140A10" w:rsidRPr="00940E38">
              <w:rPr>
                <w:szCs w:val="17"/>
              </w:rPr>
              <w:t xml:space="preserve"> </w:t>
            </w:r>
          </w:p>
        </w:tc>
        <w:tc>
          <w:tcPr>
            <w:tcW w:w="1297" w:type="dxa"/>
            <w:tcBorders>
              <w:top w:val="nil"/>
              <w:left w:val="nil"/>
              <w:bottom w:val="nil"/>
              <w:right w:val="nil"/>
            </w:tcBorders>
          </w:tcPr>
          <w:p w14:paraId="1FA63CBB" w14:textId="6B0B0746" w:rsidR="00140A10" w:rsidRPr="00F36951" w:rsidRDefault="00C3718A" w:rsidP="00F36951">
            <w:fldSimple w:instr=" PAGEREF  INDEXPurposeFunc  \* MERGEFORMAT ">
              <w:r w:rsidR="00655DDD">
                <w:rPr>
                  <w:noProof/>
                </w:rPr>
                <w:t>14</w:t>
              </w:r>
            </w:fldSimple>
          </w:p>
        </w:tc>
      </w:tr>
      <w:tr w:rsidR="00140A10" w:rsidRPr="00940E38" w14:paraId="2D276CB4" w14:textId="77777777" w:rsidTr="00E73BC6">
        <w:trPr>
          <w:trHeight w:val="20"/>
        </w:trPr>
        <w:tc>
          <w:tcPr>
            <w:tcW w:w="1456" w:type="dxa"/>
            <w:tcBorders>
              <w:top w:val="nil"/>
              <w:left w:val="nil"/>
              <w:bottom w:val="nil"/>
              <w:right w:val="nil"/>
            </w:tcBorders>
            <w:hideMark/>
          </w:tcPr>
          <w:p w14:paraId="5D87CF4C" w14:textId="77777777" w:rsidR="00140A10" w:rsidRPr="00940E38" w:rsidRDefault="00140A10" w:rsidP="00E73BC6">
            <w:pPr>
              <w:jc w:val="left"/>
              <w:rPr>
                <w:szCs w:val="17"/>
              </w:rPr>
            </w:pPr>
            <w:r w:rsidRPr="00940E38">
              <w:rPr>
                <w:szCs w:val="17"/>
              </w:rPr>
              <w:t xml:space="preserve">FRD 8D </w:t>
            </w:r>
          </w:p>
        </w:tc>
        <w:tc>
          <w:tcPr>
            <w:tcW w:w="6978" w:type="dxa"/>
            <w:gridSpan w:val="2"/>
            <w:tcBorders>
              <w:top w:val="nil"/>
              <w:left w:val="nil"/>
              <w:bottom w:val="nil"/>
              <w:right w:val="nil"/>
            </w:tcBorders>
            <w:hideMark/>
          </w:tcPr>
          <w:p w14:paraId="3E287432" w14:textId="5467D63D" w:rsidR="00140A10" w:rsidRPr="00940E38" w:rsidRDefault="007521AA" w:rsidP="00E73BC6">
            <w:pPr>
              <w:jc w:val="left"/>
              <w:rPr>
                <w:szCs w:val="17"/>
              </w:rPr>
            </w:pPr>
            <w:hyperlink w:anchor="INDEXDeptObj" w:history="1">
              <w:r w:rsidR="00140A10" w:rsidRPr="00F36951">
                <w:rPr>
                  <w:rStyle w:val="Hyperlink"/>
                </w:rPr>
                <w:t>Departmental objectives, indicators and outputs</w:t>
              </w:r>
            </w:hyperlink>
          </w:p>
        </w:tc>
        <w:tc>
          <w:tcPr>
            <w:tcW w:w="1297" w:type="dxa"/>
            <w:tcBorders>
              <w:top w:val="nil"/>
              <w:left w:val="nil"/>
              <w:bottom w:val="nil"/>
              <w:right w:val="nil"/>
            </w:tcBorders>
          </w:tcPr>
          <w:p w14:paraId="30FE76FC" w14:textId="5496C8A2" w:rsidR="00140A10" w:rsidRPr="00F36951" w:rsidRDefault="00C3718A" w:rsidP="00F36951">
            <w:fldSimple w:instr=" PAGEREF  INDEXDeptObj  \* MERGEFORMAT ">
              <w:r w:rsidR="00655DDD">
                <w:rPr>
                  <w:noProof/>
                </w:rPr>
                <w:t>17</w:t>
              </w:r>
            </w:fldSimple>
          </w:p>
        </w:tc>
      </w:tr>
      <w:tr w:rsidR="00140A10" w:rsidRPr="00940E38" w14:paraId="32EFFB33" w14:textId="77777777" w:rsidTr="00E73BC6">
        <w:trPr>
          <w:trHeight w:val="20"/>
        </w:trPr>
        <w:tc>
          <w:tcPr>
            <w:tcW w:w="1456" w:type="dxa"/>
            <w:tcBorders>
              <w:top w:val="nil"/>
              <w:left w:val="nil"/>
              <w:bottom w:val="nil"/>
              <w:right w:val="nil"/>
            </w:tcBorders>
            <w:hideMark/>
          </w:tcPr>
          <w:p w14:paraId="5C81EFFC"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7FE07208" w14:textId="75D74020" w:rsidR="00140A10" w:rsidRPr="00940E38" w:rsidRDefault="007521AA" w:rsidP="00E73BC6">
            <w:pPr>
              <w:jc w:val="left"/>
              <w:rPr>
                <w:szCs w:val="17"/>
              </w:rPr>
            </w:pPr>
            <w:hyperlink w:anchor="INDEXKeyInitiatives" w:history="1">
              <w:r w:rsidR="00140A10" w:rsidRPr="00F36951">
                <w:rPr>
                  <w:rStyle w:val="Hyperlink"/>
                </w:rPr>
                <w:t>Key initiatives and projects</w:t>
              </w:r>
            </w:hyperlink>
          </w:p>
        </w:tc>
        <w:tc>
          <w:tcPr>
            <w:tcW w:w="1297" w:type="dxa"/>
            <w:tcBorders>
              <w:top w:val="nil"/>
              <w:left w:val="nil"/>
              <w:bottom w:val="nil"/>
              <w:right w:val="nil"/>
            </w:tcBorders>
          </w:tcPr>
          <w:p w14:paraId="608394CA" w14:textId="7190FBE3" w:rsidR="00140A10" w:rsidRPr="00F36951" w:rsidRDefault="00C3718A" w:rsidP="00F36951">
            <w:fldSimple w:instr=" PAGEREF  INDEXKeyInitiatives  \* MERGEFORMAT ">
              <w:r w:rsidR="00655DDD">
                <w:rPr>
                  <w:noProof/>
                </w:rPr>
                <w:t>20</w:t>
              </w:r>
            </w:fldSimple>
          </w:p>
        </w:tc>
      </w:tr>
      <w:tr w:rsidR="00140A10" w:rsidRPr="00940E38" w14:paraId="5F45F54F" w14:textId="77777777" w:rsidTr="00E73BC6">
        <w:trPr>
          <w:trHeight w:val="20"/>
        </w:trPr>
        <w:tc>
          <w:tcPr>
            <w:tcW w:w="1456" w:type="dxa"/>
            <w:tcBorders>
              <w:top w:val="nil"/>
              <w:left w:val="nil"/>
              <w:bottom w:val="nil"/>
              <w:right w:val="nil"/>
            </w:tcBorders>
            <w:hideMark/>
          </w:tcPr>
          <w:p w14:paraId="3B84A9FF"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6B7A66A3" w14:textId="2538E986" w:rsidR="00140A10" w:rsidRPr="00940E38" w:rsidRDefault="007521AA" w:rsidP="00E73BC6">
            <w:pPr>
              <w:jc w:val="left"/>
              <w:rPr>
                <w:szCs w:val="17"/>
              </w:rPr>
            </w:pPr>
            <w:hyperlink w:anchor="Report_Section1" w:history="1">
              <w:r w:rsidR="00140A10" w:rsidRPr="00F36951">
                <w:rPr>
                  <w:rStyle w:val="Hyperlink"/>
                </w:rPr>
                <w:t>Nature and range of services provided</w:t>
              </w:r>
            </w:hyperlink>
          </w:p>
        </w:tc>
        <w:tc>
          <w:tcPr>
            <w:tcW w:w="1297" w:type="dxa"/>
            <w:tcBorders>
              <w:top w:val="nil"/>
              <w:left w:val="nil"/>
              <w:bottom w:val="nil"/>
              <w:right w:val="nil"/>
            </w:tcBorders>
          </w:tcPr>
          <w:p w14:paraId="51C07499" w14:textId="6F10D7A0" w:rsidR="00140A10" w:rsidRPr="00F36951" w:rsidRDefault="00C3718A" w:rsidP="00F36951">
            <w:fldSimple w:instr=" PAGEREF  Report_Section1  \* MERGEFORMAT ">
              <w:r w:rsidR="00655DDD">
                <w:rPr>
                  <w:noProof/>
                </w:rPr>
                <w:t>13</w:t>
              </w:r>
            </w:fldSimple>
          </w:p>
        </w:tc>
      </w:tr>
      <w:tr w:rsidR="00140A10" w:rsidRPr="00940E38" w14:paraId="606BBA3D" w14:textId="77777777" w:rsidTr="00E73BC6">
        <w:trPr>
          <w:trHeight w:val="20"/>
        </w:trPr>
        <w:tc>
          <w:tcPr>
            <w:tcW w:w="9732" w:type="dxa"/>
            <w:gridSpan w:val="4"/>
            <w:tcBorders>
              <w:top w:val="nil"/>
              <w:left w:val="nil"/>
              <w:bottom w:val="nil"/>
              <w:right w:val="nil"/>
            </w:tcBorders>
            <w:hideMark/>
          </w:tcPr>
          <w:p w14:paraId="19E0CED6" w14:textId="77777777" w:rsidR="00140A10" w:rsidRPr="00940E38" w:rsidRDefault="00140A10" w:rsidP="00E73BC6">
            <w:pPr>
              <w:jc w:val="left"/>
              <w:rPr>
                <w:b/>
                <w:szCs w:val="17"/>
              </w:rPr>
            </w:pPr>
            <w:r w:rsidRPr="00940E38">
              <w:rPr>
                <w:b/>
                <w:szCs w:val="17"/>
              </w:rPr>
              <w:t>Management and structure</w:t>
            </w:r>
          </w:p>
        </w:tc>
      </w:tr>
      <w:tr w:rsidR="00140A10" w:rsidRPr="00940E38" w14:paraId="1EBDDA2F" w14:textId="77777777" w:rsidTr="00E73BC6">
        <w:trPr>
          <w:trHeight w:val="20"/>
        </w:trPr>
        <w:tc>
          <w:tcPr>
            <w:tcW w:w="1456" w:type="dxa"/>
            <w:tcBorders>
              <w:top w:val="nil"/>
              <w:left w:val="nil"/>
              <w:bottom w:val="nil"/>
              <w:right w:val="nil"/>
            </w:tcBorders>
            <w:hideMark/>
          </w:tcPr>
          <w:p w14:paraId="1FD48F7A"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38910294" w14:textId="7FFAD03F" w:rsidR="00140A10" w:rsidRPr="00940E38" w:rsidRDefault="007521AA" w:rsidP="00E73BC6">
            <w:pPr>
              <w:jc w:val="left"/>
              <w:rPr>
                <w:szCs w:val="17"/>
              </w:rPr>
            </w:pPr>
            <w:hyperlink w:anchor="INDEXOrgStructure" w:history="1">
              <w:r w:rsidR="00140A10" w:rsidRPr="00F36951">
                <w:rPr>
                  <w:rStyle w:val="Hyperlink"/>
                </w:rPr>
                <w:t>Organisational structure</w:t>
              </w:r>
            </w:hyperlink>
            <w:r w:rsidR="00140A10" w:rsidRPr="00940E38">
              <w:rPr>
                <w:szCs w:val="17"/>
              </w:rPr>
              <w:t xml:space="preserve"> </w:t>
            </w:r>
          </w:p>
        </w:tc>
        <w:tc>
          <w:tcPr>
            <w:tcW w:w="1297" w:type="dxa"/>
            <w:tcBorders>
              <w:top w:val="nil"/>
              <w:left w:val="nil"/>
              <w:bottom w:val="nil"/>
              <w:right w:val="nil"/>
            </w:tcBorders>
            <w:hideMark/>
          </w:tcPr>
          <w:p w14:paraId="2E1CB7A4" w14:textId="00B7A7EB" w:rsidR="00140A10" w:rsidRPr="00F36951" w:rsidRDefault="00C3718A" w:rsidP="00F36951">
            <w:fldSimple w:instr=" PAGEREF  INDEXOrgStructure  \* MERGEFORMAT ">
              <w:r w:rsidR="00655DDD">
                <w:rPr>
                  <w:noProof/>
                </w:rPr>
                <w:t>33</w:t>
              </w:r>
            </w:fldSimple>
          </w:p>
        </w:tc>
      </w:tr>
      <w:tr w:rsidR="00140A10" w:rsidRPr="00940E38" w14:paraId="541970A9" w14:textId="77777777" w:rsidTr="00E73BC6">
        <w:trPr>
          <w:trHeight w:val="20"/>
        </w:trPr>
        <w:tc>
          <w:tcPr>
            <w:tcW w:w="9732" w:type="dxa"/>
            <w:gridSpan w:val="4"/>
            <w:tcBorders>
              <w:top w:val="nil"/>
              <w:left w:val="nil"/>
              <w:bottom w:val="nil"/>
              <w:right w:val="nil"/>
            </w:tcBorders>
            <w:hideMark/>
          </w:tcPr>
          <w:p w14:paraId="7467FB1D" w14:textId="77777777" w:rsidR="00140A10" w:rsidRPr="00940E38" w:rsidRDefault="00140A10" w:rsidP="00E73BC6">
            <w:pPr>
              <w:jc w:val="left"/>
              <w:rPr>
                <w:b/>
                <w:szCs w:val="17"/>
              </w:rPr>
            </w:pPr>
            <w:r w:rsidRPr="00940E38">
              <w:rPr>
                <w:b/>
                <w:szCs w:val="17"/>
              </w:rPr>
              <w:t>Financial and other information</w:t>
            </w:r>
          </w:p>
        </w:tc>
      </w:tr>
      <w:tr w:rsidR="00140A10" w:rsidRPr="00940E38" w14:paraId="26B81D4C" w14:textId="77777777" w:rsidTr="00E73BC6">
        <w:trPr>
          <w:trHeight w:val="20"/>
        </w:trPr>
        <w:tc>
          <w:tcPr>
            <w:tcW w:w="1456" w:type="dxa"/>
            <w:tcBorders>
              <w:top w:val="nil"/>
              <w:left w:val="nil"/>
              <w:bottom w:val="nil"/>
              <w:right w:val="nil"/>
            </w:tcBorders>
            <w:hideMark/>
          </w:tcPr>
          <w:p w14:paraId="6F03D73D" w14:textId="77777777" w:rsidR="00140A10" w:rsidRPr="00940E38" w:rsidRDefault="00140A10" w:rsidP="00E73BC6">
            <w:pPr>
              <w:jc w:val="left"/>
              <w:rPr>
                <w:szCs w:val="17"/>
              </w:rPr>
            </w:pPr>
            <w:r w:rsidRPr="00940E38">
              <w:rPr>
                <w:szCs w:val="17"/>
              </w:rPr>
              <w:t>FRD 8D</w:t>
            </w:r>
          </w:p>
        </w:tc>
        <w:tc>
          <w:tcPr>
            <w:tcW w:w="6978" w:type="dxa"/>
            <w:gridSpan w:val="2"/>
            <w:tcBorders>
              <w:top w:val="nil"/>
              <w:left w:val="nil"/>
              <w:bottom w:val="nil"/>
              <w:right w:val="nil"/>
            </w:tcBorders>
            <w:hideMark/>
          </w:tcPr>
          <w:p w14:paraId="016522D2" w14:textId="3027287A" w:rsidR="00140A10" w:rsidRPr="00940E38" w:rsidRDefault="007521AA" w:rsidP="00E73BC6">
            <w:pPr>
              <w:jc w:val="left"/>
              <w:rPr>
                <w:szCs w:val="17"/>
              </w:rPr>
            </w:pPr>
            <w:hyperlink w:anchor="INDEXPerfAgainstOutp" w:history="1">
              <w:r w:rsidR="00140A10" w:rsidRPr="00F36951">
                <w:rPr>
                  <w:rStyle w:val="Hyperlink"/>
                </w:rPr>
                <w:t>Performance against output performance measures</w:t>
              </w:r>
            </w:hyperlink>
            <w:r w:rsidR="00140A10" w:rsidRPr="00940E38">
              <w:rPr>
                <w:szCs w:val="17"/>
              </w:rPr>
              <w:t xml:space="preserve"> </w:t>
            </w:r>
          </w:p>
        </w:tc>
        <w:tc>
          <w:tcPr>
            <w:tcW w:w="1297" w:type="dxa"/>
            <w:tcBorders>
              <w:top w:val="nil"/>
              <w:left w:val="nil"/>
              <w:bottom w:val="nil"/>
              <w:right w:val="nil"/>
            </w:tcBorders>
          </w:tcPr>
          <w:p w14:paraId="1FF575E2" w14:textId="58CB6C20" w:rsidR="00140A10" w:rsidRPr="00F36951" w:rsidRDefault="00C3718A" w:rsidP="00F36951">
            <w:fldSimple w:instr=" PAGEREF  INDEXPerfAgainstOutp  \* MERGEFORMAT ">
              <w:r w:rsidR="00655DDD">
                <w:rPr>
                  <w:noProof/>
                </w:rPr>
                <w:t>19</w:t>
              </w:r>
            </w:fldSimple>
          </w:p>
        </w:tc>
      </w:tr>
      <w:tr w:rsidR="00140A10" w:rsidRPr="00940E38" w14:paraId="36AF78EB" w14:textId="77777777" w:rsidTr="00E73BC6">
        <w:trPr>
          <w:trHeight w:val="20"/>
        </w:trPr>
        <w:tc>
          <w:tcPr>
            <w:tcW w:w="1456" w:type="dxa"/>
            <w:tcBorders>
              <w:top w:val="nil"/>
              <w:left w:val="nil"/>
              <w:bottom w:val="nil"/>
              <w:right w:val="nil"/>
            </w:tcBorders>
            <w:hideMark/>
          </w:tcPr>
          <w:p w14:paraId="0048A273" w14:textId="77777777" w:rsidR="00140A10" w:rsidRPr="00940E38" w:rsidRDefault="00140A10" w:rsidP="00E73BC6">
            <w:pPr>
              <w:jc w:val="left"/>
              <w:rPr>
                <w:szCs w:val="17"/>
              </w:rPr>
            </w:pPr>
            <w:r w:rsidRPr="00940E38">
              <w:rPr>
                <w:szCs w:val="17"/>
              </w:rPr>
              <w:t xml:space="preserve">FRD 8D </w:t>
            </w:r>
          </w:p>
        </w:tc>
        <w:tc>
          <w:tcPr>
            <w:tcW w:w="6978" w:type="dxa"/>
            <w:gridSpan w:val="2"/>
            <w:tcBorders>
              <w:top w:val="nil"/>
              <w:left w:val="nil"/>
              <w:bottom w:val="nil"/>
              <w:right w:val="nil"/>
            </w:tcBorders>
            <w:hideMark/>
          </w:tcPr>
          <w:p w14:paraId="7D8CC996" w14:textId="3FD3833F" w:rsidR="00140A10" w:rsidRPr="00940E38" w:rsidRDefault="007521AA" w:rsidP="00E73BC6">
            <w:pPr>
              <w:jc w:val="left"/>
              <w:rPr>
                <w:szCs w:val="17"/>
              </w:rPr>
            </w:pPr>
            <w:hyperlink w:anchor="INDEXBudgetportfoliooutcomes" w:history="1">
              <w:r w:rsidR="00140A10" w:rsidRPr="00F36951">
                <w:rPr>
                  <w:rStyle w:val="Hyperlink"/>
                </w:rPr>
                <w:t>Budget portfolio outcomes</w:t>
              </w:r>
            </w:hyperlink>
          </w:p>
        </w:tc>
        <w:tc>
          <w:tcPr>
            <w:tcW w:w="1297" w:type="dxa"/>
            <w:tcBorders>
              <w:top w:val="nil"/>
              <w:left w:val="nil"/>
              <w:bottom w:val="nil"/>
              <w:right w:val="nil"/>
            </w:tcBorders>
          </w:tcPr>
          <w:p w14:paraId="1D1E83B5" w14:textId="43232CF3" w:rsidR="00140A10" w:rsidRPr="00F36951" w:rsidRDefault="00C3718A" w:rsidP="00F36951">
            <w:fldSimple w:instr=" PAGEREF  INDEXBudgetportfoliooutcomes  \* MERGEFORMAT ">
              <w:r w:rsidR="007521AA">
                <w:rPr>
                  <w:noProof/>
                </w:rPr>
                <w:t>25</w:t>
              </w:r>
            </w:fldSimple>
          </w:p>
        </w:tc>
      </w:tr>
      <w:tr w:rsidR="00140A10" w:rsidRPr="00940E38" w14:paraId="594CAA30" w14:textId="77777777" w:rsidTr="00E73BC6">
        <w:trPr>
          <w:trHeight w:val="20"/>
        </w:trPr>
        <w:tc>
          <w:tcPr>
            <w:tcW w:w="1456" w:type="dxa"/>
            <w:tcBorders>
              <w:top w:val="nil"/>
              <w:left w:val="nil"/>
              <w:bottom w:val="nil"/>
              <w:right w:val="nil"/>
            </w:tcBorders>
            <w:hideMark/>
          </w:tcPr>
          <w:p w14:paraId="04BE91C3" w14:textId="77777777" w:rsidR="00140A10" w:rsidRPr="00940E38" w:rsidRDefault="00140A10" w:rsidP="00E73BC6">
            <w:pPr>
              <w:jc w:val="left"/>
              <w:rPr>
                <w:szCs w:val="17"/>
              </w:rPr>
            </w:pPr>
            <w:r w:rsidRPr="00940E38">
              <w:rPr>
                <w:szCs w:val="17"/>
              </w:rPr>
              <w:t xml:space="preserve">FRD 10A </w:t>
            </w:r>
          </w:p>
        </w:tc>
        <w:tc>
          <w:tcPr>
            <w:tcW w:w="6978" w:type="dxa"/>
            <w:gridSpan w:val="2"/>
            <w:tcBorders>
              <w:top w:val="nil"/>
              <w:left w:val="nil"/>
              <w:bottom w:val="nil"/>
              <w:right w:val="nil"/>
            </w:tcBorders>
            <w:hideMark/>
          </w:tcPr>
          <w:p w14:paraId="1DEA96C5" w14:textId="77777777" w:rsidR="00140A10" w:rsidRPr="00940E38" w:rsidRDefault="00140A10" w:rsidP="00E73BC6">
            <w:pPr>
              <w:jc w:val="left"/>
              <w:rPr>
                <w:szCs w:val="17"/>
              </w:rPr>
            </w:pPr>
            <w:r w:rsidRPr="00940E38">
              <w:rPr>
                <w:szCs w:val="17"/>
              </w:rPr>
              <w:t>Disclosure index</w:t>
            </w:r>
          </w:p>
        </w:tc>
        <w:tc>
          <w:tcPr>
            <w:tcW w:w="1297" w:type="dxa"/>
            <w:tcBorders>
              <w:top w:val="nil"/>
              <w:left w:val="nil"/>
              <w:bottom w:val="nil"/>
              <w:right w:val="nil"/>
            </w:tcBorders>
          </w:tcPr>
          <w:p w14:paraId="4BA6CE7F" w14:textId="4DAA1643" w:rsidR="00140A10" w:rsidRPr="00F36951" w:rsidRDefault="00C3718A" w:rsidP="00F36951">
            <w:fldSimple w:instr=" PAGEREF  Report_DisclosureIndex  \* MERGEFORMAT ">
              <w:r w:rsidR="007521AA">
                <w:rPr>
                  <w:noProof/>
                </w:rPr>
                <w:t>70</w:t>
              </w:r>
            </w:fldSimple>
          </w:p>
        </w:tc>
      </w:tr>
      <w:tr w:rsidR="00140A10" w:rsidRPr="00940E38" w14:paraId="0EA42BDA" w14:textId="77777777" w:rsidTr="00E73BC6">
        <w:trPr>
          <w:trHeight w:val="20"/>
        </w:trPr>
        <w:tc>
          <w:tcPr>
            <w:tcW w:w="1456" w:type="dxa"/>
            <w:tcBorders>
              <w:top w:val="nil"/>
              <w:left w:val="nil"/>
              <w:bottom w:val="nil"/>
              <w:right w:val="nil"/>
            </w:tcBorders>
            <w:hideMark/>
          </w:tcPr>
          <w:p w14:paraId="6D29DB49" w14:textId="77777777" w:rsidR="00140A10" w:rsidRPr="00940E38" w:rsidRDefault="00140A10" w:rsidP="00E73BC6">
            <w:pPr>
              <w:jc w:val="left"/>
              <w:rPr>
                <w:szCs w:val="17"/>
              </w:rPr>
            </w:pPr>
            <w:r w:rsidRPr="00940E38">
              <w:rPr>
                <w:szCs w:val="17"/>
              </w:rPr>
              <w:t>FRD 12B</w:t>
            </w:r>
          </w:p>
        </w:tc>
        <w:tc>
          <w:tcPr>
            <w:tcW w:w="6978" w:type="dxa"/>
            <w:gridSpan w:val="2"/>
            <w:tcBorders>
              <w:top w:val="nil"/>
              <w:left w:val="nil"/>
              <w:bottom w:val="nil"/>
              <w:right w:val="nil"/>
            </w:tcBorders>
            <w:hideMark/>
          </w:tcPr>
          <w:p w14:paraId="79CE7647" w14:textId="1124D73E" w:rsidR="00140A10" w:rsidRPr="00940E38" w:rsidRDefault="007521AA" w:rsidP="00E73BC6">
            <w:pPr>
              <w:jc w:val="left"/>
              <w:rPr>
                <w:szCs w:val="17"/>
              </w:rPr>
            </w:pPr>
            <w:hyperlink w:anchor="INDEXmajorcontract" w:history="1">
              <w:r w:rsidR="00140A10" w:rsidRPr="00F36951">
                <w:rPr>
                  <w:rStyle w:val="Hyperlink"/>
                </w:rPr>
                <w:t>Disclosure of major contracts</w:t>
              </w:r>
            </w:hyperlink>
          </w:p>
        </w:tc>
        <w:tc>
          <w:tcPr>
            <w:tcW w:w="1297" w:type="dxa"/>
            <w:tcBorders>
              <w:top w:val="nil"/>
              <w:left w:val="nil"/>
              <w:bottom w:val="nil"/>
              <w:right w:val="nil"/>
            </w:tcBorders>
          </w:tcPr>
          <w:p w14:paraId="009C7E41" w14:textId="48EFB4F4" w:rsidR="00140A10" w:rsidRPr="00F36951" w:rsidRDefault="00C3718A" w:rsidP="00F36951">
            <w:fldSimple w:instr=" PAGEREF  INDEXmajorcontract  \* MERGEFORMAT ">
              <w:r w:rsidR="007521AA">
                <w:rPr>
                  <w:noProof/>
                </w:rPr>
                <w:t>51</w:t>
              </w:r>
            </w:fldSimple>
          </w:p>
        </w:tc>
      </w:tr>
      <w:tr w:rsidR="00140A10" w:rsidRPr="00940E38" w14:paraId="79EB4647" w14:textId="77777777" w:rsidTr="00E73BC6">
        <w:trPr>
          <w:trHeight w:val="20"/>
        </w:trPr>
        <w:tc>
          <w:tcPr>
            <w:tcW w:w="1456" w:type="dxa"/>
            <w:tcBorders>
              <w:top w:val="nil"/>
              <w:left w:val="nil"/>
              <w:bottom w:val="nil"/>
              <w:right w:val="nil"/>
            </w:tcBorders>
            <w:hideMark/>
          </w:tcPr>
          <w:p w14:paraId="4B33126D" w14:textId="77777777" w:rsidR="00140A10" w:rsidRPr="00940E38" w:rsidRDefault="00140A10" w:rsidP="00E73BC6">
            <w:pPr>
              <w:jc w:val="left"/>
              <w:rPr>
                <w:szCs w:val="17"/>
              </w:rPr>
            </w:pPr>
            <w:r w:rsidRPr="00940E38">
              <w:rPr>
                <w:szCs w:val="17"/>
              </w:rPr>
              <w:t>FRD 15</w:t>
            </w:r>
            <w:r>
              <w:rPr>
                <w:szCs w:val="17"/>
              </w:rPr>
              <w:t>E</w:t>
            </w:r>
            <w:r w:rsidRPr="00940E38">
              <w:rPr>
                <w:szCs w:val="17"/>
              </w:rPr>
              <w:t xml:space="preserve"> </w:t>
            </w:r>
          </w:p>
        </w:tc>
        <w:tc>
          <w:tcPr>
            <w:tcW w:w="6978" w:type="dxa"/>
            <w:gridSpan w:val="2"/>
            <w:tcBorders>
              <w:top w:val="nil"/>
              <w:left w:val="nil"/>
              <w:bottom w:val="nil"/>
              <w:right w:val="nil"/>
            </w:tcBorders>
            <w:hideMark/>
          </w:tcPr>
          <w:p w14:paraId="0156C8D7" w14:textId="2EFDD8E5" w:rsidR="00140A10" w:rsidRPr="00940E38" w:rsidRDefault="007521AA" w:rsidP="00E73BC6">
            <w:pPr>
              <w:jc w:val="left"/>
              <w:rPr>
                <w:szCs w:val="17"/>
              </w:rPr>
            </w:pPr>
            <w:hyperlink w:anchor="INDEXexectiveofficerdata" w:history="1">
              <w:r w:rsidR="00140A10" w:rsidRPr="00F36951">
                <w:rPr>
                  <w:rStyle w:val="Hyperlink"/>
                </w:rPr>
                <w:t>Executive officer disclosures</w:t>
              </w:r>
            </w:hyperlink>
          </w:p>
        </w:tc>
        <w:tc>
          <w:tcPr>
            <w:tcW w:w="1297" w:type="dxa"/>
            <w:tcBorders>
              <w:top w:val="nil"/>
              <w:left w:val="nil"/>
              <w:bottom w:val="nil"/>
              <w:right w:val="nil"/>
            </w:tcBorders>
          </w:tcPr>
          <w:p w14:paraId="796384D1" w14:textId="718CF93F" w:rsidR="00140A10" w:rsidRPr="00F36951" w:rsidRDefault="00C3718A" w:rsidP="00F36951">
            <w:fldSimple w:instr=" PAGEREF  INDEXexectiveofficerdata  \* MERGEFORMAT ">
              <w:r w:rsidR="007521AA">
                <w:rPr>
                  <w:noProof/>
                </w:rPr>
                <w:t>43</w:t>
              </w:r>
            </w:fldSimple>
          </w:p>
        </w:tc>
      </w:tr>
      <w:tr w:rsidR="00140A10" w:rsidRPr="00940E38" w14:paraId="39FC7EB3" w14:textId="77777777" w:rsidTr="00E73BC6">
        <w:trPr>
          <w:trHeight w:val="20"/>
        </w:trPr>
        <w:tc>
          <w:tcPr>
            <w:tcW w:w="1456" w:type="dxa"/>
            <w:tcBorders>
              <w:top w:val="nil"/>
              <w:left w:val="nil"/>
              <w:bottom w:val="nil"/>
              <w:right w:val="nil"/>
            </w:tcBorders>
            <w:hideMark/>
          </w:tcPr>
          <w:p w14:paraId="51F3FD04"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183E5999" w14:textId="4842E830" w:rsidR="00140A10" w:rsidRPr="00940E38" w:rsidRDefault="007521AA" w:rsidP="00E73BC6">
            <w:pPr>
              <w:jc w:val="left"/>
              <w:rPr>
                <w:szCs w:val="17"/>
              </w:rPr>
            </w:pPr>
            <w:hyperlink w:anchor="INDEXemploymentconductprinciples" w:history="1">
              <w:r w:rsidR="00140A10" w:rsidRPr="00F36951">
                <w:rPr>
                  <w:rStyle w:val="Hyperlink"/>
                </w:rPr>
                <w:t>Employment and conduct principles</w:t>
              </w:r>
            </w:hyperlink>
          </w:p>
        </w:tc>
        <w:tc>
          <w:tcPr>
            <w:tcW w:w="1297" w:type="dxa"/>
            <w:tcBorders>
              <w:top w:val="nil"/>
              <w:left w:val="nil"/>
              <w:bottom w:val="nil"/>
              <w:right w:val="nil"/>
            </w:tcBorders>
          </w:tcPr>
          <w:p w14:paraId="2AFFFF93" w14:textId="2419A4BE" w:rsidR="00140A10" w:rsidRPr="00F36951" w:rsidRDefault="00C3718A" w:rsidP="00F36951">
            <w:fldSimple w:instr=" PAGEREF  INDEXemploymentconductprinciples  \* MERGEFORMAT ">
              <w:r w:rsidR="007521AA">
                <w:rPr>
                  <w:noProof/>
                </w:rPr>
                <w:t>38</w:t>
              </w:r>
            </w:fldSimple>
          </w:p>
        </w:tc>
      </w:tr>
      <w:tr w:rsidR="00140A10" w:rsidRPr="00940E38" w14:paraId="1CF2F603" w14:textId="77777777" w:rsidTr="00E73BC6">
        <w:trPr>
          <w:trHeight w:val="20"/>
        </w:trPr>
        <w:tc>
          <w:tcPr>
            <w:tcW w:w="1456" w:type="dxa"/>
            <w:tcBorders>
              <w:top w:val="nil"/>
              <w:left w:val="nil"/>
              <w:bottom w:val="nil"/>
              <w:right w:val="nil"/>
            </w:tcBorders>
            <w:hideMark/>
          </w:tcPr>
          <w:p w14:paraId="269559C4"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4AA18BA5" w14:textId="06D1E19F" w:rsidR="00140A10" w:rsidRPr="00940E38" w:rsidRDefault="007521AA" w:rsidP="00E73BC6">
            <w:pPr>
              <w:jc w:val="left"/>
              <w:rPr>
                <w:szCs w:val="17"/>
              </w:rPr>
            </w:pPr>
            <w:hyperlink w:anchor="INDEX_OHS_policies" w:history="1">
              <w:r w:rsidR="00140A10" w:rsidRPr="00F36951">
                <w:rPr>
                  <w:rStyle w:val="Hyperlink"/>
                </w:rPr>
                <w:t>Occupational health and safety policy</w:t>
              </w:r>
            </w:hyperlink>
          </w:p>
        </w:tc>
        <w:tc>
          <w:tcPr>
            <w:tcW w:w="1297" w:type="dxa"/>
            <w:tcBorders>
              <w:top w:val="nil"/>
              <w:left w:val="nil"/>
              <w:bottom w:val="nil"/>
              <w:right w:val="nil"/>
            </w:tcBorders>
          </w:tcPr>
          <w:p w14:paraId="327711CF" w14:textId="10B6050D" w:rsidR="00140A10" w:rsidRPr="00F36951" w:rsidRDefault="00C3718A" w:rsidP="00F36951">
            <w:fldSimple w:instr=" PAGEREF  INDEX_OHS_policies  \* MERGEFORMAT ">
              <w:r w:rsidR="007521AA">
                <w:rPr>
                  <w:noProof/>
                </w:rPr>
                <w:t>34</w:t>
              </w:r>
            </w:fldSimple>
          </w:p>
        </w:tc>
      </w:tr>
      <w:tr w:rsidR="00140A10" w:rsidRPr="00940E38" w14:paraId="6621D260" w14:textId="77777777" w:rsidTr="00E73BC6">
        <w:trPr>
          <w:trHeight w:val="20"/>
        </w:trPr>
        <w:tc>
          <w:tcPr>
            <w:tcW w:w="1456" w:type="dxa"/>
            <w:tcBorders>
              <w:top w:val="nil"/>
              <w:left w:val="nil"/>
              <w:bottom w:val="nil"/>
              <w:right w:val="nil"/>
            </w:tcBorders>
            <w:hideMark/>
          </w:tcPr>
          <w:p w14:paraId="2FD49354"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0924C6E0" w14:textId="31EC77B9" w:rsidR="00140A10" w:rsidRPr="00940E38" w:rsidRDefault="007521AA" w:rsidP="00E73BC6">
            <w:pPr>
              <w:jc w:val="left"/>
              <w:rPr>
                <w:szCs w:val="17"/>
              </w:rPr>
            </w:pPr>
            <w:hyperlink w:anchor="INDEX_Sum_Fin_Result" w:history="1">
              <w:r w:rsidR="00140A10" w:rsidRPr="00F36951">
                <w:rPr>
                  <w:rStyle w:val="Hyperlink"/>
                </w:rPr>
                <w:t>Summary of the financial results for the year</w:t>
              </w:r>
            </w:hyperlink>
            <w:r w:rsidR="00140A10" w:rsidRPr="00940E38">
              <w:rPr>
                <w:szCs w:val="17"/>
              </w:rPr>
              <w:t xml:space="preserve"> </w:t>
            </w:r>
          </w:p>
        </w:tc>
        <w:tc>
          <w:tcPr>
            <w:tcW w:w="1297" w:type="dxa"/>
            <w:tcBorders>
              <w:top w:val="nil"/>
              <w:left w:val="nil"/>
              <w:bottom w:val="nil"/>
              <w:right w:val="nil"/>
            </w:tcBorders>
          </w:tcPr>
          <w:p w14:paraId="62EE2C2E" w14:textId="0E78B028" w:rsidR="00140A10" w:rsidRPr="00F36951" w:rsidRDefault="00C3718A" w:rsidP="00F36951">
            <w:fldSimple w:instr=" PAGEREF  INDEX_Sum_Fin_Result  \* MERGEFORMAT ">
              <w:r w:rsidR="007521AA">
                <w:rPr>
                  <w:noProof/>
                </w:rPr>
                <w:t>26</w:t>
              </w:r>
            </w:fldSimple>
          </w:p>
        </w:tc>
      </w:tr>
      <w:tr w:rsidR="00140A10" w:rsidRPr="00940E38" w14:paraId="1FD7DE27" w14:textId="77777777" w:rsidTr="00E73BC6">
        <w:trPr>
          <w:trHeight w:val="20"/>
        </w:trPr>
        <w:tc>
          <w:tcPr>
            <w:tcW w:w="1456" w:type="dxa"/>
            <w:tcBorders>
              <w:top w:val="nil"/>
              <w:left w:val="nil"/>
              <w:bottom w:val="nil"/>
              <w:right w:val="nil"/>
            </w:tcBorders>
            <w:hideMark/>
          </w:tcPr>
          <w:p w14:paraId="3A909BC5"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58B4A7D0" w14:textId="470A9904" w:rsidR="00140A10" w:rsidRPr="00940E38" w:rsidRDefault="007521AA" w:rsidP="00E73BC6">
            <w:pPr>
              <w:jc w:val="left"/>
              <w:rPr>
                <w:szCs w:val="17"/>
              </w:rPr>
            </w:pPr>
            <w:hyperlink w:anchor="INDEX_Sig_change_finposition" w:history="1">
              <w:r w:rsidR="00140A10" w:rsidRPr="00F36951">
                <w:rPr>
                  <w:rStyle w:val="Hyperlink"/>
                </w:rPr>
                <w:t>Significant changes in financial position during the year</w:t>
              </w:r>
            </w:hyperlink>
            <w:r w:rsidR="00140A10" w:rsidRPr="00940E38">
              <w:rPr>
                <w:szCs w:val="17"/>
              </w:rPr>
              <w:t xml:space="preserve"> </w:t>
            </w:r>
          </w:p>
        </w:tc>
        <w:tc>
          <w:tcPr>
            <w:tcW w:w="1297" w:type="dxa"/>
            <w:tcBorders>
              <w:top w:val="nil"/>
              <w:left w:val="nil"/>
              <w:bottom w:val="nil"/>
              <w:right w:val="nil"/>
            </w:tcBorders>
          </w:tcPr>
          <w:p w14:paraId="2596A8D6" w14:textId="2F459791" w:rsidR="00140A10" w:rsidRPr="00F36951" w:rsidRDefault="00C3718A" w:rsidP="00F36951">
            <w:fldSimple w:instr=" PAGEREF  INDEX_Sig_change_finposition  \* MERGEFORMAT ">
              <w:r w:rsidR="007521AA">
                <w:rPr>
                  <w:noProof/>
                </w:rPr>
                <w:t>27</w:t>
              </w:r>
            </w:fldSimple>
          </w:p>
        </w:tc>
      </w:tr>
      <w:tr w:rsidR="00140A10" w:rsidRPr="00940E38" w14:paraId="501282CF" w14:textId="77777777" w:rsidTr="00E73BC6">
        <w:trPr>
          <w:trHeight w:val="20"/>
        </w:trPr>
        <w:tc>
          <w:tcPr>
            <w:tcW w:w="1456" w:type="dxa"/>
            <w:tcBorders>
              <w:top w:val="nil"/>
              <w:left w:val="nil"/>
              <w:bottom w:val="nil"/>
              <w:right w:val="nil"/>
            </w:tcBorders>
            <w:hideMark/>
          </w:tcPr>
          <w:p w14:paraId="377251CA"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37B88122" w14:textId="1BD45D62" w:rsidR="00140A10" w:rsidRPr="00940E38" w:rsidRDefault="007521AA" w:rsidP="00E73BC6">
            <w:pPr>
              <w:jc w:val="left"/>
              <w:rPr>
                <w:szCs w:val="17"/>
              </w:rPr>
            </w:pPr>
            <w:hyperlink w:anchor="INDEX_MajorFactoronFinPosition" w:history="1">
              <w:r w:rsidR="00140A10" w:rsidRPr="00F36951">
                <w:rPr>
                  <w:rStyle w:val="Hyperlink"/>
                </w:rPr>
                <w:t>Major changes or factors affecting performance</w:t>
              </w:r>
            </w:hyperlink>
            <w:r w:rsidR="00140A10" w:rsidRPr="00940E38">
              <w:rPr>
                <w:szCs w:val="17"/>
              </w:rPr>
              <w:t xml:space="preserve"> </w:t>
            </w:r>
          </w:p>
        </w:tc>
        <w:tc>
          <w:tcPr>
            <w:tcW w:w="1297" w:type="dxa"/>
            <w:tcBorders>
              <w:top w:val="nil"/>
              <w:left w:val="nil"/>
              <w:bottom w:val="nil"/>
              <w:right w:val="nil"/>
            </w:tcBorders>
          </w:tcPr>
          <w:p w14:paraId="3C3ECB85" w14:textId="0EE075FA" w:rsidR="00140A10" w:rsidRPr="00F36951" w:rsidRDefault="00C3718A" w:rsidP="00F36951">
            <w:fldSimple w:instr=" PAGEREF  INDEX_MajorFactoronFinPosition  \* MERGEFORMAT ">
              <w:r w:rsidR="007521AA">
                <w:rPr>
                  <w:noProof/>
                </w:rPr>
                <w:t>27</w:t>
              </w:r>
            </w:fldSimple>
          </w:p>
        </w:tc>
      </w:tr>
      <w:tr w:rsidR="00140A10" w:rsidRPr="00940E38" w14:paraId="2C67D2D3" w14:textId="77777777" w:rsidTr="00E73BC6">
        <w:trPr>
          <w:trHeight w:val="20"/>
        </w:trPr>
        <w:tc>
          <w:tcPr>
            <w:tcW w:w="1456" w:type="dxa"/>
            <w:tcBorders>
              <w:top w:val="nil"/>
              <w:left w:val="nil"/>
              <w:bottom w:val="nil"/>
              <w:right w:val="nil"/>
            </w:tcBorders>
            <w:hideMark/>
          </w:tcPr>
          <w:p w14:paraId="713122B4"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050D35A0" w14:textId="541AB81C" w:rsidR="00140A10" w:rsidRPr="00940E38" w:rsidRDefault="007521AA" w:rsidP="00E73BC6">
            <w:pPr>
              <w:jc w:val="left"/>
              <w:rPr>
                <w:szCs w:val="17"/>
              </w:rPr>
            </w:pPr>
            <w:hyperlink w:anchor="INDEX_SubsequentEvent" w:history="1">
              <w:r w:rsidR="00140A10" w:rsidRPr="00F55632">
                <w:rPr>
                  <w:rStyle w:val="Hyperlink"/>
                </w:rPr>
                <w:t>Subsequent events</w:t>
              </w:r>
            </w:hyperlink>
          </w:p>
        </w:tc>
        <w:tc>
          <w:tcPr>
            <w:tcW w:w="1297" w:type="dxa"/>
            <w:tcBorders>
              <w:top w:val="nil"/>
              <w:left w:val="nil"/>
              <w:bottom w:val="nil"/>
              <w:right w:val="nil"/>
            </w:tcBorders>
          </w:tcPr>
          <w:p w14:paraId="66CEF3B2" w14:textId="01F8E2DA" w:rsidR="00140A10" w:rsidRPr="00F55632" w:rsidRDefault="00C3718A" w:rsidP="00F55632">
            <w:fldSimple w:instr=" PAGEREF  INDEX_SubsequentEvent  \* MERGEFORMAT ">
              <w:r w:rsidR="007521AA">
                <w:rPr>
                  <w:noProof/>
                </w:rPr>
                <w:t>31</w:t>
              </w:r>
            </w:fldSimple>
          </w:p>
        </w:tc>
      </w:tr>
      <w:tr w:rsidR="00140A10" w:rsidRPr="00940E38" w14:paraId="03FDB738" w14:textId="77777777" w:rsidTr="00E73BC6">
        <w:trPr>
          <w:trHeight w:val="20"/>
        </w:trPr>
        <w:tc>
          <w:tcPr>
            <w:tcW w:w="1456" w:type="dxa"/>
            <w:tcBorders>
              <w:top w:val="nil"/>
              <w:left w:val="nil"/>
              <w:bottom w:val="nil"/>
              <w:right w:val="nil"/>
            </w:tcBorders>
            <w:hideMark/>
          </w:tcPr>
          <w:p w14:paraId="260FB65B"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43D38265" w14:textId="442386C2" w:rsidR="00140A10" w:rsidRPr="00940E38" w:rsidRDefault="007521AA" w:rsidP="00E73BC6">
            <w:pPr>
              <w:jc w:val="left"/>
              <w:rPr>
                <w:szCs w:val="17"/>
              </w:rPr>
            </w:pPr>
            <w:hyperlink w:anchor="INDEX_FOI" w:history="1">
              <w:r w:rsidR="00140A10" w:rsidRPr="00F55632">
                <w:rPr>
                  <w:rStyle w:val="Hyperlink"/>
                </w:rPr>
                <w:t xml:space="preserve">Application and operation of </w:t>
              </w:r>
              <w:r w:rsidR="00140A10" w:rsidRPr="00F55632">
                <w:rPr>
                  <w:rStyle w:val="Hyperlink"/>
                  <w:i/>
                  <w:iCs/>
                </w:rPr>
                <w:t>Freedom of Information Act 1982</w:t>
              </w:r>
            </w:hyperlink>
          </w:p>
        </w:tc>
        <w:tc>
          <w:tcPr>
            <w:tcW w:w="1297" w:type="dxa"/>
            <w:tcBorders>
              <w:top w:val="nil"/>
              <w:left w:val="nil"/>
              <w:bottom w:val="nil"/>
              <w:right w:val="nil"/>
            </w:tcBorders>
          </w:tcPr>
          <w:p w14:paraId="243E4585" w14:textId="65CF225E" w:rsidR="00140A10" w:rsidRPr="00F55632" w:rsidRDefault="00C3718A" w:rsidP="00F55632">
            <w:fldSimple w:instr=" PAGEREF  INDEX_FOI  \* MERGEFORMAT ">
              <w:r w:rsidR="007521AA">
                <w:rPr>
                  <w:noProof/>
                </w:rPr>
                <w:t>52</w:t>
              </w:r>
            </w:fldSimple>
          </w:p>
        </w:tc>
      </w:tr>
      <w:tr w:rsidR="00140A10" w:rsidRPr="00940E38" w14:paraId="43549633" w14:textId="77777777" w:rsidTr="00E73BC6">
        <w:trPr>
          <w:trHeight w:val="20"/>
        </w:trPr>
        <w:tc>
          <w:tcPr>
            <w:tcW w:w="1456" w:type="dxa"/>
            <w:tcBorders>
              <w:top w:val="nil"/>
              <w:left w:val="nil"/>
              <w:bottom w:val="nil"/>
              <w:right w:val="nil"/>
            </w:tcBorders>
            <w:hideMark/>
          </w:tcPr>
          <w:p w14:paraId="376A7FCA"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0BB534D0" w14:textId="56665560" w:rsidR="00140A10" w:rsidRPr="00940E38" w:rsidRDefault="007521AA" w:rsidP="00E73BC6">
            <w:pPr>
              <w:jc w:val="left"/>
              <w:rPr>
                <w:szCs w:val="17"/>
              </w:rPr>
            </w:pPr>
            <w:hyperlink w:anchor="INDEX_BuildingAct" w:history="1">
              <w:r w:rsidR="00140A10" w:rsidRPr="00F55632">
                <w:rPr>
                  <w:rStyle w:val="Hyperlink"/>
                </w:rPr>
                <w:t xml:space="preserve">Compliance with building and maintenance provisions of </w:t>
              </w:r>
              <w:r w:rsidR="00140A10" w:rsidRPr="00F55632">
                <w:rPr>
                  <w:rStyle w:val="Hyperlink"/>
                  <w:i/>
                  <w:iCs/>
                </w:rPr>
                <w:t>Building Act 1993</w:t>
              </w:r>
            </w:hyperlink>
          </w:p>
        </w:tc>
        <w:tc>
          <w:tcPr>
            <w:tcW w:w="1297" w:type="dxa"/>
            <w:tcBorders>
              <w:top w:val="nil"/>
              <w:left w:val="nil"/>
              <w:bottom w:val="nil"/>
              <w:right w:val="nil"/>
            </w:tcBorders>
          </w:tcPr>
          <w:p w14:paraId="41B7CD87" w14:textId="4F564CE6" w:rsidR="00140A10" w:rsidRPr="00F55632" w:rsidRDefault="00C3718A" w:rsidP="00F55632">
            <w:fldSimple w:instr=" PAGEREF  INDEX_BuildingAct  \* MERGEFORMAT ">
              <w:r w:rsidR="007521AA">
                <w:rPr>
                  <w:noProof/>
                </w:rPr>
                <w:t>54</w:t>
              </w:r>
            </w:fldSimple>
          </w:p>
        </w:tc>
      </w:tr>
      <w:tr w:rsidR="00140A10" w:rsidRPr="00940E38" w14:paraId="5A6F742A" w14:textId="77777777" w:rsidTr="00E73BC6">
        <w:trPr>
          <w:trHeight w:val="20"/>
        </w:trPr>
        <w:tc>
          <w:tcPr>
            <w:tcW w:w="1456" w:type="dxa"/>
            <w:tcBorders>
              <w:top w:val="nil"/>
              <w:left w:val="nil"/>
              <w:bottom w:val="nil"/>
              <w:right w:val="nil"/>
            </w:tcBorders>
            <w:hideMark/>
          </w:tcPr>
          <w:p w14:paraId="1F12FA6C"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361DB72F" w14:textId="3CD0F45D" w:rsidR="00140A10" w:rsidRPr="00940E38" w:rsidRDefault="007521AA" w:rsidP="00E73BC6">
            <w:pPr>
              <w:jc w:val="left"/>
              <w:rPr>
                <w:szCs w:val="17"/>
              </w:rPr>
            </w:pPr>
            <w:hyperlink w:anchor="INDEX_CompetitiveNeutralityPolicy" w:history="1">
              <w:r w:rsidR="00140A10" w:rsidRPr="00F55632">
                <w:rPr>
                  <w:rStyle w:val="Hyperlink"/>
                </w:rPr>
                <w:t>Statement on National Competition Policy</w:t>
              </w:r>
            </w:hyperlink>
            <w:r w:rsidR="00140A10" w:rsidRPr="00940E38">
              <w:rPr>
                <w:szCs w:val="17"/>
              </w:rPr>
              <w:t xml:space="preserve"> </w:t>
            </w:r>
          </w:p>
        </w:tc>
        <w:tc>
          <w:tcPr>
            <w:tcW w:w="1297" w:type="dxa"/>
            <w:tcBorders>
              <w:top w:val="nil"/>
              <w:left w:val="nil"/>
              <w:bottom w:val="nil"/>
              <w:right w:val="nil"/>
            </w:tcBorders>
          </w:tcPr>
          <w:p w14:paraId="2D095786" w14:textId="7C11FA01" w:rsidR="00140A10" w:rsidRPr="00F55632" w:rsidRDefault="00C3718A" w:rsidP="00F55632">
            <w:fldSimple w:instr=" PAGEREF  INDEX_CompetitiveNeutralityPolicy  \* MERGEFORMAT ">
              <w:r w:rsidR="007521AA">
                <w:rPr>
                  <w:noProof/>
                </w:rPr>
                <w:t>55</w:t>
              </w:r>
            </w:fldSimple>
          </w:p>
        </w:tc>
      </w:tr>
      <w:tr w:rsidR="00140A10" w:rsidRPr="00940E38" w14:paraId="5FC85E9E" w14:textId="77777777" w:rsidTr="00E73BC6">
        <w:trPr>
          <w:trHeight w:val="20"/>
        </w:trPr>
        <w:tc>
          <w:tcPr>
            <w:tcW w:w="1456" w:type="dxa"/>
            <w:tcBorders>
              <w:top w:val="nil"/>
              <w:left w:val="nil"/>
              <w:bottom w:val="nil"/>
              <w:right w:val="nil"/>
            </w:tcBorders>
            <w:hideMark/>
          </w:tcPr>
          <w:p w14:paraId="00C849DA"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1EC5D477" w14:textId="58B0E96E" w:rsidR="00140A10" w:rsidRPr="00940E38" w:rsidRDefault="007521AA" w:rsidP="00E73BC6">
            <w:pPr>
              <w:jc w:val="left"/>
              <w:rPr>
                <w:szCs w:val="17"/>
              </w:rPr>
            </w:pPr>
            <w:hyperlink w:anchor="INDEX_ProtectedDisclosure" w:history="1">
              <w:r w:rsidR="00140A10" w:rsidRPr="00F55632">
                <w:rPr>
                  <w:rStyle w:val="Hyperlink"/>
                </w:rPr>
                <w:t xml:space="preserve">Application and operation of the </w:t>
              </w:r>
              <w:r w:rsidR="00E24FB7" w:rsidRPr="00E24FB7">
                <w:rPr>
                  <w:rStyle w:val="Hyperlink"/>
                  <w:i/>
                  <w:iCs/>
                </w:rPr>
                <w:t>Public Interest Disclosures Act</w:t>
              </w:r>
              <w:r w:rsidR="00140A10" w:rsidRPr="00F55632">
                <w:rPr>
                  <w:rStyle w:val="Hyperlink"/>
                  <w:i/>
                  <w:iCs/>
                </w:rPr>
                <w:t xml:space="preserve"> 2012</w:t>
              </w:r>
            </w:hyperlink>
          </w:p>
        </w:tc>
        <w:tc>
          <w:tcPr>
            <w:tcW w:w="1297" w:type="dxa"/>
            <w:tcBorders>
              <w:top w:val="nil"/>
              <w:left w:val="nil"/>
              <w:bottom w:val="nil"/>
              <w:right w:val="nil"/>
            </w:tcBorders>
          </w:tcPr>
          <w:p w14:paraId="2674896A" w14:textId="65ED15AD" w:rsidR="00140A10" w:rsidRPr="00F55632" w:rsidRDefault="00C3718A" w:rsidP="00F55632">
            <w:fldSimple w:instr=" PAGEREF  INDEX_ProtectedDisclosure  \* MERGEFORMAT ">
              <w:r w:rsidR="007521AA">
                <w:rPr>
                  <w:noProof/>
                </w:rPr>
                <w:t>55</w:t>
              </w:r>
            </w:fldSimple>
          </w:p>
        </w:tc>
      </w:tr>
      <w:tr w:rsidR="00140A10" w:rsidRPr="00940E38" w14:paraId="659DFCC6" w14:textId="77777777" w:rsidTr="00E73BC6">
        <w:trPr>
          <w:trHeight w:val="20"/>
        </w:trPr>
        <w:tc>
          <w:tcPr>
            <w:tcW w:w="1456" w:type="dxa"/>
            <w:tcBorders>
              <w:top w:val="nil"/>
              <w:left w:val="nil"/>
              <w:bottom w:val="nil"/>
              <w:right w:val="nil"/>
            </w:tcBorders>
            <w:hideMark/>
          </w:tcPr>
          <w:p w14:paraId="24E2B0F3"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27AB1878" w14:textId="53657F5D" w:rsidR="00140A10" w:rsidRPr="00940E38" w:rsidRDefault="007521AA" w:rsidP="00E73BC6">
            <w:pPr>
              <w:jc w:val="left"/>
              <w:rPr>
                <w:szCs w:val="17"/>
              </w:rPr>
            </w:pPr>
            <w:hyperlink w:anchor="INDEX_CarersRecogAct" w:history="1">
              <w:r w:rsidR="00140A10" w:rsidRPr="00F55632">
                <w:rPr>
                  <w:rStyle w:val="Hyperlink"/>
                </w:rPr>
                <w:t xml:space="preserve">Application and operation of the </w:t>
              </w:r>
              <w:r w:rsidR="00140A10" w:rsidRPr="00F55632">
                <w:rPr>
                  <w:rStyle w:val="Hyperlink"/>
                  <w:i/>
                  <w:iCs/>
                </w:rPr>
                <w:t>Carers Recognition Act 2012</w:t>
              </w:r>
            </w:hyperlink>
          </w:p>
        </w:tc>
        <w:tc>
          <w:tcPr>
            <w:tcW w:w="1297" w:type="dxa"/>
            <w:tcBorders>
              <w:top w:val="nil"/>
              <w:left w:val="nil"/>
              <w:bottom w:val="nil"/>
              <w:right w:val="nil"/>
            </w:tcBorders>
          </w:tcPr>
          <w:p w14:paraId="69D6844A" w14:textId="193A9B83" w:rsidR="00140A10" w:rsidRPr="00F55632" w:rsidRDefault="00C3718A" w:rsidP="00F55632">
            <w:fldSimple w:instr=" PAGEREF  INDEX_CarersRecogAct  \* MERGEFORMAT ">
              <w:r w:rsidR="007521AA">
                <w:rPr>
                  <w:noProof/>
                </w:rPr>
                <w:t>56</w:t>
              </w:r>
            </w:fldSimple>
          </w:p>
        </w:tc>
      </w:tr>
      <w:tr w:rsidR="00140A10" w:rsidRPr="00940E38" w14:paraId="389645EC" w14:textId="77777777" w:rsidTr="00E73BC6">
        <w:trPr>
          <w:trHeight w:val="20"/>
        </w:trPr>
        <w:tc>
          <w:tcPr>
            <w:tcW w:w="1456" w:type="dxa"/>
            <w:tcBorders>
              <w:top w:val="nil"/>
              <w:left w:val="nil"/>
              <w:bottom w:val="nil"/>
              <w:right w:val="nil"/>
            </w:tcBorders>
            <w:hideMark/>
          </w:tcPr>
          <w:p w14:paraId="78F7155D"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39FB7E08" w14:textId="786CC22F" w:rsidR="00140A10" w:rsidRPr="00940E38" w:rsidRDefault="007521AA" w:rsidP="00E73BC6">
            <w:pPr>
              <w:jc w:val="left"/>
              <w:rPr>
                <w:szCs w:val="17"/>
              </w:rPr>
            </w:pPr>
            <w:hyperlink w:anchor="INDEX_Consultancy" w:history="1">
              <w:r w:rsidR="00140A10" w:rsidRPr="00F55632">
                <w:rPr>
                  <w:rStyle w:val="Hyperlink"/>
                </w:rPr>
                <w:t>Details of consultancies over $10 000</w:t>
              </w:r>
            </w:hyperlink>
            <w:r w:rsidR="00140A10" w:rsidRPr="00940E38">
              <w:rPr>
                <w:szCs w:val="17"/>
              </w:rPr>
              <w:t xml:space="preserve"> </w:t>
            </w:r>
          </w:p>
        </w:tc>
        <w:tc>
          <w:tcPr>
            <w:tcW w:w="1297" w:type="dxa"/>
            <w:tcBorders>
              <w:top w:val="nil"/>
              <w:left w:val="nil"/>
              <w:bottom w:val="nil"/>
              <w:right w:val="nil"/>
            </w:tcBorders>
          </w:tcPr>
          <w:p w14:paraId="001ECC75" w14:textId="00833346" w:rsidR="00140A10" w:rsidRPr="00F55632" w:rsidRDefault="00C3718A" w:rsidP="00F55632">
            <w:fldSimple w:instr=" PAGEREF  INDEX_Consultancy  \* MERGEFORMAT ">
              <w:r w:rsidR="007521AA">
                <w:rPr>
                  <w:noProof/>
                </w:rPr>
                <w:t>49</w:t>
              </w:r>
            </w:fldSimple>
          </w:p>
        </w:tc>
      </w:tr>
      <w:tr w:rsidR="00140A10" w:rsidRPr="00940E38" w14:paraId="4CBCCAC5" w14:textId="77777777" w:rsidTr="00E73BC6">
        <w:trPr>
          <w:trHeight w:val="20"/>
        </w:trPr>
        <w:tc>
          <w:tcPr>
            <w:tcW w:w="1456" w:type="dxa"/>
            <w:tcBorders>
              <w:top w:val="nil"/>
              <w:left w:val="nil"/>
              <w:bottom w:val="nil"/>
              <w:right w:val="nil"/>
            </w:tcBorders>
            <w:hideMark/>
          </w:tcPr>
          <w:p w14:paraId="78054905"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7DCF4EAE" w14:textId="4452A985" w:rsidR="00140A10" w:rsidRPr="00940E38" w:rsidRDefault="007521AA" w:rsidP="00E73BC6">
            <w:pPr>
              <w:jc w:val="left"/>
              <w:rPr>
                <w:szCs w:val="17"/>
              </w:rPr>
            </w:pPr>
            <w:hyperlink w:anchor="INDEX_Consultancy" w:history="1">
              <w:r w:rsidR="00140A10" w:rsidRPr="00F55632">
                <w:rPr>
                  <w:rStyle w:val="Hyperlink"/>
                </w:rPr>
                <w:t>Details of consultancies under $10 000</w:t>
              </w:r>
            </w:hyperlink>
            <w:r w:rsidR="00140A10" w:rsidRPr="00940E38">
              <w:rPr>
                <w:szCs w:val="17"/>
              </w:rPr>
              <w:t xml:space="preserve"> </w:t>
            </w:r>
          </w:p>
        </w:tc>
        <w:tc>
          <w:tcPr>
            <w:tcW w:w="1297" w:type="dxa"/>
            <w:tcBorders>
              <w:top w:val="nil"/>
              <w:left w:val="nil"/>
              <w:bottom w:val="nil"/>
              <w:right w:val="nil"/>
            </w:tcBorders>
          </w:tcPr>
          <w:p w14:paraId="150A71CF" w14:textId="15D5DA7D" w:rsidR="00140A10" w:rsidRPr="00F55632" w:rsidRDefault="00C3718A" w:rsidP="00F55632">
            <w:fldSimple w:instr=" PAGEREF  INDEX_Consultancy  \* MERGEFORMAT ">
              <w:r w:rsidR="007521AA">
                <w:rPr>
                  <w:noProof/>
                </w:rPr>
                <w:t>49</w:t>
              </w:r>
            </w:fldSimple>
          </w:p>
        </w:tc>
      </w:tr>
      <w:tr w:rsidR="00140A10" w:rsidRPr="00940E38" w14:paraId="40D39808" w14:textId="77777777" w:rsidTr="00E73BC6">
        <w:trPr>
          <w:trHeight w:val="20"/>
        </w:trPr>
        <w:tc>
          <w:tcPr>
            <w:tcW w:w="1456" w:type="dxa"/>
            <w:tcBorders>
              <w:top w:val="nil"/>
              <w:left w:val="nil"/>
              <w:bottom w:val="nil"/>
              <w:right w:val="nil"/>
            </w:tcBorders>
            <w:hideMark/>
          </w:tcPr>
          <w:p w14:paraId="01BBC6BB"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1BC39B46" w14:textId="482BB86A" w:rsidR="00140A10" w:rsidRPr="00940E38" w:rsidRDefault="007521AA" w:rsidP="00E73BC6">
            <w:pPr>
              <w:jc w:val="left"/>
              <w:rPr>
                <w:szCs w:val="17"/>
              </w:rPr>
            </w:pPr>
            <w:hyperlink w:anchor="INDEX_AdvertisingExp" w:history="1">
              <w:r w:rsidR="00140A10" w:rsidRPr="00F55632">
                <w:rPr>
                  <w:rStyle w:val="Hyperlink"/>
                </w:rPr>
                <w:t>Disclosure of government advertising expenditure</w:t>
              </w:r>
            </w:hyperlink>
          </w:p>
        </w:tc>
        <w:tc>
          <w:tcPr>
            <w:tcW w:w="1297" w:type="dxa"/>
            <w:tcBorders>
              <w:top w:val="nil"/>
              <w:left w:val="nil"/>
              <w:bottom w:val="nil"/>
              <w:right w:val="nil"/>
            </w:tcBorders>
          </w:tcPr>
          <w:p w14:paraId="3A288DC5" w14:textId="709857C5" w:rsidR="00140A10" w:rsidRPr="00F55632" w:rsidRDefault="00C3718A" w:rsidP="00F55632">
            <w:fldSimple w:instr=" PAGEREF  INDEX_AdvertisingExp  \* MERGEFORMAT ">
              <w:r w:rsidR="007521AA">
                <w:rPr>
                  <w:noProof/>
                </w:rPr>
                <w:t>48</w:t>
              </w:r>
            </w:fldSimple>
          </w:p>
        </w:tc>
      </w:tr>
      <w:tr w:rsidR="00140A10" w:rsidRPr="00940E38" w14:paraId="0F415EC3" w14:textId="77777777" w:rsidTr="00E73BC6">
        <w:trPr>
          <w:trHeight w:val="20"/>
        </w:trPr>
        <w:tc>
          <w:tcPr>
            <w:tcW w:w="1456" w:type="dxa"/>
            <w:tcBorders>
              <w:top w:val="nil"/>
              <w:left w:val="nil"/>
              <w:bottom w:val="nil"/>
              <w:right w:val="nil"/>
            </w:tcBorders>
            <w:hideMark/>
          </w:tcPr>
          <w:p w14:paraId="107C401A"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09B3ED15" w14:textId="1F6C17B4" w:rsidR="00140A10" w:rsidRPr="00940E38" w:rsidRDefault="007521AA" w:rsidP="00E73BC6">
            <w:pPr>
              <w:jc w:val="left"/>
              <w:rPr>
                <w:szCs w:val="17"/>
              </w:rPr>
            </w:pPr>
            <w:hyperlink w:anchor="INDEX_ICTExp" w:tgtFrame="_top" w:history="1">
              <w:r w:rsidR="00140A10" w:rsidRPr="00F55632">
                <w:rPr>
                  <w:rStyle w:val="Hyperlink"/>
                </w:rPr>
                <w:t>Disclosure of ICT expenditure</w:t>
              </w:r>
            </w:hyperlink>
          </w:p>
        </w:tc>
        <w:tc>
          <w:tcPr>
            <w:tcW w:w="1297" w:type="dxa"/>
            <w:tcBorders>
              <w:top w:val="nil"/>
              <w:left w:val="nil"/>
              <w:bottom w:val="nil"/>
              <w:right w:val="nil"/>
            </w:tcBorders>
          </w:tcPr>
          <w:p w14:paraId="569AE49E" w14:textId="02A46B86" w:rsidR="00140A10" w:rsidRPr="00F55632" w:rsidRDefault="00C3718A" w:rsidP="00F55632">
            <w:fldSimple w:instr=" PAGEREF  INDEX_ICTExp  \* MERGEFORMAT ">
              <w:r w:rsidR="007521AA">
                <w:rPr>
                  <w:noProof/>
                </w:rPr>
                <w:t>50</w:t>
              </w:r>
            </w:fldSimple>
          </w:p>
        </w:tc>
      </w:tr>
      <w:tr w:rsidR="00140A10" w:rsidRPr="00940E38" w14:paraId="560CE0D7" w14:textId="77777777" w:rsidTr="00E73BC6">
        <w:trPr>
          <w:trHeight w:val="20"/>
        </w:trPr>
        <w:tc>
          <w:tcPr>
            <w:tcW w:w="1456" w:type="dxa"/>
            <w:tcBorders>
              <w:top w:val="nil"/>
              <w:left w:val="nil"/>
              <w:bottom w:val="nil"/>
              <w:right w:val="nil"/>
            </w:tcBorders>
            <w:hideMark/>
          </w:tcPr>
          <w:p w14:paraId="59DD1EC1" w14:textId="77777777" w:rsidR="00140A10" w:rsidRPr="00940E38" w:rsidRDefault="00140A10" w:rsidP="00E73BC6">
            <w:pPr>
              <w:jc w:val="left"/>
              <w:rPr>
                <w:szCs w:val="17"/>
              </w:rPr>
            </w:pPr>
            <w:r w:rsidRPr="00940E38">
              <w:rPr>
                <w:szCs w:val="17"/>
              </w:rPr>
              <w:t>FRD 22H</w:t>
            </w:r>
          </w:p>
        </w:tc>
        <w:tc>
          <w:tcPr>
            <w:tcW w:w="6978" w:type="dxa"/>
            <w:gridSpan w:val="2"/>
            <w:tcBorders>
              <w:top w:val="nil"/>
              <w:left w:val="nil"/>
              <w:bottom w:val="nil"/>
              <w:right w:val="nil"/>
            </w:tcBorders>
            <w:hideMark/>
          </w:tcPr>
          <w:p w14:paraId="12F1A9A2" w14:textId="78BDB2B1" w:rsidR="00140A10" w:rsidRPr="00940E38" w:rsidRDefault="007521AA" w:rsidP="00E73BC6">
            <w:pPr>
              <w:jc w:val="left"/>
              <w:rPr>
                <w:szCs w:val="17"/>
              </w:rPr>
            </w:pPr>
            <w:hyperlink w:anchor="INDEX_AdditionalInfo" w:history="1">
              <w:r w:rsidR="00140A10" w:rsidRPr="00F55632">
                <w:rPr>
                  <w:rStyle w:val="Hyperlink"/>
                </w:rPr>
                <w:t>Statement of availability of other information</w:t>
              </w:r>
            </w:hyperlink>
            <w:r w:rsidR="00140A10" w:rsidRPr="00940E38">
              <w:rPr>
                <w:szCs w:val="17"/>
              </w:rPr>
              <w:t xml:space="preserve"> </w:t>
            </w:r>
          </w:p>
        </w:tc>
        <w:tc>
          <w:tcPr>
            <w:tcW w:w="1297" w:type="dxa"/>
            <w:tcBorders>
              <w:top w:val="nil"/>
              <w:left w:val="nil"/>
              <w:bottom w:val="nil"/>
              <w:right w:val="nil"/>
            </w:tcBorders>
          </w:tcPr>
          <w:p w14:paraId="5C056552" w14:textId="7C591D84" w:rsidR="00140A10" w:rsidRPr="00F55632" w:rsidRDefault="00C3718A" w:rsidP="00F55632">
            <w:fldSimple w:instr=" PAGEREF  INDEX_AdditionalInfo  \* MERGEFORMAT ">
              <w:r w:rsidR="007521AA">
                <w:rPr>
                  <w:noProof/>
                </w:rPr>
                <w:t>67</w:t>
              </w:r>
            </w:fldSimple>
          </w:p>
        </w:tc>
      </w:tr>
      <w:tr w:rsidR="00140A10" w:rsidRPr="00940E38" w14:paraId="3F63CE49" w14:textId="77777777" w:rsidTr="00E73BC6">
        <w:trPr>
          <w:trHeight w:val="20"/>
        </w:trPr>
        <w:tc>
          <w:tcPr>
            <w:tcW w:w="1456" w:type="dxa"/>
            <w:tcBorders>
              <w:top w:val="nil"/>
              <w:left w:val="nil"/>
              <w:bottom w:val="nil"/>
              <w:right w:val="nil"/>
            </w:tcBorders>
            <w:hideMark/>
          </w:tcPr>
          <w:p w14:paraId="471A8114" w14:textId="77777777" w:rsidR="00140A10" w:rsidRPr="00940E38" w:rsidRDefault="00140A10" w:rsidP="00E73BC6">
            <w:pPr>
              <w:jc w:val="left"/>
              <w:rPr>
                <w:szCs w:val="17"/>
              </w:rPr>
            </w:pPr>
            <w:r w:rsidRPr="00940E38">
              <w:rPr>
                <w:szCs w:val="17"/>
              </w:rPr>
              <w:t>FRD 24</w:t>
            </w:r>
            <w:r>
              <w:rPr>
                <w:szCs w:val="17"/>
              </w:rPr>
              <w:t>D</w:t>
            </w:r>
          </w:p>
        </w:tc>
        <w:tc>
          <w:tcPr>
            <w:tcW w:w="6978" w:type="dxa"/>
            <w:gridSpan w:val="2"/>
            <w:tcBorders>
              <w:top w:val="nil"/>
              <w:left w:val="nil"/>
              <w:bottom w:val="nil"/>
              <w:right w:val="nil"/>
            </w:tcBorders>
            <w:hideMark/>
          </w:tcPr>
          <w:p w14:paraId="5ED6C876" w14:textId="01CE56C7" w:rsidR="00140A10" w:rsidRPr="00940E38" w:rsidRDefault="007521AA" w:rsidP="00E73BC6">
            <w:pPr>
              <w:jc w:val="left"/>
              <w:rPr>
                <w:szCs w:val="17"/>
              </w:rPr>
            </w:pPr>
            <w:hyperlink w:anchor="INDEX_OfficebasedenvironmentalRep" w:history="1">
              <w:r w:rsidR="00140A10" w:rsidRPr="00F55632">
                <w:rPr>
                  <w:rStyle w:val="Hyperlink"/>
                </w:rPr>
                <w:t>Reporting of office</w:t>
              </w:r>
              <w:r w:rsidR="00140A10" w:rsidRPr="00F55632">
                <w:rPr>
                  <w:rStyle w:val="Hyperlink"/>
                </w:rPr>
                <w:noBreakHyphen/>
                <w:t>based environmental impacts</w:t>
              </w:r>
            </w:hyperlink>
          </w:p>
        </w:tc>
        <w:tc>
          <w:tcPr>
            <w:tcW w:w="1297" w:type="dxa"/>
            <w:tcBorders>
              <w:top w:val="nil"/>
              <w:left w:val="nil"/>
              <w:bottom w:val="nil"/>
              <w:right w:val="nil"/>
            </w:tcBorders>
          </w:tcPr>
          <w:p w14:paraId="70D53BCB" w14:textId="363B92D3" w:rsidR="00140A10" w:rsidRPr="00F55632" w:rsidRDefault="00C3718A" w:rsidP="00F55632">
            <w:fldSimple w:instr=" PAGEREF  INDEX_OfficebasedenvironmentalRep  \* MERGEFORMAT ">
              <w:r w:rsidR="007521AA">
                <w:rPr>
                  <w:noProof/>
                </w:rPr>
                <w:t>59</w:t>
              </w:r>
            </w:fldSimple>
          </w:p>
        </w:tc>
      </w:tr>
      <w:tr w:rsidR="00140A10" w:rsidRPr="00940E38" w14:paraId="544206DF" w14:textId="77777777" w:rsidTr="00E73BC6">
        <w:trPr>
          <w:trHeight w:val="20"/>
        </w:trPr>
        <w:tc>
          <w:tcPr>
            <w:tcW w:w="1456" w:type="dxa"/>
            <w:tcBorders>
              <w:top w:val="nil"/>
              <w:left w:val="nil"/>
              <w:bottom w:val="nil"/>
              <w:right w:val="nil"/>
            </w:tcBorders>
            <w:hideMark/>
          </w:tcPr>
          <w:p w14:paraId="72EDA3F4" w14:textId="77777777" w:rsidR="00140A10" w:rsidRPr="00940E38" w:rsidRDefault="00140A10" w:rsidP="00E73BC6">
            <w:pPr>
              <w:jc w:val="left"/>
              <w:rPr>
                <w:szCs w:val="17"/>
              </w:rPr>
            </w:pPr>
            <w:r w:rsidRPr="00940E38">
              <w:rPr>
                <w:szCs w:val="17"/>
              </w:rPr>
              <w:t>FRD 25D</w:t>
            </w:r>
          </w:p>
        </w:tc>
        <w:tc>
          <w:tcPr>
            <w:tcW w:w="6978" w:type="dxa"/>
            <w:gridSpan w:val="2"/>
            <w:tcBorders>
              <w:top w:val="nil"/>
              <w:left w:val="nil"/>
              <w:bottom w:val="nil"/>
              <w:right w:val="nil"/>
            </w:tcBorders>
            <w:hideMark/>
          </w:tcPr>
          <w:p w14:paraId="21B7B4E3" w14:textId="267C7B60" w:rsidR="00140A10" w:rsidRPr="00940E38" w:rsidRDefault="007521AA" w:rsidP="00E73BC6">
            <w:pPr>
              <w:jc w:val="left"/>
              <w:rPr>
                <w:szCs w:val="17"/>
              </w:rPr>
            </w:pPr>
            <w:hyperlink w:anchor="INDEX_VIPP" w:history="1">
              <w:r w:rsidR="00140A10" w:rsidRPr="00F55632">
                <w:rPr>
                  <w:rStyle w:val="Hyperlink"/>
                </w:rPr>
                <w:t>Local Jobs First</w:t>
              </w:r>
            </w:hyperlink>
          </w:p>
        </w:tc>
        <w:tc>
          <w:tcPr>
            <w:tcW w:w="1297" w:type="dxa"/>
            <w:tcBorders>
              <w:top w:val="nil"/>
              <w:left w:val="nil"/>
              <w:bottom w:val="nil"/>
              <w:right w:val="nil"/>
            </w:tcBorders>
          </w:tcPr>
          <w:p w14:paraId="1FA33C03" w14:textId="5FCEBC30" w:rsidR="00140A10" w:rsidRPr="00F55632" w:rsidRDefault="00C3718A" w:rsidP="00F55632">
            <w:fldSimple w:instr=" PAGEREF  INDEX_VIPP  \* MERGEFORMAT ">
              <w:r w:rsidR="007521AA">
                <w:rPr>
                  <w:noProof/>
                </w:rPr>
                <w:t>45</w:t>
              </w:r>
            </w:fldSimple>
          </w:p>
        </w:tc>
      </w:tr>
      <w:tr w:rsidR="00140A10" w:rsidRPr="00940E38" w14:paraId="29A7AB14" w14:textId="77777777" w:rsidTr="00E73BC6">
        <w:trPr>
          <w:trHeight w:val="20"/>
        </w:trPr>
        <w:tc>
          <w:tcPr>
            <w:tcW w:w="1456" w:type="dxa"/>
            <w:tcBorders>
              <w:top w:val="nil"/>
              <w:left w:val="nil"/>
              <w:bottom w:val="nil"/>
              <w:right w:val="nil"/>
            </w:tcBorders>
            <w:hideMark/>
          </w:tcPr>
          <w:p w14:paraId="040E734E" w14:textId="77777777" w:rsidR="00140A10" w:rsidRPr="00940E38" w:rsidRDefault="00140A10" w:rsidP="00E73BC6">
            <w:pPr>
              <w:jc w:val="left"/>
              <w:rPr>
                <w:szCs w:val="17"/>
              </w:rPr>
            </w:pPr>
            <w:r w:rsidRPr="00940E38">
              <w:rPr>
                <w:szCs w:val="17"/>
              </w:rPr>
              <w:t>FRD 29C</w:t>
            </w:r>
          </w:p>
        </w:tc>
        <w:tc>
          <w:tcPr>
            <w:tcW w:w="6978" w:type="dxa"/>
            <w:gridSpan w:val="2"/>
            <w:tcBorders>
              <w:top w:val="nil"/>
              <w:left w:val="nil"/>
              <w:bottom w:val="nil"/>
              <w:right w:val="nil"/>
            </w:tcBorders>
            <w:hideMark/>
          </w:tcPr>
          <w:p w14:paraId="396A2618" w14:textId="191674CD" w:rsidR="00140A10" w:rsidRPr="00940E38" w:rsidRDefault="007521AA" w:rsidP="00E73BC6">
            <w:pPr>
              <w:jc w:val="left"/>
              <w:rPr>
                <w:szCs w:val="17"/>
              </w:rPr>
            </w:pPr>
            <w:hyperlink w:anchor="Report_Section3" w:history="1">
              <w:r w:rsidR="00140A10" w:rsidRPr="00F55632">
                <w:rPr>
                  <w:rStyle w:val="Hyperlink"/>
                </w:rPr>
                <w:t>Workforce Data disclosures</w:t>
              </w:r>
            </w:hyperlink>
          </w:p>
        </w:tc>
        <w:tc>
          <w:tcPr>
            <w:tcW w:w="1297" w:type="dxa"/>
            <w:tcBorders>
              <w:top w:val="nil"/>
              <w:left w:val="nil"/>
              <w:bottom w:val="nil"/>
              <w:right w:val="nil"/>
            </w:tcBorders>
          </w:tcPr>
          <w:p w14:paraId="38442762" w14:textId="4026778B" w:rsidR="00140A10" w:rsidRPr="00F55632" w:rsidRDefault="00140A10" w:rsidP="00F55632">
            <w:r w:rsidRPr="00F55632">
              <w:fldChar w:fldCharType="begin"/>
            </w:r>
            <w:r w:rsidRPr="00F55632">
              <w:instrText xml:space="preserve"> PAGEREF  </w:instrText>
            </w:r>
            <w:r w:rsidR="00F55632" w:rsidRPr="00F55632">
              <w:instrText>Report_Section3</w:instrText>
            </w:r>
            <w:r w:rsidRPr="00F55632">
              <w:instrText xml:space="preserve">  \* MERGEFORMAT </w:instrText>
            </w:r>
            <w:r w:rsidRPr="00F55632">
              <w:fldChar w:fldCharType="separate"/>
            </w:r>
            <w:r w:rsidR="007521AA">
              <w:rPr>
                <w:noProof/>
              </w:rPr>
              <w:t>39</w:t>
            </w:r>
            <w:r w:rsidRPr="00F55632">
              <w:fldChar w:fldCharType="end"/>
            </w:r>
          </w:p>
        </w:tc>
      </w:tr>
      <w:tr w:rsidR="00140A10" w:rsidRPr="00940E38" w14:paraId="3DEEECD4" w14:textId="77777777" w:rsidTr="00E73BC6">
        <w:trPr>
          <w:trHeight w:val="20"/>
        </w:trPr>
        <w:tc>
          <w:tcPr>
            <w:tcW w:w="1456" w:type="dxa"/>
            <w:tcBorders>
              <w:top w:val="nil"/>
              <w:left w:val="nil"/>
              <w:bottom w:val="nil"/>
              <w:right w:val="nil"/>
            </w:tcBorders>
            <w:hideMark/>
          </w:tcPr>
          <w:p w14:paraId="205AD4E4" w14:textId="77777777" w:rsidR="00140A10" w:rsidRPr="00940E38" w:rsidRDefault="00140A10" w:rsidP="00E73BC6">
            <w:pPr>
              <w:jc w:val="left"/>
              <w:rPr>
                <w:szCs w:val="17"/>
              </w:rPr>
            </w:pPr>
            <w:r w:rsidRPr="00940E38">
              <w:rPr>
                <w:szCs w:val="17"/>
              </w:rPr>
              <w:t>SD 5.2</w:t>
            </w:r>
          </w:p>
        </w:tc>
        <w:tc>
          <w:tcPr>
            <w:tcW w:w="6978" w:type="dxa"/>
            <w:gridSpan w:val="2"/>
            <w:tcBorders>
              <w:top w:val="nil"/>
              <w:left w:val="nil"/>
              <w:bottom w:val="nil"/>
              <w:right w:val="nil"/>
            </w:tcBorders>
            <w:hideMark/>
          </w:tcPr>
          <w:p w14:paraId="57A5F243" w14:textId="1EC4D7E1" w:rsidR="00140A10" w:rsidRPr="00940E38" w:rsidRDefault="007521AA" w:rsidP="00E73BC6">
            <w:pPr>
              <w:jc w:val="left"/>
              <w:rPr>
                <w:szCs w:val="17"/>
              </w:rPr>
            </w:pPr>
            <w:hyperlink w:anchor="RequirementsUnderSD5_2" w:history="1">
              <w:r w:rsidR="00140A10" w:rsidRPr="00F55632">
                <w:rPr>
                  <w:rStyle w:val="Hyperlink"/>
                </w:rPr>
                <w:t>Specific requirements under Standing Direction 5.2</w:t>
              </w:r>
            </w:hyperlink>
          </w:p>
        </w:tc>
        <w:tc>
          <w:tcPr>
            <w:tcW w:w="1297" w:type="dxa"/>
            <w:tcBorders>
              <w:top w:val="nil"/>
              <w:left w:val="nil"/>
              <w:bottom w:val="nil"/>
              <w:right w:val="nil"/>
            </w:tcBorders>
          </w:tcPr>
          <w:p w14:paraId="144BE077" w14:textId="45C7DEDF" w:rsidR="00140A10" w:rsidRPr="00F55632" w:rsidRDefault="00140A10" w:rsidP="00F55632">
            <w:r w:rsidRPr="00F55632">
              <w:fldChar w:fldCharType="begin"/>
            </w:r>
            <w:r w:rsidRPr="00F55632">
              <w:instrText xml:space="preserve"> PAGEREF  </w:instrText>
            </w:r>
            <w:r w:rsidR="00F55632" w:rsidRPr="00F55632">
              <w:instrText>RequirementsUnderSD5_2</w:instrText>
            </w:r>
            <w:r w:rsidRPr="00F55632">
              <w:instrText xml:space="preserve">  \* MERGEFORMAT </w:instrText>
            </w:r>
            <w:r w:rsidRPr="00F55632">
              <w:fldChar w:fldCharType="separate"/>
            </w:r>
            <w:r w:rsidR="007521AA">
              <w:rPr>
                <w:noProof/>
              </w:rPr>
              <w:t>11</w:t>
            </w:r>
            <w:r w:rsidRPr="00F55632">
              <w:fldChar w:fldCharType="end"/>
            </w:r>
          </w:p>
        </w:tc>
      </w:tr>
      <w:tr w:rsidR="00140A10" w:rsidRPr="00940E38" w14:paraId="3162A3FA" w14:textId="77777777" w:rsidTr="00E73BC6">
        <w:trPr>
          <w:trHeight w:val="20"/>
        </w:trPr>
        <w:tc>
          <w:tcPr>
            <w:tcW w:w="9732" w:type="dxa"/>
            <w:gridSpan w:val="4"/>
            <w:tcBorders>
              <w:top w:val="nil"/>
              <w:left w:val="nil"/>
              <w:bottom w:val="nil"/>
              <w:right w:val="nil"/>
            </w:tcBorders>
            <w:hideMark/>
          </w:tcPr>
          <w:p w14:paraId="12005251" w14:textId="77777777" w:rsidR="00140A10" w:rsidRPr="00940E38" w:rsidRDefault="00140A10" w:rsidP="00E73BC6">
            <w:pPr>
              <w:jc w:val="left"/>
              <w:rPr>
                <w:b/>
                <w:szCs w:val="17"/>
              </w:rPr>
            </w:pPr>
            <w:r w:rsidRPr="00940E38">
              <w:rPr>
                <w:b/>
                <w:szCs w:val="17"/>
              </w:rPr>
              <w:t>Compliance attestation and declaration</w:t>
            </w:r>
          </w:p>
        </w:tc>
      </w:tr>
      <w:tr w:rsidR="00140A10" w:rsidRPr="00940E38" w14:paraId="68B91A6A" w14:textId="77777777" w:rsidTr="00E73BC6">
        <w:trPr>
          <w:trHeight w:val="20"/>
        </w:trPr>
        <w:tc>
          <w:tcPr>
            <w:tcW w:w="1456" w:type="dxa"/>
            <w:tcBorders>
              <w:top w:val="nil"/>
              <w:left w:val="nil"/>
              <w:bottom w:val="nil"/>
              <w:right w:val="nil"/>
            </w:tcBorders>
            <w:hideMark/>
          </w:tcPr>
          <w:p w14:paraId="30396A4A" w14:textId="77777777" w:rsidR="00140A10" w:rsidRPr="00940E38" w:rsidRDefault="00140A10" w:rsidP="00E73BC6">
            <w:pPr>
              <w:jc w:val="left"/>
              <w:rPr>
                <w:szCs w:val="17"/>
              </w:rPr>
            </w:pPr>
            <w:r w:rsidRPr="00940E38">
              <w:rPr>
                <w:szCs w:val="17"/>
              </w:rPr>
              <w:t xml:space="preserve">SD </w:t>
            </w:r>
            <w:r>
              <w:rPr>
                <w:szCs w:val="17"/>
              </w:rPr>
              <w:t>5.4.1</w:t>
            </w:r>
          </w:p>
        </w:tc>
        <w:tc>
          <w:tcPr>
            <w:tcW w:w="6978" w:type="dxa"/>
            <w:gridSpan w:val="2"/>
            <w:tcBorders>
              <w:top w:val="nil"/>
              <w:left w:val="nil"/>
              <w:bottom w:val="nil"/>
              <w:right w:val="nil"/>
            </w:tcBorders>
            <w:hideMark/>
          </w:tcPr>
          <w:p w14:paraId="25AF62C4" w14:textId="1FBDFB0A" w:rsidR="00140A10" w:rsidRPr="00940E38" w:rsidRDefault="007521AA" w:rsidP="00E73BC6">
            <w:pPr>
              <w:jc w:val="left"/>
              <w:rPr>
                <w:szCs w:val="17"/>
              </w:rPr>
            </w:pPr>
            <w:hyperlink w:anchor="INDEX_AttestationSD" w:history="1">
              <w:r w:rsidR="00140A10" w:rsidRPr="00F55632">
                <w:rPr>
                  <w:rStyle w:val="Hyperlink"/>
                </w:rPr>
                <w:t>Attestation for compliance with Ministerial Standing Direction</w:t>
              </w:r>
            </w:hyperlink>
          </w:p>
        </w:tc>
        <w:tc>
          <w:tcPr>
            <w:tcW w:w="1297" w:type="dxa"/>
            <w:tcBorders>
              <w:top w:val="nil"/>
              <w:left w:val="nil"/>
              <w:bottom w:val="nil"/>
              <w:right w:val="nil"/>
            </w:tcBorders>
          </w:tcPr>
          <w:p w14:paraId="546CB06D" w14:textId="001C08A3" w:rsidR="00140A10" w:rsidRPr="00F55632" w:rsidRDefault="00C3718A" w:rsidP="00F55632">
            <w:fldSimple w:instr=" PAGEREF  INDEX_AttestationSD  \* MERGEFORMAT ">
              <w:r w:rsidR="007521AA">
                <w:rPr>
                  <w:noProof/>
                </w:rPr>
                <w:t>68</w:t>
              </w:r>
            </w:fldSimple>
          </w:p>
        </w:tc>
      </w:tr>
      <w:tr w:rsidR="00140A10" w:rsidRPr="00940E38" w14:paraId="0504AB6B" w14:textId="77777777" w:rsidTr="00E73BC6">
        <w:trPr>
          <w:trHeight w:val="20"/>
        </w:trPr>
        <w:tc>
          <w:tcPr>
            <w:tcW w:w="1456" w:type="dxa"/>
            <w:tcBorders>
              <w:top w:val="nil"/>
              <w:left w:val="nil"/>
              <w:bottom w:val="nil"/>
              <w:right w:val="nil"/>
            </w:tcBorders>
            <w:hideMark/>
          </w:tcPr>
          <w:p w14:paraId="20374607" w14:textId="77777777" w:rsidR="00140A10" w:rsidRPr="00940E38" w:rsidRDefault="00140A10" w:rsidP="00E73BC6">
            <w:pPr>
              <w:jc w:val="left"/>
              <w:rPr>
                <w:szCs w:val="17"/>
              </w:rPr>
            </w:pPr>
            <w:r w:rsidRPr="00940E38">
              <w:rPr>
                <w:szCs w:val="17"/>
              </w:rPr>
              <w:t>SD 5.2.3</w:t>
            </w:r>
          </w:p>
        </w:tc>
        <w:tc>
          <w:tcPr>
            <w:tcW w:w="6978" w:type="dxa"/>
            <w:gridSpan w:val="2"/>
            <w:tcBorders>
              <w:top w:val="nil"/>
              <w:left w:val="nil"/>
              <w:bottom w:val="nil"/>
              <w:right w:val="nil"/>
            </w:tcBorders>
            <w:hideMark/>
          </w:tcPr>
          <w:p w14:paraId="03863524" w14:textId="4E8416ED" w:rsidR="00140A10" w:rsidRPr="00940E38" w:rsidRDefault="007521AA" w:rsidP="00E73BC6">
            <w:pPr>
              <w:jc w:val="left"/>
              <w:rPr>
                <w:szCs w:val="17"/>
              </w:rPr>
            </w:pPr>
            <w:hyperlink w:anchor="DeclarationInRoO" w:history="1">
              <w:r w:rsidR="00140A10" w:rsidRPr="00F55632">
                <w:rPr>
                  <w:rStyle w:val="Hyperlink"/>
                </w:rPr>
                <w:t>Declaration in report of operations</w:t>
              </w:r>
            </w:hyperlink>
          </w:p>
        </w:tc>
        <w:tc>
          <w:tcPr>
            <w:tcW w:w="1297" w:type="dxa"/>
            <w:tcBorders>
              <w:top w:val="nil"/>
              <w:left w:val="nil"/>
              <w:bottom w:val="nil"/>
              <w:right w:val="nil"/>
            </w:tcBorders>
          </w:tcPr>
          <w:p w14:paraId="4EB15B34" w14:textId="3F3BB276" w:rsidR="00140A10" w:rsidRPr="00F55632" w:rsidRDefault="00140A10" w:rsidP="00F55632">
            <w:r w:rsidRPr="00F55632">
              <w:fldChar w:fldCharType="begin"/>
            </w:r>
            <w:r w:rsidRPr="00F55632">
              <w:instrText xml:space="preserve"> PAGEREF  </w:instrText>
            </w:r>
            <w:r w:rsidR="00F55632" w:rsidRPr="00F55632">
              <w:instrText>DeclarationInRoO</w:instrText>
            </w:r>
            <w:r w:rsidRPr="00F55632">
              <w:instrText xml:space="preserve">  \* MERGEFORMAT </w:instrText>
            </w:r>
            <w:r w:rsidRPr="00F55632">
              <w:fldChar w:fldCharType="separate"/>
            </w:r>
            <w:r w:rsidR="007521AA">
              <w:rPr>
                <w:noProof/>
              </w:rPr>
              <w:t>12</w:t>
            </w:r>
            <w:r w:rsidRPr="00F55632">
              <w:fldChar w:fldCharType="end"/>
            </w:r>
          </w:p>
        </w:tc>
      </w:tr>
      <w:tr w:rsidR="00140A10" w:rsidRPr="00940E38" w14:paraId="14B90FC0" w14:textId="77777777" w:rsidTr="00E73BC6">
        <w:trPr>
          <w:trHeight w:val="244"/>
        </w:trPr>
        <w:tc>
          <w:tcPr>
            <w:tcW w:w="8435" w:type="dxa"/>
            <w:gridSpan w:val="3"/>
            <w:tcBorders>
              <w:top w:val="nil"/>
              <w:left w:val="nil"/>
              <w:bottom w:val="nil"/>
              <w:right w:val="nil"/>
            </w:tcBorders>
            <w:shd w:val="clear" w:color="auto" w:fill="EBEBEB"/>
            <w:hideMark/>
          </w:tcPr>
          <w:p w14:paraId="1F30CCF7" w14:textId="77777777" w:rsidR="00140A10" w:rsidRPr="00940E38" w:rsidRDefault="00140A10" w:rsidP="00E73BC6">
            <w:pPr>
              <w:jc w:val="left"/>
              <w:rPr>
                <w:i/>
                <w:szCs w:val="17"/>
              </w:rPr>
            </w:pPr>
            <w:r w:rsidRPr="00940E38">
              <w:rPr>
                <w:i/>
                <w:szCs w:val="17"/>
              </w:rPr>
              <w:t>Financial statements</w:t>
            </w:r>
          </w:p>
        </w:tc>
        <w:tc>
          <w:tcPr>
            <w:tcW w:w="1297" w:type="dxa"/>
            <w:tcBorders>
              <w:top w:val="nil"/>
              <w:left w:val="nil"/>
              <w:bottom w:val="nil"/>
              <w:right w:val="nil"/>
            </w:tcBorders>
            <w:shd w:val="clear" w:color="auto" w:fill="EBEBEB"/>
          </w:tcPr>
          <w:p w14:paraId="2E33CFD6" w14:textId="77777777" w:rsidR="00140A10" w:rsidRPr="00940E38" w:rsidRDefault="00140A10" w:rsidP="00E73BC6">
            <w:pPr>
              <w:rPr>
                <w:i/>
                <w:szCs w:val="17"/>
              </w:rPr>
            </w:pPr>
          </w:p>
        </w:tc>
      </w:tr>
      <w:tr w:rsidR="00140A10" w:rsidRPr="00940E38" w14:paraId="7B7DA647" w14:textId="77777777" w:rsidTr="00E73BC6">
        <w:trPr>
          <w:trHeight w:val="20"/>
        </w:trPr>
        <w:tc>
          <w:tcPr>
            <w:tcW w:w="1456" w:type="dxa"/>
            <w:tcBorders>
              <w:top w:val="nil"/>
              <w:left w:val="nil"/>
              <w:bottom w:val="nil"/>
              <w:right w:val="nil"/>
            </w:tcBorders>
            <w:hideMark/>
          </w:tcPr>
          <w:p w14:paraId="1A9DE569" w14:textId="77777777" w:rsidR="00140A10" w:rsidRPr="00940E38" w:rsidRDefault="00140A10" w:rsidP="00E73BC6">
            <w:pPr>
              <w:jc w:val="left"/>
              <w:rPr>
                <w:b/>
                <w:szCs w:val="17"/>
              </w:rPr>
            </w:pPr>
            <w:r w:rsidRPr="00940E38">
              <w:rPr>
                <w:b/>
                <w:szCs w:val="17"/>
              </w:rPr>
              <w:t>Declaration</w:t>
            </w:r>
          </w:p>
        </w:tc>
        <w:tc>
          <w:tcPr>
            <w:tcW w:w="6978" w:type="dxa"/>
            <w:gridSpan w:val="2"/>
            <w:tcBorders>
              <w:top w:val="nil"/>
              <w:left w:val="nil"/>
              <w:bottom w:val="nil"/>
              <w:right w:val="nil"/>
            </w:tcBorders>
          </w:tcPr>
          <w:p w14:paraId="3676AA83" w14:textId="77777777" w:rsidR="00140A10" w:rsidRPr="00940E38" w:rsidRDefault="00140A10" w:rsidP="00E73BC6">
            <w:pPr>
              <w:rPr>
                <w:b/>
                <w:szCs w:val="17"/>
              </w:rPr>
            </w:pPr>
          </w:p>
        </w:tc>
        <w:tc>
          <w:tcPr>
            <w:tcW w:w="1297" w:type="dxa"/>
            <w:tcBorders>
              <w:top w:val="nil"/>
              <w:left w:val="nil"/>
              <w:bottom w:val="nil"/>
              <w:right w:val="nil"/>
            </w:tcBorders>
          </w:tcPr>
          <w:p w14:paraId="0178345E" w14:textId="77777777" w:rsidR="00140A10" w:rsidRPr="00940E38" w:rsidRDefault="00140A10" w:rsidP="00E73BC6">
            <w:pPr>
              <w:rPr>
                <w:b/>
                <w:szCs w:val="17"/>
              </w:rPr>
            </w:pPr>
          </w:p>
        </w:tc>
      </w:tr>
      <w:tr w:rsidR="00140A10" w:rsidRPr="00940E38" w14:paraId="5393AF53" w14:textId="77777777" w:rsidTr="00E73BC6">
        <w:trPr>
          <w:trHeight w:val="20"/>
        </w:trPr>
        <w:tc>
          <w:tcPr>
            <w:tcW w:w="1456" w:type="dxa"/>
            <w:tcBorders>
              <w:top w:val="nil"/>
              <w:left w:val="nil"/>
              <w:bottom w:val="single" w:sz="12" w:space="0" w:color="auto"/>
              <w:right w:val="nil"/>
            </w:tcBorders>
            <w:hideMark/>
          </w:tcPr>
          <w:p w14:paraId="1E60F179" w14:textId="77777777" w:rsidR="00140A10" w:rsidRPr="00940E38" w:rsidRDefault="00140A10" w:rsidP="00E73BC6">
            <w:pPr>
              <w:jc w:val="left"/>
              <w:rPr>
                <w:szCs w:val="17"/>
              </w:rPr>
            </w:pPr>
            <w:r w:rsidRPr="00940E38">
              <w:rPr>
                <w:szCs w:val="17"/>
              </w:rPr>
              <w:t>SD 5.2.2</w:t>
            </w:r>
          </w:p>
        </w:tc>
        <w:tc>
          <w:tcPr>
            <w:tcW w:w="6978" w:type="dxa"/>
            <w:gridSpan w:val="2"/>
            <w:tcBorders>
              <w:top w:val="nil"/>
              <w:left w:val="nil"/>
              <w:bottom w:val="single" w:sz="12" w:space="0" w:color="auto"/>
              <w:right w:val="nil"/>
            </w:tcBorders>
            <w:hideMark/>
          </w:tcPr>
          <w:p w14:paraId="081C81C2" w14:textId="703A1CC0" w:rsidR="00140A10" w:rsidRPr="00940E38" w:rsidRDefault="007521AA" w:rsidP="00E73BC6">
            <w:pPr>
              <w:jc w:val="left"/>
              <w:rPr>
                <w:szCs w:val="17"/>
              </w:rPr>
            </w:pPr>
            <w:hyperlink w:anchor="INDEX_ComplianceMinDirection" w:history="1">
              <w:r w:rsidR="00140A10" w:rsidRPr="00BB1FCD">
                <w:rPr>
                  <w:rStyle w:val="Hyperlink"/>
                  <w:szCs w:val="17"/>
                </w:rPr>
                <w:t>Declaration in financial statements</w:t>
              </w:r>
            </w:hyperlink>
          </w:p>
        </w:tc>
        <w:tc>
          <w:tcPr>
            <w:tcW w:w="1297" w:type="dxa"/>
            <w:tcBorders>
              <w:top w:val="nil"/>
              <w:left w:val="nil"/>
              <w:bottom w:val="single" w:sz="12" w:space="0" w:color="auto"/>
              <w:right w:val="nil"/>
            </w:tcBorders>
            <w:hideMark/>
          </w:tcPr>
          <w:p w14:paraId="48AA97F0" w14:textId="1269CC1A" w:rsidR="00140A10" w:rsidRPr="00940E38" w:rsidRDefault="00140A10" w:rsidP="00E73BC6">
            <w:pPr>
              <w:rPr>
                <w:szCs w:val="17"/>
              </w:rPr>
            </w:pPr>
            <w:r>
              <w:rPr>
                <w:szCs w:val="17"/>
              </w:rPr>
              <w:fldChar w:fldCharType="begin"/>
            </w:r>
            <w:r>
              <w:rPr>
                <w:szCs w:val="17"/>
              </w:rPr>
              <w:instrText xml:space="preserve"> PAGEREF  INDEX_ComplianceMinDirection  \* MERGEFORMAT </w:instrText>
            </w:r>
            <w:r>
              <w:rPr>
                <w:szCs w:val="17"/>
              </w:rPr>
              <w:fldChar w:fldCharType="separate"/>
            </w:r>
            <w:r w:rsidR="007521AA">
              <w:rPr>
                <w:noProof/>
                <w:szCs w:val="17"/>
              </w:rPr>
              <w:t>75</w:t>
            </w:r>
            <w:r>
              <w:rPr>
                <w:szCs w:val="17"/>
              </w:rPr>
              <w:fldChar w:fldCharType="end"/>
            </w:r>
          </w:p>
        </w:tc>
      </w:tr>
    </w:tbl>
    <w:p w14:paraId="4C39D439" w14:textId="77777777" w:rsidR="00243C1F" w:rsidRDefault="00243C1F" w:rsidP="00113FE9"/>
    <w:p w14:paraId="12F07596" w14:textId="77777777" w:rsidR="00140A10" w:rsidRDefault="00140A10">
      <w:r>
        <w:rPr>
          <w:i/>
        </w:rPr>
        <w:br w:type="page"/>
      </w:r>
    </w:p>
    <w:tbl>
      <w:tblPr>
        <w:tblStyle w:val="DTFTable"/>
        <w:tblW w:w="9766" w:type="dxa"/>
        <w:tblLayout w:type="fixed"/>
        <w:tblLook w:val="0620" w:firstRow="1" w:lastRow="0" w:firstColumn="0" w:lastColumn="0" w:noHBand="1" w:noVBand="1"/>
      </w:tblPr>
      <w:tblGrid>
        <w:gridCol w:w="1409"/>
        <w:gridCol w:w="6483"/>
        <w:gridCol w:w="642"/>
        <w:gridCol w:w="1232"/>
      </w:tblGrid>
      <w:tr w:rsidR="00140A10" w:rsidRPr="00940E38" w14:paraId="4ECB78A9" w14:textId="77777777" w:rsidTr="00E73BC6">
        <w:trPr>
          <w:cnfStyle w:val="100000000000" w:firstRow="1" w:lastRow="0" w:firstColumn="0" w:lastColumn="0" w:oddVBand="0" w:evenVBand="0" w:oddHBand="0" w:evenHBand="0" w:firstRowFirstColumn="0" w:firstRowLastColumn="0" w:lastRowFirstColumn="0" w:lastRowLastColumn="0"/>
          <w:trHeight w:val="20"/>
        </w:trPr>
        <w:tc>
          <w:tcPr>
            <w:tcW w:w="1409" w:type="dxa"/>
            <w:tcBorders>
              <w:top w:val="nil"/>
              <w:left w:val="nil"/>
              <w:bottom w:val="nil"/>
              <w:right w:val="nil"/>
            </w:tcBorders>
            <w:hideMark/>
          </w:tcPr>
          <w:p w14:paraId="4F7A8463" w14:textId="2EF1F27D" w:rsidR="00140A10" w:rsidRPr="00940E38" w:rsidRDefault="00140A10" w:rsidP="00E73BC6">
            <w:pPr>
              <w:jc w:val="left"/>
            </w:pPr>
            <w:r w:rsidRPr="00940E38">
              <w:lastRenderedPageBreak/>
              <w:t>Legislation</w:t>
            </w:r>
          </w:p>
        </w:tc>
        <w:tc>
          <w:tcPr>
            <w:tcW w:w="6483" w:type="dxa"/>
            <w:tcBorders>
              <w:top w:val="nil"/>
              <w:left w:val="nil"/>
              <w:bottom w:val="nil"/>
              <w:right w:val="nil"/>
            </w:tcBorders>
            <w:hideMark/>
          </w:tcPr>
          <w:p w14:paraId="2A359C3D" w14:textId="77777777" w:rsidR="00140A10" w:rsidRPr="00940E38" w:rsidRDefault="00140A10" w:rsidP="00E73BC6">
            <w:pPr>
              <w:jc w:val="left"/>
            </w:pPr>
            <w:r w:rsidRPr="00940E38">
              <w:t>Requirement</w:t>
            </w:r>
          </w:p>
        </w:tc>
        <w:tc>
          <w:tcPr>
            <w:tcW w:w="1874" w:type="dxa"/>
            <w:gridSpan w:val="2"/>
            <w:tcBorders>
              <w:top w:val="nil"/>
              <w:left w:val="nil"/>
              <w:bottom w:val="nil"/>
              <w:right w:val="nil"/>
            </w:tcBorders>
            <w:hideMark/>
          </w:tcPr>
          <w:p w14:paraId="65B79491" w14:textId="77777777" w:rsidR="00140A10" w:rsidRPr="00940E38" w:rsidRDefault="00140A10" w:rsidP="00E73BC6">
            <w:r w:rsidRPr="00940E38">
              <w:t>Page reference</w:t>
            </w:r>
          </w:p>
        </w:tc>
      </w:tr>
      <w:tr w:rsidR="00140A10" w:rsidRPr="00940E38" w14:paraId="3E51F39C" w14:textId="77777777" w:rsidTr="00E73BC6">
        <w:trPr>
          <w:trHeight w:val="20"/>
        </w:trPr>
        <w:tc>
          <w:tcPr>
            <w:tcW w:w="9766" w:type="dxa"/>
            <w:gridSpan w:val="4"/>
            <w:tcBorders>
              <w:top w:val="nil"/>
              <w:left w:val="nil"/>
              <w:bottom w:val="nil"/>
              <w:right w:val="nil"/>
            </w:tcBorders>
            <w:shd w:val="clear" w:color="auto" w:fill="595959" w:themeFill="text1" w:themeFillTint="A6"/>
            <w:hideMark/>
          </w:tcPr>
          <w:p w14:paraId="6EE0BA24" w14:textId="77BA8104" w:rsidR="00140A10" w:rsidRPr="00940E38" w:rsidRDefault="00140A10" w:rsidP="00E73BC6">
            <w:pPr>
              <w:jc w:val="left"/>
              <w:rPr>
                <w:i/>
                <w:color w:val="FFFFFF" w:themeColor="background1"/>
              </w:rPr>
            </w:pPr>
            <w:r w:rsidRPr="00940E38">
              <w:rPr>
                <w:i/>
                <w:color w:val="FFFFFF" w:themeColor="background1"/>
              </w:rPr>
              <w:t xml:space="preserve">Standing Directions </w:t>
            </w:r>
            <w:r w:rsidR="000467FF">
              <w:rPr>
                <w:i/>
                <w:color w:val="FFFFFF" w:themeColor="background1"/>
              </w:rPr>
              <w:t>and</w:t>
            </w:r>
            <w:r w:rsidRPr="00940E38">
              <w:rPr>
                <w:i/>
                <w:color w:val="FFFFFF" w:themeColor="background1"/>
              </w:rPr>
              <w:t xml:space="preserve"> Financial Reporting Directions</w:t>
            </w:r>
          </w:p>
        </w:tc>
      </w:tr>
      <w:tr w:rsidR="00140A10" w:rsidRPr="00940E38" w14:paraId="13035782" w14:textId="77777777" w:rsidTr="00E73BC6">
        <w:trPr>
          <w:trHeight w:val="20"/>
        </w:trPr>
        <w:tc>
          <w:tcPr>
            <w:tcW w:w="9766" w:type="dxa"/>
            <w:gridSpan w:val="4"/>
            <w:tcBorders>
              <w:top w:val="nil"/>
              <w:left w:val="nil"/>
              <w:bottom w:val="nil"/>
              <w:right w:val="nil"/>
            </w:tcBorders>
            <w:hideMark/>
          </w:tcPr>
          <w:p w14:paraId="68FB7D50" w14:textId="77777777" w:rsidR="00140A10" w:rsidRPr="00940E38" w:rsidRDefault="00140A10" w:rsidP="00E73BC6">
            <w:pPr>
              <w:jc w:val="left"/>
              <w:rPr>
                <w:b/>
              </w:rPr>
            </w:pPr>
            <w:r w:rsidRPr="00940E38">
              <w:rPr>
                <w:b/>
              </w:rPr>
              <w:t>Other requirements under Standing Directions 5.2</w:t>
            </w:r>
          </w:p>
        </w:tc>
      </w:tr>
      <w:tr w:rsidR="00140A10" w:rsidRPr="00940E38" w14:paraId="34FA8384" w14:textId="77777777" w:rsidTr="00E73BC6">
        <w:trPr>
          <w:trHeight w:val="20"/>
        </w:trPr>
        <w:tc>
          <w:tcPr>
            <w:tcW w:w="1409" w:type="dxa"/>
            <w:tcBorders>
              <w:top w:val="nil"/>
              <w:left w:val="nil"/>
              <w:bottom w:val="nil"/>
              <w:right w:val="nil"/>
            </w:tcBorders>
            <w:hideMark/>
          </w:tcPr>
          <w:p w14:paraId="0240C9DB" w14:textId="77777777" w:rsidR="00140A10" w:rsidRPr="00940E38" w:rsidRDefault="00140A10" w:rsidP="00E73BC6">
            <w:pPr>
              <w:jc w:val="left"/>
            </w:pPr>
            <w:r w:rsidRPr="00940E38">
              <w:t>SD 5.2.1(a)</w:t>
            </w:r>
          </w:p>
        </w:tc>
        <w:tc>
          <w:tcPr>
            <w:tcW w:w="7125" w:type="dxa"/>
            <w:gridSpan w:val="2"/>
            <w:tcBorders>
              <w:top w:val="nil"/>
              <w:left w:val="nil"/>
              <w:bottom w:val="nil"/>
              <w:right w:val="nil"/>
            </w:tcBorders>
            <w:hideMark/>
          </w:tcPr>
          <w:p w14:paraId="0A8C8FCF" w14:textId="3F6BA620" w:rsidR="00140A10" w:rsidRPr="00940E38" w:rsidRDefault="007521AA" w:rsidP="00E73BC6">
            <w:pPr>
              <w:jc w:val="left"/>
            </w:pPr>
            <w:hyperlink w:anchor="RequirementsUnderSD5_2" w:history="1">
              <w:r w:rsidR="00140A10" w:rsidRPr="00934139">
                <w:rPr>
                  <w:rStyle w:val="Hyperlink"/>
                </w:rPr>
                <w:t>Compliance with Australian accounting standards and other authoritative pronouncements</w:t>
              </w:r>
            </w:hyperlink>
          </w:p>
        </w:tc>
        <w:tc>
          <w:tcPr>
            <w:tcW w:w="1232" w:type="dxa"/>
            <w:tcBorders>
              <w:top w:val="nil"/>
              <w:left w:val="nil"/>
              <w:bottom w:val="nil"/>
              <w:right w:val="nil"/>
            </w:tcBorders>
          </w:tcPr>
          <w:p w14:paraId="4D75A2FC" w14:textId="2EF643F2" w:rsidR="00140A10" w:rsidRPr="00940E38" w:rsidRDefault="00C3718A" w:rsidP="00E73BC6">
            <w:fldSimple w:instr=" PAGEREF  RequirementsUnderSD5_2  \* MERGEFORMAT ">
              <w:r w:rsidR="007521AA">
                <w:rPr>
                  <w:noProof/>
                </w:rPr>
                <w:t>11</w:t>
              </w:r>
            </w:fldSimple>
          </w:p>
        </w:tc>
      </w:tr>
      <w:tr w:rsidR="00140A10" w:rsidRPr="00940E38" w14:paraId="6C702C4D" w14:textId="77777777" w:rsidTr="00E73BC6">
        <w:trPr>
          <w:trHeight w:val="20"/>
        </w:trPr>
        <w:tc>
          <w:tcPr>
            <w:tcW w:w="1409" w:type="dxa"/>
            <w:tcBorders>
              <w:top w:val="nil"/>
              <w:left w:val="nil"/>
              <w:bottom w:val="nil"/>
              <w:right w:val="nil"/>
            </w:tcBorders>
            <w:hideMark/>
          </w:tcPr>
          <w:p w14:paraId="099431AD" w14:textId="77777777" w:rsidR="00140A10" w:rsidRPr="00940E38" w:rsidRDefault="00140A10" w:rsidP="00E73BC6">
            <w:pPr>
              <w:jc w:val="left"/>
            </w:pPr>
            <w:r w:rsidRPr="00940E38">
              <w:t>SD 5.2.1(a)</w:t>
            </w:r>
          </w:p>
        </w:tc>
        <w:tc>
          <w:tcPr>
            <w:tcW w:w="7125" w:type="dxa"/>
            <w:gridSpan w:val="2"/>
            <w:tcBorders>
              <w:top w:val="nil"/>
              <w:left w:val="nil"/>
              <w:bottom w:val="nil"/>
              <w:right w:val="nil"/>
            </w:tcBorders>
            <w:hideMark/>
          </w:tcPr>
          <w:p w14:paraId="154281B5" w14:textId="389969E4" w:rsidR="00140A10" w:rsidRPr="00940E38" w:rsidRDefault="007521AA" w:rsidP="00E73BC6">
            <w:pPr>
              <w:jc w:val="left"/>
            </w:pPr>
            <w:hyperlink w:anchor="RequirementsUnderSD5_2" w:history="1">
              <w:r w:rsidR="00140A10" w:rsidRPr="00B829A3">
                <w:rPr>
                  <w:rStyle w:val="Hyperlink"/>
                </w:rPr>
                <w:t>Compliance with Standing Directions</w:t>
              </w:r>
            </w:hyperlink>
          </w:p>
        </w:tc>
        <w:tc>
          <w:tcPr>
            <w:tcW w:w="1232" w:type="dxa"/>
            <w:tcBorders>
              <w:top w:val="nil"/>
              <w:left w:val="nil"/>
              <w:bottom w:val="nil"/>
              <w:right w:val="nil"/>
            </w:tcBorders>
          </w:tcPr>
          <w:p w14:paraId="3376B7A6" w14:textId="7CA0BB42" w:rsidR="00140A10" w:rsidRPr="00940E38" w:rsidRDefault="00C3718A" w:rsidP="00E73BC6">
            <w:fldSimple w:instr=" PAGEREF  RequirementsUnderSD5_2  \* MERGEFORMAT ">
              <w:r w:rsidR="007521AA">
                <w:rPr>
                  <w:noProof/>
                </w:rPr>
                <w:t>11</w:t>
              </w:r>
            </w:fldSimple>
          </w:p>
        </w:tc>
      </w:tr>
      <w:tr w:rsidR="00140A10" w:rsidRPr="00940E38" w14:paraId="6E4E4F5C" w14:textId="77777777" w:rsidTr="00E73BC6">
        <w:trPr>
          <w:trHeight w:val="20"/>
        </w:trPr>
        <w:tc>
          <w:tcPr>
            <w:tcW w:w="1409" w:type="dxa"/>
            <w:tcBorders>
              <w:top w:val="nil"/>
              <w:left w:val="nil"/>
              <w:bottom w:val="nil"/>
              <w:right w:val="nil"/>
            </w:tcBorders>
            <w:hideMark/>
          </w:tcPr>
          <w:p w14:paraId="26606D60" w14:textId="77777777" w:rsidR="00140A10" w:rsidRPr="00940E38" w:rsidRDefault="00140A10" w:rsidP="00E73BC6">
            <w:pPr>
              <w:jc w:val="left"/>
            </w:pPr>
            <w:r w:rsidRPr="00940E38">
              <w:t>SD 5.2.1(b)</w:t>
            </w:r>
          </w:p>
        </w:tc>
        <w:tc>
          <w:tcPr>
            <w:tcW w:w="7125" w:type="dxa"/>
            <w:gridSpan w:val="2"/>
            <w:tcBorders>
              <w:top w:val="nil"/>
              <w:left w:val="nil"/>
              <w:bottom w:val="nil"/>
              <w:right w:val="nil"/>
            </w:tcBorders>
            <w:hideMark/>
          </w:tcPr>
          <w:p w14:paraId="5C50C8D3" w14:textId="3D3CDDF8" w:rsidR="00140A10" w:rsidRPr="00940E38" w:rsidRDefault="007521AA" w:rsidP="00E73BC6">
            <w:pPr>
              <w:jc w:val="left"/>
            </w:pPr>
            <w:hyperlink w:anchor="RequirementsUnderSD5_2" w:history="1">
              <w:r w:rsidR="00140A10" w:rsidRPr="000C7BDF">
                <w:rPr>
                  <w:rStyle w:val="Hyperlink"/>
                </w:rPr>
                <w:t>Compliance with Model Financial Report</w:t>
              </w:r>
            </w:hyperlink>
          </w:p>
        </w:tc>
        <w:tc>
          <w:tcPr>
            <w:tcW w:w="1232" w:type="dxa"/>
            <w:tcBorders>
              <w:top w:val="nil"/>
              <w:left w:val="nil"/>
              <w:bottom w:val="nil"/>
              <w:right w:val="nil"/>
            </w:tcBorders>
          </w:tcPr>
          <w:p w14:paraId="22353566" w14:textId="4F6FC21E" w:rsidR="00140A10" w:rsidRPr="00940E38" w:rsidRDefault="00C3718A" w:rsidP="00E73BC6">
            <w:fldSimple w:instr=" PAGEREF  RequirementsUnderSD5_2  \* MERGEFORMAT ">
              <w:r w:rsidR="007521AA">
                <w:rPr>
                  <w:noProof/>
                </w:rPr>
                <w:t>11</w:t>
              </w:r>
            </w:fldSimple>
          </w:p>
        </w:tc>
      </w:tr>
      <w:tr w:rsidR="00140A10" w:rsidRPr="00940E38" w14:paraId="4A9EB6A2" w14:textId="77777777" w:rsidTr="00E73BC6">
        <w:trPr>
          <w:trHeight w:val="20"/>
        </w:trPr>
        <w:tc>
          <w:tcPr>
            <w:tcW w:w="9766" w:type="dxa"/>
            <w:gridSpan w:val="4"/>
            <w:tcBorders>
              <w:top w:val="nil"/>
              <w:left w:val="nil"/>
              <w:bottom w:val="nil"/>
              <w:right w:val="nil"/>
            </w:tcBorders>
            <w:hideMark/>
          </w:tcPr>
          <w:p w14:paraId="4D477D4C" w14:textId="77777777" w:rsidR="00140A10" w:rsidRPr="00940E38" w:rsidRDefault="00140A10" w:rsidP="00E73BC6">
            <w:pPr>
              <w:jc w:val="left"/>
              <w:rPr>
                <w:b/>
              </w:rPr>
            </w:pPr>
            <w:r w:rsidRPr="00940E38">
              <w:rPr>
                <w:b/>
              </w:rPr>
              <w:t xml:space="preserve">Other disclosures as required by FRDs in notes to the financial statements </w:t>
            </w:r>
            <w:r w:rsidRPr="00940E38">
              <w:rPr>
                <w:b/>
                <w:vertAlign w:val="superscript"/>
              </w:rPr>
              <w:t>(a)</w:t>
            </w:r>
          </w:p>
        </w:tc>
      </w:tr>
      <w:tr w:rsidR="00140A10" w:rsidRPr="00940E38" w14:paraId="48682F4A" w14:textId="77777777" w:rsidTr="00E73BC6">
        <w:trPr>
          <w:trHeight w:val="20"/>
        </w:trPr>
        <w:tc>
          <w:tcPr>
            <w:tcW w:w="1409" w:type="dxa"/>
            <w:tcBorders>
              <w:top w:val="nil"/>
              <w:left w:val="nil"/>
              <w:bottom w:val="nil"/>
              <w:right w:val="nil"/>
            </w:tcBorders>
            <w:hideMark/>
          </w:tcPr>
          <w:p w14:paraId="45D13F84" w14:textId="77777777" w:rsidR="00140A10" w:rsidRPr="00940E38" w:rsidRDefault="00140A10" w:rsidP="00E73BC6">
            <w:pPr>
              <w:jc w:val="left"/>
            </w:pPr>
            <w:r w:rsidRPr="00940E38">
              <w:t>FRD 9</w:t>
            </w:r>
            <w:r>
              <w:t>B</w:t>
            </w:r>
          </w:p>
        </w:tc>
        <w:tc>
          <w:tcPr>
            <w:tcW w:w="7125" w:type="dxa"/>
            <w:gridSpan w:val="2"/>
            <w:tcBorders>
              <w:top w:val="nil"/>
              <w:left w:val="nil"/>
              <w:bottom w:val="nil"/>
              <w:right w:val="nil"/>
            </w:tcBorders>
            <w:hideMark/>
          </w:tcPr>
          <w:p w14:paraId="077E7C8E" w14:textId="0D76D297" w:rsidR="00140A10" w:rsidRPr="00940E38" w:rsidRDefault="007521AA" w:rsidP="00E73BC6">
            <w:pPr>
              <w:jc w:val="left"/>
            </w:pPr>
            <w:hyperlink w:anchor="INDEX_DeptAdminAssetsNLiabilities" w:history="1">
              <w:r w:rsidR="00140A10" w:rsidRPr="00AE54F5">
                <w:rPr>
                  <w:rStyle w:val="Hyperlink"/>
                </w:rPr>
                <w:t>Departmental Disclosure of Administered Assets and Liabilities by Activity</w:t>
              </w:r>
            </w:hyperlink>
          </w:p>
        </w:tc>
        <w:tc>
          <w:tcPr>
            <w:tcW w:w="1232" w:type="dxa"/>
            <w:tcBorders>
              <w:top w:val="nil"/>
              <w:left w:val="nil"/>
              <w:bottom w:val="nil"/>
              <w:right w:val="nil"/>
            </w:tcBorders>
          </w:tcPr>
          <w:p w14:paraId="1A7CFFA5" w14:textId="312BB87D" w:rsidR="00140A10" w:rsidRPr="00940E38" w:rsidRDefault="00C3718A" w:rsidP="00E73BC6">
            <w:fldSimple w:instr=" PAGEREF  INDEX_DeptAdminAssetsNLiabilities  \* MERGEFORMAT ">
              <w:r w:rsidR="007521AA">
                <w:rPr>
                  <w:noProof/>
                </w:rPr>
                <w:t>116</w:t>
              </w:r>
            </w:fldSimple>
          </w:p>
        </w:tc>
      </w:tr>
      <w:tr w:rsidR="00140A10" w:rsidRPr="00940E38" w14:paraId="119F5F15" w14:textId="77777777" w:rsidTr="00E73BC6">
        <w:trPr>
          <w:trHeight w:val="20"/>
        </w:trPr>
        <w:tc>
          <w:tcPr>
            <w:tcW w:w="1409" w:type="dxa"/>
            <w:tcBorders>
              <w:top w:val="nil"/>
              <w:left w:val="nil"/>
              <w:bottom w:val="nil"/>
              <w:right w:val="nil"/>
            </w:tcBorders>
            <w:hideMark/>
          </w:tcPr>
          <w:p w14:paraId="5FEAF542" w14:textId="77777777" w:rsidR="00140A10" w:rsidRPr="00940E38" w:rsidRDefault="00140A10" w:rsidP="00E73BC6">
            <w:pPr>
              <w:jc w:val="left"/>
            </w:pPr>
            <w:r w:rsidRPr="00940E38">
              <w:t>FRD 11A</w:t>
            </w:r>
          </w:p>
        </w:tc>
        <w:tc>
          <w:tcPr>
            <w:tcW w:w="7125" w:type="dxa"/>
            <w:gridSpan w:val="2"/>
            <w:tcBorders>
              <w:top w:val="nil"/>
              <w:left w:val="nil"/>
              <w:bottom w:val="nil"/>
              <w:right w:val="nil"/>
            </w:tcBorders>
            <w:hideMark/>
          </w:tcPr>
          <w:p w14:paraId="53CFDAD6" w14:textId="755160E2" w:rsidR="00140A10" w:rsidRPr="00940E38" w:rsidRDefault="007521AA" w:rsidP="00E73BC6">
            <w:pPr>
              <w:jc w:val="left"/>
            </w:pPr>
            <w:hyperlink w:anchor="INDEX_ExGratia" w:history="1">
              <w:r w:rsidR="00140A10" w:rsidRPr="00D04360">
                <w:rPr>
                  <w:rStyle w:val="Hyperlink"/>
                </w:rPr>
                <w:t>Disclosure of Ex gratia Expenses</w:t>
              </w:r>
            </w:hyperlink>
          </w:p>
        </w:tc>
        <w:tc>
          <w:tcPr>
            <w:tcW w:w="1232" w:type="dxa"/>
            <w:tcBorders>
              <w:top w:val="nil"/>
              <w:left w:val="nil"/>
              <w:bottom w:val="nil"/>
              <w:right w:val="nil"/>
            </w:tcBorders>
          </w:tcPr>
          <w:p w14:paraId="680B393A" w14:textId="3FC9543D" w:rsidR="00140A10" w:rsidRPr="00940E38" w:rsidRDefault="00C3718A" w:rsidP="00E73BC6">
            <w:fldSimple w:instr=" PAGEREF  INDEX_ExGratia  \* MERGEFORMAT ">
              <w:r w:rsidR="007521AA">
                <w:rPr>
                  <w:noProof/>
                </w:rPr>
                <w:t>219</w:t>
              </w:r>
            </w:fldSimple>
          </w:p>
        </w:tc>
      </w:tr>
      <w:tr w:rsidR="00140A10" w:rsidRPr="00940E38" w14:paraId="250C346D" w14:textId="77777777" w:rsidTr="00E73BC6">
        <w:trPr>
          <w:trHeight w:val="20"/>
        </w:trPr>
        <w:tc>
          <w:tcPr>
            <w:tcW w:w="1409" w:type="dxa"/>
            <w:tcBorders>
              <w:top w:val="nil"/>
              <w:left w:val="nil"/>
              <w:bottom w:val="nil"/>
              <w:right w:val="nil"/>
            </w:tcBorders>
            <w:hideMark/>
          </w:tcPr>
          <w:p w14:paraId="2A0F6985" w14:textId="77777777" w:rsidR="00140A10" w:rsidRPr="00940E38" w:rsidRDefault="00140A10" w:rsidP="00E73BC6">
            <w:pPr>
              <w:jc w:val="left"/>
            </w:pPr>
            <w:r w:rsidRPr="00940E38">
              <w:t>FRD 13</w:t>
            </w:r>
          </w:p>
        </w:tc>
        <w:tc>
          <w:tcPr>
            <w:tcW w:w="7125" w:type="dxa"/>
            <w:gridSpan w:val="2"/>
            <w:tcBorders>
              <w:top w:val="nil"/>
              <w:left w:val="nil"/>
              <w:bottom w:val="nil"/>
              <w:right w:val="nil"/>
            </w:tcBorders>
            <w:hideMark/>
          </w:tcPr>
          <w:p w14:paraId="2C4FD255" w14:textId="29B18C44" w:rsidR="00140A10" w:rsidRPr="00940E38" w:rsidRDefault="007521AA" w:rsidP="00E73BC6">
            <w:pPr>
              <w:jc w:val="left"/>
            </w:pPr>
            <w:hyperlink w:anchor="INDEX_ParApprop" w:history="1">
              <w:r w:rsidR="00140A10" w:rsidRPr="00032938">
                <w:rPr>
                  <w:rStyle w:val="Hyperlink"/>
                </w:rPr>
                <w:t>Disclosure of Parliamentary Appropriations</w:t>
              </w:r>
            </w:hyperlink>
          </w:p>
        </w:tc>
        <w:tc>
          <w:tcPr>
            <w:tcW w:w="1232" w:type="dxa"/>
            <w:tcBorders>
              <w:top w:val="nil"/>
              <w:left w:val="nil"/>
              <w:bottom w:val="nil"/>
              <w:right w:val="nil"/>
            </w:tcBorders>
          </w:tcPr>
          <w:p w14:paraId="0D44D781" w14:textId="20DC49E6" w:rsidR="00140A10" w:rsidRPr="00940E38" w:rsidRDefault="00C3718A" w:rsidP="00E73BC6">
            <w:fldSimple w:instr=" PAGEREF  INDEX_ParApprop  \* MERGEFORMAT ">
              <w:r w:rsidR="007521AA">
                <w:rPr>
                  <w:noProof/>
                </w:rPr>
                <w:t>93</w:t>
              </w:r>
            </w:fldSimple>
          </w:p>
        </w:tc>
      </w:tr>
      <w:tr w:rsidR="00140A10" w:rsidRPr="00940E38" w14:paraId="6714F9DB" w14:textId="77777777" w:rsidTr="00E73BC6">
        <w:trPr>
          <w:trHeight w:val="20"/>
        </w:trPr>
        <w:tc>
          <w:tcPr>
            <w:tcW w:w="1409" w:type="dxa"/>
            <w:tcBorders>
              <w:top w:val="nil"/>
              <w:left w:val="nil"/>
              <w:bottom w:val="nil"/>
              <w:right w:val="nil"/>
            </w:tcBorders>
            <w:hideMark/>
          </w:tcPr>
          <w:p w14:paraId="6043F4CA" w14:textId="77777777" w:rsidR="00140A10" w:rsidRPr="00940E38" w:rsidRDefault="00140A10" w:rsidP="00E73BC6">
            <w:pPr>
              <w:jc w:val="left"/>
            </w:pPr>
            <w:r w:rsidRPr="00940E38">
              <w:t>FRD 21C</w:t>
            </w:r>
          </w:p>
        </w:tc>
        <w:tc>
          <w:tcPr>
            <w:tcW w:w="7125" w:type="dxa"/>
            <w:gridSpan w:val="2"/>
            <w:tcBorders>
              <w:top w:val="nil"/>
              <w:left w:val="nil"/>
              <w:bottom w:val="nil"/>
              <w:right w:val="nil"/>
            </w:tcBorders>
            <w:hideMark/>
          </w:tcPr>
          <w:p w14:paraId="2A12D641" w14:textId="3E0BB161" w:rsidR="00140A10" w:rsidRPr="00940E38" w:rsidRDefault="007521AA" w:rsidP="00E73BC6">
            <w:pPr>
              <w:jc w:val="left"/>
            </w:pPr>
            <w:hyperlink w:anchor="INDEX_ResponsiblePersons" w:history="1">
              <w:r w:rsidR="00140A10" w:rsidRPr="00B829A3">
                <w:rPr>
                  <w:rStyle w:val="Hyperlink"/>
                </w:rPr>
                <w:t xml:space="preserve">Disclosures of Responsible Persons, Executive Officers and other Personnel </w:t>
              </w:r>
              <w:r w:rsidR="00140A10">
                <w:rPr>
                  <w:rStyle w:val="Hyperlink"/>
                </w:rPr>
                <w:br/>
              </w:r>
              <w:r w:rsidR="00140A10" w:rsidRPr="00B829A3">
                <w:rPr>
                  <w:rStyle w:val="Hyperlink"/>
                </w:rPr>
                <w:t>(Contractors with Significant Management Responsibilities) in the Financial Report</w:t>
              </w:r>
            </w:hyperlink>
          </w:p>
        </w:tc>
        <w:tc>
          <w:tcPr>
            <w:tcW w:w="1232" w:type="dxa"/>
            <w:tcBorders>
              <w:top w:val="nil"/>
              <w:left w:val="nil"/>
              <w:bottom w:val="nil"/>
              <w:right w:val="nil"/>
            </w:tcBorders>
          </w:tcPr>
          <w:p w14:paraId="2FB25288" w14:textId="6CE31D2F" w:rsidR="00140A10" w:rsidRPr="00940E38" w:rsidRDefault="00C3718A" w:rsidP="00E73BC6">
            <w:fldSimple w:instr=" PAGEREF  INDEX_ResponsiblePersons  \* MERGEFORMAT ">
              <w:r w:rsidR="007521AA">
                <w:rPr>
                  <w:noProof/>
                </w:rPr>
                <w:t>237</w:t>
              </w:r>
            </w:fldSimple>
          </w:p>
        </w:tc>
      </w:tr>
      <w:tr w:rsidR="00140A10" w:rsidRPr="00940E38" w14:paraId="7D7A100A" w14:textId="77777777" w:rsidTr="00E73BC6">
        <w:trPr>
          <w:trHeight w:val="20"/>
        </w:trPr>
        <w:tc>
          <w:tcPr>
            <w:tcW w:w="1409" w:type="dxa"/>
            <w:tcBorders>
              <w:top w:val="nil"/>
              <w:left w:val="nil"/>
              <w:bottom w:val="nil"/>
              <w:right w:val="nil"/>
            </w:tcBorders>
            <w:hideMark/>
          </w:tcPr>
          <w:p w14:paraId="2AC22738" w14:textId="5B1ACB9E" w:rsidR="00140A10" w:rsidRPr="00940E38" w:rsidRDefault="00140A10" w:rsidP="00E73BC6">
            <w:pPr>
              <w:jc w:val="left"/>
            </w:pPr>
            <w:r w:rsidRPr="00940E38">
              <w:t>FRD </w:t>
            </w:r>
            <w:r w:rsidR="00866F49">
              <w:t>103H</w:t>
            </w:r>
          </w:p>
        </w:tc>
        <w:tc>
          <w:tcPr>
            <w:tcW w:w="7125" w:type="dxa"/>
            <w:gridSpan w:val="2"/>
            <w:tcBorders>
              <w:top w:val="nil"/>
              <w:left w:val="nil"/>
              <w:bottom w:val="nil"/>
              <w:right w:val="nil"/>
            </w:tcBorders>
            <w:hideMark/>
          </w:tcPr>
          <w:p w14:paraId="75674EF4" w14:textId="5FE38F68" w:rsidR="00140A10" w:rsidRPr="00940E38" w:rsidRDefault="007521AA" w:rsidP="00E73BC6">
            <w:pPr>
              <w:jc w:val="left"/>
            </w:pPr>
            <w:hyperlink w:anchor="INDEX_NonFinAssets" w:history="1">
              <w:r w:rsidR="00140A10" w:rsidRPr="0021569D">
                <w:rPr>
                  <w:rStyle w:val="Hyperlink"/>
                </w:rPr>
                <w:t>Non</w:t>
              </w:r>
              <w:r w:rsidR="00140A10" w:rsidRPr="0021569D">
                <w:rPr>
                  <w:rStyle w:val="Hyperlink"/>
                </w:rPr>
                <w:noBreakHyphen/>
                <w:t>Financial Physical Assets</w:t>
              </w:r>
            </w:hyperlink>
            <w:r w:rsidR="00140A10" w:rsidRPr="00940E38">
              <w:t xml:space="preserve"> </w:t>
            </w:r>
          </w:p>
        </w:tc>
        <w:tc>
          <w:tcPr>
            <w:tcW w:w="1232" w:type="dxa"/>
            <w:tcBorders>
              <w:top w:val="nil"/>
              <w:left w:val="nil"/>
              <w:bottom w:val="nil"/>
              <w:right w:val="nil"/>
            </w:tcBorders>
          </w:tcPr>
          <w:p w14:paraId="174CEF03" w14:textId="281A4078" w:rsidR="00140A10" w:rsidRPr="00940E38" w:rsidRDefault="00C3718A" w:rsidP="00E73BC6">
            <w:fldSimple w:instr=" PAGEREF  INDEX_NonFinAssets  \* MERGEFORMAT ">
              <w:r w:rsidR="007521AA">
                <w:rPr>
                  <w:noProof/>
                </w:rPr>
                <w:t>127</w:t>
              </w:r>
            </w:fldSimple>
          </w:p>
        </w:tc>
      </w:tr>
      <w:tr w:rsidR="00140A10" w:rsidRPr="00940E38" w14:paraId="57FB9B8E" w14:textId="77777777" w:rsidTr="00E73BC6">
        <w:trPr>
          <w:trHeight w:val="20"/>
        </w:trPr>
        <w:tc>
          <w:tcPr>
            <w:tcW w:w="1409" w:type="dxa"/>
            <w:tcBorders>
              <w:top w:val="nil"/>
              <w:left w:val="nil"/>
              <w:bottom w:val="nil"/>
              <w:right w:val="nil"/>
            </w:tcBorders>
            <w:hideMark/>
          </w:tcPr>
          <w:p w14:paraId="4EC65A8D" w14:textId="77777777" w:rsidR="00140A10" w:rsidRPr="00940E38" w:rsidRDefault="00140A10" w:rsidP="00E73BC6">
            <w:pPr>
              <w:jc w:val="left"/>
            </w:pPr>
            <w:r w:rsidRPr="00940E38">
              <w:t xml:space="preserve">FRD 110A </w:t>
            </w:r>
          </w:p>
        </w:tc>
        <w:tc>
          <w:tcPr>
            <w:tcW w:w="7125" w:type="dxa"/>
            <w:gridSpan w:val="2"/>
            <w:tcBorders>
              <w:top w:val="nil"/>
              <w:left w:val="nil"/>
              <w:bottom w:val="nil"/>
              <w:right w:val="nil"/>
            </w:tcBorders>
            <w:hideMark/>
          </w:tcPr>
          <w:p w14:paraId="2A8CA412" w14:textId="12280F97" w:rsidR="00140A10" w:rsidRPr="00940E38" w:rsidRDefault="007521AA" w:rsidP="00E73BC6">
            <w:pPr>
              <w:jc w:val="left"/>
            </w:pPr>
            <w:hyperlink w:anchor="INDEX_CFStats" w:history="1">
              <w:r w:rsidR="00140A10" w:rsidRPr="00A751F0">
                <w:rPr>
                  <w:rStyle w:val="Hyperlink"/>
                </w:rPr>
                <w:t>Cash Flow Statements</w:t>
              </w:r>
            </w:hyperlink>
          </w:p>
        </w:tc>
        <w:tc>
          <w:tcPr>
            <w:tcW w:w="1232" w:type="dxa"/>
            <w:tcBorders>
              <w:top w:val="nil"/>
              <w:left w:val="nil"/>
              <w:bottom w:val="nil"/>
              <w:right w:val="nil"/>
            </w:tcBorders>
          </w:tcPr>
          <w:p w14:paraId="707F2000" w14:textId="3E7D108E" w:rsidR="00140A10" w:rsidRPr="00940E38" w:rsidRDefault="00C3718A" w:rsidP="00E73BC6">
            <w:fldSimple w:instr=" PAGEREF  INDEX_CFStats  \* MERGEFORMAT ">
              <w:r w:rsidR="007521AA">
                <w:rPr>
                  <w:noProof/>
                </w:rPr>
                <w:t>85</w:t>
              </w:r>
            </w:fldSimple>
          </w:p>
        </w:tc>
      </w:tr>
      <w:tr w:rsidR="00140A10" w:rsidRPr="00940E38" w14:paraId="1B0F2C7B" w14:textId="77777777" w:rsidTr="00E73BC6">
        <w:trPr>
          <w:trHeight w:val="20"/>
        </w:trPr>
        <w:tc>
          <w:tcPr>
            <w:tcW w:w="1409" w:type="dxa"/>
            <w:tcBorders>
              <w:top w:val="nil"/>
              <w:left w:val="nil"/>
              <w:bottom w:val="nil"/>
              <w:right w:val="nil"/>
            </w:tcBorders>
            <w:hideMark/>
          </w:tcPr>
          <w:p w14:paraId="6A8B84A7" w14:textId="77777777" w:rsidR="00140A10" w:rsidRPr="00940E38" w:rsidRDefault="00140A10" w:rsidP="00E73BC6">
            <w:pPr>
              <w:jc w:val="left"/>
            </w:pPr>
            <w:r w:rsidRPr="00940E38">
              <w:t>FRD 112D</w:t>
            </w:r>
          </w:p>
        </w:tc>
        <w:tc>
          <w:tcPr>
            <w:tcW w:w="7125" w:type="dxa"/>
            <w:gridSpan w:val="2"/>
            <w:tcBorders>
              <w:top w:val="nil"/>
              <w:left w:val="nil"/>
              <w:bottom w:val="nil"/>
              <w:right w:val="nil"/>
            </w:tcBorders>
            <w:hideMark/>
          </w:tcPr>
          <w:p w14:paraId="056CF45B" w14:textId="5EF0EEF3" w:rsidR="00140A10" w:rsidRPr="00940E38" w:rsidRDefault="007521AA" w:rsidP="00E73BC6">
            <w:pPr>
              <w:jc w:val="left"/>
            </w:pPr>
            <w:hyperlink w:anchor="INDEX_DBPObligation" w:history="1">
              <w:r w:rsidR="00140A10" w:rsidRPr="00AE54F5">
                <w:rPr>
                  <w:rStyle w:val="Hyperlink"/>
                </w:rPr>
                <w:t>Defined Benefit Superannuation Obligations</w:t>
              </w:r>
            </w:hyperlink>
          </w:p>
        </w:tc>
        <w:tc>
          <w:tcPr>
            <w:tcW w:w="1232" w:type="dxa"/>
            <w:tcBorders>
              <w:top w:val="nil"/>
              <w:left w:val="nil"/>
              <w:bottom w:val="nil"/>
              <w:right w:val="nil"/>
            </w:tcBorders>
          </w:tcPr>
          <w:p w14:paraId="3FE6F9EF" w14:textId="4D7EEE10" w:rsidR="00140A10" w:rsidRPr="00940E38" w:rsidRDefault="00C3718A" w:rsidP="00E73BC6">
            <w:fldSimple w:instr=" PAGEREF  INDEX_DBPObligation  \* MERGEFORMAT ">
              <w:r w:rsidR="007521AA">
                <w:rPr>
                  <w:noProof/>
                </w:rPr>
                <w:t>108</w:t>
              </w:r>
            </w:fldSimple>
          </w:p>
        </w:tc>
      </w:tr>
      <w:tr w:rsidR="00140A10" w:rsidRPr="00940E38" w14:paraId="751A6A95" w14:textId="77777777" w:rsidTr="00E73BC6">
        <w:trPr>
          <w:trHeight w:val="20"/>
        </w:trPr>
        <w:tc>
          <w:tcPr>
            <w:tcW w:w="1409" w:type="dxa"/>
            <w:tcBorders>
              <w:top w:val="nil"/>
              <w:left w:val="nil"/>
              <w:bottom w:val="nil"/>
              <w:right w:val="nil"/>
            </w:tcBorders>
          </w:tcPr>
          <w:p w14:paraId="302A1851" w14:textId="77777777" w:rsidR="00140A10" w:rsidRPr="00940E38" w:rsidRDefault="00140A10" w:rsidP="00E73BC6">
            <w:pPr>
              <w:jc w:val="left"/>
            </w:pPr>
            <w:r w:rsidRPr="00940E38">
              <w:t xml:space="preserve">FRD 114C </w:t>
            </w:r>
          </w:p>
        </w:tc>
        <w:tc>
          <w:tcPr>
            <w:tcW w:w="7125" w:type="dxa"/>
            <w:gridSpan w:val="2"/>
            <w:tcBorders>
              <w:top w:val="nil"/>
              <w:left w:val="nil"/>
              <w:bottom w:val="nil"/>
              <w:right w:val="nil"/>
            </w:tcBorders>
          </w:tcPr>
          <w:p w14:paraId="59F3A6A7" w14:textId="197FC40A" w:rsidR="00140A10" w:rsidRPr="00940E38" w:rsidRDefault="007521AA" w:rsidP="00E73BC6">
            <w:pPr>
              <w:jc w:val="left"/>
            </w:pPr>
            <w:hyperlink w:anchor="INDEX_FinancialInstruments" w:history="1">
              <w:r w:rsidR="00140A10" w:rsidRPr="0021569D">
                <w:rPr>
                  <w:rStyle w:val="Hyperlink"/>
                </w:rPr>
                <w:t>Financial Instruments – general government entities and public non-financial corporations</w:t>
              </w:r>
            </w:hyperlink>
          </w:p>
        </w:tc>
        <w:tc>
          <w:tcPr>
            <w:tcW w:w="1232" w:type="dxa"/>
            <w:tcBorders>
              <w:top w:val="nil"/>
              <w:left w:val="nil"/>
              <w:bottom w:val="nil"/>
              <w:right w:val="nil"/>
            </w:tcBorders>
          </w:tcPr>
          <w:p w14:paraId="734D3C97" w14:textId="239EE301" w:rsidR="00140A10" w:rsidRPr="00940E38" w:rsidRDefault="00C3718A" w:rsidP="00E73BC6">
            <w:fldSimple w:instr=" PAGEREF  INDEX_FinancialInstruments  \* MERGEFORMAT ">
              <w:r w:rsidR="007521AA">
                <w:rPr>
                  <w:noProof/>
                </w:rPr>
                <w:t>180</w:t>
              </w:r>
            </w:fldSimple>
          </w:p>
        </w:tc>
      </w:tr>
      <w:tr w:rsidR="00140A10" w:rsidRPr="00940E38" w14:paraId="4BFB71DA" w14:textId="77777777" w:rsidTr="00E73BC6">
        <w:trPr>
          <w:trHeight w:val="20"/>
        </w:trPr>
        <w:tc>
          <w:tcPr>
            <w:tcW w:w="9766" w:type="dxa"/>
            <w:gridSpan w:val="4"/>
            <w:tcBorders>
              <w:top w:val="nil"/>
              <w:left w:val="nil"/>
              <w:bottom w:val="nil"/>
              <w:right w:val="nil"/>
            </w:tcBorders>
            <w:hideMark/>
          </w:tcPr>
          <w:p w14:paraId="1177CE8B" w14:textId="77777777" w:rsidR="00140A10" w:rsidRPr="00940E38" w:rsidRDefault="00140A10" w:rsidP="00E73BC6">
            <w:pPr>
              <w:pStyle w:val="Note"/>
              <w:jc w:val="left"/>
            </w:pPr>
            <w:r w:rsidRPr="00940E38">
              <w:t xml:space="preserve">Note: </w:t>
            </w:r>
          </w:p>
          <w:p w14:paraId="3C3B5A13" w14:textId="77777777" w:rsidR="00140A10" w:rsidRPr="00940E38" w:rsidRDefault="00140A10" w:rsidP="00E73BC6">
            <w:pPr>
              <w:pStyle w:val="Note"/>
              <w:jc w:val="left"/>
            </w:pPr>
            <w:r w:rsidRPr="00940E38">
              <w:t>(a)</w:t>
            </w:r>
            <w:r w:rsidRPr="00940E38">
              <w:tab/>
              <w:t xml:space="preserve">References to FRDs have been removed from the Disclosure Index if the specific FRDs do not contain requirements that are </w:t>
            </w:r>
            <w:proofErr w:type="gramStart"/>
            <w:r>
              <w:t>in</w:t>
            </w:r>
            <w:r w:rsidRPr="00940E38">
              <w:t xml:space="preserve"> the nature of disclosure</w:t>
            </w:r>
            <w:proofErr w:type="gramEnd"/>
            <w:r w:rsidRPr="00940E38">
              <w:t>.</w:t>
            </w:r>
          </w:p>
        </w:tc>
      </w:tr>
      <w:tr w:rsidR="00140A10" w:rsidRPr="00940E38" w14:paraId="6A8F76CB" w14:textId="77777777" w:rsidTr="00E73BC6">
        <w:trPr>
          <w:trHeight w:val="20"/>
        </w:trPr>
        <w:tc>
          <w:tcPr>
            <w:tcW w:w="8534" w:type="dxa"/>
            <w:gridSpan w:val="3"/>
            <w:tcBorders>
              <w:top w:val="nil"/>
              <w:left w:val="nil"/>
              <w:bottom w:val="nil"/>
              <w:right w:val="nil"/>
            </w:tcBorders>
            <w:shd w:val="clear" w:color="auto" w:fill="EBEBEB"/>
            <w:hideMark/>
          </w:tcPr>
          <w:p w14:paraId="084BA811" w14:textId="77777777" w:rsidR="00140A10" w:rsidRPr="00940E38" w:rsidRDefault="00140A10" w:rsidP="00E73BC6">
            <w:pPr>
              <w:jc w:val="left"/>
              <w:rPr>
                <w:i/>
              </w:rPr>
            </w:pPr>
            <w:r w:rsidRPr="00940E38">
              <w:rPr>
                <w:i/>
              </w:rPr>
              <w:t>Legislation</w:t>
            </w:r>
          </w:p>
        </w:tc>
        <w:tc>
          <w:tcPr>
            <w:tcW w:w="1232" w:type="dxa"/>
            <w:tcBorders>
              <w:top w:val="nil"/>
              <w:left w:val="nil"/>
              <w:bottom w:val="nil"/>
              <w:right w:val="nil"/>
            </w:tcBorders>
            <w:shd w:val="clear" w:color="auto" w:fill="EBEBEB"/>
          </w:tcPr>
          <w:p w14:paraId="597B4EEB" w14:textId="77777777" w:rsidR="00140A10" w:rsidRPr="00940E38" w:rsidRDefault="00140A10" w:rsidP="00E73BC6">
            <w:pPr>
              <w:rPr>
                <w:i/>
              </w:rPr>
            </w:pPr>
          </w:p>
        </w:tc>
      </w:tr>
      <w:tr w:rsidR="0032149C" w:rsidRPr="00940E38" w14:paraId="3B1F99D5" w14:textId="77777777" w:rsidTr="00E73BC6">
        <w:trPr>
          <w:trHeight w:val="20"/>
        </w:trPr>
        <w:tc>
          <w:tcPr>
            <w:tcW w:w="8534" w:type="dxa"/>
            <w:gridSpan w:val="3"/>
            <w:tcBorders>
              <w:top w:val="nil"/>
              <w:left w:val="nil"/>
              <w:bottom w:val="nil"/>
              <w:right w:val="nil"/>
            </w:tcBorders>
            <w:hideMark/>
          </w:tcPr>
          <w:p w14:paraId="1CCD3964" w14:textId="3C0DCA56" w:rsidR="0032149C" w:rsidRPr="0032149C" w:rsidRDefault="007521AA" w:rsidP="0032149C">
            <w:pPr>
              <w:jc w:val="left"/>
              <w:rPr>
                <w:i/>
                <w:iCs/>
              </w:rPr>
            </w:pPr>
            <w:hyperlink w:anchor="INDEX_FOI" w:history="1">
              <w:r w:rsidR="0032149C" w:rsidRPr="0032149C">
                <w:rPr>
                  <w:rStyle w:val="Hyperlink"/>
                  <w:i/>
                  <w:iCs/>
                </w:rPr>
                <w:t>Freedom of Information Act 1982</w:t>
              </w:r>
            </w:hyperlink>
          </w:p>
        </w:tc>
        <w:tc>
          <w:tcPr>
            <w:tcW w:w="1232" w:type="dxa"/>
            <w:tcBorders>
              <w:top w:val="nil"/>
              <w:left w:val="nil"/>
              <w:bottom w:val="nil"/>
              <w:right w:val="nil"/>
            </w:tcBorders>
            <w:hideMark/>
          </w:tcPr>
          <w:p w14:paraId="081F7D89" w14:textId="5139511E" w:rsidR="0032149C" w:rsidRPr="00940E38" w:rsidRDefault="00C3718A" w:rsidP="0032149C">
            <w:fldSimple w:instr=" PAGEREF  INDEX_FOI  \* MERGEFORMAT ">
              <w:r w:rsidR="007521AA">
                <w:rPr>
                  <w:noProof/>
                </w:rPr>
                <w:t>52</w:t>
              </w:r>
            </w:fldSimple>
          </w:p>
        </w:tc>
      </w:tr>
      <w:tr w:rsidR="0032149C" w:rsidRPr="00940E38" w14:paraId="3F9A1CA5" w14:textId="77777777" w:rsidTr="00E73BC6">
        <w:trPr>
          <w:trHeight w:val="20"/>
        </w:trPr>
        <w:tc>
          <w:tcPr>
            <w:tcW w:w="8534" w:type="dxa"/>
            <w:gridSpan w:val="3"/>
            <w:tcBorders>
              <w:top w:val="nil"/>
              <w:left w:val="nil"/>
              <w:bottom w:val="nil"/>
              <w:right w:val="nil"/>
            </w:tcBorders>
            <w:hideMark/>
          </w:tcPr>
          <w:p w14:paraId="465D4889" w14:textId="1EE9D3AD" w:rsidR="0032149C" w:rsidRPr="0032149C" w:rsidRDefault="007521AA" w:rsidP="0032149C">
            <w:pPr>
              <w:jc w:val="left"/>
              <w:rPr>
                <w:i/>
                <w:iCs/>
              </w:rPr>
            </w:pPr>
            <w:hyperlink w:anchor="INDEX_BuildingAct" w:history="1">
              <w:r w:rsidR="0032149C" w:rsidRPr="0032149C">
                <w:rPr>
                  <w:rStyle w:val="Hyperlink"/>
                  <w:i/>
                  <w:iCs/>
                </w:rPr>
                <w:t>Building Act 1993</w:t>
              </w:r>
            </w:hyperlink>
          </w:p>
        </w:tc>
        <w:tc>
          <w:tcPr>
            <w:tcW w:w="1232" w:type="dxa"/>
            <w:tcBorders>
              <w:top w:val="nil"/>
              <w:left w:val="nil"/>
              <w:bottom w:val="nil"/>
              <w:right w:val="nil"/>
            </w:tcBorders>
            <w:hideMark/>
          </w:tcPr>
          <w:p w14:paraId="03B4868A" w14:textId="0A8946EF" w:rsidR="0032149C" w:rsidRPr="00940E38" w:rsidRDefault="00C3718A" w:rsidP="0032149C">
            <w:fldSimple w:instr=" PAGEREF  INDEX_BuildingAct  \* MERGEFORMAT ">
              <w:r w:rsidR="007521AA">
                <w:rPr>
                  <w:noProof/>
                </w:rPr>
                <w:t>54</w:t>
              </w:r>
            </w:fldSimple>
          </w:p>
        </w:tc>
      </w:tr>
      <w:tr w:rsidR="0032149C" w:rsidRPr="00940E38" w14:paraId="5BD3ECED" w14:textId="77777777" w:rsidTr="00E73BC6">
        <w:trPr>
          <w:trHeight w:val="20"/>
        </w:trPr>
        <w:tc>
          <w:tcPr>
            <w:tcW w:w="8534" w:type="dxa"/>
            <w:gridSpan w:val="3"/>
            <w:tcBorders>
              <w:top w:val="nil"/>
              <w:left w:val="nil"/>
              <w:bottom w:val="nil"/>
              <w:right w:val="nil"/>
            </w:tcBorders>
            <w:hideMark/>
          </w:tcPr>
          <w:p w14:paraId="1649CED8" w14:textId="4F730601" w:rsidR="0032149C" w:rsidRPr="0032149C" w:rsidRDefault="007521AA" w:rsidP="0032149C">
            <w:pPr>
              <w:jc w:val="left"/>
              <w:rPr>
                <w:i/>
                <w:iCs/>
              </w:rPr>
            </w:pPr>
            <w:hyperlink w:anchor="INDEX_ProtectedDisclosure" w:history="1">
              <w:r w:rsidR="00E24FB7" w:rsidRPr="00E24FB7">
                <w:rPr>
                  <w:rStyle w:val="Hyperlink"/>
                  <w:i/>
                  <w:iCs/>
                </w:rPr>
                <w:t>Public Interest Disclosures Act</w:t>
              </w:r>
              <w:r w:rsidR="00E24FB7">
                <w:rPr>
                  <w:rStyle w:val="Hyperlink"/>
                  <w:i/>
                  <w:iCs/>
                </w:rPr>
                <w:t xml:space="preserve"> </w:t>
              </w:r>
              <w:r w:rsidR="0032149C" w:rsidRPr="0032149C">
                <w:rPr>
                  <w:rStyle w:val="Hyperlink"/>
                  <w:i/>
                  <w:iCs/>
                </w:rPr>
                <w:t>2012</w:t>
              </w:r>
            </w:hyperlink>
          </w:p>
        </w:tc>
        <w:tc>
          <w:tcPr>
            <w:tcW w:w="1232" w:type="dxa"/>
            <w:tcBorders>
              <w:top w:val="nil"/>
              <w:left w:val="nil"/>
              <w:bottom w:val="nil"/>
              <w:right w:val="nil"/>
            </w:tcBorders>
            <w:hideMark/>
          </w:tcPr>
          <w:p w14:paraId="2890F356" w14:textId="26C16D94" w:rsidR="0032149C" w:rsidRPr="00940E38" w:rsidRDefault="00C3718A" w:rsidP="0032149C">
            <w:fldSimple w:instr=" PAGEREF  INDEX_ProtectedDisclosure  \* MERGEFORMAT ">
              <w:r w:rsidR="007521AA">
                <w:rPr>
                  <w:noProof/>
                </w:rPr>
                <w:t>55</w:t>
              </w:r>
            </w:fldSimple>
          </w:p>
        </w:tc>
      </w:tr>
      <w:tr w:rsidR="0032149C" w:rsidRPr="00940E38" w14:paraId="22B3E95C" w14:textId="77777777" w:rsidTr="00E73BC6">
        <w:trPr>
          <w:trHeight w:val="20"/>
        </w:trPr>
        <w:tc>
          <w:tcPr>
            <w:tcW w:w="8534" w:type="dxa"/>
            <w:gridSpan w:val="3"/>
            <w:tcBorders>
              <w:top w:val="nil"/>
              <w:left w:val="nil"/>
              <w:bottom w:val="nil"/>
              <w:right w:val="nil"/>
            </w:tcBorders>
            <w:hideMark/>
          </w:tcPr>
          <w:p w14:paraId="6C353343" w14:textId="6595846E" w:rsidR="0032149C" w:rsidRPr="0032149C" w:rsidRDefault="007521AA" w:rsidP="0032149C">
            <w:pPr>
              <w:jc w:val="left"/>
              <w:rPr>
                <w:i/>
                <w:iCs/>
              </w:rPr>
            </w:pPr>
            <w:hyperlink w:anchor="INDEX_CarersRecogAct" w:history="1">
              <w:r w:rsidR="0032149C" w:rsidRPr="0032149C">
                <w:rPr>
                  <w:rStyle w:val="Hyperlink"/>
                  <w:i/>
                  <w:iCs/>
                </w:rPr>
                <w:t>Carers Recognition Act 2012</w:t>
              </w:r>
            </w:hyperlink>
          </w:p>
        </w:tc>
        <w:tc>
          <w:tcPr>
            <w:tcW w:w="1232" w:type="dxa"/>
            <w:tcBorders>
              <w:top w:val="nil"/>
              <w:left w:val="nil"/>
              <w:bottom w:val="nil"/>
              <w:right w:val="nil"/>
            </w:tcBorders>
            <w:hideMark/>
          </w:tcPr>
          <w:p w14:paraId="4FFC7226" w14:textId="731B8EAE" w:rsidR="0032149C" w:rsidRPr="0032149C" w:rsidRDefault="00C3718A" w:rsidP="0032149C">
            <w:fldSimple w:instr=" PAGEREF  INDEX_CarersRecogAct  \* MERGEFORMAT ">
              <w:r w:rsidR="007521AA">
                <w:rPr>
                  <w:noProof/>
                </w:rPr>
                <w:t>56</w:t>
              </w:r>
            </w:fldSimple>
          </w:p>
        </w:tc>
      </w:tr>
      <w:tr w:rsidR="0032149C" w:rsidRPr="00940E38" w14:paraId="31B58EA5" w14:textId="77777777" w:rsidTr="00E73BC6">
        <w:trPr>
          <w:trHeight w:val="20"/>
        </w:trPr>
        <w:tc>
          <w:tcPr>
            <w:tcW w:w="8534" w:type="dxa"/>
            <w:gridSpan w:val="3"/>
            <w:tcBorders>
              <w:top w:val="nil"/>
              <w:left w:val="nil"/>
              <w:bottom w:val="nil"/>
              <w:right w:val="nil"/>
            </w:tcBorders>
          </w:tcPr>
          <w:p w14:paraId="6B0C21D2" w14:textId="033DAA64" w:rsidR="0032149C" w:rsidRPr="0032149C" w:rsidRDefault="007521AA" w:rsidP="0032149C">
            <w:pPr>
              <w:jc w:val="left"/>
              <w:rPr>
                <w:i/>
                <w:iCs/>
              </w:rPr>
            </w:pPr>
            <w:hyperlink w:anchor="INDEX_CompliianceDisabilityAct" w:history="1">
              <w:r w:rsidR="0032149C" w:rsidRPr="0032149C">
                <w:rPr>
                  <w:rStyle w:val="Hyperlink"/>
                  <w:i/>
                  <w:iCs/>
                </w:rPr>
                <w:t>Disability Act 2006</w:t>
              </w:r>
            </w:hyperlink>
          </w:p>
        </w:tc>
        <w:tc>
          <w:tcPr>
            <w:tcW w:w="1232" w:type="dxa"/>
            <w:tcBorders>
              <w:top w:val="nil"/>
              <w:left w:val="nil"/>
              <w:bottom w:val="nil"/>
              <w:right w:val="nil"/>
            </w:tcBorders>
          </w:tcPr>
          <w:p w14:paraId="4B7A665B" w14:textId="78FB33AE" w:rsidR="0032149C" w:rsidRPr="0032149C" w:rsidRDefault="00C3718A" w:rsidP="0032149C">
            <w:fldSimple w:instr=" PAGEREF  INDEX_CompliianceDisabilityAct  \* MERGEFORMAT ">
              <w:r w:rsidR="007521AA">
                <w:rPr>
                  <w:noProof/>
                </w:rPr>
                <w:t>57</w:t>
              </w:r>
            </w:fldSimple>
          </w:p>
        </w:tc>
      </w:tr>
      <w:tr w:rsidR="0032149C" w:rsidRPr="00940E38" w14:paraId="0BB64C3C" w14:textId="77777777" w:rsidTr="00E73BC6">
        <w:trPr>
          <w:trHeight w:val="20"/>
        </w:trPr>
        <w:tc>
          <w:tcPr>
            <w:tcW w:w="8534" w:type="dxa"/>
            <w:gridSpan w:val="3"/>
            <w:tcBorders>
              <w:top w:val="nil"/>
              <w:left w:val="nil"/>
              <w:bottom w:val="nil"/>
              <w:right w:val="nil"/>
            </w:tcBorders>
            <w:hideMark/>
          </w:tcPr>
          <w:p w14:paraId="1D2E24C3" w14:textId="57FA8462" w:rsidR="0032149C" w:rsidRPr="0032149C" w:rsidRDefault="007521AA" w:rsidP="0032149C">
            <w:pPr>
              <w:jc w:val="left"/>
              <w:rPr>
                <w:i/>
                <w:iCs/>
              </w:rPr>
            </w:pPr>
            <w:hyperlink w:anchor="INDEX_VIPP" w:history="1">
              <w:r w:rsidR="0032149C" w:rsidRPr="0032149C">
                <w:rPr>
                  <w:rStyle w:val="Hyperlink"/>
                  <w:i/>
                  <w:iCs/>
                </w:rPr>
                <w:t>Local Jobs Act 2003</w:t>
              </w:r>
            </w:hyperlink>
          </w:p>
        </w:tc>
        <w:tc>
          <w:tcPr>
            <w:tcW w:w="1232" w:type="dxa"/>
            <w:tcBorders>
              <w:top w:val="nil"/>
              <w:left w:val="nil"/>
              <w:bottom w:val="nil"/>
              <w:right w:val="nil"/>
            </w:tcBorders>
            <w:hideMark/>
          </w:tcPr>
          <w:p w14:paraId="0E4517FF" w14:textId="0FD3501F" w:rsidR="0032149C" w:rsidRPr="0032149C" w:rsidRDefault="00C3718A" w:rsidP="0032149C">
            <w:fldSimple w:instr=" PAGEREF  INDEX_VIPP  \* MERGEFORMAT ">
              <w:r w:rsidR="007521AA">
                <w:rPr>
                  <w:noProof/>
                </w:rPr>
                <w:t>45</w:t>
              </w:r>
            </w:fldSimple>
          </w:p>
        </w:tc>
      </w:tr>
      <w:tr w:rsidR="0032149C" w:rsidRPr="00940E38" w14:paraId="02F4006F" w14:textId="77777777" w:rsidTr="00E73BC6">
        <w:trPr>
          <w:trHeight w:val="20"/>
        </w:trPr>
        <w:tc>
          <w:tcPr>
            <w:tcW w:w="8534" w:type="dxa"/>
            <w:gridSpan w:val="3"/>
            <w:tcBorders>
              <w:top w:val="nil"/>
              <w:left w:val="nil"/>
              <w:bottom w:val="single" w:sz="12" w:space="0" w:color="000000" w:themeColor="text1"/>
              <w:right w:val="nil"/>
            </w:tcBorders>
            <w:hideMark/>
          </w:tcPr>
          <w:p w14:paraId="6B974EEB" w14:textId="38B55DF3" w:rsidR="0032149C" w:rsidRPr="0032149C" w:rsidRDefault="007521AA" w:rsidP="0032149C">
            <w:pPr>
              <w:jc w:val="left"/>
              <w:rPr>
                <w:i/>
                <w:iCs/>
              </w:rPr>
            </w:pPr>
            <w:hyperlink w:anchor="INDEX_ComplianceAASB" w:history="1">
              <w:r w:rsidR="0032149C" w:rsidRPr="0032149C">
                <w:rPr>
                  <w:rStyle w:val="Hyperlink"/>
                  <w:i/>
                  <w:iCs/>
                </w:rPr>
                <w:t>Financial Management Act 1994</w:t>
              </w:r>
            </w:hyperlink>
          </w:p>
        </w:tc>
        <w:tc>
          <w:tcPr>
            <w:tcW w:w="1232" w:type="dxa"/>
            <w:tcBorders>
              <w:top w:val="nil"/>
              <w:left w:val="nil"/>
              <w:bottom w:val="single" w:sz="12" w:space="0" w:color="000000" w:themeColor="text1"/>
              <w:right w:val="nil"/>
            </w:tcBorders>
            <w:hideMark/>
          </w:tcPr>
          <w:p w14:paraId="26BB8542" w14:textId="18FEC204" w:rsidR="0032149C" w:rsidRPr="00940E38" w:rsidRDefault="00C3718A" w:rsidP="0032149C">
            <w:fldSimple w:instr=" PAGEREF  INDEX_ComplianceAASB  \* MERGEFORMAT ">
              <w:r w:rsidR="007521AA">
                <w:rPr>
                  <w:noProof/>
                </w:rPr>
                <w:t>91</w:t>
              </w:r>
            </w:fldSimple>
          </w:p>
        </w:tc>
      </w:tr>
    </w:tbl>
    <w:p w14:paraId="618F5E21" w14:textId="7F494D91" w:rsidR="006F241E" w:rsidRDefault="006F241E"/>
    <w:p w14:paraId="0E3B51FB" w14:textId="77777777" w:rsidR="00140A10" w:rsidRPr="00940E38" w:rsidRDefault="00140A10" w:rsidP="00140A10">
      <w:pPr>
        <w:pStyle w:val="Guidanceheading"/>
      </w:pPr>
      <w:bookmarkStart w:id="203" w:name="_Hlk42002738"/>
      <w:r w:rsidRPr="00940E38">
        <w:t xml:space="preserve">Guidance – Disclosure Index </w:t>
      </w:r>
    </w:p>
    <w:p w14:paraId="14C4C395" w14:textId="77777777" w:rsidR="00140A10" w:rsidRPr="00940E38" w:rsidRDefault="00140A10" w:rsidP="00140A10">
      <w:pPr>
        <w:pStyle w:val="GuidanceNormal"/>
      </w:pPr>
      <w:r w:rsidRPr="00940E38">
        <w:rPr>
          <w:b/>
        </w:rPr>
        <w:t>FRD 10A</w:t>
      </w:r>
      <w:r w:rsidRPr="00940E38">
        <w:t xml:space="preserve"> requires entities to include a disclosure index in their annual reports that report the following:</w:t>
      </w:r>
    </w:p>
    <w:p w14:paraId="5B8FE3D9" w14:textId="77777777" w:rsidR="00140A10" w:rsidRDefault="00140A10" w:rsidP="00FC71D7">
      <w:pPr>
        <w:pStyle w:val="Guidancebullet"/>
        <w:numPr>
          <w:ilvl w:val="0"/>
          <w:numId w:val="82"/>
        </w:numPr>
      </w:pPr>
      <w:r w:rsidRPr="00940E38">
        <w:t xml:space="preserve">a list identifying the relevant clauses of Victorian legislation with statutory disclosure requirements that the entity </w:t>
      </w:r>
      <w:proofErr w:type="gramStart"/>
      <w:r w:rsidRPr="00940E38">
        <w:t>has to</w:t>
      </w:r>
      <w:proofErr w:type="gramEnd"/>
      <w:r w:rsidRPr="00940E38">
        <w:t xml:space="preserve"> comply with; </w:t>
      </w:r>
    </w:p>
    <w:p w14:paraId="3A24E8EE" w14:textId="77777777" w:rsidR="00140A10" w:rsidRDefault="00140A10" w:rsidP="00FC71D7">
      <w:pPr>
        <w:pStyle w:val="Guidancebullet"/>
        <w:numPr>
          <w:ilvl w:val="0"/>
          <w:numId w:val="82"/>
        </w:numPr>
      </w:pPr>
      <w:r w:rsidRPr="00940E38">
        <w:t xml:space="preserve">a short description of the relevant requirements; and </w:t>
      </w:r>
    </w:p>
    <w:p w14:paraId="3508B7EC" w14:textId="77777777" w:rsidR="00140A10" w:rsidRPr="00940E38" w:rsidRDefault="00140A10" w:rsidP="00FC71D7">
      <w:pPr>
        <w:pStyle w:val="Guidancebullet"/>
        <w:numPr>
          <w:ilvl w:val="0"/>
          <w:numId w:val="82"/>
        </w:numPr>
      </w:pPr>
      <w:r w:rsidRPr="00940E38">
        <w:t>the page in the annual report where the disclosure for each requirement is made.</w:t>
      </w:r>
    </w:p>
    <w:p w14:paraId="2A849AD3" w14:textId="77777777" w:rsidR="00140A10" w:rsidRDefault="00140A10" w:rsidP="00140A10">
      <w:pPr>
        <w:pStyle w:val="GuidanceNormal"/>
      </w:pPr>
      <w:r w:rsidRPr="00940E38">
        <w:t>The disclosure index is usually presented as the first appendix at the end of the annual report.</w:t>
      </w:r>
    </w:p>
    <w:p w14:paraId="3C344C12" w14:textId="34887EE1" w:rsidR="00140A10" w:rsidRPr="00940E38" w:rsidRDefault="00140A10" w:rsidP="00140A10">
      <w:pPr>
        <w:pStyle w:val="Guidancebottomborder"/>
      </w:pPr>
      <w:r>
        <w:t>[N</w:t>
      </w:r>
      <w:r w:rsidR="00E24FB7">
        <w:t>ew</w:t>
      </w:r>
      <w:r>
        <w:t>] T</w:t>
      </w:r>
      <w:r w:rsidRPr="00B13137">
        <w:t xml:space="preserve">he Model Report is based on information at a point in time before 30 June and may not reflect the latest AASBs and FRDs. Therefore, it is the responsibility of the preparer to </w:t>
      </w:r>
      <w:r>
        <w:t>refer back to</w:t>
      </w:r>
      <w:r w:rsidRPr="00B13137">
        <w:t xml:space="preserve"> the </w:t>
      </w:r>
      <w:hyperlink r:id="rId79" w:history="1">
        <w:r w:rsidRPr="00A250D0">
          <w:rPr>
            <w:rStyle w:val="Hyperlink"/>
          </w:rPr>
          <w:t>DTF website</w:t>
        </w:r>
      </w:hyperlink>
      <w:r w:rsidRPr="00B13137">
        <w:t xml:space="preserve"> for the most up to date references when </w:t>
      </w:r>
      <w:r>
        <w:t>finalising</w:t>
      </w:r>
      <w:r w:rsidRPr="00B13137">
        <w:t xml:space="preserve"> their annual report</w:t>
      </w:r>
      <w:r>
        <w:t>s</w:t>
      </w:r>
      <w:r w:rsidRPr="00B13137">
        <w:t>.</w:t>
      </w:r>
    </w:p>
    <w:bookmarkEnd w:id="203"/>
    <w:p w14:paraId="1CA77C55" w14:textId="77777777" w:rsidR="00D85433" w:rsidRDefault="00D85433" w:rsidP="0019238D">
      <w:pPr>
        <w:sectPr w:rsidR="00D85433" w:rsidSect="00140A10">
          <w:headerReference w:type="even" r:id="rId80"/>
          <w:headerReference w:type="default" r:id="rId81"/>
          <w:footerReference w:type="even" r:id="rId82"/>
          <w:footerReference w:type="default" r:id="rId83"/>
          <w:pgSz w:w="11906" w:h="16838" w:code="9"/>
          <w:pgMar w:top="1134" w:right="1134" w:bottom="1134" w:left="1134" w:header="624" w:footer="567" w:gutter="0"/>
          <w:cols w:space="708"/>
          <w:docGrid w:linePitch="360"/>
        </w:sectPr>
      </w:pPr>
    </w:p>
    <w:p w14:paraId="7BE6CADC" w14:textId="77777777" w:rsidR="00E73BC6" w:rsidRPr="00940E38" w:rsidRDefault="00E73BC6" w:rsidP="00591DEC">
      <w:pPr>
        <w:pStyle w:val="Heading1TOC"/>
      </w:pPr>
      <w:bookmarkStart w:id="204" w:name="_Toc515531075"/>
      <w:bookmarkStart w:id="205" w:name="_Toc40797249"/>
      <w:bookmarkStart w:id="206" w:name="_Toc42185056"/>
      <w:r w:rsidRPr="00940E38">
        <w:lastRenderedPageBreak/>
        <w:t>Department of Technology – Model financial statements</w:t>
      </w:r>
      <w:bookmarkEnd w:id="204"/>
      <w:bookmarkEnd w:id="205"/>
      <w:bookmarkEnd w:id="206"/>
    </w:p>
    <w:p w14:paraId="600143F2" w14:textId="77777777" w:rsidR="00E73BC6" w:rsidRPr="00940E38" w:rsidRDefault="00E73BC6" w:rsidP="00FA656D">
      <w:pPr>
        <w:pStyle w:val="Heading20"/>
      </w:pPr>
      <w:r w:rsidRPr="00940E38">
        <w:t>How this report is structured</w:t>
      </w:r>
    </w:p>
    <w:p w14:paraId="2B9875A7" w14:textId="77777777" w:rsidR="00E73BC6" w:rsidRPr="00940E38" w:rsidRDefault="00E73BC6" w:rsidP="00E73BC6">
      <w:r w:rsidRPr="00940E38">
        <w:t>The Department of Technology (Department) has presented its audited general-purpose financial statements for the financial year ended 30 June</w:t>
      </w:r>
      <w:r>
        <w:t xml:space="preserve"> 2020</w:t>
      </w:r>
      <w:r w:rsidRPr="00940E38">
        <w:t xml:space="preserve"> in the following structure to provide users with the information about the Department’s stewardship of resources entrusted to it.</w:t>
      </w:r>
    </w:p>
    <w:p w14:paraId="12E6603C" w14:textId="77777777" w:rsidR="00E73BC6" w:rsidRPr="00940E38" w:rsidRDefault="00E73BC6" w:rsidP="00E73BC6"/>
    <w:tbl>
      <w:tblPr>
        <w:tblStyle w:val="DTFTextTable"/>
        <w:tblW w:w="9749" w:type="dxa"/>
        <w:tblLayout w:type="fixed"/>
        <w:tblLook w:val="0680" w:firstRow="0" w:lastRow="0" w:firstColumn="1" w:lastColumn="0" w:noHBand="1" w:noVBand="1"/>
      </w:tblPr>
      <w:tblGrid>
        <w:gridCol w:w="1527"/>
        <w:gridCol w:w="6804"/>
        <w:gridCol w:w="172"/>
        <w:gridCol w:w="1246"/>
      </w:tblGrid>
      <w:tr w:rsidR="00E73BC6" w:rsidRPr="00940E38" w14:paraId="7036EA8E"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2B06AC19" w14:textId="77777777" w:rsidR="00E73BC6" w:rsidRPr="00940E38" w:rsidRDefault="00E73BC6" w:rsidP="00E73BC6">
            <w:pPr>
              <w:ind w:left="0" w:firstLine="0"/>
              <w:rPr>
                <w:rFonts w:ascii="Arial" w:eastAsia="Calibri" w:hAnsi="Arial" w:cs="Arial"/>
                <w:b/>
                <w:szCs w:val="18"/>
              </w:rPr>
            </w:pPr>
            <w:r w:rsidRPr="00940E38">
              <w:rPr>
                <w:rFonts w:ascii="Arial" w:eastAsia="Calibri" w:hAnsi="Arial" w:cs="Arial"/>
                <w:b/>
                <w:szCs w:val="18"/>
              </w:rPr>
              <w:t>Financial statements</w:t>
            </w:r>
          </w:p>
        </w:tc>
        <w:tc>
          <w:tcPr>
            <w:tcW w:w="6804" w:type="dxa"/>
            <w:tcBorders>
              <w:top w:val="single" w:sz="6" w:space="0" w:color="auto"/>
              <w:bottom w:val="nil"/>
            </w:tcBorders>
          </w:tcPr>
          <w:p w14:paraId="3A050DCE"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r w:rsidRPr="00940E38">
              <w:t>Comprehensive operating statement</w:t>
            </w:r>
          </w:p>
        </w:tc>
        <w:tc>
          <w:tcPr>
            <w:tcW w:w="1418" w:type="dxa"/>
            <w:gridSpan w:val="2"/>
            <w:tcBorders>
              <w:top w:val="single" w:sz="6" w:space="0" w:color="auto"/>
              <w:bottom w:val="nil"/>
            </w:tcBorders>
          </w:tcPr>
          <w:p w14:paraId="6EEF5FB1" w14:textId="76291C2C"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OperatingStatement \h  \* MERGEFORMAT </w:instrText>
            </w:r>
            <w:r w:rsidRPr="00940E38">
              <w:fldChar w:fldCharType="separate"/>
            </w:r>
            <w:r w:rsidR="00655DDD">
              <w:rPr>
                <w:noProof/>
              </w:rPr>
              <w:t>81</w:t>
            </w:r>
            <w:r w:rsidRPr="00940E38">
              <w:fldChar w:fldCharType="end"/>
            </w:r>
          </w:p>
        </w:tc>
      </w:tr>
      <w:tr w:rsidR="00E73BC6" w:rsidRPr="00940E38" w14:paraId="2E198EEB"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tcBorders>
              <w:top w:val="nil"/>
            </w:tcBorders>
          </w:tcPr>
          <w:p w14:paraId="05D1411A" w14:textId="77777777" w:rsidR="00E73BC6" w:rsidRPr="00940E38" w:rsidRDefault="00E73BC6" w:rsidP="00E73BC6">
            <w:pPr>
              <w:ind w:left="0" w:firstLine="0"/>
              <w:rPr>
                <w:rFonts w:ascii="Arial" w:eastAsia="Calibri" w:hAnsi="Arial" w:cs="Arial"/>
                <w:b/>
                <w:szCs w:val="18"/>
              </w:rPr>
            </w:pPr>
          </w:p>
        </w:tc>
        <w:tc>
          <w:tcPr>
            <w:tcW w:w="6804" w:type="dxa"/>
            <w:tcBorders>
              <w:top w:val="nil"/>
            </w:tcBorders>
          </w:tcPr>
          <w:p w14:paraId="47BB2B22"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r w:rsidRPr="00940E38">
              <w:t>Balance sheet</w:t>
            </w:r>
          </w:p>
        </w:tc>
        <w:tc>
          <w:tcPr>
            <w:tcW w:w="1418" w:type="dxa"/>
            <w:gridSpan w:val="2"/>
            <w:tcBorders>
              <w:top w:val="nil"/>
            </w:tcBorders>
          </w:tcPr>
          <w:p w14:paraId="72728307" w14:textId="5CE360B3"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BalanceSheet \h  \* MERGEFORMAT </w:instrText>
            </w:r>
            <w:r w:rsidRPr="00940E38">
              <w:fldChar w:fldCharType="separate"/>
            </w:r>
            <w:r w:rsidR="00655DDD">
              <w:rPr>
                <w:noProof/>
              </w:rPr>
              <w:t>83</w:t>
            </w:r>
            <w:r w:rsidRPr="00940E38">
              <w:fldChar w:fldCharType="end"/>
            </w:r>
          </w:p>
        </w:tc>
      </w:tr>
      <w:tr w:rsidR="00E73BC6" w:rsidRPr="00940E38" w14:paraId="24274641"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tcPr>
          <w:p w14:paraId="258C8C17" w14:textId="77777777" w:rsidR="00E73BC6" w:rsidRPr="00940E38" w:rsidRDefault="00E73BC6" w:rsidP="00E73BC6">
            <w:pPr>
              <w:ind w:left="0" w:firstLine="0"/>
              <w:rPr>
                <w:rFonts w:ascii="Arial" w:eastAsia="Calibri" w:hAnsi="Arial" w:cs="Arial"/>
                <w:b/>
                <w:szCs w:val="18"/>
              </w:rPr>
            </w:pPr>
          </w:p>
        </w:tc>
        <w:tc>
          <w:tcPr>
            <w:tcW w:w="6804" w:type="dxa"/>
          </w:tcPr>
          <w:p w14:paraId="1BE7031C"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r w:rsidRPr="00940E38">
              <w:t>Cash flow statement</w:t>
            </w:r>
          </w:p>
        </w:tc>
        <w:tc>
          <w:tcPr>
            <w:tcW w:w="1418" w:type="dxa"/>
            <w:gridSpan w:val="2"/>
          </w:tcPr>
          <w:p w14:paraId="086EF7DB" w14:textId="49A28584"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CashFlowStatement \h  \* MERGEFORMAT </w:instrText>
            </w:r>
            <w:r w:rsidRPr="00940E38">
              <w:fldChar w:fldCharType="separate"/>
            </w:r>
            <w:r w:rsidR="00655DDD">
              <w:rPr>
                <w:noProof/>
              </w:rPr>
              <w:t>85</w:t>
            </w:r>
            <w:r w:rsidRPr="00940E38">
              <w:fldChar w:fldCharType="end"/>
            </w:r>
          </w:p>
        </w:tc>
      </w:tr>
      <w:tr w:rsidR="00E73BC6" w:rsidRPr="00940E38" w14:paraId="72E908AB"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single" w:sz="6" w:space="0" w:color="auto"/>
            </w:tcBorders>
          </w:tcPr>
          <w:p w14:paraId="11BF0036" w14:textId="77777777" w:rsidR="00E73BC6" w:rsidRPr="00940E38" w:rsidRDefault="00E73BC6" w:rsidP="00E73BC6">
            <w:pPr>
              <w:ind w:left="0" w:firstLine="0"/>
              <w:rPr>
                <w:rFonts w:ascii="Arial" w:eastAsia="Calibri" w:hAnsi="Arial" w:cs="Arial"/>
                <w:b/>
                <w:szCs w:val="18"/>
              </w:rPr>
            </w:pPr>
          </w:p>
        </w:tc>
        <w:tc>
          <w:tcPr>
            <w:tcW w:w="6804" w:type="dxa"/>
            <w:tcBorders>
              <w:bottom w:val="single" w:sz="6" w:space="0" w:color="auto"/>
            </w:tcBorders>
          </w:tcPr>
          <w:p w14:paraId="6777CDDD"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r w:rsidRPr="00940E38">
              <w:t>Statement of changes in equity</w:t>
            </w:r>
          </w:p>
        </w:tc>
        <w:tc>
          <w:tcPr>
            <w:tcW w:w="1418" w:type="dxa"/>
            <w:gridSpan w:val="2"/>
            <w:tcBorders>
              <w:bottom w:val="single" w:sz="6" w:space="0" w:color="auto"/>
            </w:tcBorders>
          </w:tcPr>
          <w:p w14:paraId="7A21849A" w14:textId="57BF7002"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SOCIE \h  \* MERGEFORMAT </w:instrText>
            </w:r>
            <w:r w:rsidRPr="00940E38">
              <w:fldChar w:fldCharType="separate"/>
            </w:r>
            <w:r w:rsidR="00655DDD">
              <w:rPr>
                <w:noProof/>
              </w:rPr>
              <w:t>88</w:t>
            </w:r>
            <w:r w:rsidRPr="00940E38">
              <w:fldChar w:fldCharType="end"/>
            </w:r>
          </w:p>
        </w:tc>
      </w:tr>
      <w:tr w:rsidR="00E73BC6" w:rsidRPr="00940E38" w14:paraId="7DE30D8B"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70FE8AB8" w14:textId="77777777" w:rsidR="00E73BC6" w:rsidRPr="00940E38" w:rsidRDefault="00E73BC6" w:rsidP="00E73BC6">
            <w:pPr>
              <w:ind w:left="0" w:firstLine="0"/>
              <w:rPr>
                <w:rFonts w:ascii="Arial" w:eastAsia="Calibri" w:hAnsi="Arial" w:cs="Arial"/>
                <w:b/>
                <w:szCs w:val="18"/>
              </w:rPr>
            </w:pPr>
            <w:r w:rsidRPr="00940E38">
              <w:rPr>
                <w:rFonts w:ascii="Arial" w:eastAsia="Calibri" w:hAnsi="Arial" w:cs="Arial"/>
                <w:b/>
                <w:szCs w:val="18"/>
              </w:rPr>
              <w:t xml:space="preserve">Notes to the financial statements </w:t>
            </w:r>
          </w:p>
        </w:tc>
        <w:tc>
          <w:tcPr>
            <w:tcW w:w="6804" w:type="dxa"/>
            <w:tcBorders>
              <w:top w:val="single" w:sz="6" w:space="0" w:color="auto"/>
              <w:bottom w:val="nil"/>
            </w:tcBorders>
            <w:shd w:val="clear" w:color="auto" w:fill="D9D9D6" w:themeFill="background2"/>
          </w:tcPr>
          <w:p w14:paraId="701CA5C2"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Cs w:val="18"/>
              </w:rPr>
            </w:pPr>
            <w:r w:rsidRPr="00940E38">
              <w:rPr>
                <w:rFonts w:ascii="Arial" w:eastAsia="Calibri" w:hAnsi="Arial" w:cs="Arial"/>
                <w:b/>
                <w:szCs w:val="18"/>
              </w:rPr>
              <w:t xml:space="preserve">1. </w:t>
            </w:r>
            <w:r w:rsidRPr="00940E38">
              <w:rPr>
                <w:rFonts w:ascii="Arial" w:eastAsia="Calibri" w:hAnsi="Arial" w:cs="Arial"/>
                <w:b/>
                <w:szCs w:val="18"/>
              </w:rPr>
              <w:tab/>
              <w:t>About this report</w:t>
            </w:r>
          </w:p>
        </w:tc>
        <w:tc>
          <w:tcPr>
            <w:tcW w:w="1418" w:type="dxa"/>
            <w:gridSpan w:val="2"/>
            <w:tcBorders>
              <w:top w:val="single" w:sz="6" w:space="0" w:color="auto"/>
              <w:bottom w:val="nil"/>
            </w:tcBorders>
            <w:shd w:val="clear" w:color="auto" w:fill="D9D9D6" w:themeFill="background2"/>
          </w:tcPr>
          <w:p w14:paraId="160FF97E" w14:textId="30B12623"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Section1 \h  \* MERGEFORMAT </w:instrText>
            </w:r>
            <w:r w:rsidRPr="00940E38">
              <w:fldChar w:fldCharType="separate"/>
            </w:r>
            <w:r w:rsidR="00655DDD" w:rsidRPr="00655DDD">
              <w:rPr>
                <w:b/>
                <w:bCs/>
                <w:noProof/>
                <w:lang w:val="en-US"/>
              </w:rPr>
              <w:t>90</w:t>
            </w:r>
            <w:r w:rsidRPr="00940E38">
              <w:fldChar w:fldCharType="end"/>
            </w:r>
          </w:p>
        </w:tc>
      </w:tr>
      <w:tr w:rsidR="00E73BC6" w:rsidRPr="00940E38" w14:paraId="280144F7" w14:textId="77777777" w:rsidTr="00E73BC6">
        <w:trPr>
          <w:trHeight w:val="116"/>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0A8B853C" w14:textId="77777777" w:rsidR="00E73BC6" w:rsidRPr="00940E38" w:rsidRDefault="00E73BC6" w:rsidP="00E73BC6">
            <w:pPr>
              <w:ind w:firstLine="0"/>
              <w:rPr>
                <w:rFonts w:ascii="Arial" w:eastAsia="Calibri" w:hAnsi="Arial" w:cs="Arial"/>
                <w:b/>
                <w:szCs w:val="18"/>
              </w:rPr>
            </w:pPr>
          </w:p>
        </w:tc>
        <w:tc>
          <w:tcPr>
            <w:tcW w:w="8222" w:type="dxa"/>
            <w:gridSpan w:val="3"/>
            <w:tcBorders>
              <w:top w:val="nil"/>
              <w:bottom w:val="nil"/>
            </w:tcBorders>
          </w:tcPr>
          <w:p w14:paraId="25830C77" w14:textId="77777777" w:rsidR="00E73BC6"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r w:rsidRPr="00940E38">
              <w:t xml:space="preserve">The basis on which the financial statements have been prepared and compliance with </w:t>
            </w:r>
            <w:r w:rsidRPr="00940E38">
              <w:br/>
              <w:t>reporting regulations</w:t>
            </w:r>
            <w:r>
              <w:t>.</w:t>
            </w:r>
          </w:p>
          <w:p w14:paraId="2F81F784"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p>
        </w:tc>
      </w:tr>
      <w:tr w:rsidR="00E73BC6" w:rsidRPr="00940E38" w14:paraId="20DB363D" w14:textId="77777777" w:rsidTr="00E73BC6">
        <w:trPr>
          <w:trHeight w:val="65"/>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53BF928B" w14:textId="77777777" w:rsidR="00E73BC6" w:rsidRPr="00940E38" w:rsidRDefault="00E73BC6" w:rsidP="00E73BC6">
            <w:pPr>
              <w:ind w:firstLine="0"/>
              <w:rPr>
                <w:rFonts w:ascii="Arial" w:eastAsia="Calibri" w:hAnsi="Arial" w:cs="Arial"/>
                <w:b/>
                <w:szCs w:val="18"/>
              </w:rPr>
            </w:pPr>
          </w:p>
        </w:tc>
        <w:tc>
          <w:tcPr>
            <w:tcW w:w="6804" w:type="dxa"/>
            <w:tcBorders>
              <w:bottom w:val="nil"/>
            </w:tcBorders>
            <w:shd w:val="clear" w:color="auto" w:fill="D9D9D6" w:themeFill="background2"/>
          </w:tcPr>
          <w:p w14:paraId="7765BE07"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940E38">
              <w:rPr>
                <w:rFonts w:ascii="Arial" w:eastAsia="Calibri" w:hAnsi="Arial" w:cs="Arial"/>
                <w:b/>
                <w:szCs w:val="18"/>
              </w:rPr>
              <w:t xml:space="preserve">2. </w:t>
            </w:r>
            <w:r w:rsidRPr="00940E38">
              <w:rPr>
                <w:rFonts w:ascii="Arial" w:eastAsia="Calibri" w:hAnsi="Arial" w:cs="Arial"/>
                <w:b/>
                <w:szCs w:val="18"/>
              </w:rPr>
              <w:tab/>
              <w:t>Funding delivery of our services</w:t>
            </w:r>
          </w:p>
        </w:tc>
        <w:tc>
          <w:tcPr>
            <w:tcW w:w="1418" w:type="dxa"/>
            <w:gridSpan w:val="2"/>
            <w:tcBorders>
              <w:bottom w:val="nil"/>
            </w:tcBorders>
            <w:shd w:val="clear" w:color="auto" w:fill="D9D9D6" w:themeFill="background2"/>
          </w:tcPr>
          <w:p w14:paraId="15380317" w14:textId="7DE56D34"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Section2 \h  \* MERGEFORMAT </w:instrText>
            </w:r>
            <w:r w:rsidRPr="00761CE8">
              <w:rPr>
                <w:b/>
                <w:bCs/>
              </w:rPr>
            </w:r>
            <w:r w:rsidRPr="00761CE8">
              <w:rPr>
                <w:b/>
                <w:bCs/>
              </w:rPr>
              <w:fldChar w:fldCharType="separate"/>
            </w:r>
            <w:r w:rsidR="00655DDD">
              <w:rPr>
                <w:b/>
                <w:bCs/>
                <w:noProof/>
              </w:rPr>
              <w:t>93</w:t>
            </w:r>
            <w:r w:rsidRPr="00761CE8">
              <w:rPr>
                <w:b/>
                <w:bCs/>
              </w:rPr>
              <w:fldChar w:fldCharType="end"/>
            </w:r>
          </w:p>
        </w:tc>
      </w:tr>
      <w:tr w:rsidR="00E73BC6" w:rsidRPr="00940E38" w14:paraId="3F4F41EB"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14BC946F" w14:textId="77777777" w:rsidR="00E73BC6" w:rsidRPr="00940E38" w:rsidRDefault="00E73BC6" w:rsidP="00E73BC6">
            <w:pPr>
              <w:ind w:firstLine="0"/>
              <w:rPr>
                <w:rFonts w:ascii="Arial" w:eastAsia="Calibri" w:hAnsi="Arial" w:cs="Arial"/>
                <w:b/>
                <w:szCs w:val="18"/>
              </w:rPr>
            </w:pPr>
          </w:p>
        </w:tc>
        <w:tc>
          <w:tcPr>
            <w:tcW w:w="8222" w:type="dxa"/>
            <w:gridSpan w:val="3"/>
            <w:tcBorders>
              <w:top w:val="nil"/>
              <w:bottom w:val="nil"/>
            </w:tcBorders>
          </w:tcPr>
          <w:p w14:paraId="21972ABC" w14:textId="435AB3C4" w:rsidR="00E73BC6" w:rsidRPr="00940E38" w:rsidRDefault="0074352E" w:rsidP="00E73BC6">
            <w:pPr>
              <w:spacing w:line="240" w:lineRule="auto"/>
              <w:cnfStyle w:val="000000000000" w:firstRow="0" w:lastRow="0" w:firstColumn="0" w:lastColumn="0" w:oddVBand="0" w:evenVBand="0" w:oddHBand="0" w:evenHBand="0" w:firstRowFirstColumn="0" w:firstRowLastColumn="0" w:lastRowFirstColumn="0" w:lastRowLastColumn="0"/>
            </w:pPr>
            <w:r>
              <w:t xml:space="preserve">Income and </w:t>
            </w:r>
            <w:r w:rsidR="00E73BC6" w:rsidRPr="00940E38">
              <w:t>Revenue recognised from taxes, grants, sales of goods and services and other sources</w:t>
            </w:r>
          </w:p>
        </w:tc>
      </w:tr>
      <w:tr w:rsidR="00E73BC6" w:rsidRPr="00940E38" w14:paraId="7D17931A" w14:textId="77777777" w:rsidTr="00E73BC6">
        <w:trPr>
          <w:trHeight w:val="149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5EA0A31F" w14:textId="77777777" w:rsidR="00E73BC6" w:rsidRPr="00940E38" w:rsidRDefault="00E73BC6" w:rsidP="00E73BC6">
            <w:pPr>
              <w:rPr>
                <w:rFonts w:ascii="Arial" w:eastAsia="Calibri" w:hAnsi="Arial" w:cs="Arial"/>
                <w:b/>
              </w:rPr>
            </w:pPr>
          </w:p>
        </w:tc>
        <w:tc>
          <w:tcPr>
            <w:tcW w:w="8222" w:type="dxa"/>
            <w:gridSpan w:val="3"/>
            <w:tcBorders>
              <w:top w:val="nil"/>
              <w:bottom w:val="nil"/>
            </w:tcBorders>
            <w:shd w:val="clear" w:color="auto" w:fill="auto"/>
          </w:tcPr>
          <w:p w14:paraId="537676D4" w14:textId="14F44320" w:rsidR="00761CE8" w:rsidRDefault="00E73BC6" w:rsidP="00761CE8">
            <w:pPr>
              <w:pStyle w:val="TOC8"/>
              <w:cnfStyle w:val="000000000000" w:firstRow="0" w:lastRow="0" w:firstColumn="0" w:lastColumn="0" w:oddVBand="0" w:evenVBand="0" w:oddHBand="0" w:evenHBand="0" w:firstRowFirstColumn="0" w:firstRowLastColumn="0" w:lastRowFirstColumn="0" w:lastRowLastColumn="0"/>
              <w:rPr>
                <w:noProof/>
                <w:sz w:val="22"/>
              </w:rPr>
            </w:pPr>
            <w:r>
              <w:fldChar w:fldCharType="begin"/>
            </w:r>
            <w:r>
              <w:instrText xml:space="preserve"> TOC \h \t "Heading 2 (#),8" \b Section2 </w:instrText>
            </w:r>
            <w:r>
              <w:fldChar w:fldCharType="separate"/>
            </w:r>
            <w:hyperlink w:anchor="_Toc42218457" w:history="1">
              <w:r w:rsidR="00761CE8" w:rsidRPr="00DC0F07">
                <w:rPr>
                  <w:rStyle w:val="Hyperlink"/>
                  <w:noProof/>
                </w:rPr>
                <w:t>2.1</w:t>
              </w:r>
              <w:r w:rsidR="00761CE8">
                <w:rPr>
                  <w:noProof/>
                  <w:sz w:val="22"/>
                </w:rPr>
                <w:tab/>
              </w:r>
              <w:r w:rsidR="00761CE8" w:rsidRPr="00DC0F07">
                <w:rPr>
                  <w:rStyle w:val="Hyperlink"/>
                  <w:noProof/>
                </w:rPr>
                <w:t>Summary of revenue and income that funds the delivery of our services</w:t>
              </w:r>
              <w:r w:rsidR="00761CE8">
                <w:rPr>
                  <w:noProof/>
                </w:rPr>
                <w:tab/>
              </w:r>
              <w:r w:rsidR="00761CE8">
                <w:rPr>
                  <w:noProof/>
                </w:rPr>
                <w:fldChar w:fldCharType="begin"/>
              </w:r>
              <w:r w:rsidR="00761CE8">
                <w:rPr>
                  <w:noProof/>
                </w:rPr>
                <w:instrText xml:space="preserve"> PAGEREF _Toc42218457 \h </w:instrText>
              </w:r>
              <w:r w:rsidR="00761CE8">
                <w:rPr>
                  <w:noProof/>
                </w:rPr>
              </w:r>
              <w:r w:rsidR="00761CE8">
                <w:rPr>
                  <w:noProof/>
                </w:rPr>
                <w:fldChar w:fldCharType="separate"/>
              </w:r>
              <w:r w:rsidR="00655DDD">
                <w:rPr>
                  <w:noProof/>
                </w:rPr>
                <w:t>93</w:t>
              </w:r>
              <w:r w:rsidR="00761CE8">
                <w:rPr>
                  <w:noProof/>
                </w:rPr>
                <w:fldChar w:fldCharType="end"/>
              </w:r>
            </w:hyperlink>
          </w:p>
          <w:p w14:paraId="02B98746" w14:textId="4FBC12A9"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58" w:history="1">
              <w:r w:rsidR="00761CE8" w:rsidRPr="00DC0F07">
                <w:rPr>
                  <w:rStyle w:val="Hyperlink"/>
                  <w:noProof/>
                </w:rPr>
                <w:t>2.2</w:t>
              </w:r>
              <w:r w:rsidR="00761CE8">
                <w:rPr>
                  <w:noProof/>
                  <w:sz w:val="22"/>
                </w:rPr>
                <w:tab/>
              </w:r>
              <w:r w:rsidR="00761CE8" w:rsidRPr="00DC0F07">
                <w:rPr>
                  <w:rStyle w:val="Hyperlink"/>
                  <w:noProof/>
                </w:rPr>
                <w:t>Appropriations</w:t>
              </w:r>
              <w:r w:rsidR="00761CE8">
                <w:rPr>
                  <w:noProof/>
                </w:rPr>
                <w:tab/>
              </w:r>
              <w:r w:rsidR="00761CE8">
                <w:rPr>
                  <w:noProof/>
                </w:rPr>
                <w:fldChar w:fldCharType="begin"/>
              </w:r>
              <w:r w:rsidR="00761CE8">
                <w:rPr>
                  <w:noProof/>
                </w:rPr>
                <w:instrText xml:space="preserve"> PAGEREF _Toc42218458 \h </w:instrText>
              </w:r>
              <w:r w:rsidR="00761CE8">
                <w:rPr>
                  <w:noProof/>
                </w:rPr>
              </w:r>
              <w:r w:rsidR="00761CE8">
                <w:rPr>
                  <w:noProof/>
                </w:rPr>
                <w:fldChar w:fldCharType="separate"/>
              </w:r>
              <w:r w:rsidR="00655DDD">
                <w:rPr>
                  <w:noProof/>
                </w:rPr>
                <w:t>93</w:t>
              </w:r>
              <w:r w:rsidR="00761CE8">
                <w:rPr>
                  <w:noProof/>
                </w:rPr>
                <w:fldChar w:fldCharType="end"/>
              </w:r>
            </w:hyperlink>
          </w:p>
          <w:p w14:paraId="22873D42" w14:textId="044B8DD6"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59" w:history="1">
              <w:r w:rsidR="00761CE8" w:rsidRPr="00DC0F07">
                <w:rPr>
                  <w:rStyle w:val="Hyperlink"/>
                  <w:noProof/>
                </w:rPr>
                <w:t>2.3</w:t>
              </w:r>
              <w:r w:rsidR="00761CE8">
                <w:rPr>
                  <w:noProof/>
                  <w:sz w:val="22"/>
                </w:rPr>
                <w:tab/>
              </w:r>
              <w:r w:rsidR="00761CE8" w:rsidRPr="00DC0F07">
                <w:rPr>
                  <w:rStyle w:val="Hyperlink"/>
                  <w:noProof/>
                </w:rPr>
                <w:t>Summary of compliance with annual Parliamentary and special appropriations</w:t>
              </w:r>
              <w:r w:rsidR="00761CE8">
                <w:rPr>
                  <w:noProof/>
                </w:rPr>
                <w:tab/>
              </w:r>
              <w:r w:rsidR="00761CE8">
                <w:rPr>
                  <w:noProof/>
                </w:rPr>
                <w:fldChar w:fldCharType="begin"/>
              </w:r>
              <w:r w:rsidR="00761CE8">
                <w:rPr>
                  <w:noProof/>
                </w:rPr>
                <w:instrText xml:space="preserve"> PAGEREF _Toc42218459 \h </w:instrText>
              </w:r>
              <w:r w:rsidR="00761CE8">
                <w:rPr>
                  <w:noProof/>
                </w:rPr>
              </w:r>
              <w:r w:rsidR="00761CE8">
                <w:rPr>
                  <w:noProof/>
                </w:rPr>
                <w:fldChar w:fldCharType="separate"/>
              </w:r>
              <w:r w:rsidR="00655DDD">
                <w:rPr>
                  <w:noProof/>
                </w:rPr>
                <w:t>95</w:t>
              </w:r>
              <w:r w:rsidR="00761CE8">
                <w:rPr>
                  <w:noProof/>
                </w:rPr>
                <w:fldChar w:fldCharType="end"/>
              </w:r>
            </w:hyperlink>
          </w:p>
          <w:p w14:paraId="3945C2A1" w14:textId="77BF8A7F"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60" w:history="1">
              <w:r w:rsidR="00761CE8" w:rsidRPr="00DC0F07">
                <w:rPr>
                  <w:rStyle w:val="Hyperlink"/>
                  <w:noProof/>
                </w:rPr>
                <w:t>2.4</w:t>
              </w:r>
              <w:r w:rsidR="00761CE8">
                <w:rPr>
                  <w:noProof/>
                  <w:sz w:val="22"/>
                </w:rPr>
                <w:tab/>
              </w:r>
              <w:r w:rsidR="00761CE8" w:rsidRPr="00DC0F07">
                <w:rPr>
                  <w:rStyle w:val="Hyperlink"/>
                  <w:noProof/>
                </w:rPr>
                <w:t>Income from transactions</w:t>
              </w:r>
              <w:r w:rsidR="00761CE8">
                <w:rPr>
                  <w:noProof/>
                </w:rPr>
                <w:tab/>
              </w:r>
              <w:r w:rsidR="00761CE8">
                <w:rPr>
                  <w:noProof/>
                </w:rPr>
                <w:fldChar w:fldCharType="begin"/>
              </w:r>
              <w:r w:rsidR="00761CE8">
                <w:rPr>
                  <w:noProof/>
                </w:rPr>
                <w:instrText xml:space="preserve"> PAGEREF _Toc42218460 \h </w:instrText>
              </w:r>
              <w:r w:rsidR="00761CE8">
                <w:rPr>
                  <w:noProof/>
                </w:rPr>
              </w:r>
              <w:r w:rsidR="00761CE8">
                <w:rPr>
                  <w:noProof/>
                </w:rPr>
                <w:fldChar w:fldCharType="separate"/>
              </w:r>
              <w:r w:rsidR="00655DDD">
                <w:rPr>
                  <w:noProof/>
                </w:rPr>
                <w:t>96</w:t>
              </w:r>
              <w:r w:rsidR="00761CE8">
                <w:rPr>
                  <w:noProof/>
                </w:rPr>
                <w:fldChar w:fldCharType="end"/>
              </w:r>
            </w:hyperlink>
          </w:p>
          <w:p w14:paraId="44486711" w14:textId="1B4EDC10"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61" w:history="1">
              <w:r w:rsidR="00761CE8" w:rsidRPr="00DC0F07">
                <w:rPr>
                  <w:rStyle w:val="Hyperlink"/>
                  <w:noProof/>
                </w:rPr>
                <w:t>2.5</w:t>
              </w:r>
              <w:r w:rsidR="00761CE8">
                <w:rPr>
                  <w:noProof/>
                  <w:sz w:val="22"/>
                </w:rPr>
                <w:tab/>
              </w:r>
              <w:r w:rsidR="00761CE8" w:rsidRPr="00DC0F07">
                <w:rPr>
                  <w:rStyle w:val="Hyperlink"/>
                  <w:noProof/>
                </w:rPr>
                <w:t>Annotated income agreements</w:t>
              </w:r>
              <w:r w:rsidR="00761CE8">
                <w:rPr>
                  <w:noProof/>
                </w:rPr>
                <w:tab/>
              </w:r>
              <w:r w:rsidR="00761CE8">
                <w:rPr>
                  <w:noProof/>
                </w:rPr>
                <w:fldChar w:fldCharType="begin"/>
              </w:r>
              <w:r w:rsidR="00761CE8">
                <w:rPr>
                  <w:noProof/>
                </w:rPr>
                <w:instrText xml:space="preserve"> PAGEREF _Toc42218461 \h </w:instrText>
              </w:r>
              <w:r w:rsidR="00761CE8">
                <w:rPr>
                  <w:noProof/>
                </w:rPr>
              </w:r>
              <w:r w:rsidR="00761CE8">
                <w:rPr>
                  <w:noProof/>
                </w:rPr>
                <w:fldChar w:fldCharType="separate"/>
              </w:r>
              <w:r w:rsidR="00655DDD">
                <w:rPr>
                  <w:noProof/>
                </w:rPr>
                <w:t>104</w:t>
              </w:r>
              <w:r w:rsidR="00761CE8">
                <w:rPr>
                  <w:noProof/>
                </w:rPr>
                <w:fldChar w:fldCharType="end"/>
              </w:r>
            </w:hyperlink>
          </w:p>
          <w:p w14:paraId="5921B487" w14:textId="28A6C314" w:rsidR="00E73BC6" w:rsidRPr="008451F7" w:rsidRDefault="00E73BC6" w:rsidP="00761CE8">
            <w:pPr>
              <w:pStyle w:val="TOC8"/>
              <w:cnfStyle w:val="000000000000" w:firstRow="0" w:lastRow="0" w:firstColumn="0" w:lastColumn="0" w:oddVBand="0" w:evenVBand="0" w:oddHBand="0" w:evenHBand="0" w:firstRowFirstColumn="0" w:firstRowLastColumn="0" w:lastRowFirstColumn="0" w:lastRowLastColumn="0"/>
            </w:pPr>
            <w:r>
              <w:fldChar w:fldCharType="end"/>
            </w:r>
          </w:p>
        </w:tc>
      </w:tr>
      <w:tr w:rsidR="00E73BC6" w:rsidRPr="00940E38" w14:paraId="7F47605A" w14:textId="77777777" w:rsidTr="00E73BC6">
        <w:trPr>
          <w:trHeight w:val="80"/>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0C735A83" w14:textId="77777777" w:rsidR="00E73BC6" w:rsidRPr="00940E38" w:rsidRDefault="00E73BC6" w:rsidP="00E73BC6">
            <w:pPr>
              <w:ind w:firstLine="0"/>
              <w:rPr>
                <w:rFonts w:ascii="Arial" w:eastAsia="Calibri" w:hAnsi="Arial" w:cs="Arial"/>
                <w:b/>
                <w:szCs w:val="18"/>
              </w:rPr>
            </w:pPr>
          </w:p>
        </w:tc>
        <w:tc>
          <w:tcPr>
            <w:tcW w:w="6804" w:type="dxa"/>
            <w:tcBorders>
              <w:top w:val="nil"/>
              <w:bottom w:val="nil"/>
            </w:tcBorders>
            <w:shd w:val="clear" w:color="auto" w:fill="D9D9D6" w:themeFill="background2"/>
          </w:tcPr>
          <w:p w14:paraId="4064160D"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940E38">
              <w:rPr>
                <w:rFonts w:ascii="Arial" w:eastAsia="Calibri" w:hAnsi="Arial" w:cs="Arial"/>
                <w:b/>
                <w:szCs w:val="18"/>
              </w:rPr>
              <w:t xml:space="preserve">3. </w:t>
            </w:r>
            <w:r w:rsidRPr="00940E38">
              <w:rPr>
                <w:rFonts w:ascii="Arial" w:eastAsia="Calibri" w:hAnsi="Arial" w:cs="Arial"/>
                <w:b/>
                <w:szCs w:val="18"/>
              </w:rPr>
              <w:tab/>
              <w:t>The cost of delivering services</w:t>
            </w:r>
          </w:p>
        </w:tc>
        <w:tc>
          <w:tcPr>
            <w:tcW w:w="1418" w:type="dxa"/>
            <w:gridSpan w:val="2"/>
            <w:tcBorders>
              <w:top w:val="nil"/>
              <w:bottom w:val="nil"/>
            </w:tcBorders>
            <w:shd w:val="clear" w:color="auto" w:fill="D9D9D6" w:themeFill="background2"/>
          </w:tcPr>
          <w:p w14:paraId="5AAECEFB" w14:textId="7B2D9337"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Section3 \h  \* MERGEFORMAT </w:instrText>
            </w:r>
            <w:r w:rsidRPr="00761CE8">
              <w:rPr>
                <w:b/>
                <w:bCs/>
              </w:rPr>
            </w:r>
            <w:r w:rsidRPr="00761CE8">
              <w:rPr>
                <w:b/>
                <w:bCs/>
              </w:rPr>
              <w:fldChar w:fldCharType="separate"/>
            </w:r>
            <w:r w:rsidR="00655DDD">
              <w:rPr>
                <w:b/>
                <w:bCs/>
                <w:noProof/>
              </w:rPr>
              <w:t>105</w:t>
            </w:r>
            <w:r w:rsidRPr="00761CE8">
              <w:rPr>
                <w:b/>
                <w:bCs/>
              </w:rPr>
              <w:fldChar w:fldCharType="end"/>
            </w:r>
          </w:p>
        </w:tc>
      </w:tr>
      <w:tr w:rsidR="00E73BC6" w:rsidRPr="00940E38" w14:paraId="1B6387AC"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70484F7C" w14:textId="77777777" w:rsidR="00E73BC6" w:rsidRPr="00940E38" w:rsidRDefault="00E73BC6" w:rsidP="00E73BC6">
            <w:pPr>
              <w:ind w:firstLine="0"/>
              <w:rPr>
                <w:rFonts w:ascii="Arial" w:eastAsia="Calibri" w:hAnsi="Arial" w:cs="Arial"/>
                <w:b/>
                <w:szCs w:val="18"/>
              </w:rPr>
            </w:pPr>
          </w:p>
        </w:tc>
        <w:tc>
          <w:tcPr>
            <w:tcW w:w="6804" w:type="dxa"/>
            <w:tcBorders>
              <w:top w:val="nil"/>
              <w:bottom w:val="nil"/>
            </w:tcBorders>
          </w:tcPr>
          <w:p w14:paraId="211E2C61"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rPr>
                <w:b/>
              </w:rPr>
            </w:pPr>
            <w:r w:rsidRPr="00940E38">
              <w:t>Operating expenses of the Department</w:t>
            </w:r>
          </w:p>
        </w:tc>
        <w:tc>
          <w:tcPr>
            <w:tcW w:w="1418" w:type="dxa"/>
            <w:gridSpan w:val="2"/>
            <w:tcBorders>
              <w:top w:val="nil"/>
              <w:bottom w:val="nil"/>
            </w:tcBorders>
          </w:tcPr>
          <w:p w14:paraId="1D99411C" w14:textId="77777777"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E73BC6" w:rsidRPr="00940E38" w14:paraId="39151486"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54588350" w14:textId="77777777" w:rsidR="00E73BC6" w:rsidRPr="00940E38" w:rsidRDefault="00E73BC6" w:rsidP="00E73BC6">
            <w:pPr>
              <w:rPr>
                <w:rFonts w:ascii="Arial" w:eastAsia="Calibri" w:hAnsi="Arial" w:cs="Arial"/>
              </w:rPr>
            </w:pPr>
          </w:p>
        </w:tc>
        <w:tc>
          <w:tcPr>
            <w:tcW w:w="8222" w:type="dxa"/>
            <w:gridSpan w:val="3"/>
            <w:tcBorders>
              <w:bottom w:val="nil"/>
            </w:tcBorders>
            <w:shd w:val="clear" w:color="auto" w:fill="auto"/>
          </w:tcPr>
          <w:p w14:paraId="1437C73C" w14:textId="20B98022" w:rsidR="00761CE8" w:rsidRDefault="00E73BC6" w:rsidP="00761CE8">
            <w:pPr>
              <w:pStyle w:val="TOC8"/>
              <w:cnfStyle w:val="000000000000" w:firstRow="0" w:lastRow="0" w:firstColumn="0" w:lastColumn="0" w:oddVBand="0" w:evenVBand="0" w:oddHBand="0" w:evenHBand="0" w:firstRowFirstColumn="0" w:firstRowLastColumn="0" w:lastRowFirstColumn="0" w:lastRowLastColumn="0"/>
              <w:rPr>
                <w:noProof/>
                <w:sz w:val="22"/>
              </w:rPr>
            </w:pPr>
            <w:r w:rsidRPr="00940E38">
              <w:rPr>
                <w:noProof/>
              </w:rPr>
              <w:fldChar w:fldCharType="begin"/>
            </w:r>
            <w:r w:rsidRPr="00940E38">
              <w:instrText xml:space="preserve"> TOC \h \z \t "Heading 2 (#),8" \b Section3 \* MERGEFORMAT </w:instrText>
            </w:r>
            <w:r w:rsidRPr="00940E38">
              <w:rPr>
                <w:noProof/>
              </w:rPr>
              <w:fldChar w:fldCharType="separate"/>
            </w:r>
            <w:hyperlink w:anchor="_Toc42218465" w:history="1">
              <w:r w:rsidR="00761CE8" w:rsidRPr="00B07DDD">
                <w:rPr>
                  <w:rStyle w:val="Hyperlink"/>
                  <w:noProof/>
                </w:rPr>
                <w:t>3.1</w:t>
              </w:r>
              <w:r w:rsidR="00761CE8">
                <w:rPr>
                  <w:noProof/>
                  <w:sz w:val="22"/>
                </w:rPr>
                <w:tab/>
              </w:r>
              <w:r w:rsidR="00761CE8" w:rsidRPr="00B07DDD">
                <w:rPr>
                  <w:rStyle w:val="Hyperlink"/>
                  <w:noProof/>
                </w:rPr>
                <w:t>Expenses incurred in delivery of services</w:t>
              </w:r>
              <w:r w:rsidR="00761CE8">
                <w:rPr>
                  <w:noProof/>
                  <w:webHidden/>
                </w:rPr>
                <w:tab/>
              </w:r>
              <w:r w:rsidR="00761CE8">
                <w:rPr>
                  <w:noProof/>
                  <w:webHidden/>
                </w:rPr>
                <w:fldChar w:fldCharType="begin"/>
              </w:r>
              <w:r w:rsidR="00761CE8">
                <w:rPr>
                  <w:noProof/>
                  <w:webHidden/>
                </w:rPr>
                <w:instrText xml:space="preserve"> PAGEREF _Toc42218465 \h </w:instrText>
              </w:r>
              <w:r w:rsidR="00761CE8">
                <w:rPr>
                  <w:noProof/>
                  <w:webHidden/>
                </w:rPr>
              </w:r>
              <w:r w:rsidR="00761CE8">
                <w:rPr>
                  <w:noProof/>
                  <w:webHidden/>
                </w:rPr>
                <w:fldChar w:fldCharType="separate"/>
              </w:r>
              <w:r w:rsidR="00655DDD">
                <w:rPr>
                  <w:noProof/>
                  <w:webHidden/>
                </w:rPr>
                <w:t>105</w:t>
              </w:r>
              <w:r w:rsidR="00761CE8">
                <w:rPr>
                  <w:noProof/>
                  <w:webHidden/>
                </w:rPr>
                <w:fldChar w:fldCharType="end"/>
              </w:r>
            </w:hyperlink>
          </w:p>
          <w:p w14:paraId="3AE31154" w14:textId="3CC7D4B6"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66" w:history="1">
              <w:r w:rsidR="00761CE8" w:rsidRPr="00B07DDD">
                <w:rPr>
                  <w:rStyle w:val="Hyperlink"/>
                  <w:noProof/>
                </w:rPr>
                <w:t>3.2</w:t>
              </w:r>
              <w:r w:rsidR="00761CE8">
                <w:rPr>
                  <w:noProof/>
                  <w:sz w:val="22"/>
                </w:rPr>
                <w:tab/>
              </w:r>
              <w:r w:rsidR="00761CE8" w:rsidRPr="00B07DDD">
                <w:rPr>
                  <w:rStyle w:val="Hyperlink"/>
                  <w:noProof/>
                </w:rPr>
                <w:t>Grant expenses</w:t>
              </w:r>
              <w:r w:rsidR="00761CE8">
                <w:rPr>
                  <w:noProof/>
                  <w:webHidden/>
                </w:rPr>
                <w:tab/>
              </w:r>
              <w:r w:rsidR="00761CE8">
                <w:rPr>
                  <w:noProof/>
                  <w:webHidden/>
                </w:rPr>
                <w:fldChar w:fldCharType="begin"/>
              </w:r>
              <w:r w:rsidR="00761CE8">
                <w:rPr>
                  <w:noProof/>
                  <w:webHidden/>
                </w:rPr>
                <w:instrText xml:space="preserve"> PAGEREF _Toc42218466 \h </w:instrText>
              </w:r>
              <w:r w:rsidR="00761CE8">
                <w:rPr>
                  <w:noProof/>
                  <w:webHidden/>
                </w:rPr>
              </w:r>
              <w:r w:rsidR="00761CE8">
                <w:rPr>
                  <w:noProof/>
                  <w:webHidden/>
                </w:rPr>
                <w:fldChar w:fldCharType="separate"/>
              </w:r>
              <w:r w:rsidR="00655DDD">
                <w:rPr>
                  <w:noProof/>
                  <w:webHidden/>
                </w:rPr>
                <w:t>109</w:t>
              </w:r>
              <w:r w:rsidR="00761CE8">
                <w:rPr>
                  <w:noProof/>
                  <w:webHidden/>
                </w:rPr>
                <w:fldChar w:fldCharType="end"/>
              </w:r>
            </w:hyperlink>
          </w:p>
          <w:p w14:paraId="341C96C3" w14:textId="57753A72"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67" w:history="1">
              <w:r w:rsidR="00761CE8" w:rsidRPr="00B07DDD">
                <w:rPr>
                  <w:rStyle w:val="Hyperlink"/>
                  <w:noProof/>
                </w:rPr>
                <w:t>3.3</w:t>
              </w:r>
              <w:r w:rsidR="00761CE8">
                <w:rPr>
                  <w:noProof/>
                  <w:sz w:val="22"/>
                </w:rPr>
                <w:tab/>
              </w:r>
              <w:r w:rsidR="00761CE8" w:rsidRPr="00B07DDD">
                <w:rPr>
                  <w:rStyle w:val="Hyperlink"/>
                  <w:noProof/>
                </w:rPr>
                <w:t>Capital asset charge</w:t>
              </w:r>
              <w:r w:rsidR="00761CE8">
                <w:rPr>
                  <w:noProof/>
                  <w:webHidden/>
                </w:rPr>
                <w:tab/>
              </w:r>
              <w:r w:rsidR="00761CE8">
                <w:rPr>
                  <w:noProof/>
                  <w:webHidden/>
                </w:rPr>
                <w:fldChar w:fldCharType="begin"/>
              </w:r>
              <w:r w:rsidR="00761CE8">
                <w:rPr>
                  <w:noProof/>
                  <w:webHidden/>
                </w:rPr>
                <w:instrText xml:space="preserve"> PAGEREF _Toc42218467 \h </w:instrText>
              </w:r>
              <w:r w:rsidR="00761CE8">
                <w:rPr>
                  <w:noProof/>
                  <w:webHidden/>
                </w:rPr>
              </w:r>
              <w:r w:rsidR="00761CE8">
                <w:rPr>
                  <w:noProof/>
                  <w:webHidden/>
                </w:rPr>
                <w:fldChar w:fldCharType="separate"/>
              </w:r>
              <w:r w:rsidR="00655DDD">
                <w:rPr>
                  <w:noProof/>
                  <w:webHidden/>
                </w:rPr>
                <w:t>109</w:t>
              </w:r>
              <w:r w:rsidR="00761CE8">
                <w:rPr>
                  <w:noProof/>
                  <w:webHidden/>
                </w:rPr>
                <w:fldChar w:fldCharType="end"/>
              </w:r>
            </w:hyperlink>
          </w:p>
          <w:p w14:paraId="47D0891C" w14:textId="64977D69"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68" w:history="1">
              <w:r w:rsidR="00761CE8" w:rsidRPr="00B07DDD">
                <w:rPr>
                  <w:rStyle w:val="Hyperlink"/>
                  <w:noProof/>
                </w:rPr>
                <w:t>3.4</w:t>
              </w:r>
              <w:r w:rsidR="00761CE8">
                <w:rPr>
                  <w:noProof/>
                  <w:sz w:val="22"/>
                </w:rPr>
                <w:tab/>
              </w:r>
              <w:r w:rsidR="00761CE8" w:rsidRPr="00B07DDD">
                <w:rPr>
                  <w:rStyle w:val="Hyperlink"/>
                  <w:noProof/>
                </w:rPr>
                <w:t>Other operating expenses</w:t>
              </w:r>
              <w:r w:rsidR="00761CE8">
                <w:rPr>
                  <w:noProof/>
                  <w:webHidden/>
                </w:rPr>
                <w:tab/>
              </w:r>
              <w:r w:rsidR="00761CE8">
                <w:rPr>
                  <w:noProof/>
                  <w:webHidden/>
                </w:rPr>
                <w:fldChar w:fldCharType="begin"/>
              </w:r>
              <w:r w:rsidR="00761CE8">
                <w:rPr>
                  <w:noProof/>
                  <w:webHidden/>
                </w:rPr>
                <w:instrText xml:space="preserve"> PAGEREF _Toc42218468 \h </w:instrText>
              </w:r>
              <w:r w:rsidR="00761CE8">
                <w:rPr>
                  <w:noProof/>
                  <w:webHidden/>
                </w:rPr>
              </w:r>
              <w:r w:rsidR="00761CE8">
                <w:rPr>
                  <w:noProof/>
                  <w:webHidden/>
                </w:rPr>
                <w:fldChar w:fldCharType="separate"/>
              </w:r>
              <w:r w:rsidR="00655DDD">
                <w:rPr>
                  <w:noProof/>
                  <w:webHidden/>
                </w:rPr>
                <w:t>110</w:t>
              </w:r>
              <w:r w:rsidR="00761CE8">
                <w:rPr>
                  <w:noProof/>
                  <w:webHidden/>
                </w:rPr>
                <w:fldChar w:fldCharType="end"/>
              </w:r>
            </w:hyperlink>
          </w:p>
          <w:p w14:paraId="1163B4A0" w14:textId="2628E1F2" w:rsidR="00E73BC6" w:rsidRPr="00940E38" w:rsidRDefault="00E73BC6" w:rsidP="00761CE8">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E73BC6" w:rsidRPr="00940E38" w14:paraId="275D72D1"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78C12D92" w14:textId="77777777" w:rsidR="00E73BC6" w:rsidRPr="00940E38" w:rsidRDefault="00E73BC6" w:rsidP="00E73BC6">
            <w:pPr>
              <w:ind w:firstLine="0"/>
              <w:rPr>
                <w:rFonts w:ascii="Arial" w:eastAsia="Calibri" w:hAnsi="Arial" w:cs="Arial"/>
                <w:szCs w:val="18"/>
              </w:rPr>
            </w:pPr>
          </w:p>
        </w:tc>
        <w:tc>
          <w:tcPr>
            <w:tcW w:w="6804" w:type="dxa"/>
            <w:tcBorders>
              <w:bottom w:val="nil"/>
            </w:tcBorders>
            <w:shd w:val="clear" w:color="auto" w:fill="D9D9D6" w:themeFill="background2"/>
          </w:tcPr>
          <w:p w14:paraId="25FE3287"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940E38">
              <w:rPr>
                <w:rFonts w:ascii="Arial" w:eastAsia="Calibri" w:hAnsi="Arial" w:cs="Arial"/>
                <w:b/>
                <w:szCs w:val="18"/>
              </w:rPr>
              <w:t xml:space="preserve">4. </w:t>
            </w:r>
            <w:r w:rsidRPr="00940E38">
              <w:rPr>
                <w:rFonts w:ascii="Arial" w:eastAsia="Calibri" w:hAnsi="Arial" w:cs="Arial"/>
                <w:b/>
                <w:szCs w:val="18"/>
              </w:rPr>
              <w:tab/>
              <w:t>Disaggregated financial information by output</w:t>
            </w:r>
          </w:p>
        </w:tc>
        <w:tc>
          <w:tcPr>
            <w:tcW w:w="1418" w:type="dxa"/>
            <w:gridSpan w:val="2"/>
            <w:tcBorders>
              <w:bottom w:val="nil"/>
            </w:tcBorders>
            <w:shd w:val="clear" w:color="auto" w:fill="D9D9D6" w:themeFill="background2"/>
          </w:tcPr>
          <w:p w14:paraId="23E51B85" w14:textId="4B931130"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Section4 \h </w:instrText>
            </w:r>
            <w:r w:rsidRPr="00761CE8">
              <w:rPr>
                <w:b/>
                <w:bCs/>
              </w:rPr>
            </w:r>
            <w:r w:rsidRPr="00761CE8">
              <w:rPr>
                <w:b/>
                <w:bCs/>
              </w:rPr>
              <w:fldChar w:fldCharType="separate"/>
            </w:r>
            <w:r w:rsidR="00655DDD">
              <w:rPr>
                <w:b/>
                <w:bCs/>
                <w:noProof/>
              </w:rPr>
              <w:t>112</w:t>
            </w:r>
            <w:r w:rsidRPr="00761CE8">
              <w:rPr>
                <w:b/>
                <w:bCs/>
              </w:rPr>
              <w:fldChar w:fldCharType="end"/>
            </w:r>
          </w:p>
        </w:tc>
      </w:tr>
      <w:tr w:rsidR="00E73BC6" w:rsidRPr="00940E38" w14:paraId="15D5C878" w14:textId="77777777" w:rsidTr="00E73BC6">
        <w:trPr>
          <w:trHeight w:val="181"/>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70A89ED" w14:textId="77777777" w:rsidR="00E73BC6" w:rsidRPr="00940E38" w:rsidRDefault="00E73BC6" w:rsidP="00E73BC6">
            <w:pPr>
              <w:ind w:firstLine="0"/>
              <w:rPr>
                <w:rFonts w:ascii="Arial" w:eastAsia="Calibri" w:hAnsi="Arial" w:cs="Arial"/>
                <w:szCs w:val="18"/>
              </w:rPr>
            </w:pPr>
          </w:p>
        </w:tc>
        <w:tc>
          <w:tcPr>
            <w:tcW w:w="6804" w:type="dxa"/>
            <w:tcBorders>
              <w:top w:val="nil"/>
              <w:bottom w:val="nil"/>
            </w:tcBorders>
          </w:tcPr>
          <w:p w14:paraId="7A5A264E"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rPr>
                <w:b/>
              </w:rPr>
            </w:pPr>
            <w:r w:rsidRPr="00940E38">
              <w:t>Department outputs and administered (non</w:t>
            </w:r>
            <w:r w:rsidRPr="00940E38">
              <w:noBreakHyphen/>
              <w:t>controlled) items</w:t>
            </w:r>
          </w:p>
        </w:tc>
        <w:tc>
          <w:tcPr>
            <w:tcW w:w="1418" w:type="dxa"/>
            <w:gridSpan w:val="2"/>
            <w:tcBorders>
              <w:top w:val="nil"/>
              <w:bottom w:val="nil"/>
            </w:tcBorders>
          </w:tcPr>
          <w:p w14:paraId="6F7C7D0A" w14:textId="77777777"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E73BC6" w:rsidRPr="00940E38" w14:paraId="2F74A567"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578635C" w14:textId="77777777" w:rsidR="00E73BC6" w:rsidRPr="00940E38" w:rsidRDefault="00E73BC6" w:rsidP="00E73BC6">
            <w:pPr>
              <w:rPr>
                <w:rFonts w:ascii="Arial" w:eastAsia="Calibri" w:hAnsi="Arial" w:cs="Arial"/>
              </w:rPr>
            </w:pPr>
          </w:p>
        </w:tc>
        <w:tc>
          <w:tcPr>
            <w:tcW w:w="8222" w:type="dxa"/>
            <w:gridSpan w:val="3"/>
            <w:tcBorders>
              <w:bottom w:val="nil"/>
            </w:tcBorders>
            <w:shd w:val="clear" w:color="auto" w:fill="auto"/>
          </w:tcPr>
          <w:p w14:paraId="70DF8180" w14:textId="0476E86D" w:rsidR="00761CE8" w:rsidRDefault="00E73BC6" w:rsidP="00761CE8">
            <w:pPr>
              <w:pStyle w:val="TOC8"/>
              <w:cnfStyle w:val="000000000000" w:firstRow="0" w:lastRow="0" w:firstColumn="0" w:lastColumn="0" w:oddVBand="0" w:evenVBand="0" w:oddHBand="0" w:evenHBand="0" w:firstRowFirstColumn="0" w:firstRowLastColumn="0" w:lastRowFirstColumn="0" w:lastRowLastColumn="0"/>
              <w:rPr>
                <w:noProof/>
                <w:sz w:val="22"/>
              </w:rPr>
            </w:pPr>
            <w:r>
              <w:rPr>
                <w:noProof/>
              </w:rPr>
              <w:fldChar w:fldCharType="begin"/>
            </w:r>
            <w:r>
              <w:rPr>
                <w:noProof/>
              </w:rPr>
              <w:instrText xml:space="preserve"> TOC \h \t "Heading 2 (#),8" \b Section4 </w:instrText>
            </w:r>
            <w:r>
              <w:rPr>
                <w:noProof/>
              </w:rPr>
              <w:fldChar w:fldCharType="separate"/>
            </w:r>
            <w:hyperlink w:anchor="_Toc42218475" w:history="1">
              <w:r w:rsidR="00761CE8" w:rsidRPr="002B193E">
                <w:rPr>
                  <w:rStyle w:val="Hyperlink"/>
                  <w:noProof/>
                </w:rPr>
                <w:t>4.1</w:t>
              </w:r>
              <w:r w:rsidR="00761CE8">
                <w:rPr>
                  <w:noProof/>
                  <w:sz w:val="22"/>
                </w:rPr>
                <w:tab/>
              </w:r>
              <w:r w:rsidR="00761CE8" w:rsidRPr="002B193E">
                <w:rPr>
                  <w:rStyle w:val="Hyperlink"/>
                  <w:noProof/>
                </w:rPr>
                <w:t xml:space="preserve">Departmental outputs – </w:t>
              </w:r>
              <w:r w:rsidR="00761CE8">
                <w:rPr>
                  <w:rStyle w:val="Hyperlink"/>
                  <w:noProof/>
                </w:rPr>
                <w:t>D</w:t>
              </w:r>
              <w:r w:rsidR="00761CE8" w:rsidRPr="002B193E">
                <w:rPr>
                  <w:rStyle w:val="Hyperlink"/>
                  <w:noProof/>
                </w:rPr>
                <w:t>escriptions and objectives</w:t>
              </w:r>
              <w:r w:rsidR="00761CE8">
                <w:rPr>
                  <w:noProof/>
                </w:rPr>
                <w:tab/>
              </w:r>
              <w:r w:rsidR="00761CE8">
                <w:rPr>
                  <w:noProof/>
                </w:rPr>
                <w:fldChar w:fldCharType="begin"/>
              </w:r>
              <w:r w:rsidR="00761CE8">
                <w:rPr>
                  <w:noProof/>
                </w:rPr>
                <w:instrText xml:space="preserve"> PAGEREF _Toc42218475 \h </w:instrText>
              </w:r>
              <w:r w:rsidR="00761CE8">
                <w:rPr>
                  <w:noProof/>
                </w:rPr>
              </w:r>
              <w:r w:rsidR="00761CE8">
                <w:rPr>
                  <w:noProof/>
                </w:rPr>
                <w:fldChar w:fldCharType="separate"/>
              </w:r>
              <w:r w:rsidR="00655DDD">
                <w:rPr>
                  <w:noProof/>
                </w:rPr>
                <w:t>112</w:t>
              </w:r>
              <w:r w:rsidR="00761CE8">
                <w:rPr>
                  <w:noProof/>
                </w:rPr>
                <w:fldChar w:fldCharType="end"/>
              </w:r>
            </w:hyperlink>
          </w:p>
          <w:p w14:paraId="4978076E" w14:textId="256E04E6"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76" w:history="1">
              <w:r w:rsidR="00761CE8" w:rsidRPr="002B193E">
                <w:rPr>
                  <w:rStyle w:val="Hyperlink"/>
                  <w:noProof/>
                </w:rPr>
                <w:t>4.2</w:t>
              </w:r>
              <w:r w:rsidR="00761CE8">
                <w:rPr>
                  <w:noProof/>
                  <w:sz w:val="22"/>
                </w:rPr>
                <w:tab/>
              </w:r>
              <w:r w:rsidR="00761CE8" w:rsidRPr="002B193E">
                <w:rPr>
                  <w:rStyle w:val="Hyperlink"/>
                  <w:noProof/>
                </w:rPr>
                <w:t>Administered items</w:t>
              </w:r>
              <w:r w:rsidR="00761CE8">
                <w:rPr>
                  <w:noProof/>
                </w:rPr>
                <w:tab/>
              </w:r>
              <w:r w:rsidR="00761CE8">
                <w:rPr>
                  <w:noProof/>
                </w:rPr>
                <w:fldChar w:fldCharType="begin"/>
              </w:r>
              <w:r w:rsidR="00761CE8">
                <w:rPr>
                  <w:noProof/>
                </w:rPr>
                <w:instrText xml:space="preserve"> PAGEREF _Toc42218476 \h </w:instrText>
              </w:r>
              <w:r w:rsidR="00761CE8">
                <w:rPr>
                  <w:noProof/>
                </w:rPr>
              </w:r>
              <w:r w:rsidR="00761CE8">
                <w:rPr>
                  <w:noProof/>
                </w:rPr>
                <w:fldChar w:fldCharType="separate"/>
              </w:r>
              <w:r w:rsidR="00655DDD">
                <w:rPr>
                  <w:noProof/>
                </w:rPr>
                <w:t>115</w:t>
              </w:r>
              <w:r w:rsidR="00761CE8">
                <w:rPr>
                  <w:noProof/>
                </w:rPr>
                <w:fldChar w:fldCharType="end"/>
              </w:r>
            </w:hyperlink>
          </w:p>
          <w:p w14:paraId="1CC1F196" w14:textId="14356417"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477" w:history="1">
              <w:r w:rsidR="00761CE8" w:rsidRPr="002B193E">
                <w:rPr>
                  <w:rStyle w:val="Hyperlink"/>
                  <w:noProof/>
                </w:rPr>
                <w:t>4.3</w:t>
              </w:r>
              <w:r w:rsidR="00761CE8">
                <w:rPr>
                  <w:noProof/>
                  <w:sz w:val="22"/>
                </w:rPr>
                <w:tab/>
              </w:r>
              <w:r w:rsidR="00761CE8" w:rsidRPr="002B193E">
                <w:rPr>
                  <w:rStyle w:val="Hyperlink"/>
                  <w:noProof/>
                </w:rPr>
                <w:t>Restructuring of administrative arrangements</w:t>
              </w:r>
              <w:r w:rsidR="00761CE8">
                <w:rPr>
                  <w:noProof/>
                </w:rPr>
                <w:tab/>
              </w:r>
              <w:r w:rsidR="00761CE8">
                <w:rPr>
                  <w:noProof/>
                </w:rPr>
                <w:fldChar w:fldCharType="begin"/>
              </w:r>
              <w:r w:rsidR="00761CE8">
                <w:rPr>
                  <w:noProof/>
                </w:rPr>
                <w:instrText xml:space="preserve"> PAGEREF _Toc42218477 \h </w:instrText>
              </w:r>
              <w:r w:rsidR="00761CE8">
                <w:rPr>
                  <w:noProof/>
                </w:rPr>
              </w:r>
              <w:r w:rsidR="00761CE8">
                <w:rPr>
                  <w:noProof/>
                </w:rPr>
                <w:fldChar w:fldCharType="separate"/>
              </w:r>
              <w:r w:rsidR="00655DDD">
                <w:rPr>
                  <w:noProof/>
                </w:rPr>
                <w:t>119</w:t>
              </w:r>
              <w:r w:rsidR="00761CE8">
                <w:rPr>
                  <w:noProof/>
                </w:rPr>
                <w:fldChar w:fldCharType="end"/>
              </w:r>
            </w:hyperlink>
          </w:p>
          <w:p w14:paraId="1CE59AE9" w14:textId="575DCD2D" w:rsidR="00E73BC6" w:rsidRPr="00940E38" w:rsidRDefault="00E73BC6" w:rsidP="00761CE8">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E73BC6" w:rsidRPr="00940E38" w14:paraId="1A495DCE" w14:textId="77777777" w:rsidTr="00E73BC6">
        <w:trPr>
          <w:trHeight w:val="87"/>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8FA2235" w14:textId="77777777" w:rsidR="00E73BC6" w:rsidRPr="00940E38" w:rsidRDefault="00E73BC6" w:rsidP="00E73BC6">
            <w:pPr>
              <w:ind w:firstLine="0"/>
              <w:rPr>
                <w:rFonts w:ascii="Arial" w:eastAsia="Calibri" w:hAnsi="Arial" w:cs="Arial"/>
                <w:szCs w:val="18"/>
              </w:rPr>
            </w:pPr>
          </w:p>
        </w:tc>
        <w:tc>
          <w:tcPr>
            <w:tcW w:w="6804" w:type="dxa"/>
            <w:tcBorders>
              <w:bottom w:val="nil"/>
            </w:tcBorders>
            <w:shd w:val="clear" w:color="auto" w:fill="D9D9D6" w:themeFill="background2"/>
          </w:tcPr>
          <w:p w14:paraId="1EFF112A"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940E38">
              <w:rPr>
                <w:rFonts w:ascii="Arial" w:eastAsia="Calibri" w:hAnsi="Arial" w:cs="Arial"/>
                <w:b/>
                <w:szCs w:val="18"/>
              </w:rPr>
              <w:t xml:space="preserve">5. </w:t>
            </w:r>
            <w:r w:rsidRPr="00940E38">
              <w:rPr>
                <w:rFonts w:ascii="Arial" w:eastAsia="Calibri" w:hAnsi="Arial" w:cs="Arial"/>
                <w:b/>
                <w:szCs w:val="18"/>
              </w:rPr>
              <w:tab/>
              <w:t>Key assets available to support output delivery</w:t>
            </w:r>
          </w:p>
        </w:tc>
        <w:tc>
          <w:tcPr>
            <w:tcW w:w="1418" w:type="dxa"/>
            <w:gridSpan w:val="2"/>
            <w:tcBorders>
              <w:bottom w:val="nil"/>
            </w:tcBorders>
            <w:shd w:val="clear" w:color="auto" w:fill="D9D9D6" w:themeFill="background2"/>
          </w:tcPr>
          <w:p w14:paraId="3A423DCB" w14:textId="3AC90C3B"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Section5  \* MERGEFORMAT </w:instrText>
            </w:r>
            <w:r w:rsidRPr="00761CE8">
              <w:rPr>
                <w:b/>
                <w:bCs/>
                <w:noProof/>
              </w:rPr>
              <w:fldChar w:fldCharType="separate"/>
            </w:r>
            <w:r w:rsidR="00655DDD">
              <w:rPr>
                <w:b/>
                <w:bCs/>
                <w:noProof/>
              </w:rPr>
              <w:t>123</w:t>
            </w:r>
            <w:r w:rsidRPr="00761CE8">
              <w:rPr>
                <w:b/>
                <w:bCs/>
                <w:noProof/>
              </w:rPr>
              <w:fldChar w:fldCharType="end"/>
            </w:r>
          </w:p>
        </w:tc>
      </w:tr>
      <w:tr w:rsidR="00E73BC6" w:rsidRPr="00940E38" w14:paraId="02DD671D" w14:textId="77777777" w:rsidTr="00E73BC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BA05F23" w14:textId="77777777" w:rsidR="00E73BC6" w:rsidRPr="00940E38" w:rsidRDefault="00E73BC6" w:rsidP="00E73BC6">
            <w:pPr>
              <w:ind w:firstLine="0"/>
              <w:rPr>
                <w:rFonts w:ascii="Arial" w:eastAsia="Calibri" w:hAnsi="Arial" w:cs="Arial"/>
                <w:szCs w:val="18"/>
              </w:rPr>
            </w:pPr>
          </w:p>
        </w:tc>
        <w:tc>
          <w:tcPr>
            <w:tcW w:w="8222" w:type="dxa"/>
            <w:gridSpan w:val="3"/>
            <w:tcBorders>
              <w:top w:val="nil"/>
              <w:bottom w:val="nil"/>
            </w:tcBorders>
          </w:tcPr>
          <w:p w14:paraId="226E7724"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r w:rsidRPr="00940E38">
              <w:t xml:space="preserve">Land, property, investment properties, biological assets, intangible assets, investments </w:t>
            </w:r>
            <w:r w:rsidRPr="00940E38">
              <w:br/>
              <w:t xml:space="preserve">accounted for using the equity method, investments and other financial assets, and acquisition </w:t>
            </w:r>
            <w:r w:rsidRPr="00940E38">
              <w:br/>
              <w:t>and disposal of entities</w:t>
            </w:r>
          </w:p>
        </w:tc>
      </w:tr>
      <w:tr w:rsidR="00E73BC6" w:rsidRPr="00940E38" w14:paraId="4E1A0EC6"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single" w:sz="12" w:space="0" w:color="auto"/>
            </w:tcBorders>
          </w:tcPr>
          <w:p w14:paraId="02C97E82" w14:textId="77777777" w:rsidR="00E73BC6" w:rsidRPr="00940E38" w:rsidRDefault="00E73BC6" w:rsidP="00E73BC6">
            <w:pPr>
              <w:rPr>
                <w:rFonts w:ascii="Arial" w:eastAsia="Calibri" w:hAnsi="Arial" w:cs="Arial"/>
              </w:rPr>
            </w:pPr>
          </w:p>
        </w:tc>
        <w:tc>
          <w:tcPr>
            <w:tcW w:w="8222" w:type="dxa"/>
            <w:gridSpan w:val="3"/>
            <w:tcBorders>
              <w:bottom w:val="single" w:sz="12" w:space="0" w:color="auto"/>
            </w:tcBorders>
            <w:shd w:val="clear" w:color="auto" w:fill="auto"/>
          </w:tcPr>
          <w:p w14:paraId="7AE3827B" w14:textId="34D81DE3" w:rsidR="00761CE8" w:rsidRDefault="00E73BC6" w:rsidP="00761CE8">
            <w:pPr>
              <w:pStyle w:val="TOC8"/>
              <w:cnfStyle w:val="000000000000" w:firstRow="0" w:lastRow="0" w:firstColumn="0" w:lastColumn="0" w:oddVBand="0" w:evenVBand="0" w:oddHBand="0" w:evenHBand="0" w:firstRowFirstColumn="0" w:firstRowLastColumn="0" w:lastRowFirstColumn="0" w:lastRowLastColumn="0"/>
              <w:rPr>
                <w:noProof/>
                <w:sz w:val="22"/>
              </w:rPr>
            </w:pPr>
            <w:r>
              <w:rPr>
                <w:noProof/>
              </w:rPr>
              <w:fldChar w:fldCharType="begin"/>
            </w:r>
            <w:r>
              <w:rPr>
                <w:noProof/>
              </w:rPr>
              <w:instrText xml:space="preserve"> TOC \h \t "Heading 2 (#),8" \b Section5 </w:instrText>
            </w:r>
            <w:r>
              <w:rPr>
                <w:noProof/>
              </w:rPr>
              <w:fldChar w:fldCharType="separate"/>
            </w:r>
            <w:hyperlink w:anchor="_Toc42218505" w:history="1">
              <w:r w:rsidR="00761CE8" w:rsidRPr="006D6A50">
                <w:rPr>
                  <w:rStyle w:val="Hyperlink"/>
                  <w:noProof/>
                </w:rPr>
                <w:t>5.1</w:t>
              </w:r>
              <w:r w:rsidR="00761CE8">
                <w:rPr>
                  <w:noProof/>
                  <w:sz w:val="22"/>
                </w:rPr>
                <w:tab/>
              </w:r>
              <w:r w:rsidR="00761CE8" w:rsidRPr="006D6A50">
                <w:rPr>
                  <w:rStyle w:val="Hyperlink"/>
                  <w:noProof/>
                </w:rPr>
                <w:t xml:space="preserve">Total property, plant and equipment </w:t>
              </w:r>
              <w:r w:rsidR="00761CE8" w:rsidRPr="006D6A50">
                <w:rPr>
                  <w:rStyle w:val="Hyperlink"/>
                  <w:noProof/>
                  <w:vertAlign w:val="superscript"/>
                </w:rPr>
                <w:t>(a)</w:t>
              </w:r>
              <w:r w:rsidR="00761CE8">
                <w:rPr>
                  <w:noProof/>
                </w:rPr>
                <w:tab/>
              </w:r>
              <w:r w:rsidR="00761CE8">
                <w:rPr>
                  <w:noProof/>
                </w:rPr>
                <w:fldChar w:fldCharType="begin"/>
              </w:r>
              <w:r w:rsidR="00761CE8">
                <w:rPr>
                  <w:noProof/>
                </w:rPr>
                <w:instrText xml:space="preserve"> PAGEREF _Toc42218505 \h </w:instrText>
              </w:r>
              <w:r w:rsidR="00761CE8">
                <w:rPr>
                  <w:noProof/>
                </w:rPr>
              </w:r>
              <w:r w:rsidR="00761CE8">
                <w:rPr>
                  <w:noProof/>
                </w:rPr>
                <w:fldChar w:fldCharType="separate"/>
              </w:r>
              <w:r w:rsidR="00655DDD">
                <w:rPr>
                  <w:noProof/>
                </w:rPr>
                <w:t>123</w:t>
              </w:r>
              <w:r w:rsidR="00761CE8">
                <w:rPr>
                  <w:noProof/>
                </w:rPr>
                <w:fldChar w:fldCharType="end"/>
              </w:r>
            </w:hyperlink>
          </w:p>
          <w:p w14:paraId="05119003" w14:textId="1B4DEDFD"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506" w:history="1">
              <w:r w:rsidR="00761CE8" w:rsidRPr="006D6A50">
                <w:rPr>
                  <w:rStyle w:val="Hyperlink"/>
                  <w:noProof/>
                </w:rPr>
                <w:t>5.2</w:t>
              </w:r>
              <w:r w:rsidR="00761CE8">
                <w:rPr>
                  <w:noProof/>
                  <w:sz w:val="22"/>
                </w:rPr>
                <w:tab/>
              </w:r>
              <w:r w:rsidR="00761CE8" w:rsidRPr="006D6A50">
                <w:rPr>
                  <w:rStyle w:val="Hyperlink"/>
                  <w:noProof/>
                </w:rPr>
                <w:t>Investment properties</w:t>
              </w:r>
              <w:r w:rsidR="00761CE8">
                <w:rPr>
                  <w:noProof/>
                </w:rPr>
                <w:tab/>
              </w:r>
              <w:r w:rsidR="00761CE8">
                <w:rPr>
                  <w:noProof/>
                </w:rPr>
                <w:fldChar w:fldCharType="begin"/>
              </w:r>
              <w:r w:rsidR="00761CE8">
                <w:rPr>
                  <w:noProof/>
                </w:rPr>
                <w:instrText xml:space="preserve"> PAGEREF _Toc42218506 \h </w:instrText>
              </w:r>
              <w:r w:rsidR="00761CE8">
                <w:rPr>
                  <w:noProof/>
                </w:rPr>
              </w:r>
              <w:r w:rsidR="00761CE8">
                <w:rPr>
                  <w:noProof/>
                </w:rPr>
                <w:fldChar w:fldCharType="separate"/>
              </w:r>
              <w:r w:rsidR="00655DDD">
                <w:rPr>
                  <w:noProof/>
                </w:rPr>
                <w:t>130</w:t>
              </w:r>
              <w:r w:rsidR="00761CE8">
                <w:rPr>
                  <w:noProof/>
                </w:rPr>
                <w:fldChar w:fldCharType="end"/>
              </w:r>
            </w:hyperlink>
          </w:p>
          <w:p w14:paraId="0DCE8927" w14:textId="4D254C6B"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507" w:history="1">
              <w:r w:rsidR="00761CE8" w:rsidRPr="006D6A50">
                <w:rPr>
                  <w:rStyle w:val="Hyperlink"/>
                  <w:noProof/>
                </w:rPr>
                <w:t>5.3</w:t>
              </w:r>
              <w:r w:rsidR="00761CE8">
                <w:rPr>
                  <w:noProof/>
                  <w:sz w:val="22"/>
                </w:rPr>
                <w:tab/>
              </w:r>
              <w:r w:rsidR="00761CE8" w:rsidRPr="006D6A50">
                <w:rPr>
                  <w:rStyle w:val="Hyperlink"/>
                  <w:noProof/>
                </w:rPr>
                <w:t>Biological assets</w:t>
              </w:r>
              <w:r w:rsidR="00761CE8">
                <w:rPr>
                  <w:noProof/>
                </w:rPr>
                <w:tab/>
              </w:r>
              <w:r w:rsidR="00761CE8">
                <w:rPr>
                  <w:noProof/>
                </w:rPr>
                <w:fldChar w:fldCharType="begin"/>
              </w:r>
              <w:r w:rsidR="00761CE8">
                <w:rPr>
                  <w:noProof/>
                </w:rPr>
                <w:instrText xml:space="preserve"> PAGEREF _Toc42218507 \h </w:instrText>
              </w:r>
              <w:r w:rsidR="00761CE8">
                <w:rPr>
                  <w:noProof/>
                </w:rPr>
              </w:r>
              <w:r w:rsidR="00761CE8">
                <w:rPr>
                  <w:noProof/>
                </w:rPr>
                <w:fldChar w:fldCharType="separate"/>
              </w:r>
              <w:r w:rsidR="00655DDD">
                <w:rPr>
                  <w:noProof/>
                </w:rPr>
                <w:t>131</w:t>
              </w:r>
              <w:r w:rsidR="00761CE8">
                <w:rPr>
                  <w:noProof/>
                </w:rPr>
                <w:fldChar w:fldCharType="end"/>
              </w:r>
            </w:hyperlink>
          </w:p>
          <w:p w14:paraId="47704A46" w14:textId="0DD33B14"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508" w:history="1">
              <w:r w:rsidR="00761CE8" w:rsidRPr="006D6A50">
                <w:rPr>
                  <w:rStyle w:val="Hyperlink"/>
                  <w:noProof/>
                </w:rPr>
                <w:t>5.4</w:t>
              </w:r>
              <w:r w:rsidR="00761CE8">
                <w:rPr>
                  <w:noProof/>
                  <w:sz w:val="22"/>
                </w:rPr>
                <w:tab/>
              </w:r>
              <w:r w:rsidR="00761CE8" w:rsidRPr="006D6A50">
                <w:rPr>
                  <w:rStyle w:val="Hyperlink"/>
                  <w:noProof/>
                </w:rPr>
                <w:t>Intangible assets</w:t>
              </w:r>
              <w:r w:rsidR="00761CE8">
                <w:rPr>
                  <w:noProof/>
                </w:rPr>
                <w:tab/>
              </w:r>
              <w:r w:rsidR="00761CE8">
                <w:rPr>
                  <w:noProof/>
                </w:rPr>
                <w:fldChar w:fldCharType="begin"/>
              </w:r>
              <w:r w:rsidR="00761CE8">
                <w:rPr>
                  <w:noProof/>
                </w:rPr>
                <w:instrText xml:space="preserve"> PAGEREF _Toc42218508 \h </w:instrText>
              </w:r>
              <w:r w:rsidR="00761CE8">
                <w:rPr>
                  <w:noProof/>
                </w:rPr>
              </w:r>
              <w:r w:rsidR="00761CE8">
                <w:rPr>
                  <w:noProof/>
                </w:rPr>
                <w:fldChar w:fldCharType="separate"/>
              </w:r>
              <w:r w:rsidR="00655DDD">
                <w:rPr>
                  <w:noProof/>
                </w:rPr>
                <w:t>134</w:t>
              </w:r>
              <w:r w:rsidR="00761CE8">
                <w:rPr>
                  <w:noProof/>
                </w:rPr>
                <w:fldChar w:fldCharType="end"/>
              </w:r>
            </w:hyperlink>
          </w:p>
          <w:p w14:paraId="39DE469B" w14:textId="1527796A"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509" w:history="1">
              <w:r w:rsidR="00761CE8" w:rsidRPr="006D6A50">
                <w:rPr>
                  <w:rStyle w:val="Hyperlink"/>
                  <w:noProof/>
                </w:rPr>
                <w:t>5.5</w:t>
              </w:r>
              <w:r w:rsidR="00761CE8">
                <w:rPr>
                  <w:noProof/>
                  <w:sz w:val="22"/>
                </w:rPr>
                <w:tab/>
              </w:r>
              <w:r w:rsidR="00761CE8" w:rsidRPr="006D6A50">
                <w:rPr>
                  <w:rStyle w:val="Hyperlink"/>
                  <w:noProof/>
                </w:rPr>
                <w:t>Investments accounted for using the equity method</w:t>
              </w:r>
              <w:r w:rsidR="00761CE8">
                <w:rPr>
                  <w:noProof/>
                </w:rPr>
                <w:tab/>
              </w:r>
              <w:r w:rsidR="00761CE8">
                <w:rPr>
                  <w:noProof/>
                </w:rPr>
                <w:fldChar w:fldCharType="begin"/>
              </w:r>
              <w:r w:rsidR="00761CE8">
                <w:rPr>
                  <w:noProof/>
                </w:rPr>
                <w:instrText xml:space="preserve"> PAGEREF _Toc42218509 \h </w:instrText>
              </w:r>
              <w:r w:rsidR="00761CE8">
                <w:rPr>
                  <w:noProof/>
                </w:rPr>
              </w:r>
              <w:r w:rsidR="00761CE8">
                <w:rPr>
                  <w:noProof/>
                </w:rPr>
                <w:fldChar w:fldCharType="separate"/>
              </w:r>
              <w:r w:rsidR="00655DDD">
                <w:rPr>
                  <w:noProof/>
                </w:rPr>
                <w:t>137</w:t>
              </w:r>
              <w:r w:rsidR="00761CE8">
                <w:rPr>
                  <w:noProof/>
                </w:rPr>
                <w:fldChar w:fldCharType="end"/>
              </w:r>
            </w:hyperlink>
          </w:p>
          <w:p w14:paraId="1F4786B8" w14:textId="3E164867"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510" w:history="1">
              <w:r w:rsidR="00761CE8" w:rsidRPr="006D6A50">
                <w:rPr>
                  <w:rStyle w:val="Hyperlink"/>
                  <w:noProof/>
                </w:rPr>
                <w:t>5.6</w:t>
              </w:r>
              <w:r w:rsidR="00761CE8">
                <w:rPr>
                  <w:noProof/>
                  <w:sz w:val="22"/>
                </w:rPr>
                <w:tab/>
              </w:r>
              <w:r w:rsidR="00761CE8" w:rsidRPr="006D6A50">
                <w:rPr>
                  <w:rStyle w:val="Hyperlink"/>
                  <w:noProof/>
                </w:rPr>
                <w:t>Investments and other financial assets</w:t>
              </w:r>
              <w:r w:rsidR="00761CE8">
                <w:rPr>
                  <w:noProof/>
                </w:rPr>
                <w:tab/>
              </w:r>
              <w:r w:rsidR="00761CE8">
                <w:rPr>
                  <w:noProof/>
                </w:rPr>
                <w:fldChar w:fldCharType="begin"/>
              </w:r>
              <w:r w:rsidR="00761CE8">
                <w:rPr>
                  <w:noProof/>
                </w:rPr>
                <w:instrText xml:space="preserve"> PAGEREF _Toc42218510 \h </w:instrText>
              </w:r>
              <w:r w:rsidR="00761CE8">
                <w:rPr>
                  <w:noProof/>
                </w:rPr>
              </w:r>
              <w:r w:rsidR="00761CE8">
                <w:rPr>
                  <w:noProof/>
                </w:rPr>
                <w:fldChar w:fldCharType="separate"/>
              </w:r>
              <w:r w:rsidR="00655DDD">
                <w:rPr>
                  <w:noProof/>
                </w:rPr>
                <w:t>143</w:t>
              </w:r>
              <w:r w:rsidR="00761CE8">
                <w:rPr>
                  <w:noProof/>
                </w:rPr>
                <w:fldChar w:fldCharType="end"/>
              </w:r>
            </w:hyperlink>
          </w:p>
          <w:p w14:paraId="16081597" w14:textId="126F3BED"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511" w:history="1">
              <w:r w:rsidR="00761CE8" w:rsidRPr="006D6A50">
                <w:rPr>
                  <w:rStyle w:val="Hyperlink"/>
                  <w:noProof/>
                </w:rPr>
                <w:t>5.7</w:t>
              </w:r>
              <w:r w:rsidR="00761CE8">
                <w:rPr>
                  <w:noProof/>
                  <w:sz w:val="22"/>
                </w:rPr>
                <w:tab/>
              </w:r>
              <w:r w:rsidR="00761CE8" w:rsidRPr="006D6A50">
                <w:rPr>
                  <w:rStyle w:val="Hyperlink"/>
                  <w:noProof/>
                </w:rPr>
                <w:t>Acquisition and disposal of entities</w:t>
              </w:r>
              <w:r w:rsidR="00761CE8">
                <w:rPr>
                  <w:noProof/>
                </w:rPr>
                <w:tab/>
              </w:r>
              <w:r w:rsidR="00761CE8">
                <w:rPr>
                  <w:noProof/>
                </w:rPr>
                <w:fldChar w:fldCharType="begin"/>
              </w:r>
              <w:r w:rsidR="00761CE8">
                <w:rPr>
                  <w:noProof/>
                </w:rPr>
                <w:instrText xml:space="preserve"> PAGEREF _Toc42218511 \h </w:instrText>
              </w:r>
              <w:r w:rsidR="00761CE8">
                <w:rPr>
                  <w:noProof/>
                </w:rPr>
              </w:r>
              <w:r w:rsidR="00761CE8">
                <w:rPr>
                  <w:noProof/>
                </w:rPr>
                <w:fldChar w:fldCharType="separate"/>
              </w:r>
              <w:r w:rsidR="00655DDD">
                <w:rPr>
                  <w:noProof/>
                </w:rPr>
                <w:t>144</w:t>
              </w:r>
              <w:r w:rsidR="00761CE8">
                <w:rPr>
                  <w:noProof/>
                </w:rPr>
                <w:fldChar w:fldCharType="end"/>
              </w:r>
            </w:hyperlink>
          </w:p>
          <w:p w14:paraId="1C88FB36" w14:textId="4F31060A" w:rsidR="00E73BC6" w:rsidRPr="00940E38" w:rsidRDefault="00E73BC6" w:rsidP="00761CE8">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E73BC6" w:rsidRPr="00940E38" w14:paraId="0B915623"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tcBorders>
          </w:tcPr>
          <w:p w14:paraId="58B598B2" w14:textId="77777777" w:rsidR="00E73BC6" w:rsidRPr="00940E38" w:rsidRDefault="00E73BC6" w:rsidP="00E73BC6">
            <w:pPr>
              <w:pageBreakBefore/>
              <w:ind w:left="0" w:firstLine="0"/>
              <w:rPr>
                <w:rFonts w:ascii="Arial" w:eastAsia="Calibri" w:hAnsi="Arial" w:cs="Arial"/>
              </w:rPr>
            </w:pPr>
            <w:r w:rsidRPr="00940E38">
              <w:rPr>
                <w:rFonts w:ascii="Arial" w:eastAsia="Calibri" w:hAnsi="Arial" w:cs="Arial"/>
                <w:b/>
                <w:szCs w:val="18"/>
              </w:rPr>
              <w:lastRenderedPageBreak/>
              <w:t>Notes to the financial statements (continued)</w:t>
            </w:r>
          </w:p>
        </w:tc>
        <w:tc>
          <w:tcPr>
            <w:tcW w:w="6976" w:type="dxa"/>
            <w:gridSpan w:val="2"/>
            <w:tcBorders>
              <w:top w:val="single" w:sz="6" w:space="0" w:color="auto"/>
              <w:bottom w:val="nil"/>
            </w:tcBorders>
            <w:shd w:val="clear" w:color="auto" w:fill="D9D9D6" w:themeFill="background2"/>
          </w:tcPr>
          <w:p w14:paraId="49AFCB8A"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940E38">
              <w:rPr>
                <w:rFonts w:ascii="Arial" w:eastAsia="Calibri" w:hAnsi="Arial" w:cs="Arial"/>
                <w:b/>
                <w:szCs w:val="18"/>
              </w:rPr>
              <w:t xml:space="preserve">6. </w:t>
            </w:r>
            <w:r w:rsidRPr="00940E38">
              <w:rPr>
                <w:rFonts w:ascii="Arial" w:eastAsia="Calibri" w:hAnsi="Arial" w:cs="Arial"/>
                <w:b/>
                <w:szCs w:val="18"/>
              </w:rPr>
              <w:tab/>
              <w:t>Other assets and liabilities</w:t>
            </w:r>
          </w:p>
        </w:tc>
        <w:tc>
          <w:tcPr>
            <w:tcW w:w="1246" w:type="dxa"/>
            <w:tcBorders>
              <w:top w:val="single" w:sz="6" w:space="0" w:color="auto"/>
              <w:bottom w:val="nil"/>
            </w:tcBorders>
            <w:shd w:val="clear" w:color="auto" w:fill="D9D9D6" w:themeFill="background2"/>
          </w:tcPr>
          <w:p w14:paraId="78205608" w14:textId="430B0C2D"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szCs w:val="18"/>
              </w:rPr>
              <w:instrText xml:space="preserve"> PAGEREF Section6 </w:instrText>
            </w:r>
            <w:r w:rsidRPr="00761CE8">
              <w:rPr>
                <w:b/>
                <w:bCs/>
                <w:noProof/>
              </w:rPr>
              <w:fldChar w:fldCharType="separate"/>
            </w:r>
            <w:r w:rsidR="00655DDD">
              <w:rPr>
                <w:b/>
                <w:bCs/>
                <w:noProof/>
                <w:szCs w:val="18"/>
              </w:rPr>
              <w:t>146</w:t>
            </w:r>
            <w:r w:rsidRPr="00761CE8">
              <w:rPr>
                <w:b/>
                <w:bCs/>
                <w:noProof/>
              </w:rPr>
              <w:fldChar w:fldCharType="end"/>
            </w:r>
          </w:p>
        </w:tc>
      </w:tr>
      <w:tr w:rsidR="00E73BC6" w:rsidRPr="00940E38" w14:paraId="19315DED"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61A23F79" w14:textId="77777777" w:rsidR="00E73BC6" w:rsidRPr="00940E38" w:rsidRDefault="00E73BC6" w:rsidP="00E73BC6">
            <w:pPr>
              <w:rPr>
                <w:rFonts w:ascii="Arial" w:eastAsia="Calibri" w:hAnsi="Arial" w:cs="Arial"/>
              </w:rPr>
            </w:pPr>
          </w:p>
        </w:tc>
        <w:tc>
          <w:tcPr>
            <w:tcW w:w="6976" w:type="dxa"/>
            <w:gridSpan w:val="2"/>
            <w:tcBorders>
              <w:top w:val="nil"/>
              <w:bottom w:val="nil"/>
            </w:tcBorders>
            <w:shd w:val="clear" w:color="auto" w:fill="auto"/>
          </w:tcPr>
          <w:p w14:paraId="2869FF18"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rPr>
                <w:b/>
              </w:rPr>
            </w:pPr>
            <w:r w:rsidRPr="00940E38">
              <w:t>Working capital balances, and other key assets and liabilities</w:t>
            </w:r>
          </w:p>
        </w:tc>
        <w:tc>
          <w:tcPr>
            <w:tcW w:w="1246" w:type="dxa"/>
            <w:tcBorders>
              <w:top w:val="nil"/>
            </w:tcBorders>
          </w:tcPr>
          <w:p w14:paraId="056BF20C" w14:textId="77777777"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E73BC6" w:rsidRPr="00940E38" w14:paraId="0B1E2A29"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15ECFCFB" w14:textId="77777777" w:rsidR="00E73BC6" w:rsidRPr="00940E38" w:rsidRDefault="00E73BC6" w:rsidP="00E73BC6">
            <w:pPr>
              <w:rPr>
                <w:rFonts w:ascii="Arial" w:eastAsia="Calibri" w:hAnsi="Arial" w:cs="Arial"/>
              </w:rPr>
            </w:pPr>
          </w:p>
        </w:tc>
        <w:tc>
          <w:tcPr>
            <w:tcW w:w="8222" w:type="dxa"/>
            <w:gridSpan w:val="3"/>
            <w:tcBorders>
              <w:bottom w:val="nil"/>
            </w:tcBorders>
            <w:shd w:val="clear" w:color="auto" w:fill="auto"/>
          </w:tcPr>
          <w:p w14:paraId="756A91A3" w14:textId="173F7EA6" w:rsidR="00761CE8" w:rsidRDefault="00E73BC6" w:rsidP="00761CE8">
            <w:pPr>
              <w:pStyle w:val="TOC8"/>
              <w:cnfStyle w:val="000000000000" w:firstRow="0" w:lastRow="0" w:firstColumn="0" w:lastColumn="0" w:oddVBand="0" w:evenVBand="0" w:oddHBand="0" w:evenHBand="0" w:firstRowFirstColumn="0" w:firstRowLastColumn="0" w:lastRowFirstColumn="0" w:lastRowLastColumn="0"/>
              <w:rPr>
                <w:noProof/>
                <w:sz w:val="22"/>
              </w:rPr>
            </w:pPr>
            <w:r w:rsidRPr="00940E38">
              <w:rPr>
                <w:noProof/>
              </w:rPr>
              <w:fldChar w:fldCharType="begin"/>
            </w:r>
            <w:r w:rsidRPr="00940E38">
              <w:instrText xml:space="preserve"> TOC \h \z \t "Heading 2 (#),8" \b Section6 \* MERGEFORMAT </w:instrText>
            </w:r>
            <w:r w:rsidRPr="00940E38">
              <w:rPr>
                <w:noProof/>
              </w:rPr>
              <w:fldChar w:fldCharType="separate"/>
            </w:r>
            <w:hyperlink w:anchor="_Toc42218654" w:history="1">
              <w:r w:rsidR="00761CE8" w:rsidRPr="00FE2867">
                <w:rPr>
                  <w:rStyle w:val="Hyperlink"/>
                  <w:noProof/>
                </w:rPr>
                <w:t>6.1</w:t>
              </w:r>
              <w:r w:rsidR="00761CE8">
                <w:rPr>
                  <w:noProof/>
                  <w:sz w:val="22"/>
                </w:rPr>
                <w:tab/>
              </w:r>
              <w:r w:rsidR="00761CE8" w:rsidRPr="00FE2867">
                <w:rPr>
                  <w:rStyle w:val="Hyperlink"/>
                  <w:noProof/>
                </w:rPr>
                <w:t>Receivables and contract assets</w:t>
              </w:r>
              <w:r w:rsidR="00761CE8">
                <w:rPr>
                  <w:noProof/>
                  <w:webHidden/>
                </w:rPr>
                <w:tab/>
              </w:r>
              <w:r w:rsidR="00761CE8">
                <w:rPr>
                  <w:noProof/>
                  <w:webHidden/>
                </w:rPr>
                <w:fldChar w:fldCharType="begin"/>
              </w:r>
              <w:r w:rsidR="00761CE8">
                <w:rPr>
                  <w:noProof/>
                  <w:webHidden/>
                </w:rPr>
                <w:instrText xml:space="preserve"> PAGEREF _Toc42218654 \h </w:instrText>
              </w:r>
              <w:r w:rsidR="00761CE8">
                <w:rPr>
                  <w:noProof/>
                  <w:webHidden/>
                </w:rPr>
              </w:r>
              <w:r w:rsidR="00761CE8">
                <w:rPr>
                  <w:noProof/>
                  <w:webHidden/>
                </w:rPr>
                <w:fldChar w:fldCharType="separate"/>
              </w:r>
              <w:r w:rsidR="00655DDD">
                <w:rPr>
                  <w:noProof/>
                  <w:webHidden/>
                </w:rPr>
                <w:t>146</w:t>
              </w:r>
              <w:r w:rsidR="00761CE8">
                <w:rPr>
                  <w:noProof/>
                  <w:webHidden/>
                </w:rPr>
                <w:fldChar w:fldCharType="end"/>
              </w:r>
            </w:hyperlink>
          </w:p>
          <w:p w14:paraId="14620A50" w14:textId="319C7BA3"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55" w:history="1">
              <w:r w:rsidR="00761CE8" w:rsidRPr="00FE2867">
                <w:rPr>
                  <w:rStyle w:val="Hyperlink"/>
                  <w:noProof/>
                </w:rPr>
                <w:t>6.2</w:t>
              </w:r>
              <w:r w:rsidR="00761CE8">
                <w:rPr>
                  <w:noProof/>
                  <w:sz w:val="22"/>
                </w:rPr>
                <w:tab/>
              </w:r>
              <w:r w:rsidR="00761CE8" w:rsidRPr="00FE2867">
                <w:rPr>
                  <w:rStyle w:val="Hyperlink"/>
                  <w:noProof/>
                </w:rPr>
                <w:t>Payables</w:t>
              </w:r>
              <w:r w:rsidR="00761CE8">
                <w:rPr>
                  <w:noProof/>
                  <w:webHidden/>
                </w:rPr>
                <w:tab/>
              </w:r>
              <w:r w:rsidR="00761CE8">
                <w:rPr>
                  <w:noProof/>
                  <w:webHidden/>
                </w:rPr>
                <w:fldChar w:fldCharType="begin"/>
              </w:r>
              <w:r w:rsidR="00761CE8">
                <w:rPr>
                  <w:noProof/>
                  <w:webHidden/>
                </w:rPr>
                <w:instrText xml:space="preserve"> PAGEREF _Toc42218655 \h </w:instrText>
              </w:r>
              <w:r w:rsidR="00761CE8">
                <w:rPr>
                  <w:noProof/>
                  <w:webHidden/>
                </w:rPr>
              </w:r>
              <w:r w:rsidR="00761CE8">
                <w:rPr>
                  <w:noProof/>
                  <w:webHidden/>
                </w:rPr>
                <w:fldChar w:fldCharType="separate"/>
              </w:r>
              <w:r w:rsidR="00655DDD">
                <w:rPr>
                  <w:noProof/>
                  <w:webHidden/>
                </w:rPr>
                <w:t>152</w:t>
              </w:r>
              <w:r w:rsidR="00761CE8">
                <w:rPr>
                  <w:noProof/>
                  <w:webHidden/>
                </w:rPr>
                <w:fldChar w:fldCharType="end"/>
              </w:r>
            </w:hyperlink>
          </w:p>
          <w:p w14:paraId="1032485A" w14:textId="3C097436"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56" w:history="1">
              <w:r w:rsidR="00761CE8" w:rsidRPr="00FE2867">
                <w:rPr>
                  <w:rStyle w:val="Hyperlink"/>
                  <w:noProof/>
                </w:rPr>
                <w:t>6.3</w:t>
              </w:r>
              <w:r w:rsidR="00761CE8">
                <w:rPr>
                  <w:noProof/>
                  <w:sz w:val="22"/>
                </w:rPr>
                <w:tab/>
              </w:r>
              <w:r w:rsidR="00761CE8" w:rsidRPr="00FE2867">
                <w:rPr>
                  <w:rStyle w:val="Hyperlink"/>
                  <w:noProof/>
                </w:rPr>
                <w:t>Inventories</w:t>
              </w:r>
              <w:r w:rsidR="00761CE8">
                <w:rPr>
                  <w:noProof/>
                  <w:webHidden/>
                </w:rPr>
                <w:tab/>
              </w:r>
              <w:r w:rsidR="00761CE8">
                <w:rPr>
                  <w:noProof/>
                  <w:webHidden/>
                </w:rPr>
                <w:fldChar w:fldCharType="begin"/>
              </w:r>
              <w:r w:rsidR="00761CE8">
                <w:rPr>
                  <w:noProof/>
                  <w:webHidden/>
                </w:rPr>
                <w:instrText xml:space="preserve"> PAGEREF _Toc42218656 \h </w:instrText>
              </w:r>
              <w:r w:rsidR="00761CE8">
                <w:rPr>
                  <w:noProof/>
                  <w:webHidden/>
                </w:rPr>
              </w:r>
              <w:r w:rsidR="00761CE8">
                <w:rPr>
                  <w:noProof/>
                  <w:webHidden/>
                </w:rPr>
                <w:fldChar w:fldCharType="separate"/>
              </w:r>
              <w:r w:rsidR="00655DDD">
                <w:rPr>
                  <w:noProof/>
                  <w:webHidden/>
                </w:rPr>
                <w:t>155</w:t>
              </w:r>
              <w:r w:rsidR="00761CE8">
                <w:rPr>
                  <w:noProof/>
                  <w:webHidden/>
                </w:rPr>
                <w:fldChar w:fldCharType="end"/>
              </w:r>
            </w:hyperlink>
          </w:p>
          <w:p w14:paraId="740E5B64" w14:textId="3808B5BF"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57" w:history="1">
              <w:r w:rsidR="00761CE8" w:rsidRPr="00FE2867">
                <w:rPr>
                  <w:rStyle w:val="Hyperlink"/>
                  <w:noProof/>
                </w:rPr>
                <w:t>6.4</w:t>
              </w:r>
              <w:r w:rsidR="00761CE8">
                <w:rPr>
                  <w:noProof/>
                  <w:sz w:val="22"/>
                </w:rPr>
                <w:tab/>
              </w:r>
              <w:r w:rsidR="00761CE8" w:rsidRPr="00FE2867">
                <w:rPr>
                  <w:rStyle w:val="Hyperlink"/>
                  <w:noProof/>
                </w:rPr>
                <w:t>Other non-financial assets</w:t>
              </w:r>
              <w:r w:rsidR="00761CE8">
                <w:rPr>
                  <w:noProof/>
                  <w:webHidden/>
                </w:rPr>
                <w:tab/>
              </w:r>
              <w:r w:rsidR="00761CE8">
                <w:rPr>
                  <w:noProof/>
                  <w:webHidden/>
                </w:rPr>
                <w:fldChar w:fldCharType="begin"/>
              </w:r>
              <w:r w:rsidR="00761CE8">
                <w:rPr>
                  <w:noProof/>
                  <w:webHidden/>
                </w:rPr>
                <w:instrText xml:space="preserve"> PAGEREF _Toc42218657 \h </w:instrText>
              </w:r>
              <w:r w:rsidR="00761CE8">
                <w:rPr>
                  <w:noProof/>
                  <w:webHidden/>
                </w:rPr>
              </w:r>
              <w:r w:rsidR="00761CE8">
                <w:rPr>
                  <w:noProof/>
                  <w:webHidden/>
                </w:rPr>
                <w:fldChar w:fldCharType="separate"/>
              </w:r>
              <w:r w:rsidR="00655DDD">
                <w:rPr>
                  <w:noProof/>
                  <w:webHidden/>
                </w:rPr>
                <w:t>156</w:t>
              </w:r>
              <w:r w:rsidR="00761CE8">
                <w:rPr>
                  <w:noProof/>
                  <w:webHidden/>
                </w:rPr>
                <w:fldChar w:fldCharType="end"/>
              </w:r>
            </w:hyperlink>
          </w:p>
          <w:p w14:paraId="65D4FC18" w14:textId="15913768" w:rsidR="00761CE8" w:rsidRDefault="007521AA" w:rsidP="00761CE8">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58" w:history="1">
              <w:r w:rsidR="00761CE8" w:rsidRPr="00FE2867">
                <w:rPr>
                  <w:rStyle w:val="Hyperlink"/>
                  <w:noProof/>
                </w:rPr>
                <w:t>6.5</w:t>
              </w:r>
              <w:r w:rsidR="00761CE8">
                <w:rPr>
                  <w:noProof/>
                  <w:sz w:val="22"/>
                </w:rPr>
                <w:tab/>
              </w:r>
              <w:r w:rsidR="00761CE8" w:rsidRPr="00FE2867">
                <w:rPr>
                  <w:rStyle w:val="Hyperlink"/>
                  <w:noProof/>
                </w:rPr>
                <w:t>Other provisions</w:t>
              </w:r>
              <w:r w:rsidR="00761CE8">
                <w:rPr>
                  <w:noProof/>
                  <w:webHidden/>
                </w:rPr>
                <w:tab/>
              </w:r>
              <w:r w:rsidR="00761CE8">
                <w:rPr>
                  <w:noProof/>
                  <w:webHidden/>
                </w:rPr>
                <w:fldChar w:fldCharType="begin"/>
              </w:r>
              <w:r w:rsidR="00761CE8">
                <w:rPr>
                  <w:noProof/>
                  <w:webHidden/>
                </w:rPr>
                <w:instrText xml:space="preserve"> PAGEREF _Toc42218658 \h </w:instrText>
              </w:r>
              <w:r w:rsidR="00761CE8">
                <w:rPr>
                  <w:noProof/>
                  <w:webHidden/>
                </w:rPr>
              </w:r>
              <w:r w:rsidR="00761CE8">
                <w:rPr>
                  <w:noProof/>
                  <w:webHidden/>
                </w:rPr>
                <w:fldChar w:fldCharType="separate"/>
              </w:r>
              <w:r w:rsidR="00655DDD">
                <w:rPr>
                  <w:noProof/>
                  <w:webHidden/>
                </w:rPr>
                <w:t>156</w:t>
              </w:r>
              <w:r w:rsidR="00761CE8">
                <w:rPr>
                  <w:noProof/>
                  <w:webHidden/>
                </w:rPr>
                <w:fldChar w:fldCharType="end"/>
              </w:r>
            </w:hyperlink>
          </w:p>
          <w:p w14:paraId="3CEA7F30" w14:textId="36D80CCC" w:rsidR="00E73BC6" w:rsidRPr="00870BED" w:rsidRDefault="00E73BC6" w:rsidP="00E73BC6">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E73BC6" w:rsidRPr="00940E38" w14:paraId="0068625F"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1F441294" w14:textId="77777777" w:rsidR="00E73BC6" w:rsidRPr="00940E38" w:rsidRDefault="00E73BC6" w:rsidP="00E73BC6">
            <w:pPr>
              <w:rPr>
                <w:rFonts w:ascii="Arial" w:eastAsia="Calibri" w:hAnsi="Arial" w:cs="Arial"/>
              </w:rPr>
            </w:pPr>
          </w:p>
        </w:tc>
        <w:tc>
          <w:tcPr>
            <w:tcW w:w="6976" w:type="dxa"/>
            <w:gridSpan w:val="2"/>
            <w:tcBorders>
              <w:top w:val="nil"/>
              <w:bottom w:val="nil"/>
            </w:tcBorders>
            <w:shd w:val="clear" w:color="auto" w:fill="D9D9D6" w:themeFill="background2"/>
          </w:tcPr>
          <w:p w14:paraId="11898DA3"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940E38">
              <w:rPr>
                <w:rFonts w:ascii="Arial" w:eastAsia="Calibri" w:hAnsi="Arial" w:cs="Arial"/>
                <w:b/>
                <w:szCs w:val="18"/>
              </w:rPr>
              <w:t xml:space="preserve">7. </w:t>
            </w:r>
            <w:r w:rsidRPr="00940E38">
              <w:rPr>
                <w:rFonts w:ascii="Arial" w:eastAsia="Calibri" w:hAnsi="Arial" w:cs="Arial"/>
                <w:b/>
                <w:szCs w:val="18"/>
              </w:rPr>
              <w:tab/>
              <w:t>Financing our operations</w:t>
            </w:r>
          </w:p>
        </w:tc>
        <w:tc>
          <w:tcPr>
            <w:tcW w:w="1246" w:type="dxa"/>
            <w:tcBorders>
              <w:top w:val="nil"/>
              <w:bottom w:val="nil"/>
            </w:tcBorders>
            <w:shd w:val="clear" w:color="auto" w:fill="D9D9D6" w:themeFill="background2"/>
          </w:tcPr>
          <w:p w14:paraId="650B5FD5" w14:textId="538AB864"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Section7 \h  \* MERGEFORMAT </w:instrText>
            </w:r>
            <w:r w:rsidRPr="00761CE8">
              <w:rPr>
                <w:b/>
                <w:bCs/>
              </w:rPr>
            </w:r>
            <w:r w:rsidRPr="00761CE8">
              <w:rPr>
                <w:b/>
                <w:bCs/>
              </w:rPr>
              <w:fldChar w:fldCharType="separate"/>
            </w:r>
            <w:r w:rsidR="00655DDD">
              <w:rPr>
                <w:b/>
                <w:bCs/>
                <w:noProof/>
              </w:rPr>
              <w:t>158</w:t>
            </w:r>
            <w:r w:rsidRPr="00761CE8">
              <w:rPr>
                <w:b/>
                <w:bCs/>
              </w:rPr>
              <w:fldChar w:fldCharType="end"/>
            </w:r>
            <w:r w:rsidRPr="00761CE8">
              <w:rPr>
                <w:b/>
                <w:bCs/>
              </w:rPr>
              <w:t xml:space="preserve"> </w:t>
            </w:r>
          </w:p>
        </w:tc>
      </w:tr>
      <w:tr w:rsidR="00E73BC6" w:rsidRPr="00940E38" w14:paraId="58F34F70"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3F9290E2" w14:textId="77777777" w:rsidR="00E73BC6" w:rsidRPr="00940E38" w:rsidRDefault="00E73BC6" w:rsidP="00E73BC6">
            <w:pPr>
              <w:rPr>
                <w:rFonts w:ascii="Arial" w:eastAsia="Calibri" w:hAnsi="Arial" w:cs="Arial"/>
              </w:rPr>
            </w:pPr>
          </w:p>
        </w:tc>
        <w:tc>
          <w:tcPr>
            <w:tcW w:w="6976" w:type="dxa"/>
            <w:gridSpan w:val="2"/>
            <w:tcBorders>
              <w:top w:val="nil"/>
              <w:bottom w:val="nil"/>
            </w:tcBorders>
            <w:shd w:val="clear" w:color="auto" w:fill="auto"/>
          </w:tcPr>
          <w:p w14:paraId="74CCF4AF"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rPr>
                <w:b/>
              </w:rPr>
            </w:pPr>
            <w:r w:rsidRPr="00940E38">
              <w:t>Borrowings, cash flow information, leases and assets pledged as security</w:t>
            </w:r>
          </w:p>
        </w:tc>
        <w:tc>
          <w:tcPr>
            <w:tcW w:w="1246" w:type="dxa"/>
            <w:tcBorders>
              <w:top w:val="nil"/>
              <w:bottom w:val="nil"/>
            </w:tcBorders>
          </w:tcPr>
          <w:p w14:paraId="75D3C9D8" w14:textId="77777777"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E73BC6" w:rsidRPr="00940E38" w14:paraId="3C163D0B" w14:textId="77777777" w:rsidTr="00E73BC6">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14:paraId="093B7227" w14:textId="77777777" w:rsidR="00E73BC6" w:rsidRPr="00940E38" w:rsidRDefault="00E73BC6" w:rsidP="00E73BC6">
            <w:pPr>
              <w:rPr>
                <w:rFonts w:ascii="Arial" w:eastAsia="Calibri" w:hAnsi="Arial" w:cs="Arial"/>
              </w:rPr>
            </w:pPr>
          </w:p>
        </w:tc>
        <w:tc>
          <w:tcPr>
            <w:tcW w:w="8222" w:type="dxa"/>
            <w:gridSpan w:val="3"/>
            <w:tcBorders>
              <w:top w:val="nil"/>
              <w:left w:val="nil"/>
              <w:bottom w:val="nil"/>
              <w:right w:val="nil"/>
            </w:tcBorders>
            <w:shd w:val="clear" w:color="auto" w:fill="auto"/>
          </w:tcPr>
          <w:p w14:paraId="1B928D50" w14:textId="610F69C6" w:rsidR="00761CE8" w:rsidRDefault="00E73BC6">
            <w:pPr>
              <w:pStyle w:val="TOC8"/>
              <w:cnfStyle w:val="000000000000" w:firstRow="0" w:lastRow="0" w:firstColumn="0" w:lastColumn="0" w:oddVBand="0" w:evenVBand="0" w:oddHBand="0" w:evenHBand="0" w:firstRowFirstColumn="0" w:firstRowLastColumn="0" w:lastRowFirstColumn="0" w:lastRowLastColumn="0"/>
              <w:rPr>
                <w:noProof/>
                <w:sz w:val="22"/>
              </w:rPr>
            </w:pPr>
            <w:r w:rsidRPr="00940E38">
              <w:rPr>
                <w:noProof/>
              </w:rPr>
              <w:fldChar w:fldCharType="begin"/>
            </w:r>
            <w:r w:rsidRPr="00940E38">
              <w:instrText xml:space="preserve"> TOC \h \z \t "Heading 2 (#),8" \b Section7 \* MERGEFORMAT </w:instrText>
            </w:r>
            <w:r w:rsidRPr="00940E38">
              <w:rPr>
                <w:noProof/>
              </w:rPr>
              <w:fldChar w:fldCharType="separate"/>
            </w:r>
            <w:hyperlink w:anchor="_Toc42218682" w:history="1">
              <w:r w:rsidR="00761CE8" w:rsidRPr="00902EC2">
                <w:rPr>
                  <w:rStyle w:val="Hyperlink"/>
                  <w:noProof/>
                </w:rPr>
                <w:t>7.1</w:t>
              </w:r>
              <w:r w:rsidR="00761CE8">
                <w:rPr>
                  <w:noProof/>
                  <w:sz w:val="22"/>
                </w:rPr>
                <w:tab/>
              </w:r>
              <w:r w:rsidR="00761CE8" w:rsidRPr="00902EC2">
                <w:rPr>
                  <w:rStyle w:val="Hyperlink"/>
                  <w:noProof/>
                </w:rPr>
                <w:t>Borrowings</w:t>
              </w:r>
              <w:r w:rsidR="00761CE8">
                <w:rPr>
                  <w:noProof/>
                  <w:webHidden/>
                </w:rPr>
                <w:tab/>
              </w:r>
              <w:r w:rsidR="00761CE8">
                <w:rPr>
                  <w:noProof/>
                  <w:webHidden/>
                </w:rPr>
                <w:fldChar w:fldCharType="begin"/>
              </w:r>
              <w:r w:rsidR="00761CE8">
                <w:rPr>
                  <w:noProof/>
                  <w:webHidden/>
                </w:rPr>
                <w:instrText xml:space="preserve"> PAGEREF _Toc42218682 \h </w:instrText>
              </w:r>
              <w:r w:rsidR="00761CE8">
                <w:rPr>
                  <w:noProof/>
                  <w:webHidden/>
                </w:rPr>
              </w:r>
              <w:r w:rsidR="00761CE8">
                <w:rPr>
                  <w:noProof/>
                  <w:webHidden/>
                </w:rPr>
                <w:fldChar w:fldCharType="separate"/>
              </w:r>
              <w:r w:rsidR="00655DDD">
                <w:rPr>
                  <w:noProof/>
                  <w:webHidden/>
                </w:rPr>
                <w:t>158</w:t>
              </w:r>
              <w:r w:rsidR="00761CE8">
                <w:rPr>
                  <w:noProof/>
                  <w:webHidden/>
                </w:rPr>
                <w:fldChar w:fldCharType="end"/>
              </w:r>
            </w:hyperlink>
          </w:p>
          <w:p w14:paraId="6043FD78" w14:textId="3688D2C6"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83" w:history="1">
              <w:r w:rsidR="00761CE8" w:rsidRPr="00902EC2">
                <w:rPr>
                  <w:rStyle w:val="Hyperlink"/>
                  <w:noProof/>
                </w:rPr>
                <w:t>7.2</w:t>
              </w:r>
              <w:r w:rsidR="00761CE8">
                <w:rPr>
                  <w:noProof/>
                  <w:sz w:val="22"/>
                </w:rPr>
                <w:tab/>
              </w:r>
              <w:r w:rsidR="00761CE8" w:rsidRPr="00902EC2">
                <w:rPr>
                  <w:rStyle w:val="Hyperlink"/>
                  <w:noProof/>
                </w:rPr>
                <w:t>Leases</w:t>
              </w:r>
              <w:r w:rsidR="00761CE8">
                <w:rPr>
                  <w:noProof/>
                  <w:webHidden/>
                </w:rPr>
                <w:tab/>
              </w:r>
              <w:r w:rsidR="00761CE8">
                <w:rPr>
                  <w:noProof/>
                  <w:webHidden/>
                </w:rPr>
                <w:fldChar w:fldCharType="begin"/>
              </w:r>
              <w:r w:rsidR="00761CE8">
                <w:rPr>
                  <w:noProof/>
                  <w:webHidden/>
                </w:rPr>
                <w:instrText xml:space="preserve"> PAGEREF _Toc42218683 \h </w:instrText>
              </w:r>
              <w:r w:rsidR="00761CE8">
                <w:rPr>
                  <w:noProof/>
                  <w:webHidden/>
                </w:rPr>
              </w:r>
              <w:r w:rsidR="00761CE8">
                <w:rPr>
                  <w:noProof/>
                  <w:webHidden/>
                </w:rPr>
                <w:fldChar w:fldCharType="separate"/>
              </w:r>
              <w:r w:rsidR="00655DDD">
                <w:rPr>
                  <w:noProof/>
                  <w:webHidden/>
                </w:rPr>
                <w:t>160</w:t>
              </w:r>
              <w:r w:rsidR="00761CE8">
                <w:rPr>
                  <w:noProof/>
                  <w:webHidden/>
                </w:rPr>
                <w:fldChar w:fldCharType="end"/>
              </w:r>
            </w:hyperlink>
          </w:p>
          <w:p w14:paraId="2B5FC268" w14:textId="499E2396"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84" w:history="1">
              <w:r w:rsidR="00761CE8" w:rsidRPr="00902EC2">
                <w:rPr>
                  <w:rStyle w:val="Hyperlink"/>
                  <w:noProof/>
                </w:rPr>
                <w:t>7.3</w:t>
              </w:r>
              <w:r w:rsidR="00761CE8">
                <w:rPr>
                  <w:noProof/>
                  <w:sz w:val="22"/>
                </w:rPr>
                <w:tab/>
              </w:r>
              <w:r w:rsidR="00761CE8" w:rsidRPr="00902EC2">
                <w:rPr>
                  <w:rStyle w:val="Hyperlink"/>
                  <w:noProof/>
                </w:rPr>
                <w:t>Cash flow information and balances</w:t>
              </w:r>
              <w:r w:rsidR="00761CE8">
                <w:rPr>
                  <w:noProof/>
                  <w:webHidden/>
                </w:rPr>
                <w:tab/>
              </w:r>
              <w:r w:rsidR="00761CE8">
                <w:rPr>
                  <w:noProof/>
                  <w:webHidden/>
                </w:rPr>
                <w:fldChar w:fldCharType="begin"/>
              </w:r>
              <w:r w:rsidR="00761CE8">
                <w:rPr>
                  <w:noProof/>
                  <w:webHidden/>
                </w:rPr>
                <w:instrText xml:space="preserve"> PAGEREF _Toc42218684 \h </w:instrText>
              </w:r>
              <w:r w:rsidR="00761CE8">
                <w:rPr>
                  <w:noProof/>
                  <w:webHidden/>
                </w:rPr>
              </w:r>
              <w:r w:rsidR="00761CE8">
                <w:rPr>
                  <w:noProof/>
                  <w:webHidden/>
                </w:rPr>
                <w:fldChar w:fldCharType="separate"/>
              </w:r>
              <w:r w:rsidR="00655DDD">
                <w:rPr>
                  <w:noProof/>
                  <w:webHidden/>
                </w:rPr>
                <w:t>166</w:t>
              </w:r>
              <w:r w:rsidR="00761CE8">
                <w:rPr>
                  <w:noProof/>
                  <w:webHidden/>
                </w:rPr>
                <w:fldChar w:fldCharType="end"/>
              </w:r>
            </w:hyperlink>
          </w:p>
          <w:p w14:paraId="13B1D325" w14:textId="5FA6CAB4"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85" w:history="1">
              <w:r w:rsidR="00761CE8" w:rsidRPr="00902EC2">
                <w:rPr>
                  <w:rStyle w:val="Hyperlink"/>
                  <w:noProof/>
                </w:rPr>
                <w:t>7.4</w:t>
              </w:r>
              <w:r w:rsidR="00761CE8">
                <w:rPr>
                  <w:noProof/>
                  <w:sz w:val="22"/>
                </w:rPr>
                <w:tab/>
              </w:r>
              <w:r w:rsidR="00761CE8" w:rsidRPr="00902EC2">
                <w:rPr>
                  <w:rStyle w:val="Hyperlink"/>
                  <w:noProof/>
                </w:rPr>
                <w:t>Trust account balances</w:t>
              </w:r>
              <w:r w:rsidR="00761CE8">
                <w:rPr>
                  <w:noProof/>
                  <w:webHidden/>
                </w:rPr>
                <w:tab/>
              </w:r>
              <w:r w:rsidR="00761CE8">
                <w:rPr>
                  <w:noProof/>
                  <w:webHidden/>
                </w:rPr>
                <w:fldChar w:fldCharType="begin"/>
              </w:r>
              <w:r w:rsidR="00761CE8">
                <w:rPr>
                  <w:noProof/>
                  <w:webHidden/>
                </w:rPr>
                <w:instrText xml:space="preserve"> PAGEREF _Toc42218685 \h </w:instrText>
              </w:r>
              <w:r w:rsidR="00761CE8">
                <w:rPr>
                  <w:noProof/>
                  <w:webHidden/>
                </w:rPr>
              </w:r>
              <w:r w:rsidR="00761CE8">
                <w:rPr>
                  <w:noProof/>
                  <w:webHidden/>
                </w:rPr>
                <w:fldChar w:fldCharType="separate"/>
              </w:r>
              <w:r w:rsidR="00655DDD">
                <w:rPr>
                  <w:noProof/>
                  <w:webHidden/>
                </w:rPr>
                <w:t>168</w:t>
              </w:r>
              <w:r w:rsidR="00761CE8">
                <w:rPr>
                  <w:noProof/>
                  <w:webHidden/>
                </w:rPr>
                <w:fldChar w:fldCharType="end"/>
              </w:r>
            </w:hyperlink>
          </w:p>
          <w:p w14:paraId="27FDF13C" w14:textId="588DC0B8"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86" w:history="1">
              <w:r w:rsidR="00761CE8" w:rsidRPr="00902EC2">
                <w:rPr>
                  <w:rStyle w:val="Hyperlink"/>
                  <w:noProof/>
                </w:rPr>
                <w:t>7.5</w:t>
              </w:r>
              <w:r w:rsidR="00761CE8">
                <w:rPr>
                  <w:noProof/>
                  <w:sz w:val="22"/>
                </w:rPr>
                <w:tab/>
              </w:r>
              <w:r w:rsidR="00761CE8" w:rsidRPr="00902EC2">
                <w:rPr>
                  <w:rStyle w:val="Hyperlink"/>
                  <w:noProof/>
                </w:rPr>
                <w:t>Commitments for expenditure</w:t>
              </w:r>
              <w:r w:rsidR="00761CE8">
                <w:rPr>
                  <w:noProof/>
                  <w:webHidden/>
                </w:rPr>
                <w:tab/>
              </w:r>
              <w:r w:rsidR="00761CE8">
                <w:rPr>
                  <w:noProof/>
                  <w:webHidden/>
                </w:rPr>
                <w:fldChar w:fldCharType="begin"/>
              </w:r>
              <w:r w:rsidR="00761CE8">
                <w:rPr>
                  <w:noProof/>
                  <w:webHidden/>
                </w:rPr>
                <w:instrText xml:space="preserve"> PAGEREF _Toc42218686 \h </w:instrText>
              </w:r>
              <w:r w:rsidR="00761CE8">
                <w:rPr>
                  <w:noProof/>
                  <w:webHidden/>
                </w:rPr>
              </w:r>
              <w:r w:rsidR="00761CE8">
                <w:rPr>
                  <w:noProof/>
                  <w:webHidden/>
                </w:rPr>
                <w:fldChar w:fldCharType="separate"/>
              </w:r>
              <w:r w:rsidR="00655DDD">
                <w:rPr>
                  <w:noProof/>
                  <w:webHidden/>
                </w:rPr>
                <w:t>171</w:t>
              </w:r>
              <w:r w:rsidR="00761CE8">
                <w:rPr>
                  <w:noProof/>
                  <w:webHidden/>
                </w:rPr>
                <w:fldChar w:fldCharType="end"/>
              </w:r>
            </w:hyperlink>
          </w:p>
          <w:p w14:paraId="541C4684" w14:textId="6A709EA3"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687" w:history="1">
              <w:r w:rsidR="00761CE8" w:rsidRPr="00902EC2">
                <w:rPr>
                  <w:rStyle w:val="Hyperlink"/>
                  <w:noProof/>
                </w:rPr>
                <w:t>7.6</w:t>
              </w:r>
              <w:r w:rsidR="00761CE8">
                <w:rPr>
                  <w:noProof/>
                  <w:sz w:val="22"/>
                </w:rPr>
                <w:tab/>
              </w:r>
              <w:r w:rsidR="00761CE8" w:rsidRPr="00902EC2">
                <w:rPr>
                  <w:rStyle w:val="Hyperlink"/>
                  <w:noProof/>
                </w:rPr>
                <w:t>Assets pledged as security</w:t>
              </w:r>
              <w:r w:rsidR="00761CE8">
                <w:rPr>
                  <w:noProof/>
                  <w:webHidden/>
                </w:rPr>
                <w:tab/>
              </w:r>
              <w:r w:rsidR="00761CE8">
                <w:rPr>
                  <w:noProof/>
                  <w:webHidden/>
                </w:rPr>
                <w:fldChar w:fldCharType="begin"/>
              </w:r>
              <w:r w:rsidR="00761CE8">
                <w:rPr>
                  <w:noProof/>
                  <w:webHidden/>
                </w:rPr>
                <w:instrText xml:space="preserve"> PAGEREF _Toc42218687 \h </w:instrText>
              </w:r>
              <w:r w:rsidR="00761CE8">
                <w:rPr>
                  <w:noProof/>
                  <w:webHidden/>
                </w:rPr>
              </w:r>
              <w:r w:rsidR="00761CE8">
                <w:rPr>
                  <w:noProof/>
                  <w:webHidden/>
                </w:rPr>
                <w:fldChar w:fldCharType="separate"/>
              </w:r>
              <w:r w:rsidR="00655DDD">
                <w:rPr>
                  <w:noProof/>
                  <w:webHidden/>
                </w:rPr>
                <w:t>179</w:t>
              </w:r>
              <w:r w:rsidR="00761CE8">
                <w:rPr>
                  <w:noProof/>
                  <w:webHidden/>
                </w:rPr>
                <w:fldChar w:fldCharType="end"/>
              </w:r>
            </w:hyperlink>
          </w:p>
          <w:p w14:paraId="4F16E32E" w14:textId="5BCA06E0" w:rsidR="00E73BC6" w:rsidRPr="00870BED" w:rsidRDefault="00E73BC6" w:rsidP="00E73BC6">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E73BC6" w:rsidRPr="00940E38" w14:paraId="64F5E2B5"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3C30A6F6" w14:textId="77777777" w:rsidR="00E73BC6" w:rsidRPr="00940E38" w:rsidRDefault="00E73BC6" w:rsidP="00E73BC6">
            <w:pPr>
              <w:rPr>
                <w:rFonts w:ascii="Arial" w:eastAsia="Calibri" w:hAnsi="Arial" w:cs="Arial"/>
              </w:rPr>
            </w:pPr>
          </w:p>
        </w:tc>
        <w:tc>
          <w:tcPr>
            <w:tcW w:w="6976" w:type="dxa"/>
            <w:gridSpan w:val="2"/>
            <w:tcBorders>
              <w:top w:val="nil"/>
              <w:bottom w:val="nil"/>
            </w:tcBorders>
            <w:shd w:val="clear" w:color="auto" w:fill="D9D9D6" w:themeFill="background2"/>
          </w:tcPr>
          <w:p w14:paraId="31820EA6"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940E38">
              <w:rPr>
                <w:rFonts w:ascii="Arial" w:eastAsia="Calibri" w:hAnsi="Arial" w:cs="Arial"/>
                <w:b/>
                <w:szCs w:val="18"/>
              </w:rPr>
              <w:t xml:space="preserve">8. </w:t>
            </w:r>
            <w:r w:rsidRPr="00940E38">
              <w:rPr>
                <w:rFonts w:ascii="Arial" w:eastAsia="Calibri" w:hAnsi="Arial" w:cs="Arial"/>
                <w:b/>
                <w:szCs w:val="18"/>
              </w:rPr>
              <w:tab/>
              <w:t>Risks, contingencies and valuation judgements</w:t>
            </w:r>
          </w:p>
        </w:tc>
        <w:tc>
          <w:tcPr>
            <w:tcW w:w="1246" w:type="dxa"/>
            <w:tcBorders>
              <w:top w:val="nil"/>
              <w:bottom w:val="nil"/>
            </w:tcBorders>
            <w:shd w:val="clear" w:color="auto" w:fill="D9D9D6" w:themeFill="background2"/>
          </w:tcPr>
          <w:p w14:paraId="6578C3A1" w14:textId="1AB132B0"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Section8 \h  \* MERGEFORMAT </w:instrText>
            </w:r>
            <w:r w:rsidRPr="00761CE8">
              <w:rPr>
                <w:b/>
                <w:bCs/>
              </w:rPr>
            </w:r>
            <w:r w:rsidRPr="00761CE8">
              <w:rPr>
                <w:b/>
                <w:bCs/>
              </w:rPr>
              <w:fldChar w:fldCharType="separate"/>
            </w:r>
            <w:r w:rsidR="00655DDD">
              <w:rPr>
                <w:b/>
                <w:bCs/>
                <w:noProof/>
              </w:rPr>
              <w:t>180</w:t>
            </w:r>
            <w:r w:rsidRPr="00761CE8">
              <w:rPr>
                <w:b/>
                <w:bCs/>
              </w:rPr>
              <w:fldChar w:fldCharType="end"/>
            </w:r>
          </w:p>
        </w:tc>
      </w:tr>
      <w:tr w:rsidR="00E73BC6" w:rsidRPr="00940E38" w14:paraId="4FE8A148"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4807372F" w14:textId="77777777" w:rsidR="00E73BC6" w:rsidRPr="00940E38" w:rsidRDefault="00E73BC6" w:rsidP="00E73BC6">
            <w:pPr>
              <w:rPr>
                <w:rFonts w:ascii="Arial" w:eastAsia="Calibri" w:hAnsi="Arial" w:cs="Arial"/>
              </w:rPr>
            </w:pPr>
          </w:p>
        </w:tc>
        <w:tc>
          <w:tcPr>
            <w:tcW w:w="8222" w:type="dxa"/>
            <w:gridSpan w:val="3"/>
            <w:tcBorders>
              <w:top w:val="nil"/>
              <w:bottom w:val="nil"/>
            </w:tcBorders>
            <w:shd w:val="clear" w:color="auto" w:fill="auto"/>
          </w:tcPr>
          <w:p w14:paraId="57DCE276" w14:textId="77777777" w:rsidR="00E73BC6" w:rsidRPr="00940E38" w:rsidRDefault="00E73BC6" w:rsidP="00E73BC6">
            <w:pPr>
              <w:spacing w:line="240" w:lineRule="auto"/>
              <w:cnfStyle w:val="000000000000" w:firstRow="0" w:lastRow="0" w:firstColumn="0" w:lastColumn="0" w:oddVBand="0" w:evenVBand="0" w:oddHBand="0" w:evenHBand="0" w:firstRowFirstColumn="0" w:firstRowLastColumn="0" w:lastRowFirstColumn="0" w:lastRowLastColumn="0"/>
            </w:pPr>
            <w:r w:rsidRPr="00940E38">
              <w:t>Financial risk management, contingent assets and liabilities as well as fair value determination</w:t>
            </w:r>
          </w:p>
        </w:tc>
      </w:tr>
      <w:tr w:rsidR="00E73BC6" w:rsidRPr="00940E38" w14:paraId="1F3CB8FD"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2A802DE2" w14:textId="77777777" w:rsidR="00E73BC6" w:rsidRPr="00940E38" w:rsidRDefault="00E73BC6" w:rsidP="00E73BC6">
            <w:pPr>
              <w:rPr>
                <w:rFonts w:ascii="Arial" w:eastAsia="Calibri" w:hAnsi="Arial" w:cs="Arial"/>
              </w:rPr>
            </w:pPr>
          </w:p>
        </w:tc>
        <w:tc>
          <w:tcPr>
            <w:tcW w:w="8222" w:type="dxa"/>
            <w:gridSpan w:val="3"/>
            <w:tcBorders>
              <w:bottom w:val="nil"/>
            </w:tcBorders>
            <w:shd w:val="clear" w:color="auto" w:fill="auto"/>
          </w:tcPr>
          <w:p w14:paraId="4D348884" w14:textId="5ED6A761" w:rsidR="00761CE8" w:rsidRDefault="00E73BC6">
            <w:pPr>
              <w:pStyle w:val="TOC8"/>
              <w:cnfStyle w:val="000000000000" w:firstRow="0" w:lastRow="0" w:firstColumn="0" w:lastColumn="0" w:oddVBand="0" w:evenVBand="0" w:oddHBand="0" w:evenHBand="0" w:firstRowFirstColumn="0" w:firstRowLastColumn="0" w:lastRowFirstColumn="0" w:lastRowLastColumn="0"/>
              <w:rPr>
                <w:noProof/>
                <w:sz w:val="22"/>
              </w:rPr>
            </w:pPr>
            <w:r w:rsidRPr="00940E38">
              <w:rPr>
                <w:noProof/>
              </w:rPr>
              <w:fldChar w:fldCharType="begin"/>
            </w:r>
            <w:r w:rsidRPr="00940E38">
              <w:instrText xml:space="preserve"> TOC \h \z \t "Heading 2 (#),8" \b Section8 \* MERGEFORMAT </w:instrText>
            </w:r>
            <w:r w:rsidRPr="00940E38">
              <w:rPr>
                <w:noProof/>
              </w:rPr>
              <w:fldChar w:fldCharType="separate"/>
            </w:r>
            <w:hyperlink w:anchor="_Toc42218749" w:history="1">
              <w:r w:rsidR="00761CE8" w:rsidRPr="002308FF">
                <w:rPr>
                  <w:rStyle w:val="Hyperlink"/>
                  <w:noProof/>
                </w:rPr>
                <w:t>8.1</w:t>
              </w:r>
              <w:r w:rsidR="00761CE8">
                <w:rPr>
                  <w:noProof/>
                  <w:sz w:val="22"/>
                </w:rPr>
                <w:tab/>
              </w:r>
              <w:r w:rsidR="00761CE8" w:rsidRPr="002308FF">
                <w:rPr>
                  <w:rStyle w:val="Hyperlink"/>
                  <w:noProof/>
                </w:rPr>
                <w:t>Financial instruments specific disclosures</w:t>
              </w:r>
              <w:r w:rsidR="00761CE8">
                <w:rPr>
                  <w:noProof/>
                  <w:webHidden/>
                </w:rPr>
                <w:tab/>
              </w:r>
              <w:r w:rsidR="00761CE8">
                <w:rPr>
                  <w:noProof/>
                  <w:webHidden/>
                </w:rPr>
                <w:fldChar w:fldCharType="begin"/>
              </w:r>
              <w:r w:rsidR="00761CE8">
                <w:rPr>
                  <w:noProof/>
                  <w:webHidden/>
                </w:rPr>
                <w:instrText xml:space="preserve"> PAGEREF _Toc42218749 \h </w:instrText>
              </w:r>
              <w:r w:rsidR="00761CE8">
                <w:rPr>
                  <w:noProof/>
                  <w:webHidden/>
                </w:rPr>
              </w:r>
              <w:r w:rsidR="00761CE8">
                <w:rPr>
                  <w:noProof/>
                  <w:webHidden/>
                </w:rPr>
                <w:fldChar w:fldCharType="separate"/>
              </w:r>
              <w:r w:rsidR="00655DDD">
                <w:rPr>
                  <w:noProof/>
                  <w:webHidden/>
                </w:rPr>
                <w:t>180</w:t>
              </w:r>
              <w:r w:rsidR="00761CE8">
                <w:rPr>
                  <w:noProof/>
                  <w:webHidden/>
                </w:rPr>
                <w:fldChar w:fldCharType="end"/>
              </w:r>
            </w:hyperlink>
          </w:p>
          <w:p w14:paraId="73661A46" w14:textId="0F439306"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50" w:history="1">
              <w:r w:rsidR="00761CE8" w:rsidRPr="002308FF">
                <w:rPr>
                  <w:rStyle w:val="Hyperlink"/>
                  <w:noProof/>
                </w:rPr>
                <w:t>8.2</w:t>
              </w:r>
              <w:r w:rsidR="00761CE8">
                <w:rPr>
                  <w:noProof/>
                  <w:sz w:val="22"/>
                </w:rPr>
                <w:tab/>
              </w:r>
              <w:r w:rsidR="00761CE8" w:rsidRPr="002308FF">
                <w:rPr>
                  <w:rStyle w:val="Hyperlink"/>
                  <w:noProof/>
                </w:rPr>
                <w:t>Contingent assets and contingent liabilities</w:t>
              </w:r>
              <w:r w:rsidR="00761CE8">
                <w:rPr>
                  <w:noProof/>
                  <w:webHidden/>
                </w:rPr>
                <w:tab/>
              </w:r>
              <w:r w:rsidR="00761CE8">
                <w:rPr>
                  <w:noProof/>
                  <w:webHidden/>
                </w:rPr>
                <w:fldChar w:fldCharType="begin"/>
              </w:r>
              <w:r w:rsidR="00761CE8">
                <w:rPr>
                  <w:noProof/>
                  <w:webHidden/>
                </w:rPr>
                <w:instrText xml:space="preserve"> PAGEREF _Toc42218750 \h </w:instrText>
              </w:r>
              <w:r w:rsidR="00761CE8">
                <w:rPr>
                  <w:noProof/>
                  <w:webHidden/>
                </w:rPr>
              </w:r>
              <w:r w:rsidR="00761CE8">
                <w:rPr>
                  <w:noProof/>
                  <w:webHidden/>
                </w:rPr>
                <w:fldChar w:fldCharType="separate"/>
              </w:r>
              <w:r w:rsidR="00655DDD">
                <w:rPr>
                  <w:noProof/>
                  <w:webHidden/>
                </w:rPr>
                <w:t>202</w:t>
              </w:r>
              <w:r w:rsidR="00761CE8">
                <w:rPr>
                  <w:noProof/>
                  <w:webHidden/>
                </w:rPr>
                <w:fldChar w:fldCharType="end"/>
              </w:r>
            </w:hyperlink>
          </w:p>
          <w:p w14:paraId="2F0AE5F8" w14:textId="02F16139"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51" w:history="1">
              <w:r w:rsidR="00761CE8" w:rsidRPr="002308FF">
                <w:rPr>
                  <w:rStyle w:val="Hyperlink"/>
                  <w:noProof/>
                </w:rPr>
                <w:t>8.3</w:t>
              </w:r>
              <w:r w:rsidR="00761CE8">
                <w:rPr>
                  <w:noProof/>
                  <w:sz w:val="22"/>
                </w:rPr>
                <w:tab/>
              </w:r>
              <w:r w:rsidR="00761CE8" w:rsidRPr="002308FF">
                <w:rPr>
                  <w:rStyle w:val="Hyperlink"/>
                  <w:noProof/>
                </w:rPr>
                <w:t>Fair value determination</w:t>
              </w:r>
              <w:r w:rsidR="00761CE8">
                <w:rPr>
                  <w:noProof/>
                  <w:webHidden/>
                </w:rPr>
                <w:tab/>
              </w:r>
              <w:r w:rsidR="00761CE8">
                <w:rPr>
                  <w:noProof/>
                  <w:webHidden/>
                </w:rPr>
                <w:fldChar w:fldCharType="begin"/>
              </w:r>
              <w:r w:rsidR="00761CE8">
                <w:rPr>
                  <w:noProof/>
                  <w:webHidden/>
                </w:rPr>
                <w:instrText xml:space="preserve"> PAGEREF _Toc42218751 \h </w:instrText>
              </w:r>
              <w:r w:rsidR="00761CE8">
                <w:rPr>
                  <w:noProof/>
                  <w:webHidden/>
                </w:rPr>
              </w:r>
              <w:r w:rsidR="00761CE8">
                <w:rPr>
                  <w:noProof/>
                  <w:webHidden/>
                </w:rPr>
                <w:fldChar w:fldCharType="separate"/>
              </w:r>
              <w:r w:rsidR="00655DDD">
                <w:rPr>
                  <w:noProof/>
                  <w:webHidden/>
                </w:rPr>
                <w:t>204</w:t>
              </w:r>
              <w:r w:rsidR="00761CE8">
                <w:rPr>
                  <w:noProof/>
                  <w:webHidden/>
                </w:rPr>
                <w:fldChar w:fldCharType="end"/>
              </w:r>
            </w:hyperlink>
          </w:p>
          <w:p w14:paraId="5BA68B59" w14:textId="50251C5B" w:rsidR="00E73BC6" w:rsidRPr="00940E38" w:rsidRDefault="00E73BC6" w:rsidP="00761CE8">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E73BC6" w:rsidRPr="00940E38" w14:paraId="0B283AF6"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77918BB6" w14:textId="77777777" w:rsidR="00E73BC6" w:rsidRPr="00940E38" w:rsidRDefault="00E73BC6" w:rsidP="00E73BC6">
            <w:pPr>
              <w:rPr>
                <w:rFonts w:ascii="Arial" w:eastAsia="Calibri" w:hAnsi="Arial" w:cs="Arial"/>
              </w:rPr>
            </w:pPr>
          </w:p>
        </w:tc>
        <w:tc>
          <w:tcPr>
            <w:tcW w:w="6976" w:type="dxa"/>
            <w:gridSpan w:val="2"/>
            <w:tcBorders>
              <w:top w:val="nil"/>
              <w:bottom w:val="nil"/>
            </w:tcBorders>
            <w:shd w:val="clear" w:color="auto" w:fill="D9D9D6" w:themeFill="background2"/>
          </w:tcPr>
          <w:p w14:paraId="25A9C219" w14:textId="77777777" w:rsidR="00E73BC6" w:rsidRPr="00940E38" w:rsidRDefault="00E73BC6" w:rsidP="00E73BC6">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940E38">
              <w:rPr>
                <w:rFonts w:ascii="Arial" w:eastAsia="Calibri" w:hAnsi="Arial" w:cs="Arial"/>
                <w:b/>
                <w:szCs w:val="18"/>
              </w:rPr>
              <w:t xml:space="preserve">9. </w:t>
            </w:r>
            <w:r w:rsidRPr="00940E38">
              <w:rPr>
                <w:rFonts w:ascii="Arial" w:eastAsia="Calibri" w:hAnsi="Arial" w:cs="Arial"/>
                <w:b/>
                <w:szCs w:val="18"/>
              </w:rPr>
              <w:tab/>
              <w:t>Other disclosures</w:t>
            </w:r>
          </w:p>
        </w:tc>
        <w:tc>
          <w:tcPr>
            <w:tcW w:w="1246" w:type="dxa"/>
            <w:tcBorders>
              <w:top w:val="nil"/>
              <w:bottom w:val="nil"/>
            </w:tcBorders>
            <w:shd w:val="clear" w:color="auto" w:fill="D9D9D6" w:themeFill="background2"/>
          </w:tcPr>
          <w:p w14:paraId="7C881205" w14:textId="793BED1C" w:rsidR="00E73BC6" w:rsidRPr="00761CE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_Ref509831476 \h </w:instrText>
            </w:r>
            <w:r w:rsidRPr="00761CE8">
              <w:rPr>
                <w:b/>
                <w:bCs/>
              </w:rPr>
            </w:r>
            <w:r w:rsidRPr="00761CE8">
              <w:rPr>
                <w:b/>
                <w:bCs/>
              </w:rPr>
              <w:fldChar w:fldCharType="separate"/>
            </w:r>
            <w:r w:rsidR="00655DDD">
              <w:rPr>
                <w:b/>
                <w:bCs/>
                <w:noProof/>
              </w:rPr>
              <w:t>219</w:t>
            </w:r>
            <w:r w:rsidRPr="00761CE8">
              <w:rPr>
                <w:b/>
                <w:bCs/>
              </w:rPr>
              <w:fldChar w:fldCharType="end"/>
            </w:r>
          </w:p>
        </w:tc>
      </w:tr>
      <w:tr w:rsidR="00E73BC6" w:rsidRPr="00940E38" w14:paraId="05FA1F97"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14:paraId="216AADA3" w14:textId="77777777" w:rsidR="00E73BC6" w:rsidRPr="00940E38" w:rsidRDefault="00E73BC6" w:rsidP="00E73BC6">
            <w:pPr>
              <w:rPr>
                <w:rFonts w:ascii="Arial" w:eastAsia="Calibri" w:hAnsi="Arial" w:cs="Arial"/>
              </w:rPr>
            </w:pPr>
          </w:p>
        </w:tc>
        <w:tc>
          <w:tcPr>
            <w:tcW w:w="8222" w:type="dxa"/>
            <w:gridSpan w:val="3"/>
            <w:tcBorders>
              <w:top w:val="nil"/>
              <w:bottom w:val="single" w:sz="12" w:space="0" w:color="auto"/>
            </w:tcBorders>
            <w:shd w:val="clear" w:color="auto" w:fill="auto"/>
          </w:tcPr>
          <w:p w14:paraId="0B642CAC" w14:textId="4089C61B" w:rsidR="00761CE8" w:rsidRDefault="00E73BC6">
            <w:pPr>
              <w:pStyle w:val="TOC8"/>
              <w:cnfStyle w:val="000000000000" w:firstRow="0" w:lastRow="0" w:firstColumn="0" w:lastColumn="0" w:oddVBand="0" w:evenVBand="0" w:oddHBand="0" w:evenHBand="0" w:firstRowFirstColumn="0" w:firstRowLastColumn="0" w:lastRowFirstColumn="0" w:lastRowLastColumn="0"/>
              <w:rPr>
                <w:noProof/>
                <w:sz w:val="22"/>
              </w:rPr>
            </w:pPr>
            <w:r w:rsidRPr="00940E38">
              <w:rPr>
                <w:noProof/>
              </w:rPr>
              <w:fldChar w:fldCharType="begin"/>
            </w:r>
            <w:r w:rsidRPr="00940E38">
              <w:instrText xml:space="preserve"> TOC \h \z \t "Heading 2 (#),8" \b Section9 \* MERGEFORMAT </w:instrText>
            </w:r>
            <w:r w:rsidRPr="00940E38">
              <w:rPr>
                <w:noProof/>
              </w:rPr>
              <w:fldChar w:fldCharType="separate"/>
            </w:r>
            <w:hyperlink w:anchor="_Toc42218761" w:history="1">
              <w:r w:rsidR="00761CE8" w:rsidRPr="00CF2296">
                <w:rPr>
                  <w:rStyle w:val="Hyperlink"/>
                  <w:noProof/>
                </w:rPr>
                <w:t>9.1</w:t>
              </w:r>
              <w:r w:rsidR="00761CE8">
                <w:rPr>
                  <w:noProof/>
                  <w:sz w:val="22"/>
                </w:rPr>
                <w:tab/>
              </w:r>
              <w:r w:rsidR="00761CE8" w:rsidRPr="00CF2296">
                <w:rPr>
                  <w:rStyle w:val="Hyperlink"/>
                  <w:noProof/>
                </w:rPr>
                <w:t>Ex gratia expenses</w:t>
              </w:r>
              <w:r w:rsidR="00761CE8">
                <w:rPr>
                  <w:noProof/>
                  <w:webHidden/>
                </w:rPr>
                <w:tab/>
              </w:r>
              <w:r w:rsidR="00761CE8">
                <w:rPr>
                  <w:noProof/>
                  <w:webHidden/>
                </w:rPr>
                <w:fldChar w:fldCharType="begin"/>
              </w:r>
              <w:r w:rsidR="00761CE8">
                <w:rPr>
                  <w:noProof/>
                  <w:webHidden/>
                </w:rPr>
                <w:instrText xml:space="preserve"> PAGEREF _Toc42218761 \h </w:instrText>
              </w:r>
              <w:r w:rsidR="00761CE8">
                <w:rPr>
                  <w:noProof/>
                  <w:webHidden/>
                </w:rPr>
              </w:r>
              <w:r w:rsidR="00761CE8">
                <w:rPr>
                  <w:noProof/>
                  <w:webHidden/>
                </w:rPr>
                <w:fldChar w:fldCharType="separate"/>
              </w:r>
              <w:r w:rsidR="00655DDD">
                <w:rPr>
                  <w:noProof/>
                  <w:webHidden/>
                </w:rPr>
                <w:t>219</w:t>
              </w:r>
              <w:r w:rsidR="00761CE8">
                <w:rPr>
                  <w:noProof/>
                  <w:webHidden/>
                </w:rPr>
                <w:fldChar w:fldCharType="end"/>
              </w:r>
            </w:hyperlink>
          </w:p>
          <w:p w14:paraId="1D12877F" w14:textId="10C96BA9"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2" w:history="1">
              <w:r w:rsidR="00761CE8" w:rsidRPr="00CF2296">
                <w:rPr>
                  <w:rStyle w:val="Hyperlink"/>
                  <w:noProof/>
                </w:rPr>
                <w:t>9.2</w:t>
              </w:r>
              <w:r w:rsidR="00761CE8">
                <w:rPr>
                  <w:noProof/>
                  <w:sz w:val="22"/>
                </w:rPr>
                <w:tab/>
              </w:r>
              <w:r w:rsidR="00761CE8" w:rsidRPr="00CF2296">
                <w:rPr>
                  <w:rStyle w:val="Hyperlink"/>
                  <w:noProof/>
                </w:rPr>
                <w:t>Other economic flows included in net result</w:t>
              </w:r>
              <w:r w:rsidR="00761CE8">
                <w:rPr>
                  <w:noProof/>
                  <w:webHidden/>
                </w:rPr>
                <w:tab/>
              </w:r>
              <w:r w:rsidR="00761CE8">
                <w:rPr>
                  <w:noProof/>
                  <w:webHidden/>
                </w:rPr>
                <w:fldChar w:fldCharType="begin"/>
              </w:r>
              <w:r w:rsidR="00761CE8">
                <w:rPr>
                  <w:noProof/>
                  <w:webHidden/>
                </w:rPr>
                <w:instrText xml:space="preserve"> PAGEREF _Toc42218762 \h </w:instrText>
              </w:r>
              <w:r w:rsidR="00761CE8">
                <w:rPr>
                  <w:noProof/>
                  <w:webHidden/>
                </w:rPr>
              </w:r>
              <w:r w:rsidR="00761CE8">
                <w:rPr>
                  <w:noProof/>
                  <w:webHidden/>
                </w:rPr>
                <w:fldChar w:fldCharType="separate"/>
              </w:r>
              <w:r w:rsidR="00655DDD">
                <w:rPr>
                  <w:noProof/>
                  <w:webHidden/>
                </w:rPr>
                <w:t>220</w:t>
              </w:r>
              <w:r w:rsidR="00761CE8">
                <w:rPr>
                  <w:noProof/>
                  <w:webHidden/>
                </w:rPr>
                <w:fldChar w:fldCharType="end"/>
              </w:r>
            </w:hyperlink>
          </w:p>
          <w:p w14:paraId="6AE4D1C6" w14:textId="53965E3A"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3" w:history="1">
              <w:r w:rsidR="00761CE8" w:rsidRPr="00CF2296">
                <w:rPr>
                  <w:rStyle w:val="Hyperlink"/>
                  <w:noProof/>
                </w:rPr>
                <w:t>9.3</w:t>
              </w:r>
              <w:r w:rsidR="00761CE8">
                <w:rPr>
                  <w:noProof/>
                  <w:sz w:val="22"/>
                </w:rPr>
                <w:tab/>
              </w:r>
              <w:r w:rsidR="00761CE8" w:rsidRPr="00CF2296">
                <w:rPr>
                  <w:rStyle w:val="Hyperlink"/>
                  <w:noProof/>
                </w:rPr>
                <w:t>Discontinued operations and non-current assets held for sale</w:t>
              </w:r>
              <w:r w:rsidR="00761CE8">
                <w:rPr>
                  <w:noProof/>
                  <w:webHidden/>
                </w:rPr>
                <w:tab/>
              </w:r>
              <w:r w:rsidR="00761CE8">
                <w:rPr>
                  <w:noProof/>
                  <w:webHidden/>
                </w:rPr>
                <w:fldChar w:fldCharType="begin"/>
              </w:r>
              <w:r w:rsidR="00761CE8">
                <w:rPr>
                  <w:noProof/>
                  <w:webHidden/>
                </w:rPr>
                <w:instrText xml:space="preserve"> PAGEREF _Toc42218763 \h </w:instrText>
              </w:r>
              <w:r w:rsidR="00761CE8">
                <w:rPr>
                  <w:noProof/>
                  <w:webHidden/>
                </w:rPr>
              </w:r>
              <w:r w:rsidR="00761CE8">
                <w:rPr>
                  <w:noProof/>
                  <w:webHidden/>
                </w:rPr>
                <w:fldChar w:fldCharType="separate"/>
              </w:r>
              <w:r w:rsidR="00655DDD">
                <w:rPr>
                  <w:noProof/>
                  <w:webHidden/>
                </w:rPr>
                <w:t>221</w:t>
              </w:r>
              <w:r w:rsidR="00761CE8">
                <w:rPr>
                  <w:noProof/>
                  <w:webHidden/>
                </w:rPr>
                <w:fldChar w:fldCharType="end"/>
              </w:r>
            </w:hyperlink>
          </w:p>
          <w:p w14:paraId="6750936F" w14:textId="6E2C3739"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4" w:history="1">
              <w:r w:rsidR="00761CE8" w:rsidRPr="00CF2296">
                <w:rPr>
                  <w:rStyle w:val="Hyperlink"/>
                  <w:noProof/>
                </w:rPr>
                <w:t>9.4</w:t>
              </w:r>
              <w:r w:rsidR="00761CE8">
                <w:rPr>
                  <w:noProof/>
                  <w:sz w:val="22"/>
                </w:rPr>
                <w:tab/>
              </w:r>
              <w:r w:rsidR="00761CE8" w:rsidRPr="00CF2296">
                <w:rPr>
                  <w:rStyle w:val="Hyperlink"/>
                  <w:noProof/>
                </w:rPr>
                <w:t>Reserves</w:t>
              </w:r>
              <w:r w:rsidR="00761CE8">
                <w:rPr>
                  <w:noProof/>
                  <w:webHidden/>
                </w:rPr>
                <w:tab/>
              </w:r>
              <w:r w:rsidR="00761CE8">
                <w:rPr>
                  <w:noProof/>
                  <w:webHidden/>
                </w:rPr>
                <w:fldChar w:fldCharType="begin"/>
              </w:r>
              <w:r w:rsidR="00761CE8">
                <w:rPr>
                  <w:noProof/>
                  <w:webHidden/>
                </w:rPr>
                <w:instrText xml:space="preserve"> PAGEREF _Toc42218764 \h </w:instrText>
              </w:r>
              <w:r w:rsidR="00761CE8">
                <w:rPr>
                  <w:noProof/>
                  <w:webHidden/>
                </w:rPr>
              </w:r>
              <w:r w:rsidR="00761CE8">
                <w:rPr>
                  <w:noProof/>
                  <w:webHidden/>
                </w:rPr>
                <w:fldChar w:fldCharType="separate"/>
              </w:r>
              <w:r w:rsidR="00655DDD">
                <w:rPr>
                  <w:noProof/>
                  <w:webHidden/>
                </w:rPr>
                <w:t>225</w:t>
              </w:r>
              <w:r w:rsidR="00761CE8">
                <w:rPr>
                  <w:noProof/>
                  <w:webHidden/>
                </w:rPr>
                <w:fldChar w:fldCharType="end"/>
              </w:r>
            </w:hyperlink>
          </w:p>
          <w:p w14:paraId="193508EE" w14:textId="5383455F"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5" w:history="1">
              <w:r w:rsidR="00761CE8" w:rsidRPr="00CF2296">
                <w:rPr>
                  <w:rStyle w:val="Hyperlink"/>
                  <w:noProof/>
                </w:rPr>
                <w:t>9.5</w:t>
              </w:r>
              <w:r w:rsidR="00761CE8">
                <w:rPr>
                  <w:noProof/>
                  <w:sz w:val="22"/>
                </w:rPr>
                <w:tab/>
              </w:r>
              <w:r w:rsidR="00761CE8" w:rsidRPr="00CF2296">
                <w:rPr>
                  <w:rStyle w:val="Hyperlink"/>
                  <w:noProof/>
                </w:rPr>
                <w:t>Entities consolidated pursuant to section 53(1)(b) of the FMA</w:t>
              </w:r>
              <w:r w:rsidR="00761CE8">
                <w:rPr>
                  <w:noProof/>
                  <w:webHidden/>
                </w:rPr>
                <w:tab/>
              </w:r>
              <w:r w:rsidR="00761CE8">
                <w:rPr>
                  <w:noProof/>
                  <w:webHidden/>
                </w:rPr>
                <w:fldChar w:fldCharType="begin"/>
              </w:r>
              <w:r w:rsidR="00761CE8">
                <w:rPr>
                  <w:noProof/>
                  <w:webHidden/>
                </w:rPr>
                <w:instrText xml:space="preserve"> PAGEREF _Toc42218765 \h </w:instrText>
              </w:r>
              <w:r w:rsidR="00761CE8">
                <w:rPr>
                  <w:noProof/>
                  <w:webHidden/>
                </w:rPr>
              </w:r>
              <w:r w:rsidR="00761CE8">
                <w:rPr>
                  <w:noProof/>
                  <w:webHidden/>
                </w:rPr>
                <w:fldChar w:fldCharType="separate"/>
              </w:r>
              <w:r w:rsidR="00655DDD">
                <w:rPr>
                  <w:noProof/>
                  <w:webHidden/>
                </w:rPr>
                <w:t>227</w:t>
              </w:r>
              <w:r w:rsidR="00761CE8">
                <w:rPr>
                  <w:noProof/>
                  <w:webHidden/>
                </w:rPr>
                <w:fldChar w:fldCharType="end"/>
              </w:r>
            </w:hyperlink>
          </w:p>
          <w:p w14:paraId="22A452C0" w14:textId="7325B79C"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6" w:history="1">
              <w:r w:rsidR="00761CE8" w:rsidRPr="00CF2296">
                <w:rPr>
                  <w:rStyle w:val="Hyperlink"/>
                  <w:noProof/>
                </w:rPr>
                <w:t>9.6</w:t>
              </w:r>
              <w:r w:rsidR="00761CE8">
                <w:rPr>
                  <w:noProof/>
                  <w:sz w:val="22"/>
                </w:rPr>
                <w:tab/>
              </w:r>
              <w:r w:rsidR="00761CE8" w:rsidRPr="00CF2296">
                <w:rPr>
                  <w:rStyle w:val="Hyperlink"/>
                  <w:noProof/>
                </w:rPr>
                <w:t>Correction of a prior period error</w:t>
              </w:r>
              <w:r w:rsidR="00761CE8">
                <w:rPr>
                  <w:noProof/>
                  <w:webHidden/>
                </w:rPr>
                <w:tab/>
              </w:r>
              <w:r w:rsidR="00761CE8">
                <w:rPr>
                  <w:noProof/>
                  <w:webHidden/>
                </w:rPr>
                <w:fldChar w:fldCharType="begin"/>
              </w:r>
              <w:r w:rsidR="00761CE8">
                <w:rPr>
                  <w:noProof/>
                  <w:webHidden/>
                </w:rPr>
                <w:instrText xml:space="preserve"> PAGEREF _Toc42218766 \h </w:instrText>
              </w:r>
              <w:r w:rsidR="00761CE8">
                <w:rPr>
                  <w:noProof/>
                  <w:webHidden/>
                </w:rPr>
              </w:r>
              <w:r w:rsidR="00761CE8">
                <w:rPr>
                  <w:noProof/>
                  <w:webHidden/>
                </w:rPr>
                <w:fldChar w:fldCharType="separate"/>
              </w:r>
              <w:r w:rsidR="00655DDD">
                <w:rPr>
                  <w:noProof/>
                  <w:webHidden/>
                </w:rPr>
                <w:t>228</w:t>
              </w:r>
              <w:r w:rsidR="00761CE8">
                <w:rPr>
                  <w:noProof/>
                  <w:webHidden/>
                </w:rPr>
                <w:fldChar w:fldCharType="end"/>
              </w:r>
            </w:hyperlink>
          </w:p>
          <w:p w14:paraId="150763BF" w14:textId="2717F53A"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7" w:history="1">
              <w:r w:rsidR="00761CE8" w:rsidRPr="00CF2296">
                <w:rPr>
                  <w:rStyle w:val="Hyperlink"/>
                  <w:noProof/>
                </w:rPr>
                <w:t>9.7</w:t>
              </w:r>
              <w:r w:rsidR="00761CE8">
                <w:rPr>
                  <w:noProof/>
                  <w:sz w:val="22"/>
                </w:rPr>
                <w:tab/>
              </w:r>
              <w:r w:rsidR="00761CE8" w:rsidRPr="00CF2296">
                <w:rPr>
                  <w:rStyle w:val="Hyperlink"/>
                  <w:noProof/>
                </w:rPr>
                <w:t>Change in accounting policies</w:t>
              </w:r>
              <w:r w:rsidR="00761CE8">
                <w:rPr>
                  <w:noProof/>
                  <w:webHidden/>
                </w:rPr>
                <w:tab/>
              </w:r>
              <w:r w:rsidR="00761CE8">
                <w:rPr>
                  <w:noProof/>
                  <w:webHidden/>
                </w:rPr>
                <w:fldChar w:fldCharType="begin"/>
              </w:r>
              <w:r w:rsidR="00761CE8">
                <w:rPr>
                  <w:noProof/>
                  <w:webHidden/>
                </w:rPr>
                <w:instrText xml:space="preserve"> PAGEREF _Toc42218767 \h </w:instrText>
              </w:r>
              <w:r w:rsidR="00761CE8">
                <w:rPr>
                  <w:noProof/>
                  <w:webHidden/>
                </w:rPr>
              </w:r>
              <w:r w:rsidR="00761CE8">
                <w:rPr>
                  <w:noProof/>
                  <w:webHidden/>
                </w:rPr>
                <w:fldChar w:fldCharType="separate"/>
              </w:r>
              <w:r w:rsidR="00655DDD">
                <w:rPr>
                  <w:noProof/>
                  <w:webHidden/>
                </w:rPr>
                <w:t>230</w:t>
              </w:r>
              <w:r w:rsidR="00761CE8">
                <w:rPr>
                  <w:noProof/>
                  <w:webHidden/>
                </w:rPr>
                <w:fldChar w:fldCharType="end"/>
              </w:r>
            </w:hyperlink>
          </w:p>
          <w:p w14:paraId="578A619D" w14:textId="4FBC6C00"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8" w:history="1">
              <w:r w:rsidR="00761CE8" w:rsidRPr="00CF2296">
                <w:rPr>
                  <w:rStyle w:val="Hyperlink"/>
                  <w:noProof/>
                </w:rPr>
                <w:t>9.8</w:t>
              </w:r>
              <w:r w:rsidR="00761CE8">
                <w:rPr>
                  <w:noProof/>
                  <w:sz w:val="22"/>
                </w:rPr>
                <w:tab/>
              </w:r>
              <w:r w:rsidR="00761CE8" w:rsidRPr="00CF2296">
                <w:rPr>
                  <w:rStyle w:val="Hyperlink"/>
                  <w:noProof/>
                </w:rPr>
                <w:t>Responsible persons</w:t>
              </w:r>
              <w:r w:rsidR="00761CE8">
                <w:rPr>
                  <w:noProof/>
                  <w:webHidden/>
                </w:rPr>
                <w:tab/>
              </w:r>
              <w:r w:rsidR="00761CE8">
                <w:rPr>
                  <w:noProof/>
                  <w:webHidden/>
                </w:rPr>
                <w:fldChar w:fldCharType="begin"/>
              </w:r>
              <w:r w:rsidR="00761CE8">
                <w:rPr>
                  <w:noProof/>
                  <w:webHidden/>
                </w:rPr>
                <w:instrText xml:space="preserve"> PAGEREF _Toc42218768 \h </w:instrText>
              </w:r>
              <w:r w:rsidR="00761CE8">
                <w:rPr>
                  <w:noProof/>
                  <w:webHidden/>
                </w:rPr>
              </w:r>
              <w:r w:rsidR="00761CE8">
                <w:rPr>
                  <w:noProof/>
                  <w:webHidden/>
                </w:rPr>
                <w:fldChar w:fldCharType="separate"/>
              </w:r>
              <w:r w:rsidR="00655DDD">
                <w:rPr>
                  <w:noProof/>
                  <w:webHidden/>
                </w:rPr>
                <w:t>237</w:t>
              </w:r>
              <w:r w:rsidR="00761CE8">
                <w:rPr>
                  <w:noProof/>
                  <w:webHidden/>
                </w:rPr>
                <w:fldChar w:fldCharType="end"/>
              </w:r>
            </w:hyperlink>
          </w:p>
          <w:p w14:paraId="72CFABF5" w14:textId="20D794FF"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69" w:history="1">
              <w:r w:rsidR="00761CE8" w:rsidRPr="00CF2296">
                <w:rPr>
                  <w:rStyle w:val="Hyperlink"/>
                  <w:noProof/>
                </w:rPr>
                <w:t>9.9</w:t>
              </w:r>
              <w:r w:rsidR="00761CE8">
                <w:rPr>
                  <w:noProof/>
                  <w:sz w:val="22"/>
                </w:rPr>
                <w:tab/>
              </w:r>
              <w:r w:rsidR="00761CE8" w:rsidRPr="00CF2296">
                <w:rPr>
                  <w:rStyle w:val="Hyperlink"/>
                  <w:noProof/>
                </w:rPr>
                <w:t>Remuneration of executives</w:t>
              </w:r>
              <w:r w:rsidR="00761CE8">
                <w:rPr>
                  <w:noProof/>
                  <w:webHidden/>
                </w:rPr>
                <w:tab/>
              </w:r>
              <w:r w:rsidR="00761CE8">
                <w:rPr>
                  <w:noProof/>
                  <w:webHidden/>
                </w:rPr>
                <w:fldChar w:fldCharType="begin"/>
              </w:r>
              <w:r w:rsidR="00761CE8">
                <w:rPr>
                  <w:noProof/>
                  <w:webHidden/>
                </w:rPr>
                <w:instrText xml:space="preserve"> PAGEREF _Toc42218769 \h </w:instrText>
              </w:r>
              <w:r w:rsidR="00761CE8">
                <w:rPr>
                  <w:noProof/>
                  <w:webHidden/>
                </w:rPr>
              </w:r>
              <w:r w:rsidR="00761CE8">
                <w:rPr>
                  <w:noProof/>
                  <w:webHidden/>
                </w:rPr>
                <w:fldChar w:fldCharType="separate"/>
              </w:r>
              <w:r w:rsidR="00655DDD">
                <w:rPr>
                  <w:noProof/>
                  <w:webHidden/>
                </w:rPr>
                <w:t>237</w:t>
              </w:r>
              <w:r w:rsidR="00761CE8">
                <w:rPr>
                  <w:noProof/>
                  <w:webHidden/>
                </w:rPr>
                <w:fldChar w:fldCharType="end"/>
              </w:r>
            </w:hyperlink>
          </w:p>
          <w:p w14:paraId="2404D3BC" w14:textId="6B8DE0C7"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70" w:history="1">
              <w:r w:rsidR="00761CE8" w:rsidRPr="00CF2296">
                <w:rPr>
                  <w:rStyle w:val="Hyperlink"/>
                  <w:noProof/>
                </w:rPr>
                <w:t>9.10</w:t>
              </w:r>
              <w:r w:rsidR="00761CE8">
                <w:rPr>
                  <w:noProof/>
                  <w:sz w:val="22"/>
                </w:rPr>
                <w:tab/>
              </w:r>
              <w:r w:rsidR="00761CE8" w:rsidRPr="00CF2296">
                <w:rPr>
                  <w:rStyle w:val="Hyperlink"/>
                  <w:noProof/>
                </w:rPr>
                <w:t>Related parties</w:t>
              </w:r>
              <w:r w:rsidR="00761CE8">
                <w:rPr>
                  <w:noProof/>
                  <w:webHidden/>
                </w:rPr>
                <w:tab/>
              </w:r>
              <w:r w:rsidR="00761CE8">
                <w:rPr>
                  <w:noProof/>
                  <w:webHidden/>
                </w:rPr>
                <w:fldChar w:fldCharType="begin"/>
              </w:r>
              <w:r w:rsidR="00761CE8">
                <w:rPr>
                  <w:noProof/>
                  <w:webHidden/>
                </w:rPr>
                <w:instrText xml:space="preserve"> PAGEREF _Toc42218770 \h </w:instrText>
              </w:r>
              <w:r w:rsidR="00761CE8">
                <w:rPr>
                  <w:noProof/>
                  <w:webHidden/>
                </w:rPr>
              </w:r>
              <w:r w:rsidR="00761CE8">
                <w:rPr>
                  <w:noProof/>
                  <w:webHidden/>
                </w:rPr>
                <w:fldChar w:fldCharType="separate"/>
              </w:r>
              <w:r w:rsidR="00655DDD">
                <w:rPr>
                  <w:noProof/>
                  <w:webHidden/>
                </w:rPr>
                <w:t>239</w:t>
              </w:r>
              <w:r w:rsidR="00761CE8">
                <w:rPr>
                  <w:noProof/>
                  <w:webHidden/>
                </w:rPr>
                <w:fldChar w:fldCharType="end"/>
              </w:r>
            </w:hyperlink>
          </w:p>
          <w:p w14:paraId="683BA557" w14:textId="24F56B71"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71" w:history="1">
              <w:r w:rsidR="00761CE8" w:rsidRPr="00CF2296">
                <w:rPr>
                  <w:rStyle w:val="Hyperlink"/>
                  <w:noProof/>
                </w:rPr>
                <w:t>9.11</w:t>
              </w:r>
              <w:r w:rsidR="00761CE8">
                <w:rPr>
                  <w:noProof/>
                  <w:sz w:val="22"/>
                </w:rPr>
                <w:tab/>
              </w:r>
              <w:r w:rsidR="00761CE8" w:rsidRPr="00CF2296">
                <w:rPr>
                  <w:rStyle w:val="Hyperlink"/>
                  <w:noProof/>
                </w:rPr>
                <w:t>Remuneration of auditors</w:t>
              </w:r>
              <w:r w:rsidR="00761CE8">
                <w:rPr>
                  <w:noProof/>
                  <w:webHidden/>
                </w:rPr>
                <w:tab/>
              </w:r>
              <w:r w:rsidR="00761CE8">
                <w:rPr>
                  <w:noProof/>
                  <w:webHidden/>
                </w:rPr>
                <w:fldChar w:fldCharType="begin"/>
              </w:r>
              <w:r w:rsidR="00761CE8">
                <w:rPr>
                  <w:noProof/>
                  <w:webHidden/>
                </w:rPr>
                <w:instrText xml:space="preserve"> PAGEREF _Toc42218771 \h </w:instrText>
              </w:r>
              <w:r w:rsidR="00761CE8">
                <w:rPr>
                  <w:noProof/>
                  <w:webHidden/>
                </w:rPr>
              </w:r>
              <w:r w:rsidR="00761CE8">
                <w:rPr>
                  <w:noProof/>
                  <w:webHidden/>
                </w:rPr>
                <w:fldChar w:fldCharType="separate"/>
              </w:r>
              <w:r w:rsidR="00655DDD">
                <w:rPr>
                  <w:noProof/>
                  <w:webHidden/>
                </w:rPr>
                <w:t>242</w:t>
              </w:r>
              <w:r w:rsidR="00761CE8">
                <w:rPr>
                  <w:noProof/>
                  <w:webHidden/>
                </w:rPr>
                <w:fldChar w:fldCharType="end"/>
              </w:r>
            </w:hyperlink>
          </w:p>
          <w:p w14:paraId="5342F6D6" w14:textId="6680F41E"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72" w:history="1">
              <w:r w:rsidR="00761CE8" w:rsidRPr="00CF2296">
                <w:rPr>
                  <w:rStyle w:val="Hyperlink"/>
                  <w:noProof/>
                </w:rPr>
                <w:t>9.12</w:t>
              </w:r>
              <w:r w:rsidR="00761CE8">
                <w:rPr>
                  <w:noProof/>
                  <w:sz w:val="22"/>
                </w:rPr>
                <w:tab/>
              </w:r>
              <w:r w:rsidR="00761CE8" w:rsidRPr="00CF2296">
                <w:rPr>
                  <w:rStyle w:val="Hyperlink"/>
                  <w:noProof/>
                </w:rPr>
                <w:t>Subsequent events</w:t>
              </w:r>
              <w:r w:rsidR="00761CE8">
                <w:rPr>
                  <w:noProof/>
                  <w:webHidden/>
                </w:rPr>
                <w:tab/>
              </w:r>
              <w:r w:rsidR="00761CE8">
                <w:rPr>
                  <w:noProof/>
                  <w:webHidden/>
                </w:rPr>
                <w:fldChar w:fldCharType="begin"/>
              </w:r>
              <w:r w:rsidR="00761CE8">
                <w:rPr>
                  <w:noProof/>
                  <w:webHidden/>
                </w:rPr>
                <w:instrText xml:space="preserve"> PAGEREF _Toc42218772 \h </w:instrText>
              </w:r>
              <w:r w:rsidR="00761CE8">
                <w:rPr>
                  <w:noProof/>
                  <w:webHidden/>
                </w:rPr>
              </w:r>
              <w:r w:rsidR="00761CE8">
                <w:rPr>
                  <w:noProof/>
                  <w:webHidden/>
                </w:rPr>
                <w:fldChar w:fldCharType="separate"/>
              </w:r>
              <w:r w:rsidR="00655DDD">
                <w:rPr>
                  <w:noProof/>
                  <w:webHidden/>
                </w:rPr>
                <w:t>243</w:t>
              </w:r>
              <w:r w:rsidR="00761CE8">
                <w:rPr>
                  <w:noProof/>
                  <w:webHidden/>
                </w:rPr>
                <w:fldChar w:fldCharType="end"/>
              </w:r>
            </w:hyperlink>
          </w:p>
          <w:p w14:paraId="4B044FBA" w14:textId="3F346CF8"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73" w:history="1">
              <w:r w:rsidR="00761CE8" w:rsidRPr="00CF2296">
                <w:rPr>
                  <w:rStyle w:val="Hyperlink"/>
                  <w:noProof/>
                </w:rPr>
                <w:t>9.13</w:t>
              </w:r>
              <w:r w:rsidR="00761CE8">
                <w:rPr>
                  <w:noProof/>
                  <w:sz w:val="22"/>
                </w:rPr>
                <w:tab/>
              </w:r>
              <w:r w:rsidR="00761CE8" w:rsidRPr="00CF2296">
                <w:rPr>
                  <w:rStyle w:val="Hyperlink"/>
                  <w:noProof/>
                </w:rPr>
                <w:t>Other accounting policies</w:t>
              </w:r>
              <w:r w:rsidR="00761CE8">
                <w:rPr>
                  <w:noProof/>
                  <w:webHidden/>
                </w:rPr>
                <w:tab/>
              </w:r>
              <w:r w:rsidR="00761CE8">
                <w:rPr>
                  <w:noProof/>
                  <w:webHidden/>
                </w:rPr>
                <w:fldChar w:fldCharType="begin"/>
              </w:r>
              <w:r w:rsidR="00761CE8">
                <w:rPr>
                  <w:noProof/>
                  <w:webHidden/>
                </w:rPr>
                <w:instrText xml:space="preserve"> PAGEREF _Toc42218773 \h </w:instrText>
              </w:r>
              <w:r w:rsidR="00761CE8">
                <w:rPr>
                  <w:noProof/>
                  <w:webHidden/>
                </w:rPr>
              </w:r>
              <w:r w:rsidR="00761CE8">
                <w:rPr>
                  <w:noProof/>
                  <w:webHidden/>
                </w:rPr>
                <w:fldChar w:fldCharType="separate"/>
              </w:r>
              <w:r w:rsidR="00655DDD">
                <w:rPr>
                  <w:noProof/>
                  <w:webHidden/>
                </w:rPr>
                <w:t>244</w:t>
              </w:r>
              <w:r w:rsidR="00761CE8">
                <w:rPr>
                  <w:noProof/>
                  <w:webHidden/>
                </w:rPr>
                <w:fldChar w:fldCharType="end"/>
              </w:r>
            </w:hyperlink>
          </w:p>
          <w:p w14:paraId="7F736031" w14:textId="51D1F890"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74" w:history="1">
              <w:r w:rsidR="00761CE8" w:rsidRPr="00CF2296">
                <w:rPr>
                  <w:rStyle w:val="Hyperlink"/>
                  <w:noProof/>
                </w:rPr>
                <w:t>9.14</w:t>
              </w:r>
              <w:r w:rsidR="00761CE8">
                <w:rPr>
                  <w:noProof/>
                  <w:sz w:val="22"/>
                </w:rPr>
                <w:tab/>
              </w:r>
              <w:r w:rsidR="00761CE8" w:rsidRPr="00CF2296">
                <w:rPr>
                  <w:rStyle w:val="Hyperlink"/>
                  <w:noProof/>
                </w:rPr>
                <w:t>Australian Accounting Standards issued that are not yet effective</w:t>
              </w:r>
              <w:r w:rsidR="00761CE8">
                <w:rPr>
                  <w:noProof/>
                  <w:webHidden/>
                </w:rPr>
                <w:tab/>
              </w:r>
              <w:r w:rsidR="00761CE8">
                <w:rPr>
                  <w:noProof/>
                  <w:webHidden/>
                </w:rPr>
                <w:fldChar w:fldCharType="begin"/>
              </w:r>
              <w:r w:rsidR="00761CE8">
                <w:rPr>
                  <w:noProof/>
                  <w:webHidden/>
                </w:rPr>
                <w:instrText xml:space="preserve"> PAGEREF _Toc42218774 \h </w:instrText>
              </w:r>
              <w:r w:rsidR="00761CE8">
                <w:rPr>
                  <w:noProof/>
                  <w:webHidden/>
                </w:rPr>
              </w:r>
              <w:r w:rsidR="00761CE8">
                <w:rPr>
                  <w:noProof/>
                  <w:webHidden/>
                </w:rPr>
                <w:fldChar w:fldCharType="separate"/>
              </w:r>
              <w:r w:rsidR="00655DDD">
                <w:rPr>
                  <w:noProof/>
                  <w:webHidden/>
                </w:rPr>
                <w:t>244</w:t>
              </w:r>
              <w:r w:rsidR="00761CE8">
                <w:rPr>
                  <w:noProof/>
                  <w:webHidden/>
                </w:rPr>
                <w:fldChar w:fldCharType="end"/>
              </w:r>
            </w:hyperlink>
          </w:p>
          <w:p w14:paraId="083E3EE6" w14:textId="5E46878B"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75" w:history="1">
              <w:r w:rsidR="00761CE8" w:rsidRPr="00CF2296">
                <w:rPr>
                  <w:rStyle w:val="Hyperlink"/>
                  <w:noProof/>
                </w:rPr>
                <w:t>9.15</w:t>
              </w:r>
              <w:r w:rsidR="00761CE8">
                <w:rPr>
                  <w:noProof/>
                  <w:sz w:val="22"/>
                </w:rPr>
                <w:tab/>
              </w:r>
              <w:r w:rsidR="00761CE8" w:rsidRPr="00CF2296">
                <w:rPr>
                  <w:rStyle w:val="Hyperlink"/>
                  <w:noProof/>
                </w:rPr>
                <w:t>Glossary of technical terms</w:t>
              </w:r>
              <w:r w:rsidR="00761CE8">
                <w:rPr>
                  <w:noProof/>
                  <w:webHidden/>
                </w:rPr>
                <w:tab/>
              </w:r>
              <w:r w:rsidR="00761CE8">
                <w:rPr>
                  <w:noProof/>
                  <w:webHidden/>
                </w:rPr>
                <w:fldChar w:fldCharType="begin"/>
              </w:r>
              <w:r w:rsidR="00761CE8">
                <w:rPr>
                  <w:noProof/>
                  <w:webHidden/>
                </w:rPr>
                <w:instrText xml:space="preserve"> PAGEREF _Toc42218775 \h </w:instrText>
              </w:r>
              <w:r w:rsidR="00761CE8">
                <w:rPr>
                  <w:noProof/>
                  <w:webHidden/>
                </w:rPr>
              </w:r>
              <w:r w:rsidR="00761CE8">
                <w:rPr>
                  <w:noProof/>
                  <w:webHidden/>
                </w:rPr>
                <w:fldChar w:fldCharType="separate"/>
              </w:r>
              <w:r w:rsidR="00655DDD">
                <w:rPr>
                  <w:noProof/>
                  <w:webHidden/>
                </w:rPr>
                <w:t>246</w:t>
              </w:r>
              <w:r w:rsidR="00761CE8">
                <w:rPr>
                  <w:noProof/>
                  <w:webHidden/>
                </w:rPr>
                <w:fldChar w:fldCharType="end"/>
              </w:r>
            </w:hyperlink>
          </w:p>
          <w:p w14:paraId="56FFC436" w14:textId="48CFCBE9" w:rsidR="00761CE8" w:rsidRDefault="007521AA">
            <w:pPr>
              <w:pStyle w:val="TOC8"/>
              <w:cnfStyle w:val="000000000000" w:firstRow="0" w:lastRow="0" w:firstColumn="0" w:lastColumn="0" w:oddVBand="0" w:evenVBand="0" w:oddHBand="0" w:evenHBand="0" w:firstRowFirstColumn="0" w:firstRowLastColumn="0" w:lastRowFirstColumn="0" w:lastRowLastColumn="0"/>
              <w:rPr>
                <w:noProof/>
                <w:sz w:val="22"/>
              </w:rPr>
            </w:pPr>
            <w:hyperlink w:anchor="_Toc42218776" w:history="1">
              <w:r w:rsidR="00761CE8" w:rsidRPr="00CF2296">
                <w:rPr>
                  <w:rStyle w:val="Hyperlink"/>
                  <w:noProof/>
                </w:rPr>
                <w:t>9.16</w:t>
              </w:r>
              <w:r w:rsidR="00761CE8">
                <w:rPr>
                  <w:noProof/>
                  <w:sz w:val="22"/>
                </w:rPr>
                <w:tab/>
              </w:r>
              <w:r w:rsidR="00761CE8" w:rsidRPr="00CF2296">
                <w:rPr>
                  <w:rStyle w:val="Hyperlink"/>
                  <w:noProof/>
                </w:rPr>
                <w:t>Style conventions</w:t>
              </w:r>
              <w:r w:rsidR="00761CE8">
                <w:rPr>
                  <w:noProof/>
                  <w:webHidden/>
                </w:rPr>
                <w:tab/>
              </w:r>
              <w:r w:rsidR="00761CE8">
                <w:rPr>
                  <w:noProof/>
                  <w:webHidden/>
                </w:rPr>
                <w:fldChar w:fldCharType="begin"/>
              </w:r>
              <w:r w:rsidR="00761CE8">
                <w:rPr>
                  <w:noProof/>
                  <w:webHidden/>
                </w:rPr>
                <w:instrText xml:space="preserve"> PAGEREF _Toc42218776 \h </w:instrText>
              </w:r>
              <w:r w:rsidR="00761CE8">
                <w:rPr>
                  <w:noProof/>
                  <w:webHidden/>
                </w:rPr>
              </w:r>
              <w:r w:rsidR="00761CE8">
                <w:rPr>
                  <w:noProof/>
                  <w:webHidden/>
                </w:rPr>
                <w:fldChar w:fldCharType="separate"/>
              </w:r>
              <w:r w:rsidR="00655DDD">
                <w:rPr>
                  <w:noProof/>
                  <w:webHidden/>
                </w:rPr>
                <w:t>250</w:t>
              </w:r>
              <w:r w:rsidR="00761CE8">
                <w:rPr>
                  <w:noProof/>
                  <w:webHidden/>
                </w:rPr>
                <w:fldChar w:fldCharType="end"/>
              </w:r>
            </w:hyperlink>
          </w:p>
          <w:p w14:paraId="54561896" w14:textId="2D173079" w:rsidR="00E73BC6" w:rsidRPr="00940E38" w:rsidRDefault="00E73BC6" w:rsidP="00761CE8">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bl>
    <w:p w14:paraId="679AA950" w14:textId="77777777" w:rsidR="00E73BC6" w:rsidRPr="00940E38" w:rsidRDefault="00E73BC6" w:rsidP="00E73BC6"/>
    <w:p w14:paraId="455B927A" w14:textId="77777777" w:rsidR="00BF3BF0" w:rsidRDefault="00BF3BF0" w:rsidP="00E73BC6">
      <w:pPr>
        <w:keepLines w:val="0"/>
        <w:sectPr w:rsidR="00BF3BF0" w:rsidSect="00E73BC6">
          <w:headerReference w:type="even" r:id="rId84"/>
          <w:headerReference w:type="default" r:id="rId85"/>
          <w:footerReference w:type="even" r:id="rId86"/>
          <w:footerReference w:type="default" r:id="rId87"/>
          <w:headerReference w:type="first" r:id="rId88"/>
          <w:footerReference w:type="first" r:id="rId89"/>
          <w:pgSz w:w="11906" w:h="16838" w:code="9"/>
          <w:pgMar w:top="1134" w:right="1134" w:bottom="1134" w:left="1134" w:header="624" w:footer="567" w:gutter="0"/>
          <w:cols w:sep="1" w:space="567"/>
          <w:docGrid w:linePitch="360"/>
        </w:sectPr>
      </w:pPr>
    </w:p>
    <w:p w14:paraId="435D655F" w14:textId="77777777" w:rsidR="00E73BC6" w:rsidRPr="00940E38" w:rsidRDefault="00E73BC6" w:rsidP="00E73BC6">
      <w:pPr>
        <w:pStyle w:val="Smallline"/>
      </w:pPr>
    </w:p>
    <w:p w14:paraId="7106C8EC" w14:textId="77777777" w:rsidR="00E73BC6" w:rsidRPr="00940E38" w:rsidRDefault="00E73BC6" w:rsidP="00E73BC6">
      <w:pPr>
        <w:pStyle w:val="Guidanceheading"/>
        <w:rPr>
          <w:color w:val="auto"/>
        </w:rPr>
      </w:pPr>
      <w:r w:rsidRPr="00940E38">
        <w:t>Guidance: Financial report structure</w:t>
      </w:r>
    </w:p>
    <w:p w14:paraId="2C56F6A7" w14:textId="77777777" w:rsidR="00E73BC6" w:rsidRPr="00940E38" w:rsidRDefault="00E73BC6" w:rsidP="00E73BC6">
      <w:pPr>
        <w:pStyle w:val="Guidanceheading1"/>
      </w:pPr>
      <w:r w:rsidRPr="00940E38">
        <w:t>A complete set of financial statements comprises the following:</w:t>
      </w:r>
    </w:p>
    <w:p w14:paraId="1F413452" w14:textId="77777777" w:rsidR="00E73BC6" w:rsidRPr="00940E38" w:rsidRDefault="00E73BC6" w:rsidP="00FC71D7">
      <w:pPr>
        <w:pStyle w:val="Guidancebullet"/>
        <w:numPr>
          <w:ilvl w:val="0"/>
          <w:numId w:val="140"/>
        </w:numPr>
      </w:pPr>
      <w:r>
        <w:t>A</w:t>
      </w:r>
      <w:r w:rsidRPr="00940E38">
        <w:t xml:space="preserve"> statement of financial position (or balance sheet)</w:t>
      </w:r>
      <w:r>
        <w:t>;</w:t>
      </w:r>
    </w:p>
    <w:p w14:paraId="2380E47D" w14:textId="77777777" w:rsidR="00E73BC6" w:rsidRPr="00940E38" w:rsidRDefault="00E73BC6" w:rsidP="00FC71D7">
      <w:pPr>
        <w:pStyle w:val="Guidancebullet"/>
        <w:numPr>
          <w:ilvl w:val="0"/>
          <w:numId w:val="140"/>
        </w:numPr>
      </w:pPr>
      <w:r>
        <w:t>A</w:t>
      </w:r>
      <w:r w:rsidRPr="00940E38">
        <w:t xml:space="preserve"> statement of profit or loss and other comprehensive income</w:t>
      </w:r>
      <w:r>
        <w:t>;</w:t>
      </w:r>
    </w:p>
    <w:p w14:paraId="22CA59D1" w14:textId="77777777" w:rsidR="00E73BC6" w:rsidRPr="00940E38" w:rsidRDefault="00E73BC6" w:rsidP="00FC71D7">
      <w:pPr>
        <w:pStyle w:val="Guidancebullet"/>
        <w:numPr>
          <w:ilvl w:val="0"/>
          <w:numId w:val="140"/>
        </w:numPr>
      </w:pPr>
      <w:r>
        <w:t>A</w:t>
      </w:r>
      <w:r w:rsidRPr="00940E38">
        <w:t xml:space="preserve"> statement of changes in equity</w:t>
      </w:r>
      <w:r>
        <w:t>;</w:t>
      </w:r>
    </w:p>
    <w:p w14:paraId="47E46890" w14:textId="77777777" w:rsidR="00E73BC6" w:rsidRPr="00940E38" w:rsidRDefault="00E73BC6" w:rsidP="00FC71D7">
      <w:pPr>
        <w:pStyle w:val="Guidancebullet"/>
        <w:numPr>
          <w:ilvl w:val="0"/>
          <w:numId w:val="140"/>
        </w:numPr>
      </w:pPr>
      <w:r>
        <w:t>A</w:t>
      </w:r>
      <w:r w:rsidRPr="00940E38">
        <w:t xml:space="preserve"> statement of cash flows (together the ‘</w:t>
      </w:r>
      <w:r w:rsidRPr="00940E38">
        <w:rPr>
          <w:b/>
        </w:rPr>
        <w:t>Financial Statements</w:t>
      </w:r>
      <w:r w:rsidRPr="00940E38">
        <w:t>’</w:t>
      </w:r>
      <w:r w:rsidRPr="00870BED">
        <w:t>)</w:t>
      </w:r>
      <w:r>
        <w:t>;</w:t>
      </w:r>
    </w:p>
    <w:p w14:paraId="208C3AA6" w14:textId="77777777" w:rsidR="00E73BC6" w:rsidRPr="00940E38" w:rsidRDefault="00E73BC6" w:rsidP="00FC71D7">
      <w:pPr>
        <w:pStyle w:val="Guidancebullet"/>
        <w:numPr>
          <w:ilvl w:val="0"/>
          <w:numId w:val="140"/>
        </w:numPr>
      </w:pPr>
      <w:r>
        <w:t>N</w:t>
      </w:r>
      <w:r w:rsidRPr="00940E38">
        <w:t>otes, comprising a summary of significant accounting policies and other explanatory information</w:t>
      </w:r>
      <w:r>
        <w:t>; and</w:t>
      </w:r>
    </w:p>
    <w:p w14:paraId="3EB2C015" w14:textId="00E5D029" w:rsidR="00E73BC6" w:rsidRPr="00E81A3E" w:rsidRDefault="00E73BC6" w:rsidP="00FC71D7">
      <w:pPr>
        <w:pStyle w:val="Guidancebullet"/>
        <w:numPr>
          <w:ilvl w:val="0"/>
          <w:numId w:val="140"/>
        </w:numPr>
        <w:rPr>
          <w:rStyle w:val="SourceReference"/>
          <w:noProof w:val="0"/>
          <w:sz w:val="18"/>
        </w:rPr>
      </w:pPr>
      <w:r>
        <w:t>C</w:t>
      </w:r>
      <w:r w:rsidRPr="00940E38">
        <w:t xml:space="preserve">omparative information in respect of the preceding period. </w:t>
      </w:r>
      <w:r w:rsidRPr="00940E38">
        <w:rPr>
          <w:rStyle w:val="SourceReference"/>
        </w:rPr>
        <w:t>[AASB 101.10]</w:t>
      </w:r>
    </w:p>
    <w:p w14:paraId="7E6226F3" w14:textId="77777777" w:rsidR="0074352E" w:rsidRPr="005F45BF" w:rsidRDefault="0074352E" w:rsidP="0074352E">
      <w:pPr>
        <w:pStyle w:val="Guidancebullet"/>
        <w:numPr>
          <w:ilvl w:val="0"/>
          <w:numId w:val="140"/>
        </w:numPr>
      </w:pPr>
      <w:r>
        <w:t>A</w:t>
      </w:r>
      <w:r w:rsidRPr="00E81A3E">
        <w:t xml:space="preserve"> statement of financial position as at the beginning of the preceding period when an entity applies an accounting policy retrospectively or makes a retrospective restatement of items in its financial statements, or when it reclassifies items in its financial statements </w:t>
      </w:r>
    </w:p>
    <w:p w14:paraId="6A7FADEF" w14:textId="77777777" w:rsidR="00E73BC6" w:rsidRPr="00940E38" w:rsidRDefault="00E73BC6" w:rsidP="00E73BC6">
      <w:pPr>
        <w:pStyle w:val="Guidanceheading1"/>
      </w:pPr>
      <w:r w:rsidRPr="00940E38">
        <w:t>Contents of the notes to the financial statements</w:t>
      </w:r>
    </w:p>
    <w:p w14:paraId="3F408E87" w14:textId="77777777" w:rsidR="00E73BC6" w:rsidRPr="00940E38" w:rsidRDefault="00E73BC6" w:rsidP="00E73BC6">
      <w:pPr>
        <w:pStyle w:val="GuidanceNormal"/>
      </w:pPr>
      <w:r w:rsidRPr="00940E38">
        <w:t>The notes to the financial statements of an entity shall:</w:t>
      </w:r>
    </w:p>
    <w:p w14:paraId="2AA8AFAE" w14:textId="77777777" w:rsidR="00E73BC6" w:rsidRPr="00940E38" w:rsidRDefault="00E73BC6" w:rsidP="00E73BC6">
      <w:pPr>
        <w:pStyle w:val="Guidancebullet"/>
      </w:pPr>
      <w:r w:rsidRPr="00940E38">
        <w:t>present information about the basis of preparation;</w:t>
      </w:r>
    </w:p>
    <w:p w14:paraId="24686980" w14:textId="77777777" w:rsidR="00E73BC6" w:rsidRPr="00940E38" w:rsidRDefault="00E73BC6" w:rsidP="00E73BC6">
      <w:pPr>
        <w:pStyle w:val="Guidancebullet"/>
      </w:pPr>
      <w:r w:rsidRPr="00940E38">
        <w:t xml:space="preserve">disclose the information required by AASs that is not presented in the face of the financial statements; </w:t>
      </w:r>
    </w:p>
    <w:p w14:paraId="54A40B52" w14:textId="77777777" w:rsidR="00E73BC6" w:rsidRPr="00940E38" w:rsidRDefault="00E73BC6" w:rsidP="00E73BC6">
      <w:pPr>
        <w:pStyle w:val="Guidancebullet"/>
      </w:pPr>
      <w:r w:rsidRPr="00940E38">
        <w:t xml:space="preserve">provide additional information that is relevant to an understanding of the financial statements and that is not disclosed elsewhere; and </w:t>
      </w:r>
    </w:p>
    <w:p w14:paraId="34532EFE" w14:textId="77777777" w:rsidR="00E73BC6" w:rsidRPr="00940E38" w:rsidRDefault="00E73BC6" w:rsidP="00E73BC6">
      <w:pPr>
        <w:pStyle w:val="Guidancebullet"/>
      </w:pPr>
      <w:r w:rsidRPr="00940E38">
        <w:t xml:space="preserve">be presented in a systematic manner with cross references to the financial statements or any related information in the notes </w:t>
      </w:r>
      <w:r w:rsidRPr="00940E38">
        <w:rPr>
          <w:rStyle w:val="SourceReference"/>
        </w:rPr>
        <w:t>[AASB 101.112 113]</w:t>
      </w:r>
      <w:r w:rsidRPr="00940E38">
        <w:t xml:space="preserve">; </w:t>
      </w:r>
    </w:p>
    <w:p w14:paraId="763E96D2" w14:textId="77777777" w:rsidR="00E73BC6" w:rsidRPr="00940E38" w:rsidRDefault="00E73BC6" w:rsidP="00E73BC6">
      <w:pPr>
        <w:pStyle w:val="Guidancebullet"/>
      </w:pPr>
      <w:r w:rsidRPr="00940E38">
        <w:t xml:space="preserve">contain a statement of compliance with AASs; </w:t>
      </w:r>
      <w:r w:rsidRPr="00940E38">
        <w:rPr>
          <w:rStyle w:val="SourceReference"/>
        </w:rPr>
        <w:t>[AASB 1054.7]</w:t>
      </w:r>
      <w:r w:rsidRPr="00940E38">
        <w:t xml:space="preserve"> and</w:t>
      </w:r>
    </w:p>
    <w:p w14:paraId="5A2CDA3E" w14:textId="77777777" w:rsidR="00E73BC6" w:rsidRPr="00FF4161" w:rsidRDefault="00E73BC6" w:rsidP="00E73BC6">
      <w:pPr>
        <w:pStyle w:val="Guidancebullet"/>
        <w:pBdr>
          <w:bottom w:val="single" w:sz="4" w:space="1" w:color="0072CE" w:themeColor="accent4"/>
        </w:pBdr>
      </w:pPr>
      <w:r w:rsidRPr="00FF4161">
        <w:t xml:space="preserve">contain a summary of significant accounting policies relevant to understanding the information presented in the financial statements, including the measurement bases used in preparing the financial statements. </w:t>
      </w:r>
      <w:r w:rsidRPr="00FF4161">
        <w:rPr>
          <w:rStyle w:val="SourceReference"/>
        </w:rPr>
        <w:t>[AASB 101.117]</w:t>
      </w:r>
    </w:p>
    <w:p w14:paraId="05BD625B" w14:textId="77777777" w:rsidR="00E73BC6" w:rsidRPr="00940E38" w:rsidRDefault="00E73BC6" w:rsidP="00E73BC6"/>
    <w:p w14:paraId="4D72EAC4" w14:textId="77777777" w:rsidR="00E73BC6" w:rsidRPr="00940E38" w:rsidRDefault="00E73BC6" w:rsidP="00E73BC6"/>
    <w:p w14:paraId="4CA53366" w14:textId="77777777" w:rsidR="00E73BC6" w:rsidRPr="00940E38" w:rsidRDefault="00E73BC6" w:rsidP="00E73BC6">
      <w:pPr>
        <w:sectPr w:rsidR="00E73BC6" w:rsidRPr="00940E38" w:rsidSect="00E73BC6">
          <w:pgSz w:w="11906" w:h="16838" w:code="9"/>
          <w:pgMar w:top="1134" w:right="1134" w:bottom="1134" w:left="1134" w:header="624" w:footer="567" w:gutter="0"/>
          <w:cols w:sep="1" w:space="567"/>
          <w:docGrid w:linePitch="360"/>
        </w:sectPr>
      </w:pPr>
    </w:p>
    <w:p w14:paraId="78B1B3DB" w14:textId="77777777" w:rsidR="00E73BC6" w:rsidRPr="00940E38" w:rsidRDefault="00E73BC6" w:rsidP="00FA656D">
      <w:pPr>
        <w:pStyle w:val="Heading10"/>
      </w:pPr>
      <w:bookmarkStart w:id="207" w:name="INDEX_DecinFinStats"/>
      <w:bookmarkStart w:id="208" w:name="INDEX_ComplianceMinDirection"/>
      <w:r w:rsidRPr="00940E38">
        <w:lastRenderedPageBreak/>
        <w:t xml:space="preserve">Declaration </w:t>
      </w:r>
      <w:bookmarkEnd w:id="207"/>
      <w:r w:rsidRPr="00940E38">
        <w:t>in the financial statements</w:t>
      </w:r>
    </w:p>
    <w:bookmarkEnd w:id="208"/>
    <w:p w14:paraId="544DD6A9" w14:textId="77777777" w:rsidR="00E73BC6" w:rsidRPr="00940E38" w:rsidRDefault="00E73BC6" w:rsidP="00E73BC6">
      <w:r w:rsidRPr="00940E38">
        <w:t xml:space="preserve">The attached financial statements for the Department of Technology have been prepared in accordance with Direction 5.2 of the Standing Directions of the Assistant Treasurer under the </w:t>
      </w:r>
      <w:r w:rsidRPr="00940E38">
        <w:rPr>
          <w:i/>
        </w:rPr>
        <w:t>Financial Management Act 1994</w:t>
      </w:r>
      <w:r w:rsidRPr="00940E38">
        <w:t xml:space="preserve">, applicable Financial Reporting Directions, Australian Accounting Standards including interpretations, and other mandatory professional reporting requirements. </w:t>
      </w:r>
      <w:r w:rsidRPr="00940E38">
        <w:rPr>
          <w:rStyle w:val="SourceReference"/>
        </w:rPr>
        <w:t>[SD 5.2.1, 5.2.2(b)]</w:t>
      </w:r>
    </w:p>
    <w:p w14:paraId="49310635" w14:textId="77777777" w:rsidR="00E73BC6" w:rsidRPr="00940E38" w:rsidRDefault="00E73BC6" w:rsidP="00E73BC6">
      <w:r w:rsidRPr="00940E38">
        <w:t>We further state that, in our opinion, the information set out in the comprehensive operating statement, balance sheet, statement of changes in equity, cash flow statement and accompanying notes, presents fairly the financial transactions during the year ended 30 June 20</w:t>
      </w:r>
      <w:r>
        <w:t>20</w:t>
      </w:r>
      <w:r w:rsidRPr="00940E38">
        <w:t xml:space="preserve"> and financial position of the Department at 30 June 20</w:t>
      </w:r>
      <w:r>
        <w:t>20</w:t>
      </w:r>
      <w:r w:rsidRPr="00940E38">
        <w:t>.</w:t>
      </w:r>
    </w:p>
    <w:p w14:paraId="78C7FFE9" w14:textId="77777777" w:rsidR="00E73BC6" w:rsidRPr="00940E38" w:rsidRDefault="00E73BC6" w:rsidP="00E73BC6">
      <w:r w:rsidRPr="00940E38">
        <w:t xml:space="preserve">At the time of signing, we are not aware of any circumstance which would render any </w:t>
      </w:r>
      <w:proofErr w:type="gramStart"/>
      <w:r w:rsidRPr="00940E38">
        <w:t>particulars included</w:t>
      </w:r>
      <w:proofErr w:type="gramEnd"/>
      <w:r w:rsidRPr="00940E38">
        <w:t xml:space="preserve"> in the financial statements to be misleading or inaccurate. </w:t>
      </w:r>
      <w:r w:rsidRPr="00940E38">
        <w:rPr>
          <w:rStyle w:val="SourceReference"/>
        </w:rPr>
        <w:t>[SD 5.2.2(b)]</w:t>
      </w:r>
    </w:p>
    <w:p w14:paraId="2BB173A0" w14:textId="77777777" w:rsidR="00E73BC6" w:rsidRPr="00940E38" w:rsidRDefault="00E73BC6" w:rsidP="00E73BC6">
      <w:r w:rsidRPr="00940E38">
        <w:t>We authorise the attached financial statements for issue on 14 August 20</w:t>
      </w:r>
      <w:r>
        <w:t>20</w:t>
      </w:r>
      <w:r w:rsidRPr="00940E38">
        <w:t>.</w:t>
      </w:r>
    </w:p>
    <w:p w14:paraId="51AD7CD8" w14:textId="77777777" w:rsidR="00E73BC6" w:rsidRPr="00940E38" w:rsidRDefault="00E73BC6" w:rsidP="00E73BC6"/>
    <w:p w14:paraId="079B3B65" w14:textId="77777777" w:rsidR="00E73BC6" w:rsidRPr="00940E38" w:rsidRDefault="00E73BC6" w:rsidP="00E73BC6"/>
    <w:p w14:paraId="69424BC2" w14:textId="77777777" w:rsidR="00E73BC6" w:rsidRPr="00940E38" w:rsidRDefault="00E73BC6" w:rsidP="00E73BC6">
      <w:pPr>
        <w:tabs>
          <w:tab w:val="left" w:leader="dot" w:pos="2835"/>
          <w:tab w:val="left" w:pos="5103"/>
          <w:tab w:val="left" w:leader="dot" w:pos="7938"/>
        </w:tabs>
      </w:pPr>
      <w:r w:rsidRPr="00940E38">
        <w:tab/>
      </w:r>
      <w:r w:rsidRPr="00940E38">
        <w:tab/>
      </w:r>
      <w:r w:rsidRPr="00940E38">
        <w:tab/>
      </w:r>
    </w:p>
    <w:p w14:paraId="2F6148EA" w14:textId="77777777" w:rsidR="00E73BC6" w:rsidRPr="00940E38" w:rsidRDefault="00E73BC6" w:rsidP="00E73BC6">
      <w:pPr>
        <w:tabs>
          <w:tab w:val="left" w:pos="5103"/>
        </w:tabs>
      </w:pPr>
      <w:r w:rsidRPr="00940E38">
        <w:t>R McIvor</w:t>
      </w:r>
      <w:r w:rsidRPr="00940E38">
        <w:tab/>
        <w:t>J Smith</w:t>
      </w:r>
    </w:p>
    <w:p w14:paraId="42370104" w14:textId="77777777" w:rsidR="00E73BC6" w:rsidRPr="00940E38" w:rsidRDefault="00E73BC6" w:rsidP="00E73BC6">
      <w:pPr>
        <w:tabs>
          <w:tab w:val="left" w:pos="5103"/>
        </w:tabs>
      </w:pPr>
    </w:p>
    <w:p w14:paraId="532EBF48" w14:textId="77777777" w:rsidR="00E73BC6" w:rsidRPr="00940E38" w:rsidRDefault="00E73BC6" w:rsidP="00E73BC6">
      <w:pPr>
        <w:tabs>
          <w:tab w:val="left" w:pos="5103"/>
        </w:tabs>
        <w:spacing w:before="0"/>
      </w:pPr>
      <w:r w:rsidRPr="00940E38">
        <w:t>Chief Finance Officer</w:t>
      </w:r>
      <w:r w:rsidRPr="00940E38">
        <w:tab/>
        <w:t>Secretary</w:t>
      </w:r>
    </w:p>
    <w:p w14:paraId="436D1C46" w14:textId="77777777" w:rsidR="00E73BC6" w:rsidRPr="00940E38" w:rsidRDefault="00E73BC6" w:rsidP="00E73BC6">
      <w:pPr>
        <w:tabs>
          <w:tab w:val="left" w:pos="5103"/>
        </w:tabs>
        <w:spacing w:before="0"/>
      </w:pPr>
      <w:r w:rsidRPr="00940E38">
        <w:t>Department of Technology</w:t>
      </w:r>
      <w:r w:rsidRPr="00940E38">
        <w:tab/>
        <w:t>Department of Technology</w:t>
      </w:r>
    </w:p>
    <w:p w14:paraId="4BE29194" w14:textId="77777777" w:rsidR="00E73BC6" w:rsidRPr="00940E38" w:rsidRDefault="00E73BC6" w:rsidP="00E73BC6">
      <w:pPr>
        <w:tabs>
          <w:tab w:val="left" w:pos="5103"/>
        </w:tabs>
      </w:pPr>
    </w:p>
    <w:p w14:paraId="4DF7C709" w14:textId="77777777" w:rsidR="00E73BC6" w:rsidRPr="00940E38" w:rsidRDefault="00E73BC6" w:rsidP="00E73BC6">
      <w:pPr>
        <w:tabs>
          <w:tab w:val="left" w:pos="5103"/>
        </w:tabs>
        <w:spacing w:before="0"/>
      </w:pPr>
      <w:r w:rsidRPr="00940E38">
        <w:t>Melbourne</w:t>
      </w:r>
      <w:r w:rsidRPr="00940E38">
        <w:tab/>
        <w:t>Melbourne</w:t>
      </w:r>
    </w:p>
    <w:p w14:paraId="359B902B" w14:textId="77777777" w:rsidR="00E73BC6" w:rsidRPr="00940E38" w:rsidRDefault="00E73BC6" w:rsidP="00E73BC6">
      <w:pPr>
        <w:tabs>
          <w:tab w:val="left" w:pos="5103"/>
        </w:tabs>
        <w:spacing w:before="0"/>
      </w:pPr>
      <w:r w:rsidRPr="00940E38">
        <w:t>14 August 20</w:t>
      </w:r>
      <w:r>
        <w:t>20</w:t>
      </w:r>
      <w:r w:rsidRPr="00940E38">
        <w:tab/>
        <w:t>14 August 20</w:t>
      </w:r>
      <w:r>
        <w:t>20</w:t>
      </w:r>
    </w:p>
    <w:p w14:paraId="2BF68AAD" w14:textId="77777777" w:rsidR="00E73BC6" w:rsidRPr="00940E38" w:rsidRDefault="00E73BC6" w:rsidP="00E73BC6"/>
    <w:p w14:paraId="2C32EC82" w14:textId="77777777" w:rsidR="00E73BC6" w:rsidRPr="00940E38" w:rsidRDefault="00E73BC6" w:rsidP="00E73BC6">
      <w:pPr>
        <w:pStyle w:val="Guidanceheading"/>
        <w:rPr>
          <w:color w:val="auto"/>
        </w:rPr>
      </w:pPr>
      <w:r w:rsidRPr="00940E38">
        <w:t>Guidance: Declaration in financial statements</w:t>
      </w:r>
    </w:p>
    <w:p w14:paraId="38A81304" w14:textId="77777777" w:rsidR="00E73BC6" w:rsidRPr="00940E38" w:rsidRDefault="00E73BC6" w:rsidP="00E73BC6">
      <w:pPr>
        <w:pStyle w:val="GuidanceNormal"/>
      </w:pPr>
      <w:r w:rsidRPr="00940E38">
        <w:t xml:space="preserve">The Accountable Officer is required to implement and maintain a process to ensure the agency’s annual report is prepared in accordance with the </w:t>
      </w:r>
      <w:r w:rsidRPr="00940E38">
        <w:rPr>
          <w:i/>
        </w:rPr>
        <w:t>Financial Management Act 1994</w:t>
      </w:r>
      <w:r w:rsidRPr="00940E38">
        <w:t xml:space="preserve"> (FMA), the Standing Directions (SD) and its supporting Instructions, applicable Australian Accounting Standards (AASs) and Financial Reporting Directions (FRDs). </w:t>
      </w:r>
      <w:r w:rsidRPr="00940E38">
        <w:rPr>
          <w:rStyle w:val="SourceReference"/>
        </w:rPr>
        <w:t>[SD 5.2.1]</w:t>
      </w:r>
    </w:p>
    <w:p w14:paraId="22EE477D" w14:textId="77777777" w:rsidR="00E73BC6" w:rsidRPr="00940E38" w:rsidRDefault="00E73BC6" w:rsidP="00E73BC6">
      <w:pPr>
        <w:pStyle w:val="GuidanceNormal"/>
      </w:pPr>
      <w:r w:rsidRPr="00940E38">
        <w:t xml:space="preserve">The general-purpose financial statements of a government department should form part </w:t>
      </w:r>
      <w:proofErr w:type="gramStart"/>
      <w:r w:rsidRPr="00940E38">
        <w:t>of, or</w:t>
      </w:r>
      <w:proofErr w:type="gramEnd"/>
      <w:r w:rsidRPr="00940E38">
        <w:t xml:space="preserve"> be presented in a manner which enables it to be read in conjunction with, the annual report of that government department. To that end, SD 5.2.2 requires that the financial statements of agencies must, where applicable, be signed and dated by the Accountable Officer and Chief Finance Officer (CFO) and a member of the Responsible Body. </w:t>
      </w:r>
      <w:r w:rsidRPr="00940E38">
        <w:rPr>
          <w:rStyle w:val="SourceReference"/>
        </w:rPr>
        <w:t>[SD 5.2.2]</w:t>
      </w:r>
    </w:p>
    <w:p w14:paraId="2A394161" w14:textId="77777777" w:rsidR="00E73BC6" w:rsidRPr="00940E38" w:rsidRDefault="00E73BC6" w:rsidP="00E73BC6">
      <w:pPr>
        <w:pStyle w:val="GuidanceNormal"/>
      </w:pPr>
      <w:r w:rsidRPr="00940E38">
        <w:t>For departments, as the Secretary also represents the responsible body, only two signatories are required for the departmental financial statements. For public bodies, if the Accountable Officer or the CFO is a member of the public body’s board, two signatories are required. However, if the Accountable Officer or the CFO is not a member of the public body’s board, then three signatures are required.</w:t>
      </w:r>
    </w:p>
    <w:p w14:paraId="718DFE34" w14:textId="77777777" w:rsidR="00E73BC6" w:rsidRPr="00940E38" w:rsidRDefault="00E73BC6" w:rsidP="00E73BC6">
      <w:pPr>
        <w:pStyle w:val="GuidanceNormal"/>
      </w:pPr>
      <w:r w:rsidRPr="00940E38">
        <w:t xml:space="preserve">Direction 2.4.5 requires a CFO to be suitably experienced, hold a graduate or post graduate qualification in accounting or other relevant discipline granted by a tertiary provider, and keep their knowledge and expertise up to date with current developments in financial management and AASs. </w:t>
      </w:r>
      <w:r w:rsidRPr="00940E38">
        <w:rPr>
          <w:rStyle w:val="SourceReference"/>
        </w:rPr>
        <w:t>[SD2.4.5]</w:t>
      </w:r>
    </w:p>
    <w:p w14:paraId="6F5DF42B" w14:textId="77777777" w:rsidR="00E73BC6" w:rsidRPr="00940E38" w:rsidRDefault="00E73BC6" w:rsidP="00E73BC6">
      <w:pPr>
        <w:pStyle w:val="GuidanceNormal"/>
      </w:pPr>
      <w:r w:rsidRPr="00940E38">
        <w:t>What constitutes a relevant discipline will depend on the judgement of the Accountable Officer having regard to the circumstances of the entity. It may include a qualification in finance, business or economics and relevant prior experience.</w:t>
      </w:r>
    </w:p>
    <w:p w14:paraId="026D0964" w14:textId="77777777" w:rsidR="00E73BC6" w:rsidRPr="00940E38" w:rsidRDefault="00E73BC6" w:rsidP="00E73BC6">
      <w:pPr>
        <w:pStyle w:val="GuidanceNormal"/>
      </w:pPr>
      <w:r w:rsidRPr="00940E38">
        <w:t xml:space="preserve">It is recommended, but not mandatory, that CFOs hold a professional designation such as a membership of Certified Practising Accountants Australia or Chartered Accountants Australia and New Zealand as it will help them comply with the requirement to keep their knowledge and expertise up to date with current developments in financial management and AASs. </w:t>
      </w:r>
      <w:r w:rsidRPr="00940E38">
        <w:rPr>
          <w:rStyle w:val="SourceReference"/>
        </w:rPr>
        <w:t>[SD 5.2.2]</w:t>
      </w:r>
    </w:p>
    <w:p w14:paraId="2C0DE6DE" w14:textId="77777777" w:rsidR="00E73BC6" w:rsidRPr="00940E38" w:rsidRDefault="00E73BC6" w:rsidP="00E73BC6">
      <w:pPr>
        <w:pStyle w:val="Guidanceheading1"/>
      </w:pPr>
      <w:r w:rsidRPr="00940E38">
        <w:t>Abolished agencies and declaration in financial statements required by SD 5.2.2</w:t>
      </w:r>
    </w:p>
    <w:p w14:paraId="2C5EAC91" w14:textId="77777777" w:rsidR="00E73BC6" w:rsidRPr="00940E38" w:rsidRDefault="00E73BC6" w:rsidP="00E73BC6">
      <w:pPr>
        <w:pStyle w:val="GuidanceNormal"/>
      </w:pPr>
      <w:r w:rsidRPr="00940E38">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14:paraId="470EFFF5" w14:textId="77777777" w:rsidR="00E73BC6" w:rsidRPr="00940E38" w:rsidRDefault="00E73BC6" w:rsidP="00E73BC6">
      <w:pPr>
        <w:pStyle w:val="Guidancebottomborder"/>
        <w:rPr>
          <w:color w:val="auto"/>
        </w:rPr>
      </w:pPr>
      <w:r w:rsidRPr="00940E38">
        <w:t>DTF expects that transitional arrangements (for instance, by way of legislation or legislative instrument) to make provisions for the authorisation of the final set of financial statements. In the absence of any such provisions, the agency taking on the bulk of the abolished agencies’ ongoing operations should take on the responsibility for meeting the requirements of SD 5.2.2.</w:t>
      </w:r>
    </w:p>
    <w:p w14:paraId="257E2635" w14:textId="77777777" w:rsidR="00E73BC6" w:rsidRPr="00940E38" w:rsidRDefault="00E73BC6" w:rsidP="00E73BC6"/>
    <w:p w14:paraId="738C8EAD" w14:textId="77777777" w:rsidR="00E73BC6" w:rsidRPr="00940E38" w:rsidRDefault="00E73BC6" w:rsidP="00E73BC6">
      <w:pPr>
        <w:pStyle w:val="Guidanceheading"/>
      </w:pPr>
      <w:r w:rsidRPr="00940E38">
        <w:lastRenderedPageBreak/>
        <w:t xml:space="preserve">Guidance: Declaration in financial statements </w:t>
      </w:r>
      <w:r w:rsidRPr="00940E38">
        <w:rPr>
          <w:i/>
        </w:rPr>
        <w:t>(continued)</w:t>
      </w:r>
    </w:p>
    <w:p w14:paraId="724A715D" w14:textId="77777777" w:rsidR="00E73BC6" w:rsidRPr="00940E38" w:rsidRDefault="00E73BC6" w:rsidP="00E73BC6">
      <w:pPr>
        <w:pStyle w:val="GuidanceNormal"/>
      </w:pPr>
      <w:r w:rsidRPr="00940E38">
        <w:t xml:space="preserve">If, for any reason, no such agency exists and no provision has been made regarding the final set of financial statements, the entity to be wound up should seek independent legal advice and liaise with DTF to agree to appropriate arrangements on a case by case basis. </w:t>
      </w:r>
    </w:p>
    <w:p w14:paraId="2CEBF9FE" w14:textId="77777777" w:rsidR="00E73BC6" w:rsidRPr="00940E38" w:rsidRDefault="00E73BC6" w:rsidP="00E73BC6">
      <w:pPr>
        <w:pStyle w:val="GuidanceNormal"/>
      </w:pPr>
      <w:r w:rsidRPr="00940E38">
        <w:t>In the absence of an existing CFO in the abolished entity, it is recommended that anyone signing a declaration in the place of a CFO is required to have the experience and qualifications of CFOs as suggested above.</w:t>
      </w:r>
    </w:p>
    <w:p w14:paraId="73E24CD4" w14:textId="77777777" w:rsidR="00E73BC6" w:rsidRPr="00940E38" w:rsidRDefault="00E73BC6" w:rsidP="00E73BC6">
      <w:pPr>
        <w:pStyle w:val="Guidanceheading1"/>
      </w:pPr>
      <w:r w:rsidRPr="00940E38">
        <w:t>Declaration details</w:t>
      </w:r>
    </w:p>
    <w:p w14:paraId="4BAA4CC3" w14:textId="77777777" w:rsidR="00E73BC6" w:rsidRPr="00940E38" w:rsidRDefault="00E73BC6" w:rsidP="00E73BC6">
      <w:pPr>
        <w:pStyle w:val="GuidanceNormal"/>
      </w:pPr>
      <w:r w:rsidRPr="00940E38">
        <w:t>The declaration must state that in the joint opinion of the signing persons:</w:t>
      </w:r>
    </w:p>
    <w:p w14:paraId="5F4FB678" w14:textId="77777777" w:rsidR="00E73BC6" w:rsidRPr="00940E38" w:rsidRDefault="00E73BC6" w:rsidP="00E73BC6">
      <w:pPr>
        <w:pStyle w:val="Guidancealpha"/>
        <w:pBdr>
          <w:left w:val="single" w:sz="4" w:space="4" w:color="0072CE" w:themeColor="accent4"/>
          <w:bottom w:val="single" w:sz="4" w:space="1" w:color="0072CE" w:themeColor="accent4"/>
          <w:right w:val="single" w:sz="4" w:space="4" w:color="0072CE" w:themeColor="accent4"/>
        </w:pBdr>
      </w:pPr>
      <w:r w:rsidRPr="00940E38">
        <w:t xml:space="preserve">the financial statements present fairly the financial position, financial performance and cash flows of an entity; </w:t>
      </w:r>
      <w:r w:rsidRPr="00940E38">
        <w:rPr>
          <w:rStyle w:val="SourceReference"/>
        </w:rPr>
        <w:t>[AASB101.15]</w:t>
      </w:r>
      <w:r w:rsidRPr="00940E38">
        <w:t xml:space="preserve"> and</w:t>
      </w:r>
    </w:p>
    <w:p w14:paraId="10180D70" w14:textId="77777777" w:rsidR="00E73BC6" w:rsidRPr="00940E38" w:rsidRDefault="00E73BC6" w:rsidP="00E73BC6">
      <w:pPr>
        <w:pStyle w:val="Guidancealpha"/>
        <w:pBdr>
          <w:left w:val="single" w:sz="4" w:space="4" w:color="0072CE" w:themeColor="accent4"/>
          <w:bottom w:val="single" w:sz="4" w:space="1" w:color="0072CE" w:themeColor="accent4"/>
          <w:right w:val="single" w:sz="4" w:space="4" w:color="0072CE" w:themeColor="accent4"/>
        </w:pBdr>
      </w:pPr>
      <w:r w:rsidRPr="00940E38">
        <w:t xml:space="preserve">the date when the financial statements were authorised for issue and who gave that authorisation. If the entity’s owners or others have the power to amend the financial statements after issue, the entity shall disclose that fact. </w:t>
      </w:r>
      <w:r w:rsidRPr="00940E38">
        <w:rPr>
          <w:rStyle w:val="SourceReference"/>
        </w:rPr>
        <w:t>[AASB101.17]</w:t>
      </w:r>
    </w:p>
    <w:p w14:paraId="05C82E20" w14:textId="77777777" w:rsidR="00E73BC6" w:rsidRPr="00940E38" w:rsidRDefault="00E73BC6" w:rsidP="00E73BC6"/>
    <w:p w14:paraId="6B9E2A15" w14:textId="77777777" w:rsidR="00E73BC6" w:rsidRPr="00940E38" w:rsidRDefault="00E73BC6" w:rsidP="00E73BC6"/>
    <w:p w14:paraId="2DC16B21" w14:textId="77777777" w:rsidR="00E73BC6" w:rsidRPr="00940E38" w:rsidRDefault="00E73BC6" w:rsidP="00E73BC6">
      <w:pPr>
        <w:sectPr w:rsidR="00E73BC6" w:rsidRPr="00940E38" w:rsidSect="00E73BC6">
          <w:headerReference w:type="first" r:id="rId90"/>
          <w:footerReference w:type="first" r:id="rId91"/>
          <w:pgSz w:w="11906" w:h="16838" w:code="9"/>
          <w:pgMar w:top="1134" w:right="1134" w:bottom="1134" w:left="1134" w:header="624" w:footer="567" w:gutter="0"/>
          <w:cols w:sep="1" w:space="567"/>
          <w:docGrid w:linePitch="360"/>
        </w:sectPr>
      </w:pPr>
    </w:p>
    <w:p w14:paraId="7037A26F" w14:textId="77777777" w:rsidR="00E73BC6" w:rsidRPr="00940E38" w:rsidRDefault="00E73BC6" w:rsidP="00E73BC6">
      <w:pPr>
        <w:jc w:val="center"/>
      </w:pPr>
      <w:r w:rsidRPr="00940E38">
        <w:rPr>
          <w:noProof/>
        </w:rPr>
        <w:lastRenderedPageBreak/>
        <w:drawing>
          <wp:inline distT="0" distB="0" distL="0" distR="0" wp14:anchorId="4D8E2057" wp14:editId="607B9AF9">
            <wp:extent cx="6120130" cy="644779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130" cy="6447790"/>
                    </a:xfrm>
                    <a:prstGeom prst="rect">
                      <a:avLst/>
                    </a:prstGeom>
                  </pic:spPr>
                </pic:pic>
              </a:graphicData>
            </a:graphic>
          </wp:inline>
        </w:drawing>
      </w:r>
    </w:p>
    <w:p w14:paraId="215F672D" w14:textId="77777777" w:rsidR="00E73BC6" w:rsidRPr="00940E38" w:rsidRDefault="00E73BC6" w:rsidP="00E73BC6">
      <w:pPr>
        <w:jc w:val="center"/>
      </w:pPr>
      <w:r w:rsidRPr="00940E38">
        <w:rPr>
          <w:noProof/>
        </w:rPr>
        <w:lastRenderedPageBreak/>
        <w:drawing>
          <wp:inline distT="0" distB="0" distL="0" distR="0" wp14:anchorId="00F523DE" wp14:editId="576DB438">
            <wp:extent cx="5920154" cy="7647446"/>
            <wp:effectExtent l="0" t="0" r="444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23261" cy="7651460"/>
                    </a:xfrm>
                    <a:prstGeom prst="rect">
                      <a:avLst/>
                    </a:prstGeom>
                    <a:noFill/>
                    <a:ln>
                      <a:noFill/>
                    </a:ln>
                  </pic:spPr>
                </pic:pic>
              </a:graphicData>
            </a:graphic>
          </wp:inline>
        </w:drawing>
      </w:r>
    </w:p>
    <w:p w14:paraId="6405DDB8" w14:textId="77777777" w:rsidR="00E73BC6" w:rsidRPr="00940E38" w:rsidRDefault="00E73BC6" w:rsidP="00E73BC6">
      <w:pPr>
        <w:jc w:val="center"/>
      </w:pPr>
      <w:r w:rsidRPr="00940E38">
        <w:rPr>
          <w:noProof/>
        </w:rPr>
        <w:lastRenderedPageBreak/>
        <w:drawing>
          <wp:inline distT="0" distB="0" distL="0" distR="0" wp14:anchorId="26A7A781" wp14:editId="08D1D908">
            <wp:extent cx="6120130" cy="7670165"/>
            <wp:effectExtent l="0" t="0" r="0" b="698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7670165"/>
                    </a:xfrm>
                    <a:prstGeom prst="rect">
                      <a:avLst/>
                    </a:prstGeom>
                  </pic:spPr>
                </pic:pic>
              </a:graphicData>
            </a:graphic>
          </wp:inline>
        </w:drawing>
      </w:r>
    </w:p>
    <w:p w14:paraId="5017DAC6" w14:textId="77777777" w:rsidR="00E73BC6" w:rsidRPr="00940E38" w:rsidRDefault="00E73BC6" w:rsidP="00E73BC6">
      <w:pPr>
        <w:jc w:val="center"/>
      </w:pPr>
      <w:r w:rsidRPr="00940E38">
        <w:rPr>
          <w:noProof/>
        </w:rPr>
        <w:lastRenderedPageBreak/>
        <w:drawing>
          <wp:inline distT="0" distB="0" distL="0" distR="0" wp14:anchorId="757FC139" wp14:editId="4124A630">
            <wp:extent cx="6120130" cy="282511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2825115"/>
                    </a:xfrm>
                    <a:prstGeom prst="rect">
                      <a:avLst/>
                    </a:prstGeom>
                  </pic:spPr>
                </pic:pic>
              </a:graphicData>
            </a:graphic>
          </wp:inline>
        </w:drawing>
      </w:r>
    </w:p>
    <w:p w14:paraId="3E30AC3B" w14:textId="77777777" w:rsidR="00E73BC6" w:rsidRPr="00940E38" w:rsidRDefault="00E73BC6" w:rsidP="00E73BC6"/>
    <w:p w14:paraId="6C4C2627" w14:textId="77777777" w:rsidR="00E73BC6" w:rsidRPr="00940E38" w:rsidRDefault="00E73BC6" w:rsidP="00E73BC6">
      <w:pPr>
        <w:sectPr w:rsidR="00E73BC6" w:rsidRPr="00940E38" w:rsidSect="00E73BC6">
          <w:headerReference w:type="first" r:id="rId96"/>
          <w:footerReference w:type="first" r:id="rId97"/>
          <w:pgSz w:w="11906" w:h="16838" w:code="9"/>
          <w:pgMar w:top="1134" w:right="1134" w:bottom="1134" w:left="1134" w:header="624" w:footer="567" w:gutter="0"/>
          <w:cols w:sep="1" w:space="567"/>
          <w:docGrid w:linePitch="360"/>
        </w:sectPr>
      </w:pPr>
    </w:p>
    <w:p w14:paraId="40609463" w14:textId="77777777" w:rsidR="00E73BC6" w:rsidRPr="00940E38" w:rsidRDefault="00E73BC6" w:rsidP="00FA656D">
      <w:pPr>
        <w:pStyle w:val="Heading20"/>
      </w:pPr>
      <w:bookmarkStart w:id="209" w:name="OperatingStatement"/>
      <w:r w:rsidRPr="00940E38">
        <w:lastRenderedPageBreak/>
        <w:t>Comprehensive operating statement</w:t>
      </w:r>
      <w:bookmarkEnd w:id="209"/>
    </w:p>
    <w:p w14:paraId="54297B4C" w14:textId="77777777" w:rsidR="00E73BC6" w:rsidRDefault="00E73BC6" w:rsidP="00E73BC6">
      <w:pPr>
        <w:pStyle w:val="TableHeading"/>
        <w:rPr>
          <w:rFonts w:asciiTheme="minorHAnsi" w:hAnsiTheme="minorHAnsi"/>
          <w:b w:val="0"/>
          <w:spacing w:val="0"/>
          <w:szCs w:val="18"/>
        </w:rPr>
      </w:pPr>
      <w:r w:rsidRPr="00940E38">
        <w:t xml:space="preserve">For the financial year ended 30 June </w:t>
      </w:r>
      <w:r>
        <w:t>2020</w:t>
      </w:r>
      <w:r w:rsidRPr="00940E38">
        <w:tab/>
        <w:t>($ thousand)</w:t>
      </w:r>
      <w:r>
        <w:t xml:space="preserve"> </w:t>
      </w:r>
    </w:p>
    <w:tbl>
      <w:tblPr>
        <w:tblStyle w:val="ModelReportFinancialTable"/>
        <w:tblW w:w="9639" w:type="dxa"/>
        <w:tblLayout w:type="fixed"/>
        <w:tblLook w:val="04E0" w:firstRow="1" w:lastRow="1" w:firstColumn="1" w:lastColumn="0" w:noHBand="0" w:noVBand="1"/>
      </w:tblPr>
      <w:tblGrid>
        <w:gridCol w:w="1651"/>
        <w:gridCol w:w="5210"/>
        <w:gridCol w:w="926"/>
        <w:gridCol w:w="926"/>
        <w:gridCol w:w="926"/>
      </w:tblGrid>
      <w:tr w:rsidR="00E73BC6" w:rsidRPr="0034539E" w14:paraId="7817C6CE"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dxa"/>
            <w:noWrap/>
            <w:hideMark/>
          </w:tcPr>
          <w:p w14:paraId="566BEA93" w14:textId="77777777" w:rsidR="00E73BC6" w:rsidRPr="0034539E" w:rsidRDefault="00E73BC6" w:rsidP="00E73BC6">
            <w:pPr>
              <w:ind w:left="0"/>
            </w:pPr>
            <w:r>
              <w:t>Source reference</w:t>
            </w:r>
          </w:p>
        </w:tc>
        <w:tc>
          <w:tcPr>
            <w:tcW w:w="5104" w:type="dxa"/>
            <w:hideMark/>
          </w:tcPr>
          <w:p w14:paraId="0512ECB0" w14:textId="77777777" w:rsidR="00E73BC6" w:rsidRPr="0034539E" w:rsidRDefault="00E73BC6" w:rsidP="00E73BC6">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34539E">
              <w:t>For</w:t>
            </w:r>
            <w:r w:rsidRPr="0034539E">
              <w:rPr>
                <w:color w:val="FFFFFF" w:themeColor="background1"/>
              </w:rPr>
              <w:t xml:space="preserve"> illustrative purposes only</w:t>
            </w:r>
          </w:p>
        </w:tc>
        <w:tc>
          <w:tcPr>
            <w:tcW w:w="907" w:type="dxa"/>
            <w:hideMark/>
          </w:tcPr>
          <w:p w14:paraId="420EC2E7" w14:textId="77777777" w:rsidR="00E73BC6" w:rsidRPr="0034539E" w:rsidRDefault="00E73BC6" w:rsidP="00E73BC6">
            <w:pPr>
              <w:ind w:left="0" w:firstLine="0"/>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hideMark/>
          </w:tcPr>
          <w:p w14:paraId="4B57DCC7" w14:textId="77777777" w:rsidR="00E73BC6" w:rsidRPr="0034539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34539E">
              <w:t>2020</w:t>
            </w:r>
          </w:p>
        </w:tc>
        <w:tc>
          <w:tcPr>
            <w:tcW w:w="907" w:type="dxa"/>
            <w:hideMark/>
          </w:tcPr>
          <w:p w14:paraId="04BD955D" w14:textId="77777777" w:rsidR="00E73BC6" w:rsidRPr="0034539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34539E">
              <w:t>2019</w:t>
            </w:r>
          </w:p>
        </w:tc>
      </w:tr>
      <w:tr w:rsidR="00E73BC6" w:rsidRPr="0034539E" w14:paraId="692C280A"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4332CB9D" w14:textId="77777777" w:rsidR="00E73BC6" w:rsidRPr="0034539E" w:rsidRDefault="00E73BC6" w:rsidP="00E73BC6">
            <w:pPr>
              <w:ind w:left="0"/>
            </w:pPr>
          </w:p>
        </w:tc>
        <w:tc>
          <w:tcPr>
            <w:tcW w:w="5104" w:type="dxa"/>
            <w:hideMark/>
          </w:tcPr>
          <w:p w14:paraId="0EBA2CC4"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b/>
                <w:bCs/>
              </w:rPr>
              <w:t>Continuing operations</w:t>
            </w:r>
          </w:p>
        </w:tc>
        <w:tc>
          <w:tcPr>
            <w:tcW w:w="907" w:type="dxa"/>
            <w:hideMark/>
          </w:tcPr>
          <w:p w14:paraId="17540FCE"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shd w:val="clear" w:color="auto" w:fill="D9D9D6" w:themeFill="background2"/>
            <w:hideMark/>
          </w:tcPr>
          <w:p w14:paraId="0EEF18F2" w14:textId="77777777" w:rsidR="00E73BC6" w:rsidRPr="005C193D"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07" w:type="dxa"/>
            <w:hideMark/>
          </w:tcPr>
          <w:p w14:paraId="059CBDDB" w14:textId="77777777" w:rsidR="00E73BC6" w:rsidRPr="005C193D"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539E" w14:paraId="76BBCAC4"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E08EB49" w14:textId="77777777" w:rsidR="00E73BC6" w:rsidRPr="0034539E" w:rsidRDefault="00E73BC6" w:rsidP="00E73BC6">
            <w:pPr>
              <w:ind w:left="0"/>
            </w:pPr>
            <w:r w:rsidRPr="00C057F9">
              <w:t>AASB 1058.26(c)</w:t>
            </w:r>
          </w:p>
        </w:tc>
        <w:tc>
          <w:tcPr>
            <w:tcW w:w="5104" w:type="dxa"/>
            <w:hideMark/>
          </w:tcPr>
          <w:p w14:paraId="17373FB1" w14:textId="21C50979" w:rsidR="00E73BC6" w:rsidRPr="005C193D" w:rsidRDefault="0074352E" w:rsidP="00E73BC6">
            <w:pPr>
              <w:jc w:val="left"/>
              <w:cnfStyle w:val="000000000000" w:firstRow="0" w:lastRow="0" w:firstColumn="0" w:lastColumn="0" w:oddVBand="0" w:evenVBand="0" w:oddHBand="0" w:evenHBand="0" w:firstRowFirstColumn="0" w:firstRowLastColumn="0" w:lastRowFirstColumn="0" w:lastRowLastColumn="0"/>
              <w:rPr>
                <w:b/>
                <w:bCs/>
              </w:rPr>
            </w:pPr>
            <w:r>
              <w:rPr>
                <w:b/>
                <w:bCs/>
              </w:rPr>
              <w:t>Revenue and i</w:t>
            </w:r>
            <w:r w:rsidR="00E73BC6" w:rsidRPr="005C193D">
              <w:rPr>
                <w:b/>
                <w:bCs/>
              </w:rPr>
              <w:t>ncome from transactions</w:t>
            </w:r>
          </w:p>
        </w:tc>
        <w:tc>
          <w:tcPr>
            <w:tcW w:w="907" w:type="dxa"/>
            <w:hideMark/>
          </w:tcPr>
          <w:p w14:paraId="3D93198E"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shd w:val="clear" w:color="auto" w:fill="D9D9D6" w:themeFill="background2"/>
            <w:hideMark/>
          </w:tcPr>
          <w:p w14:paraId="4F483586" w14:textId="77777777" w:rsidR="00E73BC6" w:rsidRPr="005C193D"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07" w:type="dxa"/>
            <w:hideMark/>
          </w:tcPr>
          <w:p w14:paraId="203A46D3" w14:textId="77777777" w:rsidR="00E73BC6" w:rsidRPr="005C193D"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539E" w14:paraId="32EB3167"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1D5EB14C" w14:textId="77777777" w:rsidR="00E73BC6" w:rsidRPr="0034539E" w:rsidRDefault="00E73BC6" w:rsidP="00E73BC6">
            <w:pPr>
              <w:ind w:left="0"/>
            </w:pPr>
            <w:r w:rsidRPr="005002E5">
              <w:t>AASB 1058.26(cd)</w:t>
            </w:r>
          </w:p>
        </w:tc>
        <w:tc>
          <w:tcPr>
            <w:tcW w:w="5104" w:type="dxa"/>
            <w:tcBorders>
              <w:top w:val="nil"/>
              <w:left w:val="nil"/>
              <w:bottom w:val="nil"/>
              <w:right w:val="nil"/>
            </w:tcBorders>
            <w:shd w:val="clear" w:color="auto" w:fill="auto"/>
            <w:hideMark/>
          </w:tcPr>
          <w:p w14:paraId="54C48042"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Output appropriations</w:t>
            </w:r>
          </w:p>
        </w:tc>
        <w:tc>
          <w:tcPr>
            <w:tcW w:w="907" w:type="dxa"/>
            <w:tcBorders>
              <w:top w:val="nil"/>
              <w:left w:val="nil"/>
              <w:bottom w:val="nil"/>
              <w:right w:val="nil"/>
            </w:tcBorders>
            <w:shd w:val="clear" w:color="auto" w:fill="auto"/>
            <w:hideMark/>
          </w:tcPr>
          <w:p w14:paraId="1179410A"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nil"/>
              <w:left w:val="nil"/>
              <w:bottom w:val="nil"/>
              <w:right w:val="nil"/>
            </w:tcBorders>
            <w:shd w:val="clear" w:color="auto" w:fill="D9D9D6" w:themeFill="background2"/>
            <w:hideMark/>
          </w:tcPr>
          <w:p w14:paraId="73C0E709"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85 535</w:t>
            </w:r>
          </w:p>
        </w:tc>
        <w:tc>
          <w:tcPr>
            <w:tcW w:w="907" w:type="dxa"/>
            <w:tcBorders>
              <w:top w:val="nil"/>
              <w:left w:val="nil"/>
              <w:bottom w:val="nil"/>
              <w:right w:val="nil"/>
            </w:tcBorders>
            <w:shd w:val="clear" w:color="auto" w:fill="auto"/>
            <w:hideMark/>
          </w:tcPr>
          <w:p w14:paraId="4A6C2C45"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63 682</w:t>
            </w:r>
          </w:p>
        </w:tc>
      </w:tr>
      <w:tr w:rsidR="00E73BC6" w:rsidRPr="0034539E" w14:paraId="46ABF42B"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03D30A33" w14:textId="77777777" w:rsidR="00E73BC6" w:rsidRPr="0034539E" w:rsidRDefault="00E73BC6" w:rsidP="00E73BC6">
            <w:pPr>
              <w:ind w:left="0"/>
            </w:pPr>
            <w:r w:rsidRPr="005002E5">
              <w:t>AASB 101.82(a)</w:t>
            </w:r>
          </w:p>
        </w:tc>
        <w:tc>
          <w:tcPr>
            <w:tcW w:w="5104" w:type="dxa"/>
            <w:tcBorders>
              <w:top w:val="nil"/>
              <w:left w:val="nil"/>
              <w:bottom w:val="nil"/>
              <w:right w:val="nil"/>
            </w:tcBorders>
            <w:shd w:val="clear" w:color="auto" w:fill="auto"/>
            <w:hideMark/>
          </w:tcPr>
          <w:p w14:paraId="523AE878"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Special appropriations</w:t>
            </w:r>
          </w:p>
        </w:tc>
        <w:tc>
          <w:tcPr>
            <w:tcW w:w="907" w:type="dxa"/>
            <w:tcBorders>
              <w:top w:val="nil"/>
              <w:left w:val="nil"/>
              <w:bottom w:val="nil"/>
              <w:right w:val="nil"/>
            </w:tcBorders>
            <w:shd w:val="clear" w:color="auto" w:fill="auto"/>
            <w:hideMark/>
          </w:tcPr>
          <w:p w14:paraId="38F5284C"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nil"/>
              <w:left w:val="nil"/>
              <w:bottom w:val="nil"/>
              <w:right w:val="nil"/>
            </w:tcBorders>
            <w:shd w:val="clear" w:color="auto" w:fill="D9D9D6" w:themeFill="background2"/>
            <w:hideMark/>
          </w:tcPr>
          <w:p w14:paraId="3017CA3F"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8 128</w:t>
            </w:r>
          </w:p>
        </w:tc>
        <w:tc>
          <w:tcPr>
            <w:tcW w:w="907" w:type="dxa"/>
            <w:tcBorders>
              <w:top w:val="nil"/>
              <w:left w:val="nil"/>
              <w:bottom w:val="nil"/>
              <w:right w:val="nil"/>
            </w:tcBorders>
            <w:shd w:val="clear" w:color="auto" w:fill="auto"/>
            <w:hideMark/>
          </w:tcPr>
          <w:p w14:paraId="1BB6962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11 396</w:t>
            </w:r>
          </w:p>
        </w:tc>
      </w:tr>
      <w:tr w:rsidR="00E73BC6" w:rsidRPr="0034539E" w14:paraId="64CB6CCF"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4DC2FBD3" w14:textId="77777777" w:rsidR="00E73BC6" w:rsidRPr="0034539E" w:rsidRDefault="00E73BC6" w:rsidP="00E73BC6">
            <w:pPr>
              <w:ind w:left="0"/>
            </w:pPr>
            <w:r w:rsidRPr="005002E5">
              <w:t xml:space="preserve">AASB 101.82(a) </w:t>
            </w:r>
          </w:p>
        </w:tc>
        <w:tc>
          <w:tcPr>
            <w:tcW w:w="5104" w:type="dxa"/>
            <w:tcBorders>
              <w:top w:val="nil"/>
              <w:left w:val="nil"/>
              <w:bottom w:val="nil"/>
              <w:right w:val="nil"/>
            </w:tcBorders>
            <w:shd w:val="clear" w:color="auto" w:fill="auto"/>
            <w:hideMark/>
          </w:tcPr>
          <w:p w14:paraId="4C439E33"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Interest</w:t>
            </w:r>
          </w:p>
        </w:tc>
        <w:tc>
          <w:tcPr>
            <w:tcW w:w="907" w:type="dxa"/>
            <w:tcBorders>
              <w:top w:val="nil"/>
              <w:left w:val="nil"/>
              <w:bottom w:val="nil"/>
              <w:right w:val="nil"/>
            </w:tcBorders>
            <w:shd w:val="clear" w:color="auto" w:fill="auto"/>
            <w:hideMark/>
          </w:tcPr>
          <w:p w14:paraId="5918EE7B"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2.4.1</w:t>
            </w:r>
          </w:p>
        </w:tc>
        <w:tc>
          <w:tcPr>
            <w:tcW w:w="907" w:type="dxa"/>
            <w:tcBorders>
              <w:top w:val="nil"/>
              <w:left w:val="nil"/>
              <w:bottom w:val="nil"/>
              <w:right w:val="nil"/>
            </w:tcBorders>
            <w:shd w:val="clear" w:color="auto" w:fill="D9D9D6" w:themeFill="background2"/>
            <w:hideMark/>
          </w:tcPr>
          <w:p w14:paraId="2C81CA5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3 864</w:t>
            </w:r>
          </w:p>
        </w:tc>
        <w:tc>
          <w:tcPr>
            <w:tcW w:w="907" w:type="dxa"/>
            <w:tcBorders>
              <w:top w:val="nil"/>
              <w:left w:val="nil"/>
              <w:bottom w:val="nil"/>
              <w:right w:val="nil"/>
            </w:tcBorders>
            <w:shd w:val="clear" w:color="auto" w:fill="auto"/>
            <w:hideMark/>
          </w:tcPr>
          <w:p w14:paraId="0A3D17EC"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2 897</w:t>
            </w:r>
          </w:p>
        </w:tc>
      </w:tr>
      <w:tr w:rsidR="00E73BC6" w:rsidRPr="0034539E" w14:paraId="679CCAF5"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B1A2441" w14:textId="77777777" w:rsidR="00E73BC6" w:rsidRPr="0034539E" w:rsidRDefault="00E73BC6" w:rsidP="00E73BC6">
            <w:pPr>
              <w:ind w:left="0"/>
            </w:pPr>
            <w:r w:rsidRPr="005002E5">
              <w:t>AASB 1058.26(a)</w:t>
            </w:r>
          </w:p>
        </w:tc>
        <w:tc>
          <w:tcPr>
            <w:tcW w:w="5104" w:type="dxa"/>
            <w:tcBorders>
              <w:top w:val="nil"/>
              <w:left w:val="nil"/>
              <w:bottom w:val="nil"/>
              <w:right w:val="nil"/>
            </w:tcBorders>
            <w:shd w:val="clear" w:color="auto" w:fill="auto"/>
            <w:hideMark/>
          </w:tcPr>
          <w:p w14:paraId="64EDB065"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Sale of goods and services</w:t>
            </w:r>
          </w:p>
        </w:tc>
        <w:tc>
          <w:tcPr>
            <w:tcW w:w="907" w:type="dxa"/>
            <w:tcBorders>
              <w:top w:val="nil"/>
              <w:left w:val="nil"/>
              <w:bottom w:val="nil"/>
              <w:right w:val="nil"/>
            </w:tcBorders>
            <w:shd w:val="clear" w:color="auto" w:fill="auto"/>
            <w:hideMark/>
          </w:tcPr>
          <w:p w14:paraId="0D950A5B"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2.4.2</w:t>
            </w:r>
          </w:p>
        </w:tc>
        <w:tc>
          <w:tcPr>
            <w:tcW w:w="907" w:type="dxa"/>
            <w:tcBorders>
              <w:top w:val="nil"/>
              <w:left w:val="nil"/>
              <w:bottom w:val="nil"/>
              <w:right w:val="nil"/>
            </w:tcBorders>
            <w:shd w:val="clear" w:color="auto" w:fill="D9D9D6" w:themeFill="background2"/>
            <w:hideMark/>
          </w:tcPr>
          <w:p w14:paraId="29BAFB9C"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1 779</w:t>
            </w:r>
          </w:p>
        </w:tc>
        <w:tc>
          <w:tcPr>
            <w:tcW w:w="907" w:type="dxa"/>
            <w:tcBorders>
              <w:top w:val="nil"/>
              <w:left w:val="nil"/>
              <w:bottom w:val="nil"/>
              <w:right w:val="nil"/>
            </w:tcBorders>
            <w:shd w:val="clear" w:color="auto" w:fill="auto"/>
            <w:hideMark/>
          </w:tcPr>
          <w:p w14:paraId="05534C25"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1 346</w:t>
            </w:r>
          </w:p>
        </w:tc>
      </w:tr>
      <w:tr w:rsidR="00E73BC6" w:rsidRPr="0034539E" w14:paraId="53D6784B"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0522F698" w14:textId="77777777" w:rsidR="00E73BC6" w:rsidRPr="0034539E" w:rsidRDefault="00E73BC6" w:rsidP="00E73BC6">
            <w:pPr>
              <w:ind w:left="0"/>
            </w:pPr>
            <w:r w:rsidRPr="005002E5">
              <w:t>AASB 1058.26(a)</w:t>
            </w:r>
          </w:p>
        </w:tc>
        <w:tc>
          <w:tcPr>
            <w:tcW w:w="5104" w:type="dxa"/>
            <w:tcBorders>
              <w:top w:val="nil"/>
              <w:left w:val="nil"/>
              <w:bottom w:val="nil"/>
              <w:right w:val="nil"/>
            </w:tcBorders>
            <w:shd w:val="clear" w:color="auto" w:fill="auto"/>
            <w:hideMark/>
          </w:tcPr>
          <w:p w14:paraId="295AD3AD"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Grants</w:t>
            </w:r>
          </w:p>
        </w:tc>
        <w:tc>
          <w:tcPr>
            <w:tcW w:w="907" w:type="dxa"/>
            <w:tcBorders>
              <w:top w:val="nil"/>
              <w:left w:val="nil"/>
              <w:bottom w:val="nil"/>
              <w:right w:val="nil"/>
            </w:tcBorders>
            <w:shd w:val="clear" w:color="auto" w:fill="auto"/>
            <w:hideMark/>
          </w:tcPr>
          <w:p w14:paraId="1C775F01"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2.4.3</w:t>
            </w:r>
          </w:p>
        </w:tc>
        <w:tc>
          <w:tcPr>
            <w:tcW w:w="907" w:type="dxa"/>
            <w:tcBorders>
              <w:top w:val="nil"/>
              <w:left w:val="nil"/>
              <w:bottom w:val="nil"/>
              <w:right w:val="nil"/>
            </w:tcBorders>
            <w:shd w:val="clear" w:color="auto" w:fill="D9D9D6" w:themeFill="background2"/>
            <w:hideMark/>
          </w:tcPr>
          <w:p w14:paraId="2A8463F5"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 xml:space="preserve"> 288</w:t>
            </w:r>
          </w:p>
        </w:tc>
        <w:tc>
          <w:tcPr>
            <w:tcW w:w="907" w:type="dxa"/>
            <w:tcBorders>
              <w:top w:val="nil"/>
              <w:left w:val="nil"/>
              <w:bottom w:val="nil"/>
              <w:right w:val="nil"/>
            </w:tcBorders>
            <w:shd w:val="clear" w:color="auto" w:fill="auto"/>
            <w:hideMark/>
          </w:tcPr>
          <w:p w14:paraId="33FB897E"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 xml:space="preserve"> 140</w:t>
            </w:r>
          </w:p>
        </w:tc>
      </w:tr>
      <w:tr w:rsidR="00E73BC6" w:rsidRPr="0034539E" w14:paraId="33D6D66F"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5D1C70F" w14:textId="77777777" w:rsidR="00E73BC6" w:rsidRPr="0034539E" w:rsidRDefault="00E73BC6" w:rsidP="00E73BC6">
            <w:pPr>
              <w:ind w:left="0"/>
            </w:pPr>
            <w:r w:rsidRPr="005002E5">
              <w:t>AASB 1058.26(cd)</w:t>
            </w:r>
          </w:p>
        </w:tc>
        <w:tc>
          <w:tcPr>
            <w:tcW w:w="5104" w:type="dxa"/>
            <w:tcBorders>
              <w:top w:val="nil"/>
              <w:left w:val="nil"/>
              <w:bottom w:val="nil"/>
              <w:right w:val="nil"/>
            </w:tcBorders>
            <w:shd w:val="clear" w:color="auto" w:fill="auto"/>
            <w:hideMark/>
          </w:tcPr>
          <w:p w14:paraId="3BCE8748"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Fair value of assets and services received free of charge or for nominal consideration</w:t>
            </w:r>
          </w:p>
        </w:tc>
        <w:tc>
          <w:tcPr>
            <w:tcW w:w="907" w:type="dxa"/>
            <w:tcBorders>
              <w:top w:val="nil"/>
              <w:left w:val="nil"/>
              <w:bottom w:val="nil"/>
              <w:right w:val="nil"/>
            </w:tcBorders>
            <w:shd w:val="clear" w:color="auto" w:fill="auto"/>
            <w:hideMark/>
          </w:tcPr>
          <w:p w14:paraId="7D28A028"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2.4.4</w:t>
            </w:r>
          </w:p>
        </w:tc>
        <w:tc>
          <w:tcPr>
            <w:tcW w:w="907" w:type="dxa"/>
            <w:tcBorders>
              <w:top w:val="nil"/>
              <w:left w:val="nil"/>
              <w:bottom w:val="nil"/>
              <w:right w:val="nil"/>
            </w:tcBorders>
            <w:shd w:val="clear" w:color="auto" w:fill="D9D9D6" w:themeFill="background2"/>
            <w:hideMark/>
          </w:tcPr>
          <w:p w14:paraId="1A9517EB"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1 589</w:t>
            </w:r>
          </w:p>
        </w:tc>
        <w:tc>
          <w:tcPr>
            <w:tcW w:w="907" w:type="dxa"/>
            <w:tcBorders>
              <w:top w:val="nil"/>
              <w:left w:val="nil"/>
              <w:bottom w:val="nil"/>
              <w:right w:val="nil"/>
            </w:tcBorders>
            <w:shd w:val="clear" w:color="auto" w:fill="auto"/>
            <w:hideMark/>
          </w:tcPr>
          <w:p w14:paraId="64C34FBC"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1 708</w:t>
            </w:r>
          </w:p>
        </w:tc>
      </w:tr>
      <w:tr w:rsidR="00E73BC6" w:rsidRPr="0034539E" w14:paraId="42180922"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3ED32D2" w14:textId="77777777" w:rsidR="00E73BC6" w:rsidRPr="0034539E" w:rsidRDefault="00E73BC6" w:rsidP="00E73BC6">
            <w:pPr>
              <w:ind w:left="0"/>
            </w:pPr>
            <w:r w:rsidRPr="0034539E">
              <w:t>AASB 101.85</w:t>
            </w:r>
          </w:p>
        </w:tc>
        <w:tc>
          <w:tcPr>
            <w:tcW w:w="5104" w:type="dxa"/>
            <w:tcBorders>
              <w:top w:val="nil"/>
              <w:left w:val="nil"/>
              <w:bottom w:val="single" w:sz="8" w:space="0" w:color="auto"/>
              <w:right w:val="nil"/>
            </w:tcBorders>
            <w:shd w:val="clear" w:color="auto" w:fill="auto"/>
            <w:hideMark/>
          </w:tcPr>
          <w:p w14:paraId="4DC37B9A"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Other income</w:t>
            </w:r>
          </w:p>
        </w:tc>
        <w:tc>
          <w:tcPr>
            <w:tcW w:w="907" w:type="dxa"/>
            <w:tcBorders>
              <w:top w:val="nil"/>
              <w:left w:val="nil"/>
              <w:bottom w:val="single" w:sz="8" w:space="0" w:color="auto"/>
              <w:right w:val="nil"/>
            </w:tcBorders>
            <w:shd w:val="clear" w:color="auto" w:fill="auto"/>
            <w:hideMark/>
          </w:tcPr>
          <w:p w14:paraId="5F69B090"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2.4.5</w:t>
            </w:r>
          </w:p>
        </w:tc>
        <w:tc>
          <w:tcPr>
            <w:tcW w:w="907" w:type="dxa"/>
            <w:tcBorders>
              <w:top w:val="nil"/>
              <w:left w:val="nil"/>
              <w:bottom w:val="single" w:sz="8" w:space="0" w:color="auto"/>
              <w:right w:val="nil"/>
            </w:tcBorders>
            <w:shd w:val="clear" w:color="auto" w:fill="D9D9D6" w:themeFill="background2"/>
            <w:hideMark/>
          </w:tcPr>
          <w:p w14:paraId="74A77A8C"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7 213</w:t>
            </w:r>
          </w:p>
        </w:tc>
        <w:tc>
          <w:tcPr>
            <w:tcW w:w="907" w:type="dxa"/>
            <w:tcBorders>
              <w:top w:val="nil"/>
              <w:left w:val="nil"/>
              <w:bottom w:val="single" w:sz="8" w:space="0" w:color="auto"/>
              <w:right w:val="nil"/>
            </w:tcBorders>
            <w:shd w:val="clear" w:color="auto" w:fill="auto"/>
            <w:hideMark/>
          </w:tcPr>
          <w:p w14:paraId="58153ED3"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5 941</w:t>
            </w:r>
          </w:p>
        </w:tc>
      </w:tr>
      <w:tr w:rsidR="00E73BC6" w:rsidRPr="0034539E" w14:paraId="6076AC43"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2F232715" w14:textId="77777777" w:rsidR="00E73BC6" w:rsidRPr="0034539E" w:rsidRDefault="00E73BC6" w:rsidP="00E73BC6">
            <w:pPr>
              <w:ind w:left="0"/>
            </w:pPr>
          </w:p>
        </w:tc>
        <w:tc>
          <w:tcPr>
            <w:tcW w:w="5104" w:type="dxa"/>
            <w:tcBorders>
              <w:top w:val="nil"/>
              <w:left w:val="nil"/>
              <w:bottom w:val="nil"/>
              <w:right w:val="nil"/>
            </w:tcBorders>
            <w:shd w:val="clear" w:color="auto" w:fill="auto"/>
            <w:hideMark/>
          </w:tcPr>
          <w:p w14:paraId="729F2046" w14:textId="2E5B4E8F"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 xml:space="preserve">Total </w:t>
            </w:r>
            <w:r w:rsidR="0074352E">
              <w:rPr>
                <w:rFonts w:ascii="Arial" w:hAnsi="Arial" w:cs="Arial"/>
                <w:b/>
                <w:bCs/>
                <w:szCs w:val="16"/>
              </w:rPr>
              <w:t xml:space="preserve">revenue and </w:t>
            </w:r>
            <w:r w:rsidRPr="005C193D">
              <w:rPr>
                <w:rFonts w:ascii="Arial" w:hAnsi="Arial" w:cs="Arial"/>
                <w:b/>
                <w:bCs/>
                <w:szCs w:val="16"/>
              </w:rPr>
              <w:t>income from transactions</w:t>
            </w:r>
          </w:p>
        </w:tc>
        <w:tc>
          <w:tcPr>
            <w:tcW w:w="907" w:type="dxa"/>
            <w:tcBorders>
              <w:top w:val="nil"/>
              <w:left w:val="nil"/>
              <w:bottom w:val="nil"/>
              <w:right w:val="nil"/>
            </w:tcBorders>
            <w:shd w:val="clear" w:color="auto" w:fill="auto"/>
            <w:hideMark/>
          </w:tcPr>
          <w:p w14:paraId="5DA620DA"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D9D9D6" w:themeFill="background2"/>
            <w:hideMark/>
          </w:tcPr>
          <w:p w14:paraId="49473C1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108 396</w:t>
            </w:r>
          </w:p>
        </w:tc>
        <w:tc>
          <w:tcPr>
            <w:tcW w:w="907" w:type="dxa"/>
            <w:tcBorders>
              <w:top w:val="nil"/>
              <w:left w:val="nil"/>
              <w:bottom w:val="nil"/>
              <w:right w:val="nil"/>
            </w:tcBorders>
            <w:shd w:val="clear" w:color="auto" w:fill="auto"/>
            <w:hideMark/>
          </w:tcPr>
          <w:p w14:paraId="4CD9F41C"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87 110</w:t>
            </w:r>
          </w:p>
        </w:tc>
      </w:tr>
      <w:tr w:rsidR="00E73BC6" w:rsidRPr="0034539E" w14:paraId="51EE20D1"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43BB7B3A" w14:textId="77777777" w:rsidR="00E73BC6" w:rsidRPr="0034539E" w:rsidRDefault="00E73BC6" w:rsidP="00E73BC6">
            <w:pPr>
              <w:ind w:left="0"/>
            </w:pPr>
          </w:p>
        </w:tc>
        <w:tc>
          <w:tcPr>
            <w:tcW w:w="5104" w:type="dxa"/>
            <w:tcBorders>
              <w:top w:val="nil"/>
              <w:left w:val="nil"/>
              <w:bottom w:val="nil"/>
              <w:right w:val="nil"/>
            </w:tcBorders>
            <w:shd w:val="clear" w:color="auto" w:fill="auto"/>
            <w:hideMark/>
          </w:tcPr>
          <w:p w14:paraId="0A7347B3"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Expenses from transactions</w:t>
            </w:r>
          </w:p>
        </w:tc>
        <w:tc>
          <w:tcPr>
            <w:tcW w:w="907" w:type="dxa"/>
            <w:tcBorders>
              <w:top w:val="nil"/>
              <w:left w:val="nil"/>
              <w:bottom w:val="nil"/>
              <w:right w:val="nil"/>
            </w:tcBorders>
            <w:shd w:val="clear" w:color="auto" w:fill="auto"/>
            <w:hideMark/>
          </w:tcPr>
          <w:p w14:paraId="03925986"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D9D9D6" w:themeFill="background2"/>
            <w:hideMark/>
          </w:tcPr>
          <w:p w14:paraId="208125B3"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auto"/>
            <w:hideMark/>
          </w:tcPr>
          <w:p w14:paraId="15900A76"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539E" w14:paraId="24210F68"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376DC47F" w14:textId="77777777" w:rsidR="00E73BC6" w:rsidRPr="0034539E" w:rsidRDefault="00E73BC6" w:rsidP="00E73BC6">
            <w:pPr>
              <w:ind w:left="0"/>
            </w:pPr>
            <w:r w:rsidRPr="0034539E">
              <w:t>AASB 101.99</w:t>
            </w:r>
          </w:p>
        </w:tc>
        <w:tc>
          <w:tcPr>
            <w:tcW w:w="5104" w:type="dxa"/>
            <w:tcBorders>
              <w:top w:val="nil"/>
              <w:left w:val="nil"/>
              <w:bottom w:val="nil"/>
              <w:right w:val="nil"/>
            </w:tcBorders>
            <w:shd w:val="clear" w:color="auto" w:fill="auto"/>
            <w:hideMark/>
          </w:tcPr>
          <w:p w14:paraId="09181C6C"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 xml:space="preserve">Employee </w:t>
            </w:r>
            <w:r>
              <w:rPr>
                <w:rFonts w:ascii="Arial" w:hAnsi="Arial" w:cs="Arial"/>
                <w:szCs w:val="16"/>
              </w:rPr>
              <w:t xml:space="preserve">benefit </w:t>
            </w:r>
            <w:r w:rsidRPr="005C193D">
              <w:rPr>
                <w:rFonts w:ascii="Arial" w:hAnsi="Arial" w:cs="Arial"/>
                <w:szCs w:val="16"/>
              </w:rPr>
              <w:t>expenses</w:t>
            </w:r>
          </w:p>
        </w:tc>
        <w:tc>
          <w:tcPr>
            <w:tcW w:w="907" w:type="dxa"/>
            <w:tcBorders>
              <w:top w:val="nil"/>
              <w:left w:val="nil"/>
              <w:bottom w:val="nil"/>
              <w:right w:val="nil"/>
            </w:tcBorders>
            <w:shd w:val="clear" w:color="auto" w:fill="auto"/>
            <w:hideMark/>
          </w:tcPr>
          <w:p w14:paraId="7D071E5E"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3.1.1</w:t>
            </w:r>
          </w:p>
        </w:tc>
        <w:tc>
          <w:tcPr>
            <w:tcW w:w="907" w:type="dxa"/>
            <w:tcBorders>
              <w:top w:val="nil"/>
              <w:left w:val="nil"/>
              <w:bottom w:val="nil"/>
              <w:right w:val="nil"/>
            </w:tcBorders>
            <w:shd w:val="clear" w:color="auto" w:fill="D9D9D6" w:themeFill="background2"/>
            <w:hideMark/>
          </w:tcPr>
          <w:p w14:paraId="1524F2C3"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(13 767)</w:t>
            </w:r>
          </w:p>
        </w:tc>
        <w:tc>
          <w:tcPr>
            <w:tcW w:w="907" w:type="dxa"/>
            <w:tcBorders>
              <w:top w:val="nil"/>
              <w:left w:val="nil"/>
              <w:bottom w:val="nil"/>
              <w:right w:val="nil"/>
            </w:tcBorders>
            <w:shd w:val="clear" w:color="auto" w:fill="auto"/>
            <w:hideMark/>
          </w:tcPr>
          <w:p w14:paraId="4581EAFF"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(10 970)</w:t>
            </w:r>
          </w:p>
        </w:tc>
      </w:tr>
      <w:tr w:rsidR="00E73BC6" w:rsidRPr="0034539E" w14:paraId="2D202FD4"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2358C94C" w14:textId="77777777" w:rsidR="00E73BC6" w:rsidRPr="0034539E" w:rsidRDefault="00E73BC6" w:rsidP="00E73BC6">
            <w:pPr>
              <w:ind w:left="0"/>
            </w:pPr>
            <w:r w:rsidRPr="0034539E">
              <w:t>AASB 101.85</w:t>
            </w:r>
          </w:p>
        </w:tc>
        <w:tc>
          <w:tcPr>
            <w:tcW w:w="5104" w:type="dxa"/>
            <w:tcBorders>
              <w:top w:val="nil"/>
              <w:left w:val="nil"/>
              <w:bottom w:val="nil"/>
              <w:right w:val="nil"/>
            </w:tcBorders>
            <w:shd w:val="clear" w:color="auto" w:fill="auto"/>
            <w:hideMark/>
          </w:tcPr>
          <w:p w14:paraId="202F2B26"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 xml:space="preserve">Depreciation </w:t>
            </w:r>
            <w:r>
              <w:rPr>
                <w:rFonts w:ascii="Arial" w:hAnsi="Arial" w:cs="Arial"/>
                <w:szCs w:val="16"/>
                <w:vertAlign w:val="superscript"/>
              </w:rPr>
              <w:t>(a)</w:t>
            </w:r>
          </w:p>
        </w:tc>
        <w:tc>
          <w:tcPr>
            <w:tcW w:w="907" w:type="dxa"/>
            <w:tcBorders>
              <w:top w:val="nil"/>
              <w:left w:val="nil"/>
              <w:bottom w:val="nil"/>
              <w:right w:val="nil"/>
            </w:tcBorders>
            <w:shd w:val="clear" w:color="auto" w:fill="auto"/>
            <w:hideMark/>
          </w:tcPr>
          <w:p w14:paraId="4C970FAB"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5.1.1</w:t>
            </w:r>
          </w:p>
        </w:tc>
        <w:tc>
          <w:tcPr>
            <w:tcW w:w="907" w:type="dxa"/>
            <w:tcBorders>
              <w:top w:val="nil"/>
              <w:left w:val="nil"/>
              <w:bottom w:val="nil"/>
              <w:right w:val="nil"/>
            </w:tcBorders>
            <w:shd w:val="clear" w:color="auto" w:fill="D9D9D6" w:themeFill="background2"/>
            <w:hideMark/>
          </w:tcPr>
          <w:p w14:paraId="5A40FC2B"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(18 718)</w:t>
            </w:r>
          </w:p>
        </w:tc>
        <w:tc>
          <w:tcPr>
            <w:tcW w:w="907" w:type="dxa"/>
            <w:tcBorders>
              <w:top w:val="nil"/>
              <w:left w:val="nil"/>
              <w:bottom w:val="nil"/>
              <w:right w:val="nil"/>
            </w:tcBorders>
            <w:shd w:val="clear" w:color="auto" w:fill="auto"/>
            <w:hideMark/>
          </w:tcPr>
          <w:p w14:paraId="0A16F0CA"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(13 358)</w:t>
            </w:r>
          </w:p>
        </w:tc>
      </w:tr>
      <w:tr w:rsidR="00E73BC6" w:rsidRPr="0034539E" w14:paraId="75FF942B"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46D7A591" w14:textId="77777777" w:rsidR="00E73BC6" w:rsidRPr="0034539E" w:rsidRDefault="00E73BC6" w:rsidP="00E73BC6">
            <w:pPr>
              <w:ind w:left="0"/>
            </w:pPr>
            <w:r w:rsidRPr="0034539E">
              <w:t>AASB 101.85</w:t>
            </w:r>
          </w:p>
        </w:tc>
        <w:tc>
          <w:tcPr>
            <w:tcW w:w="5104" w:type="dxa"/>
            <w:tcBorders>
              <w:top w:val="nil"/>
              <w:left w:val="nil"/>
              <w:bottom w:val="nil"/>
              <w:right w:val="nil"/>
            </w:tcBorders>
            <w:shd w:val="clear" w:color="auto" w:fill="auto"/>
            <w:hideMark/>
          </w:tcPr>
          <w:p w14:paraId="59F78570"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Interest expense</w:t>
            </w:r>
            <w:r>
              <w:rPr>
                <w:rFonts w:ascii="Arial" w:hAnsi="Arial" w:cs="Arial"/>
                <w:szCs w:val="16"/>
              </w:rPr>
              <w:t xml:space="preserve"> </w:t>
            </w:r>
            <w:r>
              <w:rPr>
                <w:rFonts w:ascii="Arial" w:hAnsi="Arial" w:cs="Arial"/>
                <w:szCs w:val="16"/>
                <w:vertAlign w:val="superscript"/>
              </w:rPr>
              <w:t>(a)</w:t>
            </w:r>
          </w:p>
        </w:tc>
        <w:tc>
          <w:tcPr>
            <w:tcW w:w="907" w:type="dxa"/>
            <w:tcBorders>
              <w:top w:val="nil"/>
              <w:left w:val="nil"/>
              <w:bottom w:val="nil"/>
              <w:right w:val="nil"/>
            </w:tcBorders>
            <w:shd w:val="clear" w:color="auto" w:fill="auto"/>
            <w:hideMark/>
          </w:tcPr>
          <w:p w14:paraId="07C70AC2"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7.1</w:t>
            </w:r>
          </w:p>
        </w:tc>
        <w:tc>
          <w:tcPr>
            <w:tcW w:w="907" w:type="dxa"/>
            <w:tcBorders>
              <w:top w:val="nil"/>
              <w:left w:val="nil"/>
              <w:bottom w:val="nil"/>
              <w:right w:val="nil"/>
            </w:tcBorders>
            <w:shd w:val="clear" w:color="auto" w:fill="D9D9D6" w:themeFill="background2"/>
            <w:hideMark/>
          </w:tcPr>
          <w:p w14:paraId="79F46B9F"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(6 548)</w:t>
            </w:r>
          </w:p>
        </w:tc>
        <w:tc>
          <w:tcPr>
            <w:tcW w:w="907" w:type="dxa"/>
            <w:tcBorders>
              <w:top w:val="nil"/>
              <w:left w:val="nil"/>
              <w:bottom w:val="nil"/>
              <w:right w:val="nil"/>
            </w:tcBorders>
            <w:shd w:val="clear" w:color="auto" w:fill="auto"/>
            <w:hideMark/>
          </w:tcPr>
          <w:p w14:paraId="30D1A6FA"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(4 335)</w:t>
            </w:r>
          </w:p>
        </w:tc>
      </w:tr>
      <w:tr w:rsidR="00E73BC6" w:rsidRPr="0034539E" w14:paraId="3A686FDD"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8E41D2B" w14:textId="77777777" w:rsidR="00E73BC6" w:rsidRPr="0034539E" w:rsidRDefault="00E73BC6" w:rsidP="00E73BC6">
            <w:pPr>
              <w:ind w:left="0"/>
            </w:pPr>
            <w:r w:rsidRPr="0034539E">
              <w:t>AASB 101.82(b)</w:t>
            </w:r>
          </w:p>
        </w:tc>
        <w:tc>
          <w:tcPr>
            <w:tcW w:w="5104" w:type="dxa"/>
            <w:tcBorders>
              <w:top w:val="nil"/>
              <w:left w:val="nil"/>
              <w:bottom w:val="nil"/>
              <w:right w:val="nil"/>
            </w:tcBorders>
            <w:shd w:val="clear" w:color="auto" w:fill="auto"/>
            <w:hideMark/>
          </w:tcPr>
          <w:p w14:paraId="123FFC06"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 xml:space="preserve">Grant expenses </w:t>
            </w:r>
          </w:p>
        </w:tc>
        <w:tc>
          <w:tcPr>
            <w:tcW w:w="907" w:type="dxa"/>
            <w:tcBorders>
              <w:top w:val="nil"/>
              <w:left w:val="nil"/>
              <w:bottom w:val="nil"/>
              <w:right w:val="nil"/>
            </w:tcBorders>
            <w:shd w:val="clear" w:color="auto" w:fill="auto"/>
            <w:hideMark/>
          </w:tcPr>
          <w:p w14:paraId="3BB44041"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3.2</w:t>
            </w:r>
          </w:p>
        </w:tc>
        <w:tc>
          <w:tcPr>
            <w:tcW w:w="907" w:type="dxa"/>
            <w:tcBorders>
              <w:top w:val="nil"/>
              <w:left w:val="nil"/>
              <w:bottom w:val="nil"/>
              <w:right w:val="nil"/>
            </w:tcBorders>
            <w:shd w:val="clear" w:color="auto" w:fill="D9D9D6" w:themeFill="background2"/>
            <w:hideMark/>
          </w:tcPr>
          <w:p w14:paraId="0D11E1CC"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(32 884)</w:t>
            </w:r>
          </w:p>
        </w:tc>
        <w:tc>
          <w:tcPr>
            <w:tcW w:w="907" w:type="dxa"/>
            <w:tcBorders>
              <w:top w:val="nil"/>
              <w:left w:val="nil"/>
              <w:bottom w:val="nil"/>
              <w:right w:val="nil"/>
            </w:tcBorders>
            <w:shd w:val="clear" w:color="auto" w:fill="auto"/>
            <w:hideMark/>
          </w:tcPr>
          <w:p w14:paraId="020FFCF8"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(43 040)</w:t>
            </w:r>
          </w:p>
        </w:tc>
      </w:tr>
      <w:tr w:rsidR="00E73BC6" w:rsidRPr="0034539E" w14:paraId="3C575639"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3984CD9" w14:textId="77777777" w:rsidR="00E73BC6" w:rsidRPr="0034539E" w:rsidRDefault="00E73BC6" w:rsidP="00E73BC6">
            <w:pPr>
              <w:ind w:left="0"/>
            </w:pPr>
            <w:r w:rsidRPr="0034539E">
              <w:t>AASB 101.85</w:t>
            </w:r>
          </w:p>
        </w:tc>
        <w:tc>
          <w:tcPr>
            <w:tcW w:w="5104" w:type="dxa"/>
            <w:tcBorders>
              <w:top w:val="nil"/>
              <w:left w:val="nil"/>
              <w:bottom w:val="nil"/>
              <w:right w:val="nil"/>
            </w:tcBorders>
            <w:shd w:val="clear" w:color="auto" w:fill="auto"/>
            <w:hideMark/>
          </w:tcPr>
          <w:p w14:paraId="14C91054"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Capital asset charge</w:t>
            </w:r>
          </w:p>
        </w:tc>
        <w:tc>
          <w:tcPr>
            <w:tcW w:w="907" w:type="dxa"/>
            <w:tcBorders>
              <w:top w:val="nil"/>
              <w:left w:val="nil"/>
              <w:bottom w:val="nil"/>
              <w:right w:val="nil"/>
            </w:tcBorders>
            <w:shd w:val="clear" w:color="auto" w:fill="auto"/>
            <w:hideMark/>
          </w:tcPr>
          <w:p w14:paraId="008424C9"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3.3</w:t>
            </w:r>
          </w:p>
        </w:tc>
        <w:tc>
          <w:tcPr>
            <w:tcW w:w="907" w:type="dxa"/>
            <w:tcBorders>
              <w:top w:val="nil"/>
              <w:left w:val="nil"/>
              <w:bottom w:val="nil"/>
              <w:right w:val="nil"/>
            </w:tcBorders>
            <w:shd w:val="clear" w:color="auto" w:fill="D9D9D6" w:themeFill="background2"/>
            <w:hideMark/>
          </w:tcPr>
          <w:p w14:paraId="6883E452"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(1 309)</w:t>
            </w:r>
          </w:p>
        </w:tc>
        <w:tc>
          <w:tcPr>
            <w:tcW w:w="907" w:type="dxa"/>
            <w:tcBorders>
              <w:top w:val="nil"/>
              <w:left w:val="nil"/>
              <w:bottom w:val="nil"/>
              <w:right w:val="nil"/>
            </w:tcBorders>
            <w:shd w:val="clear" w:color="auto" w:fill="auto"/>
            <w:hideMark/>
          </w:tcPr>
          <w:p w14:paraId="26DB0B90"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(720)</w:t>
            </w:r>
          </w:p>
        </w:tc>
      </w:tr>
      <w:tr w:rsidR="00E73BC6" w:rsidRPr="0034539E" w14:paraId="46CE01FE"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7D93AA69" w14:textId="77777777" w:rsidR="00E73BC6" w:rsidRPr="0034539E" w:rsidRDefault="00E73BC6" w:rsidP="00E73BC6">
            <w:pPr>
              <w:ind w:left="0"/>
            </w:pPr>
            <w:r w:rsidRPr="0034539E">
              <w:t>AASB 101.82(b)</w:t>
            </w:r>
          </w:p>
        </w:tc>
        <w:tc>
          <w:tcPr>
            <w:tcW w:w="5104" w:type="dxa"/>
            <w:tcBorders>
              <w:top w:val="nil"/>
              <w:left w:val="nil"/>
              <w:bottom w:val="single" w:sz="8" w:space="0" w:color="auto"/>
              <w:right w:val="nil"/>
            </w:tcBorders>
            <w:shd w:val="clear" w:color="auto" w:fill="auto"/>
            <w:hideMark/>
          </w:tcPr>
          <w:p w14:paraId="24FD78F4"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Other operating expenses</w:t>
            </w:r>
          </w:p>
        </w:tc>
        <w:tc>
          <w:tcPr>
            <w:tcW w:w="907" w:type="dxa"/>
            <w:tcBorders>
              <w:top w:val="nil"/>
              <w:left w:val="nil"/>
              <w:bottom w:val="single" w:sz="8" w:space="0" w:color="auto"/>
              <w:right w:val="nil"/>
            </w:tcBorders>
            <w:shd w:val="clear" w:color="auto" w:fill="auto"/>
            <w:hideMark/>
          </w:tcPr>
          <w:p w14:paraId="2B15F764"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3.4</w:t>
            </w:r>
          </w:p>
        </w:tc>
        <w:tc>
          <w:tcPr>
            <w:tcW w:w="907" w:type="dxa"/>
            <w:tcBorders>
              <w:top w:val="nil"/>
              <w:left w:val="nil"/>
              <w:bottom w:val="single" w:sz="8" w:space="0" w:color="auto"/>
              <w:right w:val="nil"/>
            </w:tcBorders>
            <w:shd w:val="clear" w:color="auto" w:fill="D9D9D6" w:themeFill="background2"/>
            <w:hideMark/>
          </w:tcPr>
          <w:p w14:paraId="04C08D80"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(16 328)</w:t>
            </w:r>
          </w:p>
        </w:tc>
        <w:tc>
          <w:tcPr>
            <w:tcW w:w="907" w:type="dxa"/>
            <w:tcBorders>
              <w:top w:val="nil"/>
              <w:left w:val="nil"/>
              <w:bottom w:val="single" w:sz="8" w:space="0" w:color="auto"/>
              <w:right w:val="nil"/>
            </w:tcBorders>
            <w:shd w:val="clear" w:color="auto" w:fill="auto"/>
            <w:hideMark/>
          </w:tcPr>
          <w:p w14:paraId="6A0116A1"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(8 822)</w:t>
            </w:r>
          </w:p>
        </w:tc>
      </w:tr>
      <w:tr w:rsidR="00E73BC6" w:rsidRPr="0034539E" w14:paraId="5713C643"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82F4F81" w14:textId="77777777" w:rsidR="00E73BC6" w:rsidRPr="0034539E" w:rsidRDefault="00E73BC6" w:rsidP="00E73BC6">
            <w:pPr>
              <w:ind w:left="0"/>
            </w:pPr>
            <w:r w:rsidRPr="0034539E">
              <w:t>AASB 101.85</w:t>
            </w:r>
          </w:p>
        </w:tc>
        <w:tc>
          <w:tcPr>
            <w:tcW w:w="5104" w:type="dxa"/>
            <w:tcBorders>
              <w:top w:val="nil"/>
              <w:left w:val="nil"/>
              <w:bottom w:val="single" w:sz="8" w:space="0" w:color="auto"/>
              <w:right w:val="nil"/>
            </w:tcBorders>
            <w:shd w:val="clear" w:color="auto" w:fill="auto"/>
            <w:hideMark/>
          </w:tcPr>
          <w:p w14:paraId="7A09E6B8"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Total expenses from transactions</w:t>
            </w:r>
          </w:p>
        </w:tc>
        <w:tc>
          <w:tcPr>
            <w:tcW w:w="907" w:type="dxa"/>
            <w:tcBorders>
              <w:top w:val="nil"/>
              <w:left w:val="nil"/>
              <w:bottom w:val="single" w:sz="8" w:space="0" w:color="auto"/>
              <w:right w:val="nil"/>
            </w:tcBorders>
            <w:shd w:val="clear" w:color="auto" w:fill="auto"/>
            <w:hideMark/>
          </w:tcPr>
          <w:p w14:paraId="68E51F65"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5C193D">
              <w:rPr>
                <w:rFonts w:ascii="Arial" w:hAnsi="Arial" w:cs="Arial"/>
                <w:b/>
                <w:bCs/>
                <w:szCs w:val="16"/>
              </w:rPr>
              <w:t> </w:t>
            </w:r>
          </w:p>
        </w:tc>
        <w:tc>
          <w:tcPr>
            <w:tcW w:w="907" w:type="dxa"/>
            <w:tcBorders>
              <w:top w:val="nil"/>
              <w:left w:val="nil"/>
              <w:bottom w:val="single" w:sz="8" w:space="0" w:color="auto"/>
              <w:right w:val="nil"/>
            </w:tcBorders>
            <w:shd w:val="clear" w:color="auto" w:fill="D9D9D6" w:themeFill="background2"/>
            <w:hideMark/>
          </w:tcPr>
          <w:p w14:paraId="38F25DF4"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(89 554)</w:t>
            </w:r>
          </w:p>
        </w:tc>
        <w:tc>
          <w:tcPr>
            <w:tcW w:w="907" w:type="dxa"/>
            <w:tcBorders>
              <w:top w:val="nil"/>
              <w:left w:val="nil"/>
              <w:bottom w:val="single" w:sz="8" w:space="0" w:color="auto"/>
              <w:right w:val="nil"/>
            </w:tcBorders>
            <w:shd w:val="clear" w:color="auto" w:fill="auto"/>
            <w:hideMark/>
          </w:tcPr>
          <w:p w14:paraId="450B2192"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(81 245)</w:t>
            </w:r>
          </w:p>
        </w:tc>
      </w:tr>
      <w:tr w:rsidR="00E73BC6" w:rsidRPr="0034539E" w14:paraId="559BEADF"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2CA9EB95" w14:textId="77777777" w:rsidR="00E73BC6" w:rsidRPr="0034539E" w:rsidRDefault="00E73BC6" w:rsidP="00E73BC6">
            <w:pPr>
              <w:ind w:left="0"/>
            </w:pPr>
          </w:p>
        </w:tc>
        <w:tc>
          <w:tcPr>
            <w:tcW w:w="5104" w:type="dxa"/>
            <w:tcBorders>
              <w:top w:val="nil"/>
              <w:left w:val="nil"/>
              <w:bottom w:val="single" w:sz="12" w:space="0" w:color="auto"/>
              <w:right w:val="nil"/>
            </w:tcBorders>
            <w:shd w:val="clear" w:color="auto" w:fill="auto"/>
            <w:hideMark/>
          </w:tcPr>
          <w:p w14:paraId="0DBF748B"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Net result from transactions (net operating balance)</w:t>
            </w:r>
          </w:p>
        </w:tc>
        <w:tc>
          <w:tcPr>
            <w:tcW w:w="907" w:type="dxa"/>
            <w:tcBorders>
              <w:top w:val="nil"/>
              <w:left w:val="nil"/>
              <w:bottom w:val="single" w:sz="12" w:space="0" w:color="auto"/>
              <w:right w:val="nil"/>
            </w:tcBorders>
            <w:shd w:val="clear" w:color="auto" w:fill="auto"/>
            <w:hideMark/>
          </w:tcPr>
          <w:p w14:paraId="04E6C1EE"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5C193D">
              <w:rPr>
                <w:rFonts w:ascii="Arial" w:hAnsi="Arial" w:cs="Arial"/>
                <w:b/>
                <w:bCs/>
                <w:szCs w:val="16"/>
              </w:rPr>
              <w:t> </w:t>
            </w:r>
          </w:p>
        </w:tc>
        <w:tc>
          <w:tcPr>
            <w:tcW w:w="907" w:type="dxa"/>
            <w:tcBorders>
              <w:top w:val="nil"/>
              <w:left w:val="nil"/>
              <w:bottom w:val="single" w:sz="12" w:space="0" w:color="auto"/>
              <w:right w:val="nil"/>
            </w:tcBorders>
            <w:shd w:val="clear" w:color="auto" w:fill="D9D9D6" w:themeFill="background2"/>
            <w:hideMark/>
          </w:tcPr>
          <w:p w14:paraId="23AA7B3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18 842</w:t>
            </w:r>
          </w:p>
        </w:tc>
        <w:tc>
          <w:tcPr>
            <w:tcW w:w="907" w:type="dxa"/>
            <w:tcBorders>
              <w:top w:val="nil"/>
              <w:left w:val="nil"/>
              <w:bottom w:val="single" w:sz="12" w:space="0" w:color="auto"/>
              <w:right w:val="nil"/>
            </w:tcBorders>
            <w:shd w:val="clear" w:color="auto" w:fill="auto"/>
            <w:hideMark/>
          </w:tcPr>
          <w:p w14:paraId="5E469A57"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5 865</w:t>
            </w:r>
          </w:p>
        </w:tc>
      </w:tr>
      <w:tr w:rsidR="00E73BC6" w:rsidRPr="0034539E" w14:paraId="62E02C8D"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98E6319" w14:textId="77777777" w:rsidR="00E73BC6" w:rsidRPr="0034539E" w:rsidRDefault="00E73BC6" w:rsidP="00E73BC6">
            <w:pPr>
              <w:ind w:left="0"/>
            </w:pPr>
            <w:r w:rsidRPr="0034539E">
              <w:t>AASB 1049.32</w:t>
            </w:r>
          </w:p>
        </w:tc>
        <w:tc>
          <w:tcPr>
            <w:tcW w:w="5104" w:type="dxa"/>
            <w:tcBorders>
              <w:top w:val="nil"/>
              <w:left w:val="nil"/>
              <w:bottom w:val="nil"/>
              <w:right w:val="nil"/>
            </w:tcBorders>
            <w:shd w:val="clear" w:color="auto" w:fill="auto"/>
            <w:hideMark/>
          </w:tcPr>
          <w:p w14:paraId="467C9A1C"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Other economic flows included in net result</w:t>
            </w:r>
          </w:p>
        </w:tc>
        <w:tc>
          <w:tcPr>
            <w:tcW w:w="907" w:type="dxa"/>
            <w:tcBorders>
              <w:top w:val="nil"/>
              <w:left w:val="nil"/>
              <w:bottom w:val="nil"/>
              <w:right w:val="nil"/>
            </w:tcBorders>
            <w:shd w:val="clear" w:color="auto" w:fill="auto"/>
            <w:hideMark/>
          </w:tcPr>
          <w:p w14:paraId="353110D2"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D9D9D6" w:themeFill="background2"/>
            <w:hideMark/>
          </w:tcPr>
          <w:p w14:paraId="365F0A4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auto"/>
            <w:hideMark/>
          </w:tcPr>
          <w:p w14:paraId="771B06C8"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539E" w14:paraId="346B4C44"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4D1A0DD7" w14:textId="77777777" w:rsidR="00E73BC6" w:rsidRPr="0034539E" w:rsidRDefault="00E73BC6" w:rsidP="00E73BC6">
            <w:pPr>
              <w:ind w:left="0"/>
            </w:pPr>
            <w:r w:rsidRPr="0034539E">
              <w:t>AASB 101.85</w:t>
            </w:r>
            <w:r w:rsidRPr="0034539E">
              <w:noBreakHyphen/>
              <w:t>86</w:t>
            </w:r>
          </w:p>
        </w:tc>
        <w:tc>
          <w:tcPr>
            <w:tcW w:w="5104" w:type="dxa"/>
            <w:tcBorders>
              <w:top w:val="nil"/>
              <w:left w:val="nil"/>
              <w:bottom w:val="nil"/>
              <w:right w:val="nil"/>
            </w:tcBorders>
            <w:shd w:val="clear" w:color="auto" w:fill="auto"/>
            <w:hideMark/>
          </w:tcPr>
          <w:p w14:paraId="7B91CB2A"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Net gain/(loss) on non</w:t>
            </w:r>
            <w:r w:rsidRPr="005C193D">
              <w:rPr>
                <w:rFonts w:ascii="Arial" w:hAnsi="Arial" w:cs="Arial"/>
                <w:szCs w:val="16"/>
              </w:rPr>
              <w:noBreakHyphen/>
              <w:t xml:space="preserve">financial assets </w:t>
            </w:r>
            <w:r w:rsidRPr="005C193D">
              <w:rPr>
                <w:rFonts w:ascii="Arial" w:hAnsi="Arial" w:cs="Arial"/>
                <w:szCs w:val="16"/>
                <w:vertAlign w:val="superscript"/>
              </w:rPr>
              <w:t>(</w:t>
            </w:r>
            <w:r>
              <w:rPr>
                <w:rFonts w:ascii="Arial" w:hAnsi="Arial" w:cs="Arial"/>
                <w:szCs w:val="16"/>
                <w:vertAlign w:val="superscript"/>
              </w:rPr>
              <w:t>b</w:t>
            </w:r>
            <w:r w:rsidRPr="005C193D">
              <w:rPr>
                <w:rFonts w:ascii="Arial" w:hAnsi="Arial" w:cs="Arial"/>
                <w:szCs w:val="16"/>
                <w:vertAlign w:val="superscript"/>
              </w:rPr>
              <w:t>)</w:t>
            </w:r>
          </w:p>
        </w:tc>
        <w:tc>
          <w:tcPr>
            <w:tcW w:w="907" w:type="dxa"/>
            <w:tcBorders>
              <w:top w:val="nil"/>
              <w:left w:val="nil"/>
              <w:bottom w:val="nil"/>
              <w:right w:val="nil"/>
            </w:tcBorders>
            <w:shd w:val="clear" w:color="auto" w:fill="auto"/>
            <w:hideMark/>
          </w:tcPr>
          <w:p w14:paraId="232C1733"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9.2</w:t>
            </w:r>
          </w:p>
        </w:tc>
        <w:tc>
          <w:tcPr>
            <w:tcW w:w="907" w:type="dxa"/>
            <w:tcBorders>
              <w:top w:val="nil"/>
              <w:left w:val="nil"/>
              <w:bottom w:val="nil"/>
              <w:right w:val="nil"/>
            </w:tcBorders>
            <w:shd w:val="clear" w:color="auto" w:fill="D9D9D6" w:themeFill="background2"/>
            <w:hideMark/>
          </w:tcPr>
          <w:p w14:paraId="6D82CCA0"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(5 161)</w:t>
            </w:r>
          </w:p>
        </w:tc>
        <w:tc>
          <w:tcPr>
            <w:tcW w:w="907" w:type="dxa"/>
            <w:tcBorders>
              <w:top w:val="nil"/>
              <w:left w:val="nil"/>
              <w:bottom w:val="nil"/>
              <w:right w:val="nil"/>
            </w:tcBorders>
            <w:shd w:val="clear" w:color="auto" w:fill="auto"/>
            <w:hideMark/>
          </w:tcPr>
          <w:p w14:paraId="4DF112CE"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1 805</w:t>
            </w:r>
          </w:p>
        </w:tc>
      </w:tr>
      <w:tr w:rsidR="00E73BC6" w:rsidRPr="0034539E" w14:paraId="7ABA2EE8"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1359A7F8" w14:textId="77777777" w:rsidR="00E73BC6" w:rsidRPr="0034539E" w:rsidRDefault="00E73BC6" w:rsidP="00E73BC6">
            <w:pPr>
              <w:ind w:left="0"/>
            </w:pPr>
            <w:r w:rsidRPr="0034539E">
              <w:t>AASB 101.98(c)</w:t>
            </w:r>
          </w:p>
        </w:tc>
        <w:tc>
          <w:tcPr>
            <w:tcW w:w="5104" w:type="dxa"/>
            <w:tcBorders>
              <w:top w:val="nil"/>
              <w:left w:val="nil"/>
              <w:bottom w:val="nil"/>
              <w:right w:val="nil"/>
            </w:tcBorders>
            <w:shd w:val="clear" w:color="auto" w:fill="auto"/>
            <w:hideMark/>
          </w:tcPr>
          <w:p w14:paraId="718D91B5"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 xml:space="preserve">Net gain/(loss) on financial instruments </w:t>
            </w:r>
            <w:r w:rsidRPr="005C193D">
              <w:rPr>
                <w:rFonts w:ascii="Arial" w:hAnsi="Arial" w:cs="Arial"/>
                <w:szCs w:val="16"/>
                <w:vertAlign w:val="superscript"/>
              </w:rPr>
              <w:t>(</w:t>
            </w:r>
            <w:r>
              <w:rPr>
                <w:rFonts w:ascii="Arial" w:hAnsi="Arial" w:cs="Arial"/>
                <w:szCs w:val="16"/>
                <w:vertAlign w:val="superscript"/>
              </w:rPr>
              <w:t>c</w:t>
            </w:r>
            <w:r w:rsidRPr="005C193D">
              <w:rPr>
                <w:rFonts w:ascii="Arial" w:hAnsi="Arial" w:cs="Arial"/>
                <w:szCs w:val="16"/>
                <w:vertAlign w:val="superscript"/>
              </w:rPr>
              <w:t>)</w:t>
            </w:r>
          </w:p>
        </w:tc>
        <w:tc>
          <w:tcPr>
            <w:tcW w:w="907" w:type="dxa"/>
            <w:tcBorders>
              <w:top w:val="nil"/>
              <w:left w:val="nil"/>
              <w:bottom w:val="nil"/>
              <w:right w:val="nil"/>
            </w:tcBorders>
            <w:shd w:val="clear" w:color="auto" w:fill="auto"/>
            <w:hideMark/>
          </w:tcPr>
          <w:p w14:paraId="5F1BCAEE"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9.2</w:t>
            </w:r>
          </w:p>
        </w:tc>
        <w:tc>
          <w:tcPr>
            <w:tcW w:w="907" w:type="dxa"/>
            <w:tcBorders>
              <w:top w:val="nil"/>
              <w:left w:val="nil"/>
              <w:bottom w:val="nil"/>
              <w:right w:val="nil"/>
            </w:tcBorders>
            <w:shd w:val="clear" w:color="auto" w:fill="D9D9D6" w:themeFill="background2"/>
            <w:hideMark/>
          </w:tcPr>
          <w:p w14:paraId="4845082B"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(7 121)</w:t>
            </w:r>
          </w:p>
        </w:tc>
        <w:tc>
          <w:tcPr>
            <w:tcW w:w="907" w:type="dxa"/>
            <w:tcBorders>
              <w:top w:val="nil"/>
              <w:left w:val="nil"/>
              <w:bottom w:val="nil"/>
              <w:right w:val="nil"/>
            </w:tcBorders>
            <w:shd w:val="clear" w:color="auto" w:fill="auto"/>
            <w:hideMark/>
          </w:tcPr>
          <w:p w14:paraId="1B572F31"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(3 971)</w:t>
            </w:r>
          </w:p>
        </w:tc>
      </w:tr>
      <w:tr w:rsidR="00E73BC6" w:rsidRPr="0034539E" w14:paraId="6B7B4F77"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3A67EC1" w14:textId="77777777" w:rsidR="00E73BC6" w:rsidRPr="0034539E" w:rsidRDefault="00E73BC6" w:rsidP="00E73BC6">
            <w:pPr>
              <w:ind w:left="0"/>
            </w:pPr>
            <w:r w:rsidRPr="0034539E">
              <w:t>AASB 101.82(c)</w:t>
            </w:r>
          </w:p>
        </w:tc>
        <w:tc>
          <w:tcPr>
            <w:tcW w:w="5104" w:type="dxa"/>
            <w:tcBorders>
              <w:top w:val="nil"/>
              <w:left w:val="nil"/>
              <w:bottom w:val="nil"/>
              <w:right w:val="nil"/>
            </w:tcBorders>
            <w:shd w:val="clear" w:color="auto" w:fill="auto"/>
            <w:hideMark/>
          </w:tcPr>
          <w:p w14:paraId="35599159"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Share of net profits/(losses) of associates and joint entities, excluding dividends</w:t>
            </w:r>
          </w:p>
        </w:tc>
        <w:tc>
          <w:tcPr>
            <w:tcW w:w="907" w:type="dxa"/>
            <w:tcBorders>
              <w:top w:val="nil"/>
              <w:left w:val="nil"/>
              <w:bottom w:val="nil"/>
              <w:right w:val="nil"/>
            </w:tcBorders>
            <w:shd w:val="clear" w:color="auto" w:fill="auto"/>
            <w:hideMark/>
          </w:tcPr>
          <w:p w14:paraId="4829D800"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9.2</w:t>
            </w:r>
          </w:p>
        </w:tc>
        <w:tc>
          <w:tcPr>
            <w:tcW w:w="907" w:type="dxa"/>
            <w:tcBorders>
              <w:top w:val="nil"/>
              <w:left w:val="nil"/>
              <w:bottom w:val="nil"/>
              <w:right w:val="nil"/>
            </w:tcBorders>
            <w:shd w:val="clear" w:color="auto" w:fill="D9D9D6" w:themeFill="background2"/>
            <w:hideMark/>
          </w:tcPr>
          <w:p w14:paraId="08505B95"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1 286</w:t>
            </w:r>
          </w:p>
        </w:tc>
        <w:tc>
          <w:tcPr>
            <w:tcW w:w="907" w:type="dxa"/>
            <w:tcBorders>
              <w:top w:val="nil"/>
              <w:left w:val="nil"/>
              <w:bottom w:val="nil"/>
              <w:right w:val="nil"/>
            </w:tcBorders>
            <w:shd w:val="clear" w:color="auto" w:fill="auto"/>
            <w:hideMark/>
          </w:tcPr>
          <w:p w14:paraId="0DD625F8"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1 397</w:t>
            </w:r>
          </w:p>
        </w:tc>
      </w:tr>
      <w:tr w:rsidR="00E73BC6" w:rsidRPr="0034539E" w14:paraId="5A15555F"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74A48728" w14:textId="77777777" w:rsidR="00E73BC6" w:rsidRPr="0034539E" w:rsidRDefault="00E73BC6" w:rsidP="00E73BC6">
            <w:pPr>
              <w:ind w:left="0"/>
            </w:pPr>
          </w:p>
        </w:tc>
        <w:tc>
          <w:tcPr>
            <w:tcW w:w="5104" w:type="dxa"/>
            <w:tcBorders>
              <w:top w:val="nil"/>
              <w:left w:val="nil"/>
              <w:bottom w:val="single" w:sz="8" w:space="0" w:color="auto"/>
              <w:right w:val="nil"/>
            </w:tcBorders>
            <w:shd w:val="clear" w:color="auto" w:fill="auto"/>
            <w:hideMark/>
          </w:tcPr>
          <w:p w14:paraId="66E1FE58"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Other gains/(losses) from other economic flows</w:t>
            </w:r>
          </w:p>
        </w:tc>
        <w:tc>
          <w:tcPr>
            <w:tcW w:w="907" w:type="dxa"/>
            <w:tcBorders>
              <w:top w:val="nil"/>
              <w:left w:val="nil"/>
              <w:bottom w:val="single" w:sz="8" w:space="0" w:color="auto"/>
              <w:right w:val="nil"/>
            </w:tcBorders>
            <w:shd w:val="clear" w:color="auto" w:fill="auto"/>
            <w:hideMark/>
          </w:tcPr>
          <w:p w14:paraId="06E756B4"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9.2</w:t>
            </w:r>
          </w:p>
        </w:tc>
        <w:tc>
          <w:tcPr>
            <w:tcW w:w="907" w:type="dxa"/>
            <w:tcBorders>
              <w:top w:val="nil"/>
              <w:left w:val="nil"/>
              <w:bottom w:val="single" w:sz="8" w:space="0" w:color="auto"/>
              <w:right w:val="nil"/>
            </w:tcBorders>
            <w:shd w:val="clear" w:color="auto" w:fill="D9D9D6" w:themeFill="background2"/>
            <w:hideMark/>
          </w:tcPr>
          <w:p w14:paraId="73F5FDF8"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(2 895)</w:t>
            </w:r>
          </w:p>
        </w:tc>
        <w:tc>
          <w:tcPr>
            <w:tcW w:w="907" w:type="dxa"/>
            <w:tcBorders>
              <w:top w:val="nil"/>
              <w:left w:val="nil"/>
              <w:bottom w:val="single" w:sz="8" w:space="0" w:color="auto"/>
              <w:right w:val="nil"/>
            </w:tcBorders>
            <w:shd w:val="clear" w:color="auto" w:fill="auto"/>
            <w:hideMark/>
          </w:tcPr>
          <w:p w14:paraId="3F1D1758"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(2 048)</w:t>
            </w:r>
          </w:p>
        </w:tc>
      </w:tr>
      <w:tr w:rsidR="00E73BC6" w:rsidRPr="0034539E" w14:paraId="25FC8097"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7F790582" w14:textId="77777777" w:rsidR="00E73BC6" w:rsidRPr="0034539E" w:rsidRDefault="00E73BC6" w:rsidP="00E73BC6">
            <w:pPr>
              <w:ind w:left="0"/>
            </w:pPr>
          </w:p>
        </w:tc>
        <w:tc>
          <w:tcPr>
            <w:tcW w:w="5104" w:type="dxa"/>
            <w:tcBorders>
              <w:top w:val="nil"/>
              <w:left w:val="nil"/>
              <w:bottom w:val="single" w:sz="8" w:space="0" w:color="auto"/>
              <w:right w:val="nil"/>
            </w:tcBorders>
            <w:shd w:val="clear" w:color="auto" w:fill="auto"/>
            <w:hideMark/>
          </w:tcPr>
          <w:p w14:paraId="60D550EC"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Total other economic flows included in net result</w:t>
            </w:r>
          </w:p>
        </w:tc>
        <w:tc>
          <w:tcPr>
            <w:tcW w:w="907" w:type="dxa"/>
            <w:tcBorders>
              <w:top w:val="nil"/>
              <w:left w:val="nil"/>
              <w:bottom w:val="single" w:sz="8" w:space="0" w:color="auto"/>
              <w:right w:val="nil"/>
            </w:tcBorders>
            <w:shd w:val="clear" w:color="auto" w:fill="auto"/>
            <w:hideMark/>
          </w:tcPr>
          <w:p w14:paraId="728E61F2"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5C193D">
              <w:rPr>
                <w:rFonts w:ascii="Arial" w:hAnsi="Arial" w:cs="Arial"/>
                <w:b/>
                <w:bCs/>
                <w:szCs w:val="16"/>
              </w:rPr>
              <w:t> </w:t>
            </w:r>
          </w:p>
        </w:tc>
        <w:tc>
          <w:tcPr>
            <w:tcW w:w="907" w:type="dxa"/>
            <w:tcBorders>
              <w:top w:val="nil"/>
              <w:left w:val="nil"/>
              <w:bottom w:val="single" w:sz="8" w:space="0" w:color="auto"/>
              <w:right w:val="nil"/>
            </w:tcBorders>
            <w:shd w:val="clear" w:color="auto" w:fill="D9D9D6" w:themeFill="background2"/>
            <w:hideMark/>
          </w:tcPr>
          <w:p w14:paraId="5B50768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(13 891)</w:t>
            </w:r>
          </w:p>
        </w:tc>
        <w:tc>
          <w:tcPr>
            <w:tcW w:w="907" w:type="dxa"/>
            <w:tcBorders>
              <w:top w:val="nil"/>
              <w:left w:val="nil"/>
              <w:bottom w:val="single" w:sz="8" w:space="0" w:color="auto"/>
              <w:right w:val="nil"/>
            </w:tcBorders>
            <w:shd w:val="clear" w:color="auto" w:fill="auto"/>
            <w:hideMark/>
          </w:tcPr>
          <w:p w14:paraId="38E0DFF5"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(2 817)</w:t>
            </w:r>
          </w:p>
        </w:tc>
      </w:tr>
      <w:tr w:rsidR="00E73BC6" w:rsidRPr="0034539E" w14:paraId="67467A88"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2DDD860" w14:textId="77777777" w:rsidR="00E73BC6" w:rsidRPr="0034539E" w:rsidRDefault="00E73BC6" w:rsidP="00E73BC6">
            <w:pPr>
              <w:ind w:left="0"/>
            </w:pPr>
            <w:r w:rsidRPr="0034539E">
              <w:t>AASB 101.85</w:t>
            </w:r>
          </w:p>
        </w:tc>
        <w:tc>
          <w:tcPr>
            <w:tcW w:w="5104" w:type="dxa"/>
            <w:tcBorders>
              <w:top w:val="nil"/>
              <w:left w:val="nil"/>
              <w:bottom w:val="nil"/>
              <w:right w:val="nil"/>
            </w:tcBorders>
            <w:shd w:val="clear" w:color="auto" w:fill="auto"/>
            <w:hideMark/>
          </w:tcPr>
          <w:p w14:paraId="73C2CB90"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Net result from continuing operations</w:t>
            </w:r>
          </w:p>
        </w:tc>
        <w:tc>
          <w:tcPr>
            <w:tcW w:w="907" w:type="dxa"/>
            <w:tcBorders>
              <w:top w:val="nil"/>
              <w:left w:val="nil"/>
              <w:bottom w:val="nil"/>
              <w:right w:val="nil"/>
            </w:tcBorders>
            <w:shd w:val="clear" w:color="auto" w:fill="auto"/>
            <w:hideMark/>
          </w:tcPr>
          <w:p w14:paraId="13085AB6"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D9D9D6" w:themeFill="background2"/>
            <w:hideMark/>
          </w:tcPr>
          <w:p w14:paraId="428CB449"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4 951</w:t>
            </w:r>
          </w:p>
        </w:tc>
        <w:tc>
          <w:tcPr>
            <w:tcW w:w="907" w:type="dxa"/>
            <w:tcBorders>
              <w:top w:val="nil"/>
              <w:left w:val="nil"/>
              <w:bottom w:val="nil"/>
              <w:right w:val="nil"/>
            </w:tcBorders>
            <w:shd w:val="clear" w:color="auto" w:fill="auto"/>
            <w:hideMark/>
          </w:tcPr>
          <w:p w14:paraId="2AED28E4"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3 048</w:t>
            </w:r>
          </w:p>
        </w:tc>
      </w:tr>
      <w:tr w:rsidR="00E73BC6" w:rsidRPr="0034539E" w14:paraId="133B0F92"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15D7AD18" w14:textId="77777777" w:rsidR="00E73BC6" w:rsidRPr="0034539E" w:rsidRDefault="00E73BC6" w:rsidP="00E73BC6">
            <w:pPr>
              <w:ind w:left="0"/>
            </w:pPr>
            <w:r w:rsidRPr="0034539E">
              <w:t>AASB 5.33(a)</w:t>
            </w:r>
          </w:p>
        </w:tc>
        <w:tc>
          <w:tcPr>
            <w:tcW w:w="5104" w:type="dxa"/>
            <w:tcBorders>
              <w:top w:val="nil"/>
              <w:left w:val="nil"/>
              <w:bottom w:val="nil"/>
              <w:right w:val="nil"/>
            </w:tcBorders>
            <w:shd w:val="clear" w:color="auto" w:fill="auto"/>
            <w:hideMark/>
          </w:tcPr>
          <w:p w14:paraId="0E182499"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b/>
                <w:bCs/>
                <w:szCs w:val="16"/>
              </w:rPr>
              <w:t>Net result from discontinued operations</w:t>
            </w:r>
          </w:p>
        </w:tc>
        <w:tc>
          <w:tcPr>
            <w:tcW w:w="907" w:type="dxa"/>
            <w:tcBorders>
              <w:top w:val="nil"/>
              <w:left w:val="nil"/>
              <w:bottom w:val="nil"/>
              <w:right w:val="nil"/>
            </w:tcBorders>
            <w:shd w:val="clear" w:color="auto" w:fill="auto"/>
            <w:hideMark/>
          </w:tcPr>
          <w:p w14:paraId="4F40C1DF"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9.3.3</w:t>
            </w:r>
          </w:p>
        </w:tc>
        <w:tc>
          <w:tcPr>
            <w:tcW w:w="907" w:type="dxa"/>
            <w:tcBorders>
              <w:top w:val="nil"/>
              <w:left w:val="nil"/>
              <w:bottom w:val="nil"/>
              <w:right w:val="nil"/>
            </w:tcBorders>
            <w:shd w:val="clear" w:color="auto" w:fill="D9D9D6" w:themeFill="background2"/>
            <w:hideMark/>
          </w:tcPr>
          <w:p w14:paraId="025A5C03"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b/>
                <w:bCs/>
                <w:szCs w:val="16"/>
              </w:rPr>
              <w:t>1 230</w:t>
            </w:r>
          </w:p>
        </w:tc>
        <w:tc>
          <w:tcPr>
            <w:tcW w:w="907" w:type="dxa"/>
            <w:tcBorders>
              <w:top w:val="nil"/>
              <w:left w:val="nil"/>
              <w:bottom w:val="nil"/>
              <w:right w:val="nil"/>
            </w:tcBorders>
            <w:shd w:val="clear" w:color="auto" w:fill="auto"/>
            <w:hideMark/>
          </w:tcPr>
          <w:p w14:paraId="5F8883F4"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b/>
                <w:bCs/>
                <w:szCs w:val="16"/>
              </w:rPr>
              <w:t>3 856</w:t>
            </w:r>
          </w:p>
        </w:tc>
      </w:tr>
      <w:tr w:rsidR="00E73BC6" w:rsidRPr="0034539E" w14:paraId="7EB85DBD"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BD11C0B" w14:textId="77777777" w:rsidR="00E73BC6" w:rsidRPr="0034539E" w:rsidRDefault="00E73BC6" w:rsidP="00E73BC6">
            <w:pPr>
              <w:ind w:left="0"/>
            </w:pPr>
          </w:p>
        </w:tc>
        <w:tc>
          <w:tcPr>
            <w:tcW w:w="5104" w:type="dxa"/>
            <w:tcBorders>
              <w:top w:val="nil"/>
              <w:left w:val="nil"/>
              <w:bottom w:val="single" w:sz="8" w:space="0" w:color="auto"/>
              <w:right w:val="nil"/>
            </w:tcBorders>
            <w:shd w:val="clear" w:color="auto" w:fill="auto"/>
            <w:hideMark/>
          </w:tcPr>
          <w:p w14:paraId="002DC132"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Net result</w:t>
            </w:r>
          </w:p>
        </w:tc>
        <w:tc>
          <w:tcPr>
            <w:tcW w:w="907" w:type="dxa"/>
            <w:tcBorders>
              <w:top w:val="nil"/>
              <w:left w:val="nil"/>
              <w:bottom w:val="single" w:sz="8" w:space="0" w:color="auto"/>
              <w:right w:val="nil"/>
            </w:tcBorders>
            <w:shd w:val="clear" w:color="auto" w:fill="auto"/>
            <w:hideMark/>
          </w:tcPr>
          <w:p w14:paraId="76593D8E"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5C193D">
              <w:rPr>
                <w:rFonts w:ascii="Arial" w:hAnsi="Arial" w:cs="Arial"/>
                <w:b/>
                <w:bCs/>
                <w:szCs w:val="16"/>
              </w:rPr>
              <w:t> </w:t>
            </w:r>
          </w:p>
        </w:tc>
        <w:tc>
          <w:tcPr>
            <w:tcW w:w="907" w:type="dxa"/>
            <w:tcBorders>
              <w:top w:val="nil"/>
              <w:left w:val="nil"/>
              <w:bottom w:val="single" w:sz="8" w:space="0" w:color="auto"/>
              <w:right w:val="nil"/>
            </w:tcBorders>
            <w:shd w:val="clear" w:color="auto" w:fill="D9D9D6" w:themeFill="background2"/>
            <w:hideMark/>
          </w:tcPr>
          <w:p w14:paraId="589B58B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6 181</w:t>
            </w:r>
          </w:p>
        </w:tc>
        <w:tc>
          <w:tcPr>
            <w:tcW w:w="907" w:type="dxa"/>
            <w:tcBorders>
              <w:top w:val="nil"/>
              <w:left w:val="nil"/>
              <w:bottom w:val="single" w:sz="8" w:space="0" w:color="auto"/>
              <w:right w:val="nil"/>
            </w:tcBorders>
            <w:shd w:val="clear" w:color="auto" w:fill="auto"/>
            <w:hideMark/>
          </w:tcPr>
          <w:p w14:paraId="5AA81EF4"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6 904</w:t>
            </w:r>
          </w:p>
        </w:tc>
      </w:tr>
      <w:tr w:rsidR="00E73BC6" w:rsidRPr="0034539E" w14:paraId="7F888365"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01F11978" w14:textId="77777777" w:rsidR="00E73BC6" w:rsidRPr="0034539E" w:rsidRDefault="00E73BC6" w:rsidP="00E73BC6">
            <w:pPr>
              <w:ind w:left="0"/>
            </w:pPr>
            <w:r w:rsidRPr="0034539E">
              <w:t>AASB 101.85</w:t>
            </w:r>
          </w:p>
        </w:tc>
        <w:tc>
          <w:tcPr>
            <w:tcW w:w="5104" w:type="dxa"/>
            <w:tcBorders>
              <w:top w:val="nil"/>
              <w:left w:val="nil"/>
              <w:bottom w:val="nil"/>
              <w:right w:val="nil"/>
            </w:tcBorders>
            <w:shd w:val="clear" w:color="auto" w:fill="auto"/>
            <w:hideMark/>
          </w:tcPr>
          <w:p w14:paraId="196AC32C"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Other economic flows – other comprehensive income:</w:t>
            </w:r>
          </w:p>
        </w:tc>
        <w:tc>
          <w:tcPr>
            <w:tcW w:w="907" w:type="dxa"/>
            <w:tcBorders>
              <w:top w:val="nil"/>
              <w:left w:val="nil"/>
              <w:bottom w:val="nil"/>
              <w:right w:val="nil"/>
            </w:tcBorders>
            <w:shd w:val="clear" w:color="auto" w:fill="auto"/>
            <w:hideMark/>
          </w:tcPr>
          <w:p w14:paraId="2FCE39C4"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D9D9D6" w:themeFill="background2"/>
            <w:hideMark/>
          </w:tcPr>
          <w:p w14:paraId="158AE953"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auto"/>
            <w:hideMark/>
          </w:tcPr>
          <w:p w14:paraId="0D25D5D2"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539E" w14:paraId="51DB0B73"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3325BD0B" w14:textId="77777777" w:rsidR="00E73BC6" w:rsidRPr="0034539E" w:rsidRDefault="00E73BC6" w:rsidP="00E73BC6">
            <w:pPr>
              <w:ind w:left="0"/>
            </w:pPr>
          </w:p>
        </w:tc>
        <w:tc>
          <w:tcPr>
            <w:tcW w:w="5104" w:type="dxa"/>
            <w:tcBorders>
              <w:top w:val="nil"/>
              <w:left w:val="nil"/>
              <w:bottom w:val="nil"/>
              <w:right w:val="nil"/>
            </w:tcBorders>
            <w:shd w:val="clear" w:color="auto" w:fill="auto"/>
            <w:hideMark/>
          </w:tcPr>
          <w:p w14:paraId="49D21282"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Items that will not be reclassified to net result</w:t>
            </w:r>
          </w:p>
        </w:tc>
        <w:tc>
          <w:tcPr>
            <w:tcW w:w="907" w:type="dxa"/>
            <w:tcBorders>
              <w:top w:val="nil"/>
              <w:left w:val="nil"/>
              <w:bottom w:val="nil"/>
              <w:right w:val="nil"/>
            </w:tcBorders>
            <w:shd w:val="clear" w:color="auto" w:fill="auto"/>
            <w:hideMark/>
          </w:tcPr>
          <w:p w14:paraId="1B1CD1F5"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D9D9D6" w:themeFill="background2"/>
            <w:hideMark/>
          </w:tcPr>
          <w:p w14:paraId="3BAF577B"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auto"/>
            <w:hideMark/>
          </w:tcPr>
          <w:p w14:paraId="50BBDB5B"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539E" w14:paraId="37E390C8"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B530900" w14:textId="77777777" w:rsidR="00E73BC6" w:rsidRPr="0034539E" w:rsidRDefault="00E73BC6" w:rsidP="00E73BC6">
            <w:pPr>
              <w:ind w:left="0"/>
            </w:pPr>
            <w:r w:rsidRPr="0034539E">
              <w:t>AASB 101.82A(a)</w:t>
            </w:r>
          </w:p>
        </w:tc>
        <w:tc>
          <w:tcPr>
            <w:tcW w:w="5104" w:type="dxa"/>
            <w:tcBorders>
              <w:top w:val="nil"/>
              <w:left w:val="nil"/>
              <w:bottom w:val="nil"/>
              <w:right w:val="nil"/>
            </w:tcBorders>
            <w:shd w:val="clear" w:color="auto" w:fill="auto"/>
            <w:hideMark/>
          </w:tcPr>
          <w:p w14:paraId="1B8D371E"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 xml:space="preserve">Changes in physical asset revaluation surplus </w:t>
            </w:r>
            <w:r>
              <w:rPr>
                <w:rFonts w:ascii="Arial" w:hAnsi="Arial" w:cs="Arial"/>
                <w:szCs w:val="16"/>
                <w:vertAlign w:val="superscript"/>
              </w:rPr>
              <w:t xml:space="preserve">(a) </w:t>
            </w:r>
            <w:r w:rsidRPr="005C193D">
              <w:rPr>
                <w:rFonts w:ascii="Arial" w:hAnsi="Arial" w:cs="Arial"/>
                <w:szCs w:val="16"/>
                <w:vertAlign w:val="superscript"/>
              </w:rPr>
              <w:t>(</w:t>
            </w:r>
            <w:r>
              <w:rPr>
                <w:rFonts w:ascii="Arial" w:hAnsi="Arial" w:cs="Arial"/>
                <w:szCs w:val="16"/>
                <w:vertAlign w:val="superscript"/>
              </w:rPr>
              <w:t>d</w:t>
            </w:r>
            <w:r w:rsidRPr="005C193D">
              <w:rPr>
                <w:rFonts w:ascii="Arial" w:hAnsi="Arial" w:cs="Arial"/>
                <w:szCs w:val="16"/>
                <w:vertAlign w:val="superscript"/>
              </w:rPr>
              <w:t>)</w:t>
            </w:r>
          </w:p>
        </w:tc>
        <w:tc>
          <w:tcPr>
            <w:tcW w:w="907" w:type="dxa"/>
            <w:tcBorders>
              <w:top w:val="nil"/>
              <w:left w:val="nil"/>
              <w:bottom w:val="nil"/>
              <w:right w:val="nil"/>
            </w:tcBorders>
            <w:shd w:val="clear" w:color="auto" w:fill="auto"/>
            <w:hideMark/>
          </w:tcPr>
          <w:p w14:paraId="138845E1"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9.4</w:t>
            </w:r>
          </w:p>
        </w:tc>
        <w:tc>
          <w:tcPr>
            <w:tcW w:w="907" w:type="dxa"/>
            <w:tcBorders>
              <w:top w:val="nil"/>
              <w:left w:val="nil"/>
              <w:bottom w:val="nil"/>
              <w:right w:val="nil"/>
            </w:tcBorders>
            <w:shd w:val="clear" w:color="auto" w:fill="D9D9D6" w:themeFill="background2"/>
            <w:hideMark/>
          </w:tcPr>
          <w:p w14:paraId="6DED8341"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7 403</w:t>
            </w:r>
          </w:p>
        </w:tc>
        <w:tc>
          <w:tcPr>
            <w:tcW w:w="907" w:type="dxa"/>
            <w:tcBorders>
              <w:top w:val="nil"/>
              <w:left w:val="nil"/>
              <w:bottom w:val="nil"/>
              <w:right w:val="nil"/>
            </w:tcBorders>
            <w:shd w:val="clear" w:color="auto" w:fill="auto"/>
            <w:hideMark/>
          </w:tcPr>
          <w:p w14:paraId="4BD14F7F"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4 825</w:t>
            </w:r>
          </w:p>
        </w:tc>
      </w:tr>
      <w:tr w:rsidR="00E73BC6" w:rsidRPr="0034539E" w14:paraId="3B6FAC29"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303613BC" w14:textId="77777777" w:rsidR="00E73BC6" w:rsidRPr="0034539E" w:rsidRDefault="00E73BC6" w:rsidP="00E73BC6">
            <w:pPr>
              <w:ind w:left="0"/>
            </w:pPr>
            <w:r w:rsidRPr="0034539E">
              <w:t>AASB 101.82A(b) AASB 128.39</w:t>
            </w:r>
          </w:p>
        </w:tc>
        <w:tc>
          <w:tcPr>
            <w:tcW w:w="5104" w:type="dxa"/>
            <w:tcBorders>
              <w:top w:val="nil"/>
              <w:left w:val="nil"/>
              <w:bottom w:val="nil"/>
              <w:right w:val="nil"/>
            </w:tcBorders>
            <w:shd w:val="clear" w:color="auto" w:fill="auto"/>
            <w:hideMark/>
          </w:tcPr>
          <w:p w14:paraId="259FED4A"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Share of net movement in revaluation surplus of associates and joint ventures</w:t>
            </w:r>
          </w:p>
        </w:tc>
        <w:tc>
          <w:tcPr>
            <w:tcW w:w="907" w:type="dxa"/>
            <w:tcBorders>
              <w:top w:val="nil"/>
              <w:left w:val="nil"/>
              <w:bottom w:val="nil"/>
              <w:right w:val="nil"/>
            </w:tcBorders>
            <w:shd w:val="clear" w:color="auto" w:fill="auto"/>
            <w:hideMark/>
          </w:tcPr>
          <w:p w14:paraId="035EE922"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9.4</w:t>
            </w:r>
          </w:p>
        </w:tc>
        <w:tc>
          <w:tcPr>
            <w:tcW w:w="907" w:type="dxa"/>
            <w:tcBorders>
              <w:top w:val="nil"/>
              <w:left w:val="nil"/>
              <w:bottom w:val="nil"/>
              <w:right w:val="nil"/>
            </w:tcBorders>
            <w:shd w:val="clear" w:color="auto" w:fill="D9D9D6" w:themeFill="background2"/>
            <w:hideMark/>
          </w:tcPr>
          <w:p w14:paraId="6B226822"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 xml:space="preserve"> 260</w:t>
            </w:r>
          </w:p>
        </w:tc>
        <w:tc>
          <w:tcPr>
            <w:tcW w:w="907" w:type="dxa"/>
            <w:tcBorders>
              <w:top w:val="nil"/>
              <w:left w:val="nil"/>
              <w:bottom w:val="nil"/>
              <w:right w:val="nil"/>
            </w:tcBorders>
            <w:shd w:val="clear" w:color="auto" w:fill="auto"/>
            <w:hideMark/>
          </w:tcPr>
          <w:p w14:paraId="2201D5B1"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 xml:space="preserve"> 130</w:t>
            </w:r>
          </w:p>
        </w:tc>
      </w:tr>
      <w:tr w:rsidR="00E73BC6" w:rsidRPr="0034539E" w14:paraId="2FABF9AA"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462C77F6" w14:textId="77777777" w:rsidR="00E73BC6" w:rsidRPr="0034539E" w:rsidRDefault="00E73BC6" w:rsidP="00E73BC6">
            <w:pPr>
              <w:ind w:left="0"/>
            </w:pPr>
            <w:r w:rsidRPr="0034539E">
              <w:t>AASB 101.82(A)</w:t>
            </w:r>
            <w:r w:rsidRPr="0034539E">
              <w:br/>
              <w:t>AASB101.7(da)</w:t>
            </w:r>
          </w:p>
        </w:tc>
        <w:tc>
          <w:tcPr>
            <w:tcW w:w="5104" w:type="dxa"/>
            <w:tcBorders>
              <w:top w:val="nil"/>
              <w:left w:val="nil"/>
              <w:bottom w:val="nil"/>
              <w:right w:val="nil"/>
            </w:tcBorders>
            <w:shd w:val="clear" w:color="auto" w:fill="auto"/>
            <w:hideMark/>
          </w:tcPr>
          <w:p w14:paraId="3302F4C1"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Changes to equity instruments measured at fair value through other comprehensive income revaluation reserve</w:t>
            </w:r>
          </w:p>
        </w:tc>
        <w:tc>
          <w:tcPr>
            <w:tcW w:w="907" w:type="dxa"/>
            <w:tcBorders>
              <w:top w:val="nil"/>
              <w:left w:val="nil"/>
              <w:bottom w:val="nil"/>
              <w:right w:val="nil"/>
            </w:tcBorders>
            <w:shd w:val="clear" w:color="auto" w:fill="auto"/>
            <w:hideMark/>
          </w:tcPr>
          <w:p w14:paraId="13746888"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9.4</w:t>
            </w:r>
          </w:p>
        </w:tc>
        <w:tc>
          <w:tcPr>
            <w:tcW w:w="907" w:type="dxa"/>
            <w:tcBorders>
              <w:top w:val="nil"/>
              <w:left w:val="nil"/>
              <w:bottom w:val="nil"/>
              <w:right w:val="nil"/>
            </w:tcBorders>
            <w:shd w:val="clear" w:color="auto" w:fill="D9D9D6" w:themeFill="background2"/>
            <w:hideMark/>
          </w:tcPr>
          <w:p w14:paraId="73DAE9C4"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 xml:space="preserve"> 100</w:t>
            </w:r>
          </w:p>
        </w:tc>
        <w:tc>
          <w:tcPr>
            <w:tcW w:w="907" w:type="dxa"/>
            <w:tcBorders>
              <w:top w:val="nil"/>
              <w:left w:val="nil"/>
              <w:bottom w:val="nil"/>
              <w:right w:val="nil"/>
            </w:tcBorders>
            <w:shd w:val="clear" w:color="auto" w:fill="auto"/>
            <w:hideMark/>
          </w:tcPr>
          <w:p w14:paraId="30470588"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w:t>
            </w:r>
          </w:p>
        </w:tc>
      </w:tr>
      <w:tr w:rsidR="00E73BC6" w:rsidRPr="0034539E" w14:paraId="7580944B"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7395BEA1" w14:textId="77777777" w:rsidR="00E73BC6" w:rsidRPr="0034539E" w:rsidRDefault="00E73BC6" w:rsidP="00E73BC6">
            <w:pPr>
              <w:ind w:left="0"/>
            </w:pPr>
            <w:r w:rsidRPr="0034539E">
              <w:t>AASB 7.20(a)(</w:t>
            </w:r>
            <w:proofErr w:type="spellStart"/>
            <w:r w:rsidRPr="0034539E">
              <w:t>i</w:t>
            </w:r>
            <w:proofErr w:type="spellEnd"/>
            <w:r w:rsidRPr="0034539E">
              <w:t>)</w:t>
            </w:r>
          </w:p>
        </w:tc>
        <w:tc>
          <w:tcPr>
            <w:tcW w:w="5104" w:type="dxa"/>
            <w:tcBorders>
              <w:top w:val="nil"/>
              <w:left w:val="nil"/>
              <w:bottom w:val="single" w:sz="8" w:space="0" w:color="auto"/>
              <w:right w:val="nil"/>
            </w:tcBorders>
            <w:shd w:val="clear" w:color="auto" w:fill="auto"/>
            <w:hideMark/>
          </w:tcPr>
          <w:p w14:paraId="52BF1874"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Changes to financial liability designated at fair value through profit or loss due to its own credit risk</w:t>
            </w:r>
          </w:p>
        </w:tc>
        <w:tc>
          <w:tcPr>
            <w:tcW w:w="907" w:type="dxa"/>
            <w:tcBorders>
              <w:top w:val="nil"/>
              <w:left w:val="nil"/>
              <w:bottom w:val="single" w:sz="8" w:space="0" w:color="auto"/>
              <w:right w:val="nil"/>
            </w:tcBorders>
            <w:shd w:val="clear" w:color="auto" w:fill="auto"/>
            <w:hideMark/>
          </w:tcPr>
          <w:p w14:paraId="0819FEA0"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9.4</w:t>
            </w:r>
          </w:p>
        </w:tc>
        <w:tc>
          <w:tcPr>
            <w:tcW w:w="907" w:type="dxa"/>
            <w:tcBorders>
              <w:top w:val="nil"/>
              <w:left w:val="nil"/>
              <w:bottom w:val="single" w:sz="8" w:space="0" w:color="auto"/>
              <w:right w:val="nil"/>
            </w:tcBorders>
            <w:shd w:val="clear" w:color="auto" w:fill="D9D9D6" w:themeFill="background2"/>
            <w:hideMark/>
          </w:tcPr>
          <w:p w14:paraId="6849E37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 xml:space="preserve"> 30</w:t>
            </w:r>
          </w:p>
        </w:tc>
        <w:tc>
          <w:tcPr>
            <w:tcW w:w="907" w:type="dxa"/>
            <w:tcBorders>
              <w:top w:val="nil"/>
              <w:left w:val="nil"/>
              <w:bottom w:val="single" w:sz="8" w:space="0" w:color="auto"/>
              <w:right w:val="nil"/>
            </w:tcBorders>
            <w:shd w:val="clear" w:color="auto" w:fill="auto"/>
            <w:hideMark/>
          </w:tcPr>
          <w:p w14:paraId="75A9286B"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w:t>
            </w:r>
          </w:p>
        </w:tc>
      </w:tr>
      <w:tr w:rsidR="00E73BC6" w:rsidRPr="0034539E" w14:paraId="620C26CB"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0C5F229" w14:textId="77777777" w:rsidR="00E73BC6" w:rsidRPr="0034539E" w:rsidRDefault="00E73BC6" w:rsidP="00E73BC6">
            <w:pPr>
              <w:ind w:left="0"/>
            </w:pPr>
          </w:p>
        </w:tc>
        <w:tc>
          <w:tcPr>
            <w:tcW w:w="5104" w:type="dxa"/>
            <w:tcBorders>
              <w:top w:val="nil"/>
              <w:left w:val="nil"/>
              <w:bottom w:val="nil"/>
              <w:right w:val="nil"/>
            </w:tcBorders>
            <w:shd w:val="clear" w:color="auto" w:fill="auto"/>
            <w:hideMark/>
          </w:tcPr>
          <w:p w14:paraId="24E804E9"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Items that may be reclassified subsequently to net result</w:t>
            </w:r>
          </w:p>
        </w:tc>
        <w:tc>
          <w:tcPr>
            <w:tcW w:w="907" w:type="dxa"/>
            <w:tcBorders>
              <w:top w:val="nil"/>
              <w:left w:val="nil"/>
              <w:bottom w:val="nil"/>
              <w:right w:val="nil"/>
            </w:tcBorders>
            <w:shd w:val="clear" w:color="auto" w:fill="auto"/>
            <w:hideMark/>
          </w:tcPr>
          <w:p w14:paraId="74111557"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D9D9D6" w:themeFill="background2"/>
            <w:hideMark/>
          </w:tcPr>
          <w:p w14:paraId="4E6C9B5F"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nil"/>
              <w:left w:val="nil"/>
              <w:bottom w:val="nil"/>
              <w:right w:val="nil"/>
            </w:tcBorders>
            <w:shd w:val="clear" w:color="auto" w:fill="auto"/>
            <w:hideMark/>
          </w:tcPr>
          <w:p w14:paraId="37917397"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539E" w14:paraId="13C69B2E"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073929C5" w14:textId="77777777" w:rsidR="00E73BC6" w:rsidRPr="0034539E" w:rsidRDefault="00E73BC6" w:rsidP="00E73BC6">
            <w:pPr>
              <w:ind w:left="0"/>
            </w:pPr>
            <w:r w:rsidRPr="0034539E">
              <w:t>AASB 7.20(a)(ii)</w:t>
            </w:r>
          </w:p>
        </w:tc>
        <w:tc>
          <w:tcPr>
            <w:tcW w:w="5104" w:type="dxa"/>
            <w:tcBorders>
              <w:top w:val="nil"/>
              <w:left w:val="nil"/>
              <w:bottom w:val="nil"/>
              <w:right w:val="nil"/>
            </w:tcBorders>
            <w:shd w:val="clear" w:color="auto" w:fill="auto"/>
            <w:hideMark/>
          </w:tcPr>
          <w:p w14:paraId="37040CE2"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Changes to financial assets available</w:t>
            </w:r>
            <w:r w:rsidRPr="005C193D">
              <w:rPr>
                <w:rFonts w:ascii="Arial" w:hAnsi="Arial" w:cs="Arial"/>
                <w:szCs w:val="16"/>
              </w:rPr>
              <w:noBreakHyphen/>
              <w:t>for</w:t>
            </w:r>
            <w:r w:rsidRPr="005C193D">
              <w:rPr>
                <w:rFonts w:ascii="Arial" w:hAnsi="Arial" w:cs="Arial"/>
                <w:szCs w:val="16"/>
              </w:rPr>
              <w:noBreakHyphen/>
              <w:t xml:space="preserve">sale revaluation surplus </w:t>
            </w:r>
            <w:r w:rsidRPr="005C193D">
              <w:rPr>
                <w:rFonts w:ascii="Arial" w:hAnsi="Arial" w:cs="Arial"/>
                <w:szCs w:val="16"/>
                <w:vertAlign w:val="superscript"/>
              </w:rPr>
              <w:t>(</w:t>
            </w:r>
            <w:r>
              <w:rPr>
                <w:rFonts w:ascii="Arial" w:hAnsi="Arial" w:cs="Arial"/>
                <w:szCs w:val="16"/>
                <w:vertAlign w:val="superscript"/>
              </w:rPr>
              <w:t>d</w:t>
            </w:r>
            <w:r w:rsidRPr="005C193D">
              <w:rPr>
                <w:rFonts w:ascii="Arial" w:hAnsi="Arial" w:cs="Arial"/>
                <w:szCs w:val="16"/>
                <w:vertAlign w:val="superscript"/>
              </w:rPr>
              <w:t>)</w:t>
            </w:r>
          </w:p>
        </w:tc>
        <w:tc>
          <w:tcPr>
            <w:tcW w:w="907" w:type="dxa"/>
            <w:tcBorders>
              <w:top w:val="nil"/>
              <w:left w:val="nil"/>
              <w:bottom w:val="nil"/>
              <w:right w:val="nil"/>
            </w:tcBorders>
            <w:shd w:val="clear" w:color="auto" w:fill="auto"/>
            <w:hideMark/>
          </w:tcPr>
          <w:p w14:paraId="316F1B49"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9.4</w:t>
            </w:r>
          </w:p>
        </w:tc>
        <w:tc>
          <w:tcPr>
            <w:tcW w:w="907" w:type="dxa"/>
            <w:tcBorders>
              <w:top w:val="nil"/>
              <w:left w:val="nil"/>
              <w:bottom w:val="nil"/>
              <w:right w:val="nil"/>
            </w:tcBorders>
            <w:shd w:val="clear" w:color="auto" w:fill="D9D9D6" w:themeFill="background2"/>
            <w:hideMark/>
          </w:tcPr>
          <w:p w14:paraId="0E76898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w:t>
            </w:r>
          </w:p>
        </w:tc>
        <w:tc>
          <w:tcPr>
            <w:tcW w:w="907" w:type="dxa"/>
            <w:tcBorders>
              <w:top w:val="nil"/>
              <w:left w:val="nil"/>
              <w:bottom w:val="nil"/>
              <w:right w:val="nil"/>
            </w:tcBorders>
            <w:shd w:val="clear" w:color="auto" w:fill="auto"/>
            <w:hideMark/>
          </w:tcPr>
          <w:p w14:paraId="7487AB61"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w:t>
            </w:r>
          </w:p>
        </w:tc>
      </w:tr>
      <w:tr w:rsidR="00E73BC6" w:rsidRPr="0034539E" w14:paraId="093DF5C3"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453BFFC3" w14:textId="77777777" w:rsidR="00E73BC6" w:rsidRPr="0034539E" w:rsidRDefault="00E73BC6" w:rsidP="00E73BC6">
            <w:pPr>
              <w:ind w:left="0"/>
            </w:pPr>
            <w:r w:rsidRPr="0034539E">
              <w:t>AASB 101.82(A)</w:t>
            </w:r>
            <w:r w:rsidRPr="0034539E">
              <w:br/>
              <w:t>AASB101.7(d)</w:t>
            </w:r>
          </w:p>
        </w:tc>
        <w:tc>
          <w:tcPr>
            <w:tcW w:w="5104" w:type="dxa"/>
            <w:tcBorders>
              <w:top w:val="nil"/>
              <w:left w:val="nil"/>
              <w:bottom w:val="single" w:sz="8" w:space="0" w:color="auto"/>
              <w:right w:val="nil"/>
            </w:tcBorders>
            <w:shd w:val="clear" w:color="auto" w:fill="auto"/>
            <w:hideMark/>
          </w:tcPr>
          <w:p w14:paraId="29CFC3B1"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Changes to debt instruments measured at fair value through other comprehensive income revaluation reserve</w:t>
            </w:r>
          </w:p>
        </w:tc>
        <w:tc>
          <w:tcPr>
            <w:tcW w:w="907" w:type="dxa"/>
            <w:tcBorders>
              <w:top w:val="nil"/>
              <w:left w:val="nil"/>
              <w:bottom w:val="single" w:sz="8" w:space="0" w:color="auto"/>
              <w:right w:val="nil"/>
            </w:tcBorders>
            <w:shd w:val="clear" w:color="auto" w:fill="auto"/>
            <w:hideMark/>
          </w:tcPr>
          <w:p w14:paraId="22932DB3"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5C193D">
              <w:rPr>
                <w:rFonts w:ascii="Arial" w:hAnsi="Arial" w:cs="Arial"/>
                <w:szCs w:val="16"/>
              </w:rPr>
              <w:t>9.4</w:t>
            </w:r>
          </w:p>
        </w:tc>
        <w:tc>
          <w:tcPr>
            <w:tcW w:w="907" w:type="dxa"/>
            <w:tcBorders>
              <w:top w:val="nil"/>
              <w:left w:val="nil"/>
              <w:bottom w:val="single" w:sz="8" w:space="0" w:color="auto"/>
              <w:right w:val="nil"/>
            </w:tcBorders>
            <w:shd w:val="clear" w:color="auto" w:fill="D9D9D6" w:themeFill="background2"/>
            <w:hideMark/>
          </w:tcPr>
          <w:p w14:paraId="034D020D"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w:t>
            </w:r>
          </w:p>
        </w:tc>
        <w:tc>
          <w:tcPr>
            <w:tcW w:w="907" w:type="dxa"/>
            <w:tcBorders>
              <w:top w:val="nil"/>
              <w:left w:val="nil"/>
              <w:bottom w:val="single" w:sz="8" w:space="0" w:color="auto"/>
              <w:right w:val="nil"/>
            </w:tcBorders>
            <w:shd w:val="clear" w:color="auto" w:fill="auto"/>
            <w:hideMark/>
          </w:tcPr>
          <w:p w14:paraId="3C544DEB"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A44A27">
              <w:rPr>
                <w:rFonts w:ascii="Arial" w:hAnsi="Arial" w:cs="Arial"/>
                <w:szCs w:val="16"/>
              </w:rPr>
              <w:t>..</w:t>
            </w:r>
          </w:p>
        </w:tc>
      </w:tr>
      <w:tr w:rsidR="00E73BC6" w:rsidRPr="0034539E" w14:paraId="3F4A0D90"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2909E59A" w14:textId="77777777" w:rsidR="00E73BC6" w:rsidRPr="0034539E" w:rsidRDefault="00E73BC6" w:rsidP="00E73BC6">
            <w:pPr>
              <w:ind w:left="0"/>
            </w:pPr>
          </w:p>
        </w:tc>
        <w:tc>
          <w:tcPr>
            <w:tcW w:w="5104" w:type="dxa"/>
            <w:tcBorders>
              <w:top w:val="nil"/>
              <w:left w:val="nil"/>
              <w:bottom w:val="single" w:sz="8" w:space="0" w:color="auto"/>
              <w:right w:val="nil"/>
            </w:tcBorders>
            <w:shd w:val="clear" w:color="auto" w:fill="auto"/>
            <w:hideMark/>
          </w:tcPr>
          <w:p w14:paraId="7BB9FB6A" w14:textId="77777777" w:rsidR="00E73BC6" w:rsidRPr="005C193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5C193D">
              <w:rPr>
                <w:rFonts w:ascii="Arial" w:hAnsi="Arial" w:cs="Arial"/>
                <w:b/>
                <w:bCs/>
                <w:szCs w:val="16"/>
              </w:rPr>
              <w:t>Total other economic flows – other comprehensive income</w:t>
            </w:r>
          </w:p>
        </w:tc>
        <w:tc>
          <w:tcPr>
            <w:tcW w:w="907" w:type="dxa"/>
            <w:tcBorders>
              <w:top w:val="nil"/>
              <w:left w:val="nil"/>
              <w:bottom w:val="single" w:sz="8" w:space="0" w:color="auto"/>
              <w:right w:val="nil"/>
            </w:tcBorders>
            <w:shd w:val="clear" w:color="auto" w:fill="auto"/>
            <w:hideMark/>
          </w:tcPr>
          <w:p w14:paraId="28EF13BC" w14:textId="77777777" w:rsidR="00E73BC6" w:rsidRPr="005C193D"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20"/>
              </w:rPr>
            </w:pPr>
            <w:r w:rsidRPr="005C193D">
              <w:rPr>
                <w:rFonts w:ascii="Arial" w:hAnsi="Arial" w:cs="Arial"/>
                <w:b/>
                <w:bCs/>
                <w:szCs w:val="16"/>
              </w:rPr>
              <w:t> </w:t>
            </w:r>
          </w:p>
        </w:tc>
        <w:tc>
          <w:tcPr>
            <w:tcW w:w="907" w:type="dxa"/>
            <w:tcBorders>
              <w:top w:val="nil"/>
              <w:left w:val="nil"/>
              <w:bottom w:val="single" w:sz="8" w:space="0" w:color="auto"/>
              <w:right w:val="nil"/>
            </w:tcBorders>
            <w:shd w:val="clear" w:color="auto" w:fill="D9D9D6" w:themeFill="background2"/>
            <w:hideMark/>
          </w:tcPr>
          <w:p w14:paraId="76D4E172"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7 793</w:t>
            </w:r>
          </w:p>
        </w:tc>
        <w:tc>
          <w:tcPr>
            <w:tcW w:w="907" w:type="dxa"/>
            <w:tcBorders>
              <w:top w:val="nil"/>
              <w:left w:val="nil"/>
              <w:bottom w:val="single" w:sz="8" w:space="0" w:color="auto"/>
              <w:right w:val="nil"/>
            </w:tcBorders>
            <w:shd w:val="clear" w:color="auto" w:fill="auto"/>
            <w:hideMark/>
          </w:tcPr>
          <w:p w14:paraId="5FD9BD8F" w14:textId="77777777" w:rsidR="00E73BC6" w:rsidRPr="00A44A27"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A44A27">
              <w:rPr>
                <w:rFonts w:ascii="Arial" w:hAnsi="Arial" w:cs="Arial"/>
                <w:b/>
                <w:bCs/>
                <w:szCs w:val="16"/>
              </w:rPr>
              <w:t>4 955</w:t>
            </w:r>
          </w:p>
        </w:tc>
      </w:tr>
      <w:tr w:rsidR="00E73BC6" w:rsidRPr="0034539E" w14:paraId="1DC1E770"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17" w:type="dxa"/>
            <w:hideMark/>
          </w:tcPr>
          <w:p w14:paraId="16F71565" w14:textId="77777777" w:rsidR="00E73BC6" w:rsidRPr="0034539E" w:rsidRDefault="00E73BC6" w:rsidP="00E73BC6">
            <w:pPr>
              <w:ind w:left="0"/>
            </w:pPr>
            <w:r w:rsidRPr="0034539E">
              <w:t>AASB 101.8</w:t>
            </w:r>
          </w:p>
        </w:tc>
        <w:tc>
          <w:tcPr>
            <w:tcW w:w="5104" w:type="dxa"/>
            <w:tcBorders>
              <w:top w:val="nil"/>
            </w:tcBorders>
            <w:shd w:val="clear" w:color="auto" w:fill="auto"/>
            <w:hideMark/>
          </w:tcPr>
          <w:p w14:paraId="1FFC937E" w14:textId="77777777" w:rsidR="00E73BC6" w:rsidRPr="005C193D"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5C193D">
              <w:t>Comprehensive result</w:t>
            </w:r>
          </w:p>
        </w:tc>
        <w:tc>
          <w:tcPr>
            <w:tcW w:w="907" w:type="dxa"/>
            <w:tcBorders>
              <w:top w:val="nil"/>
            </w:tcBorders>
            <w:shd w:val="clear" w:color="auto" w:fill="auto"/>
            <w:hideMark/>
          </w:tcPr>
          <w:p w14:paraId="37B30D69" w14:textId="77777777" w:rsidR="00E73BC6" w:rsidRPr="005C193D"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5C193D">
              <w:t> </w:t>
            </w:r>
          </w:p>
        </w:tc>
        <w:tc>
          <w:tcPr>
            <w:tcW w:w="907" w:type="dxa"/>
            <w:tcBorders>
              <w:top w:val="nil"/>
            </w:tcBorders>
            <w:shd w:val="clear" w:color="auto" w:fill="D9D9D6" w:themeFill="background2"/>
            <w:hideMark/>
          </w:tcPr>
          <w:p w14:paraId="6B16374E" w14:textId="77777777" w:rsidR="00E73BC6" w:rsidRPr="00A44A27"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A44A27">
              <w:t>13 974</w:t>
            </w:r>
          </w:p>
        </w:tc>
        <w:tc>
          <w:tcPr>
            <w:tcW w:w="907" w:type="dxa"/>
            <w:tcBorders>
              <w:top w:val="nil"/>
            </w:tcBorders>
            <w:shd w:val="clear" w:color="auto" w:fill="auto"/>
            <w:hideMark/>
          </w:tcPr>
          <w:p w14:paraId="4E549416" w14:textId="77777777" w:rsidR="00E73BC6" w:rsidRPr="00A44A27"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A44A27">
              <w:t>11 859</w:t>
            </w:r>
          </w:p>
        </w:tc>
      </w:tr>
    </w:tbl>
    <w:p w14:paraId="32D86631" w14:textId="77777777" w:rsidR="00E73BC6" w:rsidRPr="00940E38" w:rsidRDefault="00E73BC6" w:rsidP="00E73BC6">
      <w:pPr>
        <w:pStyle w:val="Source"/>
      </w:pPr>
      <w:r w:rsidRPr="00940E38">
        <w:t>The accompanying notes form part of these financial statements.</w:t>
      </w:r>
    </w:p>
    <w:p w14:paraId="32D5299D" w14:textId="77777777" w:rsidR="00E73BC6" w:rsidRPr="00940E38" w:rsidRDefault="00E73BC6" w:rsidP="00E73BC6">
      <w:pPr>
        <w:pStyle w:val="Note"/>
      </w:pPr>
      <w:r w:rsidRPr="00940E38">
        <w:t>Notes:</w:t>
      </w:r>
    </w:p>
    <w:p w14:paraId="36AA2E46" w14:textId="2B48EE9B" w:rsidR="00E73BC6" w:rsidRDefault="00E73BC6" w:rsidP="00E73BC6">
      <w:pPr>
        <w:pStyle w:val="Note"/>
      </w:pPr>
      <w:r w:rsidRPr="00DF2710">
        <w:t>(</w:t>
      </w:r>
      <w:r>
        <w:t>a</w:t>
      </w:r>
      <w:r w:rsidRPr="00DF2710">
        <w:t>)</w:t>
      </w:r>
      <w:r>
        <w:tab/>
      </w:r>
      <w:r w:rsidRPr="00821576">
        <w:rPr>
          <w:b/>
          <w:bCs/>
          <w:color w:val="FF0000"/>
        </w:rPr>
        <w:t>[NEW]</w:t>
      </w:r>
      <w:r>
        <w:rPr>
          <w:b/>
          <w:bCs/>
          <w:color w:val="FF0000"/>
        </w:rPr>
        <w:t xml:space="preserve"> </w:t>
      </w:r>
      <w:r w:rsidRPr="00DF2710">
        <w:t xml:space="preserve">The 2019 comparatives figures have been restated to reflect the adoption of AASB 1059 </w:t>
      </w:r>
      <w:r w:rsidRPr="00D15A52">
        <w:rPr>
          <w:iCs/>
        </w:rPr>
        <w:t>Service Concession Arrangements: Grantors</w:t>
      </w:r>
      <w:r w:rsidRPr="00DF2710">
        <w:t>.</w:t>
      </w:r>
      <w:r w:rsidR="00E81A3E">
        <w:t xml:space="preserve"> </w:t>
      </w:r>
      <w:r w:rsidR="00B92FA1" w:rsidRPr="00EF785F">
        <w:t>However, since the impact of adoption of AASB 1059 retrospectively does not have a material impact on the balance sheet at the beginning of the preceding period, it has not been presented.</w:t>
      </w:r>
    </w:p>
    <w:p w14:paraId="39BDFCC9" w14:textId="77777777" w:rsidR="00E73BC6" w:rsidRPr="00940E38" w:rsidRDefault="00E73BC6" w:rsidP="00E73BC6">
      <w:pPr>
        <w:pStyle w:val="Note"/>
      </w:pPr>
      <w:r w:rsidRPr="00940E38">
        <w:t>(</w:t>
      </w:r>
      <w:r>
        <w:t>b</w:t>
      </w:r>
      <w:r w:rsidRPr="00940E38">
        <w:t>)</w:t>
      </w:r>
      <w:r w:rsidRPr="00940E38">
        <w:tab/>
        <w:t>‘Net gain/(loss) on non-financial assets’ includes unrealised and realised gains/(losses) from revaluations, impairments, and disposals of all physical assets and intangible assets, except when these are taken through the asset revaluation surplus.</w:t>
      </w:r>
    </w:p>
    <w:p w14:paraId="48977E31" w14:textId="77777777" w:rsidR="00E73BC6" w:rsidRPr="00940E38" w:rsidRDefault="00E73BC6" w:rsidP="00E73BC6">
      <w:pPr>
        <w:pStyle w:val="Note"/>
      </w:pPr>
      <w:r w:rsidRPr="00940E38">
        <w:t>(</w:t>
      </w:r>
      <w:r>
        <w:t>c</w:t>
      </w:r>
      <w:r w:rsidRPr="00940E38">
        <w:t>)</w:t>
      </w:r>
      <w:r w:rsidRPr="00940E38">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 revaluation surplus (201</w:t>
      </w:r>
      <w:r>
        <w:t>9</w:t>
      </w:r>
      <w:r w:rsidRPr="00940E38">
        <w:t>: available for sale revaluation surplus).</w:t>
      </w:r>
    </w:p>
    <w:p w14:paraId="76D0E91A" w14:textId="77777777" w:rsidR="00E73BC6" w:rsidRPr="00940E38" w:rsidRDefault="00E73BC6" w:rsidP="00E73BC6">
      <w:pPr>
        <w:pStyle w:val="Note"/>
      </w:pPr>
      <w:r w:rsidRPr="00940E38">
        <w:t>(</w:t>
      </w:r>
      <w:r>
        <w:t>d</w:t>
      </w:r>
      <w:r w:rsidRPr="00940E38">
        <w:t>)</w:t>
      </w:r>
      <w:r w:rsidRPr="00940E38">
        <w:tab/>
        <w:t>Changes in revaluation surplus excludes share of net movement in associates and joint ventures, which is disclosed separately.</w:t>
      </w:r>
    </w:p>
    <w:p w14:paraId="478B7957" w14:textId="77777777" w:rsidR="00E73BC6" w:rsidRPr="00940E38" w:rsidRDefault="00E73BC6" w:rsidP="00E73BC6"/>
    <w:p w14:paraId="4CBAD1DA" w14:textId="77777777" w:rsidR="00E73BC6" w:rsidRPr="00940E38" w:rsidRDefault="00E73BC6" w:rsidP="00E73BC6">
      <w:r w:rsidRPr="00940E38">
        <w:rPr>
          <w:b/>
        </w:rPr>
        <w:br w:type="page"/>
      </w:r>
    </w:p>
    <w:tbl>
      <w:tblPr>
        <w:tblStyle w:val="ModelReportGuidanceTable"/>
        <w:tblW w:w="0" w:type="auto"/>
        <w:tblLook w:val="04A0" w:firstRow="1" w:lastRow="0" w:firstColumn="1" w:lastColumn="0" w:noHBand="0" w:noVBand="1"/>
      </w:tblPr>
      <w:tblGrid>
        <w:gridCol w:w="2827"/>
        <w:gridCol w:w="2977"/>
        <w:gridCol w:w="3818"/>
      </w:tblGrid>
      <w:tr w:rsidR="00E73BC6" w:rsidRPr="00591DEC" w14:paraId="552E4201" w14:textId="77777777" w:rsidTr="00BF3BF0">
        <w:trPr>
          <w:cnfStyle w:val="100000000000" w:firstRow="1" w:lastRow="0" w:firstColumn="0" w:lastColumn="0" w:oddVBand="0" w:evenVBand="0" w:oddHBand="0" w:evenHBand="0" w:firstRowFirstColumn="0" w:firstRowLastColumn="0" w:lastRowFirstColumn="0" w:lastRowLastColumn="0"/>
        </w:trPr>
        <w:tc>
          <w:tcPr>
            <w:tcW w:w="9622" w:type="dxa"/>
            <w:gridSpan w:val="3"/>
          </w:tcPr>
          <w:p w14:paraId="36116A78" w14:textId="77777777" w:rsidR="00E73BC6" w:rsidRPr="00591DEC" w:rsidRDefault="00E73BC6" w:rsidP="00591DEC">
            <w:r w:rsidRPr="00591DEC">
              <w:lastRenderedPageBreak/>
              <w:t>Guidance – Comprehensive operating statement</w:t>
            </w:r>
          </w:p>
        </w:tc>
      </w:tr>
      <w:tr w:rsidR="00E73BC6" w:rsidRPr="00940E38" w14:paraId="499F0EC7" w14:textId="77777777" w:rsidTr="00BF3BF0">
        <w:tc>
          <w:tcPr>
            <w:tcW w:w="9622" w:type="dxa"/>
            <w:gridSpan w:val="3"/>
          </w:tcPr>
          <w:p w14:paraId="6AA6F3FB" w14:textId="77777777" w:rsidR="00E73BC6" w:rsidRPr="00940E38" w:rsidRDefault="00E73BC6" w:rsidP="00E73BC6">
            <w:pPr>
              <w:pStyle w:val="Guidanceheading1"/>
            </w:pPr>
            <w:r w:rsidRPr="00940E38">
              <w:t>Presentation of comprehensive operating statement</w:t>
            </w:r>
          </w:p>
          <w:p w14:paraId="21EAD94C" w14:textId="77777777" w:rsidR="00E73BC6" w:rsidRPr="00940E38" w:rsidRDefault="00E73BC6" w:rsidP="00E73BC6">
            <w:r w:rsidRPr="00940E38">
              <w:t>Income and expense items are classified within the comprehensive operating statement depending on whether they arise from ‘</w:t>
            </w:r>
            <w:r w:rsidRPr="00940E38">
              <w:rPr>
                <w:b/>
              </w:rPr>
              <w:t>transactions</w:t>
            </w:r>
            <w:r w:rsidRPr="00940E38">
              <w:t>’ or ‘</w:t>
            </w:r>
            <w:r w:rsidRPr="00940E38">
              <w:rPr>
                <w:b/>
              </w:rPr>
              <w:t>other economic flows included in net result</w:t>
            </w:r>
            <w:r w:rsidRPr="00940E38">
              <w:t>’. In addition, the comprehensive operating statement also presents movements due to changes in non-owner equity under ‘</w:t>
            </w:r>
            <w:r w:rsidRPr="00940E38">
              <w:rPr>
                <w:b/>
              </w:rPr>
              <w:t>other economic flows – other comprehensive income</w:t>
            </w:r>
            <w:r w:rsidRPr="00940E38">
              <w:t xml:space="preserve">’. All owner changes in equity in their capacity as owners can be found in the statement of changes in equity. </w:t>
            </w:r>
            <w:r w:rsidRPr="00940E38">
              <w:rPr>
                <w:rStyle w:val="SourceReference"/>
              </w:rPr>
              <w:t>[AASB 1049.29 and 1049.30]</w:t>
            </w:r>
            <w:r w:rsidRPr="00940E38">
              <w:t xml:space="preserve"> </w:t>
            </w:r>
            <w:r w:rsidRPr="000467FF">
              <w:t>(See guidance below.)</w:t>
            </w:r>
          </w:p>
        </w:tc>
      </w:tr>
      <w:tr w:rsidR="00E73BC6" w:rsidRPr="00940E38" w14:paraId="46B56A94" w14:textId="77777777" w:rsidTr="00BF3BF0">
        <w:tc>
          <w:tcPr>
            <w:tcW w:w="2827" w:type="dxa"/>
          </w:tcPr>
          <w:p w14:paraId="7606BDC8" w14:textId="77777777" w:rsidR="00E73BC6" w:rsidRPr="00940E38" w:rsidRDefault="00E73BC6" w:rsidP="00E73BC6">
            <w:pPr>
              <w:keepLines w:val="0"/>
            </w:pPr>
            <w:r w:rsidRPr="00940E38">
              <w:t>In the ‘</w:t>
            </w:r>
            <w:r w:rsidRPr="00940E38">
              <w:rPr>
                <w:b/>
              </w:rPr>
              <w:t>net result from transactions</w:t>
            </w:r>
            <w:r w:rsidRPr="00940E38">
              <w:t>’ section:</w:t>
            </w:r>
          </w:p>
        </w:tc>
        <w:tc>
          <w:tcPr>
            <w:tcW w:w="2977" w:type="dxa"/>
          </w:tcPr>
          <w:p w14:paraId="7BABAB85" w14:textId="77777777" w:rsidR="00E73BC6" w:rsidRPr="00940E38" w:rsidRDefault="00E73BC6" w:rsidP="00E73BC6">
            <w:pPr>
              <w:keepLines w:val="0"/>
            </w:pPr>
            <w:r w:rsidRPr="00940E38">
              <w:t>In the ‘</w:t>
            </w:r>
            <w:r w:rsidRPr="00940E38">
              <w:rPr>
                <w:b/>
              </w:rPr>
              <w:t>other economic flow included in net result</w:t>
            </w:r>
            <w:r w:rsidRPr="00940E38">
              <w:t>’ section:</w:t>
            </w:r>
          </w:p>
        </w:tc>
        <w:tc>
          <w:tcPr>
            <w:tcW w:w="3818" w:type="dxa"/>
          </w:tcPr>
          <w:p w14:paraId="03E015EA" w14:textId="77777777" w:rsidR="00E73BC6" w:rsidRPr="00940E38" w:rsidRDefault="00E73BC6" w:rsidP="00E73BC6">
            <w:pPr>
              <w:keepLines w:val="0"/>
            </w:pPr>
            <w:r w:rsidRPr="00940E38">
              <w:t>In the ‘</w:t>
            </w:r>
            <w:r w:rsidRPr="00940E38">
              <w:rPr>
                <w:b/>
              </w:rPr>
              <w:t>other economic flow other comprehensive income</w:t>
            </w:r>
            <w:r w:rsidRPr="00940E38">
              <w:t>’ section:</w:t>
            </w:r>
          </w:p>
        </w:tc>
      </w:tr>
      <w:tr w:rsidR="00E73BC6" w:rsidRPr="00940E38" w14:paraId="3B1E30E8" w14:textId="77777777" w:rsidTr="00BF3BF0">
        <w:tc>
          <w:tcPr>
            <w:tcW w:w="2827" w:type="dxa"/>
          </w:tcPr>
          <w:p w14:paraId="38C68EED" w14:textId="77777777" w:rsidR="00E73BC6" w:rsidRPr="00940E38" w:rsidRDefault="00E73BC6" w:rsidP="00E73BC6">
            <w:r w:rsidRPr="00940E38">
              <w:t xml:space="preserve">Transactions are those economic flows that arise </w:t>
            </w:r>
            <w:proofErr w:type="gramStart"/>
            <w:r w:rsidRPr="00940E38">
              <w:t>as a result of</w:t>
            </w:r>
            <w:proofErr w:type="gramEnd"/>
            <w:r w:rsidRPr="00940E38">
              <w:t xml:space="preserve">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14:paraId="3465E7CD" w14:textId="77777777" w:rsidR="00E73BC6" w:rsidRPr="00940E38" w:rsidRDefault="00E73BC6" w:rsidP="00E73BC6">
            <w:r w:rsidRPr="00940E38">
              <w:t>Minimum requirements in AASB 101.82:</w:t>
            </w:r>
          </w:p>
          <w:p w14:paraId="447A64CF" w14:textId="77777777" w:rsidR="00E73BC6" w:rsidRPr="00D15A52" w:rsidRDefault="00E73BC6" w:rsidP="00FC71D7">
            <w:pPr>
              <w:pStyle w:val="ListBullet"/>
              <w:numPr>
                <w:ilvl w:val="0"/>
                <w:numId w:val="109"/>
              </w:numPr>
              <w:spacing w:before="60"/>
              <w:contextualSpacing/>
            </w:pPr>
            <w:r w:rsidRPr="00D15A52">
              <w:t>Revenue;</w:t>
            </w:r>
          </w:p>
          <w:p w14:paraId="267A4207" w14:textId="77777777" w:rsidR="00E73BC6" w:rsidRPr="00D15A52" w:rsidRDefault="00E73BC6" w:rsidP="00FC71D7">
            <w:pPr>
              <w:pStyle w:val="ListBullet"/>
              <w:numPr>
                <w:ilvl w:val="0"/>
                <w:numId w:val="109"/>
              </w:numPr>
              <w:spacing w:before="60"/>
              <w:contextualSpacing/>
            </w:pPr>
            <w:r w:rsidRPr="00D15A52">
              <w:t>Finance costs; and</w:t>
            </w:r>
          </w:p>
          <w:p w14:paraId="3B43BE71" w14:textId="77777777" w:rsidR="00E73BC6" w:rsidRPr="00940E38" w:rsidRDefault="00E73BC6" w:rsidP="00FC71D7">
            <w:pPr>
              <w:pStyle w:val="ListBullet"/>
              <w:numPr>
                <w:ilvl w:val="0"/>
                <w:numId w:val="109"/>
              </w:numPr>
              <w:spacing w:before="60"/>
              <w:contextualSpacing/>
            </w:pPr>
            <w:r w:rsidRPr="00D15A52">
              <w:t>Tax expense (NTER entities).</w:t>
            </w:r>
          </w:p>
        </w:tc>
        <w:tc>
          <w:tcPr>
            <w:tcW w:w="2977" w:type="dxa"/>
          </w:tcPr>
          <w:p w14:paraId="30EDBBDC" w14:textId="77777777" w:rsidR="00E73BC6" w:rsidRPr="00940E38" w:rsidRDefault="00E73BC6" w:rsidP="00E73BC6">
            <w:r w:rsidRPr="00940E38">
              <w:t>This section includes changes in the volume or value of an asset or liability that do not result from transactions. It includes:</w:t>
            </w:r>
          </w:p>
          <w:p w14:paraId="2B4CB35A" w14:textId="77777777" w:rsidR="00E73BC6" w:rsidRPr="00940E38" w:rsidRDefault="00E73BC6" w:rsidP="00FC71D7">
            <w:pPr>
              <w:pStyle w:val="ListBullet"/>
              <w:numPr>
                <w:ilvl w:val="0"/>
                <w:numId w:val="89"/>
              </w:numPr>
              <w:spacing w:before="60"/>
              <w:contextualSpacing/>
            </w:pPr>
            <w:r w:rsidRPr="00940E38">
              <w:t xml:space="preserve">gains and losses from disposals, revaluations and impairments of non-financial physical and intangible assets; </w:t>
            </w:r>
          </w:p>
          <w:p w14:paraId="388941A9" w14:textId="77777777" w:rsidR="00E73BC6" w:rsidRPr="00940E38" w:rsidRDefault="00E73BC6" w:rsidP="00FC71D7">
            <w:pPr>
              <w:pStyle w:val="ListBullet"/>
              <w:numPr>
                <w:ilvl w:val="0"/>
                <w:numId w:val="89"/>
              </w:numPr>
              <w:spacing w:before="60"/>
              <w:contextualSpacing/>
            </w:pPr>
            <w:r w:rsidRPr="00940E38">
              <w:t xml:space="preserve">fair value changes of financial instruments and agricultural assets; </w:t>
            </w:r>
          </w:p>
          <w:p w14:paraId="04A8D28E" w14:textId="77777777" w:rsidR="00E73BC6" w:rsidRPr="00940E38" w:rsidRDefault="00E73BC6" w:rsidP="00FC71D7">
            <w:pPr>
              <w:pStyle w:val="ListBullet"/>
              <w:numPr>
                <w:ilvl w:val="0"/>
                <w:numId w:val="89"/>
              </w:numPr>
              <w:spacing w:before="60"/>
              <w:contextualSpacing/>
            </w:pPr>
            <w:r w:rsidRPr="00940E38">
              <w:t>depletion of natural assets (non</w:t>
            </w:r>
            <w:r w:rsidRPr="00940E38">
              <w:noBreakHyphen/>
              <w:t>produced) from their use or removal; and</w:t>
            </w:r>
          </w:p>
          <w:p w14:paraId="5BA2431D" w14:textId="77777777" w:rsidR="00E73BC6" w:rsidRPr="00940E38" w:rsidRDefault="00E73BC6" w:rsidP="00FC71D7">
            <w:pPr>
              <w:pStyle w:val="ListBullet"/>
              <w:numPr>
                <w:ilvl w:val="0"/>
                <w:numId w:val="89"/>
              </w:numPr>
              <w:spacing w:before="60"/>
              <w:contextualSpacing/>
            </w:pPr>
            <w:r w:rsidRPr="00940E38">
              <w:t>share of the profit or loss of equity accounted investments; and</w:t>
            </w:r>
          </w:p>
          <w:p w14:paraId="7AF58BD8" w14:textId="77777777" w:rsidR="00E73BC6" w:rsidRPr="00940E38" w:rsidRDefault="00E73BC6" w:rsidP="00FC71D7">
            <w:pPr>
              <w:pStyle w:val="ListBullet"/>
              <w:numPr>
                <w:ilvl w:val="0"/>
                <w:numId w:val="89"/>
              </w:numPr>
              <w:spacing w:before="60"/>
              <w:contextualSpacing/>
            </w:pPr>
            <w:r w:rsidRPr="00940E38">
              <w:t>a single amount for the total of discontinued operations.</w:t>
            </w:r>
          </w:p>
        </w:tc>
        <w:tc>
          <w:tcPr>
            <w:tcW w:w="3818" w:type="dxa"/>
          </w:tcPr>
          <w:p w14:paraId="3902D548" w14:textId="77777777" w:rsidR="00E73BC6" w:rsidRPr="00940E38" w:rsidRDefault="00E73BC6" w:rsidP="00E73BC6">
            <w:r w:rsidRPr="00940E38">
              <w:t>It presents line items for amounts classified by nature and grouped into those that:</w:t>
            </w:r>
          </w:p>
          <w:p w14:paraId="3CBCEFB7" w14:textId="77777777" w:rsidR="00E73BC6" w:rsidRPr="00940E38" w:rsidRDefault="00E73BC6" w:rsidP="00FC71D7">
            <w:pPr>
              <w:pStyle w:val="ListBullet"/>
              <w:numPr>
                <w:ilvl w:val="0"/>
                <w:numId w:val="89"/>
              </w:numPr>
              <w:spacing w:before="60"/>
              <w:contextualSpacing/>
            </w:pPr>
            <w:r w:rsidRPr="00940E38">
              <w:t>will not be reclassified subsequently to profit or loss; or</w:t>
            </w:r>
          </w:p>
          <w:p w14:paraId="3745210A" w14:textId="77777777" w:rsidR="00E73BC6" w:rsidRPr="00940E38" w:rsidRDefault="00E73BC6" w:rsidP="00FC71D7">
            <w:pPr>
              <w:pStyle w:val="ListBullet"/>
              <w:numPr>
                <w:ilvl w:val="0"/>
                <w:numId w:val="89"/>
              </w:numPr>
              <w:spacing w:before="60"/>
              <w:contextualSpacing/>
            </w:pPr>
            <w:r w:rsidRPr="00940E38">
              <w:t xml:space="preserve">will be reclassified subsequently to profit or loss when specific conditions are met. </w:t>
            </w:r>
          </w:p>
          <w:p w14:paraId="72114323" w14:textId="77777777" w:rsidR="00E73BC6" w:rsidRPr="00940E38" w:rsidRDefault="00E73BC6" w:rsidP="00E73BC6">
            <w:r w:rsidRPr="00940E38">
              <w:t xml:space="preserve">It includes: </w:t>
            </w:r>
          </w:p>
          <w:p w14:paraId="1B4992FF" w14:textId="77777777" w:rsidR="00E73BC6" w:rsidRPr="00940E38" w:rsidRDefault="00E73BC6" w:rsidP="00FC71D7">
            <w:pPr>
              <w:pStyle w:val="ListBullet"/>
              <w:numPr>
                <w:ilvl w:val="0"/>
                <w:numId w:val="89"/>
              </w:numPr>
              <w:spacing w:before="60"/>
              <w:contextualSpacing/>
            </w:pPr>
            <w:r w:rsidRPr="00940E38">
              <w:t>changes in physical asset revaluation surpluses;</w:t>
            </w:r>
          </w:p>
          <w:p w14:paraId="70990F16" w14:textId="77777777" w:rsidR="00E73BC6" w:rsidRPr="00940E38" w:rsidRDefault="00E73BC6" w:rsidP="00FC71D7">
            <w:pPr>
              <w:pStyle w:val="ListBullet"/>
              <w:numPr>
                <w:ilvl w:val="0"/>
                <w:numId w:val="89"/>
              </w:numPr>
              <w:spacing w:before="60"/>
              <w:contextualSpacing/>
            </w:pPr>
            <w:r w:rsidRPr="00940E38">
              <w:t xml:space="preserve">share of movements of other comprehensive income of equity accounted investments; </w:t>
            </w:r>
          </w:p>
          <w:p w14:paraId="3AE49FA6" w14:textId="77777777" w:rsidR="00E73BC6" w:rsidRPr="00940E38" w:rsidRDefault="00E73BC6" w:rsidP="00FC71D7">
            <w:pPr>
              <w:pStyle w:val="ListBullet"/>
              <w:numPr>
                <w:ilvl w:val="0"/>
                <w:numId w:val="89"/>
              </w:numPr>
              <w:spacing w:before="60"/>
              <w:contextualSpacing/>
            </w:pPr>
            <w:r w:rsidRPr="00940E38">
              <w:t>changes to the fair value of equity investments measured at fair value through other comprehensive income; and</w:t>
            </w:r>
          </w:p>
          <w:p w14:paraId="6FCD896E" w14:textId="77777777" w:rsidR="00E73BC6" w:rsidRPr="00940E38" w:rsidRDefault="00E73BC6" w:rsidP="00FC71D7">
            <w:pPr>
              <w:pStyle w:val="ListBullet"/>
              <w:numPr>
                <w:ilvl w:val="0"/>
                <w:numId w:val="89"/>
              </w:numPr>
              <w:spacing w:before="60"/>
              <w:contextualSpacing/>
            </w:pPr>
            <w:r w:rsidRPr="00940E38">
              <w:t xml:space="preserve">changes to the fair value of financial liabilities designated at fair value through net result due to </w:t>
            </w:r>
            <w:r>
              <w:t xml:space="preserve">changes in </w:t>
            </w:r>
            <w:r w:rsidRPr="00940E38">
              <w:t>own credit risk.</w:t>
            </w:r>
          </w:p>
        </w:tc>
      </w:tr>
      <w:tr w:rsidR="00E73BC6" w:rsidRPr="00940E38" w14:paraId="500D7F4C" w14:textId="77777777" w:rsidTr="00BF3BF0">
        <w:tc>
          <w:tcPr>
            <w:tcW w:w="9622" w:type="dxa"/>
            <w:gridSpan w:val="3"/>
          </w:tcPr>
          <w:p w14:paraId="1046F625" w14:textId="6D6132A4" w:rsidR="00E73BC6" w:rsidRDefault="00E73BC6" w:rsidP="00E73BC6">
            <w:pPr>
              <w:pStyle w:val="GuidanceNormal"/>
            </w:pPr>
            <w:r>
              <w:t xml:space="preserve">[NEW] For further guidance on the classifications, please refer to the practical classification guide between transactions and other economic flows on the DTF webpage </w:t>
            </w:r>
            <w:hyperlink r:id="rId98" w:history="1">
              <w:r>
                <w:rPr>
                  <w:rStyle w:val="Hyperlink"/>
                  <w:bCs/>
                </w:rPr>
                <w:t>www.dtf.vic.gov.au/financial-reporting-policy/accounting-standards-checklists</w:t>
              </w:r>
            </w:hyperlink>
            <w:r>
              <w:t>.</w:t>
            </w:r>
          </w:p>
          <w:p w14:paraId="0D5DB652" w14:textId="77777777" w:rsidR="00E73BC6" w:rsidRPr="00940E38" w:rsidRDefault="00E73BC6" w:rsidP="00E73BC6">
            <w:pPr>
              <w:pStyle w:val="GuidanceNormal"/>
            </w:pPr>
            <w:r w:rsidRPr="00940E38">
              <w:rPr>
                <w:b/>
              </w:rPr>
              <w:t>Classification of expenses by nature or function</w:t>
            </w:r>
            <w:r w:rsidRPr="00940E38">
              <w:t xml:space="preserve">: Expenses must be classified and presented (either in the comprehensive operating statement or in the related notes) based on either their nature or their function, whichever provides information that is reliable and more relevant. </w:t>
            </w:r>
            <w:r w:rsidRPr="00940E38">
              <w:rPr>
                <w:rStyle w:val="SourceReference"/>
              </w:rPr>
              <w:t>[AASB 101.99 and 101.100]</w:t>
            </w:r>
          </w:p>
          <w:p w14:paraId="5F282933" w14:textId="77777777" w:rsidR="00E73BC6" w:rsidRPr="00940E38" w:rsidRDefault="00E73BC6" w:rsidP="00E73BC6">
            <w:pPr>
              <w:pStyle w:val="GuidanceNormal"/>
            </w:pPr>
            <w:r w:rsidRPr="00940E38">
              <w:t>Regardless of whether expenses are classified by nature or by function, each material class is separately disclosed.</w:t>
            </w:r>
          </w:p>
          <w:p w14:paraId="22C17953" w14:textId="77777777" w:rsidR="00E73BC6" w:rsidRPr="00940E38" w:rsidRDefault="00E73BC6" w:rsidP="00E73BC6">
            <w:pPr>
              <w:pStyle w:val="GuidanceNormal"/>
            </w:pPr>
            <w:r w:rsidRPr="00940E38">
              <w:rPr>
                <w:b/>
              </w:rPr>
              <w:t>National Tax Equivalent Regime (NTER)</w:t>
            </w:r>
            <w:r w:rsidRPr="00940E38">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940E38">
              <w:rPr>
                <w:rStyle w:val="SourceReference"/>
              </w:rPr>
              <w:t>[AASB 101.90 91]</w:t>
            </w:r>
          </w:p>
          <w:p w14:paraId="735818ED" w14:textId="77777777" w:rsidR="00E73BC6" w:rsidRPr="00940E38" w:rsidRDefault="00E73BC6" w:rsidP="00E73BC6">
            <w:pPr>
              <w:pStyle w:val="GuidanceNormal"/>
            </w:pPr>
            <w:r w:rsidRPr="00940E38">
              <w:rPr>
                <w:b/>
              </w:rPr>
              <w:t>Material items of income and expense</w:t>
            </w:r>
            <w:r w:rsidRPr="00940E38">
              <w:t xml:space="preserve">: When items of income and expense are material, their nature and amount shall be disclosed separately either in the comprehensive operating statement or in the notes to the financial statements. </w:t>
            </w:r>
            <w:r w:rsidRPr="00940E38">
              <w:rPr>
                <w:rStyle w:val="SourceReference"/>
              </w:rPr>
              <w:t>[AASB 101.97]</w:t>
            </w:r>
          </w:p>
          <w:p w14:paraId="15C129A5" w14:textId="77777777" w:rsidR="00E73BC6" w:rsidRPr="00940E38" w:rsidRDefault="00E73BC6" w:rsidP="00E73BC6">
            <w:pPr>
              <w:pStyle w:val="GuidanceNormal"/>
            </w:pPr>
            <w:r w:rsidRPr="00940E38">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14:paraId="2E6767FF" w14:textId="77777777" w:rsidR="00E73BC6" w:rsidRPr="00940E38" w:rsidRDefault="00E73BC6" w:rsidP="00E73BC6">
            <w:pPr>
              <w:pStyle w:val="GuidanceNormal"/>
            </w:pPr>
            <w:r w:rsidRPr="00940E38">
              <w:rPr>
                <w:b/>
              </w:rPr>
              <w:t>Additional disclosures:</w:t>
            </w:r>
            <w:r w:rsidRPr="00940E38">
              <w:t xml:space="preserve"> Additional disclosures (such as additional line items, headings and subtotals) shall be presented in the statement(s) presenting profit or loss and other comprehensive income when it is relevant to an understanding of the financial performance of the entity </w:t>
            </w:r>
            <w:r w:rsidRPr="00940E38">
              <w:rPr>
                <w:rStyle w:val="SourceReference"/>
              </w:rPr>
              <w:t>[AASB 101.85]</w:t>
            </w:r>
            <w:r w:rsidRPr="00940E38">
              <w:t>, subject to those disclosures being consistent with requirements of AASB 1049</w:t>
            </w:r>
            <w:r w:rsidRPr="00940E38">
              <w:rPr>
                <w:i/>
              </w:rPr>
              <w:t xml:space="preserve"> Whole of Government and General Government Sector Financial Reporting</w:t>
            </w:r>
            <w:r w:rsidRPr="00940E38">
              <w:t>.</w:t>
            </w:r>
          </w:p>
        </w:tc>
      </w:tr>
      <w:tr w:rsidR="00BF3BF0" w:rsidRPr="00940E38" w14:paraId="7C9422CB" w14:textId="77777777" w:rsidTr="009E1CE2">
        <w:tc>
          <w:tcPr>
            <w:tcW w:w="9622" w:type="dxa"/>
            <w:gridSpan w:val="3"/>
          </w:tcPr>
          <w:p w14:paraId="7CEAB9C7" w14:textId="77777777" w:rsidR="00BF3BF0" w:rsidRPr="00940E38" w:rsidRDefault="00BF3BF0" w:rsidP="009E1CE2">
            <w:pPr>
              <w:pStyle w:val="Guidanceheading1"/>
            </w:pPr>
            <w:r w:rsidRPr="00940E38">
              <w:t>Streamlining tips</w:t>
            </w:r>
          </w:p>
          <w:p w14:paraId="53E5F98F" w14:textId="77777777" w:rsidR="00BF3BF0" w:rsidRPr="00940E38" w:rsidRDefault="00BF3BF0" w:rsidP="009E1CE2">
            <w:r w:rsidRPr="00940E38">
              <w:t>Where there are no amounts applicable to any individual line item, that line item should be omitted from the comprehensive operating statement, balance sheet, cash flow statement and statement of changes in equity.</w:t>
            </w:r>
          </w:p>
          <w:p w14:paraId="38A3BCF0" w14:textId="77777777" w:rsidR="00BF3BF0" w:rsidRPr="00940E38" w:rsidRDefault="00BF3BF0" w:rsidP="009E1CE2">
            <w:r w:rsidRPr="00940E38">
              <w:t>When such presentation is relevant to the understanding of the entity’s financial position, additional line items, headings and subtotals shall be presented in the comprehensive operating statement, balance sheet</w:t>
            </w:r>
            <w:r>
              <w:t>, c</w:t>
            </w:r>
            <w:r w:rsidRPr="00940E38">
              <w:t>ash flow statement and statement of changes in equity.</w:t>
            </w:r>
          </w:p>
        </w:tc>
      </w:tr>
    </w:tbl>
    <w:p w14:paraId="1EA0AA17" w14:textId="77777777" w:rsidR="00E73BC6" w:rsidRPr="00940E38" w:rsidRDefault="00E73BC6" w:rsidP="00E73BC6"/>
    <w:p w14:paraId="687E4E77" w14:textId="13FFBCFF" w:rsidR="00591DEC" w:rsidRDefault="00591DEC"/>
    <w:p w14:paraId="7E8BCB7D" w14:textId="77777777" w:rsidR="00E73BC6" w:rsidRPr="00940E38" w:rsidRDefault="00E73BC6" w:rsidP="00E73BC6">
      <w:pPr>
        <w:keepLines w:val="0"/>
        <w:spacing w:before="0"/>
        <w:sectPr w:rsidR="00E73BC6" w:rsidRPr="00940E38" w:rsidSect="00E73BC6">
          <w:headerReference w:type="even" r:id="rId99"/>
          <w:headerReference w:type="default" r:id="rId100"/>
          <w:headerReference w:type="first" r:id="rId101"/>
          <w:pgSz w:w="11906" w:h="16838" w:code="9"/>
          <w:pgMar w:top="1134" w:right="1134" w:bottom="1134" w:left="1134" w:header="624" w:footer="567" w:gutter="0"/>
          <w:cols w:sep="1" w:space="567"/>
          <w:titlePg/>
          <w:docGrid w:linePitch="360"/>
        </w:sectPr>
      </w:pPr>
    </w:p>
    <w:p w14:paraId="540A7930" w14:textId="77777777" w:rsidR="00E73BC6" w:rsidRPr="00940E38" w:rsidRDefault="00E73BC6" w:rsidP="00FA656D">
      <w:pPr>
        <w:pStyle w:val="Heading20"/>
      </w:pPr>
      <w:bookmarkStart w:id="210" w:name="BalanceSheet"/>
      <w:bookmarkStart w:id="211" w:name="_Toc477967528"/>
      <w:r w:rsidRPr="00940E38">
        <w:lastRenderedPageBreak/>
        <w:t>Balance sheet</w:t>
      </w:r>
      <w:bookmarkEnd w:id="210"/>
      <w:bookmarkEnd w:id="211"/>
    </w:p>
    <w:p w14:paraId="30D80D2A" w14:textId="77777777" w:rsidR="00E73BC6" w:rsidRDefault="00E73BC6" w:rsidP="00E73BC6">
      <w:pPr>
        <w:pStyle w:val="TableHeading"/>
        <w:rPr>
          <w:rFonts w:asciiTheme="minorHAnsi" w:hAnsiTheme="minorHAnsi"/>
          <w:b w:val="0"/>
          <w:spacing w:val="0"/>
          <w:szCs w:val="18"/>
        </w:rPr>
      </w:pPr>
      <w:r w:rsidRPr="00940E38">
        <w:t>As at 30 June 20</w:t>
      </w:r>
      <w:r>
        <w:t>20</w:t>
      </w:r>
      <w:r w:rsidRPr="00940E38">
        <w:tab/>
        <w:t>($ thousand)</w:t>
      </w:r>
    </w:p>
    <w:tbl>
      <w:tblPr>
        <w:tblStyle w:val="ModelReportFinancialTable"/>
        <w:tblW w:w="9639" w:type="dxa"/>
        <w:tblLook w:val="04E0" w:firstRow="1" w:lastRow="1" w:firstColumn="1" w:lastColumn="0" w:noHBand="0" w:noVBand="1"/>
      </w:tblPr>
      <w:tblGrid>
        <w:gridCol w:w="1616"/>
        <w:gridCol w:w="5158"/>
        <w:gridCol w:w="955"/>
        <w:gridCol w:w="955"/>
        <w:gridCol w:w="955"/>
      </w:tblGrid>
      <w:tr w:rsidR="00E73BC6" w:rsidRPr="00B35CA6" w14:paraId="5F4529F2"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6" w:type="dxa"/>
            <w:noWrap/>
            <w:hideMark/>
          </w:tcPr>
          <w:p w14:paraId="6B7DDF38" w14:textId="77777777" w:rsidR="00E73BC6" w:rsidRPr="00B35CA6" w:rsidRDefault="00E73BC6" w:rsidP="00E73BC6">
            <w:pPr>
              <w:ind w:left="0"/>
            </w:pPr>
            <w:r>
              <w:t>Source reference</w:t>
            </w:r>
          </w:p>
        </w:tc>
        <w:tc>
          <w:tcPr>
            <w:tcW w:w="4900" w:type="dxa"/>
            <w:hideMark/>
          </w:tcPr>
          <w:p w14:paraId="56E954D0" w14:textId="77777777" w:rsidR="00E73BC6" w:rsidRPr="00B35CA6" w:rsidRDefault="00E73BC6" w:rsidP="00E73BC6">
            <w:pPr>
              <w:ind w:left="0" w:firstLine="0"/>
              <w:jc w:val="left"/>
              <w:cnfStyle w:val="100000000000" w:firstRow="1" w:lastRow="0" w:firstColumn="0" w:lastColumn="0" w:oddVBand="0" w:evenVBand="0" w:oddHBand="0" w:evenHBand="0" w:firstRowFirstColumn="0" w:firstRowLastColumn="0" w:lastRowFirstColumn="0" w:lastRowLastColumn="0"/>
            </w:pPr>
            <w:r w:rsidRPr="00B1381D">
              <w:t>For illustrative purposes only</w:t>
            </w:r>
          </w:p>
        </w:tc>
        <w:tc>
          <w:tcPr>
            <w:tcW w:w="907" w:type="dxa"/>
            <w:hideMark/>
          </w:tcPr>
          <w:p w14:paraId="506797F0" w14:textId="77777777" w:rsidR="00E73BC6" w:rsidRPr="00B35CA6" w:rsidRDefault="00E73BC6" w:rsidP="00E73BC6">
            <w:pPr>
              <w:ind w:left="0" w:firstLine="0"/>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hideMark/>
          </w:tcPr>
          <w:p w14:paraId="313CAD00" w14:textId="77777777" w:rsidR="00E73BC6" w:rsidRPr="00B35CA6"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B35CA6">
              <w:t>2020</w:t>
            </w:r>
          </w:p>
        </w:tc>
        <w:tc>
          <w:tcPr>
            <w:tcW w:w="907" w:type="dxa"/>
            <w:hideMark/>
          </w:tcPr>
          <w:p w14:paraId="7FC5B888" w14:textId="77777777" w:rsidR="00E73BC6" w:rsidRPr="00B35CA6"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B35CA6">
              <w:t>2019</w:t>
            </w:r>
          </w:p>
        </w:tc>
      </w:tr>
      <w:tr w:rsidR="00E73BC6" w:rsidRPr="00B35CA6" w14:paraId="11E4AE6C"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7B672285" w14:textId="77777777" w:rsidR="00E73BC6" w:rsidRPr="00B35CA6" w:rsidRDefault="00E73BC6" w:rsidP="00E73BC6">
            <w:pPr>
              <w:ind w:left="0"/>
            </w:pPr>
            <w:r w:rsidRPr="00B35CA6">
              <w:t xml:space="preserve">AASB 101.60 </w:t>
            </w:r>
          </w:p>
        </w:tc>
        <w:tc>
          <w:tcPr>
            <w:tcW w:w="4900" w:type="dxa"/>
            <w:hideMark/>
          </w:tcPr>
          <w:p w14:paraId="3EA440F4"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Assets</w:t>
            </w:r>
          </w:p>
        </w:tc>
        <w:tc>
          <w:tcPr>
            <w:tcW w:w="907" w:type="dxa"/>
            <w:hideMark/>
          </w:tcPr>
          <w:p w14:paraId="3E5C9533"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07" w:type="dxa"/>
            <w:shd w:val="clear" w:color="auto" w:fill="D9D9D6" w:themeFill="background2"/>
            <w:hideMark/>
          </w:tcPr>
          <w:p w14:paraId="00D4A71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w:t>
            </w:r>
          </w:p>
        </w:tc>
        <w:tc>
          <w:tcPr>
            <w:tcW w:w="907" w:type="dxa"/>
            <w:hideMark/>
          </w:tcPr>
          <w:p w14:paraId="791ABD7F"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B35CA6" w14:paraId="6D164D12"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0D0418DD" w14:textId="77777777" w:rsidR="00E73BC6" w:rsidRPr="00B35CA6" w:rsidRDefault="00E73BC6" w:rsidP="00E73BC6">
            <w:pPr>
              <w:ind w:left="0"/>
            </w:pPr>
            <w:r w:rsidRPr="00B35CA6">
              <w:t>AASB 101.58(a)</w:t>
            </w:r>
          </w:p>
        </w:tc>
        <w:tc>
          <w:tcPr>
            <w:tcW w:w="4900" w:type="dxa"/>
            <w:hideMark/>
          </w:tcPr>
          <w:p w14:paraId="713A8F87"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Financial assets</w:t>
            </w:r>
          </w:p>
        </w:tc>
        <w:tc>
          <w:tcPr>
            <w:tcW w:w="907" w:type="dxa"/>
            <w:hideMark/>
          </w:tcPr>
          <w:p w14:paraId="6EA1258D"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07" w:type="dxa"/>
            <w:shd w:val="clear" w:color="auto" w:fill="D9D9D6" w:themeFill="background2"/>
            <w:hideMark/>
          </w:tcPr>
          <w:p w14:paraId="372A87A3"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w:t>
            </w:r>
          </w:p>
        </w:tc>
        <w:tc>
          <w:tcPr>
            <w:tcW w:w="907" w:type="dxa"/>
            <w:hideMark/>
          </w:tcPr>
          <w:p w14:paraId="75A243F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B35CA6" w14:paraId="547D9A31"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0B978C93" w14:textId="77777777" w:rsidR="00E73BC6" w:rsidRPr="00B35CA6" w:rsidRDefault="00E73BC6" w:rsidP="00E73BC6">
            <w:pPr>
              <w:ind w:left="0"/>
            </w:pPr>
            <w:r w:rsidRPr="00B35CA6">
              <w:t>AASB 101.54(</w:t>
            </w:r>
            <w:proofErr w:type="spellStart"/>
            <w:r w:rsidRPr="00B35CA6">
              <w:t>i</w:t>
            </w:r>
            <w:proofErr w:type="spellEnd"/>
            <w:r w:rsidRPr="00B35CA6">
              <w:t>)</w:t>
            </w:r>
          </w:p>
        </w:tc>
        <w:tc>
          <w:tcPr>
            <w:tcW w:w="4900" w:type="dxa"/>
            <w:hideMark/>
          </w:tcPr>
          <w:p w14:paraId="4FF89F92"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Cash and deposits</w:t>
            </w:r>
          </w:p>
        </w:tc>
        <w:tc>
          <w:tcPr>
            <w:tcW w:w="907" w:type="dxa"/>
            <w:hideMark/>
          </w:tcPr>
          <w:p w14:paraId="100E7869"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7.3</w:t>
            </w:r>
          </w:p>
        </w:tc>
        <w:tc>
          <w:tcPr>
            <w:tcW w:w="907" w:type="dxa"/>
            <w:shd w:val="clear" w:color="auto" w:fill="D9D9D6" w:themeFill="background2"/>
            <w:hideMark/>
          </w:tcPr>
          <w:p w14:paraId="162E1BDB"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69 774</w:t>
            </w:r>
          </w:p>
        </w:tc>
        <w:tc>
          <w:tcPr>
            <w:tcW w:w="907" w:type="dxa"/>
            <w:hideMark/>
          </w:tcPr>
          <w:p w14:paraId="01EF4D85"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65 723</w:t>
            </w:r>
          </w:p>
        </w:tc>
      </w:tr>
      <w:tr w:rsidR="00E73BC6" w:rsidRPr="00B35CA6" w14:paraId="438F5B31"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71913074" w14:textId="77777777" w:rsidR="00E73BC6" w:rsidRPr="00B35CA6" w:rsidRDefault="00E73BC6" w:rsidP="00E73BC6">
            <w:pPr>
              <w:ind w:left="0"/>
            </w:pPr>
            <w:r w:rsidRPr="00B35CA6">
              <w:t>AASB 101.54(h)</w:t>
            </w:r>
          </w:p>
        </w:tc>
        <w:tc>
          <w:tcPr>
            <w:tcW w:w="4900" w:type="dxa"/>
            <w:hideMark/>
          </w:tcPr>
          <w:p w14:paraId="69FCBD23"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Receivables</w:t>
            </w:r>
          </w:p>
        </w:tc>
        <w:tc>
          <w:tcPr>
            <w:tcW w:w="907" w:type="dxa"/>
            <w:hideMark/>
          </w:tcPr>
          <w:p w14:paraId="1FF0D03E"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6.1</w:t>
            </w:r>
          </w:p>
        </w:tc>
        <w:tc>
          <w:tcPr>
            <w:tcW w:w="907" w:type="dxa"/>
            <w:shd w:val="clear" w:color="auto" w:fill="D9D9D6" w:themeFill="background2"/>
            <w:hideMark/>
          </w:tcPr>
          <w:p w14:paraId="74719CE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36 045</w:t>
            </w:r>
          </w:p>
        </w:tc>
        <w:tc>
          <w:tcPr>
            <w:tcW w:w="907" w:type="dxa"/>
            <w:hideMark/>
          </w:tcPr>
          <w:p w14:paraId="459D6DF0"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20 545</w:t>
            </w:r>
          </w:p>
        </w:tc>
      </w:tr>
      <w:tr w:rsidR="00E73BC6" w:rsidRPr="00B35CA6" w14:paraId="45DCC48D"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6DAA39D2" w14:textId="77777777" w:rsidR="00E73BC6" w:rsidRPr="00B35CA6" w:rsidRDefault="00E73BC6" w:rsidP="00E73BC6">
            <w:pPr>
              <w:ind w:left="0"/>
            </w:pPr>
            <w:r w:rsidRPr="00B35CA6">
              <w:t>AASB 15.105</w:t>
            </w:r>
          </w:p>
        </w:tc>
        <w:tc>
          <w:tcPr>
            <w:tcW w:w="4900" w:type="dxa"/>
            <w:hideMark/>
          </w:tcPr>
          <w:p w14:paraId="36791105"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Contract assets</w:t>
            </w:r>
          </w:p>
        </w:tc>
        <w:tc>
          <w:tcPr>
            <w:tcW w:w="907" w:type="dxa"/>
            <w:hideMark/>
          </w:tcPr>
          <w:p w14:paraId="5D8EBDAA" w14:textId="30759D01"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6.1</w:t>
            </w:r>
          </w:p>
        </w:tc>
        <w:tc>
          <w:tcPr>
            <w:tcW w:w="907" w:type="dxa"/>
            <w:shd w:val="clear" w:color="auto" w:fill="D9D9D6" w:themeFill="background2"/>
            <w:hideMark/>
          </w:tcPr>
          <w:p w14:paraId="480EFC39"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xml:space="preserve"> 20</w:t>
            </w:r>
          </w:p>
        </w:tc>
        <w:tc>
          <w:tcPr>
            <w:tcW w:w="907" w:type="dxa"/>
            <w:hideMark/>
          </w:tcPr>
          <w:p w14:paraId="01EEEBE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w:t>
            </w:r>
          </w:p>
        </w:tc>
      </w:tr>
      <w:tr w:rsidR="00E73BC6" w:rsidRPr="00B35CA6" w14:paraId="35DB81F1"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416D2194" w14:textId="77777777" w:rsidR="00E73BC6" w:rsidRPr="00B35CA6" w:rsidRDefault="00E73BC6" w:rsidP="00E73BC6">
            <w:pPr>
              <w:ind w:left="0"/>
            </w:pPr>
            <w:r w:rsidRPr="00B35CA6">
              <w:t>AASB 101.54(j)</w:t>
            </w:r>
          </w:p>
        </w:tc>
        <w:tc>
          <w:tcPr>
            <w:tcW w:w="4900" w:type="dxa"/>
            <w:hideMark/>
          </w:tcPr>
          <w:p w14:paraId="12ADF8C5"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Financial assets classified as held for sale including disposal group assets</w:t>
            </w:r>
          </w:p>
        </w:tc>
        <w:tc>
          <w:tcPr>
            <w:tcW w:w="907" w:type="dxa"/>
            <w:hideMark/>
          </w:tcPr>
          <w:p w14:paraId="372D546A"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9.3</w:t>
            </w:r>
            <w:r>
              <w:t>.5</w:t>
            </w:r>
          </w:p>
        </w:tc>
        <w:tc>
          <w:tcPr>
            <w:tcW w:w="907" w:type="dxa"/>
            <w:shd w:val="clear" w:color="auto" w:fill="D9D9D6" w:themeFill="background2"/>
            <w:hideMark/>
          </w:tcPr>
          <w:p w14:paraId="610C3ED9"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8 572</w:t>
            </w:r>
          </w:p>
        </w:tc>
        <w:tc>
          <w:tcPr>
            <w:tcW w:w="907" w:type="dxa"/>
            <w:hideMark/>
          </w:tcPr>
          <w:p w14:paraId="2DD3EA9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11 756</w:t>
            </w:r>
          </w:p>
        </w:tc>
      </w:tr>
      <w:tr w:rsidR="00E73BC6" w:rsidRPr="00B35CA6" w14:paraId="0BB96072"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4114C149" w14:textId="77777777" w:rsidR="00E73BC6" w:rsidRPr="00B35CA6" w:rsidRDefault="00E73BC6" w:rsidP="00E73BC6">
            <w:pPr>
              <w:ind w:left="0"/>
            </w:pPr>
            <w:r w:rsidRPr="00B35CA6">
              <w:t>AASB 101.54(d)</w:t>
            </w:r>
          </w:p>
        </w:tc>
        <w:tc>
          <w:tcPr>
            <w:tcW w:w="4900" w:type="dxa"/>
            <w:hideMark/>
          </w:tcPr>
          <w:p w14:paraId="5447D2FA"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Investments and other financial assets</w:t>
            </w:r>
          </w:p>
        </w:tc>
        <w:tc>
          <w:tcPr>
            <w:tcW w:w="907" w:type="dxa"/>
            <w:hideMark/>
          </w:tcPr>
          <w:p w14:paraId="6275A945"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5.6</w:t>
            </w:r>
          </w:p>
        </w:tc>
        <w:tc>
          <w:tcPr>
            <w:tcW w:w="907" w:type="dxa"/>
            <w:shd w:val="clear" w:color="auto" w:fill="D9D9D6" w:themeFill="background2"/>
            <w:hideMark/>
          </w:tcPr>
          <w:p w14:paraId="56EB9DD9"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14 076</w:t>
            </w:r>
          </w:p>
        </w:tc>
        <w:tc>
          <w:tcPr>
            <w:tcW w:w="907" w:type="dxa"/>
            <w:hideMark/>
          </w:tcPr>
          <w:p w14:paraId="2813693F"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16 731</w:t>
            </w:r>
          </w:p>
        </w:tc>
      </w:tr>
      <w:tr w:rsidR="00E73BC6" w:rsidRPr="00B35CA6" w14:paraId="2ACEF1E7"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61B59E9F" w14:textId="77777777" w:rsidR="00E73BC6" w:rsidRPr="00B35CA6" w:rsidRDefault="00E73BC6" w:rsidP="00E73BC6">
            <w:pPr>
              <w:ind w:left="0"/>
            </w:pPr>
            <w:r w:rsidRPr="00B35CA6">
              <w:t>AASB 101.54(e)</w:t>
            </w:r>
          </w:p>
        </w:tc>
        <w:tc>
          <w:tcPr>
            <w:tcW w:w="4900" w:type="dxa"/>
            <w:tcBorders>
              <w:bottom w:val="single" w:sz="6" w:space="0" w:color="auto"/>
            </w:tcBorders>
            <w:hideMark/>
          </w:tcPr>
          <w:p w14:paraId="0F933639"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Investments accounted for using the equity method</w:t>
            </w:r>
          </w:p>
        </w:tc>
        <w:tc>
          <w:tcPr>
            <w:tcW w:w="907" w:type="dxa"/>
            <w:tcBorders>
              <w:bottom w:val="single" w:sz="6" w:space="0" w:color="auto"/>
            </w:tcBorders>
            <w:hideMark/>
          </w:tcPr>
          <w:p w14:paraId="1D93D0DF"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5.5</w:t>
            </w:r>
          </w:p>
        </w:tc>
        <w:tc>
          <w:tcPr>
            <w:tcW w:w="907" w:type="dxa"/>
            <w:tcBorders>
              <w:bottom w:val="single" w:sz="6" w:space="0" w:color="auto"/>
            </w:tcBorders>
            <w:shd w:val="clear" w:color="auto" w:fill="D9D9D6" w:themeFill="background2"/>
            <w:hideMark/>
          </w:tcPr>
          <w:p w14:paraId="4AC0BC4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5 187</w:t>
            </w:r>
          </w:p>
        </w:tc>
        <w:tc>
          <w:tcPr>
            <w:tcW w:w="907" w:type="dxa"/>
            <w:tcBorders>
              <w:bottom w:val="single" w:sz="6" w:space="0" w:color="auto"/>
            </w:tcBorders>
            <w:hideMark/>
          </w:tcPr>
          <w:p w14:paraId="5F03AB49"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6 112</w:t>
            </w:r>
          </w:p>
        </w:tc>
      </w:tr>
      <w:tr w:rsidR="00E73BC6" w:rsidRPr="00B35CA6" w14:paraId="53AF03B5"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6022F159" w14:textId="77777777" w:rsidR="00E73BC6" w:rsidRPr="00B35CA6" w:rsidRDefault="00E73BC6" w:rsidP="00E73BC6">
            <w:pPr>
              <w:ind w:left="0"/>
            </w:pPr>
          </w:p>
        </w:tc>
        <w:tc>
          <w:tcPr>
            <w:tcW w:w="4900" w:type="dxa"/>
            <w:tcBorders>
              <w:top w:val="single" w:sz="6" w:space="0" w:color="auto"/>
              <w:bottom w:val="single" w:sz="6" w:space="0" w:color="auto"/>
            </w:tcBorders>
            <w:hideMark/>
          </w:tcPr>
          <w:p w14:paraId="3791D9A5"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 xml:space="preserve">Total financial assets </w:t>
            </w:r>
          </w:p>
        </w:tc>
        <w:tc>
          <w:tcPr>
            <w:tcW w:w="907" w:type="dxa"/>
            <w:tcBorders>
              <w:top w:val="single" w:sz="6" w:space="0" w:color="auto"/>
              <w:bottom w:val="single" w:sz="6" w:space="0" w:color="auto"/>
            </w:tcBorders>
            <w:hideMark/>
          </w:tcPr>
          <w:p w14:paraId="71576182"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6" w:space="0" w:color="auto"/>
            </w:tcBorders>
            <w:shd w:val="clear" w:color="auto" w:fill="D9D9D6" w:themeFill="background2"/>
            <w:hideMark/>
          </w:tcPr>
          <w:p w14:paraId="4044BEDF"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133 674</w:t>
            </w:r>
          </w:p>
        </w:tc>
        <w:tc>
          <w:tcPr>
            <w:tcW w:w="907" w:type="dxa"/>
            <w:tcBorders>
              <w:top w:val="single" w:sz="6" w:space="0" w:color="auto"/>
              <w:bottom w:val="single" w:sz="6" w:space="0" w:color="auto"/>
            </w:tcBorders>
            <w:hideMark/>
          </w:tcPr>
          <w:p w14:paraId="285B5A9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120 867</w:t>
            </w:r>
          </w:p>
        </w:tc>
      </w:tr>
      <w:tr w:rsidR="00E73BC6" w:rsidRPr="00B35CA6" w14:paraId="4600D14A"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7C2E2113" w14:textId="77777777" w:rsidR="00E73BC6" w:rsidRPr="00B35CA6" w:rsidRDefault="00E73BC6" w:rsidP="00E73BC6">
            <w:pPr>
              <w:ind w:left="0"/>
            </w:pPr>
            <w:r w:rsidRPr="00B35CA6">
              <w:t>AASB 101.58(a)</w:t>
            </w:r>
          </w:p>
        </w:tc>
        <w:tc>
          <w:tcPr>
            <w:tcW w:w="4900" w:type="dxa"/>
            <w:tcBorders>
              <w:top w:val="single" w:sz="6" w:space="0" w:color="auto"/>
            </w:tcBorders>
            <w:hideMark/>
          </w:tcPr>
          <w:p w14:paraId="10B7CC71"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Non</w:t>
            </w:r>
            <w:r w:rsidRPr="00B35CA6">
              <w:rPr>
                <w:b/>
                <w:bCs/>
              </w:rPr>
              <w:noBreakHyphen/>
              <w:t>financial assets</w:t>
            </w:r>
          </w:p>
        </w:tc>
        <w:tc>
          <w:tcPr>
            <w:tcW w:w="907" w:type="dxa"/>
            <w:tcBorders>
              <w:top w:val="single" w:sz="6" w:space="0" w:color="auto"/>
            </w:tcBorders>
            <w:hideMark/>
          </w:tcPr>
          <w:p w14:paraId="762ACC4F"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shd w:val="clear" w:color="auto" w:fill="D9D9D6" w:themeFill="background2"/>
            <w:hideMark/>
          </w:tcPr>
          <w:p w14:paraId="62ECFAEB"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 </w:t>
            </w:r>
          </w:p>
        </w:tc>
        <w:tc>
          <w:tcPr>
            <w:tcW w:w="907" w:type="dxa"/>
            <w:tcBorders>
              <w:top w:val="single" w:sz="6" w:space="0" w:color="auto"/>
            </w:tcBorders>
            <w:hideMark/>
          </w:tcPr>
          <w:p w14:paraId="3862EBE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B35CA6" w14:paraId="308B3FCF"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2869CB97" w14:textId="77777777" w:rsidR="00E73BC6" w:rsidRPr="00B35CA6" w:rsidRDefault="00E73BC6" w:rsidP="00E73BC6">
            <w:pPr>
              <w:ind w:left="0"/>
            </w:pPr>
            <w:r w:rsidRPr="00B35CA6">
              <w:t>AASB 101.54(g)</w:t>
            </w:r>
          </w:p>
        </w:tc>
        <w:tc>
          <w:tcPr>
            <w:tcW w:w="4900" w:type="dxa"/>
            <w:hideMark/>
          </w:tcPr>
          <w:p w14:paraId="7DB4332C"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Inventories</w:t>
            </w:r>
          </w:p>
        </w:tc>
        <w:tc>
          <w:tcPr>
            <w:tcW w:w="907" w:type="dxa"/>
            <w:hideMark/>
          </w:tcPr>
          <w:p w14:paraId="051C1E97"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6.3</w:t>
            </w:r>
          </w:p>
        </w:tc>
        <w:tc>
          <w:tcPr>
            <w:tcW w:w="907" w:type="dxa"/>
            <w:shd w:val="clear" w:color="auto" w:fill="D9D9D6" w:themeFill="background2"/>
            <w:hideMark/>
          </w:tcPr>
          <w:p w14:paraId="22CE4739"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12 055</w:t>
            </w:r>
          </w:p>
        </w:tc>
        <w:tc>
          <w:tcPr>
            <w:tcW w:w="907" w:type="dxa"/>
            <w:hideMark/>
          </w:tcPr>
          <w:p w14:paraId="5E8F0A4E"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19 732</w:t>
            </w:r>
          </w:p>
        </w:tc>
      </w:tr>
      <w:tr w:rsidR="00E73BC6" w:rsidRPr="00B35CA6" w14:paraId="43EC911C"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691BAA22" w14:textId="77777777" w:rsidR="00E73BC6" w:rsidRPr="00B35CA6" w:rsidRDefault="00E73BC6" w:rsidP="00E73BC6">
            <w:pPr>
              <w:ind w:left="0"/>
            </w:pPr>
            <w:r w:rsidRPr="00B35CA6">
              <w:t>AASB 101.54(j)</w:t>
            </w:r>
          </w:p>
        </w:tc>
        <w:tc>
          <w:tcPr>
            <w:tcW w:w="4900" w:type="dxa"/>
            <w:hideMark/>
          </w:tcPr>
          <w:p w14:paraId="655AD48F"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Non</w:t>
            </w:r>
            <w:r w:rsidRPr="00B35CA6">
              <w:noBreakHyphen/>
              <w:t>financial physical assets classified as held for sale including disposal group assets</w:t>
            </w:r>
          </w:p>
        </w:tc>
        <w:tc>
          <w:tcPr>
            <w:tcW w:w="907" w:type="dxa"/>
            <w:hideMark/>
          </w:tcPr>
          <w:p w14:paraId="6899559A"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9.3.6</w:t>
            </w:r>
          </w:p>
        </w:tc>
        <w:tc>
          <w:tcPr>
            <w:tcW w:w="907" w:type="dxa"/>
            <w:shd w:val="clear" w:color="auto" w:fill="D9D9D6" w:themeFill="background2"/>
            <w:hideMark/>
          </w:tcPr>
          <w:p w14:paraId="5D75E51D"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6 781</w:t>
            </w:r>
          </w:p>
        </w:tc>
        <w:tc>
          <w:tcPr>
            <w:tcW w:w="907" w:type="dxa"/>
            <w:hideMark/>
          </w:tcPr>
          <w:p w14:paraId="0EE3602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14 600</w:t>
            </w:r>
          </w:p>
        </w:tc>
      </w:tr>
      <w:tr w:rsidR="00E73BC6" w:rsidRPr="00B35CA6" w14:paraId="329FE897"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6587A9F3" w14:textId="77777777" w:rsidR="00E73BC6" w:rsidRPr="00B35CA6" w:rsidRDefault="00E73BC6" w:rsidP="00E73BC6">
            <w:pPr>
              <w:ind w:left="0"/>
            </w:pPr>
            <w:r w:rsidRPr="00B35CA6">
              <w:t>AASB 101.54(a)</w:t>
            </w:r>
          </w:p>
        </w:tc>
        <w:tc>
          <w:tcPr>
            <w:tcW w:w="4900" w:type="dxa"/>
            <w:hideMark/>
          </w:tcPr>
          <w:p w14:paraId="208FB3C2" w14:textId="77777777" w:rsidR="00E73BC6" w:rsidRPr="00F0447F"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vertAlign w:val="superscript"/>
              </w:rPr>
            </w:pPr>
            <w:r w:rsidRPr="00B35CA6">
              <w:t>Property, plant and equipment</w:t>
            </w:r>
            <w:r>
              <w:t xml:space="preserve"> </w:t>
            </w:r>
            <w:r>
              <w:rPr>
                <w:vertAlign w:val="superscript"/>
              </w:rPr>
              <w:t>(a)</w:t>
            </w:r>
          </w:p>
        </w:tc>
        <w:tc>
          <w:tcPr>
            <w:tcW w:w="907" w:type="dxa"/>
            <w:hideMark/>
          </w:tcPr>
          <w:p w14:paraId="43EFE335"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5.1</w:t>
            </w:r>
          </w:p>
        </w:tc>
        <w:tc>
          <w:tcPr>
            <w:tcW w:w="907" w:type="dxa"/>
            <w:shd w:val="clear" w:color="auto" w:fill="D9D9D6" w:themeFill="background2"/>
            <w:hideMark/>
          </w:tcPr>
          <w:p w14:paraId="64EC37E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144 314</w:t>
            </w:r>
          </w:p>
        </w:tc>
        <w:tc>
          <w:tcPr>
            <w:tcW w:w="907" w:type="dxa"/>
            <w:hideMark/>
          </w:tcPr>
          <w:p w14:paraId="552975FA"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135 607</w:t>
            </w:r>
          </w:p>
        </w:tc>
      </w:tr>
      <w:tr w:rsidR="00E73BC6" w:rsidRPr="00B35CA6" w14:paraId="2F628104"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3BAAAA7E" w14:textId="77777777" w:rsidR="00E73BC6" w:rsidRPr="00B35CA6" w:rsidRDefault="00E73BC6" w:rsidP="00E73BC6">
            <w:pPr>
              <w:ind w:left="0"/>
            </w:pPr>
            <w:r w:rsidRPr="00B35CA6">
              <w:t>AASB 101.54(f)</w:t>
            </w:r>
          </w:p>
        </w:tc>
        <w:tc>
          <w:tcPr>
            <w:tcW w:w="4900" w:type="dxa"/>
            <w:hideMark/>
          </w:tcPr>
          <w:p w14:paraId="1D5B821C"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Biological assets</w:t>
            </w:r>
          </w:p>
        </w:tc>
        <w:tc>
          <w:tcPr>
            <w:tcW w:w="907" w:type="dxa"/>
            <w:hideMark/>
          </w:tcPr>
          <w:p w14:paraId="5A9B39F2"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5.3</w:t>
            </w:r>
          </w:p>
        </w:tc>
        <w:tc>
          <w:tcPr>
            <w:tcW w:w="907" w:type="dxa"/>
            <w:shd w:val="clear" w:color="auto" w:fill="D9D9D6" w:themeFill="background2"/>
            <w:hideMark/>
          </w:tcPr>
          <w:p w14:paraId="100AE79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4 034</w:t>
            </w:r>
          </w:p>
        </w:tc>
        <w:tc>
          <w:tcPr>
            <w:tcW w:w="907" w:type="dxa"/>
            <w:hideMark/>
          </w:tcPr>
          <w:p w14:paraId="0D6323D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w:t>
            </w:r>
          </w:p>
        </w:tc>
      </w:tr>
      <w:tr w:rsidR="00E73BC6" w:rsidRPr="00B35CA6" w14:paraId="42F303E1"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70FC39BC" w14:textId="77777777" w:rsidR="00E73BC6" w:rsidRPr="00B35CA6" w:rsidRDefault="00E73BC6" w:rsidP="00E73BC6">
            <w:pPr>
              <w:ind w:left="0"/>
            </w:pPr>
            <w:r w:rsidRPr="00B35CA6">
              <w:t>AASB 101.54(b)</w:t>
            </w:r>
          </w:p>
        </w:tc>
        <w:tc>
          <w:tcPr>
            <w:tcW w:w="4900" w:type="dxa"/>
            <w:hideMark/>
          </w:tcPr>
          <w:p w14:paraId="173FE5D9"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Investment properties</w:t>
            </w:r>
          </w:p>
        </w:tc>
        <w:tc>
          <w:tcPr>
            <w:tcW w:w="907" w:type="dxa"/>
            <w:hideMark/>
          </w:tcPr>
          <w:p w14:paraId="096175C0"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5.2</w:t>
            </w:r>
          </w:p>
        </w:tc>
        <w:tc>
          <w:tcPr>
            <w:tcW w:w="907" w:type="dxa"/>
            <w:shd w:val="clear" w:color="auto" w:fill="D9D9D6" w:themeFill="background2"/>
            <w:hideMark/>
          </w:tcPr>
          <w:p w14:paraId="7AEEF7E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2 354</w:t>
            </w:r>
          </w:p>
        </w:tc>
        <w:tc>
          <w:tcPr>
            <w:tcW w:w="907" w:type="dxa"/>
            <w:hideMark/>
          </w:tcPr>
          <w:p w14:paraId="3CA938C0"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5 029</w:t>
            </w:r>
          </w:p>
        </w:tc>
      </w:tr>
      <w:tr w:rsidR="00E73BC6" w:rsidRPr="00B35CA6" w14:paraId="70C24F86"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7FE89850" w14:textId="77777777" w:rsidR="00E73BC6" w:rsidRPr="00B35CA6" w:rsidRDefault="00E73BC6" w:rsidP="00E73BC6">
            <w:pPr>
              <w:ind w:left="0"/>
            </w:pPr>
            <w:r w:rsidRPr="00B35CA6">
              <w:t>AASB 101.54(c)</w:t>
            </w:r>
          </w:p>
        </w:tc>
        <w:tc>
          <w:tcPr>
            <w:tcW w:w="4900" w:type="dxa"/>
            <w:hideMark/>
          </w:tcPr>
          <w:p w14:paraId="19284381"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Intangible assets</w:t>
            </w:r>
            <w:r>
              <w:t xml:space="preserve"> </w:t>
            </w:r>
            <w:r w:rsidRPr="00F0447F">
              <w:rPr>
                <w:vertAlign w:val="superscript"/>
              </w:rPr>
              <w:t>(a)</w:t>
            </w:r>
          </w:p>
        </w:tc>
        <w:tc>
          <w:tcPr>
            <w:tcW w:w="907" w:type="dxa"/>
            <w:hideMark/>
          </w:tcPr>
          <w:p w14:paraId="38B26AE1"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5.4</w:t>
            </w:r>
          </w:p>
        </w:tc>
        <w:tc>
          <w:tcPr>
            <w:tcW w:w="907" w:type="dxa"/>
            <w:shd w:val="clear" w:color="auto" w:fill="D9D9D6" w:themeFill="background2"/>
            <w:hideMark/>
          </w:tcPr>
          <w:p w14:paraId="2FBB0A5D"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7 974</w:t>
            </w:r>
          </w:p>
        </w:tc>
        <w:tc>
          <w:tcPr>
            <w:tcW w:w="907" w:type="dxa"/>
            <w:hideMark/>
          </w:tcPr>
          <w:p w14:paraId="3589565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9 447</w:t>
            </w:r>
          </w:p>
        </w:tc>
      </w:tr>
      <w:tr w:rsidR="00E73BC6" w:rsidRPr="00B35CA6" w14:paraId="57A962BD"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6971B48C" w14:textId="77777777" w:rsidR="00E73BC6" w:rsidRPr="00B35CA6" w:rsidRDefault="00E73BC6" w:rsidP="00E73BC6">
            <w:pPr>
              <w:ind w:left="0"/>
            </w:pPr>
          </w:p>
        </w:tc>
        <w:tc>
          <w:tcPr>
            <w:tcW w:w="4900" w:type="dxa"/>
            <w:tcBorders>
              <w:bottom w:val="single" w:sz="6" w:space="0" w:color="auto"/>
            </w:tcBorders>
            <w:hideMark/>
          </w:tcPr>
          <w:p w14:paraId="4A285C37"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Other non</w:t>
            </w:r>
            <w:r w:rsidRPr="00B35CA6">
              <w:noBreakHyphen/>
              <w:t>financial assets</w:t>
            </w:r>
          </w:p>
        </w:tc>
        <w:tc>
          <w:tcPr>
            <w:tcW w:w="907" w:type="dxa"/>
            <w:tcBorders>
              <w:bottom w:val="single" w:sz="6" w:space="0" w:color="auto"/>
            </w:tcBorders>
            <w:hideMark/>
          </w:tcPr>
          <w:p w14:paraId="09667F67"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6.4</w:t>
            </w:r>
          </w:p>
        </w:tc>
        <w:tc>
          <w:tcPr>
            <w:tcW w:w="907" w:type="dxa"/>
            <w:tcBorders>
              <w:bottom w:val="single" w:sz="6" w:space="0" w:color="auto"/>
            </w:tcBorders>
            <w:shd w:val="clear" w:color="auto" w:fill="D9D9D6" w:themeFill="background2"/>
            <w:hideMark/>
          </w:tcPr>
          <w:p w14:paraId="3C32489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1 483</w:t>
            </w:r>
          </w:p>
        </w:tc>
        <w:tc>
          <w:tcPr>
            <w:tcW w:w="907" w:type="dxa"/>
            <w:tcBorders>
              <w:bottom w:val="single" w:sz="6" w:space="0" w:color="auto"/>
            </w:tcBorders>
            <w:hideMark/>
          </w:tcPr>
          <w:p w14:paraId="7017AF34"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xml:space="preserve"> 380</w:t>
            </w:r>
          </w:p>
        </w:tc>
      </w:tr>
      <w:tr w:rsidR="00E73BC6" w:rsidRPr="00B35CA6" w14:paraId="71B58512"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183DC873" w14:textId="77777777" w:rsidR="00E73BC6" w:rsidRPr="00B35CA6" w:rsidRDefault="00E73BC6" w:rsidP="00E73BC6">
            <w:pPr>
              <w:ind w:left="0"/>
            </w:pPr>
          </w:p>
        </w:tc>
        <w:tc>
          <w:tcPr>
            <w:tcW w:w="4900" w:type="dxa"/>
            <w:tcBorders>
              <w:top w:val="single" w:sz="6" w:space="0" w:color="auto"/>
              <w:bottom w:val="single" w:sz="6" w:space="0" w:color="auto"/>
            </w:tcBorders>
            <w:hideMark/>
          </w:tcPr>
          <w:p w14:paraId="153FAAD0"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Total non</w:t>
            </w:r>
            <w:r w:rsidRPr="00B35CA6">
              <w:rPr>
                <w:b/>
                <w:bCs/>
              </w:rPr>
              <w:noBreakHyphen/>
              <w:t>financial assets</w:t>
            </w:r>
          </w:p>
        </w:tc>
        <w:tc>
          <w:tcPr>
            <w:tcW w:w="907" w:type="dxa"/>
            <w:tcBorders>
              <w:top w:val="single" w:sz="6" w:space="0" w:color="auto"/>
              <w:bottom w:val="single" w:sz="6" w:space="0" w:color="auto"/>
            </w:tcBorders>
            <w:hideMark/>
          </w:tcPr>
          <w:p w14:paraId="4688A888"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6" w:space="0" w:color="auto"/>
            </w:tcBorders>
            <w:shd w:val="clear" w:color="auto" w:fill="D9D9D6" w:themeFill="background2"/>
            <w:hideMark/>
          </w:tcPr>
          <w:p w14:paraId="03B64160"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178 995</w:t>
            </w:r>
          </w:p>
        </w:tc>
        <w:tc>
          <w:tcPr>
            <w:tcW w:w="907" w:type="dxa"/>
            <w:tcBorders>
              <w:top w:val="single" w:sz="6" w:space="0" w:color="auto"/>
              <w:bottom w:val="single" w:sz="6" w:space="0" w:color="auto"/>
            </w:tcBorders>
            <w:hideMark/>
          </w:tcPr>
          <w:p w14:paraId="01F6BCCC"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184 795</w:t>
            </w:r>
          </w:p>
        </w:tc>
      </w:tr>
      <w:tr w:rsidR="00E73BC6" w:rsidRPr="00B35CA6" w14:paraId="201F0C89"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5BBEEEC3" w14:textId="77777777" w:rsidR="00E73BC6" w:rsidRPr="00B35CA6" w:rsidRDefault="00E73BC6" w:rsidP="00E73BC6">
            <w:pPr>
              <w:ind w:left="0"/>
            </w:pPr>
          </w:p>
        </w:tc>
        <w:tc>
          <w:tcPr>
            <w:tcW w:w="4900" w:type="dxa"/>
            <w:tcBorders>
              <w:top w:val="single" w:sz="6" w:space="0" w:color="auto"/>
              <w:bottom w:val="single" w:sz="6" w:space="0" w:color="auto"/>
            </w:tcBorders>
            <w:hideMark/>
          </w:tcPr>
          <w:p w14:paraId="46DA9CE9"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Total assets</w:t>
            </w:r>
          </w:p>
        </w:tc>
        <w:tc>
          <w:tcPr>
            <w:tcW w:w="907" w:type="dxa"/>
            <w:tcBorders>
              <w:top w:val="single" w:sz="6" w:space="0" w:color="auto"/>
              <w:bottom w:val="single" w:sz="6" w:space="0" w:color="auto"/>
            </w:tcBorders>
            <w:hideMark/>
          </w:tcPr>
          <w:p w14:paraId="4BC269F7"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6" w:space="0" w:color="auto"/>
            </w:tcBorders>
            <w:shd w:val="clear" w:color="auto" w:fill="D9D9D6" w:themeFill="background2"/>
            <w:hideMark/>
          </w:tcPr>
          <w:p w14:paraId="7C6801F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312 669</w:t>
            </w:r>
          </w:p>
        </w:tc>
        <w:tc>
          <w:tcPr>
            <w:tcW w:w="907" w:type="dxa"/>
            <w:tcBorders>
              <w:top w:val="single" w:sz="6" w:space="0" w:color="auto"/>
              <w:bottom w:val="single" w:sz="6" w:space="0" w:color="auto"/>
            </w:tcBorders>
            <w:hideMark/>
          </w:tcPr>
          <w:p w14:paraId="3D206DBF"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305 662</w:t>
            </w:r>
          </w:p>
        </w:tc>
      </w:tr>
      <w:tr w:rsidR="00E73BC6" w:rsidRPr="00B35CA6" w14:paraId="33A3F28F"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62309692" w14:textId="77777777" w:rsidR="00E73BC6" w:rsidRPr="00B35CA6" w:rsidRDefault="00E73BC6" w:rsidP="00E73BC6">
            <w:pPr>
              <w:ind w:left="0"/>
            </w:pPr>
            <w:r w:rsidRPr="00B35CA6">
              <w:t>AASB 101.58(a)</w:t>
            </w:r>
          </w:p>
        </w:tc>
        <w:tc>
          <w:tcPr>
            <w:tcW w:w="4900" w:type="dxa"/>
            <w:tcBorders>
              <w:top w:val="single" w:sz="6" w:space="0" w:color="auto"/>
            </w:tcBorders>
            <w:hideMark/>
          </w:tcPr>
          <w:p w14:paraId="7D0D3EB8"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Liabilities</w:t>
            </w:r>
          </w:p>
        </w:tc>
        <w:tc>
          <w:tcPr>
            <w:tcW w:w="907" w:type="dxa"/>
            <w:tcBorders>
              <w:top w:val="single" w:sz="6" w:space="0" w:color="auto"/>
            </w:tcBorders>
            <w:hideMark/>
          </w:tcPr>
          <w:p w14:paraId="002C1754"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shd w:val="clear" w:color="auto" w:fill="D9D9D6" w:themeFill="background2"/>
            <w:hideMark/>
          </w:tcPr>
          <w:p w14:paraId="36879602"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 </w:t>
            </w:r>
          </w:p>
        </w:tc>
        <w:tc>
          <w:tcPr>
            <w:tcW w:w="907" w:type="dxa"/>
            <w:tcBorders>
              <w:top w:val="single" w:sz="6" w:space="0" w:color="auto"/>
            </w:tcBorders>
            <w:hideMark/>
          </w:tcPr>
          <w:p w14:paraId="0A928FD1"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B35CA6" w14:paraId="11DA8543"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339D232E" w14:textId="77777777" w:rsidR="00E73BC6" w:rsidRPr="00B35CA6" w:rsidRDefault="00E73BC6" w:rsidP="00E73BC6">
            <w:pPr>
              <w:ind w:left="0"/>
            </w:pPr>
            <w:r w:rsidRPr="00B35CA6">
              <w:t>AASB 101.54(k)</w:t>
            </w:r>
          </w:p>
        </w:tc>
        <w:tc>
          <w:tcPr>
            <w:tcW w:w="4900" w:type="dxa"/>
            <w:hideMark/>
          </w:tcPr>
          <w:p w14:paraId="2E5B5D46"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Payables</w:t>
            </w:r>
          </w:p>
        </w:tc>
        <w:tc>
          <w:tcPr>
            <w:tcW w:w="907" w:type="dxa"/>
            <w:hideMark/>
          </w:tcPr>
          <w:p w14:paraId="02161DCD"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6.2</w:t>
            </w:r>
          </w:p>
        </w:tc>
        <w:tc>
          <w:tcPr>
            <w:tcW w:w="907" w:type="dxa"/>
            <w:shd w:val="clear" w:color="auto" w:fill="D9D9D6" w:themeFill="background2"/>
            <w:hideMark/>
          </w:tcPr>
          <w:p w14:paraId="2581ED02"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35 809</w:t>
            </w:r>
          </w:p>
        </w:tc>
        <w:tc>
          <w:tcPr>
            <w:tcW w:w="907" w:type="dxa"/>
            <w:hideMark/>
          </w:tcPr>
          <w:p w14:paraId="046E2DAA"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35 854</w:t>
            </w:r>
          </w:p>
        </w:tc>
      </w:tr>
      <w:tr w:rsidR="00E73BC6" w:rsidRPr="00B35CA6" w14:paraId="44592219"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07371F27" w14:textId="77777777" w:rsidR="00E73BC6" w:rsidRPr="00B35CA6" w:rsidRDefault="00E73BC6" w:rsidP="00E73BC6">
            <w:pPr>
              <w:ind w:left="0"/>
            </w:pPr>
            <w:r w:rsidRPr="00B35CA6">
              <w:t>AASB 15.105</w:t>
            </w:r>
          </w:p>
        </w:tc>
        <w:tc>
          <w:tcPr>
            <w:tcW w:w="4900" w:type="dxa"/>
            <w:hideMark/>
          </w:tcPr>
          <w:p w14:paraId="68B2DD67"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Contract liabilities</w:t>
            </w:r>
          </w:p>
        </w:tc>
        <w:tc>
          <w:tcPr>
            <w:tcW w:w="907" w:type="dxa"/>
            <w:hideMark/>
          </w:tcPr>
          <w:p w14:paraId="30E4A823" w14:textId="5FE10F24"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6.2</w:t>
            </w:r>
          </w:p>
        </w:tc>
        <w:tc>
          <w:tcPr>
            <w:tcW w:w="907" w:type="dxa"/>
            <w:shd w:val="clear" w:color="auto" w:fill="D9D9D6" w:themeFill="background2"/>
            <w:hideMark/>
          </w:tcPr>
          <w:p w14:paraId="4F1319E2"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xml:space="preserve"> 85</w:t>
            </w:r>
          </w:p>
        </w:tc>
        <w:tc>
          <w:tcPr>
            <w:tcW w:w="907" w:type="dxa"/>
            <w:hideMark/>
          </w:tcPr>
          <w:p w14:paraId="2AD4E4C5"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w:t>
            </w:r>
          </w:p>
        </w:tc>
      </w:tr>
      <w:tr w:rsidR="00E73BC6" w:rsidRPr="00B35CA6" w14:paraId="579C29B9"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2A7DEC54" w14:textId="77777777" w:rsidR="00E73BC6" w:rsidRPr="00B35CA6" w:rsidRDefault="00E73BC6" w:rsidP="00E73BC6">
            <w:pPr>
              <w:ind w:left="0"/>
            </w:pPr>
            <w:r w:rsidRPr="00B35CA6">
              <w:t>AASB 101.54(m)</w:t>
            </w:r>
          </w:p>
        </w:tc>
        <w:tc>
          <w:tcPr>
            <w:tcW w:w="4900" w:type="dxa"/>
            <w:hideMark/>
          </w:tcPr>
          <w:p w14:paraId="3BE024CA" w14:textId="77777777" w:rsidR="00E73BC6" w:rsidRPr="00F0447F"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vertAlign w:val="superscript"/>
              </w:rPr>
            </w:pPr>
            <w:r w:rsidRPr="00B35CA6">
              <w:t>Borrowings</w:t>
            </w:r>
            <w:r>
              <w:t xml:space="preserve"> </w:t>
            </w:r>
            <w:r>
              <w:rPr>
                <w:vertAlign w:val="superscript"/>
              </w:rPr>
              <w:t>(a)</w:t>
            </w:r>
          </w:p>
        </w:tc>
        <w:tc>
          <w:tcPr>
            <w:tcW w:w="907" w:type="dxa"/>
            <w:hideMark/>
          </w:tcPr>
          <w:p w14:paraId="20F01DCB"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7.1</w:t>
            </w:r>
          </w:p>
        </w:tc>
        <w:tc>
          <w:tcPr>
            <w:tcW w:w="907" w:type="dxa"/>
            <w:shd w:val="clear" w:color="auto" w:fill="D9D9D6" w:themeFill="background2"/>
            <w:noWrap/>
            <w:hideMark/>
          </w:tcPr>
          <w:p w14:paraId="36B3C85E"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125 665</w:t>
            </w:r>
          </w:p>
        </w:tc>
        <w:tc>
          <w:tcPr>
            <w:tcW w:w="907" w:type="dxa"/>
            <w:noWrap/>
            <w:hideMark/>
          </w:tcPr>
          <w:p w14:paraId="2A1A8CE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125 248</w:t>
            </w:r>
          </w:p>
        </w:tc>
      </w:tr>
      <w:tr w:rsidR="00E73BC6" w:rsidRPr="00B35CA6" w14:paraId="2175BF8B"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1CF973B4" w14:textId="77777777" w:rsidR="00E73BC6" w:rsidRPr="00B35CA6" w:rsidRDefault="00E73BC6" w:rsidP="00E73BC6">
            <w:pPr>
              <w:ind w:left="0"/>
            </w:pPr>
          </w:p>
        </w:tc>
        <w:tc>
          <w:tcPr>
            <w:tcW w:w="4900" w:type="dxa"/>
            <w:hideMark/>
          </w:tcPr>
          <w:p w14:paraId="28D87D89"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Employee related provisions</w:t>
            </w:r>
          </w:p>
        </w:tc>
        <w:tc>
          <w:tcPr>
            <w:tcW w:w="907" w:type="dxa"/>
            <w:hideMark/>
          </w:tcPr>
          <w:p w14:paraId="1454ACA4"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3.1.2</w:t>
            </w:r>
          </w:p>
        </w:tc>
        <w:tc>
          <w:tcPr>
            <w:tcW w:w="907" w:type="dxa"/>
            <w:shd w:val="clear" w:color="auto" w:fill="D9D9D6" w:themeFill="background2"/>
            <w:hideMark/>
          </w:tcPr>
          <w:p w14:paraId="0F6FC814"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10 754</w:t>
            </w:r>
          </w:p>
        </w:tc>
        <w:tc>
          <w:tcPr>
            <w:tcW w:w="907" w:type="dxa"/>
            <w:hideMark/>
          </w:tcPr>
          <w:p w14:paraId="4E5B591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17 073</w:t>
            </w:r>
          </w:p>
        </w:tc>
      </w:tr>
      <w:tr w:rsidR="00E73BC6" w:rsidRPr="00B35CA6" w14:paraId="521664AF"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3D41F876" w14:textId="77777777" w:rsidR="00E73BC6" w:rsidRPr="00B35CA6" w:rsidRDefault="00E73BC6" w:rsidP="00E73BC6">
            <w:pPr>
              <w:ind w:left="0"/>
            </w:pPr>
            <w:r w:rsidRPr="00B35CA6">
              <w:t>AASB 101.54(l)</w:t>
            </w:r>
          </w:p>
        </w:tc>
        <w:tc>
          <w:tcPr>
            <w:tcW w:w="4900" w:type="dxa"/>
            <w:hideMark/>
          </w:tcPr>
          <w:p w14:paraId="26E58CDA"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Other provisions</w:t>
            </w:r>
          </w:p>
        </w:tc>
        <w:tc>
          <w:tcPr>
            <w:tcW w:w="907" w:type="dxa"/>
            <w:hideMark/>
          </w:tcPr>
          <w:p w14:paraId="4F5953B2"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6.5</w:t>
            </w:r>
          </w:p>
        </w:tc>
        <w:tc>
          <w:tcPr>
            <w:tcW w:w="907" w:type="dxa"/>
            <w:shd w:val="clear" w:color="auto" w:fill="D9D9D6" w:themeFill="background2"/>
            <w:hideMark/>
          </w:tcPr>
          <w:p w14:paraId="30ECBEF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2 152</w:t>
            </w:r>
          </w:p>
        </w:tc>
        <w:tc>
          <w:tcPr>
            <w:tcW w:w="907" w:type="dxa"/>
            <w:hideMark/>
          </w:tcPr>
          <w:p w14:paraId="0566C16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3 938</w:t>
            </w:r>
          </w:p>
        </w:tc>
      </w:tr>
      <w:tr w:rsidR="00E73BC6" w:rsidRPr="00B35CA6" w14:paraId="02AEE174"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4021665D" w14:textId="77777777" w:rsidR="00E73BC6" w:rsidRPr="00B35CA6" w:rsidRDefault="00E73BC6" w:rsidP="00E73BC6">
            <w:pPr>
              <w:ind w:left="0"/>
            </w:pPr>
          </w:p>
        </w:tc>
        <w:tc>
          <w:tcPr>
            <w:tcW w:w="4900" w:type="dxa"/>
            <w:hideMark/>
          </w:tcPr>
          <w:p w14:paraId="5C60E0FD"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Other liabilities</w:t>
            </w:r>
          </w:p>
        </w:tc>
        <w:tc>
          <w:tcPr>
            <w:tcW w:w="907" w:type="dxa"/>
            <w:hideMark/>
          </w:tcPr>
          <w:p w14:paraId="0BA436A2"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07" w:type="dxa"/>
            <w:shd w:val="clear" w:color="auto" w:fill="D9D9D6" w:themeFill="background2"/>
            <w:hideMark/>
          </w:tcPr>
          <w:p w14:paraId="35D0ADD5"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xml:space="preserve"> 591</w:t>
            </w:r>
          </w:p>
        </w:tc>
        <w:tc>
          <w:tcPr>
            <w:tcW w:w="907" w:type="dxa"/>
            <w:hideMark/>
          </w:tcPr>
          <w:p w14:paraId="21A99B13"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xml:space="preserve"> 583</w:t>
            </w:r>
          </w:p>
        </w:tc>
      </w:tr>
      <w:tr w:rsidR="00E73BC6" w:rsidRPr="00B35CA6" w14:paraId="0F682187"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0A0BBF70" w14:textId="77777777" w:rsidR="00E73BC6" w:rsidRPr="00B35CA6" w:rsidRDefault="00E73BC6" w:rsidP="00E73BC6">
            <w:pPr>
              <w:ind w:left="0"/>
            </w:pPr>
            <w:r w:rsidRPr="00B35CA6">
              <w:t>AASB 101.54(p)</w:t>
            </w:r>
          </w:p>
        </w:tc>
        <w:tc>
          <w:tcPr>
            <w:tcW w:w="4900" w:type="dxa"/>
            <w:tcBorders>
              <w:bottom w:val="single" w:sz="6" w:space="0" w:color="auto"/>
            </w:tcBorders>
            <w:hideMark/>
          </w:tcPr>
          <w:p w14:paraId="7FBBEA2D"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Liabilities directly associated with assets classified as held for sale including disposal groups</w:t>
            </w:r>
          </w:p>
        </w:tc>
        <w:tc>
          <w:tcPr>
            <w:tcW w:w="907" w:type="dxa"/>
            <w:tcBorders>
              <w:bottom w:val="single" w:sz="6" w:space="0" w:color="auto"/>
            </w:tcBorders>
            <w:hideMark/>
          </w:tcPr>
          <w:p w14:paraId="6713C3E9"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9.3.5</w:t>
            </w:r>
          </w:p>
        </w:tc>
        <w:tc>
          <w:tcPr>
            <w:tcW w:w="907" w:type="dxa"/>
            <w:tcBorders>
              <w:bottom w:val="single" w:sz="6" w:space="0" w:color="auto"/>
            </w:tcBorders>
            <w:shd w:val="clear" w:color="auto" w:fill="D9D9D6" w:themeFill="background2"/>
            <w:hideMark/>
          </w:tcPr>
          <w:p w14:paraId="7C4FB136"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4 438</w:t>
            </w:r>
          </w:p>
        </w:tc>
        <w:tc>
          <w:tcPr>
            <w:tcW w:w="907" w:type="dxa"/>
            <w:tcBorders>
              <w:bottom w:val="single" w:sz="6" w:space="0" w:color="auto"/>
            </w:tcBorders>
            <w:hideMark/>
          </w:tcPr>
          <w:p w14:paraId="184E503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8 980</w:t>
            </w:r>
          </w:p>
        </w:tc>
      </w:tr>
      <w:tr w:rsidR="00E73BC6" w:rsidRPr="00B35CA6" w14:paraId="72A47EC7"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28DAFFD3" w14:textId="77777777" w:rsidR="00E73BC6" w:rsidRPr="00B35CA6" w:rsidRDefault="00E73BC6" w:rsidP="00E73BC6">
            <w:pPr>
              <w:ind w:left="0"/>
            </w:pPr>
          </w:p>
        </w:tc>
        <w:tc>
          <w:tcPr>
            <w:tcW w:w="4900" w:type="dxa"/>
            <w:tcBorders>
              <w:top w:val="single" w:sz="6" w:space="0" w:color="auto"/>
              <w:bottom w:val="single" w:sz="6" w:space="0" w:color="auto"/>
            </w:tcBorders>
            <w:hideMark/>
          </w:tcPr>
          <w:p w14:paraId="74951BF0"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Total liabilities</w:t>
            </w:r>
          </w:p>
        </w:tc>
        <w:tc>
          <w:tcPr>
            <w:tcW w:w="907" w:type="dxa"/>
            <w:tcBorders>
              <w:top w:val="single" w:sz="6" w:space="0" w:color="auto"/>
              <w:bottom w:val="single" w:sz="6" w:space="0" w:color="auto"/>
            </w:tcBorders>
            <w:hideMark/>
          </w:tcPr>
          <w:p w14:paraId="175DC1AC"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6" w:space="0" w:color="auto"/>
            </w:tcBorders>
            <w:shd w:val="clear" w:color="auto" w:fill="D9D9D6" w:themeFill="background2"/>
            <w:hideMark/>
          </w:tcPr>
          <w:p w14:paraId="02DBA42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179 494</w:t>
            </w:r>
          </w:p>
        </w:tc>
        <w:tc>
          <w:tcPr>
            <w:tcW w:w="907" w:type="dxa"/>
            <w:tcBorders>
              <w:top w:val="single" w:sz="6" w:space="0" w:color="auto"/>
              <w:bottom w:val="single" w:sz="6" w:space="0" w:color="auto"/>
            </w:tcBorders>
            <w:hideMark/>
          </w:tcPr>
          <w:p w14:paraId="3F35164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191 676</w:t>
            </w:r>
          </w:p>
        </w:tc>
      </w:tr>
      <w:tr w:rsidR="00E73BC6" w:rsidRPr="00B35CA6" w14:paraId="602B5533"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2BA09919" w14:textId="77777777" w:rsidR="00E73BC6" w:rsidRPr="00B35CA6" w:rsidRDefault="00E73BC6" w:rsidP="00E73BC6">
            <w:pPr>
              <w:ind w:left="0"/>
            </w:pPr>
          </w:p>
        </w:tc>
        <w:tc>
          <w:tcPr>
            <w:tcW w:w="4900" w:type="dxa"/>
            <w:tcBorders>
              <w:top w:val="single" w:sz="6" w:space="0" w:color="auto"/>
              <w:bottom w:val="single" w:sz="6" w:space="0" w:color="auto"/>
            </w:tcBorders>
            <w:hideMark/>
          </w:tcPr>
          <w:p w14:paraId="4B1E10D9"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Net assets</w:t>
            </w:r>
          </w:p>
        </w:tc>
        <w:tc>
          <w:tcPr>
            <w:tcW w:w="907" w:type="dxa"/>
            <w:tcBorders>
              <w:top w:val="single" w:sz="6" w:space="0" w:color="auto"/>
              <w:bottom w:val="single" w:sz="6" w:space="0" w:color="auto"/>
            </w:tcBorders>
            <w:hideMark/>
          </w:tcPr>
          <w:p w14:paraId="5B793A95"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6" w:space="0" w:color="auto"/>
            </w:tcBorders>
            <w:shd w:val="clear" w:color="auto" w:fill="D9D9D6" w:themeFill="background2"/>
            <w:hideMark/>
          </w:tcPr>
          <w:p w14:paraId="54C9599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133 175</w:t>
            </w:r>
          </w:p>
        </w:tc>
        <w:tc>
          <w:tcPr>
            <w:tcW w:w="907" w:type="dxa"/>
            <w:tcBorders>
              <w:top w:val="single" w:sz="6" w:space="0" w:color="auto"/>
              <w:bottom w:val="single" w:sz="6" w:space="0" w:color="auto"/>
            </w:tcBorders>
            <w:hideMark/>
          </w:tcPr>
          <w:p w14:paraId="4B7EF289"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113 986</w:t>
            </w:r>
          </w:p>
        </w:tc>
      </w:tr>
      <w:tr w:rsidR="00E73BC6" w:rsidRPr="00B35CA6" w14:paraId="63348E74"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797060C9" w14:textId="77777777" w:rsidR="00E73BC6" w:rsidRPr="00B35CA6" w:rsidRDefault="00E73BC6" w:rsidP="00E73BC6">
            <w:pPr>
              <w:ind w:left="0"/>
            </w:pPr>
          </w:p>
        </w:tc>
        <w:tc>
          <w:tcPr>
            <w:tcW w:w="4900" w:type="dxa"/>
            <w:tcBorders>
              <w:top w:val="single" w:sz="6" w:space="0" w:color="auto"/>
            </w:tcBorders>
            <w:hideMark/>
          </w:tcPr>
          <w:p w14:paraId="673E085C"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5CA6">
              <w:rPr>
                <w:b/>
                <w:bCs/>
              </w:rPr>
              <w:t>Equity</w:t>
            </w:r>
          </w:p>
        </w:tc>
        <w:tc>
          <w:tcPr>
            <w:tcW w:w="907" w:type="dxa"/>
            <w:tcBorders>
              <w:top w:val="single" w:sz="6" w:space="0" w:color="auto"/>
            </w:tcBorders>
            <w:hideMark/>
          </w:tcPr>
          <w:p w14:paraId="51D3AFAD"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shd w:val="clear" w:color="auto" w:fill="D9D9D6" w:themeFill="background2"/>
            <w:hideMark/>
          </w:tcPr>
          <w:p w14:paraId="41075C29"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B35CA6">
              <w:rPr>
                <w:b/>
                <w:bCs/>
              </w:rPr>
              <w:t> </w:t>
            </w:r>
          </w:p>
        </w:tc>
        <w:tc>
          <w:tcPr>
            <w:tcW w:w="907" w:type="dxa"/>
            <w:tcBorders>
              <w:top w:val="single" w:sz="6" w:space="0" w:color="auto"/>
            </w:tcBorders>
            <w:hideMark/>
          </w:tcPr>
          <w:p w14:paraId="52676257"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B35CA6" w14:paraId="29860B2F"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7249D2BA" w14:textId="77777777" w:rsidR="00E73BC6" w:rsidRPr="00B35CA6" w:rsidRDefault="00E73BC6" w:rsidP="00E73BC6">
            <w:pPr>
              <w:ind w:left="0"/>
            </w:pPr>
          </w:p>
        </w:tc>
        <w:tc>
          <w:tcPr>
            <w:tcW w:w="4900" w:type="dxa"/>
            <w:hideMark/>
          </w:tcPr>
          <w:p w14:paraId="15261A91" w14:textId="77777777" w:rsidR="00E73BC6" w:rsidRPr="00F0447F"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vertAlign w:val="superscript"/>
              </w:rPr>
            </w:pPr>
            <w:r w:rsidRPr="00B35CA6">
              <w:t>Accumulated surplus/(deficit)</w:t>
            </w:r>
            <w:r>
              <w:t xml:space="preserve"> </w:t>
            </w:r>
            <w:r>
              <w:rPr>
                <w:vertAlign w:val="superscript"/>
              </w:rPr>
              <w:t>(a)</w:t>
            </w:r>
          </w:p>
        </w:tc>
        <w:tc>
          <w:tcPr>
            <w:tcW w:w="907" w:type="dxa"/>
            <w:hideMark/>
          </w:tcPr>
          <w:p w14:paraId="71D5DCDA"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07" w:type="dxa"/>
            <w:shd w:val="clear" w:color="auto" w:fill="D9D9D6" w:themeFill="background2"/>
            <w:hideMark/>
          </w:tcPr>
          <w:p w14:paraId="34868F88"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64 794</w:t>
            </w:r>
          </w:p>
        </w:tc>
        <w:tc>
          <w:tcPr>
            <w:tcW w:w="907" w:type="dxa"/>
            <w:hideMark/>
          </w:tcPr>
          <w:p w14:paraId="293D2375"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68 159</w:t>
            </w:r>
          </w:p>
        </w:tc>
      </w:tr>
      <w:tr w:rsidR="00E73BC6" w:rsidRPr="00B35CA6" w14:paraId="1AEEE464"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1667CF16" w14:textId="77777777" w:rsidR="00E73BC6" w:rsidRPr="00B35CA6" w:rsidRDefault="00E73BC6" w:rsidP="00E73BC6">
            <w:pPr>
              <w:ind w:left="0"/>
            </w:pPr>
            <w:r w:rsidRPr="00B35CA6">
              <w:t>AASB 101.54(r)</w:t>
            </w:r>
          </w:p>
        </w:tc>
        <w:tc>
          <w:tcPr>
            <w:tcW w:w="4900" w:type="dxa"/>
            <w:hideMark/>
          </w:tcPr>
          <w:p w14:paraId="27803DA2" w14:textId="77777777" w:rsidR="00E73BC6" w:rsidRPr="00F0447F"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vertAlign w:val="superscript"/>
              </w:rPr>
            </w:pPr>
            <w:r w:rsidRPr="00B35CA6">
              <w:t>Physical asset revaluation surplus</w:t>
            </w:r>
            <w:r>
              <w:t xml:space="preserve"> </w:t>
            </w:r>
            <w:r>
              <w:rPr>
                <w:vertAlign w:val="superscript"/>
              </w:rPr>
              <w:t>(a)</w:t>
            </w:r>
          </w:p>
        </w:tc>
        <w:tc>
          <w:tcPr>
            <w:tcW w:w="907" w:type="dxa"/>
            <w:hideMark/>
          </w:tcPr>
          <w:p w14:paraId="7DC943FE"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9.4</w:t>
            </w:r>
          </w:p>
        </w:tc>
        <w:tc>
          <w:tcPr>
            <w:tcW w:w="907" w:type="dxa"/>
            <w:shd w:val="clear" w:color="auto" w:fill="D9D9D6" w:themeFill="background2"/>
            <w:hideMark/>
          </w:tcPr>
          <w:p w14:paraId="2D4266CE"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9 339</w:t>
            </w:r>
          </w:p>
        </w:tc>
        <w:tc>
          <w:tcPr>
            <w:tcW w:w="907" w:type="dxa"/>
            <w:hideMark/>
          </w:tcPr>
          <w:p w14:paraId="676EA64E"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5 759</w:t>
            </w:r>
          </w:p>
        </w:tc>
      </w:tr>
      <w:tr w:rsidR="00E73BC6" w:rsidRPr="00B35CA6" w14:paraId="66620DD1"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59BC92F0" w14:textId="77777777" w:rsidR="00E73BC6" w:rsidRPr="00B35CA6" w:rsidRDefault="00E73BC6" w:rsidP="00E73BC6">
            <w:pPr>
              <w:ind w:left="0"/>
            </w:pPr>
            <w:r w:rsidRPr="00B35CA6">
              <w:t xml:space="preserve">AASB </w:t>
            </w:r>
            <w:proofErr w:type="gramStart"/>
            <w:r w:rsidRPr="00B35CA6">
              <w:t>9.B</w:t>
            </w:r>
            <w:proofErr w:type="gramEnd"/>
            <w:r w:rsidRPr="00B35CA6">
              <w:t>5.7.1</w:t>
            </w:r>
          </w:p>
        </w:tc>
        <w:tc>
          <w:tcPr>
            <w:tcW w:w="4900" w:type="dxa"/>
            <w:hideMark/>
          </w:tcPr>
          <w:p w14:paraId="325DED63"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Financial assets at fair value through comprehensive income revaluation reserve</w:t>
            </w:r>
          </w:p>
        </w:tc>
        <w:tc>
          <w:tcPr>
            <w:tcW w:w="907" w:type="dxa"/>
            <w:hideMark/>
          </w:tcPr>
          <w:p w14:paraId="5868AD87"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9.4</w:t>
            </w:r>
          </w:p>
        </w:tc>
        <w:tc>
          <w:tcPr>
            <w:tcW w:w="907" w:type="dxa"/>
            <w:shd w:val="clear" w:color="auto" w:fill="D9D9D6" w:themeFill="background2"/>
            <w:hideMark/>
          </w:tcPr>
          <w:p w14:paraId="42D60795"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1 550</w:t>
            </w:r>
          </w:p>
        </w:tc>
        <w:tc>
          <w:tcPr>
            <w:tcW w:w="907" w:type="dxa"/>
            <w:hideMark/>
          </w:tcPr>
          <w:p w14:paraId="27EDBC6B"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1 723</w:t>
            </w:r>
          </w:p>
        </w:tc>
      </w:tr>
      <w:tr w:rsidR="00E73BC6" w:rsidRPr="00B35CA6" w14:paraId="30C86C83"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5AB8E690" w14:textId="77777777" w:rsidR="00E73BC6" w:rsidRPr="00B35CA6" w:rsidRDefault="00E73BC6" w:rsidP="00E73BC6">
            <w:pPr>
              <w:ind w:left="0"/>
            </w:pPr>
            <w:r w:rsidRPr="00B35CA6">
              <w:t xml:space="preserve">AASB </w:t>
            </w:r>
            <w:proofErr w:type="gramStart"/>
            <w:r w:rsidRPr="00B35CA6">
              <w:t>9.B</w:t>
            </w:r>
            <w:proofErr w:type="gramEnd"/>
            <w:r w:rsidRPr="00B35CA6">
              <w:t>5.7.1</w:t>
            </w:r>
          </w:p>
        </w:tc>
        <w:tc>
          <w:tcPr>
            <w:tcW w:w="4900" w:type="dxa"/>
            <w:hideMark/>
          </w:tcPr>
          <w:p w14:paraId="027201C6"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 xml:space="preserve">Own credit loss revaluation reserve for financial liability designated at fair value through profit or loss </w:t>
            </w:r>
          </w:p>
        </w:tc>
        <w:tc>
          <w:tcPr>
            <w:tcW w:w="907" w:type="dxa"/>
            <w:hideMark/>
          </w:tcPr>
          <w:p w14:paraId="6ABACC23"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B35CA6">
              <w:t>9.4</w:t>
            </w:r>
          </w:p>
        </w:tc>
        <w:tc>
          <w:tcPr>
            <w:tcW w:w="907" w:type="dxa"/>
            <w:shd w:val="clear" w:color="auto" w:fill="D9D9D6" w:themeFill="background2"/>
            <w:hideMark/>
          </w:tcPr>
          <w:p w14:paraId="1B36584D"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 xml:space="preserve"> 30</w:t>
            </w:r>
          </w:p>
        </w:tc>
        <w:tc>
          <w:tcPr>
            <w:tcW w:w="907" w:type="dxa"/>
            <w:hideMark/>
          </w:tcPr>
          <w:p w14:paraId="0EE63693"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w:t>
            </w:r>
          </w:p>
        </w:tc>
      </w:tr>
      <w:tr w:rsidR="00E73BC6" w:rsidRPr="00B35CA6" w14:paraId="27BF0EA2" w14:textId="77777777" w:rsidTr="00E73BC6">
        <w:tc>
          <w:tcPr>
            <w:cnfStyle w:val="001000000000" w:firstRow="0" w:lastRow="0" w:firstColumn="1" w:lastColumn="0" w:oddVBand="0" w:evenVBand="0" w:oddHBand="0" w:evenHBand="0" w:firstRowFirstColumn="0" w:firstRowLastColumn="0" w:lastRowFirstColumn="0" w:lastRowLastColumn="0"/>
            <w:tcW w:w="1536" w:type="dxa"/>
            <w:hideMark/>
          </w:tcPr>
          <w:p w14:paraId="13F79F88" w14:textId="77777777" w:rsidR="00E73BC6" w:rsidRPr="00B35CA6" w:rsidRDefault="00E73BC6" w:rsidP="00E73BC6">
            <w:pPr>
              <w:ind w:left="0"/>
            </w:pPr>
            <w:r w:rsidRPr="00B35CA6">
              <w:t>AASB 101.54(r)</w:t>
            </w:r>
          </w:p>
        </w:tc>
        <w:tc>
          <w:tcPr>
            <w:tcW w:w="4900" w:type="dxa"/>
            <w:hideMark/>
          </w:tcPr>
          <w:p w14:paraId="1DAFD1E4" w14:textId="77777777" w:rsidR="00E73BC6" w:rsidRPr="00B35CA6"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5CA6">
              <w:t>Contributed capital</w:t>
            </w:r>
          </w:p>
        </w:tc>
        <w:tc>
          <w:tcPr>
            <w:tcW w:w="907" w:type="dxa"/>
            <w:hideMark/>
          </w:tcPr>
          <w:p w14:paraId="7D13D51E" w14:textId="77777777" w:rsidR="00E73BC6" w:rsidRPr="00B35CA6"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07" w:type="dxa"/>
            <w:shd w:val="clear" w:color="auto" w:fill="D9D9D6" w:themeFill="background2"/>
            <w:hideMark/>
          </w:tcPr>
          <w:p w14:paraId="7CE3D010"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57 462</w:t>
            </w:r>
          </w:p>
        </w:tc>
        <w:tc>
          <w:tcPr>
            <w:tcW w:w="907" w:type="dxa"/>
            <w:hideMark/>
          </w:tcPr>
          <w:p w14:paraId="4AB1F2DE" w14:textId="77777777" w:rsidR="00E73BC6" w:rsidRPr="00B35CA6"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B35CA6">
              <w:t>38 345</w:t>
            </w:r>
          </w:p>
        </w:tc>
      </w:tr>
      <w:tr w:rsidR="00E73BC6" w:rsidRPr="00B35CA6" w14:paraId="35F6F91E"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36" w:type="dxa"/>
            <w:hideMark/>
          </w:tcPr>
          <w:p w14:paraId="67A12A7A" w14:textId="77777777" w:rsidR="00E73BC6" w:rsidRPr="00B35CA6" w:rsidRDefault="00E73BC6" w:rsidP="00E73BC6">
            <w:pPr>
              <w:ind w:left="0"/>
            </w:pPr>
          </w:p>
        </w:tc>
        <w:tc>
          <w:tcPr>
            <w:tcW w:w="4900" w:type="dxa"/>
            <w:hideMark/>
          </w:tcPr>
          <w:p w14:paraId="2CE76B0E" w14:textId="77777777" w:rsidR="00E73BC6" w:rsidRPr="00B35CA6"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B35CA6">
              <w:t>Net worth</w:t>
            </w:r>
          </w:p>
        </w:tc>
        <w:tc>
          <w:tcPr>
            <w:tcW w:w="907" w:type="dxa"/>
            <w:hideMark/>
          </w:tcPr>
          <w:p w14:paraId="4502BEAB" w14:textId="77777777" w:rsidR="00E73BC6" w:rsidRPr="00B35CA6"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B35CA6">
              <w:t> </w:t>
            </w:r>
          </w:p>
        </w:tc>
        <w:tc>
          <w:tcPr>
            <w:tcW w:w="907" w:type="dxa"/>
            <w:shd w:val="clear" w:color="auto" w:fill="D9D9D6" w:themeFill="background2"/>
            <w:hideMark/>
          </w:tcPr>
          <w:p w14:paraId="15598402" w14:textId="77777777" w:rsidR="00E73BC6" w:rsidRPr="00B35CA6"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B35CA6">
              <w:t>133 175</w:t>
            </w:r>
          </w:p>
        </w:tc>
        <w:tc>
          <w:tcPr>
            <w:tcW w:w="907" w:type="dxa"/>
            <w:hideMark/>
          </w:tcPr>
          <w:p w14:paraId="262A0B0F" w14:textId="77777777" w:rsidR="00E73BC6" w:rsidRPr="00B35CA6"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B35CA6">
              <w:t>113 986</w:t>
            </w:r>
          </w:p>
        </w:tc>
      </w:tr>
    </w:tbl>
    <w:p w14:paraId="5EBFD65A" w14:textId="77777777" w:rsidR="00E73BC6" w:rsidRDefault="00E73BC6" w:rsidP="00E73BC6">
      <w:pPr>
        <w:pStyle w:val="Source"/>
      </w:pPr>
      <w:r w:rsidRPr="00940E38">
        <w:t>The accompanying notes form part of these financial statements.</w:t>
      </w:r>
    </w:p>
    <w:p w14:paraId="008F2E77" w14:textId="77777777" w:rsidR="00E73BC6" w:rsidRPr="00C56225" w:rsidRDefault="00E73BC6" w:rsidP="00E73BC6">
      <w:pPr>
        <w:pStyle w:val="Note"/>
      </w:pPr>
      <w:r w:rsidRPr="00C56225">
        <w:t>Note:</w:t>
      </w:r>
    </w:p>
    <w:p w14:paraId="0FF630B3" w14:textId="77777777" w:rsidR="00E73BC6" w:rsidRPr="00BA7A7B" w:rsidRDefault="00E73BC6" w:rsidP="00E73BC6">
      <w:pPr>
        <w:pStyle w:val="Note"/>
      </w:pPr>
      <w:r w:rsidRPr="00C56225">
        <w:t>(a)</w:t>
      </w:r>
      <w:r>
        <w:tab/>
      </w:r>
      <w:r w:rsidRPr="00821576">
        <w:rPr>
          <w:b/>
          <w:bCs/>
          <w:color w:val="FF0000"/>
        </w:rPr>
        <w:t>[NEW]</w:t>
      </w:r>
      <w:r>
        <w:rPr>
          <w:b/>
          <w:bCs/>
          <w:color w:val="FF0000"/>
        </w:rPr>
        <w:t xml:space="preserve"> </w:t>
      </w:r>
      <w:r w:rsidRPr="00C56225">
        <w:t xml:space="preserve">The 2019 comparatives figures have been restated to reflect the adoption of AASB 1059 </w:t>
      </w:r>
      <w:r w:rsidRPr="00D15A52">
        <w:rPr>
          <w:i w:val="0"/>
          <w:iCs/>
        </w:rPr>
        <w:t>Service Concession Arrangements: Grantors</w:t>
      </w:r>
      <w:r w:rsidRPr="00C56225">
        <w:t>.</w:t>
      </w:r>
    </w:p>
    <w:p w14:paraId="72B6EF9C" w14:textId="77777777" w:rsidR="00E73BC6" w:rsidRPr="00C56225" w:rsidRDefault="00E73BC6" w:rsidP="00E73BC6">
      <w:pPr>
        <w:pStyle w:val="Note"/>
      </w:pPr>
    </w:p>
    <w:p w14:paraId="6F131BEF" w14:textId="77777777" w:rsidR="00E73BC6" w:rsidRPr="00940E38" w:rsidRDefault="00E73BC6" w:rsidP="00E73BC6">
      <w:pPr>
        <w:keepLines w:val="0"/>
      </w:pPr>
      <w:r w:rsidRPr="00940E38">
        <w:br w:type="page"/>
      </w:r>
    </w:p>
    <w:tbl>
      <w:tblPr>
        <w:tblStyle w:val="ModelReportGuidanceTable"/>
        <w:tblW w:w="0" w:type="auto"/>
        <w:tblLook w:val="04A0" w:firstRow="1" w:lastRow="0" w:firstColumn="1" w:lastColumn="0" w:noHBand="0" w:noVBand="1"/>
      </w:tblPr>
      <w:tblGrid>
        <w:gridCol w:w="4811"/>
        <w:gridCol w:w="4811"/>
      </w:tblGrid>
      <w:tr w:rsidR="00E73BC6" w:rsidRPr="00940E38" w14:paraId="2C74EFB2" w14:textId="77777777" w:rsidTr="006822E9">
        <w:trPr>
          <w:cnfStyle w:val="100000000000" w:firstRow="1" w:lastRow="0" w:firstColumn="0" w:lastColumn="0" w:oddVBand="0" w:evenVBand="0" w:oddHBand="0" w:evenHBand="0" w:firstRowFirstColumn="0" w:firstRowLastColumn="0" w:lastRowFirstColumn="0" w:lastRowLastColumn="0"/>
        </w:trPr>
        <w:tc>
          <w:tcPr>
            <w:tcW w:w="9622" w:type="dxa"/>
            <w:gridSpan w:val="2"/>
          </w:tcPr>
          <w:p w14:paraId="4B238367" w14:textId="77777777" w:rsidR="00E73BC6" w:rsidRPr="00940E38" w:rsidRDefault="00E73BC6" w:rsidP="00FA656D">
            <w:r w:rsidRPr="00940E38">
              <w:lastRenderedPageBreak/>
              <w:t>Guidance – Balance sheet</w:t>
            </w:r>
          </w:p>
        </w:tc>
      </w:tr>
      <w:tr w:rsidR="00E73BC6" w:rsidRPr="00940E38" w14:paraId="76ACD390" w14:textId="77777777" w:rsidTr="006822E9">
        <w:tc>
          <w:tcPr>
            <w:tcW w:w="9622" w:type="dxa"/>
            <w:gridSpan w:val="2"/>
          </w:tcPr>
          <w:p w14:paraId="1D1C3B02" w14:textId="77777777" w:rsidR="00E73BC6" w:rsidRPr="00940E38" w:rsidRDefault="00E73BC6" w:rsidP="00E73BC6">
            <w:pPr>
              <w:pStyle w:val="Guidanceheading1"/>
            </w:pPr>
            <w:r w:rsidRPr="00940E38">
              <w:t xml:space="preserve">Presentation of the balance sheet </w:t>
            </w:r>
          </w:p>
          <w:p w14:paraId="5F10902B" w14:textId="77777777" w:rsidR="00E73BC6" w:rsidRPr="00940E38" w:rsidRDefault="00E73BC6" w:rsidP="00E73BC6">
            <w:pPr>
              <w:keepLines w:val="0"/>
            </w:pPr>
            <w:r w:rsidRPr="00940E38">
              <w:t>The balance sheet (face) presents:</w:t>
            </w:r>
          </w:p>
          <w:p w14:paraId="1977B6A9" w14:textId="77777777" w:rsidR="00E73BC6" w:rsidRPr="00940E38" w:rsidRDefault="00E73BC6" w:rsidP="00FC71D7">
            <w:pPr>
              <w:pStyle w:val="ListBullet"/>
              <w:numPr>
                <w:ilvl w:val="0"/>
                <w:numId w:val="89"/>
              </w:numPr>
              <w:spacing w:before="60"/>
              <w:contextualSpacing/>
            </w:pPr>
            <w:r w:rsidRPr="00940E38">
              <w:t>line items in liquidity order; and</w:t>
            </w:r>
          </w:p>
          <w:p w14:paraId="20A74099" w14:textId="77777777" w:rsidR="00E73BC6" w:rsidRPr="00940E38" w:rsidRDefault="00E73BC6" w:rsidP="00FC71D7">
            <w:pPr>
              <w:pStyle w:val="ListBullet"/>
              <w:numPr>
                <w:ilvl w:val="0"/>
                <w:numId w:val="89"/>
              </w:numPr>
              <w:spacing w:before="60"/>
              <w:contextualSpacing/>
            </w:pPr>
            <w:r w:rsidRPr="00940E38">
              <w:t>assets split into financial and non-financial assets.</w:t>
            </w:r>
          </w:p>
          <w:p w14:paraId="4B65E0D5" w14:textId="77777777" w:rsidR="00E73BC6" w:rsidRPr="00940E38" w:rsidRDefault="00E73BC6" w:rsidP="00E73BC6">
            <w:pPr>
              <w:keepLines w:val="0"/>
            </w:pPr>
            <w:r w:rsidRPr="00940E38">
              <w:t xml:space="preserve">Assets and liabilities are presented based on the order of liquidity in the balance sheet. The presentation of ‘current’ and ‘non-current’ assets and liabilities are in the notes. </w:t>
            </w:r>
            <w:r w:rsidRPr="00940E38">
              <w:rPr>
                <w:rStyle w:val="SourceReference"/>
              </w:rPr>
              <w:t>[AASB 101.60, 61 and AASB 1049]</w:t>
            </w:r>
          </w:p>
          <w:p w14:paraId="1E6F2E83" w14:textId="77777777" w:rsidR="00E73BC6" w:rsidRPr="00940E38" w:rsidRDefault="00E73BC6" w:rsidP="00E73BC6">
            <w:pPr>
              <w:keepLines w:val="0"/>
            </w:pPr>
            <w:r w:rsidRPr="00940E38">
              <w:rPr>
                <w:b/>
              </w:rPr>
              <w:t>Sub-classification of line items</w:t>
            </w:r>
            <w:r w:rsidRPr="00940E38">
              <w:t xml:space="preserve">: Depending on the size, nature and function of the amounts involved and requirements of AAS, the balance sheet line items must be sub-classified in a manner appropriate to the entity’s operations (either in the balance sheet or in the related notes). </w:t>
            </w:r>
            <w:r w:rsidRPr="00940E38">
              <w:rPr>
                <w:rStyle w:val="SourceReference"/>
              </w:rPr>
              <w:t>[AASB 101.77 and 101.78]</w:t>
            </w:r>
          </w:p>
          <w:p w14:paraId="2A5816FB" w14:textId="77777777" w:rsidR="00E73BC6" w:rsidRPr="00940E38" w:rsidRDefault="00E73BC6" w:rsidP="00E73BC6">
            <w:pPr>
              <w:keepLines w:val="0"/>
            </w:pPr>
            <w:r w:rsidRPr="00940E38">
              <w:rPr>
                <w:b/>
              </w:rPr>
              <w:t>Refinancing liabilities – Classification</w:t>
            </w:r>
            <w:r w:rsidRPr="00940E38">
              <w:t>: Financial liabilities shall be categorised as current (notes) when they are due to be settled within 12 months of reporting period, even if:</w:t>
            </w:r>
          </w:p>
          <w:p w14:paraId="1076684A" w14:textId="77777777" w:rsidR="00E73BC6" w:rsidRPr="00940E38" w:rsidRDefault="00E73BC6" w:rsidP="00FC71D7">
            <w:pPr>
              <w:pStyle w:val="Guidancealpha"/>
              <w:numPr>
                <w:ilvl w:val="0"/>
                <w:numId w:val="273"/>
              </w:numPr>
            </w:pPr>
            <w:r w:rsidRPr="00940E38">
              <w:t>the original term was for a period longer than 12 months; and</w:t>
            </w:r>
          </w:p>
          <w:p w14:paraId="298B8ED7" w14:textId="77777777" w:rsidR="00E73BC6" w:rsidRPr="00940E38" w:rsidRDefault="00E73BC6" w:rsidP="00FC71D7">
            <w:pPr>
              <w:pStyle w:val="Guidancealpha"/>
              <w:numPr>
                <w:ilvl w:val="0"/>
                <w:numId w:val="273"/>
              </w:numPr>
            </w:pPr>
            <w:r w:rsidRPr="00940E38">
              <w:t xml:space="preserve">an agreement to refinance, or to reschedule payments, beyond 12 months, is completed after the reporting period but before the financial statements are authorised for issue. </w:t>
            </w:r>
          </w:p>
          <w:p w14:paraId="04572F0D" w14:textId="77777777" w:rsidR="00BF3BF0" w:rsidRDefault="00E73BC6" w:rsidP="00E73BC6">
            <w:pPr>
              <w:keepLines w:val="0"/>
            </w:pPr>
            <w:r w:rsidRPr="00940E38">
              <w:t xml:space="preserve">If an entity expects, and has the discretion, to refinance or roll over an obligation for at least twelve months after the reporting period under an existing facility, the obligation will be classified as non-current. However, when refinancing or rolling over the obligation is not at the discretion of the entity, the obligation will be classified as current. </w:t>
            </w:r>
            <w:r w:rsidRPr="00940E38">
              <w:rPr>
                <w:rStyle w:val="SourceReference"/>
              </w:rPr>
              <w:t>[AASB 101.72 and 101.73]</w:t>
            </w:r>
            <w:r w:rsidRPr="00940E38">
              <w:t xml:space="preserve"> </w:t>
            </w:r>
          </w:p>
          <w:p w14:paraId="69F38B2B" w14:textId="3A811032" w:rsidR="00E73BC6" w:rsidRPr="00940E38" w:rsidRDefault="00E73BC6" w:rsidP="00E73BC6">
            <w:pPr>
              <w:keepLines w:val="0"/>
            </w:pPr>
            <w:r w:rsidRPr="00940E38">
              <w:rPr>
                <w:b/>
              </w:rPr>
              <w:t>Breach of loan covenants – Classification</w:t>
            </w:r>
            <w:r w:rsidRPr="00940E38">
              <w:t xml:space="preserve">: Where an undertaking, including a covenant included in a borrowing agreement, is breached such that the obligation becomes payable on demand, the liability shall be categorised as current (even if the lender has agreed, after the reporting period not to demand payment as a consequence of the breach). </w:t>
            </w:r>
          </w:p>
          <w:p w14:paraId="3F2EF23F" w14:textId="77777777" w:rsidR="00E73BC6" w:rsidRPr="00940E38" w:rsidRDefault="00E73BC6" w:rsidP="00E73BC6">
            <w:pPr>
              <w:keepLines w:val="0"/>
              <w:rPr>
                <w:rStyle w:val="SourceReference"/>
              </w:rPr>
            </w:pPr>
            <w:r w:rsidRPr="00940E38">
              <w:t xml:space="preserve">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 </w:t>
            </w:r>
            <w:r w:rsidRPr="00940E38">
              <w:rPr>
                <w:rStyle w:val="SourceReference"/>
              </w:rPr>
              <w:t>[AASB 101.74 and 101.75]</w:t>
            </w:r>
          </w:p>
          <w:p w14:paraId="07103DDF" w14:textId="3F1B6BED" w:rsidR="00E73BC6" w:rsidRPr="00940E38" w:rsidRDefault="00E73BC6" w:rsidP="00E73BC6">
            <w:pPr>
              <w:spacing w:after="60"/>
            </w:pPr>
            <w:r w:rsidRPr="00940E38">
              <w:rPr>
                <w:b/>
              </w:rPr>
              <w:t xml:space="preserve">Revaluation Surplus: </w:t>
            </w:r>
            <w:r w:rsidR="00BF3BF0" w:rsidRPr="00940E38">
              <w:t xml:space="preserve">The </w:t>
            </w:r>
            <w:r w:rsidRPr="00940E38">
              <w:t xml:space="preserve">Model presents separately on consolidated balance sheet different types of revaluation surplus. An entity can group together the revaluation surplus associated with financial assets and liabilities, present on balance sheet as a single line item and disclose them separately in Note 9.4 Reserves. </w:t>
            </w:r>
          </w:p>
          <w:p w14:paraId="15224578" w14:textId="77777777" w:rsidR="00E73BC6" w:rsidRPr="00940E38" w:rsidRDefault="00E73BC6" w:rsidP="00E73BC6">
            <w:pPr>
              <w:spacing w:after="60"/>
            </w:pPr>
            <w:r w:rsidRPr="00940E38">
              <w:t>If, since its last annual reporting date, an entity has reclassified financial assets out of the fair value through other comprehensive income category so that they are measured at amortised cost or out of the fair value through profit or loss category so that they are measured at fair value through other comprehensive income it shall disclose:</w:t>
            </w:r>
          </w:p>
          <w:p w14:paraId="5ECFBB92" w14:textId="77777777" w:rsidR="00E73BC6" w:rsidRPr="00940E38" w:rsidRDefault="00E73BC6" w:rsidP="00FC71D7">
            <w:pPr>
              <w:pStyle w:val="Guidancealpha"/>
              <w:numPr>
                <w:ilvl w:val="0"/>
                <w:numId w:val="118"/>
              </w:numPr>
            </w:pPr>
            <w:r w:rsidRPr="00940E38">
              <w:t xml:space="preserve">the fair value of the financial assets at the end of the reporting period; and </w:t>
            </w:r>
          </w:p>
          <w:p w14:paraId="625BCBF8" w14:textId="77777777" w:rsidR="00E73BC6" w:rsidRPr="00940E38" w:rsidRDefault="00E73BC6" w:rsidP="00FC71D7">
            <w:pPr>
              <w:pStyle w:val="Guidancealpha"/>
              <w:numPr>
                <w:ilvl w:val="0"/>
                <w:numId w:val="118"/>
              </w:numPr>
            </w:pPr>
            <w:r w:rsidRPr="00940E38">
              <w:t>the fair value gain or loss that would have been recognised in profit or loss or other comprehensive income during the reporting period if the financial assets had not been reclassified.</w:t>
            </w:r>
            <w:r w:rsidRPr="00940E38">
              <w:rPr>
                <w:rStyle w:val="SourceReference"/>
              </w:rPr>
              <w:t xml:space="preserve"> [AASB 7.12D]</w:t>
            </w:r>
          </w:p>
        </w:tc>
      </w:tr>
      <w:tr w:rsidR="00E73BC6" w:rsidRPr="00940E38" w14:paraId="4BC4E141" w14:textId="77777777" w:rsidTr="006822E9">
        <w:tc>
          <w:tcPr>
            <w:tcW w:w="9622" w:type="dxa"/>
            <w:gridSpan w:val="2"/>
          </w:tcPr>
          <w:p w14:paraId="5F3D3FC9" w14:textId="77777777" w:rsidR="00E73BC6" w:rsidRPr="00940E38" w:rsidRDefault="00E73BC6" w:rsidP="00E73BC6">
            <w:pPr>
              <w:pStyle w:val="Guidanceheading1"/>
            </w:pPr>
            <w:r w:rsidRPr="00940E38">
              <w:t xml:space="preserve">Minimum information to be presented </w:t>
            </w:r>
            <w:r w:rsidRPr="00940E38">
              <w:rPr>
                <w:rStyle w:val="SourceReference"/>
              </w:rPr>
              <w:t>[AASB 101.54, 55]</w:t>
            </w:r>
          </w:p>
        </w:tc>
      </w:tr>
      <w:tr w:rsidR="00E73BC6" w:rsidRPr="00940E38" w14:paraId="1093F580" w14:textId="77777777" w:rsidTr="006822E9">
        <w:tc>
          <w:tcPr>
            <w:tcW w:w="4811" w:type="dxa"/>
          </w:tcPr>
          <w:p w14:paraId="5B024F48" w14:textId="77777777" w:rsidR="00E73BC6" w:rsidRPr="00940E38" w:rsidRDefault="00E73BC6" w:rsidP="00E73BC6">
            <w:pPr>
              <w:keepLines w:val="0"/>
              <w:rPr>
                <w:b/>
              </w:rPr>
            </w:pPr>
            <w:r w:rsidRPr="00940E38">
              <w:rPr>
                <w:b/>
              </w:rPr>
              <w:t>Assets</w:t>
            </w:r>
          </w:p>
        </w:tc>
        <w:tc>
          <w:tcPr>
            <w:tcW w:w="4811" w:type="dxa"/>
          </w:tcPr>
          <w:p w14:paraId="02A860BD" w14:textId="77777777" w:rsidR="00E73BC6" w:rsidRPr="00940E38" w:rsidRDefault="00E73BC6" w:rsidP="00E73BC6">
            <w:pPr>
              <w:keepLines w:val="0"/>
              <w:rPr>
                <w:b/>
              </w:rPr>
            </w:pPr>
            <w:r w:rsidRPr="00940E38">
              <w:rPr>
                <w:b/>
              </w:rPr>
              <w:t>Liabilities</w:t>
            </w:r>
          </w:p>
        </w:tc>
      </w:tr>
      <w:tr w:rsidR="00E73BC6" w:rsidRPr="00940E38" w14:paraId="7AC0A310" w14:textId="77777777" w:rsidTr="006822E9">
        <w:tc>
          <w:tcPr>
            <w:tcW w:w="4811" w:type="dxa"/>
          </w:tcPr>
          <w:p w14:paraId="173DE3E1" w14:textId="77777777" w:rsidR="00E73BC6" w:rsidRPr="00940E38" w:rsidRDefault="00E73BC6" w:rsidP="00FC71D7">
            <w:pPr>
              <w:pStyle w:val="ListBullet"/>
              <w:numPr>
                <w:ilvl w:val="0"/>
                <w:numId w:val="89"/>
              </w:numPr>
              <w:spacing w:before="60"/>
              <w:contextualSpacing/>
            </w:pPr>
            <w:r w:rsidRPr="00940E38">
              <w:t>cash and cash equivalents;</w:t>
            </w:r>
          </w:p>
          <w:p w14:paraId="3C5BF7F2" w14:textId="77777777" w:rsidR="00E73BC6" w:rsidRPr="00940E38" w:rsidRDefault="00E73BC6" w:rsidP="00FC71D7">
            <w:pPr>
              <w:pStyle w:val="ListBullet"/>
              <w:numPr>
                <w:ilvl w:val="0"/>
                <w:numId w:val="89"/>
              </w:numPr>
              <w:spacing w:before="60"/>
              <w:contextualSpacing/>
            </w:pPr>
            <w:r w:rsidRPr="00940E38">
              <w:t>trade and other receivables;</w:t>
            </w:r>
          </w:p>
          <w:p w14:paraId="2F43C426" w14:textId="77777777" w:rsidR="00E73BC6" w:rsidRPr="00940E38" w:rsidRDefault="00E73BC6" w:rsidP="00FC71D7">
            <w:pPr>
              <w:pStyle w:val="ListBullet"/>
              <w:numPr>
                <w:ilvl w:val="0"/>
                <w:numId w:val="89"/>
              </w:numPr>
              <w:spacing w:before="60"/>
              <w:contextualSpacing/>
            </w:pPr>
            <w:r w:rsidRPr="00940E38">
              <w:t>inventories;</w:t>
            </w:r>
          </w:p>
          <w:p w14:paraId="55C8B959" w14:textId="77777777" w:rsidR="00E73BC6" w:rsidRPr="00940E38" w:rsidRDefault="00E73BC6" w:rsidP="00FC71D7">
            <w:pPr>
              <w:pStyle w:val="ListBullet"/>
              <w:numPr>
                <w:ilvl w:val="0"/>
                <w:numId w:val="89"/>
              </w:numPr>
              <w:spacing w:before="60"/>
              <w:contextualSpacing/>
            </w:pPr>
            <w:r w:rsidRPr="00940E38">
              <w:t>assets held for sale;</w:t>
            </w:r>
          </w:p>
          <w:p w14:paraId="107B797B" w14:textId="77777777" w:rsidR="00E73BC6" w:rsidRPr="00940E38" w:rsidRDefault="00E73BC6" w:rsidP="00FC71D7">
            <w:pPr>
              <w:pStyle w:val="ListBullet"/>
              <w:numPr>
                <w:ilvl w:val="0"/>
                <w:numId w:val="89"/>
              </w:numPr>
              <w:spacing w:before="60"/>
              <w:contextualSpacing/>
            </w:pPr>
            <w:r w:rsidRPr="00940E38">
              <w:t>investment property;</w:t>
            </w:r>
          </w:p>
          <w:p w14:paraId="6BF0179B" w14:textId="77777777" w:rsidR="00E73BC6" w:rsidRPr="00940E38" w:rsidRDefault="00E73BC6" w:rsidP="00FC71D7">
            <w:pPr>
              <w:pStyle w:val="ListBullet"/>
              <w:numPr>
                <w:ilvl w:val="0"/>
                <w:numId w:val="89"/>
              </w:numPr>
              <w:spacing w:before="60"/>
              <w:contextualSpacing/>
            </w:pPr>
            <w:r w:rsidRPr="00940E38">
              <w:t>biological assets;</w:t>
            </w:r>
          </w:p>
          <w:p w14:paraId="74C690CA" w14:textId="77777777" w:rsidR="00E73BC6" w:rsidRPr="00940E38" w:rsidRDefault="00E73BC6" w:rsidP="00FC71D7">
            <w:pPr>
              <w:pStyle w:val="ListBullet"/>
              <w:numPr>
                <w:ilvl w:val="0"/>
                <w:numId w:val="89"/>
              </w:numPr>
              <w:spacing w:before="60"/>
              <w:contextualSpacing/>
            </w:pPr>
            <w:r w:rsidRPr="00940E38">
              <w:t>current tax assets;</w:t>
            </w:r>
          </w:p>
          <w:p w14:paraId="00AD7C6A" w14:textId="77777777" w:rsidR="00E73BC6" w:rsidRPr="00940E38" w:rsidRDefault="00E73BC6" w:rsidP="00FC71D7">
            <w:pPr>
              <w:pStyle w:val="ListBullet"/>
              <w:numPr>
                <w:ilvl w:val="0"/>
                <w:numId w:val="89"/>
              </w:numPr>
              <w:spacing w:before="60"/>
              <w:contextualSpacing/>
            </w:pPr>
            <w:r w:rsidRPr="00940E38">
              <w:t>deferred tax assets;</w:t>
            </w:r>
          </w:p>
          <w:p w14:paraId="1A8A98B2" w14:textId="77777777" w:rsidR="00E73BC6" w:rsidRPr="00940E38" w:rsidRDefault="00E73BC6" w:rsidP="00FC71D7">
            <w:pPr>
              <w:pStyle w:val="ListBullet"/>
              <w:numPr>
                <w:ilvl w:val="0"/>
                <w:numId w:val="89"/>
              </w:numPr>
              <w:spacing w:before="60"/>
              <w:contextualSpacing/>
            </w:pPr>
            <w:r w:rsidRPr="00940E38">
              <w:t>investments accounted for using the equity method;</w:t>
            </w:r>
          </w:p>
          <w:p w14:paraId="5210A241" w14:textId="77777777" w:rsidR="00E73BC6" w:rsidRPr="00940E38" w:rsidRDefault="00E73BC6" w:rsidP="00FC71D7">
            <w:pPr>
              <w:pStyle w:val="ListBullet"/>
              <w:numPr>
                <w:ilvl w:val="0"/>
                <w:numId w:val="89"/>
              </w:numPr>
              <w:spacing w:before="60"/>
              <w:contextualSpacing/>
            </w:pPr>
            <w:r w:rsidRPr="00940E38">
              <w:t>financial assets (not elsewhere presented);</w:t>
            </w:r>
          </w:p>
          <w:p w14:paraId="632D88CA" w14:textId="77777777" w:rsidR="00E73BC6" w:rsidRPr="00940E38" w:rsidRDefault="00E73BC6" w:rsidP="00FC71D7">
            <w:pPr>
              <w:pStyle w:val="ListBullet"/>
              <w:numPr>
                <w:ilvl w:val="0"/>
                <w:numId w:val="89"/>
              </w:numPr>
              <w:spacing w:before="60"/>
              <w:contextualSpacing/>
            </w:pPr>
            <w:r w:rsidRPr="00940E38">
              <w:t xml:space="preserve">the total assets classified as held for sale and assets included in disposal groups classified as held for sale; </w:t>
            </w:r>
            <w:r w:rsidRPr="00940E38">
              <w:rPr>
                <w:rStyle w:val="SourceReference"/>
              </w:rPr>
              <w:t>[AASB 5]</w:t>
            </w:r>
          </w:p>
          <w:p w14:paraId="64E5A890" w14:textId="77777777" w:rsidR="00E73BC6" w:rsidRPr="00940E38" w:rsidRDefault="00E73BC6" w:rsidP="00FC71D7">
            <w:pPr>
              <w:pStyle w:val="ListBullet"/>
              <w:numPr>
                <w:ilvl w:val="0"/>
                <w:numId w:val="89"/>
              </w:numPr>
              <w:spacing w:before="60"/>
              <w:contextualSpacing/>
            </w:pPr>
            <w:r w:rsidRPr="00940E38">
              <w:t>property, plant and equipment; and</w:t>
            </w:r>
          </w:p>
          <w:p w14:paraId="59808DD4" w14:textId="77777777" w:rsidR="00E73BC6" w:rsidRPr="00940E38" w:rsidRDefault="00E73BC6" w:rsidP="00FC71D7">
            <w:pPr>
              <w:pStyle w:val="ListBullet"/>
              <w:numPr>
                <w:ilvl w:val="0"/>
                <w:numId w:val="89"/>
              </w:numPr>
              <w:spacing w:before="60"/>
              <w:contextualSpacing/>
            </w:pPr>
            <w:r w:rsidRPr="00940E38">
              <w:t>intangible assets.</w:t>
            </w:r>
          </w:p>
        </w:tc>
        <w:tc>
          <w:tcPr>
            <w:tcW w:w="4811" w:type="dxa"/>
            <w:shd w:val="clear" w:color="auto" w:fill="auto"/>
          </w:tcPr>
          <w:p w14:paraId="33CDDEF9" w14:textId="77777777" w:rsidR="00E73BC6" w:rsidRPr="00940E38" w:rsidRDefault="00E73BC6" w:rsidP="00FC71D7">
            <w:pPr>
              <w:pStyle w:val="ListBullet"/>
              <w:numPr>
                <w:ilvl w:val="0"/>
                <w:numId w:val="89"/>
              </w:numPr>
              <w:spacing w:before="60"/>
              <w:contextualSpacing/>
            </w:pPr>
            <w:r w:rsidRPr="00940E38">
              <w:t xml:space="preserve">trade and other payables; </w:t>
            </w:r>
          </w:p>
          <w:p w14:paraId="7BEFD1F1" w14:textId="77777777" w:rsidR="00E73BC6" w:rsidRPr="00940E38" w:rsidRDefault="00E73BC6" w:rsidP="00FC71D7">
            <w:pPr>
              <w:pStyle w:val="ListBullet"/>
              <w:numPr>
                <w:ilvl w:val="0"/>
                <w:numId w:val="89"/>
              </w:numPr>
              <w:spacing w:before="60"/>
              <w:contextualSpacing/>
            </w:pPr>
            <w:r w:rsidRPr="00940E38">
              <w:t>liabilities held for sale;</w:t>
            </w:r>
          </w:p>
          <w:p w14:paraId="3A560270" w14:textId="77777777" w:rsidR="00E73BC6" w:rsidRPr="00940E38" w:rsidRDefault="00E73BC6" w:rsidP="00FC71D7">
            <w:pPr>
              <w:pStyle w:val="ListBullet"/>
              <w:numPr>
                <w:ilvl w:val="0"/>
                <w:numId w:val="89"/>
              </w:numPr>
              <w:spacing w:before="60"/>
              <w:contextualSpacing/>
            </w:pPr>
            <w:r w:rsidRPr="00940E38">
              <w:t>current tax liabilities;</w:t>
            </w:r>
          </w:p>
          <w:p w14:paraId="10A84E25" w14:textId="77777777" w:rsidR="00E73BC6" w:rsidRPr="00940E38" w:rsidRDefault="00E73BC6" w:rsidP="00FC71D7">
            <w:pPr>
              <w:pStyle w:val="ListBullet"/>
              <w:numPr>
                <w:ilvl w:val="0"/>
                <w:numId w:val="89"/>
              </w:numPr>
              <w:spacing w:before="60"/>
              <w:contextualSpacing/>
            </w:pPr>
            <w:r w:rsidRPr="00940E38">
              <w:t>deferred tax liabilities;</w:t>
            </w:r>
          </w:p>
          <w:p w14:paraId="23CA918C" w14:textId="77777777" w:rsidR="00E73BC6" w:rsidRPr="00940E38" w:rsidRDefault="00E73BC6" w:rsidP="00FC71D7">
            <w:pPr>
              <w:pStyle w:val="ListBullet"/>
              <w:numPr>
                <w:ilvl w:val="0"/>
                <w:numId w:val="89"/>
              </w:numPr>
              <w:spacing w:before="60"/>
              <w:contextualSpacing/>
            </w:pPr>
            <w:r w:rsidRPr="00940E38">
              <w:t xml:space="preserve">liabilities included in disposal groups classified as held for sale; </w:t>
            </w:r>
            <w:r w:rsidRPr="00940E38">
              <w:rPr>
                <w:rStyle w:val="SourceReference"/>
              </w:rPr>
              <w:t>[AASB 5]</w:t>
            </w:r>
          </w:p>
          <w:p w14:paraId="2D3E72DD" w14:textId="77777777" w:rsidR="00E73BC6" w:rsidRPr="00940E38" w:rsidRDefault="00E73BC6" w:rsidP="00FC71D7">
            <w:pPr>
              <w:pStyle w:val="ListBullet"/>
              <w:numPr>
                <w:ilvl w:val="0"/>
                <w:numId w:val="89"/>
              </w:numPr>
              <w:spacing w:before="60"/>
              <w:contextualSpacing/>
            </w:pPr>
            <w:r w:rsidRPr="00940E38">
              <w:t>borrowings; and</w:t>
            </w:r>
          </w:p>
          <w:p w14:paraId="4FC95B4E" w14:textId="77777777" w:rsidR="00E73BC6" w:rsidRPr="00940E38" w:rsidRDefault="00E73BC6" w:rsidP="00FC71D7">
            <w:pPr>
              <w:pStyle w:val="ListBullet"/>
              <w:numPr>
                <w:ilvl w:val="0"/>
                <w:numId w:val="89"/>
              </w:numPr>
              <w:spacing w:before="60"/>
              <w:contextualSpacing/>
            </w:pPr>
            <w:r w:rsidRPr="00940E38">
              <w:t>provisions.</w:t>
            </w:r>
          </w:p>
        </w:tc>
      </w:tr>
    </w:tbl>
    <w:p w14:paraId="43117BFC" w14:textId="77777777" w:rsidR="00E73BC6" w:rsidRPr="00940E38" w:rsidRDefault="00E73BC6" w:rsidP="00E73BC6">
      <w:pPr>
        <w:keepLines w:val="0"/>
      </w:pPr>
    </w:p>
    <w:p w14:paraId="10CE5814" w14:textId="77777777" w:rsidR="00E73BC6" w:rsidRPr="00940E38" w:rsidRDefault="00E73BC6" w:rsidP="00E73BC6">
      <w:pPr>
        <w:keepLines w:val="0"/>
        <w:sectPr w:rsidR="00E73BC6" w:rsidRPr="00940E38" w:rsidSect="00E73BC6">
          <w:headerReference w:type="even" r:id="rId102"/>
          <w:headerReference w:type="default" r:id="rId103"/>
          <w:headerReference w:type="first" r:id="rId104"/>
          <w:footerReference w:type="first" r:id="rId105"/>
          <w:pgSz w:w="11906" w:h="16838" w:code="9"/>
          <w:pgMar w:top="1134" w:right="1134" w:bottom="1134" w:left="1134" w:header="624" w:footer="567" w:gutter="0"/>
          <w:cols w:sep="1" w:space="567"/>
          <w:titlePg/>
          <w:docGrid w:linePitch="360"/>
        </w:sectPr>
      </w:pPr>
    </w:p>
    <w:p w14:paraId="5715AF76" w14:textId="1AE03A7E" w:rsidR="00E73BC6" w:rsidRPr="00940E38" w:rsidRDefault="00E73BC6" w:rsidP="00FA656D">
      <w:pPr>
        <w:pStyle w:val="Heading20"/>
      </w:pPr>
      <w:bookmarkStart w:id="212" w:name="INDEX_CFStats"/>
      <w:bookmarkStart w:id="213" w:name="CashFlowStatement"/>
      <w:bookmarkStart w:id="214" w:name="_Toc477967529"/>
      <w:r w:rsidRPr="00940E38">
        <w:lastRenderedPageBreak/>
        <w:t xml:space="preserve">Cash </w:t>
      </w:r>
      <w:bookmarkEnd w:id="212"/>
      <w:r w:rsidRPr="00940E38">
        <w:t>flow statement</w:t>
      </w:r>
      <w:bookmarkEnd w:id="213"/>
      <w:bookmarkEnd w:id="214"/>
      <w:r w:rsidR="00F250CB">
        <w:t xml:space="preserve"> </w:t>
      </w:r>
      <w:r w:rsidR="00F250CB" w:rsidRPr="00F250CB">
        <w:rPr>
          <w:vertAlign w:val="superscript"/>
        </w:rPr>
        <w:t>(f)</w:t>
      </w:r>
    </w:p>
    <w:p w14:paraId="75F9248B" w14:textId="77777777" w:rsidR="00E73BC6" w:rsidRPr="00940E38" w:rsidRDefault="00E73BC6" w:rsidP="00E73BC6">
      <w:pPr>
        <w:pStyle w:val="TableHeading"/>
      </w:pPr>
      <w:r w:rsidRPr="00940E38">
        <w:t xml:space="preserve">For the financial year ended 30 June </w:t>
      </w:r>
      <w:r>
        <w:t>2020</w:t>
      </w:r>
      <w:r w:rsidRPr="00940E38">
        <w:tab/>
        <w:t>($ thousand)</w:t>
      </w:r>
    </w:p>
    <w:tbl>
      <w:tblPr>
        <w:tblStyle w:val="ModelReportFinancialTable"/>
        <w:tblW w:w="0" w:type="auto"/>
        <w:tblLayout w:type="fixed"/>
        <w:tblLook w:val="06A0" w:firstRow="1" w:lastRow="0" w:firstColumn="1" w:lastColumn="0" w:noHBand="1" w:noVBand="1"/>
      </w:tblPr>
      <w:tblGrid>
        <w:gridCol w:w="1583"/>
        <w:gridCol w:w="5429"/>
        <w:gridCol w:w="904"/>
        <w:gridCol w:w="896"/>
        <w:gridCol w:w="912"/>
      </w:tblGrid>
      <w:tr w:rsidR="00E73BC6" w:rsidRPr="00940E38" w14:paraId="778FAF59"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Borders>
              <w:bottom w:val="nil"/>
            </w:tcBorders>
            <w:shd w:val="clear" w:color="auto" w:fill="auto"/>
          </w:tcPr>
          <w:p w14:paraId="71FBF12A" w14:textId="77777777" w:rsidR="00E73BC6" w:rsidRPr="00940E38" w:rsidRDefault="00E73BC6" w:rsidP="00E73BC6">
            <w:pPr>
              <w:ind w:hanging="170"/>
            </w:pPr>
            <w:r w:rsidRPr="00940E38">
              <w:t>Source reference</w:t>
            </w:r>
          </w:p>
        </w:tc>
        <w:tc>
          <w:tcPr>
            <w:tcW w:w="5429" w:type="dxa"/>
          </w:tcPr>
          <w:p w14:paraId="695FBE15" w14:textId="77777777" w:rsidR="00E73BC6" w:rsidRPr="00940E38" w:rsidRDefault="00E73BC6" w:rsidP="00E73BC6">
            <w:pPr>
              <w:jc w:val="left"/>
              <w:cnfStyle w:val="100000000000" w:firstRow="1" w:lastRow="0" w:firstColumn="0" w:lastColumn="0" w:oddVBand="0" w:evenVBand="0" w:oddHBand="0" w:evenHBand="0" w:firstRowFirstColumn="0" w:firstRowLastColumn="0" w:lastRowFirstColumn="0" w:lastRowLastColumn="0"/>
            </w:pPr>
            <w:r w:rsidRPr="00940E38">
              <w:t>For illustrative purposes only</w:t>
            </w:r>
          </w:p>
        </w:tc>
        <w:tc>
          <w:tcPr>
            <w:tcW w:w="904" w:type="dxa"/>
          </w:tcPr>
          <w:p w14:paraId="190C2624" w14:textId="77777777" w:rsidR="00E73BC6" w:rsidRPr="00940E38"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940E38">
              <w:t>Notes</w:t>
            </w:r>
          </w:p>
        </w:tc>
        <w:tc>
          <w:tcPr>
            <w:tcW w:w="896" w:type="dxa"/>
          </w:tcPr>
          <w:p w14:paraId="021FE5E2"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20</w:t>
            </w:r>
            <w:r>
              <w:t>20</w:t>
            </w:r>
          </w:p>
        </w:tc>
        <w:tc>
          <w:tcPr>
            <w:tcW w:w="912" w:type="dxa"/>
          </w:tcPr>
          <w:p w14:paraId="1CC2C86D"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201</w:t>
            </w:r>
            <w:r>
              <w:t>9</w:t>
            </w:r>
          </w:p>
        </w:tc>
      </w:tr>
      <w:tr w:rsidR="00E73BC6" w:rsidRPr="00940E38" w14:paraId="0CA06A91" w14:textId="77777777" w:rsidTr="00E73BC6">
        <w:trPr>
          <w:trHeight w:val="113"/>
        </w:trPr>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5E46F18D" w14:textId="77777777" w:rsidR="00E73BC6" w:rsidRPr="00940E38" w:rsidRDefault="00E73BC6" w:rsidP="00E73BC6">
            <w:pPr>
              <w:ind w:hanging="170"/>
            </w:pPr>
            <w:r w:rsidRPr="00940E38">
              <w:t>AASB 107.10</w:t>
            </w:r>
          </w:p>
        </w:tc>
        <w:tc>
          <w:tcPr>
            <w:tcW w:w="5429" w:type="dxa"/>
          </w:tcPr>
          <w:p w14:paraId="62AD90C0"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sz w:val="17"/>
                <w:szCs w:val="17"/>
              </w:rPr>
            </w:pPr>
            <w:r w:rsidRPr="00940E38">
              <w:rPr>
                <w:b/>
              </w:rPr>
              <w:t>Cash flows from operating activities</w:t>
            </w:r>
          </w:p>
        </w:tc>
        <w:tc>
          <w:tcPr>
            <w:tcW w:w="904" w:type="dxa"/>
          </w:tcPr>
          <w:p w14:paraId="3797107C"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39602CC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w:t>
            </w:r>
          </w:p>
        </w:tc>
        <w:tc>
          <w:tcPr>
            <w:tcW w:w="912" w:type="dxa"/>
          </w:tcPr>
          <w:p w14:paraId="39A1BB6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w:t>
            </w:r>
          </w:p>
        </w:tc>
      </w:tr>
      <w:tr w:rsidR="00E73BC6" w:rsidRPr="00940E38" w14:paraId="2681A408" w14:textId="77777777" w:rsidTr="00E73BC6">
        <w:trPr>
          <w:trHeight w:val="57"/>
        </w:trPr>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0124FCF8" w14:textId="77777777" w:rsidR="00E73BC6" w:rsidRPr="00940E38" w:rsidRDefault="00E73BC6" w:rsidP="00E73BC6">
            <w:pPr>
              <w:ind w:hanging="170"/>
            </w:pPr>
          </w:p>
        </w:tc>
        <w:tc>
          <w:tcPr>
            <w:tcW w:w="5429" w:type="dxa"/>
          </w:tcPr>
          <w:p w14:paraId="030963BB"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Receipts</w:t>
            </w:r>
          </w:p>
        </w:tc>
        <w:tc>
          <w:tcPr>
            <w:tcW w:w="904" w:type="dxa"/>
          </w:tcPr>
          <w:p w14:paraId="1A43A1CD"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2FA3028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w:t>
            </w:r>
          </w:p>
        </w:tc>
        <w:tc>
          <w:tcPr>
            <w:tcW w:w="912" w:type="dxa"/>
          </w:tcPr>
          <w:p w14:paraId="1BA510C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940E38" w14:paraId="7C0151B6"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567EA128" w14:textId="77777777" w:rsidR="00E73BC6" w:rsidRPr="00940E38" w:rsidRDefault="00E73BC6" w:rsidP="00E73BC6">
            <w:pPr>
              <w:ind w:hanging="170"/>
            </w:pPr>
          </w:p>
        </w:tc>
        <w:tc>
          <w:tcPr>
            <w:tcW w:w="5429" w:type="dxa"/>
          </w:tcPr>
          <w:p w14:paraId="52F96059"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Receipts from government</w:t>
            </w:r>
          </w:p>
        </w:tc>
        <w:tc>
          <w:tcPr>
            <w:tcW w:w="904" w:type="dxa"/>
          </w:tcPr>
          <w:p w14:paraId="43F20C33"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37CAE08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78 344</w:t>
            </w:r>
          </w:p>
        </w:tc>
        <w:tc>
          <w:tcPr>
            <w:tcW w:w="912" w:type="dxa"/>
          </w:tcPr>
          <w:p w14:paraId="7D13CF36" w14:textId="6935C200"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pPr>
            <w:r>
              <w:t>10</w:t>
            </w:r>
            <w:r w:rsidR="00E73BC6" w:rsidRPr="00940E38">
              <w:t>7 135</w:t>
            </w:r>
          </w:p>
        </w:tc>
      </w:tr>
      <w:tr w:rsidR="00E73BC6" w:rsidRPr="00940E38" w14:paraId="16541F3E"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59A8A023" w14:textId="77777777" w:rsidR="00E73BC6" w:rsidRPr="00940E38" w:rsidRDefault="00E73BC6" w:rsidP="00E73BC6">
            <w:pPr>
              <w:ind w:hanging="170"/>
            </w:pPr>
          </w:p>
        </w:tc>
        <w:tc>
          <w:tcPr>
            <w:tcW w:w="5429" w:type="dxa"/>
          </w:tcPr>
          <w:p w14:paraId="351443A5"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Receipts from other entities</w:t>
            </w:r>
          </w:p>
        </w:tc>
        <w:tc>
          <w:tcPr>
            <w:tcW w:w="904" w:type="dxa"/>
          </w:tcPr>
          <w:p w14:paraId="6573DE1E"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291D023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5 536</w:t>
            </w:r>
          </w:p>
        </w:tc>
        <w:tc>
          <w:tcPr>
            <w:tcW w:w="912" w:type="dxa"/>
          </w:tcPr>
          <w:p w14:paraId="58E9A46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4 373</w:t>
            </w:r>
          </w:p>
        </w:tc>
      </w:tr>
      <w:tr w:rsidR="00E73BC6" w:rsidRPr="00940E38" w14:paraId="139CBBFE"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343F469F" w14:textId="77777777" w:rsidR="00E73BC6" w:rsidRPr="00940E38" w:rsidRDefault="00E73BC6" w:rsidP="00E73BC6">
            <w:pPr>
              <w:ind w:hanging="170"/>
            </w:pPr>
            <w:r w:rsidRPr="00940E38">
              <w:t>AASB 107.31</w:t>
            </w:r>
          </w:p>
        </w:tc>
        <w:tc>
          <w:tcPr>
            <w:tcW w:w="5429" w:type="dxa"/>
          </w:tcPr>
          <w:p w14:paraId="7A8504F8"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Interest received</w:t>
            </w:r>
          </w:p>
        </w:tc>
        <w:tc>
          <w:tcPr>
            <w:tcW w:w="904" w:type="dxa"/>
          </w:tcPr>
          <w:p w14:paraId="5C1C9BAC"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508CFFC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1 749</w:t>
            </w:r>
          </w:p>
        </w:tc>
        <w:tc>
          <w:tcPr>
            <w:tcW w:w="912" w:type="dxa"/>
          </w:tcPr>
          <w:p w14:paraId="4C3E785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1 606</w:t>
            </w:r>
          </w:p>
        </w:tc>
      </w:tr>
      <w:tr w:rsidR="00E73BC6" w:rsidRPr="00940E38" w14:paraId="34981B59"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7EE4ACD4" w14:textId="77777777" w:rsidR="00E73BC6" w:rsidRPr="00940E38" w:rsidRDefault="00E73BC6" w:rsidP="00E73BC6">
            <w:pPr>
              <w:ind w:hanging="170"/>
            </w:pPr>
            <w:r w:rsidRPr="00940E38">
              <w:t>AASB 107.31</w:t>
            </w:r>
          </w:p>
        </w:tc>
        <w:tc>
          <w:tcPr>
            <w:tcW w:w="5429" w:type="dxa"/>
          </w:tcPr>
          <w:p w14:paraId="25C72BA4"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 xml:space="preserve">Dividends received </w:t>
            </w:r>
            <w:r w:rsidRPr="00940E38">
              <w:rPr>
                <w:vertAlign w:val="superscript"/>
              </w:rPr>
              <w:t>(a)</w:t>
            </w:r>
          </w:p>
        </w:tc>
        <w:tc>
          <w:tcPr>
            <w:tcW w:w="904" w:type="dxa"/>
          </w:tcPr>
          <w:p w14:paraId="64E1F856"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4C00D93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1 698</w:t>
            </w:r>
          </w:p>
        </w:tc>
        <w:tc>
          <w:tcPr>
            <w:tcW w:w="912" w:type="dxa"/>
          </w:tcPr>
          <w:p w14:paraId="5799713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1 611</w:t>
            </w:r>
          </w:p>
        </w:tc>
      </w:tr>
      <w:tr w:rsidR="00E73BC6" w:rsidRPr="00940E38" w14:paraId="499CDD83"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4A5E082A" w14:textId="77777777" w:rsidR="00E73BC6" w:rsidRPr="00940E38" w:rsidRDefault="00E73BC6" w:rsidP="00E73BC6">
            <w:pPr>
              <w:ind w:hanging="170"/>
            </w:pPr>
          </w:p>
        </w:tc>
        <w:tc>
          <w:tcPr>
            <w:tcW w:w="5429" w:type="dxa"/>
            <w:tcBorders>
              <w:bottom w:val="single" w:sz="6" w:space="0" w:color="auto"/>
            </w:tcBorders>
          </w:tcPr>
          <w:p w14:paraId="146BFD24"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Other receipts</w:t>
            </w:r>
          </w:p>
        </w:tc>
        <w:tc>
          <w:tcPr>
            <w:tcW w:w="904" w:type="dxa"/>
            <w:tcBorders>
              <w:bottom w:val="single" w:sz="6" w:space="0" w:color="auto"/>
            </w:tcBorders>
          </w:tcPr>
          <w:p w14:paraId="0DDB054E"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D9D9D6" w:themeFill="background2"/>
          </w:tcPr>
          <w:p w14:paraId="26672FC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516</w:t>
            </w:r>
          </w:p>
        </w:tc>
        <w:tc>
          <w:tcPr>
            <w:tcW w:w="912" w:type="dxa"/>
            <w:tcBorders>
              <w:bottom w:val="single" w:sz="6" w:space="0" w:color="auto"/>
            </w:tcBorders>
          </w:tcPr>
          <w:p w14:paraId="5FA149E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262</w:t>
            </w:r>
          </w:p>
        </w:tc>
      </w:tr>
      <w:tr w:rsidR="00E73BC6" w:rsidRPr="00940E38" w14:paraId="55881686"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21EAC614" w14:textId="77777777" w:rsidR="00E73BC6" w:rsidRPr="00940E38" w:rsidRDefault="00E73BC6" w:rsidP="00E73BC6">
            <w:pPr>
              <w:ind w:hanging="170"/>
            </w:pPr>
          </w:p>
        </w:tc>
        <w:tc>
          <w:tcPr>
            <w:tcW w:w="5429" w:type="dxa"/>
            <w:tcBorders>
              <w:top w:val="single" w:sz="6" w:space="0" w:color="auto"/>
            </w:tcBorders>
          </w:tcPr>
          <w:p w14:paraId="46BDBECA"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 xml:space="preserve">Total receipts </w:t>
            </w:r>
          </w:p>
        </w:tc>
        <w:tc>
          <w:tcPr>
            <w:tcW w:w="904" w:type="dxa"/>
            <w:tcBorders>
              <w:top w:val="single" w:sz="6" w:space="0" w:color="auto"/>
            </w:tcBorders>
          </w:tcPr>
          <w:p w14:paraId="784D16D5"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tcBorders>
            <w:shd w:val="clear" w:color="auto" w:fill="D9D9D6" w:themeFill="background2"/>
          </w:tcPr>
          <w:p w14:paraId="4071E63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r w:rsidRPr="00940E38">
              <w:rPr>
                <w:b/>
              </w:rPr>
              <w:t>87 843</w:t>
            </w:r>
          </w:p>
        </w:tc>
        <w:tc>
          <w:tcPr>
            <w:tcW w:w="912" w:type="dxa"/>
            <w:tcBorders>
              <w:top w:val="single" w:sz="6" w:space="0" w:color="auto"/>
            </w:tcBorders>
          </w:tcPr>
          <w:p w14:paraId="6C9970C5" w14:textId="2003C8A7"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11</w:t>
            </w:r>
            <w:r w:rsidR="00E73BC6" w:rsidRPr="00940E38">
              <w:rPr>
                <w:b/>
              </w:rPr>
              <w:t>4 987</w:t>
            </w:r>
          </w:p>
        </w:tc>
      </w:tr>
      <w:tr w:rsidR="00E73BC6" w:rsidRPr="00940E38" w14:paraId="3128DDE4"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60D4EE51" w14:textId="77777777" w:rsidR="00E73BC6" w:rsidRPr="00940E38" w:rsidRDefault="00E73BC6" w:rsidP="00E73BC6">
            <w:pPr>
              <w:ind w:hanging="170"/>
            </w:pPr>
          </w:p>
        </w:tc>
        <w:tc>
          <w:tcPr>
            <w:tcW w:w="5429" w:type="dxa"/>
          </w:tcPr>
          <w:p w14:paraId="63C778E2"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Payments</w:t>
            </w:r>
          </w:p>
        </w:tc>
        <w:tc>
          <w:tcPr>
            <w:tcW w:w="904" w:type="dxa"/>
          </w:tcPr>
          <w:p w14:paraId="76755FAC"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D9D9D6" w:themeFill="background2"/>
          </w:tcPr>
          <w:p w14:paraId="0FE4471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p>
        </w:tc>
        <w:tc>
          <w:tcPr>
            <w:tcW w:w="912" w:type="dxa"/>
          </w:tcPr>
          <w:p w14:paraId="43871B2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p>
        </w:tc>
      </w:tr>
      <w:tr w:rsidR="00E73BC6" w:rsidRPr="00940E38" w14:paraId="24463131"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07D534F2" w14:textId="77777777" w:rsidR="00E73BC6" w:rsidRPr="00940E38" w:rsidRDefault="00E73BC6" w:rsidP="00E73BC6">
            <w:pPr>
              <w:ind w:hanging="170"/>
            </w:pPr>
          </w:p>
        </w:tc>
        <w:tc>
          <w:tcPr>
            <w:tcW w:w="5429" w:type="dxa"/>
          </w:tcPr>
          <w:p w14:paraId="195CD579"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Payments of grant expenses</w:t>
            </w:r>
          </w:p>
        </w:tc>
        <w:tc>
          <w:tcPr>
            <w:tcW w:w="904" w:type="dxa"/>
          </w:tcPr>
          <w:p w14:paraId="19764738"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6996F50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(36 227)</w:t>
            </w:r>
          </w:p>
        </w:tc>
        <w:tc>
          <w:tcPr>
            <w:tcW w:w="912" w:type="dxa"/>
          </w:tcPr>
          <w:p w14:paraId="5F42E48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(47 011)</w:t>
            </w:r>
          </w:p>
        </w:tc>
      </w:tr>
      <w:tr w:rsidR="00E73BC6" w:rsidRPr="00940E38" w14:paraId="0E80BB5F"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33D9DAFA" w14:textId="77777777" w:rsidR="00E73BC6" w:rsidRPr="00940E38" w:rsidRDefault="00E73BC6" w:rsidP="00E73BC6">
            <w:pPr>
              <w:ind w:hanging="170"/>
            </w:pPr>
            <w:r w:rsidRPr="00940E38">
              <w:t>AASB 101.14(c)(d)</w:t>
            </w:r>
          </w:p>
        </w:tc>
        <w:tc>
          <w:tcPr>
            <w:tcW w:w="5429" w:type="dxa"/>
          </w:tcPr>
          <w:p w14:paraId="47B268CF"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Payments to suppliers and employees</w:t>
            </w:r>
          </w:p>
        </w:tc>
        <w:tc>
          <w:tcPr>
            <w:tcW w:w="904" w:type="dxa"/>
          </w:tcPr>
          <w:p w14:paraId="226BABB0"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17A6344A" w14:textId="3BE38B73"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(2</w:t>
            </w:r>
            <w:r w:rsidR="00D30844">
              <w:t>3</w:t>
            </w:r>
            <w:r w:rsidRPr="00940E38">
              <w:t xml:space="preserve"> </w:t>
            </w:r>
            <w:r w:rsidR="00D30844">
              <w:t>4</w:t>
            </w:r>
            <w:r w:rsidRPr="00940E38">
              <w:t>79)</w:t>
            </w:r>
          </w:p>
        </w:tc>
        <w:tc>
          <w:tcPr>
            <w:tcW w:w="912" w:type="dxa"/>
          </w:tcPr>
          <w:p w14:paraId="5E30BAF2" w14:textId="226E6A39"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(19 </w:t>
            </w:r>
            <w:r w:rsidR="00D30844">
              <w:t>792</w:t>
            </w:r>
            <w:r w:rsidRPr="00940E38">
              <w:t>)</w:t>
            </w:r>
          </w:p>
        </w:tc>
      </w:tr>
      <w:tr w:rsidR="00E73BC6" w:rsidRPr="00940E38" w14:paraId="46065A09"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7BA0DCBC" w14:textId="77777777" w:rsidR="00E73BC6" w:rsidRPr="00940E38" w:rsidRDefault="00E73BC6" w:rsidP="00E73BC6">
            <w:pPr>
              <w:ind w:hanging="170"/>
            </w:pPr>
            <w:r w:rsidRPr="00940E38">
              <w:t>Interpretation 1031.11</w:t>
            </w:r>
          </w:p>
        </w:tc>
        <w:tc>
          <w:tcPr>
            <w:tcW w:w="5429" w:type="dxa"/>
          </w:tcPr>
          <w:p w14:paraId="65412576"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 xml:space="preserve">Goods and services tax paid to the ATO </w:t>
            </w:r>
            <w:r w:rsidRPr="00940E38">
              <w:rPr>
                <w:vertAlign w:val="superscript"/>
              </w:rPr>
              <w:t>(b)</w:t>
            </w:r>
          </w:p>
        </w:tc>
        <w:tc>
          <w:tcPr>
            <w:tcW w:w="904" w:type="dxa"/>
          </w:tcPr>
          <w:p w14:paraId="0F4701CD"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321CD87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(3 055)</w:t>
            </w:r>
          </w:p>
        </w:tc>
        <w:tc>
          <w:tcPr>
            <w:tcW w:w="912" w:type="dxa"/>
          </w:tcPr>
          <w:p w14:paraId="17A8E92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(3 497)</w:t>
            </w:r>
          </w:p>
        </w:tc>
      </w:tr>
      <w:tr w:rsidR="00E73BC6" w:rsidRPr="00940E38" w14:paraId="3EE39DCE"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7CB8DA51" w14:textId="77777777" w:rsidR="00E73BC6" w:rsidRPr="00940E38" w:rsidRDefault="00E73BC6" w:rsidP="00E73BC6">
            <w:pPr>
              <w:ind w:hanging="170"/>
            </w:pPr>
          </w:p>
        </w:tc>
        <w:tc>
          <w:tcPr>
            <w:tcW w:w="5429" w:type="dxa"/>
          </w:tcPr>
          <w:p w14:paraId="5A9C4777"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Capital asset charge payments</w:t>
            </w:r>
          </w:p>
        </w:tc>
        <w:tc>
          <w:tcPr>
            <w:tcW w:w="904" w:type="dxa"/>
          </w:tcPr>
          <w:p w14:paraId="386E8BC1"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03F437B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(1 567)</w:t>
            </w:r>
          </w:p>
        </w:tc>
        <w:tc>
          <w:tcPr>
            <w:tcW w:w="912" w:type="dxa"/>
          </w:tcPr>
          <w:p w14:paraId="4B094D3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(952)</w:t>
            </w:r>
          </w:p>
        </w:tc>
      </w:tr>
      <w:tr w:rsidR="00E73BC6" w:rsidRPr="00940E38" w14:paraId="31711FAA"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3D29C07A" w14:textId="77777777" w:rsidR="00E73BC6" w:rsidRPr="00940E38" w:rsidRDefault="00E73BC6" w:rsidP="00E73BC6">
            <w:pPr>
              <w:ind w:hanging="170"/>
            </w:pPr>
            <w:r w:rsidRPr="00940E38">
              <w:t>AASB 107.31</w:t>
            </w:r>
          </w:p>
        </w:tc>
        <w:tc>
          <w:tcPr>
            <w:tcW w:w="5429" w:type="dxa"/>
          </w:tcPr>
          <w:p w14:paraId="05C9DD98"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Interest and other costs of finance paid</w:t>
            </w:r>
          </w:p>
        </w:tc>
        <w:tc>
          <w:tcPr>
            <w:tcW w:w="904" w:type="dxa"/>
          </w:tcPr>
          <w:p w14:paraId="2C46B875"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301F28BC" w14:textId="31B53A50"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pPr>
            <w:r>
              <w:t>(6 609)</w:t>
            </w:r>
          </w:p>
        </w:tc>
        <w:tc>
          <w:tcPr>
            <w:tcW w:w="912" w:type="dxa"/>
          </w:tcPr>
          <w:p w14:paraId="366A9208" w14:textId="64A18DDA"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w:t>
            </w:r>
            <w:r w:rsidR="00D30844">
              <w:t>4</w:t>
            </w:r>
            <w:r w:rsidRPr="00940E38">
              <w:t xml:space="preserve"> 507)</w:t>
            </w:r>
          </w:p>
        </w:tc>
      </w:tr>
      <w:tr w:rsidR="00E73BC6" w:rsidRPr="00940E38" w14:paraId="1E39C348"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5BD87FAB" w14:textId="77777777" w:rsidR="00E73BC6" w:rsidRPr="00940E38" w:rsidRDefault="00E73BC6" w:rsidP="00E73BC6">
            <w:pPr>
              <w:ind w:hanging="170"/>
            </w:pPr>
          </w:p>
        </w:tc>
        <w:tc>
          <w:tcPr>
            <w:tcW w:w="5429" w:type="dxa"/>
            <w:tcBorders>
              <w:bottom w:val="single" w:sz="6" w:space="0" w:color="auto"/>
            </w:tcBorders>
          </w:tcPr>
          <w:p w14:paraId="1BA6A4D5"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Other payments</w:t>
            </w:r>
          </w:p>
        </w:tc>
        <w:tc>
          <w:tcPr>
            <w:tcW w:w="904" w:type="dxa"/>
            <w:tcBorders>
              <w:bottom w:val="single" w:sz="6" w:space="0" w:color="auto"/>
            </w:tcBorders>
          </w:tcPr>
          <w:p w14:paraId="630E2D75"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D9D9D6" w:themeFill="background2"/>
          </w:tcPr>
          <w:p w14:paraId="31F2D68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(6 382)</w:t>
            </w:r>
          </w:p>
        </w:tc>
        <w:tc>
          <w:tcPr>
            <w:tcW w:w="912" w:type="dxa"/>
            <w:tcBorders>
              <w:bottom w:val="single" w:sz="6" w:space="0" w:color="auto"/>
            </w:tcBorders>
          </w:tcPr>
          <w:p w14:paraId="4C1D61B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(3 200)</w:t>
            </w:r>
          </w:p>
        </w:tc>
      </w:tr>
      <w:tr w:rsidR="00E73BC6" w:rsidRPr="00940E38" w14:paraId="7B16AF60"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29055DED" w14:textId="77777777" w:rsidR="00E73BC6" w:rsidRPr="00940E38" w:rsidRDefault="00E73BC6" w:rsidP="00E73BC6">
            <w:pPr>
              <w:ind w:hanging="170"/>
            </w:pPr>
          </w:p>
        </w:tc>
        <w:tc>
          <w:tcPr>
            <w:tcW w:w="5429" w:type="dxa"/>
            <w:tcBorders>
              <w:top w:val="single" w:sz="6" w:space="0" w:color="auto"/>
              <w:bottom w:val="single" w:sz="6" w:space="0" w:color="auto"/>
            </w:tcBorders>
          </w:tcPr>
          <w:p w14:paraId="4DF10C7D"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Total payments</w:t>
            </w:r>
          </w:p>
        </w:tc>
        <w:tc>
          <w:tcPr>
            <w:tcW w:w="904" w:type="dxa"/>
            <w:tcBorders>
              <w:top w:val="single" w:sz="6" w:space="0" w:color="auto"/>
              <w:bottom w:val="single" w:sz="6" w:space="0" w:color="auto"/>
            </w:tcBorders>
          </w:tcPr>
          <w:p w14:paraId="3378E483"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bottom w:val="single" w:sz="6" w:space="0" w:color="auto"/>
            </w:tcBorders>
            <w:shd w:val="clear" w:color="auto" w:fill="D9D9D6" w:themeFill="background2"/>
          </w:tcPr>
          <w:p w14:paraId="3FE34BE8" w14:textId="2A6A82BC"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r w:rsidRPr="00940E38">
              <w:rPr>
                <w:b/>
              </w:rPr>
              <w:t>(7</w:t>
            </w:r>
            <w:r w:rsidR="00D30844">
              <w:rPr>
                <w:b/>
              </w:rPr>
              <w:t>7 319</w:t>
            </w:r>
            <w:r w:rsidRPr="00940E38">
              <w:rPr>
                <w:b/>
              </w:rPr>
              <w:t>)</w:t>
            </w:r>
          </w:p>
        </w:tc>
        <w:tc>
          <w:tcPr>
            <w:tcW w:w="912" w:type="dxa"/>
            <w:tcBorders>
              <w:top w:val="single" w:sz="6" w:space="0" w:color="auto"/>
              <w:bottom w:val="single" w:sz="6" w:space="0" w:color="auto"/>
            </w:tcBorders>
          </w:tcPr>
          <w:p w14:paraId="0DE3E6B7" w14:textId="4A0171EF"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r w:rsidRPr="00940E38">
              <w:rPr>
                <w:b/>
              </w:rPr>
              <w:t>(7</w:t>
            </w:r>
            <w:r w:rsidR="00D30844">
              <w:rPr>
                <w:b/>
              </w:rPr>
              <w:t>8</w:t>
            </w:r>
            <w:r w:rsidRPr="00940E38">
              <w:rPr>
                <w:b/>
              </w:rPr>
              <w:t xml:space="preserve"> </w:t>
            </w:r>
            <w:r w:rsidR="00D30844">
              <w:rPr>
                <w:b/>
              </w:rPr>
              <w:t>959</w:t>
            </w:r>
            <w:r w:rsidRPr="00940E38">
              <w:rPr>
                <w:b/>
              </w:rPr>
              <w:t>)</w:t>
            </w:r>
          </w:p>
        </w:tc>
      </w:tr>
      <w:tr w:rsidR="00E73BC6" w:rsidRPr="00940E38" w14:paraId="63D52F79"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3052FF38" w14:textId="77777777" w:rsidR="00E73BC6" w:rsidRPr="00940E38" w:rsidRDefault="00E73BC6" w:rsidP="00E73BC6">
            <w:pPr>
              <w:ind w:hanging="170"/>
            </w:pPr>
          </w:p>
        </w:tc>
        <w:tc>
          <w:tcPr>
            <w:tcW w:w="5429" w:type="dxa"/>
            <w:tcBorders>
              <w:top w:val="single" w:sz="6" w:space="0" w:color="auto"/>
            </w:tcBorders>
          </w:tcPr>
          <w:p w14:paraId="7B15DF3B"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Net cash flows from</w:t>
            </w:r>
            <w:proofErr w:type="gramStart"/>
            <w:r w:rsidRPr="00940E38">
              <w:rPr>
                <w:b/>
              </w:rPr>
              <w:t>/(</w:t>
            </w:r>
            <w:proofErr w:type="gramEnd"/>
            <w:r w:rsidRPr="00940E38">
              <w:rPr>
                <w:b/>
              </w:rPr>
              <w:t>used in) operating activities</w:t>
            </w:r>
          </w:p>
        </w:tc>
        <w:tc>
          <w:tcPr>
            <w:tcW w:w="904" w:type="dxa"/>
            <w:tcBorders>
              <w:top w:val="single" w:sz="6" w:space="0" w:color="auto"/>
            </w:tcBorders>
          </w:tcPr>
          <w:p w14:paraId="1121DD1D"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0E38">
              <w:t>7.3.1</w:t>
            </w:r>
          </w:p>
        </w:tc>
        <w:tc>
          <w:tcPr>
            <w:tcW w:w="896" w:type="dxa"/>
            <w:tcBorders>
              <w:top w:val="single" w:sz="6" w:space="0" w:color="auto"/>
            </w:tcBorders>
            <w:shd w:val="clear" w:color="auto" w:fill="D9D9D6" w:themeFill="background2"/>
          </w:tcPr>
          <w:p w14:paraId="5B2C4C9E" w14:textId="41B29CB9"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10 525</w:t>
            </w:r>
          </w:p>
        </w:tc>
        <w:tc>
          <w:tcPr>
            <w:tcW w:w="912" w:type="dxa"/>
            <w:tcBorders>
              <w:top w:val="single" w:sz="6" w:space="0" w:color="auto"/>
            </w:tcBorders>
          </w:tcPr>
          <w:p w14:paraId="4D84343F" w14:textId="3A1D2656"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36 028</w:t>
            </w:r>
          </w:p>
        </w:tc>
      </w:tr>
      <w:tr w:rsidR="00E73BC6" w:rsidRPr="00940E38" w14:paraId="6F0D39F4"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048B25F4" w14:textId="77777777" w:rsidR="00E73BC6" w:rsidRPr="00940E38" w:rsidRDefault="00E73BC6" w:rsidP="00E73BC6">
            <w:pPr>
              <w:ind w:hanging="170"/>
            </w:pPr>
            <w:r w:rsidRPr="00940E38">
              <w:t>AASB 107.10</w:t>
            </w:r>
          </w:p>
        </w:tc>
        <w:tc>
          <w:tcPr>
            <w:tcW w:w="5429" w:type="dxa"/>
          </w:tcPr>
          <w:p w14:paraId="693BB1D1"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Cash flows from investing activities</w:t>
            </w:r>
          </w:p>
        </w:tc>
        <w:tc>
          <w:tcPr>
            <w:tcW w:w="904" w:type="dxa"/>
          </w:tcPr>
          <w:p w14:paraId="32219743"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D9D9D6" w:themeFill="background2"/>
          </w:tcPr>
          <w:p w14:paraId="4DB4B43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sz w:val="17"/>
                <w:szCs w:val="17"/>
              </w:rPr>
            </w:pPr>
            <w:r w:rsidRPr="00940E38">
              <w:rPr>
                <w:b/>
                <w:sz w:val="17"/>
                <w:szCs w:val="17"/>
              </w:rPr>
              <w:t xml:space="preserve"> </w:t>
            </w:r>
          </w:p>
        </w:tc>
        <w:tc>
          <w:tcPr>
            <w:tcW w:w="912" w:type="dxa"/>
          </w:tcPr>
          <w:p w14:paraId="28736C4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sz w:val="17"/>
                <w:szCs w:val="17"/>
              </w:rPr>
            </w:pPr>
            <w:r w:rsidRPr="00940E38">
              <w:rPr>
                <w:b/>
                <w:sz w:val="17"/>
                <w:szCs w:val="17"/>
              </w:rPr>
              <w:t xml:space="preserve"> </w:t>
            </w:r>
          </w:p>
        </w:tc>
      </w:tr>
      <w:tr w:rsidR="00E73BC6" w:rsidRPr="00940E38" w14:paraId="7F4A709B"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697529E4" w14:textId="77777777" w:rsidR="00E73BC6" w:rsidRPr="00940E38" w:rsidRDefault="00E73BC6" w:rsidP="00E73BC6">
            <w:pPr>
              <w:ind w:hanging="170"/>
            </w:pPr>
            <w:r w:rsidRPr="00940E38">
              <w:t>AASB 107.16(c)</w:t>
            </w:r>
          </w:p>
        </w:tc>
        <w:tc>
          <w:tcPr>
            <w:tcW w:w="5429" w:type="dxa"/>
          </w:tcPr>
          <w:p w14:paraId="4ED51187"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 xml:space="preserve">Payments for investments </w:t>
            </w:r>
            <w:r w:rsidRPr="00940E38">
              <w:rPr>
                <w:vertAlign w:val="superscript"/>
              </w:rPr>
              <w:t>(c)</w:t>
            </w:r>
          </w:p>
        </w:tc>
        <w:tc>
          <w:tcPr>
            <w:tcW w:w="904" w:type="dxa"/>
          </w:tcPr>
          <w:p w14:paraId="5F0E51FD"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436C50F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(6 364)</w:t>
            </w:r>
          </w:p>
        </w:tc>
        <w:tc>
          <w:tcPr>
            <w:tcW w:w="912" w:type="dxa"/>
          </w:tcPr>
          <w:p w14:paraId="2D6B0FD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(13 386)</w:t>
            </w:r>
          </w:p>
        </w:tc>
      </w:tr>
      <w:tr w:rsidR="00E73BC6" w:rsidRPr="00940E38" w14:paraId="4A4318FA"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65CEE68A" w14:textId="77777777" w:rsidR="00E73BC6" w:rsidRPr="00940E38" w:rsidRDefault="00E73BC6" w:rsidP="00E73BC6">
            <w:pPr>
              <w:ind w:hanging="170"/>
            </w:pPr>
            <w:r w:rsidRPr="00940E38">
              <w:t>AASB 107.16(d)</w:t>
            </w:r>
          </w:p>
        </w:tc>
        <w:tc>
          <w:tcPr>
            <w:tcW w:w="5429" w:type="dxa"/>
          </w:tcPr>
          <w:p w14:paraId="4D6F1C44"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 xml:space="preserve">Proceeds from sale of investments </w:t>
            </w:r>
            <w:r w:rsidRPr="00940E38">
              <w:rPr>
                <w:vertAlign w:val="superscript"/>
              </w:rPr>
              <w:t>(c)</w:t>
            </w:r>
          </w:p>
        </w:tc>
        <w:tc>
          <w:tcPr>
            <w:tcW w:w="904" w:type="dxa"/>
          </w:tcPr>
          <w:p w14:paraId="3A9C384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1627613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7 857</w:t>
            </w:r>
          </w:p>
        </w:tc>
        <w:tc>
          <w:tcPr>
            <w:tcW w:w="912" w:type="dxa"/>
          </w:tcPr>
          <w:p w14:paraId="7FC8827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2 409</w:t>
            </w:r>
          </w:p>
        </w:tc>
      </w:tr>
      <w:tr w:rsidR="00E73BC6" w:rsidRPr="00940E38" w14:paraId="41262063"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0B221CBE" w14:textId="77777777" w:rsidR="00E73BC6" w:rsidRPr="00940E38" w:rsidRDefault="00E73BC6" w:rsidP="00E73BC6">
            <w:pPr>
              <w:ind w:hanging="170"/>
            </w:pPr>
            <w:r w:rsidRPr="00940E38">
              <w:t>AASB 107.16(a)</w:t>
            </w:r>
          </w:p>
        </w:tc>
        <w:tc>
          <w:tcPr>
            <w:tcW w:w="5429" w:type="dxa"/>
          </w:tcPr>
          <w:p w14:paraId="36B56A68"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Purchases of non</w:t>
            </w:r>
            <w:r w:rsidRPr="00940E38">
              <w:noBreakHyphen/>
              <w:t>financial assets</w:t>
            </w:r>
          </w:p>
        </w:tc>
        <w:tc>
          <w:tcPr>
            <w:tcW w:w="904" w:type="dxa"/>
          </w:tcPr>
          <w:p w14:paraId="68BFF943"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27CA653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(23 828)</w:t>
            </w:r>
          </w:p>
        </w:tc>
        <w:tc>
          <w:tcPr>
            <w:tcW w:w="912" w:type="dxa"/>
          </w:tcPr>
          <w:p w14:paraId="1A9AD69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(19 438)</w:t>
            </w:r>
          </w:p>
        </w:tc>
      </w:tr>
      <w:tr w:rsidR="00E73BC6" w:rsidRPr="00940E38" w14:paraId="14F62FCF"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6EB55A24" w14:textId="77777777" w:rsidR="00E73BC6" w:rsidRPr="00940E38" w:rsidRDefault="00E73BC6" w:rsidP="00E73BC6">
            <w:pPr>
              <w:ind w:hanging="170"/>
            </w:pPr>
            <w:r w:rsidRPr="00940E38">
              <w:t>AASB 107.16(b)</w:t>
            </w:r>
          </w:p>
        </w:tc>
        <w:tc>
          <w:tcPr>
            <w:tcW w:w="5429" w:type="dxa"/>
          </w:tcPr>
          <w:p w14:paraId="3E5011A9"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Sales of non</w:t>
            </w:r>
            <w:r w:rsidRPr="00940E38">
              <w:noBreakHyphen/>
              <w:t>financial assets</w:t>
            </w:r>
          </w:p>
        </w:tc>
        <w:tc>
          <w:tcPr>
            <w:tcW w:w="904" w:type="dxa"/>
          </w:tcPr>
          <w:p w14:paraId="20C26088"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5BFDF69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2 855</w:t>
            </w:r>
          </w:p>
        </w:tc>
        <w:tc>
          <w:tcPr>
            <w:tcW w:w="912" w:type="dxa"/>
          </w:tcPr>
          <w:p w14:paraId="38EA70C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7 428</w:t>
            </w:r>
          </w:p>
        </w:tc>
      </w:tr>
      <w:tr w:rsidR="00E73BC6" w:rsidRPr="00940E38" w14:paraId="404B1BE8"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4394C8AE" w14:textId="77777777" w:rsidR="00E73BC6" w:rsidRPr="00940E38" w:rsidRDefault="00E73BC6" w:rsidP="00E73BC6">
            <w:pPr>
              <w:ind w:hanging="170"/>
            </w:pPr>
            <w:r w:rsidRPr="00940E38">
              <w:t>AASB 107.16(e)</w:t>
            </w:r>
          </w:p>
        </w:tc>
        <w:tc>
          <w:tcPr>
            <w:tcW w:w="5429" w:type="dxa"/>
          </w:tcPr>
          <w:p w14:paraId="3DE382B1"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 xml:space="preserve">Loans granted to other parties </w:t>
            </w:r>
            <w:r w:rsidRPr="00940E38">
              <w:rPr>
                <w:vertAlign w:val="superscript"/>
              </w:rPr>
              <w:t>(d)</w:t>
            </w:r>
          </w:p>
        </w:tc>
        <w:tc>
          <w:tcPr>
            <w:tcW w:w="904" w:type="dxa"/>
          </w:tcPr>
          <w:p w14:paraId="5C19A51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5EDED5D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(390)</w:t>
            </w:r>
          </w:p>
        </w:tc>
        <w:tc>
          <w:tcPr>
            <w:tcW w:w="912" w:type="dxa"/>
          </w:tcPr>
          <w:p w14:paraId="25BF8B2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(277)</w:t>
            </w:r>
          </w:p>
        </w:tc>
      </w:tr>
      <w:tr w:rsidR="00E73BC6" w:rsidRPr="00940E38" w14:paraId="0C10557C"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1C7A75F7" w14:textId="77777777" w:rsidR="00E73BC6" w:rsidRPr="00940E38" w:rsidRDefault="00E73BC6" w:rsidP="00E73BC6">
            <w:pPr>
              <w:ind w:hanging="170"/>
            </w:pPr>
            <w:r w:rsidRPr="00940E38">
              <w:t>AASB 107.16(f)</w:t>
            </w:r>
          </w:p>
        </w:tc>
        <w:tc>
          <w:tcPr>
            <w:tcW w:w="5429" w:type="dxa"/>
          </w:tcPr>
          <w:p w14:paraId="210C40AD"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 xml:space="preserve">Repayments of loans from other parties </w:t>
            </w:r>
            <w:r w:rsidRPr="00940E38">
              <w:rPr>
                <w:vertAlign w:val="superscript"/>
              </w:rPr>
              <w:t>(d)</w:t>
            </w:r>
          </w:p>
        </w:tc>
        <w:tc>
          <w:tcPr>
            <w:tcW w:w="904" w:type="dxa"/>
          </w:tcPr>
          <w:p w14:paraId="6E19EC4F"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738B8D2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78</w:t>
            </w:r>
          </w:p>
        </w:tc>
        <w:tc>
          <w:tcPr>
            <w:tcW w:w="912" w:type="dxa"/>
          </w:tcPr>
          <w:p w14:paraId="4BB223B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140</w:t>
            </w:r>
          </w:p>
        </w:tc>
      </w:tr>
      <w:tr w:rsidR="00E73BC6" w:rsidRPr="00940E38" w14:paraId="25570B45"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69AC2626" w14:textId="77777777" w:rsidR="00E73BC6" w:rsidRPr="00940E38" w:rsidRDefault="00E73BC6" w:rsidP="00E73BC6">
            <w:pPr>
              <w:ind w:hanging="170"/>
            </w:pPr>
          </w:p>
        </w:tc>
        <w:tc>
          <w:tcPr>
            <w:tcW w:w="5429" w:type="dxa"/>
          </w:tcPr>
          <w:p w14:paraId="0C40712D"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Proceeds from disposal of activity</w:t>
            </w:r>
          </w:p>
        </w:tc>
        <w:tc>
          <w:tcPr>
            <w:tcW w:w="904" w:type="dxa"/>
          </w:tcPr>
          <w:p w14:paraId="1F427802"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0E38">
              <w:t>5.7.2</w:t>
            </w:r>
          </w:p>
        </w:tc>
        <w:tc>
          <w:tcPr>
            <w:tcW w:w="896" w:type="dxa"/>
            <w:shd w:val="clear" w:color="auto" w:fill="D9D9D6" w:themeFill="background2"/>
          </w:tcPr>
          <w:p w14:paraId="5402A21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17 795</w:t>
            </w:r>
          </w:p>
        </w:tc>
        <w:tc>
          <w:tcPr>
            <w:tcW w:w="912" w:type="dxa"/>
          </w:tcPr>
          <w:p w14:paraId="0411437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w:t>
            </w:r>
          </w:p>
        </w:tc>
      </w:tr>
      <w:tr w:rsidR="00E73BC6" w:rsidRPr="00940E38" w14:paraId="3A12DA71"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17582F62" w14:textId="77777777" w:rsidR="00E73BC6" w:rsidRPr="00940E38" w:rsidRDefault="00E73BC6" w:rsidP="00E73BC6">
            <w:pPr>
              <w:ind w:hanging="170"/>
            </w:pPr>
          </w:p>
        </w:tc>
        <w:tc>
          <w:tcPr>
            <w:tcW w:w="5429" w:type="dxa"/>
            <w:tcBorders>
              <w:bottom w:val="single" w:sz="6" w:space="0" w:color="auto"/>
            </w:tcBorders>
          </w:tcPr>
          <w:p w14:paraId="2D1E89DC"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Payments for purchase of activity</w:t>
            </w:r>
          </w:p>
        </w:tc>
        <w:tc>
          <w:tcPr>
            <w:tcW w:w="904" w:type="dxa"/>
            <w:tcBorders>
              <w:bottom w:val="single" w:sz="6" w:space="0" w:color="auto"/>
            </w:tcBorders>
          </w:tcPr>
          <w:p w14:paraId="079B8CCD"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D9D9D6" w:themeFill="background2"/>
          </w:tcPr>
          <w:p w14:paraId="757539B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(23 407)</w:t>
            </w:r>
          </w:p>
        </w:tc>
        <w:tc>
          <w:tcPr>
            <w:tcW w:w="912" w:type="dxa"/>
            <w:tcBorders>
              <w:bottom w:val="single" w:sz="6" w:space="0" w:color="auto"/>
            </w:tcBorders>
          </w:tcPr>
          <w:p w14:paraId="2D33DF8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w:t>
            </w:r>
          </w:p>
        </w:tc>
      </w:tr>
      <w:tr w:rsidR="00E73BC6" w:rsidRPr="00940E38" w14:paraId="4411786A"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0052F4D3" w14:textId="77777777" w:rsidR="00E73BC6" w:rsidRPr="00940E38" w:rsidRDefault="00E73BC6" w:rsidP="00E73BC6">
            <w:pPr>
              <w:ind w:hanging="170"/>
            </w:pPr>
          </w:p>
        </w:tc>
        <w:tc>
          <w:tcPr>
            <w:tcW w:w="5429" w:type="dxa"/>
            <w:tcBorders>
              <w:top w:val="single" w:sz="6" w:space="0" w:color="auto"/>
            </w:tcBorders>
          </w:tcPr>
          <w:p w14:paraId="0986F8FB"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Net cash flows from</w:t>
            </w:r>
            <w:proofErr w:type="gramStart"/>
            <w:r w:rsidRPr="00940E38">
              <w:rPr>
                <w:b/>
              </w:rPr>
              <w:t>/(</w:t>
            </w:r>
            <w:proofErr w:type="gramEnd"/>
            <w:r w:rsidRPr="00940E38">
              <w:rPr>
                <w:b/>
              </w:rPr>
              <w:t>used in) investing activities</w:t>
            </w:r>
          </w:p>
        </w:tc>
        <w:tc>
          <w:tcPr>
            <w:tcW w:w="904" w:type="dxa"/>
            <w:tcBorders>
              <w:top w:val="single" w:sz="6" w:space="0" w:color="auto"/>
            </w:tcBorders>
          </w:tcPr>
          <w:p w14:paraId="1A0A5CC0"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tcBorders>
            <w:shd w:val="clear" w:color="auto" w:fill="D9D9D6" w:themeFill="background2"/>
          </w:tcPr>
          <w:p w14:paraId="1A94F00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r w:rsidRPr="00940E38">
              <w:rPr>
                <w:b/>
              </w:rPr>
              <w:t>(25 403)</w:t>
            </w:r>
          </w:p>
        </w:tc>
        <w:tc>
          <w:tcPr>
            <w:tcW w:w="912" w:type="dxa"/>
            <w:tcBorders>
              <w:top w:val="single" w:sz="6" w:space="0" w:color="auto"/>
            </w:tcBorders>
          </w:tcPr>
          <w:p w14:paraId="5EC84525"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r w:rsidRPr="00940E38">
              <w:rPr>
                <w:b/>
              </w:rPr>
              <w:t>(23 124)</w:t>
            </w:r>
          </w:p>
        </w:tc>
      </w:tr>
      <w:tr w:rsidR="00E73BC6" w:rsidRPr="00940E38" w14:paraId="67F2A86D"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6D45661A" w14:textId="77777777" w:rsidR="00E73BC6" w:rsidRPr="00940E38" w:rsidRDefault="00E73BC6" w:rsidP="00E73BC6">
            <w:pPr>
              <w:ind w:hanging="170"/>
            </w:pPr>
            <w:r w:rsidRPr="00940E38">
              <w:t>AASB 107.10</w:t>
            </w:r>
          </w:p>
        </w:tc>
        <w:tc>
          <w:tcPr>
            <w:tcW w:w="5429" w:type="dxa"/>
          </w:tcPr>
          <w:p w14:paraId="1A6AED5B"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940E38">
              <w:rPr>
                <w:b/>
              </w:rPr>
              <w:t>Cash flows from financing activities</w:t>
            </w:r>
          </w:p>
        </w:tc>
        <w:tc>
          <w:tcPr>
            <w:tcW w:w="904" w:type="dxa"/>
          </w:tcPr>
          <w:p w14:paraId="132083EB"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D9D9D6" w:themeFill="background2"/>
          </w:tcPr>
          <w:p w14:paraId="6171894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r w:rsidRPr="00940E38">
              <w:rPr>
                <w:b/>
              </w:rPr>
              <w:t xml:space="preserve"> </w:t>
            </w:r>
          </w:p>
        </w:tc>
        <w:tc>
          <w:tcPr>
            <w:tcW w:w="912" w:type="dxa"/>
          </w:tcPr>
          <w:p w14:paraId="5BABC6B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b/>
              </w:rPr>
            </w:pPr>
            <w:r w:rsidRPr="00940E38">
              <w:rPr>
                <w:b/>
              </w:rPr>
              <w:t xml:space="preserve"> </w:t>
            </w:r>
          </w:p>
        </w:tc>
      </w:tr>
      <w:tr w:rsidR="00E73BC6" w:rsidRPr="00940E38" w14:paraId="535A63E2"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633450E9" w14:textId="77777777" w:rsidR="00E73BC6" w:rsidRPr="00940E38" w:rsidRDefault="00E73BC6" w:rsidP="00E73BC6">
            <w:pPr>
              <w:ind w:hanging="170"/>
            </w:pPr>
          </w:p>
        </w:tc>
        <w:tc>
          <w:tcPr>
            <w:tcW w:w="5429" w:type="dxa"/>
          </w:tcPr>
          <w:p w14:paraId="6910E963"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Cash received from activities transferred in – machinery of government changes</w:t>
            </w:r>
          </w:p>
        </w:tc>
        <w:tc>
          <w:tcPr>
            <w:tcW w:w="904" w:type="dxa"/>
          </w:tcPr>
          <w:p w14:paraId="48D666A3"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642C55BA"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5</w:t>
            </w:r>
          </w:p>
        </w:tc>
        <w:tc>
          <w:tcPr>
            <w:tcW w:w="912" w:type="dxa"/>
          </w:tcPr>
          <w:p w14:paraId="13E1AA9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w:t>
            </w:r>
          </w:p>
        </w:tc>
      </w:tr>
      <w:tr w:rsidR="00E73BC6" w:rsidRPr="00940E38" w14:paraId="6318904C"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4DB6A6B3" w14:textId="77777777" w:rsidR="00E73BC6" w:rsidRPr="00940E38" w:rsidRDefault="00E73BC6" w:rsidP="00E73BC6">
            <w:pPr>
              <w:ind w:hanging="170"/>
            </w:pPr>
          </w:p>
        </w:tc>
        <w:tc>
          <w:tcPr>
            <w:tcW w:w="5429" w:type="dxa"/>
          </w:tcPr>
          <w:p w14:paraId="7325F372"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Cash transferred on activities transferred out – machinery of government changes</w:t>
            </w:r>
          </w:p>
        </w:tc>
        <w:tc>
          <w:tcPr>
            <w:tcW w:w="904" w:type="dxa"/>
          </w:tcPr>
          <w:p w14:paraId="11F95520"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2543781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(3 072)</w:t>
            </w:r>
          </w:p>
        </w:tc>
        <w:tc>
          <w:tcPr>
            <w:tcW w:w="912" w:type="dxa"/>
          </w:tcPr>
          <w:p w14:paraId="28626DBC"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w:t>
            </w:r>
          </w:p>
        </w:tc>
      </w:tr>
      <w:tr w:rsidR="00E73BC6" w:rsidRPr="00940E38" w14:paraId="163637DD"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4064ACFE" w14:textId="77777777" w:rsidR="00E73BC6" w:rsidRPr="00940E38" w:rsidRDefault="00E73BC6" w:rsidP="00E73BC6">
            <w:pPr>
              <w:ind w:hanging="170"/>
            </w:pPr>
          </w:p>
        </w:tc>
        <w:tc>
          <w:tcPr>
            <w:tcW w:w="5429" w:type="dxa"/>
          </w:tcPr>
          <w:p w14:paraId="714D7000"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Owner contributions by State Government – appropriation for capital expenditure purposes</w:t>
            </w:r>
          </w:p>
        </w:tc>
        <w:tc>
          <w:tcPr>
            <w:tcW w:w="904" w:type="dxa"/>
          </w:tcPr>
          <w:p w14:paraId="42CEA723"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0CEEBC5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5 750</w:t>
            </w:r>
          </w:p>
        </w:tc>
        <w:tc>
          <w:tcPr>
            <w:tcW w:w="912" w:type="dxa"/>
          </w:tcPr>
          <w:p w14:paraId="3DBCFCAC"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10 500</w:t>
            </w:r>
          </w:p>
        </w:tc>
      </w:tr>
      <w:tr w:rsidR="00E73BC6" w:rsidRPr="00940E38" w14:paraId="10BB7284"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3909E9E9" w14:textId="77777777" w:rsidR="00E73BC6" w:rsidRPr="00940E38" w:rsidRDefault="00E73BC6" w:rsidP="00E73BC6">
            <w:pPr>
              <w:ind w:hanging="170"/>
            </w:pPr>
            <w:r w:rsidRPr="00940E38">
              <w:t>AASB 107.17(c)</w:t>
            </w:r>
          </w:p>
        </w:tc>
        <w:tc>
          <w:tcPr>
            <w:tcW w:w="5429" w:type="dxa"/>
          </w:tcPr>
          <w:p w14:paraId="4C5F5434"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Proceeds from borrowings</w:t>
            </w:r>
          </w:p>
        </w:tc>
        <w:tc>
          <w:tcPr>
            <w:tcW w:w="904" w:type="dxa"/>
          </w:tcPr>
          <w:p w14:paraId="002E307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0705724A"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34 673</w:t>
            </w:r>
          </w:p>
        </w:tc>
        <w:tc>
          <w:tcPr>
            <w:tcW w:w="912" w:type="dxa"/>
          </w:tcPr>
          <w:p w14:paraId="76FE316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7 455</w:t>
            </w:r>
          </w:p>
        </w:tc>
      </w:tr>
      <w:tr w:rsidR="00E73BC6" w:rsidRPr="00940E38" w14:paraId="156DF0D7"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29B122BA" w14:textId="77777777" w:rsidR="00D30844" w:rsidRDefault="00D30844" w:rsidP="00D30844">
            <w:pPr>
              <w:ind w:hanging="170"/>
            </w:pPr>
            <w:r>
              <w:t>AASB 107.17(d)(e)</w:t>
            </w:r>
          </w:p>
          <w:p w14:paraId="0224FE9C" w14:textId="0B8DFF1B" w:rsidR="00E73BC6" w:rsidRPr="00940E38" w:rsidRDefault="00D30844" w:rsidP="00D30844">
            <w:pPr>
              <w:ind w:hanging="170"/>
            </w:pPr>
            <w:r>
              <w:t>AASB 16.50(a)</w:t>
            </w:r>
          </w:p>
        </w:tc>
        <w:tc>
          <w:tcPr>
            <w:tcW w:w="5429" w:type="dxa"/>
            <w:tcBorders>
              <w:bottom w:val="single" w:sz="6" w:space="0" w:color="auto"/>
            </w:tcBorders>
          </w:tcPr>
          <w:p w14:paraId="6048532D" w14:textId="3FF14DD3" w:rsidR="00E73BC6" w:rsidRPr="00940E38" w:rsidRDefault="00D30844" w:rsidP="00E73BC6">
            <w:pPr>
              <w:jc w:val="left"/>
              <w:cnfStyle w:val="000000000000" w:firstRow="0" w:lastRow="0" w:firstColumn="0" w:lastColumn="0" w:oddVBand="0" w:evenVBand="0" w:oddHBand="0" w:evenHBand="0" w:firstRowFirstColumn="0" w:firstRowLastColumn="0" w:lastRowFirstColumn="0" w:lastRowLastColumn="0"/>
            </w:pPr>
            <w:r w:rsidRPr="00D30844">
              <w:t>Repayment of borrowings and principal portion of lease liabilities (2019:</w:t>
            </w:r>
            <w:r>
              <w:t> </w:t>
            </w:r>
            <w:r w:rsidRPr="00D30844">
              <w:t xml:space="preserve">finance leases) </w:t>
            </w:r>
            <w:r w:rsidRPr="00D30844">
              <w:rPr>
                <w:vertAlign w:val="superscript"/>
              </w:rPr>
              <w:t>(e)</w:t>
            </w:r>
          </w:p>
        </w:tc>
        <w:tc>
          <w:tcPr>
            <w:tcW w:w="904" w:type="dxa"/>
            <w:tcBorders>
              <w:bottom w:val="single" w:sz="6" w:space="0" w:color="auto"/>
            </w:tcBorders>
          </w:tcPr>
          <w:p w14:paraId="51ABE181"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D9D9D6" w:themeFill="background2"/>
          </w:tcPr>
          <w:p w14:paraId="49F701E1" w14:textId="3626FB1B"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pPr>
            <w:r>
              <w:t>(8 896)</w:t>
            </w:r>
          </w:p>
        </w:tc>
        <w:tc>
          <w:tcPr>
            <w:tcW w:w="912" w:type="dxa"/>
            <w:tcBorders>
              <w:bottom w:val="single" w:sz="6" w:space="0" w:color="auto"/>
            </w:tcBorders>
          </w:tcPr>
          <w:p w14:paraId="241003C9" w14:textId="420D5A4A"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(4 </w:t>
            </w:r>
            <w:r w:rsidR="00D30844">
              <w:t>5</w:t>
            </w:r>
            <w:r w:rsidRPr="00940E38">
              <w:t>44)</w:t>
            </w:r>
          </w:p>
        </w:tc>
      </w:tr>
      <w:tr w:rsidR="00E73BC6" w:rsidRPr="00940E38" w14:paraId="323294C9"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35BD3223" w14:textId="77777777" w:rsidR="00E73BC6" w:rsidRPr="00940E38" w:rsidRDefault="00E73BC6" w:rsidP="00E73BC6">
            <w:pPr>
              <w:ind w:hanging="170"/>
            </w:pPr>
          </w:p>
        </w:tc>
        <w:tc>
          <w:tcPr>
            <w:tcW w:w="5429" w:type="dxa"/>
            <w:tcBorders>
              <w:top w:val="single" w:sz="6" w:space="0" w:color="auto"/>
              <w:bottom w:val="single" w:sz="6" w:space="0" w:color="auto"/>
            </w:tcBorders>
          </w:tcPr>
          <w:p w14:paraId="36392DE0"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sz w:val="17"/>
                <w:szCs w:val="17"/>
              </w:rPr>
            </w:pPr>
            <w:r w:rsidRPr="00940E38">
              <w:rPr>
                <w:b/>
              </w:rPr>
              <w:t>Net cash flows from</w:t>
            </w:r>
            <w:proofErr w:type="gramStart"/>
            <w:r w:rsidRPr="00940E38">
              <w:rPr>
                <w:b/>
              </w:rPr>
              <w:t>/(</w:t>
            </w:r>
            <w:proofErr w:type="gramEnd"/>
            <w:r w:rsidRPr="00940E38">
              <w:rPr>
                <w:b/>
              </w:rPr>
              <w:t>used in) financing activities</w:t>
            </w:r>
          </w:p>
        </w:tc>
        <w:tc>
          <w:tcPr>
            <w:tcW w:w="904" w:type="dxa"/>
            <w:tcBorders>
              <w:top w:val="single" w:sz="6" w:space="0" w:color="auto"/>
              <w:bottom w:val="single" w:sz="6" w:space="0" w:color="auto"/>
            </w:tcBorders>
          </w:tcPr>
          <w:p w14:paraId="4AA1B6F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96" w:type="dxa"/>
            <w:tcBorders>
              <w:top w:val="single" w:sz="6" w:space="0" w:color="auto"/>
              <w:bottom w:val="single" w:sz="6" w:space="0" w:color="auto"/>
            </w:tcBorders>
            <w:shd w:val="clear" w:color="auto" w:fill="D9D9D6" w:themeFill="background2"/>
          </w:tcPr>
          <w:p w14:paraId="38F47A8B" w14:textId="5DA7B444"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28 460</w:t>
            </w:r>
          </w:p>
        </w:tc>
        <w:tc>
          <w:tcPr>
            <w:tcW w:w="912" w:type="dxa"/>
            <w:tcBorders>
              <w:top w:val="single" w:sz="6" w:space="0" w:color="auto"/>
              <w:bottom w:val="single" w:sz="6" w:space="0" w:color="auto"/>
            </w:tcBorders>
          </w:tcPr>
          <w:p w14:paraId="160E006A" w14:textId="60C4725F"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13 411</w:t>
            </w:r>
          </w:p>
        </w:tc>
      </w:tr>
      <w:tr w:rsidR="00E73BC6" w:rsidRPr="00940E38" w14:paraId="37406B62"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5982B849" w14:textId="77777777" w:rsidR="00E73BC6" w:rsidRPr="00940E38" w:rsidRDefault="00E73BC6" w:rsidP="00E73BC6">
            <w:pPr>
              <w:ind w:hanging="170"/>
            </w:pPr>
          </w:p>
        </w:tc>
        <w:tc>
          <w:tcPr>
            <w:tcW w:w="5429" w:type="dxa"/>
            <w:tcBorders>
              <w:top w:val="single" w:sz="6" w:space="0" w:color="auto"/>
            </w:tcBorders>
          </w:tcPr>
          <w:p w14:paraId="06E4BD7D"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sz w:val="17"/>
                <w:szCs w:val="17"/>
              </w:rPr>
            </w:pPr>
            <w:r w:rsidRPr="00940E38">
              <w:rPr>
                <w:b/>
              </w:rPr>
              <w:t>Net increase/(decrease) in cash and cash equivalents</w:t>
            </w:r>
          </w:p>
        </w:tc>
        <w:tc>
          <w:tcPr>
            <w:tcW w:w="904" w:type="dxa"/>
            <w:tcBorders>
              <w:top w:val="single" w:sz="6" w:space="0" w:color="auto"/>
            </w:tcBorders>
          </w:tcPr>
          <w:p w14:paraId="10460648"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96" w:type="dxa"/>
            <w:tcBorders>
              <w:top w:val="single" w:sz="6" w:space="0" w:color="auto"/>
            </w:tcBorders>
            <w:shd w:val="clear" w:color="auto" w:fill="D9D9D6" w:themeFill="background2"/>
          </w:tcPr>
          <w:p w14:paraId="696BAF87" w14:textId="1A845E82"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13 582</w:t>
            </w:r>
          </w:p>
        </w:tc>
        <w:tc>
          <w:tcPr>
            <w:tcW w:w="912" w:type="dxa"/>
            <w:tcBorders>
              <w:top w:val="single" w:sz="6" w:space="0" w:color="auto"/>
            </w:tcBorders>
          </w:tcPr>
          <w:p w14:paraId="6339B0CC" w14:textId="73F5BFF9"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26 315</w:t>
            </w:r>
          </w:p>
        </w:tc>
      </w:tr>
      <w:tr w:rsidR="00E73BC6" w:rsidRPr="00940E38" w14:paraId="4FC312CB"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3D64704F" w14:textId="77777777" w:rsidR="00E73BC6" w:rsidRPr="00940E38" w:rsidRDefault="00E73BC6" w:rsidP="00E73BC6">
            <w:pPr>
              <w:ind w:hanging="170"/>
            </w:pPr>
          </w:p>
        </w:tc>
        <w:tc>
          <w:tcPr>
            <w:tcW w:w="5429" w:type="dxa"/>
          </w:tcPr>
          <w:p w14:paraId="51355B25"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Cash and cash equivalents at beginning of financial year</w:t>
            </w:r>
          </w:p>
        </w:tc>
        <w:tc>
          <w:tcPr>
            <w:tcW w:w="904" w:type="dxa"/>
          </w:tcPr>
          <w:p w14:paraId="06F6691F"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D9D9D6" w:themeFill="background2"/>
          </w:tcPr>
          <w:p w14:paraId="362B7319" w14:textId="47B5D376"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pPr>
            <w:r>
              <w:t>61 569</w:t>
            </w:r>
          </w:p>
        </w:tc>
        <w:tc>
          <w:tcPr>
            <w:tcW w:w="912" w:type="dxa"/>
          </w:tcPr>
          <w:p w14:paraId="3BEB5FB2" w14:textId="1613CD87"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pPr>
            <w:r>
              <w:t>35 094</w:t>
            </w:r>
          </w:p>
        </w:tc>
      </w:tr>
      <w:tr w:rsidR="00E73BC6" w:rsidRPr="00940E38" w14:paraId="47A9D925"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09B4DB81" w14:textId="77777777" w:rsidR="00E73BC6" w:rsidRPr="00940E38" w:rsidRDefault="00E73BC6" w:rsidP="00E73BC6">
            <w:pPr>
              <w:ind w:hanging="170"/>
            </w:pPr>
            <w:r w:rsidRPr="00940E38">
              <w:t>AASB 107.28</w:t>
            </w:r>
          </w:p>
        </w:tc>
        <w:tc>
          <w:tcPr>
            <w:tcW w:w="5429" w:type="dxa"/>
            <w:tcBorders>
              <w:bottom w:val="single" w:sz="6" w:space="0" w:color="auto"/>
            </w:tcBorders>
          </w:tcPr>
          <w:p w14:paraId="7A558A99"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40E38">
              <w:t>Effect of exchange rate fluctuations on cash held in foreign currency</w:t>
            </w:r>
          </w:p>
        </w:tc>
        <w:tc>
          <w:tcPr>
            <w:tcW w:w="904" w:type="dxa"/>
            <w:tcBorders>
              <w:bottom w:val="single" w:sz="6" w:space="0" w:color="auto"/>
            </w:tcBorders>
          </w:tcPr>
          <w:p w14:paraId="3EB30C43"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D9D9D6" w:themeFill="background2"/>
          </w:tcPr>
          <w:p w14:paraId="75EA49C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(471)</w:t>
            </w:r>
          </w:p>
        </w:tc>
        <w:tc>
          <w:tcPr>
            <w:tcW w:w="912" w:type="dxa"/>
            <w:tcBorders>
              <w:bottom w:val="single" w:sz="6" w:space="0" w:color="auto"/>
            </w:tcBorders>
          </w:tcPr>
          <w:p w14:paraId="381CE5D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pPr>
            <w:r w:rsidRPr="00940E38">
              <w:t xml:space="preserve"> 160</w:t>
            </w:r>
          </w:p>
        </w:tc>
      </w:tr>
      <w:tr w:rsidR="00E73BC6" w:rsidRPr="00940E38" w14:paraId="431E57C9"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59FC4631" w14:textId="77777777" w:rsidR="00E73BC6" w:rsidRPr="00940E38" w:rsidRDefault="00E73BC6" w:rsidP="00E73BC6">
            <w:pPr>
              <w:ind w:hanging="170"/>
            </w:pPr>
          </w:p>
        </w:tc>
        <w:tc>
          <w:tcPr>
            <w:tcW w:w="5429" w:type="dxa"/>
            <w:tcBorders>
              <w:top w:val="single" w:sz="6" w:space="0" w:color="auto"/>
              <w:bottom w:val="single" w:sz="6" w:space="0" w:color="auto"/>
            </w:tcBorders>
          </w:tcPr>
          <w:p w14:paraId="3E1DB944"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b/>
                <w:sz w:val="17"/>
                <w:szCs w:val="17"/>
              </w:rPr>
            </w:pPr>
            <w:r w:rsidRPr="00940E38">
              <w:rPr>
                <w:b/>
              </w:rPr>
              <w:t>Cash and cash equivalents at end of financial year</w:t>
            </w:r>
          </w:p>
        </w:tc>
        <w:tc>
          <w:tcPr>
            <w:tcW w:w="904" w:type="dxa"/>
            <w:tcBorders>
              <w:top w:val="single" w:sz="6" w:space="0" w:color="auto"/>
              <w:bottom w:val="single" w:sz="6" w:space="0" w:color="auto"/>
            </w:tcBorders>
          </w:tcPr>
          <w:p w14:paraId="15593C06"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0E38">
              <w:t>7.3</w:t>
            </w:r>
          </w:p>
        </w:tc>
        <w:tc>
          <w:tcPr>
            <w:tcW w:w="896" w:type="dxa"/>
            <w:tcBorders>
              <w:top w:val="single" w:sz="6" w:space="0" w:color="auto"/>
              <w:bottom w:val="single" w:sz="6" w:space="0" w:color="auto"/>
            </w:tcBorders>
            <w:shd w:val="clear" w:color="auto" w:fill="D9D9D6" w:themeFill="background2"/>
          </w:tcPr>
          <w:p w14:paraId="1B606F40" w14:textId="72598D01"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74 680</w:t>
            </w:r>
          </w:p>
        </w:tc>
        <w:tc>
          <w:tcPr>
            <w:tcW w:w="912" w:type="dxa"/>
            <w:tcBorders>
              <w:top w:val="single" w:sz="6" w:space="0" w:color="auto"/>
              <w:bottom w:val="single" w:sz="6" w:space="0" w:color="auto"/>
            </w:tcBorders>
          </w:tcPr>
          <w:p w14:paraId="5D989F26" w14:textId="5AA528DE" w:rsidR="00E73BC6" w:rsidRPr="00940E38" w:rsidRDefault="00D30844" w:rsidP="00E73BC6">
            <w:pPr>
              <w:cnfStyle w:val="000000000000" w:firstRow="0" w:lastRow="0" w:firstColumn="0" w:lastColumn="0" w:oddVBand="0" w:evenVBand="0" w:oddHBand="0" w:evenHBand="0" w:firstRowFirstColumn="0" w:firstRowLastColumn="0" w:lastRowFirstColumn="0" w:lastRowLastColumn="0"/>
              <w:rPr>
                <w:b/>
              </w:rPr>
            </w:pPr>
            <w:r>
              <w:rPr>
                <w:b/>
              </w:rPr>
              <w:t>61 569</w:t>
            </w:r>
          </w:p>
        </w:tc>
      </w:tr>
      <w:tr w:rsidR="00E73BC6" w:rsidRPr="00940E38" w14:paraId="5C9D6925" w14:textId="77777777" w:rsidTr="00E73BC6">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14:paraId="7E1A91D5" w14:textId="77777777" w:rsidR="00E73BC6" w:rsidRPr="00940E38" w:rsidRDefault="00E73BC6" w:rsidP="00E73BC6">
            <w:pPr>
              <w:ind w:hanging="170"/>
            </w:pPr>
          </w:p>
        </w:tc>
        <w:tc>
          <w:tcPr>
            <w:tcW w:w="5429" w:type="dxa"/>
            <w:tcBorders>
              <w:top w:val="single" w:sz="6" w:space="0" w:color="auto"/>
              <w:bottom w:val="single" w:sz="12" w:space="0" w:color="auto"/>
            </w:tcBorders>
          </w:tcPr>
          <w:p w14:paraId="5C599416"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sz w:val="17"/>
                <w:szCs w:val="17"/>
              </w:rPr>
            </w:pPr>
            <w:r w:rsidRPr="00940E38">
              <w:t>Non</w:t>
            </w:r>
            <w:r w:rsidRPr="00940E38">
              <w:noBreakHyphen/>
              <w:t>cash transactions</w:t>
            </w:r>
          </w:p>
        </w:tc>
        <w:tc>
          <w:tcPr>
            <w:tcW w:w="904" w:type="dxa"/>
            <w:tcBorders>
              <w:top w:val="single" w:sz="6" w:space="0" w:color="auto"/>
              <w:bottom w:val="single" w:sz="12" w:space="0" w:color="auto"/>
            </w:tcBorders>
          </w:tcPr>
          <w:p w14:paraId="7392E5A2"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0E38">
              <w:t>7.3.2</w:t>
            </w:r>
          </w:p>
        </w:tc>
        <w:tc>
          <w:tcPr>
            <w:tcW w:w="896" w:type="dxa"/>
            <w:tcBorders>
              <w:top w:val="single" w:sz="6" w:space="0" w:color="auto"/>
              <w:bottom w:val="single" w:sz="12" w:space="0" w:color="auto"/>
            </w:tcBorders>
            <w:shd w:val="clear" w:color="auto" w:fill="D9D9D6" w:themeFill="background2"/>
          </w:tcPr>
          <w:p w14:paraId="6580694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sz w:val="17"/>
                <w:szCs w:val="17"/>
              </w:rPr>
            </w:pPr>
            <w:r w:rsidRPr="00940E38">
              <w:rPr>
                <w:sz w:val="17"/>
                <w:szCs w:val="17"/>
              </w:rPr>
              <w:t xml:space="preserve"> </w:t>
            </w:r>
          </w:p>
        </w:tc>
        <w:tc>
          <w:tcPr>
            <w:tcW w:w="912" w:type="dxa"/>
            <w:tcBorders>
              <w:top w:val="single" w:sz="6" w:space="0" w:color="auto"/>
              <w:bottom w:val="single" w:sz="12" w:space="0" w:color="auto"/>
            </w:tcBorders>
          </w:tcPr>
          <w:p w14:paraId="0A543C6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sz w:val="17"/>
                <w:szCs w:val="17"/>
              </w:rPr>
            </w:pPr>
            <w:r w:rsidRPr="00940E38">
              <w:rPr>
                <w:sz w:val="17"/>
                <w:szCs w:val="17"/>
              </w:rPr>
              <w:t xml:space="preserve"> </w:t>
            </w:r>
          </w:p>
        </w:tc>
      </w:tr>
    </w:tbl>
    <w:p w14:paraId="1DD79FB6" w14:textId="77777777" w:rsidR="00E73BC6" w:rsidRPr="00940E38" w:rsidRDefault="00E73BC6" w:rsidP="00E73BC6">
      <w:pPr>
        <w:pStyle w:val="Source"/>
      </w:pPr>
      <w:r w:rsidRPr="00940E38">
        <w:t>The accompanying notes form part of these financial statements.</w:t>
      </w:r>
    </w:p>
    <w:p w14:paraId="7416D8D7" w14:textId="77777777" w:rsidR="00E73BC6" w:rsidRPr="00940E38" w:rsidRDefault="00E73BC6" w:rsidP="00E73BC6">
      <w:pPr>
        <w:pStyle w:val="Note"/>
      </w:pPr>
      <w:r w:rsidRPr="00940E38">
        <w:t>Notes:</w:t>
      </w:r>
    </w:p>
    <w:p w14:paraId="2B899423" w14:textId="77777777" w:rsidR="00E73BC6" w:rsidRPr="00940E38" w:rsidRDefault="00E73BC6" w:rsidP="00E73BC6">
      <w:pPr>
        <w:pStyle w:val="Note"/>
      </w:pPr>
      <w:r w:rsidRPr="00940E38">
        <w:t>(a)</w:t>
      </w:r>
      <w:r w:rsidRPr="00940E38">
        <w:tab/>
        <w:t>‘Dividends received’ is recognised as cash flow from operating activities. In contrast, ‘dividends paid’ is recognised as cash flow from financing activities.</w:t>
      </w:r>
    </w:p>
    <w:p w14:paraId="5804C912" w14:textId="77777777" w:rsidR="00E73BC6" w:rsidRPr="00940E38" w:rsidRDefault="00E73BC6" w:rsidP="00E73BC6">
      <w:pPr>
        <w:pStyle w:val="Note"/>
      </w:pPr>
      <w:r w:rsidRPr="00940E38">
        <w:t>(b)</w:t>
      </w:r>
      <w:r w:rsidRPr="00940E38">
        <w:tab/>
        <w:t>GST paid to the Australian Taxation Office is presented on a net basis.</w:t>
      </w:r>
    </w:p>
    <w:p w14:paraId="4AA2A6E2" w14:textId="77777777" w:rsidR="00E73BC6" w:rsidRPr="00940E38" w:rsidRDefault="00E73BC6" w:rsidP="00E73BC6">
      <w:pPr>
        <w:pStyle w:val="Note"/>
      </w:pPr>
      <w:r w:rsidRPr="00940E38">
        <w:t>(c)</w:t>
      </w:r>
      <w:r w:rsidRPr="00940E38">
        <w:tab/>
        <w:t>Includes equity and debt instruments of other entities and interests in joint ventures, other than for those instruments considered to be cash equivalents and those held for dealing or trading purposes.</w:t>
      </w:r>
    </w:p>
    <w:p w14:paraId="5CE902CB" w14:textId="45A8560C" w:rsidR="00E73BC6" w:rsidRDefault="00E73BC6" w:rsidP="00E73BC6">
      <w:pPr>
        <w:pStyle w:val="Note"/>
      </w:pPr>
      <w:r w:rsidRPr="00940E38">
        <w:t>(d)</w:t>
      </w:r>
      <w:r w:rsidRPr="00940E38">
        <w:tab/>
        <w:t>Includes loans granted to/from entities external to the Department and related entities.</w:t>
      </w:r>
    </w:p>
    <w:p w14:paraId="4CF67E90" w14:textId="77777777" w:rsidR="00D30844" w:rsidRPr="00B47A87" w:rsidRDefault="00D30844" w:rsidP="00D30844">
      <w:pPr>
        <w:pStyle w:val="Note"/>
      </w:pPr>
      <w:r w:rsidRPr="00B47A87">
        <w:t>(e)</w:t>
      </w:r>
      <w:r w:rsidRPr="00B47A87">
        <w:tab/>
      </w:r>
      <w:r w:rsidRPr="00B47A87">
        <w:rPr>
          <w:b/>
          <w:bCs/>
          <w:color w:val="FF0000"/>
        </w:rPr>
        <w:t>[NEW]</w:t>
      </w:r>
      <w:r w:rsidRPr="00B47A87">
        <w:rPr>
          <w:color w:val="FF0000"/>
        </w:rPr>
        <w:t xml:space="preserve"> </w:t>
      </w:r>
      <w:r w:rsidRPr="00B47A87">
        <w:t>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276240BE" w14:textId="77777777" w:rsidR="00D30844" w:rsidRPr="00B47A87" w:rsidRDefault="00D30844" w:rsidP="00D30844">
      <w:pPr>
        <w:pStyle w:val="Note"/>
      </w:pPr>
      <w:r w:rsidRPr="00B47A87">
        <w:t>(f)</w:t>
      </w:r>
      <w:r w:rsidRPr="00B47A87">
        <w:tab/>
      </w:r>
      <w:r w:rsidRPr="00B47A87">
        <w:rPr>
          <w:b/>
          <w:bCs/>
          <w:color w:val="FF0000"/>
        </w:rPr>
        <w:t>[NEW]</w:t>
      </w:r>
      <w:r w:rsidRPr="00B47A87">
        <w:rPr>
          <w:color w:val="FF0000"/>
        </w:rPr>
        <w:t xml:space="preserve"> </w:t>
      </w:r>
      <w:r w:rsidRPr="00B47A87">
        <w:t xml:space="preserve">The 2019 comparative figures have been restated to reflect the adoption of AASB 1059 </w:t>
      </w:r>
      <w:r w:rsidRPr="00D30844">
        <w:rPr>
          <w:i w:val="0"/>
          <w:iCs/>
        </w:rPr>
        <w:t>Service Concession Arrangements: Grantors</w:t>
      </w:r>
      <w:r w:rsidRPr="00B47A87">
        <w:t>.</w:t>
      </w:r>
    </w:p>
    <w:p w14:paraId="65F9DFC7" w14:textId="77777777" w:rsidR="00D30844" w:rsidRPr="00940E38" w:rsidRDefault="00D30844" w:rsidP="00E73BC6">
      <w:pPr>
        <w:pStyle w:val="Note"/>
      </w:pPr>
    </w:p>
    <w:p w14:paraId="721D05A7" w14:textId="77777777" w:rsidR="00E73BC6" w:rsidRPr="00940E38" w:rsidRDefault="00E73BC6" w:rsidP="00E73BC6">
      <w:r w:rsidRPr="00940E38">
        <w:rPr>
          <w:b/>
        </w:rPr>
        <w:br w:type="page"/>
      </w:r>
    </w:p>
    <w:p w14:paraId="5E6EC4B0" w14:textId="77777777" w:rsidR="00E73BC6" w:rsidRPr="00940E38" w:rsidRDefault="00E73BC6" w:rsidP="00E73BC6">
      <w:pPr>
        <w:pStyle w:val="Guidanceheading"/>
        <w:rPr>
          <w:color w:val="auto"/>
        </w:rPr>
      </w:pPr>
      <w:r w:rsidRPr="00940E38">
        <w:lastRenderedPageBreak/>
        <w:t>Guidance – Cash flow statement</w:t>
      </w:r>
    </w:p>
    <w:p w14:paraId="5A7C78DD" w14:textId="77777777" w:rsidR="00E73BC6" w:rsidRPr="00940E38" w:rsidRDefault="00E73BC6" w:rsidP="00E73BC6">
      <w:pPr>
        <w:pStyle w:val="Guidanceheading1"/>
      </w:pPr>
      <w:r w:rsidRPr="00940E38">
        <w:t xml:space="preserve">Reporting cash flows </w:t>
      </w:r>
    </w:p>
    <w:p w14:paraId="7435A9D2" w14:textId="77777777" w:rsidR="00E73BC6" w:rsidRPr="00940E38" w:rsidRDefault="00E73BC6" w:rsidP="00E73BC6">
      <w:pPr>
        <w:pStyle w:val="GuidanceNormal"/>
      </w:pPr>
      <w:r w:rsidRPr="00940E38">
        <w:t xml:space="preserve">An entity presents its cash flows from operating, investing and financing activities in a manner which is most appropriate to its business. </w:t>
      </w:r>
    </w:p>
    <w:p w14:paraId="49C0E0F0" w14:textId="77777777" w:rsidR="00E73BC6" w:rsidRPr="00940E38" w:rsidRDefault="00E73BC6" w:rsidP="00E73BC6">
      <w:pPr>
        <w:pStyle w:val="GuidanceNormal"/>
      </w:pPr>
      <w:r w:rsidRPr="00940E38">
        <w:t xml:space="preserve">Although there are two methods for reporting cash flows, the direct or indirect method. DTF supports the use of the direct method, and this method is adopted for this Model. </w:t>
      </w:r>
      <w:r w:rsidRPr="00940E38">
        <w:rPr>
          <w:rStyle w:val="SourceReference"/>
        </w:rPr>
        <w:t>[AASB 107.11, 107.18]</w:t>
      </w:r>
      <w:r w:rsidRPr="00940E38">
        <w:t xml:space="preserve"> </w:t>
      </w:r>
    </w:p>
    <w:p w14:paraId="07823693" w14:textId="77777777" w:rsidR="00E73BC6" w:rsidRPr="00940E38" w:rsidRDefault="00E73BC6" w:rsidP="00E73BC6">
      <w:pPr>
        <w:pStyle w:val="GuidanceNormal"/>
      </w:pPr>
      <w:r w:rsidRPr="00940E38">
        <w:t xml:space="preserve">Operating activities </w:t>
      </w:r>
      <w:r w:rsidRPr="00940E38">
        <w:rPr>
          <w:rStyle w:val="SourceReference"/>
        </w:rPr>
        <w:t>[AASB 107.14]</w:t>
      </w:r>
      <w:r w:rsidRPr="00940E38">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14:paraId="297461A5" w14:textId="77777777" w:rsidR="00E73BC6" w:rsidRPr="006822E9" w:rsidRDefault="00E73BC6" w:rsidP="00FC71D7">
      <w:pPr>
        <w:pStyle w:val="Guidancealpha"/>
        <w:numPr>
          <w:ilvl w:val="0"/>
          <w:numId w:val="270"/>
        </w:numPr>
      </w:pPr>
      <w:r w:rsidRPr="006822E9">
        <w:t>the sale of goods and the rendering of services;</w:t>
      </w:r>
    </w:p>
    <w:p w14:paraId="70D2D247" w14:textId="77777777" w:rsidR="00E73BC6" w:rsidRPr="006822E9" w:rsidRDefault="00E73BC6" w:rsidP="006822E9">
      <w:pPr>
        <w:pStyle w:val="Guidancealpha"/>
      </w:pPr>
      <w:r w:rsidRPr="006822E9">
        <w:t>royalty, fees, commissions and other income;</w:t>
      </w:r>
    </w:p>
    <w:p w14:paraId="62D9D7BD" w14:textId="77777777" w:rsidR="00E73BC6" w:rsidRPr="006822E9" w:rsidRDefault="00E73BC6" w:rsidP="006822E9">
      <w:pPr>
        <w:pStyle w:val="Guidancealpha"/>
      </w:pPr>
      <w:r w:rsidRPr="006822E9">
        <w:t>payments to suppliers for goods and services, including purchases of inventory;</w:t>
      </w:r>
    </w:p>
    <w:p w14:paraId="5A3667DE" w14:textId="77777777" w:rsidR="00E73BC6" w:rsidRPr="006822E9" w:rsidRDefault="00E73BC6" w:rsidP="006822E9">
      <w:pPr>
        <w:pStyle w:val="Guidancealpha"/>
      </w:pPr>
      <w:r w:rsidRPr="006822E9">
        <w:t>cash payments to and on behalf of employees;</w:t>
      </w:r>
    </w:p>
    <w:p w14:paraId="743B934D" w14:textId="77777777" w:rsidR="00E73BC6" w:rsidRPr="006822E9" w:rsidRDefault="00E73BC6" w:rsidP="006822E9">
      <w:pPr>
        <w:pStyle w:val="Guidancealpha"/>
      </w:pPr>
      <w:r w:rsidRPr="006822E9">
        <w:t>premiums and claims, annuities and other policy benefits (for insurance entities);</w:t>
      </w:r>
    </w:p>
    <w:p w14:paraId="2C8EE124" w14:textId="77777777" w:rsidR="00E73BC6" w:rsidRPr="006822E9" w:rsidRDefault="00E73BC6" w:rsidP="006822E9">
      <w:pPr>
        <w:pStyle w:val="Guidancealpha"/>
      </w:pPr>
      <w:r w:rsidRPr="006822E9">
        <w:t xml:space="preserve">income taxes (only applicable to those entities subject to the National Tax Equivalent Regime); </w:t>
      </w:r>
    </w:p>
    <w:p w14:paraId="005FF8C6" w14:textId="77777777" w:rsidR="00E73BC6" w:rsidRPr="006822E9" w:rsidRDefault="00E73BC6" w:rsidP="006822E9">
      <w:pPr>
        <w:pStyle w:val="Guidancealpha"/>
      </w:pPr>
      <w:r w:rsidRPr="006822E9">
        <w:t xml:space="preserve">contracts held for dealing or trading purposes; </w:t>
      </w:r>
    </w:p>
    <w:p w14:paraId="7CD77D79" w14:textId="77777777" w:rsidR="00E73BC6" w:rsidRPr="006822E9" w:rsidRDefault="00E73BC6" w:rsidP="006822E9">
      <w:pPr>
        <w:pStyle w:val="Guidancealpha"/>
      </w:pPr>
      <w:r w:rsidRPr="006822E9">
        <w:t xml:space="preserve">cash dividends received; and </w:t>
      </w:r>
      <w:r w:rsidRPr="006822E9">
        <w:rPr>
          <w:rStyle w:val="Reference"/>
        </w:rPr>
        <w:t>[FRD 110A]</w:t>
      </w:r>
    </w:p>
    <w:p w14:paraId="71F577FA" w14:textId="77777777" w:rsidR="00E73BC6" w:rsidRPr="006822E9" w:rsidRDefault="00E73BC6" w:rsidP="006822E9">
      <w:pPr>
        <w:pStyle w:val="Guidancealpha"/>
      </w:pPr>
      <w:r w:rsidRPr="006822E9">
        <w:t xml:space="preserve">interest income and expense separately. </w:t>
      </w:r>
      <w:r w:rsidRPr="006822E9">
        <w:rPr>
          <w:rStyle w:val="Reference"/>
        </w:rPr>
        <w:t>[FRD 110A]</w:t>
      </w:r>
    </w:p>
    <w:p w14:paraId="7108A522" w14:textId="77777777" w:rsidR="00E73BC6" w:rsidRPr="00940E38" w:rsidRDefault="00E73BC6" w:rsidP="00E73BC6">
      <w:pPr>
        <w:pStyle w:val="GuidanceNormal"/>
      </w:pPr>
      <w:r w:rsidRPr="00940E38">
        <w:t xml:space="preserve">Investing activities </w:t>
      </w:r>
      <w:r w:rsidRPr="00940E38">
        <w:rPr>
          <w:rStyle w:val="SourceReference"/>
        </w:rPr>
        <w:t>[AASB 107.16]</w:t>
      </w:r>
      <w:r w:rsidRPr="00940E38">
        <w:t xml:space="preserve">: These cash flows are used in acquiring assets (or disposal of those assets) intended to generate future income and cash flows. For cash outflows, unless it gives rise to an asset on the balance sheet, it cannot be classified as part of ‘investing </w:t>
      </w:r>
      <w:proofErr w:type="gramStart"/>
      <w:r w:rsidRPr="00940E38">
        <w:t>activities’</w:t>
      </w:r>
      <w:proofErr w:type="gramEnd"/>
      <w:r w:rsidRPr="00940E38">
        <w:t xml:space="preserve">. For instance, cash expended on research and development activities, can only be disclosed as cash flows from investing activity when the asset is recognised on the balance sheet. </w:t>
      </w:r>
    </w:p>
    <w:p w14:paraId="73B3F82B" w14:textId="77777777" w:rsidR="00E73BC6" w:rsidRPr="00940E38" w:rsidRDefault="00E73BC6" w:rsidP="00E73BC6">
      <w:pPr>
        <w:pStyle w:val="GuidanceNormal"/>
      </w:pPr>
      <w:r w:rsidRPr="00940E38">
        <w:t>Examples of cash flows arising from investing activities are cash inflows (disposals) or cash payments (acquisition) associated with:</w:t>
      </w:r>
    </w:p>
    <w:p w14:paraId="5A447C56" w14:textId="77777777" w:rsidR="00E73BC6" w:rsidRPr="00940E38" w:rsidRDefault="00E73BC6" w:rsidP="00FC71D7">
      <w:pPr>
        <w:pStyle w:val="Guidancealpha"/>
        <w:numPr>
          <w:ilvl w:val="0"/>
          <w:numId w:val="271"/>
        </w:numPr>
      </w:pPr>
      <w:r w:rsidRPr="00940E38">
        <w:t>acquisition (outflow) or disposal (inflow) of property, plant and equipment, intangibles and other long-term assets (including development costs and self-constructed property, plant and equipment); and</w:t>
      </w:r>
    </w:p>
    <w:p w14:paraId="1062CCAE" w14:textId="77777777" w:rsidR="00E73BC6" w:rsidRPr="00940E38" w:rsidRDefault="00E73BC6" w:rsidP="00FC71D7">
      <w:pPr>
        <w:pStyle w:val="Guidancealpha"/>
        <w:numPr>
          <w:ilvl w:val="0"/>
          <w:numId w:val="271"/>
        </w:numPr>
      </w:pPr>
      <w:r w:rsidRPr="00940E38">
        <w:t xml:space="preserve">acquisition (outflow) or disposal (inflow) of equity or debt instruments of other entities and interests in joint ventures. </w:t>
      </w:r>
    </w:p>
    <w:p w14:paraId="3952F618" w14:textId="77777777" w:rsidR="00E73BC6" w:rsidRPr="00940E38" w:rsidRDefault="00E73BC6" w:rsidP="00E73BC6">
      <w:pPr>
        <w:pStyle w:val="GuidanceNormal"/>
      </w:pPr>
      <w:r w:rsidRPr="00940E38">
        <w:t xml:space="preserve">However, if the debt or equity instrument is classified as ‘cash equivalents’ or held for dealing or trading purposes, then these are not recorded as part of ‘investing </w:t>
      </w:r>
      <w:proofErr w:type="gramStart"/>
      <w:r w:rsidRPr="00940E38">
        <w:t>activities’</w:t>
      </w:r>
      <w:proofErr w:type="gramEnd"/>
      <w:r w:rsidRPr="00940E38">
        <w:t>. This includes:</w:t>
      </w:r>
    </w:p>
    <w:p w14:paraId="3EB7CA1D" w14:textId="77777777" w:rsidR="00E73BC6" w:rsidRPr="00940E38" w:rsidRDefault="00E73BC6" w:rsidP="00FC71D7">
      <w:pPr>
        <w:pStyle w:val="Guidancealpha"/>
        <w:numPr>
          <w:ilvl w:val="0"/>
          <w:numId w:val="272"/>
        </w:numPr>
      </w:pPr>
      <w:r w:rsidRPr="00940E38">
        <w:t>cash advances and loans made (outflows) and receipts from the repayment of advances or loans made (inflows) to other parties (unless those advances are made by a financial institution); and</w:t>
      </w:r>
    </w:p>
    <w:p w14:paraId="2BD19ABF" w14:textId="77777777" w:rsidR="00E73BC6" w:rsidRPr="00940E38" w:rsidRDefault="00E73BC6" w:rsidP="00FC71D7">
      <w:pPr>
        <w:pStyle w:val="Guidancealpha"/>
        <w:numPr>
          <w:ilvl w:val="0"/>
          <w:numId w:val="272"/>
        </w:numPr>
      </w:pPr>
      <w:r w:rsidRPr="00940E38">
        <w:t>payments (outflows) or receipts (inflows) associated with futures contracts, forward contracts, option contracts and swap contracts (unless those contracts are classified as ‘held for dealing or trading purposes’, or the payments are classified as financing activities in accordance with the guidance below.</w:t>
      </w:r>
    </w:p>
    <w:p w14:paraId="232A4D8E" w14:textId="77777777" w:rsidR="00E73BC6" w:rsidRPr="00940E38" w:rsidRDefault="00E73BC6" w:rsidP="00E73BC6">
      <w:pPr>
        <w:pStyle w:val="GuidanceNormal"/>
      </w:pPr>
      <w:r w:rsidRPr="00940E38">
        <w:t xml:space="preserve">Financing activities </w:t>
      </w:r>
      <w:r w:rsidRPr="00940E38">
        <w:rPr>
          <w:rStyle w:val="SourceReference"/>
        </w:rPr>
        <w:t>[AASB 107.21, 107.17]</w:t>
      </w:r>
      <w:r w:rsidRPr="00940E38">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14:paraId="28EE14F5" w14:textId="77777777" w:rsidR="00E73BC6" w:rsidRPr="00940E38" w:rsidRDefault="00E73BC6" w:rsidP="00FC71D7">
      <w:pPr>
        <w:pStyle w:val="Guidancealpha"/>
        <w:numPr>
          <w:ilvl w:val="0"/>
          <w:numId w:val="146"/>
        </w:numPr>
      </w:pPr>
      <w:r w:rsidRPr="00940E38">
        <w:t>proceeds from issuing shares or other equity instruments and cash payments to owners to acquire or redeem shares or other equity instruments;</w:t>
      </w:r>
    </w:p>
    <w:p w14:paraId="50A6C2B6" w14:textId="77777777" w:rsidR="00E73BC6" w:rsidRPr="00940E38" w:rsidRDefault="00E73BC6" w:rsidP="00FC71D7">
      <w:pPr>
        <w:pStyle w:val="Guidancealpha"/>
        <w:numPr>
          <w:ilvl w:val="0"/>
          <w:numId w:val="146"/>
        </w:numPr>
      </w:pPr>
      <w:r w:rsidRPr="00940E38">
        <w:t>cash proceeds from issuing debentures, loans, notes, bonds, mortgages and other short or long-term borrowings or repayments of those amounts borrowed; and</w:t>
      </w:r>
    </w:p>
    <w:p w14:paraId="28889370" w14:textId="77777777" w:rsidR="00E73BC6" w:rsidRPr="00940E38" w:rsidRDefault="00E73BC6" w:rsidP="00FC71D7">
      <w:pPr>
        <w:pStyle w:val="Guidancealpha"/>
        <w:numPr>
          <w:ilvl w:val="0"/>
          <w:numId w:val="146"/>
        </w:numPr>
      </w:pPr>
      <w:r w:rsidRPr="00940E38">
        <w:t xml:space="preserve">cash payments by a lessee for the reduction of the outstanding liability relating to </w:t>
      </w:r>
      <w:r w:rsidRPr="008B16A4">
        <w:t>lease</w:t>
      </w:r>
      <w:r>
        <w:t>s</w:t>
      </w:r>
      <w:r w:rsidRPr="00940E38">
        <w:t xml:space="preserve">. </w:t>
      </w:r>
    </w:p>
    <w:p w14:paraId="1A8D08EE" w14:textId="77777777" w:rsidR="00E73BC6" w:rsidRPr="00940E38" w:rsidRDefault="00E73BC6" w:rsidP="00E73BC6">
      <w:pPr>
        <w:pStyle w:val="GuidanceNormal"/>
      </w:pPr>
      <w:r w:rsidRPr="00940E38">
        <w:t>Cash received/transferred out due to machinery of government changes.</w:t>
      </w:r>
    </w:p>
    <w:p w14:paraId="2F9C52C0" w14:textId="77777777" w:rsidR="00E73BC6" w:rsidRPr="00940E38" w:rsidRDefault="00E73BC6" w:rsidP="00E73BC6">
      <w:pPr>
        <w:pStyle w:val="Guidancebottomborder"/>
        <w:rPr>
          <w:color w:val="auto"/>
        </w:rPr>
      </w:pPr>
      <w:r w:rsidRPr="00940E38">
        <w:t>Where applicable, entities should classify ‘cash received from activities transferred in’ and ‘cash transferred from activities transferred out’ due to machinery of government (</w:t>
      </w:r>
      <w:proofErr w:type="spellStart"/>
      <w:r w:rsidRPr="00940E38">
        <w:t>MoG</w:t>
      </w:r>
      <w:proofErr w:type="spellEnd"/>
      <w:r w:rsidRPr="00940E38">
        <w:t xml:space="preserve">) changes under financing activities rather than investing activities. Those two cash flow items are separately disclosed from ‘owner contributions by State Government’ as the former reflects cash flows as a result of </w:t>
      </w:r>
      <w:proofErr w:type="spellStart"/>
      <w:r w:rsidRPr="00940E38">
        <w:t>MoG</w:t>
      </w:r>
      <w:proofErr w:type="spellEnd"/>
      <w:r w:rsidRPr="00940E38">
        <w:t xml:space="preserve"> changes whereas the latter captures appropriations received directly from the State as contributed capital for capital expenditure purposes.</w:t>
      </w:r>
    </w:p>
    <w:p w14:paraId="1B1F63BF" w14:textId="77777777" w:rsidR="00E73BC6" w:rsidRPr="00940E38" w:rsidRDefault="00E73BC6" w:rsidP="00E73BC6"/>
    <w:p w14:paraId="1E42619E" w14:textId="77777777" w:rsidR="00E73BC6" w:rsidRPr="00940E38" w:rsidRDefault="00E73BC6" w:rsidP="00E73BC6">
      <w:r w:rsidRPr="00940E38">
        <w:rPr>
          <w:b/>
        </w:rPr>
        <w:br w:type="page"/>
      </w:r>
    </w:p>
    <w:p w14:paraId="73A7ABF5" w14:textId="77777777" w:rsidR="00E73BC6" w:rsidRPr="00940E38" w:rsidRDefault="00E73BC6" w:rsidP="00E73BC6">
      <w:pPr>
        <w:pStyle w:val="Guidanceheading"/>
        <w:rPr>
          <w:color w:val="auto"/>
        </w:rPr>
      </w:pPr>
      <w:r w:rsidRPr="00940E38">
        <w:lastRenderedPageBreak/>
        <w:t xml:space="preserve">Guidance – Cash flow statement </w:t>
      </w:r>
      <w:r w:rsidRPr="00940E38">
        <w:rPr>
          <w:i/>
        </w:rPr>
        <w:t>(continued)</w:t>
      </w:r>
    </w:p>
    <w:p w14:paraId="027CD3BD" w14:textId="77777777" w:rsidR="00E73BC6" w:rsidRPr="00940E38" w:rsidRDefault="00E73BC6" w:rsidP="00E73BC6">
      <w:pPr>
        <w:pStyle w:val="Guidanceheading1"/>
      </w:pPr>
      <w:r w:rsidRPr="00940E38">
        <w:t xml:space="preserve">Reporting cash flows on a net basis </w:t>
      </w:r>
      <w:r w:rsidRPr="00940E38">
        <w:rPr>
          <w:rStyle w:val="SourceReference"/>
        </w:rPr>
        <w:t>[AASB 107.21 – 107.24]</w:t>
      </w:r>
    </w:p>
    <w:p w14:paraId="09D3A559" w14:textId="77777777" w:rsidR="00E73BC6" w:rsidRPr="00940E38" w:rsidRDefault="00E73BC6" w:rsidP="00E73BC6">
      <w:pPr>
        <w:pStyle w:val="GuidanceNormal"/>
      </w:pPr>
      <w:r w:rsidRPr="00940E38">
        <w:t>Cash inflows and cash outflows shall be reported separately (gross), except when:</w:t>
      </w:r>
    </w:p>
    <w:p w14:paraId="177AF6D7" w14:textId="77777777" w:rsidR="00E73BC6" w:rsidRPr="006822E9" w:rsidRDefault="00E73BC6" w:rsidP="00FC71D7">
      <w:pPr>
        <w:pStyle w:val="Guidancealpha"/>
        <w:numPr>
          <w:ilvl w:val="0"/>
          <w:numId w:val="141"/>
        </w:numPr>
      </w:pPr>
      <w:r w:rsidRPr="006822E9">
        <w:t>cash receipts and payments on behalf of customers when the cash flows reflect the activities of the customer rather than those of the entity; and</w:t>
      </w:r>
    </w:p>
    <w:p w14:paraId="635C66B8" w14:textId="77777777" w:rsidR="00E73BC6" w:rsidRPr="006822E9" w:rsidRDefault="00E73BC6" w:rsidP="00FC71D7">
      <w:pPr>
        <w:pStyle w:val="Guidancealpha"/>
        <w:numPr>
          <w:ilvl w:val="0"/>
          <w:numId w:val="141"/>
        </w:numPr>
      </w:pPr>
      <w:r w:rsidRPr="006822E9">
        <w:t>cash receipts and payments for items in which the turnover is quick, the amounts are large, and the maturities are short.</w:t>
      </w:r>
    </w:p>
    <w:p w14:paraId="6ADD7C84" w14:textId="77777777" w:rsidR="00E73BC6" w:rsidRPr="00940E38" w:rsidRDefault="00E73BC6" w:rsidP="00E73BC6">
      <w:pPr>
        <w:pStyle w:val="GuidanceNormal"/>
      </w:pPr>
      <w:r w:rsidRPr="00940E38">
        <w:t>Cash flows arising from each of the following activities of a financial institution are to be reported on a net basis:</w:t>
      </w:r>
    </w:p>
    <w:p w14:paraId="4DFECA0A" w14:textId="77777777" w:rsidR="00E73BC6" w:rsidRPr="00940E38" w:rsidRDefault="00E73BC6" w:rsidP="00FC71D7">
      <w:pPr>
        <w:pStyle w:val="Guidancealpha"/>
        <w:numPr>
          <w:ilvl w:val="0"/>
          <w:numId w:val="147"/>
        </w:numPr>
      </w:pPr>
      <w:r w:rsidRPr="00940E38">
        <w:t>cash receipts and payments for the acceptance and repayment of deposits with a fixed maturity date;</w:t>
      </w:r>
    </w:p>
    <w:p w14:paraId="4299C5AA" w14:textId="77777777" w:rsidR="00E73BC6" w:rsidRPr="00940E38" w:rsidRDefault="00E73BC6" w:rsidP="00FC71D7">
      <w:pPr>
        <w:pStyle w:val="Guidancealpha"/>
        <w:numPr>
          <w:ilvl w:val="0"/>
          <w:numId w:val="146"/>
        </w:numPr>
      </w:pPr>
      <w:r w:rsidRPr="00940E38">
        <w:t>the placement of deposits with and withdrawal of deposits from other financial institutions; and</w:t>
      </w:r>
    </w:p>
    <w:p w14:paraId="2040D10B" w14:textId="77777777" w:rsidR="00E73BC6" w:rsidRPr="00940E38" w:rsidRDefault="00E73BC6" w:rsidP="00FC71D7">
      <w:pPr>
        <w:pStyle w:val="Guidancealpha"/>
        <w:numPr>
          <w:ilvl w:val="0"/>
          <w:numId w:val="146"/>
        </w:numPr>
      </w:pPr>
      <w:r w:rsidRPr="00940E38">
        <w:t>cash advances and loans made to customers and the repayment of those advances and loans.</w:t>
      </w:r>
    </w:p>
    <w:p w14:paraId="71A05501" w14:textId="77777777" w:rsidR="00E73BC6" w:rsidRPr="00940E38" w:rsidRDefault="00E73BC6" w:rsidP="00E73BC6">
      <w:pPr>
        <w:pStyle w:val="Guidanceheading1"/>
      </w:pPr>
      <w:r w:rsidRPr="00940E38">
        <w:t xml:space="preserve">Investments in subsidiaries (at cost), associates and joint ventures (using the equity method) </w:t>
      </w:r>
      <w:r w:rsidRPr="00940E38">
        <w:br/>
      </w:r>
      <w:r w:rsidRPr="00940E38">
        <w:rPr>
          <w:rStyle w:val="SourceReference"/>
        </w:rPr>
        <w:t>[AASB 107.37 and 107.38]</w:t>
      </w:r>
    </w:p>
    <w:p w14:paraId="2EEA088B" w14:textId="77777777" w:rsidR="00E73BC6" w:rsidRPr="00940E38" w:rsidRDefault="00E73BC6" w:rsidP="00E73BC6">
      <w:pPr>
        <w:pStyle w:val="GuidanceNormal"/>
      </w:pPr>
      <w:r w:rsidRPr="00940E38">
        <w:t xml:space="preserve">The cash flow statement should reflect the cash flows between the investor and either the equity accounted or the cost accounted investments. For example, where the investment is reported using the equity method, the cash flow statement of the investor reflects investments, distributions and other payments or receipts between the investor and the associate or joint venture. </w:t>
      </w:r>
    </w:p>
    <w:p w14:paraId="635675AA" w14:textId="77777777" w:rsidR="00E73BC6" w:rsidRPr="00940E38" w:rsidRDefault="00E73BC6" w:rsidP="00E73BC6">
      <w:pPr>
        <w:pStyle w:val="Guidancebottomborder"/>
        <w:rPr>
          <w:color w:val="auto"/>
        </w:rPr>
      </w:pPr>
      <w:r w:rsidRPr="00940E38">
        <w:rPr>
          <w:b/>
        </w:rPr>
        <w:t>Non-cash transactions</w:t>
      </w:r>
      <w:r w:rsidRPr="00940E38">
        <w:t xml:space="preserve"> </w:t>
      </w:r>
      <w:r w:rsidRPr="00940E38">
        <w:rPr>
          <w:rStyle w:val="SourceReference"/>
        </w:rPr>
        <w:t>[AASB 107.43]</w:t>
      </w:r>
      <w:r w:rsidRPr="00940E38">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14:paraId="06ECEB4E" w14:textId="77777777" w:rsidR="00E73BC6" w:rsidRPr="00940E38" w:rsidRDefault="00E73BC6" w:rsidP="00E73BC6">
      <w:pPr>
        <w:keepLines w:val="0"/>
      </w:pPr>
    </w:p>
    <w:p w14:paraId="4A0BBC11" w14:textId="77777777" w:rsidR="00E73BC6" w:rsidRPr="00940E38" w:rsidRDefault="00E73BC6" w:rsidP="00E73BC6">
      <w:pPr>
        <w:keepLines w:val="0"/>
        <w:sectPr w:rsidR="00E73BC6" w:rsidRPr="00940E38" w:rsidSect="00E73BC6">
          <w:headerReference w:type="even" r:id="rId106"/>
          <w:headerReference w:type="default" r:id="rId107"/>
          <w:footerReference w:type="even" r:id="rId108"/>
          <w:headerReference w:type="first" r:id="rId109"/>
          <w:footerReference w:type="first" r:id="rId110"/>
          <w:pgSz w:w="11906" w:h="16838" w:code="9"/>
          <w:pgMar w:top="1134" w:right="1134" w:bottom="1134" w:left="1134" w:header="624" w:footer="567" w:gutter="0"/>
          <w:cols w:sep="1" w:space="567"/>
          <w:titlePg/>
          <w:docGrid w:linePitch="360"/>
        </w:sectPr>
      </w:pPr>
    </w:p>
    <w:p w14:paraId="3F3AC2E0" w14:textId="77777777" w:rsidR="00E73BC6" w:rsidRPr="00940E38" w:rsidRDefault="00E73BC6" w:rsidP="00FA656D">
      <w:pPr>
        <w:pStyle w:val="Heading20"/>
      </w:pPr>
      <w:bookmarkStart w:id="215" w:name="SOCIE"/>
      <w:bookmarkStart w:id="216" w:name="_Toc477967530"/>
      <w:r w:rsidRPr="00940E38">
        <w:lastRenderedPageBreak/>
        <w:t>Statement of changes in equity</w:t>
      </w:r>
      <w:bookmarkEnd w:id="215"/>
      <w:bookmarkEnd w:id="216"/>
    </w:p>
    <w:p w14:paraId="4C52D807" w14:textId="77777777" w:rsidR="00E73BC6" w:rsidRDefault="00E73BC6" w:rsidP="00E73BC6">
      <w:pPr>
        <w:pStyle w:val="TableHeading"/>
      </w:pPr>
      <w:r w:rsidRPr="00940E38">
        <w:t>For the financial year ended 30 June 20</w:t>
      </w:r>
      <w:r>
        <w:t>20</w:t>
      </w:r>
      <w:r w:rsidRPr="00940E38">
        <w:tab/>
      </w:r>
      <w:r w:rsidRPr="00940E38">
        <w:tab/>
        <w:t>($ thousand)</w:t>
      </w:r>
    </w:p>
    <w:tbl>
      <w:tblPr>
        <w:tblStyle w:val="ModelReportFinancialTable"/>
        <w:tblW w:w="14702" w:type="dxa"/>
        <w:tblLayout w:type="fixed"/>
        <w:tblLook w:val="04E0" w:firstRow="1" w:lastRow="1" w:firstColumn="1" w:lastColumn="0" w:noHBand="0" w:noVBand="1"/>
      </w:tblPr>
      <w:tblGrid>
        <w:gridCol w:w="1333"/>
        <w:gridCol w:w="3969"/>
        <w:gridCol w:w="567"/>
        <w:gridCol w:w="992"/>
        <w:gridCol w:w="1418"/>
        <w:gridCol w:w="1701"/>
        <w:gridCol w:w="1717"/>
        <w:gridCol w:w="1061"/>
        <w:gridCol w:w="1083"/>
        <w:gridCol w:w="861"/>
      </w:tblGrid>
      <w:tr w:rsidR="00E73BC6" w:rsidRPr="009E2BCC" w14:paraId="73CA5D8B"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3" w:type="dxa"/>
            <w:hideMark/>
          </w:tcPr>
          <w:p w14:paraId="2136576A" w14:textId="77777777" w:rsidR="00E73BC6" w:rsidRPr="009E2BCC" w:rsidRDefault="00E73BC6" w:rsidP="00E73BC6">
            <w:pPr>
              <w:ind w:left="0"/>
            </w:pPr>
            <w:r w:rsidRPr="009E2BCC">
              <w:t>Source reference</w:t>
            </w:r>
            <w:r w:rsidRPr="009E2BCC">
              <w:br/>
              <w:t>AASB 101.106(d)</w:t>
            </w:r>
          </w:p>
        </w:tc>
        <w:tc>
          <w:tcPr>
            <w:tcW w:w="3969" w:type="dxa"/>
            <w:hideMark/>
          </w:tcPr>
          <w:p w14:paraId="3CC4534D" w14:textId="77777777" w:rsidR="00E73BC6" w:rsidRPr="009E2BCC" w:rsidRDefault="00E73BC6" w:rsidP="00E73BC6">
            <w:pPr>
              <w:jc w:val="left"/>
              <w:cnfStyle w:val="100000000000" w:firstRow="1" w:lastRow="0" w:firstColumn="0" w:lastColumn="0" w:oddVBand="0" w:evenVBand="0" w:oddHBand="0" w:evenHBand="0" w:firstRowFirstColumn="0" w:firstRowLastColumn="0" w:lastRowFirstColumn="0" w:lastRowLastColumn="0"/>
            </w:pPr>
            <w:r w:rsidRPr="009E2BCC">
              <w:t>For illustrative purposes only</w:t>
            </w:r>
          </w:p>
        </w:tc>
        <w:tc>
          <w:tcPr>
            <w:tcW w:w="567" w:type="dxa"/>
            <w:hideMark/>
          </w:tcPr>
          <w:p w14:paraId="52BC89FD" w14:textId="77777777" w:rsidR="00E73BC6" w:rsidRPr="009E2BCC" w:rsidRDefault="00E73BC6" w:rsidP="00E73BC6">
            <w:pPr>
              <w:ind w:left="0" w:firstLine="0"/>
              <w:jc w:val="center"/>
              <w:cnfStyle w:val="100000000000" w:firstRow="1" w:lastRow="0" w:firstColumn="0" w:lastColumn="0" w:oddVBand="0" w:evenVBand="0" w:oddHBand="0" w:evenHBand="0" w:firstRowFirstColumn="0" w:firstRowLastColumn="0" w:lastRowFirstColumn="0" w:lastRowLastColumn="0"/>
            </w:pPr>
            <w:r w:rsidRPr="009E2BCC">
              <w:t>Notes</w:t>
            </w:r>
          </w:p>
        </w:tc>
        <w:tc>
          <w:tcPr>
            <w:tcW w:w="992" w:type="dxa"/>
            <w:hideMark/>
          </w:tcPr>
          <w:p w14:paraId="260680A9" w14:textId="77777777" w:rsidR="00E73BC6" w:rsidRPr="009E2BCC"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E2BCC">
              <w:t>Physical asset revaluation surplus</w:t>
            </w:r>
          </w:p>
        </w:tc>
        <w:tc>
          <w:tcPr>
            <w:tcW w:w="1418" w:type="dxa"/>
            <w:hideMark/>
          </w:tcPr>
          <w:p w14:paraId="62828D63" w14:textId="77777777" w:rsidR="00E73BC6" w:rsidRPr="009E2BCC"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E2BCC">
              <w:t>Available for sale financial asset revaluation surplus</w:t>
            </w:r>
          </w:p>
        </w:tc>
        <w:tc>
          <w:tcPr>
            <w:tcW w:w="1701" w:type="dxa"/>
            <w:hideMark/>
          </w:tcPr>
          <w:p w14:paraId="4576FF6F" w14:textId="77777777" w:rsidR="00E73BC6" w:rsidRPr="009E2BCC"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E2BCC">
              <w:t>Financial assets at fair value through other comprehensive income revaluation reserve</w:t>
            </w:r>
          </w:p>
        </w:tc>
        <w:tc>
          <w:tcPr>
            <w:tcW w:w="1717" w:type="dxa"/>
            <w:hideMark/>
          </w:tcPr>
          <w:p w14:paraId="01321175" w14:textId="77777777" w:rsidR="00E73BC6" w:rsidRPr="009E2BCC"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E2BCC">
              <w:t>Own credit risk revaluation reserve relating to financial liabilities designated at fair value through profit or loss</w:t>
            </w:r>
          </w:p>
        </w:tc>
        <w:tc>
          <w:tcPr>
            <w:tcW w:w="1061" w:type="dxa"/>
            <w:hideMark/>
          </w:tcPr>
          <w:p w14:paraId="78D45798" w14:textId="77777777" w:rsidR="00E73BC6" w:rsidRPr="009E2BCC"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E2BCC">
              <w:t>Accumulated surplus</w:t>
            </w:r>
          </w:p>
        </w:tc>
        <w:tc>
          <w:tcPr>
            <w:tcW w:w="1083" w:type="dxa"/>
            <w:hideMark/>
          </w:tcPr>
          <w:p w14:paraId="053154DD" w14:textId="77777777" w:rsidR="00E73BC6" w:rsidRPr="009E2BCC"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E2BCC">
              <w:t>Contributions by owner</w:t>
            </w:r>
          </w:p>
        </w:tc>
        <w:tc>
          <w:tcPr>
            <w:tcW w:w="861" w:type="dxa"/>
            <w:hideMark/>
          </w:tcPr>
          <w:p w14:paraId="50915DDA" w14:textId="77777777" w:rsidR="00E73BC6" w:rsidRPr="009E2BCC"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E2BCC">
              <w:t>Total</w:t>
            </w:r>
          </w:p>
        </w:tc>
      </w:tr>
      <w:tr w:rsidR="00E73BC6" w:rsidRPr="009E2BCC" w14:paraId="333936DD"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3573862C" w14:textId="77777777" w:rsidR="00E73BC6" w:rsidRPr="009E2BCC" w:rsidRDefault="00E73BC6" w:rsidP="00E73BC6">
            <w:pPr>
              <w:ind w:left="0"/>
            </w:pPr>
          </w:p>
        </w:tc>
        <w:tc>
          <w:tcPr>
            <w:tcW w:w="3969" w:type="dxa"/>
            <w:hideMark/>
          </w:tcPr>
          <w:p w14:paraId="2BEF1662"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9E2BCC">
              <w:rPr>
                <w:b/>
                <w:bCs/>
              </w:rPr>
              <w:t xml:space="preserve">Balance at 1 July 2018 </w:t>
            </w:r>
            <w:r w:rsidRPr="009E2BCC">
              <w:rPr>
                <w:b/>
                <w:bCs/>
                <w:vertAlign w:val="superscript"/>
              </w:rPr>
              <w:t>(a)</w:t>
            </w:r>
          </w:p>
        </w:tc>
        <w:tc>
          <w:tcPr>
            <w:tcW w:w="567" w:type="dxa"/>
            <w:hideMark/>
          </w:tcPr>
          <w:p w14:paraId="0E3A839F"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92" w:type="dxa"/>
            <w:hideMark/>
          </w:tcPr>
          <w:p w14:paraId="75D83251"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2 626</w:t>
            </w:r>
          </w:p>
        </w:tc>
        <w:tc>
          <w:tcPr>
            <w:tcW w:w="1418" w:type="dxa"/>
            <w:hideMark/>
          </w:tcPr>
          <w:p w14:paraId="020F392D"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1D112E9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1 723</w:t>
            </w:r>
          </w:p>
        </w:tc>
        <w:tc>
          <w:tcPr>
            <w:tcW w:w="1717" w:type="dxa"/>
            <w:hideMark/>
          </w:tcPr>
          <w:p w14:paraId="373630E1"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34FDEB2D" w14:textId="48562453"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5</w:t>
            </w:r>
            <w:r w:rsidR="00014981">
              <w:t>6 233</w:t>
            </w:r>
          </w:p>
        </w:tc>
        <w:tc>
          <w:tcPr>
            <w:tcW w:w="1083" w:type="dxa"/>
            <w:hideMark/>
          </w:tcPr>
          <w:p w14:paraId="0C33E31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27 845</w:t>
            </w:r>
          </w:p>
        </w:tc>
        <w:tc>
          <w:tcPr>
            <w:tcW w:w="861" w:type="dxa"/>
            <w:hideMark/>
          </w:tcPr>
          <w:p w14:paraId="3D9C60C5" w14:textId="2BBC6868" w:rsidR="00E73BC6" w:rsidRPr="009E2BCC" w:rsidRDefault="00DC2BE0" w:rsidP="00E73BC6">
            <w:pPr>
              <w:ind w:left="0" w:firstLine="0"/>
              <w:cnfStyle w:val="000000000000" w:firstRow="0" w:lastRow="0" w:firstColumn="0" w:lastColumn="0" w:oddVBand="0" w:evenVBand="0" w:oddHBand="0" w:evenHBand="0" w:firstRowFirstColumn="0" w:firstRowLastColumn="0" w:lastRowFirstColumn="0" w:lastRowLastColumn="0"/>
            </w:pPr>
            <w:r>
              <w:t>88 427</w:t>
            </w:r>
          </w:p>
        </w:tc>
      </w:tr>
      <w:tr w:rsidR="00E73BC6" w:rsidRPr="009E2BCC" w14:paraId="3E247F37"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34FA9932" w14:textId="77777777" w:rsidR="00E73BC6" w:rsidRPr="009E2BCC" w:rsidRDefault="00E73BC6" w:rsidP="00E73BC6">
            <w:pPr>
              <w:ind w:left="0"/>
            </w:pPr>
          </w:p>
        </w:tc>
        <w:tc>
          <w:tcPr>
            <w:tcW w:w="3969" w:type="dxa"/>
            <w:hideMark/>
          </w:tcPr>
          <w:p w14:paraId="0CD3F5FF"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Net result for the year</w:t>
            </w:r>
          </w:p>
        </w:tc>
        <w:tc>
          <w:tcPr>
            <w:tcW w:w="567" w:type="dxa"/>
            <w:hideMark/>
          </w:tcPr>
          <w:p w14:paraId="3A910184"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92" w:type="dxa"/>
            <w:hideMark/>
          </w:tcPr>
          <w:p w14:paraId="67F40289"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418" w:type="dxa"/>
            <w:hideMark/>
          </w:tcPr>
          <w:p w14:paraId="17123CF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31B927C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273877B5"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3C550FE1"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t>10 104</w:t>
            </w:r>
          </w:p>
        </w:tc>
        <w:tc>
          <w:tcPr>
            <w:tcW w:w="1083" w:type="dxa"/>
            <w:hideMark/>
          </w:tcPr>
          <w:p w14:paraId="264EFC4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861" w:type="dxa"/>
            <w:hideMark/>
          </w:tcPr>
          <w:p w14:paraId="3F3061CB" w14:textId="75FE38F7" w:rsidR="00E73BC6" w:rsidRPr="009E2BCC" w:rsidRDefault="00DC2BE0" w:rsidP="00E73BC6">
            <w:pPr>
              <w:ind w:left="0" w:firstLine="0"/>
              <w:cnfStyle w:val="000000000000" w:firstRow="0" w:lastRow="0" w:firstColumn="0" w:lastColumn="0" w:oddVBand="0" w:evenVBand="0" w:oddHBand="0" w:evenHBand="0" w:firstRowFirstColumn="0" w:firstRowLastColumn="0" w:lastRowFirstColumn="0" w:lastRowLastColumn="0"/>
            </w:pPr>
            <w:r>
              <w:t>10 104</w:t>
            </w:r>
          </w:p>
        </w:tc>
      </w:tr>
      <w:tr w:rsidR="00E73BC6" w:rsidRPr="009E2BCC" w14:paraId="25A2E9C1"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19312BFD" w14:textId="77777777" w:rsidR="00E73BC6" w:rsidRPr="009E2BCC" w:rsidRDefault="00E73BC6" w:rsidP="00E73BC6">
            <w:pPr>
              <w:ind w:left="0"/>
            </w:pPr>
          </w:p>
        </w:tc>
        <w:tc>
          <w:tcPr>
            <w:tcW w:w="3969" w:type="dxa"/>
            <w:hideMark/>
          </w:tcPr>
          <w:p w14:paraId="0E713592"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Other comprehensive income for the year</w:t>
            </w:r>
          </w:p>
        </w:tc>
        <w:tc>
          <w:tcPr>
            <w:tcW w:w="567" w:type="dxa"/>
            <w:hideMark/>
          </w:tcPr>
          <w:p w14:paraId="2820DF68"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9.4</w:t>
            </w:r>
          </w:p>
        </w:tc>
        <w:tc>
          <w:tcPr>
            <w:tcW w:w="992" w:type="dxa"/>
            <w:hideMark/>
          </w:tcPr>
          <w:p w14:paraId="1027698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2 955</w:t>
            </w:r>
          </w:p>
        </w:tc>
        <w:tc>
          <w:tcPr>
            <w:tcW w:w="1418" w:type="dxa"/>
            <w:hideMark/>
          </w:tcPr>
          <w:p w14:paraId="53093F15"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24C5E1F2"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5679C82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19010FD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83" w:type="dxa"/>
            <w:hideMark/>
          </w:tcPr>
          <w:p w14:paraId="58CA3686"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861" w:type="dxa"/>
            <w:hideMark/>
          </w:tcPr>
          <w:p w14:paraId="609A9715"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2 955</w:t>
            </w:r>
          </w:p>
        </w:tc>
      </w:tr>
      <w:tr w:rsidR="00E73BC6" w:rsidRPr="009E2BCC" w14:paraId="5F9D2E03"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75EE64E1" w14:textId="77777777" w:rsidR="00E73BC6" w:rsidRPr="009E2BCC" w:rsidRDefault="00E73BC6" w:rsidP="00E73BC6">
            <w:pPr>
              <w:ind w:left="0"/>
            </w:pPr>
          </w:p>
        </w:tc>
        <w:tc>
          <w:tcPr>
            <w:tcW w:w="3969" w:type="dxa"/>
            <w:hideMark/>
          </w:tcPr>
          <w:p w14:paraId="55A10EC9"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Transfer to accumulated surplus</w:t>
            </w:r>
          </w:p>
        </w:tc>
        <w:tc>
          <w:tcPr>
            <w:tcW w:w="567" w:type="dxa"/>
            <w:hideMark/>
          </w:tcPr>
          <w:p w14:paraId="1EC12963"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9.4</w:t>
            </w:r>
          </w:p>
        </w:tc>
        <w:tc>
          <w:tcPr>
            <w:tcW w:w="992" w:type="dxa"/>
            <w:hideMark/>
          </w:tcPr>
          <w:p w14:paraId="735D71C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(1 822)</w:t>
            </w:r>
          </w:p>
        </w:tc>
        <w:tc>
          <w:tcPr>
            <w:tcW w:w="1418" w:type="dxa"/>
            <w:hideMark/>
          </w:tcPr>
          <w:p w14:paraId="62E410E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62694DC0"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7CD8A4CD"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1E37357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1 822</w:t>
            </w:r>
          </w:p>
        </w:tc>
        <w:tc>
          <w:tcPr>
            <w:tcW w:w="1083" w:type="dxa"/>
            <w:hideMark/>
          </w:tcPr>
          <w:p w14:paraId="470A42A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861" w:type="dxa"/>
            <w:hideMark/>
          </w:tcPr>
          <w:p w14:paraId="6FAD1F7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r>
      <w:tr w:rsidR="00E73BC6" w:rsidRPr="009E2BCC" w14:paraId="001D7CC7"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2BFB06D4" w14:textId="77777777" w:rsidR="00E73BC6" w:rsidRPr="009E2BCC" w:rsidRDefault="00E73BC6" w:rsidP="00E73BC6">
            <w:pPr>
              <w:ind w:left="0"/>
            </w:pPr>
          </w:p>
        </w:tc>
        <w:tc>
          <w:tcPr>
            <w:tcW w:w="3969" w:type="dxa"/>
            <w:tcBorders>
              <w:bottom w:val="single" w:sz="6" w:space="0" w:color="auto"/>
            </w:tcBorders>
            <w:hideMark/>
          </w:tcPr>
          <w:p w14:paraId="5841AF68"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Capital appropriations</w:t>
            </w:r>
          </w:p>
        </w:tc>
        <w:tc>
          <w:tcPr>
            <w:tcW w:w="567" w:type="dxa"/>
            <w:tcBorders>
              <w:bottom w:val="single" w:sz="6" w:space="0" w:color="auto"/>
            </w:tcBorders>
            <w:hideMark/>
          </w:tcPr>
          <w:p w14:paraId="6AF3120E"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2.3</w:t>
            </w:r>
          </w:p>
        </w:tc>
        <w:tc>
          <w:tcPr>
            <w:tcW w:w="992" w:type="dxa"/>
            <w:tcBorders>
              <w:bottom w:val="single" w:sz="6" w:space="0" w:color="auto"/>
            </w:tcBorders>
            <w:hideMark/>
          </w:tcPr>
          <w:p w14:paraId="0A0884C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418" w:type="dxa"/>
            <w:tcBorders>
              <w:bottom w:val="single" w:sz="6" w:space="0" w:color="auto"/>
            </w:tcBorders>
            <w:hideMark/>
          </w:tcPr>
          <w:p w14:paraId="03DB3432"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tcBorders>
              <w:bottom w:val="single" w:sz="6" w:space="0" w:color="auto"/>
            </w:tcBorders>
            <w:hideMark/>
          </w:tcPr>
          <w:p w14:paraId="0B6E0A7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tcBorders>
              <w:bottom w:val="single" w:sz="6" w:space="0" w:color="auto"/>
            </w:tcBorders>
            <w:hideMark/>
          </w:tcPr>
          <w:p w14:paraId="1794B986"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tcBorders>
              <w:bottom w:val="single" w:sz="6" w:space="0" w:color="auto"/>
            </w:tcBorders>
            <w:hideMark/>
          </w:tcPr>
          <w:p w14:paraId="3F9DFCE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83" w:type="dxa"/>
            <w:tcBorders>
              <w:bottom w:val="single" w:sz="6" w:space="0" w:color="auto"/>
            </w:tcBorders>
            <w:hideMark/>
          </w:tcPr>
          <w:p w14:paraId="2AFD199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10 500</w:t>
            </w:r>
          </w:p>
        </w:tc>
        <w:tc>
          <w:tcPr>
            <w:tcW w:w="861" w:type="dxa"/>
            <w:tcBorders>
              <w:bottom w:val="single" w:sz="6" w:space="0" w:color="auto"/>
            </w:tcBorders>
            <w:hideMark/>
          </w:tcPr>
          <w:p w14:paraId="4ACB9B9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10 500</w:t>
            </w:r>
          </w:p>
        </w:tc>
      </w:tr>
      <w:tr w:rsidR="00E73BC6" w:rsidRPr="009E2BCC" w14:paraId="700934A2"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06488E40" w14:textId="77777777" w:rsidR="00E73BC6" w:rsidRPr="009E2BCC" w:rsidRDefault="00E73BC6" w:rsidP="00E73BC6">
            <w:pPr>
              <w:ind w:left="0"/>
            </w:pPr>
          </w:p>
        </w:tc>
        <w:tc>
          <w:tcPr>
            <w:tcW w:w="3969" w:type="dxa"/>
            <w:tcBorders>
              <w:top w:val="single" w:sz="6" w:space="0" w:color="auto"/>
              <w:bottom w:val="single" w:sz="6" w:space="0" w:color="auto"/>
            </w:tcBorders>
            <w:hideMark/>
          </w:tcPr>
          <w:p w14:paraId="2885EA52"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9E2BCC">
              <w:rPr>
                <w:b/>
                <w:bCs/>
              </w:rPr>
              <w:t xml:space="preserve">Balance at 30 June 2019 </w:t>
            </w:r>
            <w:r>
              <w:rPr>
                <w:b/>
                <w:bCs/>
              </w:rPr>
              <w:br/>
            </w:r>
            <w:r w:rsidRPr="009E2BCC">
              <w:rPr>
                <w:b/>
                <w:bCs/>
              </w:rPr>
              <w:t>(Before new accounting standards)</w:t>
            </w:r>
          </w:p>
        </w:tc>
        <w:tc>
          <w:tcPr>
            <w:tcW w:w="567" w:type="dxa"/>
            <w:tcBorders>
              <w:top w:val="single" w:sz="6" w:space="0" w:color="auto"/>
              <w:bottom w:val="single" w:sz="6" w:space="0" w:color="auto"/>
            </w:tcBorders>
            <w:hideMark/>
          </w:tcPr>
          <w:p w14:paraId="347B0F10"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bottom w:val="single" w:sz="6" w:space="0" w:color="auto"/>
            </w:tcBorders>
            <w:hideMark/>
          </w:tcPr>
          <w:p w14:paraId="6FFDA01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3 759</w:t>
            </w:r>
          </w:p>
        </w:tc>
        <w:tc>
          <w:tcPr>
            <w:tcW w:w="1418" w:type="dxa"/>
            <w:tcBorders>
              <w:top w:val="single" w:sz="6" w:space="0" w:color="auto"/>
              <w:bottom w:val="single" w:sz="6" w:space="0" w:color="auto"/>
            </w:tcBorders>
            <w:hideMark/>
          </w:tcPr>
          <w:p w14:paraId="6FF4125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701" w:type="dxa"/>
            <w:tcBorders>
              <w:top w:val="single" w:sz="6" w:space="0" w:color="auto"/>
              <w:bottom w:val="single" w:sz="6" w:space="0" w:color="auto"/>
            </w:tcBorders>
            <w:hideMark/>
          </w:tcPr>
          <w:p w14:paraId="0170BD2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1 723</w:t>
            </w:r>
          </w:p>
        </w:tc>
        <w:tc>
          <w:tcPr>
            <w:tcW w:w="1717" w:type="dxa"/>
            <w:tcBorders>
              <w:top w:val="single" w:sz="6" w:space="0" w:color="auto"/>
              <w:bottom w:val="single" w:sz="6" w:space="0" w:color="auto"/>
            </w:tcBorders>
            <w:hideMark/>
          </w:tcPr>
          <w:p w14:paraId="5D15F68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061" w:type="dxa"/>
            <w:tcBorders>
              <w:top w:val="single" w:sz="6" w:space="0" w:color="auto"/>
              <w:bottom w:val="single" w:sz="6" w:space="0" w:color="auto"/>
            </w:tcBorders>
            <w:hideMark/>
          </w:tcPr>
          <w:p w14:paraId="2EA0A0EC" w14:textId="34DC5E1B" w:rsidR="00E73BC6" w:rsidRPr="009E2BCC" w:rsidRDefault="00014981" w:rsidP="00E73BC6">
            <w:pPr>
              <w:ind w:left="0" w:firstLine="0"/>
              <w:cnfStyle w:val="000000000000" w:firstRow="0" w:lastRow="0" w:firstColumn="0" w:lastColumn="0" w:oddVBand="0" w:evenVBand="0" w:oddHBand="0" w:evenHBand="0" w:firstRowFirstColumn="0" w:firstRowLastColumn="0" w:lastRowFirstColumn="0" w:lastRowLastColumn="0"/>
              <w:rPr>
                <w:b/>
                <w:bCs/>
              </w:rPr>
            </w:pPr>
            <w:r>
              <w:rPr>
                <w:b/>
                <w:bCs/>
              </w:rPr>
              <w:t>68 159</w:t>
            </w:r>
          </w:p>
        </w:tc>
        <w:tc>
          <w:tcPr>
            <w:tcW w:w="1083" w:type="dxa"/>
            <w:tcBorders>
              <w:top w:val="single" w:sz="6" w:space="0" w:color="auto"/>
              <w:bottom w:val="single" w:sz="6" w:space="0" w:color="auto"/>
            </w:tcBorders>
            <w:hideMark/>
          </w:tcPr>
          <w:p w14:paraId="634A3BE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38 345</w:t>
            </w:r>
          </w:p>
        </w:tc>
        <w:tc>
          <w:tcPr>
            <w:tcW w:w="861" w:type="dxa"/>
            <w:tcBorders>
              <w:top w:val="single" w:sz="6" w:space="0" w:color="auto"/>
              <w:bottom w:val="single" w:sz="6" w:space="0" w:color="auto"/>
            </w:tcBorders>
            <w:hideMark/>
          </w:tcPr>
          <w:p w14:paraId="31E9C3CC" w14:textId="05130DC0" w:rsidR="00E73BC6" w:rsidRPr="009E2BCC" w:rsidRDefault="00DC2BE0" w:rsidP="00E73BC6">
            <w:pPr>
              <w:ind w:left="0" w:firstLine="0"/>
              <w:cnfStyle w:val="000000000000" w:firstRow="0" w:lastRow="0" w:firstColumn="0" w:lastColumn="0" w:oddVBand="0" w:evenVBand="0" w:oddHBand="0" w:evenHBand="0" w:firstRowFirstColumn="0" w:firstRowLastColumn="0" w:lastRowFirstColumn="0" w:lastRowLastColumn="0"/>
              <w:rPr>
                <w:b/>
                <w:bCs/>
              </w:rPr>
            </w:pPr>
            <w:r>
              <w:rPr>
                <w:b/>
                <w:bCs/>
              </w:rPr>
              <w:t>111 986</w:t>
            </w:r>
          </w:p>
        </w:tc>
      </w:tr>
      <w:tr w:rsidR="00E73BC6" w:rsidRPr="009E2BCC" w14:paraId="061CBA5A"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2C352EA7" w14:textId="77777777" w:rsidR="00E73BC6" w:rsidRPr="009E2BCC" w:rsidRDefault="00E73BC6" w:rsidP="00E73BC6">
            <w:pPr>
              <w:ind w:left="0"/>
            </w:pPr>
          </w:p>
        </w:tc>
        <w:tc>
          <w:tcPr>
            <w:tcW w:w="3969" w:type="dxa"/>
            <w:tcBorders>
              <w:top w:val="single" w:sz="6" w:space="0" w:color="auto"/>
              <w:bottom w:val="single" w:sz="6" w:space="0" w:color="auto"/>
            </w:tcBorders>
            <w:hideMark/>
          </w:tcPr>
          <w:p w14:paraId="0F4B83A1"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Change in accounting policy (due to AASB 1059)</w:t>
            </w:r>
            <w:r>
              <w:t xml:space="preserve"> </w:t>
            </w:r>
            <w:r w:rsidRPr="009E2BCC">
              <w:rPr>
                <w:vertAlign w:val="superscript"/>
              </w:rPr>
              <w:t>(b)</w:t>
            </w:r>
          </w:p>
        </w:tc>
        <w:tc>
          <w:tcPr>
            <w:tcW w:w="567" w:type="dxa"/>
            <w:tcBorders>
              <w:top w:val="single" w:sz="6" w:space="0" w:color="auto"/>
              <w:bottom w:val="single" w:sz="6" w:space="0" w:color="auto"/>
            </w:tcBorders>
            <w:hideMark/>
          </w:tcPr>
          <w:p w14:paraId="5F056B7D"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9.7</w:t>
            </w:r>
          </w:p>
        </w:tc>
        <w:tc>
          <w:tcPr>
            <w:tcW w:w="992" w:type="dxa"/>
            <w:tcBorders>
              <w:top w:val="single" w:sz="6" w:space="0" w:color="auto"/>
              <w:bottom w:val="single" w:sz="6" w:space="0" w:color="auto"/>
            </w:tcBorders>
            <w:hideMark/>
          </w:tcPr>
          <w:p w14:paraId="6DF9767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2 000</w:t>
            </w:r>
          </w:p>
        </w:tc>
        <w:tc>
          <w:tcPr>
            <w:tcW w:w="1418" w:type="dxa"/>
            <w:tcBorders>
              <w:top w:val="single" w:sz="6" w:space="0" w:color="auto"/>
              <w:bottom w:val="single" w:sz="6" w:space="0" w:color="auto"/>
            </w:tcBorders>
            <w:hideMark/>
          </w:tcPr>
          <w:p w14:paraId="1643C90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 </w:t>
            </w:r>
          </w:p>
        </w:tc>
        <w:tc>
          <w:tcPr>
            <w:tcW w:w="1701" w:type="dxa"/>
            <w:tcBorders>
              <w:top w:val="single" w:sz="6" w:space="0" w:color="auto"/>
              <w:bottom w:val="single" w:sz="6" w:space="0" w:color="auto"/>
            </w:tcBorders>
            <w:hideMark/>
          </w:tcPr>
          <w:p w14:paraId="41847BD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 </w:t>
            </w:r>
          </w:p>
        </w:tc>
        <w:tc>
          <w:tcPr>
            <w:tcW w:w="1717" w:type="dxa"/>
            <w:tcBorders>
              <w:top w:val="single" w:sz="6" w:space="0" w:color="auto"/>
              <w:bottom w:val="single" w:sz="6" w:space="0" w:color="auto"/>
            </w:tcBorders>
            <w:hideMark/>
          </w:tcPr>
          <w:p w14:paraId="128FE6F0"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 </w:t>
            </w:r>
          </w:p>
        </w:tc>
        <w:tc>
          <w:tcPr>
            <w:tcW w:w="1061" w:type="dxa"/>
            <w:tcBorders>
              <w:top w:val="single" w:sz="6" w:space="0" w:color="auto"/>
              <w:bottom w:val="single" w:sz="6" w:space="0" w:color="auto"/>
            </w:tcBorders>
            <w:hideMark/>
          </w:tcPr>
          <w:p w14:paraId="359B3405" w14:textId="47032D5B"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p>
        </w:tc>
        <w:tc>
          <w:tcPr>
            <w:tcW w:w="1083" w:type="dxa"/>
            <w:tcBorders>
              <w:top w:val="single" w:sz="6" w:space="0" w:color="auto"/>
              <w:bottom w:val="single" w:sz="6" w:space="0" w:color="auto"/>
            </w:tcBorders>
            <w:hideMark/>
          </w:tcPr>
          <w:p w14:paraId="1E276B7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 </w:t>
            </w:r>
          </w:p>
        </w:tc>
        <w:tc>
          <w:tcPr>
            <w:tcW w:w="861" w:type="dxa"/>
            <w:tcBorders>
              <w:top w:val="single" w:sz="6" w:space="0" w:color="auto"/>
              <w:bottom w:val="single" w:sz="6" w:space="0" w:color="auto"/>
            </w:tcBorders>
            <w:hideMark/>
          </w:tcPr>
          <w:p w14:paraId="6951E721" w14:textId="0ED0EB86" w:rsidR="00E73BC6" w:rsidRPr="009E2BCC" w:rsidRDefault="00014981" w:rsidP="00E73BC6">
            <w:pPr>
              <w:ind w:left="0" w:firstLine="0"/>
              <w:cnfStyle w:val="000000000000" w:firstRow="0" w:lastRow="0" w:firstColumn="0" w:lastColumn="0" w:oddVBand="0" w:evenVBand="0" w:oddHBand="0" w:evenHBand="0" w:firstRowFirstColumn="0" w:firstRowLastColumn="0" w:lastRowFirstColumn="0" w:lastRowLastColumn="0"/>
            </w:pPr>
            <w:r>
              <w:t>2 000</w:t>
            </w:r>
          </w:p>
        </w:tc>
      </w:tr>
      <w:tr w:rsidR="00E73BC6" w:rsidRPr="009E2BCC" w14:paraId="5BDB69E7"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1725CE9D" w14:textId="77777777" w:rsidR="00E73BC6" w:rsidRPr="009E2BCC" w:rsidRDefault="00E73BC6" w:rsidP="00E73BC6">
            <w:pPr>
              <w:ind w:left="0"/>
            </w:pPr>
          </w:p>
        </w:tc>
        <w:tc>
          <w:tcPr>
            <w:tcW w:w="3969" w:type="dxa"/>
            <w:tcBorders>
              <w:top w:val="single" w:sz="6" w:space="0" w:color="auto"/>
              <w:bottom w:val="single" w:sz="6" w:space="0" w:color="auto"/>
            </w:tcBorders>
            <w:hideMark/>
          </w:tcPr>
          <w:p w14:paraId="20740E31"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9E2BCC">
              <w:rPr>
                <w:b/>
                <w:bCs/>
              </w:rPr>
              <w:t xml:space="preserve">Restated Balance at 30 June 2019 </w:t>
            </w:r>
            <w:r>
              <w:rPr>
                <w:b/>
                <w:bCs/>
              </w:rPr>
              <w:br/>
            </w:r>
            <w:r w:rsidRPr="009E2BCC">
              <w:rPr>
                <w:b/>
                <w:bCs/>
              </w:rPr>
              <w:t>(After new accounting standards)</w:t>
            </w:r>
          </w:p>
        </w:tc>
        <w:tc>
          <w:tcPr>
            <w:tcW w:w="567" w:type="dxa"/>
            <w:tcBorders>
              <w:top w:val="single" w:sz="6" w:space="0" w:color="auto"/>
              <w:bottom w:val="single" w:sz="6" w:space="0" w:color="auto"/>
            </w:tcBorders>
            <w:hideMark/>
          </w:tcPr>
          <w:p w14:paraId="1F512746"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bottom w:val="single" w:sz="6" w:space="0" w:color="auto"/>
            </w:tcBorders>
            <w:hideMark/>
          </w:tcPr>
          <w:p w14:paraId="075C681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5 759</w:t>
            </w:r>
          </w:p>
        </w:tc>
        <w:tc>
          <w:tcPr>
            <w:tcW w:w="1418" w:type="dxa"/>
            <w:tcBorders>
              <w:top w:val="single" w:sz="6" w:space="0" w:color="auto"/>
              <w:bottom w:val="single" w:sz="6" w:space="0" w:color="auto"/>
            </w:tcBorders>
            <w:hideMark/>
          </w:tcPr>
          <w:p w14:paraId="7F132FD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701" w:type="dxa"/>
            <w:tcBorders>
              <w:top w:val="single" w:sz="6" w:space="0" w:color="auto"/>
              <w:bottom w:val="single" w:sz="6" w:space="0" w:color="auto"/>
            </w:tcBorders>
            <w:hideMark/>
          </w:tcPr>
          <w:p w14:paraId="1E206A36"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1 723</w:t>
            </w:r>
          </w:p>
        </w:tc>
        <w:tc>
          <w:tcPr>
            <w:tcW w:w="1717" w:type="dxa"/>
            <w:tcBorders>
              <w:top w:val="single" w:sz="6" w:space="0" w:color="auto"/>
              <w:bottom w:val="single" w:sz="6" w:space="0" w:color="auto"/>
            </w:tcBorders>
            <w:hideMark/>
          </w:tcPr>
          <w:p w14:paraId="5C97582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061" w:type="dxa"/>
            <w:tcBorders>
              <w:top w:val="single" w:sz="6" w:space="0" w:color="auto"/>
              <w:bottom w:val="single" w:sz="6" w:space="0" w:color="auto"/>
            </w:tcBorders>
            <w:hideMark/>
          </w:tcPr>
          <w:p w14:paraId="351ED040"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68 159</w:t>
            </w:r>
          </w:p>
        </w:tc>
        <w:tc>
          <w:tcPr>
            <w:tcW w:w="1083" w:type="dxa"/>
            <w:tcBorders>
              <w:top w:val="single" w:sz="6" w:space="0" w:color="auto"/>
              <w:bottom w:val="single" w:sz="6" w:space="0" w:color="auto"/>
            </w:tcBorders>
            <w:hideMark/>
          </w:tcPr>
          <w:p w14:paraId="7A28048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38 345</w:t>
            </w:r>
          </w:p>
        </w:tc>
        <w:tc>
          <w:tcPr>
            <w:tcW w:w="861" w:type="dxa"/>
            <w:tcBorders>
              <w:top w:val="single" w:sz="6" w:space="0" w:color="auto"/>
              <w:bottom w:val="single" w:sz="6" w:space="0" w:color="auto"/>
            </w:tcBorders>
            <w:hideMark/>
          </w:tcPr>
          <w:p w14:paraId="6C42DB1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113 986</w:t>
            </w:r>
          </w:p>
        </w:tc>
      </w:tr>
      <w:tr w:rsidR="00E73BC6" w:rsidRPr="009E2BCC" w14:paraId="2D009456"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0B7AA274" w14:textId="77777777" w:rsidR="00E73BC6" w:rsidRPr="009E2BCC" w:rsidRDefault="00E73BC6" w:rsidP="00E73BC6">
            <w:pPr>
              <w:ind w:left="0"/>
            </w:pPr>
          </w:p>
        </w:tc>
        <w:tc>
          <w:tcPr>
            <w:tcW w:w="3969" w:type="dxa"/>
            <w:tcBorders>
              <w:top w:val="single" w:sz="6" w:space="0" w:color="auto"/>
              <w:bottom w:val="single" w:sz="6" w:space="0" w:color="auto"/>
            </w:tcBorders>
            <w:hideMark/>
          </w:tcPr>
          <w:p w14:paraId="7AB70651"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9E2BCC">
              <w:rPr>
                <w:b/>
                <w:bCs/>
              </w:rPr>
              <w:t>Balance at 1 July 2019</w:t>
            </w:r>
          </w:p>
        </w:tc>
        <w:tc>
          <w:tcPr>
            <w:tcW w:w="567" w:type="dxa"/>
            <w:tcBorders>
              <w:top w:val="single" w:sz="6" w:space="0" w:color="auto"/>
              <w:bottom w:val="single" w:sz="6" w:space="0" w:color="auto"/>
            </w:tcBorders>
            <w:hideMark/>
          </w:tcPr>
          <w:p w14:paraId="5A7A4AE2"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bottom w:val="single" w:sz="6" w:space="0" w:color="auto"/>
            </w:tcBorders>
            <w:hideMark/>
          </w:tcPr>
          <w:p w14:paraId="2097AAE0"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5 759</w:t>
            </w:r>
          </w:p>
        </w:tc>
        <w:tc>
          <w:tcPr>
            <w:tcW w:w="1418" w:type="dxa"/>
            <w:tcBorders>
              <w:top w:val="single" w:sz="6" w:space="0" w:color="auto"/>
              <w:bottom w:val="single" w:sz="6" w:space="0" w:color="auto"/>
            </w:tcBorders>
            <w:hideMark/>
          </w:tcPr>
          <w:p w14:paraId="758326F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701" w:type="dxa"/>
            <w:tcBorders>
              <w:top w:val="single" w:sz="6" w:space="0" w:color="auto"/>
              <w:bottom w:val="single" w:sz="6" w:space="0" w:color="auto"/>
            </w:tcBorders>
            <w:hideMark/>
          </w:tcPr>
          <w:p w14:paraId="437BD36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1 723</w:t>
            </w:r>
          </w:p>
        </w:tc>
        <w:tc>
          <w:tcPr>
            <w:tcW w:w="1717" w:type="dxa"/>
            <w:tcBorders>
              <w:top w:val="single" w:sz="6" w:space="0" w:color="auto"/>
              <w:bottom w:val="single" w:sz="6" w:space="0" w:color="auto"/>
            </w:tcBorders>
            <w:hideMark/>
          </w:tcPr>
          <w:p w14:paraId="00695336"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061" w:type="dxa"/>
            <w:tcBorders>
              <w:top w:val="single" w:sz="6" w:space="0" w:color="auto"/>
              <w:bottom w:val="single" w:sz="6" w:space="0" w:color="auto"/>
            </w:tcBorders>
            <w:hideMark/>
          </w:tcPr>
          <w:p w14:paraId="63A9F4B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68 159</w:t>
            </w:r>
          </w:p>
        </w:tc>
        <w:tc>
          <w:tcPr>
            <w:tcW w:w="1083" w:type="dxa"/>
            <w:tcBorders>
              <w:top w:val="single" w:sz="6" w:space="0" w:color="auto"/>
              <w:bottom w:val="single" w:sz="6" w:space="0" w:color="auto"/>
            </w:tcBorders>
            <w:hideMark/>
          </w:tcPr>
          <w:p w14:paraId="0A1DEFD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38 345</w:t>
            </w:r>
          </w:p>
        </w:tc>
        <w:tc>
          <w:tcPr>
            <w:tcW w:w="861" w:type="dxa"/>
            <w:tcBorders>
              <w:top w:val="single" w:sz="6" w:space="0" w:color="auto"/>
              <w:bottom w:val="single" w:sz="6" w:space="0" w:color="auto"/>
            </w:tcBorders>
            <w:hideMark/>
          </w:tcPr>
          <w:p w14:paraId="3987E24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113 986</w:t>
            </w:r>
          </w:p>
        </w:tc>
      </w:tr>
      <w:tr w:rsidR="00E73BC6" w:rsidRPr="009E2BCC" w14:paraId="17B32F9F"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0A477938" w14:textId="77777777" w:rsidR="00E73BC6" w:rsidRPr="009E2BCC" w:rsidRDefault="00E73BC6" w:rsidP="00E73BC6">
            <w:pPr>
              <w:ind w:left="0"/>
            </w:pPr>
          </w:p>
        </w:tc>
        <w:tc>
          <w:tcPr>
            <w:tcW w:w="3969" w:type="dxa"/>
            <w:tcBorders>
              <w:top w:val="single" w:sz="6" w:space="0" w:color="auto"/>
              <w:bottom w:val="single" w:sz="6" w:space="0" w:color="auto"/>
            </w:tcBorders>
            <w:hideMark/>
          </w:tcPr>
          <w:p w14:paraId="730201E1"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9E2BCC">
              <w:rPr>
                <w:b/>
                <w:bCs/>
              </w:rPr>
              <w:t>Change in accounting policy (due to AASB 15)</w:t>
            </w:r>
          </w:p>
        </w:tc>
        <w:tc>
          <w:tcPr>
            <w:tcW w:w="567" w:type="dxa"/>
            <w:tcBorders>
              <w:top w:val="single" w:sz="6" w:space="0" w:color="auto"/>
              <w:bottom w:val="single" w:sz="6" w:space="0" w:color="auto"/>
            </w:tcBorders>
            <w:hideMark/>
          </w:tcPr>
          <w:p w14:paraId="2F0EF8D8"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r w:rsidRPr="009E2BCC">
              <w:rPr>
                <w:b/>
                <w:bCs/>
              </w:rPr>
              <w:t>9.7</w:t>
            </w:r>
          </w:p>
        </w:tc>
        <w:tc>
          <w:tcPr>
            <w:tcW w:w="992" w:type="dxa"/>
            <w:tcBorders>
              <w:top w:val="single" w:sz="6" w:space="0" w:color="auto"/>
              <w:bottom w:val="single" w:sz="6" w:space="0" w:color="auto"/>
            </w:tcBorders>
            <w:hideMark/>
          </w:tcPr>
          <w:p w14:paraId="6C6D43B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 </w:t>
            </w:r>
          </w:p>
        </w:tc>
        <w:tc>
          <w:tcPr>
            <w:tcW w:w="1418" w:type="dxa"/>
            <w:tcBorders>
              <w:top w:val="single" w:sz="6" w:space="0" w:color="auto"/>
              <w:bottom w:val="single" w:sz="6" w:space="0" w:color="auto"/>
            </w:tcBorders>
            <w:hideMark/>
          </w:tcPr>
          <w:p w14:paraId="36CBCE19"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 </w:t>
            </w:r>
          </w:p>
        </w:tc>
        <w:tc>
          <w:tcPr>
            <w:tcW w:w="1701" w:type="dxa"/>
            <w:tcBorders>
              <w:top w:val="single" w:sz="6" w:space="0" w:color="auto"/>
              <w:bottom w:val="single" w:sz="6" w:space="0" w:color="auto"/>
            </w:tcBorders>
            <w:hideMark/>
          </w:tcPr>
          <w:p w14:paraId="43AE706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 </w:t>
            </w:r>
          </w:p>
        </w:tc>
        <w:tc>
          <w:tcPr>
            <w:tcW w:w="1717" w:type="dxa"/>
            <w:tcBorders>
              <w:top w:val="single" w:sz="6" w:space="0" w:color="auto"/>
              <w:bottom w:val="single" w:sz="6" w:space="0" w:color="auto"/>
            </w:tcBorders>
            <w:hideMark/>
          </w:tcPr>
          <w:p w14:paraId="161BA2D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 </w:t>
            </w:r>
          </w:p>
        </w:tc>
        <w:tc>
          <w:tcPr>
            <w:tcW w:w="1061" w:type="dxa"/>
            <w:tcBorders>
              <w:top w:val="single" w:sz="6" w:space="0" w:color="auto"/>
              <w:bottom w:val="single" w:sz="6" w:space="0" w:color="auto"/>
            </w:tcBorders>
            <w:hideMark/>
          </w:tcPr>
          <w:p w14:paraId="3D4225F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(55)</w:t>
            </w:r>
          </w:p>
        </w:tc>
        <w:tc>
          <w:tcPr>
            <w:tcW w:w="1083" w:type="dxa"/>
            <w:tcBorders>
              <w:top w:val="single" w:sz="6" w:space="0" w:color="auto"/>
              <w:bottom w:val="single" w:sz="6" w:space="0" w:color="auto"/>
            </w:tcBorders>
            <w:hideMark/>
          </w:tcPr>
          <w:p w14:paraId="2DB80A4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 </w:t>
            </w:r>
          </w:p>
        </w:tc>
        <w:tc>
          <w:tcPr>
            <w:tcW w:w="861" w:type="dxa"/>
            <w:tcBorders>
              <w:top w:val="single" w:sz="6" w:space="0" w:color="auto"/>
              <w:bottom w:val="single" w:sz="6" w:space="0" w:color="auto"/>
            </w:tcBorders>
            <w:hideMark/>
          </w:tcPr>
          <w:p w14:paraId="086EA4C1"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(55)</w:t>
            </w:r>
          </w:p>
        </w:tc>
      </w:tr>
      <w:tr w:rsidR="00E73BC6" w:rsidRPr="009E2BCC" w14:paraId="551AF75C"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5036A062" w14:textId="77777777" w:rsidR="00E73BC6" w:rsidRPr="009E2BCC" w:rsidRDefault="00E73BC6" w:rsidP="00E73BC6">
            <w:pPr>
              <w:ind w:left="0"/>
            </w:pPr>
          </w:p>
        </w:tc>
        <w:tc>
          <w:tcPr>
            <w:tcW w:w="3969" w:type="dxa"/>
            <w:tcBorders>
              <w:top w:val="single" w:sz="6" w:space="0" w:color="auto"/>
              <w:bottom w:val="single" w:sz="6" w:space="0" w:color="auto"/>
            </w:tcBorders>
            <w:hideMark/>
          </w:tcPr>
          <w:p w14:paraId="5AB39D3A"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9E2BCC">
              <w:rPr>
                <w:b/>
                <w:bCs/>
              </w:rPr>
              <w:t>Restated balance at 1 July 2019</w:t>
            </w:r>
          </w:p>
        </w:tc>
        <w:tc>
          <w:tcPr>
            <w:tcW w:w="567" w:type="dxa"/>
            <w:tcBorders>
              <w:top w:val="single" w:sz="6" w:space="0" w:color="auto"/>
              <w:bottom w:val="single" w:sz="6" w:space="0" w:color="auto"/>
            </w:tcBorders>
            <w:hideMark/>
          </w:tcPr>
          <w:p w14:paraId="37A39ACE"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bottom w:val="single" w:sz="6" w:space="0" w:color="auto"/>
            </w:tcBorders>
            <w:hideMark/>
          </w:tcPr>
          <w:p w14:paraId="1A76976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5 759</w:t>
            </w:r>
          </w:p>
        </w:tc>
        <w:tc>
          <w:tcPr>
            <w:tcW w:w="1418" w:type="dxa"/>
            <w:tcBorders>
              <w:top w:val="single" w:sz="6" w:space="0" w:color="auto"/>
              <w:bottom w:val="single" w:sz="6" w:space="0" w:color="auto"/>
            </w:tcBorders>
            <w:hideMark/>
          </w:tcPr>
          <w:p w14:paraId="529BC1C1"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701" w:type="dxa"/>
            <w:tcBorders>
              <w:top w:val="single" w:sz="6" w:space="0" w:color="auto"/>
              <w:bottom w:val="single" w:sz="6" w:space="0" w:color="auto"/>
            </w:tcBorders>
            <w:hideMark/>
          </w:tcPr>
          <w:p w14:paraId="3C64F9C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1 723</w:t>
            </w:r>
          </w:p>
        </w:tc>
        <w:tc>
          <w:tcPr>
            <w:tcW w:w="1717" w:type="dxa"/>
            <w:tcBorders>
              <w:top w:val="single" w:sz="6" w:space="0" w:color="auto"/>
              <w:bottom w:val="single" w:sz="6" w:space="0" w:color="auto"/>
            </w:tcBorders>
            <w:hideMark/>
          </w:tcPr>
          <w:p w14:paraId="08D034DF"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061" w:type="dxa"/>
            <w:tcBorders>
              <w:top w:val="single" w:sz="6" w:space="0" w:color="auto"/>
              <w:bottom w:val="single" w:sz="6" w:space="0" w:color="auto"/>
            </w:tcBorders>
            <w:hideMark/>
          </w:tcPr>
          <w:p w14:paraId="36890B1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68 104</w:t>
            </w:r>
          </w:p>
        </w:tc>
        <w:tc>
          <w:tcPr>
            <w:tcW w:w="1083" w:type="dxa"/>
            <w:tcBorders>
              <w:top w:val="single" w:sz="6" w:space="0" w:color="auto"/>
              <w:bottom w:val="single" w:sz="6" w:space="0" w:color="auto"/>
            </w:tcBorders>
            <w:hideMark/>
          </w:tcPr>
          <w:p w14:paraId="427BD836"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38 345</w:t>
            </w:r>
          </w:p>
        </w:tc>
        <w:tc>
          <w:tcPr>
            <w:tcW w:w="861" w:type="dxa"/>
            <w:tcBorders>
              <w:top w:val="single" w:sz="6" w:space="0" w:color="auto"/>
              <w:bottom w:val="single" w:sz="6" w:space="0" w:color="auto"/>
            </w:tcBorders>
            <w:hideMark/>
          </w:tcPr>
          <w:p w14:paraId="24225B72"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113 931</w:t>
            </w:r>
          </w:p>
        </w:tc>
      </w:tr>
      <w:tr w:rsidR="00E73BC6" w:rsidRPr="009E2BCC" w14:paraId="3F9338C8"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06906130" w14:textId="77777777" w:rsidR="00E73BC6" w:rsidRPr="009E2BCC" w:rsidRDefault="00E73BC6" w:rsidP="00E73BC6">
            <w:pPr>
              <w:ind w:left="0"/>
            </w:pPr>
          </w:p>
        </w:tc>
        <w:tc>
          <w:tcPr>
            <w:tcW w:w="3969" w:type="dxa"/>
            <w:tcBorders>
              <w:top w:val="single" w:sz="6" w:space="0" w:color="auto"/>
            </w:tcBorders>
            <w:hideMark/>
          </w:tcPr>
          <w:p w14:paraId="6BED1CF7"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9E2BCC">
              <w:rPr>
                <w:b/>
                <w:bCs/>
              </w:rPr>
              <w:t>Net result for the year</w:t>
            </w:r>
          </w:p>
        </w:tc>
        <w:tc>
          <w:tcPr>
            <w:tcW w:w="567" w:type="dxa"/>
            <w:tcBorders>
              <w:top w:val="single" w:sz="6" w:space="0" w:color="auto"/>
            </w:tcBorders>
            <w:hideMark/>
          </w:tcPr>
          <w:p w14:paraId="027D2838"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hideMark/>
          </w:tcPr>
          <w:p w14:paraId="167CA2D2"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418" w:type="dxa"/>
            <w:tcBorders>
              <w:top w:val="single" w:sz="6" w:space="0" w:color="auto"/>
            </w:tcBorders>
            <w:hideMark/>
          </w:tcPr>
          <w:p w14:paraId="467F07CA"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701" w:type="dxa"/>
            <w:tcBorders>
              <w:top w:val="single" w:sz="6" w:space="0" w:color="auto"/>
            </w:tcBorders>
            <w:hideMark/>
          </w:tcPr>
          <w:p w14:paraId="125AB56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717" w:type="dxa"/>
            <w:tcBorders>
              <w:top w:val="single" w:sz="6" w:space="0" w:color="auto"/>
            </w:tcBorders>
            <w:hideMark/>
          </w:tcPr>
          <w:p w14:paraId="3CED6B1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1061" w:type="dxa"/>
            <w:tcBorders>
              <w:top w:val="single" w:sz="6" w:space="0" w:color="auto"/>
            </w:tcBorders>
            <w:hideMark/>
          </w:tcPr>
          <w:p w14:paraId="7B32EA55"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6 181</w:t>
            </w:r>
          </w:p>
        </w:tc>
        <w:tc>
          <w:tcPr>
            <w:tcW w:w="1083" w:type="dxa"/>
            <w:tcBorders>
              <w:top w:val="single" w:sz="6" w:space="0" w:color="auto"/>
            </w:tcBorders>
            <w:hideMark/>
          </w:tcPr>
          <w:p w14:paraId="6B54C4E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w:t>
            </w:r>
          </w:p>
        </w:tc>
        <w:tc>
          <w:tcPr>
            <w:tcW w:w="861" w:type="dxa"/>
            <w:tcBorders>
              <w:top w:val="single" w:sz="6" w:space="0" w:color="auto"/>
            </w:tcBorders>
            <w:hideMark/>
          </w:tcPr>
          <w:p w14:paraId="2E13904A"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2BCC">
              <w:rPr>
                <w:b/>
                <w:bCs/>
              </w:rPr>
              <w:t>6 181</w:t>
            </w:r>
          </w:p>
        </w:tc>
      </w:tr>
      <w:tr w:rsidR="00E73BC6" w:rsidRPr="009E2BCC" w14:paraId="1AB27739"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0DF61897" w14:textId="77777777" w:rsidR="00E73BC6" w:rsidRPr="009E2BCC" w:rsidRDefault="00E73BC6" w:rsidP="00E73BC6">
            <w:pPr>
              <w:ind w:left="0"/>
            </w:pPr>
          </w:p>
        </w:tc>
        <w:tc>
          <w:tcPr>
            <w:tcW w:w="3969" w:type="dxa"/>
            <w:hideMark/>
          </w:tcPr>
          <w:p w14:paraId="351A1AB8"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Other comprehensive income for the year</w:t>
            </w:r>
          </w:p>
        </w:tc>
        <w:tc>
          <w:tcPr>
            <w:tcW w:w="567" w:type="dxa"/>
            <w:hideMark/>
          </w:tcPr>
          <w:p w14:paraId="457FD1B8"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p>
        </w:tc>
        <w:tc>
          <w:tcPr>
            <w:tcW w:w="992" w:type="dxa"/>
            <w:hideMark/>
          </w:tcPr>
          <w:p w14:paraId="539D679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7 613</w:t>
            </w:r>
          </w:p>
        </w:tc>
        <w:tc>
          <w:tcPr>
            <w:tcW w:w="1418" w:type="dxa"/>
            <w:hideMark/>
          </w:tcPr>
          <w:p w14:paraId="589D0831"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1B5019F1"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 xml:space="preserve"> 150</w:t>
            </w:r>
          </w:p>
        </w:tc>
        <w:tc>
          <w:tcPr>
            <w:tcW w:w="1717" w:type="dxa"/>
            <w:hideMark/>
          </w:tcPr>
          <w:p w14:paraId="6AFFF9B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 xml:space="preserve"> 30</w:t>
            </w:r>
          </w:p>
        </w:tc>
        <w:tc>
          <w:tcPr>
            <w:tcW w:w="1061" w:type="dxa"/>
            <w:hideMark/>
          </w:tcPr>
          <w:p w14:paraId="791C6A3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83" w:type="dxa"/>
            <w:hideMark/>
          </w:tcPr>
          <w:p w14:paraId="52231CB0"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861" w:type="dxa"/>
            <w:hideMark/>
          </w:tcPr>
          <w:p w14:paraId="2810770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7 793</w:t>
            </w:r>
          </w:p>
        </w:tc>
      </w:tr>
      <w:tr w:rsidR="00E73BC6" w:rsidRPr="009E2BCC" w14:paraId="729C5BBC"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4B9483F9" w14:textId="77777777" w:rsidR="00E73BC6" w:rsidRPr="009E2BCC" w:rsidRDefault="00E73BC6" w:rsidP="00E73BC6">
            <w:pPr>
              <w:ind w:left="0"/>
            </w:pPr>
          </w:p>
        </w:tc>
        <w:tc>
          <w:tcPr>
            <w:tcW w:w="3969" w:type="dxa"/>
            <w:hideMark/>
          </w:tcPr>
          <w:p w14:paraId="1B97BF20"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Transfer to accumulated surplus – on disposal of business</w:t>
            </w:r>
          </w:p>
        </w:tc>
        <w:tc>
          <w:tcPr>
            <w:tcW w:w="567" w:type="dxa"/>
            <w:hideMark/>
          </w:tcPr>
          <w:p w14:paraId="278BF609"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9.4</w:t>
            </w:r>
          </w:p>
        </w:tc>
        <w:tc>
          <w:tcPr>
            <w:tcW w:w="992" w:type="dxa"/>
            <w:hideMark/>
          </w:tcPr>
          <w:p w14:paraId="3F6A6EB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(3 396)</w:t>
            </w:r>
          </w:p>
        </w:tc>
        <w:tc>
          <w:tcPr>
            <w:tcW w:w="1418" w:type="dxa"/>
            <w:hideMark/>
          </w:tcPr>
          <w:p w14:paraId="71264C3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65464C0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(323)</w:t>
            </w:r>
          </w:p>
        </w:tc>
        <w:tc>
          <w:tcPr>
            <w:tcW w:w="1717" w:type="dxa"/>
            <w:hideMark/>
          </w:tcPr>
          <w:p w14:paraId="54E0243A"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35DAA3E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3 719</w:t>
            </w:r>
          </w:p>
        </w:tc>
        <w:tc>
          <w:tcPr>
            <w:tcW w:w="1083" w:type="dxa"/>
            <w:hideMark/>
          </w:tcPr>
          <w:p w14:paraId="1FCFB9A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861" w:type="dxa"/>
            <w:hideMark/>
          </w:tcPr>
          <w:p w14:paraId="7F120D7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r>
      <w:tr w:rsidR="00E73BC6" w:rsidRPr="009E2BCC" w14:paraId="72DC9B4B"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737827B7" w14:textId="77777777" w:rsidR="00E73BC6" w:rsidRPr="009E2BCC" w:rsidRDefault="00E73BC6" w:rsidP="00E73BC6">
            <w:pPr>
              <w:ind w:left="0"/>
            </w:pPr>
          </w:p>
        </w:tc>
        <w:tc>
          <w:tcPr>
            <w:tcW w:w="3969" w:type="dxa"/>
            <w:hideMark/>
          </w:tcPr>
          <w:p w14:paraId="63989163"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Transfer to accumulated surplus</w:t>
            </w:r>
          </w:p>
        </w:tc>
        <w:tc>
          <w:tcPr>
            <w:tcW w:w="567" w:type="dxa"/>
            <w:hideMark/>
          </w:tcPr>
          <w:p w14:paraId="6F0E712F"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9.4</w:t>
            </w:r>
          </w:p>
        </w:tc>
        <w:tc>
          <w:tcPr>
            <w:tcW w:w="992" w:type="dxa"/>
            <w:hideMark/>
          </w:tcPr>
          <w:p w14:paraId="1818F955"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(637)</w:t>
            </w:r>
          </w:p>
        </w:tc>
        <w:tc>
          <w:tcPr>
            <w:tcW w:w="1418" w:type="dxa"/>
            <w:hideMark/>
          </w:tcPr>
          <w:p w14:paraId="1122030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60DAF28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4A969D06"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0F12DEAD"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 xml:space="preserve"> 637</w:t>
            </w:r>
          </w:p>
        </w:tc>
        <w:tc>
          <w:tcPr>
            <w:tcW w:w="1083" w:type="dxa"/>
            <w:hideMark/>
          </w:tcPr>
          <w:p w14:paraId="61F5511C"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861" w:type="dxa"/>
            <w:hideMark/>
          </w:tcPr>
          <w:p w14:paraId="1B359D3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r>
      <w:tr w:rsidR="00E73BC6" w:rsidRPr="009E2BCC" w14:paraId="40857C55"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143E906C" w14:textId="77777777" w:rsidR="00E73BC6" w:rsidRPr="009E2BCC" w:rsidRDefault="00E73BC6" w:rsidP="00E73BC6">
            <w:pPr>
              <w:ind w:left="0"/>
            </w:pPr>
          </w:p>
        </w:tc>
        <w:tc>
          <w:tcPr>
            <w:tcW w:w="3969" w:type="dxa"/>
            <w:hideMark/>
          </w:tcPr>
          <w:p w14:paraId="3F374298"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Transfer to contributed capital</w:t>
            </w:r>
          </w:p>
        </w:tc>
        <w:tc>
          <w:tcPr>
            <w:tcW w:w="567" w:type="dxa"/>
            <w:hideMark/>
          </w:tcPr>
          <w:p w14:paraId="4602A65F"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9.4</w:t>
            </w:r>
          </w:p>
        </w:tc>
        <w:tc>
          <w:tcPr>
            <w:tcW w:w="992" w:type="dxa"/>
            <w:hideMark/>
          </w:tcPr>
          <w:p w14:paraId="6EB56C9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418" w:type="dxa"/>
            <w:hideMark/>
          </w:tcPr>
          <w:p w14:paraId="4113D42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30BE498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0F16F7AA"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7F27FCC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(13 847)</w:t>
            </w:r>
          </w:p>
        </w:tc>
        <w:tc>
          <w:tcPr>
            <w:tcW w:w="1083" w:type="dxa"/>
            <w:hideMark/>
          </w:tcPr>
          <w:p w14:paraId="3C18B409"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13 847</w:t>
            </w:r>
          </w:p>
        </w:tc>
        <w:tc>
          <w:tcPr>
            <w:tcW w:w="861" w:type="dxa"/>
            <w:hideMark/>
          </w:tcPr>
          <w:p w14:paraId="1ABF860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r>
      <w:tr w:rsidR="00E73BC6" w:rsidRPr="009E2BCC" w14:paraId="74E6E198"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5BFF8EC9" w14:textId="77777777" w:rsidR="00E73BC6" w:rsidRPr="009E2BCC" w:rsidRDefault="00E73BC6" w:rsidP="00E73BC6">
            <w:pPr>
              <w:ind w:left="0"/>
            </w:pPr>
          </w:p>
        </w:tc>
        <w:tc>
          <w:tcPr>
            <w:tcW w:w="3969" w:type="dxa"/>
            <w:hideMark/>
          </w:tcPr>
          <w:p w14:paraId="7615A0EA"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Capital appropriations</w:t>
            </w:r>
          </w:p>
        </w:tc>
        <w:tc>
          <w:tcPr>
            <w:tcW w:w="567" w:type="dxa"/>
            <w:hideMark/>
          </w:tcPr>
          <w:p w14:paraId="36CB206D"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2.3</w:t>
            </w:r>
          </w:p>
        </w:tc>
        <w:tc>
          <w:tcPr>
            <w:tcW w:w="992" w:type="dxa"/>
            <w:hideMark/>
          </w:tcPr>
          <w:p w14:paraId="29A7D356"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418" w:type="dxa"/>
            <w:hideMark/>
          </w:tcPr>
          <w:p w14:paraId="266346A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49999E20"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25541355"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2576785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83" w:type="dxa"/>
            <w:hideMark/>
          </w:tcPr>
          <w:p w14:paraId="4CF2D6D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5 750</w:t>
            </w:r>
          </w:p>
        </w:tc>
        <w:tc>
          <w:tcPr>
            <w:tcW w:w="861" w:type="dxa"/>
            <w:hideMark/>
          </w:tcPr>
          <w:p w14:paraId="1B28523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5 750</w:t>
            </w:r>
          </w:p>
        </w:tc>
      </w:tr>
      <w:tr w:rsidR="00E73BC6" w:rsidRPr="009E2BCC" w14:paraId="55271595"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58696759" w14:textId="77777777" w:rsidR="00E73BC6" w:rsidRPr="009E2BCC" w:rsidRDefault="00E73BC6" w:rsidP="00E73BC6">
            <w:pPr>
              <w:ind w:left="0"/>
            </w:pPr>
            <w:r w:rsidRPr="009E2BCC">
              <w:t>AASB 1004.48</w:t>
            </w:r>
          </w:p>
        </w:tc>
        <w:tc>
          <w:tcPr>
            <w:tcW w:w="3969" w:type="dxa"/>
            <w:hideMark/>
          </w:tcPr>
          <w:p w14:paraId="5EAEA728"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Administrative restructure – net assets received</w:t>
            </w:r>
          </w:p>
        </w:tc>
        <w:tc>
          <w:tcPr>
            <w:tcW w:w="567" w:type="dxa"/>
            <w:hideMark/>
          </w:tcPr>
          <w:p w14:paraId="6D4FA3F6"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4.3</w:t>
            </w:r>
          </w:p>
        </w:tc>
        <w:tc>
          <w:tcPr>
            <w:tcW w:w="992" w:type="dxa"/>
            <w:hideMark/>
          </w:tcPr>
          <w:p w14:paraId="23520CEE"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418" w:type="dxa"/>
            <w:hideMark/>
          </w:tcPr>
          <w:p w14:paraId="1DC6C3FB"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6D592C8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110E27AA"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6714588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83" w:type="dxa"/>
            <w:hideMark/>
          </w:tcPr>
          <w:p w14:paraId="129546F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19 617</w:t>
            </w:r>
          </w:p>
        </w:tc>
        <w:tc>
          <w:tcPr>
            <w:tcW w:w="861" w:type="dxa"/>
            <w:hideMark/>
          </w:tcPr>
          <w:p w14:paraId="03CFC78D"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19 617</w:t>
            </w:r>
          </w:p>
        </w:tc>
      </w:tr>
      <w:tr w:rsidR="00E73BC6" w:rsidRPr="009E2BCC" w14:paraId="761EC2B3" w14:textId="77777777" w:rsidTr="00E73BC6">
        <w:tc>
          <w:tcPr>
            <w:cnfStyle w:val="001000000000" w:firstRow="0" w:lastRow="0" w:firstColumn="1" w:lastColumn="0" w:oddVBand="0" w:evenVBand="0" w:oddHBand="0" w:evenHBand="0" w:firstRowFirstColumn="0" w:firstRowLastColumn="0" w:lastRowFirstColumn="0" w:lastRowLastColumn="0"/>
            <w:tcW w:w="1333" w:type="dxa"/>
            <w:hideMark/>
          </w:tcPr>
          <w:p w14:paraId="5773D928" w14:textId="77777777" w:rsidR="00E73BC6" w:rsidRPr="009E2BCC" w:rsidRDefault="00E73BC6" w:rsidP="00E73BC6">
            <w:pPr>
              <w:ind w:left="0"/>
            </w:pPr>
            <w:r w:rsidRPr="009E2BCC">
              <w:t>AASB 1004.49</w:t>
            </w:r>
          </w:p>
        </w:tc>
        <w:tc>
          <w:tcPr>
            <w:tcW w:w="3969" w:type="dxa"/>
            <w:hideMark/>
          </w:tcPr>
          <w:p w14:paraId="125EC02E" w14:textId="77777777" w:rsidR="00E73BC6" w:rsidRPr="009E2BCC" w:rsidRDefault="00E73BC6" w:rsidP="00E73BC6">
            <w:pPr>
              <w:jc w:val="left"/>
              <w:cnfStyle w:val="000000000000" w:firstRow="0" w:lastRow="0" w:firstColumn="0" w:lastColumn="0" w:oddVBand="0" w:evenVBand="0" w:oddHBand="0" w:evenHBand="0" w:firstRowFirstColumn="0" w:firstRowLastColumn="0" w:lastRowFirstColumn="0" w:lastRowLastColumn="0"/>
            </w:pPr>
            <w:r w:rsidRPr="009E2BCC">
              <w:t>Administrative restructure – net assets transferred</w:t>
            </w:r>
          </w:p>
        </w:tc>
        <w:tc>
          <w:tcPr>
            <w:tcW w:w="567" w:type="dxa"/>
            <w:hideMark/>
          </w:tcPr>
          <w:p w14:paraId="57FF66B9" w14:textId="77777777" w:rsidR="00E73BC6" w:rsidRPr="009E2BCC" w:rsidRDefault="00E73BC6" w:rsidP="00E73BC6">
            <w:pPr>
              <w:ind w:left="0" w:firstLine="0"/>
              <w:jc w:val="center"/>
              <w:cnfStyle w:val="000000000000" w:firstRow="0" w:lastRow="0" w:firstColumn="0" w:lastColumn="0" w:oddVBand="0" w:evenVBand="0" w:oddHBand="0" w:evenHBand="0" w:firstRowFirstColumn="0" w:firstRowLastColumn="0" w:lastRowFirstColumn="0" w:lastRowLastColumn="0"/>
            </w:pPr>
            <w:r w:rsidRPr="009E2BCC">
              <w:t>4.3</w:t>
            </w:r>
          </w:p>
        </w:tc>
        <w:tc>
          <w:tcPr>
            <w:tcW w:w="992" w:type="dxa"/>
            <w:hideMark/>
          </w:tcPr>
          <w:p w14:paraId="7C14A204"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418" w:type="dxa"/>
            <w:hideMark/>
          </w:tcPr>
          <w:p w14:paraId="3E98795A"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01" w:type="dxa"/>
            <w:hideMark/>
          </w:tcPr>
          <w:p w14:paraId="7A743BF2"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717" w:type="dxa"/>
            <w:hideMark/>
          </w:tcPr>
          <w:p w14:paraId="582CB357"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61" w:type="dxa"/>
            <w:hideMark/>
          </w:tcPr>
          <w:p w14:paraId="45E8F755"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w:t>
            </w:r>
          </w:p>
        </w:tc>
        <w:tc>
          <w:tcPr>
            <w:tcW w:w="1083" w:type="dxa"/>
            <w:hideMark/>
          </w:tcPr>
          <w:p w14:paraId="156552D8"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(20 097)</w:t>
            </w:r>
          </w:p>
        </w:tc>
        <w:tc>
          <w:tcPr>
            <w:tcW w:w="861" w:type="dxa"/>
            <w:hideMark/>
          </w:tcPr>
          <w:p w14:paraId="6B27EF93" w14:textId="77777777" w:rsidR="00E73BC6" w:rsidRPr="009E2BCC"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2BCC">
              <w:t>(20 097)</w:t>
            </w:r>
          </w:p>
        </w:tc>
      </w:tr>
      <w:tr w:rsidR="00E73BC6" w:rsidRPr="009E2BCC" w14:paraId="0A505EEA"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33" w:type="dxa"/>
            <w:hideMark/>
          </w:tcPr>
          <w:p w14:paraId="1520473D" w14:textId="77777777" w:rsidR="00E73BC6" w:rsidRPr="009E2BCC" w:rsidRDefault="00E73BC6" w:rsidP="00E73BC6">
            <w:pPr>
              <w:ind w:left="0"/>
            </w:pPr>
          </w:p>
        </w:tc>
        <w:tc>
          <w:tcPr>
            <w:tcW w:w="3969" w:type="dxa"/>
            <w:hideMark/>
          </w:tcPr>
          <w:p w14:paraId="1259AC88" w14:textId="77777777" w:rsidR="00E73BC6" w:rsidRPr="009E2BCC" w:rsidRDefault="00E73BC6" w:rsidP="00E73BC6">
            <w:pPr>
              <w:jc w:val="left"/>
              <w:cnfStyle w:val="010000000000" w:firstRow="0" w:lastRow="1" w:firstColumn="0" w:lastColumn="0" w:oddVBand="0" w:evenVBand="0" w:oddHBand="0" w:evenHBand="0" w:firstRowFirstColumn="0" w:firstRowLastColumn="0" w:lastRowFirstColumn="0" w:lastRowLastColumn="0"/>
            </w:pPr>
            <w:r w:rsidRPr="009E2BCC">
              <w:t>Balance at 30 June 2020</w:t>
            </w:r>
          </w:p>
        </w:tc>
        <w:tc>
          <w:tcPr>
            <w:tcW w:w="567" w:type="dxa"/>
            <w:hideMark/>
          </w:tcPr>
          <w:p w14:paraId="153C87D2" w14:textId="77777777" w:rsidR="00E73BC6" w:rsidRPr="009E2BCC" w:rsidRDefault="00E73BC6" w:rsidP="00E73BC6">
            <w:pPr>
              <w:ind w:left="0" w:firstLine="0"/>
              <w:jc w:val="center"/>
              <w:cnfStyle w:val="010000000000" w:firstRow="0" w:lastRow="1" w:firstColumn="0" w:lastColumn="0" w:oddVBand="0" w:evenVBand="0" w:oddHBand="0" w:evenHBand="0" w:firstRowFirstColumn="0" w:firstRowLastColumn="0" w:lastRowFirstColumn="0" w:lastRowLastColumn="0"/>
            </w:pPr>
          </w:p>
        </w:tc>
        <w:tc>
          <w:tcPr>
            <w:tcW w:w="992" w:type="dxa"/>
            <w:hideMark/>
          </w:tcPr>
          <w:p w14:paraId="4E332F6C" w14:textId="77777777" w:rsidR="00E73BC6" w:rsidRPr="009E2BCC"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2BCC">
              <w:t>9 339</w:t>
            </w:r>
          </w:p>
        </w:tc>
        <w:tc>
          <w:tcPr>
            <w:tcW w:w="1418" w:type="dxa"/>
            <w:hideMark/>
          </w:tcPr>
          <w:p w14:paraId="1CAF1B8D" w14:textId="77777777" w:rsidR="00E73BC6" w:rsidRPr="009E2BCC"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2BCC">
              <w:t>..</w:t>
            </w:r>
          </w:p>
        </w:tc>
        <w:tc>
          <w:tcPr>
            <w:tcW w:w="1701" w:type="dxa"/>
            <w:hideMark/>
          </w:tcPr>
          <w:p w14:paraId="04C0B77C" w14:textId="77777777" w:rsidR="00E73BC6" w:rsidRPr="009E2BCC"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2BCC">
              <w:t>1 550</w:t>
            </w:r>
          </w:p>
        </w:tc>
        <w:tc>
          <w:tcPr>
            <w:tcW w:w="1717" w:type="dxa"/>
            <w:hideMark/>
          </w:tcPr>
          <w:p w14:paraId="704BB98E" w14:textId="77777777" w:rsidR="00E73BC6" w:rsidRPr="009E2BCC"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2BCC">
              <w:t xml:space="preserve"> 30</w:t>
            </w:r>
          </w:p>
        </w:tc>
        <w:tc>
          <w:tcPr>
            <w:tcW w:w="1061" w:type="dxa"/>
            <w:hideMark/>
          </w:tcPr>
          <w:p w14:paraId="241A6E8E" w14:textId="77777777" w:rsidR="00E73BC6" w:rsidRPr="009E2BCC"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2BCC">
              <w:t>64 794</w:t>
            </w:r>
          </w:p>
        </w:tc>
        <w:tc>
          <w:tcPr>
            <w:tcW w:w="1083" w:type="dxa"/>
            <w:hideMark/>
          </w:tcPr>
          <w:p w14:paraId="250FFBB4" w14:textId="77777777" w:rsidR="00E73BC6" w:rsidRPr="009E2BCC"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2BCC">
              <w:t>57 462</w:t>
            </w:r>
          </w:p>
        </w:tc>
        <w:tc>
          <w:tcPr>
            <w:tcW w:w="861" w:type="dxa"/>
            <w:hideMark/>
          </w:tcPr>
          <w:p w14:paraId="7137F21E" w14:textId="77777777" w:rsidR="00E73BC6" w:rsidRPr="009E2BCC"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2BCC">
              <w:t>133 175</w:t>
            </w:r>
          </w:p>
        </w:tc>
      </w:tr>
    </w:tbl>
    <w:p w14:paraId="4855EDC8" w14:textId="77777777" w:rsidR="00E73BC6" w:rsidRPr="00940E38" w:rsidRDefault="00E73BC6" w:rsidP="00E73BC6">
      <w:pPr>
        <w:pStyle w:val="Source"/>
      </w:pPr>
      <w:r w:rsidRPr="00940E38">
        <w:t>The accompanying notes form part of these financial statement.</w:t>
      </w:r>
    </w:p>
    <w:p w14:paraId="238FE308" w14:textId="77777777" w:rsidR="00E73BC6" w:rsidRPr="00940E38" w:rsidRDefault="00E73BC6" w:rsidP="00E73BC6">
      <w:pPr>
        <w:pStyle w:val="Note"/>
      </w:pPr>
      <w:r w:rsidRPr="00940E38">
        <w:t>Note</w:t>
      </w:r>
      <w:r>
        <w:t>s</w:t>
      </w:r>
      <w:r w:rsidRPr="00940E38">
        <w:t>:</w:t>
      </w:r>
    </w:p>
    <w:p w14:paraId="6205676C" w14:textId="77777777" w:rsidR="00E73BC6" w:rsidRDefault="00E73BC6" w:rsidP="00E73BC6">
      <w:pPr>
        <w:pStyle w:val="Note"/>
      </w:pPr>
      <w:r w:rsidRPr="00940E38">
        <w:t>(a)</w:t>
      </w:r>
      <w:r w:rsidRPr="00940E38">
        <w:tab/>
      </w:r>
      <w:r w:rsidRPr="00F458F5">
        <w:rPr>
          <w:b/>
          <w:bCs/>
          <w:color w:val="FF0000"/>
        </w:rPr>
        <w:t>[NEW]</w:t>
      </w:r>
      <w:r>
        <w:rPr>
          <w:b/>
          <w:bCs/>
          <w:color w:val="FF0000"/>
        </w:rPr>
        <w:t xml:space="preserve"> </w:t>
      </w:r>
      <w:r w:rsidRPr="00102EF0">
        <w:t>Where a service concession arrangement is in existence at 1 July 2018; the opening balance at 1 July 2018 will need to be adjusted</w:t>
      </w:r>
      <w:r>
        <w:t>.</w:t>
      </w:r>
    </w:p>
    <w:p w14:paraId="045D78F3" w14:textId="77777777" w:rsidR="00E73BC6" w:rsidRPr="00940E38" w:rsidRDefault="00E73BC6" w:rsidP="00E73BC6">
      <w:pPr>
        <w:pStyle w:val="Note"/>
      </w:pPr>
      <w:r w:rsidRPr="00940E38">
        <w:t>(</w:t>
      </w:r>
      <w:r>
        <w:t>b</w:t>
      </w:r>
      <w:r w:rsidRPr="00940E38">
        <w:t>)</w:t>
      </w:r>
      <w:r w:rsidRPr="00940E38">
        <w:tab/>
      </w:r>
      <w:r w:rsidRPr="00F458F5">
        <w:rPr>
          <w:b/>
          <w:bCs/>
          <w:color w:val="FF0000"/>
        </w:rPr>
        <w:t>[NEW]</w:t>
      </w:r>
      <w:r>
        <w:rPr>
          <w:b/>
          <w:bCs/>
          <w:color w:val="FF0000"/>
        </w:rPr>
        <w:t xml:space="preserve"> </w:t>
      </w:r>
      <w:r w:rsidRPr="00102EF0">
        <w:t>Service concession arrangement occurred during the 2018-19 year</w:t>
      </w:r>
    </w:p>
    <w:p w14:paraId="10F5A62C" w14:textId="77777777" w:rsidR="00E73BC6" w:rsidRPr="00940E38" w:rsidRDefault="00E73BC6" w:rsidP="00E73BC6">
      <w:pPr>
        <w:keepLines w:val="0"/>
      </w:pPr>
    </w:p>
    <w:p w14:paraId="3AF499AF" w14:textId="77777777" w:rsidR="00E73BC6" w:rsidRPr="00940E38" w:rsidRDefault="00E73BC6" w:rsidP="00E73BC6">
      <w:pPr>
        <w:keepLines w:val="0"/>
        <w:sectPr w:rsidR="00E73BC6" w:rsidRPr="00940E38" w:rsidSect="00E73BC6">
          <w:headerReference w:type="even" r:id="rId111"/>
          <w:headerReference w:type="default" r:id="rId112"/>
          <w:footerReference w:type="even" r:id="rId113"/>
          <w:footerReference w:type="default" r:id="rId114"/>
          <w:headerReference w:type="first" r:id="rId115"/>
          <w:footerReference w:type="first" r:id="rId116"/>
          <w:pgSz w:w="16838" w:h="11906" w:orient="landscape" w:code="9"/>
          <w:pgMar w:top="1134" w:right="1134" w:bottom="1134" w:left="1134" w:header="624" w:footer="567" w:gutter="0"/>
          <w:cols w:sep="1" w:space="567"/>
          <w:docGrid w:linePitch="360"/>
        </w:sectPr>
      </w:pPr>
    </w:p>
    <w:p w14:paraId="54B8B526" w14:textId="77777777" w:rsidR="00E73BC6" w:rsidRPr="00940E38" w:rsidRDefault="00E73BC6" w:rsidP="00E73BC6">
      <w:pPr>
        <w:pStyle w:val="Guidanceheading"/>
      </w:pPr>
      <w:r w:rsidRPr="00940E38">
        <w:lastRenderedPageBreak/>
        <w:t>Guidance – Statement of changes in equity</w:t>
      </w:r>
    </w:p>
    <w:p w14:paraId="4D0A6632" w14:textId="77777777" w:rsidR="00E73BC6" w:rsidRPr="00940E38" w:rsidRDefault="00E73BC6" w:rsidP="00E73BC6">
      <w:pPr>
        <w:pStyle w:val="Guidanceheading1"/>
      </w:pPr>
      <w:r w:rsidRPr="00940E38">
        <w:t>Information to be disclosed:</w:t>
      </w:r>
    </w:p>
    <w:p w14:paraId="22FF5B84" w14:textId="77777777" w:rsidR="00E73BC6" w:rsidRPr="00FF4161" w:rsidRDefault="00E73BC6" w:rsidP="00FC71D7">
      <w:pPr>
        <w:pStyle w:val="Guidancealpha"/>
        <w:numPr>
          <w:ilvl w:val="0"/>
          <w:numId w:val="148"/>
        </w:numPr>
      </w:pPr>
      <w:r w:rsidRPr="00FF4161">
        <w:t>total comprehensive result for the period, showing separately the total amounts attributable to owners of the parent and to minority interest;</w:t>
      </w:r>
    </w:p>
    <w:p w14:paraId="39669824" w14:textId="77777777" w:rsidR="00E73BC6" w:rsidRPr="00FF4161" w:rsidRDefault="00E73BC6" w:rsidP="00FC71D7">
      <w:pPr>
        <w:pStyle w:val="Guidancealpha"/>
        <w:numPr>
          <w:ilvl w:val="0"/>
          <w:numId w:val="146"/>
        </w:numPr>
      </w:pPr>
      <w:r w:rsidRPr="00FF4161">
        <w:t>for each component of equity, the effects of retrospective application or retrospective restatement recognised in accordance with AASB 108; and</w:t>
      </w:r>
    </w:p>
    <w:p w14:paraId="2FE777F8" w14:textId="77777777" w:rsidR="00E73BC6" w:rsidRPr="00FF4161" w:rsidRDefault="00E73BC6" w:rsidP="00FC71D7">
      <w:pPr>
        <w:pStyle w:val="Guidancealpha"/>
        <w:numPr>
          <w:ilvl w:val="0"/>
          <w:numId w:val="146"/>
        </w:numPr>
      </w:pPr>
      <w:r w:rsidRPr="00FF4161">
        <w:t>for each component of equity, a reconciliation between the carrying amount at the beginning and the end of the period, separately disclosing changes resulting from:</w:t>
      </w:r>
    </w:p>
    <w:p w14:paraId="5DF2253B" w14:textId="77777777" w:rsidR="00E73BC6" w:rsidRPr="00940E38" w:rsidRDefault="00E73BC6" w:rsidP="00E73BC6">
      <w:pPr>
        <w:pStyle w:val="Guidanceindent2"/>
        <w:tabs>
          <w:tab w:val="left" w:pos="448"/>
        </w:tabs>
      </w:pPr>
      <w:r w:rsidRPr="00940E38">
        <w:tab/>
        <w:t>(</w:t>
      </w:r>
      <w:proofErr w:type="spellStart"/>
      <w:r w:rsidRPr="00940E38">
        <w:t>i</w:t>
      </w:r>
      <w:proofErr w:type="spellEnd"/>
      <w:r w:rsidRPr="00940E38">
        <w:t>)</w:t>
      </w:r>
      <w:r w:rsidRPr="00940E38">
        <w:tab/>
        <w:t xml:space="preserve">profit or loss; </w:t>
      </w:r>
    </w:p>
    <w:p w14:paraId="2D8B34DB" w14:textId="77777777" w:rsidR="00E73BC6" w:rsidRPr="00940E38" w:rsidRDefault="00E73BC6" w:rsidP="00E73BC6">
      <w:pPr>
        <w:pStyle w:val="Guidanceindent2"/>
        <w:tabs>
          <w:tab w:val="left" w:pos="448"/>
        </w:tabs>
      </w:pPr>
      <w:r w:rsidRPr="00940E38">
        <w:tab/>
        <w:t>(ii)</w:t>
      </w:r>
      <w:r w:rsidRPr="00940E38">
        <w:tab/>
        <w:t>each item of other comprehensive income; and/or</w:t>
      </w:r>
    </w:p>
    <w:p w14:paraId="50778907" w14:textId="77777777" w:rsidR="00E73BC6" w:rsidRPr="00940E38" w:rsidRDefault="00E73BC6" w:rsidP="00E73BC6">
      <w:pPr>
        <w:pStyle w:val="Guidanceindent2"/>
        <w:tabs>
          <w:tab w:val="left" w:pos="448"/>
        </w:tabs>
      </w:pPr>
      <w:r w:rsidRPr="00940E38">
        <w:tab/>
        <w:t>(iii)</w:t>
      </w:r>
      <w:r w:rsidRPr="00940E38">
        <w:tab/>
        <w:t>transactions with owners in their capacity as owners, showing separately contributions by and distributions to owners and changes in ownership interests in subsidiaries that do not result in a loss of control.</w:t>
      </w:r>
    </w:p>
    <w:p w14:paraId="14D0B8B9" w14:textId="77777777" w:rsidR="00E73BC6" w:rsidRPr="00940E38" w:rsidRDefault="00E73BC6" w:rsidP="00E73BC6">
      <w:pPr>
        <w:pStyle w:val="Guidanceheading1"/>
      </w:pPr>
      <w:r w:rsidRPr="00940E38">
        <w:t xml:space="preserve">Presentation of statement of changes in equity </w:t>
      </w:r>
    </w:p>
    <w:p w14:paraId="264B4941" w14:textId="77777777" w:rsidR="00E73BC6" w:rsidRPr="00940E38" w:rsidRDefault="00E73BC6" w:rsidP="00E73BC6">
      <w:pPr>
        <w:pStyle w:val="GuidanceNormal"/>
      </w:pPr>
      <w:r w:rsidRPr="00940E38">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14:paraId="3146175C" w14:textId="77777777" w:rsidR="00E73BC6" w:rsidRPr="00940E38" w:rsidRDefault="00E73BC6" w:rsidP="00E73BC6">
      <w:pPr>
        <w:pStyle w:val="GuidanceNormal"/>
      </w:pPr>
      <w:r w:rsidRPr="00940E38">
        <w:rPr>
          <w:b/>
        </w:rPr>
        <w:t>Adjustments for changes in accounting policies or correction of prior period errors</w:t>
      </w:r>
      <w:r w:rsidRPr="00940E38">
        <w:t xml:space="preserve">: Retrospective adjustments as required under AASB 108 are not changes in equity but they are adjustments to the opening balance of retained earnings, except when an AAS requires retrospective adjustment of another component of equity. </w:t>
      </w:r>
    </w:p>
    <w:p w14:paraId="68FAE89B" w14:textId="77777777" w:rsidR="00E73BC6" w:rsidRPr="00940E38" w:rsidRDefault="00E73BC6" w:rsidP="00E73BC6">
      <w:pPr>
        <w:pStyle w:val="GuidanceNormal"/>
      </w:pPr>
      <w:r w:rsidRPr="00940E38">
        <w:t>Disclosure is required of the total adjustment to each component of equity resulting from changes in accounting policies and from corrections of errors, separately. These adjustments are disclosed for each prior period and the beginning of the period.</w:t>
      </w:r>
    </w:p>
    <w:p w14:paraId="7CBA6762" w14:textId="77777777" w:rsidR="00E73BC6" w:rsidRPr="00940E38" w:rsidRDefault="00E73BC6" w:rsidP="00E73BC6">
      <w:pPr>
        <w:pStyle w:val="GuidanceNormal"/>
      </w:pPr>
      <w:r w:rsidRPr="00940E38">
        <w:rPr>
          <w:b/>
        </w:rPr>
        <w:t>For profit guidance</w:t>
      </w:r>
      <w:r w:rsidRPr="00940E38">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940E38">
        <w:rPr>
          <w:rStyle w:val="SourceReference"/>
        </w:rPr>
        <w:t>[AASB 101.107]</w:t>
      </w:r>
    </w:p>
    <w:p w14:paraId="161D1C15" w14:textId="77777777" w:rsidR="00E73BC6" w:rsidRPr="00940E38" w:rsidRDefault="00E73BC6" w:rsidP="00E73BC6">
      <w:pPr>
        <w:pStyle w:val="Guidancebottomborder"/>
        <w:rPr>
          <w:color w:val="auto"/>
        </w:rPr>
      </w:pPr>
      <w:r w:rsidRPr="00940E38">
        <w:rPr>
          <w:b/>
        </w:rPr>
        <w:t>Events affecting changes in equity</w:t>
      </w:r>
      <w:r w:rsidRPr="00940E38">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940E38">
        <w:rPr>
          <w:rStyle w:val="SourceReference"/>
        </w:rPr>
        <w:t>[AASB 101.109]</w:t>
      </w:r>
    </w:p>
    <w:p w14:paraId="75CB004E" w14:textId="77777777" w:rsidR="00E73BC6" w:rsidRPr="00940E38" w:rsidRDefault="00E73BC6" w:rsidP="00E73BC6">
      <w:pPr>
        <w:keepLines w:val="0"/>
      </w:pPr>
    </w:p>
    <w:p w14:paraId="07D7B6C3" w14:textId="77777777" w:rsidR="00E73BC6" w:rsidRPr="00940E38" w:rsidRDefault="00E73BC6" w:rsidP="00E73BC6"/>
    <w:p w14:paraId="798B0538" w14:textId="77777777" w:rsidR="00E73BC6" w:rsidRPr="00940E38" w:rsidRDefault="00E73BC6" w:rsidP="00E73BC6"/>
    <w:p w14:paraId="65541FE4" w14:textId="77777777" w:rsidR="00E73BC6" w:rsidRPr="00940E38" w:rsidRDefault="00E73BC6" w:rsidP="00E73BC6">
      <w:pPr>
        <w:sectPr w:rsidR="00E73BC6" w:rsidRPr="00940E38" w:rsidSect="00E73BC6">
          <w:headerReference w:type="even" r:id="rId117"/>
          <w:headerReference w:type="default" r:id="rId118"/>
          <w:footerReference w:type="even" r:id="rId119"/>
          <w:footerReference w:type="default" r:id="rId120"/>
          <w:headerReference w:type="first" r:id="rId121"/>
          <w:footerReference w:type="first" r:id="rId122"/>
          <w:pgSz w:w="11906" w:h="16838" w:code="9"/>
          <w:pgMar w:top="1134" w:right="1134" w:bottom="1134" w:left="1134" w:header="624" w:footer="567" w:gutter="0"/>
          <w:cols w:sep="1" w:space="567"/>
          <w:titlePg/>
          <w:docGrid w:linePitch="360"/>
        </w:sectPr>
      </w:pPr>
    </w:p>
    <w:p w14:paraId="6758530E" w14:textId="68219348" w:rsidR="00E73BC6" w:rsidRPr="00940E38" w:rsidRDefault="00591DEC" w:rsidP="00591DEC">
      <w:pPr>
        <w:pStyle w:val="Heading1"/>
      </w:pPr>
      <w:bookmarkStart w:id="217" w:name="Section1"/>
      <w:r w:rsidRPr="00591DEC">
        <w:lastRenderedPageBreak/>
        <w:t>ABOUT</w:t>
      </w:r>
      <w:r w:rsidRPr="00940E38">
        <w:t xml:space="preserve"> THIS REPORT</w:t>
      </w:r>
      <w:bookmarkEnd w:id="217"/>
    </w:p>
    <w:p w14:paraId="42772923" w14:textId="77777777" w:rsidR="00E73BC6" w:rsidRPr="00940E38" w:rsidRDefault="00E73BC6" w:rsidP="00E73BC6">
      <w:pPr>
        <w:sectPr w:rsidR="00E73BC6" w:rsidRPr="00940E38" w:rsidSect="00E73BC6">
          <w:headerReference w:type="even" r:id="rId123"/>
          <w:headerReference w:type="default" r:id="rId124"/>
          <w:headerReference w:type="first" r:id="rId125"/>
          <w:footerReference w:type="first" r:id="rId126"/>
          <w:pgSz w:w="11906" w:h="16838" w:code="9"/>
          <w:pgMar w:top="1134" w:right="1134" w:bottom="1134" w:left="1134" w:header="624" w:footer="567" w:gutter="0"/>
          <w:cols w:sep="1" w:space="567"/>
          <w:titlePg/>
          <w:docGrid w:linePitch="360"/>
        </w:sectPr>
      </w:pPr>
    </w:p>
    <w:p w14:paraId="7071F084" w14:textId="77777777" w:rsidR="00E73BC6" w:rsidRPr="00940E38" w:rsidRDefault="00E73BC6" w:rsidP="00E73BC6">
      <w:r w:rsidRPr="00940E38">
        <w:t xml:space="preserve">The Department of Technology (the Department) is a government department of the State of Victoria, established pursuant to an order made by the Premier under the </w:t>
      </w:r>
      <w:r w:rsidRPr="00940E38">
        <w:rPr>
          <w:i/>
        </w:rPr>
        <w:t>Public Administration Act 2004</w:t>
      </w:r>
      <w:r w:rsidRPr="00940E38">
        <w:t>. It is an administrative agency acting on behalf of the Crown.</w:t>
      </w:r>
    </w:p>
    <w:p w14:paraId="5E24D8C2" w14:textId="77777777" w:rsidR="00E73BC6" w:rsidRPr="00940E38" w:rsidRDefault="00E73BC6" w:rsidP="00E73BC6">
      <w:r w:rsidRPr="00940E38">
        <w:t>Its principal address is:</w:t>
      </w:r>
    </w:p>
    <w:p w14:paraId="469C7E64" w14:textId="77777777" w:rsidR="00E73BC6" w:rsidRPr="00940E38" w:rsidRDefault="00E73BC6" w:rsidP="00E73BC6">
      <w:r w:rsidRPr="00940E38">
        <w:tab/>
        <w:t>Department of Technology</w:t>
      </w:r>
    </w:p>
    <w:p w14:paraId="7CA99C17" w14:textId="77777777" w:rsidR="00E73BC6" w:rsidRPr="00940E38" w:rsidRDefault="00E73BC6" w:rsidP="00E73BC6">
      <w:pPr>
        <w:spacing w:before="0"/>
      </w:pPr>
      <w:r w:rsidRPr="00940E38">
        <w:tab/>
        <w:t>1 Victoria Place</w:t>
      </w:r>
    </w:p>
    <w:p w14:paraId="11D60F6D" w14:textId="77777777" w:rsidR="00E73BC6" w:rsidRPr="00940E38" w:rsidRDefault="00E73BC6" w:rsidP="00E73BC6">
      <w:pPr>
        <w:spacing w:before="0"/>
      </w:pPr>
      <w:r w:rsidRPr="00940E38">
        <w:tab/>
        <w:t>Melbourne VIC 3000</w:t>
      </w:r>
    </w:p>
    <w:p w14:paraId="5C1A7FD2" w14:textId="77777777" w:rsidR="00E73BC6" w:rsidRPr="00940E38" w:rsidRDefault="00E73BC6" w:rsidP="00E73BC6">
      <w:r w:rsidRPr="00940E38">
        <w:br w:type="column"/>
      </w:r>
      <w:r w:rsidRPr="00940E38">
        <w:t xml:space="preserve">A description of the nature of its operations and its principal activities is included in the </w:t>
      </w:r>
      <w:r w:rsidRPr="00940E38">
        <w:rPr>
          <w:b/>
        </w:rPr>
        <w:t>Report of operations</w:t>
      </w:r>
      <w:r w:rsidRPr="00940E38">
        <w:t xml:space="preserve">, which does not form part of these financial statements. </w:t>
      </w:r>
      <w:r w:rsidRPr="00940E38">
        <w:rPr>
          <w:rStyle w:val="SourceReference"/>
        </w:rPr>
        <w:t>[AASB 101.138]</w:t>
      </w:r>
    </w:p>
    <w:p w14:paraId="7FA6701B" w14:textId="77777777" w:rsidR="00E73BC6" w:rsidRPr="00940E38" w:rsidRDefault="00E73BC6" w:rsidP="00E73BC6">
      <w:pPr>
        <w:pStyle w:val="Heading20"/>
        <w:sectPr w:rsidR="00E73BC6" w:rsidRPr="00940E38" w:rsidSect="00E73BC6">
          <w:headerReference w:type="even" r:id="rId127"/>
          <w:headerReference w:type="default" r:id="rId128"/>
          <w:headerReference w:type="first" r:id="rId129"/>
          <w:footerReference w:type="first" r:id="rId130"/>
          <w:type w:val="continuous"/>
          <w:pgSz w:w="11906" w:h="16838" w:code="9"/>
          <w:pgMar w:top="1134" w:right="1134" w:bottom="1134" w:left="1134" w:header="624" w:footer="567" w:gutter="0"/>
          <w:cols w:num="2" w:space="567"/>
          <w:titlePg/>
          <w:docGrid w:linePitch="360"/>
        </w:sectPr>
      </w:pPr>
    </w:p>
    <w:p w14:paraId="2F27AD54" w14:textId="77777777" w:rsidR="00E73BC6" w:rsidRPr="00940E38" w:rsidRDefault="00E73BC6" w:rsidP="00FA656D">
      <w:pPr>
        <w:pStyle w:val="Heading20"/>
      </w:pPr>
      <w:bookmarkStart w:id="218" w:name="_Toc477967531"/>
      <w:r w:rsidRPr="00940E38">
        <w:t>Basis of preparation</w:t>
      </w:r>
      <w:bookmarkEnd w:id="218"/>
    </w:p>
    <w:p w14:paraId="20312A30" w14:textId="77777777" w:rsidR="00E73BC6" w:rsidRPr="00940E38" w:rsidRDefault="00E73BC6" w:rsidP="00E73BC6">
      <w:r w:rsidRPr="00940E38">
        <w:t xml:space="preserve">These financial statements are in Australian dollars and the historical cost convention is used unless a different measurement basis is specifically disclosed in the note associated with the item measured on a different basis. </w:t>
      </w:r>
      <w:r w:rsidRPr="00940E38">
        <w:rPr>
          <w:rStyle w:val="SourceReference"/>
        </w:rPr>
        <w:t>[AASB 101.51(d) and AASB 121.11 and 121.53; FRD 104]</w:t>
      </w:r>
    </w:p>
    <w:p w14:paraId="192C2F88" w14:textId="77777777" w:rsidR="00E73BC6" w:rsidRPr="00940E38" w:rsidRDefault="00E73BC6" w:rsidP="00E73BC6">
      <w:r w:rsidRPr="00940E38">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940E38">
        <w:rPr>
          <w:rStyle w:val="SourceReference"/>
        </w:rPr>
        <w:t>[AASB 101.117(a)]</w:t>
      </w:r>
    </w:p>
    <w:p w14:paraId="4F2841CE" w14:textId="77777777" w:rsidR="00E73BC6" w:rsidRPr="00940E38" w:rsidRDefault="00E73BC6" w:rsidP="00E73BC6">
      <w:r w:rsidRPr="00940E38">
        <w:t xml:space="preserve">Consistent with the requirements of AASB 1004 </w:t>
      </w:r>
      <w:r w:rsidRPr="00940E38">
        <w:rPr>
          <w:i/>
        </w:rPr>
        <w:t>Contributions</w:t>
      </w:r>
      <w:r w:rsidRPr="00940E38">
        <w:t>, contributions by owners (that is, contributed capital and its repayment) are treated as equity transactions and, therefore, do not form part of the income and expenses of the Department.</w:t>
      </w:r>
    </w:p>
    <w:p w14:paraId="56716E07" w14:textId="77777777" w:rsidR="00E73BC6" w:rsidRPr="00940E38" w:rsidRDefault="00E73BC6" w:rsidP="00E73BC6">
      <w:r w:rsidRPr="00940E38">
        <w:t xml:space="preserve">Additions to net assets which have been designated as contributions by owners are recognised as contributed capital. Other transfers that are </w:t>
      </w:r>
      <w:proofErr w:type="gramStart"/>
      <w:r w:rsidRPr="00940E38">
        <w:t>in the nature of contributions</w:t>
      </w:r>
      <w:proofErr w:type="gramEnd"/>
      <w:r w:rsidRPr="00940E38">
        <w:t xml:space="preserve"> to or distributions by owners have also been designated as contributions by owners. </w:t>
      </w:r>
    </w:p>
    <w:p w14:paraId="5896D57D" w14:textId="77777777" w:rsidR="00E73BC6" w:rsidRPr="00940E38" w:rsidRDefault="00E73BC6" w:rsidP="00E73BC6">
      <w:r w:rsidRPr="00940E38">
        <w:t xml:space="preserve">Transfers of net assets arising from administrative restructurings are treated as distributions to or contributions by owners. Transfers of net liabilities arising from administrative restructurings are treated as distributions to owners. </w:t>
      </w:r>
      <w:r w:rsidRPr="00940E38">
        <w:rPr>
          <w:rStyle w:val="SourceReference"/>
        </w:rPr>
        <w:t>[FRD 119A, AASB Interpretation 1038.7]</w:t>
      </w:r>
    </w:p>
    <w:p w14:paraId="2D88F92C" w14:textId="77777777" w:rsidR="00E73BC6" w:rsidRPr="00940E38" w:rsidRDefault="00E73BC6" w:rsidP="00E73BC6">
      <w:r w:rsidRPr="00940E38">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940E38">
        <w:rPr>
          <w:rStyle w:val="SourceReference"/>
        </w:rPr>
        <w:t>[AASB 101.122 and 101.125]</w:t>
      </w:r>
      <w:r w:rsidRPr="00940E38">
        <w:t xml:space="preserve"> </w:t>
      </w:r>
    </w:p>
    <w:p w14:paraId="7ACBE1E0" w14:textId="77777777" w:rsidR="00E73BC6" w:rsidRPr="00940E38" w:rsidRDefault="00E73BC6" w:rsidP="00E73BC6">
      <w:r w:rsidRPr="00940E38">
        <w:t xml:space="preserve">Revisions to accounting estimates are recognised in the period in which the estimate is revised </w:t>
      </w:r>
      <w:proofErr w:type="gramStart"/>
      <w:r w:rsidRPr="00940E38">
        <w:t>and also</w:t>
      </w:r>
      <w:proofErr w:type="gramEnd"/>
      <w:r w:rsidRPr="00940E38">
        <w:t xml:space="preserve"> in future periods that are affected by the revision. </w:t>
      </w:r>
      <w:r w:rsidRPr="00940E38">
        <w:rPr>
          <w:rStyle w:val="SourceReference"/>
        </w:rPr>
        <w:t>[AASB 108.36]</w:t>
      </w:r>
      <w:r w:rsidRPr="00940E38">
        <w:t xml:space="preserve"> Judgements and assumptions made by management in applying AAS that have significant effects on the financial statements and estimates are disclosed in the notes under the heading: ‘Significant judgement or </w:t>
      </w:r>
      <w:proofErr w:type="gramStart"/>
      <w:r w:rsidRPr="00940E38">
        <w:t>estimates</w:t>
      </w:r>
      <w:r>
        <w:t>’</w:t>
      </w:r>
      <w:proofErr w:type="gramEnd"/>
      <w:r w:rsidRPr="00940E38">
        <w:t xml:space="preserve">. </w:t>
      </w:r>
    </w:p>
    <w:p w14:paraId="7AA546DB" w14:textId="77777777" w:rsidR="00E73BC6" w:rsidRPr="00940E38" w:rsidRDefault="00E73BC6" w:rsidP="00E73BC6">
      <w:r w:rsidRPr="00940E38">
        <w:t xml:space="preserve">These financial statements cover the Department of Technology as an individual reporting entity and include all the controlled activities of the Department. </w:t>
      </w:r>
    </w:p>
    <w:p w14:paraId="319C42C2" w14:textId="77777777" w:rsidR="00E73BC6" w:rsidRPr="00940E38" w:rsidRDefault="00E73BC6" w:rsidP="00E73BC6">
      <w:r w:rsidRPr="00940E38">
        <w:t xml:space="preserve">The following agencies have been consolidated into the Department’s financial statements pursuant to a determination made by the Assistant Treasurer under section 53(1)(b) of the </w:t>
      </w:r>
      <w:r w:rsidRPr="00940E38">
        <w:rPr>
          <w:i/>
        </w:rPr>
        <w:t>Financial Management Act 1994</w:t>
      </w:r>
      <w:r w:rsidRPr="00940E38">
        <w:t xml:space="preserve"> (FMA). These agencies are reported in aggregate and are not controlled by the Department:</w:t>
      </w:r>
    </w:p>
    <w:p w14:paraId="52B9E86A" w14:textId="77777777" w:rsidR="00E73BC6" w:rsidRPr="00940E38" w:rsidRDefault="00E73BC6" w:rsidP="00FC71D7">
      <w:pPr>
        <w:pStyle w:val="ListBullet"/>
        <w:numPr>
          <w:ilvl w:val="0"/>
          <w:numId w:val="89"/>
        </w:numPr>
        <w:spacing w:before="60"/>
        <w:contextualSpacing/>
      </w:pPr>
      <w:r w:rsidRPr="00940E38">
        <w:rPr>
          <w:b/>
        </w:rPr>
        <w:t>Gene Sciences Victoria</w:t>
      </w:r>
      <w:r w:rsidRPr="00940E38">
        <w:t xml:space="preserve">, a business unit, established under the </w:t>
      </w:r>
      <w:r w:rsidRPr="00940E38">
        <w:rPr>
          <w:i/>
        </w:rPr>
        <w:t>Biological Technology Act 1998</w:t>
      </w:r>
      <w:r w:rsidRPr="00940E38">
        <w:t>.</w:t>
      </w:r>
    </w:p>
    <w:p w14:paraId="4115FF7A" w14:textId="77777777" w:rsidR="00E73BC6" w:rsidRPr="00940E38" w:rsidRDefault="00E73BC6" w:rsidP="00FC71D7">
      <w:pPr>
        <w:pStyle w:val="ListBullet"/>
        <w:numPr>
          <w:ilvl w:val="0"/>
          <w:numId w:val="89"/>
        </w:numPr>
        <w:spacing w:before="60"/>
        <w:contextualSpacing/>
      </w:pPr>
      <w:r w:rsidRPr="00940E38">
        <w:rPr>
          <w:b/>
        </w:rPr>
        <w:t>The Office of the Commissioner of New Technology</w:t>
      </w:r>
      <w:r w:rsidRPr="00940E38">
        <w:t xml:space="preserve"> is an administrative unit established under the </w:t>
      </w:r>
      <w:r w:rsidRPr="00940E38">
        <w:rPr>
          <w:i/>
        </w:rPr>
        <w:t>New Technology Act 1999</w:t>
      </w:r>
      <w:r w:rsidRPr="00940E38">
        <w:t>.</w:t>
      </w:r>
    </w:p>
    <w:p w14:paraId="03F6C46A" w14:textId="77777777" w:rsidR="00E73BC6" w:rsidRPr="00940E38" w:rsidRDefault="00E73BC6" w:rsidP="00FC71D7">
      <w:pPr>
        <w:pStyle w:val="ListBullet"/>
        <w:numPr>
          <w:ilvl w:val="0"/>
          <w:numId w:val="89"/>
        </w:numPr>
        <w:spacing w:before="60"/>
        <w:contextualSpacing/>
      </w:pPr>
      <w:r w:rsidRPr="00940E38">
        <w:rPr>
          <w:b/>
        </w:rPr>
        <w:t>Innovation Victoria</w:t>
      </w:r>
      <w:r w:rsidRPr="00940E38">
        <w:t xml:space="preserve"> is an entity established under the </w:t>
      </w:r>
      <w:r w:rsidRPr="00940E38">
        <w:rPr>
          <w:i/>
        </w:rPr>
        <w:t>Innovation</w:t>
      </w:r>
      <w:r w:rsidRPr="00940E38">
        <w:t xml:space="preserve"> </w:t>
      </w:r>
      <w:r w:rsidRPr="00940E38">
        <w:rPr>
          <w:i/>
        </w:rPr>
        <w:t>Victoria Act 2015</w:t>
      </w:r>
      <w:r w:rsidRPr="00940E38">
        <w:t>.</w:t>
      </w:r>
    </w:p>
    <w:p w14:paraId="2CD9C8DC" w14:textId="77777777" w:rsidR="00E73BC6" w:rsidRPr="00940E38" w:rsidRDefault="00E73BC6" w:rsidP="00E73BC6">
      <w:r w:rsidRPr="00940E38">
        <w:t>Where control of an entity is obtained during the financial period, its results are included in the comprehensive operating statement from the date on which control is demonstrated.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39FB7C29" w14:textId="77777777" w:rsidR="00E73BC6" w:rsidRPr="00940E38" w:rsidRDefault="00E73BC6" w:rsidP="00E73BC6">
      <w:r w:rsidRPr="00940E38">
        <w:t>In preparing consolidated financial statements for the Department, all material transactions and balances between consolidated entities are eliminated.</w:t>
      </w:r>
    </w:p>
    <w:p w14:paraId="7FD6FB5F" w14:textId="77777777" w:rsidR="00E73BC6" w:rsidRPr="00940E38" w:rsidRDefault="00E73BC6" w:rsidP="00E73BC6">
      <w:pPr>
        <w:rPr>
          <w:rStyle w:val="SourceReference"/>
        </w:rPr>
      </w:pPr>
      <w:r w:rsidRPr="00940E38">
        <w:t xml:space="preserve">All amounts in the financial statements have been rounded to the nearest $1 000 unless otherwise stated. </w:t>
      </w:r>
      <w:r w:rsidRPr="00940E38">
        <w:rPr>
          <w:rStyle w:val="SourceReference"/>
        </w:rPr>
        <w:t>[AASB 101.51(e)]</w:t>
      </w:r>
    </w:p>
    <w:p w14:paraId="75765A7A" w14:textId="77777777" w:rsidR="00E73BC6" w:rsidRPr="00940E38" w:rsidRDefault="00E73BC6" w:rsidP="00FA656D">
      <w:pPr>
        <w:pStyle w:val="Heading20"/>
      </w:pPr>
      <w:bookmarkStart w:id="219" w:name="_Toc477967532"/>
      <w:bookmarkStart w:id="220" w:name="INDEX_ComplianceAASB"/>
      <w:r w:rsidRPr="00940E38">
        <w:lastRenderedPageBreak/>
        <w:t>Compliance information</w:t>
      </w:r>
      <w:bookmarkEnd w:id="219"/>
    </w:p>
    <w:bookmarkEnd w:id="220"/>
    <w:p w14:paraId="5879FAF9" w14:textId="5F977AE1" w:rsidR="00E73BC6" w:rsidRPr="00940E38" w:rsidRDefault="00E73BC6" w:rsidP="00E73BC6">
      <w:r w:rsidRPr="00940E38">
        <w:t>These general-purpose financial statements have been prepared in accordance with the FMA and applicable Australian Accounting Standards (AASs)</w:t>
      </w:r>
      <w:r w:rsidR="000467FF">
        <w:t>,</w:t>
      </w:r>
      <w:r w:rsidRPr="00940E38">
        <w:t xml:space="preserve"> which include Interpretations, issued by the Australian Accounting Standards Board (AASB). </w:t>
      </w:r>
      <w:proofErr w:type="gramStart"/>
      <w:r w:rsidRPr="00940E38">
        <w:t>In particular, they</w:t>
      </w:r>
      <w:proofErr w:type="gramEnd"/>
      <w:r w:rsidRPr="00940E38">
        <w:t xml:space="preserve"> are presented in a manner consistent with the requirements of AASB 1049 </w:t>
      </w:r>
      <w:r w:rsidRPr="00940E38">
        <w:rPr>
          <w:i/>
        </w:rPr>
        <w:t>Whole of Government and General Government Sector Financial Reporting</w:t>
      </w:r>
      <w:r>
        <w:t>.</w:t>
      </w:r>
      <w:r w:rsidRPr="00940E38">
        <w:t xml:space="preserve"> </w:t>
      </w:r>
      <w:r w:rsidRPr="00940E38">
        <w:rPr>
          <w:rStyle w:val="SourceReference"/>
        </w:rPr>
        <w:t>[AASB 1054.7]</w:t>
      </w:r>
    </w:p>
    <w:p w14:paraId="5A9DF7A6" w14:textId="77777777" w:rsidR="00E73BC6" w:rsidRPr="00940E38" w:rsidRDefault="00E73BC6" w:rsidP="00E73BC6">
      <w:pPr>
        <w:rPr>
          <w:rStyle w:val="SourceReference"/>
        </w:rPr>
      </w:pPr>
      <w:r w:rsidRPr="00940E38">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940E38">
        <w:rPr>
          <w:rStyle w:val="SourceReference"/>
        </w:rPr>
        <w:t>[AASB 101.17]</w:t>
      </w:r>
    </w:p>
    <w:p w14:paraId="7932894C" w14:textId="77777777" w:rsidR="00E73BC6" w:rsidRPr="00940E38" w:rsidRDefault="00E73BC6" w:rsidP="00E73BC6"/>
    <w:p w14:paraId="22CA1B54" w14:textId="77777777" w:rsidR="00E73BC6" w:rsidRPr="00940E38" w:rsidRDefault="00E73BC6" w:rsidP="00E73BC6">
      <w:pPr>
        <w:pStyle w:val="Guidanceheading"/>
        <w:rPr>
          <w:color w:val="auto"/>
        </w:rPr>
      </w:pPr>
      <w:r w:rsidRPr="00940E38">
        <w:t>Guidance – Basis of preparation and compliance information</w:t>
      </w:r>
    </w:p>
    <w:p w14:paraId="3E871C97" w14:textId="77777777" w:rsidR="00E73BC6" w:rsidRPr="00940E38" w:rsidRDefault="00E73BC6" w:rsidP="00E73BC6">
      <w:pPr>
        <w:pStyle w:val="Guidanceheading1"/>
      </w:pPr>
      <w:r w:rsidRPr="00940E38">
        <w:t>Reporting entity</w:t>
      </w:r>
    </w:p>
    <w:p w14:paraId="606093BC" w14:textId="77777777" w:rsidR="00E73BC6" w:rsidRPr="00940E38" w:rsidRDefault="00E73BC6" w:rsidP="00E73BC6">
      <w:pPr>
        <w:pStyle w:val="GuidanceNormal"/>
      </w:pPr>
      <w:r w:rsidRPr="00940E38">
        <w:t xml:space="preserve">Government departments may conduct activities through a variety of administrative and organisational structures. </w:t>
      </w:r>
      <w:r w:rsidRPr="00940E38">
        <w:br/>
        <w:t xml:space="preserve">For example, they may manage commercial activities separately from non-commercial activities, operate one or more trust accounts and may undertake </w:t>
      </w:r>
      <w:proofErr w:type="gramStart"/>
      <w:r w:rsidRPr="00940E38">
        <w:t>a number of</w:t>
      </w:r>
      <w:proofErr w:type="gramEnd"/>
      <w:r w:rsidRPr="00940E38">
        <w:t xml:space="preserve"> activities.</w:t>
      </w:r>
    </w:p>
    <w:p w14:paraId="74108D0D" w14:textId="77777777" w:rsidR="00E73BC6" w:rsidRPr="00940E38" w:rsidRDefault="00E73BC6" w:rsidP="00E73BC6">
      <w:pPr>
        <w:pStyle w:val="GuidanceNormal"/>
      </w:pPr>
      <w:r w:rsidRPr="00940E38">
        <w:t xml:space="preserve">Where a department administers activities on behalf of parties external to the Victorian Government, the nature and amount of the funds under management should be disclosed separately from income, expenses, assets and liabilities in the notes. </w:t>
      </w:r>
      <w:r w:rsidRPr="00940E38">
        <w:rPr>
          <w:rStyle w:val="SourceReference"/>
        </w:rPr>
        <w:t>[AASB 1050.25]</w:t>
      </w:r>
    </w:p>
    <w:p w14:paraId="3A00324B" w14:textId="77777777" w:rsidR="00E73BC6" w:rsidRPr="00940E38" w:rsidRDefault="00E73BC6" w:rsidP="00E73BC6">
      <w:pPr>
        <w:pStyle w:val="Guidanceheading1"/>
      </w:pPr>
      <w:r w:rsidRPr="00940E38">
        <w:t>Judgements, estimates and assumptions</w:t>
      </w:r>
    </w:p>
    <w:p w14:paraId="349649C7" w14:textId="77777777" w:rsidR="00E73BC6" w:rsidRPr="00940E38" w:rsidRDefault="00E73BC6" w:rsidP="00E73BC6">
      <w:pPr>
        <w:pStyle w:val="GuidanceNormal"/>
      </w:pPr>
      <w:r w:rsidRPr="00940E38">
        <w:t>In preparing financial statements, the nature of significant judgements, estimates and assumptions made by management need to be disclosed. The following disclosures are required:</w:t>
      </w:r>
    </w:p>
    <w:p w14:paraId="04992BAB" w14:textId="77777777" w:rsidR="00E73BC6" w:rsidRPr="00DA2D49" w:rsidRDefault="00E73BC6" w:rsidP="00E73BC6">
      <w:pPr>
        <w:pStyle w:val="Guidancebullet"/>
      </w:pPr>
      <w:r w:rsidRPr="00DA2D49">
        <w:t>the fact that significant assumptions, judgements and estimates were made;</w:t>
      </w:r>
    </w:p>
    <w:p w14:paraId="032CE078" w14:textId="77777777" w:rsidR="00E73BC6" w:rsidRPr="00DA2D49" w:rsidRDefault="00E73BC6" w:rsidP="00E73BC6">
      <w:pPr>
        <w:pStyle w:val="Guidancebullet"/>
      </w:pPr>
      <w:r w:rsidRPr="00DA2D49">
        <w:t>the nature of the significant assumptions, judgements and estimates; and</w:t>
      </w:r>
    </w:p>
    <w:p w14:paraId="6BAC088C" w14:textId="77777777" w:rsidR="00E73BC6" w:rsidRPr="00DA2D49" w:rsidRDefault="00E73BC6" w:rsidP="00E73BC6">
      <w:pPr>
        <w:pStyle w:val="Guidancebullet"/>
      </w:pPr>
      <w:r w:rsidRPr="00DA2D49">
        <w:t xml:space="preserve">how these were made (the method used). </w:t>
      </w:r>
    </w:p>
    <w:p w14:paraId="41D0E277" w14:textId="77777777" w:rsidR="00E73BC6" w:rsidRPr="00940E38" w:rsidRDefault="00E73BC6" w:rsidP="00E73BC6">
      <w:pPr>
        <w:pStyle w:val="GuidanceNormal"/>
      </w:pPr>
      <w:r w:rsidRPr="00940E38">
        <w:t xml:space="preserve">Examples include </w:t>
      </w:r>
      <w:r>
        <w:t xml:space="preserve">lease commitment, </w:t>
      </w:r>
      <w:r w:rsidRPr="00102712">
        <w:t>(operating</w:t>
      </w:r>
      <w:r w:rsidRPr="00C350C5">
        <w:t xml:space="preserve"> lease</w:t>
      </w:r>
      <w:r w:rsidRPr="00940E38">
        <w:t xml:space="preserve"> commitments</w:t>
      </w:r>
      <w:r>
        <w:t xml:space="preserve"> up to 30 June 2019)</w:t>
      </w:r>
      <w:r w:rsidRPr="00940E38">
        <w:t xml:space="preserve">, valuation of investments, impairment of property, plant and equipment etc. </w:t>
      </w:r>
      <w:r w:rsidRPr="00940E38">
        <w:rPr>
          <w:rStyle w:val="SourceReference"/>
        </w:rPr>
        <w:t>[AASB 101.122 and 101.125]</w:t>
      </w:r>
    </w:p>
    <w:p w14:paraId="058CC687" w14:textId="77777777" w:rsidR="00E73BC6" w:rsidRPr="00940E38" w:rsidRDefault="00E73BC6" w:rsidP="00E73BC6">
      <w:pPr>
        <w:pStyle w:val="Guidanceheading1"/>
      </w:pPr>
      <w:r w:rsidRPr="00940E38">
        <w:t xml:space="preserve">Key sources of estimation uncertainty </w:t>
      </w:r>
      <w:r w:rsidRPr="00940E38">
        <w:rPr>
          <w:rStyle w:val="SourceReference"/>
        </w:rPr>
        <w:t>[AASB 101.125]</w:t>
      </w:r>
    </w:p>
    <w:p w14:paraId="04A8CD9D" w14:textId="77777777" w:rsidR="00E73BC6" w:rsidRPr="00940E38" w:rsidRDefault="00E73BC6" w:rsidP="00E73BC6">
      <w:pPr>
        <w:pStyle w:val="GuidanceNormal"/>
      </w:pPr>
      <w:r w:rsidRPr="00940E38">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5AE4A5B9" w14:textId="77777777" w:rsidR="00E73BC6" w:rsidRPr="00940E38" w:rsidRDefault="00E73BC6" w:rsidP="00FC71D7">
      <w:pPr>
        <w:pStyle w:val="Guidancealpha"/>
        <w:numPr>
          <w:ilvl w:val="0"/>
          <w:numId w:val="149"/>
        </w:numPr>
      </w:pPr>
      <w:r w:rsidRPr="00940E38">
        <w:t>their nature; and</w:t>
      </w:r>
    </w:p>
    <w:p w14:paraId="10B69210" w14:textId="77777777" w:rsidR="00E73BC6" w:rsidRPr="00940E38" w:rsidRDefault="00E73BC6" w:rsidP="00FC71D7">
      <w:pPr>
        <w:pStyle w:val="Guidancealpha"/>
        <w:numPr>
          <w:ilvl w:val="0"/>
          <w:numId w:val="146"/>
        </w:numPr>
      </w:pPr>
      <w:r w:rsidRPr="00940E38">
        <w:t>their carrying amount at the end of the reporting period.</w:t>
      </w:r>
    </w:p>
    <w:p w14:paraId="470E19D9" w14:textId="77777777" w:rsidR="00E73BC6" w:rsidRPr="00940E38" w:rsidRDefault="00E73BC6" w:rsidP="00E73BC6">
      <w:pPr>
        <w:pStyle w:val="GuidanceNormal"/>
      </w:pPr>
      <w:r w:rsidRPr="00940E38">
        <w:t xml:space="preserve">Determining the carrying amounts of some assets and liabilities requires estimation of the effects of uncertain future events on those assets and liabilities at the end of the reporting period. </w:t>
      </w:r>
      <w:r w:rsidRPr="00940E38">
        <w:rPr>
          <w:rStyle w:val="SourceReference"/>
        </w:rPr>
        <w:t>[AASB 101.126]</w:t>
      </w:r>
    </w:p>
    <w:p w14:paraId="03026FDB" w14:textId="77777777" w:rsidR="00E73BC6" w:rsidRPr="00940E38" w:rsidRDefault="00E73BC6" w:rsidP="00E73BC6">
      <w:pPr>
        <w:pStyle w:val="GuidanceNormal"/>
      </w:pPr>
      <w:r w:rsidRPr="00940E38">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940E38">
        <w:rPr>
          <w:rStyle w:val="SourceReference"/>
        </w:rPr>
        <w:t>[AASB 101.128]</w:t>
      </w:r>
    </w:p>
    <w:p w14:paraId="0F89C5C1" w14:textId="77777777" w:rsidR="00E73BC6" w:rsidRPr="00940E38" w:rsidRDefault="00E73BC6" w:rsidP="00E73BC6">
      <w:pPr>
        <w:pStyle w:val="Guidanceheading1"/>
      </w:pPr>
      <w:r w:rsidRPr="00940E38">
        <w:t>Other significant judgements</w:t>
      </w:r>
    </w:p>
    <w:p w14:paraId="33744280" w14:textId="77777777" w:rsidR="00E73BC6" w:rsidRPr="00940E38" w:rsidRDefault="00E73BC6" w:rsidP="00E73BC6">
      <w:pPr>
        <w:pStyle w:val="GuidanceNormal"/>
      </w:pPr>
      <w:r w:rsidRPr="00940E38">
        <w:t>In addition, significant judgements and assumptions made (and changes to those judgements and assumptions) need to be disclosed in determining:</w:t>
      </w:r>
    </w:p>
    <w:p w14:paraId="0E27FAA0" w14:textId="77777777" w:rsidR="00E73BC6" w:rsidRPr="00940E38" w:rsidRDefault="00E73BC6" w:rsidP="00E73BC6">
      <w:pPr>
        <w:pStyle w:val="Guidancebullet"/>
      </w:pPr>
      <w:r w:rsidRPr="00940E38">
        <w:t>whether it controls another entity;</w:t>
      </w:r>
    </w:p>
    <w:p w14:paraId="2EC68299" w14:textId="77777777" w:rsidR="00E73BC6" w:rsidRPr="00940E38" w:rsidRDefault="00E73BC6" w:rsidP="00E73BC6">
      <w:pPr>
        <w:pStyle w:val="Guidancebullet"/>
      </w:pPr>
      <w:r w:rsidRPr="00940E38">
        <w:t xml:space="preserve">whether it has joint control of an arrangement or significant influence over another entity; </w:t>
      </w:r>
    </w:p>
    <w:p w14:paraId="108D0373" w14:textId="77777777" w:rsidR="00E73BC6" w:rsidRPr="00940E38" w:rsidRDefault="00E73BC6" w:rsidP="00E73BC6">
      <w:pPr>
        <w:pStyle w:val="Guidancebullet"/>
      </w:pPr>
      <w:r w:rsidRPr="00940E38">
        <w:t xml:space="preserve">the type of joint arrangement (i.e. joint operation or joint venture) when the arrangement has been structured through a separate vehicle; </w:t>
      </w:r>
      <w:r w:rsidRPr="00940E38">
        <w:rPr>
          <w:rStyle w:val="SourceReference"/>
        </w:rPr>
        <w:t>[AASB 12.7]</w:t>
      </w:r>
    </w:p>
    <w:p w14:paraId="0CC9FA6B" w14:textId="77777777" w:rsidR="00E73BC6" w:rsidRPr="00940E38" w:rsidRDefault="00E73BC6" w:rsidP="00E73BC6">
      <w:pPr>
        <w:pStyle w:val="Guidancebullet"/>
      </w:pPr>
      <w:r w:rsidRPr="00940E38">
        <w:t>whether financial assets are held to maturity investments;</w:t>
      </w:r>
    </w:p>
    <w:p w14:paraId="3B9891B8" w14:textId="77777777" w:rsidR="00E73BC6" w:rsidRPr="00940E38" w:rsidRDefault="00E73BC6" w:rsidP="00E73BC6">
      <w:pPr>
        <w:pStyle w:val="Guidancebullet"/>
      </w:pPr>
      <w:r w:rsidRPr="00940E38">
        <w:t>when substantially all the significant risks and rewards of ownership of financial assets and lease assets are transferred to other entities;</w:t>
      </w:r>
    </w:p>
    <w:p w14:paraId="671B182F" w14:textId="77777777" w:rsidR="00E73BC6" w:rsidRPr="00940E38" w:rsidRDefault="00E73BC6" w:rsidP="00E73BC6">
      <w:pPr>
        <w:pStyle w:val="Guidancebullet"/>
      </w:pPr>
      <w:r w:rsidRPr="00940E38">
        <w:t xml:space="preserve">whether, in substance, </w:t>
      </w:r>
      <w:proofErr w:type="gramStart"/>
      <w:r w:rsidRPr="00940E38">
        <w:t>particular sales</w:t>
      </w:r>
      <w:proofErr w:type="gramEnd"/>
      <w:r w:rsidRPr="00940E38">
        <w:t xml:space="preserve"> of goods are financing arrangements and therefore do not give rise to income; and</w:t>
      </w:r>
    </w:p>
    <w:p w14:paraId="157BA2D6" w14:textId="77777777" w:rsidR="00E73BC6" w:rsidRPr="00DA2D49" w:rsidRDefault="00E73BC6" w:rsidP="00E73BC6">
      <w:pPr>
        <w:pStyle w:val="Guidancebullet"/>
        <w:pBdr>
          <w:bottom w:val="single" w:sz="4" w:space="1" w:color="0072CE" w:themeColor="accent4"/>
        </w:pBdr>
      </w:pPr>
      <w:r w:rsidRPr="00DA2D49">
        <w:t xml:space="preserve">whether the substance of the relationship between the entity and a special purpose entity indicates that the special purpose entity is controlled by the entity. </w:t>
      </w:r>
      <w:r w:rsidRPr="00DA2D49">
        <w:rPr>
          <w:rStyle w:val="SourceReference"/>
        </w:rPr>
        <w:t>[AASB 101.123]</w:t>
      </w:r>
      <w:r w:rsidRPr="00DA2D49">
        <w:t xml:space="preserve"> </w:t>
      </w:r>
    </w:p>
    <w:p w14:paraId="4322A477" w14:textId="77777777" w:rsidR="00E73BC6" w:rsidRPr="00940E38" w:rsidRDefault="00E73BC6" w:rsidP="00E73BC6"/>
    <w:p w14:paraId="2598DC31" w14:textId="77777777" w:rsidR="00E73BC6" w:rsidRPr="00940E38" w:rsidRDefault="00E73BC6" w:rsidP="00E73BC6">
      <w:pPr>
        <w:pStyle w:val="Guidanceheading"/>
        <w:rPr>
          <w:color w:val="auto"/>
        </w:rPr>
      </w:pPr>
      <w:r w:rsidRPr="00940E38">
        <w:lastRenderedPageBreak/>
        <w:t xml:space="preserve">Guidance – Basis of preparation and compliance information </w:t>
      </w:r>
      <w:r w:rsidRPr="00940E38">
        <w:rPr>
          <w:i/>
        </w:rPr>
        <w:t>(continued)</w:t>
      </w:r>
    </w:p>
    <w:p w14:paraId="744405E2" w14:textId="77777777" w:rsidR="00E73BC6" w:rsidRPr="00940E38" w:rsidRDefault="00E73BC6" w:rsidP="00E73BC6">
      <w:pPr>
        <w:pStyle w:val="Guidanceheading1"/>
      </w:pPr>
      <w:r w:rsidRPr="00940E38">
        <w:t>Basis of consolidation</w:t>
      </w:r>
    </w:p>
    <w:p w14:paraId="70A2B73E" w14:textId="405B6601" w:rsidR="00E73BC6" w:rsidRDefault="00E73BC6" w:rsidP="00E73BC6">
      <w:pPr>
        <w:pStyle w:val="GuidanceNormal"/>
      </w:pPr>
      <w:r w:rsidRPr="00940E38">
        <w:t xml:space="preserve">AASB 10 </w:t>
      </w:r>
      <w:r w:rsidRPr="00940E38">
        <w:rPr>
          <w:i/>
        </w:rPr>
        <w:t>Consolidated Financial Statements</w:t>
      </w:r>
      <w:r w:rsidRPr="00940E38">
        <w:t xml:space="preserve"> defines the principle of </w:t>
      </w:r>
      <w:proofErr w:type="gramStart"/>
      <w:r w:rsidRPr="00940E38">
        <w:t>control, and</w:t>
      </w:r>
      <w:proofErr w:type="gramEnd"/>
      <w:r w:rsidRPr="00940E38">
        <w:t xml:space="preserve"> establishes control as the basis for consolidation. Please refer to </w:t>
      </w:r>
      <w:r w:rsidR="00CD2485">
        <w:t xml:space="preserve">the </w:t>
      </w:r>
      <w:r w:rsidR="00CD2485" w:rsidRPr="00CD2485">
        <w:rPr>
          <w:i/>
          <w:iCs/>
        </w:rPr>
        <w:t>Control analysis for Victorian Public Sector Entities</w:t>
      </w:r>
      <w:r w:rsidR="00CD2485" w:rsidRPr="00CD2485">
        <w:t xml:space="preserve"> checklis</w:t>
      </w:r>
      <w:r w:rsidR="00CD2485">
        <w:t>t</w:t>
      </w:r>
      <w:r w:rsidRPr="00940E38">
        <w:t xml:space="preserve"> on the </w:t>
      </w:r>
      <w:r w:rsidR="00CD2485">
        <w:t xml:space="preserve">DTF website for </w:t>
      </w:r>
      <w:r w:rsidRPr="00940E38">
        <w:t>detailed guidance for application of AASB 10 in the not-for-profit context.</w:t>
      </w:r>
    </w:p>
    <w:p w14:paraId="0A8F4497" w14:textId="5211FB9C" w:rsidR="00F74D44" w:rsidRDefault="007521AA" w:rsidP="00E73BC6">
      <w:pPr>
        <w:pStyle w:val="GuidanceNormal"/>
      </w:pPr>
      <w:hyperlink r:id="rId131" w:history="1">
        <w:r w:rsidR="00F74D44" w:rsidRPr="008575A4">
          <w:rPr>
            <w:rStyle w:val="Hyperlink"/>
          </w:rPr>
          <w:t>https://www.dtf.vic.gov.au/financial-reporting-policy/accounting-standards-checklists</w:t>
        </w:r>
      </w:hyperlink>
    </w:p>
    <w:p w14:paraId="2D5CC760" w14:textId="17DCBEC5" w:rsidR="00E73BC6" w:rsidRPr="00940E38" w:rsidRDefault="00E73BC6" w:rsidP="00E73BC6">
      <w:pPr>
        <w:pStyle w:val="GuidanceNormal"/>
      </w:pPr>
      <w:r w:rsidRPr="00940E38">
        <w:t xml:space="preserve">An entity shall disclose information about significant judgements and assumptions it has made (and changes to those judgements and assumptions) in determining that it has control of another entity (e.g. an investee as described in paragraphs 5 and 6 of AASB 10). </w:t>
      </w:r>
    </w:p>
    <w:p w14:paraId="5B597F78" w14:textId="77777777" w:rsidR="00E73BC6" w:rsidRPr="00940E38" w:rsidRDefault="00E73BC6" w:rsidP="00E73BC6">
      <w:pPr>
        <w:pStyle w:val="GuidanceNormal"/>
      </w:pPr>
      <w:r w:rsidRPr="00940E38">
        <w:t>For departments that aggregate entities under section 53(1)(b) of the</w:t>
      </w:r>
      <w:r w:rsidRPr="00940E38">
        <w:rPr>
          <w:i/>
        </w:rPr>
        <w:t xml:space="preserve"> Financial Management Act 1994</w:t>
      </w:r>
      <w:r w:rsidRPr="00940E38">
        <w:t xml:space="preserve"> in their annual report, this following guidance has been provided for use in the relevant note: </w:t>
      </w:r>
    </w:p>
    <w:p w14:paraId="137C1762" w14:textId="77777777" w:rsidR="00E73BC6" w:rsidRPr="00940E38" w:rsidRDefault="00E73BC6" w:rsidP="00E73BC6">
      <w:pPr>
        <w:pStyle w:val="GuidanceNormal"/>
      </w:pPr>
      <w:r w:rsidRPr="00940E38">
        <w:t xml:space="preserve">‘Pursuant to section 53(1)(b) of the </w:t>
      </w:r>
      <w:r w:rsidRPr="00940E38">
        <w:rPr>
          <w:i/>
        </w:rPr>
        <w:t>Financial Management Act 1994</w:t>
      </w:r>
      <w:r w:rsidRPr="00940E38">
        <w:t xml:space="preserve">, the results of the following entities are reported in aggregate as part of the department’s financial statements. These entities are not controlled by the department. </w:t>
      </w:r>
    </w:p>
    <w:p w14:paraId="1A99B696" w14:textId="77777777" w:rsidR="00E73BC6" w:rsidRPr="00940E38" w:rsidRDefault="00E73BC6" w:rsidP="00E73BC6">
      <w:pPr>
        <w:pStyle w:val="GuidanceNormal"/>
      </w:pPr>
      <w:r w:rsidRPr="00940E38">
        <w:t>[insert names]’</w:t>
      </w:r>
    </w:p>
    <w:p w14:paraId="15FE63DF" w14:textId="77777777" w:rsidR="00E73BC6" w:rsidRPr="00940E38" w:rsidRDefault="00E73BC6" w:rsidP="00E73BC6">
      <w:pPr>
        <w:pStyle w:val="Guidanceheading1"/>
      </w:pPr>
      <w:r w:rsidRPr="00940E38">
        <w:t xml:space="preserve">Rounding of amounts </w:t>
      </w:r>
      <w:r w:rsidRPr="00940E38">
        <w:rPr>
          <w:rStyle w:val="SourceReference"/>
        </w:rPr>
        <w:t>[AASB101.51(e)]</w:t>
      </w:r>
    </w:p>
    <w:p w14:paraId="5B4A3182" w14:textId="5EDD809D" w:rsidR="00E73BC6" w:rsidRPr="00940E38" w:rsidRDefault="00E73BC6" w:rsidP="00E73BC6">
      <w:pPr>
        <w:pStyle w:val="Guidancebottomborder"/>
      </w:pPr>
      <w:r w:rsidRPr="00940E38">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w:t>
      </w:r>
      <w:r w:rsidR="000140BC">
        <w:t>6</w:t>
      </w:r>
      <w:r w:rsidRPr="00940E38">
        <w:t xml:space="preserve"> for a style convention guide and explanation of minor discrepancies resulting from rounding.</w:t>
      </w:r>
    </w:p>
    <w:p w14:paraId="485A3DB7" w14:textId="77777777" w:rsidR="00E73BC6" w:rsidRPr="00940E38" w:rsidRDefault="00E73BC6" w:rsidP="00E73BC6"/>
    <w:p w14:paraId="48FE6820" w14:textId="77777777" w:rsidR="00E73BC6" w:rsidRPr="00940E38" w:rsidRDefault="00E73BC6" w:rsidP="00E73BC6">
      <w:pPr>
        <w:sectPr w:rsidR="00E73BC6" w:rsidRPr="00940E38" w:rsidSect="00E73BC6">
          <w:headerReference w:type="even" r:id="rId132"/>
          <w:headerReference w:type="default" r:id="rId133"/>
          <w:headerReference w:type="first" r:id="rId134"/>
          <w:footerReference w:type="first" r:id="rId135"/>
          <w:type w:val="continuous"/>
          <w:pgSz w:w="11906" w:h="16838" w:code="9"/>
          <w:pgMar w:top="1134" w:right="1134" w:bottom="1134" w:left="1134" w:header="624" w:footer="567" w:gutter="0"/>
          <w:cols w:sep="1" w:space="567"/>
          <w:titlePg/>
          <w:docGrid w:linePitch="360"/>
        </w:sectPr>
      </w:pPr>
    </w:p>
    <w:p w14:paraId="62ED7AE0" w14:textId="77777777" w:rsidR="00E73BC6" w:rsidRPr="00940E38" w:rsidRDefault="00E73BC6" w:rsidP="00E73BC6">
      <w:pPr>
        <w:pStyle w:val="Heading1"/>
      </w:pPr>
      <w:bookmarkStart w:id="221" w:name="Section2"/>
      <w:r w:rsidRPr="00940E38">
        <w:lastRenderedPageBreak/>
        <w:t>FUNDING DELIVERY OF OUR SERVICES</w:t>
      </w:r>
    </w:p>
    <w:p w14:paraId="4B8FC8C1" w14:textId="77777777" w:rsidR="00E73BC6" w:rsidRPr="00940E38" w:rsidRDefault="00E73BC6" w:rsidP="00E73BC6">
      <w:pPr>
        <w:pStyle w:val="Heading30"/>
        <w:sectPr w:rsidR="00E73BC6" w:rsidRPr="00940E38" w:rsidSect="00E73BC6">
          <w:headerReference w:type="even" r:id="rId136"/>
          <w:headerReference w:type="default" r:id="rId137"/>
          <w:headerReference w:type="first" r:id="rId138"/>
          <w:footerReference w:type="first" r:id="rId139"/>
          <w:pgSz w:w="11906" w:h="16838" w:code="9"/>
          <w:pgMar w:top="1134" w:right="1134" w:bottom="1134" w:left="1134" w:header="624" w:footer="567" w:gutter="0"/>
          <w:cols w:sep="1" w:space="567"/>
          <w:docGrid w:linePitch="360"/>
        </w:sectPr>
      </w:pPr>
    </w:p>
    <w:p w14:paraId="661564BC" w14:textId="77777777" w:rsidR="00E73BC6" w:rsidRPr="00940E38" w:rsidRDefault="00E73BC6" w:rsidP="00E73BC6">
      <w:pPr>
        <w:pStyle w:val="Heading30"/>
      </w:pPr>
      <w:r w:rsidRPr="00940E38">
        <w:t>Introduction</w:t>
      </w:r>
    </w:p>
    <w:p w14:paraId="5DC66B38" w14:textId="08AB931A" w:rsidR="00E73BC6" w:rsidRPr="00940E38" w:rsidRDefault="00E73BC6" w:rsidP="00E73BC6">
      <w:r w:rsidRPr="00940E38">
        <w:t>The Department of Technology’s (the Department) overall objective is to research, develop, promote and support the use of leading</w:t>
      </w:r>
      <w:r w:rsidR="000467FF">
        <w:t>-</w:t>
      </w:r>
      <w:r w:rsidRPr="00940E38">
        <w:t xml:space="preserve">edge information, biological technology and telecommunications that bring improvements to the efficiency and effectiveness of government operation, and improvements to the quality of life of Victorians. </w:t>
      </w:r>
      <w:r w:rsidRPr="00940E38">
        <w:rPr>
          <w:rStyle w:val="SourceReference"/>
        </w:rPr>
        <w:t>[FRD 9B, AASB 1052.15(b), AASB 1050.7]</w:t>
      </w:r>
      <w:r w:rsidRPr="00940E38">
        <w:t xml:space="preserve"> </w:t>
      </w:r>
    </w:p>
    <w:p w14:paraId="200C24E7" w14:textId="4FD991C4" w:rsidR="00E73BC6" w:rsidRDefault="00E73BC6" w:rsidP="00E73BC6">
      <w:r w:rsidRPr="00940E38">
        <w:t>To enable the Department to fulfil its objective and provide outputs as described in Section 4, it receives income (predominantly accrual based parliamentary appropriations). The Department also receives market</w:t>
      </w:r>
      <w:r w:rsidR="000467FF">
        <w:noBreakHyphen/>
      </w:r>
      <w:r w:rsidRPr="00940E38">
        <w:t>based fees providing advice and other services in relation to information technology and telecommunications.</w:t>
      </w:r>
    </w:p>
    <w:p w14:paraId="557BB38E" w14:textId="213D8977" w:rsidR="007D5C0F" w:rsidRPr="00940E38" w:rsidRDefault="007D5C0F" w:rsidP="007D5C0F">
      <w:pPr>
        <w:pStyle w:val="HighlightBoxHeading"/>
      </w:pPr>
      <w:r w:rsidRPr="00940E38">
        <w:t xml:space="preserve">Significant judgement: </w:t>
      </w:r>
      <w:r>
        <w:t>Grants revenue</w:t>
      </w:r>
    </w:p>
    <w:p w14:paraId="4579528A" w14:textId="3AABD1C3" w:rsidR="007D5C0F" w:rsidRPr="00940E38" w:rsidRDefault="007D5C0F" w:rsidP="007D5C0F">
      <w:pPr>
        <w:pStyle w:val="HighlightBoxText"/>
      </w:pPr>
      <w:r w:rsidRPr="00940E38">
        <w:t>The Department has made</w:t>
      </w:r>
      <w:r>
        <w:t xml:space="preserve"> </w:t>
      </w:r>
      <w:r w:rsidRPr="00940E38">
        <w:t xml:space="preserve">judgement </w:t>
      </w:r>
      <w:r>
        <w:t xml:space="preserve">on the recognition of grant revenue as income </w:t>
      </w:r>
      <w:r w:rsidR="00106AAA">
        <w:t>o</w:t>
      </w:r>
      <w:r>
        <w:t xml:space="preserve">f not-for-profit entities where they do not contain sufficiently specific performance obligations. </w:t>
      </w:r>
      <w:r w:rsidRPr="007D5C0F">
        <w:t xml:space="preserve">Income from grants that are enforceable and with sufficiently specific performance obligations and accounted for as revenue from contracts with customers is recognised when the department satisfies the performance obligation by providing the relevant technology services to the relevant health agencies. Income from grants to construct the </w:t>
      </w:r>
      <w:r>
        <w:t xml:space="preserve">capital assets that are controlled by the department </w:t>
      </w:r>
      <w:r w:rsidRPr="007D5C0F">
        <w:t>are recognised progressively as the asset is constructed. The progressive percentage costs incurred is used to recognise income because this most closely reflects the progress to completion as costs are incurred as the works are done.</w:t>
      </w:r>
    </w:p>
    <w:p w14:paraId="68B9EAAF" w14:textId="77777777" w:rsidR="007D5C0F" w:rsidRPr="00940E38" w:rsidRDefault="007D5C0F" w:rsidP="00E73BC6"/>
    <w:p w14:paraId="0CF0786E" w14:textId="77777777" w:rsidR="00E73BC6" w:rsidRPr="00940E38" w:rsidRDefault="00E73BC6" w:rsidP="00E73BC6">
      <w:pPr>
        <w:pStyle w:val="Heading30"/>
      </w:pPr>
      <w:r w:rsidRPr="00940E38">
        <w:br w:type="column"/>
      </w:r>
      <w:r w:rsidRPr="00940E38">
        <w:t>Structure</w:t>
      </w:r>
    </w:p>
    <w:p w14:paraId="05D32D9A" w14:textId="1BF8B953" w:rsidR="00591DEC" w:rsidRDefault="00E73BC6" w:rsidP="00591DEC">
      <w:pPr>
        <w:pStyle w:val="TOC9"/>
        <w:rPr>
          <w:noProof/>
          <w:sz w:val="22"/>
        </w:rPr>
      </w:pPr>
      <w:r w:rsidRPr="00940E38">
        <w:fldChar w:fldCharType="begin"/>
      </w:r>
      <w:r w:rsidRPr="00940E38">
        <w:instrText xml:space="preserve"> TOC \h \z \t "Heading 2 (#),9" \b Section2 \* MERGEFORMAT </w:instrText>
      </w:r>
      <w:r w:rsidRPr="00940E38">
        <w:fldChar w:fldCharType="separate"/>
      </w:r>
      <w:hyperlink w:anchor="_Toc42054504" w:history="1">
        <w:r w:rsidR="00591DEC" w:rsidRPr="006D4FFF">
          <w:rPr>
            <w:rStyle w:val="Hyperlink"/>
            <w:noProof/>
          </w:rPr>
          <w:t>2.1</w:t>
        </w:r>
        <w:r w:rsidR="00591DEC">
          <w:rPr>
            <w:noProof/>
            <w:sz w:val="22"/>
          </w:rPr>
          <w:tab/>
        </w:r>
        <w:r w:rsidR="00591DEC" w:rsidRPr="006D4FFF">
          <w:rPr>
            <w:rStyle w:val="Hyperlink"/>
            <w:noProof/>
          </w:rPr>
          <w:t>Summary of revenue and income that funds the delivery of our services</w:t>
        </w:r>
        <w:r w:rsidR="00591DEC">
          <w:rPr>
            <w:noProof/>
            <w:webHidden/>
          </w:rPr>
          <w:tab/>
        </w:r>
        <w:r w:rsidR="00591DEC">
          <w:rPr>
            <w:noProof/>
            <w:webHidden/>
          </w:rPr>
          <w:fldChar w:fldCharType="begin"/>
        </w:r>
        <w:r w:rsidR="00591DEC">
          <w:rPr>
            <w:noProof/>
            <w:webHidden/>
          </w:rPr>
          <w:instrText xml:space="preserve"> PAGEREF _Toc42054504 \h </w:instrText>
        </w:r>
        <w:r w:rsidR="00591DEC">
          <w:rPr>
            <w:noProof/>
            <w:webHidden/>
          </w:rPr>
        </w:r>
        <w:r w:rsidR="00591DEC">
          <w:rPr>
            <w:noProof/>
            <w:webHidden/>
          </w:rPr>
          <w:fldChar w:fldCharType="separate"/>
        </w:r>
        <w:r w:rsidR="00655DDD">
          <w:rPr>
            <w:noProof/>
            <w:webHidden/>
          </w:rPr>
          <w:t>93</w:t>
        </w:r>
        <w:r w:rsidR="00591DEC">
          <w:rPr>
            <w:noProof/>
            <w:webHidden/>
          </w:rPr>
          <w:fldChar w:fldCharType="end"/>
        </w:r>
      </w:hyperlink>
    </w:p>
    <w:p w14:paraId="11891602" w14:textId="4E4553EA" w:rsidR="00591DEC" w:rsidRDefault="007521AA" w:rsidP="00591DEC">
      <w:pPr>
        <w:pStyle w:val="TOC9"/>
        <w:rPr>
          <w:noProof/>
          <w:sz w:val="22"/>
        </w:rPr>
      </w:pPr>
      <w:hyperlink w:anchor="_Toc42054505" w:history="1">
        <w:r w:rsidR="00591DEC" w:rsidRPr="006D4FFF">
          <w:rPr>
            <w:rStyle w:val="Hyperlink"/>
            <w:noProof/>
          </w:rPr>
          <w:t>2.2</w:t>
        </w:r>
        <w:r w:rsidR="00591DEC">
          <w:rPr>
            <w:noProof/>
            <w:sz w:val="22"/>
          </w:rPr>
          <w:tab/>
        </w:r>
        <w:r w:rsidR="00591DEC" w:rsidRPr="006D4FFF">
          <w:rPr>
            <w:rStyle w:val="Hyperlink"/>
            <w:noProof/>
          </w:rPr>
          <w:t>Appropriations</w:t>
        </w:r>
        <w:r w:rsidR="00591DEC">
          <w:rPr>
            <w:noProof/>
            <w:webHidden/>
          </w:rPr>
          <w:tab/>
        </w:r>
        <w:r w:rsidR="00591DEC">
          <w:rPr>
            <w:noProof/>
            <w:webHidden/>
          </w:rPr>
          <w:fldChar w:fldCharType="begin"/>
        </w:r>
        <w:r w:rsidR="00591DEC">
          <w:rPr>
            <w:noProof/>
            <w:webHidden/>
          </w:rPr>
          <w:instrText xml:space="preserve"> PAGEREF _Toc42054505 \h </w:instrText>
        </w:r>
        <w:r w:rsidR="00591DEC">
          <w:rPr>
            <w:noProof/>
            <w:webHidden/>
          </w:rPr>
        </w:r>
        <w:r w:rsidR="00591DEC">
          <w:rPr>
            <w:noProof/>
            <w:webHidden/>
          </w:rPr>
          <w:fldChar w:fldCharType="separate"/>
        </w:r>
        <w:r w:rsidR="00655DDD">
          <w:rPr>
            <w:noProof/>
            <w:webHidden/>
          </w:rPr>
          <w:t>93</w:t>
        </w:r>
        <w:r w:rsidR="00591DEC">
          <w:rPr>
            <w:noProof/>
            <w:webHidden/>
          </w:rPr>
          <w:fldChar w:fldCharType="end"/>
        </w:r>
      </w:hyperlink>
    </w:p>
    <w:p w14:paraId="531E12E2" w14:textId="2AF7A19F" w:rsidR="00591DEC" w:rsidRDefault="007521AA" w:rsidP="00591DEC">
      <w:pPr>
        <w:pStyle w:val="TOC9"/>
        <w:rPr>
          <w:noProof/>
          <w:sz w:val="22"/>
        </w:rPr>
      </w:pPr>
      <w:hyperlink w:anchor="_Toc42054506" w:history="1">
        <w:r w:rsidR="00591DEC" w:rsidRPr="006D4FFF">
          <w:rPr>
            <w:rStyle w:val="Hyperlink"/>
            <w:noProof/>
          </w:rPr>
          <w:t>2.3</w:t>
        </w:r>
        <w:r w:rsidR="00591DEC">
          <w:rPr>
            <w:noProof/>
            <w:sz w:val="22"/>
          </w:rPr>
          <w:tab/>
        </w:r>
        <w:r w:rsidR="00591DEC" w:rsidRPr="006D4FFF">
          <w:rPr>
            <w:rStyle w:val="Hyperlink"/>
            <w:noProof/>
          </w:rPr>
          <w:t>Summary of compliance with annual Parliamentary and special appropriations</w:t>
        </w:r>
        <w:r w:rsidR="00591DEC">
          <w:rPr>
            <w:noProof/>
            <w:webHidden/>
          </w:rPr>
          <w:tab/>
        </w:r>
        <w:r w:rsidR="00591DEC">
          <w:rPr>
            <w:noProof/>
            <w:webHidden/>
          </w:rPr>
          <w:fldChar w:fldCharType="begin"/>
        </w:r>
        <w:r w:rsidR="00591DEC">
          <w:rPr>
            <w:noProof/>
            <w:webHidden/>
          </w:rPr>
          <w:instrText xml:space="preserve"> PAGEREF _Toc42054506 \h </w:instrText>
        </w:r>
        <w:r w:rsidR="00591DEC">
          <w:rPr>
            <w:noProof/>
            <w:webHidden/>
          </w:rPr>
        </w:r>
        <w:r w:rsidR="00591DEC">
          <w:rPr>
            <w:noProof/>
            <w:webHidden/>
          </w:rPr>
          <w:fldChar w:fldCharType="separate"/>
        </w:r>
        <w:r w:rsidR="00655DDD">
          <w:rPr>
            <w:noProof/>
            <w:webHidden/>
          </w:rPr>
          <w:t>95</w:t>
        </w:r>
        <w:r w:rsidR="00591DEC">
          <w:rPr>
            <w:noProof/>
            <w:webHidden/>
          </w:rPr>
          <w:fldChar w:fldCharType="end"/>
        </w:r>
      </w:hyperlink>
    </w:p>
    <w:p w14:paraId="43C73EDE" w14:textId="158931F7" w:rsidR="00591DEC" w:rsidRDefault="007521AA" w:rsidP="00591DEC">
      <w:pPr>
        <w:pStyle w:val="TOC9"/>
        <w:rPr>
          <w:noProof/>
          <w:sz w:val="22"/>
        </w:rPr>
      </w:pPr>
      <w:hyperlink w:anchor="_Toc42054507" w:history="1">
        <w:r w:rsidR="00591DEC" w:rsidRPr="006D4FFF">
          <w:rPr>
            <w:rStyle w:val="Hyperlink"/>
            <w:noProof/>
          </w:rPr>
          <w:t>2.4</w:t>
        </w:r>
        <w:r w:rsidR="00591DEC">
          <w:rPr>
            <w:noProof/>
            <w:sz w:val="22"/>
          </w:rPr>
          <w:tab/>
        </w:r>
        <w:r w:rsidR="00591DEC" w:rsidRPr="006D4FFF">
          <w:rPr>
            <w:rStyle w:val="Hyperlink"/>
            <w:noProof/>
          </w:rPr>
          <w:t>Income from transactions</w:t>
        </w:r>
        <w:r w:rsidR="00591DEC">
          <w:rPr>
            <w:noProof/>
            <w:webHidden/>
          </w:rPr>
          <w:tab/>
        </w:r>
        <w:r w:rsidR="00591DEC">
          <w:rPr>
            <w:noProof/>
            <w:webHidden/>
          </w:rPr>
          <w:fldChar w:fldCharType="begin"/>
        </w:r>
        <w:r w:rsidR="00591DEC">
          <w:rPr>
            <w:noProof/>
            <w:webHidden/>
          </w:rPr>
          <w:instrText xml:space="preserve"> PAGEREF _Toc42054507 \h </w:instrText>
        </w:r>
        <w:r w:rsidR="00591DEC">
          <w:rPr>
            <w:noProof/>
            <w:webHidden/>
          </w:rPr>
        </w:r>
        <w:r w:rsidR="00591DEC">
          <w:rPr>
            <w:noProof/>
            <w:webHidden/>
          </w:rPr>
          <w:fldChar w:fldCharType="separate"/>
        </w:r>
        <w:r w:rsidR="00655DDD">
          <w:rPr>
            <w:noProof/>
            <w:webHidden/>
          </w:rPr>
          <w:t>96</w:t>
        </w:r>
        <w:r w:rsidR="00591DEC">
          <w:rPr>
            <w:noProof/>
            <w:webHidden/>
          </w:rPr>
          <w:fldChar w:fldCharType="end"/>
        </w:r>
      </w:hyperlink>
    </w:p>
    <w:p w14:paraId="4DC3B186" w14:textId="21911021" w:rsidR="00591DEC" w:rsidRDefault="007521AA" w:rsidP="00591DEC">
      <w:pPr>
        <w:pStyle w:val="TOC9"/>
        <w:rPr>
          <w:noProof/>
          <w:sz w:val="22"/>
        </w:rPr>
      </w:pPr>
      <w:hyperlink w:anchor="_Toc42054508" w:history="1">
        <w:r w:rsidR="00591DEC" w:rsidRPr="006D4FFF">
          <w:rPr>
            <w:rStyle w:val="Hyperlink"/>
            <w:noProof/>
          </w:rPr>
          <w:t>2.5</w:t>
        </w:r>
        <w:r w:rsidR="00591DEC">
          <w:rPr>
            <w:noProof/>
            <w:sz w:val="22"/>
          </w:rPr>
          <w:tab/>
        </w:r>
        <w:r w:rsidR="00591DEC" w:rsidRPr="006D4FFF">
          <w:rPr>
            <w:rStyle w:val="Hyperlink"/>
            <w:noProof/>
          </w:rPr>
          <w:t>Annotated income agreements</w:t>
        </w:r>
        <w:r w:rsidR="00591DEC">
          <w:rPr>
            <w:noProof/>
            <w:webHidden/>
          </w:rPr>
          <w:tab/>
        </w:r>
        <w:r w:rsidR="00591DEC">
          <w:rPr>
            <w:noProof/>
            <w:webHidden/>
          </w:rPr>
          <w:fldChar w:fldCharType="begin"/>
        </w:r>
        <w:r w:rsidR="00591DEC">
          <w:rPr>
            <w:noProof/>
            <w:webHidden/>
          </w:rPr>
          <w:instrText xml:space="preserve"> PAGEREF _Toc42054508 \h </w:instrText>
        </w:r>
        <w:r w:rsidR="00591DEC">
          <w:rPr>
            <w:noProof/>
            <w:webHidden/>
          </w:rPr>
        </w:r>
        <w:r w:rsidR="00591DEC">
          <w:rPr>
            <w:noProof/>
            <w:webHidden/>
          </w:rPr>
          <w:fldChar w:fldCharType="separate"/>
        </w:r>
        <w:r w:rsidR="00655DDD">
          <w:rPr>
            <w:noProof/>
            <w:webHidden/>
          </w:rPr>
          <w:t>104</w:t>
        </w:r>
        <w:r w:rsidR="00591DEC">
          <w:rPr>
            <w:noProof/>
            <w:webHidden/>
          </w:rPr>
          <w:fldChar w:fldCharType="end"/>
        </w:r>
      </w:hyperlink>
    </w:p>
    <w:p w14:paraId="2D57779B" w14:textId="677E4A94" w:rsidR="00E73BC6" w:rsidRPr="00940E38" w:rsidRDefault="00E73BC6" w:rsidP="00E73BC6">
      <w:r w:rsidRPr="00940E38">
        <w:fldChar w:fldCharType="end"/>
      </w:r>
    </w:p>
    <w:p w14:paraId="0F9448B5" w14:textId="77777777" w:rsidR="00E73BC6" w:rsidRPr="00940E38" w:rsidRDefault="00E73BC6" w:rsidP="00E73BC6">
      <w:pPr>
        <w:pStyle w:val="Heading2"/>
        <w:sectPr w:rsidR="00E73BC6" w:rsidRPr="00940E38" w:rsidSect="00E73BC6">
          <w:headerReference w:type="even" r:id="rId140"/>
          <w:headerReference w:type="default" r:id="rId141"/>
          <w:headerReference w:type="first" r:id="rId142"/>
          <w:footerReference w:type="first" r:id="rId143"/>
          <w:type w:val="continuous"/>
          <w:pgSz w:w="11906" w:h="16838" w:code="9"/>
          <w:pgMar w:top="1134" w:right="1134" w:bottom="1134" w:left="1134" w:header="624" w:footer="567" w:gutter="0"/>
          <w:cols w:num="2" w:space="567"/>
          <w:titlePg/>
          <w:docGrid w:linePitch="360"/>
        </w:sectPr>
      </w:pPr>
    </w:p>
    <w:p w14:paraId="46B60199" w14:textId="77777777" w:rsidR="00E73BC6" w:rsidRPr="00940E38" w:rsidRDefault="00E73BC6" w:rsidP="00E73BC6">
      <w:pPr>
        <w:pStyle w:val="Heading2"/>
      </w:pPr>
      <w:bookmarkStart w:id="222" w:name="_Toc42054504"/>
      <w:bookmarkStart w:id="223" w:name="_Toc42218457"/>
      <w:r w:rsidRPr="00940E38">
        <w:t xml:space="preserve">Summary of </w:t>
      </w:r>
      <w:r>
        <w:t xml:space="preserve">revenue and </w:t>
      </w:r>
      <w:r w:rsidRPr="00940E38">
        <w:t>income that funds the delivery of our services</w:t>
      </w:r>
      <w:bookmarkEnd w:id="222"/>
      <w:bookmarkEnd w:id="223"/>
    </w:p>
    <w:p w14:paraId="4F682D1D" w14:textId="77777777" w:rsidR="00E73BC6" w:rsidRDefault="00E73BC6" w:rsidP="00E73BC6">
      <w:pPr>
        <w:pStyle w:val="TableUnits"/>
        <w:rPr>
          <w:spacing w:val="0"/>
        </w:rPr>
      </w:pPr>
      <w:r w:rsidRPr="00940E38">
        <w:t>($ thousand)</w:t>
      </w:r>
    </w:p>
    <w:tbl>
      <w:tblPr>
        <w:tblStyle w:val="ModelReportFinancialTable"/>
        <w:tblW w:w="9696" w:type="dxa"/>
        <w:tblLook w:val="04E0" w:firstRow="1" w:lastRow="1" w:firstColumn="1" w:lastColumn="0" w:noHBand="0" w:noVBand="1"/>
      </w:tblPr>
      <w:tblGrid>
        <w:gridCol w:w="1480"/>
        <w:gridCol w:w="5500"/>
        <w:gridCol w:w="840"/>
        <w:gridCol w:w="980"/>
        <w:gridCol w:w="896"/>
      </w:tblGrid>
      <w:tr w:rsidR="00E73BC6" w:rsidRPr="00D342FD" w14:paraId="4C1968B6" w14:textId="77777777" w:rsidTr="00E73BC6">
        <w:trPr>
          <w:cnfStyle w:val="100000000000" w:firstRow="1" w:lastRow="0" w:firstColumn="0" w:lastColumn="0" w:oddVBand="0" w:evenVBand="0" w:oddHBand="0" w:evenHBand="0" w:firstRowFirstColumn="0" w:firstRowLastColumn="0" w:lastRowFirstColumn="0" w:lastRowLastColumn="0"/>
          <w:trHeight w:val="220"/>
        </w:trPr>
        <w:tc>
          <w:tcPr>
            <w:cnfStyle w:val="001000000100" w:firstRow="0" w:lastRow="0" w:firstColumn="1" w:lastColumn="0" w:oddVBand="0" w:evenVBand="0" w:oddHBand="0" w:evenHBand="0" w:firstRowFirstColumn="1" w:firstRowLastColumn="0" w:lastRowFirstColumn="0" w:lastRowLastColumn="0"/>
            <w:tcW w:w="1480" w:type="dxa"/>
            <w:hideMark/>
          </w:tcPr>
          <w:p w14:paraId="6A9785E7" w14:textId="77777777" w:rsidR="00E73BC6" w:rsidRPr="00D342FD" w:rsidRDefault="00E73BC6" w:rsidP="006822E9">
            <w:pPr>
              <w:ind w:left="0"/>
              <w:rPr>
                <w:iCs/>
              </w:rPr>
            </w:pPr>
            <w:r w:rsidRPr="00D342FD">
              <w:rPr>
                <w:iCs/>
              </w:rPr>
              <w:t>Source reference</w:t>
            </w:r>
          </w:p>
        </w:tc>
        <w:tc>
          <w:tcPr>
            <w:tcW w:w="5500" w:type="dxa"/>
            <w:hideMark/>
          </w:tcPr>
          <w:p w14:paraId="51F8DCFD"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 </w:t>
            </w:r>
          </w:p>
        </w:tc>
        <w:tc>
          <w:tcPr>
            <w:tcW w:w="840" w:type="dxa"/>
            <w:hideMark/>
          </w:tcPr>
          <w:p w14:paraId="5342A93B" w14:textId="77777777" w:rsidR="00E73BC6" w:rsidRPr="00D342FD" w:rsidRDefault="00E73BC6" w:rsidP="00E73BC6">
            <w:pPr>
              <w:jc w:val="center"/>
              <w:cnfStyle w:val="100000000000" w:firstRow="1" w:lastRow="0" w:firstColumn="0" w:lastColumn="0" w:oddVBand="0" w:evenVBand="0" w:oddHBand="0" w:evenHBand="0" w:firstRowFirstColumn="0" w:firstRowLastColumn="0" w:lastRowFirstColumn="0" w:lastRowLastColumn="0"/>
              <w:rPr>
                <w:iCs/>
              </w:rPr>
            </w:pPr>
            <w:r w:rsidRPr="00D342FD">
              <w:rPr>
                <w:iCs/>
              </w:rPr>
              <w:t>Notes</w:t>
            </w:r>
          </w:p>
        </w:tc>
        <w:tc>
          <w:tcPr>
            <w:tcW w:w="980" w:type="dxa"/>
            <w:noWrap/>
            <w:hideMark/>
          </w:tcPr>
          <w:p w14:paraId="3F6315AC"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2020</w:t>
            </w:r>
          </w:p>
        </w:tc>
        <w:tc>
          <w:tcPr>
            <w:tcW w:w="896" w:type="dxa"/>
            <w:noWrap/>
            <w:hideMark/>
          </w:tcPr>
          <w:p w14:paraId="57434E23"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2019</w:t>
            </w:r>
          </w:p>
        </w:tc>
      </w:tr>
      <w:tr w:rsidR="00E73BC6" w:rsidRPr="00D342FD" w14:paraId="5B9887EF" w14:textId="77777777" w:rsidTr="00E73BC6">
        <w:trPr>
          <w:trHeight w:val="220"/>
        </w:trPr>
        <w:tc>
          <w:tcPr>
            <w:cnfStyle w:val="001000000000" w:firstRow="0" w:lastRow="0" w:firstColumn="1" w:lastColumn="0" w:oddVBand="0" w:evenVBand="0" w:oddHBand="0" w:evenHBand="0" w:firstRowFirstColumn="0" w:firstRowLastColumn="0" w:lastRowFirstColumn="0" w:lastRowLastColumn="0"/>
            <w:tcW w:w="1480" w:type="dxa"/>
            <w:hideMark/>
          </w:tcPr>
          <w:p w14:paraId="05D2D959" w14:textId="77777777" w:rsidR="00E73BC6" w:rsidRPr="00D342FD" w:rsidRDefault="00E73BC6" w:rsidP="006822E9">
            <w:pPr>
              <w:ind w:left="0"/>
              <w:rPr>
                <w:i/>
                <w:iCs/>
              </w:rPr>
            </w:pPr>
          </w:p>
        </w:tc>
        <w:tc>
          <w:tcPr>
            <w:tcW w:w="5500" w:type="dxa"/>
            <w:hideMark/>
          </w:tcPr>
          <w:p w14:paraId="04E8ECE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Output appropriations</w:t>
            </w:r>
          </w:p>
        </w:tc>
        <w:tc>
          <w:tcPr>
            <w:tcW w:w="840" w:type="dxa"/>
            <w:hideMark/>
          </w:tcPr>
          <w:p w14:paraId="76D4E48E" w14:textId="6F8C2090" w:rsidR="00E73BC6" w:rsidRPr="00D342FD"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D342FD">
              <w:t>2.2</w:t>
            </w:r>
            <w:r w:rsidR="0074352E">
              <w:t xml:space="preserve"> &amp; 2.3</w:t>
            </w:r>
          </w:p>
        </w:tc>
        <w:tc>
          <w:tcPr>
            <w:tcW w:w="980" w:type="dxa"/>
            <w:noWrap/>
            <w:hideMark/>
          </w:tcPr>
          <w:p w14:paraId="605113D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85 535</w:t>
            </w:r>
          </w:p>
        </w:tc>
        <w:tc>
          <w:tcPr>
            <w:tcW w:w="896" w:type="dxa"/>
            <w:noWrap/>
            <w:hideMark/>
          </w:tcPr>
          <w:p w14:paraId="217333D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63 682</w:t>
            </w:r>
          </w:p>
        </w:tc>
      </w:tr>
      <w:tr w:rsidR="00E73BC6" w:rsidRPr="00D342FD" w14:paraId="32989EB5" w14:textId="77777777" w:rsidTr="00E73BC6">
        <w:trPr>
          <w:trHeight w:val="220"/>
        </w:trPr>
        <w:tc>
          <w:tcPr>
            <w:cnfStyle w:val="001000000000" w:firstRow="0" w:lastRow="0" w:firstColumn="1" w:lastColumn="0" w:oddVBand="0" w:evenVBand="0" w:oddHBand="0" w:evenHBand="0" w:firstRowFirstColumn="0" w:firstRowLastColumn="0" w:lastRowFirstColumn="0" w:lastRowLastColumn="0"/>
            <w:tcW w:w="1480" w:type="dxa"/>
            <w:hideMark/>
          </w:tcPr>
          <w:p w14:paraId="05A3CAF2" w14:textId="77777777" w:rsidR="00E73BC6" w:rsidRPr="00D342FD" w:rsidRDefault="00E73BC6" w:rsidP="006822E9">
            <w:pPr>
              <w:ind w:left="0"/>
            </w:pPr>
          </w:p>
        </w:tc>
        <w:tc>
          <w:tcPr>
            <w:tcW w:w="5500" w:type="dxa"/>
            <w:hideMark/>
          </w:tcPr>
          <w:p w14:paraId="77AD67B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Special appropriations</w:t>
            </w:r>
          </w:p>
        </w:tc>
        <w:tc>
          <w:tcPr>
            <w:tcW w:w="840" w:type="dxa"/>
            <w:hideMark/>
          </w:tcPr>
          <w:p w14:paraId="52702A4C" w14:textId="01F904A1" w:rsidR="00E73BC6" w:rsidRPr="00D342FD" w:rsidRDefault="0074352E" w:rsidP="00E73BC6">
            <w:pPr>
              <w:jc w:val="center"/>
              <w:cnfStyle w:val="000000000000" w:firstRow="0" w:lastRow="0" w:firstColumn="0" w:lastColumn="0" w:oddVBand="0" w:evenVBand="0" w:oddHBand="0" w:evenHBand="0" w:firstRowFirstColumn="0" w:firstRowLastColumn="0" w:lastRowFirstColumn="0" w:lastRowLastColumn="0"/>
            </w:pPr>
            <w:r>
              <w:t xml:space="preserve">2.2 &amp; </w:t>
            </w:r>
            <w:r w:rsidR="00E73BC6" w:rsidRPr="00D342FD">
              <w:t>2.3</w:t>
            </w:r>
          </w:p>
        </w:tc>
        <w:tc>
          <w:tcPr>
            <w:tcW w:w="980" w:type="dxa"/>
            <w:noWrap/>
            <w:hideMark/>
          </w:tcPr>
          <w:p w14:paraId="3413919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8 128</w:t>
            </w:r>
          </w:p>
        </w:tc>
        <w:tc>
          <w:tcPr>
            <w:tcW w:w="896" w:type="dxa"/>
            <w:noWrap/>
            <w:hideMark/>
          </w:tcPr>
          <w:p w14:paraId="6DC4D12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11 396</w:t>
            </w:r>
          </w:p>
        </w:tc>
      </w:tr>
      <w:tr w:rsidR="00E73BC6" w:rsidRPr="00D342FD" w14:paraId="2E0971BB" w14:textId="77777777" w:rsidTr="00E73BC6">
        <w:trPr>
          <w:trHeight w:val="220"/>
        </w:trPr>
        <w:tc>
          <w:tcPr>
            <w:cnfStyle w:val="001000000000" w:firstRow="0" w:lastRow="0" w:firstColumn="1" w:lastColumn="0" w:oddVBand="0" w:evenVBand="0" w:oddHBand="0" w:evenHBand="0" w:firstRowFirstColumn="0" w:firstRowLastColumn="0" w:lastRowFirstColumn="0" w:lastRowLastColumn="0"/>
            <w:tcW w:w="1480" w:type="dxa"/>
            <w:hideMark/>
          </w:tcPr>
          <w:p w14:paraId="240D61FE" w14:textId="77777777" w:rsidR="00E73BC6" w:rsidRPr="00D342FD" w:rsidRDefault="00E73BC6" w:rsidP="006822E9">
            <w:pPr>
              <w:ind w:left="0"/>
            </w:pPr>
          </w:p>
        </w:tc>
        <w:tc>
          <w:tcPr>
            <w:tcW w:w="5500" w:type="dxa"/>
            <w:hideMark/>
          </w:tcPr>
          <w:p w14:paraId="307517C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Interest</w:t>
            </w:r>
            <w:r>
              <w:t xml:space="preserve"> income</w:t>
            </w:r>
          </w:p>
        </w:tc>
        <w:tc>
          <w:tcPr>
            <w:tcW w:w="840" w:type="dxa"/>
            <w:hideMark/>
          </w:tcPr>
          <w:p w14:paraId="171D0FB9" w14:textId="77777777" w:rsidR="00E73BC6" w:rsidRPr="00D342FD"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D342FD">
              <w:t>2.4.1</w:t>
            </w:r>
          </w:p>
        </w:tc>
        <w:tc>
          <w:tcPr>
            <w:tcW w:w="980" w:type="dxa"/>
            <w:noWrap/>
            <w:hideMark/>
          </w:tcPr>
          <w:p w14:paraId="50F0E00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3 864</w:t>
            </w:r>
          </w:p>
        </w:tc>
        <w:tc>
          <w:tcPr>
            <w:tcW w:w="896" w:type="dxa"/>
            <w:noWrap/>
            <w:hideMark/>
          </w:tcPr>
          <w:p w14:paraId="43D06D9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2 897</w:t>
            </w:r>
          </w:p>
        </w:tc>
      </w:tr>
      <w:tr w:rsidR="00E73BC6" w:rsidRPr="00D342FD" w14:paraId="6F31005C" w14:textId="77777777" w:rsidTr="00E73BC6">
        <w:trPr>
          <w:trHeight w:val="220"/>
        </w:trPr>
        <w:tc>
          <w:tcPr>
            <w:cnfStyle w:val="001000000000" w:firstRow="0" w:lastRow="0" w:firstColumn="1" w:lastColumn="0" w:oddVBand="0" w:evenVBand="0" w:oddHBand="0" w:evenHBand="0" w:firstRowFirstColumn="0" w:firstRowLastColumn="0" w:lastRowFirstColumn="0" w:lastRowLastColumn="0"/>
            <w:tcW w:w="1480" w:type="dxa"/>
            <w:hideMark/>
          </w:tcPr>
          <w:p w14:paraId="3B5CE308" w14:textId="77777777" w:rsidR="00E73BC6" w:rsidRPr="00D342FD" w:rsidRDefault="00E73BC6" w:rsidP="006822E9">
            <w:pPr>
              <w:ind w:left="0"/>
            </w:pPr>
          </w:p>
        </w:tc>
        <w:tc>
          <w:tcPr>
            <w:tcW w:w="5500" w:type="dxa"/>
            <w:hideMark/>
          </w:tcPr>
          <w:p w14:paraId="757E8A6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Sale of goods and services</w:t>
            </w:r>
          </w:p>
        </w:tc>
        <w:tc>
          <w:tcPr>
            <w:tcW w:w="840" w:type="dxa"/>
            <w:hideMark/>
          </w:tcPr>
          <w:p w14:paraId="1290DC8D" w14:textId="77777777" w:rsidR="00E73BC6" w:rsidRPr="00D342FD"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D342FD">
              <w:t>2.4.2</w:t>
            </w:r>
          </w:p>
        </w:tc>
        <w:tc>
          <w:tcPr>
            <w:tcW w:w="980" w:type="dxa"/>
            <w:noWrap/>
            <w:hideMark/>
          </w:tcPr>
          <w:p w14:paraId="5A69D12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1 779</w:t>
            </w:r>
          </w:p>
        </w:tc>
        <w:tc>
          <w:tcPr>
            <w:tcW w:w="896" w:type="dxa"/>
            <w:noWrap/>
            <w:hideMark/>
          </w:tcPr>
          <w:p w14:paraId="288AC84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1 346</w:t>
            </w:r>
          </w:p>
        </w:tc>
      </w:tr>
      <w:tr w:rsidR="00E73BC6" w:rsidRPr="00D342FD" w14:paraId="20347886" w14:textId="77777777" w:rsidTr="00E73BC6">
        <w:trPr>
          <w:trHeight w:val="220"/>
        </w:trPr>
        <w:tc>
          <w:tcPr>
            <w:cnfStyle w:val="001000000000" w:firstRow="0" w:lastRow="0" w:firstColumn="1" w:lastColumn="0" w:oddVBand="0" w:evenVBand="0" w:oddHBand="0" w:evenHBand="0" w:firstRowFirstColumn="0" w:firstRowLastColumn="0" w:lastRowFirstColumn="0" w:lastRowLastColumn="0"/>
            <w:tcW w:w="1480" w:type="dxa"/>
            <w:hideMark/>
          </w:tcPr>
          <w:p w14:paraId="45E7C3B4" w14:textId="77777777" w:rsidR="00E73BC6" w:rsidRPr="00D342FD" w:rsidRDefault="00E73BC6" w:rsidP="006822E9">
            <w:pPr>
              <w:ind w:left="0"/>
            </w:pPr>
          </w:p>
        </w:tc>
        <w:tc>
          <w:tcPr>
            <w:tcW w:w="5500" w:type="dxa"/>
            <w:hideMark/>
          </w:tcPr>
          <w:p w14:paraId="674BBB0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Grants</w:t>
            </w:r>
          </w:p>
        </w:tc>
        <w:tc>
          <w:tcPr>
            <w:tcW w:w="840" w:type="dxa"/>
            <w:hideMark/>
          </w:tcPr>
          <w:p w14:paraId="5F524E23" w14:textId="77777777" w:rsidR="00E73BC6" w:rsidRPr="00D342FD"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D342FD">
              <w:t>2.4.3</w:t>
            </w:r>
          </w:p>
        </w:tc>
        <w:tc>
          <w:tcPr>
            <w:tcW w:w="980" w:type="dxa"/>
            <w:noWrap/>
            <w:hideMark/>
          </w:tcPr>
          <w:p w14:paraId="738C6BB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288</w:t>
            </w:r>
          </w:p>
        </w:tc>
        <w:tc>
          <w:tcPr>
            <w:tcW w:w="896" w:type="dxa"/>
            <w:noWrap/>
            <w:hideMark/>
          </w:tcPr>
          <w:p w14:paraId="6D0CD42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140</w:t>
            </w:r>
          </w:p>
        </w:tc>
      </w:tr>
      <w:tr w:rsidR="00E73BC6" w:rsidRPr="00D342FD" w14:paraId="629E4251" w14:textId="77777777" w:rsidTr="00E73BC6">
        <w:trPr>
          <w:trHeight w:val="405"/>
        </w:trPr>
        <w:tc>
          <w:tcPr>
            <w:cnfStyle w:val="001000000000" w:firstRow="0" w:lastRow="0" w:firstColumn="1" w:lastColumn="0" w:oddVBand="0" w:evenVBand="0" w:oddHBand="0" w:evenHBand="0" w:firstRowFirstColumn="0" w:firstRowLastColumn="0" w:lastRowFirstColumn="0" w:lastRowLastColumn="0"/>
            <w:tcW w:w="1480" w:type="dxa"/>
            <w:hideMark/>
          </w:tcPr>
          <w:p w14:paraId="18006CBF" w14:textId="77777777" w:rsidR="00E73BC6" w:rsidRPr="00D342FD" w:rsidRDefault="00E73BC6" w:rsidP="006822E9">
            <w:pPr>
              <w:ind w:left="0"/>
            </w:pPr>
          </w:p>
        </w:tc>
        <w:tc>
          <w:tcPr>
            <w:tcW w:w="5500" w:type="dxa"/>
            <w:hideMark/>
          </w:tcPr>
          <w:p w14:paraId="63589A7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Fair value of assets and services received free of charge or for nominal consideration</w:t>
            </w:r>
          </w:p>
        </w:tc>
        <w:tc>
          <w:tcPr>
            <w:tcW w:w="840" w:type="dxa"/>
            <w:hideMark/>
          </w:tcPr>
          <w:p w14:paraId="592B11E9" w14:textId="77777777" w:rsidR="00E73BC6" w:rsidRPr="00D342FD"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D342FD">
              <w:t>2.4.4</w:t>
            </w:r>
          </w:p>
        </w:tc>
        <w:tc>
          <w:tcPr>
            <w:tcW w:w="980" w:type="dxa"/>
            <w:noWrap/>
            <w:hideMark/>
          </w:tcPr>
          <w:p w14:paraId="645AFE7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1 589</w:t>
            </w:r>
          </w:p>
        </w:tc>
        <w:tc>
          <w:tcPr>
            <w:tcW w:w="896" w:type="dxa"/>
            <w:noWrap/>
            <w:hideMark/>
          </w:tcPr>
          <w:p w14:paraId="11E03D5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1 708</w:t>
            </w:r>
          </w:p>
        </w:tc>
      </w:tr>
      <w:tr w:rsidR="00E73BC6" w:rsidRPr="00D342FD" w14:paraId="35E08E6F" w14:textId="77777777" w:rsidTr="00E73BC6">
        <w:trPr>
          <w:trHeight w:val="220"/>
        </w:trPr>
        <w:tc>
          <w:tcPr>
            <w:cnfStyle w:val="001000000000" w:firstRow="0" w:lastRow="0" w:firstColumn="1" w:lastColumn="0" w:oddVBand="0" w:evenVBand="0" w:oddHBand="0" w:evenHBand="0" w:firstRowFirstColumn="0" w:firstRowLastColumn="0" w:lastRowFirstColumn="0" w:lastRowLastColumn="0"/>
            <w:tcW w:w="1480" w:type="dxa"/>
            <w:hideMark/>
          </w:tcPr>
          <w:p w14:paraId="6C630619" w14:textId="77777777" w:rsidR="00E73BC6" w:rsidRPr="00D342FD" w:rsidRDefault="00E73BC6" w:rsidP="006822E9">
            <w:pPr>
              <w:ind w:left="0"/>
            </w:pPr>
          </w:p>
        </w:tc>
        <w:tc>
          <w:tcPr>
            <w:tcW w:w="5500" w:type="dxa"/>
            <w:hideMark/>
          </w:tcPr>
          <w:p w14:paraId="2DEDE3C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Other income</w:t>
            </w:r>
          </w:p>
        </w:tc>
        <w:tc>
          <w:tcPr>
            <w:tcW w:w="840" w:type="dxa"/>
            <w:hideMark/>
          </w:tcPr>
          <w:p w14:paraId="1A47CB9E" w14:textId="77777777" w:rsidR="00E73BC6" w:rsidRPr="00D342FD"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D342FD">
              <w:t>2.4.5</w:t>
            </w:r>
          </w:p>
        </w:tc>
        <w:tc>
          <w:tcPr>
            <w:tcW w:w="980" w:type="dxa"/>
            <w:noWrap/>
            <w:hideMark/>
          </w:tcPr>
          <w:p w14:paraId="4F5B381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7 213</w:t>
            </w:r>
          </w:p>
        </w:tc>
        <w:tc>
          <w:tcPr>
            <w:tcW w:w="896" w:type="dxa"/>
            <w:noWrap/>
            <w:hideMark/>
          </w:tcPr>
          <w:p w14:paraId="79831C4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5 941</w:t>
            </w:r>
          </w:p>
        </w:tc>
      </w:tr>
      <w:tr w:rsidR="00E73BC6" w:rsidRPr="00D342FD" w14:paraId="69C5BD6E" w14:textId="77777777" w:rsidTr="00E73BC6">
        <w:trPr>
          <w:cnfStyle w:val="010000000000" w:firstRow="0" w:lastRow="1" w:firstColumn="0" w:lastColumn="0" w:oddVBand="0" w:evenVBand="0" w:oddHBand="0" w:evenHBand="0" w:firstRowFirstColumn="0" w:firstRowLastColumn="0" w:lastRowFirstColumn="0" w:lastRowLastColumn="0"/>
          <w:trHeight w:val="220"/>
        </w:trPr>
        <w:tc>
          <w:tcPr>
            <w:cnfStyle w:val="001000000001" w:firstRow="0" w:lastRow="0" w:firstColumn="1" w:lastColumn="0" w:oddVBand="0" w:evenVBand="0" w:oddHBand="0" w:evenHBand="0" w:firstRowFirstColumn="0" w:firstRowLastColumn="0" w:lastRowFirstColumn="1" w:lastRowLastColumn="0"/>
            <w:tcW w:w="1480" w:type="dxa"/>
            <w:hideMark/>
          </w:tcPr>
          <w:p w14:paraId="02C50C79" w14:textId="77777777" w:rsidR="00E73BC6" w:rsidRPr="00D342FD" w:rsidRDefault="00E73BC6" w:rsidP="006822E9">
            <w:pPr>
              <w:ind w:left="0"/>
            </w:pPr>
            <w:r w:rsidRPr="00D342FD">
              <w:t>AASB 101.97</w:t>
            </w:r>
          </w:p>
        </w:tc>
        <w:tc>
          <w:tcPr>
            <w:tcW w:w="5500" w:type="dxa"/>
            <w:hideMark/>
          </w:tcPr>
          <w:p w14:paraId="5C7C30C2" w14:textId="67F1588A"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Cs/>
              </w:rPr>
            </w:pPr>
            <w:r w:rsidRPr="00D342FD">
              <w:rPr>
                <w:bCs/>
              </w:rPr>
              <w:t xml:space="preserve">Total </w:t>
            </w:r>
            <w:r w:rsidR="0074352E">
              <w:rPr>
                <w:bCs/>
              </w:rPr>
              <w:t xml:space="preserve">revenue and </w:t>
            </w:r>
            <w:r w:rsidRPr="00D342FD">
              <w:rPr>
                <w:bCs/>
              </w:rPr>
              <w:t>income from transactions</w:t>
            </w:r>
          </w:p>
        </w:tc>
        <w:tc>
          <w:tcPr>
            <w:tcW w:w="840" w:type="dxa"/>
            <w:hideMark/>
          </w:tcPr>
          <w:p w14:paraId="2367622A" w14:textId="77777777" w:rsidR="00E73BC6" w:rsidRPr="00D342FD" w:rsidRDefault="00E73BC6" w:rsidP="00E73BC6">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bCs/>
                <w:szCs w:val="20"/>
              </w:rPr>
            </w:pPr>
            <w:r w:rsidRPr="00D342FD">
              <w:rPr>
                <w:bCs/>
              </w:rPr>
              <w:t> </w:t>
            </w:r>
          </w:p>
        </w:tc>
        <w:tc>
          <w:tcPr>
            <w:tcW w:w="980" w:type="dxa"/>
            <w:noWrap/>
            <w:hideMark/>
          </w:tcPr>
          <w:p w14:paraId="502DAE03"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Cs/>
              </w:rPr>
            </w:pPr>
            <w:r w:rsidRPr="00D342FD">
              <w:rPr>
                <w:bCs/>
              </w:rPr>
              <w:t>108 396</w:t>
            </w:r>
          </w:p>
        </w:tc>
        <w:tc>
          <w:tcPr>
            <w:tcW w:w="896" w:type="dxa"/>
            <w:noWrap/>
            <w:hideMark/>
          </w:tcPr>
          <w:p w14:paraId="0379913F"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Cs/>
              </w:rPr>
            </w:pPr>
            <w:r w:rsidRPr="00D342FD">
              <w:rPr>
                <w:bCs/>
              </w:rPr>
              <w:t>87 110</w:t>
            </w:r>
          </w:p>
        </w:tc>
      </w:tr>
    </w:tbl>
    <w:p w14:paraId="620110DB" w14:textId="77777777" w:rsidR="00E73BC6" w:rsidRPr="00A52A03" w:rsidRDefault="00E73BC6" w:rsidP="00E73BC6"/>
    <w:p w14:paraId="5DF090FA" w14:textId="77777777" w:rsidR="00E73BC6" w:rsidRDefault="00E73BC6" w:rsidP="00E73BC6">
      <w:r w:rsidRPr="00703EF0">
        <w:t xml:space="preserve">Revenue and income that fund delivery </w:t>
      </w:r>
      <w:r>
        <w:t xml:space="preserve">of the Department’s services </w:t>
      </w:r>
      <w:r w:rsidRPr="00703EF0">
        <w:t>are accounted for consistent</w:t>
      </w:r>
      <w:r>
        <w:t>ly</w:t>
      </w:r>
      <w:r w:rsidRPr="00703EF0">
        <w:t xml:space="preserve"> with the requirements of the relevant accounting standards disclosed in the following notes. </w:t>
      </w:r>
    </w:p>
    <w:p w14:paraId="70F6A47A" w14:textId="77777777" w:rsidR="00E73BC6" w:rsidRPr="00940E38" w:rsidRDefault="00E73BC6" w:rsidP="00E73BC6"/>
    <w:p w14:paraId="4110DE79" w14:textId="77777777" w:rsidR="00E73BC6" w:rsidRPr="00940E38" w:rsidRDefault="00E73BC6" w:rsidP="00E73BC6">
      <w:pPr>
        <w:pStyle w:val="Heading2"/>
      </w:pPr>
      <w:bookmarkStart w:id="224" w:name="_Toc515531655"/>
      <w:bookmarkStart w:id="225" w:name="_Toc42054505"/>
      <w:bookmarkStart w:id="226" w:name="_Toc42218458"/>
      <w:bookmarkStart w:id="227" w:name="INDEX_ParApprop"/>
      <w:r w:rsidRPr="00940E38">
        <w:t>Appropriations</w:t>
      </w:r>
      <w:bookmarkEnd w:id="224"/>
      <w:bookmarkEnd w:id="225"/>
      <w:bookmarkEnd w:id="226"/>
    </w:p>
    <w:bookmarkEnd w:id="227"/>
    <w:p w14:paraId="3F338F10" w14:textId="76FE6B2D" w:rsidR="00E73BC6" w:rsidRPr="00940E38" w:rsidRDefault="00E73BC6" w:rsidP="00E73BC6">
      <w:r w:rsidRPr="00940E38">
        <w:t xml:space="preserve">Once annual Parliamentary appropriations are applied by the Treasurer, they become controlled by the Department and is recognised as income when applied for the purposes defined under the relevant Appropriations Act. </w:t>
      </w:r>
      <w:r>
        <w:rPr>
          <w:rStyle w:val="SourceReference"/>
        </w:rPr>
        <w:t>[1058.9(a)</w:t>
      </w:r>
      <w:r w:rsidR="00D44D6F">
        <w:rPr>
          <w:rStyle w:val="SourceReference"/>
        </w:rPr>
        <w:t xml:space="preserve"> and </w:t>
      </w:r>
      <w:r>
        <w:rPr>
          <w:rStyle w:val="SourceReference"/>
        </w:rPr>
        <w:t>10]</w:t>
      </w:r>
      <w:r w:rsidRPr="00940E38" w:rsidDel="00B2658A">
        <w:rPr>
          <w:rStyle w:val="SourceReference"/>
        </w:rPr>
        <w:t xml:space="preserve"> </w:t>
      </w:r>
    </w:p>
    <w:p w14:paraId="3804411D" w14:textId="77777777" w:rsidR="00E73BC6" w:rsidRPr="00940E38" w:rsidRDefault="00E73BC6" w:rsidP="00E73BC6">
      <w:r w:rsidRPr="00940E38">
        <w:rPr>
          <w:b/>
        </w:rPr>
        <w:lastRenderedPageBreak/>
        <w:t>Output appropriations</w:t>
      </w:r>
      <w:r w:rsidRPr="00940E38">
        <w:t>: Income from the outputs the Department provides to the Government is recognised when those outputs have been delivered and the relevant minister has certified delivery of those outputs in accordance with specified performance criteria.</w:t>
      </w:r>
    </w:p>
    <w:p w14:paraId="1642C962" w14:textId="77777777" w:rsidR="00E73BC6" w:rsidRPr="00940E38" w:rsidRDefault="00E73BC6" w:rsidP="00E73BC6">
      <w:r w:rsidRPr="00940E38">
        <w:rPr>
          <w:b/>
        </w:rPr>
        <w:t>Special appropriations</w:t>
      </w:r>
      <w:r w:rsidRPr="00940E38">
        <w:t>: Under section [x] of the [Appropriations] Act, income related to [special appropriation] is recognised when the amount appropriated for that purpose is due and payable by the Department.</w:t>
      </w:r>
    </w:p>
    <w:p w14:paraId="1B3471E5" w14:textId="77777777" w:rsidR="00E73BC6" w:rsidRPr="00940E38" w:rsidRDefault="00E73BC6" w:rsidP="00E73BC6"/>
    <w:p w14:paraId="460227FF" w14:textId="77777777" w:rsidR="00E73BC6" w:rsidRPr="00940E38" w:rsidRDefault="00E73BC6" w:rsidP="00E73BC6"/>
    <w:p w14:paraId="5BC53841" w14:textId="77777777" w:rsidR="00E73BC6" w:rsidRPr="00940E38" w:rsidRDefault="00E73BC6" w:rsidP="00E73BC6">
      <w:pPr>
        <w:sectPr w:rsidR="00E73BC6" w:rsidRPr="00940E38" w:rsidSect="00E73BC6">
          <w:headerReference w:type="even" r:id="rId144"/>
          <w:headerReference w:type="default" r:id="rId145"/>
          <w:footerReference w:type="even" r:id="rId146"/>
          <w:headerReference w:type="first" r:id="rId147"/>
          <w:type w:val="continuous"/>
          <w:pgSz w:w="11906" w:h="16838" w:code="9"/>
          <w:pgMar w:top="1134" w:right="1134" w:bottom="1134" w:left="1134" w:header="624" w:footer="567" w:gutter="0"/>
          <w:cols w:sep="1" w:space="567"/>
          <w:titlePg/>
          <w:docGrid w:linePitch="360"/>
        </w:sectPr>
      </w:pPr>
    </w:p>
    <w:p w14:paraId="380BEE8E" w14:textId="77777777" w:rsidR="00E73BC6" w:rsidRPr="00940E38" w:rsidRDefault="00E73BC6" w:rsidP="00E73BC6">
      <w:pPr>
        <w:pStyle w:val="Heading2"/>
      </w:pPr>
      <w:bookmarkStart w:id="228" w:name="_Toc515531656"/>
      <w:bookmarkStart w:id="229" w:name="_Toc42054506"/>
      <w:bookmarkStart w:id="230" w:name="_Toc42218459"/>
      <w:r w:rsidRPr="00940E38">
        <w:lastRenderedPageBreak/>
        <w:t>Summary of compliance with annual Parliamentary and special appropriations</w:t>
      </w:r>
      <w:bookmarkEnd w:id="228"/>
      <w:bookmarkEnd w:id="229"/>
      <w:bookmarkEnd w:id="230"/>
    </w:p>
    <w:p w14:paraId="3CCB885D" w14:textId="77777777" w:rsidR="00E73BC6" w:rsidRPr="00940E38" w:rsidRDefault="00E73BC6" w:rsidP="00E73BC6">
      <w:pPr>
        <w:rPr>
          <w:rStyle w:val="SourceReference"/>
        </w:rPr>
      </w:pPr>
      <w:r w:rsidRPr="00940E38">
        <w:t xml:space="preserve">The following table discloses the details of the various annual Parliamentary appropriations received by the Department for the year. </w:t>
      </w:r>
      <w:r w:rsidRPr="00940E38">
        <w:rPr>
          <w:rStyle w:val="SourceReference"/>
        </w:rPr>
        <w:t xml:space="preserve">[FRD 13, </w:t>
      </w:r>
      <w:r w:rsidRPr="004D743F">
        <w:rPr>
          <w:rStyle w:val="SourceReference"/>
        </w:rPr>
        <w:t>AASB 1058.39</w:t>
      </w:r>
      <w:r w:rsidRPr="00940E38">
        <w:rPr>
          <w:rStyle w:val="SourceReference"/>
        </w:rPr>
        <w:t>]</w:t>
      </w:r>
    </w:p>
    <w:p w14:paraId="673B3C43" w14:textId="77777777" w:rsidR="00E73BC6" w:rsidRPr="00940E38" w:rsidRDefault="00E73BC6" w:rsidP="00E73BC6">
      <w:r w:rsidRPr="00940E38">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14:paraId="6683C66E" w14:textId="77777777" w:rsidR="00E73BC6" w:rsidRPr="00940E38" w:rsidRDefault="00E73BC6" w:rsidP="00E73BC6">
      <w:pPr>
        <w:pStyle w:val="TableUnits"/>
      </w:pPr>
      <w:r w:rsidRPr="00940E38">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2756"/>
        <w:gridCol w:w="1233"/>
        <w:gridCol w:w="1376"/>
        <w:gridCol w:w="1242"/>
        <w:gridCol w:w="1103"/>
        <w:gridCol w:w="1103"/>
        <w:gridCol w:w="1094"/>
        <w:gridCol w:w="1104"/>
        <w:gridCol w:w="1355"/>
        <w:gridCol w:w="1230"/>
        <w:gridCol w:w="976"/>
      </w:tblGrid>
      <w:tr w:rsidR="00E73BC6" w:rsidRPr="00940E38" w14:paraId="704E5136" w14:textId="77777777" w:rsidTr="00E73B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tcPr>
          <w:p w14:paraId="68605FF9" w14:textId="77777777" w:rsidR="00E73BC6" w:rsidRPr="00940E38" w:rsidRDefault="00E73BC6" w:rsidP="00E73BC6">
            <w:pPr>
              <w:ind w:left="0"/>
            </w:pPr>
          </w:p>
        </w:tc>
        <w:tc>
          <w:tcPr>
            <w:tcW w:w="3895" w:type="dxa"/>
            <w:gridSpan w:val="3"/>
            <w:noWrap/>
          </w:tcPr>
          <w:p w14:paraId="544EB084" w14:textId="77777777" w:rsidR="00E73BC6" w:rsidRPr="00940E38"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940E38">
              <w:t>Appropriations Act</w:t>
            </w:r>
          </w:p>
        </w:tc>
        <w:tc>
          <w:tcPr>
            <w:tcW w:w="4453" w:type="dxa"/>
            <w:gridSpan w:val="4"/>
          </w:tcPr>
          <w:p w14:paraId="69D6A8B8" w14:textId="77777777" w:rsidR="00E73BC6" w:rsidRPr="00940E38"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940E38">
              <w:t>Financial Management Act</w:t>
            </w:r>
          </w:p>
        </w:tc>
        <w:tc>
          <w:tcPr>
            <w:tcW w:w="1371" w:type="dxa"/>
          </w:tcPr>
          <w:p w14:paraId="6B1382D8"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p>
        </w:tc>
        <w:tc>
          <w:tcPr>
            <w:tcW w:w="1244" w:type="dxa"/>
          </w:tcPr>
          <w:p w14:paraId="668F76CD"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p>
        </w:tc>
        <w:tc>
          <w:tcPr>
            <w:tcW w:w="987" w:type="dxa"/>
          </w:tcPr>
          <w:p w14:paraId="28CD8AB0"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p>
        </w:tc>
      </w:tr>
      <w:tr w:rsidR="00E73BC6" w:rsidRPr="00940E38" w14:paraId="23028BBB" w14:textId="77777777" w:rsidTr="00E73B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tcPr>
          <w:p w14:paraId="078E6534" w14:textId="77777777" w:rsidR="00E73BC6" w:rsidRPr="00940E38" w:rsidRDefault="00E73BC6" w:rsidP="00E73BC6">
            <w:pPr>
              <w:ind w:left="0"/>
            </w:pPr>
          </w:p>
        </w:tc>
        <w:tc>
          <w:tcPr>
            <w:tcW w:w="1247" w:type="dxa"/>
            <w:noWrap/>
          </w:tcPr>
          <w:p w14:paraId="7CCD349C"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Annual appropriation</w:t>
            </w:r>
          </w:p>
        </w:tc>
        <w:tc>
          <w:tcPr>
            <w:tcW w:w="1392" w:type="dxa"/>
          </w:tcPr>
          <w:p w14:paraId="676831C4"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Advance from Treasurer</w:t>
            </w:r>
          </w:p>
        </w:tc>
        <w:tc>
          <w:tcPr>
            <w:tcW w:w="1256" w:type="dxa"/>
          </w:tcPr>
          <w:p w14:paraId="234A1807"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Section 3(2)</w:t>
            </w:r>
          </w:p>
        </w:tc>
        <w:tc>
          <w:tcPr>
            <w:tcW w:w="1115" w:type="dxa"/>
          </w:tcPr>
          <w:p w14:paraId="6C8886A1"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Section 29</w:t>
            </w:r>
          </w:p>
        </w:tc>
        <w:tc>
          <w:tcPr>
            <w:tcW w:w="1115" w:type="dxa"/>
          </w:tcPr>
          <w:p w14:paraId="4CA1B045"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Section 30</w:t>
            </w:r>
          </w:p>
        </w:tc>
        <w:tc>
          <w:tcPr>
            <w:tcW w:w="1106" w:type="dxa"/>
          </w:tcPr>
          <w:p w14:paraId="71F4228D"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Section 32</w:t>
            </w:r>
          </w:p>
        </w:tc>
        <w:tc>
          <w:tcPr>
            <w:tcW w:w="1117" w:type="dxa"/>
          </w:tcPr>
          <w:p w14:paraId="3DDE731C"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Section 35</w:t>
            </w:r>
          </w:p>
        </w:tc>
        <w:tc>
          <w:tcPr>
            <w:tcW w:w="1371" w:type="dxa"/>
          </w:tcPr>
          <w:p w14:paraId="19F2C4A1"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Total Parliamentary authority</w:t>
            </w:r>
          </w:p>
        </w:tc>
        <w:tc>
          <w:tcPr>
            <w:tcW w:w="1244" w:type="dxa"/>
          </w:tcPr>
          <w:p w14:paraId="116E0498"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Appropriations applied</w:t>
            </w:r>
          </w:p>
        </w:tc>
        <w:tc>
          <w:tcPr>
            <w:tcW w:w="987" w:type="dxa"/>
          </w:tcPr>
          <w:p w14:paraId="44B30639"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 xml:space="preserve">Variance </w:t>
            </w:r>
            <w:r w:rsidRPr="00940E38">
              <w:rPr>
                <w:vertAlign w:val="superscript"/>
              </w:rPr>
              <w:t>(a)</w:t>
            </w:r>
          </w:p>
        </w:tc>
      </w:tr>
      <w:tr w:rsidR="00E73BC6" w:rsidRPr="00940E38" w14:paraId="0147F6CF" w14:textId="77777777" w:rsidTr="00E73BC6">
        <w:tc>
          <w:tcPr>
            <w:cnfStyle w:val="001000000000" w:firstRow="0" w:lastRow="0" w:firstColumn="1" w:lastColumn="0" w:oddVBand="0" w:evenVBand="0" w:oddHBand="0" w:evenHBand="0" w:firstRowFirstColumn="0" w:firstRowLastColumn="0" w:lastRowFirstColumn="0" w:lastRowLastColumn="0"/>
            <w:tcW w:w="2790" w:type="dxa"/>
          </w:tcPr>
          <w:p w14:paraId="33B7424D" w14:textId="77777777" w:rsidR="00E73BC6" w:rsidRPr="00940E38" w:rsidRDefault="00E73BC6" w:rsidP="00E73BC6">
            <w:pPr>
              <w:rPr>
                <w:rFonts w:cstheme="majorHAnsi"/>
                <w:b/>
                <w:i/>
              </w:rPr>
            </w:pPr>
            <w:r w:rsidRPr="00940E38">
              <w:rPr>
                <w:rFonts w:cstheme="majorHAnsi"/>
                <w:b/>
                <w:i/>
              </w:rPr>
              <w:t>20</w:t>
            </w:r>
            <w:r>
              <w:rPr>
                <w:rFonts w:cstheme="majorHAnsi"/>
                <w:b/>
                <w:i/>
              </w:rPr>
              <w:t>20</w:t>
            </w:r>
          </w:p>
          <w:p w14:paraId="187754C0" w14:textId="77777777" w:rsidR="00E73BC6" w:rsidRPr="00940E38" w:rsidRDefault="00E73BC6" w:rsidP="00E73BC6">
            <w:pPr>
              <w:rPr>
                <w:rFonts w:cstheme="majorHAnsi"/>
                <w:b/>
              </w:rPr>
            </w:pPr>
            <w:r w:rsidRPr="00940E38">
              <w:rPr>
                <w:rFonts w:cstheme="majorHAnsi"/>
                <w:b/>
              </w:rPr>
              <w:t>Controlled</w:t>
            </w:r>
          </w:p>
        </w:tc>
        <w:tc>
          <w:tcPr>
            <w:tcW w:w="1247" w:type="dxa"/>
            <w:shd w:val="clear" w:color="auto" w:fill="D9D9D6" w:themeFill="background2"/>
            <w:noWrap/>
          </w:tcPr>
          <w:p w14:paraId="34FAF5E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392" w:type="dxa"/>
            <w:shd w:val="clear" w:color="auto" w:fill="D9D9D6" w:themeFill="background2"/>
          </w:tcPr>
          <w:p w14:paraId="1AB7B86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56" w:type="dxa"/>
            <w:shd w:val="clear" w:color="auto" w:fill="D9D9D6" w:themeFill="background2"/>
          </w:tcPr>
          <w:p w14:paraId="152AA82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Pr>
          <w:p w14:paraId="2080C9D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Pr>
          <w:p w14:paraId="07CCEEE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06" w:type="dxa"/>
          </w:tcPr>
          <w:p w14:paraId="5BF55ED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7" w:type="dxa"/>
          </w:tcPr>
          <w:p w14:paraId="6F4553C5"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371" w:type="dxa"/>
            <w:shd w:val="clear" w:color="auto" w:fill="D9D9D6" w:themeFill="background2"/>
          </w:tcPr>
          <w:p w14:paraId="51ABA6B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44" w:type="dxa"/>
            <w:shd w:val="clear" w:color="auto" w:fill="D9D9D6" w:themeFill="background2"/>
          </w:tcPr>
          <w:p w14:paraId="4126FDD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987" w:type="dxa"/>
            <w:shd w:val="clear" w:color="auto" w:fill="D9D9D6" w:themeFill="background2"/>
          </w:tcPr>
          <w:p w14:paraId="0FE5E32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p>
        </w:tc>
      </w:tr>
      <w:tr w:rsidR="00E73BC6" w:rsidRPr="00940E38" w14:paraId="641F3B4A" w14:textId="77777777" w:rsidTr="00E73BC6">
        <w:tc>
          <w:tcPr>
            <w:cnfStyle w:val="001000000000" w:firstRow="0" w:lastRow="0" w:firstColumn="1" w:lastColumn="0" w:oddVBand="0" w:evenVBand="0" w:oddHBand="0" w:evenHBand="0" w:firstRowFirstColumn="0" w:firstRowLastColumn="0" w:lastRowFirstColumn="0" w:lastRowLastColumn="0"/>
            <w:tcW w:w="2790" w:type="dxa"/>
          </w:tcPr>
          <w:p w14:paraId="40D41A0C" w14:textId="77777777" w:rsidR="00E73BC6" w:rsidRPr="00940E38" w:rsidRDefault="00E73BC6" w:rsidP="00E73BC6">
            <w:pPr>
              <w:rPr>
                <w:rFonts w:cstheme="majorHAnsi"/>
              </w:rPr>
            </w:pPr>
            <w:r w:rsidRPr="00940E38">
              <w:rPr>
                <w:rFonts w:cstheme="majorHAnsi"/>
              </w:rPr>
              <w:t>Provision for outputs</w:t>
            </w:r>
          </w:p>
        </w:tc>
        <w:tc>
          <w:tcPr>
            <w:tcW w:w="1247" w:type="dxa"/>
            <w:shd w:val="clear" w:color="auto" w:fill="D9D9D6" w:themeFill="background2"/>
            <w:noWrap/>
          </w:tcPr>
          <w:p w14:paraId="23F816B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110 889</w:t>
            </w:r>
          </w:p>
        </w:tc>
        <w:tc>
          <w:tcPr>
            <w:tcW w:w="1392" w:type="dxa"/>
            <w:shd w:val="clear" w:color="auto" w:fill="D9D9D6" w:themeFill="background2"/>
          </w:tcPr>
          <w:p w14:paraId="7F8BBC3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1 963</w:t>
            </w:r>
          </w:p>
        </w:tc>
        <w:tc>
          <w:tcPr>
            <w:tcW w:w="1256" w:type="dxa"/>
            <w:shd w:val="clear" w:color="auto" w:fill="D9D9D6" w:themeFill="background2"/>
          </w:tcPr>
          <w:p w14:paraId="2EC1BA5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Pr>
          <w:p w14:paraId="591591F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10 037</w:t>
            </w:r>
          </w:p>
        </w:tc>
        <w:tc>
          <w:tcPr>
            <w:tcW w:w="1115" w:type="dxa"/>
          </w:tcPr>
          <w:p w14:paraId="2B8D70B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(12 019)</w:t>
            </w:r>
          </w:p>
        </w:tc>
        <w:tc>
          <w:tcPr>
            <w:tcW w:w="1106" w:type="dxa"/>
          </w:tcPr>
          <w:p w14:paraId="6C2A215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7" w:type="dxa"/>
          </w:tcPr>
          <w:p w14:paraId="274D6F3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71" w:type="dxa"/>
            <w:shd w:val="clear" w:color="auto" w:fill="D9D9D6" w:themeFill="background2"/>
          </w:tcPr>
          <w:p w14:paraId="60B0EA7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110 870</w:t>
            </w:r>
          </w:p>
        </w:tc>
        <w:tc>
          <w:tcPr>
            <w:tcW w:w="1244" w:type="dxa"/>
            <w:shd w:val="clear" w:color="auto" w:fill="D9D9D6" w:themeFill="background2"/>
          </w:tcPr>
          <w:p w14:paraId="7E20EF9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93 663</w:t>
            </w:r>
          </w:p>
        </w:tc>
        <w:tc>
          <w:tcPr>
            <w:tcW w:w="987" w:type="dxa"/>
            <w:shd w:val="clear" w:color="auto" w:fill="D9D9D6" w:themeFill="background2"/>
          </w:tcPr>
          <w:p w14:paraId="50944B7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17 207</w:t>
            </w:r>
          </w:p>
        </w:tc>
      </w:tr>
      <w:tr w:rsidR="00E73BC6" w:rsidRPr="00940E38" w14:paraId="7D7AECDB" w14:textId="77777777" w:rsidTr="00E73BC6">
        <w:tc>
          <w:tcPr>
            <w:cnfStyle w:val="001000000000" w:firstRow="0" w:lastRow="0" w:firstColumn="1" w:lastColumn="0" w:oddVBand="0" w:evenVBand="0" w:oddHBand="0" w:evenHBand="0" w:firstRowFirstColumn="0" w:firstRowLastColumn="0" w:lastRowFirstColumn="0" w:lastRowLastColumn="0"/>
            <w:tcW w:w="2790" w:type="dxa"/>
          </w:tcPr>
          <w:p w14:paraId="1D326EC9" w14:textId="77777777" w:rsidR="00E73BC6" w:rsidRPr="00940E38" w:rsidRDefault="00E73BC6" w:rsidP="00E73BC6">
            <w:pPr>
              <w:rPr>
                <w:rFonts w:cstheme="majorHAnsi"/>
              </w:rPr>
            </w:pPr>
            <w:r w:rsidRPr="00940E38">
              <w:rPr>
                <w:rFonts w:cstheme="majorHAnsi"/>
              </w:rPr>
              <w:t>Addition to net assets</w:t>
            </w:r>
          </w:p>
        </w:tc>
        <w:tc>
          <w:tcPr>
            <w:tcW w:w="1247" w:type="dxa"/>
            <w:shd w:val="clear" w:color="auto" w:fill="D9D9D6" w:themeFill="background2"/>
            <w:noWrap/>
          </w:tcPr>
          <w:p w14:paraId="32D0D3E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6 210</w:t>
            </w:r>
          </w:p>
        </w:tc>
        <w:tc>
          <w:tcPr>
            <w:tcW w:w="1392" w:type="dxa"/>
            <w:shd w:val="clear" w:color="auto" w:fill="D9D9D6" w:themeFill="background2"/>
          </w:tcPr>
          <w:p w14:paraId="105D6E2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256" w:type="dxa"/>
            <w:shd w:val="clear" w:color="auto" w:fill="D9D9D6" w:themeFill="background2"/>
          </w:tcPr>
          <w:p w14:paraId="6B579AF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Pr>
          <w:p w14:paraId="1AE0FCE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Pr>
          <w:p w14:paraId="4452F77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06" w:type="dxa"/>
          </w:tcPr>
          <w:p w14:paraId="3DEC905C"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7" w:type="dxa"/>
          </w:tcPr>
          <w:p w14:paraId="376AE42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71" w:type="dxa"/>
            <w:shd w:val="clear" w:color="auto" w:fill="D9D9D6" w:themeFill="background2"/>
          </w:tcPr>
          <w:p w14:paraId="1ABE7D2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6 210</w:t>
            </w:r>
          </w:p>
        </w:tc>
        <w:tc>
          <w:tcPr>
            <w:tcW w:w="1244" w:type="dxa"/>
            <w:shd w:val="clear" w:color="auto" w:fill="D9D9D6" w:themeFill="background2"/>
          </w:tcPr>
          <w:p w14:paraId="18D3759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5 750</w:t>
            </w:r>
          </w:p>
        </w:tc>
        <w:tc>
          <w:tcPr>
            <w:tcW w:w="987" w:type="dxa"/>
            <w:shd w:val="clear" w:color="auto" w:fill="D9D9D6" w:themeFill="background2"/>
          </w:tcPr>
          <w:p w14:paraId="03520AF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460</w:t>
            </w:r>
          </w:p>
        </w:tc>
      </w:tr>
      <w:tr w:rsidR="00E73BC6" w:rsidRPr="00940E38" w14:paraId="660D8E1B" w14:textId="77777777" w:rsidTr="00E73BC6">
        <w:tc>
          <w:tcPr>
            <w:cnfStyle w:val="001000000000" w:firstRow="0" w:lastRow="0" w:firstColumn="1" w:lastColumn="0" w:oddVBand="0" w:evenVBand="0" w:oddHBand="0" w:evenHBand="0" w:firstRowFirstColumn="0" w:firstRowLastColumn="0" w:lastRowFirstColumn="0" w:lastRowLastColumn="0"/>
            <w:tcW w:w="2790" w:type="dxa"/>
          </w:tcPr>
          <w:p w14:paraId="6FDD92EE" w14:textId="77777777" w:rsidR="00E73BC6" w:rsidRPr="00940E38" w:rsidRDefault="00E73BC6" w:rsidP="00E73BC6">
            <w:pPr>
              <w:rPr>
                <w:rFonts w:cstheme="majorHAnsi"/>
              </w:rPr>
            </w:pPr>
            <w:r w:rsidRPr="00940E38">
              <w:rPr>
                <w:rFonts w:cstheme="majorHAnsi"/>
                <w:b/>
              </w:rPr>
              <w:t>Administered</w:t>
            </w:r>
          </w:p>
        </w:tc>
        <w:tc>
          <w:tcPr>
            <w:tcW w:w="1247" w:type="dxa"/>
            <w:shd w:val="clear" w:color="auto" w:fill="D9D9D6" w:themeFill="background2"/>
            <w:noWrap/>
          </w:tcPr>
          <w:p w14:paraId="225AB1A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392" w:type="dxa"/>
            <w:shd w:val="clear" w:color="auto" w:fill="D9D9D6" w:themeFill="background2"/>
          </w:tcPr>
          <w:p w14:paraId="0C5EB4A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56" w:type="dxa"/>
            <w:shd w:val="clear" w:color="auto" w:fill="D9D9D6" w:themeFill="background2"/>
          </w:tcPr>
          <w:p w14:paraId="28463C9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Pr>
          <w:p w14:paraId="298F74B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Pr>
          <w:p w14:paraId="7F7CDCE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06" w:type="dxa"/>
          </w:tcPr>
          <w:p w14:paraId="7434717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7" w:type="dxa"/>
          </w:tcPr>
          <w:p w14:paraId="1AF309A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371" w:type="dxa"/>
            <w:shd w:val="clear" w:color="auto" w:fill="D9D9D6" w:themeFill="background2"/>
          </w:tcPr>
          <w:p w14:paraId="78C6108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44" w:type="dxa"/>
            <w:shd w:val="clear" w:color="auto" w:fill="D9D9D6" w:themeFill="background2"/>
          </w:tcPr>
          <w:p w14:paraId="6174E21C"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987" w:type="dxa"/>
            <w:shd w:val="clear" w:color="auto" w:fill="D9D9D6" w:themeFill="background2"/>
          </w:tcPr>
          <w:p w14:paraId="5C1328B5"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r>
      <w:tr w:rsidR="00E73BC6" w:rsidRPr="00940E38" w14:paraId="77BDF003" w14:textId="77777777" w:rsidTr="00E73BC6">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tcPr>
          <w:p w14:paraId="3111804B" w14:textId="77777777" w:rsidR="00E73BC6" w:rsidRPr="00940E38" w:rsidRDefault="00E73BC6" w:rsidP="00E73BC6">
            <w:pPr>
              <w:rPr>
                <w:rFonts w:cstheme="majorHAnsi"/>
              </w:rPr>
            </w:pPr>
            <w:r w:rsidRPr="00940E38">
              <w:rPr>
                <w:rFonts w:cstheme="majorHAnsi"/>
              </w:rPr>
              <w:t>Payments made on behalf of the State</w:t>
            </w:r>
          </w:p>
        </w:tc>
        <w:tc>
          <w:tcPr>
            <w:tcW w:w="1247" w:type="dxa"/>
            <w:tcBorders>
              <w:bottom w:val="single" w:sz="4" w:space="0" w:color="auto"/>
            </w:tcBorders>
            <w:shd w:val="clear" w:color="auto" w:fill="D9D9D6" w:themeFill="background2"/>
            <w:noWrap/>
          </w:tcPr>
          <w:p w14:paraId="077398F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92" w:type="dxa"/>
            <w:tcBorders>
              <w:bottom w:val="single" w:sz="4" w:space="0" w:color="auto"/>
            </w:tcBorders>
            <w:shd w:val="clear" w:color="auto" w:fill="D9D9D6" w:themeFill="background2"/>
          </w:tcPr>
          <w:p w14:paraId="78BFD56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256" w:type="dxa"/>
            <w:tcBorders>
              <w:bottom w:val="single" w:sz="4" w:space="0" w:color="auto"/>
            </w:tcBorders>
            <w:shd w:val="clear" w:color="auto" w:fill="D9D9D6" w:themeFill="background2"/>
          </w:tcPr>
          <w:p w14:paraId="726BC26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Borders>
              <w:bottom w:val="single" w:sz="4" w:space="0" w:color="auto"/>
            </w:tcBorders>
          </w:tcPr>
          <w:p w14:paraId="2B0E344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Borders>
              <w:bottom w:val="single" w:sz="4" w:space="0" w:color="auto"/>
            </w:tcBorders>
          </w:tcPr>
          <w:p w14:paraId="5AF749B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12 019</w:t>
            </w:r>
          </w:p>
        </w:tc>
        <w:tc>
          <w:tcPr>
            <w:tcW w:w="1106" w:type="dxa"/>
            <w:tcBorders>
              <w:bottom w:val="single" w:sz="4" w:space="0" w:color="auto"/>
            </w:tcBorders>
          </w:tcPr>
          <w:p w14:paraId="5BD338A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7" w:type="dxa"/>
            <w:tcBorders>
              <w:bottom w:val="single" w:sz="4" w:space="0" w:color="auto"/>
            </w:tcBorders>
          </w:tcPr>
          <w:p w14:paraId="5132778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71" w:type="dxa"/>
            <w:tcBorders>
              <w:bottom w:val="single" w:sz="4" w:space="0" w:color="auto"/>
            </w:tcBorders>
            <w:shd w:val="clear" w:color="auto" w:fill="D9D9D6" w:themeFill="background2"/>
          </w:tcPr>
          <w:p w14:paraId="18213E3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12 019</w:t>
            </w:r>
          </w:p>
        </w:tc>
        <w:tc>
          <w:tcPr>
            <w:tcW w:w="1244" w:type="dxa"/>
            <w:tcBorders>
              <w:bottom w:val="single" w:sz="4" w:space="0" w:color="auto"/>
            </w:tcBorders>
            <w:shd w:val="clear" w:color="auto" w:fill="D9D9D6" w:themeFill="background2"/>
          </w:tcPr>
          <w:p w14:paraId="4E5D276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12 019</w:t>
            </w:r>
          </w:p>
        </w:tc>
        <w:tc>
          <w:tcPr>
            <w:tcW w:w="987" w:type="dxa"/>
            <w:tcBorders>
              <w:bottom w:val="single" w:sz="4" w:space="0" w:color="auto"/>
            </w:tcBorders>
            <w:shd w:val="clear" w:color="auto" w:fill="D9D9D6" w:themeFill="background2"/>
          </w:tcPr>
          <w:p w14:paraId="66BCE58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r>
      <w:tr w:rsidR="00E73BC6" w:rsidRPr="00940E38" w14:paraId="7EC4DF06" w14:textId="77777777" w:rsidTr="00E73BC6">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tcBorders>
          </w:tcPr>
          <w:p w14:paraId="4CAD94FB" w14:textId="77777777" w:rsidR="00E73BC6" w:rsidRPr="00940E38" w:rsidRDefault="00E73BC6" w:rsidP="00E73BC6">
            <w:pPr>
              <w:rPr>
                <w:rFonts w:cstheme="majorHAnsi"/>
                <w:b/>
              </w:rPr>
            </w:pPr>
            <w:r w:rsidRPr="00940E38">
              <w:rPr>
                <w:rFonts w:cstheme="majorHAnsi"/>
                <w:b/>
              </w:rPr>
              <w:t>20</w:t>
            </w:r>
            <w:r>
              <w:rPr>
                <w:rFonts w:cstheme="majorHAnsi"/>
                <w:b/>
              </w:rPr>
              <w:t>20</w:t>
            </w:r>
            <w:r w:rsidRPr="00940E38">
              <w:rPr>
                <w:rFonts w:cstheme="majorHAnsi"/>
                <w:b/>
              </w:rPr>
              <w:t xml:space="preserve"> total</w:t>
            </w:r>
          </w:p>
        </w:tc>
        <w:tc>
          <w:tcPr>
            <w:tcW w:w="1247" w:type="dxa"/>
            <w:tcBorders>
              <w:top w:val="single" w:sz="4" w:space="0" w:color="auto"/>
              <w:bottom w:val="single" w:sz="4" w:space="0" w:color="auto"/>
            </w:tcBorders>
            <w:shd w:val="clear" w:color="auto" w:fill="D9D9D6" w:themeFill="background2"/>
            <w:noWrap/>
          </w:tcPr>
          <w:p w14:paraId="3A393E9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117 099</w:t>
            </w:r>
          </w:p>
        </w:tc>
        <w:tc>
          <w:tcPr>
            <w:tcW w:w="1392" w:type="dxa"/>
            <w:tcBorders>
              <w:top w:val="single" w:sz="4" w:space="0" w:color="auto"/>
              <w:bottom w:val="single" w:sz="4" w:space="0" w:color="auto"/>
            </w:tcBorders>
            <w:shd w:val="clear" w:color="auto" w:fill="D9D9D6" w:themeFill="background2"/>
          </w:tcPr>
          <w:p w14:paraId="412420A5"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1 963</w:t>
            </w:r>
          </w:p>
        </w:tc>
        <w:tc>
          <w:tcPr>
            <w:tcW w:w="1256" w:type="dxa"/>
            <w:tcBorders>
              <w:top w:val="single" w:sz="4" w:space="0" w:color="auto"/>
              <w:bottom w:val="single" w:sz="4" w:space="0" w:color="auto"/>
            </w:tcBorders>
            <w:shd w:val="clear" w:color="auto" w:fill="D9D9D6" w:themeFill="background2"/>
          </w:tcPr>
          <w:p w14:paraId="22052D5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w:t>
            </w:r>
          </w:p>
        </w:tc>
        <w:tc>
          <w:tcPr>
            <w:tcW w:w="1115" w:type="dxa"/>
            <w:tcBorders>
              <w:top w:val="single" w:sz="4" w:space="0" w:color="auto"/>
              <w:bottom w:val="single" w:sz="4" w:space="0" w:color="auto"/>
            </w:tcBorders>
          </w:tcPr>
          <w:p w14:paraId="3BA91C7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10 037</w:t>
            </w:r>
          </w:p>
        </w:tc>
        <w:tc>
          <w:tcPr>
            <w:tcW w:w="1115" w:type="dxa"/>
            <w:tcBorders>
              <w:top w:val="single" w:sz="4" w:space="0" w:color="auto"/>
              <w:bottom w:val="single" w:sz="4" w:space="0" w:color="auto"/>
            </w:tcBorders>
          </w:tcPr>
          <w:p w14:paraId="61B54A4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w:t>
            </w:r>
          </w:p>
        </w:tc>
        <w:tc>
          <w:tcPr>
            <w:tcW w:w="1106" w:type="dxa"/>
            <w:tcBorders>
              <w:top w:val="single" w:sz="4" w:space="0" w:color="auto"/>
              <w:bottom w:val="single" w:sz="4" w:space="0" w:color="auto"/>
            </w:tcBorders>
          </w:tcPr>
          <w:p w14:paraId="02F08D1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w:t>
            </w:r>
          </w:p>
        </w:tc>
        <w:tc>
          <w:tcPr>
            <w:tcW w:w="1117" w:type="dxa"/>
            <w:tcBorders>
              <w:top w:val="single" w:sz="4" w:space="0" w:color="auto"/>
              <w:bottom w:val="single" w:sz="4" w:space="0" w:color="auto"/>
            </w:tcBorders>
          </w:tcPr>
          <w:p w14:paraId="6160B33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w:t>
            </w:r>
          </w:p>
        </w:tc>
        <w:tc>
          <w:tcPr>
            <w:tcW w:w="1371" w:type="dxa"/>
            <w:tcBorders>
              <w:top w:val="single" w:sz="4" w:space="0" w:color="auto"/>
              <w:bottom w:val="single" w:sz="4" w:space="0" w:color="auto"/>
            </w:tcBorders>
            <w:shd w:val="clear" w:color="auto" w:fill="D9D9D6" w:themeFill="background2"/>
          </w:tcPr>
          <w:p w14:paraId="55C94B35"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129 099</w:t>
            </w:r>
          </w:p>
        </w:tc>
        <w:tc>
          <w:tcPr>
            <w:tcW w:w="1244" w:type="dxa"/>
            <w:tcBorders>
              <w:top w:val="single" w:sz="4" w:space="0" w:color="auto"/>
              <w:bottom w:val="single" w:sz="4" w:space="0" w:color="auto"/>
            </w:tcBorders>
            <w:shd w:val="clear" w:color="auto" w:fill="D9D9D6" w:themeFill="background2"/>
          </w:tcPr>
          <w:p w14:paraId="2657208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111 432</w:t>
            </w:r>
          </w:p>
        </w:tc>
        <w:tc>
          <w:tcPr>
            <w:tcW w:w="987" w:type="dxa"/>
            <w:tcBorders>
              <w:top w:val="single" w:sz="4" w:space="0" w:color="auto"/>
              <w:bottom w:val="single" w:sz="4" w:space="0" w:color="auto"/>
            </w:tcBorders>
            <w:shd w:val="clear" w:color="auto" w:fill="D9D9D6" w:themeFill="background2"/>
          </w:tcPr>
          <w:p w14:paraId="778685B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17 667</w:t>
            </w:r>
          </w:p>
        </w:tc>
      </w:tr>
      <w:tr w:rsidR="00E73BC6" w:rsidRPr="00940E38" w14:paraId="0FE23F9C" w14:textId="77777777" w:rsidTr="00E73BC6">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tcPr>
          <w:p w14:paraId="61ACDAB2" w14:textId="77777777" w:rsidR="00E73BC6" w:rsidRPr="00940E38" w:rsidRDefault="00E73BC6" w:rsidP="00E73BC6">
            <w:pPr>
              <w:rPr>
                <w:rFonts w:cstheme="majorHAnsi"/>
                <w:b/>
                <w:i/>
              </w:rPr>
            </w:pPr>
            <w:r w:rsidRPr="00940E38">
              <w:rPr>
                <w:rFonts w:cstheme="majorHAnsi"/>
                <w:b/>
                <w:i/>
              </w:rPr>
              <w:t>20</w:t>
            </w:r>
            <w:r>
              <w:rPr>
                <w:rFonts w:cstheme="majorHAnsi"/>
                <w:b/>
                <w:i/>
              </w:rPr>
              <w:t>19</w:t>
            </w:r>
          </w:p>
          <w:p w14:paraId="3F4EBFB2" w14:textId="77777777" w:rsidR="00E73BC6" w:rsidRPr="00940E38" w:rsidRDefault="00E73BC6" w:rsidP="00E73BC6">
            <w:pPr>
              <w:rPr>
                <w:rFonts w:cstheme="majorHAnsi"/>
              </w:rPr>
            </w:pPr>
            <w:r w:rsidRPr="00940E38">
              <w:rPr>
                <w:rFonts w:cstheme="majorHAnsi"/>
                <w:b/>
              </w:rPr>
              <w:t>Controlled</w:t>
            </w:r>
          </w:p>
        </w:tc>
        <w:tc>
          <w:tcPr>
            <w:tcW w:w="1247" w:type="dxa"/>
            <w:tcBorders>
              <w:top w:val="single" w:sz="4" w:space="0" w:color="auto"/>
            </w:tcBorders>
            <w:shd w:val="clear" w:color="auto" w:fill="D9D9D6" w:themeFill="background2"/>
            <w:noWrap/>
          </w:tcPr>
          <w:p w14:paraId="4B1CF21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392" w:type="dxa"/>
            <w:tcBorders>
              <w:top w:val="single" w:sz="4" w:space="0" w:color="auto"/>
            </w:tcBorders>
            <w:shd w:val="clear" w:color="auto" w:fill="D9D9D6" w:themeFill="background2"/>
          </w:tcPr>
          <w:p w14:paraId="30815CAA"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56" w:type="dxa"/>
            <w:tcBorders>
              <w:top w:val="single" w:sz="4" w:space="0" w:color="auto"/>
            </w:tcBorders>
            <w:shd w:val="clear" w:color="auto" w:fill="D9D9D6" w:themeFill="background2"/>
          </w:tcPr>
          <w:p w14:paraId="6DCCB195"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Borders>
              <w:top w:val="single" w:sz="4" w:space="0" w:color="auto"/>
            </w:tcBorders>
          </w:tcPr>
          <w:p w14:paraId="60C59A7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Borders>
              <w:top w:val="single" w:sz="4" w:space="0" w:color="auto"/>
            </w:tcBorders>
          </w:tcPr>
          <w:p w14:paraId="17C2978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06" w:type="dxa"/>
            <w:tcBorders>
              <w:top w:val="single" w:sz="4" w:space="0" w:color="auto"/>
            </w:tcBorders>
          </w:tcPr>
          <w:p w14:paraId="1F3BCB8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7" w:type="dxa"/>
            <w:tcBorders>
              <w:top w:val="single" w:sz="4" w:space="0" w:color="auto"/>
            </w:tcBorders>
          </w:tcPr>
          <w:p w14:paraId="53FC617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371" w:type="dxa"/>
            <w:tcBorders>
              <w:top w:val="single" w:sz="4" w:space="0" w:color="auto"/>
            </w:tcBorders>
            <w:shd w:val="clear" w:color="auto" w:fill="D9D9D6" w:themeFill="background2"/>
          </w:tcPr>
          <w:p w14:paraId="1435225A"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44" w:type="dxa"/>
            <w:tcBorders>
              <w:top w:val="single" w:sz="4" w:space="0" w:color="auto"/>
            </w:tcBorders>
            <w:shd w:val="clear" w:color="auto" w:fill="D9D9D6" w:themeFill="background2"/>
          </w:tcPr>
          <w:p w14:paraId="557388AC"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987" w:type="dxa"/>
            <w:tcBorders>
              <w:top w:val="single" w:sz="4" w:space="0" w:color="auto"/>
            </w:tcBorders>
            <w:shd w:val="clear" w:color="auto" w:fill="D9D9D6" w:themeFill="background2"/>
          </w:tcPr>
          <w:p w14:paraId="4C4F0E3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p>
        </w:tc>
      </w:tr>
      <w:tr w:rsidR="00E73BC6" w:rsidRPr="00940E38" w14:paraId="6960ACDB" w14:textId="77777777" w:rsidTr="00E73BC6">
        <w:tc>
          <w:tcPr>
            <w:cnfStyle w:val="001000000000" w:firstRow="0" w:lastRow="0" w:firstColumn="1" w:lastColumn="0" w:oddVBand="0" w:evenVBand="0" w:oddHBand="0" w:evenHBand="0" w:firstRowFirstColumn="0" w:firstRowLastColumn="0" w:lastRowFirstColumn="0" w:lastRowLastColumn="0"/>
            <w:tcW w:w="2790" w:type="dxa"/>
          </w:tcPr>
          <w:p w14:paraId="75AF0A67" w14:textId="77777777" w:rsidR="00E73BC6" w:rsidRPr="00940E38" w:rsidRDefault="00E73BC6" w:rsidP="00E73BC6">
            <w:pPr>
              <w:rPr>
                <w:rFonts w:cstheme="majorHAnsi"/>
              </w:rPr>
            </w:pPr>
            <w:r w:rsidRPr="00940E38">
              <w:rPr>
                <w:rFonts w:cstheme="majorHAnsi"/>
              </w:rPr>
              <w:t>Provision for outputs</w:t>
            </w:r>
          </w:p>
        </w:tc>
        <w:tc>
          <w:tcPr>
            <w:tcW w:w="1247" w:type="dxa"/>
            <w:shd w:val="clear" w:color="auto" w:fill="D9D9D6" w:themeFill="background2"/>
            <w:noWrap/>
          </w:tcPr>
          <w:p w14:paraId="572EFD3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79 854</w:t>
            </w:r>
          </w:p>
        </w:tc>
        <w:tc>
          <w:tcPr>
            <w:tcW w:w="1392" w:type="dxa"/>
            <w:shd w:val="clear" w:color="auto" w:fill="D9D9D6" w:themeFill="background2"/>
          </w:tcPr>
          <w:p w14:paraId="40B5F5A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256" w:type="dxa"/>
            <w:shd w:val="clear" w:color="auto" w:fill="D9D9D6" w:themeFill="background2"/>
          </w:tcPr>
          <w:p w14:paraId="1F9F235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1 000</w:t>
            </w:r>
          </w:p>
        </w:tc>
        <w:tc>
          <w:tcPr>
            <w:tcW w:w="1115" w:type="dxa"/>
          </w:tcPr>
          <w:p w14:paraId="371AFE7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11 403</w:t>
            </w:r>
          </w:p>
        </w:tc>
        <w:tc>
          <w:tcPr>
            <w:tcW w:w="1115" w:type="dxa"/>
          </w:tcPr>
          <w:p w14:paraId="21A0265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(10 869)</w:t>
            </w:r>
          </w:p>
        </w:tc>
        <w:tc>
          <w:tcPr>
            <w:tcW w:w="1106" w:type="dxa"/>
          </w:tcPr>
          <w:p w14:paraId="17EBCA0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697</w:t>
            </w:r>
          </w:p>
        </w:tc>
        <w:tc>
          <w:tcPr>
            <w:tcW w:w="1117" w:type="dxa"/>
          </w:tcPr>
          <w:p w14:paraId="4BB209A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71" w:type="dxa"/>
            <w:shd w:val="clear" w:color="auto" w:fill="D9D9D6" w:themeFill="background2"/>
          </w:tcPr>
          <w:p w14:paraId="0829B58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82 084</w:t>
            </w:r>
          </w:p>
        </w:tc>
        <w:tc>
          <w:tcPr>
            <w:tcW w:w="1244" w:type="dxa"/>
            <w:shd w:val="clear" w:color="auto" w:fill="D9D9D6" w:themeFill="background2"/>
          </w:tcPr>
          <w:p w14:paraId="4325855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75 078</w:t>
            </w:r>
          </w:p>
        </w:tc>
        <w:tc>
          <w:tcPr>
            <w:tcW w:w="987" w:type="dxa"/>
            <w:shd w:val="clear" w:color="auto" w:fill="D9D9D6" w:themeFill="background2"/>
          </w:tcPr>
          <w:p w14:paraId="1178FBC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7 006</w:t>
            </w:r>
          </w:p>
        </w:tc>
      </w:tr>
      <w:tr w:rsidR="00E73BC6" w:rsidRPr="00940E38" w14:paraId="486D6C59" w14:textId="77777777" w:rsidTr="00E73BC6">
        <w:tc>
          <w:tcPr>
            <w:cnfStyle w:val="001000000000" w:firstRow="0" w:lastRow="0" w:firstColumn="1" w:lastColumn="0" w:oddVBand="0" w:evenVBand="0" w:oddHBand="0" w:evenHBand="0" w:firstRowFirstColumn="0" w:firstRowLastColumn="0" w:lastRowFirstColumn="0" w:lastRowLastColumn="0"/>
            <w:tcW w:w="2790" w:type="dxa"/>
          </w:tcPr>
          <w:p w14:paraId="3CD42F0A" w14:textId="77777777" w:rsidR="00E73BC6" w:rsidRPr="00940E38" w:rsidRDefault="00E73BC6" w:rsidP="00E73BC6">
            <w:pPr>
              <w:rPr>
                <w:rFonts w:cstheme="majorHAnsi"/>
              </w:rPr>
            </w:pPr>
            <w:r w:rsidRPr="00940E38">
              <w:rPr>
                <w:rFonts w:cstheme="majorHAnsi"/>
              </w:rPr>
              <w:t>Addition to net assets</w:t>
            </w:r>
          </w:p>
        </w:tc>
        <w:tc>
          <w:tcPr>
            <w:tcW w:w="1247" w:type="dxa"/>
            <w:shd w:val="clear" w:color="auto" w:fill="D9D9D6" w:themeFill="background2"/>
            <w:noWrap/>
          </w:tcPr>
          <w:p w14:paraId="331D788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92" w:type="dxa"/>
            <w:shd w:val="clear" w:color="auto" w:fill="D9D9D6" w:themeFill="background2"/>
          </w:tcPr>
          <w:p w14:paraId="0CA5FAD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256" w:type="dxa"/>
            <w:shd w:val="clear" w:color="auto" w:fill="D9D9D6" w:themeFill="background2"/>
          </w:tcPr>
          <w:p w14:paraId="5693A54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Pr>
          <w:p w14:paraId="7938529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Pr>
          <w:p w14:paraId="00C5FEE5"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06" w:type="dxa"/>
          </w:tcPr>
          <w:p w14:paraId="46D050F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7" w:type="dxa"/>
          </w:tcPr>
          <w:p w14:paraId="40BEC8EE"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71" w:type="dxa"/>
            <w:shd w:val="clear" w:color="auto" w:fill="D9D9D6" w:themeFill="background2"/>
          </w:tcPr>
          <w:p w14:paraId="722F366A"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244" w:type="dxa"/>
            <w:shd w:val="clear" w:color="auto" w:fill="D9D9D6" w:themeFill="background2"/>
          </w:tcPr>
          <w:p w14:paraId="1847663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987" w:type="dxa"/>
            <w:shd w:val="clear" w:color="auto" w:fill="D9D9D6" w:themeFill="background2"/>
          </w:tcPr>
          <w:p w14:paraId="062805A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r>
      <w:tr w:rsidR="00E73BC6" w:rsidRPr="00940E38" w14:paraId="7F8C6AA6" w14:textId="77777777" w:rsidTr="00E73BC6">
        <w:tc>
          <w:tcPr>
            <w:cnfStyle w:val="001000000000" w:firstRow="0" w:lastRow="0" w:firstColumn="1" w:lastColumn="0" w:oddVBand="0" w:evenVBand="0" w:oddHBand="0" w:evenHBand="0" w:firstRowFirstColumn="0" w:firstRowLastColumn="0" w:lastRowFirstColumn="0" w:lastRowLastColumn="0"/>
            <w:tcW w:w="2790" w:type="dxa"/>
          </w:tcPr>
          <w:p w14:paraId="28E27145" w14:textId="77777777" w:rsidR="00E73BC6" w:rsidRPr="00940E38" w:rsidRDefault="00E73BC6" w:rsidP="00E73BC6">
            <w:pPr>
              <w:rPr>
                <w:rFonts w:cstheme="majorHAnsi"/>
              </w:rPr>
            </w:pPr>
            <w:r w:rsidRPr="00940E38">
              <w:rPr>
                <w:rFonts w:cstheme="majorHAnsi"/>
                <w:b/>
              </w:rPr>
              <w:t>Administered</w:t>
            </w:r>
          </w:p>
        </w:tc>
        <w:tc>
          <w:tcPr>
            <w:tcW w:w="1247" w:type="dxa"/>
            <w:shd w:val="clear" w:color="auto" w:fill="D9D9D6" w:themeFill="background2"/>
            <w:noWrap/>
          </w:tcPr>
          <w:p w14:paraId="12201CD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p>
        </w:tc>
        <w:tc>
          <w:tcPr>
            <w:tcW w:w="1392" w:type="dxa"/>
            <w:shd w:val="clear" w:color="auto" w:fill="D9D9D6" w:themeFill="background2"/>
          </w:tcPr>
          <w:p w14:paraId="750017FC"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56" w:type="dxa"/>
            <w:shd w:val="clear" w:color="auto" w:fill="D9D9D6" w:themeFill="background2"/>
          </w:tcPr>
          <w:p w14:paraId="1FA5064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Pr>
          <w:p w14:paraId="18ED87B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5" w:type="dxa"/>
          </w:tcPr>
          <w:p w14:paraId="6B7C2F6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06" w:type="dxa"/>
          </w:tcPr>
          <w:p w14:paraId="1632630C"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117" w:type="dxa"/>
          </w:tcPr>
          <w:p w14:paraId="260E8FD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371" w:type="dxa"/>
            <w:shd w:val="clear" w:color="auto" w:fill="D9D9D6" w:themeFill="background2"/>
          </w:tcPr>
          <w:p w14:paraId="17B1D63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1244" w:type="dxa"/>
            <w:shd w:val="clear" w:color="auto" w:fill="D9D9D6" w:themeFill="background2"/>
          </w:tcPr>
          <w:p w14:paraId="1C74006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c>
          <w:tcPr>
            <w:tcW w:w="987" w:type="dxa"/>
            <w:shd w:val="clear" w:color="auto" w:fill="D9D9D6" w:themeFill="background2"/>
          </w:tcPr>
          <w:p w14:paraId="293F618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w:t>
            </w:r>
          </w:p>
        </w:tc>
      </w:tr>
      <w:tr w:rsidR="00E73BC6" w:rsidRPr="00940E38" w14:paraId="08F53645" w14:textId="77777777" w:rsidTr="00E73BC6">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tcPr>
          <w:p w14:paraId="48E46BDF" w14:textId="77777777" w:rsidR="00E73BC6" w:rsidRPr="00940E38" w:rsidRDefault="00E73BC6" w:rsidP="00E73BC6">
            <w:pPr>
              <w:rPr>
                <w:rFonts w:cstheme="majorHAnsi"/>
              </w:rPr>
            </w:pPr>
            <w:r w:rsidRPr="00940E38">
              <w:rPr>
                <w:rFonts w:cstheme="majorHAnsi"/>
              </w:rPr>
              <w:t>Payments made on behalf of the State</w:t>
            </w:r>
          </w:p>
        </w:tc>
        <w:tc>
          <w:tcPr>
            <w:tcW w:w="1247" w:type="dxa"/>
            <w:tcBorders>
              <w:bottom w:val="single" w:sz="4" w:space="0" w:color="auto"/>
            </w:tcBorders>
            <w:shd w:val="clear" w:color="auto" w:fill="D9D9D6" w:themeFill="background2"/>
            <w:noWrap/>
          </w:tcPr>
          <w:p w14:paraId="7E0B36B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92" w:type="dxa"/>
            <w:tcBorders>
              <w:bottom w:val="single" w:sz="4" w:space="0" w:color="auto"/>
            </w:tcBorders>
            <w:shd w:val="clear" w:color="auto" w:fill="D9D9D6" w:themeFill="background2"/>
          </w:tcPr>
          <w:p w14:paraId="0F3F934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256" w:type="dxa"/>
            <w:tcBorders>
              <w:bottom w:val="single" w:sz="4" w:space="0" w:color="auto"/>
            </w:tcBorders>
            <w:shd w:val="clear" w:color="auto" w:fill="D9D9D6" w:themeFill="background2"/>
          </w:tcPr>
          <w:p w14:paraId="1501E1A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Borders>
              <w:bottom w:val="single" w:sz="4" w:space="0" w:color="auto"/>
            </w:tcBorders>
          </w:tcPr>
          <w:p w14:paraId="0439F1B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5" w:type="dxa"/>
            <w:tcBorders>
              <w:bottom w:val="single" w:sz="4" w:space="0" w:color="auto"/>
            </w:tcBorders>
          </w:tcPr>
          <w:p w14:paraId="3DFA1E7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10 869</w:t>
            </w:r>
          </w:p>
        </w:tc>
        <w:tc>
          <w:tcPr>
            <w:tcW w:w="1106" w:type="dxa"/>
            <w:tcBorders>
              <w:bottom w:val="single" w:sz="4" w:space="0" w:color="auto"/>
            </w:tcBorders>
          </w:tcPr>
          <w:p w14:paraId="3F6EBAA7"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117" w:type="dxa"/>
            <w:tcBorders>
              <w:bottom w:val="single" w:sz="4" w:space="0" w:color="auto"/>
            </w:tcBorders>
          </w:tcPr>
          <w:p w14:paraId="15FB7E3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c>
          <w:tcPr>
            <w:tcW w:w="1371" w:type="dxa"/>
            <w:tcBorders>
              <w:bottom w:val="single" w:sz="4" w:space="0" w:color="auto"/>
            </w:tcBorders>
            <w:shd w:val="clear" w:color="auto" w:fill="D9D9D6" w:themeFill="background2"/>
          </w:tcPr>
          <w:p w14:paraId="6C2522B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10 869</w:t>
            </w:r>
          </w:p>
        </w:tc>
        <w:tc>
          <w:tcPr>
            <w:tcW w:w="1244" w:type="dxa"/>
            <w:tcBorders>
              <w:bottom w:val="single" w:sz="4" w:space="0" w:color="auto"/>
            </w:tcBorders>
            <w:shd w:val="clear" w:color="auto" w:fill="D9D9D6" w:themeFill="background2"/>
          </w:tcPr>
          <w:p w14:paraId="67B1F5E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10 869</w:t>
            </w:r>
          </w:p>
        </w:tc>
        <w:tc>
          <w:tcPr>
            <w:tcW w:w="987" w:type="dxa"/>
            <w:tcBorders>
              <w:bottom w:val="single" w:sz="4" w:space="0" w:color="auto"/>
            </w:tcBorders>
            <w:shd w:val="clear" w:color="auto" w:fill="D9D9D6" w:themeFill="background2"/>
          </w:tcPr>
          <w:p w14:paraId="3132E7D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w:t>
            </w:r>
          </w:p>
        </w:tc>
      </w:tr>
      <w:tr w:rsidR="00E73BC6" w:rsidRPr="00940E38" w14:paraId="4FBEE28F"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12" w:space="0" w:color="auto"/>
            </w:tcBorders>
          </w:tcPr>
          <w:p w14:paraId="422F9EA7" w14:textId="77777777" w:rsidR="00E73BC6" w:rsidRPr="00940E38" w:rsidRDefault="00E73BC6" w:rsidP="00E73BC6">
            <w:pPr>
              <w:ind w:left="0" w:firstLine="0"/>
            </w:pPr>
            <w:r w:rsidRPr="00940E38">
              <w:t>201</w:t>
            </w:r>
            <w:r>
              <w:t>9</w:t>
            </w:r>
            <w:r w:rsidRPr="00940E38">
              <w:t xml:space="preserve"> total</w:t>
            </w:r>
          </w:p>
        </w:tc>
        <w:tc>
          <w:tcPr>
            <w:tcW w:w="1247" w:type="dxa"/>
            <w:tcBorders>
              <w:top w:val="single" w:sz="4" w:space="0" w:color="auto"/>
              <w:bottom w:val="single" w:sz="12" w:space="0" w:color="auto"/>
            </w:tcBorders>
            <w:shd w:val="clear" w:color="auto" w:fill="D9D9D6" w:themeFill="background2"/>
            <w:noWrap/>
          </w:tcPr>
          <w:p w14:paraId="37E63F3D"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79 854</w:t>
            </w:r>
          </w:p>
        </w:tc>
        <w:tc>
          <w:tcPr>
            <w:tcW w:w="1392" w:type="dxa"/>
            <w:tcBorders>
              <w:top w:val="single" w:sz="4" w:space="0" w:color="auto"/>
              <w:bottom w:val="single" w:sz="12" w:space="0" w:color="auto"/>
            </w:tcBorders>
            <w:shd w:val="clear" w:color="auto" w:fill="D9D9D6" w:themeFill="background2"/>
          </w:tcPr>
          <w:p w14:paraId="1714E772"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w:t>
            </w:r>
          </w:p>
        </w:tc>
        <w:tc>
          <w:tcPr>
            <w:tcW w:w="1256" w:type="dxa"/>
            <w:tcBorders>
              <w:top w:val="single" w:sz="4" w:space="0" w:color="auto"/>
              <w:bottom w:val="single" w:sz="12" w:space="0" w:color="auto"/>
            </w:tcBorders>
            <w:shd w:val="clear" w:color="auto" w:fill="D9D9D6" w:themeFill="background2"/>
          </w:tcPr>
          <w:p w14:paraId="17FFC38D"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1 000</w:t>
            </w:r>
          </w:p>
        </w:tc>
        <w:tc>
          <w:tcPr>
            <w:tcW w:w="1115" w:type="dxa"/>
            <w:tcBorders>
              <w:top w:val="single" w:sz="4" w:space="0" w:color="auto"/>
              <w:bottom w:val="single" w:sz="12" w:space="0" w:color="auto"/>
            </w:tcBorders>
          </w:tcPr>
          <w:p w14:paraId="49FDC878"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11 403</w:t>
            </w:r>
          </w:p>
        </w:tc>
        <w:tc>
          <w:tcPr>
            <w:tcW w:w="1115" w:type="dxa"/>
            <w:tcBorders>
              <w:top w:val="single" w:sz="4" w:space="0" w:color="auto"/>
              <w:bottom w:val="single" w:sz="12" w:space="0" w:color="auto"/>
            </w:tcBorders>
          </w:tcPr>
          <w:p w14:paraId="2800920A"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w:t>
            </w:r>
          </w:p>
        </w:tc>
        <w:tc>
          <w:tcPr>
            <w:tcW w:w="1106" w:type="dxa"/>
            <w:tcBorders>
              <w:top w:val="single" w:sz="4" w:space="0" w:color="auto"/>
              <w:bottom w:val="single" w:sz="12" w:space="0" w:color="auto"/>
            </w:tcBorders>
          </w:tcPr>
          <w:p w14:paraId="38EF596F"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697</w:t>
            </w:r>
          </w:p>
        </w:tc>
        <w:tc>
          <w:tcPr>
            <w:tcW w:w="1117" w:type="dxa"/>
            <w:tcBorders>
              <w:top w:val="single" w:sz="4" w:space="0" w:color="auto"/>
              <w:bottom w:val="single" w:sz="12" w:space="0" w:color="auto"/>
            </w:tcBorders>
          </w:tcPr>
          <w:p w14:paraId="5146BBF5"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w:t>
            </w:r>
          </w:p>
        </w:tc>
        <w:tc>
          <w:tcPr>
            <w:tcW w:w="1371" w:type="dxa"/>
            <w:tcBorders>
              <w:top w:val="single" w:sz="4" w:space="0" w:color="auto"/>
              <w:bottom w:val="single" w:sz="12" w:space="0" w:color="auto"/>
            </w:tcBorders>
            <w:shd w:val="clear" w:color="auto" w:fill="D9D9D6" w:themeFill="background2"/>
          </w:tcPr>
          <w:p w14:paraId="21A58E88"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92 953</w:t>
            </w:r>
          </w:p>
        </w:tc>
        <w:tc>
          <w:tcPr>
            <w:tcW w:w="1244" w:type="dxa"/>
            <w:tcBorders>
              <w:top w:val="single" w:sz="4" w:space="0" w:color="auto"/>
              <w:bottom w:val="single" w:sz="12" w:space="0" w:color="auto"/>
            </w:tcBorders>
            <w:shd w:val="clear" w:color="auto" w:fill="D9D9D6" w:themeFill="background2"/>
          </w:tcPr>
          <w:p w14:paraId="6759B9CA"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85 947</w:t>
            </w:r>
          </w:p>
        </w:tc>
        <w:tc>
          <w:tcPr>
            <w:tcW w:w="987" w:type="dxa"/>
            <w:tcBorders>
              <w:top w:val="single" w:sz="4" w:space="0" w:color="auto"/>
              <w:bottom w:val="single" w:sz="12" w:space="0" w:color="auto"/>
            </w:tcBorders>
            <w:shd w:val="clear" w:color="auto" w:fill="D9D9D6" w:themeFill="background2"/>
          </w:tcPr>
          <w:p w14:paraId="78397809"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7 006</w:t>
            </w:r>
          </w:p>
        </w:tc>
      </w:tr>
    </w:tbl>
    <w:p w14:paraId="69067A5D" w14:textId="77777777" w:rsidR="00E73BC6" w:rsidRPr="00940E38" w:rsidRDefault="00E73BC6" w:rsidP="00E73BC6">
      <w:pPr>
        <w:pStyle w:val="Note"/>
      </w:pPr>
      <w:r w:rsidRPr="00940E38">
        <w:t>Note:</w:t>
      </w:r>
    </w:p>
    <w:p w14:paraId="389129A3" w14:textId="77777777" w:rsidR="00E73BC6" w:rsidRPr="00940E38" w:rsidRDefault="00E73BC6" w:rsidP="00E73BC6">
      <w:pPr>
        <w:pStyle w:val="Note"/>
      </w:pPr>
      <w:r w:rsidRPr="00940E38">
        <w:t>(a)</w:t>
      </w:r>
      <w:r w:rsidRPr="00940E38">
        <w:tab/>
        <w:t>The variance is primarily related to agreed changes in committed projects being delivered in the next financial year.</w:t>
      </w:r>
    </w:p>
    <w:p w14:paraId="33F7229D" w14:textId="77777777" w:rsidR="00E73BC6" w:rsidRPr="00940E38" w:rsidRDefault="00E73BC6" w:rsidP="00E73BC6"/>
    <w:p w14:paraId="2AF7B70E" w14:textId="77777777" w:rsidR="00E73BC6" w:rsidRPr="00940E38" w:rsidRDefault="00E73BC6" w:rsidP="00E73BC6">
      <w:r w:rsidRPr="00940E38">
        <w:t>The following table discloses the details of compliance with special appropriations:</w:t>
      </w:r>
    </w:p>
    <w:p w14:paraId="7C365BA4" w14:textId="77777777" w:rsidR="00E73BC6" w:rsidRPr="00940E38" w:rsidRDefault="00E73BC6" w:rsidP="00E73BC6">
      <w:pPr>
        <w:pStyle w:val="TableUnits"/>
      </w:pPr>
      <w:r w:rsidRPr="00940E38">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5251"/>
        <w:gridCol w:w="6232"/>
        <w:gridCol w:w="369"/>
        <w:gridCol w:w="1474"/>
        <w:gridCol w:w="1246"/>
      </w:tblGrid>
      <w:tr w:rsidR="00E73BC6" w:rsidRPr="00940E38" w14:paraId="665DF5EE" w14:textId="77777777" w:rsidTr="00E73B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64" w:type="dxa"/>
            <w:tcBorders>
              <w:bottom w:val="single" w:sz="4" w:space="0" w:color="000000" w:themeColor="text1"/>
              <w:right w:val="single" w:sz="4" w:space="0" w:color="000000" w:themeColor="text1"/>
            </w:tcBorders>
          </w:tcPr>
          <w:p w14:paraId="4C668E53" w14:textId="77777777" w:rsidR="00E73BC6" w:rsidRPr="00940E38" w:rsidRDefault="00E73BC6" w:rsidP="00E73BC6">
            <w:pPr>
              <w:ind w:left="0"/>
            </w:pPr>
          </w:p>
        </w:tc>
        <w:tc>
          <w:tcPr>
            <w:tcW w:w="6618" w:type="dxa"/>
            <w:gridSpan w:val="2"/>
            <w:tcBorders>
              <w:left w:val="single" w:sz="4" w:space="0" w:color="000000" w:themeColor="text1"/>
              <w:bottom w:val="single" w:sz="4" w:space="0" w:color="000000" w:themeColor="text1"/>
              <w:right w:val="single" w:sz="4" w:space="0" w:color="000000" w:themeColor="text1"/>
            </w:tcBorders>
          </w:tcPr>
          <w:p w14:paraId="156EE7C9"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p>
        </w:tc>
        <w:tc>
          <w:tcPr>
            <w:tcW w:w="2727" w:type="dxa"/>
            <w:gridSpan w:val="2"/>
            <w:tcBorders>
              <w:left w:val="single" w:sz="4" w:space="0" w:color="000000" w:themeColor="text1"/>
              <w:bottom w:val="single" w:sz="4" w:space="0" w:color="000000" w:themeColor="text1"/>
            </w:tcBorders>
            <w:noWrap/>
          </w:tcPr>
          <w:p w14:paraId="5ABED77E" w14:textId="77777777" w:rsidR="00E73BC6" w:rsidRPr="00940E38"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940E38">
              <w:t>Appropriations applied</w:t>
            </w:r>
          </w:p>
        </w:tc>
      </w:tr>
      <w:tr w:rsidR="00E73BC6" w:rsidRPr="00940E38" w14:paraId="7E862F3E" w14:textId="77777777" w:rsidTr="00E73B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64" w:type="dxa"/>
            <w:tcBorders>
              <w:top w:val="single" w:sz="4" w:space="0" w:color="000000" w:themeColor="text1"/>
              <w:bottom w:val="nil"/>
              <w:right w:val="single" w:sz="4" w:space="0" w:color="000000" w:themeColor="text1"/>
            </w:tcBorders>
          </w:tcPr>
          <w:p w14:paraId="3DB0A0A6" w14:textId="77777777" w:rsidR="00E73BC6" w:rsidRPr="00940E38" w:rsidRDefault="00E73BC6" w:rsidP="00E73BC6">
            <w:pPr>
              <w:ind w:left="0"/>
            </w:pPr>
            <w:r w:rsidRPr="00940E38">
              <w:t>Authority</w:t>
            </w:r>
          </w:p>
        </w:tc>
        <w:tc>
          <w:tcPr>
            <w:tcW w:w="6248" w:type="dxa"/>
            <w:tcBorders>
              <w:top w:val="single" w:sz="4" w:space="0" w:color="000000" w:themeColor="text1"/>
              <w:left w:val="single" w:sz="4" w:space="0" w:color="000000" w:themeColor="text1"/>
              <w:bottom w:val="nil"/>
              <w:right w:val="single" w:sz="4" w:space="0" w:color="000000" w:themeColor="text1"/>
            </w:tcBorders>
          </w:tcPr>
          <w:p w14:paraId="3C0FDD71" w14:textId="77777777" w:rsidR="00E73BC6" w:rsidRPr="00940E38" w:rsidRDefault="00E73BC6" w:rsidP="00E73BC6">
            <w:pPr>
              <w:jc w:val="left"/>
              <w:cnfStyle w:val="100000000000" w:firstRow="1" w:lastRow="0" w:firstColumn="0" w:lastColumn="0" w:oddVBand="0" w:evenVBand="0" w:oddHBand="0" w:evenHBand="0" w:firstRowFirstColumn="0" w:firstRowLastColumn="0" w:lastRowFirstColumn="0" w:lastRowLastColumn="0"/>
            </w:pPr>
            <w:r w:rsidRPr="00940E38">
              <w:t>Purpose</w:t>
            </w:r>
          </w:p>
        </w:tc>
        <w:tc>
          <w:tcPr>
            <w:tcW w:w="1848" w:type="dxa"/>
            <w:gridSpan w:val="2"/>
            <w:tcBorders>
              <w:top w:val="single" w:sz="4" w:space="0" w:color="000000" w:themeColor="text1"/>
              <w:left w:val="single" w:sz="4" w:space="0" w:color="000000" w:themeColor="text1"/>
              <w:bottom w:val="nil"/>
              <w:right w:val="single" w:sz="4" w:space="0" w:color="000000" w:themeColor="text1"/>
            </w:tcBorders>
            <w:noWrap/>
          </w:tcPr>
          <w:p w14:paraId="47AF096C"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20</w:t>
            </w:r>
            <w:r>
              <w:t>20</w:t>
            </w:r>
          </w:p>
        </w:tc>
        <w:tc>
          <w:tcPr>
            <w:tcW w:w="1249" w:type="dxa"/>
            <w:tcBorders>
              <w:top w:val="single" w:sz="4" w:space="0" w:color="000000" w:themeColor="text1"/>
              <w:left w:val="single" w:sz="4" w:space="0" w:color="000000" w:themeColor="text1"/>
              <w:bottom w:val="nil"/>
            </w:tcBorders>
            <w:noWrap/>
          </w:tcPr>
          <w:p w14:paraId="2109581E"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pPr>
            <w:r w:rsidRPr="00940E38">
              <w:t>201</w:t>
            </w:r>
            <w:r>
              <w:t>9</w:t>
            </w:r>
          </w:p>
        </w:tc>
      </w:tr>
      <w:tr w:rsidR="00E73BC6" w:rsidRPr="00940E38" w14:paraId="077966E5" w14:textId="77777777" w:rsidTr="00E73BC6">
        <w:tc>
          <w:tcPr>
            <w:cnfStyle w:val="001000000000" w:firstRow="0" w:lastRow="0" w:firstColumn="1" w:lastColumn="0" w:oddVBand="0" w:evenVBand="0" w:oddHBand="0" w:evenHBand="0" w:firstRowFirstColumn="0" w:firstRowLastColumn="0" w:lastRowFirstColumn="0" w:lastRowLastColumn="0"/>
            <w:tcW w:w="5264" w:type="dxa"/>
            <w:tcBorders>
              <w:top w:val="nil"/>
            </w:tcBorders>
          </w:tcPr>
          <w:p w14:paraId="7CCF4E23" w14:textId="77777777" w:rsidR="00E73BC6" w:rsidRPr="00940E38" w:rsidRDefault="00E73BC6" w:rsidP="00E73BC6">
            <w:pPr>
              <w:rPr>
                <w:rFonts w:cstheme="majorHAnsi"/>
              </w:rPr>
            </w:pPr>
            <w:r w:rsidRPr="00940E38">
              <w:rPr>
                <w:rFonts w:cstheme="majorHAnsi"/>
              </w:rPr>
              <w:t xml:space="preserve">The </w:t>
            </w:r>
            <w:r w:rsidRPr="00940E38">
              <w:rPr>
                <w:rFonts w:cstheme="majorHAnsi"/>
                <w:i/>
              </w:rPr>
              <w:t>Technology Act 1970</w:t>
            </w:r>
            <w:r w:rsidRPr="00940E38">
              <w:rPr>
                <w:rFonts w:cstheme="majorHAnsi"/>
              </w:rPr>
              <w:t>, section 34</w:t>
            </w:r>
          </w:p>
        </w:tc>
        <w:tc>
          <w:tcPr>
            <w:tcW w:w="6248" w:type="dxa"/>
            <w:tcBorders>
              <w:top w:val="nil"/>
            </w:tcBorders>
          </w:tcPr>
          <w:p w14:paraId="37F59538" w14:textId="77777777"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Data storage and security</w:t>
            </w:r>
          </w:p>
        </w:tc>
        <w:tc>
          <w:tcPr>
            <w:tcW w:w="1848" w:type="dxa"/>
            <w:gridSpan w:val="2"/>
            <w:tcBorders>
              <w:top w:val="nil"/>
            </w:tcBorders>
            <w:shd w:val="clear" w:color="auto" w:fill="D9D9D6" w:themeFill="background2"/>
            <w:noWrap/>
          </w:tcPr>
          <w:p w14:paraId="636A4C99"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3 251</w:t>
            </w:r>
          </w:p>
        </w:tc>
        <w:tc>
          <w:tcPr>
            <w:tcW w:w="1249" w:type="dxa"/>
            <w:tcBorders>
              <w:top w:val="nil"/>
            </w:tcBorders>
            <w:noWrap/>
          </w:tcPr>
          <w:p w14:paraId="00097FD3"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4 558</w:t>
            </w:r>
          </w:p>
        </w:tc>
      </w:tr>
      <w:tr w:rsidR="00E73BC6" w:rsidRPr="00940E38" w14:paraId="19DC76D1" w14:textId="77777777" w:rsidTr="00E73BC6">
        <w:tc>
          <w:tcPr>
            <w:cnfStyle w:val="001000000000" w:firstRow="0" w:lastRow="0" w:firstColumn="1" w:lastColumn="0" w:oddVBand="0" w:evenVBand="0" w:oddHBand="0" w:evenHBand="0" w:firstRowFirstColumn="0" w:firstRowLastColumn="0" w:lastRowFirstColumn="0" w:lastRowLastColumn="0"/>
            <w:tcW w:w="5264" w:type="dxa"/>
            <w:tcBorders>
              <w:bottom w:val="single" w:sz="6" w:space="0" w:color="auto"/>
            </w:tcBorders>
          </w:tcPr>
          <w:p w14:paraId="576D1D3B" w14:textId="77777777" w:rsidR="00E73BC6" w:rsidRPr="00940E38" w:rsidRDefault="00E73BC6" w:rsidP="00E73BC6">
            <w:pPr>
              <w:rPr>
                <w:rFonts w:cstheme="majorHAnsi"/>
              </w:rPr>
            </w:pPr>
            <w:r w:rsidRPr="00940E38">
              <w:rPr>
                <w:rFonts w:cstheme="majorHAnsi"/>
              </w:rPr>
              <w:t xml:space="preserve">The </w:t>
            </w:r>
            <w:r w:rsidRPr="00940E38">
              <w:rPr>
                <w:rFonts w:cstheme="majorHAnsi"/>
                <w:i/>
              </w:rPr>
              <w:t>New Technology Act 1998</w:t>
            </w:r>
            <w:r w:rsidRPr="00940E38">
              <w:rPr>
                <w:rFonts w:cstheme="majorHAnsi"/>
              </w:rPr>
              <w:t>, section 45</w:t>
            </w:r>
          </w:p>
        </w:tc>
        <w:tc>
          <w:tcPr>
            <w:tcW w:w="6248" w:type="dxa"/>
            <w:tcBorders>
              <w:bottom w:val="single" w:sz="6" w:space="0" w:color="auto"/>
            </w:tcBorders>
          </w:tcPr>
          <w:p w14:paraId="10075738" w14:textId="4866E29E" w:rsidR="00E73BC6" w:rsidRPr="00940E38" w:rsidRDefault="00E73BC6" w:rsidP="00E73BC6">
            <w:pPr>
              <w:jc w:val="left"/>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Contributions to research</w:t>
            </w:r>
          </w:p>
        </w:tc>
        <w:tc>
          <w:tcPr>
            <w:tcW w:w="1848" w:type="dxa"/>
            <w:gridSpan w:val="2"/>
            <w:tcBorders>
              <w:bottom w:val="single" w:sz="6" w:space="0" w:color="auto"/>
            </w:tcBorders>
            <w:shd w:val="clear" w:color="auto" w:fill="D9D9D6" w:themeFill="background2"/>
            <w:noWrap/>
          </w:tcPr>
          <w:p w14:paraId="04A9A72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4 877</w:t>
            </w:r>
          </w:p>
        </w:tc>
        <w:tc>
          <w:tcPr>
            <w:tcW w:w="1249" w:type="dxa"/>
            <w:tcBorders>
              <w:bottom w:val="single" w:sz="6" w:space="0" w:color="auto"/>
            </w:tcBorders>
            <w:noWrap/>
          </w:tcPr>
          <w:p w14:paraId="7B7D882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6 838</w:t>
            </w:r>
          </w:p>
        </w:tc>
      </w:tr>
      <w:tr w:rsidR="00E73BC6" w:rsidRPr="00940E38" w14:paraId="6E1E1E25"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bottom w:val="single" w:sz="12" w:space="0" w:color="auto"/>
            </w:tcBorders>
          </w:tcPr>
          <w:p w14:paraId="39C6EA25" w14:textId="77777777" w:rsidR="00E73BC6" w:rsidRPr="00940E38" w:rsidRDefault="00E73BC6" w:rsidP="00E73BC6">
            <w:pPr>
              <w:ind w:left="0" w:firstLine="0"/>
            </w:pPr>
            <w:r w:rsidRPr="00940E38">
              <w:t xml:space="preserve"> </w:t>
            </w:r>
          </w:p>
        </w:tc>
        <w:tc>
          <w:tcPr>
            <w:tcW w:w="6248" w:type="dxa"/>
            <w:tcBorders>
              <w:top w:val="single" w:sz="6" w:space="0" w:color="auto"/>
              <w:bottom w:val="single" w:sz="12" w:space="0" w:color="auto"/>
            </w:tcBorders>
          </w:tcPr>
          <w:p w14:paraId="1F116C74"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p>
        </w:tc>
        <w:tc>
          <w:tcPr>
            <w:tcW w:w="1848" w:type="dxa"/>
            <w:gridSpan w:val="2"/>
            <w:tcBorders>
              <w:top w:val="single" w:sz="6" w:space="0" w:color="auto"/>
              <w:bottom w:val="single" w:sz="12" w:space="0" w:color="auto"/>
            </w:tcBorders>
            <w:shd w:val="clear" w:color="auto" w:fill="D9D9D6" w:themeFill="background2"/>
            <w:noWrap/>
          </w:tcPr>
          <w:p w14:paraId="7A7A5DE7"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8 128</w:t>
            </w:r>
          </w:p>
        </w:tc>
        <w:tc>
          <w:tcPr>
            <w:tcW w:w="1249" w:type="dxa"/>
            <w:tcBorders>
              <w:top w:val="single" w:sz="6" w:space="0" w:color="auto"/>
              <w:bottom w:val="single" w:sz="12" w:space="0" w:color="auto"/>
            </w:tcBorders>
            <w:noWrap/>
          </w:tcPr>
          <w:p w14:paraId="437156DC"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pPr>
            <w:r w:rsidRPr="00940E38">
              <w:t>11 396</w:t>
            </w:r>
          </w:p>
        </w:tc>
      </w:tr>
    </w:tbl>
    <w:p w14:paraId="147764AF" w14:textId="77777777" w:rsidR="00E73BC6" w:rsidRPr="00940E38" w:rsidRDefault="00E73BC6" w:rsidP="00E73BC6">
      <w:pPr>
        <w:pStyle w:val="TableUnits"/>
      </w:pPr>
    </w:p>
    <w:p w14:paraId="435E4F23" w14:textId="77777777" w:rsidR="00E73BC6" w:rsidRPr="00940E38" w:rsidRDefault="00E73BC6" w:rsidP="00E73BC6"/>
    <w:p w14:paraId="140EC916" w14:textId="77777777" w:rsidR="00E73BC6" w:rsidRPr="00940E38" w:rsidRDefault="00E73BC6" w:rsidP="00E73BC6">
      <w:pPr>
        <w:sectPr w:rsidR="00E73BC6" w:rsidRPr="00940E38" w:rsidSect="00E73BC6">
          <w:headerReference w:type="even" r:id="rId148"/>
          <w:headerReference w:type="default" r:id="rId149"/>
          <w:footerReference w:type="even" r:id="rId150"/>
          <w:footerReference w:type="default" r:id="rId151"/>
          <w:headerReference w:type="first" r:id="rId152"/>
          <w:footerReference w:type="first" r:id="rId153"/>
          <w:pgSz w:w="16838" w:h="11906" w:orient="landscape" w:code="9"/>
          <w:pgMar w:top="1134" w:right="1134" w:bottom="1134" w:left="1134" w:header="624" w:footer="567" w:gutter="0"/>
          <w:cols w:sep="1" w:space="567"/>
          <w:docGrid w:linePitch="360"/>
        </w:sectPr>
      </w:pPr>
    </w:p>
    <w:p w14:paraId="1644FC87" w14:textId="77777777" w:rsidR="00E73BC6" w:rsidRPr="00940E38" w:rsidRDefault="00E73BC6" w:rsidP="00E73BC6">
      <w:pPr>
        <w:pStyle w:val="Guidanceheading"/>
        <w:rPr>
          <w:color w:val="auto"/>
        </w:rPr>
      </w:pPr>
      <w:r w:rsidRPr="00940E38">
        <w:lastRenderedPageBreak/>
        <w:t>Guidance – Summary of compliance with annual parliamentary and special appropriations</w:t>
      </w:r>
    </w:p>
    <w:p w14:paraId="6F988EF9" w14:textId="77777777" w:rsidR="00E73BC6" w:rsidRPr="00DA2D49" w:rsidRDefault="00E73BC6" w:rsidP="00E73BC6">
      <w:pPr>
        <w:pStyle w:val="GuidanceNormal"/>
      </w:pPr>
      <w:r w:rsidRPr="00DA2D49">
        <w:t>A government department shall disclose separately:</w:t>
      </w:r>
    </w:p>
    <w:p w14:paraId="4AB1CEAF" w14:textId="77777777" w:rsidR="00E73BC6" w:rsidRPr="00940E38" w:rsidRDefault="00E73BC6" w:rsidP="00FC71D7">
      <w:pPr>
        <w:pStyle w:val="Guidancealpha"/>
        <w:numPr>
          <w:ilvl w:val="0"/>
          <w:numId w:val="142"/>
        </w:numPr>
      </w:pPr>
      <w:r w:rsidRPr="00940E38">
        <w:t>a summary of the recurrent, capital or other major categories of appropriations, disclosing separately:</w:t>
      </w:r>
    </w:p>
    <w:p w14:paraId="2252DC87" w14:textId="77777777" w:rsidR="00E73BC6" w:rsidRPr="00940E38" w:rsidRDefault="00E73BC6" w:rsidP="00E73BC6">
      <w:pPr>
        <w:pStyle w:val="Guidanceindent2"/>
        <w:tabs>
          <w:tab w:val="left" w:pos="448"/>
        </w:tabs>
      </w:pPr>
      <w:r w:rsidRPr="00940E38">
        <w:tab/>
        <w:t>(</w:t>
      </w:r>
      <w:proofErr w:type="spellStart"/>
      <w:r w:rsidRPr="00940E38">
        <w:t>i</w:t>
      </w:r>
      <w:proofErr w:type="spellEnd"/>
      <w:r w:rsidRPr="00940E38">
        <w:t>)</w:t>
      </w:r>
      <w:r w:rsidRPr="00940E38">
        <w:tab/>
        <w:t>the original amounts appropriated for the reporting period; and</w:t>
      </w:r>
    </w:p>
    <w:p w14:paraId="5FE2EF6C" w14:textId="77777777" w:rsidR="00E73BC6" w:rsidRPr="00940E38" w:rsidRDefault="00E73BC6" w:rsidP="00E73BC6">
      <w:pPr>
        <w:pStyle w:val="Guidanceindent2"/>
        <w:tabs>
          <w:tab w:val="left" w:pos="448"/>
        </w:tabs>
      </w:pPr>
      <w:r w:rsidRPr="00940E38">
        <w:tab/>
        <w:t>(ii)</w:t>
      </w:r>
      <w:r w:rsidRPr="00940E38">
        <w:tab/>
        <w:t>the total amounts appropriated for the reporting period;</w:t>
      </w:r>
    </w:p>
    <w:p w14:paraId="2007EDE9" w14:textId="2EA3FF45" w:rsidR="00E73BC6" w:rsidRPr="00940E38" w:rsidRDefault="00E73BC6" w:rsidP="00FC71D7">
      <w:pPr>
        <w:pStyle w:val="Guidancealpha"/>
        <w:numPr>
          <w:ilvl w:val="0"/>
          <w:numId w:val="142"/>
        </w:numPr>
      </w:pPr>
      <w:r w:rsidRPr="00940E38">
        <w:t xml:space="preserve">amounts authorised other than by way of appropriation and advanced separately by the Treasurer, other </w:t>
      </w:r>
      <w:r w:rsidR="006822E9" w:rsidRPr="00940E38">
        <w:t xml:space="preserve">Minister </w:t>
      </w:r>
      <w:r w:rsidRPr="00940E38">
        <w:t>or other legislative authority for the reporting period;</w:t>
      </w:r>
    </w:p>
    <w:p w14:paraId="6B3EB7CB" w14:textId="77777777" w:rsidR="00E73BC6" w:rsidRPr="00940E38" w:rsidRDefault="00E73BC6" w:rsidP="00FC71D7">
      <w:pPr>
        <w:pStyle w:val="Guidancealpha"/>
        <w:numPr>
          <w:ilvl w:val="0"/>
          <w:numId w:val="142"/>
        </w:numPr>
      </w:pPr>
      <w:r w:rsidRPr="00940E38">
        <w:t>the expenditures for the reporting period in respect of each of the items disclosed in (a) and (b) above;</w:t>
      </w:r>
    </w:p>
    <w:p w14:paraId="601DD0C5" w14:textId="77777777" w:rsidR="00E73BC6" w:rsidRPr="00940E38" w:rsidRDefault="00E73BC6" w:rsidP="00FC71D7">
      <w:pPr>
        <w:pStyle w:val="Guidancealpha"/>
        <w:numPr>
          <w:ilvl w:val="0"/>
          <w:numId w:val="142"/>
        </w:numPr>
      </w:pPr>
      <w:r w:rsidRPr="00940E38">
        <w:t xml:space="preserve">the reasons for any material variances between the amounts appropriated or otherwise authorised and the associated expenditures for the reporting period; </w:t>
      </w:r>
    </w:p>
    <w:p w14:paraId="72DEF04D" w14:textId="77777777" w:rsidR="00E73BC6" w:rsidRPr="00940E38" w:rsidRDefault="00E73BC6" w:rsidP="00FC71D7">
      <w:pPr>
        <w:pStyle w:val="Guidancealpha"/>
        <w:numPr>
          <w:ilvl w:val="0"/>
          <w:numId w:val="142"/>
        </w:numPr>
      </w:pPr>
      <w:r w:rsidRPr="00940E38">
        <w:t xml:space="preserve">the reasons for any transfers greater than $10 million between capital and operating expenditure, pursuant to section 30 of the </w:t>
      </w:r>
      <w:r w:rsidRPr="006822E9">
        <w:rPr>
          <w:i/>
        </w:rPr>
        <w:t>Financial Management Act 1994</w:t>
      </w:r>
      <w:r w:rsidRPr="00940E38">
        <w:t xml:space="preserve">; </w:t>
      </w:r>
      <w:r w:rsidRPr="00940E38">
        <w:rPr>
          <w:rStyle w:val="SourceReference"/>
        </w:rPr>
        <w:t>[based on the recommendation 5, PAEC Report on the 2013-14 and 2014</w:t>
      </w:r>
      <w:r>
        <w:rPr>
          <w:rStyle w:val="SourceReference"/>
        </w:rPr>
        <w:noBreakHyphen/>
      </w:r>
      <w:r w:rsidRPr="00940E38">
        <w:rPr>
          <w:rStyle w:val="SourceReference"/>
        </w:rPr>
        <w:t>15</w:t>
      </w:r>
      <w:r>
        <w:rPr>
          <w:rStyle w:val="SourceReference"/>
        </w:rPr>
        <w:t> </w:t>
      </w:r>
      <w:r w:rsidRPr="00940E38">
        <w:rPr>
          <w:rStyle w:val="SourceReference"/>
        </w:rPr>
        <w:t>Financial and Performance Outcomes]</w:t>
      </w:r>
      <w:r w:rsidRPr="00940E38">
        <w:t xml:space="preserve"> and</w:t>
      </w:r>
    </w:p>
    <w:p w14:paraId="6DB5B8E6" w14:textId="77777777" w:rsidR="00E73BC6" w:rsidRPr="00940E38" w:rsidRDefault="00E73BC6" w:rsidP="00FC71D7">
      <w:pPr>
        <w:pStyle w:val="Guidancealpha"/>
        <w:numPr>
          <w:ilvl w:val="0"/>
          <w:numId w:val="142"/>
        </w:numPr>
      </w:pPr>
      <w:r w:rsidRPr="00940E38">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Pr="00940E38">
        <w:rPr>
          <w:rStyle w:val="SourceReference"/>
        </w:rPr>
        <w:t>[AASB 10</w:t>
      </w:r>
      <w:r>
        <w:rPr>
          <w:rStyle w:val="SourceReference"/>
        </w:rPr>
        <w:t>58.40</w:t>
      </w:r>
      <w:r w:rsidRPr="00940E38">
        <w:rPr>
          <w:rStyle w:val="SourceReference"/>
        </w:rPr>
        <w:t>]</w:t>
      </w:r>
    </w:p>
    <w:p w14:paraId="6F83445E" w14:textId="77777777" w:rsidR="00E73BC6" w:rsidRPr="00FC4F02" w:rsidRDefault="00E73BC6" w:rsidP="00E73BC6">
      <w:pPr>
        <w:pStyle w:val="Guidancebottomborder"/>
        <w:rPr>
          <w:color w:val="auto"/>
        </w:rPr>
        <w:sectPr w:rsidR="00E73BC6" w:rsidRPr="00FC4F02" w:rsidSect="00E73BC6">
          <w:headerReference w:type="even" r:id="rId154"/>
          <w:headerReference w:type="default" r:id="rId155"/>
          <w:footerReference w:type="even" r:id="rId156"/>
          <w:headerReference w:type="first" r:id="rId157"/>
          <w:footerReference w:type="first" r:id="rId158"/>
          <w:type w:val="continuous"/>
          <w:pgSz w:w="11906" w:h="16838" w:code="9"/>
          <w:pgMar w:top="1134" w:right="1134" w:bottom="1134" w:left="1134" w:header="624" w:footer="567" w:gutter="0"/>
          <w:cols w:sep="1" w:space="567"/>
          <w:titlePg/>
          <w:docGrid w:linePitch="360"/>
        </w:sectPr>
      </w:pPr>
      <w:r w:rsidRPr="00940E38">
        <w:t xml:space="preserve">In satisfying the disclosure requirements of </w:t>
      </w:r>
      <w:r w:rsidRPr="004D743F">
        <w:t>AASB 1058.39</w:t>
      </w:r>
      <w:r w:rsidRPr="00940E38">
        <w:t xml:space="preserve">, reference should be made to Appendix 1 of FRD 13 </w:t>
      </w:r>
      <w:r w:rsidRPr="00940E38">
        <w:rPr>
          <w:i/>
        </w:rPr>
        <w:t>Disclosure of Parliamentary Appropriations</w:t>
      </w:r>
      <w:r w:rsidRPr="00940E38">
        <w:t xml:space="preserve"> for the format to be followed in disclosing annual and special appropriations.</w:t>
      </w:r>
    </w:p>
    <w:p w14:paraId="4D7D50ED" w14:textId="77777777" w:rsidR="00FA656D" w:rsidRDefault="00FA656D" w:rsidP="00FA656D">
      <w:bookmarkStart w:id="231" w:name="_Toc39143371"/>
      <w:bookmarkEnd w:id="231"/>
    </w:p>
    <w:p w14:paraId="19E2AAE2" w14:textId="2A3850B7" w:rsidR="00E73BC6" w:rsidRDefault="00E73BC6" w:rsidP="00E73BC6">
      <w:pPr>
        <w:pStyle w:val="Heading2"/>
      </w:pPr>
      <w:bookmarkStart w:id="232" w:name="_Toc42054507"/>
      <w:bookmarkStart w:id="233" w:name="_Toc42218460"/>
      <w:r w:rsidRPr="007B58F4">
        <w:t>Income from transactions</w:t>
      </w:r>
      <w:bookmarkEnd w:id="232"/>
      <w:bookmarkEnd w:id="233"/>
    </w:p>
    <w:p w14:paraId="27C266C3" w14:textId="77777777" w:rsidR="00E73BC6" w:rsidRPr="007B58F4" w:rsidRDefault="00E73BC6" w:rsidP="00E73BC6">
      <w:pPr>
        <w:pStyle w:val="Heading3"/>
      </w:pPr>
      <w:r w:rsidRPr="007B58F4">
        <w:t>Interest income</w:t>
      </w:r>
    </w:p>
    <w:p w14:paraId="67ED0554" w14:textId="77777777" w:rsidR="00E73BC6" w:rsidRPr="00940E38" w:rsidRDefault="00E73BC6" w:rsidP="00E73BC6">
      <w:pPr>
        <w:pStyle w:val="TableUnits"/>
      </w:pPr>
      <w:r w:rsidRPr="00940E38">
        <w:t>($ thousand)</w:t>
      </w:r>
    </w:p>
    <w:tbl>
      <w:tblPr>
        <w:tblStyle w:val="ModelReportFinancialTable"/>
        <w:tblW w:w="0" w:type="auto"/>
        <w:tblLook w:val="02E0" w:firstRow="1" w:lastRow="1" w:firstColumn="1" w:lastColumn="0" w:noHBand="1" w:noVBand="0"/>
      </w:tblPr>
      <w:tblGrid>
        <w:gridCol w:w="1482"/>
        <w:gridCol w:w="6342"/>
        <w:gridCol w:w="837"/>
        <w:gridCol w:w="977"/>
      </w:tblGrid>
      <w:tr w:rsidR="00E73BC6" w:rsidRPr="007B58F4" w14:paraId="6259993E"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8" w:type="dxa"/>
            <w:noWrap/>
            <w:hideMark/>
          </w:tcPr>
          <w:p w14:paraId="0AF25417" w14:textId="77777777" w:rsidR="00E73BC6" w:rsidRPr="007B58F4" w:rsidRDefault="00E73BC6" w:rsidP="00E73BC6">
            <w:pPr>
              <w:ind w:left="0"/>
            </w:pPr>
            <w:r w:rsidRPr="007B58F4">
              <w:t>Source reference</w:t>
            </w:r>
          </w:p>
        </w:tc>
        <w:tc>
          <w:tcPr>
            <w:tcW w:w="6366" w:type="dxa"/>
            <w:noWrap/>
            <w:hideMark/>
          </w:tcPr>
          <w:p w14:paraId="0D90B167" w14:textId="77777777" w:rsidR="00E73BC6" w:rsidRPr="007B58F4" w:rsidRDefault="00E73BC6" w:rsidP="00E73BC6">
            <w:pPr>
              <w:ind w:left="0" w:firstLine="0"/>
              <w:jc w:val="left"/>
              <w:cnfStyle w:val="100000000000" w:firstRow="1" w:lastRow="0" w:firstColumn="0" w:lastColumn="0" w:oddVBand="0" w:evenVBand="0" w:oddHBand="0" w:evenHBand="0" w:firstRowFirstColumn="0" w:firstRowLastColumn="0" w:lastRowFirstColumn="0" w:lastRowLastColumn="0"/>
            </w:pPr>
            <w:r w:rsidRPr="007B58F4">
              <w:t> </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02F274FE" w14:textId="77777777" w:rsidR="00E73BC6" w:rsidRPr="007B58F4" w:rsidRDefault="00E73BC6" w:rsidP="00E73BC6">
            <w:pPr>
              <w:ind w:left="0" w:firstLine="0"/>
            </w:pPr>
            <w:r w:rsidRPr="007B58F4">
              <w:t>2020</w:t>
            </w:r>
          </w:p>
        </w:tc>
        <w:tc>
          <w:tcPr>
            <w:tcW w:w="980" w:type="dxa"/>
            <w:noWrap/>
            <w:hideMark/>
          </w:tcPr>
          <w:p w14:paraId="2A7EED12" w14:textId="77777777" w:rsidR="00E73BC6" w:rsidRPr="007B58F4"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7B58F4">
              <w:t>2019</w:t>
            </w:r>
          </w:p>
        </w:tc>
      </w:tr>
      <w:tr w:rsidR="00E73BC6" w:rsidRPr="007B58F4" w14:paraId="6AE73B3E"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2258B7DE" w14:textId="77777777" w:rsidR="00E73BC6" w:rsidRPr="007B58F4" w:rsidRDefault="00E73BC6" w:rsidP="00E73BC6">
            <w:pPr>
              <w:ind w:left="0"/>
            </w:pPr>
          </w:p>
        </w:tc>
        <w:tc>
          <w:tcPr>
            <w:tcW w:w="6366" w:type="dxa"/>
            <w:noWrap/>
            <w:hideMark/>
          </w:tcPr>
          <w:p w14:paraId="4092790B"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7B58F4">
              <w:rPr>
                <w:b/>
                <w:bCs/>
              </w:rPr>
              <w:t>Interest from financial assets not at fair value through profit and loss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4E3A7A14" w14:textId="77777777" w:rsidR="00E73BC6" w:rsidRPr="007B58F4" w:rsidRDefault="00E73BC6" w:rsidP="00E73BC6">
            <w:pPr>
              <w:ind w:left="0" w:firstLine="0"/>
              <w:rPr>
                <w:b/>
                <w:bCs/>
              </w:rPr>
            </w:pPr>
            <w:r w:rsidRPr="007B58F4">
              <w:rPr>
                <w:b/>
                <w:bCs/>
              </w:rPr>
              <w:t> </w:t>
            </w:r>
          </w:p>
        </w:tc>
        <w:tc>
          <w:tcPr>
            <w:tcW w:w="980" w:type="dxa"/>
            <w:noWrap/>
            <w:hideMark/>
          </w:tcPr>
          <w:p w14:paraId="346A3E5D"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7B58F4" w14:paraId="0CABB5FD"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43D8A1F9" w14:textId="77777777" w:rsidR="00E73BC6" w:rsidRPr="007B58F4" w:rsidRDefault="00E73BC6" w:rsidP="00E73BC6">
            <w:pPr>
              <w:ind w:left="0"/>
            </w:pPr>
          </w:p>
        </w:tc>
        <w:tc>
          <w:tcPr>
            <w:tcW w:w="6366" w:type="dxa"/>
            <w:noWrap/>
            <w:hideMark/>
          </w:tcPr>
          <w:p w14:paraId="68CAAF63"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7B58F4">
              <w:t>Interest on bank deposits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42B75250" w14:textId="77777777" w:rsidR="00E73BC6" w:rsidRPr="007B58F4" w:rsidRDefault="00E73BC6" w:rsidP="00E73BC6">
            <w:pPr>
              <w:ind w:left="0" w:firstLine="0"/>
            </w:pPr>
            <w:r w:rsidRPr="007B58F4">
              <w:t xml:space="preserve"> 888</w:t>
            </w:r>
          </w:p>
        </w:tc>
        <w:tc>
          <w:tcPr>
            <w:tcW w:w="980" w:type="dxa"/>
            <w:noWrap/>
            <w:hideMark/>
          </w:tcPr>
          <w:p w14:paraId="0DDDAFBE"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7B58F4">
              <w:t xml:space="preserve"> 839</w:t>
            </w:r>
          </w:p>
        </w:tc>
      </w:tr>
      <w:tr w:rsidR="00E73BC6" w:rsidRPr="007B58F4" w14:paraId="77430D62"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32715399" w14:textId="77777777" w:rsidR="00E73BC6" w:rsidRPr="007B58F4" w:rsidRDefault="00E73BC6" w:rsidP="00E73BC6">
            <w:pPr>
              <w:ind w:left="0"/>
            </w:pPr>
          </w:p>
        </w:tc>
        <w:tc>
          <w:tcPr>
            <w:tcW w:w="6366" w:type="dxa"/>
            <w:noWrap/>
            <w:hideMark/>
          </w:tcPr>
          <w:p w14:paraId="40A0E043"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7B58F4">
              <w:t>Interest from loans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76C82F59" w14:textId="77777777" w:rsidR="00E73BC6" w:rsidRPr="007B58F4" w:rsidRDefault="00E73BC6" w:rsidP="00E73BC6">
            <w:pPr>
              <w:ind w:left="0" w:firstLine="0"/>
            </w:pPr>
            <w:r w:rsidRPr="007B58F4">
              <w:t xml:space="preserve"> 242</w:t>
            </w:r>
          </w:p>
        </w:tc>
        <w:tc>
          <w:tcPr>
            <w:tcW w:w="980" w:type="dxa"/>
            <w:noWrap/>
            <w:hideMark/>
          </w:tcPr>
          <w:p w14:paraId="78CD4E55"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7B58F4">
              <w:t xml:space="preserve"> 235</w:t>
            </w:r>
          </w:p>
        </w:tc>
      </w:tr>
      <w:tr w:rsidR="00E73BC6" w:rsidRPr="007B58F4" w14:paraId="614F5620"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62656834" w14:textId="04264D6A" w:rsidR="00E73BC6" w:rsidRPr="007B58F4" w:rsidRDefault="00E73BC6" w:rsidP="00E73BC6">
            <w:pPr>
              <w:ind w:left="0"/>
            </w:pPr>
            <w:r>
              <w:rPr>
                <w:b/>
                <w:bCs/>
                <w:color w:val="FF0000"/>
              </w:rPr>
              <w:t>[</w:t>
            </w:r>
            <w:r w:rsidRPr="00A10779">
              <w:rPr>
                <w:b/>
                <w:bCs/>
                <w:color w:val="FF0000"/>
              </w:rPr>
              <w:t>NEW</w:t>
            </w:r>
            <w:r>
              <w:rPr>
                <w:b/>
                <w:bCs/>
                <w:color w:val="FF0000"/>
              </w:rPr>
              <w:t>]</w:t>
            </w:r>
            <w:r w:rsidRPr="007B58F4">
              <w:t xml:space="preserve"> </w:t>
            </w:r>
            <w:r w:rsidR="00FA656D">
              <w:br/>
            </w:r>
            <w:r w:rsidRPr="007B58F4">
              <w:t>AASB 16.90(a)(ii)</w:t>
            </w:r>
          </w:p>
        </w:tc>
        <w:tc>
          <w:tcPr>
            <w:tcW w:w="6366" w:type="dxa"/>
            <w:noWrap/>
            <w:hideMark/>
          </w:tcPr>
          <w:p w14:paraId="675B799E"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7B58F4">
              <w:t xml:space="preserve">Interest income on lease receivable </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3B557D5D" w14:textId="77777777" w:rsidR="00E73BC6" w:rsidRPr="007B58F4" w:rsidRDefault="00E73BC6" w:rsidP="00E73BC6">
            <w:pPr>
              <w:ind w:left="0" w:firstLine="0"/>
            </w:pPr>
            <w:r w:rsidRPr="007B58F4">
              <w:t xml:space="preserve"> 251</w:t>
            </w:r>
          </w:p>
        </w:tc>
        <w:tc>
          <w:tcPr>
            <w:tcW w:w="980" w:type="dxa"/>
            <w:noWrap/>
            <w:hideMark/>
          </w:tcPr>
          <w:p w14:paraId="59B71FE4"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7B58F4">
              <w:t>..</w:t>
            </w:r>
          </w:p>
        </w:tc>
      </w:tr>
      <w:tr w:rsidR="00E73BC6" w:rsidRPr="007B58F4" w14:paraId="62B55341"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3BA803D5" w14:textId="77777777" w:rsidR="00E73BC6" w:rsidRPr="007B58F4" w:rsidRDefault="00E73BC6" w:rsidP="00E73BC6">
            <w:pPr>
              <w:ind w:left="0"/>
            </w:pPr>
          </w:p>
        </w:tc>
        <w:tc>
          <w:tcPr>
            <w:tcW w:w="6366" w:type="dxa"/>
            <w:tcBorders>
              <w:bottom w:val="single" w:sz="6" w:space="0" w:color="auto"/>
            </w:tcBorders>
            <w:noWrap/>
            <w:hideMark/>
          </w:tcPr>
          <w:p w14:paraId="37A7E609"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7B58F4">
              <w:t>Other miscellaneous interest income</w:t>
            </w:r>
          </w:p>
        </w:tc>
        <w:tc>
          <w:tcPr>
            <w:cnfStyle w:val="000001000000" w:firstRow="0" w:lastRow="0" w:firstColumn="0" w:lastColumn="0" w:oddVBand="0" w:evenVBand="1" w:oddHBand="0" w:evenHBand="0" w:firstRowFirstColumn="0" w:firstRowLastColumn="0" w:lastRowFirstColumn="0" w:lastRowLastColumn="0"/>
            <w:tcW w:w="840" w:type="dxa"/>
            <w:tcBorders>
              <w:bottom w:val="single" w:sz="6" w:space="0" w:color="auto"/>
            </w:tcBorders>
            <w:noWrap/>
            <w:hideMark/>
          </w:tcPr>
          <w:p w14:paraId="3F30B113" w14:textId="77777777" w:rsidR="00E73BC6" w:rsidRPr="007B58F4" w:rsidRDefault="00E73BC6" w:rsidP="00E73BC6">
            <w:pPr>
              <w:ind w:left="0" w:firstLine="0"/>
            </w:pPr>
            <w:r w:rsidRPr="007B58F4">
              <w:t xml:space="preserve"> 794</w:t>
            </w:r>
          </w:p>
        </w:tc>
        <w:tc>
          <w:tcPr>
            <w:tcW w:w="980" w:type="dxa"/>
            <w:tcBorders>
              <w:bottom w:val="single" w:sz="6" w:space="0" w:color="auto"/>
            </w:tcBorders>
            <w:noWrap/>
            <w:hideMark/>
          </w:tcPr>
          <w:p w14:paraId="4A05FC85"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7B58F4">
              <w:t xml:space="preserve"> 561</w:t>
            </w:r>
          </w:p>
        </w:tc>
      </w:tr>
      <w:tr w:rsidR="00E73BC6" w:rsidRPr="007B58F4" w14:paraId="5F6D1B29"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6147D5C1" w14:textId="77777777" w:rsidR="00E73BC6" w:rsidRPr="007B58F4" w:rsidRDefault="00E73BC6" w:rsidP="00E73BC6">
            <w:pPr>
              <w:ind w:left="0"/>
            </w:pPr>
            <w:r w:rsidRPr="007B58F4">
              <w:t>AASB 7.20(b)</w:t>
            </w:r>
          </w:p>
        </w:tc>
        <w:tc>
          <w:tcPr>
            <w:tcW w:w="6366" w:type="dxa"/>
            <w:tcBorders>
              <w:top w:val="single" w:sz="6" w:space="0" w:color="auto"/>
              <w:bottom w:val="single" w:sz="6" w:space="0" w:color="auto"/>
            </w:tcBorders>
            <w:noWrap/>
            <w:hideMark/>
          </w:tcPr>
          <w:p w14:paraId="1BE03198"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7B58F4">
              <w:rPr>
                <w:b/>
                <w:bCs/>
              </w:rPr>
              <w:t>Total interest from financial assets not at fair value through profit and loss</w:t>
            </w:r>
          </w:p>
        </w:tc>
        <w:tc>
          <w:tcPr>
            <w:cnfStyle w:val="000001000000" w:firstRow="0" w:lastRow="0" w:firstColumn="0" w:lastColumn="0" w:oddVBand="0" w:evenVBand="1" w:oddHBand="0" w:evenHBand="0" w:firstRowFirstColumn="0" w:firstRowLastColumn="0" w:lastRowFirstColumn="0" w:lastRowLastColumn="0"/>
            <w:tcW w:w="840" w:type="dxa"/>
            <w:tcBorders>
              <w:top w:val="single" w:sz="6" w:space="0" w:color="auto"/>
              <w:bottom w:val="single" w:sz="6" w:space="0" w:color="auto"/>
            </w:tcBorders>
            <w:noWrap/>
            <w:hideMark/>
          </w:tcPr>
          <w:p w14:paraId="02DB5DF4" w14:textId="77777777" w:rsidR="00E73BC6" w:rsidRPr="007B58F4" w:rsidRDefault="00E73BC6" w:rsidP="00E73BC6">
            <w:pPr>
              <w:ind w:left="0" w:firstLine="0"/>
              <w:rPr>
                <w:b/>
                <w:bCs/>
              </w:rPr>
            </w:pPr>
            <w:r w:rsidRPr="007B58F4">
              <w:rPr>
                <w:b/>
                <w:bCs/>
              </w:rPr>
              <w:t>2 175</w:t>
            </w:r>
          </w:p>
        </w:tc>
        <w:tc>
          <w:tcPr>
            <w:tcW w:w="980" w:type="dxa"/>
            <w:tcBorders>
              <w:top w:val="single" w:sz="6" w:space="0" w:color="auto"/>
              <w:bottom w:val="single" w:sz="6" w:space="0" w:color="auto"/>
            </w:tcBorders>
            <w:noWrap/>
            <w:hideMark/>
          </w:tcPr>
          <w:p w14:paraId="34B002ED"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7B58F4">
              <w:rPr>
                <w:b/>
                <w:bCs/>
              </w:rPr>
              <w:t>1 635</w:t>
            </w:r>
          </w:p>
        </w:tc>
      </w:tr>
      <w:tr w:rsidR="00E73BC6" w:rsidRPr="007B58F4" w14:paraId="12654B58"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77B7D54C" w14:textId="77777777" w:rsidR="00E73BC6" w:rsidRPr="007B58F4" w:rsidRDefault="00E73BC6" w:rsidP="00E73BC6">
            <w:pPr>
              <w:ind w:left="0"/>
            </w:pPr>
          </w:p>
        </w:tc>
        <w:tc>
          <w:tcPr>
            <w:tcW w:w="6366" w:type="dxa"/>
            <w:tcBorders>
              <w:top w:val="single" w:sz="6" w:space="0" w:color="auto"/>
            </w:tcBorders>
            <w:noWrap/>
            <w:hideMark/>
          </w:tcPr>
          <w:p w14:paraId="627EC9E8"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7B58F4">
              <w:rPr>
                <w:b/>
                <w:bCs/>
              </w:rPr>
              <w:t xml:space="preserve">Interest from financial assets at fair value through profit and loss </w:t>
            </w:r>
          </w:p>
        </w:tc>
        <w:tc>
          <w:tcPr>
            <w:cnfStyle w:val="000001000000" w:firstRow="0" w:lastRow="0" w:firstColumn="0" w:lastColumn="0" w:oddVBand="0" w:evenVBand="1" w:oddHBand="0" w:evenHBand="0" w:firstRowFirstColumn="0" w:firstRowLastColumn="0" w:lastRowFirstColumn="0" w:lastRowLastColumn="0"/>
            <w:tcW w:w="840" w:type="dxa"/>
            <w:tcBorders>
              <w:top w:val="single" w:sz="6" w:space="0" w:color="auto"/>
            </w:tcBorders>
            <w:noWrap/>
            <w:hideMark/>
          </w:tcPr>
          <w:p w14:paraId="3514A884" w14:textId="77777777" w:rsidR="00E73BC6" w:rsidRPr="007B58F4" w:rsidRDefault="00E73BC6" w:rsidP="00E73BC6">
            <w:pPr>
              <w:ind w:left="0" w:firstLine="0"/>
              <w:rPr>
                <w:b/>
                <w:bCs/>
              </w:rPr>
            </w:pPr>
            <w:r w:rsidRPr="007B58F4">
              <w:rPr>
                <w:b/>
                <w:bCs/>
              </w:rPr>
              <w:t> </w:t>
            </w:r>
          </w:p>
        </w:tc>
        <w:tc>
          <w:tcPr>
            <w:tcW w:w="980" w:type="dxa"/>
            <w:tcBorders>
              <w:top w:val="single" w:sz="6" w:space="0" w:color="auto"/>
            </w:tcBorders>
            <w:noWrap/>
            <w:hideMark/>
          </w:tcPr>
          <w:p w14:paraId="7491A49F"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7B58F4" w14:paraId="3C8479A7"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530831E1" w14:textId="77777777" w:rsidR="00E73BC6" w:rsidRPr="007B58F4" w:rsidRDefault="00E73BC6" w:rsidP="00E73BC6">
            <w:pPr>
              <w:ind w:left="0"/>
            </w:pPr>
          </w:p>
        </w:tc>
        <w:tc>
          <w:tcPr>
            <w:tcW w:w="6366" w:type="dxa"/>
            <w:noWrap/>
            <w:hideMark/>
          </w:tcPr>
          <w:p w14:paraId="7C6E6671"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7B58F4">
              <w:t>Interest from debt securities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325CF7DC" w14:textId="77777777" w:rsidR="00E73BC6" w:rsidRPr="007B58F4" w:rsidRDefault="00E73BC6" w:rsidP="00E73BC6">
            <w:pPr>
              <w:ind w:left="0" w:firstLine="0"/>
            </w:pPr>
            <w:r w:rsidRPr="007B58F4">
              <w:t>1 689</w:t>
            </w:r>
          </w:p>
        </w:tc>
        <w:tc>
          <w:tcPr>
            <w:tcW w:w="980" w:type="dxa"/>
            <w:noWrap/>
            <w:hideMark/>
          </w:tcPr>
          <w:p w14:paraId="339D81AC"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7B58F4">
              <w:t>1 262</w:t>
            </w:r>
          </w:p>
        </w:tc>
      </w:tr>
      <w:tr w:rsidR="00E73BC6" w:rsidRPr="007B58F4" w14:paraId="15E4206F" w14:textId="77777777" w:rsidTr="00E73BC6">
        <w:tc>
          <w:tcPr>
            <w:cnfStyle w:val="001000000000" w:firstRow="0" w:lastRow="0" w:firstColumn="1" w:lastColumn="0" w:oddVBand="0" w:evenVBand="0" w:oddHBand="0" w:evenHBand="0" w:firstRowFirstColumn="0" w:firstRowLastColumn="0" w:lastRowFirstColumn="0" w:lastRowLastColumn="0"/>
            <w:tcW w:w="1488" w:type="dxa"/>
            <w:noWrap/>
            <w:hideMark/>
          </w:tcPr>
          <w:p w14:paraId="413BD129" w14:textId="77777777" w:rsidR="00E73BC6" w:rsidRPr="007B58F4" w:rsidRDefault="00E73BC6" w:rsidP="00E73BC6">
            <w:pPr>
              <w:ind w:left="0"/>
            </w:pPr>
          </w:p>
        </w:tc>
        <w:tc>
          <w:tcPr>
            <w:tcW w:w="6366" w:type="dxa"/>
            <w:noWrap/>
            <w:hideMark/>
          </w:tcPr>
          <w:p w14:paraId="2ED3F567" w14:textId="77777777" w:rsidR="00E73BC6" w:rsidRPr="007B58F4"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7B58F4">
              <w:rPr>
                <w:b/>
                <w:bCs/>
              </w:rPr>
              <w:t>Total interest from financial assets at fair value through profit and loss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147A2C4A" w14:textId="77777777" w:rsidR="00E73BC6" w:rsidRPr="007B58F4" w:rsidRDefault="00E73BC6" w:rsidP="00E73BC6">
            <w:pPr>
              <w:ind w:left="0" w:firstLine="0"/>
              <w:rPr>
                <w:b/>
                <w:bCs/>
              </w:rPr>
            </w:pPr>
            <w:r w:rsidRPr="007B58F4">
              <w:rPr>
                <w:b/>
                <w:bCs/>
              </w:rPr>
              <w:t>1 689</w:t>
            </w:r>
          </w:p>
        </w:tc>
        <w:tc>
          <w:tcPr>
            <w:tcW w:w="980" w:type="dxa"/>
            <w:noWrap/>
            <w:hideMark/>
          </w:tcPr>
          <w:p w14:paraId="2E01CB61" w14:textId="77777777" w:rsidR="00E73BC6" w:rsidRPr="007B58F4"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7B58F4">
              <w:rPr>
                <w:b/>
                <w:bCs/>
              </w:rPr>
              <w:t>1 262</w:t>
            </w:r>
          </w:p>
        </w:tc>
      </w:tr>
      <w:tr w:rsidR="00E73BC6" w:rsidRPr="007B58F4" w14:paraId="1DAADB79"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88" w:type="dxa"/>
            <w:noWrap/>
            <w:hideMark/>
          </w:tcPr>
          <w:p w14:paraId="6BBCEDC8" w14:textId="77777777" w:rsidR="00E73BC6" w:rsidRPr="007B58F4" w:rsidRDefault="00E73BC6" w:rsidP="00E73BC6">
            <w:pPr>
              <w:ind w:left="0"/>
            </w:pPr>
            <w:r w:rsidRPr="007B58F4">
              <w:t>AASB 1</w:t>
            </w:r>
            <w:r>
              <w:t>01.82(a)</w:t>
            </w:r>
          </w:p>
        </w:tc>
        <w:tc>
          <w:tcPr>
            <w:tcW w:w="6366" w:type="dxa"/>
            <w:noWrap/>
            <w:hideMark/>
          </w:tcPr>
          <w:p w14:paraId="49FAF8FB" w14:textId="77777777" w:rsidR="00E73BC6" w:rsidRPr="007B58F4"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7B58F4">
              <w:t>Total interest</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3C2EA19B" w14:textId="77777777" w:rsidR="00E73BC6" w:rsidRPr="007B58F4" w:rsidRDefault="00E73BC6" w:rsidP="00E73BC6">
            <w:pPr>
              <w:ind w:left="0" w:firstLine="0"/>
            </w:pPr>
            <w:r w:rsidRPr="007B58F4">
              <w:t>3 864</w:t>
            </w:r>
          </w:p>
        </w:tc>
        <w:tc>
          <w:tcPr>
            <w:tcW w:w="980" w:type="dxa"/>
            <w:noWrap/>
            <w:hideMark/>
          </w:tcPr>
          <w:p w14:paraId="63FA8AC7" w14:textId="77777777" w:rsidR="00E73BC6" w:rsidRPr="007B58F4"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7B58F4">
              <w:t>2 897</w:t>
            </w:r>
          </w:p>
        </w:tc>
      </w:tr>
    </w:tbl>
    <w:p w14:paraId="3EB26901" w14:textId="77777777" w:rsidR="00E73BC6" w:rsidRPr="00940E38" w:rsidRDefault="00E73BC6" w:rsidP="00E73BC6">
      <w:pPr>
        <w:pStyle w:val="TableUnits"/>
      </w:pPr>
    </w:p>
    <w:p w14:paraId="5D73201B" w14:textId="77777777" w:rsidR="00E73BC6" w:rsidRPr="00940E38" w:rsidRDefault="00E73BC6" w:rsidP="00E73BC6">
      <w:r w:rsidRPr="00940E38">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24A3965C" w14:textId="77777777" w:rsidR="00E73BC6" w:rsidRPr="00940E38" w:rsidRDefault="00E73BC6" w:rsidP="00E73BC6">
      <w:r w:rsidRPr="00940E38">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32CC0623" w14:textId="77777777" w:rsidR="00E73BC6" w:rsidRPr="00940E38" w:rsidRDefault="00E73BC6" w:rsidP="00E73BC6">
      <w:pPr>
        <w:keepLines w:val="0"/>
        <w:rPr>
          <w:rFonts w:asciiTheme="majorHAnsi" w:eastAsiaTheme="majorEastAsia" w:hAnsiTheme="majorHAnsi" w:cstheme="majorBidi"/>
          <w:b/>
          <w:bCs/>
          <w:spacing w:val="-2"/>
          <w:sz w:val="20"/>
          <w:szCs w:val="26"/>
        </w:rPr>
      </w:pPr>
      <w:r w:rsidRPr="00940E38">
        <w:br w:type="page"/>
      </w:r>
    </w:p>
    <w:p w14:paraId="581447D4" w14:textId="77777777" w:rsidR="00E73BC6" w:rsidRPr="00940E38" w:rsidRDefault="00E73BC6" w:rsidP="00E73BC6">
      <w:pPr>
        <w:pStyle w:val="Heading3"/>
      </w:pPr>
      <w:r w:rsidRPr="00940E38">
        <w:lastRenderedPageBreak/>
        <w:t>Sale of goods and services</w:t>
      </w:r>
    </w:p>
    <w:p w14:paraId="1D146510"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0E0" w:firstRow="1" w:lastRow="1" w:firstColumn="1" w:lastColumn="0" w:noHBand="0" w:noVBand="0"/>
      </w:tblPr>
      <w:tblGrid>
        <w:gridCol w:w="1480"/>
        <w:gridCol w:w="6515"/>
        <w:gridCol w:w="840"/>
        <w:gridCol w:w="861"/>
      </w:tblGrid>
      <w:tr w:rsidR="00E73BC6" w:rsidRPr="00D342FD" w14:paraId="3B480EBD"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0" w:type="dxa"/>
            <w:noWrap/>
            <w:hideMark/>
          </w:tcPr>
          <w:p w14:paraId="3275D082" w14:textId="77777777" w:rsidR="00E73BC6" w:rsidRPr="00D342FD" w:rsidRDefault="00E73BC6" w:rsidP="00E73BC6">
            <w:pPr>
              <w:ind w:left="0"/>
            </w:pPr>
            <w:r w:rsidRPr="00D342FD">
              <w:t>Source reference</w:t>
            </w:r>
          </w:p>
        </w:tc>
        <w:tc>
          <w:tcPr>
            <w:tcW w:w="6515" w:type="dxa"/>
            <w:noWrap/>
            <w:hideMark/>
          </w:tcPr>
          <w:p w14:paraId="6CCCDFD1" w14:textId="77777777" w:rsidR="00E73BC6" w:rsidRPr="00D342FD" w:rsidRDefault="00E73BC6" w:rsidP="00E73BC6">
            <w:pPr>
              <w:jc w:val="left"/>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0AB357E7" w14:textId="77777777" w:rsidR="00E73BC6" w:rsidRPr="00D342FD" w:rsidRDefault="00E73BC6" w:rsidP="00E73BC6">
            <w:r w:rsidRPr="00D342FD">
              <w:t>2020</w:t>
            </w:r>
          </w:p>
        </w:tc>
        <w:tc>
          <w:tcPr>
            <w:tcW w:w="861" w:type="dxa"/>
            <w:noWrap/>
            <w:hideMark/>
          </w:tcPr>
          <w:p w14:paraId="1D3FFFE1"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44AF5645"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566A44BF" w14:textId="77777777" w:rsidR="00E73BC6" w:rsidRPr="00D342FD" w:rsidRDefault="00E73BC6" w:rsidP="00E73BC6">
            <w:pPr>
              <w:ind w:left="0"/>
            </w:pPr>
            <w:r w:rsidRPr="00D342FD">
              <w:t>AASB 15</w:t>
            </w:r>
            <w:r>
              <w:t>.113</w:t>
            </w:r>
          </w:p>
        </w:tc>
        <w:tc>
          <w:tcPr>
            <w:tcW w:w="6515" w:type="dxa"/>
            <w:noWrap/>
            <w:hideMark/>
          </w:tcPr>
          <w:p w14:paraId="45DC364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Sale of goods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2C1BAC18" w14:textId="77777777" w:rsidR="00E73BC6" w:rsidRPr="00D342FD" w:rsidRDefault="00E73BC6" w:rsidP="00E73BC6">
            <w:r w:rsidRPr="00D342FD">
              <w:t>1 114</w:t>
            </w:r>
          </w:p>
        </w:tc>
        <w:tc>
          <w:tcPr>
            <w:tcW w:w="861" w:type="dxa"/>
            <w:noWrap/>
            <w:hideMark/>
          </w:tcPr>
          <w:p w14:paraId="3CA5EE2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945</w:t>
            </w:r>
          </w:p>
        </w:tc>
      </w:tr>
      <w:tr w:rsidR="00E73BC6" w:rsidRPr="00D342FD" w14:paraId="66C4832D"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158D5CB3" w14:textId="77777777" w:rsidR="00E73BC6" w:rsidRPr="00D342FD" w:rsidRDefault="00E73BC6" w:rsidP="00E73BC6">
            <w:pPr>
              <w:ind w:left="0"/>
            </w:pPr>
            <w:r w:rsidRPr="00D342FD">
              <w:t>AASB 15</w:t>
            </w:r>
            <w:r>
              <w:t>.113</w:t>
            </w:r>
          </w:p>
        </w:tc>
        <w:tc>
          <w:tcPr>
            <w:tcW w:w="6515" w:type="dxa"/>
            <w:noWrap/>
            <w:hideMark/>
          </w:tcPr>
          <w:p w14:paraId="6B2A0B6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Sale of biological assets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47036599" w14:textId="77777777" w:rsidR="00E73BC6" w:rsidRPr="00D342FD" w:rsidRDefault="00E73BC6" w:rsidP="00E73BC6">
            <w:r w:rsidRPr="00D342FD">
              <w:t xml:space="preserve"> 215</w:t>
            </w:r>
          </w:p>
        </w:tc>
        <w:tc>
          <w:tcPr>
            <w:tcW w:w="861" w:type="dxa"/>
            <w:noWrap/>
            <w:hideMark/>
          </w:tcPr>
          <w:p w14:paraId="685D850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485A4BE"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1BE9534E" w14:textId="77777777" w:rsidR="00E73BC6" w:rsidRPr="00D342FD" w:rsidRDefault="00E73BC6" w:rsidP="00E73BC6">
            <w:pPr>
              <w:ind w:left="0"/>
            </w:pPr>
            <w:r w:rsidRPr="00D342FD">
              <w:t>AASB 15</w:t>
            </w:r>
            <w:r>
              <w:t>.113</w:t>
            </w:r>
          </w:p>
        </w:tc>
        <w:tc>
          <w:tcPr>
            <w:tcW w:w="6515" w:type="dxa"/>
            <w:noWrap/>
            <w:hideMark/>
          </w:tcPr>
          <w:p w14:paraId="612D97C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Rendering of services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2D2468DD" w14:textId="77777777" w:rsidR="00E73BC6" w:rsidRPr="00D342FD" w:rsidRDefault="00E73BC6" w:rsidP="00E73BC6">
            <w:r w:rsidRPr="00D342FD">
              <w:t xml:space="preserve"> 450</w:t>
            </w:r>
          </w:p>
        </w:tc>
        <w:tc>
          <w:tcPr>
            <w:tcW w:w="861" w:type="dxa"/>
            <w:noWrap/>
            <w:hideMark/>
          </w:tcPr>
          <w:p w14:paraId="68D7A94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401</w:t>
            </w:r>
          </w:p>
        </w:tc>
      </w:tr>
      <w:tr w:rsidR="00E73BC6" w:rsidRPr="00D342FD" w14:paraId="61E5DC42"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80" w:type="dxa"/>
            <w:noWrap/>
            <w:hideMark/>
          </w:tcPr>
          <w:p w14:paraId="060DDD5A" w14:textId="77777777" w:rsidR="00E73BC6" w:rsidRPr="00D342FD" w:rsidRDefault="00E73BC6" w:rsidP="00E73BC6">
            <w:pPr>
              <w:ind w:left="0"/>
            </w:pPr>
          </w:p>
        </w:tc>
        <w:tc>
          <w:tcPr>
            <w:tcW w:w="6515" w:type="dxa"/>
            <w:noWrap/>
            <w:hideMark/>
          </w:tcPr>
          <w:p w14:paraId="5CF16E61" w14:textId="77777777"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 sale of goods and services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35247148" w14:textId="77777777" w:rsidR="00E73BC6" w:rsidRPr="00D342FD" w:rsidRDefault="00E73BC6" w:rsidP="00E73BC6">
            <w:pPr>
              <w:rPr>
                <w:b w:val="0"/>
              </w:rPr>
            </w:pPr>
            <w:r w:rsidRPr="00D342FD">
              <w:t>1 779</w:t>
            </w:r>
          </w:p>
        </w:tc>
        <w:tc>
          <w:tcPr>
            <w:tcW w:w="861" w:type="dxa"/>
            <w:noWrap/>
            <w:hideMark/>
          </w:tcPr>
          <w:p w14:paraId="521A9C2A"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1 346</w:t>
            </w:r>
          </w:p>
        </w:tc>
      </w:tr>
    </w:tbl>
    <w:p w14:paraId="4A3FCA7C" w14:textId="77777777" w:rsidR="00E73BC6" w:rsidRPr="00940E38" w:rsidRDefault="00E73BC6" w:rsidP="00403471">
      <w:pPr>
        <w:pStyle w:val="TableUnits"/>
        <w:spacing w:after="0"/>
      </w:pPr>
    </w:p>
    <w:p w14:paraId="0C47D037" w14:textId="513EBA6E" w:rsidR="00E73BC6" w:rsidRPr="006C6281" w:rsidRDefault="00485423" w:rsidP="00E73BC6">
      <w:r>
        <w:t xml:space="preserve">The sale of goods and services included in the table above are transaction that the department has determined to be classified as revenue from contracts with customers in accordance with AASB 15. </w:t>
      </w:r>
      <w:r w:rsidR="00E73BC6" w:rsidRPr="006C6281">
        <w:t xml:space="preserve">The impact of initially applying AASB 15 on the Department’s revenue from contracts with customers is described in Note 9.7. Due to the modified retrospective transition method chosen in applying AASB 15, comparative information has not been restated to reflect the new requirements. </w:t>
      </w:r>
      <w:r w:rsidR="00E73BC6" w:rsidRPr="009F2E3B">
        <w:rPr>
          <w:color w:val="0072CE" w:themeColor="accent4"/>
          <w:sz w:val="14"/>
        </w:rPr>
        <w:t>[AASB 15.C3(b)]</w:t>
      </w:r>
    </w:p>
    <w:p w14:paraId="3A0B874D" w14:textId="77777777" w:rsidR="00E73BC6" w:rsidRPr="006C6281" w:rsidRDefault="00E73BC6" w:rsidP="00E73BC6">
      <w:r w:rsidRPr="006C6281">
        <w:t>The following practical expedient ha</w:t>
      </w:r>
      <w:r>
        <w:t>s</w:t>
      </w:r>
      <w:r w:rsidRPr="006C6281">
        <w:t xml:space="preserve"> been used for uncompleted contracts when applying AASB 15 retrospectively under the modified approach:</w:t>
      </w:r>
    </w:p>
    <w:p w14:paraId="67526D16" w14:textId="77777777" w:rsidR="00E73BC6" w:rsidRPr="006C6281" w:rsidRDefault="00E73BC6" w:rsidP="00FC71D7">
      <w:pPr>
        <w:numPr>
          <w:ilvl w:val="0"/>
          <w:numId w:val="121"/>
        </w:numPr>
      </w:pPr>
      <w:r w:rsidRPr="006C6281">
        <w:t>For contracts modified before the date of initial application, the department has reflected the aggregate of all past contracts modifications that occurred before the date of initial application when identifying performance obligations and determining and allocating the transaction price</w:t>
      </w:r>
      <w:r>
        <w:t>.</w:t>
      </w:r>
      <w:r w:rsidRPr="006C6281">
        <w:t xml:space="preserve"> </w:t>
      </w:r>
    </w:p>
    <w:p w14:paraId="602FD635" w14:textId="77777777" w:rsidR="00E73BC6" w:rsidRPr="006C6281" w:rsidRDefault="00E73BC6" w:rsidP="00E73BC6">
      <w:r w:rsidRPr="006C6281">
        <w:t>The practical expedient has been consistently applied to all contracts within the current reporting period</w:t>
      </w:r>
      <w:r>
        <w:t xml:space="preserve"> and t</w:t>
      </w:r>
      <w:r w:rsidRPr="006C6281">
        <w:t>he effect of applying the practical expedient is disclosed in Note 6.</w:t>
      </w:r>
      <w:r>
        <w:t>2.2</w:t>
      </w:r>
      <w:r w:rsidRPr="006C6281">
        <w:t xml:space="preserve">. </w:t>
      </w:r>
    </w:p>
    <w:p w14:paraId="26399AB4" w14:textId="77777777" w:rsidR="00E73BC6" w:rsidRPr="006C6281" w:rsidRDefault="00E73BC6" w:rsidP="00E73BC6">
      <w:pPr>
        <w:rPr>
          <w:b/>
          <w:bCs/>
        </w:rPr>
      </w:pPr>
      <w:r w:rsidRPr="006C6281">
        <w:rPr>
          <w:b/>
          <w:bCs/>
        </w:rPr>
        <w:t>Performance obligations and revenue recognition policies</w:t>
      </w:r>
    </w:p>
    <w:p w14:paraId="0AF0B101" w14:textId="6953A56B" w:rsidR="00E73BC6" w:rsidRDefault="00E73BC6" w:rsidP="00E73BC6">
      <w:r w:rsidRPr="006C6281">
        <w:t xml:space="preserve">Revenue is measured based on the consideration specified in </w:t>
      </w:r>
      <w:r>
        <w:t>the</w:t>
      </w:r>
      <w:r w:rsidRPr="006C6281">
        <w:t xml:space="preserve"> contract with </w:t>
      </w:r>
      <w:r>
        <w:t>the</w:t>
      </w:r>
      <w:r w:rsidRPr="006C6281">
        <w:t xml:space="preserve"> customer. The Department recognises revenue when it transfers control o</w:t>
      </w:r>
      <w:r>
        <w:t>f</w:t>
      </w:r>
      <w:r w:rsidRPr="006C6281">
        <w:t xml:space="preserve"> a good or service to </w:t>
      </w:r>
      <w:r>
        <w:t>the</w:t>
      </w:r>
      <w:r w:rsidRPr="006C6281">
        <w:t xml:space="preserve"> customer</w:t>
      </w:r>
      <w:r w:rsidR="00201C5F">
        <w:t>,</w:t>
      </w:r>
      <w:r w:rsidR="00485423" w:rsidRPr="00485423">
        <w:t xml:space="preserve"> </w:t>
      </w:r>
      <w:r w:rsidR="00201C5F">
        <w:t>i.e.</w:t>
      </w:r>
      <w:r w:rsidR="00485423" w:rsidRPr="006C6281">
        <w:t xml:space="preserve"> when, or as, the performance obligations for the sale of goods, biological assets and services to the customer are satisfied</w:t>
      </w:r>
      <w:r w:rsidR="00485423">
        <w:t>.</w:t>
      </w:r>
    </w:p>
    <w:p w14:paraId="165F1D24" w14:textId="77777777" w:rsidR="00485423" w:rsidRPr="00EC4C48" w:rsidRDefault="00485423" w:rsidP="00485423">
      <w:pPr>
        <w:pStyle w:val="ListParagraph"/>
        <w:numPr>
          <w:ilvl w:val="0"/>
          <w:numId w:val="121"/>
        </w:numPr>
        <w:spacing w:before="120"/>
        <w:contextualSpacing/>
      </w:pPr>
      <w:r w:rsidRPr="00EC4C48">
        <w:t xml:space="preserve">Customers obtain control of the supplies and consumables at a point in time when the goods are delivered to and have been accepted at their premises. </w:t>
      </w:r>
    </w:p>
    <w:p w14:paraId="59EDB8B5" w14:textId="524CED0B" w:rsidR="00485423" w:rsidRPr="00A30EDB" w:rsidRDefault="00485423" w:rsidP="00485423">
      <w:pPr>
        <w:pStyle w:val="ListParagraph"/>
        <w:numPr>
          <w:ilvl w:val="0"/>
          <w:numId w:val="121"/>
        </w:numPr>
        <w:spacing w:before="120"/>
        <w:contextualSpacing/>
      </w:pPr>
      <w:r>
        <w:t xml:space="preserve">Revenue </w:t>
      </w:r>
      <w:r w:rsidRPr="00A30EDB">
        <w:t>from the sale of goods are recognised when the goods are delivered and have been accepted by the customer at their premises</w:t>
      </w:r>
    </w:p>
    <w:p w14:paraId="0FD3CE4D" w14:textId="77777777" w:rsidR="00485423" w:rsidRDefault="00485423" w:rsidP="00485423">
      <w:pPr>
        <w:pStyle w:val="ListParagraph"/>
        <w:numPr>
          <w:ilvl w:val="0"/>
          <w:numId w:val="121"/>
        </w:numPr>
        <w:spacing w:before="120"/>
        <w:contextualSpacing/>
      </w:pPr>
      <w:r>
        <w:t>Revenue</w:t>
      </w:r>
      <w:r w:rsidRPr="006C6281">
        <w:t xml:space="preserve"> from the rendering of services is recognised at a point in time when the performance obligation is satisfied when the service is completed; and over time when the customer simultaneously receives and consumes the services as it is provided. </w:t>
      </w:r>
      <w:r w:rsidRPr="00AD2000">
        <w:rPr>
          <w:color w:val="0072CE" w:themeColor="accent4"/>
          <w:sz w:val="14"/>
        </w:rPr>
        <w:t>[AASB15.109]</w:t>
      </w:r>
      <w:r w:rsidRPr="006C6281">
        <w:t xml:space="preserve"> </w:t>
      </w:r>
    </w:p>
    <w:p w14:paraId="54CF5788" w14:textId="626D25FC" w:rsidR="00485423" w:rsidRPr="006C6281" w:rsidRDefault="00106AAA" w:rsidP="00E73BC6">
      <w:r>
        <w:t xml:space="preserve">Customers are invoiced and revenue is recognised when the goods are delivered and accepted by customers. For services rendered, where customers </w:t>
      </w:r>
      <w:r w:rsidR="00140530">
        <w:t>simultaneously receive and consume the services as it is provided, revenue is recognised progressively as contract assets until the customer is subsequently invoiced in accordance with the terms of the service agreement</w:t>
      </w:r>
      <w:r>
        <w:t>. For</w:t>
      </w:r>
      <w:r w:rsidR="00140530">
        <w:t xml:space="preserve"> other customers that are only able to </w:t>
      </w:r>
      <w:r w:rsidR="00201C5F">
        <w:t>consume</w:t>
      </w:r>
      <w:r w:rsidR="00140530">
        <w:t xml:space="preserve"> the services when they have been completed, revenue is only recognised upon completion and delivery of the services. In rare circumstance where there may be a change in the scope of services provided, the customer will be provided with a new contract for the additional services to be rendered and revenue is recognised consistent with </w:t>
      </w:r>
      <w:r w:rsidR="001F6A75">
        <w:t>accounting policy above</w:t>
      </w:r>
      <w:r w:rsidR="00201C5F">
        <w:t>.</w:t>
      </w:r>
      <w:r w:rsidR="00140530">
        <w:t xml:space="preserve"> </w:t>
      </w:r>
    </w:p>
    <w:p w14:paraId="4EC31D06" w14:textId="4E03F821" w:rsidR="00E73BC6" w:rsidRPr="006C6281" w:rsidRDefault="00E73BC6" w:rsidP="00E73BC6">
      <w:r w:rsidRPr="006C6281">
        <w:t>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The right to recover the returned goods asset is measured at the former carrying amount of the inventory less any expected costs to recover goods. The refund liability is included in other payables (Note</w:t>
      </w:r>
      <w:r w:rsidR="009F283F">
        <w:t> </w:t>
      </w:r>
      <w:r w:rsidRPr="006C6281">
        <w:t xml:space="preserve">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There has been no change </w:t>
      </w:r>
      <w:r>
        <w:t>i</w:t>
      </w:r>
      <w:r w:rsidRPr="006C6281">
        <w:t xml:space="preserve">n the recognition of revenue from the sale of goods </w:t>
      </w:r>
      <w:proofErr w:type="gramStart"/>
      <w:r w:rsidRPr="006C6281">
        <w:t>as a result of</w:t>
      </w:r>
      <w:proofErr w:type="gramEnd"/>
      <w:r w:rsidRPr="006C6281">
        <w:t xml:space="preserve"> the adoption of AASB 15. </w:t>
      </w:r>
    </w:p>
    <w:p w14:paraId="2E3D48B8" w14:textId="71AEAF18" w:rsidR="00E73BC6" w:rsidRPr="00121A0A" w:rsidRDefault="00E73BC6" w:rsidP="00E73BC6">
      <w:pPr>
        <w:rPr>
          <w:color w:val="0072CE" w:themeColor="accent4"/>
          <w:sz w:val="14"/>
        </w:rPr>
      </w:pPr>
      <w:r w:rsidRPr="006C6281">
        <w:t>Consideration received in advance of recognising the associated revenue from the customer is recorded as a contract liability (</w:t>
      </w:r>
      <w:r>
        <w:t>N</w:t>
      </w:r>
      <w:r w:rsidRPr="006C6281">
        <w:t xml:space="preserve">ote 6.2). Where the performance obligations </w:t>
      </w:r>
      <w:proofErr w:type="gramStart"/>
      <w:r w:rsidRPr="006C6281">
        <w:t>is</w:t>
      </w:r>
      <w:proofErr w:type="gramEnd"/>
      <w:r w:rsidRPr="006C6281">
        <w:t xml:space="preserve"> satisfied but not yet billed, a contract asset is recorded (</w:t>
      </w:r>
      <w:r>
        <w:t>N</w:t>
      </w:r>
      <w:r w:rsidRPr="006C6281">
        <w:t xml:space="preserve">ote 6.1). </w:t>
      </w:r>
      <w:r w:rsidRPr="00121A0A">
        <w:rPr>
          <w:color w:val="0072CE" w:themeColor="accent4"/>
          <w:sz w:val="14"/>
        </w:rPr>
        <w:t>[AASB 15.105]</w:t>
      </w:r>
    </w:p>
    <w:p w14:paraId="001B9703" w14:textId="77777777" w:rsidR="00E73BC6" w:rsidRPr="006C6281" w:rsidRDefault="00E73BC6" w:rsidP="00E73BC6">
      <w:pPr>
        <w:rPr>
          <w:b/>
          <w:bCs/>
        </w:rPr>
      </w:pPr>
      <w:r w:rsidRPr="006C6281">
        <w:rPr>
          <w:b/>
          <w:bCs/>
        </w:rPr>
        <w:t>Previous accounting policy for 30 June 2019</w:t>
      </w:r>
    </w:p>
    <w:p w14:paraId="3D7CEB3D" w14:textId="2AFCA4DB" w:rsidR="00E73BC6" w:rsidRPr="006C6281" w:rsidRDefault="00106AAA" w:rsidP="00E73BC6">
      <w:r>
        <w:t>Revenue</w:t>
      </w:r>
      <w:r w:rsidRPr="006C6281">
        <w:t xml:space="preserve"> </w:t>
      </w:r>
      <w:r w:rsidR="00E73BC6" w:rsidRPr="006C6281">
        <w:t xml:space="preserve">from the </w:t>
      </w:r>
      <w:r w:rsidR="00E73BC6" w:rsidRPr="006C6281">
        <w:rPr>
          <w:bCs/>
        </w:rPr>
        <w:t>sale of goods</w:t>
      </w:r>
      <w:r w:rsidR="00E73BC6" w:rsidRPr="006C6281">
        <w:t xml:space="preserve"> and biological assets w</w:t>
      </w:r>
      <w:r w:rsidR="00E73BC6">
        <w:t>as</w:t>
      </w:r>
      <w:r w:rsidR="00E73BC6" w:rsidRPr="006C6281">
        <w:t xml:space="preserve"> recognised when:</w:t>
      </w:r>
    </w:p>
    <w:p w14:paraId="7C594FE3" w14:textId="77777777" w:rsidR="00E73BC6" w:rsidRPr="006C6281" w:rsidRDefault="00E73BC6" w:rsidP="00403471">
      <w:pPr>
        <w:numPr>
          <w:ilvl w:val="0"/>
          <w:numId w:val="89"/>
        </w:numPr>
        <w:spacing w:before="80"/>
      </w:pPr>
      <w:r w:rsidRPr="006C6281">
        <w:t>the Department no longer ha</w:t>
      </w:r>
      <w:r>
        <w:t>d</w:t>
      </w:r>
      <w:r w:rsidRPr="006C6281">
        <w:t xml:space="preserve"> any of the significant risks and rewards of ownership of the goods transferred to the buyer;</w:t>
      </w:r>
    </w:p>
    <w:p w14:paraId="095A9FB2" w14:textId="77777777" w:rsidR="00E73BC6" w:rsidRPr="006C6281" w:rsidRDefault="00E73BC6" w:rsidP="00403471">
      <w:pPr>
        <w:numPr>
          <w:ilvl w:val="0"/>
          <w:numId w:val="89"/>
        </w:numPr>
        <w:spacing w:before="80"/>
      </w:pPr>
      <w:r w:rsidRPr="006C6281">
        <w:t>the Department no longer ha</w:t>
      </w:r>
      <w:r>
        <w:t>d</w:t>
      </w:r>
      <w:r w:rsidRPr="006C6281">
        <w:t xml:space="preserve"> continuing managerial involvement to the degree usually associated with ownership, nor effective control over the goods sold;</w:t>
      </w:r>
    </w:p>
    <w:p w14:paraId="74AD1640" w14:textId="17946299" w:rsidR="00E73BC6" w:rsidRPr="006C6281" w:rsidRDefault="00E73BC6" w:rsidP="00403471">
      <w:pPr>
        <w:numPr>
          <w:ilvl w:val="0"/>
          <w:numId w:val="89"/>
        </w:numPr>
        <w:spacing w:before="80"/>
      </w:pPr>
      <w:r w:rsidRPr="006C6281">
        <w:t xml:space="preserve">the amount of </w:t>
      </w:r>
      <w:r w:rsidR="00106AAA">
        <w:t>revenue</w:t>
      </w:r>
      <w:r w:rsidRPr="006C6281">
        <w:t xml:space="preserve">, and the costs incurred or to be incurred in respect of the transactions, </w:t>
      </w:r>
      <w:r>
        <w:t>could</w:t>
      </w:r>
      <w:r w:rsidRPr="006C6281">
        <w:t xml:space="preserve"> be reliably measured; and</w:t>
      </w:r>
    </w:p>
    <w:p w14:paraId="2F3B83FF" w14:textId="77777777" w:rsidR="00E73BC6" w:rsidRPr="006C6281" w:rsidRDefault="00E73BC6" w:rsidP="00403471">
      <w:pPr>
        <w:numPr>
          <w:ilvl w:val="0"/>
          <w:numId w:val="89"/>
        </w:numPr>
        <w:spacing w:before="80"/>
      </w:pPr>
      <w:r w:rsidRPr="006C6281">
        <w:t xml:space="preserve">it </w:t>
      </w:r>
      <w:r>
        <w:t>was</w:t>
      </w:r>
      <w:r w:rsidRPr="006C6281">
        <w:t xml:space="preserve"> probable that the economic benefits associated with the transaction </w:t>
      </w:r>
      <w:r>
        <w:t>would</w:t>
      </w:r>
      <w:r w:rsidRPr="006C6281">
        <w:t xml:space="preserve"> flow to the Department. </w:t>
      </w:r>
      <w:r w:rsidRPr="00353FE5">
        <w:rPr>
          <w:color w:val="0072CE" w:themeColor="accent4"/>
          <w:sz w:val="14"/>
        </w:rPr>
        <w:t>[AASB 118.14,20]</w:t>
      </w:r>
    </w:p>
    <w:p w14:paraId="19439319" w14:textId="706DD37C" w:rsidR="00E73BC6" w:rsidRPr="006C6281" w:rsidRDefault="00106AAA" w:rsidP="00E73BC6">
      <w:r>
        <w:lastRenderedPageBreak/>
        <w:t>Revenue</w:t>
      </w:r>
      <w:r w:rsidR="00E73BC6" w:rsidRPr="006C6281">
        <w:t xml:space="preserve"> from the </w:t>
      </w:r>
      <w:r w:rsidR="00E73BC6" w:rsidRPr="006C6281">
        <w:rPr>
          <w:b/>
        </w:rPr>
        <w:t>supply of services</w:t>
      </w:r>
      <w:r w:rsidR="00E73BC6" w:rsidRPr="006C6281">
        <w:t xml:space="preserve"> </w:t>
      </w:r>
      <w:r w:rsidR="00E73BC6">
        <w:t>was</w:t>
      </w:r>
      <w:r w:rsidR="00E73BC6" w:rsidRPr="006C6281">
        <w:t xml:space="preserve"> recognised by reference to the stage of completion of the services</w:t>
      </w:r>
      <w:r w:rsidR="00E73BC6">
        <w:t xml:space="preserve"> </w:t>
      </w:r>
      <w:r w:rsidR="00E73BC6" w:rsidRPr="006C6281">
        <w:t xml:space="preserve">performed. The income </w:t>
      </w:r>
      <w:r w:rsidR="00E73BC6">
        <w:t>was</w:t>
      </w:r>
      <w:r w:rsidR="00E73BC6" w:rsidRPr="006C6281">
        <w:t xml:space="preserve"> recognised when:</w:t>
      </w:r>
    </w:p>
    <w:p w14:paraId="506EE82B" w14:textId="1B24A5FB" w:rsidR="00E73BC6" w:rsidRPr="006C6281" w:rsidRDefault="00E73BC6" w:rsidP="00FC71D7">
      <w:pPr>
        <w:numPr>
          <w:ilvl w:val="0"/>
          <w:numId w:val="89"/>
        </w:numPr>
      </w:pPr>
      <w:r w:rsidRPr="006C6281">
        <w:t>the amount of the</w:t>
      </w:r>
      <w:r w:rsidR="00106AAA">
        <w:t xml:space="preserve"> revenue</w:t>
      </w:r>
      <w:r w:rsidRPr="006C6281">
        <w:t xml:space="preserve">, stage of completion and transaction costs incurred </w:t>
      </w:r>
      <w:r>
        <w:t>could</w:t>
      </w:r>
      <w:r w:rsidRPr="006C6281">
        <w:t xml:space="preserve"> be reliably measured; and</w:t>
      </w:r>
    </w:p>
    <w:p w14:paraId="49CD9B67" w14:textId="77777777" w:rsidR="00E73BC6" w:rsidRPr="006C6281" w:rsidRDefault="00E73BC6" w:rsidP="00FC71D7">
      <w:pPr>
        <w:numPr>
          <w:ilvl w:val="0"/>
          <w:numId w:val="89"/>
        </w:numPr>
      </w:pPr>
      <w:r w:rsidRPr="006C6281">
        <w:t xml:space="preserve">it </w:t>
      </w:r>
      <w:r>
        <w:t>was</w:t>
      </w:r>
      <w:r w:rsidRPr="006C6281">
        <w:t xml:space="preserve"> probable that the economic benefits associated with the transaction </w:t>
      </w:r>
      <w:r>
        <w:t>would</w:t>
      </w:r>
      <w:r w:rsidRPr="006C6281">
        <w:t xml:space="preserve"> flow to the Department.</w:t>
      </w:r>
    </w:p>
    <w:p w14:paraId="6FCF99D4" w14:textId="495FC306" w:rsidR="00E73BC6" w:rsidRPr="006C6281" w:rsidRDefault="00E73BC6" w:rsidP="00E73BC6">
      <w:r w:rsidRPr="006C6281">
        <w:t xml:space="preserve">Under this method, </w:t>
      </w:r>
      <w:r w:rsidR="00106AAA">
        <w:t>revenue</w:t>
      </w:r>
      <w:r w:rsidRPr="006C6281">
        <w:t xml:space="preserve"> is recognised by reference to labour hours supplied or to labour hours supplied as a percentage of total services to be performed in each annual reporting period.</w:t>
      </w:r>
    </w:p>
    <w:p w14:paraId="341A6DF6" w14:textId="2F615B59" w:rsidR="00F61862" w:rsidRPr="00F61862" w:rsidRDefault="00F61862" w:rsidP="00F61862"/>
    <w:p w14:paraId="41CA3F38" w14:textId="735C3998" w:rsidR="00E73BC6" w:rsidRPr="00940E38" w:rsidRDefault="00E73BC6" w:rsidP="00E73BC6">
      <w:pPr>
        <w:pStyle w:val="Heading3"/>
      </w:pPr>
      <w:r w:rsidRPr="00940E38">
        <w:t>Grants</w:t>
      </w:r>
    </w:p>
    <w:p w14:paraId="06E82F59"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72" w:type="dxa"/>
        <w:tblLook w:val="00E0" w:firstRow="1" w:lastRow="1" w:firstColumn="1" w:lastColumn="0" w:noHBand="0" w:noVBand="0"/>
      </w:tblPr>
      <w:tblGrid>
        <w:gridCol w:w="1758"/>
        <w:gridCol w:w="5954"/>
        <w:gridCol w:w="980"/>
        <w:gridCol w:w="980"/>
      </w:tblGrid>
      <w:tr w:rsidR="00E73BC6" w:rsidRPr="00D342FD" w14:paraId="2B1296D6"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8" w:type="dxa"/>
            <w:noWrap/>
            <w:hideMark/>
          </w:tcPr>
          <w:p w14:paraId="146D214E" w14:textId="77777777" w:rsidR="00E73BC6" w:rsidRPr="00D342FD" w:rsidRDefault="00E73BC6" w:rsidP="00E73BC6">
            <w:pPr>
              <w:ind w:left="0"/>
            </w:pPr>
            <w:r w:rsidRPr="00D342FD">
              <w:t>Source reference</w:t>
            </w:r>
          </w:p>
        </w:tc>
        <w:tc>
          <w:tcPr>
            <w:tcW w:w="5954" w:type="dxa"/>
            <w:noWrap/>
            <w:hideMark/>
          </w:tcPr>
          <w:p w14:paraId="39A37B1D" w14:textId="77777777" w:rsidR="00E73BC6" w:rsidRPr="00D342FD" w:rsidRDefault="00E73BC6" w:rsidP="00E73BC6">
            <w:pPr>
              <w:jc w:val="left"/>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4FB6CFD7" w14:textId="77777777" w:rsidR="00E73BC6" w:rsidRPr="00D342FD" w:rsidRDefault="00E73BC6" w:rsidP="00E73BC6">
            <w:r w:rsidRPr="00D342FD">
              <w:t>2020</w:t>
            </w:r>
          </w:p>
        </w:tc>
        <w:tc>
          <w:tcPr>
            <w:tcW w:w="980" w:type="dxa"/>
            <w:noWrap/>
            <w:hideMark/>
          </w:tcPr>
          <w:p w14:paraId="33504FCF"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106AAA" w:rsidRPr="00D342FD" w14:paraId="3755D9E3"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tcPr>
          <w:p w14:paraId="57A42031" w14:textId="77777777" w:rsidR="00106AAA" w:rsidRPr="00D342FD" w:rsidRDefault="00106AAA" w:rsidP="00E73BC6"/>
        </w:tc>
        <w:tc>
          <w:tcPr>
            <w:tcW w:w="5954" w:type="dxa"/>
            <w:noWrap/>
          </w:tcPr>
          <w:p w14:paraId="4E73D3E3" w14:textId="4A53ED3C" w:rsidR="00106AAA" w:rsidRPr="00E73E57" w:rsidRDefault="00106AAA" w:rsidP="00106AAA">
            <w:pPr>
              <w:jc w:val="left"/>
              <w:cnfStyle w:val="000000000000" w:firstRow="0" w:lastRow="0" w:firstColumn="0" w:lastColumn="0" w:oddVBand="0" w:evenVBand="0" w:oddHBand="0" w:evenHBand="0" w:firstRowFirstColumn="0" w:firstRowLastColumn="0" w:lastRowFirstColumn="0" w:lastRowLastColumn="0"/>
              <w:rPr>
                <w:b/>
                <w:bCs/>
              </w:rPr>
            </w:pPr>
            <w:r w:rsidRPr="00E73E57">
              <w:rPr>
                <w:b/>
                <w:bCs/>
              </w:rPr>
              <w:t xml:space="preserve">Income recognised as income of not-for-profit entities </w:t>
            </w:r>
          </w:p>
        </w:tc>
        <w:tc>
          <w:tcPr>
            <w:cnfStyle w:val="000001000000" w:firstRow="0" w:lastRow="0" w:firstColumn="0" w:lastColumn="0" w:oddVBand="0" w:evenVBand="1" w:oddHBand="0" w:evenHBand="0" w:firstRowFirstColumn="0" w:firstRowLastColumn="0" w:lastRowFirstColumn="0" w:lastRowLastColumn="0"/>
            <w:tcW w:w="980" w:type="dxa"/>
            <w:noWrap/>
          </w:tcPr>
          <w:p w14:paraId="4C948E5F" w14:textId="77777777" w:rsidR="00106AAA" w:rsidRPr="00D342FD" w:rsidRDefault="00106AAA" w:rsidP="00E73BC6"/>
        </w:tc>
        <w:tc>
          <w:tcPr>
            <w:tcW w:w="980" w:type="dxa"/>
            <w:noWrap/>
          </w:tcPr>
          <w:p w14:paraId="7A26A35B" w14:textId="77777777" w:rsidR="00106AAA" w:rsidRPr="00D342FD" w:rsidRDefault="00106AAA"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4A9BB292"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hideMark/>
          </w:tcPr>
          <w:p w14:paraId="03315308" w14:textId="77777777" w:rsidR="00E73BC6" w:rsidRPr="00D342FD" w:rsidRDefault="00E73BC6" w:rsidP="00E73BC6">
            <w:pPr>
              <w:ind w:left="0"/>
            </w:pPr>
            <w:r w:rsidRPr="00D342FD">
              <w:t>AASB 1058</w:t>
            </w:r>
          </w:p>
        </w:tc>
        <w:tc>
          <w:tcPr>
            <w:tcW w:w="5954" w:type="dxa"/>
            <w:noWrap/>
            <w:hideMark/>
          </w:tcPr>
          <w:p w14:paraId="164B11B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General purpose</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58F3F2C6" w14:textId="77777777" w:rsidR="00E73BC6" w:rsidRPr="00D342FD" w:rsidRDefault="00E73BC6" w:rsidP="00E73BC6">
            <w:r w:rsidRPr="00D342FD">
              <w:t xml:space="preserve"> 125</w:t>
            </w:r>
          </w:p>
        </w:tc>
        <w:tc>
          <w:tcPr>
            <w:tcW w:w="980" w:type="dxa"/>
            <w:noWrap/>
            <w:hideMark/>
          </w:tcPr>
          <w:p w14:paraId="21B57D7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100</w:t>
            </w:r>
          </w:p>
        </w:tc>
      </w:tr>
      <w:tr w:rsidR="00E73BC6" w:rsidRPr="00D342FD" w14:paraId="6A8F1E7D"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hideMark/>
          </w:tcPr>
          <w:p w14:paraId="521E718A" w14:textId="77777777" w:rsidR="00E73BC6" w:rsidRPr="00D342FD" w:rsidRDefault="00E73BC6" w:rsidP="00E73BC6">
            <w:pPr>
              <w:ind w:left="0"/>
            </w:pPr>
            <w:r w:rsidRPr="00D342FD">
              <w:t>AAASB 1058</w:t>
            </w:r>
          </w:p>
        </w:tc>
        <w:tc>
          <w:tcPr>
            <w:tcW w:w="5954" w:type="dxa"/>
            <w:noWrap/>
            <w:hideMark/>
          </w:tcPr>
          <w:p w14:paraId="74F6A78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Specific purpose grants for on</w:t>
            </w:r>
            <w:r w:rsidRPr="00D342FD">
              <w:noBreakHyphen/>
              <w:t>passing</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3586C60F" w14:textId="77777777" w:rsidR="00E73BC6" w:rsidRPr="00D342FD" w:rsidRDefault="00E73BC6" w:rsidP="00E73BC6">
            <w:r w:rsidRPr="00D342FD">
              <w:t xml:space="preserve"> 50</w:t>
            </w:r>
          </w:p>
        </w:tc>
        <w:tc>
          <w:tcPr>
            <w:tcW w:w="980" w:type="dxa"/>
            <w:noWrap/>
            <w:hideMark/>
          </w:tcPr>
          <w:p w14:paraId="0E68EE6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C89AB32"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hideMark/>
          </w:tcPr>
          <w:p w14:paraId="0F919447" w14:textId="77777777" w:rsidR="00E73BC6" w:rsidRPr="00D342FD" w:rsidRDefault="00E73BC6" w:rsidP="00E73BC6">
            <w:pPr>
              <w:ind w:left="0"/>
            </w:pPr>
            <w:r w:rsidRPr="00D342FD">
              <w:t>AASB 1058.26(a)</w:t>
            </w:r>
          </w:p>
        </w:tc>
        <w:tc>
          <w:tcPr>
            <w:tcW w:w="5954" w:type="dxa"/>
            <w:noWrap/>
            <w:hideMark/>
          </w:tcPr>
          <w:p w14:paraId="5EF22CBA"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Donations</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0BAAB99C" w14:textId="77777777" w:rsidR="00E73BC6" w:rsidRPr="00D342FD" w:rsidRDefault="00E73BC6" w:rsidP="00E73BC6">
            <w:r w:rsidRPr="00D342FD">
              <w:t>..</w:t>
            </w:r>
          </w:p>
        </w:tc>
        <w:tc>
          <w:tcPr>
            <w:tcW w:w="980" w:type="dxa"/>
            <w:noWrap/>
            <w:hideMark/>
          </w:tcPr>
          <w:p w14:paraId="2F9F479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DDA60B7"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hideMark/>
          </w:tcPr>
          <w:p w14:paraId="18795A02" w14:textId="77777777" w:rsidR="00E73BC6" w:rsidRPr="00D342FD" w:rsidRDefault="00E73BC6" w:rsidP="00E73BC6">
            <w:pPr>
              <w:ind w:left="0"/>
            </w:pPr>
            <w:r w:rsidRPr="00D342FD">
              <w:t>AASB 1058.31</w:t>
            </w:r>
          </w:p>
        </w:tc>
        <w:tc>
          <w:tcPr>
            <w:tcW w:w="5954" w:type="dxa"/>
            <w:noWrap/>
            <w:hideMark/>
          </w:tcPr>
          <w:p w14:paraId="027EC51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Other specific purpose to acquire a recognisable non-financial asset</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545BA5F9" w14:textId="77777777" w:rsidR="00E73BC6" w:rsidRPr="00D342FD" w:rsidRDefault="00E73BC6" w:rsidP="00E73BC6">
            <w:r w:rsidRPr="00D342FD">
              <w:t xml:space="preserve"> 40</w:t>
            </w:r>
          </w:p>
        </w:tc>
        <w:tc>
          <w:tcPr>
            <w:tcW w:w="980" w:type="dxa"/>
            <w:noWrap/>
            <w:hideMark/>
          </w:tcPr>
          <w:p w14:paraId="5AFB182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19</w:t>
            </w:r>
          </w:p>
        </w:tc>
      </w:tr>
      <w:tr w:rsidR="00133568" w:rsidRPr="00D342FD" w14:paraId="691C32E7"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hideMark/>
          </w:tcPr>
          <w:p w14:paraId="6DBD306F" w14:textId="77777777" w:rsidR="00133568" w:rsidRPr="00D342FD" w:rsidRDefault="00133568" w:rsidP="00133568">
            <w:pPr>
              <w:ind w:left="0"/>
            </w:pPr>
            <w:r w:rsidRPr="00D342FD">
              <w:t>AASB 1058.10</w:t>
            </w:r>
          </w:p>
        </w:tc>
        <w:tc>
          <w:tcPr>
            <w:tcW w:w="5954" w:type="dxa"/>
            <w:noWrap/>
            <w:hideMark/>
          </w:tcPr>
          <w:p w14:paraId="0DF7F828" w14:textId="2617B63D" w:rsidR="00133568" w:rsidRPr="00D342FD" w:rsidRDefault="00133568" w:rsidP="00133568">
            <w:pPr>
              <w:jc w:val="left"/>
              <w:cnfStyle w:val="000000000000" w:firstRow="0" w:lastRow="0" w:firstColumn="0" w:lastColumn="0" w:oddVBand="0" w:evenVBand="0" w:oddHBand="0" w:evenHBand="0" w:firstRowFirstColumn="0" w:firstRowLastColumn="0" w:lastRowFirstColumn="0" w:lastRowLastColumn="0"/>
            </w:pPr>
            <w:r w:rsidRPr="00133568">
              <w:t xml:space="preserve">Other specific purpose </w:t>
            </w:r>
            <w:r w:rsidRPr="002D5079">
              <w:t xml:space="preserve">grants </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7CF7C44F" w14:textId="77777777" w:rsidR="00133568" w:rsidRPr="00D342FD" w:rsidRDefault="00133568" w:rsidP="00133568">
            <w:r w:rsidRPr="00D342FD">
              <w:t xml:space="preserve"> 28</w:t>
            </w:r>
          </w:p>
        </w:tc>
        <w:tc>
          <w:tcPr>
            <w:tcW w:w="980" w:type="dxa"/>
            <w:noWrap/>
            <w:hideMark/>
          </w:tcPr>
          <w:p w14:paraId="48330A3A" w14:textId="77777777" w:rsidR="00133568" w:rsidRPr="00D342FD" w:rsidRDefault="00133568" w:rsidP="00133568">
            <w:pPr>
              <w:cnfStyle w:val="000000000000" w:firstRow="0" w:lastRow="0" w:firstColumn="0" w:lastColumn="0" w:oddVBand="0" w:evenVBand="0" w:oddHBand="0" w:evenHBand="0" w:firstRowFirstColumn="0" w:firstRowLastColumn="0" w:lastRowFirstColumn="0" w:lastRowLastColumn="0"/>
            </w:pPr>
            <w:r w:rsidRPr="00D342FD">
              <w:t xml:space="preserve"> 21</w:t>
            </w:r>
          </w:p>
        </w:tc>
      </w:tr>
      <w:tr w:rsidR="00106AAA" w:rsidRPr="00D342FD" w14:paraId="695EFC55"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tcPr>
          <w:p w14:paraId="235F1956" w14:textId="77777777" w:rsidR="00106AAA" w:rsidRPr="00D342FD" w:rsidRDefault="00106AAA" w:rsidP="00133568"/>
        </w:tc>
        <w:tc>
          <w:tcPr>
            <w:tcW w:w="5954" w:type="dxa"/>
            <w:noWrap/>
          </w:tcPr>
          <w:p w14:paraId="125BBFBA" w14:textId="4A4F0C42" w:rsidR="00106AAA" w:rsidRPr="00E73E57" w:rsidRDefault="00106AAA" w:rsidP="00106AAA">
            <w:pPr>
              <w:jc w:val="left"/>
              <w:cnfStyle w:val="000000000000" w:firstRow="0" w:lastRow="0" w:firstColumn="0" w:lastColumn="0" w:oddVBand="0" w:evenVBand="0" w:oddHBand="0" w:evenHBand="0" w:firstRowFirstColumn="0" w:firstRowLastColumn="0" w:lastRowFirstColumn="0" w:lastRowLastColumn="0"/>
              <w:rPr>
                <w:b/>
                <w:bCs/>
              </w:rPr>
            </w:pPr>
            <w:r w:rsidRPr="00E73E57">
              <w:rPr>
                <w:b/>
                <w:bCs/>
              </w:rPr>
              <w:t>Income recognised as revenue from contract with customers</w:t>
            </w:r>
          </w:p>
        </w:tc>
        <w:tc>
          <w:tcPr>
            <w:cnfStyle w:val="000001000000" w:firstRow="0" w:lastRow="0" w:firstColumn="0" w:lastColumn="0" w:oddVBand="0" w:evenVBand="1" w:oddHBand="0" w:evenHBand="0" w:firstRowFirstColumn="0" w:firstRowLastColumn="0" w:lastRowFirstColumn="0" w:lastRowLastColumn="0"/>
            <w:tcW w:w="980" w:type="dxa"/>
            <w:noWrap/>
          </w:tcPr>
          <w:p w14:paraId="64D700FC" w14:textId="77777777" w:rsidR="00106AAA" w:rsidRPr="00D342FD" w:rsidRDefault="00106AAA" w:rsidP="00133568"/>
        </w:tc>
        <w:tc>
          <w:tcPr>
            <w:tcW w:w="980" w:type="dxa"/>
            <w:noWrap/>
          </w:tcPr>
          <w:p w14:paraId="274DA927" w14:textId="77777777" w:rsidR="00106AAA" w:rsidRPr="00D342FD" w:rsidRDefault="00106AAA" w:rsidP="00133568">
            <w:pPr>
              <w:cnfStyle w:val="000000000000" w:firstRow="0" w:lastRow="0" w:firstColumn="0" w:lastColumn="0" w:oddVBand="0" w:evenVBand="0" w:oddHBand="0" w:evenHBand="0" w:firstRowFirstColumn="0" w:firstRowLastColumn="0" w:lastRowFirstColumn="0" w:lastRowLastColumn="0"/>
            </w:pPr>
          </w:p>
        </w:tc>
      </w:tr>
      <w:tr w:rsidR="00133568" w:rsidRPr="00D342FD" w14:paraId="1B05F71F" w14:textId="77777777" w:rsidTr="00E73BC6">
        <w:tc>
          <w:tcPr>
            <w:cnfStyle w:val="001000000000" w:firstRow="0" w:lastRow="0" w:firstColumn="1" w:lastColumn="0" w:oddVBand="0" w:evenVBand="0" w:oddHBand="0" w:evenHBand="0" w:firstRowFirstColumn="0" w:firstRowLastColumn="0" w:lastRowFirstColumn="0" w:lastRowLastColumn="0"/>
            <w:tcW w:w="1758" w:type="dxa"/>
            <w:noWrap/>
            <w:hideMark/>
          </w:tcPr>
          <w:p w14:paraId="79D9ADF8" w14:textId="39779068" w:rsidR="00133568" w:rsidRPr="00D342FD" w:rsidRDefault="00133568" w:rsidP="00133568">
            <w:pPr>
              <w:ind w:left="0"/>
            </w:pPr>
            <w:r w:rsidRPr="00D342FD">
              <w:t xml:space="preserve">AASB </w:t>
            </w:r>
            <w:r>
              <w:t>15</w:t>
            </w:r>
            <w:r w:rsidRPr="00D342FD">
              <w:t xml:space="preserve">.113 </w:t>
            </w:r>
            <w:r w:rsidR="0074352E">
              <w:t>&amp;</w:t>
            </w:r>
            <w:r w:rsidR="0074352E" w:rsidRPr="00D342FD">
              <w:t xml:space="preserve"> </w:t>
            </w:r>
            <w:r w:rsidRPr="00D342FD">
              <w:t>114</w:t>
            </w:r>
          </w:p>
        </w:tc>
        <w:tc>
          <w:tcPr>
            <w:tcW w:w="5954" w:type="dxa"/>
            <w:noWrap/>
            <w:hideMark/>
          </w:tcPr>
          <w:p w14:paraId="2EF3EC12" w14:textId="3EBF434B" w:rsidR="00133568" w:rsidRPr="00D342FD" w:rsidRDefault="00133568" w:rsidP="00133568">
            <w:pPr>
              <w:jc w:val="left"/>
              <w:cnfStyle w:val="000000000000" w:firstRow="0" w:lastRow="0" w:firstColumn="0" w:lastColumn="0" w:oddVBand="0" w:evenVBand="0" w:oddHBand="0" w:evenHBand="0" w:firstRowFirstColumn="0" w:firstRowLastColumn="0" w:lastRowFirstColumn="0" w:lastRowLastColumn="0"/>
            </w:pPr>
            <w:r w:rsidRPr="00133568">
              <w:t xml:space="preserve">Other specific purpose </w:t>
            </w:r>
            <w:r w:rsidRPr="002D5079">
              <w:t xml:space="preserve">grants </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5EB43472" w14:textId="77777777" w:rsidR="00133568" w:rsidRPr="00D342FD" w:rsidRDefault="00133568" w:rsidP="00133568">
            <w:r w:rsidRPr="00D342FD">
              <w:t xml:space="preserve"> 45</w:t>
            </w:r>
          </w:p>
        </w:tc>
        <w:tc>
          <w:tcPr>
            <w:tcW w:w="980" w:type="dxa"/>
            <w:noWrap/>
            <w:hideMark/>
          </w:tcPr>
          <w:p w14:paraId="424CE550" w14:textId="77777777" w:rsidR="00133568" w:rsidRPr="00D342FD" w:rsidRDefault="00133568" w:rsidP="00133568">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7C465ED0"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58" w:type="dxa"/>
            <w:noWrap/>
            <w:hideMark/>
          </w:tcPr>
          <w:p w14:paraId="4EE6178F" w14:textId="77777777" w:rsidR="00E73BC6" w:rsidRPr="00D342FD" w:rsidRDefault="00E73BC6" w:rsidP="00E73BC6">
            <w:pPr>
              <w:ind w:left="0"/>
            </w:pPr>
          </w:p>
        </w:tc>
        <w:tc>
          <w:tcPr>
            <w:tcW w:w="5954" w:type="dxa"/>
            <w:noWrap/>
            <w:hideMark/>
          </w:tcPr>
          <w:p w14:paraId="6C22A4BC" w14:textId="77777777"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 grants</w:t>
            </w:r>
          </w:p>
        </w:tc>
        <w:tc>
          <w:tcPr>
            <w:cnfStyle w:val="000001000000" w:firstRow="0" w:lastRow="0" w:firstColumn="0" w:lastColumn="0" w:oddVBand="0" w:evenVBand="1" w:oddHBand="0" w:evenHBand="0" w:firstRowFirstColumn="0" w:firstRowLastColumn="0" w:lastRowFirstColumn="0" w:lastRowLastColumn="0"/>
            <w:tcW w:w="980" w:type="dxa"/>
            <w:noWrap/>
            <w:hideMark/>
          </w:tcPr>
          <w:p w14:paraId="0816ADB2" w14:textId="77777777" w:rsidR="00E73BC6" w:rsidRPr="00D342FD" w:rsidRDefault="00E73BC6" w:rsidP="00E73BC6">
            <w:pPr>
              <w:rPr>
                <w:b w:val="0"/>
              </w:rPr>
            </w:pPr>
            <w:r w:rsidRPr="00D342FD">
              <w:t xml:space="preserve"> 288</w:t>
            </w:r>
          </w:p>
        </w:tc>
        <w:tc>
          <w:tcPr>
            <w:tcW w:w="980" w:type="dxa"/>
            <w:noWrap/>
            <w:hideMark/>
          </w:tcPr>
          <w:p w14:paraId="691240A1"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 xml:space="preserve"> 140</w:t>
            </w:r>
          </w:p>
        </w:tc>
      </w:tr>
    </w:tbl>
    <w:p w14:paraId="32B05B35" w14:textId="77777777" w:rsidR="00E73BC6" w:rsidRPr="00A52A03" w:rsidRDefault="00E73BC6" w:rsidP="00E73BC6">
      <w:pPr>
        <w:pStyle w:val="TableUnits"/>
      </w:pPr>
    </w:p>
    <w:p w14:paraId="3353F3D4" w14:textId="424F5B7D" w:rsidR="00106AAA" w:rsidRDefault="00106AAA" w:rsidP="00E73BC6">
      <w:r>
        <w:t xml:space="preserve">The department has determined that all grant income </w:t>
      </w:r>
      <w:r w:rsidR="001110DA">
        <w:t xml:space="preserve">is </w:t>
      </w:r>
      <w:r>
        <w:t xml:space="preserve">recognised as income of not-for-profit entities in accordance with AASB 1058, except for grants </w:t>
      </w:r>
      <w:r w:rsidRPr="00106AAA">
        <w:t>that are enforceable and with sufficiently specific performance obligations and accounted for as revenue from contracts with customers</w:t>
      </w:r>
      <w:r>
        <w:t xml:space="preserve"> in accordance with AASB 15.</w:t>
      </w:r>
    </w:p>
    <w:p w14:paraId="32A7CDA8" w14:textId="169A2A42" w:rsidR="00E73BC6" w:rsidRPr="002D5079" w:rsidRDefault="00E73BC6" w:rsidP="00E73BC6">
      <w:pPr>
        <w:rPr>
          <w:bCs/>
        </w:rPr>
      </w:pPr>
      <w:r w:rsidRPr="002D5079">
        <w:t xml:space="preserve">The impact of initially applying AASB 1058 on the Department’s grant revenue is described in Note 9.7. Due to the modified retrospective transition method chosen in applying AASB 1058, comparative information has not been restated to reflect the new requirements </w:t>
      </w:r>
      <w:bookmarkStart w:id="234" w:name="_Hlk40774470"/>
      <w:r w:rsidRPr="00B333F1">
        <w:rPr>
          <w:color w:val="0072CE" w:themeColor="accent4"/>
          <w:sz w:val="14"/>
        </w:rPr>
        <w:t>[AASB 1058.C3(b)</w:t>
      </w:r>
      <w:r>
        <w:rPr>
          <w:color w:val="0072CE" w:themeColor="accent4"/>
          <w:sz w:val="14"/>
        </w:rPr>
        <w:t>]</w:t>
      </w:r>
      <w:bookmarkEnd w:id="234"/>
      <w:r w:rsidRPr="002D5079">
        <w:t>. The adoption of AASB 1058 did not have an impact on Other comprehensive income and the Statement of Cash flows for the financial year.</w:t>
      </w:r>
      <w:r w:rsidRPr="002D5079">
        <w:rPr>
          <w:bCs/>
        </w:rPr>
        <w:t xml:space="preserve"> </w:t>
      </w:r>
    </w:p>
    <w:p w14:paraId="6A8971DB" w14:textId="0297D381" w:rsidR="00E73BC6" w:rsidRPr="002D5079" w:rsidRDefault="00E73BC6" w:rsidP="00E73BC6">
      <w:pPr>
        <w:rPr>
          <w:bCs/>
        </w:rPr>
      </w:pPr>
      <w:r w:rsidRPr="002D5079">
        <w:rPr>
          <w:bCs/>
        </w:rPr>
        <w:t>Income from grants to construct the</w:t>
      </w:r>
      <w:r w:rsidR="001F6A75">
        <w:rPr>
          <w:bCs/>
        </w:rPr>
        <w:t xml:space="preserve"> Department’s</w:t>
      </w:r>
      <w:r w:rsidRPr="002D5079">
        <w:rPr>
          <w:bCs/>
        </w:rPr>
        <w:t xml:space="preserve"> </w:t>
      </w:r>
      <w:r w:rsidR="001F6A75" w:rsidRPr="002D5079">
        <w:rPr>
          <w:bCs/>
        </w:rPr>
        <w:t xml:space="preserve">Wantirna South </w:t>
      </w:r>
      <w:r w:rsidRPr="002D5079">
        <w:rPr>
          <w:bCs/>
        </w:rPr>
        <w:t xml:space="preserve">data storage centre and the development and construction of the web infrastructure framework are recognised progressively as the asset is constructed. </w:t>
      </w:r>
      <w:r w:rsidR="001F6A75">
        <w:rPr>
          <w:bCs/>
        </w:rPr>
        <w:t xml:space="preserve">This aligns with the Department’s obligation to construct the asset. </w:t>
      </w:r>
      <w:r w:rsidRPr="002D5079">
        <w:rPr>
          <w:bCs/>
        </w:rPr>
        <w:t xml:space="preserve">The progressive percentage costs incurred is used to recognise income because this most closely reflects the </w:t>
      </w:r>
      <w:r w:rsidR="001F6A75">
        <w:rPr>
          <w:bCs/>
        </w:rPr>
        <w:t xml:space="preserve">construction </w:t>
      </w:r>
      <w:r w:rsidRPr="002D5079">
        <w:rPr>
          <w:bCs/>
        </w:rPr>
        <w:t xml:space="preserve">progress as costs are incurred as the works are done. </w:t>
      </w:r>
      <w:r w:rsidRPr="00121A0A">
        <w:rPr>
          <w:color w:val="0072CE" w:themeColor="accent4"/>
          <w:sz w:val="14"/>
        </w:rPr>
        <w:t>[AASB</w:t>
      </w:r>
      <w:r w:rsidR="001B764B">
        <w:rPr>
          <w:color w:val="0072CE" w:themeColor="accent4"/>
          <w:sz w:val="14"/>
        </w:rPr>
        <w:t> </w:t>
      </w:r>
      <w:r w:rsidRPr="00121A0A">
        <w:rPr>
          <w:color w:val="0072CE" w:themeColor="accent4"/>
          <w:sz w:val="14"/>
        </w:rPr>
        <w:t>1058.32]</w:t>
      </w:r>
    </w:p>
    <w:p w14:paraId="35E1D7DE" w14:textId="71BA9AF1" w:rsidR="00E73BC6" w:rsidRPr="002D5079" w:rsidRDefault="00E73BC6" w:rsidP="00E73BC6">
      <w:pPr>
        <w:rPr>
          <w:bCs/>
        </w:rPr>
      </w:pPr>
      <w:r w:rsidRPr="002D5079">
        <w:rPr>
          <w:bCs/>
        </w:rPr>
        <w:t>Income from grants that are enforceable and with sufficiently specific performance obligations and accounted for as revenue from contracts with customers</w:t>
      </w:r>
      <w:r w:rsidR="001F6A75">
        <w:rPr>
          <w:bCs/>
        </w:rPr>
        <w:t>. These grants relate to the provision of technology services. Revenue</w:t>
      </w:r>
      <w:r w:rsidRPr="002D5079">
        <w:rPr>
          <w:bCs/>
        </w:rPr>
        <w:t xml:space="preserve"> is recognised when the department satisfies the performance obligation by providing the relevant technology services to the relevant health agencies</w:t>
      </w:r>
      <w:r>
        <w:rPr>
          <w:bCs/>
        </w:rPr>
        <w:t>.</w:t>
      </w:r>
      <w:r w:rsidRPr="002D5079">
        <w:rPr>
          <w:bCs/>
        </w:rPr>
        <w:t xml:space="preserve">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34233C69" w14:textId="4DF71E01" w:rsidR="00E73BC6" w:rsidRPr="002D5079" w:rsidRDefault="00E73BC6" w:rsidP="00E73BC6">
      <w:r w:rsidRPr="002D5079">
        <w:rPr>
          <w:bCs/>
        </w:rPr>
        <w:t xml:space="preserve">Income from grants without any sufficiently specific performance obligations, or that are not enforceable, is recognised when the department </w:t>
      </w:r>
      <w:r w:rsidR="001F6A75">
        <w:rPr>
          <w:bCs/>
        </w:rPr>
        <w:t>has an unconditional right to receive cash which usually coincides with receipt of cash</w:t>
      </w:r>
      <w:r w:rsidRPr="002D5079">
        <w:rPr>
          <w:bCs/>
        </w:rPr>
        <w:t xml:space="preserve">. </w:t>
      </w:r>
      <w:r w:rsidRPr="002D5079">
        <w:t xml:space="preserve">On initial recognition of the asset, the department recognises any related contributions by owners, increases in liabilities, decreases in assets, and revenue (‘related amounts’) in accordance with other Australian Accounting Standards. Related amounts may take the form of: </w:t>
      </w:r>
    </w:p>
    <w:p w14:paraId="46D15D0A" w14:textId="3289A663" w:rsidR="00E73BC6" w:rsidRPr="002D5079" w:rsidRDefault="00E73BC6" w:rsidP="00FC71D7">
      <w:pPr>
        <w:pStyle w:val="ListParagraph"/>
        <w:numPr>
          <w:ilvl w:val="0"/>
          <w:numId w:val="130"/>
        </w:numPr>
      </w:pPr>
      <w:r w:rsidRPr="002D5079">
        <w:t>contributions by owners, in accordance with AASB 1004;</w:t>
      </w:r>
    </w:p>
    <w:p w14:paraId="68EB1AC1" w14:textId="6F250F74" w:rsidR="00E73BC6" w:rsidRPr="002D5079" w:rsidRDefault="00E73BC6" w:rsidP="00FC71D7">
      <w:pPr>
        <w:pStyle w:val="ListParagraph"/>
        <w:numPr>
          <w:ilvl w:val="0"/>
          <w:numId w:val="130"/>
        </w:numPr>
      </w:pPr>
      <w:r w:rsidRPr="002D5079">
        <w:t>revenue or a contract liability arising from a contract with a customer, in accordance with AASB 15;</w:t>
      </w:r>
    </w:p>
    <w:p w14:paraId="1E6E3AF4" w14:textId="0A842520" w:rsidR="00E73BC6" w:rsidRPr="002D5079" w:rsidRDefault="00E73BC6" w:rsidP="00FC71D7">
      <w:pPr>
        <w:pStyle w:val="ListParagraph"/>
        <w:numPr>
          <w:ilvl w:val="0"/>
          <w:numId w:val="130"/>
        </w:numPr>
      </w:pPr>
      <w:r w:rsidRPr="002D5079">
        <w:t xml:space="preserve">a lease liability in accordance with AASB 16; </w:t>
      </w:r>
    </w:p>
    <w:p w14:paraId="05D85825" w14:textId="77CCF917" w:rsidR="00E73BC6" w:rsidRPr="002D5079" w:rsidRDefault="00E73BC6" w:rsidP="00FC71D7">
      <w:pPr>
        <w:pStyle w:val="ListParagraph"/>
        <w:numPr>
          <w:ilvl w:val="0"/>
          <w:numId w:val="130"/>
        </w:numPr>
      </w:pPr>
      <w:r w:rsidRPr="002D5079">
        <w:t>a financial instrument, in accordance with AASB 9; or</w:t>
      </w:r>
    </w:p>
    <w:p w14:paraId="57BA2B14" w14:textId="6E3FC3FD" w:rsidR="00E73BC6" w:rsidRPr="002D5079" w:rsidRDefault="00E73BC6" w:rsidP="00FC71D7">
      <w:pPr>
        <w:pStyle w:val="ListParagraph"/>
        <w:numPr>
          <w:ilvl w:val="0"/>
          <w:numId w:val="130"/>
        </w:numPr>
      </w:pPr>
      <w:r w:rsidRPr="002D5079">
        <w:t>a provision, in accordance with AASB 137 Provisions, Contingent Liabilities and Contingent Assets.</w:t>
      </w:r>
    </w:p>
    <w:p w14:paraId="1C137B7B" w14:textId="77777777" w:rsidR="00E73BC6" w:rsidRPr="002D5079" w:rsidRDefault="00E73BC6" w:rsidP="00E73BC6">
      <w:pPr>
        <w:rPr>
          <w:bCs/>
        </w:rPr>
      </w:pPr>
      <w:r w:rsidRPr="002D5079">
        <w:rPr>
          <w:bCs/>
        </w:rPr>
        <w:t>Income received for specific purpose grants for on-passing is recognised simultaneously as the funds are immediately on passed to the relevant recipient entities on behalf of the Commonwealth Government</w:t>
      </w:r>
      <w:r>
        <w:rPr>
          <w:bCs/>
        </w:rPr>
        <w:t>.</w:t>
      </w:r>
      <w:r w:rsidRPr="002D5079">
        <w:rPr>
          <w:bCs/>
        </w:rPr>
        <w:t xml:space="preserve"> </w:t>
      </w:r>
    </w:p>
    <w:p w14:paraId="3274CFA9" w14:textId="1A6946FF" w:rsidR="00E73BC6" w:rsidRPr="002D5079" w:rsidRDefault="00E73BC6" w:rsidP="00E73BC6">
      <w:pPr>
        <w:rPr>
          <w:bCs/>
        </w:rPr>
      </w:pPr>
      <w:r w:rsidRPr="002D5079">
        <w:rPr>
          <w:bCs/>
        </w:rPr>
        <w:t>As a result of the transitional impacts of adopting AASB 15 and AASB 1058, a portion of the grant revenue has been deferred</w:t>
      </w:r>
      <w:r w:rsidR="00CA01DA">
        <w:rPr>
          <w:bCs/>
        </w:rPr>
        <w:t xml:space="preserve">. If the grant income is accounted for in accordance with AASB 15, the deferred grant revenue has been recognised in contract liabilities whereas grant revenue in relation to the construction of capital assets which the department controls has recognised in accordance with AASB 1058 and recognised as </w:t>
      </w:r>
      <w:r w:rsidRPr="002D5079">
        <w:rPr>
          <w:bCs/>
        </w:rPr>
        <w:t>deferred grant revenue  (</w:t>
      </w:r>
      <w:r>
        <w:rPr>
          <w:bCs/>
        </w:rPr>
        <w:t xml:space="preserve">Note </w:t>
      </w:r>
      <w:r w:rsidRPr="002D5079">
        <w:rPr>
          <w:bCs/>
        </w:rPr>
        <w:t>6.2)</w:t>
      </w:r>
      <w:r>
        <w:rPr>
          <w:bCs/>
        </w:rPr>
        <w:t>.</w:t>
      </w:r>
      <w:r w:rsidRPr="002D5079">
        <w:rPr>
          <w:bCs/>
        </w:rPr>
        <w:t xml:space="preserve"> If the grant revenue </w:t>
      </w:r>
      <w:proofErr w:type="gramStart"/>
      <w:r w:rsidRPr="002D5079">
        <w:rPr>
          <w:bCs/>
        </w:rPr>
        <w:t>was</w:t>
      </w:r>
      <w:proofErr w:type="gramEnd"/>
      <w:r w:rsidRPr="002D5079">
        <w:rPr>
          <w:bCs/>
        </w:rPr>
        <w:t xml:space="preserve"> accounted for under the previous accounting standard AASB 1004 in 2019-20, the total grant revenue received would have been recognised in full.  </w:t>
      </w:r>
    </w:p>
    <w:p w14:paraId="464F6627" w14:textId="77777777" w:rsidR="00E73BC6" w:rsidRPr="002D5079" w:rsidRDefault="00E73BC6" w:rsidP="00403471">
      <w:pPr>
        <w:keepNext/>
        <w:rPr>
          <w:b/>
          <w:bCs/>
        </w:rPr>
      </w:pPr>
      <w:r w:rsidRPr="002D5079">
        <w:rPr>
          <w:b/>
          <w:bCs/>
        </w:rPr>
        <w:lastRenderedPageBreak/>
        <w:t>Previous accounting policy for 30 June 2019</w:t>
      </w:r>
    </w:p>
    <w:p w14:paraId="6F0EC540" w14:textId="77777777" w:rsidR="00E73BC6" w:rsidRPr="002D5079" w:rsidRDefault="00E73BC6" w:rsidP="00E73BC6">
      <w:r w:rsidRPr="002D5079">
        <w:rPr>
          <w:bCs/>
        </w:rPr>
        <w:t>Grant income</w:t>
      </w:r>
      <w:r w:rsidRPr="002D5079">
        <w:t xml:space="preserv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w:t>
      </w:r>
    </w:p>
    <w:p w14:paraId="24B21559" w14:textId="77777777" w:rsidR="00E73BC6" w:rsidRPr="002D5079" w:rsidRDefault="00E73BC6" w:rsidP="00E73BC6">
      <w:r w:rsidRPr="002D5079">
        <w:t xml:space="preserve">Some grants are </w:t>
      </w:r>
      <w:r w:rsidRPr="002D5079">
        <w:rPr>
          <w:b/>
        </w:rPr>
        <w:t>reciprocal</w:t>
      </w:r>
      <w:r w:rsidRPr="002D5079">
        <w:t xml:space="preserve"> in nature (i.e. equal value is given back by the recipient of the grant to the provider). The Department recognises income when it has satisfied its performance obligations under the terms of the grant. </w:t>
      </w:r>
      <w:r w:rsidRPr="002D5079">
        <w:rPr>
          <w:rStyle w:val="SourceReference"/>
        </w:rPr>
        <w:t>[AASB 1004]</w:t>
      </w:r>
    </w:p>
    <w:p w14:paraId="5EE9BCCA" w14:textId="77777777" w:rsidR="00E73BC6" w:rsidRPr="002D5079" w:rsidRDefault="00E73BC6" w:rsidP="00E73BC6">
      <w:r w:rsidRPr="002D5079">
        <w:t>For non-reciprocal grants, the Department recognises revenue when the grant is received.</w:t>
      </w:r>
    </w:p>
    <w:p w14:paraId="47FC79D5" w14:textId="77777777" w:rsidR="00E73BC6" w:rsidRPr="002D5079" w:rsidRDefault="00E73BC6" w:rsidP="00E73BC6">
      <w:r w:rsidRPr="002D5079">
        <w:t xml:space="preserve">Grants can be received as </w:t>
      </w:r>
      <w:r w:rsidRPr="002D5079">
        <w:rPr>
          <w:b/>
        </w:rPr>
        <w:t>general-purpose grants,</w:t>
      </w:r>
      <w:r w:rsidRPr="002D5079">
        <w:t xml:space="preserve"> which refers to grants which are not subject to conditions regarding their use. Alternatively, they may be received as </w:t>
      </w:r>
      <w:r w:rsidRPr="002D5079">
        <w:rPr>
          <w:b/>
        </w:rPr>
        <w:t>specific</w:t>
      </w:r>
      <w:r>
        <w:rPr>
          <w:b/>
        </w:rPr>
        <w:t>-</w:t>
      </w:r>
      <w:r w:rsidRPr="002D5079">
        <w:rPr>
          <w:b/>
        </w:rPr>
        <w:t>purpose grants,</w:t>
      </w:r>
      <w:r w:rsidRPr="002D5079">
        <w:t xml:space="preserve"> which are paid for a particular purpose and/or have conditions attached regarding their use.</w:t>
      </w:r>
    </w:p>
    <w:p w14:paraId="3BDAC229" w14:textId="22239715" w:rsidR="00E73BC6" w:rsidRDefault="00E73BC6" w:rsidP="00E73BC6">
      <w:r w:rsidRPr="002D5079">
        <w:rPr>
          <w:b/>
        </w:rPr>
        <w:t>Grants for on passing</w:t>
      </w:r>
      <w:r w:rsidRPr="002D5079">
        <w:t xml:space="preserve"> are grants paid to one institutional sector (e.g. a state based general government entity) to be passed on to another institutional sector (e.g. local government or a private non-profit institution).</w:t>
      </w:r>
    </w:p>
    <w:p w14:paraId="4A67C03E" w14:textId="77777777" w:rsidR="00403471" w:rsidRPr="002D5079" w:rsidRDefault="00403471" w:rsidP="00E73BC6"/>
    <w:p w14:paraId="00FBF342" w14:textId="3E880120" w:rsidR="00E73BC6" w:rsidRPr="00940E38" w:rsidRDefault="00E73BC6" w:rsidP="00E73BC6">
      <w:pPr>
        <w:pStyle w:val="Heading3"/>
      </w:pPr>
      <w:r w:rsidRPr="00940E38">
        <w:t>Fair value of assets and services received free of charge or for nominal consideration</w:t>
      </w:r>
      <w:r w:rsidR="00CA01DA">
        <w:t xml:space="preserve"> recognised as income</w:t>
      </w:r>
    </w:p>
    <w:p w14:paraId="5CAFD430" w14:textId="77777777" w:rsidR="00E73BC6" w:rsidRDefault="00E73BC6" w:rsidP="00E73BC6">
      <w:pPr>
        <w:pStyle w:val="TableUnits"/>
        <w:rPr>
          <w:spacing w:val="0"/>
        </w:rPr>
      </w:pPr>
      <w:r w:rsidRPr="00940E38">
        <w:t>($ thousand)</w:t>
      </w:r>
    </w:p>
    <w:tbl>
      <w:tblPr>
        <w:tblStyle w:val="ModelReportFinancialTable"/>
        <w:tblW w:w="9696" w:type="dxa"/>
        <w:tblLook w:val="00E0" w:firstRow="1" w:lastRow="1" w:firstColumn="1" w:lastColumn="0" w:noHBand="0" w:noVBand="0"/>
      </w:tblPr>
      <w:tblGrid>
        <w:gridCol w:w="1480"/>
        <w:gridCol w:w="6527"/>
        <w:gridCol w:w="826"/>
        <w:gridCol w:w="863"/>
      </w:tblGrid>
      <w:tr w:rsidR="00E73BC6" w:rsidRPr="00D342FD" w14:paraId="3444373D" w14:textId="77777777" w:rsidTr="00F618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0" w:type="dxa"/>
            <w:noWrap/>
            <w:hideMark/>
          </w:tcPr>
          <w:p w14:paraId="606C0B88" w14:textId="77777777" w:rsidR="00E73BC6" w:rsidRPr="00D342FD" w:rsidRDefault="00E73BC6" w:rsidP="00E73BC6">
            <w:pPr>
              <w:ind w:left="0"/>
            </w:pPr>
            <w:r w:rsidRPr="00D342FD">
              <w:t>Source reference</w:t>
            </w:r>
          </w:p>
        </w:tc>
        <w:tc>
          <w:tcPr>
            <w:tcW w:w="6527" w:type="dxa"/>
            <w:noWrap/>
            <w:hideMark/>
          </w:tcPr>
          <w:p w14:paraId="2C033A66"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12E4144E" w14:textId="77777777" w:rsidR="00E73BC6" w:rsidRPr="00D342FD" w:rsidRDefault="00E73BC6" w:rsidP="00E73BC6">
            <w:r w:rsidRPr="00D342FD">
              <w:t>2020</w:t>
            </w:r>
          </w:p>
        </w:tc>
        <w:tc>
          <w:tcPr>
            <w:tcW w:w="863" w:type="dxa"/>
            <w:noWrap/>
            <w:hideMark/>
          </w:tcPr>
          <w:p w14:paraId="52EB9F1F"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66D859A4"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3807E3DF" w14:textId="77777777" w:rsidR="00E73BC6" w:rsidRPr="00D342FD" w:rsidRDefault="00E73BC6" w:rsidP="00E73BC6">
            <w:pPr>
              <w:ind w:left="0"/>
            </w:pPr>
          </w:p>
        </w:tc>
        <w:tc>
          <w:tcPr>
            <w:tcW w:w="6527" w:type="dxa"/>
            <w:noWrap/>
            <w:hideMark/>
          </w:tcPr>
          <w:p w14:paraId="21BDAB2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Assets</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045B68B6" w14:textId="77777777" w:rsidR="00E73BC6" w:rsidRPr="00D342FD" w:rsidRDefault="00E73BC6" w:rsidP="00E73BC6">
            <w:pPr>
              <w:rPr>
                <w:b/>
                <w:bCs/>
              </w:rPr>
            </w:pPr>
            <w:r w:rsidRPr="00D342FD">
              <w:rPr>
                <w:b/>
                <w:bCs/>
              </w:rPr>
              <w:t> </w:t>
            </w:r>
          </w:p>
        </w:tc>
        <w:tc>
          <w:tcPr>
            <w:tcW w:w="863" w:type="dxa"/>
            <w:noWrap/>
            <w:hideMark/>
          </w:tcPr>
          <w:p w14:paraId="41CCBF6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38BBAB9C"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14F3C664" w14:textId="77777777" w:rsidR="00E73BC6" w:rsidRPr="00D342FD" w:rsidRDefault="00E73BC6" w:rsidP="00E73BC6">
            <w:pPr>
              <w:ind w:left="0"/>
            </w:pPr>
          </w:p>
        </w:tc>
        <w:tc>
          <w:tcPr>
            <w:tcW w:w="6527" w:type="dxa"/>
            <w:noWrap/>
            <w:hideMark/>
          </w:tcPr>
          <w:p w14:paraId="670EADB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Cash donations and gifts</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392A1E17" w14:textId="77777777" w:rsidR="00E73BC6" w:rsidRPr="00D342FD" w:rsidRDefault="00E73BC6" w:rsidP="00E73BC6">
            <w:r w:rsidRPr="00D342FD">
              <w:t>1 023</w:t>
            </w:r>
          </w:p>
        </w:tc>
        <w:tc>
          <w:tcPr>
            <w:tcW w:w="863" w:type="dxa"/>
            <w:noWrap/>
            <w:hideMark/>
          </w:tcPr>
          <w:p w14:paraId="1FD13A7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790</w:t>
            </w:r>
          </w:p>
        </w:tc>
      </w:tr>
      <w:tr w:rsidR="00E73BC6" w:rsidRPr="00D342FD" w14:paraId="0EEE201F"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12B3601C" w14:textId="77777777" w:rsidR="00E73BC6" w:rsidRPr="00D342FD" w:rsidRDefault="00E73BC6" w:rsidP="00E73BC6">
            <w:pPr>
              <w:ind w:left="0"/>
            </w:pPr>
          </w:p>
        </w:tc>
        <w:tc>
          <w:tcPr>
            <w:tcW w:w="6527" w:type="dxa"/>
            <w:noWrap/>
            <w:hideMark/>
          </w:tcPr>
          <w:p w14:paraId="067ABCE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Plant and equipment</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2DACF21C" w14:textId="77777777" w:rsidR="00E73BC6" w:rsidRPr="00D342FD" w:rsidRDefault="00E73BC6" w:rsidP="00E73BC6">
            <w:r w:rsidRPr="00D342FD">
              <w:t xml:space="preserve"> 33</w:t>
            </w:r>
          </w:p>
        </w:tc>
        <w:tc>
          <w:tcPr>
            <w:tcW w:w="863" w:type="dxa"/>
            <w:noWrap/>
            <w:hideMark/>
          </w:tcPr>
          <w:p w14:paraId="5ED0E50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16</w:t>
            </w:r>
          </w:p>
        </w:tc>
      </w:tr>
      <w:tr w:rsidR="00E73BC6" w:rsidRPr="00D342FD" w14:paraId="46461B7A"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6053070C" w14:textId="77777777" w:rsidR="00E73BC6" w:rsidRPr="00D342FD" w:rsidRDefault="00E73BC6" w:rsidP="00E73BC6">
            <w:pPr>
              <w:ind w:left="0"/>
            </w:pPr>
          </w:p>
        </w:tc>
        <w:tc>
          <w:tcPr>
            <w:tcW w:w="6527" w:type="dxa"/>
            <w:noWrap/>
            <w:hideMark/>
          </w:tcPr>
          <w:p w14:paraId="6C4243A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Land at fair value</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45296363" w14:textId="77777777" w:rsidR="00E73BC6" w:rsidRPr="00D342FD" w:rsidRDefault="00E73BC6" w:rsidP="00E73BC6">
            <w:r w:rsidRPr="00D342FD">
              <w:t xml:space="preserve"> 348</w:t>
            </w:r>
          </w:p>
        </w:tc>
        <w:tc>
          <w:tcPr>
            <w:tcW w:w="863" w:type="dxa"/>
            <w:noWrap/>
            <w:hideMark/>
          </w:tcPr>
          <w:p w14:paraId="5FD6960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525</w:t>
            </w:r>
          </w:p>
        </w:tc>
      </w:tr>
      <w:tr w:rsidR="00E73BC6" w:rsidRPr="00D342FD" w14:paraId="0E2E8FEB"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0A98F31C" w14:textId="77777777" w:rsidR="00E73BC6" w:rsidRPr="00D342FD" w:rsidRDefault="00E73BC6" w:rsidP="00E73BC6">
            <w:pPr>
              <w:ind w:left="0"/>
            </w:pPr>
          </w:p>
        </w:tc>
        <w:tc>
          <w:tcPr>
            <w:tcW w:w="6527" w:type="dxa"/>
            <w:noWrap/>
            <w:hideMark/>
          </w:tcPr>
          <w:p w14:paraId="28B3403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Buildings at fair value</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7FB2EC38" w14:textId="77777777" w:rsidR="00E73BC6" w:rsidRPr="00D342FD" w:rsidRDefault="00E73BC6" w:rsidP="00E73BC6">
            <w:r w:rsidRPr="00D342FD">
              <w:t>..</w:t>
            </w:r>
          </w:p>
        </w:tc>
        <w:tc>
          <w:tcPr>
            <w:tcW w:w="863" w:type="dxa"/>
            <w:noWrap/>
            <w:hideMark/>
          </w:tcPr>
          <w:p w14:paraId="0E1D1EA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325</w:t>
            </w:r>
          </w:p>
        </w:tc>
      </w:tr>
      <w:tr w:rsidR="00E73BC6" w:rsidRPr="00D342FD" w14:paraId="3B9EB7DF"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2B53DF46" w14:textId="77777777" w:rsidR="00E73BC6" w:rsidRPr="00D342FD" w:rsidRDefault="00E73BC6" w:rsidP="00E73BC6">
            <w:pPr>
              <w:ind w:left="0"/>
            </w:pPr>
          </w:p>
        </w:tc>
        <w:tc>
          <w:tcPr>
            <w:tcW w:w="6527" w:type="dxa"/>
            <w:noWrap/>
            <w:hideMark/>
          </w:tcPr>
          <w:p w14:paraId="4BA93D0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Road, infrastructure and earthworks at fair value</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3697CD2D" w14:textId="77777777" w:rsidR="00E73BC6" w:rsidRPr="00D342FD" w:rsidRDefault="00E73BC6" w:rsidP="00E73BC6">
            <w:r w:rsidRPr="00D342FD">
              <w:t xml:space="preserve"> 109</w:t>
            </w:r>
          </w:p>
        </w:tc>
        <w:tc>
          <w:tcPr>
            <w:tcW w:w="863" w:type="dxa"/>
            <w:noWrap/>
            <w:hideMark/>
          </w:tcPr>
          <w:p w14:paraId="78A70CB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146F5B68"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5300AA45" w14:textId="77777777" w:rsidR="00E73BC6" w:rsidRPr="00D342FD" w:rsidRDefault="00E73BC6" w:rsidP="00E73BC6">
            <w:pPr>
              <w:ind w:left="0"/>
            </w:pPr>
          </w:p>
        </w:tc>
        <w:tc>
          <w:tcPr>
            <w:tcW w:w="6527" w:type="dxa"/>
            <w:noWrap/>
            <w:hideMark/>
          </w:tcPr>
          <w:p w14:paraId="5B91051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Other</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657E0086" w14:textId="77777777" w:rsidR="00E73BC6" w:rsidRPr="00D342FD" w:rsidRDefault="00E73BC6" w:rsidP="00E73BC6">
            <w:r w:rsidRPr="00D342FD">
              <w:t xml:space="preserve"> 76</w:t>
            </w:r>
          </w:p>
        </w:tc>
        <w:tc>
          <w:tcPr>
            <w:tcW w:w="863" w:type="dxa"/>
            <w:noWrap/>
            <w:hideMark/>
          </w:tcPr>
          <w:p w14:paraId="2DE7107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52</w:t>
            </w:r>
          </w:p>
        </w:tc>
      </w:tr>
      <w:tr w:rsidR="00E73BC6" w:rsidRPr="00D342FD" w14:paraId="7BFD6933" w14:textId="77777777" w:rsidTr="00F61862">
        <w:tc>
          <w:tcPr>
            <w:cnfStyle w:val="001000000000" w:firstRow="0" w:lastRow="0" w:firstColumn="1" w:lastColumn="0" w:oddVBand="0" w:evenVBand="0" w:oddHBand="0" w:evenHBand="0" w:firstRowFirstColumn="0" w:firstRowLastColumn="0" w:lastRowFirstColumn="0" w:lastRowLastColumn="0"/>
            <w:tcW w:w="1480" w:type="dxa"/>
            <w:noWrap/>
            <w:hideMark/>
          </w:tcPr>
          <w:p w14:paraId="0F1264C6" w14:textId="77777777" w:rsidR="00E73BC6" w:rsidRPr="00D342FD" w:rsidRDefault="00E73BC6" w:rsidP="00E73BC6">
            <w:pPr>
              <w:ind w:left="0"/>
            </w:pPr>
          </w:p>
        </w:tc>
        <w:tc>
          <w:tcPr>
            <w:tcW w:w="6527" w:type="dxa"/>
            <w:noWrap/>
            <w:hideMark/>
          </w:tcPr>
          <w:p w14:paraId="4FB0B80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Services</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4991A66F" w14:textId="77777777" w:rsidR="00E73BC6" w:rsidRPr="00D342FD" w:rsidRDefault="00E73BC6" w:rsidP="00E73BC6">
            <w:pPr>
              <w:rPr>
                <w:b/>
                <w:bCs/>
              </w:rPr>
            </w:pPr>
            <w:r w:rsidRPr="00D342FD">
              <w:rPr>
                <w:b/>
                <w:bCs/>
              </w:rPr>
              <w:t>..</w:t>
            </w:r>
          </w:p>
        </w:tc>
        <w:tc>
          <w:tcPr>
            <w:tcW w:w="863" w:type="dxa"/>
            <w:noWrap/>
            <w:hideMark/>
          </w:tcPr>
          <w:p w14:paraId="73AAD6C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r>
      <w:tr w:rsidR="00E73BC6" w:rsidRPr="00D342FD" w14:paraId="11C0FF3D" w14:textId="77777777" w:rsidTr="00F6186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80" w:type="dxa"/>
            <w:noWrap/>
            <w:hideMark/>
          </w:tcPr>
          <w:p w14:paraId="43B9C7A2" w14:textId="77777777" w:rsidR="00E73BC6" w:rsidRPr="00D342FD" w:rsidRDefault="00E73BC6" w:rsidP="00E73BC6">
            <w:pPr>
              <w:ind w:left="0"/>
            </w:pPr>
            <w:r w:rsidRPr="00356D41">
              <w:t>AASB 1058.8</w:t>
            </w:r>
          </w:p>
        </w:tc>
        <w:tc>
          <w:tcPr>
            <w:tcW w:w="6527" w:type="dxa"/>
            <w:noWrap/>
            <w:hideMark/>
          </w:tcPr>
          <w:p w14:paraId="492C604D" w14:textId="0F7253DC"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 fair value of assets and services received free of charge or for nominal</w:t>
            </w:r>
            <w:r>
              <w:t xml:space="preserve"> </w:t>
            </w:r>
            <w:r w:rsidRPr="00D342FD">
              <w:t>consideration</w:t>
            </w:r>
            <w:r w:rsidR="00E73E57">
              <w:t xml:space="preserve"> recognised as income</w:t>
            </w:r>
          </w:p>
        </w:tc>
        <w:tc>
          <w:tcPr>
            <w:cnfStyle w:val="000001000000" w:firstRow="0" w:lastRow="0" w:firstColumn="0" w:lastColumn="0" w:oddVBand="0" w:evenVBand="1" w:oddHBand="0" w:evenHBand="0" w:firstRowFirstColumn="0" w:firstRowLastColumn="0" w:lastRowFirstColumn="0" w:lastRowLastColumn="0"/>
            <w:tcW w:w="826" w:type="dxa"/>
            <w:noWrap/>
            <w:hideMark/>
          </w:tcPr>
          <w:p w14:paraId="46774AA1" w14:textId="77777777" w:rsidR="00E73BC6" w:rsidRPr="00D342FD" w:rsidRDefault="00E73BC6" w:rsidP="00E73BC6">
            <w:pPr>
              <w:rPr>
                <w:b w:val="0"/>
              </w:rPr>
            </w:pPr>
            <w:r w:rsidRPr="00D342FD">
              <w:t>1 589</w:t>
            </w:r>
          </w:p>
        </w:tc>
        <w:tc>
          <w:tcPr>
            <w:tcW w:w="863" w:type="dxa"/>
            <w:noWrap/>
            <w:hideMark/>
          </w:tcPr>
          <w:p w14:paraId="6976E877"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1 708</w:t>
            </w:r>
          </w:p>
        </w:tc>
      </w:tr>
    </w:tbl>
    <w:p w14:paraId="340C911E" w14:textId="77777777" w:rsidR="00E73BC6" w:rsidRPr="00A52A03" w:rsidRDefault="00E73BC6" w:rsidP="00E73BC6"/>
    <w:p w14:paraId="6127EA16" w14:textId="77777777" w:rsidR="00E73BC6" w:rsidRPr="002D5079" w:rsidRDefault="00E73BC6" w:rsidP="00E73BC6">
      <w:r w:rsidRPr="002D5079">
        <w:t xml:space="preserve">Contributions of resources provided free of charge or for nominal consideration are recognised at their fair value when the recipient obtains control over the resources, irrespective of whether restrictions or conditions are imposed over the use of the contributions. </w:t>
      </w:r>
    </w:p>
    <w:p w14:paraId="534C450D" w14:textId="77777777" w:rsidR="00E73BC6" w:rsidRPr="002D5079" w:rsidRDefault="00E73BC6" w:rsidP="00E73BC6">
      <w:r w:rsidRPr="002D5079">
        <w:t xml:space="preserve">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as a capital contribution transfer. </w:t>
      </w:r>
    </w:p>
    <w:p w14:paraId="3001F59D" w14:textId="77777777" w:rsidR="00E73BC6" w:rsidRPr="002D5079" w:rsidRDefault="00E73BC6" w:rsidP="00E73BC6">
      <w:r w:rsidRPr="002D5079">
        <w:rPr>
          <w:b/>
          <w:bCs/>
        </w:rPr>
        <w:t xml:space="preserve">Voluntary Services: </w:t>
      </w:r>
      <w:r w:rsidRPr="002D5079">
        <w:t xml:space="preserve">Contributions in the form of services are only recognised when a fair value can be reliably </w:t>
      </w:r>
      <w:proofErr w:type="gramStart"/>
      <w:r w:rsidRPr="002D5079">
        <w:t>determined</w:t>
      </w:r>
      <w:proofErr w:type="gramEnd"/>
      <w:r w:rsidRPr="002D5079">
        <w:t xml:space="preserve"> and the services would have been purchased if not donated. The </w:t>
      </w:r>
      <w:r>
        <w:t>D</w:t>
      </w:r>
      <w:r w:rsidRPr="002D5079">
        <w:t xml:space="preserve">epartment did not receive any volunteer services and does not depend on volunteers to deliver its services. </w:t>
      </w:r>
      <w:r w:rsidRPr="002D5079">
        <w:rPr>
          <w:rStyle w:val="SourceReference"/>
        </w:rPr>
        <w:t>[AASB 1058.</w:t>
      </w:r>
      <w:r>
        <w:rPr>
          <w:rStyle w:val="SourceReference"/>
        </w:rPr>
        <w:t>18</w:t>
      </w:r>
      <w:r w:rsidRPr="002D5079">
        <w:rPr>
          <w:rStyle w:val="SourceReference"/>
        </w:rPr>
        <w:t xml:space="preserve">] </w:t>
      </w:r>
    </w:p>
    <w:p w14:paraId="56386578" w14:textId="77777777" w:rsidR="00E73BC6" w:rsidRPr="00940E38" w:rsidRDefault="00E73BC6" w:rsidP="00E73BC6"/>
    <w:p w14:paraId="4C6E27C0" w14:textId="77777777" w:rsidR="00403471" w:rsidRDefault="00403471">
      <w:pPr>
        <w:keepLines w:val="0"/>
        <w:rPr>
          <w:rFonts w:asciiTheme="majorHAnsi" w:eastAsiaTheme="majorEastAsia" w:hAnsiTheme="majorHAnsi" w:cstheme="majorBidi"/>
          <w:b/>
          <w:bCs/>
          <w:spacing w:val="-2"/>
          <w:sz w:val="20"/>
          <w:szCs w:val="26"/>
        </w:rPr>
      </w:pPr>
      <w:bookmarkStart w:id="235" w:name="_Hlk39740769"/>
      <w:r>
        <w:br w:type="page"/>
      </w:r>
    </w:p>
    <w:p w14:paraId="4C9999D7" w14:textId="1F925907" w:rsidR="00E73BC6" w:rsidRPr="00940E38" w:rsidRDefault="00E73BC6" w:rsidP="00E73BC6">
      <w:pPr>
        <w:pStyle w:val="Heading3"/>
      </w:pPr>
      <w:r w:rsidRPr="00940E38">
        <w:lastRenderedPageBreak/>
        <w:t>Other income</w:t>
      </w:r>
    </w:p>
    <w:p w14:paraId="3BAFA080" w14:textId="77777777" w:rsidR="00E73BC6" w:rsidRDefault="00E73BC6" w:rsidP="00E73BC6">
      <w:pPr>
        <w:pStyle w:val="TableUnits"/>
        <w:rPr>
          <w:spacing w:val="0"/>
        </w:rPr>
      </w:pPr>
      <w:r w:rsidRPr="00940E38">
        <w:t>($ thousand)</w:t>
      </w:r>
    </w:p>
    <w:tbl>
      <w:tblPr>
        <w:tblStyle w:val="ModelReportFinancialTable"/>
        <w:tblW w:w="9696" w:type="dxa"/>
        <w:tblLook w:val="00E0" w:firstRow="1" w:lastRow="1" w:firstColumn="1" w:lastColumn="0" w:noHBand="0" w:noVBand="0"/>
      </w:tblPr>
      <w:tblGrid>
        <w:gridCol w:w="1493"/>
        <w:gridCol w:w="6502"/>
        <w:gridCol w:w="840"/>
        <w:gridCol w:w="861"/>
      </w:tblGrid>
      <w:tr w:rsidR="00E73BC6" w:rsidRPr="00D342FD" w14:paraId="35B4C117"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3" w:type="dxa"/>
            <w:noWrap/>
            <w:hideMark/>
          </w:tcPr>
          <w:p w14:paraId="5BAD2EB5" w14:textId="77777777" w:rsidR="00E73BC6" w:rsidRPr="00D342FD" w:rsidRDefault="00E73BC6" w:rsidP="00E73BC6">
            <w:pPr>
              <w:ind w:left="0"/>
            </w:pPr>
            <w:r w:rsidRPr="00D342FD">
              <w:t>Source reference</w:t>
            </w:r>
          </w:p>
        </w:tc>
        <w:tc>
          <w:tcPr>
            <w:tcW w:w="6502" w:type="dxa"/>
            <w:noWrap/>
            <w:hideMark/>
          </w:tcPr>
          <w:p w14:paraId="1DE5B849"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10DB9CE4" w14:textId="77777777" w:rsidR="00E73BC6" w:rsidRPr="00D342FD" w:rsidRDefault="00E73BC6" w:rsidP="00E73BC6">
            <w:r w:rsidRPr="00D342FD">
              <w:t>2020</w:t>
            </w:r>
          </w:p>
        </w:tc>
        <w:tc>
          <w:tcPr>
            <w:tcW w:w="861" w:type="dxa"/>
            <w:noWrap/>
            <w:hideMark/>
          </w:tcPr>
          <w:p w14:paraId="541E9E89"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62264737" w14:textId="77777777" w:rsidTr="00E73BC6">
        <w:tc>
          <w:tcPr>
            <w:cnfStyle w:val="001000000000" w:firstRow="0" w:lastRow="0" w:firstColumn="1" w:lastColumn="0" w:oddVBand="0" w:evenVBand="0" w:oddHBand="0" w:evenHBand="0" w:firstRowFirstColumn="0" w:firstRowLastColumn="0" w:lastRowFirstColumn="0" w:lastRowLastColumn="0"/>
            <w:tcW w:w="1493" w:type="dxa"/>
            <w:noWrap/>
            <w:hideMark/>
          </w:tcPr>
          <w:p w14:paraId="72606898" w14:textId="417613AB" w:rsidR="00E73BC6" w:rsidRPr="00D342FD" w:rsidRDefault="00E73BC6" w:rsidP="00E73BC6">
            <w:pPr>
              <w:ind w:left="0"/>
            </w:pPr>
            <w:r w:rsidRPr="00D342FD">
              <w:t>AASB </w:t>
            </w:r>
            <w:r>
              <w:t xml:space="preserve">16.90(b) </w:t>
            </w:r>
            <w:r w:rsidRPr="00D342FD">
              <w:t>140.75(f)(</w:t>
            </w:r>
            <w:proofErr w:type="spellStart"/>
            <w:r w:rsidRPr="00D342FD">
              <w:t>i</w:t>
            </w:r>
            <w:proofErr w:type="spellEnd"/>
            <w:r w:rsidRPr="00D342FD">
              <w:t>)</w:t>
            </w:r>
          </w:p>
        </w:tc>
        <w:tc>
          <w:tcPr>
            <w:tcW w:w="6502" w:type="dxa"/>
            <w:noWrap/>
            <w:hideMark/>
          </w:tcPr>
          <w:p w14:paraId="779975D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Rental income – Investment properties </w:t>
            </w:r>
            <w:r w:rsidRPr="00C31BC9">
              <w:rPr>
                <w:vertAlign w:val="superscript"/>
              </w:rPr>
              <w:t>(a)</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554BC028" w14:textId="77777777" w:rsidR="00E73BC6" w:rsidRPr="00D342FD" w:rsidRDefault="00E73BC6" w:rsidP="00E73BC6">
            <w:r w:rsidRPr="00D342FD">
              <w:t>2 215</w:t>
            </w:r>
          </w:p>
        </w:tc>
        <w:tc>
          <w:tcPr>
            <w:tcW w:w="861" w:type="dxa"/>
            <w:noWrap/>
            <w:hideMark/>
          </w:tcPr>
          <w:p w14:paraId="561797C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1 440</w:t>
            </w:r>
          </w:p>
        </w:tc>
      </w:tr>
      <w:tr w:rsidR="00E73BC6" w:rsidRPr="00D342FD" w14:paraId="44A3184A" w14:textId="77777777" w:rsidTr="00E73BC6">
        <w:tc>
          <w:tcPr>
            <w:cnfStyle w:val="001000000000" w:firstRow="0" w:lastRow="0" w:firstColumn="1" w:lastColumn="0" w:oddVBand="0" w:evenVBand="0" w:oddHBand="0" w:evenHBand="0" w:firstRowFirstColumn="0" w:firstRowLastColumn="0" w:lastRowFirstColumn="0" w:lastRowLastColumn="0"/>
            <w:tcW w:w="1493" w:type="dxa"/>
            <w:noWrap/>
          </w:tcPr>
          <w:p w14:paraId="71870356" w14:textId="77777777" w:rsidR="00E73BC6" w:rsidRPr="00D342FD" w:rsidRDefault="00E73BC6" w:rsidP="00E73BC6">
            <w:pPr>
              <w:ind w:left="0"/>
            </w:pPr>
            <w:r w:rsidRPr="007778D1">
              <w:t>AASB 101.</w:t>
            </w:r>
            <w:r>
              <w:t xml:space="preserve">97 </w:t>
            </w:r>
          </w:p>
        </w:tc>
        <w:tc>
          <w:tcPr>
            <w:tcW w:w="6502" w:type="dxa"/>
            <w:noWrap/>
            <w:hideMark/>
          </w:tcPr>
          <w:p w14:paraId="6397EBD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Dividends received from investments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563F324E" w14:textId="77777777" w:rsidR="00E73BC6" w:rsidRPr="00D342FD" w:rsidRDefault="00E73BC6" w:rsidP="00E73BC6">
            <w:r w:rsidRPr="00D342FD">
              <w:t>1 698</w:t>
            </w:r>
          </w:p>
        </w:tc>
        <w:tc>
          <w:tcPr>
            <w:tcW w:w="861" w:type="dxa"/>
            <w:noWrap/>
            <w:hideMark/>
          </w:tcPr>
          <w:p w14:paraId="5179B1B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1 611</w:t>
            </w:r>
          </w:p>
        </w:tc>
      </w:tr>
      <w:tr w:rsidR="00E73BC6" w:rsidRPr="00D342FD" w14:paraId="1CCE6B8C" w14:textId="77777777" w:rsidTr="00E73BC6">
        <w:tc>
          <w:tcPr>
            <w:cnfStyle w:val="001000000000" w:firstRow="0" w:lastRow="0" w:firstColumn="1" w:lastColumn="0" w:oddVBand="0" w:evenVBand="0" w:oddHBand="0" w:evenHBand="0" w:firstRowFirstColumn="0" w:firstRowLastColumn="0" w:lastRowFirstColumn="0" w:lastRowLastColumn="0"/>
            <w:tcW w:w="1493" w:type="dxa"/>
            <w:noWrap/>
          </w:tcPr>
          <w:p w14:paraId="3FE796D0" w14:textId="77777777" w:rsidR="00E73BC6" w:rsidRPr="00D342FD" w:rsidRDefault="00E73BC6" w:rsidP="00E73BC6">
            <w:pPr>
              <w:ind w:left="0"/>
            </w:pPr>
          </w:p>
        </w:tc>
        <w:tc>
          <w:tcPr>
            <w:tcW w:w="6502" w:type="dxa"/>
            <w:noWrap/>
            <w:hideMark/>
          </w:tcPr>
          <w:p w14:paraId="329191CA"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Bad debts reversal</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1592BF43" w14:textId="77777777" w:rsidR="00E73BC6" w:rsidRPr="00D342FD" w:rsidRDefault="00E73BC6" w:rsidP="00E73BC6">
            <w:r w:rsidRPr="00D342FD">
              <w:t xml:space="preserve"> 30</w:t>
            </w:r>
          </w:p>
        </w:tc>
        <w:tc>
          <w:tcPr>
            <w:tcW w:w="861" w:type="dxa"/>
            <w:noWrap/>
            <w:hideMark/>
          </w:tcPr>
          <w:p w14:paraId="39C02EC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15</w:t>
            </w:r>
          </w:p>
        </w:tc>
      </w:tr>
      <w:tr w:rsidR="00E73BC6" w:rsidRPr="00D342FD" w14:paraId="6FE8A962" w14:textId="77777777" w:rsidTr="00E73BC6">
        <w:tc>
          <w:tcPr>
            <w:cnfStyle w:val="001000000000" w:firstRow="0" w:lastRow="0" w:firstColumn="1" w:lastColumn="0" w:oddVBand="0" w:evenVBand="0" w:oddHBand="0" w:evenHBand="0" w:firstRowFirstColumn="0" w:firstRowLastColumn="0" w:lastRowFirstColumn="0" w:lastRowLastColumn="0"/>
            <w:tcW w:w="1493" w:type="dxa"/>
            <w:noWrap/>
            <w:hideMark/>
          </w:tcPr>
          <w:p w14:paraId="36008DA3" w14:textId="77777777" w:rsidR="00E73BC6" w:rsidRPr="00D342FD" w:rsidRDefault="00E73BC6" w:rsidP="00E73BC6">
            <w:pPr>
              <w:ind w:left="0"/>
            </w:pPr>
          </w:p>
        </w:tc>
        <w:tc>
          <w:tcPr>
            <w:tcW w:w="6502" w:type="dxa"/>
            <w:noWrap/>
            <w:hideMark/>
          </w:tcPr>
          <w:p w14:paraId="4E466D6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t>Revenue related to s</w:t>
            </w:r>
            <w:r w:rsidRPr="00D342FD">
              <w:t xml:space="preserve">ervice concession </w:t>
            </w:r>
            <w:r>
              <w:t xml:space="preserve">arrangement </w:t>
            </w:r>
            <w:r w:rsidRPr="00C31BC9">
              <w:rPr>
                <w:vertAlign w:val="superscript"/>
              </w:rPr>
              <w:t>(b)</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7EDFAAF5" w14:textId="77777777" w:rsidR="00E73BC6" w:rsidRPr="00D342FD" w:rsidRDefault="00E73BC6" w:rsidP="00E73BC6">
            <w:r w:rsidRPr="00D342FD">
              <w:t>1 000</w:t>
            </w:r>
          </w:p>
        </w:tc>
        <w:tc>
          <w:tcPr>
            <w:tcW w:w="861" w:type="dxa"/>
            <w:noWrap/>
            <w:hideMark/>
          </w:tcPr>
          <w:p w14:paraId="65AE6F1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850</w:t>
            </w:r>
          </w:p>
        </w:tc>
      </w:tr>
      <w:tr w:rsidR="00E73BC6" w:rsidRPr="00D342FD" w14:paraId="2F8839FA" w14:textId="77777777" w:rsidTr="00E73BC6">
        <w:tc>
          <w:tcPr>
            <w:cnfStyle w:val="001000000000" w:firstRow="0" w:lastRow="0" w:firstColumn="1" w:lastColumn="0" w:oddVBand="0" w:evenVBand="0" w:oddHBand="0" w:evenHBand="0" w:firstRowFirstColumn="0" w:firstRowLastColumn="0" w:lastRowFirstColumn="0" w:lastRowLastColumn="0"/>
            <w:tcW w:w="1493" w:type="dxa"/>
            <w:noWrap/>
            <w:hideMark/>
          </w:tcPr>
          <w:p w14:paraId="4BB7013F" w14:textId="77777777" w:rsidR="00E73BC6" w:rsidRPr="00D342FD" w:rsidRDefault="00E73BC6" w:rsidP="00E73BC6">
            <w:pPr>
              <w:ind w:left="0"/>
            </w:pPr>
          </w:p>
        </w:tc>
        <w:tc>
          <w:tcPr>
            <w:tcW w:w="6502" w:type="dxa"/>
            <w:noWrap/>
            <w:hideMark/>
          </w:tcPr>
          <w:p w14:paraId="46B7B66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Royalties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10DDC2E6" w14:textId="77777777" w:rsidR="00E73BC6" w:rsidRPr="00D342FD" w:rsidRDefault="00E73BC6" w:rsidP="00E73BC6">
            <w:r w:rsidRPr="00D342FD">
              <w:t>..</w:t>
            </w:r>
          </w:p>
        </w:tc>
        <w:tc>
          <w:tcPr>
            <w:tcW w:w="861" w:type="dxa"/>
            <w:noWrap/>
            <w:hideMark/>
          </w:tcPr>
          <w:p w14:paraId="268AA27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59DA20C6" w14:textId="77777777" w:rsidTr="00E73BC6">
        <w:tc>
          <w:tcPr>
            <w:cnfStyle w:val="001000000000" w:firstRow="0" w:lastRow="0" w:firstColumn="1" w:lastColumn="0" w:oddVBand="0" w:evenVBand="0" w:oddHBand="0" w:evenHBand="0" w:firstRowFirstColumn="0" w:firstRowLastColumn="0" w:lastRowFirstColumn="0" w:lastRowLastColumn="0"/>
            <w:tcW w:w="1493" w:type="dxa"/>
            <w:noWrap/>
            <w:hideMark/>
          </w:tcPr>
          <w:p w14:paraId="1824F7E0" w14:textId="77777777" w:rsidR="00E73BC6" w:rsidRPr="00D342FD" w:rsidRDefault="00E73BC6" w:rsidP="00E73BC6">
            <w:pPr>
              <w:ind w:left="0"/>
            </w:pPr>
          </w:p>
        </w:tc>
        <w:tc>
          <w:tcPr>
            <w:tcW w:w="6502" w:type="dxa"/>
            <w:noWrap/>
            <w:hideMark/>
          </w:tcPr>
          <w:p w14:paraId="5D460DD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Forgiveness of liabilities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638EA7AE" w14:textId="77777777" w:rsidR="00E73BC6" w:rsidRPr="00D342FD" w:rsidRDefault="00E73BC6" w:rsidP="00E73BC6">
            <w:r w:rsidRPr="00D342FD">
              <w:t>2 270</w:t>
            </w:r>
          </w:p>
        </w:tc>
        <w:tc>
          <w:tcPr>
            <w:tcW w:w="861" w:type="dxa"/>
            <w:noWrap/>
            <w:hideMark/>
          </w:tcPr>
          <w:p w14:paraId="72C3BA9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2 025</w:t>
            </w:r>
          </w:p>
        </w:tc>
      </w:tr>
      <w:tr w:rsidR="00E73BC6" w:rsidRPr="00D342FD" w14:paraId="52375017"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93" w:type="dxa"/>
            <w:noWrap/>
            <w:hideMark/>
          </w:tcPr>
          <w:p w14:paraId="202837C1" w14:textId="77777777" w:rsidR="00E73BC6" w:rsidRPr="00D342FD" w:rsidRDefault="00E73BC6" w:rsidP="00E73BC6">
            <w:pPr>
              <w:ind w:left="0"/>
            </w:pPr>
          </w:p>
        </w:tc>
        <w:tc>
          <w:tcPr>
            <w:tcW w:w="6502" w:type="dxa"/>
            <w:noWrap/>
            <w:hideMark/>
          </w:tcPr>
          <w:p w14:paraId="41EFA933" w14:textId="77777777"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 other income</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223AEB50" w14:textId="77777777" w:rsidR="00E73BC6" w:rsidRPr="00D342FD" w:rsidRDefault="00E73BC6" w:rsidP="00E73BC6">
            <w:pPr>
              <w:rPr>
                <w:b w:val="0"/>
              </w:rPr>
            </w:pPr>
            <w:r w:rsidRPr="00D342FD">
              <w:t>7 213</w:t>
            </w:r>
          </w:p>
        </w:tc>
        <w:tc>
          <w:tcPr>
            <w:tcW w:w="861" w:type="dxa"/>
            <w:noWrap/>
            <w:hideMark/>
          </w:tcPr>
          <w:p w14:paraId="4962111D"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5 941</w:t>
            </w:r>
          </w:p>
        </w:tc>
      </w:tr>
    </w:tbl>
    <w:p w14:paraId="2F0851EE" w14:textId="77777777" w:rsidR="00E73BC6" w:rsidRPr="00940E38" w:rsidRDefault="00E73BC6" w:rsidP="00E73BC6">
      <w:pPr>
        <w:pStyle w:val="Note"/>
      </w:pPr>
      <w:r w:rsidRPr="00940E38">
        <w:t>Note</w:t>
      </w:r>
      <w:r>
        <w:t>s</w:t>
      </w:r>
      <w:r w:rsidRPr="00940E38">
        <w:t>:</w:t>
      </w:r>
    </w:p>
    <w:p w14:paraId="6D3BED8D" w14:textId="77777777" w:rsidR="00E73BC6" w:rsidRDefault="00E73BC6" w:rsidP="00E73BC6">
      <w:pPr>
        <w:pStyle w:val="Note"/>
      </w:pPr>
      <w:r w:rsidRPr="00940E38">
        <w:t>(a)</w:t>
      </w:r>
      <w:r w:rsidRPr="00940E38">
        <w:tab/>
        <w:t>investment properties are reported in Note 5.2.</w:t>
      </w:r>
    </w:p>
    <w:p w14:paraId="2F152F1D" w14:textId="77777777" w:rsidR="00E73BC6" w:rsidRPr="00940E38" w:rsidRDefault="00E73BC6" w:rsidP="00E73BC6">
      <w:pPr>
        <w:pStyle w:val="Note"/>
      </w:pPr>
      <w:r>
        <w:t>(b)</w:t>
      </w:r>
      <w:r>
        <w:tab/>
        <w:t xml:space="preserve">This line item has been restated from ‘Intellectual property commercialisation revenue’ to ‘Revenue related to service concession arrangement’ to reflect the adoption of AASB 1059. This revenue relates to the Intellectual property and registry functions commercialisation and reflects the progressive unwinding of the ‘grant of right to operate liability’ (Note 6.2 Payables) over the remaining period of the arrangement. Refer to Note 7.5.3 AASB 1059 </w:t>
      </w:r>
      <w:r w:rsidRPr="00F61862">
        <w:rPr>
          <w:i w:val="0"/>
          <w:iCs/>
        </w:rPr>
        <w:t>Service Concession Arrangements: Grantors</w:t>
      </w:r>
      <w:r>
        <w:t xml:space="preserve"> for more details.</w:t>
      </w:r>
    </w:p>
    <w:bookmarkEnd w:id="235"/>
    <w:p w14:paraId="5ABD2CCC" w14:textId="77777777" w:rsidR="00E73BC6" w:rsidRPr="00940E38" w:rsidRDefault="00E73BC6" w:rsidP="00E73BC6"/>
    <w:p w14:paraId="266C6FF8" w14:textId="77777777" w:rsidR="00E73BC6" w:rsidRPr="00940E38" w:rsidRDefault="00E73BC6" w:rsidP="00E73BC6">
      <w:pPr>
        <w:rPr>
          <w:b/>
        </w:rPr>
      </w:pPr>
      <w:r w:rsidRPr="00940E38">
        <w:rPr>
          <w:b/>
        </w:rPr>
        <w:t xml:space="preserve">Dividend income </w:t>
      </w:r>
      <w:r w:rsidRPr="00940E38">
        <w:t>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w:t>
      </w:r>
    </w:p>
    <w:p w14:paraId="6E6BD3F7" w14:textId="60914416" w:rsidR="00E73BC6" w:rsidRPr="00940E38" w:rsidRDefault="00E73BC6" w:rsidP="00E73BC6">
      <w:r w:rsidRPr="00940E38">
        <w:rPr>
          <w:b/>
        </w:rPr>
        <w:t>Rental income</w:t>
      </w:r>
      <w:r w:rsidRPr="00940E38">
        <w:t xml:space="preserve"> from leasing of investment properties </w:t>
      </w:r>
      <w:r>
        <w:t>which are</w:t>
      </w:r>
      <w:r w:rsidRPr="00940E38">
        <w:t xml:space="preserve"> operating leases are recognised on a straight-line basis over the lease term. </w:t>
      </w:r>
      <w:r w:rsidRPr="00940E38">
        <w:rPr>
          <w:rStyle w:val="SourceReference"/>
        </w:rPr>
        <w:t>[</w:t>
      </w:r>
      <w:r>
        <w:rPr>
          <w:rStyle w:val="SourceReference"/>
          <w:b/>
          <w:bCs/>
          <w:color w:val="FF0000"/>
        </w:rPr>
        <w:t>[N</w:t>
      </w:r>
      <w:r w:rsidRPr="009356A4">
        <w:rPr>
          <w:rStyle w:val="SourceReference"/>
          <w:b/>
          <w:bCs/>
          <w:color w:val="FF0000"/>
        </w:rPr>
        <w:t>EW</w:t>
      </w:r>
      <w:r>
        <w:rPr>
          <w:rStyle w:val="SourceReference"/>
          <w:b/>
          <w:bCs/>
          <w:color w:val="FF0000"/>
        </w:rPr>
        <w:t>]</w:t>
      </w:r>
      <w:r>
        <w:rPr>
          <w:rStyle w:val="SourceReference"/>
        </w:rPr>
        <w:t xml:space="preserve"> AASB 16.81. (2019: </w:t>
      </w:r>
      <w:r w:rsidRPr="00940E38">
        <w:rPr>
          <w:rStyle w:val="SourceReference"/>
        </w:rPr>
        <w:t>AASB 117.50</w:t>
      </w:r>
      <w:r>
        <w:rPr>
          <w:rStyle w:val="SourceReference"/>
        </w:rPr>
        <w:t>)</w:t>
      </w:r>
      <w:r w:rsidRPr="00940E38">
        <w:rPr>
          <w:rStyle w:val="SourceReference"/>
        </w:rPr>
        <w:t>]</w:t>
      </w:r>
    </w:p>
    <w:p w14:paraId="39AFA10B" w14:textId="77777777" w:rsidR="00E73BC6" w:rsidRPr="00940E38" w:rsidRDefault="00E73BC6" w:rsidP="00E73BC6">
      <w:pPr>
        <w:rPr>
          <w:rStyle w:val="SourceReference"/>
        </w:rPr>
      </w:pPr>
      <w:r w:rsidRPr="00940E38">
        <w:t xml:space="preserve">Operating leases relate to the investment property owned by the Department with lease terms between five and 10 years, with an option to extend for a further 10 years. All operating lease contracts contain market review clauses </w:t>
      </w:r>
      <w:proofErr w:type="gramStart"/>
      <w:r w:rsidRPr="00940E38">
        <w:t>in the event that</w:t>
      </w:r>
      <w:proofErr w:type="gramEnd"/>
      <w:r w:rsidRPr="00940E38">
        <w:t xml:space="preserve"> the lessee exercises its option to renew. The lessee does not have an option to purchase the property at the expiry of the lease period.</w:t>
      </w:r>
      <w:r>
        <w:t xml:space="preserve"> The risks associated with rights that the Department retains in underlying assets are not considered to be significant, the Department employs strategies to further minimise these risks. For example, ensuring all contracts include clauses requiring the lessee to compensate the Department when a property has been subject to excess wear and tear during the lease term.</w:t>
      </w:r>
      <w:r w:rsidRPr="00940E38">
        <w:t xml:space="preserve"> </w:t>
      </w:r>
      <w:r w:rsidRPr="00940E38">
        <w:rPr>
          <w:rStyle w:val="SourceReference"/>
        </w:rPr>
        <w:t>[</w:t>
      </w:r>
      <w:r>
        <w:rPr>
          <w:rStyle w:val="SourceReference"/>
          <w:b/>
          <w:bCs/>
          <w:color w:val="FF0000"/>
        </w:rPr>
        <w:t>[N</w:t>
      </w:r>
      <w:r w:rsidRPr="009356A4">
        <w:rPr>
          <w:rStyle w:val="SourceReference"/>
          <w:b/>
          <w:bCs/>
          <w:color w:val="FF0000"/>
        </w:rPr>
        <w:t>EW</w:t>
      </w:r>
      <w:r>
        <w:rPr>
          <w:rStyle w:val="SourceReference"/>
          <w:b/>
          <w:bCs/>
          <w:color w:val="FF0000"/>
        </w:rPr>
        <w:t>]</w:t>
      </w:r>
      <w:r>
        <w:rPr>
          <w:rStyle w:val="SourceReference"/>
        </w:rPr>
        <w:t xml:space="preserve"> AASB 16.92, (2019: </w:t>
      </w:r>
      <w:r w:rsidRPr="00940E38">
        <w:rPr>
          <w:rStyle w:val="SourceReference"/>
        </w:rPr>
        <w:t>AASB 117.56(c)</w:t>
      </w:r>
      <w:r>
        <w:rPr>
          <w:rStyle w:val="SourceReference"/>
        </w:rPr>
        <w:t>)</w:t>
      </w:r>
      <w:r w:rsidRPr="00940E38">
        <w:rPr>
          <w:rStyle w:val="SourceReference"/>
        </w:rPr>
        <w:t>]</w:t>
      </w:r>
    </w:p>
    <w:p w14:paraId="21C1F5A5" w14:textId="77777777" w:rsidR="00E73BC6" w:rsidRDefault="00E73BC6" w:rsidP="00E73BC6">
      <w:pPr>
        <w:pStyle w:val="TableUnits"/>
        <w:rPr>
          <w:spacing w:val="0"/>
        </w:rPr>
      </w:pPr>
      <w:r w:rsidRPr="00940E38">
        <w:t>($ thousand)</w:t>
      </w:r>
    </w:p>
    <w:tbl>
      <w:tblPr>
        <w:tblStyle w:val="ModelReportFinancialTable"/>
        <w:tblW w:w="9696" w:type="dxa"/>
        <w:tblLook w:val="00E0" w:firstRow="1" w:lastRow="1" w:firstColumn="1" w:lastColumn="0" w:noHBand="0" w:noVBand="0"/>
      </w:tblPr>
      <w:tblGrid>
        <w:gridCol w:w="1480"/>
        <w:gridCol w:w="6515"/>
        <w:gridCol w:w="840"/>
        <w:gridCol w:w="861"/>
      </w:tblGrid>
      <w:tr w:rsidR="00E73BC6" w:rsidRPr="00D342FD" w14:paraId="1CBB181B"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0" w:type="dxa"/>
            <w:noWrap/>
            <w:hideMark/>
          </w:tcPr>
          <w:p w14:paraId="28F97BD5" w14:textId="77777777" w:rsidR="00E73BC6" w:rsidRPr="00D342FD" w:rsidRDefault="00E73BC6" w:rsidP="00E73BC6">
            <w:pPr>
              <w:ind w:left="0"/>
            </w:pPr>
            <w:r w:rsidRPr="00D342FD">
              <w:t>Source reference</w:t>
            </w:r>
          </w:p>
        </w:tc>
        <w:tc>
          <w:tcPr>
            <w:tcW w:w="6515" w:type="dxa"/>
            <w:noWrap/>
            <w:hideMark/>
          </w:tcPr>
          <w:p w14:paraId="06105966"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3C424851" w14:textId="77777777" w:rsidR="00E73BC6" w:rsidRPr="00D342FD" w:rsidRDefault="00E73BC6" w:rsidP="00E73BC6">
            <w:r w:rsidRPr="00D342FD">
              <w:t>2020</w:t>
            </w:r>
          </w:p>
        </w:tc>
        <w:tc>
          <w:tcPr>
            <w:tcW w:w="861" w:type="dxa"/>
            <w:noWrap/>
            <w:hideMark/>
          </w:tcPr>
          <w:p w14:paraId="55DD0FFC"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3E01C005"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50988A51" w14:textId="77777777" w:rsidR="00E73BC6" w:rsidRPr="00D342FD" w:rsidRDefault="00E73BC6" w:rsidP="00E73BC6">
            <w:pPr>
              <w:ind w:left="0"/>
            </w:pPr>
            <w:r w:rsidRPr="00D342FD">
              <w:t>AASB 16.97</w:t>
            </w:r>
          </w:p>
        </w:tc>
        <w:tc>
          <w:tcPr>
            <w:tcW w:w="6515" w:type="dxa"/>
            <w:noWrap/>
            <w:hideMark/>
          </w:tcPr>
          <w:p w14:paraId="06FF1C5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Non</w:t>
            </w:r>
            <w:r w:rsidRPr="00D342FD">
              <w:noBreakHyphen/>
              <w:t>cancellable operating lease receivables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03EF2A6C" w14:textId="77777777" w:rsidR="00E73BC6" w:rsidRPr="00D342FD" w:rsidRDefault="00E73BC6" w:rsidP="00E73BC6">
            <w:r w:rsidRPr="00D342FD">
              <w:t> </w:t>
            </w:r>
          </w:p>
        </w:tc>
        <w:tc>
          <w:tcPr>
            <w:tcW w:w="861" w:type="dxa"/>
            <w:noWrap/>
            <w:hideMark/>
          </w:tcPr>
          <w:p w14:paraId="093B2B8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7B5BCC12"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643061D2" w14:textId="77777777" w:rsidR="00E73BC6" w:rsidRPr="00D342FD" w:rsidRDefault="00E73BC6" w:rsidP="00E73BC6">
            <w:pPr>
              <w:ind w:left="0"/>
            </w:pPr>
            <w:r>
              <w:t>2019: AASB 117.56(a)</w:t>
            </w:r>
          </w:p>
        </w:tc>
        <w:tc>
          <w:tcPr>
            <w:tcW w:w="6515" w:type="dxa"/>
            <w:noWrap/>
            <w:hideMark/>
          </w:tcPr>
          <w:p w14:paraId="2F25A59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Not longer than one year</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524F0FDD" w14:textId="77777777" w:rsidR="00E73BC6" w:rsidRPr="00D342FD" w:rsidRDefault="00E73BC6" w:rsidP="00E73BC6">
            <w:r w:rsidRPr="00D342FD">
              <w:t xml:space="preserve"> 18</w:t>
            </w:r>
          </w:p>
        </w:tc>
        <w:tc>
          <w:tcPr>
            <w:tcW w:w="861" w:type="dxa"/>
            <w:noWrap/>
            <w:hideMark/>
          </w:tcPr>
          <w:p w14:paraId="3E2061F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18</w:t>
            </w:r>
          </w:p>
        </w:tc>
      </w:tr>
      <w:tr w:rsidR="00E73BC6" w:rsidRPr="00D342FD" w14:paraId="17103BBB"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0BB0D257" w14:textId="77777777" w:rsidR="00E73BC6" w:rsidRPr="00D342FD" w:rsidRDefault="00E73BC6" w:rsidP="00E73BC6">
            <w:pPr>
              <w:ind w:left="0"/>
            </w:pPr>
          </w:p>
        </w:tc>
        <w:tc>
          <w:tcPr>
            <w:tcW w:w="6515" w:type="dxa"/>
            <w:noWrap/>
            <w:hideMark/>
          </w:tcPr>
          <w:p w14:paraId="19821A9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Longer than one year but not longer than five years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2F41E0AD" w14:textId="77777777" w:rsidR="00E73BC6" w:rsidRPr="00D342FD" w:rsidRDefault="00E73BC6" w:rsidP="00E73BC6">
            <w:r w:rsidRPr="00D342FD">
              <w:t xml:space="preserve"> 32</w:t>
            </w:r>
          </w:p>
        </w:tc>
        <w:tc>
          <w:tcPr>
            <w:tcW w:w="861" w:type="dxa"/>
            <w:noWrap/>
            <w:hideMark/>
          </w:tcPr>
          <w:p w14:paraId="0D5528F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47</w:t>
            </w:r>
          </w:p>
        </w:tc>
      </w:tr>
      <w:tr w:rsidR="00E73BC6" w:rsidRPr="00D342FD" w14:paraId="6E715410"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64D045C8" w14:textId="77777777" w:rsidR="00E73BC6" w:rsidRPr="00D342FD" w:rsidRDefault="00E73BC6" w:rsidP="00E73BC6">
            <w:pPr>
              <w:ind w:left="0"/>
            </w:pPr>
          </w:p>
        </w:tc>
        <w:tc>
          <w:tcPr>
            <w:tcW w:w="6515" w:type="dxa"/>
            <w:noWrap/>
            <w:hideMark/>
          </w:tcPr>
          <w:p w14:paraId="2511E31F"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Longer than five years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3A42F175" w14:textId="77777777" w:rsidR="00E73BC6" w:rsidRPr="00D342FD" w:rsidRDefault="00E73BC6" w:rsidP="00E73BC6">
            <w:r w:rsidRPr="00D342FD">
              <w:t xml:space="preserve"> 22</w:t>
            </w:r>
          </w:p>
        </w:tc>
        <w:tc>
          <w:tcPr>
            <w:tcW w:w="861" w:type="dxa"/>
            <w:noWrap/>
            <w:hideMark/>
          </w:tcPr>
          <w:p w14:paraId="3535DD2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25</w:t>
            </w:r>
          </w:p>
        </w:tc>
      </w:tr>
      <w:tr w:rsidR="00E73BC6" w:rsidRPr="00D342FD" w14:paraId="5B2D22B6"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80" w:type="dxa"/>
            <w:noWrap/>
            <w:hideMark/>
          </w:tcPr>
          <w:p w14:paraId="0CB2ED8A" w14:textId="77777777" w:rsidR="00E73BC6" w:rsidRPr="00D342FD" w:rsidRDefault="00E73BC6" w:rsidP="00E73BC6">
            <w:pPr>
              <w:ind w:left="0"/>
            </w:pPr>
          </w:p>
        </w:tc>
        <w:tc>
          <w:tcPr>
            <w:tcW w:w="6515" w:type="dxa"/>
            <w:noWrap/>
            <w:hideMark/>
          </w:tcPr>
          <w:p w14:paraId="474F8732" w14:textId="77777777"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51026E9E" w14:textId="77777777" w:rsidR="00E73BC6" w:rsidRPr="00D342FD" w:rsidRDefault="00E73BC6" w:rsidP="00E73BC6">
            <w:pPr>
              <w:rPr>
                <w:b w:val="0"/>
              </w:rPr>
            </w:pPr>
            <w:r w:rsidRPr="00D342FD">
              <w:t xml:space="preserve"> 72</w:t>
            </w:r>
          </w:p>
        </w:tc>
        <w:tc>
          <w:tcPr>
            <w:tcW w:w="861" w:type="dxa"/>
            <w:noWrap/>
            <w:hideMark/>
          </w:tcPr>
          <w:p w14:paraId="655A7AFD"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 xml:space="preserve"> 90</w:t>
            </w:r>
          </w:p>
        </w:tc>
      </w:tr>
    </w:tbl>
    <w:p w14:paraId="351EEFB6" w14:textId="3C82B11C" w:rsidR="00E73BC6" w:rsidRPr="00940E38" w:rsidRDefault="00E73BC6" w:rsidP="006822E9">
      <w:pPr>
        <w:spacing w:before="240"/>
      </w:pPr>
      <w:r w:rsidRPr="00940E38">
        <w:rPr>
          <w:b/>
        </w:rPr>
        <w:t>Forgiveness of liabilities</w:t>
      </w:r>
      <w:r w:rsidRPr="00940E38">
        <w:t xml:space="preserve"> </w:t>
      </w:r>
      <w:r w:rsidR="0074352E" w:rsidRPr="001110DA">
        <w:rPr>
          <w:b/>
          <w:bCs/>
        </w:rPr>
        <w:t>assumed by other entities</w:t>
      </w:r>
      <w:r w:rsidR="0074352E">
        <w:t xml:space="preserve"> </w:t>
      </w:r>
      <w:r w:rsidRPr="00940E38">
        <w:t xml:space="preserve">are recognised as income and recorded at the carrying amount. </w:t>
      </w:r>
      <w:r w:rsidRPr="00940E38">
        <w:rPr>
          <w:rStyle w:val="SourceReference"/>
        </w:rPr>
        <w:t>[AASB 1004.</w:t>
      </w:r>
      <w:r>
        <w:rPr>
          <w:rStyle w:val="SourceReference"/>
        </w:rPr>
        <w:t>39</w:t>
      </w:r>
      <w:r w:rsidRPr="00940E38">
        <w:rPr>
          <w:rStyle w:val="SourceReference"/>
        </w:rPr>
        <w:t>]</w:t>
      </w:r>
    </w:p>
    <w:p w14:paraId="7EDEDB93" w14:textId="57946DE9" w:rsidR="00E73BC6" w:rsidRDefault="00E73BC6" w:rsidP="00E73BC6">
      <w:pPr>
        <w:rPr>
          <w:color w:val="0070C0"/>
        </w:rPr>
      </w:pPr>
      <w:r w:rsidRPr="00940E38">
        <w:t xml:space="preserve">During the year, there was a forgiveness of a loan of $2 270 </w:t>
      </w:r>
      <w:proofErr w:type="gramStart"/>
      <w:r w:rsidRPr="00940E38">
        <w:t>as a result of</w:t>
      </w:r>
      <w:proofErr w:type="gramEnd"/>
      <w:r w:rsidRPr="00940E38">
        <w:t xml:space="preserve"> </w:t>
      </w:r>
      <w:r w:rsidRPr="00832F3D">
        <w:rPr>
          <w:color w:val="0070C0"/>
        </w:rPr>
        <w:t>[include the reasons for the forgiveness of liabilities].</w:t>
      </w:r>
    </w:p>
    <w:p w14:paraId="744971C9" w14:textId="77777777" w:rsidR="00F61862" w:rsidRPr="00832F3D" w:rsidRDefault="00F61862" w:rsidP="006822E9">
      <w:pPr>
        <w:spacing w:before="0"/>
        <w:rPr>
          <w:color w:val="0070C0"/>
        </w:rPr>
      </w:pPr>
    </w:p>
    <w:p w14:paraId="469A9B06" w14:textId="77777777" w:rsidR="00E73BC6" w:rsidRPr="002D5079" w:rsidRDefault="00E73BC6" w:rsidP="00F61862">
      <w:pPr>
        <w:pStyle w:val="Guidanceheading"/>
        <w:rPr>
          <w:color w:val="auto"/>
        </w:rPr>
      </w:pPr>
      <w:r w:rsidRPr="002D5079">
        <w:t>Guidance – Income from transactions</w:t>
      </w:r>
    </w:p>
    <w:p w14:paraId="343A2280" w14:textId="244525D8" w:rsidR="00E73BC6" w:rsidRPr="002D5079" w:rsidRDefault="002B4978" w:rsidP="00E73BC6">
      <w:pPr>
        <w:pStyle w:val="GuidanceNormal"/>
      </w:pPr>
      <w:r>
        <w:rPr>
          <w:b/>
          <w:bCs/>
          <w:color w:val="FF0000"/>
        </w:rPr>
        <w:t>[</w:t>
      </w:r>
      <w:r w:rsidR="00E73BC6" w:rsidRPr="00832F3D">
        <w:rPr>
          <w:b/>
          <w:bCs/>
          <w:color w:val="FF0000"/>
        </w:rPr>
        <w:t>NEW</w:t>
      </w:r>
      <w:r>
        <w:rPr>
          <w:b/>
          <w:bCs/>
          <w:color w:val="FF0000"/>
        </w:rPr>
        <w:t>]</w:t>
      </w:r>
      <w:r w:rsidR="00E73BC6" w:rsidRPr="00015633">
        <w:rPr>
          <w:color w:val="FF0000"/>
        </w:rPr>
        <w:t xml:space="preserve"> </w:t>
      </w:r>
      <w:r w:rsidR="00E73BC6" w:rsidRPr="002D5079">
        <w:t xml:space="preserve">After 1 January 2019 for December reporters and 1 July 2019 for June reporters, accounting for income has to comply with AASB 15 </w:t>
      </w:r>
      <w:r w:rsidR="00E73BC6" w:rsidRPr="002D5079">
        <w:rPr>
          <w:i/>
          <w:iCs/>
        </w:rPr>
        <w:t>Revenue from Contracts with Customers</w:t>
      </w:r>
      <w:r w:rsidR="00E73BC6" w:rsidRPr="002D5079">
        <w:t xml:space="preserve">, AASB 1058 </w:t>
      </w:r>
      <w:r w:rsidR="00E73BC6" w:rsidRPr="002D5079">
        <w:rPr>
          <w:i/>
          <w:iCs/>
        </w:rPr>
        <w:t xml:space="preserve">Income of Not-for-Profit Entities </w:t>
      </w:r>
      <w:r w:rsidR="00E73BC6" w:rsidRPr="002D5079">
        <w:t>and</w:t>
      </w:r>
      <w:r w:rsidR="00E73BC6" w:rsidRPr="002D5079">
        <w:rPr>
          <w:i/>
          <w:iCs/>
        </w:rPr>
        <w:t xml:space="preserve"> </w:t>
      </w:r>
      <w:r w:rsidR="00E73BC6" w:rsidRPr="002D5079">
        <w:t xml:space="preserve">AASB 1004 </w:t>
      </w:r>
      <w:r w:rsidR="00E73BC6" w:rsidRPr="002D5079">
        <w:rPr>
          <w:i/>
        </w:rPr>
        <w:t>Contributions</w:t>
      </w:r>
      <w:r w:rsidR="00E73BC6" w:rsidRPr="002D5079">
        <w:t xml:space="preserve"> (2019:118 </w:t>
      </w:r>
      <w:r w:rsidR="00E73BC6" w:rsidRPr="002D5079">
        <w:rPr>
          <w:i/>
        </w:rPr>
        <w:t>Revenue)</w:t>
      </w:r>
      <w:r w:rsidR="00E73BC6" w:rsidRPr="002D5079">
        <w:t xml:space="preserve">, except for income that arises from sources covered by other standards (e.g. lease income – AASB 16 </w:t>
      </w:r>
      <w:r w:rsidR="00E73BC6" w:rsidRPr="002D5079">
        <w:rPr>
          <w:i/>
          <w:iCs/>
        </w:rPr>
        <w:t>Leases</w:t>
      </w:r>
      <w:r w:rsidR="00E73BC6" w:rsidRPr="002D5079">
        <w:t xml:space="preserve"> (2019:AASB117), dividends from equity accounted investments – AASB 128). </w:t>
      </w:r>
    </w:p>
    <w:p w14:paraId="354A62DD" w14:textId="36FB11B2" w:rsidR="00E73BC6" w:rsidRPr="002D5079" w:rsidRDefault="00E73BC6" w:rsidP="00E73BC6">
      <w:pPr>
        <w:pStyle w:val="GuidanceNormal"/>
      </w:pPr>
      <w:r w:rsidRPr="002D5079">
        <w:t xml:space="preserve">On initial application of AASB 15 and AASB 1058 an entity is required to disclose the fact if it has applied any of the practical expedients – refer to FRD 121 Transitional requirements on the application of AASB 15 </w:t>
      </w:r>
      <w:r w:rsidRPr="00D44D6F">
        <w:rPr>
          <w:i/>
          <w:iCs/>
        </w:rPr>
        <w:t>Revenue from Contracts with Customers</w:t>
      </w:r>
      <w:r w:rsidRPr="002D5079">
        <w:t xml:space="preserve"> and FRD 122 Transitional requirements on the application of AASB 1058 </w:t>
      </w:r>
      <w:r w:rsidRPr="00D44D6F">
        <w:rPr>
          <w:i/>
          <w:iCs/>
        </w:rPr>
        <w:t>Income of Not</w:t>
      </w:r>
      <w:r w:rsidR="00D44D6F">
        <w:rPr>
          <w:i/>
          <w:iCs/>
        </w:rPr>
        <w:noBreakHyphen/>
      </w:r>
      <w:r w:rsidRPr="00D44D6F">
        <w:rPr>
          <w:i/>
          <w:iCs/>
        </w:rPr>
        <w:t>for</w:t>
      </w:r>
      <w:r w:rsidR="00D44D6F">
        <w:rPr>
          <w:i/>
          <w:iCs/>
        </w:rPr>
        <w:noBreakHyphen/>
      </w:r>
      <w:r w:rsidRPr="00D44D6F">
        <w:rPr>
          <w:i/>
          <w:iCs/>
        </w:rPr>
        <w:t>Profit Entities</w:t>
      </w:r>
      <w:r>
        <w:t xml:space="preserve"> </w:t>
      </w:r>
      <w:r w:rsidRPr="00832F3D">
        <w:t>for mandated expedients to be applied</w:t>
      </w:r>
      <w:r w:rsidRPr="002D5079">
        <w:t xml:space="preserve">. </w:t>
      </w:r>
    </w:p>
    <w:p w14:paraId="01BF9460" w14:textId="77777777" w:rsidR="00E73BC6" w:rsidRPr="002D5079" w:rsidRDefault="00E73BC6" w:rsidP="00E73BC6">
      <w:pPr>
        <w:pStyle w:val="GuidanceNormal"/>
      </w:pPr>
      <w:r w:rsidRPr="002D5079">
        <w:t>Position papers for AASB 15 and AASB 1058 are available at:</w:t>
      </w:r>
    </w:p>
    <w:p w14:paraId="2DABE36B" w14:textId="42CE6DE8" w:rsidR="00E73BC6" w:rsidRPr="002D5079" w:rsidRDefault="007521AA" w:rsidP="00E73BC6">
      <w:pPr>
        <w:pStyle w:val="GuidanceNormal"/>
      </w:pPr>
      <w:hyperlink r:id="rId159" w:history="1">
        <w:r w:rsidR="00E73BC6">
          <w:rPr>
            <w:rStyle w:val="Hyperlink"/>
          </w:rPr>
          <w:t>www.dtf.vic.gov.au/financial-reporting-policy/accounting-standards-checklists</w:t>
        </w:r>
      </w:hyperlink>
    </w:p>
    <w:p w14:paraId="364050B9" w14:textId="77777777" w:rsidR="00E73BC6" w:rsidRPr="00832F3D" w:rsidRDefault="00E73BC6" w:rsidP="00E73BC6">
      <w:pPr>
        <w:pStyle w:val="GuidanceNormal"/>
      </w:pPr>
      <w:r w:rsidRPr="00832F3D">
        <w:t xml:space="preserve">AASB 15 </w:t>
      </w:r>
      <w:r w:rsidRPr="00D44D6F">
        <w:rPr>
          <w:i/>
          <w:iCs/>
        </w:rPr>
        <w:t>Revenue from Contracts with Customers</w:t>
      </w:r>
      <w:r w:rsidRPr="00832F3D">
        <w:t xml:space="preserve"> is effective for annual reporting periods beginning on or after 1 July 2019 for not-for-profit entities. </w:t>
      </w:r>
    </w:p>
    <w:p w14:paraId="5C65934F" w14:textId="77777777" w:rsidR="00E73BC6" w:rsidRPr="00832F3D" w:rsidRDefault="00E73BC6" w:rsidP="00351E82">
      <w:pPr>
        <w:pStyle w:val="Guidancebottomborder"/>
      </w:pPr>
      <w:r w:rsidRPr="00832F3D">
        <w:t xml:space="preserve">AASB 1058 </w:t>
      </w:r>
      <w:r w:rsidRPr="00D44D6F">
        <w:rPr>
          <w:i/>
          <w:iCs/>
        </w:rPr>
        <w:t>Income of Not-for-Profit Entities</w:t>
      </w:r>
      <w:r w:rsidRPr="00832F3D">
        <w:t xml:space="preserve"> is effective for annual reporting periods beginning on or after 1 July 2019 for not-for-profit entities. </w:t>
      </w:r>
    </w:p>
    <w:p w14:paraId="43A59087" w14:textId="77777777" w:rsidR="00351E82" w:rsidRPr="002D5079" w:rsidRDefault="00351E82" w:rsidP="00351E82">
      <w:pPr>
        <w:pStyle w:val="Guidanceheading"/>
        <w:rPr>
          <w:color w:val="auto"/>
        </w:rPr>
      </w:pPr>
      <w:r w:rsidRPr="002D5079">
        <w:lastRenderedPageBreak/>
        <w:t>Guidance – Income from transactions</w:t>
      </w:r>
      <w:r>
        <w:t xml:space="preserve"> </w:t>
      </w:r>
      <w:r w:rsidRPr="00142A18">
        <w:rPr>
          <w:i/>
          <w:iCs/>
        </w:rPr>
        <w:t>(continued)</w:t>
      </w:r>
    </w:p>
    <w:p w14:paraId="3FD13031" w14:textId="791CB3B2" w:rsidR="00E73BC6" w:rsidRPr="00832F3D" w:rsidRDefault="00E73BC6" w:rsidP="00E73BC6">
      <w:pPr>
        <w:pStyle w:val="GuidanceNormal"/>
      </w:pPr>
      <w:r w:rsidRPr="00832F3D">
        <w:t xml:space="preserve">An entity shall disaggregate revenue recognised under AASB 15 and AASB 1058 into categories that depict how the nature, amount, timing and uncertainty of revenue and cash flows are affected by economic factors. </w:t>
      </w:r>
      <w:r w:rsidR="00D44D6F" w:rsidRPr="00D44D6F">
        <w:rPr>
          <w:rStyle w:val="Reference"/>
        </w:rPr>
        <w:t>[</w:t>
      </w:r>
      <w:r w:rsidRPr="00D44D6F">
        <w:rPr>
          <w:rStyle w:val="Reference"/>
        </w:rPr>
        <w:t>AASB15.113(a)</w:t>
      </w:r>
      <w:r w:rsidR="00D44D6F" w:rsidRPr="00D44D6F">
        <w:rPr>
          <w:rStyle w:val="Reference"/>
        </w:rPr>
        <w:t>]</w:t>
      </w:r>
      <w:r w:rsidRPr="00832F3D">
        <w:t xml:space="preserve"> </w:t>
      </w:r>
    </w:p>
    <w:p w14:paraId="57329041" w14:textId="08EB653E" w:rsidR="00E73BC6" w:rsidRPr="00DA2D49" w:rsidRDefault="00E73BC6" w:rsidP="00E73BC6">
      <w:pPr>
        <w:pStyle w:val="GuidanceNormal"/>
      </w:pPr>
      <w:r w:rsidRPr="00DA2D49">
        <w:t xml:space="preserve">Revenue from contracts with customers under AASB 15 must be disclosed separately from other sources of revenue. </w:t>
      </w:r>
      <w:r w:rsidR="00D44D6F" w:rsidRPr="00D44D6F">
        <w:rPr>
          <w:rStyle w:val="Reference"/>
        </w:rPr>
        <w:t>[</w:t>
      </w:r>
      <w:r w:rsidRPr="00D44D6F">
        <w:rPr>
          <w:rStyle w:val="Reference"/>
        </w:rPr>
        <w:t>AASB 15.B89</w:t>
      </w:r>
      <w:r w:rsidR="00D44D6F" w:rsidRPr="00D44D6F">
        <w:rPr>
          <w:rStyle w:val="Reference"/>
        </w:rPr>
        <w:t>]</w:t>
      </w:r>
      <w:r w:rsidRPr="00DA2D49">
        <w:t xml:space="preserve"> Examples of categories of revenue within the scope of AASB 15 that might be appropriate include, but are not limited to, </w:t>
      </w:r>
      <w:proofErr w:type="gramStart"/>
      <w:r w:rsidRPr="00DA2D49">
        <w:t>all of</w:t>
      </w:r>
      <w:proofErr w:type="gramEnd"/>
      <w:r w:rsidRPr="00DA2D49">
        <w:t xml:space="preserve"> the following: </w:t>
      </w:r>
    </w:p>
    <w:p w14:paraId="49D50041" w14:textId="77777777" w:rsidR="00E73BC6" w:rsidRPr="00DA2D49" w:rsidRDefault="00E73BC6" w:rsidP="00FC71D7">
      <w:pPr>
        <w:pStyle w:val="Guidancealpha"/>
        <w:numPr>
          <w:ilvl w:val="0"/>
          <w:numId w:val="150"/>
        </w:numPr>
      </w:pPr>
      <w:r w:rsidRPr="00DA2D49">
        <w:t xml:space="preserve">type of good or service (for example, major product lines); </w:t>
      </w:r>
    </w:p>
    <w:p w14:paraId="0B779402" w14:textId="77777777" w:rsidR="00E73BC6" w:rsidRPr="00DA2D49" w:rsidRDefault="00E73BC6" w:rsidP="00FC71D7">
      <w:pPr>
        <w:pStyle w:val="Guidancealpha"/>
        <w:numPr>
          <w:ilvl w:val="0"/>
          <w:numId w:val="146"/>
        </w:numPr>
      </w:pPr>
      <w:r w:rsidRPr="00DA2D49">
        <w:t xml:space="preserve">geographical region (for example, country or region); </w:t>
      </w:r>
    </w:p>
    <w:p w14:paraId="0575D4C4" w14:textId="77777777" w:rsidR="00E73BC6" w:rsidRPr="00DA2D49" w:rsidRDefault="00E73BC6" w:rsidP="00FC71D7">
      <w:pPr>
        <w:pStyle w:val="Guidancealpha"/>
        <w:numPr>
          <w:ilvl w:val="0"/>
          <w:numId w:val="146"/>
        </w:numPr>
      </w:pPr>
      <w:r w:rsidRPr="00DA2D49">
        <w:t xml:space="preserve">market or type of customer (for example, government and nongovernment customers); </w:t>
      </w:r>
    </w:p>
    <w:p w14:paraId="147013FC" w14:textId="77777777" w:rsidR="00E73BC6" w:rsidRPr="00DA2D49" w:rsidRDefault="00E73BC6" w:rsidP="00FC71D7">
      <w:pPr>
        <w:pStyle w:val="Guidancealpha"/>
        <w:numPr>
          <w:ilvl w:val="0"/>
          <w:numId w:val="146"/>
        </w:numPr>
      </w:pPr>
      <w:r w:rsidRPr="00DA2D49">
        <w:t xml:space="preserve">type of contract (for example, fixed-price and time-and-materials contracts); </w:t>
      </w:r>
    </w:p>
    <w:p w14:paraId="2ABB678A" w14:textId="77777777" w:rsidR="00E73BC6" w:rsidRPr="00DA2D49" w:rsidRDefault="00E73BC6" w:rsidP="00FC71D7">
      <w:pPr>
        <w:pStyle w:val="Guidancealpha"/>
        <w:numPr>
          <w:ilvl w:val="0"/>
          <w:numId w:val="146"/>
        </w:numPr>
      </w:pPr>
      <w:r w:rsidRPr="00DA2D49">
        <w:t xml:space="preserve">contract duration (for example, short-term and long-term contracts); </w:t>
      </w:r>
    </w:p>
    <w:p w14:paraId="727FED6D" w14:textId="77777777" w:rsidR="00E73BC6" w:rsidRPr="00DA2D49" w:rsidRDefault="00E73BC6" w:rsidP="00FC71D7">
      <w:pPr>
        <w:pStyle w:val="Guidancealpha"/>
        <w:numPr>
          <w:ilvl w:val="0"/>
          <w:numId w:val="146"/>
        </w:numPr>
      </w:pPr>
      <w:r w:rsidRPr="00DA2D49">
        <w:t xml:space="preserve">timing of transfer of goods or services (for example, revenue from goods or services transferred to customers at a point in time and revenue from goods or services transferred over time); and </w:t>
      </w:r>
    </w:p>
    <w:p w14:paraId="30C455B3" w14:textId="77777777" w:rsidR="00E73BC6" w:rsidRPr="00DA2D49" w:rsidRDefault="00E73BC6" w:rsidP="00FC71D7">
      <w:pPr>
        <w:pStyle w:val="Guidancealpha"/>
        <w:numPr>
          <w:ilvl w:val="0"/>
          <w:numId w:val="146"/>
        </w:numPr>
      </w:pPr>
      <w:r w:rsidRPr="00DA2D49">
        <w:t xml:space="preserve">sales channels (for example, goods sold directly to consumers and goods sold through intermediaries). </w:t>
      </w:r>
    </w:p>
    <w:p w14:paraId="03AB5376" w14:textId="77777777" w:rsidR="00E73BC6" w:rsidRPr="00832F3D" w:rsidRDefault="00E73BC6" w:rsidP="00E73BC6">
      <w:pPr>
        <w:pStyle w:val="GuidanceNormal"/>
      </w:pPr>
      <w:r w:rsidRPr="00832F3D">
        <w:t xml:space="preserve">Examples of categories of income within the scope of AASB 1058 that might be appropriate include, but are not limited to, </w:t>
      </w:r>
      <w:proofErr w:type="gramStart"/>
      <w:r w:rsidRPr="00832F3D">
        <w:t>all of</w:t>
      </w:r>
      <w:proofErr w:type="gramEnd"/>
      <w:r w:rsidRPr="00832F3D">
        <w:t xml:space="preserve"> the following: </w:t>
      </w:r>
      <w:r w:rsidRPr="00F2261A">
        <w:rPr>
          <w:rStyle w:val="ReferenceChar"/>
        </w:rPr>
        <w:t>[AASB 1058.26]</w:t>
      </w:r>
    </w:p>
    <w:p w14:paraId="5EAD99D3" w14:textId="77777777" w:rsidR="00E73BC6" w:rsidRPr="00832F3D" w:rsidRDefault="00E73BC6" w:rsidP="00FC71D7">
      <w:pPr>
        <w:pStyle w:val="Guidancealpha"/>
        <w:numPr>
          <w:ilvl w:val="0"/>
          <w:numId w:val="123"/>
        </w:numPr>
      </w:pPr>
      <w:r w:rsidRPr="00832F3D">
        <w:t xml:space="preserve">grants, bequests and donations of cash, other financial assets and goods; </w:t>
      </w:r>
    </w:p>
    <w:p w14:paraId="44F32A30" w14:textId="77777777" w:rsidR="00E73BC6" w:rsidRPr="00832F3D" w:rsidRDefault="00E73BC6" w:rsidP="00FC71D7">
      <w:pPr>
        <w:pStyle w:val="Guidancealpha"/>
        <w:numPr>
          <w:ilvl w:val="0"/>
          <w:numId w:val="123"/>
        </w:numPr>
      </w:pPr>
      <w:r w:rsidRPr="00832F3D">
        <w:t xml:space="preserve">recognised volunteer services </w:t>
      </w:r>
    </w:p>
    <w:p w14:paraId="3FA65AEA" w14:textId="77777777" w:rsidR="00E73BC6" w:rsidRPr="00832F3D" w:rsidRDefault="00E73BC6" w:rsidP="00351E82">
      <w:pPr>
        <w:pStyle w:val="Guidancealpha"/>
        <w:numPr>
          <w:ilvl w:val="0"/>
          <w:numId w:val="123"/>
        </w:numPr>
      </w:pPr>
      <w:r w:rsidRPr="00832F3D">
        <w:t xml:space="preserve">appropriations income </w:t>
      </w:r>
    </w:p>
    <w:p w14:paraId="077CECB9" w14:textId="77DA1903" w:rsidR="00E73BC6" w:rsidRPr="00832F3D" w:rsidRDefault="00E73BC6" w:rsidP="00E73BC6">
      <w:pPr>
        <w:pStyle w:val="GuidanceNormal"/>
      </w:pPr>
      <w:r w:rsidRPr="00832F3D">
        <w:t xml:space="preserve">A not-for-profit entity shall assess which revenue standard is applicable to its income streams. For a not-for-profit entity, </w:t>
      </w:r>
      <w:proofErr w:type="gramStart"/>
      <w:r w:rsidRPr="00832F3D">
        <w:t>the majority of</w:t>
      </w:r>
      <w:proofErr w:type="gramEnd"/>
      <w:r w:rsidRPr="00832F3D">
        <w:t xml:space="preserve"> income streams are likely to be under either AASB 15 or AASB 1058. As AASB 1058 undertakes a residual approach, an entity should assess the applicability of AASB 15 before it considers the application of AASB</w:t>
      </w:r>
      <w:r w:rsidR="00D44D6F">
        <w:t> </w:t>
      </w:r>
      <w:r w:rsidRPr="00832F3D">
        <w:t xml:space="preserve">1058. </w:t>
      </w:r>
    </w:p>
    <w:p w14:paraId="5E923AF7" w14:textId="64C7F21A" w:rsidR="00E73BC6" w:rsidRPr="00832F3D" w:rsidRDefault="00E73BC6" w:rsidP="00E73BC6">
      <w:pPr>
        <w:pStyle w:val="GuidanceNormal"/>
      </w:pPr>
      <w:r w:rsidRPr="00832F3D">
        <w:t>AASB 15 applies to contracts with customers that are enforceable</w:t>
      </w:r>
      <w:r w:rsidR="00271E09">
        <w:t xml:space="preserve"> with</w:t>
      </w:r>
      <w:r w:rsidRPr="00832F3D">
        <w:t xml:space="preserve"> sufficiently specific</w:t>
      </w:r>
      <w:r w:rsidR="00271E09">
        <w:t xml:space="preserve"> performance obligations</w:t>
      </w:r>
      <w:r w:rsidRPr="00832F3D">
        <w:t>. If</w:t>
      </w:r>
      <w:r w:rsidR="001B764B">
        <w:t> </w:t>
      </w:r>
      <w:r w:rsidRPr="00832F3D">
        <w:t>the contract does not meet these criteria, an entity shall consider the requirements of AASB 1058 in accounting for such contracts. AASB</w:t>
      </w:r>
      <w:r>
        <w:t> </w:t>
      </w:r>
      <w:r w:rsidRPr="00832F3D">
        <w:t xml:space="preserve">15.9. </w:t>
      </w:r>
    </w:p>
    <w:p w14:paraId="2AECF3B1" w14:textId="045B3866" w:rsidR="00E73BC6" w:rsidRDefault="00E73BC6" w:rsidP="00F61862">
      <w:pPr>
        <w:pStyle w:val="GuidanceNormal"/>
      </w:pPr>
      <w:r>
        <w:t xml:space="preserve">AASB 15 and AASB 1058 checklists are available on the DTF website to assist in the assessment of which standard applies: </w:t>
      </w:r>
      <w:hyperlink r:id="rId160" w:history="1">
        <w:r w:rsidRPr="00DC39E3">
          <w:rPr>
            <w:rStyle w:val="Hyperlink"/>
          </w:rPr>
          <w:t>www.dtf.vic.gov.au/financial-reporting-policy/accounting-standards-checklists</w:t>
        </w:r>
      </w:hyperlink>
      <w:r w:rsidRPr="00832F3D">
        <w:t>.</w:t>
      </w:r>
    </w:p>
    <w:p w14:paraId="4ED1391B" w14:textId="2BA0D9B4" w:rsidR="0074352E" w:rsidRDefault="0074352E" w:rsidP="0074352E">
      <w:pPr>
        <w:pStyle w:val="GuidanceNormal"/>
      </w:pPr>
      <w:r>
        <w:t>AASB 1004 provides specific requirements for the following types of transactions:</w:t>
      </w:r>
    </w:p>
    <w:p w14:paraId="60943C8F" w14:textId="6675FFA0" w:rsidR="0074352E" w:rsidRDefault="0074352E" w:rsidP="0074352E">
      <w:pPr>
        <w:pStyle w:val="GuidanceNormal"/>
        <w:numPr>
          <w:ilvl w:val="0"/>
          <w:numId w:val="279"/>
        </w:numPr>
      </w:pPr>
      <w:r>
        <w:t xml:space="preserve">Parliamentary appropriations </w:t>
      </w:r>
      <w:proofErr w:type="gramStart"/>
      <w:r>
        <w:t>in the nature of contribution</w:t>
      </w:r>
      <w:proofErr w:type="gramEnd"/>
      <w:r>
        <w:t xml:space="preserve"> by owners;</w:t>
      </w:r>
    </w:p>
    <w:p w14:paraId="377F14CA" w14:textId="270359CB" w:rsidR="0074352E" w:rsidRDefault="0074352E" w:rsidP="0074352E">
      <w:pPr>
        <w:pStyle w:val="GuidanceNormal"/>
        <w:numPr>
          <w:ilvl w:val="0"/>
          <w:numId w:val="279"/>
        </w:numPr>
      </w:pPr>
      <w:r>
        <w:t>Transactions which are Contribution by/Distribution to owners;</w:t>
      </w:r>
    </w:p>
    <w:p w14:paraId="2D76DFAD" w14:textId="42638589" w:rsidR="0074352E" w:rsidRDefault="0074352E" w:rsidP="0074352E">
      <w:pPr>
        <w:pStyle w:val="GuidanceNormal"/>
        <w:numPr>
          <w:ilvl w:val="0"/>
          <w:numId w:val="279"/>
        </w:numPr>
      </w:pPr>
      <w:r>
        <w:t>Restructure of administrative arrangements; and</w:t>
      </w:r>
    </w:p>
    <w:p w14:paraId="2718774E" w14:textId="6E962A0E" w:rsidR="0074352E" w:rsidRDefault="0074352E" w:rsidP="001110DA">
      <w:pPr>
        <w:pStyle w:val="GuidanceNormal"/>
        <w:numPr>
          <w:ilvl w:val="0"/>
          <w:numId w:val="279"/>
        </w:numPr>
      </w:pPr>
      <w:r>
        <w:t>Liabilities of government departments assumed by others.</w:t>
      </w:r>
    </w:p>
    <w:p w14:paraId="57F5E830" w14:textId="77777777" w:rsidR="00E73BC6" w:rsidRPr="00F61862" w:rsidRDefault="00E73BC6" w:rsidP="00F61862">
      <w:pPr>
        <w:pStyle w:val="Guidanceheading1"/>
      </w:pPr>
      <w:r w:rsidRPr="00F61862">
        <w:t>Recognition and measurement for AASB 15</w:t>
      </w:r>
    </w:p>
    <w:p w14:paraId="0FD95707" w14:textId="0F568E42" w:rsidR="00E73BC6" w:rsidRPr="00832F3D" w:rsidRDefault="00E73BC6" w:rsidP="00E73BC6">
      <w:pPr>
        <w:pStyle w:val="GuidanceNormal"/>
      </w:pPr>
      <w:r w:rsidRPr="00832F3D">
        <w:t>In accordance with the requirements of AASB 15, revenue shall be recognised when the entity satisfies a performance obligation by transferring a promised good or service (i.e. an asset) to a customer. An asset is transferred when (or</w:t>
      </w:r>
      <w:r w:rsidR="001B764B">
        <w:t> </w:t>
      </w:r>
      <w:r w:rsidRPr="00832F3D">
        <w:t>as) the customer obtains control of that asset:</w:t>
      </w:r>
    </w:p>
    <w:p w14:paraId="1FEC5600" w14:textId="77777777" w:rsidR="00E73BC6" w:rsidRPr="00832F3D" w:rsidRDefault="00E73BC6" w:rsidP="00E73BC6">
      <w:pPr>
        <w:pStyle w:val="Guidancebullet"/>
      </w:pPr>
      <w:r w:rsidRPr="00832F3D">
        <w:t xml:space="preserve">For each performance obligation identified in a contract, an entity shall determine at contract inception whether it satisfies the performance obligation over time or satisfies the performance obligation at a point in time. </w:t>
      </w:r>
    </w:p>
    <w:p w14:paraId="48AC0927" w14:textId="77777777" w:rsidR="00E73BC6" w:rsidRDefault="00E73BC6" w:rsidP="00E73BC6">
      <w:pPr>
        <w:pStyle w:val="Guidancebullet"/>
      </w:pPr>
      <w:r w:rsidRPr="00832F3D">
        <w:t xml:space="preserve">An entity transfers control of a good or service over time and, therefore, satisfies a performance obligation and recognises revenue over time, if one of the following criteria is met: </w:t>
      </w:r>
    </w:p>
    <w:p w14:paraId="0AE7FE21" w14:textId="77777777" w:rsidR="00E73BC6" w:rsidRPr="00142A18" w:rsidRDefault="00E73BC6" w:rsidP="00E73BC6">
      <w:pPr>
        <w:pStyle w:val="Guidanceindent"/>
        <w:tabs>
          <w:tab w:val="left" w:pos="284"/>
        </w:tabs>
        <w:ind w:left="567" w:hanging="567"/>
      </w:pPr>
      <w:r w:rsidRPr="00142A18">
        <w:tab/>
        <w:t xml:space="preserve">(a) </w:t>
      </w:r>
      <w:r w:rsidRPr="00142A18">
        <w:tab/>
        <w:t xml:space="preserve">the customer simultaneously receives and consumes the benefits provided by the entity’s performance as the entity performs; </w:t>
      </w:r>
    </w:p>
    <w:p w14:paraId="010CED1E" w14:textId="77777777" w:rsidR="00E73BC6" w:rsidRPr="00142A18" w:rsidRDefault="00E73BC6" w:rsidP="00E73BC6">
      <w:pPr>
        <w:pStyle w:val="Guidanceindent"/>
        <w:tabs>
          <w:tab w:val="left" w:pos="284"/>
        </w:tabs>
        <w:ind w:left="567" w:hanging="567"/>
      </w:pPr>
      <w:r w:rsidRPr="00142A18">
        <w:tab/>
        <w:t>(b)</w:t>
      </w:r>
      <w:r w:rsidRPr="00142A18">
        <w:tab/>
        <w:t xml:space="preserve">the entity’s performance creates or enhances an asset (for example, work in progress) that the customer controls as the asset is created or enhanced; or </w:t>
      </w:r>
    </w:p>
    <w:p w14:paraId="67F1430E" w14:textId="77777777" w:rsidR="00E73BC6" w:rsidRPr="00142A18" w:rsidRDefault="00E73BC6" w:rsidP="00E73BC6">
      <w:pPr>
        <w:pStyle w:val="Guidanceindent"/>
        <w:tabs>
          <w:tab w:val="left" w:pos="284"/>
        </w:tabs>
        <w:ind w:left="567" w:hanging="567"/>
      </w:pPr>
      <w:r w:rsidRPr="00142A18">
        <w:tab/>
        <w:t>(c)</w:t>
      </w:r>
      <w:r w:rsidRPr="00142A18">
        <w:tab/>
        <w:t xml:space="preserve">the entity’s performance does not create an asset with an alternative use to the entity and the entity has an enforceable right to payment for performance completed to date. </w:t>
      </w:r>
    </w:p>
    <w:p w14:paraId="2DA661E8" w14:textId="1E8D38F4" w:rsidR="00E73BC6" w:rsidRPr="00832F3D" w:rsidRDefault="00E73BC6" w:rsidP="00351E82">
      <w:pPr>
        <w:pStyle w:val="Guidancebullet"/>
        <w:pBdr>
          <w:bottom w:val="single" w:sz="6" w:space="1" w:color="0072CE" w:themeColor="accent4"/>
        </w:pBdr>
      </w:pPr>
      <w:r w:rsidRPr="00832F3D">
        <w:t>For each performance obligation satisfied over time, an entity shall recognise revenue over time by measuring the progress towards complete satisfaction of that performance obligation. The objective when measuring progress is to depict an entity’s performance in transferring control of goods or services promised to a customer (i</w:t>
      </w:r>
      <w:r w:rsidR="001B764B">
        <w:t>.</w:t>
      </w:r>
      <w:r w:rsidRPr="00832F3D">
        <w:t>e</w:t>
      </w:r>
      <w:r w:rsidR="001B764B">
        <w:t>.</w:t>
      </w:r>
      <w:r w:rsidRPr="00832F3D">
        <w:t xml:space="preserve"> the satisfaction of an entity’s performance obligation). </w:t>
      </w:r>
    </w:p>
    <w:p w14:paraId="2345C96B" w14:textId="77777777" w:rsidR="00351E82" w:rsidRDefault="00351E82">
      <w:pPr>
        <w:keepLines w:val="0"/>
        <w:rPr>
          <w:rFonts w:ascii="Arial" w:hAnsi="Arial"/>
          <w:color w:val="0072CE" w:themeColor="accent4"/>
          <w:spacing w:val="2"/>
        </w:rPr>
      </w:pPr>
      <w:r>
        <w:br w:type="page"/>
      </w:r>
    </w:p>
    <w:p w14:paraId="11B14CEE" w14:textId="77777777" w:rsidR="00351E82" w:rsidRPr="002D5079" w:rsidRDefault="00351E82" w:rsidP="00351E82">
      <w:pPr>
        <w:pStyle w:val="Guidanceheading"/>
        <w:rPr>
          <w:color w:val="auto"/>
        </w:rPr>
      </w:pPr>
      <w:r w:rsidRPr="002D5079">
        <w:lastRenderedPageBreak/>
        <w:t>Guidance – Income from transactions</w:t>
      </w:r>
      <w:r>
        <w:t xml:space="preserve"> </w:t>
      </w:r>
      <w:r w:rsidRPr="00142A18">
        <w:rPr>
          <w:i/>
          <w:iCs/>
        </w:rPr>
        <w:t>(continued)</w:t>
      </w:r>
    </w:p>
    <w:p w14:paraId="6306BCD9" w14:textId="768D3C0E" w:rsidR="00E73BC6" w:rsidRPr="00832F3D" w:rsidRDefault="00E73BC6" w:rsidP="00E73BC6">
      <w:pPr>
        <w:pStyle w:val="Guidancebullet"/>
      </w:pPr>
      <w:r w:rsidRPr="00832F3D">
        <w:t xml:space="preserve">An entity shall apply a single method of measuring progress for each performance obligation satisfied over time and the entity shall apply that method consistently to similar performance obligations and in similar circumstances. At the end of each reporting period, an entity shall remeasure its progress towards complete satisfaction of a performance obligation satisfied over time. </w:t>
      </w:r>
    </w:p>
    <w:p w14:paraId="1487BA2F" w14:textId="77777777" w:rsidR="00E73BC6" w:rsidRPr="00832F3D" w:rsidRDefault="00E73BC6" w:rsidP="00E73BC6">
      <w:pPr>
        <w:pStyle w:val="Guidancebullet"/>
      </w:pPr>
      <w:r w:rsidRPr="00832F3D">
        <w:t xml:space="preserve">If a performance </w:t>
      </w:r>
      <w:r w:rsidRPr="00863999">
        <w:t>obligation</w:t>
      </w:r>
      <w:r w:rsidRPr="00832F3D">
        <w:t xml:space="preserve"> is not satisfied over time, an entity satisfies the performance obligation at a point in time. Revenue should be recognised at the point in time at which a customer obtains control of a promised asset and the entity satisfies a performance obligation. </w:t>
      </w:r>
    </w:p>
    <w:p w14:paraId="35FE5F63" w14:textId="77777777" w:rsidR="00E73BC6" w:rsidRPr="002A68BA" w:rsidRDefault="00E73BC6" w:rsidP="00E73BC6">
      <w:pPr>
        <w:pStyle w:val="GuidanceNormal"/>
      </w:pPr>
      <w:r w:rsidRPr="00832F3D">
        <w:t xml:space="preserve">AASB 15 also requires recognition of revenue at the amount of the transaction price that is allocated to the performance obligation(s). When determining the transaction price, an entity shall consider the effects of variable consideration, constraining estimates of variable consideration, the existence of a significant financing component in the contract, non-cash consideration, and consideration payable to a customer. </w:t>
      </w:r>
      <w:r w:rsidRPr="00772213">
        <w:rPr>
          <w:sz w:val="14"/>
          <w:szCs w:val="14"/>
        </w:rPr>
        <w:t>[AASB 15.46 &amp;</w:t>
      </w:r>
      <w:r>
        <w:rPr>
          <w:sz w:val="14"/>
          <w:szCs w:val="14"/>
        </w:rPr>
        <w:t xml:space="preserve"> </w:t>
      </w:r>
      <w:r w:rsidRPr="00772213">
        <w:rPr>
          <w:sz w:val="14"/>
          <w:szCs w:val="14"/>
        </w:rPr>
        <w:t>48]</w:t>
      </w:r>
    </w:p>
    <w:p w14:paraId="7A9E2949" w14:textId="77777777" w:rsidR="00E73BC6" w:rsidRPr="00772213" w:rsidRDefault="00E73BC6" w:rsidP="00E73BC6">
      <w:pPr>
        <w:pStyle w:val="Guidanceheading1"/>
      </w:pPr>
      <w:r w:rsidRPr="00772213">
        <w:t>Recognition and measurement for AASB 1058</w:t>
      </w:r>
    </w:p>
    <w:p w14:paraId="20A2CAEF" w14:textId="77777777" w:rsidR="00E73BC6" w:rsidRPr="00832F3D" w:rsidRDefault="00E73BC6" w:rsidP="00E73BC6">
      <w:pPr>
        <w:pStyle w:val="GuidanceNormal"/>
      </w:pPr>
      <w:r w:rsidRPr="00832F3D">
        <w:t xml:space="preserve">AASB 1058 applies to transactions where the consideration to acquire an asset is significantly less than fair value principally to enable a not-for-profit entity to further its objectives (i.e. transactions with a donation nature) and the receipt of volunteer services. </w:t>
      </w:r>
      <w:r>
        <w:t>[</w:t>
      </w:r>
      <w:r w:rsidRPr="00FA65D3">
        <w:rPr>
          <w:sz w:val="14"/>
          <w:szCs w:val="14"/>
        </w:rPr>
        <w:t>AASB 1058.1</w:t>
      </w:r>
      <w:r>
        <w:rPr>
          <w:sz w:val="14"/>
          <w:szCs w:val="14"/>
        </w:rPr>
        <w:t>]</w:t>
      </w:r>
      <w:r w:rsidRPr="002A68BA">
        <w:t xml:space="preserve"> </w:t>
      </w:r>
      <w:r w:rsidRPr="00832F3D">
        <w:t xml:space="preserve">AASB 1058 requires an entity to apply the requirements of other Australian Accounting Standards (as relevant) to an asset arising from a transaction (e.g. AASB 9 for cash received). </w:t>
      </w:r>
      <w:r>
        <w:t>[</w:t>
      </w:r>
      <w:r w:rsidRPr="00772213">
        <w:rPr>
          <w:sz w:val="14"/>
          <w:szCs w:val="14"/>
        </w:rPr>
        <w:t>AASB</w:t>
      </w:r>
      <w:r>
        <w:rPr>
          <w:sz w:val="14"/>
          <w:szCs w:val="14"/>
        </w:rPr>
        <w:t> </w:t>
      </w:r>
      <w:r w:rsidRPr="00772213">
        <w:rPr>
          <w:sz w:val="14"/>
          <w:szCs w:val="14"/>
        </w:rPr>
        <w:t>1058.8</w:t>
      </w:r>
      <w:r>
        <w:rPr>
          <w:sz w:val="14"/>
          <w:szCs w:val="14"/>
        </w:rPr>
        <w:t>]</w:t>
      </w:r>
    </w:p>
    <w:p w14:paraId="204FFE94" w14:textId="77777777" w:rsidR="00E73BC6" w:rsidRPr="00832F3D" w:rsidRDefault="00E73BC6" w:rsidP="00E73BC6">
      <w:pPr>
        <w:pStyle w:val="GuidanceNormal"/>
      </w:pPr>
      <w:r w:rsidRPr="00832F3D">
        <w:t xml:space="preserve">On initial recognition of the asset, an entity shall recognise any related contributions by owners, increases in liabilities, decreases in assets (‘related amounts”), and revenue in accordance with other Australian Accounting Standards. </w:t>
      </w:r>
      <w:r>
        <w:t>[</w:t>
      </w:r>
      <w:r w:rsidRPr="00772213">
        <w:rPr>
          <w:sz w:val="14"/>
          <w:szCs w:val="14"/>
        </w:rPr>
        <w:t>AASB 1058.9</w:t>
      </w:r>
      <w:r>
        <w:rPr>
          <w:sz w:val="14"/>
          <w:szCs w:val="14"/>
        </w:rPr>
        <w:t>]</w:t>
      </w:r>
      <w:bookmarkStart w:id="236" w:name="_Hlk40187012"/>
    </w:p>
    <w:p w14:paraId="37E63FBE" w14:textId="77777777" w:rsidR="00E73BC6" w:rsidRPr="00832F3D" w:rsidRDefault="00E73BC6" w:rsidP="00E73BC6">
      <w:pPr>
        <w:pStyle w:val="GuidanceNormal"/>
      </w:pPr>
      <w:r w:rsidRPr="00832F3D">
        <w:t>For example, related amounts may take the form of:</w:t>
      </w:r>
    </w:p>
    <w:p w14:paraId="17283CE9" w14:textId="77777777" w:rsidR="00E73BC6" w:rsidRPr="00832F3D" w:rsidRDefault="00E73BC6" w:rsidP="00FC71D7">
      <w:pPr>
        <w:pStyle w:val="Guidancealpha"/>
        <w:numPr>
          <w:ilvl w:val="0"/>
          <w:numId w:val="124"/>
        </w:numPr>
      </w:pPr>
      <w:r w:rsidRPr="00832F3D">
        <w:t>contributions by owners, in accordance with AASB 1004;</w:t>
      </w:r>
    </w:p>
    <w:p w14:paraId="7DB564CC" w14:textId="77777777" w:rsidR="00E73BC6" w:rsidRPr="00832F3D" w:rsidRDefault="00E73BC6" w:rsidP="00FC71D7">
      <w:pPr>
        <w:pStyle w:val="Guidancealpha"/>
        <w:numPr>
          <w:ilvl w:val="0"/>
          <w:numId w:val="124"/>
        </w:numPr>
      </w:pPr>
      <w:r w:rsidRPr="00832F3D">
        <w:t>revenue or a contract liability arising from a contract with a customer, in accordance with AASB 15;</w:t>
      </w:r>
    </w:p>
    <w:p w14:paraId="32E8E21E" w14:textId="77777777" w:rsidR="00E73BC6" w:rsidRPr="00832F3D" w:rsidRDefault="00E73BC6" w:rsidP="00FC71D7">
      <w:pPr>
        <w:pStyle w:val="Guidancealpha"/>
        <w:numPr>
          <w:ilvl w:val="0"/>
          <w:numId w:val="124"/>
        </w:numPr>
      </w:pPr>
      <w:r w:rsidRPr="00832F3D">
        <w:t>a lease liability in accordance with AASB 16;</w:t>
      </w:r>
    </w:p>
    <w:p w14:paraId="2B37640E" w14:textId="77777777" w:rsidR="00E73BC6" w:rsidRPr="00832F3D" w:rsidRDefault="00E73BC6" w:rsidP="00FC71D7">
      <w:pPr>
        <w:pStyle w:val="Guidancealpha"/>
        <w:numPr>
          <w:ilvl w:val="0"/>
          <w:numId w:val="124"/>
        </w:numPr>
      </w:pPr>
      <w:r w:rsidRPr="00832F3D">
        <w:t>a financial instrument, in accordance with AASB 9; or</w:t>
      </w:r>
    </w:p>
    <w:p w14:paraId="070627AF" w14:textId="77777777" w:rsidR="00E73BC6" w:rsidRPr="00832F3D" w:rsidRDefault="00E73BC6" w:rsidP="00FC71D7">
      <w:pPr>
        <w:pStyle w:val="Guidancealpha"/>
        <w:numPr>
          <w:ilvl w:val="0"/>
          <w:numId w:val="124"/>
        </w:numPr>
      </w:pPr>
      <w:r w:rsidRPr="00832F3D">
        <w:t xml:space="preserve">a provision, in accordance with AASB 137 </w:t>
      </w:r>
      <w:r w:rsidRPr="00DC39E3">
        <w:rPr>
          <w:i/>
          <w:iCs/>
        </w:rPr>
        <w:t>Provisions, Contingent Liabilities and Contingent Assets</w:t>
      </w:r>
      <w:r w:rsidRPr="00832F3D">
        <w:t xml:space="preserve">. </w:t>
      </w:r>
      <w:r w:rsidRPr="00142A18">
        <w:rPr>
          <w:rStyle w:val="ReferenceChar"/>
        </w:rPr>
        <w:t>[AASB 1058.9]</w:t>
      </w:r>
    </w:p>
    <w:bookmarkEnd w:id="236"/>
    <w:p w14:paraId="122D19B4" w14:textId="77777777" w:rsidR="00E73BC6" w:rsidRPr="00832F3D" w:rsidRDefault="00E73BC6" w:rsidP="00351E82">
      <w:pPr>
        <w:pStyle w:val="Guidancebottomborder"/>
        <w:pBdr>
          <w:bottom w:val="none" w:sz="0" w:space="0" w:color="auto"/>
        </w:pBdr>
      </w:pPr>
      <w:r w:rsidRPr="00832F3D">
        <w:t xml:space="preserve">For transactions within the scope of AASB 1058, an entity shall recognise income immediately in profit or loss for the excess of the initial carrying amount of an asset over the related amounts recognised in accordance with the other standards. </w:t>
      </w:r>
      <w:r>
        <w:t>[</w:t>
      </w:r>
      <w:r w:rsidRPr="00B65262">
        <w:rPr>
          <w:sz w:val="14"/>
          <w:szCs w:val="14"/>
        </w:rPr>
        <w:t>AASB 1058.10</w:t>
      </w:r>
      <w:r>
        <w:rPr>
          <w:sz w:val="14"/>
          <w:szCs w:val="14"/>
        </w:rPr>
        <w:t>]</w:t>
      </w:r>
    </w:p>
    <w:p w14:paraId="4C13DA99" w14:textId="77777777" w:rsidR="00F61862" w:rsidRPr="00832F3D" w:rsidRDefault="00F61862" w:rsidP="00E73BC6">
      <w:pPr>
        <w:pStyle w:val="GuidanceNormal"/>
      </w:pPr>
      <w:r w:rsidRPr="00832F3D">
        <w:t xml:space="preserve">There is an exception where a transfer of a financial asset is to enable an entity to acquire or construct a recognisable non-financial asset that will be controlled by the entity. </w:t>
      </w:r>
      <w:r>
        <w:t>[</w:t>
      </w:r>
      <w:r w:rsidRPr="00B65262">
        <w:rPr>
          <w:sz w:val="14"/>
          <w:szCs w:val="14"/>
        </w:rPr>
        <w:t>AASB 1058.15</w:t>
      </w:r>
      <w:r>
        <w:rPr>
          <w:sz w:val="14"/>
          <w:szCs w:val="14"/>
        </w:rPr>
        <w:t>]</w:t>
      </w:r>
    </w:p>
    <w:p w14:paraId="12BE21AE" w14:textId="77777777" w:rsidR="00E73BC6" w:rsidRPr="00832F3D" w:rsidRDefault="00E73BC6" w:rsidP="00E73BC6">
      <w:pPr>
        <w:pStyle w:val="GuidanceNormal"/>
      </w:pPr>
      <w:r w:rsidRPr="00832F3D">
        <w:t xml:space="preserve">This exception applies to a transfer that: </w:t>
      </w:r>
    </w:p>
    <w:p w14:paraId="231EC051" w14:textId="77777777" w:rsidR="00E73BC6" w:rsidRPr="00832F3D" w:rsidRDefault="00E73BC6" w:rsidP="00E73BC6">
      <w:pPr>
        <w:pStyle w:val="Guidancebullet"/>
      </w:pPr>
      <w:r w:rsidRPr="00832F3D">
        <w:t xml:space="preserve">requires the entity to use that financial asset to acquire or construct a recognisable non-financial asset to identified specifications; </w:t>
      </w:r>
    </w:p>
    <w:p w14:paraId="6DC4AE6D" w14:textId="77777777" w:rsidR="00E73BC6" w:rsidRPr="00832F3D" w:rsidRDefault="00E73BC6" w:rsidP="00E73BC6">
      <w:pPr>
        <w:pStyle w:val="Guidancebullet"/>
      </w:pPr>
      <w:r w:rsidRPr="00832F3D">
        <w:t>does not require the entity to transfer the non-financial asset to the transferor or other parties; and</w:t>
      </w:r>
    </w:p>
    <w:p w14:paraId="2D6484FC" w14:textId="77777777" w:rsidR="00E73BC6" w:rsidRPr="00F61862" w:rsidRDefault="00E73BC6" w:rsidP="00F61862">
      <w:pPr>
        <w:pStyle w:val="Guidancebullet"/>
      </w:pPr>
      <w:r w:rsidRPr="00F61862">
        <w:t>occurs under an enforceable agreement. An entity shall recognise a liability for the excess of the initial carrying amount of a financial asset received in such a transfer over any related amounts recognised. The entity shall recognise income in profit or loss when the entity satisfies its obligations under the transfer. [AASB 1058.16]</w:t>
      </w:r>
    </w:p>
    <w:p w14:paraId="70329C26" w14:textId="77777777" w:rsidR="00E73BC6" w:rsidRPr="00142A18" w:rsidRDefault="00E73BC6" w:rsidP="00E73BC6">
      <w:pPr>
        <w:pStyle w:val="Guidanceheading1"/>
      </w:pPr>
      <w:r w:rsidRPr="00142A18">
        <w:t xml:space="preserve">Recognition of volunteer services </w:t>
      </w:r>
    </w:p>
    <w:p w14:paraId="609D5D7B" w14:textId="77777777" w:rsidR="00E73BC6" w:rsidRPr="002D5079" w:rsidRDefault="00E73BC6" w:rsidP="00E73BC6">
      <w:pPr>
        <w:pStyle w:val="GuidanceNormal"/>
      </w:pPr>
      <w:r w:rsidRPr="002D5079">
        <w:t>Government departments, general government sectors (GGSs) and whole of governments shall recognise an inflow of resources in the form of volunteer services as an asset (or an expense, when the definition of an asset is not met) if:</w:t>
      </w:r>
    </w:p>
    <w:p w14:paraId="1018254F" w14:textId="1B993D45" w:rsidR="00E73BC6" w:rsidRPr="00144A0B" w:rsidRDefault="00E73BC6" w:rsidP="00144A0B">
      <w:pPr>
        <w:pStyle w:val="Guidancealpha"/>
        <w:numPr>
          <w:ilvl w:val="0"/>
          <w:numId w:val="275"/>
        </w:numPr>
      </w:pPr>
      <w:r w:rsidRPr="00144A0B">
        <w:t>the fair value of those services can be measured reliably; and</w:t>
      </w:r>
    </w:p>
    <w:p w14:paraId="095BF137" w14:textId="4D45017A" w:rsidR="00E73BC6" w:rsidRPr="00144A0B" w:rsidRDefault="00E73BC6" w:rsidP="00144A0B">
      <w:pPr>
        <w:pStyle w:val="Guidancealpha"/>
        <w:numPr>
          <w:ilvl w:val="0"/>
          <w:numId w:val="275"/>
        </w:numPr>
      </w:pPr>
      <w:r w:rsidRPr="00144A0B">
        <w:t xml:space="preserve">the services would have been purchased if they had not been donated. </w:t>
      </w:r>
      <w:r w:rsidRPr="00144A0B">
        <w:rPr>
          <w:rStyle w:val="Reference"/>
        </w:rPr>
        <w:t>[AASB 1058.18]</w:t>
      </w:r>
    </w:p>
    <w:p w14:paraId="27417039" w14:textId="3A8F4FBC" w:rsidR="00E73BC6" w:rsidRPr="00DC39E3" w:rsidRDefault="00E73BC6" w:rsidP="00351E82">
      <w:pPr>
        <w:pStyle w:val="GuidanceNormal"/>
        <w:pBdr>
          <w:bottom w:val="single" w:sz="6" w:space="1" w:color="0072CE" w:themeColor="accent4"/>
        </w:pBdr>
        <w:rPr>
          <w:color w:val="C00000"/>
        </w:rPr>
      </w:pPr>
      <w:r w:rsidRPr="00DC39E3">
        <w:rPr>
          <w:color w:val="C00000"/>
        </w:rPr>
        <w:t xml:space="preserve">Entities should advise DTF (Consolidated Reporting &amp; Analysis team) if volunteer services are being recognised so they can be captured in the whole of State consolidated report. Refer to the position paper and checklist </w:t>
      </w:r>
      <w:r w:rsidR="00DC39E3">
        <w:rPr>
          <w:color w:val="C00000"/>
        </w:rPr>
        <w:t xml:space="preserve">at </w:t>
      </w:r>
      <w:hyperlink r:id="rId161" w:history="1">
        <w:r w:rsidR="00DC39E3" w:rsidRPr="00DC39E3">
          <w:rPr>
            <w:rStyle w:val="Hyperlink"/>
          </w:rPr>
          <w:t>www.dtf.vic.gov.au/financial-reporting-policy/accounting-standards-checklists</w:t>
        </w:r>
      </w:hyperlink>
      <w:r w:rsidR="00DC39E3" w:rsidRPr="00DC39E3">
        <w:rPr>
          <w:color w:val="C00000"/>
        </w:rPr>
        <w:t xml:space="preserve"> </w:t>
      </w:r>
      <w:r w:rsidRPr="00DC39E3">
        <w:rPr>
          <w:color w:val="C00000"/>
        </w:rPr>
        <w:t>to assist you with the determination.</w:t>
      </w:r>
    </w:p>
    <w:p w14:paraId="112CB3C5" w14:textId="77777777" w:rsidR="00351E82" w:rsidRDefault="00351E82">
      <w:pPr>
        <w:keepLines w:val="0"/>
        <w:rPr>
          <w:rFonts w:ascii="Arial" w:hAnsi="Arial"/>
          <w:b/>
          <w:color w:val="0072CE" w:themeColor="accent4"/>
          <w:spacing w:val="2"/>
        </w:rPr>
      </w:pPr>
      <w:r>
        <w:rPr>
          <w:b/>
        </w:rPr>
        <w:br w:type="page"/>
      </w:r>
    </w:p>
    <w:p w14:paraId="42BBB268" w14:textId="77777777" w:rsidR="00351E82" w:rsidRPr="002D5079" w:rsidRDefault="00351E82" w:rsidP="00351E82">
      <w:pPr>
        <w:pStyle w:val="Guidanceheading"/>
        <w:rPr>
          <w:color w:val="auto"/>
        </w:rPr>
      </w:pPr>
      <w:r w:rsidRPr="002D5079">
        <w:lastRenderedPageBreak/>
        <w:t>Guidance – Income from transactions</w:t>
      </w:r>
      <w:r>
        <w:t xml:space="preserve"> </w:t>
      </w:r>
      <w:r w:rsidRPr="00142A18">
        <w:rPr>
          <w:i/>
          <w:iCs/>
        </w:rPr>
        <w:t>(continued)</w:t>
      </w:r>
    </w:p>
    <w:p w14:paraId="147AF8C0" w14:textId="306E43D3" w:rsidR="00E73BC6" w:rsidRPr="002D5079" w:rsidRDefault="00E73BC6" w:rsidP="00E73BC6">
      <w:pPr>
        <w:pStyle w:val="GuidanceNormal"/>
      </w:pPr>
      <w:r w:rsidRPr="002D5079">
        <w:rPr>
          <w:b/>
        </w:rPr>
        <w:t>Disclosure requirements under AASB 1049</w:t>
      </w:r>
      <w:r w:rsidRPr="002D5079">
        <w:t xml:space="preserve">: To align with whole of government reporting, </w:t>
      </w:r>
      <w:r w:rsidR="00DC39E3" w:rsidRPr="002D5079">
        <w:t xml:space="preserve">departments </w:t>
      </w:r>
      <w:r w:rsidRPr="002D5079">
        <w:t>are required to classify items of income between ‘transactions’ and ‘other economic flows’ as appropriate (refer to the guidance provided on the Comprehensive Operating Statement). Common material items are disclosed in the Note 2.1 above and may include the following:</w:t>
      </w:r>
    </w:p>
    <w:p w14:paraId="4CA5A083" w14:textId="77777777" w:rsidR="00E73BC6" w:rsidRPr="002D5079" w:rsidRDefault="00E73BC6" w:rsidP="00FC71D7">
      <w:pPr>
        <w:pStyle w:val="Guidancealpha"/>
        <w:numPr>
          <w:ilvl w:val="0"/>
          <w:numId w:val="151"/>
        </w:numPr>
      </w:pPr>
      <w:r w:rsidRPr="002D5079">
        <w:t>the amount of each significant category of income recognised including income arising from:</w:t>
      </w:r>
    </w:p>
    <w:p w14:paraId="090B955D" w14:textId="77777777" w:rsidR="00E73BC6" w:rsidRPr="002D5079" w:rsidRDefault="00E73BC6" w:rsidP="00E73BC6">
      <w:pPr>
        <w:pStyle w:val="Guidanceindent"/>
        <w:tabs>
          <w:tab w:val="clear" w:pos="567"/>
          <w:tab w:val="left" w:pos="448"/>
          <w:tab w:val="left" w:pos="794"/>
        </w:tabs>
        <w:ind w:left="448" w:hanging="448"/>
      </w:pPr>
      <w:r w:rsidRPr="002D5079">
        <w:tab/>
        <w:t>(</w:t>
      </w:r>
      <w:proofErr w:type="spellStart"/>
      <w:r w:rsidRPr="002D5079">
        <w:t>i</w:t>
      </w:r>
      <w:proofErr w:type="spellEnd"/>
      <w:r w:rsidRPr="002D5079">
        <w:t>)</w:t>
      </w:r>
      <w:r w:rsidRPr="002D5079">
        <w:tab/>
        <w:t>the sale of goods;</w:t>
      </w:r>
    </w:p>
    <w:p w14:paraId="1C6DC71C" w14:textId="77777777" w:rsidR="00E73BC6" w:rsidRPr="002D5079" w:rsidRDefault="00E73BC6" w:rsidP="00E73BC6">
      <w:pPr>
        <w:pStyle w:val="Guidanceindent"/>
        <w:tabs>
          <w:tab w:val="clear" w:pos="567"/>
          <w:tab w:val="left" w:pos="448"/>
          <w:tab w:val="left" w:pos="794"/>
        </w:tabs>
        <w:ind w:left="448" w:hanging="448"/>
      </w:pPr>
      <w:r w:rsidRPr="002D5079">
        <w:tab/>
        <w:t>(ii)</w:t>
      </w:r>
      <w:r w:rsidRPr="002D5079">
        <w:tab/>
        <w:t>the rendering of services;</w:t>
      </w:r>
    </w:p>
    <w:p w14:paraId="3A7C4B19" w14:textId="77777777" w:rsidR="00E73BC6" w:rsidRPr="002D5079" w:rsidRDefault="00E73BC6" w:rsidP="00E73BC6">
      <w:pPr>
        <w:pStyle w:val="Guidanceindent"/>
        <w:tabs>
          <w:tab w:val="clear" w:pos="567"/>
          <w:tab w:val="left" w:pos="448"/>
          <w:tab w:val="left" w:pos="794"/>
        </w:tabs>
        <w:ind w:left="448" w:hanging="448"/>
      </w:pPr>
      <w:r w:rsidRPr="002D5079">
        <w:tab/>
        <w:t>(iii)</w:t>
      </w:r>
      <w:r w:rsidRPr="002D5079">
        <w:tab/>
        <w:t>interest;</w:t>
      </w:r>
    </w:p>
    <w:p w14:paraId="4D59D453" w14:textId="77777777" w:rsidR="00E73BC6" w:rsidRPr="002D5079" w:rsidRDefault="00E73BC6" w:rsidP="00E73BC6">
      <w:pPr>
        <w:pStyle w:val="Guidanceindent"/>
        <w:tabs>
          <w:tab w:val="clear" w:pos="567"/>
          <w:tab w:val="left" w:pos="448"/>
          <w:tab w:val="left" w:pos="794"/>
        </w:tabs>
        <w:ind w:left="448" w:hanging="448"/>
      </w:pPr>
      <w:r w:rsidRPr="002D5079">
        <w:tab/>
        <w:t>(iv)</w:t>
      </w:r>
      <w:r w:rsidRPr="002D5079">
        <w:tab/>
        <w:t>royalties; and</w:t>
      </w:r>
    </w:p>
    <w:p w14:paraId="0A33509E" w14:textId="77777777" w:rsidR="00E73BC6" w:rsidRPr="002D5079" w:rsidRDefault="00E73BC6" w:rsidP="00E73BC6">
      <w:pPr>
        <w:pStyle w:val="Guidanceindent"/>
        <w:tabs>
          <w:tab w:val="clear" w:pos="567"/>
          <w:tab w:val="left" w:pos="448"/>
          <w:tab w:val="left" w:pos="794"/>
        </w:tabs>
        <w:ind w:left="448" w:hanging="448"/>
      </w:pPr>
      <w:r w:rsidRPr="002D5079">
        <w:tab/>
        <w:t>(v)</w:t>
      </w:r>
      <w:r w:rsidRPr="002D5079">
        <w:tab/>
        <w:t xml:space="preserve">dividends. </w:t>
      </w:r>
      <w:r w:rsidRPr="002D5079">
        <w:rPr>
          <w:rStyle w:val="SourceReference"/>
        </w:rPr>
        <w:t>[AASB 101.79(b)]</w:t>
      </w:r>
    </w:p>
    <w:p w14:paraId="6DA8766B" w14:textId="77777777" w:rsidR="00E73BC6" w:rsidRPr="002D5079" w:rsidRDefault="00E73BC6" w:rsidP="00FC71D7">
      <w:pPr>
        <w:pStyle w:val="Guidancealpha"/>
        <w:numPr>
          <w:ilvl w:val="0"/>
          <w:numId w:val="146"/>
        </w:numPr>
      </w:pPr>
      <w:r w:rsidRPr="002D5079">
        <w:t xml:space="preserve">the amount of income arising from exchanges of goods or services included in each significant category of income; </w:t>
      </w:r>
    </w:p>
    <w:p w14:paraId="72D3C979" w14:textId="4AA99B4A" w:rsidR="00E73BC6" w:rsidRPr="002D5079" w:rsidRDefault="00E73BC6" w:rsidP="00FC71D7">
      <w:pPr>
        <w:pStyle w:val="Guidancealpha"/>
        <w:numPr>
          <w:ilvl w:val="0"/>
          <w:numId w:val="146"/>
        </w:numPr>
      </w:pPr>
      <w:r w:rsidRPr="002D5079">
        <w:t>total interest income for financial assets that are not at fair value through profit or loss;</w:t>
      </w:r>
      <w:r w:rsidR="009F283F">
        <w:t xml:space="preserve"> and</w:t>
      </w:r>
      <w:r w:rsidRPr="002D5079">
        <w:t xml:space="preserve"> </w:t>
      </w:r>
      <w:r w:rsidRPr="002D5079">
        <w:rPr>
          <w:rStyle w:val="SourceReference"/>
        </w:rPr>
        <w:t>[AASB 7.20(b)]</w:t>
      </w:r>
    </w:p>
    <w:p w14:paraId="41E528A8" w14:textId="77777777" w:rsidR="00E73BC6" w:rsidRPr="002D5079" w:rsidRDefault="00E73BC6" w:rsidP="00FC71D7">
      <w:pPr>
        <w:pStyle w:val="Guidancealpha"/>
        <w:numPr>
          <w:ilvl w:val="0"/>
          <w:numId w:val="146"/>
        </w:numPr>
      </w:pPr>
      <w:r w:rsidRPr="002D5079">
        <w:t>fee income arising from:</w:t>
      </w:r>
    </w:p>
    <w:p w14:paraId="0F559F0F" w14:textId="2F36E8AC" w:rsidR="00E73BC6" w:rsidRPr="002D5079" w:rsidRDefault="00E73BC6" w:rsidP="00E73BC6">
      <w:pPr>
        <w:pStyle w:val="Guidanceindent"/>
        <w:tabs>
          <w:tab w:val="clear" w:pos="567"/>
          <w:tab w:val="left" w:pos="448"/>
          <w:tab w:val="left" w:pos="794"/>
        </w:tabs>
        <w:ind w:left="448" w:hanging="448"/>
      </w:pPr>
      <w:r w:rsidRPr="002D5079">
        <w:tab/>
        <w:t>(</w:t>
      </w:r>
      <w:proofErr w:type="spellStart"/>
      <w:r w:rsidRPr="002D5079">
        <w:t>i</w:t>
      </w:r>
      <w:proofErr w:type="spellEnd"/>
      <w:r w:rsidRPr="002D5079">
        <w:t>)</w:t>
      </w:r>
      <w:r w:rsidRPr="002D5079">
        <w:tab/>
        <w:t>financial assets that are not at fair value through profit or loss;</w:t>
      </w:r>
      <w:r w:rsidR="00DC39E3">
        <w:t xml:space="preserve"> and</w:t>
      </w:r>
    </w:p>
    <w:p w14:paraId="62C3B6BF" w14:textId="2BAA11E9" w:rsidR="00E73BC6" w:rsidRPr="002D5079" w:rsidRDefault="00E73BC6" w:rsidP="00E73BC6">
      <w:pPr>
        <w:pStyle w:val="Guidanceindent"/>
        <w:tabs>
          <w:tab w:val="clear" w:pos="567"/>
          <w:tab w:val="left" w:pos="448"/>
          <w:tab w:val="left" w:pos="794"/>
        </w:tabs>
        <w:ind w:left="448" w:hanging="448"/>
      </w:pPr>
      <w:r w:rsidRPr="002D5079">
        <w:tab/>
        <w:t>(ii)</w:t>
      </w:r>
      <w:r w:rsidRPr="002D5079">
        <w:tab/>
        <w:t>trust and other fiduciary activities that result in the holding of assets on behalf of others</w:t>
      </w:r>
      <w:r w:rsidR="003662A5">
        <w:t>.</w:t>
      </w:r>
      <w:r w:rsidRPr="002D5079">
        <w:t xml:space="preserve"> </w:t>
      </w:r>
      <w:r w:rsidRPr="002D5079">
        <w:rPr>
          <w:rStyle w:val="SourceReference"/>
        </w:rPr>
        <w:t>[AASB 7.20(c)]</w:t>
      </w:r>
    </w:p>
    <w:p w14:paraId="0946B55A" w14:textId="77777777" w:rsidR="00E73BC6" w:rsidRDefault="00E73BC6" w:rsidP="00E73BC6">
      <w:pPr>
        <w:pStyle w:val="Guidanceheading1"/>
      </w:pPr>
      <w:r w:rsidRPr="002D5079">
        <w:t>Additional disclosure of non-contractual income arising from statutory requirements</w:t>
      </w:r>
    </w:p>
    <w:p w14:paraId="78A7E9C0" w14:textId="77777777" w:rsidR="00E73BC6" w:rsidRPr="009F283F" w:rsidRDefault="00E73BC6" w:rsidP="00FC71D7">
      <w:pPr>
        <w:pStyle w:val="Guidancealpha"/>
        <w:numPr>
          <w:ilvl w:val="0"/>
          <w:numId w:val="144"/>
        </w:numPr>
        <w:rPr>
          <w:rStyle w:val="ReferenceChar"/>
          <w:rFonts w:eastAsiaTheme="minorHAnsi" w:cstheme="minorBidi"/>
          <w:iCs w:val="0"/>
          <w:noProof w:val="0"/>
          <w:sz w:val="18"/>
          <w:szCs w:val="18"/>
          <w:lang w:eastAsia="en-US"/>
        </w:rPr>
      </w:pPr>
      <w:r w:rsidRPr="00F61862">
        <w:t xml:space="preserve">Disclose income arising from statutory requirements (such as taxes, rates and fines) recognised during the period, disaggregated into categories that reflect how the nature and amount of income (and the resultant cash flows) are affected by economic factors. </w:t>
      </w:r>
      <w:r w:rsidRPr="00F61862">
        <w:rPr>
          <w:rStyle w:val="ReferenceChar"/>
        </w:rPr>
        <w:t>[AASB 1058.28]</w:t>
      </w:r>
    </w:p>
    <w:p w14:paraId="5CBF6375" w14:textId="77777777" w:rsidR="00E73BC6" w:rsidRPr="002D5079" w:rsidRDefault="00E73BC6" w:rsidP="00FC71D7">
      <w:pPr>
        <w:pStyle w:val="Guidancealpha"/>
        <w:numPr>
          <w:ilvl w:val="0"/>
          <w:numId w:val="144"/>
        </w:numPr>
      </w:pPr>
      <w:r w:rsidRPr="002D5079">
        <w:t>Disclosing information about assets and liabilities recognised at the reporting date in accordance with this Standard, including the amounts of:</w:t>
      </w:r>
    </w:p>
    <w:p w14:paraId="35577152" w14:textId="77777777" w:rsidR="00E73BC6" w:rsidRPr="002D5079" w:rsidRDefault="00E73BC6" w:rsidP="00E73BC6">
      <w:pPr>
        <w:pStyle w:val="Guidanceindent"/>
        <w:tabs>
          <w:tab w:val="clear" w:pos="567"/>
          <w:tab w:val="left" w:pos="448"/>
          <w:tab w:val="left" w:pos="794"/>
        </w:tabs>
        <w:ind w:left="794" w:hanging="794"/>
      </w:pPr>
      <w:r>
        <w:tab/>
        <w:t>(</w:t>
      </w:r>
      <w:proofErr w:type="spellStart"/>
      <w:r>
        <w:t>i</w:t>
      </w:r>
      <w:proofErr w:type="spellEnd"/>
      <w:r>
        <w:t xml:space="preserve">) </w:t>
      </w:r>
      <w:r>
        <w:tab/>
      </w:r>
      <w:r w:rsidRPr="002D5079">
        <w:t>receivables that are not a financial asset as defined in AASB 132 Financial Instruments: Presentation (e.g</w:t>
      </w:r>
      <w:r>
        <w:t>. </w:t>
      </w:r>
      <w:r w:rsidRPr="002D5079">
        <w:t>income tax receivable from a taxpayer), and:</w:t>
      </w:r>
    </w:p>
    <w:p w14:paraId="76A32D41" w14:textId="77777777" w:rsidR="00E73BC6" w:rsidRPr="002D5079" w:rsidRDefault="00E73BC6" w:rsidP="00E73BC6">
      <w:pPr>
        <w:pStyle w:val="Guidanceindent"/>
        <w:tabs>
          <w:tab w:val="clear" w:pos="567"/>
          <w:tab w:val="left" w:pos="1077"/>
        </w:tabs>
        <w:ind w:left="794" w:hanging="794"/>
      </w:pPr>
      <w:r>
        <w:tab/>
        <w:t>–</w:t>
      </w:r>
      <w:r>
        <w:tab/>
      </w:r>
      <w:r w:rsidRPr="002D5079">
        <w:t>interest income recognised in relation to such receivables during the period; and</w:t>
      </w:r>
    </w:p>
    <w:p w14:paraId="6D0C07FA" w14:textId="77777777" w:rsidR="00E73BC6" w:rsidRPr="002D5079" w:rsidRDefault="00E73BC6" w:rsidP="00E73BC6">
      <w:pPr>
        <w:pStyle w:val="Guidanceindent"/>
        <w:tabs>
          <w:tab w:val="clear" w:pos="567"/>
          <w:tab w:val="left" w:pos="1077"/>
        </w:tabs>
        <w:ind w:left="794" w:hanging="794"/>
      </w:pPr>
      <w:r>
        <w:tab/>
        <w:t>–</w:t>
      </w:r>
      <w:r>
        <w:tab/>
      </w:r>
      <w:r w:rsidRPr="002D5079">
        <w:t>impairment losses recognised in relation to such receivables during the period; and</w:t>
      </w:r>
    </w:p>
    <w:p w14:paraId="019AFB49" w14:textId="77777777" w:rsidR="00E73BC6" w:rsidRPr="002D5079" w:rsidRDefault="00E73BC6" w:rsidP="00E73BC6">
      <w:pPr>
        <w:pStyle w:val="Guidanceindent"/>
        <w:tabs>
          <w:tab w:val="clear" w:pos="567"/>
          <w:tab w:val="left" w:pos="794"/>
          <w:tab w:val="left" w:pos="1077"/>
        </w:tabs>
        <w:ind w:left="1077" w:hanging="1077"/>
      </w:pPr>
      <w:r>
        <w:tab/>
        <w:t>–</w:t>
      </w:r>
      <w:r>
        <w:tab/>
      </w:r>
      <w:r w:rsidRPr="002D5079">
        <w:t xml:space="preserve">financial liabilities relating to prepaid taxes or rates for which the taxable event has yet to occur, and the future period(s) to which those taxes or rates relate. </w:t>
      </w:r>
      <w:r w:rsidRPr="009C0A8C">
        <w:rPr>
          <w:rStyle w:val="ReferenceChar"/>
        </w:rPr>
        <w:t>[AASB 1058.29]</w:t>
      </w:r>
    </w:p>
    <w:p w14:paraId="31A6BD91" w14:textId="77777777" w:rsidR="00E73BC6" w:rsidRPr="00F61862" w:rsidRDefault="00E73BC6" w:rsidP="00FC71D7">
      <w:pPr>
        <w:pStyle w:val="Guidancealpha"/>
        <w:numPr>
          <w:ilvl w:val="0"/>
          <w:numId w:val="144"/>
        </w:numPr>
      </w:pPr>
      <w:r w:rsidRPr="00F61862">
        <w:t>Other information that may be appropriate for an entity to disclose includes, for each class of taxation income</w:t>
      </w:r>
      <w:r w:rsidRPr="002D5079">
        <w:t xml:space="preserve"> </w:t>
      </w:r>
      <w:r w:rsidRPr="00F61862">
        <w:t>that the entity cannot measure reliably during the period in which the taxable event occurs:</w:t>
      </w:r>
    </w:p>
    <w:p w14:paraId="64C3374C" w14:textId="77777777" w:rsidR="00E73BC6" w:rsidRPr="002D5079" w:rsidRDefault="00E73BC6" w:rsidP="00E73BC6">
      <w:pPr>
        <w:pStyle w:val="Guidanceindent"/>
        <w:tabs>
          <w:tab w:val="clear" w:pos="567"/>
          <w:tab w:val="left" w:pos="448"/>
          <w:tab w:val="left" w:pos="794"/>
        </w:tabs>
        <w:ind w:left="794" w:hanging="794"/>
      </w:pPr>
      <w:r>
        <w:tab/>
        <w:t>(</w:t>
      </w:r>
      <w:proofErr w:type="spellStart"/>
      <w:r>
        <w:t>i</w:t>
      </w:r>
      <w:proofErr w:type="spellEnd"/>
      <w:r>
        <w:t>)</w:t>
      </w:r>
      <w:r>
        <w:tab/>
      </w:r>
      <w:r w:rsidRPr="002D5079">
        <w:t>information about the nature of the tax;</w:t>
      </w:r>
    </w:p>
    <w:p w14:paraId="302D38DD" w14:textId="77777777" w:rsidR="00E73BC6" w:rsidRPr="002D5079" w:rsidRDefault="00E73BC6" w:rsidP="00E73BC6">
      <w:pPr>
        <w:pStyle w:val="Guidanceindent"/>
        <w:tabs>
          <w:tab w:val="clear" w:pos="567"/>
          <w:tab w:val="left" w:pos="448"/>
          <w:tab w:val="left" w:pos="794"/>
        </w:tabs>
        <w:ind w:left="794" w:hanging="794"/>
      </w:pPr>
      <w:r>
        <w:tab/>
        <w:t>(ii)</w:t>
      </w:r>
      <w:r>
        <w:tab/>
      </w:r>
      <w:r w:rsidRPr="002D5079">
        <w:t>the reason(s) why that income cannot be measured reliably; and</w:t>
      </w:r>
    </w:p>
    <w:p w14:paraId="51EB34C6" w14:textId="77777777" w:rsidR="00E73BC6" w:rsidRPr="009C0A8C" w:rsidRDefault="00E73BC6" w:rsidP="00351E82">
      <w:pPr>
        <w:pStyle w:val="Guidanceindent"/>
        <w:tabs>
          <w:tab w:val="clear" w:pos="567"/>
          <w:tab w:val="left" w:pos="448"/>
          <w:tab w:val="left" w:pos="794"/>
        </w:tabs>
        <w:ind w:left="794" w:hanging="794"/>
        <w:rPr>
          <w:rStyle w:val="ReferenceChar"/>
        </w:rPr>
      </w:pPr>
      <w:r>
        <w:tab/>
        <w:t>(iii)</w:t>
      </w:r>
      <w:r>
        <w:tab/>
      </w:r>
      <w:r w:rsidRPr="002D5079">
        <w:t>when that uncertainty might be resolved</w:t>
      </w:r>
      <w:r w:rsidRPr="002D5079">
        <w:rPr>
          <w:i/>
          <w:iCs/>
          <w:sz w:val="16"/>
          <w:szCs w:val="16"/>
        </w:rPr>
        <w:t xml:space="preserve">. </w:t>
      </w:r>
      <w:r w:rsidRPr="009C0A8C">
        <w:rPr>
          <w:rStyle w:val="ReferenceChar"/>
        </w:rPr>
        <w:t>[AASB 1058.30]</w:t>
      </w:r>
    </w:p>
    <w:p w14:paraId="47547C80" w14:textId="77777777" w:rsidR="00E73BC6" w:rsidRDefault="00E73BC6" w:rsidP="00E73BC6">
      <w:pPr>
        <w:pStyle w:val="Guidanceheading1"/>
      </w:pPr>
      <w:r w:rsidRPr="002D5079">
        <w:t>Additional disclosure for rental income</w:t>
      </w:r>
    </w:p>
    <w:p w14:paraId="0F391BE9" w14:textId="77777777" w:rsidR="00E73BC6" w:rsidRPr="00F61862" w:rsidRDefault="00E73BC6" w:rsidP="00F61862">
      <w:pPr>
        <w:pStyle w:val="GuidanceNormal"/>
      </w:pPr>
      <w:r w:rsidRPr="002B4978">
        <w:rPr>
          <w:rFonts w:ascii="Arial Bold" w:hAnsi="Arial Bold"/>
          <w:b/>
          <w:bCs/>
          <w:color w:val="FF0000"/>
        </w:rPr>
        <w:t>[NEW]</w:t>
      </w:r>
      <w:r w:rsidRPr="002B4978">
        <w:rPr>
          <w:color w:val="FF0000"/>
        </w:rPr>
        <w:t xml:space="preserve"> </w:t>
      </w:r>
      <w:r w:rsidRPr="00F61862">
        <w:t>Where the Department is a lessor with an operating lease, disclose the following:</w:t>
      </w:r>
    </w:p>
    <w:p w14:paraId="1CF07238" w14:textId="670735F8" w:rsidR="00E73BC6" w:rsidRPr="00F61862" w:rsidRDefault="00E73BC6" w:rsidP="00FC71D7">
      <w:pPr>
        <w:pStyle w:val="GuidanceNormal"/>
        <w:numPr>
          <w:ilvl w:val="0"/>
          <w:numId w:val="274"/>
        </w:numPr>
      </w:pPr>
      <w:r w:rsidRPr="00F61862">
        <w:t xml:space="preserve">Lease income, separately disclosing income relating to variable lease payments that do not depend on an index or a rate </w:t>
      </w:r>
      <w:r w:rsidRPr="00F61862">
        <w:rPr>
          <w:rStyle w:val="SourceReference"/>
        </w:rPr>
        <w:t>[AASB 16.90(b)]</w:t>
      </w:r>
      <w:r w:rsidRPr="00F61862">
        <w:rPr>
          <w:rStyle w:val="SourceReference"/>
          <w:noProof w:val="0"/>
          <w:sz w:val="18"/>
        </w:rPr>
        <w:t xml:space="preserve">, </w:t>
      </w:r>
      <w:r w:rsidRPr="00F61862">
        <w:t xml:space="preserve">in the </w:t>
      </w:r>
      <w:r w:rsidR="003662A5">
        <w:t>‘</w:t>
      </w:r>
      <w:r w:rsidRPr="00F61862">
        <w:t>other income</w:t>
      </w:r>
      <w:r w:rsidR="003662A5">
        <w:t>’</w:t>
      </w:r>
      <w:r w:rsidRPr="00F61862">
        <w:t xml:space="preserve"> note.</w:t>
      </w:r>
    </w:p>
    <w:p w14:paraId="4F5A8724" w14:textId="77777777" w:rsidR="00E73BC6" w:rsidRPr="00F61862" w:rsidRDefault="00E73BC6" w:rsidP="00F61862">
      <w:pPr>
        <w:pStyle w:val="GuidanceNormal"/>
      </w:pPr>
      <w:r w:rsidRPr="00F61862">
        <w:t>Lessors shall also disclose additional qualitative and quantitative information about its leasing activities, including but not limited to:</w:t>
      </w:r>
    </w:p>
    <w:p w14:paraId="5EFF3DC7" w14:textId="17BEA49D" w:rsidR="00E73BC6" w:rsidRPr="00F61862" w:rsidRDefault="003662A5" w:rsidP="00FC71D7">
      <w:pPr>
        <w:pStyle w:val="Guidancealpha"/>
        <w:numPr>
          <w:ilvl w:val="0"/>
          <w:numId w:val="145"/>
        </w:numPr>
      </w:pPr>
      <w:r>
        <w:t>t</w:t>
      </w:r>
      <w:r w:rsidR="00E73BC6" w:rsidRPr="00F61862">
        <w:t xml:space="preserve">he nature of the lessor’s leasing activities; </w:t>
      </w:r>
    </w:p>
    <w:p w14:paraId="00F1E2FF" w14:textId="17EA5FD9" w:rsidR="00E73BC6" w:rsidRPr="00F61862" w:rsidRDefault="003662A5" w:rsidP="00FC71D7">
      <w:pPr>
        <w:pStyle w:val="Guidancealpha"/>
        <w:numPr>
          <w:ilvl w:val="0"/>
          <w:numId w:val="145"/>
        </w:numPr>
      </w:pPr>
      <w:r>
        <w:t>h</w:t>
      </w:r>
      <w:r w:rsidR="00E73BC6" w:rsidRPr="00F61862">
        <w:t xml:space="preserve">ow the lessor manages the risk associated with any rights it retains in underlying assets. </w:t>
      </w:r>
      <w:proofErr w:type="gramStart"/>
      <w:r w:rsidR="00E73BC6" w:rsidRPr="00F61862">
        <w:t>In particular, a</w:t>
      </w:r>
      <w:proofErr w:type="gramEnd"/>
      <w:r w:rsidR="00E73BC6" w:rsidRPr="00F61862">
        <w:t xml:space="preserve"> lessor shall disclose the risk management strategy for the rights it retains in underlying assets, including any means by which the lessor reduces the risk. </w:t>
      </w:r>
      <w:r w:rsidR="00E73BC6" w:rsidRPr="009F283F">
        <w:rPr>
          <w:rStyle w:val="SourceReference"/>
        </w:rPr>
        <w:t>[AASB 16.92]</w:t>
      </w:r>
    </w:p>
    <w:p w14:paraId="6E94F63D" w14:textId="77777777" w:rsidR="00E73BC6" w:rsidRPr="002D5079" w:rsidRDefault="00E73BC6" w:rsidP="00F61862">
      <w:pPr>
        <w:pStyle w:val="GuidanceNormal"/>
        <w:rPr>
          <w:rStyle w:val="SourceReference"/>
        </w:rPr>
      </w:pPr>
      <w:r w:rsidRPr="005D0AA6">
        <w:rPr>
          <w:b/>
          <w:bCs/>
        </w:rPr>
        <w:t>2019 Comparative under AASB 117:</w:t>
      </w:r>
      <w:r w:rsidRPr="002D5079">
        <w:t xml:space="preserve"> Lessors are required to provide a general description of their leasing arrangements in addition to meeting the requirements of AASB 7. </w:t>
      </w:r>
      <w:r w:rsidRPr="002D5079">
        <w:rPr>
          <w:rStyle w:val="SourceReference"/>
        </w:rPr>
        <w:t>[AASB 117.56(c)]</w:t>
      </w:r>
    </w:p>
    <w:p w14:paraId="63B76D15" w14:textId="77777777" w:rsidR="00E73BC6" w:rsidRPr="002D5079" w:rsidRDefault="00E73BC6" w:rsidP="00F61862">
      <w:pPr>
        <w:pStyle w:val="GuidanceNormal"/>
      </w:pPr>
      <w:r w:rsidRPr="002D5079">
        <w:t xml:space="preserve">All incentives for the agreement of a new or renewed operating lease are recognised as an integral part of the net consideration agreed for the use of the leased asset, irrespective of the incentive’s nature or form or the timing of payments. </w:t>
      </w:r>
      <w:r w:rsidRPr="002D5079">
        <w:rPr>
          <w:rStyle w:val="SourceReference"/>
        </w:rPr>
        <w:t>[AASB Interpretation 115.3]</w:t>
      </w:r>
    </w:p>
    <w:p w14:paraId="0EE0A044" w14:textId="77777777" w:rsidR="00E73BC6" w:rsidRPr="00940E38" w:rsidRDefault="00E73BC6" w:rsidP="00F61862">
      <w:pPr>
        <w:pStyle w:val="GuidanceNormal"/>
        <w:pBdr>
          <w:bottom w:val="single" w:sz="6" w:space="1" w:color="0072CE" w:themeColor="accent4"/>
        </w:pBdr>
        <w:rPr>
          <w:noProof/>
          <w:color w:val="auto"/>
          <w:sz w:val="14"/>
        </w:rPr>
      </w:pPr>
      <w:r w:rsidRPr="002D5079">
        <w:t xml:space="preserve">In the event lease incentives are given to the lessee, the aggregate cost of incentives is recognised as a reduction of rental income over the lease term, on a straight line basis unless another systematic basis is more representative of the time pattern over which the economic benefit of the leased asset is diminished. </w:t>
      </w:r>
      <w:r w:rsidRPr="002D5079">
        <w:rPr>
          <w:rStyle w:val="SourceReference"/>
        </w:rPr>
        <w:t>[AASB Interpretation 115.4]</w:t>
      </w:r>
    </w:p>
    <w:p w14:paraId="5A70F7D0" w14:textId="77777777" w:rsidR="00E73BC6" w:rsidRPr="00940E38" w:rsidRDefault="00E73BC6" w:rsidP="00E73BC6"/>
    <w:p w14:paraId="3ADFDFB9" w14:textId="77777777" w:rsidR="00E73BC6" w:rsidRPr="00940E38" w:rsidRDefault="00E73BC6" w:rsidP="00E73BC6">
      <w:pPr>
        <w:pStyle w:val="Heading2"/>
      </w:pPr>
      <w:bookmarkStart w:id="237" w:name="_Toc515531658"/>
      <w:bookmarkStart w:id="238" w:name="_Toc42054508"/>
      <w:bookmarkStart w:id="239" w:name="_Toc42218461"/>
      <w:r w:rsidRPr="00940E38">
        <w:lastRenderedPageBreak/>
        <w:t>Annotated income agreements</w:t>
      </w:r>
      <w:bookmarkEnd w:id="237"/>
      <w:bookmarkEnd w:id="238"/>
      <w:bookmarkEnd w:id="239"/>
    </w:p>
    <w:p w14:paraId="39968B08" w14:textId="77777777" w:rsidR="00E73BC6" w:rsidRPr="00940E38" w:rsidRDefault="00E73BC6" w:rsidP="00E73BC6">
      <w:r w:rsidRPr="00940E38">
        <w:t xml:space="preserve">The Department is permitted under section 29 of the </w:t>
      </w:r>
      <w:r w:rsidRPr="00940E38">
        <w:rPr>
          <w:i/>
        </w:rPr>
        <w:t>Financial Management Act 1994</w:t>
      </w:r>
      <w:r w:rsidRPr="00940E38">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 </w:t>
      </w:r>
    </w:p>
    <w:p w14:paraId="5F608F0A" w14:textId="77777777" w:rsidR="00E73BC6" w:rsidRPr="00940E38" w:rsidRDefault="00E73BC6" w:rsidP="00E73BC6">
      <w:r w:rsidRPr="00940E38">
        <w:t>The following is a listing of the FMA section 29 annotated income agreements approved by the Treasurer:</w:t>
      </w:r>
    </w:p>
    <w:p w14:paraId="165C6A5F" w14:textId="77777777" w:rsidR="00E73BC6" w:rsidRPr="00940E38" w:rsidRDefault="00E73BC6" w:rsidP="00E73BC6"/>
    <w:p w14:paraId="72697C06"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0E0" w:firstRow="1" w:lastRow="1" w:firstColumn="1" w:lastColumn="0" w:noHBand="0" w:noVBand="0"/>
      </w:tblPr>
      <w:tblGrid>
        <w:gridCol w:w="1480"/>
        <w:gridCol w:w="6515"/>
        <w:gridCol w:w="851"/>
        <w:gridCol w:w="850"/>
      </w:tblGrid>
      <w:tr w:rsidR="00E73BC6" w:rsidRPr="00D342FD" w14:paraId="6397E4B1"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0" w:type="dxa"/>
            <w:noWrap/>
            <w:hideMark/>
          </w:tcPr>
          <w:p w14:paraId="53C7F740" w14:textId="77777777" w:rsidR="00E73BC6" w:rsidRPr="00D342FD" w:rsidRDefault="00E73BC6" w:rsidP="00E73BC6">
            <w:pPr>
              <w:ind w:left="0"/>
              <w:jc w:val="both"/>
            </w:pPr>
            <w:r w:rsidRPr="00D342FD">
              <w:t>Source reference</w:t>
            </w:r>
          </w:p>
        </w:tc>
        <w:tc>
          <w:tcPr>
            <w:tcW w:w="6515" w:type="dxa"/>
            <w:noWrap/>
            <w:hideMark/>
          </w:tcPr>
          <w:p w14:paraId="396542DE"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1701" w:type="dxa"/>
            <w:gridSpan w:val="2"/>
            <w:noWrap/>
            <w:hideMark/>
          </w:tcPr>
          <w:p w14:paraId="7CC318B5" w14:textId="77777777" w:rsidR="00E73BC6" w:rsidRPr="00D342FD" w:rsidRDefault="00E73BC6" w:rsidP="00E73BC6">
            <w:pPr>
              <w:jc w:val="center"/>
            </w:pPr>
            <w:r w:rsidRPr="00D342FD">
              <w:t>Actual</w:t>
            </w:r>
          </w:p>
        </w:tc>
      </w:tr>
      <w:tr w:rsidR="00E73BC6" w:rsidRPr="00D342FD" w14:paraId="2B96144A"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552D4DC4" w14:textId="77777777" w:rsidR="00E73BC6" w:rsidRPr="00D342FD" w:rsidRDefault="00E73BC6" w:rsidP="00E73BC6">
            <w:pPr>
              <w:ind w:left="0"/>
            </w:pPr>
          </w:p>
        </w:tc>
        <w:tc>
          <w:tcPr>
            <w:tcW w:w="6515" w:type="dxa"/>
            <w:shd w:val="clear" w:color="auto" w:fill="000000" w:themeFill="text1"/>
            <w:noWrap/>
            <w:hideMark/>
          </w:tcPr>
          <w:p w14:paraId="460D2E8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851" w:type="dxa"/>
            <w:shd w:val="clear" w:color="auto" w:fill="000000" w:themeFill="text1"/>
            <w:noWrap/>
            <w:hideMark/>
          </w:tcPr>
          <w:p w14:paraId="02BE87C0" w14:textId="77777777" w:rsidR="00E73BC6" w:rsidRPr="00D342FD" w:rsidRDefault="00E73BC6" w:rsidP="00E73BC6">
            <w:r w:rsidRPr="00D342FD">
              <w:t>2020</w:t>
            </w:r>
          </w:p>
        </w:tc>
        <w:tc>
          <w:tcPr>
            <w:tcW w:w="850" w:type="dxa"/>
            <w:shd w:val="clear" w:color="auto" w:fill="000000" w:themeFill="text1"/>
            <w:noWrap/>
            <w:hideMark/>
          </w:tcPr>
          <w:p w14:paraId="626A85A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2019</w:t>
            </w:r>
          </w:p>
        </w:tc>
      </w:tr>
      <w:tr w:rsidR="00E73BC6" w:rsidRPr="00D342FD" w14:paraId="533A7AFF"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37952357" w14:textId="77777777" w:rsidR="00E73BC6" w:rsidRPr="00D342FD" w:rsidRDefault="00E73BC6" w:rsidP="00E73BC6">
            <w:pPr>
              <w:ind w:left="0"/>
            </w:pPr>
          </w:p>
        </w:tc>
        <w:tc>
          <w:tcPr>
            <w:tcW w:w="6515" w:type="dxa"/>
            <w:noWrap/>
            <w:hideMark/>
          </w:tcPr>
          <w:p w14:paraId="6F798CE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User charges, or sales of goods and services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251E907F" w14:textId="77777777" w:rsidR="00E73BC6" w:rsidRPr="00D342FD" w:rsidRDefault="00E73BC6" w:rsidP="00E73BC6">
            <w:pPr>
              <w:rPr>
                <w:b/>
                <w:bCs/>
              </w:rPr>
            </w:pPr>
            <w:r w:rsidRPr="00D342FD">
              <w:rPr>
                <w:b/>
                <w:bCs/>
              </w:rPr>
              <w:t> </w:t>
            </w:r>
          </w:p>
        </w:tc>
        <w:tc>
          <w:tcPr>
            <w:tcW w:w="850" w:type="dxa"/>
            <w:noWrap/>
            <w:hideMark/>
          </w:tcPr>
          <w:p w14:paraId="209A1C4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64DD5CDD"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058D67E0" w14:textId="77777777" w:rsidR="00E73BC6" w:rsidRPr="00D342FD" w:rsidRDefault="00E73BC6" w:rsidP="00E73BC6">
            <w:pPr>
              <w:ind w:left="0"/>
            </w:pPr>
          </w:p>
        </w:tc>
        <w:tc>
          <w:tcPr>
            <w:tcW w:w="6515" w:type="dxa"/>
            <w:noWrap/>
            <w:hideMark/>
          </w:tcPr>
          <w:p w14:paraId="1CD6AAAF"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proofErr w:type="spellStart"/>
            <w:r w:rsidRPr="00D342FD">
              <w:t>ScienceData</w:t>
            </w:r>
            <w:proofErr w:type="spellEnd"/>
          </w:p>
        </w:tc>
        <w:tc>
          <w:tcPr>
            <w:cnfStyle w:val="000001000000" w:firstRow="0" w:lastRow="0" w:firstColumn="0" w:lastColumn="0" w:oddVBand="0" w:evenVBand="1" w:oddHBand="0" w:evenHBand="0" w:firstRowFirstColumn="0" w:firstRowLastColumn="0" w:lastRowFirstColumn="0" w:lastRowLastColumn="0"/>
            <w:tcW w:w="851" w:type="dxa"/>
            <w:noWrap/>
            <w:hideMark/>
          </w:tcPr>
          <w:p w14:paraId="725EB8CA" w14:textId="77777777" w:rsidR="00E73BC6" w:rsidRPr="00D342FD" w:rsidRDefault="00E73BC6" w:rsidP="00E73BC6">
            <w:r w:rsidRPr="00D342FD">
              <w:t xml:space="preserve"> 598</w:t>
            </w:r>
          </w:p>
        </w:tc>
        <w:tc>
          <w:tcPr>
            <w:tcW w:w="850" w:type="dxa"/>
            <w:noWrap/>
            <w:hideMark/>
          </w:tcPr>
          <w:p w14:paraId="36E4069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658</w:t>
            </w:r>
          </w:p>
        </w:tc>
      </w:tr>
      <w:tr w:rsidR="00E73BC6" w:rsidRPr="00D342FD" w14:paraId="2D2F5C7A"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1B408937" w14:textId="77777777" w:rsidR="00E73BC6" w:rsidRPr="00D342FD" w:rsidRDefault="00E73BC6" w:rsidP="00E73BC6">
            <w:pPr>
              <w:ind w:left="0"/>
            </w:pPr>
          </w:p>
        </w:tc>
        <w:tc>
          <w:tcPr>
            <w:tcW w:w="6515" w:type="dxa"/>
            <w:noWrap/>
            <w:hideMark/>
          </w:tcPr>
          <w:p w14:paraId="15DCD14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Technology Special Zone Registration</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535589E0" w14:textId="77777777" w:rsidR="00E73BC6" w:rsidRPr="00D342FD" w:rsidRDefault="00E73BC6" w:rsidP="00E73BC6">
            <w:r w:rsidRPr="00D342FD">
              <w:t xml:space="preserve"> 955</w:t>
            </w:r>
          </w:p>
        </w:tc>
        <w:tc>
          <w:tcPr>
            <w:tcW w:w="850" w:type="dxa"/>
            <w:noWrap/>
            <w:hideMark/>
          </w:tcPr>
          <w:p w14:paraId="1397449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998</w:t>
            </w:r>
          </w:p>
        </w:tc>
      </w:tr>
      <w:tr w:rsidR="00E73BC6" w:rsidRPr="00D342FD" w14:paraId="136297A2"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0CFB8552" w14:textId="77777777" w:rsidR="00E73BC6" w:rsidRPr="00D342FD" w:rsidRDefault="00E73BC6" w:rsidP="00E73BC6">
            <w:pPr>
              <w:ind w:left="0"/>
            </w:pPr>
          </w:p>
        </w:tc>
        <w:tc>
          <w:tcPr>
            <w:tcW w:w="6515" w:type="dxa"/>
            <w:noWrap/>
            <w:hideMark/>
          </w:tcPr>
          <w:p w14:paraId="28365BD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National Technology Development Fund</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486DA0F7" w14:textId="77777777" w:rsidR="00E73BC6" w:rsidRPr="00D342FD" w:rsidRDefault="00E73BC6" w:rsidP="00E73BC6">
            <w:r w:rsidRPr="00D342FD">
              <w:t xml:space="preserve"> 250</w:t>
            </w:r>
          </w:p>
        </w:tc>
        <w:tc>
          <w:tcPr>
            <w:tcW w:w="850" w:type="dxa"/>
            <w:noWrap/>
            <w:hideMark/>
          </w:tcPr>
          <w:p w14:paraId="30C5127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260</w:t>
            </w:r>
          </w:p>
        </w:tc>
      </w:tr>
      <w:tr w:rsidR="00E73BC6" w:rsidRPr="00D342FD" w14:paraId="358DD699"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485FD600" w14:textId="77777777" w:rsidR="00E73BC6" w:rsidRPr="00D342FD" w:rsidRDefault="00E73BC6" w:rsidP="00E73BC6">
            <w:pPr>
              <w:ind w:left="0"/>
            </w:pPr>
          </w:p>
        </w:tc>
        <w:tc>
          <w:tcPr>
            <w:tcW w:w="6515" w:type="dxa"/>
            <w:noWrap/>
            <w:hideMark/>
          </w:tcPr>
          <w:p w14:paraId="1FA1A80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Network Congestion Charge</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17B7C8D9" w14:textId="77777777" w:rsidR="00E73BC6" w:rsidRPr="00D342FD" w:rsidRDefault="00E73BC6" w:rsidP="00E73BC6">
            <w:r w:rsidRPr="00D342FD">
              <w:t xml:space="preserve"> 365</w:t>
            </w:r>
          </w:p>
        </w:tc>
        <w:tc>
          <w:tcPr>
            <w:tcW w:w="850" w:type="dxa"/>
            <w:noWrap/>
            <w:hideMark/>
          </w:tcPr>
          <w:p w14:paraId="00A0D81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399</w:t>
            </w:r>
          </w:p>
        </w:tc>
      </w:tr>
      <w:tr w:rsidR="00E73BC6" w:rsidRPr="00D342FD" w14:paraId="04857DFF"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1D6E7DEF" w14:textId="77777777" w:rsidR="00E73BC6" w:rsidRPr="00D342FD" w:rsidRDefault="00E73BC6" w:rsidP="00E73BC6">
            <w:pPr>
              <w:ind w:left="0"/>
            </w:pPr>
          </w:p>
        </w:tc>
        <w:tc>
          <w:tcPr>
            <w:tcW w:w="6515" w:type="dxa"/>
            <w:noWrap/>
            <w:hideMark/>
          </w:tcPr>
          <w:p w14:paraId="32E1EA4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Asset sales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1FE679D2" w14:textId="77777777" w:rsidR="00E73BC6" w:rsidRPr="00D342FD" w:rsidRDefault="00E73BC6" w:rsidP="00E73BC6">
            <w:pPr>
              <w:rPr>
                <w:b/>
                <w:bCs/>
              </w:rPr>
            </w:pPr>
            <w:r w:rsidRPr="00D342FD">
              <w:rPr>
                <w:b/>
                <w:bCs/>
              </w:rPr>
              <w:t> </w:t>
            </w:r>
          </w:p>
        </w:tc>
        <w:tc>
          <w:tcPr>
            <w:tcW w:w="850" w:type="dxa"/>
            <w:noWrap/>
            <w:hideMark/>
          </w:tcPr>
          <w:p w14:paraId="67DC2BB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129B11F1"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103F5ECE" w14:textId="77777777" w:rsidR="00E73BC6" w:rsidRPr="00D342FD" w:rsidRDefault="00E73BC6" w:rsidP="00E73BC6">
            <w:pPr>
              <w:ind w:left="0"/>
            </w:pPr>
          </w:p>
        </w:tc>
        <w:tc>
          <w:tcPr>
            <w:tcW w:w="6515" w:type="dxa"/>
            <w:noWrap/>
            <w:hideMark/>
          </w:tcPr>
          <w:p w14:paraId="6A24BD08"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Cloud Computer Complex</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1E74BE97" w14:textId="77777777" w:rsidR="00E73BC6" w:rsidRPr="00D342FD" w:rsidRDefault="00E73BC6" w:rsidP="00E73BC6">
            <w:r w:rsidRPr="00D342FD">
              <w:t>..</w:t>
            </w:r>
          </w:p>
        </w:tc>
        <w:tc>
          <w:tcPr>
            <w:tcW w:w="850" w:type="dxa"/>
            <w:noWrap/>
            <w:hideMark/>
          </w:tcPr>
          <w:p w14:paraId="7FC062C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2 350</w:t>
            </w:r>
          </w:p>
        </w:tc>
      </w:tr>
      <w:tr w:rsidR="00E73BC6" w:rsidRPr="00D342FD" w14:paraId="73F3A1BC"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620BF855" w14:textId="77777777" w:rsidR="00E73BC6" w:rsidRPr="00D342FD" w:rsidRDefault="00E73BC6" w:rsidP="00E73BC6">
            <w:pPr>
              <w:ind w:left="0"/>
            </w:pPr>
          </w:p>
        </w:tc>
        <w:tc>
          <w:tcPr>
            <w:tcW w:w="6515" w:type="dxa"/>
            <w:noWrap/>
            <w:hideMark/>
          </w:tcPr>
          <w:p w14:paraId="0042AE0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Commonwealth specific purpose payments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191BBBAF" w14:textId="77777777" w:rsidR="00E73BC6" w:rsidRPr="00D342FD" w:rsidRDefault="00E73BC6" w:rsidP="00E73BC6">
            <w:pPr>
              <w:rPr>
                <w:b/>
                <w:bCs/>
              </w:rPr>
            </w:pPr>
            <w:r w:rsidRPr="00D342FD">
              <w:rPr>
                <w:b/>
                <w:bCs/>
              </w:rPr>
              <w:t> </w:t>
            </w:r>
          </w:p>
        </w:tc>
        <w:tc>
          <w:tcPr>
            <w:tcW w:w="850" w:type="dxa"/>
            <w:noWrap/>
            <w:hideMark/>
          </w:tcPr>
          <w:p w14:paraId="57FBDA5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45A6F551"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649097D0" w14:textId="77777777" w:rsidR="00E73BC6" w:rsidRPr="00D342FD" w:rsidRDefault="00E73BC6" w:rsidP="00E73BC6">
            <w:pPr>
              <w:ind w:left="0"/>
            </w:pPr>
          </w:p>
        </w:tc>
        <w:tc>
          <w:tcPr>
            <w:tcW w:w="6515" w:type="dxa"/>
            <w:noWrap/>
            <w:hideMark/>
          </w:tcPr>
          <w:p w14:paraId="1A1D03C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ABC university Tech Lab</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6626640C" w14:textId="77777777" w:rsidR="00E73BC6" w:rsidRPr="00D342FD" w:rsidRDefault="00E73BC6" w:rsidP="00E73BC6">
            <w:r w:rsidRPr="00D342FD">
              <w:t>3 002</w:t>
            </w:r>
          </w:p>
        </w:tc>
        <w:tc>
          <w:tcPr>
            <w:tcW w:w="850" w:type="dxa"/>
            <w:noWrap/>
            <w:hideMark/>
          </w:tcPr>
          <w:p w14:paraId="69D9052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2 580</w:t>
            </w:r>
          </w:p>
        </w:tc>
      </w:tr>
      <w:tr w:rsidR="00E73BC6" w:rsidRPr="00D342FD" w14:paraId="1FA17DC7"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311E09F4" w14:textId="77777777" w:rsidR="00E73BC6" w:rsidRPr="00D342FD" w:rsidRDefault="00E73BC6" w:rsidP="00E73BC6">
            <w:pPr>
              <w:ind w:left="0"/>
            </w:pPr>
          </w:p>
        </w:tc>
        <w:tc>
          <w:tcPr>
            <w:tcW w:w="6515" w:type="dxa"/>
            <w:noWrap/>
            <w:hideMark/>
          </w:tcPr>
          <w:p w14:paraId="6870B43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Technology Incubator</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46BDEB35" w14:textId="77777777" w:rsidR="00E73BC6" w:rsidRPr="00D342FD" w:rsidRDefault="00E73BC6" w:rsidP="00E73BC6">
            <w:r w:rsidRPr="00D342FD">
              <w:t>2 575</w:t>
            </w:r>
          </w:p>
        </w:tc>
        <w:tc>
          <w:tcPr>
            <w:tcW w:w="850" w:type="dxa"/>
            <w:noWrap/>
            <w:hideMark/>
          </w:tcPr>
          <w:p w14:paraId="7EF5328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2 658</w:t>
            </w:r>
          </w:p>
        </w:tc>
      </w:tr>
      <w:tr w:rsidR="00E73BC6" w:rsidRPr="00D342FD" w14:paraId="1D394D6A"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11630F71" w14:textId="77777777" w:rsidR="00E73BC6" w:rsidRPr="00D342FD" w:rsidRDefault="00E73BC6" w:rsidP="00E73BC6">
            <w:pPr>
              <w:ind w:left="0"/>
            </w:pPr>
          </w:p>
        </w:tc>
        <w:tc>
          <w:tcPr>
            <w:tcW w:w="6515" w:type="dxa"/>
            <w:noWrap/>
            <w:hideMark/>
          </w:tcPr>
          <w:p w14:paraId="205414DB" w14:textId="6F6AC0D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National W</w:t>
            </w:r>
            <w:r w:rsidR="00A93EF2">
              <w:t>i-</w:t>
            </w:r>
            <w:r w:rsidRPr="00D342FD">
              <w:t>fi Network – Readiness Test</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54B0CEE1" w14:textId="77777777" w:rsidR="00E73BC6" w:rsidRPr="00D342FD" w:rsidRDefault="00E73BC6" w:rsidP="00E73BC6">
            <w:r w:rsidRPr="00D342FD">
              <w:t xml:space="preserve"> 642</w:t>
            </w:r>
          </w:p>
        </w:tc>
        <w:tc>
          <w:tcPr>
            <w:tcW w:w="850" w:type="dxa"/>
            <w:noWrap/>
            <w:hideMark/>
          </w:tcPr>
          <w:p w14:paraId="1DFD65D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EC12226" w14:textId="77777777" w:rsidTr="00E73BC6">
        <w:tc>
          <w:tcPr>
            <w:cnfStyle w:val="001000000000" w:firstRow="0" w:lastRow="0" w:firstColumn="1" w:lastColumn="0" w:oddVBand="0" w:evenVBand="0" w:oddHBand="0" w:evenHBand="0" w:firstRowFirstColumn="0" w:firstRowLastColumn="0" w:lastRowFirstColumn="0" w:lastRowLastColumn="0"/>
            <w:tcW w:w="1480" w:type="dxa"/>
            <w:noWrap/>
            <w:hideMark/>
          </w:tcPr>
          <w:p w14:paraId="3A5BA098" w14:textId="77777777" w:rsidR="00E73BC6" w:rsidRPr="00D342FD" w:rsidRDefault="00E73BC6" w:rsidP="00E73BC6">
            <w:pPr>
              <w:ind w:left="0"/>
            </w:pPr>
          </w:p>
        </w:tc>
        <w:tc>
          <w:tcPr>
            <w:tcW w:w="6515" w:type="dxa"/>
            <w:noWrap/>
            <w:hideMark/>
          </w:tcPr>
          <w:p w14:paraId="682CACD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Hyperloop Link Contribution</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14EF110B" w14:textId="77777777" w:rsidR="00E73BC6" w:rsidRPr="00D342FD" w:rsidRDefault="00E73BC6" w:rsidP="00E73BC6">
            <w:r w:rsidRPr="00D342FD">
              <w:t>1 650</w:t>
            </w:r>
          </w:p>
        </w:tc>
        <w:tc>
          <w:tcPr>
            <w:tcW w:w="850" w:type="dxa"/>
            <w:noWrap/>
            <w:hideMark/>
          </w:tcPr>
          <w:p w14:paraId="326D862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1 500</w:t>
            </w:r>
          </w:p>
        </w:tc>
      </w:tr>
      <w:tr w:rsidR="00E73BC6" w:rsidRPr="00D342FD" w14:paraId="72517971"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80" w:type="dxa"/>
            <w:noWrap/>
            <w:hideMark/>
          </w:tcPr>
          <w:p w14:paraId="4247CF51" w14:textId="77777777" w:rsidR="00E73BC6" w:rsidRPr="00D342FD" w:rsidRDefault="00E73BC6" w:rsidP="00E73BC6">
            <w:pPr>
              <w:ind w:left="0"/>
              <w:jc w:val="both"/>
            </w:pPr>
            <w:r w:rsidRPr="00D342FD">
              <w:t>FMAs29</w:t>
            </w:r>
          </w:p>
        </w:tc>
        <w:tc>
          <w:tcPr>
            <w:tcW w:w="6515" w:type="dxa"/>
            <w:noWrap/>
            <w:hideMark/>
          </w:tcPr>
          <w:p w14:paraId="57E92327" w14:textId="77777777" w:rsidR="00E73BC6" w:rsidRPr="00E829D2"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E829D2">
              <w:t>Total annotated income agreements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25F66902" w14:textId="77777777" w:rsidR="00E73BC6" w:rsidRPr="00E829D2" w:rsidRDefault="00E73BC6" w:rsidP="00E73BC6">
            <w:pPr>
              <w:ind w:left="0" w:firstLine="0"/>
            </w:pPr>
            <w:r w:rsidRPr="00E829D2">
              <w:t>10 037</w:t>
            </w:r>
          </w:p>
        </w:tc>
        <w:tc>
          <w:tcPr>
            <w:tcW w:w="850" w:type="dxa"/>
            <w:noWrap/>
            <w:hideMark/>
          </w:tcPr>
          <w:p w14:paraId="79274365" w14:textId="77777777" w:rsidR="00E73BC6" w:rsidRPr="00E829D2"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E829D2">
              <w:t>11 403</w:t>
            </w:r>
          </w:p>
        </w:tc>
      </w:tr>
    </w:tbl>
    <w:p w14:paraId="3AACD8B7" w14:textId="77777777" w:rsidR="00E73BC6" w:rsidRDefault="00E73BC6" w:rsidP="00E73BC6">
      <w:pPr>
        <w:pStyle w:val="TableUnits"/>
      </w:pPr>
    </w:p>
    <w:p w14:paraId="1402B747" w14:textId="77777777" w:rsidR="00E73BC6" w:rsidRPr="00940E38" w:rsidRDefault="00E73BC6" w:rsidP="00E73BC6"/>
    <w:bookmarkEnd w:id="221"/>
    <w:p w14:paraId="473DED9E" w14:textId="77777777" w:rsidR="00E73BC6" w:rsidRPr="00940E38" w:rsidRDefault="00E73BC6" w:rsidP="00E73BC6">
      <w:pPr>
        <w:pStyle w:val="Guidanceheading"/>
        <w:rPr>
          <w:color w:val="auto"/>
        </w:rPr>
      </w:pPr>
      <w:r w:rsidRPr="00940E38">
        <w:t>Guidance – Annotated income agreements</w:t>
      </w:r>
    </w:p>
    <w:p w14:paraId="2DD1A389" w14:textId="77777777" w:rsidR="00E73BC6" w:rsidRPr="00940E38" w:rsidRDefault="00E73BC6" w:rsidP="00E73BC6">
      <w:pPr>
        <w:pStyle w:val="Guidanceheading1"/>
      </w:pPr>
      <w:r w:rsidRPr="00940E38">
        <w:t xml:space="preserve">Section 29 </w:t>
      </w:r>
      <w:r w:rsidRPr="00940E38">
        <w:rPr>
          <w:i/>
        </w:rPr>
        <w:t>Financial Management Act 1994</w:t>
      </w:r>
      <w:r w:rsidRPr="00940E38">
        <w:t xml:space="preserve"> – Annotated revenue</w:t>
      </w:r>
    </w:p>
    <w:p w14:paraId="5E7B9024" w14:textId="77777777" w:rsidR="00E73BC6" w:rsidRPr="00940E38" w:rsidRDefault="00E73BC6" w:rsidP="00E73BC6">
      <w:pPr>
        <w:pStyle w:val="GuidanceNormal"/>
        <w:pBdr>
          <w:bottom w:val="single" w:sz="4" w:space="1" w:color="0072CE" w:themeColor="accent4"/>
        </w:pBdr>
        <w:rPr>
          <w:rStyle w:val="SourceReference"/>
        </w:rPr>
      </w:pPr>
      <w:r w:rsidRPr="00940E38">
        <w:t xml:space="preserve">The Appropriation Act also provides for the application of section 29 of the FMA, whereby Departments on behalf of their relevant Minister may apply to the Treasurer to retain certain types of revenue/receipts from third parties. </w:t>
      </w:r>
      <w:r w:rsidRPr="00940E38">
        <w:rPr>
          <w:rStyle w:val="SourceReference"/>
        </w:rPr>
        <w:t>[BoF]</w:t>
      </w:r>
    </w:p>
    <w:p w14:paraId="455598F5" w14:textId="21863F7A" w:rsidR="00E73BC6" w:rsidRPr="00F61862" w:rsidRDefault="00E73BC6" w:rsidP="00E73BC6">
      <w:pPr>
        <w:pStyle w:val="GuidanceNormal"/>
        <w:pBdr>
          <w:bottom w:val="single" w:sz="4" w:space="1" w:color="0072CE" w:themeColor="accent4"/>
        </w:pBdr>
        <w:rPr>
          <w:b/>
          <w:color w:val="auto"/>
        </w:rPr>
      </w:pPr>
      <w:r w:rsidRPr="00940E38">
        <w:t xml:space="preserve">Detailed guidance on categories of annotated income and the process of obtaining a section 29 annotated income agreement is included in the </w:t>
      </w:r>
      <w:r w:rsidR="004D2FAB">
        <w:t>Resource Management Framework</w:t>
      </w:r>
      <w:r w:rsidRPr="00940E38">
        <w:t>. The framework can be found on the DTF website</w:t>
      </w:r>
      <w:r w:rsidR="004D2FAB" w:rsidRPr="004D2FAB">
        <w:t xml:space="preserve"> </w:t>
      </w:r>
      <w:hyperlink r:id="rId162" w:history="1">
        <w:r w:rsidR="004D2FAB" w:rsidRPr="001D283A">
          <w:rPr>
            <w:rStyle w:val="Hyperlink"/>
          </w:rPr>
          <w:t>https://www.dtf.vic.gov.au/planning-budgeting-and-financial-reporting-frameworks/resource-management-framework</w:t>
        </w:r>
      </w:hyperlink>
      <w:r w:rsidRPr="00F61862">
        <w:t>.</w:t>
      </w:r>
    </w:p>
    <w:p w14:paraId="7FD9CDB6" w14:textId="77777777" w:rsidR="00E73BC6" w:rsidRPr="00940E38" w:rsidRDefault="00E73BC6" w:rsidP="00E73BC6"/>
    <w:p w14:paraId="61B5AFBC" w14:textId="77777777" w:rsidR="00E73BC6" w:rsidRPr="00940E38" w:rsidRDefault="00E73BC6" w:rsidP="00E73BC6">
      <w:pPr>
        <w:sectPr w:rsidR="00E73BC6" w:rsidRPr="00940E38" w:rsidSect="00FA656D">
          <w:headerReference w:type="even" r:id="rId163"/>
          <w:headerReference w:type="default" r:id="rId164"/>
          <w:footerReference w:type="even" r:id="rId165"/>
          <w:footerReference w:type="default" r:id="rId166"/>
          <w:headerReference w:type="first" r:id="rId167"/>
          <w:footerReference w:type="first" r:id="rId168"/>
          <w:type w:val="continuous"/>
          <w:pgSz w:w="11906" w:h="16838" w:code="9"/>
          <w:pgMar w:top="1134" w:right="1134" w:bottom="1134" w:left="1134" w:header="624" w:footer="567" w:gutter="0"/>
          <w:cols w:sep="1" w:space="567"/>
          <w:docGrid w:linePitch="360"/>
        </w:sectPr>
      </w:pPr>
    </w:p>
    <w:p w14:paraId="12239970" w14:textId="77777777" w:rsidR="00E73BC6" w:rsidRPr="00940E38" w:rsidRDefault="00E73BC6" w:rsidP="00E73BC6">
      <w:pPr>
        <w:pStyle w:val="Heading1"/>
      </w:pPr>
      <w:bookmarkStart w:id="240" w:name="Section3"/>
      <w:r w:rsidRPr="00940E38">
        <w:lastRenderedPageBreak/>
        <w:t xml:space="preserve">THE COST OF DELIVERING SERVICES </w:t>
      </w:r>
    </w:p>
    <w:p w14:paraId="7AC224DE" w14:textId="77777777" w:rsidR="00E73BC6" w:rsidRPr="00940E38" w:rsidRDefault="00E73BC6" w:rsidP="00E73BC6">
      <w:pPr>
        <w:pStyle w:val="Heading30"/>
        <w:sectPr w:rsidR="00E73BC6" w:rsidRPr="00940E38" w:rsidSect="00E73BC6">
          <w:headerReference w:type="even" r:id="rId169"/>
          <w:headerReference w:type="default" r:id="rId170"/>
          <w:headerReference w:type="first" r:id="rId171"/>
          <w:footerReference w:type="first" r:id="rId172"/>
          <w:pgSz w:w="11906" w:h="16838" w:code="9"/>
          <w:pgMar w:top="1134" w:right="1134" w:bottom="1134" w:left="1134" w:header="624" w:footer="567" w:gutter="0"/>
          <w:cols w:sep="1" w:space="567"/>
          <w:docGrid w:linePitch="360"/>
        </w:sectPr>
      </w:pPr>
    </w:p>
    <w:p w14:paraId="050D47EC" w14:textId="77777777" w:rsidR="00E73BC6" w:rsidRPr="00940E38" w:rsidRDefault="00E73BC6" w:rsidP="00E73BC6">
      <w:pPr>
        <w:pStyle w:val="Heading30"/>
      </w:pPr>
      <w:r w:rsidRPr="00940E38">
        <w:t>Introduction</w:t>
      </w:r>
    </w:p>
    <w:p w14:paraId="698CD22B" w14:textId="77777777" w:rsidR="00E73BC6" w:rsidRPr="00940E38" w:rsidRDefault="00E73BC6" w:rsidP="00E73BC6">
      <w:r w:rsidRPr="00940E38">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5A67A69E" w14:textId="77777777" w:rsidR="00E73BC6" w:rsidRPr="00940E38" w:rsidRDefault="00E73BC6" w:rsidP="00E73BC6">
      <w:pPr>
        <w:pStyle w:val="Heading30"/>
      </w:pPr>
      <w:r w:rsidRPr="00940E38">
        <w:t>Structure</w:t>
      </w:r>
    </w:p>
    <w:p w14:paraId="0C55ED39" w14:textId="7F3DE5FC" w:rsidR="00591DEC" w:rsidRDefault="00E73BC6" w:rsidP="00591DEC">
      <w:pPr>
        <w:pStyle w:val="TOC9"/>
        <w:rPr>
          <w:noProof/>
          <w:sz w:val="22"/>
        </w:rPr>
      </w:pPr>
      <w:r w:rsidRPr="00940E38">
        <w:fldChar w:fldCharType="begin"/>
      </w:r>
      <w:r w:rsidRPr="00940E38">
        <w:instrText xml:space="preserve"> TOC \h \z \t "Heading 2 (#),9" \b Section3 \* MERGEFORMAT </w:instrText>
      </w:r>
      <w:r w:rsidRPr="00940E38">
        <w:fldChar w:fldCharType="separate"/>
      </w:r>
      <w:hyperlink w:anchor="_Toc42054545" w:history="1">
        <w:r w:rsidR="00591DEC" w:rsidRPr="00B31A0C">
          <w:rPr>
            <w:rStyle w:val="Hyperlink"/>
            <w:noProof/>
          </w:rPr>
          <w:t>3.1</w:t>
        </w:r>
        <w:r w:rsidR="00591DEC">
          <w:rPr>
            <w:noProof/>
            <w:sz w:val="22"/>
          </w:rPr>
          <w:tab/>
        </w:r>
        <w:r w:rsidR="00591DEC" w:rsidRPr="00B31A0C">
          <w:rPr>
            <w:rStyle w:val="Hyperlink"/>
            <w:noProof/>
          </w:rPr>
          <w:t>Expenses incurred in delivery of services</w:t>
        </w:r>
        <w:r w:rsidR="00591DEC">
          <w:rPr>
            <w:noProof/>
            <w:webHidden/>
          </w:rPr>
          <w:tab/>
        </w:r>
        <w:r w:rsidR="00591DEC">
          <w:rPr>
            <w:noProof/>
            <w:webHidden/>
          </w:rPr>
          <w:fldChar w:fldCharType="begin"/>
        </w:r>
        <w:r w:rsidR="00591DEC">
          <w:rPr>
            <w:noProof/>
            <w:webHidden/>
          </w:rPr>
          <w:instrText xml:space="preserve"> PAGEREF _Toc42054545 \h </w:instrText>
        </w:r>
        <w:r w:rsidR="00591DEC">
          <w:rPr>
            <w:noProof/>
            <w:webHidden/>
          </w:rPr>
        </w:r>
        <w:r w:rsidR="00591DEC">
          <w:rPr>
            <w:noProof/>
            <w:webHidden/>
          </w:rPr>
          <w:fldChar w:fldCharType="separate"/>
        </w:r>
        <w:r w:rsidR="00655DDD">
          <w:rPr>
            <w:noProof/>
            <w:webHidden/>
          </w:rPr>
          <w:t>105</w:t>
        </w:r>
        <w:r w:rsidR="00591DEC">
          <w:rPr>
            <w:noProof/>
            <w:webHidden/>
          </w:rPr>
          <w:fldChar w:fldCharType="end"/>
        </w:r>
      </w:hyperlink>
    </w:p>
    <w:p w14:paraId="577A66B1" w14:textId="7C69A225" w:rsidR="00591DEC" w:rsidRDefault="007521AA" w:rsidP="00591DEC">
      <w:pPr>
        <w:pStyle w:val="TOC9"/>
        <w:rPr>
          <w:noProof/>
          <w:sz w:val="22"/>
        </w:rPr>
      </w:pPr>
      <w:hyperlink w:anchor="_Toc42054546" w:history="1">
        <w:r w:rsidR="00591DEC" w:rsidRPr="00B31A0C">
          <w:rPr>
            <w:rStyle w:val="Hyperlink"/>
            <w:noProof/>
          </w:rPr>
          <w:t>3.2</w:t>
        </w:r>
        <w:r w:rsidR="00591DEC">
          <w:rPr>
            <w:noProof/>
            <w:sz w:val="22"/>
          </w:rPr>
          <w:tab/>
        </w:r>
        <w:r w:rsidR="00591DEC" w:rsidRPr="00B31A0C">
          <w:rPr>
            <w:rStyle w:val="Hyperlink"/>
            <w:noProof/>
          </w:rPr>
          <w:t>Grant expenses</w:t>
        </w:r>
        <w:r w:rsidR="00591DEC">
          <w:rPr>
            <w:noProof/>
            <w:webHidden/>
          </w:rPr>
          <w:tab/>
        </w:r>
        <w:r w:rsidR="00591DEC">
          <w:rPr>
            <w:noProof/>
            <w:webHidden/>
          </w:rPr>
          <w:fldChar w:fldCharType="begin"/>
        </w:r>
        <w:r w:rsidR="00591DEC">
          <w:rPr>
            <w:noProof/>
            <w:webHidden/>
          </w:rPr>
          <w:instrText xml:space="preserve"> PAGEREF _Toc42054546 \h </w:instrText>
        </w:r>
        <w:r w:rsidR="00591DEC">
          <w:rPr>
            <w:noProof/>
            <w:webHidden/>
          </w:rPr>
        </w:r>
        <w:r w:rsidR="00591DEC">
          <w:rPr>
            <w:noProof/>
            <w:webHidden/>
          </w:rPr>
          <w:fldChar w:fldCharType="separate"/>
        </w:r>
        <w:r w:rsidR="00655DDD">
          <w:rPr>
            <w:noProof/>
            <w:webHidden/>
          </w:rPr>
          <w:t>109</w:t>
        </w:r>
        <w:r w:rsidR="00591DEC">
          <w:rPr>
            <w:noProof/>
            <w:webHidden/>
          </w:rPr>
          <w:fldChar w:fldCharType="end"/>
        </w:r>
      </w:hyperlink>
    </w:p>
    <w:p w14:paraId="0DC27CFB" w14:textId="3BB7D522" w:rsidR="00591DEC" w:rsidRDefault="007521AA" w:rsidP="00591DEC">
      <w:pPr>
        <w:pStyle w:val="TOC9"/>
        <w:rPr>
          <w:noProof/>
          <w:sz w:val="22"/>
        </w:rPr>
      </w:pPr>
      <w:hyperlink w:anchor="_Toc42054547" w:history="1">
        <w:r w:rsidR="00591DEC" w:rsidRPr="00B31A0C">
          <w:rPr>
            <w:rStyle w:val="Hyperlink"/>
            <w:noProof/>
          </w:rPr>
          <w:t>3.3</w:t>
        </w:r>
        <w:r w:rsidR="00591DEC">
          <w:rPr>
            <w:noProof/>
            <w:sz w:val="22"/>
          </w:rPr>
          <w:tab/>
        </w:r>
        <w:r w:rsidR="00591DEC" w:rsidRPr="00B31A0C">
          <w:rPr>
            <w:rStyle w:val="Hyperlink"/>
            <w:noProof/>
          </w:rPr>
          <w:t>Capital asset charge</w:t>
        </w:r>
        <w:r w:rsidR="00591DEC">
          <w:rPr>
            <w:noProof/>
            <w:webHidden/>
          </w:rPr>
          <w:tab/>
        </w:r>
        <w:r w:rsidR="00591DEC">
          <w:rPr>
            <w:noProof/>
            <w:webHidden/>
          </w:rPr>
          <w:fldChar w:fldCharType="begin"/>
        </w:r>
        <w:r w:rsidR="00591DEC">
          <w:rPr>
            <w:noProof/>
            <w:webHidden/>
          </w:rPr>
          <w:instrText xml:space="preserve"> PAGEREF _Toc42054547 \h </w:instrText>
        </w:r>
        <w:r w:rsidR="00591DEC">
          <w:rPr>
            <w:noProof/>
            <w:webHidden/>
          </w:rPr>
        </w:r>
        <w:r w:rsidR="00591DEC">
          <w:rPr>
            <w:noProof/>
            <w:webHidden/>
          </w:rPr>
          <w:fldChar w:fldCharType="separate"/>
        </w:r>
        <w:r w:rsidR="00655DDD">
          <w:rPr>
            <w:noProof/>
            <w:webHidden/>
          </w:rPr>
          <w:t>109</w:t>
        </w:r>
        <w:r w:rsidR="00591DEC">
          <w:rPr>
            <w:noProof/>
            <w:webHidden/>
          </w:rPr>
          <w:fldChar w:fldCharType="end"/>
        </w:r>
      </w:hyperlink>
    </w:p>
    <w:p w14:paraId="79415324" w14:textId="21334F71" w:rsidR="00591DEC" w:rsidRDefault="007521AA" w:rsidP="00591DEC">
      <w:pPr>
        <w:pStyle w:val="TOC9"/>
        <w:rPr>
          <w:noProof/>
          <w:sz w:val="22"/>
        </w:rPr>
      </w:pPr>
      <w:hyperlink w:anchor="_Toc42054548" w:history="1">
        <w:r w:rsidR="00591DEC" w:rsidRPr="00B31A0C">
          <w:rPr>
            <w:rStyle w:val="Hyperlink"/>
            <w:noProof/>
          </w:rPr>
          <w:t>3.4</w:t>
        </w:r>
        <w:r w:rsidR="00591DEC">
          <w:rPr>
            <w:noProof/>
            <w:sz w:val="22"/>
          </w:rPr>
          <w:tab/>
        </w:r>
        <w:r w:rsidR="00591DEC" w:rsidRPr="00B31A0C">
          <w:rPr>
            <w:rStyle w:val="Hyperlink"/>
            <w:noProof/>
          </w:rPr>
          <w:t>Other operating expenses</w:t>
        </w:r>
        <w:r w:rsidR="00591DEC">
          <w:rPr>
            <w:noProof/>
            <w:webHidden/>
          </w:rPr>
          <w:tab/>
        </w:r>
        <w:r w:rsidR="00591DEC">
          <w:rPr>
            <w:noProof/>
            <w:webHidden/>
          </w:rPr>
          <w:fldChar w:fldCharType="begin"/>
        </w:r>
        <w:r w:rsidR="00591DEC">
          <w:rPr>
            <w:noProof/>
            <w:webHidden/>
          </w:rPr>
          <w:instrText xml:space="preserve"> PAGEREF _Toc42054548 \h </w:instrText>
        </w:r>
        <w:r w:rsidR="00591DEC">
          <w:rPr>
            <w:noProof/>
            <w:webHidden/>
          </w:rPr>
        </w:r>
        <w:r w:rsidR="00591DEC">
          <w:rPr>
            <w:noProof/>
            <w:webHidden/>
          </w:rPr>
          <w:fldChar w:fldCharType="separate"/>
        </w:r>
        <w:r w:rsidR="00655DDD">
          <w:rPr>
            <w:noProof/>
            <w:webHidden/>
          </w:rPr>
          <w:t>110</w:t>
        </w:r>
        <w:r w:rsidR="00591DEC">
          <w:rPr>
            <w:noProof/>
            <w:webHidden/>
          </w:rPr>
          <w:fldChar w:fldCharType="end"/>
        </w:r>
      </w:hyperlink>
    </w:p>
    <w:p w14:paraId="70B1D4D2" w14:textId="5A1F817D" w:rsidR="00E73BC6" w:rsidRPr="00940E38" w:rsidRDefault="00E73BC6" w:rsidP="00591DEC">
      <w:pPr>
        <w:pStyle w:val="TOC9"/>
      </w:pPr>
      <w:r w:rsidRPr="00940E38">
        <w:fldChar w:fldCharType="end"/>
      </w:r>
    </w:p>
    <w:p w14:paraId="713E6423" w14:textId="77777777" w:rsidR="00E73BC6" w:rsidRPr="00940E38" w:rsidRDefault="00E73BC6" w:rsidP="00E73BC6">
      <w:pPr>
        <w:pStyle w:val="TableHeading"/>
        <w:sectPr w:rsidR="00E73BC6" w:rsidRPr="00940E38" w:rsidSect="00E73BC6">
          <w:headerReference w:type="even" r:id="rId173"/>
          <w:headerReference w:type="default" r:id="rId174"/>
          <w:footerReference w:type="even" r:id="rId175"/>
          <w:footerReference w:type="default" r:id="rId176"/>
          <w:headerReference w:type="first" r:id="rId177"/>
          <w:footerReference w:type="first" r:id="rId178"/>
          <w:type w:val="continuous"/>
          <w:pgSz w:w="11906" w:h="16838" w:code="9"/>
          <w:pgMar w:top="1134" w:right="1134" w:bottom="1134" w:left="1134" w:header="624" w:footer="567" w:gutter="0"/>
          <w:cols w:num="2" w:space="567"/>
          <w:titlePg/>
          <w:docGrid w:linePitch="360"/>
        </w:sectPr>
      </w:pPr>
    </w:p>
    <w:p w14:paraId="019489A1" w14:textId="77777777" w:rsidR="00E73BC6" w:rsidRPr="00940E38" w:rsidRDefault="00E73BC6" w:rsidP="00E73BC6">
      <w:pPr>
        <w:pStyle w:val="TableHeading"/>
      </w:pPr>
    </w:p>
    <w:p w14:paraId="3A70A328" w14:textId="77777777" w:rsidR="00E73BC6" w:rsidRPr="00940E38" w:rsidRDefault="00E73BC6" w:rsidP="00E73BC6">
      <w:pPr>
        <w:pStyle w:val="Heading2"/>
      </w:pPr>
      <w:bookmarkStart w:id="241" w:name="_Toc42054545"/>
      <w:bookmarkStart w:id="242" w:name="_Toc42218465"/>
      <w:r w:rsidRPr="00940E38">
        <w:t>Expenses incurred in delivery of services</w:t>
      </w:r>
      <w:bookmarkEnd w:id="241"/>
      <w:bookmarkEnd w:id="242"/>
    </w:p>
    <w:p w14:paraId="0E2FFBD2" w14:textId="77777777" w:rsidR="00E73BC6" w:rsidRDefault="00E73BC6" w:rsidP="00E73BC6">
      <w:pPr>
        <w:pStyle w:val="TableUnits"/>
        <w:rPr>
          <w:spacing w:val="0"/>
        </w:rPr>
      </w:pPr>
      <w:r w:rsidRPr="00940E38">
        <w:t>($ thousand)</w:t>
      </w:r>
    </w:p>
    <w:tbl>
      <w:tblPr>
        <w:tblStyle w:val="ModelReportFinancialTable"/>
        <w:tblW w:w="9723" w:type="dxa"/>
        <w:tblLook w:val="04E0" w:firstRow="1" w:lastRow="1" w:firstColumn="1" w:lastColumn="0" w:noHBand="0" w:noVBand="1"/>
      </w:tblPr>
      <w:tblGrid>
        <w:gridCol w:w="1760"/>
        <w:gridCol w:w="5385"/>
        <w:gridCol w:w="840"/>
        <w:gridCol w:w="888"/>
        <w:gridCol w:w="850"/>
      </w:tblGrid>
      <w:tr w:rsidR="00E73BC6" w:rsidRPr="00D342FD" w14:paraId="1452CCE6"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0" w:type="dxa"/>
            <w:hideMark/>
          </w:tcPr>
          <w:p w14:paraId="61DC4E66" w14:textId="77777777" w:rsidR="00E73BC6" w:rsidRPr="00D342FD" w:rsidRDefault="00E73BC6" w:rsidP="00E73BC6">
            <w:pPr>
              <w:ind w:left="0"/>
            </w:pPr>
            <w:r w:rsidRPr="00D342FD">
              <w:t>Source reference</w:t>
            </w:r>
          </w:p>
        </w:tc>
        <w:tc>
          <w:tcPr>
            <w:tcW w:w="5385" w:type="dxa"/>
            <w:hideMark/>
          </w:tcPr>
          <w:p w14:paraId="5BB89836" w14:textId="77777777" w:rsidR="00E73BC6" w:rsidRPr="00D342FD" w:rsidRDefault="00E73BC6" w:rsidP="00E73BC6">
            <w:pPr>
              <w:ind w:firstLine="0"/>
              <w:cnfStyle w:val="100000000000" w:firstRow="1" w:lastRow="0" w:firstColumn="0" w:lastColumn="0" w:oddVBand="0" w:evenVBand="0" w:oddHBand="0" w:evenHBand="0" w:firstRowFirstColumn="0" w:firstRowLastColumn="0" w:lastRowFirstColumn="0" w:lastRowLastColumn="0"/>
            </w:pPr>
            <w:r w:rsidRPr="00D342FD">
              <w:t> </w:t>
            </w:r>
          </w:p>
        </w:tc>
        <w:tc>
          <w:tcPr>
            <w:tcW w:w="840" w:type="dxa"/>
            <w:hideMark/>
          </w:tcPr>
          <w:p w14:paraId="53B444CE" w14:textId="77777777" w:rsidR="00E73BC6" w:rsidRPr="009413BE"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9413BE">
              <w:t>Notes</w:t>
            </w:r>
          </w:p>
        </w:tc>
        <w:tc>
          <w:tcPr>
            <w:tcW w:w="888" w:type="dxa"/>
            <w:noWrap/>
            <w:hideMark/>
          </w:tcPr>
          <w:p w14:paraId="45C06FF9" w14:textId="77777777" w:rsidR="00E73BC6" w:rsidRPr="009413B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413BE">
              <w:t>2020</w:t>
            </w:r>
          </w:p>
        </w:tc>
        <w:tc>
          <w:tcPr>
            <w:tcW w:w="850" w:type="dxa"/>
            <w:noWrap/>
            <w:hideMark/>
          </w:tcPr>
          <w:p w14:paraId="029474D5" w14:textId="77777777" w:rsidR="00E73BC6" w:rsidRPr="009413B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9413BE">
              <w:t>2019</w:t>
            </w:r>
          </w:p>
        </w:tc>
      </w:tr>
      <w:tr w:rsidR="00E73BC6" w:rsidRPr="00D342FD" w14:paraId="05BFDA9D" w14:textId="77777777" w:rsidTr="00E73BC6">
        <w:tc>
          <w:tcPr>
            <w:cnfStyle w:val="001000000000" w:firstRow="0" w:lastRow="0" w:firstColumn="1" w:lastColumn="0" w:oddVBand="0" w:evenVBand="0" w:oddHBand="0" w:evenHBand="0" w:firstRowFirstColumn="0" w:firstRowLastColumn="0" w:lastRowFirstColumn="0" w:lastRowLastColumn="0"/>
            <w:tcW w:w="1760" w:type="dxa"/>
            <w:hideMark/>
          </w:tcPr>
          <w:p w14:paraId="478B4BE7" w14:textId="77777777" w:rsidR="00E73BC6" w:rsidRPr="00D342FD" w:rsidRDefault="00E73BC6" w:rsidP="00E73BC6">
            <w:pPr>
              <w:ind w:left="0"/>
            </w:pPr>
            <w:r w:rsidRPr="00D342FD">
              <w:t>AASB 101.99</w:t>
            </w:r>
          </w:p>
        </w:tc>
        <w:tc>
          <w:tcPr>
            <w:tcW w:w="5385" w:type="dxa"/>
            <w:hideMark/>
          </w:tcPr>
          <w:p w14:paraId="45EBBE2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Employee benefit expenses</w:t>
            </w:r>
          </w:p>
        </w:tc>
        <w:tc>
          <w:tcPr>
            <w:tcW w:w="840" w:type="dxa"/>
            <w:hideMark/>
          </w:tcPr>
          <w:p w14:paraId="7FEB9557" w14:textId="77777777" w:rsidR="00E73BC6" w:rsidRPr="009413BE"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13BE">
              <w:t>3.1.1</w:t>
            </w:r>
          </w:p>
        </w:tc>
        <w:tc>
          <w:tcPr>
            <w:tcW w:w="888" w:type="dxa"/>
            <w:shd w:val="clear" w:color="auto" w:fill="D9D9D6" w:themeFill="background2"/>
            <w:noWrap/>
            <w:hideMark/>
          </w:tcPr>
          <w:p w14:paraId="0BCD3860"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13 767</w:t>
            </w:r>
          </w:p>
        </w:tc>
        <w:tc>
          <w:tcPr>
            <w:tcW w:w="850" w:type="dxa"/>
            <w:noWrap/>
            <w:hideMark/>
          </w:tcPr>
          <w:p w14:paraId="5AF86176"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10 970</w:t>
            </w:r>
          </w:p>
        </w:tc>
      </w:tr>
      <w:tr w:rsidR="00E73BC6" w:rsidRPr="00D342FD" w14:paraId="22D6D204" w14:textId="77777777" w:rsidTr="00E73BC6">
        <w:tc>
          <w:tcPr>
            <w:cnfStyle w:val="001000000000" w:firstRow="0" w:lastRow="0" w:firstColumn="1" w:lastColumn="0" w:oddVBand="0" w:evenVBand="0" w:oddHBand="0" w:evenHBand="0" w:firstRowFirstColumn="0" w:firstRowLastColumn="0" w:lastRowFirstColumn="0" w:lastRowLastColumn="0"/>
            <w:tcW w:w="1760" w:type="dxa"/>
            <w:hideMark/>
          </w:tcPr>
          <w:p w14:paraId="2C327E58" w14:textId="77777777" w:rsidR="00E73BC6" w:rsidRPr="00D342FD" w:rsidRDefault="00E73BC6" w:rsidP="00E73BC6">
            <w:pPr>
              <w:ind w:left="0"/>
            </w:pPr>
            <w:r w:rsidRPr="00D342FD">
              <w:t>AASB 101.82(b)</w:t>
            </w:r>
          </w:p>
        </w:tc>
        <w:tc>
          <w:tcPr>
            <w:tcW w:w="5385" w:type="dxa"/>
            <w:hideMark/>
          </w:tcPr>
          <w:p w14:paraId="2825D07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Grants </w:t>
            </w:r>
            <w:r>
              <w:t>expenses</w:t>
            </w:r>
          </w:p>
        </w:tc>
        <w:tc>
          <w:tcPr>
            <w:tcW w:w="840" w:type="dxa"/>
            <w:hideMark/>
          </w:tcPr>
          <w:p w14:paraId="4DBBE8B5" w14:textId="77777777" w:rsidR="00E73BC6" w:rsidRPr="009413BE"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13BE">
              <w:t>3.2</w:t>
            </w:r>
          </w:p>
        </w:tc>
        <w:tc>
          <w:tcPr>
            <w:tcW w:w="888" w:type="dxa"/>
            <w:shd w:val="clear" w:color="auto" w:fill="D9D9D6" w:themeFill="background2"/>
            <w:noWrap/>
            <w:hideMark/>
          </w:tcPr>
          <w:p w14:paraId="3CDB426B"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32 884</w:t>
            </w:r>
          </w:p>
        </w:tc>
        <w:tc>
          <w:tcPr>
            <w:tcW w:w="850" w:type="dxa"/>
            <w:noWrap/>
            <w:hideMark/>
          </w:tcPr>
          <w:p w14:paraId="428FD478"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43 040</w:t>
            </w:r>
          </w:p>
        </w:tc>
      </w:tr>
      <w:tr w:rsidR="00E73BC6" w:rsidRPr="00D342FD" w14:paraId="751D3BCB" w14:textId="77777777" w:rsidTr="00E73BC6">
        <w:tc>
          <w:tcPr>
            <w:cnfStyle w:val="001000000000" w:firstRow="0" w:lastRow="0" w:firstColumn="1" w:lastColumn="0" w:oddVBand="0" w:evenVBand="0" w:oddHBand="0" w:evenHBand="0" w:firstRowFirstColumn="0" w:firstRowLastColumn="0" w:lastRowFirstColumn="0" w:lastRowLastColumn="0"/>
            <w:tcW w:w="1760" w:type="dxa"/>
            <w:hideMark/>
          </w:tcPr>
          <w:p w14:paraId="2643B5CD" w14:textId="77777777" w:rsidR="00E73BC6" w:rsidRPr="00D342FD" w:rsidRDefault="00E73BC6" w:rsidP="00E73BC6">
            <w:pPr>
              <w:ind w:left="0"/>
            </w:pPr>
            <w:r w:rsidRPr="00D342FD">
              <w:t>AASB 101.85</w:t>
            </w:r>
          </w:p>
        </w:tc>
        <w:tc>
          <w:tcPr>
            <w:tcW w:w="5385" w:type="dxa"/>
            <w:hideMark/>
          </w:tcPr>
          <w:p w14:paraId="0EA244D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Capital asset charge</w:t>
            </w:r>
          </w:p>
        </w:tc>
        <w:tc>
          <w:tcPr>
            <w:tcW w:w="840" w:type="dxa"/>
            <w:hideMark/>
          </w:tcPr>
          <w:p w14:paraId="02382EB3" w14:textId="77777777" w:rsidR="00E73BC6" w:rsidRPr="009413BE"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13BE">
              <w:t>3.3</w:t>
            </w:r>
          </w:p>
        </w:tc>
        <w:tc>
          <w:tcPr>
            <w:tcW w:w="888" w:type="dxa"/>
            <w:shd w:val="clear" w:color="auto" w:fill="D9D9D6" w:themeFill="background2"/>
            <w:noWrap/>
            <w:hideMark/>
          </w:tcPr>
          <w:p w14:paraId="406431CA"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1 309</w:t>
            </w:r>
          </w:p>
        </w:tc>
        <w:tc>
          <w:tcPr>
            <w:tcW w:w="850" w:type="dxa"/>
            <w:noWrap/>
            <w:hideMark/>
          </w:tcPr>
          <w:p w14:paraId="5ED6E508"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 xml:space="preserve"> 720</w:t>
            </w:r>
          </w:p>
        </w:tc>
      </w:tr>
      <w:tr w:rsidR="00E73BC6" w:rsidRPr="00D342FD" w14:paraId="178E55D9" w14:textId="77777777" w:rsidTr="00E73BC6">
        <w:tc>
          <w:tcPr>
            <w:cnfStyle w:val="001000000000" w:firstRow="0" w:lastRow="0" w:firstColumn="1" w:lastColumn="0" w:oddVBand="0" w:evenVBand="0" w:oddHBand="0" w:evenHBand="0" w:firstRowFirstColumn="0" w:firstRowLastColumn="0" w:lastRowFirstColumn="0" w:lastRowLastColumn="0"/>
            <w:tcW w:w="1760" w:type="dxa"/>
            <w:hideMark/>
          </w:tcPr>
          <w:p w14:paraId="7D8BDD6B" w14:textId="77777777" w:rsidR="00E73BC6" w:rsidRPr="00D342FD" w:rsidRDefault="00E73BC6" w:rsidP="00E73BC6">
            <w:pPr>
              <w:ind w:left="0"/>
            </w:pPr>
            <w:r w:rsidRPr="00D342FD">
              <w:t>AASB 101.82(b)</w:t>
            </w:r>
          </w:p>
        </w:tc>
        <w:tc>
          <w:tcPr>
            <w:tcW w:w="5385" w:type="dxa"/>
            <w:hideMark/>
          </w:tcPr>
          <w:p w14:paraId="79BA49A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Other operating expenses</w:t>
            </w:r>
          </w:p>
        </w:tc>
        <w:tc>
          <w:tcPr>
            <w:tcW w:w="840" w:type="dxa"/>
            <w:hideMark/>
          </w:tcPr>
          <w:p w14:paraId="7AA98321" w14:textId="77777777" w:rsidR="00E73BC6" w:rsidRPr="009413BE" w:rsidRDefault="00E73BC6" w:rsidP="00E73BC6">
            <w:pPr>
              <w:jc w:val="center"/>
              <w:cnfStyle w:val="000000000000" w:firstRow="0" w:lastRow="0" w:firstColumn="0" w:lastColumn="0" w:oddVBand="0" w:evenVBand="0" w:oddHBand="0" w:evenHBand="0" w:firstRowFirstColumn="0" w:firstRowLastColumn="0" w:lastRowFirstColumn="0" w:lastRowLastColumn="0"/>
            </w:pPr>
            <w:r w:rsidRPr="009413BE">
              <w:t>3.4</w:t>
            </w:r>
          </w:p>
        </w:tc>
        <w:tc>
          <w:tcPr>
            <w:tcW w:w="888" w:type="dxa"/>
            <w:shd w:val="clear" w:color="auto" w:fill="D9D9D6" w:themeFill="background2"/>
            <w:noWrap/>
            <w:hideMark/>
          </w:tcPr>
          <w:p w14:paraId="541890FB"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16 328</w:t>
            </w:r>
          </w:p>
        </w:tc>
        <w:tc>
          <w:tcPr>
            <w:tcW w:w="850" w:type="dxa"/>
            <w:noWrap/>
            <w:hideMark/>
          </w:tcPr>
          <w:p w14:paraId="4D7EE119" w14:textId="77777777" w:rsidR="00E73BC6" w:rsidRPr="009413B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413BE">
              <w:t>8 822</w:t>
            </w:r>
          </w:p>
        </w:tc>
      </w:tr>
      <w:tr w:rsidR="00E73BC6" w:rsidRPr="00D342FD" w14:paraId="57106C36"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60" w:type="dxa"/>
            <w:hideMark/>
          </w:tcPr>
          <w:p w14:paraId="4A803089" w14:textId="77777777" w:rsidR="00E73BC6" w:rsidRPr="00D342FD" w:rsidRDefault="00E73BC6" w:rsidP="00E73BC6">
            <w:pPr>
              <w:ind w:left="0"/>
            </w:pPr>
            <w:r w:rsidRPr="00D342FD">
              <w:t>AASB 101.85</w:t>
            </w:r>
          </w:p>
        </w:tc>
        <w:tc>
          <w:tcPr>
            <w:tcW w:w="5385" w:type="dxa"/>
            <w:hideMark/>
          </w:tcPr>
          <w:p w14:paraId="32D2D548" w14:textId="77777777" w:rsidR="00E73BC6" w:rsidRPr="001077D4"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1077D4">
              <w:t>Total expenses incurred in delivery of services</w:t>
            </w:r>
          </w:p>
        </w:tc>
        <w:tc>
          <w:tcPr>
            <w:tcW w:w="840" w:type="dxa"/>
            <w:hideMark/>
          </w:tcPr>
          <w:p w14:paraId="5D4CF901" w14:textId="77777777" w:rsidR="00E73BC6" w:rsidRPr="009413BE" w:rsidRDefault="00E73BC6" w:rsidP="00E73BC6">
            <w:pPr>
              <w:jc w:val="center"/>
              <w:cnfStyle w:val="010000000000" w:firstRow="0" w:lastRow="1" w:firstColumn="0" w:lastColumn="0" w:oddVBand="0" w:evenVBand="0" w:oddHBand="0" w:evenHBand="0" w:firstRowFirstColumn="0" w:firstRowLastColumn="0" w:lastRowFirstColumn="0" w:lastRowLastColumn="0"/>
            </w:pPr>
          </w:p>
        </w:tc>
        <w:tc>
          <w:tcPr>
            <w:tcW w:w="888" w:type="dxa"/>
            <w:shd w:val="clear" w:color="auto" w:fill="D9D9D6" w:themeFill="background2"/>
            <w:noWrap/>
            <w:hideMark/>
          </w:tcPr>
          <w:p w14:paraId="6CF99100" w14:textId="77777777" w:rsidR="00E73BC6" w:rsidRPr="009413BE"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413BE">
              <w:t>64 288</w:t>
            </w:r>
          </w:p>
        </w:tc>
        <w:tc>
          <w:tcPr>
            <w:tcW w:w="850" w:type="dxa"/>
            <w:noWrap/>
            <w:hideMark/>
          </w:tcPr>
          <w:p w14:paraId="3D3C8D95" w14:textId="77777777" w:rsidR="00E73BC6" w:rsidRPr="009413BE"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413BE">
              <w:t>63 552</w:t>
            </w:r>
          </w:p>
        </w:tc>
      </w:tr>
    </w:tbl>
    <w:p w14:paraId="2C1440B7" w14:textId="77777777" w:rsidR="00E73BC6" w:rsidRPr="00A52A03" w:rsidRDefault="00E73BC6" w:rsidP="00E73BC6"/>
    <w:p w14:paraId="200371F1" w14:textId="77777777" w:rsidR="00E73BC6" w:rsidRPr="00940E38" w:rsidRDefault="00E73BC6" w:rsidP="00E73BC6"/>
    <w:tbl>
      <w:tblPr>
        <w:tblStyle w:val="ModelReportGuidanceTable"/>
        <w:tblW w:w="0" w:type="auto"/>
        <w:tblLayout w:type="fixed"/>
        <w:tblLook w:val="04A0" w:firstRow="1" w:lastRow="0" w:firstColumn="1" w:lastColumn="0" w:noHBand="0" w:noVBand="1"/>
      </w:tblPr>
      <w:tblGrid>
        <w:gridCol w:w="9854"/>
      </w:tblGrid>
      <w:tr w:rsidR="00E73BC6" w:rsidRPr="00940E38" w14:paraId="39210AFF"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3F36ECA3" w14:textId="77777777" w:rsidR="00E73BC6" w:rsidRPr="00940E38" w:rsidRDefault="00E73BC6" w:rsidP="00E73BC6">
            <w:r w:rsidRPr="00940E38">
              <w:t>Guidance – Expenses presentation</w:t>
            </w:r>
          </w:p>
        </w:tc>
      </w:tr>
      <w:tr w:rsidR="00E73BC6" w:rsidRPr="00940E38" w14:paraId="469B2147" w14:textId="77777777" w:rsidTr="00E73BC6">
        <w:tc>
          <w:tcPr>
            <w:tcW w:w="9854" w:type="dxa"/>
          </w:tcPr>
          <w:p w14:paraId="43AFB40D" w14:textId="77777777" w:rsidR="00E73BC6" w:rsidRPr="00940E38" w:rsidRDefault="00E73BC6" w:rsidP="00E73BC6">
            <w:pPr>
              <w:spacing w:after="60"/>
            </w:pPr>
            <w:r w:rsidRPr="00940E38">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940E38">
              <w:rPr>
                <w:rStyle w:val="SourceReference"/>
              </w:rPr>
              <w:t>[AASB 101.97, 99]</w:t>
            </w:r>
          </w:p>
        </w:tc>
      </w:tr>
    </w:tbl>
    <w:p w14:paraId="4858705E" w14:textId="77777777" w:rsidR="00E73BC6" w:rsidRPr="00940E38" w:rsidRDefault="00E73BC6" w:rsidP="00E73BC6"/>
    <w:p w14:paraId="03DB9C3F" w14:textId="77777777" w:rsidR="00E73BC6" w:rsidRPr="00940E38" w:rsidRDefault="00E73BC6" w:rsidP="00E73BC6">
      <w:pPr>
        <w:pStyle w:val="Heading3"/>
      </w:pPr>
      <w:r w:rsidRPr="00940E38">
        <w:t>Employee benefits in the comprehensive operating statement</w:t>
      </w:r>
    </w:p>
    <w:p w14:paraId="1B05C50D" w14:textId="77777777" w:rsidR="00E73BC6" w:rsidRDefault="00E73BC6" w:rsidP="00E73BC6">
      <w:pPr>
        <w:pStyle w:val="TableUnits"/>
        <w:rPr>
          <w:spacing w:val="0"/>
        </w:rPr>
      </w:pPr>
      <w:r w:rsidRPr="00940E38">
        <w:t>($ thousand)</w:t>
      </w:r>
    </w:p>
    <w:tbl>
      <w:tblPr>
        <w:tblStyle w:val="ModelReportFinancialTable"/>
        <w:tblW w:w="9733" w:type="dxa"/>
        <w:tblLook w:val="04E0" w:firstRow="1" w:lastRow="1" w:firstColumn="1" w:lastColumn="0" w:noHBand="0" w:noVBand="1"/>
      </w:tblPr>
      <w:tblGrid>
        <w:gridCol w:w="2042"/>
        <w:gridCol w:w="6095"/>
        <w:gridCol w:w="746"/>
        <w:gridCol w:w="850"/>
      </w:tblGrid>
      <w:tr w:rsidR="00E73BC6" w:rsidRPr="00D342FD" w14:paraId="2EA6B03B" w14:textId="77777777" w:rsidTr="002B49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2" w:type="dxa"/>
            <w:noWrap/>
            <w:hideMark/>
          </w:tcPr>
          <w:p w14:paraId="476544FC" w14:textId="77777777" w:rsidR="00E73BC6" w:rsidRPr="00D342FD" w:rsidRDefault="00E73BC6" w:rsidP="00E73BC6">
            <w:pPr>
              <w:ind w:left="0"/>
              <w:rPr>
                <w:iCs/>
              </w:rPr>
            </w:pPr>
            <w:r w:rsidRPr="00D342FD">
              <w:rPr>
                <w:iCs/>
              </w:rPr>
              <w:t>Source reference</w:t>
            </w:r>
          </w:p>
        </w:tc>
        <w:tc>
          <w:tcPr>
            <w:tcW w:w="6095" w:type="dxa"/>
            <w:noWrap/>
            <w:hideMark/>
          </w:tcPr>
          <w:p w14:paraId="13145968"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 </w:t>
            </w:r>
          </w:p>
        </w:tc>
        <w:tc>
          <w:tcPr>
            <w:tcW w:w="746" w:type="dxa"/>
            <w:noWrap/>
            <w:hideMark/>
          </w:tcPr>
          <w:p w14:paraId="0EB6A6CD"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2020</w:t>
            </w:r>
          </w:p>
        </w:tc>
        <w:tc>
          <w:tcPr>
            <w:tcW w:w="850" w:type="dxa"/>
            <w:noWrap/>
            <w:hideMark/>
          </w:tcPr>
          <w:p w14:paraId="1029CCE9"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2019</w:t>
            </w:r>
          </w:p>
        </w:tc>
      </w:tr>
      <w:tr w:rsidR="00E73BC6" w:rsidRPr="00D342FD" w14:paraId="09BC880F" w14:textId="77777777" w:rsidTr="002B4978">
        <w:tc>
          <w:tcPr>
            <w:cnfStyle w:val="001000000000" w:firstRow="0" w:lastRow="0" w:firstColumn="1" w:lastColumn="0" w:oddVBand="0" w:evenVBand="0" w:oddHBand="0" w:evenHBand="0" w:firstRowFirstColumn="0" w:firstRowLastColumn="0" w:lastRowFirstColumn="0" w:lastRowLastColumn="0"/>
            <w:tcW w:w="2042" w:type="dxa"/>
            <w:noWrap/>
            <w:hideMark/>
          </w:tcPr>
          <w:p w14:paraId="4BC39A01" w14:textId="77777777" w:rsidR="00E73BC6" w:rsidRPr="00D342FD" w:rsidRDefault="00E73BC6" w:rsidP="00E73BC6">
            <w:pPr>
              <w:ind w:left="0"/>
            </w:pPr>
            <w:r w:rsidRPr="00D342FD">
              <w:t>AASB 119.46, FRD 112D</w:t>
            </w:r>
          </w:p>
        </w:tc>
        <w:tc>
          <w:tcPr>
            <w:tcW w:w="6095" w:type="dxa"/>
            <w:hideMark/>
          </w:tcPr>
          <w:p w14:paraId="29F7F8A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Defined contribution superannuation expense</w:t>
            </w:r>
          </w:p>
        </w:tc>
        <w:tc>
          <w:tcPr>
            <w:tcW w:w="746" w:type="dxa"/>
            <w:shd w:val="clear" w:color="auto" w:fill="D9D9D6" w:themeFill="background2"/>
            <w:noWrap/>
            <w:hideMark/>
          </w:tcPr>
          <w:p w14:paraId="290ABB7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451</w:t>
            </w:r>
          </w:p>
        </w:tc>
        <w:tc>
          <w:tcPr>
            <w:tcW w:w="850" w:type="dxa"/>
            <w:noWrap/>
            <w:hideMark/>
          </w:tcPr>
          <w:p w14:paraId="1BC5AE4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325</w:t>
            </w:r>
          </w:p>
        </w:tc>
      </w:tr>
      <w:tr w:rsidR="00E73BC6" w:rsidRPr="00D342FD" w14:paraId="36A2099D" w14:textId="77777777" w:rsidTr="002B4978">
        <w:tc>
          <w:tcPr>
            <w:cnfStyle w:val="001000000000" w:firstRow="0" w:lastRow="0" w:firstColumn="1" w:lastColumn="0" w:oddVBand="0" w:evenVBand="0" w:oddHBand="0" w:evenHBand="0" w:firstRowFirstColumn="0" w:firstRowLastColumn="0" w:lastRowFirstColumn="0" w:lastRowLastColumn="0"/>
            <w:tcW w:w="2042" w:type="dxa"/>
            <w:noWrap/>
            <w:hideMark/>
          </w:tcPr>
          <w:p w14:paraId="20BC50E3" w14:textId="77777777" w:rsidR="00E73BC6" w:rsidRPr="00D342FD" w:rsidRDefault="00E73BC6" w:rsidP="00E73BC6">
            <w:pPr>
              <w:ind w:left="0"/>
            </w:pPr>
            <w:r w:rsidRPr="00D342FD">
              <w:t>AASB 119.46, FRD 112D</w:t>
            </w:r>
          </w:p>
        </w:tc>
        <w:tc>
          <w:tcPr>
            <w:tcW w:w="6095" w:type="dxa"/>
            <w:hideMark/>
          </w:tcPr>
          <w:p w14:paraId="7377D91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Defined benefit superannuation expense</w:t>
            </w:r>
          </w:p>
        </w:tc>
        <w:tc>
          <w:tcPr>
            <w:tcW w:w="746" w:type="dxa"/>
            <w:shd w:val="clear" w:color="auto" w:fill="D9D9D6" w:themeFill="background2"/>
            <w:noWrap/>
            <w:hideMark/>
          </w:tcPr>
          <w:p w14:paraId="57D07C9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235</w:t>
            </w:r>
          </w:p>
        </w:tc>
        <w:tc>
          <w:tcPr>
            <w:tcW w:w="850" w:type="dxa"/>
            <w:noWrap/>
            <w:hideMark/>
          </w:tcPr>
          <w:p w14:paraId="74492F2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155</w:t>
            </w:r>
          </w:p>
        </w:tc>
      </w:tr>
      <w:tr w:rsidR="00E73BC6" w:rsidRPr="00D342FD" w14:paraId="240515BD" w14:textId="77777777" w:rsidTr="002B4978">
        <w:tc>
          <w:tcPr>
            <w:cnfStyle w:val="001000000000" w:firstRow="0" w:lastRow="0" w:firstColumn="1" w:lastColumn="0" w:oddVBand="0" w:evenVBand="0" w:oddHBand="0" w:evenHBand="0" w:firstRowFirstColumn="0" w:firstRowLastColumn="0" w:lastRowFirstColumn="0" w:lastRowLastColumn="0"/>
            <w:tcW w:w="2042" w:type="dxa"/>
            <w:noWrap/>
            <w:hideMark/>
          </w:tcPr>
          <w:p w14:paraId="015792FF" w14:textId="77777777" w:rsidR="00E73BC6" w:rsidRPr="00D342FD" w:rsidRDefault="00E73BC6" w:rsidP="00E73BC6">
            <w:pPr>
              <w:ind w:left="0"/>
            </w:pPr>
            <w:r w:rsidRPr="00D342FD">
              <w:t>AASB 119.142</w:t>
            </w:r>
          </w:p>
        </w:tc>
        <w:tc>
          <w:tcPr>
            <w:tcW w:w="6095" w:type="dxa"/>
            <w:hideMark/>
          </w:tcPr>
          <w:p w14:paraId="17AEF4A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Termination benefits</w:t>
            </w:r>
          </w:p>
        </w:tc>
        <w:tc>
          <w:tcPr>
            <w:tcW w:w="746" w:type="dxa"/>
            <w:shd w:val="clear" w:color="auto" w:fill="D9D9D6" w:themeFill="background2"/>
            <w:noWrap/>
            <w:hideMark/>
          </w:tcPr>
          <w:p w14:paraId="2DEBED4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1 810</w:t>
            </w:r>
          </w:p>
        </w:tc>
        <w:tc>
          <w:tcPr>
            <w:tcW w:w="850" w:type="dxa"/>
            <w:noWrap/>
            <w:hideMark/>
          </w:tcPr>
          <w:p w14:paraId="4EFB916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120</w:t>
            </w:r>
          </w:p>
        </w:tc>
      </w:tr>
      <w:tr w:rsidR="00E73BC6" w:rsidRPr="00D342FD" w14:paraId="3B321888" w14:textId="77777777" w:rsidTr="002B4978">
        <w:tc>
          <w:tcPr>
            <w:cnfStyle w:val="001000000000" w:firstRow="0" w:lastRow="0" w:firstColumn="1" w:lastColumn="0" w:oddVBand="0" w:evenVBand="0" w:oddHBand="0" w:evenHBand="0" w:firstRowFirstColumn="0" w:firstRowLastColumn="0" w:lastRowFirstColumn="0" w:lastRowLastColumn="0"/>
            <w:tcW w:w="2042" w:type="dxa"/>
            <w:hideMark/>
          </w:tcPr>
          <w:p w14:paraId="721FA735" w14:textId="77777777" w:rsidR="00E73BC6" w:rsidRPr="00D342FD" w:rsidRDefault="00E73BC6" w:rsidP="00E73BC6">
            <w:pPr>
              <w:ind w:left="0"/>
            </w:pPr>
          </w:p>
        </w:tc>
        <w:tc>
          <w:tcPr>
            <w:tcW w:w="6095" w:type="dxa"/>
            <w:hideMark/>
          </w:tcPr>
          <w:p w14:paraId="435E9B42"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Salaries and wages, annual leave and long service leave</w:t>
            </w:r>
          </w:p>
        </w:tc>
        <w:tc>
          <w:tcPr>
            <w:tcW w:w="746" w:type="dxa"/>
            <w:shd w:val="clear" w:color="auto" w:fill="D9D9D6" w:themeFill="background2"/>
            <w:noWrap/>
            <w:hideMark/>
          </w:tcPr>
          <w:p w14:paraId="1F77085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11 271</w:t>
            </w:r>
          </w:p>
        </w:tc>
        <w:tc>
          <w:tcPr>
            <w:tcW w:w="850" w:type="dxa"/>
            <w:noWrap/>
            <w:hideMark/>
          </w:tcPr>
          <w:p w14:paraId="3487075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10 370</w:t>
            </w:r>
          </w:p>
        </w:tc>
      </w:tr>
      <w:tr w:rsidR="00E73BC6" w:rsidRPr="00D342FD" w14:paraId="757C3229" w14:textId="77777777" w:rsidTr="002B497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042" w:type="dxa"/>
            <w:hideMark/>
          </w:tcPr>
          <w:p w14:paraId="0BE3F785" w14:textId="77777777" w:rsidR="00E73BC6" w:rsidRPr="00D342FD" w:rsidRDefault="00E73BC6" w:rsidP="00E73BC6">
            <w:pPr>
              <w:ind w:left="0"/>
            </w:pPr>
          </w:p>
        </w:tc>
        <w:tc>
          <w:tcPr>
            <w:tcW w:w="6095" w:type="dxa"/>
            <w:hideMark/>
          </w:tcPr>
          <w:p w14:paraId="439B6230" w14:textId="77777777"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 employee expenses</w:t>
            </w:r>
          </w:p>
        </w:tc>
        <w:tc>
          <w:tcPr>
            <w:tcW w:w="746" w:type="dxa"/>
            <w:shd w:val="clear" w:color="auto" w:fill="D9D9D6" w:themeFill="background2"/>
            <w:noWrap/>
            <w:hideMark/>
          </w:tcPr>
          <w:p w14:paraId="3B12A01B"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13 767</w:t>
            </w:r>
          </w:p>
        </w:tc>
        <w:tc>
          <w:tcPr>
            <w:tcW w:w="850" w:type="dxa"/>
            <w:noWrap/>
            <w:hideMark/>
          </w:tcPr>
          <w:p w14:paraId="54950F63"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10 970</w:t>
            </w:r>
          </w:p>
        </w:tc>
      </w:tr>
    </w:tbl>
    <w:p w14:paraId="389D4FFF" w14:textId="77777777" w:rsidR="00E73BC6" w:rsidRPr="00A52A03" w:rsidRDefault="00E73BC6" w:rsidP="00E73BC6"/>
    <w:p w14:paraId="0612C248" w14:textId="77777777" w:rsidR="00E73BC6" w:rsidRPr="00940E38" w:rsidRDefault="00E73BC6" w:rsidP="00E73BC6">
      <w:r w:rsidRPr="00940E38">
        <w:t xml:space="preserve">Employee expenses include all costs related to employment including wages and salaries, fringe benefits tax, leave entitlements, termination payments and WorkCover premiums. </w:t>
      </w:r>
      <w:r w:rsidRPr="00940E38">
        <w:rPr>
          <w:rStyle w:val="SourceReference"/>
        </w:rPr>
        <w:t>[AASB 119.8]</w:t>
      </w:r>
    </w:p>
    <w:p w14:paraId="18B3F310" w14:textId="77777777" w:rsidR="00E73BC6" w:rsidRPr="00940E38" w:rsidRDefault="00E73BC6" w:rsidP="00E73BC6">
      <w:r w:rsidRPr="00940E38">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 </w:t>
      </w:r>
      <w:r w:rsidRPr="00940E38">
        <w:rPr>
          <w:rStyle w:val="SourceReference"/>
        </w:rPr>
        <w:t>[FRD 112D]</w:t>
      </w:r>
    </w:p>
    <w:p w14:paraId="4A807B69" w14:textId="77777777" w:rsidR="00E73BC6" w:rsidRPr="00940E38" w:rsidRDefault="00E73BC6" w:rsidP="00E73BC6">
      <w:r w:rsidRPr="00940E38">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w:t>
      </w:r>
      <w:proofErr w:type="gramStart"/>
      <w:r w:rsidRPr="00940E38">
        <w:t>as a result of</w:t>
      </w:r>
      <w:proofErr w:type="gramEnd"/>
      <w:r w:rsidRPr="00940E38">
        <w:t xml:space="preserve"> an offer made to encourage voluntary redundancy. </w:t>
      </w:r>
      <w:r w:rsidRPr="00940E38">
        <w:rPr>
          <w:rStyle w:val="SourceReference"/>
        </w:rPr>
        <w:t>[AASB 119.128, 133 134, 139]</w:t>
      </w:r>
    </w:p>
    <w:p w14:paraId="3E0B59BD" w14:textId="77777777" w:rsidR="00E73BC6" w:rsidRPr="00940E38" w:rsidRDefault="00E73BC6" w:rsidP="00E73BC6">
      <w:pPr>
        <w:pStyle w:val="Heading3"/>
      </w:pPr>
      <w:r w:rsidRPr="00940E38">
        <w:lastRenderedPageBreak/>
        <w:t>Employee benefits in the balance sheet</w:t>
      </w:r>
    </w:p>
    <w:p w14:paraId="547E8565" w14:textId="77777777" w:rsidR="00E73BC6" w:rsidRPr="00940E38" w:rsidRDefault="00E73BC6" w:rsidP="00E73BC6">
      <w:r w:rsidRPr="00940E38">
        <w:t>Provision is made for benefits accruing to employees in respect of wages and salaries, annual leave and long service leave (LSL) for services rendered to the reporting date and recorded as an expense during the period the services are delivered.</w:t>
      </w:r>
      <w:r w:rsidRPr="00940E38">
        <w:rPr>
          <w:rStyle w:val="SourceReference"/>
        </w:rPr>
        <w:t xml:space="preserve"> [AASB 119.11, 153]</w:t>
      </w:r>
    </w:p>
    <w:p w14:paraId="14D05673" w14:textId="77777777" w:rsidR="00E73BC6" w:rsidRDefault="00E73BC6" w:rsidP="00E73BC6">
      <w:pPr>
        <w:pStyle w:val="TableUnits"/>
        <w:rPr>
          <w:rFonts w:asciiTheme="minorHAnsi" w:hAnsiTheme="minorHAnsi"/>
          <w:b w:val="0"/>
          <w:spacing w:val="0"/>
          <w:szCs w:val="18"/>
        </w:rPr>
      </w:pPr>
      <w:r w:rsidRPr="00940E38" w:rsidDel="004521BF">
        <w:t xml:space="preserve"> </w:t>
      </w:r>
      <w:r w:rsidRPr="00940E38">
        <w:t>($ thousand)</w:t>
      </w:r>
    </w:p>
    <w:tbl>
      <w:tblPr>
        <w:tblStyle w:val="ModelReportFinancialTable"/>
        <w:tblW w:w="9696" w:type="dxa"/>
        <w:tblLook w:val="04E0" w:firstRow="1" w:lastRow="1" w:firstColumn="1" w:lastColumn="0" w:noHBand="0" w:noVBand="1"/>
      </w:tblPr>
      <w:tblGrid>
        <w:gridCol w:w="1617"/>
        <w:gridCol w:w="6378"/>
        <w:gridCol w:w="851"/>
        <w:gridCol w:w="850"/>
      </w:tblGrid>
      <w:tr w:rsidR="00E73BC6" w:rsidRPr="00D342FD" w14:paraId="7D1CB5C6" w14:textId="77777777" w:rsidTr="002B49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dxa"/>
            <w:hideMark/>
          </w:tcPr>
          <w:p w14:paraId="17913CB1" w14:textId="77777777" w:rsidR="00E73BC6" w:rsidRPr="00D342FD" w:rsidRDefault="00E73BC6" w:rsidP="00E73BC6">
            <w:pPr>
              <w:ind w:left="0"/>
            </w:pPr>
            <w:r w:rsidRPr="00D342FD">
              <w:t>Source reference</w:t>
            </w:r>
          </w:p>
        </w:tc>
        <w:tc>
          <w:tcPr>
            <w:tcW w:w="6378" w:type="dxa"/>
            <w:hideMark/>
          </w:tcPr>
          <w:p w14:paraId="39D20DA5" w14:textId="77777777" w:rsidR="00E73BC6" w:rsidRPr="00D342FD" w:rsidRDefault="00E73BC6" w:rsidP="00E73BC6">
            <w:pPr>
              <w:jc w:val="left"/>
              <w:cnfStyle w:val="100000000000" w:firstRow="1" w:lastRow="0" w:firstColumn="0" w:lastColumn="0" w:oddVBand="0" w:evenVBand="0" w:oddHBand="0" w:evenHBand="0" w:firstRowFirstColumn="0" w:firstRowLastColumn="0" w:lastRowFirstColumn="0" w:lastRowLastColumn="0"/>
            </w:pPr>
            <w:r w:rsidRPr="00D342FD">
              <w:t> </w:t>
            </w:r>
          </w:p>
        </w:tc>
        <w:tc>
          <w:tcPr>
            <w:tcW w:w="851" w:type="dxa"/>
            <w:noWrap/>
            <w:hideMark/>
          </w:tcPr>
          <w:p w14:paraId="4A624763"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2020</w:t>
            </w:r>
          </w:p>
        </w:tc>
        <w:tc>
          <w:tcPr>
            <w:tcW w:w="850" w:type="dxa"/>
            <w:noWrap/>
            <w:hideMark/>
          </w:tcPr>
          <w:p w14:paraId="37596FA4"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19498F5A"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51766CE8" w14:textId="77777777" w:rsidR="00E73BC6" w:rsidRPr="00D342FD" w:rsidRDefault="00E73BC6" w:rsidP="00E73BC6">
            <w:pPr>
              <w:ind w:left="0"/>
            </w:pPr>
          </w:p>
        </w:tc>
        <w:tc>
          <w:tcPr>
            <w:tcW w:w="6378" w:type="dxa"/>
            <w:hideMark/>
          </w:tcPr>
          <w:p w14:paraId="473CE36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Current provisions:</w:t>
            </w:r>
          </w:p>
        </w:tc>
        <w:tc>
          <w:tcPr>
            <w:tcW w:w="851" w:type="dxa"/>
            <w:shd w:val="clear" w:color="auto" w:fill="D9D9D6" w:themeFill="background2"/>
            <w:noWrap/>
            <w:hideMark/>
          </w:tcPr>
          <w:p w14:paraId="05ED18E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850" w:type="dxa"/>
            <w:noWrap/>
            <w:hideMark/>
          </w:tcPr>
          <w:p w14:paraId="73E0FCA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762068D9"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360D2CC3" w14:textId="77777777" w:rsidR="00E73BC6" w:rsidRPr="00D342FD" w:rsidRDefault="00E73BC6" w:rsidP="00E73BC6">
            <w:pPr>
              <w:ind w:left="0"/>
            </w:pPr>
            <w:r w:rsidRPr="00D342FD">
              <w:t>AASB 119.8</w:t>
            </w:r>
          </w:p>
        </w:tc>
        <w:tc>
          <w:tcPr>
            <w:tcW w:w="6378" w:type="dxa"/>
            <w:hideMark/>
          </w:tcPr>
          <w:p w14:paraId="327B101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Annual leave</w:t>
            </w:r>
          </w:p>
        </w:tc>
        <w:tc>
          <w:tcPr>
            <w:tcW w:w="851" w:type="dxa"/>
            <w:shd w:val="clear" w:color="auto" w:fill="D9D9D6" w:themeFill="background2"/>
            <w:noWrap/>
            <w:hideMark/>
          </w:tcPr>
          <w:p w14:paraId="3625986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850" w:type="dxa"/>
            <w:noWrap/>
            <w:hideMark/>
          </w:tcPr>
          <w:p w14:paraId="5B55656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03D33E2A"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546348C3" w14:textId="77777777" w:rsidR="00E73BC6" w:rsidRPr="00D342FD" w:rsidRDefault="00E73BC6" w:rsidP="00E73BC6">
            <w:pPr>
              <w:ind w:left="0"/>
            </w:pPr>
          </w:p>
        </w:tc>
        <w:tc>
          <w:tcPr>
            <w:tcW w:w="6378" w:type="dxa"/>
            <w:hideMark/>
          </w:tcPr>
          <w:p w14:paraId="7FEB4B7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Unconditional and expected to settle within 12 months </w:t>
            </w:r>
          </w:p>
        </w:tc>
        <w:tc>
          <w:tcPr>
            <w:tcW w:w="851" w:type="dxa"/>
            <w:shd w:val="clear" w:color="auto" w:fill="D9D9D6" w:themeFill="background2"/>
            <w:noWrap/>
            <w:hideMark/>
          </w:tcPr>
          <w:p w14:paraId="00BAD9E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1 716</w:t>
            </w:r>
          </w:p>
        </w:tc>
        <w:tc>
          <w:tcPr>
            <w:tcW w:w="850" w:type="dxa"/>
            <w:noWrap/>
            <w:hideMark/>
          </w:tcPr>
          <w:p w14:paraId="1B46BD2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1 438</w:t>
            </w:r>
          </w:p>
        </w:tc>
      </w:tr>
      <w:tr w:rsidR="00E73BC6" w:rsidRPr="00D342FD" w14:paraId="5CBBFD12"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5A048AB0" w14:textId="77777777" w:rsidR="00E73BC6" w:rsidRPr="00D342FD" w:rsidRDefault="00E73BC6" w:rsidP="00E73BC6">
            <w:pPr>
              <w:ind w:left="0"/>
            </w:pPr>
          </w:p>
        </w:tc>
        <w:tc>
          <w:tcPr>
            <w:tcW w:w="6378" w:type="dxa"/>
            <w:hideMark/>
          </w:tcPr>
          <w:p w14:paraId="7B4977AF"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Unconditional and expected to settle after 12 months </w:t>
            </w:r>
          </w:p>
        </w:tc>
        <w:tc>
          <w:tcPr>
            <w:tcW w:w="851" w:type="dxa"/>
            <w:shd w:val="clear" w:color="auto" w:fill="D9D9D6" w:themeFill="background2"/>
            <w:noWrap/>
            <w:hideMark/>
          </w:tcPr>
          <w:p w14:paraId="4C8172C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636</w:t>
            </w:r>
          </w:p>
        </w:tc>
        <w:tc>
          <w:tcPr>
            <w:tcW w:w="850" w:type="dxa"/>
            <w:noWrap/>
            <w:hideMark/>
          </w:tcPr>
          <w:p w14:paraId="1D1C2B7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796</w:t>
            </w:r>
          </w:p>
        </w:tc>
      </w:tr>
      <w:tr w:rsidR="00E73BC6" w:rsidRPr="00D342FD" w14:paraId="6B70EDCE"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32E88603" w14:textId="77777777" w:rsidR="00E73BC6" w:rsidRPr="00D342FD" w:rsidRDefault="00E73BC6" w:rsidP="00E73BC6">
            <w:pPr>
              <w:ind w:left="0"/>
            </w:pPr>
            <w:r w:rsidRPr="00D342FD">
              <w:t>AASB 119.8</w:t>
            </w:r>
          </w:p>
        </w:tc>
        <w:tc>
          <w:tcPr>
            <w:tcW w:w="6378" w:type="dxa"/>
            <w:hideMark/>
          </w:tcPr>
          <w:p w14:paraId="1D69FF3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Long service leave </w:t>
            </w:r>
          </w:p>
        </w:tc>
        <w:tc>
          <w:tcPr>
            <w:tcW w:w="851" w:type="dxa"/>
            <w:shd w:val="clear" w:color="auto" w:fill="D9D9D6" w:themeFill="background2"/>
            <w:noWrap/>
            <w:hideMark/>
          </w:tcPr>
          <w:p w14:paraId="067026C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850" w:type="dxa"/>
            <w:noWrap/>
            <w:hideMark/>
          </w:tcPr>
          <w:p w14:paraId="178BDB8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54D78E94"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665FE109" w14:textId="77777777" w:rsidR="00E73BC6" w:rsidRPr="00D342FD" w:rsidRDefault="00E73BC6" w:rsidP="00E73BC6">
            <w:pPr>
              <w:ind w:left="0"/>
            </w:pPr>
          </w:p>
        </w:tc>
        <w:tc>
          <w:tcPr>
            <w:tcW w:w="6378" w:type="dxa"/>
            <w:hideMark/>
          </w:tcPr>
          <w:p w14:paraId="0748F10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Unconditional and expected to settle within 12 months </w:t>
            </w:r>
          </w:p>
        </w:tc>
        <w:tc>
          <w:tcPr>
            <w:tcW w:w="851" w:type="dxa"/>
            <w:shd w:val="clear" w:color="auto" w:fill="D9D9D6" w:themeFill="background2"/>
            <w:noWrap/>
            <w:hideMark/>
          </w:tcPr>
          <w:p w14:paraId="1452B24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1 231</w:t>
            </w:r>
          </w:p>
        </w:tc>
        <w:tc>
          <w:tcPr>
            <w:tcW w:w="850" w:type="dxa"/>
            <w:noWrap/>
            <w:hideMark/>
          </w:tcPr>
          <w:p w14:paraId="438EB58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3 002</w:t>
            </w:r>
          </w:p>
        </w:tc>
      </w:tr>
      <w:tr w:rsidR="00E73BC6" w:rsidRPr="00D342FD" w14:paraId="6C24FF89"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6C85B1FC" w14:textId="77777777" w:rsidR="00E73BC6" w:rsidRPr="00D342FD" w:rsidRDefault="00E73BC6" w:rsidP="00E73BC6">
            <w:pPr>
              <w:ind w:left="0"/>
            </w:pPr>
          </w:p>
        </w:tc>
        <w:tc>
          <w:tcPr>
            <w:tcW w:w="6378" w:type="dxa"/>
            <w:hideMark/>
          </w:tcPr>
          <w:p w14:paraId="6009F1C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Unconditional and expected to settle after 12 months </w:t>
            </w:r>
          </w:p>
        </w:tc>
        <w:tc>
          <w:tcPr>
            <w:tcW w:w="851" w:type="dxa"/>
            <w:shd w:val="clear" w:color="auto" w:fill="D9D9D6" w:themeFill="background2"/>
            <w:noWrap/>
            <w:hideMark/>
          </w:tcPr>
          <w:p w14:paraId="788E3CF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1 908</w:t>
            </w:r>
          </w:p>
        </w:tc>
        <w:tc>
          <w:tcPr>
            <w:tcW w:w="850" w:type="dxa"/>
            <w:noWrap/>
            <w:hideMark/>
          </w:tcPr>
          <w:p w14:paraId="03C65E8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6 318</w:t>
            </w:r>
          </w:p>
        </w:tc>
      </w:tr>
      <w:tr w:rsidR="00E73BC6" w:rsidRPr="00D342FD" w14:paraId="44E712D0"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626C2833" w14:textId="77777777" w:rsidR="00E73BC6" w:rsidRPr="00D342FD" w:rsidRDefault="00E73BC6" w:rsidP="00E73BC6">
            <w:pPr>
              <w:ind w:left="0"/>
            </w:pPr>
            <w:r w:rsidRPr="00D342FD">
              <w:t>AAASB 101.78(d)</w:t>
            </w:r>
          </w:p>
        </w:tc>
        <w:tc>
          <w:tcPr>
            <w:tcW w:w="6378" w:type="dxa"/>
            <w:hideMark/>
          </w:tcPr>
          <w:p w14:paraId="6A4F091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Provisions for on</w:t>
            </w:r>
            <w:r w:rsidRPr="00D342FD">
              <w:rPr>
                <w:b/>
                <w:bCs/>
              </w:rPr>
              <w:noBreakHyphen/>
              <w:t xml:space="preserve">costs </w:t>
            </w:r>
          </w:p>
        </w:tc>
        <w:tc>
          <w:tcPr>
            <w:tcW w:w="851" w:type="dxa"/>
            <w:shd w:val="clear" w:color="auto" w:fill="D9D9D6" w:themeFill="background2"/>
            <w:noWrap/>
            <w:hideMark/>
          </w:tcPr>
          <w:p w14:paraId="751B912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850" w:type="dxa"/>
            <w:noWrap/>
            <w:hideMark/>
          </w:tcPr>
          <w:p w14:paraId="3D9CD6B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33881310"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6FC97C98" w14:textId="77777777" w:rsidR="00E73BC6" w:rsidRPr="00D342FD" w:rsidRDefault="00E73BC6" w:rsidP="00E73BC6">
            <w:pPr>
              <w:ind w:left="0"/>
            </w:pPr>
          </w:p>
        </w:tc>
        <w:tc>
          <w:tcPr>
            <w:tcW w:w="6378" w:type="dxa"/>
            <w:hideMark/>
          </w:tcPr>
          <w:p w14:paraId="1FBDB48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Unconditional and expected to settle within 12 months </w:t>
            </w:r>
          </w:p>
        </w:tc>
        <w:tc>
          <w:tcPr>
            <w:tcW w:w="851" w:type="dxa"/>
            <w:shd w:val="clear" w:color="auto" w:fill="D9D9D6" w:themeFill="background2"/>
            <w:noWrap/>
            <w:hideMark/>
          </w:tcPr>
          <w:p w14:paraId="4BC45D4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272</w:t>
            </w:r>
          </w:p>
        </w:tc>
        <w:tc>
          <w:tcPr>
            <w:tcW w:w="850" w:type="dxa"/>
            <w:noWrap/>
            <w:hideMark/>
          </w:tcPr>
          <w:p w14:paraId="473ABD9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555</w:t>
            </w:r>
          </w:p>
        </w:tc>
      </w:tr>
      <w:tr w:rsidR="00E73BC6" w:rsidRPr="00D342FD" w14:paraId="38E9B391"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0650120D" w14:textId="77777777" w:rsidR="00E73BC6" w:rsidRPr="00D342FD" w:rsidRDefault="00E73BC6" w:rsidP="00E73BC6">
            <w:pPr>
              <w:ind w:left="0"/>
            </w:pPr>
          </w:p>
        </w:tc>
        <w:tc>
          <w:tcPr>
            <w:tcW w:w="6378" w:type="dxa"/>
            <w:tcBorders>
              <w:bottom w:val="single" w:sz="6" w:space="0" w:color="auto"/>
            </w:tcBorders>
            <w:hideMark/>
          </w:tcPr>
          <w:p w14:paraId="48D129E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Unconditional and expected to settle after 12 months </w:t>
            </w:r>
          </w:p>
        </w:tc>
        <w:tc>
          <w:tcPr>
            <w:tcW w:w="851" w:type="dxa"/>
            <w:tcBorders>
              <w:bottom w:val="single" w:sz="6" w:space="0" w:color="auto"/>
            </w:tcBorders>
            <w:shd w:val="clear" w:color="auto" w:fill="D9D9D6" w:themeFill="background2"/>
            <w:noWrap/>
            <w:hideMark/>
          </w:tcPr>
          <w:p w14:paraId="1B41711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377</w:t>
            </w:r>
          </w:p>
        </w:tc>
        <w:tc>
          <w:tcPr>
            <w:tcW w:w="850" w:type="dxa"/>
            <w:tcBorders>
              <w:bottom w:val="single" w:sz="6" w:space="0" w:color="auto"/>
            </w:tcBorders>
            <w:noWrap/>
            <w:hideMark/>
          </w:tcPr>
          <w:p w14:paraId="389B4D1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599</w:t>
            </w:r>
          </w:p>
        </w:tc>
      </w:tr>
      <w:tr w:rsidR="00E73BC6" w:rsidRPr="00D342FD" w14:paraId="07118944"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789A8256" w14:textId="77777777" w:rsidR="00E73BC6" w:rsidRPr="00D342FD" w:rsidRDefault="00E73BC6" w:rsidP="00E73BC6">
            <w:pPr>
              <w:ind w:left="0"/>
            </w:pPr>
            <w:r w:rsidRPr="00D342FD">
              <w:t>AAASB 101.61</w:t>
            </w:r>
          </w:p>
        </w:tc>
        <w:tc>
          <w:tcPr>
            <w:tcW w:w="6378" w:type="dxa"/>
            <w:tcBorders>
              <w:top w:val="single" w:sz="6" w:space="0" w:color="auto"/>
              <w:bottom w:val="single" w:sz="6" w:space="0" w:color="auto"/>
            </w:tcBorders>
            <w:hideMark/>
          </w:tcPr>
          <w:p w14:paraId="5A87141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current provisions for employee benefits</w:t>
            </w:r>
          </w:p>
        </w:tc>
        <w:tc>
          <w:tcPr>
            <w:tcW w:w="851" w:type="dxa"/>
            <w:tcBorders>
              <w:top w:val="single" w:sz="6" w:space="0" w:color="auto"/>
              <w:bottom w:val="single" w:sz="6" w:space="0" w:color="auto"/>
            </w:tcBorders>
            <w:shd w:val="clear" w:color="auto" w:fill="D9D9D6" w:themeFill="background2"/>
            <w:noWrap/>
            <w:hideMark/>
          </w:tcPr>
          <w:p w14:paraId="0B1A206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6 140</w:t>
            </w:r>
          </w:p>
        </w:tc>
        <w:tc>
          <w:tcPr>
            <w:tcW w:w="850" w:type="dxa"/>
            <w:tcBorders>
              <w:top w:val="single" w:sz="6" w:space="0" w:color="auto"/>
              <w:bottom w:val="single" w:sz="6" w:space="0" w:color="auto"/>
            </w:tcBorders>
            <w:noWrap/>
            <w:hideMark/>
          </w:tcPr>
          <w:p w14:paraId="0459E0C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12 708</w:t>
            </w:r>
          </w:p>
        </w:tc>
      </w:tr>
      <w:tr w:rsidR="00E73BC6" w:rsidRPr="00D342FD" w14:paraId="19419E3D"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46CBAE0D" w14:textId="77777777" w:rsidR="00E73BC6" w:rsidRPr="00D342FD" w:rsidRDefault="00E73BC6" w:rsidP="00E73BC6">
            <w:pPr>
              <w:ind w:left="0"/>
            </w:pPr>
          </w:p>
        </w:tc>
        <w:tc>
          <w:tcPr>
            <w:tcW w:w="6378" w:type="dxa"/>
            <w:tcBorders>
              <w:top w:val="single" w:sz="6" w:space="0" w:color="auto"/>
            </w:tcBorders>
            <w:hideMark/>
          </w:tcPr>
          <w:p w14:paraId="0EE0F2F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Non</w:t>
            </w:r>
            <w:r w:rsidRPr="00D342FD">
              <w:rPr>
                <w:b/>
                <w:bCs/>
              </w:rPr>
              <w:noBreakHyphen/>
              <w:t>current provisions:</w:t>
            </w:r>
          </w:p>
        </w:tc>
        <w:tc>
          <w:tcPr>
            <w:tcW w:w="851" w:type="dxa"/>
            <w:tcBorders>
              <w:top w:val="single" w:sz="6" w:space="0" w:color="auto"/>
            </w:tcBorders>
            <w:shd w:val="clear" w:color="auto" w:fill="D9D9D6" w:themeFill="background2"/>
            <w:noWrap/>
            <w:hideMark/>
          </w:tcPr>
          <w:p w14:paraId="66D63AE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850" w:type="dxa"/>
            <w:tcBorders>
              <w:top w:val="single" w:sz="6" w:space="0" w:color="auto"/>
            </w:tcBorders>
            <w:noWrap/>
            <w:hideMark/>
          </w:tcPr>
          <w:p w14:paraId="439DD6A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2C4C2B0A"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05605983" w14:textId="77777777" w:rsidR="00E73BC6" w:rsidRPr="00D342FD" w:rsidRDefault="00E73BC6" w:rsidP="00E73BC6">
            <w:pPr>
              <w:ind w:left="0"/>
            </w:pPr>
          </w:p>
        </w:tc>
        <w:tc>
          <w:tcPr>
            <w:tcW w:w="6378" w:type="dxa"/>
            <w:hideMark/>
          </w:tcPr>
          <w:p w14:paraId="5C56B7C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Employee benefits</w:t>
            </w:r>
          </w:p>
        </w:tc>
        <w:tc>
          <w:tcPr>
            <w:tcW w:w="851" w:type="dxa"/>
            <w:shd w:val="clear" w:color="auto" w:fill="D9D9D6" w:themeFill="background2"/>
            <w:noWrap/>
            <w:hideMark/>
          </w:tcPr>
          <w:p w14:paraId="05D5282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3 743</w:t>
            </w:r>
          </w:p>
        </w:tc>
        <w:tc>
          <w:tcPr>
            <w:tcW w:w="850" w:type="dxa"/>
            <w:noWrap/>
            <w:hideMark/>
          </w:tcPr>
          <w:p w14:paraId="5D73533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3 528</w:t>
            </w:r>
          </w:p>
        </w:tc>
      </w:tr>
      <w:tr w:rsidR="00E73BC6" w:rsidRPr="00D342FD" w14:paraId="3B149261"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011BF21B" w14:textId="77777777" w:rsidR="00E73BC6" w:rsidRPr="00D342FD" w:rsidRDefault="00E73BC6" w:rsidP="00E73BC6">
            <w:pPr>
              <w:ind w:left="0"/>
            </w:pPr>
          </w:p>
        </w:tc>
        <w:tc>
          <w:tcPr>
            <w:tcW w:w="6378" w:type="dxa"/>
            <w:tcBorders>
              <w:bottom w:val="single" w:sz="6" w:space="0" w:color="auto"/>
            </w:tcBorders>
            <w:hideMark/>
          </w:tcPr>
          <w:p w14:paraId="2823B6A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On</w:t>
            </w:r>
            <w:r w:rsidRPr="00D342FD">
              <w:noBreakHyphen/>
              <w:t>costs</w:t>
            </w:r>
          </w:p>
        </w:tc>
        <w:tc>
          <w:tcPr>
            <w:tcW w:w="851" w:type="dxa"/>
            <w:tcBorders>
              <w:bottom w:val="single" w:sz="6" w:space="0" w:color="auto"/>
            </w:tcBorders>
            <w:shd w:val="clear" w:color="auto" w:fill="D9D9D6" w:themeFill="background2"/>
            <w:noWrap/>
            <w:hideMark/>
          </w:tcPr>
          <w:p w14:paraId="7D21D02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871</w:t>
            </w:r>
          </w:p>
        </w:tc>
        <w:tc>
          <w:tcPr>
            <w:tcW w:w="850" w:type="dxa"/>
            <w:tcBorders>
              <w:bottom w:val="single" w:sz="6" w:space="0" w:color="auto"/>
            </w:tcBorders>
            <w:noWrap/>
            <w:hideMark/>
          </w:tcPr>
          <w:p w14:paraId="153C083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837</w:t>
            </w:r>
          </w:p>
        </w:tc>
      </w:tr>
      <w:tr w:rsidR="00E73BC6" w:rsidRPr="00D342FD" w14:paraId="1ED1376C" w14:textId="77777777" w:rsidTr="002B4978">
        <w:tc>
          <w:tcPr>
            <w:cnfStyle w:val="001000000000" w:firstRow="0" w:lastRow="0" w:firstColumn="1" w:lastColumn="0" w:oddVBand="0" w:evenVBand="0" w:oddHBand="0" w:evenHBand="0" w:firstRowFirstColumn="0" w:firstRowLastColumn="0" w:lastRowFirstColumn="0" w:lastRowLastColumn="0"/>
            <w:tcW w:w="1617" w:type="dxa"/>
            <w:hideMark/>
          </w:tcPr>
          <w:p w14:paraId="1F407000" w14:textId="77777777" w:rsidR="00E73BC6" w:rsidRPr="00D342FD" w:rsidRDefault="00E73BC6" w:rsidP="00E73BC6">
            <w:pPr>
              <w:ind w:left="0"/>
            </w:pPr>
          </w:p>
        </w:tc>
        <w:tc>
          <w:tcPr>
            <w:tcW w:w="6378" w:type="dxa"/>
            <w:tcBorders>
              <w:top w:val="single" w:sz="6" w:space="0" w:color="auto"/>
            </w:tcBorders>
            <w:hideMark/>
          </w:tcPr>
          <w:p w14:paraId="061584E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non</w:t>
            </w:r>
            <w:r w:rsidRPr="00D342FD">
              <w:rPr>
                <w:b/>
                <w:bCs/>
              </w:rPr>
              <w:noBreakHyphen/>
              <w:t>current provisions for employee benefits</w:t>
            </w:r>
          </w:p>
        </w:tc>
        <w:tc>
          <w:tcPr>
            <w:tcW w:w="851" w:type="dxa"/>
            <w:tcBorders>
              <w:top w:val="single" w:sz="6" w:space="0" w:color="auto"/>
            </w:tcBorders>
            <w:shd w:val="clear" w:color="auto" w:fill="D9D9D6" w:themeFill="background2"/>
            <w:noWrap/>
            <w:hideMark/>
          </w:tcPr>
          <w:p w14:paraId="0298175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4 614</w:t>
            </w:r>
          </w:p>
        </w:tc>
        <w:tc>
          <w:tcPr>
            <w:tcW w:w="850" w:type="dxa"/>
            <w:tcBorders>
              <w:top w:val="single" w:sz="6" w:space="0" w:color="auto"/>
            </w:tcBorders>
            <w:noWrap/>
            <w:hideMark/>
          </w:tcPr>
          <w:p w14:paraId="1FC334E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4 365</w:t>
            </w:r>
          </w:p>
        </w:tc>
      </w:tr>
      <w:tr w:rsidR="00E73BC6" w:rsidRPr="00D342FD" w14:paraId="0D97A402" w14:textId="77777777" w:rsidTr="002B497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17" w:type="dxa"/>
            <w:hideMark/>
          </w:tcPr>
          <w:p w14:paraId="5B47E8E0" w14:textId="77777777" w:rsidR="00E73BC6" w:rsidRPr="00D342FD" w:rsidRDefault="00E73BC6" w:rsidP="00E73BC6">
            <w:pPr>
              <w:ind w:left="0"/>
            </w:pPr>
          </w:p>
        </w:tc>
        <w:tc>
          <w:tcPr>
            <w:tcW w:w="6378" w:type="dxa"/>
            <w:hideMark/>
          </w:tcPr>
          <w:p w14:paraId="70BDAD84" w14:textId="77777777"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 provisions for employee benefits</w:t>
            </w:r>
          </w:p>
        </w:tc>
        <w:tc>
          <w:tcPr>
            <w:tcW w:w="851" w:type="dxa"/>
            <w:shd w:val="clear" w:color="auto" w:fill="D9D9D6" w:themeFill="background2"/>
            <w:noWrap/>
            <w:hideMark/>
          </w:tcPr>
          <w:p w14:paraId="37B6A07B"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10 754</w:t>
            </w:r>
          </w:p>
        </w:tc>
        <w:tc>
          <w:tcPr>
            <w:tcW w:w="850" w:type="dxa"/>
            <w:noWrap/>
            <w:hideMark/>
          </w:tcPr>
          <w:p w14:paraId="74376E84"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17 073</w:t>
            </w:r>
          </w:p>
        </w:tc>
      </w:tr>
    </w:tbl>
    <w:p w14:paraId="0D7BA37E" w14:textId="77777777" w:rsidR="00E73BC6" w:rsidRDefault="00E73BC6" w:rsidP="00E73BC6">
      <w:pPr>
        <w:pStyle w:val="TableUnits"/>
      </w:pPr>
    </w:p>
    <w:p w14:paraId="5B3BC62E" w14:textId="77777777" w:rsidR="00E73BC6" w:rsidRPr="00A52A03" w:rsidRDefault="00E73BC6" w:rsidP="00E73BC6"/>
    <w:p w14:paraId="1F2EAF66" w14:textId="77777777" w:rsidR="00E73BC6" w:rsidRDefault="00E73BC6" w:rsidP="00E73BC6">
      <w:pPr>
        <w:pStyle w:val="TableHeading"/>
        <w:rPr>
          <w:rFonts w:asciiTheme="minorHAnsi" w:hAnsiTheme="minorHAnsi"/>
          <w:b w:val="0"/>
          <w:spacing w:val="0"/>
          <w:szCs w:val="18"/>
        </w:rPr>
      </w:pPr>
      <w:r w:rsidRPr="00940E38">
        <w:t>Reconciliation of movement in on-cost provision</w:t>
      </w:r>
      <w:r w:rsidRPr="00940E38">
        <w:tab/>
        <w:t>($ thousand)</w:t>
      </w:r>
    </w:p>
    <w:tbl>
      <w:tblPr>
        <w:tblStyle w:val="ModelReportFinancialTable"/>
        <w:tblW w:w="0" w:type="auto"/>
        <w:tblLook w:val="02A0" w:firstRow="1" w:lastRow="0" w:firstColumn="1" w:lastColumn="0" w:noHBand="1" w:noVBand="0"/>
      </w:tblPr>
      <w:tblGrid>
        <w:gridCol w:w="1615"/>
        <w:gridCol w:w="7183"/>
        <w:gridCol w:w="840"/>
      </w:tblGrid>
      <w:tr w:rsidR="00E73BC6" w:rsidRPr="00B3191E" w14:paraId="68DBE0D5"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dxa"/>
            <w:hideMark/>
          </w:tcPr>
          <w:p w14:paraId="5D0BA9FB" w14:textId="77777777" w:rsidR="00E73BC6" w:rsidRPr="00B3191E" w:rsidRDefault="00E73BC6" w:rsidP="00E73BC6">
            <w:pPr>
              <w:ind w:left="0"/>
            </w:pPr>
            <w:r w:rsidRPr="00B3191E">
              <w:t>Source reference</w:t>
            </w:r>
          </w:p>
        </w:tc>
        <w:tc>
          <w:tcPr>
            <w:tcW w:w="7229" w:type="dxa"/>
            <w:hideMark/>
          </w:tcPr>
          <w:p w14:paraId="2384D86E" w14:textId="77777777" w:rsidR="00E73BC6" w:rsidRPr="00B3191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B3191E">
              <w:t> </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3A6FAA0F" w14:textId="77777777" w:rsidR="00E73BC6" w:rsidRPr="00B3191E" w:rsidRDefault="00E73BC6" w:rsidP="00E73BC6">
            <w:pPr>
              <w:ind w:left="0" w:firstLine="0"/>
            </w:pPr>
            <w:r w:rsidRPr="00B3191E">
              <w:t>2020</w:t>
            </w:r>
          </w:p>
        </w:tc>
      </w:tr>
      <w:tr w:rsidR="00E73BC6" w:rsidRPr="00B3191E" w14:paraId="19CB5D6C"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64D2DFC" w14:textId="77777777" w:rsidR="00E73BC6" w:rsidRPr="00B3191E" w:rsidRDefault="00E73BC6" w:rsidP="00E73BC6">
            <w:pPr>
              <w:ind w:left="0"/>
            </w:pPr>
            <w:r w:rsidRPr="00B3191E">
              <w:t>AASB 137.84(a)</w:t>
            </w:r>
          </w:p>
        </w:tc>
        <w:tc>
          <w:tcPr>
            <w:tcW w:w="7229" w:type="dxa"/>
            <w:hideMark/>
          </w:tcPr>
          <w:p w14:paraId="69E9F7E2"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191E">
              <w:rPr>
                <w:b/>
                <w:bCs/>
              </w:rPr>
              <w:t>Opening balance</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4FD7830D" w14:textId="77777777" w:rsidR="00E73BC6" w:rsidRPr="00B3191E" w:rsidRDefault="00E73BC6" w:rsidP="00E73BC6">
            <w:pPr>
              <w:ind w:left="0" w:firstLine="0"/>
              <w:rPr>
                <w:b/>
                <w:bCs/>
              </w:rPr>
            </w:pPr>
            <w:r w:rsidRPr="00B3191E">
              <w:rPr>
                <w:b/>
                <w:bCs/>
              </w:rPr>
              <w:t>1 991</w:t>
            </w:r>
          </w:p>
        </w:tc>
      </w:tr>
      <w:tr w:rsidR="00E73BC6" w:rsidRPr="00B3191E" w14:paraId="1EEA8B01"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29CBA797" w14:textId="77777777" w:rsidR="00E73BC6" w:rsidRPr="00B3191E" w:rsidRDefault="00E73BC6" w:rsidP="00E73BC6">
            <w:pPr>
              <w:ind w:left="0"/>
            </w:pPr>
            <w:r w:rsidRPr="00B3191E">
              <w:t>AASB 137.84(b)</w:t>
            </w:r>
          </w:p>
        </w:tc>
        <w:tc>
          <w:tcPr>
            <w:tcW w:w="7229" w:type="dxa"/>
            <w:hideMark/>
          </w:tcPr>
          <w:p w14:paraId="04E91DE8"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Additional provisions recognised</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7E2CFCC8" w14:textId="77777777" w:rsidR="00E73BC6" w:rsidRPr="00B3191E" w:rsidRDefault="00E73BC6" w:rsidP="00E73BC6">
            <w:pPr>
              <w:ind w:left="0" w:firstLine="0"/>
            </w:pPr>
            <w:r w:rsidRPr="00B3191E">
              <w:t xml:space="preserve"> 451</w:t>
            </w:r>
          </w:p>
        </w:tc>
      </w:tr>
      <w:tr w:rsidR="00E73BC6" w:rsidRPr="00B3191E" w14:paraId="059096D9"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26E37311" w14:textId="77777777" w:rsidR="00E73BC6" w:rsidRPr="00B3191E" w:rsidRDefault="00E73BC6" w:rsidP="00E73BC6">
            <w:pPr>
              <w:ind w:left="0"/>
            </w:pPr>
            <w:r w:rsidRPr="00B3191E">
              <w:t>AASB 137.84(b)</w:t>
            </w:r>
          </w:p>
        </w:tc>
        <w:tc>
          <w:tcPr>
            <w:tcW w:w="7229" w:type="dxa"/>
            <w:hideMark/>
          </w:tcPr>
          <w:p w14:paraId="7EC21482"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Additions due to transfer in</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7699CE69" w14:textId="77777777" w:rsidR="00E73BC6" w:rsidRPr="00B3191E" w:rsidRDefault="00E73BC6" w:rsidP="00E73BC6">
            <w:pPr>
              <w:ind w:left="0" w:firstLine="0"/>
            </w:pPr>
            <w:r w:rsidRPr="00B3191E">
              <w:t xml:space="preserve"> 141</w:t>
            </w:r>
          </w:p>
        </w:tc>
      </w:tr>
      <w:tr w:rsidR="00E73BC6" w:rsidRPr="00B3191E" w14:paraId="36DC62B4"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16F7AA52" w14:textId="77777777" w:rsidR="00E73BC6" w:rsidRPr="00B3191E" w:rsidRDefault="00E73BC6" w:rsidP="00E73BC6">
            <w:pPr>
              <w:ind w:left="0"/>
            </w:pPr>
            <w:r w:rsidRPr="00B3191E">
              <w:t>AASB 137.84(b)</w:t>
            </w:r>
          </w:p>
        </w:tc>
        <w:tc>
          <w:tcPr>
            <w:tcW w:w="7229" w:type="dxa"/>
            <w:hideMark/>
          </w:tcPr>
          <w:p w14:paraId="364DDB10"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Additions due to acquisitions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63D9D565" w14:textId="77777777" w:rsidR="00E73BC6" w:rsidRPr="00B3191E" w:rsidRDefault="00E73BC6" w:rsidP="00E73BC6">
            <w:pPr>
              <w:ind w:left="0" w:firstLine="0"/>
            </w:pPr>
            <w:r w:rsidRPr="00B3191E">
              <w:t xml:space="preserve"> 117</w:t>
            </w:r>
          </w:p>
        </w:tc>
      </w:tr>
      <w:tr w:rsidR="00E73BC6" w:rsidRPr="00B3191E" w14:paraId="12386F31"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3FC35328" w14:textId="77777777" w:rsidR="00E73BC6" w:rsidRPr="00B3191E" w:rsidRDefault="00E73BC6" w:rsidP="00E73BC6">
            <w:pPr>
              <w:ind w:left="0"/>
            </w:pPr>
            <w:r w:rsidRPr="00B3191E">
              <w:t>AASB 137.84(c)</w:t>
            </w:r>
          </w:p>
        </w:tc>
        <w:tc>
          <w:tcPr>
            <w:tcW w:w="7229" w:type="dxa"/>
            <w:hideMark/>
          </w:tcPr>
          <w:p w14:paraId="4359EF1C"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Reductions arising from payments/other sacrifices of future economic benefits</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6C36ED3F" w14:textId="77777777" w:rsidR="00E73BC6" w:rsidRPr="00B3191E" w:rsidRDefault="00E73BC6" w:rsidP="00E73BC6">
            <w:pPr>
              <w:ind w:left="0" w:firstLine="0"/>
            </w:pPr>
            <w:r w:rsidRPr="00B3191E">
              <w:t>(22)</w:t>
            </w:r>
          </w:p>
        </w:tc>
      </w:tr>
      <w:tr w:rsidR="00E73BC6" w:rsidRPr="00B3191E" w14:paraId="6ADE4701"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1A0E7475" w14:textId="77777777" w:rsidR="00E73BC6" w:rsidRPr="00B3191E" w:rsidRDefault="00E73BC6" w:rsidP="00E73BC6">
            <w:pPr>
              <w:ind w:left="0"/>
            </w:pPr>
            <w:r w:rsidRPr="00B3191E">
              <w:t>AASB 137.84(d)</w:t>
            </w:r>
          </w:p>
        </w:tc>
        <w:tc>
          <w:tcPr>
            <w:tcW w:w="7229" w:type="dxa"/>
            <w:hideMark/>
          </w:tcPr>
          <w:p w14:paraId="3796752F"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Reductions resulting from re</w:t>
            </w:r>
            <w:r w:rsidRPr="00B3191E">
              <w:noBreakHyphen/>
              <w:t>measurement or settlement without cost</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221A6D42" w14:textId="77777777" w:rsidR="00E73BC6" w:rsidRPr="00B3191E" w:rsidRDefault="00E73BC6" w:rsidP="00E73BC6">
            <w:pPr>
              <w:ind w:left="0" w:firstLine="0"/>
            </w:pPr>
            <w:r w:rsidRPr="00B3191E">
              <w:t>(20)</w:t>
            </w:r>
          </w:p>
        </w:tc>
      </w:tr>
      <w:tr w:rsidR="00E73BC6" w:rsidRPr="00B3191E" w14:paraId="271F0D3B"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C56DCE2" w14:textId="77777777" w:rsidR="00E73BC6" w:rsidRPr="00B3191E" w:rsidRDefault="00E73BC6" w:rsidP="00E73BC6">
            <w:pPr>
              <w:ind w:left="0"/>
            </w:pPr>
            <w:r w:rsidRPr="00B3191E">
              <w:t>AASB 137.60,84(e)</w:t>
            </w:r>
          </w:p>
        </w:tc>
        <w:tc>
          <w:tcPr>
            <w:tcW w:w="7229" w:type="dxa"/>
            <w:hideMark/>
          </w:tcPr>
          <w:p w14:paraId="5B64BD1D"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Unwind of discount and effect of changes in the discount rate</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42B7FAD8" w14:textId="77777777" w:rsidR="00E73BC6" w:rsidRPr="00B3191E" w:rsidRDefault="00E73BC6" w:rsidP="00E73BC6">
            <w:pPr>
              <w:ind w:left="0" w:firstLine="0"/>
            </w:pPr>
            <w:r w:rsidRPr="00B3191E">
              <w:t xml:space="preserve"> 15</w:t>
            </w:r>
          </w:p>
        </w:tc>
      </w:tr>
      <w:tr w:rsidR="00E73BC6" w:rsidRPr="00B3191E" w14:paraId="69B25195"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D4B6553" w14:textId="77777777" w:rsidR="00E73BC6" w:rsidRPr="00B3191E" w:rsidRDefault="00E73BC6" w:rsidP="00E73BC6">
            <w:pPr>
              <w:ind w:left="0"/>
            </w:pPr>
            <w:r w:rsidRPr="00B3191E">
              <w:t>AASB 137.84(c)</w:t>
            </w:r>
          </w:p>
        </w:tc>
        <w:tc>
          <w:tcPr>
            <w:tcW w:w="7229" w:type="dxa"/>
            <w:hideMark/>
          </w:tcPr>
          <w:p w14:paraId="007B19A4"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Reduction held for sale</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0D935F0E" w14:textId="77777777" w:rsidR="00E73BC6" w:rsidRPr="00B3191E" w:rsidRDefault="00E73BC6" w:rsidP="00E73BC6">
            <w:pPr>
              <w:ind w:left="0" w:firstLine="0"/>
            </w:pPr>
            <w:r w:rsidRPr="00B3191E">
              <w:t>(304)</w:t>
            </w:r>
          </w:p>
        </w:tc>
      </w:tr>
      <w:tr w:rsidR="00E73BC6" w:rsidRPr="00B3191E" w14:paraId="0746364C"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78F0C0FE" w14:textId="77777777" w:rsidR="00E73BC6" w:rsidRPr="00B3191E" w:rsidRDefault="00E73BC6" w:rsidP="00E73BC6">
            <w:pPr>
              <w:ind w:left="0"/>
            </w:pPr>
            <w:r w:rsidRPr="00B3191E">
              <w:t>AASB 137.84(c)</w:t>
            </w:r>
          </w:p>
        </w:tc>
        <w:tc>
          <w:tcPr>
            <w:tcW w:w="7229" w:type="dxa"/>
            <w:hideMark/>
          </w:tcPr>
          <w:p w14:paraId="4728BC2C"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Reduction transfer out</w:t>
            </w:r>
          </w:p>
        </w:tc>
        <w:tc>
          <w:tcPr>
            <w:cnfStyle w:val="000001000000" w:firstRow="0" w:lastRow="0" w:firstColumn="0" w:lastColumn="0" w:oddVBand="0" w:evenVBand="1" w:oddHBand="0" w:evenHBand="0" w:firstRowFirstColumn="0" w:firstRowLastColumn="0" w:lastRowFirstColumn="0" w:lastRowLastColumn="0"/>
            <w:tcW w:w="840" w:type="dxa"/>
            <w:noWrap/>
            <w:hideMark/>
          </w:tcPr>
          <w:p w14:paraId="00C7AD0B" w14:textId="77777777" w:rsidR="00E73BC6" w:rsidRPr="00B3191E" w:rsidRDefault="00E73BC6" w:rsidP="00E73BC6">
            <w:pPr>
              <w:ind w:left="0" w:firstLine="0"/>
            </w:pPr>
            <w:r w:rsidRPr="00B3191E">
              <w:t>(847)</w:t>
            </w:r>
          </w:p>
        </w:tc>
      </w:tr>
      <w:tr w:rsidR="00E73BC6" w:rsidRPr="00B3191E" w14:paraId="23D5988F"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2B9DB709" w14:textId="77777777" w:rsidR="00E73BC6" w:rsidRPr="00B3191E" w:rsidRDefault="00E73BC6" w:rsidP="00E73BC6">
            <w:pPr>
              <w:ind w:left="0"/>
            </w:pPr>
            <w:r w:rsidRPr="00B3191E">
              <w:t>AASB 137.84(a)</w:t>
            </w:r>
          </w:p>
        </w:tc>
        <w:tc>
          <w:tcPr>
            <w:tcW w:w="7229" w:type="dxa"/>
            <w:tcBorders>
              <w:bottom w:val="single" w:sz="6" w:space="0" w:color="auto"/>
            </w:tcBorders>
            <w:hideMark/>
          </w:tcPr>
          <w:p w14:paraId="5C83A6CD"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B3191E">
              <w:rPr>
                <w:b/>
                <w:bCs/>
              </w:rPr>
              <w:t>Closing balance</w:t>
            </w:r>
          </w:p>
        </w:tc>
        <w:tc>
          <w:tcPr>
            <w:cnfStyle w:val="000001000000" w:firstRow="0" w:lastRow="0" w:firstColumn="0" w:lastColumn="0" w:oddVBand="0" w:evenVBand="1" w:oddHBand="0" w:evenHBand="0" w:firstRowFirstColumn="0" w:firstRowLastColumn="0" w:lastRowFirstColumn="0" w:lastRowLastColumn="0"/>
            <w:tcW w:w="840" w:type="dxa"/>
            <w:tcBorders>
              <w:bottom w:val="single" w:sz="6" w:space="0" w:color="auto"/>
            </w:tcBorders>
            <w:noWrap/>
            <w:hideMark/>
          </w:tcPr>
          <w:p w14:paraId="41A2F674" w14:textId="77777777" w:rsidR="00E73BC6" w:rsidRPr="00B3191E" w:rsidRDefault="00E73BC6" w:rsidP="00E73BC6">
            <w:pPr>
              <w:ind w:left="0" w:firstLine="0"/>
              <w:rPr>
                <w:b/>
                <w:bCs/>
              </w:rPr>
            </w:pPr>
            <w:r w:rsidRPr="00B3191E">
              <w:rPr>
                <w:b/>
                <w:bCs/>
              </w:rPr>
              <w:t>1 522</w:t>
            </w:r>
          </w:p>
        </w:tc>
      </w:tr>
      <w:tr w:rsidR="00E73BC6" w:rsidRPr="00B3191E" w14:paraId="199B059C"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544A6650" w14:textId="77777777" w:rsidR="00E73BC6" w:rsidRPr="00B3191E" w:rsidRDefault="00E73BC6" w:rsidP="00E73BC6">
            <w:pPr>
              <w:ind w:left="0"/>
            </w:pPr>
            <w:r w:rsidRPr="00B3191E">
              <w:t>AASB 101.61</w:t>
            </w:r>
          </w:p>
        </w:tc>
        <w:tc>
          <w:tcPr>
            <w:tcW w:w="7229" w:type="dxa"/>
            <w:tcBorders>
              <w:top w:val="single" w:sz="6" w:space="0" w:color="auto"/>
            </w:tcBorders>
            <w:hideMark/>
          </w:tcPr>
          <w:p w14:paraId="4543E607"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Current</w:t>
            </w:r>
          </w:p>
        </w:tc>
        <w:tc>
          <w:tcPr>
            <w:cnfStyle w:val="000001000000" w:firstRow="0" w:lastRow="0" w:firstColumn="0" w:lastColumn="0" w:oddVBand="0" w:evenVBand="1" w:oddHBand="0" w:evenHBand="0" w:firstRowFirstColumn="0" w:firstRowLastColumn="0" w:lastRowFirstColumn="0" w:lastRowLastColumn="0"/>
            <w:tcW w:w="840" w:type="dxa"/>
            <w:tcBorders>
              <w:top w:val="single" w:sz="6" w:space="0" w:color="auto"/>
            </w:tcBorders>
            <w:noWrap/>
            <w:hideMark/>
          </w:tcPr>
          <w:p w14:paraId="58DC61A6" w14:textId="77777777" w:rsidR="00E73BC6" w:rsidRPr="00B3191E" w:rsidRDefault="00E73BC6" w:rsidP="00E73BC6">
            <w:pPr>
              <w:ind w:left="0" w:firstLine="0"/>
            </w:pPr>
            <w:r w:rsidRPr="00B3191E">
              <w:t xml:space="preserve"> 6</w:t>
            </w:r>
            <w:r>
              <w:t>51</w:t>
            </w:r>
          </w:p>
        </w:tc>
      </w:tr>
      <w:tr w:rsidR="00E73BC6" w:rsidRPr="00B3191E" w14:paraId="4FB014DD" w14:textId="77777777" w:rsidTr="00E73BC6">
        <w:tc>
          <w:tcPr>
            <w:cnfStyle w:val="001000000000" w:firstRow="0" w:lastRow="0" w:firstColumn="1" w:lastColumn="0" w:oddVBand="0" w:evenVBand="0" w:oddHBand="0" w:evenHBand="0" w:firstRowFirstColumn="0" w:firstRowLastColumn="0" w:lastRowFirstColumn="0" w:lastRowLastColumn="0"/>
            <w:tcW w:w="1617" w:type="dxa"/>
            <w:hideMark/>
          </w:tcPr>
          <w:p w14:paraId="6B32DF27" w14:textId="77777777" w:rsidR="00E73BC6" w:rsidRPr="00B3191E" w:rsidRDefault="00E73BC6" w:rsidP="00E73BC6">
            <w:pPr>
              <w:ind w:left="0"/>
            </w:pPr>
            <w:r w:rsidRPr="00B3191E">
              <w:t>AASB 101.61</w:t>
            </w:r>
          </w:p>
        </w:tc>
        <w:tc>
          <w:tcPr>
            <w:tcW w:w="7229" w:type="dxa"/>
            <w:tcBorders>
              <w:bottom w:val="single" w:sz="12" w:space="0" w:color="auto"/>
            </w:tcBorders>
            <w:hideMark/>
          </w:tcPr>
          <w:p w14:paraId="19A7BED3" w14:textId="77777777" w:rsidR="00E73BC6" w:rsidRPr="00B3191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B3191E">
              <w:t>Non</w:t>
            </w:r>
            <w:r w:rsidRPr="00B3191E">
              <w:noBreakHyphen/>
              <w:t>current</w:t>
            </w:r>
          </w:p>
        </w:tc>
        <w:tc>
          <w:tcPr>
            <w:cnfStyle w:val="000001000000" w:firstRow="0" w:lastRow="0" w:firstColumn="0" w:lastColumn="0" w:oddVBand="0" w:evenVBand="1" w:oddHBand="0" w:evenHBand="0" w:firstRowFirstColumn="0" w:firstRowLastColumn="0" w:lastRowFirstColumn="0" w:lastRowLastColumn="0"/>
            <w:tcW w:w="840" w:type="dxa"/>
            <w:tcBorders>
              <w:bottom w:val="single" w:sz="12" w:space="0" w:color="auto"/>
            </w:tcBorders>
            <w:noWrap/>
            <w:hideMark/>
          </w:tcPr>
          <w:p w14:paraId="53506E9B" w14:textId="77777777" w:rsidR="00E73BC6" w:rsidRPr="00B3191E" w:rsidRDefault="00E73BC6" w:rsidP="00E73BC6">
            <w:pPr>
              <w:ind w:left="0" w:firstLine="0"/>
            </w:pPr>
            <w:r w:rsidRPr="00B3191E">
              <w:t xml:space="preserve"> 871</w:t>
            </w:r>
          </w:p>
        </w:tc>
      </w:tr>
    </w:tbl>
    <w:p w14:paraId="311D32FC" w14:textId="77777777" w:rsidR="00E73BC6" w:rsidRDefault="00E73BC6" w:rsidP="00E73BC6">
      <w:pPr>
        <w:pStyle w:val="TableHeading"/>
        <w:rPr>
          <w:rFonts w:asciiTheme="minorHAnsi" w:hAnsiTheme="minorHAnsi"/>
          <w:b w:val="0"/>
          <w:spacing w:val="0"/>
          <w:szCs w:val="18"/>
        </w:rPr>
      </w:pPr>
    </w:p>
    <w:p w14:paraId="697DEB56" w14:textId="77777777" w:rsidR="00E73BC6" w:rsidRPr="00940E38" w:rsidRDefault="00E73BC6" w:rsidP="00E73BC6">
      <w:pPr>
        <w:rPr>
          <w:rStyle w:val="SourceReference"/>
        </w:rPr>
      </w:pPr>
      <w:r w:rsidRPr="00940E38">
        <w:rPr>
          <w:b/>
        </w:rPr>
        <w:t>Wages and salaries, annual leave and sick leave</w:t>
      </w:r>
      <w:r w:rsidRPr="00940E38">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 </w:t>
      </w:r>
      <w:r w:rsidRPr="00940E38">
        <w:rPr>
          <w:rStyle w:val="SourceReference"/>
        </w:rPr>
        <w:t>[AASB 101.69 and 119.8]</w:t>
      </w:r>
    </w:p>
    <w:p w14:paraId="1EBA2F7D" w14:textId="77777777" w:rsidR="00E73BC6" w:rsidRPr="00940E38" w:rsidRDefault="00E73BC6" w:rsidP="00E73BC6">
      <w:r w:rsidRPr="00940E38">
        <w:t xml:space="preserve">The liability for salaries and wages are recognised in the balance sheet at remuneration rates which are current at the reporting date. As the Department expects the liabilities to be wholly settled within 12 months of reporting date, they are measured at undiscounted amounts. </w:t>
      </w:r>
      <w:r w:rsidRPr="00940E38">
        <w:rPr>
          <w:rStyle w:val="SourceReference"/>
        </w:rPr>
        <w:t>[AASB 101.69 and 119.8]</w:t>
      </w:r>
    </w:p>
    <w:p w14:paraId="67BCA1CE" w14:textId="77777777" w:rsidR="00E73BC6" w:rsidRPr="00940E38" w:rsidRDefault="00E73BC6" w:rsidP="00E73BC6">
      <w:r w:rsidRPr="00940E38">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940E38">
        <w:rPr>
          <w:rStyle w:val="SourceReference"/>
        </w:rPr>
        <w:t>[AASB 101.69(d)]</w:t>
      </w:r>
    </w:p>
    <w:p w14:paraId="4A983C0B" w14:textId="77777777" w:rsidR="00E73BC6" w:rsidRPr="00940E38" w:rsidRDefault="00E73BC6" w:rsidP="00E73BC6">
      <w:r w:rsidRPr="00940E38">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 </w:t>
      </w:r>
    </w:p>
    <w:p w14:paraId="4D445487" w14:textId="77777777" w:rsidR="00E73BC6" w:rsidRPr="00940E38" w:rsidRDefault="00E73BC6" w:rsidP="00E73BC6">
      <w:r w:rsidRPr="00940E38">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940E38">
        <w:rPr>
          <w:rStyle w:val="SourceReference"/>
        </w:rPr>
        <w:t>[AASB 101.78]</w:t>
      </w:r>
    </w:p>
    <w:p w14:paraId="1E8D7B80" w14:textId="77777777" w:rsidR="002B4978" w:rsidRDefault="002B4978">
      <w:pPr>
        <w:keepLines w:val="0"/>
        <w:rPr>
          <w:b/>
        </w:rPr>
      </w:pPr>
      <w:r>
        <w:rPr>
          <w:b/>
        </w:rPr>
        <w:br w:type="page"/>
      </w:r>
    </w:p>
    <w:p w14:paraId="516B9369" w14:textId="1801F7D6" w:rsidR="00E73BC6" w:rsidRPr="00940E38" w:rsidRDefault="00E73BC6" w:rsidP="00E73BC6">
      <w:r w:rsidRPr="00940E38">
        <w:rPr>
          <w:b/>
        </w:rPr>
        <w:lastRenderedPageBreak/>
        <w:t>Unconditional LSL</w:t>
      </w:r>
      <w:r w:rsidRPr="00940E38">
        <w:t xml:space="preserve"> is disclosed as a current liability; even where the Department does not expect to settle the liability within 12 months because it will not have the unconditional right to defer the settlement of the entitlement should an employee take leave within 12 months. </w:t>
      </w:r>
      <w:r w:rsidRPr="00940E38">
        <w:rPr>
          <w:rStyle w:val="SourceReference"/>
        </w:rPr>
        <w:t>[AASB 101.69(d)]</w:t>
      </w:r>
    </w:p>
    <w:p w14:paraId="27031137" w14:textId="77777777" w:rsidR="00E73BC6" w:rsidRPr="00940E38" w:rsidRDefault="00E73BC6" w:rsidP="002B4978">
      <w:pPr>
        <w:keepNext/>
      </w:pPr>
      <w:r w:rsidRPr="00940E38">
        <w:t>The components of this current LSL liability are measured at:</w:t>
      </w:r>
    </w:p>
    <w:p w14:paraId="3BB83E4D" w14:textId="77777777" w:rsidR="00E73BC6" w:rsidRPr="00940E38" w:rsidRDefault="00E73BC6" w:rsidP="00FC71D7">
      <w:pPr>
        <w:pStyle w:val="ListBullet"/>
        <w:numPr>
          <w:ilvl w:val="0"/>
          <w:numId w:val="89"/>
        </w:numPr>
        <w:spacing w:before="60"/>
        <w:contextualSpacing/>
      </w:pPr>
      <w:r w:rsidRPr="00940E38">
        <w:t>undiscounted value – if the Department expects to wholly settle within 12 months; or</w:t>
      </w:r>
    </w:p>
    <w:p w14:paraId="263AE937" w14:textId="77777777" w:rsidR="00E73BC6" w:rsidRPr="00940E38" w:rsidRDefault="00E73BC6" w:rsidP="00FC71D7">
      <w:pPr>
        <w:pStyle w:val="ListBullet"/>
        <w:numPr>
          <w:ilvl w:val="0"/>
          <w:numId w:val="89"/>
        </w:numPr>
        <w:spacing w:before="60"/>
        <w:contextualSpacing/>
      </w:pPr>
      <w:r w:rsidRPr="00940E38">
        <w:t>present value – if the Department does not expect to wholly settle within 12 months.</w:t>
      </w:r>
    </w:p>
    <w:p w14:paraId="3D11A345" w14:textId="77777777" w:rsidR="00E73BC6" w:rsidRPr="00940E38" w:rsidRDefault="00E73BC6" w:rsidP="00E73BC6">
      <w:r w:rsidRPr="00940E38">
        <w:rPr>
          <w:b/>
        </w:rPr>
        <w:t>Conditional LSL</w:t>
      </w:r>
      <w:r w:rsidRPr="00940E38">
        <w:t xml:space="preserve"> is disclosed as a non-current liability. There is a conditional right to defer the settlement of the entitlement until the employee has completed the requisite years of service. This non-current LSL is measured at present value.</w:t>
      </w:r>
    </w:p>
    <w:p w14:paraId="68B1620F" w14:textId="77777777" w:rsidR="00E73BC6" w:rsidRPr="00940E38" w:rsidRDefault="00E73BC6" w:rsidP="00E73BC6">
      <w:pPr>
        <w:spacing w:after="120"/>
        <w:rPr>
          <w:noProof/>
          <w:color w:val="0072CE" w:themeColor="accent4"/>
          <w:sz w:val="14"/>
        </w:rPr>
      </w:pPr>
      <w:r w:rsidRPr="00940E38">
        <w:t xml:space="preserve">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 </w:t>
      </w:r>
      <w:r w:rsidRPr="00940E38">
        <w:rPr>
          <w:rStyle w:val="SourceReference"/>
        </w:rPr>
        <w:t>[AASB 119.28]</w:t>
      </w:r>
    </w:p>
    <w:tbl>
      <w:tblPr>
        <w:tblStyle w:val="ModelReportGuidanceTable"/>
        <w:tblW w:w="9854" w:type="dxa"/>
        <w:tblLayout w:type="fixed"/>
        <w:tblLook w:val="04A0" w:firstRow="1" w:lastRow="0" w:firstColumn="1" w:lastColumn="0" w:noHBand="0" w:noVBand="1"/>
      </w:tblPr>
      <w:tblGrid>
        <w:gridCol w:w="9854"/>
      </w:tblGrid>
      <w:tr w:rsidR="00E73BC6" w:rsidRPr="002B4978" w14:paraId="7779268E" w14:textId="77777777" w:rsidTr="00E73BC6">
        <w:trPr>
          <w:cnfStyle w:val="100000000000" w:firstRow="1" w:lastRow="0" w:firstColumn="0" w:lastColumn="0" w:oddVBand="0" w:evenVBand="0" w:oddHBand="0" w:evenHBand="0" w:firstRowFirstColumn="0" w:firstRowLastColumn="0" w:lastRowFirstColumn="0" w:lastRowLastColumn="0"/>
          <w:tblHeader/>
        </w:trPr>
        <w:tc>
          <w:tcPr>
            <w:tcW w:w="9854" w:type="dxa"/>
          </w:tcPr>
          <w:p w14:paraId="780BCB0A" w14:textId="77777777" w:rsidR="00E73BC6" w:rsidRPr="002B4978" w:rsidRDefault="00E73BC6" w:rsidP="002B4978">
            <w:r w:rsidRPr="002B4978">
              <w:t>Guidance – Employee benefits</w:t>
            </w:r>
          </w:p>
        </w:tc>
      </w:tr>
      <w:tr w:rsidR="00E73BC6" w:rsidRPr="00940E38" w14:paraId="69183216" w14:textId="77777777" w:rsidTr="00E73BC6">
        <w:tc>
          <w:tcPr>
            <w:tcW w:w="9854" w:type="dxa"/>
          </w:tcPr>
          <w:p w14:paraId="7DC91363" w14:textId="77777777" w:rsidR="00E73BC6" w:rsidRPr="00940E38" w:rsidRDefault="00E73BC6" w:rsidP="00E73BC6">
            <w:r w:rsidRPr="00940E38">
              <w:t xml:space="preserve">Entities classifying expenses by function shall disclose additional information on the nature of expenses, including employee benefits expense. </w:t>
            </w:r>
            <w:r w:rsidRPr="00940E38">
              <w:rPr>
                <w:rStyle w:val="SourceReference"/>
              </w:rPr>
              <w:t>[AASB 101.104]</w:t>
            </w:r>
          </w:p>
          <w:p w14:paraId="25F9BC45" w14:textId="77777777" w:rsidR="00E73BC6" w:rsidRPr="00940E38" w:rsidRDefault="00E73BC6" w:rsidP="00E73BC6">
            <w:r w:rsidRPr="00940E38">
              <w:rPr>
                <w:b/>
              </w:rPr>
              <w:t>Distinction between short-term and long-term employee benefits</w:t>
            </w:r>
            <w:r w:rsidRPr="00940E38">
              <w:t xml:space="preserve">: Employee benefits are classified as short-term when they are expected to be settled wholly within 12 months after the employees render the related services. </w:t>
            </w:r>
            <w:r w:rsidRPr="00940E38">
              <w:rPr>
                <w:rStyle w:val="SourceReference"/>
              </w:rPr>
              <w:t>[AASB 119.8]</w:t>
            </w:r>
          </w:p>
          <w:p w14:paraId="78B86DEB" w14:textId="77777777" w:rsidR="00E73BC6" w:rsidRPr="00940E38" w:rsidRDefault="00E73BC6" w:rsidP="00E73BC6">
            <w:r w:rsidRPr="00940E38">
              <w:t>Government departments should review their current short-term employee benefits to ensure their classification remains appropriate.</w:t>
            </w:r>
          </w:p>
          <w:p w14:paraId="565DBBD1" w14:textId="77777777" w:rsidR="00E73BC6" w:rsidRPr="00940E38" w:rsidRDefault="00E73BC6" w:rsidP="00E73BC6">
            <w:pPr>
              <w:spacing w:after="180"/>
            </w:pPr>
            <w:r w:rsidRPr="00940E38">
              <w:rPr>
                <w:b/>
              </w:rPr>
              <w:t>Measurement of short-term and long-term employee benefits</w:t>
            </w:r>
            <w:r w:rsidRPr="00940E38">
              <w:t>: 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‘short-term/long-term’ classification and measurement. It is generally expected that the accrued annual leave will be wholly settled before the end of the next annual reporting period, the provisions will need to be measured at present values (on a discounted basis).</w:t>
            </w:r>
          </w:p>
          <w:p w14:paraId="64FB2D0C" w14:textId="77777777" w:rsidR="00E73BC6" w:rsidRPr="00940E38" w:rsidRDefault="00E73BC6" w:rsidP="00E73BC6">
            <w:pPr>
              <w:jc w:val="center"/>
            </w:pPr>
            <w:r w:rsidRPr="00940E38">
              <w:rPr>
                <w:noProof/>
              </w:rPr>
              <mc:AlternateContent>
                <mc:Choice Requires="wpg">
                  <w:drawing>
                    <wp:inline distT="0" distB="0" distL="0" distR="0" wp14:anchorId="36084A4B" wp14:editId="006368F1">
                      <wp:extent cx="3552825" cy="3758385"/>
                      <wp:effectExtent l="0" t="0" r="9525" b="0"/>
                      <wp:docPr id="407" name="Group 93"/>
                      <wp:cNvGraphicFramePr/>
                      <a:graphic xmlns:a="http://schemas.openxmlformats.org/drawingml/2006/main">
                        <a:graphicData uri="http://schemas.microsoft.com/office/word/2010/wordprocessingGroup">
                          <wpg:wgp>
                            <wpg:cNvGrpSpPr/>
                            <wpg:grpSpPr>
                              <a:xfrm>
                                <a:off x="0" y="0"/>
                                <a:ext cx="3552825" cy="3758385"/>
                                <a:chOff x="0" y="0"/>
                                <a:chExt cx="3552825" cy="3758385"/>
                              </a:xfrm>
                            </wpg:grpSpPr>
                            <wps:wsp>
                              <wps:cNvPr id="408" name="Rectangle 16"/>
                              <wps:cNvSpPr>
                                <a:spLocks noChangeArrowheads="1"/>
                              </wps:cNvSpPr>
                              <wps:spPr bwMode="auto">
                                <a:xfrm>
                                  <a:off x="0" y="854074"/>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31F35" w14:textId="77777777" w:rsidR="00FF7E06" w:rsidRDefault="00FF7E06" w:rsidP="00E73BC6">
                                    <w:pPr>
                                      <w:pStyle w:val="NormalWeb"/>
                                      <w:spacing w:before="0"/>
                                      <w:jc w:val="center"/>
                                    </w:pPr>
                                    <w:r>
                                      <w:rPr>
                                        <w:rFonts w:ascii="Arial" w:hAnsi="Arial" w:cs="Arial"/>
                                        <w:color w:val="000000" w:themeColor="text1"/>
                                        <w:kern w:val="24"/>
                                        <w:sz w:val="18"/>
                                        <w:szCs w:val="18"/>
                                      </w:rPr>
                                      <w:t>Is it a temporary expectation of the timing of settlement?</w:t>
                                    </w:r>
                                  </w:p>
                                </w:txbxContent>
                              </wps:txbx>
                              <wps:bodyPr vert="horz" wrap="square" lIns="36000" tIns="36000" rIns="36000" bIns="36000" numCol="1" anchor="ctr" anchorCtr="0" compatLnSpc="1">
                                <a:prstTxWarp prst="textNoShape">
                                  <a:avLst/>
                                </a:prstTxWarp>
                              </wps:bodyPr>
                            </wps:wsp>
                            <wps:wsp>
                              <wps:cNvPr id="409" name="Freeform 20"/>
                              <wps:cNvSpPr>
                                <a:spLocks/>
                              </wps:cNvSpPr>
                              <wps:spPr bwMode="auto">
                                <a:xfrm>
                                  <a:off x="452438" y="1757362"/>
                                  <a:ext cx="379413" cy="209550"/>
                                </a:xfrm>
                                <a:prstGeom prst="roundRect">
                                  <a:avLst/>
                                </a:prstGeom>
                                <a:solidFill>
                                  <a:srgbClr val="376092"/>
                                </a:solidFill>
                                <a:ln w="0">
                                  <a:solidFill>
                                    <a:srgbClr val="000000"/>
                                  </a:solidFill>
                                  <a:prstDash val="solid"/>
                                  <a:round/>
                                  <a:headEnd/>
                                  <a:tailEnd/>
                                </a:ln>
                              </wps:spPr>
                              <wps:txbx>
                                <w:txbxContent>
                                  <w:p w14:paraId="19A0FB4A" w14:textId="77777777" w:rsidR="00FF7E06" w:rsidRDefault="00FF7E06" w:rsidP="00E73BC6">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410" name="Rectangle 16"/>
                              <wps:cNvSpPr>
                                <a:spLocks noChangeArrowheads="1"/>
                              </wps:cNvSpPr>
                              <wps:spPr bwMode="auto">
                                <a:xfrm>
                                  <a:off x="0" y="2274093"/>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500DA" w14:textId="77777777" w:rsidR="00FF7E06" w:rsidRDefault="00FF7E06" w:rsidP="00E73BC6">
                                    <w:pPr>
                                      <w:pStyle w:val="NormalWeb"/>
                                      <w:spacing w:before="0"/>
                                      <w:jc w:val="center"/>
                                    </w:pPr>
                                    <w:r>
                                      <w:rPr>
                                        <w:rFonts w:ascii="Arial" w:hAnsi="Arial" w:cs="Arial"/>
                                        <w:color w:val="000000" w:themeColor="text1"/>
                                        <w:kern w:val="24"/>
                                        <w:sz w:val="18"/>
                                        <w:szCs w:val="18"/>
                                      </w:rPr>
                                      <w:t>More likely to be classified as long-term employee benefits</w:t>
                                    </w:r>
                                  </w:p>
                                </w:txbxContent>
                              </wps:txbx>
                              <wps:bodyPr vert="horz" wrap="square" lIns="36000" tIns="0" rIns="36000" bIns="0" numCol="1" anchor="ctr" anchorCtr="0" compatLnSpc="1">
                                <a:prstTxWarp prst="textNoShape">
                                  <a:avLst/>
                                </a:prstTxWarp>
                              </wps:bodyPr>
                            </wps:wsp>
                            <wps:wsp>
                              <wps:cNvPr id="411" name="Rectangle 16"/>
                              <wps:cNvSpPr>
                                <a:spLocks noChangeArrowheads="1"/>
                              </wps:cNvSpPr>
                              <wps:spPr bwMode="auto">
                                <a:xfrm>
                                  <a:off x="0" y="3144022"/>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E8329" w14:textId="77777777" w:rsidR="00FF7E06" w:rsidRDefault="00FF7E06" w:rsidP="00E73BC6">
                                    <w:pPr>
                                      <w:pStyle w:val="NormalWeb"/>
                                      <w:spacing w:before="0"/>
                                      <w:jc w:val="center"/>
                                    </w:pPr>
                                    <w:r>
                                      <w:rPr>
                                        <w:rFonts w:ascii="Arial" w:hAnsi="Arial" w:cs="Arial"/>
                                        <w:color w:val="000000" w:themeColor="text1"/>
                                        <w:kern w:val="24"/>
                                        <w:sz w:val="18"/>
                                        <w:szCs w:val="18"/>
                                      </w:rPr>
                                      <w:t>Discounting to present value</w:t>
                                    </w:r>
                                  </w:p>
                                </w:txbxContent>
                              </wps:txbx>
                              <wps:bodyPr vert="horz" wrap="square" lIns="36000" tIns="36000" rIns="36000" bIns="36000" numCol="1" anchor="ctr" anchorCtr="0" compatLnSpc="1">
                                <a:prstTxWarp prst="textNoShape">
                                  <a:avLst/>
                                </a:prstTxWarp>
                              </wps:bodyPr>
                            </wps:wsp>
                            <wps:wsp>
                              <wps:cNvPr id="412" name="Rectangle 16"/>
                              <wps:cNvSpPr>
                                <a:spLocks noChangeArrowheads="1"/>
                              </wps:cNvSpPr>
                              <wps:spPr bwMode="auto">
                                <a:xfrm>
                                  <a:off x="1149350" y="0"/>
                                  <a:ext cx="1284288" cy="685800"/>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A9F2D" w14:textId="77777777" w:rsidR="00FF7E06" w:rsidRDefault="00FF7E06" w:rsidP="00E73BC6">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wps:txbx>
                              <wps:bodyPr vert="horz" wrap="square" lIns="36000" tIns="36000" rIns="36000" bIns="36000" numCol="1" anchor="ctr" anchorCtr="0" compatLnSpc="1">
                                <a:prstTxWarp prst="textNoShape">
                                  <a:avLst/>
                                </a:prstTxWarp>
                              </wps:bodyPr>
                            </wps:wsp>
                            <wps:wsp>
                              <wps:cNvPr id="413" name="Rectangle 16"/>
                              <wps:cNvSpPr>
                                <a:spLocks noChangeArrowheads="1"/>
                              </wps:cNvSpPr>
                              <wps:spPr bwMode="auto">
                                <a:xfrm>
                                  <a:off x="2268537" y="22590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94EAC" w14:textId="77777777" w:rsidR="00FF7E06" w:rsidRDefault="00FF7E06" w:rsidP="00E73BC6">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wps:txbx>
                              <wps:bodyPr vert="horz" wrap="square" lIns="36000" tIns="36000" rIns="36000" bIns="36000" numCol="1" anchor="ctr" anchorCtr="0" compatLnSpc="1">
                                <a:prstTxWarp prst="textNoShape">
                                  <a:avLst/>
                                </a:prstTxWarp>
                              </wps:bodyPr>
                            </wps:wsp>
                            <wps:wsp>
                              <wps:cNvPr id="415" name="Rectangle 16"/>
                              <wps:cNvSpPr>
                                <a:spLocks noChangeArrowheads="1"/>
                              </wps:cNvSpPr>
                              <wps:spPr bwMode="auto">
                                <a:xfrm>
                                  <a:off x="2268537" y="31226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C07B6" w14:textId="77777777" w:rsidR="00FF7E06" w:rsidRDefault="00FF7E06" w:rsidP="00E73BC6">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wps:txbx>
                              <wps:bodyPr vert="horz" wrap="square" lIns="36000" tIns="36000" rIns="36000" bIns="36000" numCol="1" anchor="ctr" anchorCtr="0" compatLnSpc="1">
                                <a:prstTxWarp prst="textNoShape">
                                  <a:avLst/>
                                </a:prstTxWarp>
                              </wps:bodyPr>
                            </wps:wsp>
                            <wps:wsp>
                              <wps:cNvPr id="448" name="Straight Arrow Connector 448"/>
                              <wps:cNvCnPr>
                                <a:cxnSpLocks/>
                              </wps:cNvCnPr>
                              <wps:spPr>
                                <a:xfrm>
                                  <a:off x="2910681" y="2873374"/>
                                  <a:ext cx="0" cy="249237"/>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449" name="Freeform 20"/>
                              <wps:cNvSpPr>
                                <a:spLocks/>
                              </wps:cNvSpPr>
                              <wps:spPr bwMode="auto">
                                <a:xfrm>
                                  <a:off x="452438" y="238125"/>
                                  <a:ext cx="379413" cy="209550"/>
                                </a:xfrm>
                                <a:prstGeom prst="roundRect">
                                  <a:avLst/>
                                </a:prstGeom>
                                <a:solidFill>
                                  <a:srgbClr val="376092"/>
                                </a:solidFill>
                                <a:ln w="0">
                                  <a:solidFill>
                                    <a:srgbClr val="000000"/>
                                  </a:solidFill>
                                  <a:prstDash val="solid"/>
                                  <a:round/>
                                  <a:headEnd/>
                                  <a:tailEnd/>
                                </a:ln>
                              </wps:spPr>
                              <wps:txbx>
                                <w:txbxContent>
                                  <w:p w14:paraId="4D2081D2" w14:textId="77777777" w:rsidR="00FF7E06" w:rsidRDefault="00FF7E06" w:rsidP="00E73BC6">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450" name="Freeform 20"/>
                              <wps:cNvSpPr>
                                <a:spLocks/>
                              </wps:cNvSpPr>
                              <wps:spPr bwMode="auto">
                                <a:xfrm>
                                  <a:off x="2720974" y="238125"/>
                                  <a:ext cx="379413" cy="209550"/>
                                </a:xfrm>
                                <a:prstGeom prst="roundRect">
                                  <a:avLst/>
                                </a:prstGeom>
                                <a:solidFill>
                                  <a:srgbClr val="376092"/>
                                </a:solidFill>
                                <a:ln w="0">
                                  <a:solidFill>
                                    <a:srgbClr val="000000"/>
                                  </a:solidFill>
                                  <a:prstDash val="solid"/>
                                  <a:round/>
                                  <a:headEnd/>
                                  <a:tailEnd/>
                                </a:ln>
                              </wps:spPr>
                              <wps:txbx>
                                <w:txbxContent>
                                  <w:p w14:paraId="732131AC" w14:textId="77777777" w:rsidR="00FF7E06" w:rsidRDefault="00FF7E06" w:rsidP="00E73BC6">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452" name="Freeform 20"/>
                              <wps:cNvSpPr>
                                <a:spLocks/>
                              </wps:cNvSpPr>
                              <wps:spPr bwMode="auto">
                                <a:xfrm>
                                  <a:off x="2268537" y="1757362"/>
                                  <a:ext cx="379413" cy="209550"/>
                                </a:xfrm>
                                <a:prstGeom prst="roundRect">
                                  <a:avLst/>
                                </a:prstGeom>
                                <a:solidFill>
                                  <a:srgbClr val="376092"/>
                                </a:solidFill>
                                <a:ln w="0">
                                  <a:solidFill>
                                    <a:srgbClr val="000000"/>
                                  </a:solidFill>
                                  <a:prstDash val="solid"/>
                                  <a:round/>
                                  <a:headEnd/>
                                  <a:tailEnd/>
                                </a:ln>
                              </wps:spPr>
                              <wps:txbx>
                                <w:txbxContent>
                                  <w:p w14:paraId="5B7B9243" w14:textId="77777777" w:rsidR="00FF7E06" w:rsidRDefault="00FF7E06" w:rsidP="00E73BC6">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454" name="Straight Arrow Connector 454"/>
                              <wps:cNvCnPr>
                                <a:cxnSpLocks/>
                              </wps:cNvCnPr>
                              <wps:spPr>
                                <a:xfrm>
                                  <a:off x="2910681" y="447675"/>
                                  <a:ext cx="0" cy="181133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3" name="Straight Arrow Connector 533"/>
                              <wps:cNvCnPr>
                                <a:cxnSpLocks/>
                              </wps:cNvCnPr>
                              <wps:spPr>
                                <a:xfrm>
                                  <a:off x="642144" y="2888456"/>
                                  <a:ext cx="0" cy="25556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4" name="Straight Arrow Connector 534"/>
                              <wps:cNvCnPr>
                                <a:cxnSpLocks/>
                              </wps:cNvCnPr>
                              <wps:spPr>
                                <a:xfrm flipH="1">
                                  <a:off x="642144"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5" name="Straight Arrow Connector 535"/>
                              <wps:cNvCnPr>
                                <a:cxnSpLocks/>
                              </wps:cNvCnPr>
                              <wps:spPr>
                                <a:xfrm>
                                  <a:off x="642144" y="1468437"/>
                                  <a:ext cx="1" cy="288925"/>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6" name="Straight Arrow Connector 536"/>
                              <wps:cNvCnPr>
                                <a:cxnSpLocks/>
                              </wps:cNvCnPr>
                              <wps:spPr>
                                <a:xfrm flipH="1">
                                  <a:off x="642144" y="447675"/>
                                  <a:ext cx="1" cy="406399"/>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7" name="Straight Arrow Connector 537"/>
                              <wps:cNvCnPr>
                                <a:cxnSpLocks/>
                              </wps:cNvCnPr>
                              <wps:spPr>
                                <a:xfrm flipH="1">
                                  <a:off x="2458243"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8" name="Straight Arrow Connector 87"/>
                              <wps:cNvCnPr>
                                <a:cxnSpLocks/>
                              </wps:cNvCnPr>
                              <wps:spPr>
                                <a:xfrm>
                                  <a:off x="1284288" y="1161256"/>
                                  <a:ext cx="1173956" cy="596106"/>
                                </a:xfrm>
                                <a:prstGeom prst="bentConnector2">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 name="Straight Arrow Connector 539"/>
                              <wps:cNvCnPr>
                                <a:cxnSpLocks/>
                              </wps:cNvCnPr>
                              <wps:spPr>
                                <a:xfrm>
                                  <a:off x="2433638" y="342900"/>
                                  <a:ext cx="287336" cy="0"/>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6084A4B" id="Group 93" o:spid="_x0000_s1042" style="width:279.75pt;height:295.95pt;mso-position-horizontal-relative:char;mso-position-vertical-relative:line" coordsize="35528,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">
                      <v:roundrect id="Rectangle 16" o:spid="_x0000_s1043" style="position:absolute;top:85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" fillcolor="#dce6f2" stroked="f">
                        <v:stroke joinstyle="miter"/>
                        <v:textbox inset="1mm,1mm,1mm,1mm">
                          <w:txbxContent>
                            <w:p w14:paraId="15131F35" w14:textId="77777777" w:rsidR="00FF7E06" w:rsidRDefault="00FF7E06" w:rsidP="00E73BC6">
                              <w:pPr>
                                <w:pStyle w:val="NormalWeb"/>
                                <w:spacing w:before="0"/>
                                <w:jc w:val="center"/>
                              </w:pPr>
                              <w:r>
                                <w:rPr>
                                  <w:rFonts w:ascii="Arial" w:hAnsi="Arial" w:cs="Arial"/>
                                  <w:color w:val="000000" w:themeColor="text1"/>
                                  <w:kern w:val="24"/>
                                  <w:sz w:val="18"/>
                                  <w:szCs w:val="18"/>
                                </w:rPr>
                                <w:t>Is it a temporary expectation of the timing of settlement?</w:t>
                              </w:r>
                            </w:p>
                          </w:txbxContent>
                        </v:textbox>
                      </v:roundrect>
                      <v:roundrect id="Freeform 20" o:spid="_x0000_s1044" style="position:absolute;left:4524;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" fillcolor="#376092" strokeweight="0">
                        <v:path arrowok="t"/>
                        <v:textbox inset="1mm,1mm,1mm,1mm">
                          <w:txbxContent>
                            <w:p w14:paraId="19A0FB4A" w14:textId="77777777" w:rsidR="00FF7E06" w:rsidRDefault="00FF7E06" w:rsidP="00E73BC6">
                              <w:pPr>
                                <w:pStyle w:val="NormalWeb"/>
                                <w:spacing w:before="0"/>
                                <w:jc w:val="center"/>
                              </w:pPr>
                              <w:r>
                                <w:rPr>
                                  <w:rFonts w:ascii="Arial" w:hAnsi="Arial" w:cs="Arial"/>
                                  <w:color w:val="FFFFFF" w:themeColor="background1"/>
                                  <w:kern w:val="24"/>
                                  <w:sz w:val="18"/>
                                  <w:szCs w:val="18"/>
                                </w:rPr>
                                <w:t>No</w:t>
                              </w:r>
                            </w:p>
                          </w:txbxContent>
                        </v:textbox>
                      </v:roundrect>
                      <v:roundrect id="Rectangle 16" o:spid="_x0000_s1045" style="position:absolute;top:227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" fillcolor="#dce6f2" stroked="f">
                        <v:stroke joinstyle="miter"/>
                        <v:textbox inset="1mm,0,1mm,0">
                          <w:txbxContent>
                            <w:p w14:paraId="4FD500DA" w14:textId="77777777" w:rsidR="00FF7E06" w:rsidRDefault="00FF7E06" w:rsidP="00E73BC6">
                              <w:pPr>
                                <w:pStyle w:val="NormalWeb"/>
                                <w:spacing w:before="0"/>
                                <w:jc w:val="center"/>
                              </w:pPr>
                              <w:r>
                                <w:rPr>
                                  <w:rFonts w:ascii="Arial" w:hAnsi="Arial" w:cs="Arial"/>
                                  <w:color w:val="000000" w:themeColor="text1"/>
                                  <w:kern w:val="24"/>
                                  <w:sz w:val="18"/>
                                  <w:szCs w:val="18"/>
                                </w:rPr>
                                <w:t>More likely to be classified as long-term employee benefits</w:t>
                              </w:r>
                            </w:p>
                          </w:txbxContent>
                        </v:textbox>
                      </v:roundrect>
                      <v:roundrect id="Rectangle 16" o:spid="_x0000_s1046" style="position:absolute;top:31440;width:12842;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" fillcolor="#dce6f2" stroked="f">
                        <v:stroke joinstyle="miter"/>
                        <v:textbox inset="1mm,1mm,1mm,1mm">
                          <w:txbxContent>
                            <w:p w14:paraId="398E8329" w14:textId="77777777" w:rsidR="00FF7E06" w:rsidRDefault="00FF7E06" w:rsidP="00E73BC6">
                              <w:pPr>
                                <w:pStyle w:val="NormalWeb"/>
                                <w:spacing w:before="0"/>
                                <w:jc w:val="center"/>
                              </w:pPr>
                              <w:r>
                                <w:rPr>
                                  <w:rFonts w:ascii="Arial" w:hAnsi="Arial" w:cs="Arial"/>
                                  <w:color w:val="000000" w:themeColor="text1"/>
                                  <w:kern w:val="24"/>
                                  <w:sz w:val="18"/>
                                  <w:szCs w:val="18"/>
                                </w:rPr>
                                <w:t>Discounting to present value</w:t>
                              </w:r>
                            </w:p>
                          </w:txbxContent>
                        </v:textbox>
                      </v:roundrect>
                      <v:roundrect id="Rectangle 16" o:spid="_x0000_s1047" style="position:absolute;left:11493;width:1284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" fillcolor="#dce6f2" stroked="f">
                        <v:stroke joinstyle="miter"/>
                        <v:textbox inset="1mm,1mm,1mm,1mm">
                          <w:txbxContent>
                            <w:p w14:paraId="2B4A9F2D" w14:textId="77777777" w:rsidR="00FF7E06" w:rsidRDefault="00FF7E06" w:rsidP="00E73BC6">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v:textbox>
                      </v:roundrect>
                      <v:roundrect id="Rectangle 16" o:spid="_x0000_s1048" style="position:absolute;left:22685;top:22590;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" fillcolor="#dce6f2" stroked="f">
                        <v:stroke joinstyle="miter"/>
                        <v:textbox inset="1mm,1mm,1mm,1mm">
                          <w:txbxContent>
                            <w:p w14:paraId="68C94EAC" w14:textId="77777777" w:rsidR="00FF7E06" w:rsidRDefault="00FF7E06" w:rsidP="00E73BC6">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v:textbox>
                      </v:roundrect>
                      <v:roundrect id="Rectangle 16" o:spid="_x0000_s1049" style="position:absolute;left:22685;top:31226;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" fillcolor="#dce6f2" stroked="f">
                        <v:stroke joinstyle="miter"/>
                        <v:textbox inset="1mm,1mm,1mm,1mm">
                          <w:txbxContent>
                            <w:p w14:paraId="0DDC07B6" w14:textId="77777777" w:rsidR="00FF7E06" w:rsidRDefault="00FF7E06" w:rsidP="00E73BC6">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v:textbox>
                      </v:roundrect>
                      <v:shapetype id="_x0000_t32" coordsize="21600,21600" o:spt="32" o:oned="t" path="m,l21600,21600e" filled="f">
                        <v:path arrowok="t" fillok="f" o:connecttype="none"/>
                        <o:lock v:ext="edit" shapetype="t"/>
                      </v:shapetype>
                      <v:shape id="Straight Arrow Connector 448" o:spid="_x0000_s1050" type="#_x0000_t32" style="position:absolute;left:29106;top:28733;width:0;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" strokecolor="#003866 [1609]" strokeweight="1.75pt">
                        <v:stroke endarrow="classic" joinstyle="miter"/>
                        <o:lock v:ext="edit" shapetype="f"/>
                      </v:shape>
                      <v:roundrect id="Freeform 20" o:spid="_x0000_s1051" style="position:absolute;left:4524;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" fillcolor="#376092" strokeweight="0">
                        <v:path arrowok="t"/>
                        <v:textbox inset="1mm,1mm,1mm,1mm">
                          <w:txbxContent>
                            <w:p w14:paraId="4D2081D2" w14:textId="77777777" w:rsidR="00FF7E06" w:rsidRDefault="00FF7E06" w:rsidP="00E73BC6">
                              <w:pPr>
                                <w:pStyle w:val="NormalWeb"/>
                                <w:spacing w:before="0"/>
                                <w:jc w:val="center"/>
                              </w:pPr>
                              <w:r>
                                <w:rPr>
                                  <w:rFonts w:ascii="Arial" w:hAnsi="Arial" w:cs="Arial"/>
                                  <w:color w:val="FFFFFF" w:themeColor="background1"/>
                                  <w:kern w:val="24"/>
                                  <w:sz w:val="18"/>
                                  <w:szCs w:val="18"/>
                                </w:rPr>
                                <w:t>No</w:t>
                              </w:r>
                            </w:p>
                          </w:txbxContent>
                        </v:textbox>
                      </v:roundrect>
                      <v:roundrect id="Freeform 20" o:spid="_x0000_s1052" style="position:absolute;left:27209;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" fillcolor="#376092" strokeweight="0">
                        <v:path arrowok="t"/>
                        <v:textbox inset="1mm,1mm,1mm,1mm">
                          <w:txbxContent>
                            <w:p w14:paraId="732131AC" w14:textId="77777777" w:rsidR="00FF7E06" w:rsidRDefault="00FF7E06" w:rsidP="00E73BC6">
                              <w:pPr>
                                <w:pStyle w:val="NormalWeb"/>
                                <w:spacing w:before="0"/>
                                <w:jc w:val="center"/>
                              </w:pPr>
                              <w:r>
                                <w:rPr>
                                  <w:rFonts w:ascii="Arial" w:hAnsi="Arial" w:cs="Arial"/>
                                  <w:color w:val="FFFFFF" w:themeColor="background1"/>
                                  <w:kern w:val="24"/>
                                  <w:sz w:val="18"/>
                                  <w:szCs w:val="18"/>
                                </w:rPr>
                                <w:t>Yes</w:t>
                              </w:r>
                            </w:p>
                          </w:txbxContent>
                        </v:textbox>
                      </v:roundrect>
                      <v:roundrect id="Freeform 20" o:spid="_x0000_s1053" style="position:absolute;left:22685;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" fillcolor="#376092" strokeweight="0">
                        <v:path arrowok="t"/>
                        <v:textbox inset="1mm,1mm,1mm,1mm">
                          <w:txbxContent>
                            <w:p w14:paraId="5B7B9243" w14:textId="77777777" w:rsidR="00FF7E06" w:rsidRDefault="00FF7E06" w:rsidP="00E73BC6">
                              <w:pPr>
                                <w:pStyle w:val="NormalWeb"/>
                                <w:spacing w:before="0"/>
                                <w:jc w:val="center"/>
                              </w:pPr>
                              <w:r>
                                <w:rPr>
                                  <w:rFonts w:ascii="Arial" w:hAnsi="Arial" w:cs="Arial"/>
                                  <w:color w:val="FFFFFF" w:themeColor="background1"/>
                                  <w:kern w:val="24"/>
                                  <w:sz w:val="18"/>
                                  <w:szCs w:val="18"/>
                                </w:rPr>
                                <w:t>Yes</w:t>
                              </w:r>
                            </w:p>
                          </w:txbxContent>
                        </v:textbox>
                      </v:roundrect>
                      <v:shape id="Straight Arrow Connector 454" o:spid="_x0000_s1054" type="#_x0000_t32" style="position:absolute;left:29106;top:4476;width:0;height:18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" strokecolor="#003866 [1609]" strokeweight="1.75pt">
                        <v:stroke endarrow="classic" joinstyle="miter"/>
                        <o:lock v:ext="edit" shapetype="f"/>
                      </v:shape>
                      <v:shape id="Straight Arrow Connector 533" o:spid="_x0000_s1055" type="#_x0000_t32" style="position:absolute;left:6421;top:28884;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" strokecolor="#003866 [1609]" strokeweight="1.75pt">
                        <v:stroke endarrow="classic" joinstyle="miter"/>
                        <o:lock v:ext="edit" shapetype="f"/>
                      </v:shape>
                      <v:shape id="Straight Arrow Connector 534" o:spid="_x0000_s1056" type="#_x0000_t32" style="position:absolute;left:6421;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" strokecolor="#003866 [1609]" strokeweight="1.75pt">
                        <v:stroke endarrow="classic" joinstyle="miter"/>
                        <o:lock v:ext="edit" shapetype="f"/>
                      </v:shape>
                      <v:shape id="Straight Arrow Connector 535" o:spid="_x0000_s1057" type="#_x0000_t32" style="position:absolute;left:6421;top:14684;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" strokecolor="#003866 [1609]" strokeweight="1.75pt">
                        <v:stroke endarrow="classic" joinstyle="miter"/>
                        <o:lock v:ext="edit" shapetype="f"/>
                      </v:shape>
                      <v:shape id="Straight Arrow Connector 536" o:spid="_x0000_s1058" type="#_x0000_t32" style="position:absolute;left:6421;top:4476;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" strokecolor="#003866 [1609]" strokeweight="1.75pt">
                        <v:stroke endarrow="classic" joinstyle="miter"/>
                        <o:lock v:ext="edit" shapetype="f"/>
                      </v:shape>
                      <v:shape id="Straight Arrow Connector 537" o:spid="_x0000_s1059" type="#_x0000_t32" style="position:absolute;left:24582;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" strokecolor="#003866 [1609]" strokeweight="1.75pt">
                        <v:stroke endarrow="classic" joinstyle="miter"/>
                        <o:lock v:ext="edit" shapetype="f"/>
                      </v:shape>
                      <v:shapetype id="_x0000_t33" coordsize="21600,21600" o:spt="33" o:oned="t" path="m,l21600,r,21600e" filled="f">
                        <v:stroke joinstyle="miter"/>
                        <v:path arrowok="t" fillok="f" o:connecttype="none"/>
                        <o:lock v:ext="edit" shapetype="t"/>
                      </v:shapetype>
                      <v:shape id="Straight Arrow Connector 87" o:spid="_x0000_s1060" type="#_x0000_t33" style="position:absolute;left:12842;top:11612;width:11740;height:5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" strokecolor="#003866 [1609]" strokeweight="1.75pt">
                        <v:stroke endarrow="classic"/>
                        <o:lock v:ext="edit" shapetype="f"/>
                      </v:shape>
                      <v:shape id="Straight Arrow Connector 539" o:spid="_x0000_s1061" type="#_x0000_t32" style="position:absolute;left:24336;top:3429;width:2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" strokecolor="#003866 [1609]" strokeweight="1.75pt">
                        <v:stroke endarrow="classic" joinstyle="miter"/>
                        <o:lock v:ext="edit" shapetype="f"/>
                      </v:shape>
                      <w10:anchorlock/>
                    </v:group>
                  </w:pict>
                </mc:Fallback>
              </mc:AlternateContent>
            </w:r>
          </w:p>
          <w:p w14:paraId="12FC0353" w14:textId="77777777" w:rsidR="00E73BC6" w:rsidRPr="00940E38" w:rsidRDefault="00E73BC6" w:rsidP="00E73BC6"/>
        </w:tc>
      </w:tr>
    </w:tbl>
    <w:p w14:paraId="0B25F0A5" w14:textId="31EC23A3" w:rsidR="002B4978" w:rsidRDefault="002B4978"/>
    <w:p w14:paraId="5DA8DEBE" w14:textId="77777777" w:rsidR="002B4978" w:rsidRDefault="002B4978">
      <w:r>
        <w:rPr>
          <w:b/>
        </w:rPr>
        <w:br w:type="page"/>
      </w:r>
    </w:p>
    <w:tbl>
      <w:tblPr>
        <w:tblStyle w:val="ModelReportGuidanceTable"/>
        <w:tblW w:w="9854" w:type="dxa"/>
        <w:tblLayout w:type="fixed"/>
        <w:tblLook w:val="04A0" w:firstRow="1" w:lastRow="0" w:firstColumn="1" w:lastColumn="0" w:noHBand="0" w:noVBand="1"/>
      </w:tblPr>
      <w:tblGrid>
        <w:gridCol w:w="9854"/>
      </w:tblGrid>
      <w:tr w:rsidR="002B4978" w:rsidRPr="002B4978" w14:paraId="1E1575F4" w14:textId="77777777" w:rsidTr="002B4978">
        <w:trPr>
          <w:cnfStyle w:val="100000000000" w:firstRow="1" w:lastRow="0" w:firstColumn="0" w:lastColumn="0" w:oddVBand="0" w:evenVBand="0" w:oddHBand="0" w:evenHBand="0" w:firstRowFirstColumn="0" w:firstRowLastColumn="0" w:lastRowFirstColumn="0" w:lastRowLastColumn="0"/>
        </w:trPr>
        <w:tc>
          <w:tcPr>
            <w:tcW w:w="9854" w:type="dxa"/>
          </w:tcPr>
          <w:p w14:paraId="0EF9BEB2" w14:textId="476C0A25" w:rsidR="002B4978" w:rsidRPr="002B4978" w:rsidRDefault="002B4978" w:rsidP="002B4978">
            <w:r w:rsidRPr="002B4978">
              <w:lastRenderedPageBreak/>
              <w:t>Guidance – Employee benefits</w:t>
            </w:r>
            <w:r>
              <w:t xml:space="preserve"> </w:t>
            </w:r>
            <w:r w:rsidRPr="002B4978">
              <w:rPr>
                <w:i/>
                <w:iCs/>
              </w:rPr>
              <w:t>(continued)</w:t>
            </w:r>
          </w:p>
        </w:tc>
      </w:tr>
      <w:tr w:rsidR="00E73BC6" w:rsidRPr="00940E38" w14:paraId="2ED2E8FC" w14:textId="77777777" w:rsidTr="00E73BC6">
        <w:tc>
          <w:tcPr>
            <w:tcW w:w="9854" w:type="dxa"/>
          </w:tcPr>
          <w:p w14:paraId="604652E7" w14:textId="77777777" w:rsidR="00E73BC6" w:rsidRPr="00F36214" w:rsidRDefault="00E73BC6" w:rsidP="002B4978">
            <w:pPr>
              <w:rPr>
                <w:b/>
              </w:rPr>
            </w:pPr>
            <w:r w:rsidRPr="00940E38">
              <w:rPr>
                <w:b/>
              </w:rPr>
              <w:t>Unit of account</w:t>
            </w:r>
          </w:p>
          <w:p w14:paraId="04E74AC1" w14:textId="77777777" w:rsidR="00E73BC6" w:rsidRPr="00940E38" w:rsidRDefault="00E73BC6" w:rsidP="00E73BC6">
            <w:r w:rsidRPr="00940E38">
              <w:t xml:space="preserve">The definition of short-term employee benefits introduces the notion of ‘wholly’. The expectation of the timing of settlement is based on the entity level, not at the individual employee level. </w:t>
            </w:r>
          </w:p>
          <w:p w14:paraId="382B71A1" w14:textId="77777777" w:rsidR="00E73BC6" w:rsidRPr="00940E38" w:rsidRDefault="00E73BC6" w:rsidP="00E73BC6">
            <w:r w:rsidRPr="00940E38">
              <w:t xml:space="preserve">It is unnecessary for departments to obtain detailed information of each employee’s anticipated timing for their leave settlement. This </w:t>
            </w:r>
            <w:r w:rsidRPr="003662A5">
              <w:rPr>
                <w:iCs/>
              </w:rPr>
              <w:t>Model Report</w:t>
            </w:r>
            <w:r w:rsidRPr="00940E38">
              <w:t xml:space="preserve"> assumes the annual leave accrued by the Department of Technology as at 30 June 2019 is not expected to be settled wholly within 12 months thereafter. Accordingly, the provision for annual leave is classified as long-term for measurement purposes and is discounted to its present value.</w:t>
            </w:r>
          </w:p>
          <w:p w14:paraId="75B30B12" w14:textId="77777777" w:rsidR="00E73BC6" w:rsidRPr="00940E38" w:rsidRDefault="00E73BC6" w:rsidP="00E73BC6">
            <w:r w:rsidRPr="00940E38">
              <w:t xml:space="preserve">Entities should form their own reasonable expectations of the timing of employee benefit settlement </w:t>
            </w:r>
            <w:proofErr w:type="gramStart"/>
            <w:r w:rsidRPr="00940E38">
              <w:t>as long as</w:t>
            </w:r>
            <w:proofErr w:type="gramEnd"/>
            <w:r w:rsidRPr="00940E38">
              <w:t xml:space="preserve"> it is not temporary in their own context. Where employee benefits are expected to be settled wholly within 12 months, they should be classified as ‘short-term employee benefits’ and measured at nominal values without discounting.</w:t>
            </w:r>
          </w:p>
          <w:p w14:paraId="180789C0" w14:textId="646DD6B2" w:rsidR="005B3DE9" w:rsidRDefault="00E73BC6" w:rsidP="00E73BC6">
            <w:pPr>
              <w:spacing w:after="60"/>
            </w:pPr>
            <w:r w:rsidRPr="00940E38">
              <w:t xml:space="preserve">The Model Report assumes the discounting method is done on an annual basis, and entities are encouraged to adopt similar assumptions to ensure the consistency of departmental reports. Please refer to </w:t>
            </w:r>
            <w:r w:rsidR="005B3DE9" w:rsidRPr="005B3DE9">
              <w:rPr>
                <w:i/>
                <w:iCs/>
              </w:rPr>
              <w:t>Annual leave provisions</w:t>
            </w:r>
            <w:r w:rsidR="005B3DE9">
              <w:t xml:space="preserve"> on the DTF website </w:t>
            </w:r>
            <w:r w:rsidRPr="00940E38">
              <w:t>for further guidance on estimating annual leave provisions under AASB 119.</w:t>
            </w:r>
          </w:p>
          <w:p w14:paraId="0B551891" w14:textId="4D608B89" w:rsidR="005B3DE9" w:rsidRDefault="007521AA" w:rsidP="00E73BC6">
            <w:hyperlink r:id="rId179" w:history="1">
              <w:r w:rsidR="005B3DE9" w:rsidRPr="008575A4">
                <w:rPr>
                  <w:rStyle w:val="Hyperlink"/>
                </w:rPr>
                <w:t>https://www.dtf.vic.gov.au/financial-reporting-policy/accounting-standards-checklists</w:t>
              </w:r>
            </w:hyperlink>
          </w:p>
          <w:p w14:paraId="113B005D" w14:textId="61F4E72A" w:rsidR="00E73BC6" w:rsidRPr="00940E38" w:rsidRDefault="00E73BC6" w:rsidP="00E73BC6">
            <w:r w:rsidRPr="00940E38">
              <w:rPr>
                <w:b/>
              </w:rPr>
              <w:t>Current/non-current classification of employee benefits</w:t>
            </w:r>
            <w:r w:rsidRPr="00940E38">
              <w:t xml:space="preserve">: All annual leave and unconditional vested LSL are disclosed as current liabilities. </w:t>
            </w:r>
            <w:r w:rsidRPr="00940E38">
              <w:rPr>
                <w:rStyle w:val="SourceReference"/>
              </w:rPr>
              <w:t>[AASB 101.69(d)]</w:t>
            </w:r>
          </w:p>
          <w:p w14:paraId="1F89AA75" w14:textId="77777777" w:rsidR="00E73BC6" w:rsidRPr="00940E38" w:rsidRDefault="00E73BC6" w:rsidP="00E73BC6">
            <w:r w:rsidRPr="00940E38">
              <w:t>Conditional LSL (less than seven years of continuous service) is disclosed as a non-current liability and measured at present value.</w:t>
            </w:r>
          </w:p>
          <w:p w14:paraId="7F5D0698" w14:textId="77777777" w:rsidR="00E73BC6" w:rsidRPr="00940E38" w:rsidRDefault="00E73BC6" w:rsidP="00E73BC6">
            <w:r w:rsidRPr="00940E38">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tc>
      </w:tr>
    </w:tbl>
    <w:p w14:paraId="6C40D772" w14:textId="77777777" w:rsidR="00E73BC6" w:rsidRPr="00940E38" w:rsidRDefault="00E73BC6" w:rsidP="00E73BC6"/>
    <w:p w14:paraId="0E9630B2" w14:textId="77777777" w:rsidR="00E73BC6" w:rsidRPr="00940E38" w:rsidRDefault="00E73BC6" w:rsidP="00E73BC6">
      <w:pPr>
        <w:pStyle w:val="Heading3"/>
      </w:pPr>
      <w:bookmarkStart w:id="243" w:name="INDEX_DBPObligation"/>
      <w:r w:rsidRPr="00940E38">
        <w:t xml:space="preserve">Superannuation </w:t>
      </w:r>
      <w:bookmarkEnd w:id="243"/>
      <w:r w:rsidRPr="00940E38">
        <w:t>contributions</w:t>
      </w:r>
    </w:p>
    <w:p w14:paraId="32D6CEF1" w14:textId="77777777" w:rsidR="00E73BC6" w:rsidRPr="00940E38" w:rsidRDefault="00E73BC6" w:rsidP="00E73BC6">
      <w:r w:rsidRPr="00940E38">
        <w:t>Employees of the Department are entitled to receive superannuation benefits and the Department contributes to both defined benefit and defined contribution plans. The defined benefit plan(s) provides benefits based on years of service and final average salary.</w:t>
      </w:r>
    </w:p>
    <w:p w14:paraId="75CDC8D1" w14:textId="77777777" w:rsidR="00E73BC6" w:rsidRDefault="00E73BC6" w:rsidP="00E73BC6">
      <w:pPr>
        <w:pStyle w:val="TableUnits"/>
        <w:rPr>
          <w:rFonts w:asciiTheme="minorHAnsi" w:hAnsiTheme="minorHAnsi"/>
          <w:b w:val="0"/>
          <w:spacing w:val="0"/>
          <w:szCs w:val="18"/>
        </w:rPr>
      </w:pPr>
      <w:r w:rsidRPr="00940E38" w:rsidDel="00450E08">
        <w:t xml:space="preserve"> </w:t>
      </w:r>
      <w:r w:rsidRPr="00940E38">
        <w:t>($ thousand)</w:t>
      </w:r>
    </w:p>
    <w:tbl>
      <w:tblPr>
        <w:tblStyle w:val="ModelReportFinancialTable"/>
        <w:tblW w:w="9639" w:type="dxa"/>
        <w:tblLook w:val="04E0" w:firstRow="1" w:lastRow="1" w:firstColumn="1" w:lastColumn="0" w:noHBand="0" w:noVBand="1"/>
      </w:tblPr>
      <w:tblGrid>
        <w:gridCol w:w="1533"/>
        <w:gridCol w:w="2652"/>
        <w:gridCol w:w="1326"/>
        <w:gridCol w:w="1179"/>
        <w:gridCol w:w="1475"/>
        <w:gridCol w:w="1474"/>
      </w:tblGrid>
      <w:tr w:rsidR="00E73BC6" w:rsidRPr="00D342FD" w14:paraId="3EE55362" w14:textId="77777777" w:rsidTr="002B49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dxa"/>
            <w:hideMark/>
          </w:tcPr>
          <w:p w14:paraId="729DEEE3" w14:textId="77777777" w:rsidR="00E73BC6" w:rsidRPr="00D342FD" w:rsidRDefault="00E73BC6" w:rsidP="00E73BC6">
            <w:pPr>
              <w:ind w:left="0"/>
            </w:pPr>
            <w:r w:rsidRPr="00D342FD">
              <w:t>Source reference</w:t>
            </w:r>
          </w:p>
        </w:tc>
        <w:tc>
          <w:tcPr>
            <w:tcW w:w="2550" w:type="dxa"/>
            <w:hideMark/>
          </w:tcPr>
          <w:p w14:paraId="2FE26923"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w:t>
            </w:r>
          </w:p>
        </w:tc>
        <w:tc>
          <w:tcPr>
            <w:tcW w:w="2409" w:type="dxa"/>
            <w:gridSpan w:val="2"/>
            <w:noWrap/>
            <w:hideMark/>
          </w:tcPr>
          <w:p w14:paraId="1BE82222" w14:textId="77777777" w:rsidR="00E73BC6" w:rsidRPr="00D342FD"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D342FD">
              <w:t>Paid contribution for the year</w:t>
            </w:r>
          </w:p>
        </w:tc>
        <w:tc>
          <w:tcPr>
            <w:tcW w:w="2835" w:type="dxa"/>
            <w:gridSpan w:val="2"/>
            <w:noWrap/>
            <w:hideMark/>
          </w:tcPr>
          <w:p w14:paraId="33723198" w14:textId="77777777" w:rsidR="00E73BC6" w:rsidRPr="00D342FD"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D342FD">
              <w:t>Contribution outstanding at year-end</w:t>
            </w:r>
          </w:p>
        </w:tc>
      </w:tr>
      <w:tr w:rsidR="00E73BC6" w:rsidRPr="00D342FD" w14:paraId="630D3487" w14:textId="77777777" w:rsidTr="002B4978">
        <w:tc>
          <w:tcPr>
            <w:cnfStyle w:val="001000000000" w:firstRow="0" w:lastRow="0" w:firstColumn="1" w:lastColumn="0" w:oddVBand="0" w:evenVBand="0" w:oddHBand="0" w:evenHBand="0" w:firstRowFirstColumn="0" w:firstRowLastColumn="0" w:lastRowFirstColumn="0" w:lastRowLastColumn="0"/>
            <w:tcW w:w="1475" w:type="dxa"/>
            <w:hideMark/>
          </w:tcPr>
          <w:p w14:paraId="7EBCB528" w14:textId="77777777" w:rsidR="00E73BC6" w:rsidRPr="00D342FD" w:rsidRDefault="00E73BC6" w:rsidP="00E73BC6">
            <w:pPr>
              <w:ind w:left="0"/>
            </w:pPr>
          </w:p>
        </w:tc>
        <w:tc>
          <w:tcPr>
            <w:tcW w:w="2550" w:type="dxa"/>
            <w:shd w:val="clear" w:color="auto" w:fill="000000" w:themeFill="text1"/>
            <w:hideMark/>
          </w:tcPr>
          <w:p w14:paraId="287EC89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w:t>
            </w:r>
          </w:p>
        </w:tc>
        <w:tc>
          <w:tcPr>
            <w:tcW w:w="1275" w:type="dxa"/>
            <w:shd w:val="clear" w:color="auto" w:fill="000000" w:themeFill="text1"/>
            <w:noWrap/>
            <w:hideMark/>
          </w:tcPr>
          <w:p w14:paraId="22E191C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rPr>
            </w:pPr>
            <w:r w:rsidRPr="00D342FD">
              <w:rPr>
                <w:i/>
                <w:iCs/>
              </w:rPr>
              <w:t>2020</w:t>
            </w:r>
          </w:p>
        </w:tc>
        <w:tc>
          <w:tcPr>
            <w:tcW w:w="1134" w:type="dxa"/>
            <w:shd w:val="clear" w:color="auto" w:fill="000000" w:themeFill="text1"/>
            <w:noWrap/>
            <w:hideMark/>
          </w:tcPr>
          <w:p w14:paraId="42A2927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rPr>
            </w:pPr>
            <w:r w:rsidRPr="00D342FD">
              <w:rPr>
                <w:i/>
                <w:iCs/>
              </w:rPr>
              <w:t>2019</w:t>
            </w:r>
          </w:p>
        </w:tc>
        <w:tc>
          <w:tcPr>
            <w:tcW w:w="1418" w:type="dxa"/>
            <w:shd w:val="clear" w:color="auto" w:fill="000000" w:themeFill="text1"/>
            <w:noWrap/>
            <w:hideMark/>
          </w:tcPr>
          <w:p w14:paraId="71D93C1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rPr>
            </w:pPr>
            <w:r w:rsidRPr="00D342FD">
              <w:rPr>
                <w:i/>
                <w:iCs/>
              </w:rPr>
              <w:t>2020</w:t>
            </w:r>
          </w:p>
        </w:tc>
        <w:tc>
          <w:tcPr>
            <w:tcW w:w="1417" w:type="dxa"/>
            <w:shd w:val="clear" w:color="auto" w:fill="000000" w:themeFill="text1"/>
            <w:noWrap/>
            <w:hideMark/>
          </w:tcPr>
          <w:p w14:paraId="35E310E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rPr>
            </w:pPr>
            <w:r w:rsidRPr="00D342FD">
              <w:rPr>
                <w:i/>
                <w:iCs/>
              </w:rPr>
              <w:t>2019</w:t>
            </w:r>
          </w:p>
        </w:tc>
      </w:tr>
      <w:tr w:rsidR="00E73BC6" w:rsidRPr="00D342FD" w14:paraId="40957354" w14:textId="77777777" w:rsidTr="002B4978">
        <w:tc>
          <w:tcPr>
            <w:cnfStyle w:val="001000000000" w:firstRow="0" w:lastRow="0" w:firstColumn="1" w:lastColumn="0" w:oddVBand="0" w:evenVBand="0" w:oddHBand="0" w:evenHBand="0" w:firstRowFirstColumn="0" w:firstRowLastColumn="0" w:lastRowFirstColumn="0" w:lastRowLastColumn="0"/>
            <w:tcW w:w="1475" w:type="dxa"/>
            <w:hideMark/>
          </w:tcPr>
          <w:p w14:paraId="0CA5167B" w14:textId="77777777" w:rsidR="00E73BC6" w:rsidRPr="00D342FD" w:rsidRDefault="00E73BC6" w:rsidP="00E73BC6">
            <w:pPr>
              <w:ind w:left="0"/>
            </w:pPr>
          </w:p>
        </w:tc>
        <w:tc>
          <w:tcPr>
            <w:tcW w:w="2550" w:type="dxa"/>
            <w:hideMark/>
          </w:tcPr>
          <w:p w14:paraId="345C34B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Defined benefit plans </w:t>
            </w:r>
            <w:r w:rsidRPr="00702B25">
              <w:rPr>
                <w:b/>
                <w:bCs/>
                <w:vertAlign w:val="superscript"/>
              </w:rPr>
              <w:t>(a)</w:t>
            </w:r>
          </w:p>
        </w:tc>
        <w:tc>
          <w:tcPr>
            <w:tcW w:w="1275" w:type="dxa"/>
            <w:noWrap/>
            <w:hideMark/>
          </w:tcPr>
          <w:p w14:paraId="505E332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134" w:type="dxa"/>
            <w:noWrap/>
            <w:hideMark/>
          </w:tcPr>
          <w:p w14:paraId="48DC681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c>
          <w:tcPr>
            <w:tcW w:w="1418" w:type="dxa"/>
            <w:hideMark/>
          </w:tcPr>
          <w:p w14:paraId="4A92BBF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417" w:type="dxa"/>
            <w:hideMark/>
          </w:tcPr>
          <w:p w14:paraId="7A41924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187A1D68" w14:textId="77777777" w:rsidTr="002B4978">
        <w:tc>
          <w:tcPr>
            <w:cnfStyle w:val="001000000000" w:firstRow="0" w:lastRow="0" w:firstColumn="1" w:lastColumn="0" w:oddVBand="0" w:evenVBand="0" w:oddHBand="0" w:evenHBand="0" w:firstRowFirstColumn="0" w:firstRowLastColumn="0" w:lastRowFirstColumn="0" w:lastRowLastColumn="0"/>
            <w:tcW w:w="1475" w:type="dxa"/>
            <w:hideMark/>
          </w:tcPr>
          <w:p w14:paraId="40762692" w14:textId="77777777" w:rsidR="00E73BC6" w:rsidRPr="00D342FD" w:rsidRDefault="00E73BC6" w:rsidP="00E73BC6">
            <w:pPr>
              <w:ind w:left="0"/>
            </w:pPr>
          </w:p>
        </w:tc>
        <w:tc>
          <w:tcPr>
            <w:tcW w:w="2550" w:type="dxa"/>
            <w:hideMark/>
          </w:tcPr>
          <w:p w14:paraId="0FB28CB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State Superannuation Fund</w:t>
            </w:r>
          </w:p>
        </w:tc>
        <w:tc>
          <w:tcPr>
            <w:tcW w:w="1275" w:type="dxa"/>
            <w:noWrap/>
            <w:hideMark/>
          </w:tcPr>
          <w:p w14:paraId="4FCC8AD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271</w:t>
            </w:r>
          </w:p>
        </w:tc>
        <w:tc>
          <w:tcPr>
            <w:tcW w:w="1134" w:type="dxa"/>
            <w:noWrap/>
            <w:hideMark/>
          </w:tcPr>
          <w:p w14:paraId="74F63AF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195</w:t>
            </w:r>
          </w:p>
        </w:tc>
        <w:tc>
          <w:tcPr>
            <w:tcW w:w="1418" w:type="dxa"/>
            <w:hideMark/>
          </w:tcPr>
          <w:p w14:paraId="2540AA5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45</w:t>
            </w:r>
          </w:p>
        </w:tc>
        <w:tc>
          <w:tcPr>
            <w:tcW w:w="1417" w:type="dxa"/>
            <w:hideMark/>
          </w:tcPr>
          <w:p w14:paraId="3CD37D4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33</w:t>
            </w:r>
          </w:p>
        </w:tc>
      </w:tr>
      <w:tr w:rsidR="00E73BC6" w:rsidRPr="00D342FD" w14:paraId="12DEDD7D" w14:textId="77777777" w:rsidTr="002B4978">
        <w:tc>
          <w:tcPr>
            <w:cnfStyle w:val="001000000000" w:firstRow="0" w:lastRow="0" w:firstColumn="1" w:lastColumn="0" w:oddVBand="0" w:evenVBand="0" w:oddHBand="0" w:evenHBand="0" w:firstRowFirstColumn="0" w:firstRowLastColumn="0" w:lastRowFirstColumn="0" w:lastRowLastColumn="0"/>
            <w:tcW w:w="1475" w:type="dxa"/>
            <w:hideMark/>
          </w:tcPr>
          <w:p w14:paraId="1FC6E7FD" w14:textId="77777777" w:rsidR="00E73BC6" w:rsidRPr="00D342FD" w:rsidRDefault="00E73BC6" w:rsidP="00E73BC6">
            <w:pPr>
              <w:ind w:left="0"/>
            </w:pPr>
          </w:p>
        </w:tc>
        <w:tc>
          <w:tcPr>
            <w:tcW w:w="2550" w:type="dxa"/>
            <w:hideMark/>
          </w:tcPr>
          <w:p w14:paraId="2CBE9A2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Other</w:t>
            </w:r>
          </w:p>
        </w:tc>
        <w:tc>
          <w:tcPr>
            <w:tcW w:w="1275" w:type="dxa"/>
            <w:noWrap/>
            <w:hideMark/>
          </w:tcPr>
          <w:p w14:paraId="272C50F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113</w:t>
            </w:r>
          </w:p>
        </w:tc>
        <w:tc>
          <w:tcPr>
            <w:tcW w:w="1134" w:type="dxa"/>
            <w:noWrap/>
            <w:hideMark/>
          </w:tcPr>
          <w:p w14:paraId="6A2BC1B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81</w:t>
            </w:r>
          </w:p>
        </w:tc>
        <w:tc>
          <w:tcPr>
            <w:tcW w:w="1418" w:type="dxa"/>
            <w:hideMark/>
          </w:tcPr>
          <w:p w14:paraId="2BB27D9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23</w:t>
            </w:r>
          </w:p>
        </w:tc>
        <w:tc>
          <w:tcPr>
            <w:tcW w:w="1417" w:type="dxa"/>
            <w:hideMark/>
          </w:tcPr>
          <w:p w14:paraId="7988DEF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16</w:t>
            </w:r>
          </w:p>
        </w:tc>
      </w:tr>
      <w:tr w:rsidR="00E73BC6" w:rsidRPr="00D342FD" w14:paraId="105A5A44" w14:textId="77777777" w:rsidTr="002B4978">
        <w:tc>
          <w:tcPr>
            <w:cnfStyle w:val="001000000000" w:firstRow="0" w:lastRow="0" w:firstColumn="1" w:lastColumn="0" w:oddVBand="0" w:evenVBand="0" w:oddHBand="0" w:evenHBand="0" w:firstRowFirstColumn="0" w:firstRowLastColumn="0" w:lastRowFirstColumn="0" w:lastRowLastColumn="0"/>
            <w:tcW w:w="1475" w:type="dxa"/>
            <w:hideMark/>
          </w:tcPr>
          <w:p w14:paraId="0AE3AE99" w14:textId="77777777" w:rsidR="00E73BC6" w:rsidRPr="00D342FD" w:rsidRDefault="00E73BC6" w:rsidP="00E73BC6">
            <w:pPr>
              <w:ind w:left="0"/>
            </w:pPr>
            <w:r w:rsidRPr="00D342FD">
              <w:t>AASB 119.53</w:t>
            </w:r>
          </w:p>
        </w:tc>
        <w:tc>
          <w:tcPr>
            <w:tcW w:w="2550" w:type="dxa"/>
            <w:hideMark/>
          </w:tcPr>
          <w:p w14:paraId="5BADE12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Defined contribution plans</w:t>
            </w:r>
          </w:p>
        </w:tc>
        <w:tc>
          <w:tcPr>
            <w:tcW w:w="1275" w:type="dxa"/>
            <w:noWrap/>
            <w:hideMark/>
          </w:tcPr>
          <w:p w14:paraId="38A43AA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134" w:type="dxa"/>
            <w:noWrap/>
            <w:hideMark/>
          </w:tcPr>
          <w:p w14:paraId="0F6B51E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c>
          <w:tcPr>
            <w:tcW w:w="1418" w:type="dxa"/>
            <w:hideMark/>
          </w:tcPr>
          <w:p w14:paraId="2331724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417" w:type="dxa"/>
            <w:hideMark/>
          </w:tcPr>
          <w:p w14:paraId="3AF97DC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13DB784B" w14:textId="77777777" w:rsidTr="002B4978">
        <w:tc>
          <w:tcPr>
            <w:cnfStyle w:val="001000000000" w:firstRow="0" w:lastRow="0" w:firstColumn="1" w:lastColumn="0" w:oddVBand="0" w:evenVBand="0" w:oddHBand="0" w:evenHBand="0" w:firstRowFirstColumn="0" w:firstRowLastColumn="0" w:lastRowFirstColumn="0" w:lastRowLastColumn="0"/>
            <w:tcW w:w="1475" w:type="dxa"/>
            <w:hideMark/>
          </w:tcPr>
          <w:p w14:paraId="75458D8F" w14:textId="77777777" w:rsidR="00E73BC6" w:rsidRPr="00D342FD" w:rsidRDefault="00E73BC6" w:rsidP="00E73BC6">
            <w:pPr>
              <w:ind w:left="0"/>
            </w:pPr>
          </w:p>
        </w:tc>
        <w:tc>
          <w:tcPr>
            <w:tcW w:w="2550" w:type="dxa"/>
            <w:hideMark/>
          </w:tcPr>
          <w:p w14:paraId="0854A342"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proofErr w:type="spellStart"/>
            <w:r w:rsidRPr="00D342FD">
              <w:t>VicSuper</w:t>
            </w:r>
            <w:proofErr w:type="spellEnd"/>
          </w:p>
        </w:tc>
        <w:tc>
          <w:tcPr>
            <w:tcW w:w="1275" w:type="dxa"/>
            <w:noWrap/>
            <w:hideMark/>
          </w:tcPr>
          <w:p w14:paraId="3207DBA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141</w:t>
            </w:r>
          </w:p>
        </w:tc>
        <w:tc>
          <w:tcPr>
            <w:tcW w:w="1134" w:type="dxa"/>
            <w:noWrap/>
            <w:hideMark/>
          </w:tcPr>
          <w:p w14:paraId="7281F30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93</w:t>
            </w:r>
          </w:p>
        </w:tc>
        <w:tc>
          <w:tcPr>
            <w:tcW w:w="1418" w:type="dxa"/>
            <w:hideMark/>
          </w:tcPr>
          <w:p w14:paraId="7E5616B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24</w:t>
            </w:r>
          </w:p>
        </w:tc>
        <w:tc>
          <w:tcPr>
            <w:tcW w:w="1417" w:type="dxa"/>
            <w:hideMark/>
          </w:tcPr>
          <w:p w14:paraId="47B207A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16</w:t>
            </w:r>
          </w:p>
        </w:tc>
      </w:tr>
      <w:tr w:rsidR="00E73BC6" w:rsidRPr="00D342FD" w14:paraId="526F80AD" w14:textId="77777777" w:rsidTr="002B4978">
        <w:tc>
          <w:tcPr>
            <w:cnfStyle w:val="001000000000" w:firstRow="0" w:lastRow="0" w:firstColumn="1" w:lastColumn="0" w:oddVBand="0" w:evenVBand="0" w:oddHBand="0" w:evenHBand="0" w:firstRowFirstColumn="0" w:firstRowLastColumn="0" w:lastRowFirstColumn="0" w:lastRowLastColumn="0"/>
            <w:tcW w:w="1475" w:type="dxa"/>
            <w:hideMark/>
          </w:tcPr>
          <w:p w14:paraId="65A28FB0" w14:textId="77777777" w:rsidR="00E73BC6" w:rsidRPr="00D342FD" w:rsidRDefault="00E73BC6" w:rsidP="00E73BC6">
            <w:pPr>
              <w:ind w:left="0"/>
            </w:pPr>
          </w:p>
        </w:tc>
        <w:tc>
          <w:tcPr>
            <w:tcW w:w="2550" w:type="dxa"/>
            <w:hideMark/>
          </w:tcPr>
          <w:p w14:paraId="286F46DA"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Other</w:t>
            </w:r>
          </w:p>
        </w:tc>
        <w:tc>
          <w:tcPr>
            <w:tcW w:w="1275" w:type="dxa"/>
            <w:noWrap/>
            <w:hideMark/>
          </w:tcPr>
          <w:p w14:paraId="4FFDF2F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59</w:t>
            </w:r>
          </w:p>
        </w:tc>
        <w:tc>
          <w:tcPr>
            <w:tcW w:w="1134" w:type="dxa"/>
            <w:noWrap/>
            <w:hideMark/>
          </w:tcPr>
          <w:p w14:paraId="5C5E921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39</w:t>
            </w:r>
          </w:p>
        </w:tc>
        <w:tc>
          <w:tcPr>
            <w:tcW w:w="1418" w:type="dxa"/>
            <w:hideMark/>
          </w:tcPr>
          <w:p w14:paraId="33169A0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12</w:t>
            </w:r>
          </w:p>
        </w:tc>
        <w:tc>
          <w:tcPr>
            <w:tcW w:w="1417" w:type="dxa"/>
            <w:hideMark/>
          </w:tcPr>
          <w:p w14:paraId="0520B29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8</w:t>
            </w:r>
          </w:p>
        </w:tc>
      </w:tr>
      <w:tr w:rsidR="00E73BC6" w:rsidRPr="00D342FD" w14:paraId="1AFC30FD" w14:textId="77777777" w:rsidTr="002B497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75" w:type="dxa"/>
            <w:hideMark/>
          </w:tcPr>
          <w:p w14:paraId="1AA84D6F" w14:textId="77777777" w:rsidR="00E73BC6" w:rsidRPr="00D342FD" w:rsidRDefault="00E73BC6" w:rsidP="00E73BC6">
            <w:pPr>
              <w:ind w:left="0"/>
            </w:pPr>
          </w:p>
        </w:tc>
        <w:tc>
          <w:tcPr>
            <w:tcW w:w="2550" w:type="dxa"/>
            <w:hideMark/>
          </w:tcPr>
          <w:p w14:paraId="45AF53F8" w14:textId="77777777" w:rsidR="00E73BC6" w:rsidRPr="00D342FD" w:rsidRDefault="00E73BC6" w:rsidP="00E73BC6">
            <w:pPr>
              <w:jc w:val="left"/>
              <w:cnfStyle w:val="010000000000" w:firstRow="0" w:lastRow="1" w:firstColumn="0" w:lastColumn="0" w:oddVBand="0" w:evenVBand="0" w:oddHBand="0" w:evenHBand="0" w:firstRowFirstColumn="0" w:firstRowLastColumn="0" w:lastRowFirstColumn="0" w:lastRowLastColumn="0"/>
              <w:rPr>
                <w:b w:val="0"/>
              </w:rPr>
            </w:pPr>
            <w:r w:rsidRPr="00D342FD">
              <w:t>Total</w:t>
            </w:r>
          </w:p>
        </w:tc>
        <w:tc>
          <w:tcPr>
            <w:tcW w:w="1275" w:type="dxa"/>
            <w:noWrap/>
            <w:hideMark/>
          </w:tcPr>
          <w:p w14:paraId="72353738"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 xml:space="preserve"> 584</w:t>
            </w:r>
          </w:p>
        </w:tc>
        <w:tc>
          <w:tcPr>
            <w:tcW w:w="1134" w:type="dxa"/>
            <w:noWrap/>
            <w:hideMark/>
          </w:tcPr>
          <w:p w14:paraId="7E944F48"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 xml:space="preserve"> 408</w:t>
            </w:r>
          </w:p>
        </w:tc>
        <w:tc>
          <w:tcPr>
            <w:tcW w:w="1418" w:type="dxa"/>
            <w:noWrap/>
            <w:hideMark/>
          </w:tcPr>
          <w:p w14:paraId="1AB28BBF"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 xml:space="preserve"> 104</w:t>
            </w:r>
          </w:p>
        </w:tc>
        <w:tc>
          <w:tcPr>
            <w:tcW w:w="1417" w:type="dxa"/>
            <w:noWrap/>
            <w:hideMark/>
          </w:tcPr>
          <w:p w14:paraId="4EA7EB56"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 w:val="0"/>
              </w:rPr>
            </w:pPr>
            <w:r w:rsidRPr="00D342FD">
              <w:t xml:space="preserve"> 73</w:t>
            </w:r>
          </w:p>
        </w:tc>
      </w:tr>
    </w:tbl>
    <w:p w14:paraId="57F01F38" w14:textId="77777777" w:rsidR="00E73BC6" w:rsidRPr="00940E38" w:rsidRDefault="00E73BC6" w:rsidP="00E73BC6">
      <w:pPr>
        <w:pStyle w:val="Note"/>
      </w:pPr>
      <w:r w:rsidRPr="00940E38">
        <w:t>Note:</w:t>
      </w:r>
    </w:p>
    <w:p w14:paraId="31EA81DC" w14:textId="77777777" w:rsidR="00E73BC6" w:rsidRPr="00940E38" w:rsidRDefault="00E73BC6" w:rsidP="00E73BC6">
      <w:pPr>
        <w:pStyle w:val="Note"/>
      </w:pPr>
      <w:r w:rsidRPr="00940E38">
        <w:t>(a)</w:t>
      </w:r>
      <w:r w:rsidRPr="00940E38">
        <w:tab/>
        <w:t>The basis for determining the level of contributions is determined by the various actuaries of the defined benefit superannuation plans.</w:t>
      </w:r>
    </w:p>
    <w:p w14:paraId="0C849896" w14:textId="77777777" w:rsidR="00E73BC6" w:rsidRPr="00940E38" w:rsidRDefault="00E73BC6" w:rsidP="00E73BC6"/>
    <w:p w14:paraId="13EEECD1" w14:textId="77777777" w:rsidR="002B4978" w:rsidRDefault="002B4978">
      <w:r>
        <w:rPr>
          <w:b/>
        </w:rPr>
        <w:br w:type="page"/>
      </w:r>
    </w:p>
    <w:tbl>
      <w:tblPr>
        <w:tblStyle w:val="ModelReportGuidanceTable"/>
        <w:tblW w:w="9639" w:type="dxa"/>
        <w:tblLayout w:type="fixed"/>
        <w:tblLook w:val="04A0" w:firstRow="1" w:lastRow="0" w:firstColumn="1" w:lastColumn="0" w:noHBand="0" w:noVBand="1"/>
      </w:tblPr>
      <w:tblGrid>
        <w:gridCol w:w="9639"/>
      </w:tblGrid>
      <w:tr w:rsidR="00E73BC6" w:rsidRPr="002B4978" w14:paraId="501A4B58" w14:textId="77777777" w:rsidTr="002B4978">
        <w:trPr>
          <w:cnfStyle w:val="100000000000" w:firstRow="1" w:lastRow="0" w:firstColumn="0" w:lastColumn="0" w:oddVBand="0" w:evenVBand="0" w:oddHBand="0" w:evenHBand="0" w:firstRowFirstColumn="0" w:firstRowLastColumn="0" w:lastRowFirstColumn="0" w:lastRowLastColumn="0"/>
          <w:tblHeader/>
        </w:trPr>
        <w:tc>
          <w:tcPr>
            <w:tcW w:w="9639" w:type="dxa"/>
          </w:tcPr>
          <w:p w14:paraId="55DE66CB" w14:textId="01DCEFFA" w:rsidR="00E73BC6" w:rsidRPr="002B4978" w:rsidRDefault="00E73BC6" w:rsidP="002B4978">
            <w:r w:rsidRPr="002B4978">
              <w:lastRenderedPageBreak/>
              <w:t>Guidance – Superannuation</w:t>
            </w:r>
          </w:p>
        </w:tc>
      </w:tr>
      <w:tr w:rsidR="00E73BC6" w:rsidRPr="00940E38" w14:paraId="12175B93" w14:textId="77777777" w:rsidTr="002B4978">
        <w:tc>
          <w:tcPr>
            <w:tcW w:w="9639" w:type="dxa"/>
          </w:tcPr>
          <w:p w14:paraId="1BC94164" w14:textId="77777777" w:rsidR="00E73BC6" w:rsidRPr="00940E38" w:rsidRDefault="00E73BC6" w:rsidP="00E73BC6">
            <w:r w:rsidRPr="00940E38">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14:paraId="12DE6BAD" w14:textId="77777777" w:rsidR="00E73BC6" w:rsidRPr="00940E38" w:rsidRDefault="00E73BC6" w:rsidP="00E73BC6">
            <w:r w:rsidRPr="00940E38">
              <w:t>Employer superannuation expenses in relation to employees who are members of defined benefit superannuation plans are disclosed as an expense. FRD 112D requires certain entities, such as the Director of Housing and Victorian Universities, to recognise defined benefit liabilities or surpluses of defined benefit plans (listed in Appendix A of FRD 112D)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14:paraId="3EE9E863" w14:textId="77777777" w:rsidR="00E73BC6" w:rsidRDefault="00E73BC6" w:rsidP="00E73BC6">
            <w:r w:rsidRPr="00940E38">
              <w:t xml:space="preserve">Where an entity has </w:t>
            </w:r>
            <w:proofErr w:type="gramStart"/>
            <w:r w:rsidRPr="00940E38">
              <w:t>employees</w:t>
            </w:r>
            <w:proofErr w:type="gramEnd"/>
            <w:r w:rsidRPr="00940E38">
              <w:t xml:space="preserve"> who are members of defined benefit plans not listed in Appendix A of FRD 112D, it must recognise any associated defined benefit liability or surplus in accordance with requirements for defined benefit plans under AASB 119.</w:t>
            </w:r>
          </w:p>
          <w:p w14:paraId="16BDFB61" w14:textId="77777777" w:rsidR="002B4978" w:rsidRPr="00940E38" w:rsidRDefault="002B4978" w:rsidP="002B4978">
            <w:r w:rsidRPr="00940E38">
              <w:rPr>
                <w:b/>
              </w:rPr>
              <w:t>Multi-employer plans</w:t>
            </w:r>
            <w:r w:rsidRPr="00940E38">
              <w:t xml:space="preserve">: Defined contribution plans (other than state plans) or defined benefit plans that: </w:t>
            </w:r>
          </w:p>
          <w:p w14:paraId="11617A7A" w14:textId="77777777" w:rsidR="002B4978" w:rsidRPr="00940E38" w:rsidRDefault="002B4978" w:rsidP="00FC71D7">
            <w:pPr>
              <w:pStyle w:val="Guidancealpha"/>
              <w:numPr>
                <w:ilvl w:val="0"/>
                <w:numId w:val="131"/>
              </w:numPr>
            </w:pPr>
            <w:r w:rsidRPr="00940E38">
              <w:t xml:space="preserve">pool the </w:t>
            </w:r>
            <w:r w:rsidRPr="00702B25">
              <w:t>assets</w:t>
            </w:r>
            <w:r w:rsidRPr="00940E38">
              <w:t xml:space="preserve"> of contributed entities that are not under common control; and</w:t>
            </w:r>
          </w:p>
          <w:p w14:paraId="63A463AC" w14:textId="77777777" w:rsidR="002B4978" w:rsidRPr="00940E38" w:rsidRDefault="002B4978" w:rsidP="00FC71D7">
            <w:pPr>
              <w:pStyle w:val="Guidancealpha"/>
              <w:numPr>
                <w:ilvl w:val="0"/>
                <w:numId w:val="131"/>
              </w:numPr>
            </w:pPr>
            <w:r w:rsidRPr="00940E38">
              <w:t xml:space="preserve">use those assets to provide benefits to employees of more than one entity (without regard to the identity of the entity that employs the employees concerned). </w:t>
            </w:r>
            <w:r w:rsidRPr="00940E38">
              <w:rPr>
                <w:rStyle w:val="SourceReference"/>
              </w:rPr>
              <w:t>[AASB 119.7, 31, 33 34]</w:t>
            </w:r>
          </w:p>
          <w:p w14:paraId="3490B705" w14:textId="77777777" w:rsidR="002B4978" w:rsidRPr="00940E38" w:rsidRDefault="002B4978" w:rsidP="002B4978">
            <w:pPr>
              <w:spacing w:after="60"/>
            </w:pPr>
            <w:r w:rsidRPr="00940E38">
              <w:t>Multi-employer plans are distinct from group administration plans and plans that share risks between various entities under common control.</w:t>
            </w:r>
          </w:p>
          <w:p w14:paraId="2ECA061F" w14:textId="77777777" w:rsidR="002B4978" w:rsidRPr="00940E38" w:rsidRDefault="002B4978" w:rsidP="002B4978">
            <w:r w:rsidRPr="00940E38">
              <w:rPr>
                <w:b/>
              </w:rPr>
              <w:t>Insufficient information</w:t>
            </w:r>
            <w:r w:rsidRPr="00940E38">
              <w:t>: When sufficient information is not available to use defined benefit accounting for a multi</w:t>
            </w:r>
            <w:r w:rsidRPr="00940E38">
              <w:noBreakHyphen/>
              <w:t>employer plan that is a defined benefit plan, an entity shall account for the plan as though it were a defined contribution plan and disclose as such:</w:t>
            </w:r>
          </w:p>
          <w:p w14:paraId="17599BCC" w14:textId="77777777" w:rsidR="002B4978" w:rsidRPr="002B4978" w:rsidRDefault="002B4978" w:rsidP="00FC71D7">
            <w:pPr>
              <w:pStyle w:val="Guidancealpha"/>
              <w:numPr>
                <w:ilvl w:val="0"/>
                <w:numId w:val="132"/>
              </w:numPr>
            </w:pPr>
            <w:r w:rsidRPr="002B4978">
              <w:t xml:space="preserve">the fact that the plan is a defined benefit plan; </w:t>
            </w:r>
          </w:p>
          <w:p w14:paraId="63BA8DFD" w14:textId="77777777" w:rsidR="002B4978" w:rsidRPr="002B4978" w:rsidRDefault="002B4978" w:rsidP="00FC71D7">
            <w:pPr>
              <w:pStyle w:val="Guidancealpha"/>
              <w:numPr>
                <w:ilvl w:val="0"/>
                <w:numId w:val="132"/>
              </w:numPr>
            </w:pPr>
            <w:r w:rsidRPr="002B4978">
              <w:t>the reason why sufficient information is not available to enable the entity to account for the plan as a defined benefit plan; and</w:t>
            </w:r>
          </w:p>
          <w:p w14:paraId="06E61B8C" w14:textId="77777777" w:rsidR="002B4978" w:rsidRPr="002B4978" w:rsidRDefault="002B4978" w:rsidP="00FC71D7">
            <w:pPr>
              <w:pStyle w:val="Guidancealpha"/>
              <w:numPr>
                <w:ilvl w:val="0"/>
                <w:numId w:val="132"/>
              </w:numPr>
            </w:pPr>
            <w:r w:rsidRPr="002B4978">
              <w:t>to the extent that a surplus or deficit in the plan may affect the amount of future contributions:</w:t>
            </w:r>
          </w:p>
          <w:p w14:paraId="44BB8E45" w14:textId="77777777" w:rsidR="002B4978" w:rsidRPr="00940E38" w:rsidRDefault="002B4978" w:rsidP="002B4978">
            <w:pPr>
              <w:pStyle w:val="Guidanceindent2"/>
              <w:tabs>
                <w:tab w:val="clear" w:pos="397"/>
                <w:tab w:val="left" w:pos="406"/>
              </w:tabs>
              <w:ind w:left="781" w:hanging="781"/>
            </w:pPr>
            <w:r w:rsidRPr="00940E38">
              <w:tab/>
              <w:t>(</w:t>
            </w:r>
            <w:proofErr w:type="spellStart"/>
            <w:r w:rsidRPr="00940E38">
              <w:t>i</w:t>
            </w:r>
            <w:proofErr w:type="spellEnd"/>
            <w:r w:rsidRPr="00940E38">
              <w:t>)</w:t>
            </w:r>
            <w:r w:rsidRPr="00940E38">
              <w:tab/>
              <w:t>any available information about that surplus or deficit;</w:t>
            </w:r>
          </w:p>
          <w:p w14:paraId="6A4DC0AF" w14:textId="77777777" w:rsidR="002B4978" w:rsidRPr="00940E38" w:rsidRDefault="002B4978" w:rsidP="002B4978">
            <w:pPr>
              <w:pStyle w:val="Guidanceindent2"/>
              <w:tabs>
                <w:tab w:val="clear" w:pos="397"/>
                <w:tab w:val="left" w:pos="406"/>
              </w:tabs>
              <w:ind w:left="781" w:hanging="781"/>
            </w:pPr>
            <w:r w:rsidRPr="00940E38">
              <w:tab/>
              <w:t>(ii)</w:t>
            </w:r>
            <w:r w:rsidRPr="00940E38">
              <w:tab/>
              <w:t>the basis used to determine that surplus or deficit; and</w:t>
            </w:r>
          </w:p>
          <w:p w14:paraId="79D59739" w14:textId="43E5EEB0" w:rsidR="002B4978" w:rsidRPr="00940E38" w:rsidRDefault="002B4978" w:rsidP="002B4978">
            <w:pPr>
              <w:pStyle w:val="Guidanceindent2"/>
              <w:tabs>
                <w:tab w:val="clear" w:pos="397"/>
                <w:tab w:val="left" w:pos="406"/>
              </w:tabs>
              <w:ind w:left="781" w:hanging="781"/>
            </w:pPr>
            <w:r w:rsidRPr="00940E38">
              <w:tab/>
              <w:t>(iii)</w:t>
            </w:r>
            <w:r w:rsidRPr="00940E38">
              <w:tab/>
              <w:t xml:space="preserve">the implications, if any, for the entity. </w:t>
            </w:r>
            <w:r w:rsidRPr="00940E38">
              <w:rPr>
                <w:rStyle w:val="SourceReference"/>
              </w:rPr>
              <w:t>[AASB 119.30]</w:t>
            </w:r>
          </w:p>
        </w:tc>
      </w:tr>
    </w:tbl>
    <w:p w14:paraId="5B2794B3" w14:textId="77777777" w:rsidR="00E73BC6" w:rsidRDefault="00E73BC6" w:rsidP="00E73BC6">
      <w:pPr>
        <w:pStyle w:val="Heading2"/>
      </w:pPr>
      <w:bookmarkStart w:id="244" w:name="_Toc42054546"/>
      <w:bookmarkStart w:id="245" w:name="_Toc42218466"/>
      <w:r w:rsidRPr="00940E38">
        <w:t>Grant expenses</w:t>
      </w:r>
      <w:bookmarkEnd w:id="244"/>
      <w:bookmarkEnd w:id="245"/>
    </w:p>
    <w:p w14:paraId="1880748A" w14:textId="77777777" w:rsidR="00E73BC6" w:rsidRPr="00940E38" w:rsidRDefault="00E73BC6" w:rsidP="00E73BC6">
      <w:pPr>
        <w:pStyle w:val="TableUnits"/>
      </w:pPr>
      <w:r w:rsidRPr="00702B25">
        <w:t>($ thousand)</w:t>
      </w:r>
    </w:p>
    <w:tbl>
      <w:tblPr>
        <w:tblStyle w:val="DTFTable"/>
        <w:tblW w:w="9656" w:type="dxa"/>
        <w:tblLayout w:type="fixed"/>
        <w:tblLook w:val="02E0" w:firstRow="1" w:lastRow="1" w:firstColumn="1" w:lastColumn="0" w:noHBand="1" w:noVBand="0"/>
      </w:tblPr>
      <w:tblGrid>
        <w:gridCol w:w="7400"/>
        <w:gridCol w:w="1128"/>
        <w:gridCol w:w="1128"/>
      </w:tblGrid>
      <w:tr w:rsidR="00E73BC6" w:rsidRPr="00D342FD" w14:paraId="6E22FF05" w14:textId="77777777" w:rsidTr="009F2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noWrap/>
          </w:tcPr>
          <w:p w14:paraId="13039FFD" w14:textId="77777777" w:rsidR="00E73BC6" w:rsidRPr="00D342FD" w:rsidRDefault="00E73BC6" w:rsidP="00E73BC6">
            <w:pPr>
              <w:pStyle w:val="TableUnits"/>
              <w:spacing w:before="20" w:after="20"/>
              <w:rPr>
                <w:iCs/>
              </w:rPr>
            </w:pP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0D1D55D3" w14:textId="77777777" w:rsidR="00E73BC6" w:rsidRPr="00D342FD" w:rsidRDefault="00E73BC6" w:rsidP="00E73BC6">
            <w:pPr>
              <w:rPr>
                <w:iCs/>
              </w:rPr>
            </w:pPr>
            <w:r w:rsidRPr="00D342FD">
              <w:rPr>
                <w:iCs/>
              </w:rPr>
              <w:t>2020</w:t>
            </w:r>
          </w:p>
        </w:tc>
        <w:tc>
          <w:tcPr>
            <w:tcW w:w="1128" w:type="dxa"/>
            <w:noWrap/>
            <w:hideMark/>
          </w:tcPr>
          <w:p w14:paraId="397239DF"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2019</w:t>
            </w:r>
          </w:p>
        </w:tc>
      </w:tr>
      <w:tr w:rsidR="00E73BC6" w:rsidRPr="00D342FD" w14:paraId="6D497606" w14:textId="77777777" w:rsidTr="009F283F">
        <w:trPr>
          <w:cantSplit w:val="0"/>
        </w:trPr>
        <w:tc>
          <w:tcPr>
            <w:cnfStyle w:val="001000000000" w:firstRow="0" w:lastRow="0" w:firstColumn="1" w:lastColumn="0" w:oddVBand="0" w:evenVBand="0" w:oddHBand="0" w:evenHBand="0" w:firstRowFirstColumn="0" w:firstRowLastColumn="0" w:lastRowFirstColumn="0" w:lastRowLastColumn="0"/>
            <w:tcW w:w="7400" w:type="dxa"/>
            <w:noWrap/>
            <w:hideMark/>
          </w:tcPr>
          <w:p w14:paraId="4F9E48F1" w14:textId="77777777" w:rsidR="00E73BC6" w:rsidRPr="00D342FD" w:rsidRDefault="00E73BC6" w:rsidP="00E73BC6">
            <w:r w:rsidRPr="00D342FD">
              <w:t>General purpose grants</w:t>
            </w: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06613593" w14:textId="77777777" w:rsidR="00E73BC6" w:rsidRPr="00D342FD" w:rsidRDefault="00E73BC6" w:rsidP="00E73BC6">
            <w:r w:rsidRPr="00D342FD">
              <w:t>19 052</w:t>
            </w:r>
          </w:p>
        </w:tc>
        <w:tc>
          <w:tcPr>
            <w:tcW w:w="1128" w:type="dxa"/>
            <w:noWrap/>
            <w:hideMark/>
          </w:tcPr>
          <w:p w14:paraId="5A50EAB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41 445</w:t>
            </w:r>
          </w:p>
        </w:tc>
      </w:tr>
      <w:tr w:rsidR="00E73BC6" w:rsidRPr="00D342FD" w14:paraId="03C286BC" w14:textId="77777777" w:rsidTr="009F283F">
        <w:trPr>
          <w:cantSplit w:val="0"/>
        </w:trPr>
        <w:tc>
          <w:tcPr>
            <w:cnfStyle w:val="001000000000" w:firstRow="0" w:lastRow="0" w:firstColumn="1" w:lastColumn="0" w:oddVBand="0" w:evenVBand="0" w:oddHBand="0" w:evenHBand="0" w:firstRowFirstColumn="0" w:firstRowLastColumn="0" w:lastRowFirstColumn="0" w:lastRowLastColumn="0"/>
            <w:tcW w:w="7400" w:type="dxa"/>
            <w:noWrap/>
            <w:hideMark/>
          </w:tcPr>
          <w:p w14:paraId="3641B493" w14:textId="77777777" w:rsidR="00E73BC6" w:rsidRPr="00D342FD" w:rsidRDefault="00E73BC6" w:rsidP="00E73BC6">
            <w:r w:rsidRPr="00D342FD">
              <w:t>Specific purpose grants for on</w:t>
            </w:r>
            <w:r w:rsidRPr="00D342FD">
              <w:noBreakHyphen/>
              <w:t>passing</w:t>
            </w: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1B93090" w14:textId="77777777" w:rsidR="00E73BC6" w:rsidRPr="00D342FD" w:rsidRDefault="00E73BC6" w:rsidP="00E73BC6">
            <w:r w:rsidRPr="00D342FD">
              <w:t>11 688</w:t>
            </w:r>
          </w:p>
        </w:tc>
        <w:tc>
          <w:tcPr>
            <w:tcW w:w="1128" w:type="dxa"/>
            <w:noWrap/>
            <w:hideMark/>
          </w:tcPr>
          <w:p w14:paraId="0888D0E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1E0400AC" w14:textId="77777777" w:rsidTr="009F283F">
        <w:trPr>
          <w:cantSplit w:val="0"/>
        </w:trPr>
        <w:tc>
          <w:tcPr>
            <w:cnfStyle w:val="001000000000" w:firstRow="0" w:lastRow="0" w:firstColumn="1" w:lastColumn="0" w:oddVBand="0" w:evenVBand="0" w:oddHBand="0" w:evenHBand="0" w:firstRowFirstColumn="0" w:firstRowLastColumn="0" w:lastRowFirstColumn="0" w:lastRowLastColumn="0"/>
            <w:tcW w:w="7400" w:type="dxa"/>
            <w:noWrap/>
            <w:hideMark/>
          </w:tcPr>
          <w:p w14:paraId="58B78DD9" w14:textId="77777777" w:rsidR="00E73BC6" w:rsidRPr="00D342FD" w:rsidRDefault="00E73BC6" w:rsidP="00E73BC6">
            <w:r w:rsidRPr="00D342FD">
              <w:t>Payments for specific purposes</w:t>
            </w: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14C9967A" w14:textId="77777777" w:rsidR="00E73BC6" w:rsidRPr="00D342FD" w:rsidRDefault="00E73BC6" w:rsidP="00E73BC6">
            <w:r w:rsidRPr="00D342FD">
              <w:t>2 144</w:t>
            </w:r>
          </w:p>
        </w:tc>
        <w:tc>
          <w:tcPr>
            <w:tcW w:w="1128" w:type="dxa"/>
            <w:noWrap/>
            <w:hideMark/>
          </w:tcPr>
          <w:p w14:paraId="149E753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1 595</w:t>
            </w:r>
          </w:p>
        </w:tc>
      </w:tr>
      <w:tr w:rsidR="00E73BC6" w:rsidRPr="00D342FD" w14:paraId="29CE9593" w14:textId="77777777" w:rsidTr="009F283F">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400" w:type="dxa"/>
            <w:noWrap/>
            <w:hideMark/>
          </w:tcPr>
          <w:p w14:paraId="1A9A8EB8" w14:textId="77777777" w:rsidR="00E73BC6" w:rsidRPr="00D342FD" w:rsidRDefault="00E73BC6" w:rsidP="00E73BC6">
            <w:pPr>
              <w:rPr>
                <w:bCs/>
              </w:rPr>
            </w:pPr>
            <w:r w:rsidRPr="00D342FD">
              <w:rPr>
                <w:bCs/>
              </w:rPr>
              <w:t>Total grant expenses</w:t>
            </w:r>
          </w:p>
        </w:tc>
        <w:tc>
          <w:tcPr>
            <w:cnfStyle w:val="000010000000" w:firstRow="0" w:lastRow="0" w:firstColumn="0" w:lastColumn="0" w:oddVBand="1" w:evenVBand="0" w:oddHBand="0" w:evenHBand="0" w:firstRowFirstColumn="0" w:firstRowLastColumn="0" w:lastRowFirstColumn="0" w:lastRowLastColumn="0"/>
            <w:tcW w:w="1128" w:type="dxa"/>
            <w:noWrap/>
            <w:hideMark/>
          </w:tcPr>
          <w:p w14:paraId="3661E037" w14:textId="77777777" w:rsidR="00E73BC6" w:rsidRPr="00D342FD" w:rsidRDefault="00E73BC6" w:rsidP="00E73BC6">
            <w:pPr>
              <w:rPr>
                <w:bCs/>
              </w:rPr>
            </w:pPr>
            <w:r w:rsidRPr="00D342FD">
              <w:rPr>
                <w:bCs/>
              </w:rPr>
              <w:t>32 884</w:t>
            </w:r>
          </w:p>
        </w:tc>
        <w:tc>
          <w:tcPr>
            <w:tcW w:w="1128" w:type="dxa"/>
            <w:noWrap/>
            <w:hideMark/>
          </w:tcPr>
          <w:p w14:paraId="63E380BC"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rPr>
                <w:bCs/>
              </w:rPr>
            </w:pPr>
            <w:r w:rsidRPr="00D342FD">
              <w:rPr>
                <w:bCs/>
              </w:rPr>
              <w:t>43 040</w:t>
            </w:r>
          </w:p>
        </w:tc>
      </w:tr>
    </w:tbl>
    <w:p w14:paraId="754CE3BE" w14:textId="77777777" w:rsidR="00E73BC6" w:rsidRPr="00552978" w:rsidRDefault="00E73BC6" w:rsidP="00E73BC6"/>
    <w:p w14:paraId="21C9EAD5" w14:textId="77777777" w:rsidR="00E73BC6" w:rsidRPr="00940E38" w:rsidRDefault="00E73BC6" w:rsidP="00E73BC6">
      <w:r w:rsidRPr="00940E38">
        <w:t xml:space="preserve">Grant expenses are contributions of the Department’s resources to another party for specific or general purposes where there is no expectation that the amount will be repaid in equal value (either by money, goods or services). </w:t>
      </w:r>
    </w:p>
    <w:p w14:paraId="5A42BC21" w14:textId="77777777" w:rsidR="00E73BC6" w:rsidRPr="00940E38" w:rsidRDefault="00E73BC6" w:rsidP="00E73BC6">
      <w:r w:rsidRPr="00940E38">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4D381428" w14:textId="77777777" w:rsidR="00E73BC6" w:rsidRPr="00940E38" w:rsidRDefault="00E73BC6" w:rsidP="00E73BC6">
      <w:r w:rsidRPr="00940E38">
        <w:t xml:space="preserve">Grant expenses are recognised in the reporting period in which they are paid or payable. Grants can take the form of money, assets, goods, services or forgiveness of liabilities. </w:t>
      </w:r>
      <w:r w:rsidRPr="00940E38">
        <w:rPr>
          <w:rStyle w:val="SourceReference"/>
        </w:rPr>
        <w:t>[AASB Framework paragraph 83]</w:t>
      </w:r>
    </w:p>
    <w:p w14:paraId="7B6A1805" w14:textId="77777777" w:rsidR="00E73BC6" w:rsidRPr="00940E38" w:rsidRDefault="00E73BC6" w:rsidP="00E73BC6">
      <w:pPr>
        <w:pStyle w:val="Heading2"/>
      </w:pPr>
      <w:bookmarkStart w:id="246" w:name="_Toc42054547"/>
      <w:bookmarkStart w:id="247" w:name="_Toc42218467"/>
      <w:r w:rsidRPr="00940E38">
        <w:t>Capital asset charge</w:t>
      </w:r>
      <w:bookmarkEnd w:id="246"/>
      <w:bookmarkEnd w:id="247"/>
    </w:p>
    <w:p w14:paraId="302881B0" w14:textId="77777777" w:rsidR="00E73BC6" w:rsidRDefault="00E73BC6" w:rsidP="00E73BC6">
      <w:pPr>
        <w:pStyle w:val="TableUnits"/>
        <w:rPr>
          <w:spacing w:val="0"/>
        </w:rPr>
      </w:pPr>
      <w:r w:rsidRPr="00940E38">
        <w:t>($ thousand)</w:t>
      </w:r>
    </w:p>
    <w:tbl>
      <w:tblPr>
        <w:tblStyle w:val="ModelReportFinancialTable"/>
        <w:tblW w:w="9672" w:type="dxa"/>
        <w:tblLook w:val="04A0" w:firstRow="1" w:lastRow="0" w:firstColumn="1" w:lastColumn="0" w:noHBand="0" w:noVBand="1"/>
      </w:tblPr>
      <w:tblGrid>
        <w:gridCol w:w="1900"/>
        <w:gridCol w:w="5519"/>
        <w:gridCol w:w="1134"/>
        <w:gridCol w:w="1119"/>
      </w:tblGrid>
      <w:tr w:rsidR="00E73BC6" w:rsidRPr="00D342FD" w14:paraId="7EE47490" w14:textId="77777777" w:rsidTr="00EA14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0" w:type="dxa"/>
            <w:noWrap/>
            <w:hideMark/>
          </w:tcPr>
          <w:p w14:paraId="1D03F8CF" w14:textId="77777777" w:rsidR="00E73BC6" w:rsidRPr="00D342FD" w:rsidRDefault="00E73BC6" w:rsidP="00E73BC6">
            <w:pPr>
              <w:ind w:left="0"/>
              <w:rPr>
                <w:iCs/>
              </w:rPr>
            </w:pPr>
            <w:r w:rsidRPr="00D342FD">
              <w:rPr>
                <w:iCs/>
              </w:rPr>
              <w:t>Source reference</w:t>
            </w:r>
          </w:p>
        </w:tc>
        <w:tc>
          <w:tcPr>
            <w:tcW w:w="5519" w:type="dxa"/>
            <w:noWrap/>
            <w:hideMark/>
          </w:tcPr>
          <w:p w14:paraId="3C6CD5B2" w14:textId="77777777" w:rsidR="00E73BC6" w:rsidRPr="00D342FD" w:rsidRDefault="00E73BC6" w:rsidP="00E73BC6">
            <w:pPr>
              <w:jc w:val="left"/>
              <w:cnfStyle w:val="100000000000" w:firstRow="1" w:lastRow="0" w:firstColumn="0" w:lastColumn="0" w:oddVBand="0" w:evenVBand="0" w:oddHBand="0" w:evenHBand="0" w:firstRowFirstColumn="0" w:firstRowLastColumn="0" w:lastRowFirstColumn="0" w:lastRowLastColumn="0"/>
              <w:rPr>
                <w:iCs/>
              </w:rPr>
            </w:pPr>
            <w:r w:rsidRPr="00D342FD">
              <w:rPr>
                <w:iCs/>
              </w:rPr>
              <w:t> </w:t>
            </w:r>
          </w:p>
        </w:tc>
        <w:tc>
          <w:tcPr>
            <w:tcW w:w="1134" w:type="dxa"/>
            <w:noWrap/>
            <w:hideMark/>
          </w:tcPr>
          <w:p w14:paraId="364EE5DB"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2020</w:t>
            </w:r>
          </w:p>
        </w:tc>
        <w:tc>
          <w:tcPr>
            <w:tcW w:w="1119" w:type="dxa"/>
            <w:noWrap/>
            <w:hideMark/>
          </w:tcPr>
          <w:p w14:paraId="0BD4D462"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2019</w:t>
            </w:r>
          </w:p>
        </w:tc>
      </w:tr>
      <w:tr w:rsidR="00E73BC6" w:rsidRPr="00D342FD" w14:paraId="249F7DE7" w14:textId="77777777" w:rsidTr="00EA1458">
        <w:tc>
          <w:tcPr>
            <w:cnfStyle w:val="001000000000" w:firstRow="0" w:lastRow="0" w:firstColumn="1" w:lastColumn="0" w:oddVBand="0" w:evenVBand="0" w:oddHBand="0" w:evenHBand="0" w:firstRowFirstColumn="0" w:firstRowLastColumn="0" w:lastRowFirstColumn="0" w:lastRowLastColumn="0"/>
            <w:tcW w:w="1900" w:type="dxa"/>
            <w:noWrap/>
            <w:hideMark/>
          </w:tcPr>
          <w:p w14:paraId="1D58A4A9" w14:textId="77777777" w:rsidR="00E73BC6" w:rsidRPr="00D342FD" w:rsidRDefault="00E73BC6" w:rsidP="00E73BC6">
            <w:pPr>
              <w:ind w:left="0"/>
            </w:pPr>
            <w:r w:rsidRPr="00D342FD">
              <w:t xml:space="preserve">AASB 101.85, </w:t>
            </w:r>
            <w:r>
              <w:t>RMF 7.1</w:t>
            </w:r>
          </w:p>
        </w:tc>
        <w:tc>
          <w:tcPr>
            <w:tcW w:w="5519" w:type="dxa"/>
            <w:tcBorders>
              <w:bottom w:val="single" w:sz="12" w:space="0" w:color="auto"/>
            </w:tcBorders>
            <w:noWrap/>
            <w:hideMark/>
          </w:tcPr>
          <w:p w14:paraId="6CB1B40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Capital asset charge</w:t>
            </w:r>
          </w:p>
        </w:tc>
        <w:tc>
          <w:tcPr>
            <w:tcW w:w="1134" w:type="dxa"/>
            <w:tcBorders>
              <w:bottom w:val="single" w:sz="12" w:space="0" w:color="auto"/>
            </w:tcBorders>
            <w:shd w:val="clear" w:color="auto" w:fill="F2F2F2" w:themeFill="background1" w:themeFillShade="F2"/>
            <w:noWrap/>
            <w:hideMark/>
          </w:tcPr>
          <w:p w14:paraId="7855033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1 309</w:t>
            </w:r>
          </w:p>
        </w:tc>
        <w:tc>
          <w:tcPr>
            <w:tcW w:w="1119" w:type="dxa"/>
            <w:tcBorders>
              <w:bottom w:val="single" w:sz="12" w:space="0" w:color="auto"/>
            </w:tcBorders>
            <w:noWrap/>
            <w:hideMark/>
          </w:tcPr>
          <w:p w14:paraId="7069C46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720</w:t>
            </w:r>
          </w:p>
        </w:tc>
      </w:tr>
    </w:tbl>
    <w:p w14:paraId="492FD42F" w14:textId="6AE5D41F" w:rsidR="00E73BC6" w:rsidRPr="00940E38" w:rsidRDefault="00E73BC6" w:rsidP="00E73BC6">
      <w:r w:rsidRPr="00940E38">
        <w:t xml:space="preserve">A </w:t>
      </w:r>
      <w:r w:rsidRPr="00940E38">
        <w:rPr>
          <w:b/>
        </w:rPr>
        <w:t>capital asset charge</w:t>
      </w:r>
      <w:r w:rsidRPr="00940E38">
        <w:t xml:space="preserve"> is a charge levied on the written</w:t>
      </w:r>
      <w:r w:rsidR="003662A5">
        <w:t>-</w:t>
      </w:r>
      <w:r w:rsidRPr="00940E38">
        <w:t>down value of controlled non-current physical assets in a department’s balance sheet. It aims to attribute to the Department outputs, a cost of capital used in service delivery. Imposing this charge provides incentives for the Department to identify and dispose of underutilised or surplus non</w:t>
      </w:r>
      <w:r w:rsidRPr="00940E38">
        <w:noBreakHyphen/>
        <w:t>current physical assets.</w:t>
      </w:r>
    </w:p>
    <w:p w14:paraId="4AEBF4C0" w14:textId="77777777" w:rsidR="00E73BC6" w:rsidRPr="00702B25" w:rsidRDefault="00E73BC6" w:rsidP="00E73BC6">
      <w:r w:rsidRPr="00702B25">
        <w:br w:type="page"/>
      </w:r>
    </w:p>
    <w:p w14:paraId="5919563F" w14:textId="77777777" w:rsidR="00E73BC6" w:rsidRPr="00940E38" w:rsidRDefault="00E73BC6" w:rsidP="00E73BC6">
      <w:pPr>
        <w:pStyle w:val="Heading2"/>
      </w:pPr>
      <w:bookmarkStart w:id="248" w:name="_Toc42054548"/>
      <w:bookmarkStart w:id="249" w:name="_Toc42218468"/>
      <w:r w:rsidRPr="00940E38">
        <w:lastRenderedPageBreak/>
        <w:t>Other operating expenses</w:t>
      </w:r>
      <w:bookmarkEnd w:id="248"/>
      <w:bookmarkEnd w:id="249"/>
    </w:p>
    <w:p w14:paraId="3C0E8953"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0E0" w:firstRow="1" w:lastRow="1" w:firstColumn="1" w:lastColumn="0" w:noHBand="0" w:noVBand="0"/>
      </w:tblPr>
      <w:tblGrid>
        <w:gridCol w:w="1757"/>
        <w:gridCol w:w="6238"/>
        <w:gridCol w:w="856"/>
        <w:gridCol w:w="845"/>
      </w:tblGrid>
      <w:tr w:rsidR="00E73BC6" w:rsidRPr="00E6664A" w14:paraId="0ED73874"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7" w:type="dxa"/>
            <w:hideMark/>
          </w:tcPr>
          <w:p w14:paraId="14B71836" w14:textId="77777777" w:rsidR="00E73BC6" w:rsidRPr="00E6664A" w:rsidRDefault="00E73BC6" w:rsidP="00E73BC6">
            <w:pPr>
              <w:ind w:left="0"/>
            </w:pPr>
            <w:r w:rsidRPr="00E6664A">
              <w:t>Source reference</w:t>
            </w:r>
          </w:p>
        </w:tc>
        <w:tc>
          <w:tcPr>
            <w:tcW w:w="6238" w:type="dxa"/>
            <w:hideMark/>
          </w:tcPr>
          <w:p w14:paraId="4F28880A" w14:textId="77777777" w:rsidR="00E73BC6" w:rsidRPr="00E6664A"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E6664A">
              <w:t> </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60F7B8DA" w14:textId="77777777" w:rsidR="00E73BC6" w:rsidRPr="00E6664A" w:rsidRDefault="00E73BC6" w:rsidP="00E73BC6">
            <w:pPr>
              <w:ind w:left="0" w:firstLine="0"/>
            </w:pPr>
            <w:r w:rsidRPr="00E6664A">
              <w:t>2020</w:t>
            </w:r>
          </w:p>
        </w:tc>
        <w:tc>
          <w:tcPr>
            <w:tcW w:w="845" w:type="dxa"/>
            <w:noWrap/>
            <w:hideMark/>
          </w:tcPr>
          <w:p w14:paraId="1A7B7F81" w14:textId="77777777" w:rsidR="00E73BC6" w:rsidRPr="00E6664A"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E6664A">
              <w:t>2019</w:t>
            </w:r>
          </w:p>
        </w:tc>
      </w:tr>
      <w:tr w:rsidR="00E73BC6" w:rsidRPr="00E6664A" w14:paraId="286CB52D"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719D83A5" w14:textId="77777777" w:rsidR="00E73BC6" w:rsidRPr="00E6664A" w:rsidRDefault="00E73BC6" w:rsidP="00E73BC6">
            <w:pPr>
              <w:ind w:left="0"/>
            </w:pPr>
            <w:r w:rsidRPr="00E6664A">
              <w:t>AASB 101.97</w:t>
            </w:r>
          </w:p>
        </w:tc>
        <w:tc>
          <w:tcPr>
            <w:tcW w:w="6238" w:type="dxa"/>
            <w:hideMark/>
          </w:tcPr>
          <w:p w14:paraId="42D0320C"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Supplies and services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481CDFC9" w14:textId="77777777" w:rsidR="00E73BC6" w:rsidRPr="00E6664A" w:rsidRDefault="00E73BC6" w:rsidP="00E73BC6">
            <w:pPr>
              <w:ind w:left="0" w:firstLine="0"/>
            </w:pPr>
            <w:r w:rsidRPr="00E6664A">
              <w:t> </w:t>
            </w:r>
          </w:p>
        </w:tc>
        <w:tc>
          <w:tcPr>
            <w:tcW w:w="845" w:type="dxa"/>
            <w:noWrap/>
            <w:hideMark/>
          </w:tcPr>
          <w:p w14:paraId="16C1EB4D"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E6664A" w14:paraId="580FE87C"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6D6F4EC5" w14:textId="77777777" w:rsidR="00E73BC6" w:rsidRPr="00E6664A" w:rsidRDefault="00E73BC6" w:rsidP="00E73BC6">
            <w:pPr>
              <w:ind w:left="0"/>
            </w:pPr>
          </w:p>
        </w:tc>
        <w:tc>
          <w:tcPr>
            <w:tcW w:w="6238" w:type="dxa"/>
            <w:hideMark/>
          </w:tcPr>
          <w:p w14:paraId="622DCA15"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Purchase of inventories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11AE84D6" w14:textId="77777777" w:rsidR="00E73BC6" w:rsidRPr="00E6664A" w:rsidRDefault="00E73BC6" w:rsidP="00E73BC6">
            <w:pPr>
              <w:ind w:left="0" w:firstLine="0"/>
            </w:pPr>
            <w:r w:rsidRPr="00E6664A">
              <w:t>2 005</w:t>
            </w:r>
          </w:p>
        </w:tc>
        <w:tc>
          <w:tcPr>
            <w:tcW w:w="845" w:type="dxa"/>
            <w:noWrap/>
            <w:hideMark/>
          </w:tcPr>
          <w:p w14:paraId="6F2ACD39"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1 334</w:t>
            </w:r>
          </w:p>
        </w:tc>
      </w:tr>
      <w:tr w:rsidR="00E73BC6" w:rsidRPr="00E6664A" w14:paraId="7CD9DF78"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7556C2B9" w14:textId="77777777" w:rsidR="00E73BC6" w:rsidRPr="00E6664A" w:rsidRDefault="00E73BC6" w:rsidP="00E73BC6">
            <w:pPr>
              <w:ind w:left="0"/>
            </w:pPr>
          </w:p>
        </w:tc>
        <w:tc>
          <w:tcPr>
            <w:tcW w:w="6238" w:type="dxa"/>
            <w:hideMark/>
          </w:tcPr>
          <w:p w14:paraId="1C791FB5"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Purchase of services (including remuneration of auditors)</w:t>
            </w:r>
            <w:r>
              <w:t xml:space="preserve"> </w:t>
            </w:r>
            <w:r w:rsidRPr="006E0B1A">
              <w:rPr>
                <w:vertAlign w:val="superscript"/>
              </w:rPr>
              <w:t>(a)</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6DC216D4" w14:textId="77777777" w:rsidR="00E73BC6" w:rsidRPr="00E6664A" w:rsidRDefault="00E73BC6" w:rsidP="00E73BC6">
            <w:pPr>
              <w:ind w:left="0" w:firstLine="0"/>
            </w:pPr>
            <w:r w:rsidRPr="00E6664A">
              <w:t>4 135</w:t>
            </w:r>
          </w:p>
        </w:tc>
        <w:tc>
          <w:tcPr>
            <w:tcW w:w="845" w:type="dxa"/>
            <w:noWrap/>
            <w:hideMark/>
          </w:tcPr>
          <w:p w14:paraId="49F2A612"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2 776</w:t>
            </w:r>
          </w:p>
        </w:tc>
      </w:tr>
      <w:tr w:rsidR="00E73BC6" w:rsidRPr="00E6664A" w14:paraId="401AC2D9"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4D5F041E" w14:textId="77777777" w:rsidR="00E73BC6" w:rsidRPr="00E6664A" w:rsidRDefault="00E73BC6" w:rsidP="00E73BC6">
            <w:pPr>
              <w:ind w:left="0"/>
            </w:pPr>
          </w:p>
        </w:tc>
        <w:tc>
          <w:tcPr>
            <w:tcW w:w="6238" w:type="dxa"/>
            <w:hideMark/>
          </w:tcPr>
          <w:p w14:paraId="512DC0C0"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 xml:space="preserve">Maintenance </w:t>
            </w:r>
            <w:r w:rsidRPr="006E0B1A">
              <w:rPr>
                <w:vertAlign w:val="superscript"/>
              </w:rPr>
              <w:t>(</w:t>
            </w:r>
            <w:r>
              <w:rPr>
                <w:vertAlign w:val="superscript"/>
              </w:rPr>
              <w:t>b</w:t>
            </w:r>
            <w:r w:rsidRPr="006E0B1A">
              <w:rPr>
                <w:vertAlign w:val="superscript"/>
              </w:rPr>
              <w:t>)</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63485506" w14:textId="77777777" w:rsidR="00E73BC6" w:rsidRPr="00E6664A" w:rsidRDefault="00E73BC6" w:rsidP="00E73BC6">
            <w:pPr>
              <w:ind w:left="0" w:firstLine="0"/>
            </w:pPr>
            <w:r w:rsidRPr="00E6664A">
              <w:t xml:space="preserve"> 223</w:t>
            </w:r>
          </w:p>
        </w:tc>
        <w:tc>
          <w:tcPr>
            <w:tcW w:w="845" w:type="dxa"/>
            <w:noWrap/>
            <w:hideMark/>
          </w:tcPr>
          <w:p w14:paraId="68F2A7C3"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94</w:t>
            </w:r>
          </w:p>
        </w:tc>
      </w:tr>
      <w:tr w:rsidR="00E73BC6" w:rsidRPr="00E6664A" w14:paraId="773D5FA2"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5DB1E4F5" w14:textId="77777777" w:rsidR="00E73BC6" w:rsidRPr="00E6664A" w:rsidRDefault="00E73BC6" w:rsidP="00E73BC6">
            <w:pPr>
              <w:ind w:left="0"/>
            </w:pPr>
          </w:p>
        </w:tc>
        <w:tc>
          <w:tcPr>
            <w:tcW w:w="6238" w:type="dxa"/>
            <w:hideMark/>
          </w:tcPr>
          <w:p w14:paraId="0CA97AF3"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Other borrowing cost (other than interest)</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5CDE7DFD" w14:textId="77777777" w:rsidR="00E73BC6" w:rsidRPr="00E6664A" w:rsidRDefault="00E73BC6" w:rsidP="00E73BC6">
            <w:pPr>
              <w:ind w:left="0" w:firstLine="0"/>
            </w:pPr>
            <w:r w:rsidRPr="00E6664A">
              <w:t xml:space="preserve"> 307</w:t>
            </w:r>
          </w:p>
        </w:tc>
        <w:tc>
          <w:tcPr>
            <w:tcW w:w="845" w:type="dxa"/>
            <w:noWrap/>
            <w:hideMark/>
          </w:tcPr>
          <w:p w14:paraId="5E943836"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144</w:t>
            </w:r>
          </w:p>
        </w:tc>
      </w:tr>
      <w:tr w:rsidR="00E73BC6" w:rsidRPr="00E6664A" w14:paraId="2266DF09"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088AB8E6" w14:textId="77777777" w:rsidR="00E73BC6" w:rsidRPr="00E6664A" w:rsidRDefault="00E73BC6" w:rsidP="00E73BC6">
            <w:pPr>
              <w:ind w:left="0"/>
            </w:pPr>
          </w:p>
        </w:tc>
        <w:tc>
          <w:tcPr>
            <w:tcW w:w="6238" w:type="dxa"/>
            <w:hideMark/>
          </w:tcPr>
          <w:p w14:paraId="4CE40A86"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Fair value assets and services provided free of charge or for nominal consideration</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63748EA5" w14:textId="77777777" w:rsidR="00E73BC6" w:rsidRPr="00E6664A" w:rsidRDefault="00E73BC6" w:rsidP="00E73BC6">
            <w:pPr>
              <w:ind w:left="0" w:firstLine="0"/>
            </w:pPr>
            <w:r w:rsidRPr="00E6664A">
              <w:t> </w:t>
            </w:r>
          </w:p>
        </w:tc>
        <w:tc>
          <w:tcPr>
            <w:tcW w:w="845" w:type="dxa"/>
            <w:noWrap/>
            <w:hideMark/>
          </w:tcPr>
          <w:p w14:paraId="0991333A"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E6664A" w14:paraId="3611303D"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5F872121" w14:textId="77777777" w:rsidR="00E73BC6" w:rsidRPr="00E6664A" w:rsidRDefault="00E73BC6" w:rsidP="00E73BC6">
            <w:pPr>
              <w:ind w:left="0"/>
            </w:pPr>
          </w:p>
        </w:tc>
        <w:tc>
          <w:tcPr>
            <w:tcW w:w="6238" w:type="dxa"/>
            <w:hideMark/>
          </w:tcPr>
          <w:p w14:paraId="5E0EC60E"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Cash donations and gifts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77D0E378" w14:textId="77777777" w:rsidR="00E73BC6" w:rsidRPr="00E6664A" w:rsidRDefault="00E73BC6" w:rsidP="00E73BC6">
            <w:pPr>
              <w:ind w:left="0" w:firstLine="0"/>
            </w:pPr>
            <w:r w:rsidRPr="00E6664A">
              <w:t xml:space="preserve"> 303</w:t>
            </w:r>
          </w:p>
        </w:tc>
        <w:tc>
          <w:tcPr>
            <w:tcW w:w="845" w:type="dxa"/>
            <w:noWrap/>
            <w:hideMark/>
          </w:tcPr>
          <w:p w14:paraId="23B37160"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214</w:t>
            </w:r>
          </w:p>
        </w:tc>
      </w:tr>
      <w:tr w:rsidR="00E73BC6" w:rsidRPr="00E6664A" w14:paraId="0710BB3D"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4C746F1F" w14:textId="77777777" w:rsidR="00E73BC6" w:rsidRPr="00E6664A" w:rsidRDefault="00E73BC6" w:rsidP="00E73BC6">
            <w:pPr>
              <w:ind w:left="0"/>
            </w:pPr>
          </w:p>
        </w:tc>
        <w:tc>
          <w:tcPr>
            <w:tcW w:w="6238" w:type="dxa"/>
            <w:hideMark/>
          </w:tcPr>
          <w:p w14:paraId="29D7E5BC"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Land at fair value</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5A951F3C" w14:textId="77777777" w:rsidR="00E73BC6" w:rsidRPr="00E6664A" w:rsidRDefault="00E73BC6" w:rsidP="00E73BC6">
            <w:pPr>
              <w:ind w:left="0" w:firstLine="0"/>
            </w:pPr>
            <w:r w:rsidRPr="00E6664A">
              <w:t xml:space="preserve"> 142</w:t>
            </w:r>
          </w:p>
        </w:tc>
        <w:tc>
          <w:tcPr>
            <w:tcW w:w="845" w:type="dxa"/>
            <w:noWrap/>
            <w:hideMark/>
          </w:tcPr>
          <w:p w14:paraId="25DC14A5"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123</w:t>
            </w:r>
          </w:p>
        </w:tc>
      </w:tr>
      <w:tr w:rsidR="00E73BC6" w:rsidRPr="00E6664A" w14:paraId="782905F4"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27EBB69A" w14:textId="77777777" w:rsidR="00E73BC6" w:rsidRPr="00E6664A" w:rsidRDefault="00E73BC6" w:rsidP="00E73BC6">
            <w:pPr>
              <w:ind w:left="0"/>
            </w:pPr>
          </w:p>
        </w:tc>
        <w:tc>
          <w:tcPr>
            <w:tcW w:w="6238" w:type="dxa"/>
            <w:hideMark/>
          </w:tcPr>
          <w:p w14:paraId="18C90891"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Plant and equipment at cost</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735A5540" w14:textId="77777777" w:rsidR="00E73BC6" w:rsidRPr="00E6664A" w:rsidRDefault="00E73BC6" w:rsidP="00E73BC6">
            <w:pPr>
              <w:ind w:left="0" w:firstLine="0"/>
            </w:pPr>
            <w:r w:rsidRPr="00E6664A">
              <w:t xml:space="preserve"> 110</w:t>
            </w:r>
          </w:p>
        </w:tc>
        <w:tc>
          <w:tcPr>
            <w:tcW w:w="845" w:type="dxa"/>
            <w:noWrap/>
            <w:hideMark/>
          </w:tcPr>
          <w:p w14:paraId="6B856964"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15</w:t>
            </w:r>
          </w:p>
        </w:tc>
      </w:tr>
      <w:tr w:rsidR="00E73BC6" w:rsidRPr="00E6664A" w14:paraId="196CD9EA"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58D65FBE" w14:textId="77777777" w:rsidR="00E73BC6" w:rsidRPr="00E6664A" w:rsidRDefault="00E73BC6" w:rsidP="00E73BC6">
            <w:pPr>
              <w:ind w:left="0"/>
            </w:pPr>
          </w:p>
        </w:tc>
        <w:tc>
          <w:tcPr>
            <w:tcW w:w="6238" w:type="dxa"/>
            <w:hideMark/>
          </w:tcPr>
          <w:p w14:paraId="3323F0D6"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Cultural assets at fair value</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04DB2267" w14:textId="77777777" w:rsidR="00E73BC6" w:rsidRPr="00E6664A" w:rsidRDefault="00E73BC6" w:rsidP="00E73BC6">
            <w:pPr>
              <w:ind w:left="0" w:firstLine="0"/>
            </w:pPr>
            <w:r w:rsidRPr="00E6664A">
              <w:t xml:space="preserve"> 154</w:t>
            </w:r>
          </w:p>
        </w:tc>
        <w:tc>
          <w:tcPr>
            <w:tcW w:w="845" w:type="dxa"/>
            <w:noWrap/>
            <w:hideMark/>
          </w:tcPr>
          <w:p w14:paraId="65C38908"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w:t>
            </w:r>
          </w:p>
        </w:tc>
      </w:tr>
      <w:tr w:rsidR="00E73BC6" w:rsidRPr="00E6664A" w14:paraId="100BB76A"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7FF0AFF5" w14:textId="77777777" w:rsidR="00E73BC6" w:rsidRPr="00E6664A" w:rsidRDefault="00E73BC6" w:rsidP="00E73BC6">
            <w:pPr>
              <w:ind w:left="0"/>
            </w:pPr>
          </w:p>
        </w:tc>
        <w:tc>
          <w:tcPr>
            <w:tcW w:w="6238" w:type="dxa"/>
            <w:hideMark/>
          </w:tcPr>
          <w:p w14:paraId="4F9B54EC" w14:textId="77777777"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Other assets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1515B296" w14:textId="77777777" w:rsidR="00E73BC6" w:rsidRPr="00E6664A" w:rsidRDefault="00E73BC6" w:rsidP="00E73BC6">
            <w:pPr>
              <w:ind w:left="0" w:firstLine="0"/>
            </w:pPr>
            <w:r w:rsidRPr="00E6664A">
              <w:t xml:space="preserve"> 57</w:t>
            </w:r>
          </w:p>
        </w:tc>
        <w:tc>
          <w:tcPr>
            <w:tcW w:w="845" w:type="dxa"/>
            <w:noWrap/>
            <w:hideMark/>
          </w:tcPr>
          <w:p w14:paraId="7C70D797"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194</w:t>
            </w:r>
          </w:p>
        </w:tc>
      </w:tr>
      <w:tr w:rsidR="00E73BC6" w:rsidRPr="00E6664A" w14:paraId="756595EE"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2C882537" w14:textId="4EFBE11F" w:rsidR="00E73BC6" w:rsidRPr="00E6664A" w:rsidRDefault="00E73BC6" w:rsidP="00E73BC6">
            <w:pPr>
              <w:ind w:left="0"/>
            </w:pPr>
            <w:r w:rsidRPr="00E6664A">
              <w:t>AASB 140.75(f)(ii</w:t>
            </w:r>
            <w:r w:rsidR="00270FA2" w:rsidRPr="00E6664A">
              <w:t>), (</w:t>
            </w:r>
            <w:r w:rsidRPr="00E6664A">
              <w:t>iii)</w:t>
            </w:r>
          </w:p>
        </w:tc>
        <w:tc>
          <w:tcPr>
            <w:tcW w:w="6238" w:type="dxa"/>
            <w:hideMark/>
          </w:tcPr>
          <w:p w14:paraId="7E08824C"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Direct operating expenses of investment properties generating rental income</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277B9D37" w14:textId="77777777" w:rsidR="00E73BC6" w:rsidRPr="00E6664A" w:rsidRDefault="00E73BC6" w:rsidP="00E73BC6">
            <w:pPr>
              <w:ind w:left="0" w:firstLine="0"/>
            </w:pPr>
            <w:r w:rsidRPr="00E6664A">
              <w:t xml:space="preserve"> 421</w:t>
            </w:r>
          </w:p>
        </w:tc>
        <w:tc>
          <w:tcPr>
            <w:tcW w:w="845" w:type="dxa"/>
            <w:noWrap/>
            <w:hideMark/>
          </w:tcPr>
          <w:p w14:paraId="4C4B0758"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409</w:t>
            </w:r>
          </w:p>
        </w:tc>
      </w:tr>
      <w:tr w:rsidR="00E73BC6" w:rsidRPr="00E6664A" w14:paraId="1AAAF871"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5535B8EE" w14:textId="77777777" w:rsidR="00E73BC6" w:rsidRPr="00E6664A" w:rsidRDefault="00E73BC6" w:rsidP="00E73BC6">
            <w:pPr>
              <w:ind w:left="0"/>
            </w:pPr>
          </w:p>
        </w:tc>
        <w:tc>
          <w:tcPr>
            <w:tcW w:w="6238" w:type="dxa"/>
            <w:hideMark/>
          </w:tcPr>
          <w:p w14:paraId="09046AD7"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Lease rental expenses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09836E8F" w14:textId="77777777" w:rsidR="00E73BC6" w:rsidRPr="00E6664A" w:rsidRDefault="00E73BC6" w:rsidP="00E73BC6">
            <w:pPr>
              <w:ind w:left="0" w:firstLine="0"/>
            </w:pPr>
            <w:r w:rsidRPr="00E6664A">
              <w:t> </w:t>
            </w:r>
          </w:p>
        </w:tc>
        <w:tc>
          <w:tcPr>
            <w:tcW w:w="845" w:type="dxa"/>
            <w:noWrap/>
            <w:hideMark/>
          </w:tcPr>
          <w:p w14:paraId="12351D1F"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E6664A" w14:paraId="27D4EDA1"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2C09DA26" w14:textId="77777777" w:rsidR="00E73BC6" w:rsidRPr="00E6664A" w:rsidRDefault="00E73BC6" w:rsidP="00E73BC6">
            <w:pPr>
              <w:ind w:left="0"/>
            </w:pPr>
          </w:p>
        </w:tc>
        <w:tc>
          <w:tcPr>
            <w:tcW w:w="6238" w:type="dxa"/>
            <w:hideMark/>
          </w:tcPr>
          <w:p w14:paraId="1102A824" w14:textId="5D27C711" w:rsidR="00E73BC6" w:rsidRPr="00E6664A" w:rsidRDefault="00E73BC6" w:rsidP="00E73BC6">
            <w:pPr>
              <w:ind w:firstLine="0"/>
              <w:jc w:val="left"/>
              <w:cnfStyle w:val="000000000000" w:firstRow="0" w:lastRow="0" w:firstColumn="0" w:lastColumn="0" w:oddVBand="0" w:evenVBand="0" w:oddHBand="0" w:evenHBand="0" w:firstRowFirstColumn="0" w:firstRowLastColumn="0" w:lastRowFirstColumn="0" w:lastRowLastColumn="0"/>
            </w:pPr>
            <w:r w:rsidRPr="00E6664A">
              <w:t xml:space="preserve">Operating </w:t>
            </w:r>
            <w:r w:rsidR="003662A5" w:rsidRPr="00E6664A">
              <w:t xml:space="preserve">lease </w:t>
            </w:r>
            <w:r w:rsidRPr="00E6664A">
              <w:t>payments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2DF939BB" w14:textId="77777777" w:rsidR="00E73BC6" w:rsidRPr="00E6664A" w:rsidRDefault="00E73BC6" w:rsidP="00E73BC6">
            <w:pPr>
              <w:ind w:left="0" w:firstLine="0"/>
            </w:pPr>
            <w:r w:rsidRPr="00E6664A">
              <w:t>..</w:t>
            </w:r>
          </w:p>
        </w:tc>
        <w:tc>
          <w:tcPr>
            <w:tcW w:w="845" w:type="dxa"/>
            <w:noWrap/>
            <w:hideMark/>
          </w:tcPr>
          <w:p w14:paraId="4D288DCE"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1 098</w:t>
            </w:r>
          </w:p>
        </w:tc>
      </w:tr>
      <w:tr w:rsidR="00E73BC6" w:rsidRPr="00E6664A" w14:paraId="09FEA138"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2EAD1281" w14:textId="77777777" w:rsidR="00E73BC6" w:rsidRPr="00E6664A" w:rsidRDefault="00E73BC6" w:rsidP="00E73BC6">
            <w:pPr>
              <w:ind w:left="0"/>
            </w:pPr>
            <w:r w:rsidRPr="00E6664A">
              <w:t xml:space="preserve">NEW AASB16.53(c) </w:t>
            </w:r>
          </w:p>
        </w:tc>
        <w:tc>
          <w:tcPr>
            <w:tcW w:w="6238" w:type="dxa"/>
            <w:hideMark/>
          </w:tcPr>
          <w:p w14:paraId="40ABB09C"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Short-term lease expenses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15A33108" w14:textId="77777777" w:rsidR="00E73BC6" w:rsidRPr="00E6664A" w:rsidRDefault="00E73BC6" w:rsidP="00E73BC6">
            <w:pPr>
              <w:ind w:left="0" w:firstLine="0"/>
            </w:pPr>
            <w:r w:rsidRPr="00E6664A">
              <w:t>2 036</w:t>
            </w:r>
          </w:p>
        </w:tc>
        <w:tc>
          <w:tcPr>
            <w:tcW w:w="845" w:type="dxa"/>
            <w:noWrap/>
            <w:hideMark/>
          </w:tcPr>
          <w:p w14:paraId="309CCA03"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w:t>
            </w:r>
          </w:p>
        </w:tc>
      </w:tr>
      <w:tr w:rsidR="00E73BC6" w:rsidRPr="00E6664A" w14:paraId="3944DB76"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087BA9CE" w14:textId="77777777" w:rsidR="00E73BC6" w:rsidRPr="00E6664A" w:rsidRDefault="00E73BC6" w:rsidP="00E73BC6">
            <w:pPr>
              <w:ind w:left="0"/>
            </w:pPr>
            <w:r w:rsidRPr="00E6664A">
              <w:t xml:space="preserve">NEW AASB16.53(d) </w:t>
            </w:r>
          </w:p>
        </w:tc>
        <w:tc>
          <w:tcPr>
            <w:tcW w:w="6238" w:type="dxa"/>
            <w:hideMark/>
          </w:tcPr>
          <w:p w14:paraId="0B2DE9C1" w14:textId="783C63F8"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Low-</w:t>
            </w:r>
            <w:r w:rsidR="002346EB" w:rsidRPr="00E6664A">
              <w:t xml:space="preserve">value </w:t>
            </w:r>
            <w:r w:rsidRPr="00E6664A">
              <w:t>assets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7B6D4124" w14:textId="77777777" w:rsidR="00E73BC6" w:rsidRPr="00E6664A" w:rsidRDefault="00E73BC6" w:rsidP="00E73BC6">
            <w:pPr>
              <w:ind w:left="0" w:firstLine="0"/>
            </w:pPr>
            <w:r w:rsidRPr="00E6664A">
              <w:t>1 681</w:t>
            </w:r>
          </w:p>
        </w:tc>
        <w:tc>
          <w:tcPr>
            <w:tcW w:w="845" w:type="dxa"/>
            <w:noWrap/>
            <w:hideMark/>
          </w:tcPr>
          <w:p w14:paraId="2968EC7A"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w:t>
            </w:r>
          </w:p>
        </w:tc>
      </w:tr>
      <w:tr w:rsidR="00E73BC6" w:rsidRPr="00E6664A" w14:paraId="2FC05455"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21A42139" w14:textId="77777777" w:rsidR="00E73BC6" w:rsidRPr="00E6664A" w:rsidRDefault="00E73BC6" w:rsidP="00E73BC6">
            <w:pPr>
              <w:ind w:left="0"/>
            </w:pPr>
          </w:p>
        </w:tc>
        <w:tc>
          <w:tcPr>
            <w:tcW w:w="6238" w:type="dxa"/>
            <w:hideMark/>
          </w:tcPr>
          <w:p w14:paraId="309B5C01"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Bad debts from transactions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5325531A" w14:textId="77777777" w:rsidR="00E73BC6" w:rsidRPr="00E6664A" w:rsidRDefault="00E73BC6" w:rsidP="00E73BC6">
            <w:pPr>
              <w:ind w:left="0" w:firstLine="0"/>
            </w:pPr>
            <w:r w:rsidRPr="00E6664A">
              <w:t xml:space="preserve"> 75</w:t>
            </w:r>
          </w:p>
        </w:tc>
        <w:tc>
          <w:tcPr>
            <w:tcW w:w="845" w:type="dxa"/>
            <w:noWrap/>
            <w:hideMark/>
          </w:tcPr>
          <w:p w14:paraId="59F1E3E3"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50</w:t>
            </w:r>
          </w:p>
        </w:tc>
      </w:tr>
      <w:tr w:rsidR="00E73BC6" w:rsidRPr="00E6664A" w14:paraId="6E9A9CA4"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007004B1" w14:textId="77777777" w:rsidR="00E73BC6" w:rsidRPr="00E6664A" w:rsidRDefault="00E73BC6" w:rsidP="00E73BC6">
            <w:pPr>
              <w:ind w:left="0"/>
            </w:pPr>
            <w:r w:rsidRPr="00E6664A">
              <w:t>AASB 102.36(d)</w:t>
            </w:r>
          </w:p>
        </w:tc>
        <w:tc>
          <w:tcPr>
            <w:tcW w:w="6238" w:type="dxa"/>
            <w:hideMark/>
          </w:tcPr>
          <w:p w14:paraId="6470BC89"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Cost of goods sold/distributed</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53FDC37D" w14:textId="77777777" w:rsidR="00E73BC6" w:rsidRPr="00E6664A" w:rsidRDefault="00E73BC6" w:rsidP="00E73BC6">
            <w:pPr>
              <w:ind w:left="0" w:firstLine="0"/>
            </w:pPr>
            <w:r w:rsidRPr="00E6664A">
              <w:t>1 463</w:t>
            </w:r>
          </w:p>
        </w:tc>
        <w:tc>
          <w:tcPr>
            <w:tcW w:w="845" w:type="dxa"/>
            <w:noWrap/>
            <w:hideMark/>
          </w:tcPr>
          <w:p w14:paraId="4941710B"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1 077</w:t>
            </w:r>
          </w:p>
        </w:tc>
      </w:tr>
      <w:tr w:rsidR="00E73BC6" w:rsidRPr="00E6664A" w14:paraId="00E6F496"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3C784420" w14:textId="77777777" w:rsidR="00E73BC6" w:rsidRPr="00E6664A" w:rsidRDefault="00E73BC6" w:rsidP="00E73BC6">
            <w:pPr>
              <w:ind w:left="0"/>
            </w:pPr>
          </w:p>
        </w:tc>
        <w:tc>
          <w:tcPr>
            <w:tcW w:w="6238" w:type="dxa"/>
            <w:hideMark/>
          </w:tcPr>
          <w:p w14:paraId="6CDA65E6"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Cost of biological assets sold – commercial</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11842670" w14:textId="77777777" w:rsidR="00E73BC6" w:rsidRPr="00E6664A" w:rsidRDefault="00E73BC6" w:rsidP="00E73BC6">
            <w:pPr>
              <w:ind w:left="0" w:firstLine="0"/>
            </w:pPr>
            <w:r w:rsidRPr="00E6664A">
              <w:t>1 290</w:t>
            </w:r>
          </w:p>
        </w:tc>
        <w:tc>
          <w:tcPr>
            <w:tcW w:w="845" w:type="dxa"/>
            <w:noWrap/>
            <w:hideMark/>
          </w:tcPr>
          <w:p w14:paraId="15C35029"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w:t>
            </w:r>
          </w:p>
        </w:tc>
      </w:tr>
      <w:tr w:rsidR="00E73BC6" w:rsidRPr="00E6664A" w14:paraId="568ABBF9"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3741E11B" w14:textId="77777777" w:rsidR="00E73BC6" w:rsidRPr="00E6664A" w:rsidRDefault="00E73BC6" w:rsidP="00E73BC6">
            <w:pPr>
              <w:ind w:left="0"/>
            </w:pPr>
          </w:p>
        </w:tc>
        <w:tc>
          <w:tcPr>
            <w:tcW w:w="6238" w:type="dxa"/>
            <w:hideMark/>
          </w:tcPr>
          <w:p w14:paraId="75658EA4"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Cost of biological assets sold – livestock</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541E19F8" w14:textId="77777777" w:rsidR="00E73BC6" w:rsidRPr="00E6664A" w:rsidRDefault="00E73BC6" w:rsidP="00E73BC6">
            <w:pPr>
              <w:ind w:left="0" w:firstLine="0"/>
            </w:pPr>
            <w:r w:rsidRPr="00E6664A">
              <w:t xml:space="preserve"> 250</w:t>
            </w:r>
          </w:p>
        </w:tc>
        <w:tc>
          <w:tcPr>
            <w:tcW w:w="845" w:type="dxa"/>
            <w:noWrap/>
            <w:hideMark/>
          </w:tcPr>
          <w:p w14:paraId="21D72A9E"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w:t>
            </w:r>
          </w:p>
        </w:tc>
      </w:tr>
      <w:tr w:rsidR="00E73BC6" w:rsidRPr="00E6664A" w14:paraId="1D62CC0A"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235A31BA" w14:textId="77777777" w:rsidR="00E73BC6" w:rsidRPr="00E6664A" w:rsidRDefault="00E73BC6" w:rsidP="00E73BC6">
            <w:pPr>
              <w:ind w:left="0"/>
            </w:pPr>
            <w:r w:rsidRPr="00E6664A">
              <w:t>AASB 101.98(f)</w:t>
            </w:r>
          </w:p>
        </w:tc>
        <w:tc>
          <w:tcPr>
            <w:tcW w:w="6238" w:type="dxa"/>
            <w:hideMark/>
          </w:tcPr>
          <w:p w14:paraId="5632601F"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Settlement of litigation</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659E5DE6" w14:textId="77777777" w:rsidR="00E73BC6" w:rsidRPr="00E6664A" w:rsidRDefault="00E73BC6" w:rsidP="00E73BC6">
            <w:pPr>
              <w:ind w:left="0" w:firstLine="0"/>
            </w:pPr>
            <w:r w:rsidRPr="00E6664A">
              <w:t xml:space="preserve"> 869</w:t>
            </w:r>
          </w:p>
        </w:tc>
        <w:tc>
          <w:tcPr>
            <w:tcW w:w="845" w:type="dxa"/>
            <w:noWrap/>
            <w:hideMark/>
          </w:tcPr>
          <w:p w14:paraId="07853C31"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783</w:t>
            </w:r>
          </w:p>
        </w:tc>
      </w:tr>
      <w:tr w:rsidR="00E73BC6" w:rsidRPr="00E6664A" w14:paraId="03929BD0"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723A63DC" w14:textId="77777777" w:rsidR="00E73BC6" w:rsidRPr="00E6664A" w:rsidRDefault="00E73BC6" w:rsidP="00E73BC6">
            <w:pPr>
              <w:ind w:left="0"/>
            </w:pPr>
            <w:r w:rsidRPr="00E6664A">
              <w:t>AASB 138.126</w:t>
            </w:r>
          </w:p>
        </w:tc>
        <w:tc>
          <w:tcPr>
            <w:tcW w:w="6238" w:type="dxa"/>
            <w:hideMark/>
          </w:tcPr>
          <w:p w14:paraId="4515F305"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Research and development costs immediately expensed</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7618E9A5" w14:textId="77777777" w:rsidR="00E73BC6" w:rsidRPr="00E6664A" w:rsidRDefault="00E73BC6" w:rsidP="00E73BC6">
            <w:pPr>
              <w:ind w:left="0" w:firstLine="0"/>
            </w:pPr>
            <w:r w:rsidRPr="00E6664A">
              <w:t xml:space="preserve"> 651</w:t>
            </w:r>
          </w:p>
        </w:tc>
        <w:tc>
          <w:tcPr>
            <w:tcW w:w="845" w:type="dxa"/>
            <w:noWrap/>
            <w:hideMark/>
          </w:tcPr>
          <w:p w14:paraId="34C84F2F"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495</w:t>
            </w:r>
          </w:p>
        </w:tc>
      </w:tr>
      <w:tr w:rsidR="00E73BC6" w:rsidRPr="00E6664A" w14:paraId="337407C6" w14:textId="77777777" w:rsidTr="00E73BC6">
        <w:tc>
          <w:tcPr>
            <w:cnfStyle w:val="001000000000" w:firstRow="0" w:lastRow="0" w:firstColumn="1" w:lastColumn="0" w:oddVBand="0" w:evenVBand="0" w:oddHBand="0" w:evenHBand="0" w:firstRowFirstColumn="0" w:firstRowLastColumn="0" w:lastRowFirstColumn="0" w:lastRowLastColumn="0"/>
            <w:tcW w:w="1757" w:type="dxa"/>
            <w:hideMark/>
          </w:tcPr>
          <w:p w14:paraId="2A7036F5" w14:textId="77777777" w:rsidR="00E73BC6" w:rsidRPr="00E6664A" w:rsidRDefault="00E73BC6" w:rsidP="00E73BC6">
            <w:pPr>
              <w:ind w:left="0"/>
            </w:pPr>
            <w:r w:rsidRPr="00E6664A">
              <w:t>FRD 11A.3</w:t>
            </w:r>
          </w:p>
        </w:tc>
        <w:tc>
          <w:tcPr>
            <w:tcW w:w="6238" w:type="dxa"/>
            <w:hideMark/>
          </w:tcPr>
          <w:p w14:paraId="2DF917EB" w14:textId="77777777" w:rsidR="00E73BC6" w:rsidRPr="00E6664A"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E6664A">
              <w:t>Ex gratia expense</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48174DB7" w14:textId="77777777" w:rsidR="00E73BC6" w:rsidRPr="00E6664A" w:rsidRDefault="00E73BC6" w:rsidP="00E73BC6">
            <w:pPr>
              <w:ind w:left="0" w:firstLine="0"/>
            </w:pPr>
            <w:r w:rsidRPr="00E6664A">
              <w:t xml:space="preserve"> 156</w:t>
            </w:r>
          </w:p>
        </w:tc>
        <w:tc>
          <w:tcPr>
            <w:tcW w:w="845" w:type="dxa"/>
            <w:noWrap/>
            <w:hideMark/>
          </w:tcPr>
          <w:p w14:paraId="410D39ED" w14:textId="77777777" w:rsidR="00E73BC6" w:rsidRPr="00E6664A"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E6664A">
              <w:t xml:space="preserve"> 16</w:t>
            </w:r>
          </w:p>
        </w:tc>
      </w:tr>
      <w:tr w:rsidR="00E73BC6" w:rsidRPr="00E6664A" w14:paraId="6954CC48"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57" w:type="dxa"/>
            <w:hideMark/>
          </w:tcPr>
          <w:p w14:paraId="055B0622" w14:textId="77777777" w:rsidR="00E73BC6" w:rsidRPr="00E6664A" w:rsidRDefault="00E73BC6" w:rsidP="00E73BC6">
            <w:pPr>
              <w:ind w:left="0"/>
            </w:pPr>
          </w:p>
        </w:tc>
        <w:tc>
          <w:tcPr>
            <w:tcW w:w="6238" w:type="dxa"/>
            <w:hideMark/>
          </w:tcPr>
          <w:p w14:paraId="1006F99B" w14:textId="77777777" w:rsidR="00E73BC6" w:rsidRPr="00E6664A"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E6664A">
              <w:t>Total other operating expenses</w:t>
            </w:r>
          </w:p>
        </w:tc>
        <w:tc>
          <w:tcPr>
            <w:cnfStyle w:val="000001000000" w:firstRow="0" w:lastRow="0" w:firstColumn="0" w:lastColumn="0" w:oddVBand="0" w:evenVBand="1" w:oddHBand="0" w:evenHBand="0" w:firstRowFirstColumn="0" w:firstRowLastColumn="0" w:lastRowFirstColumn="0" w:lastRowLastColumn="0"/>
            <w:tcW w:w="856" w:type="dxa"/>
            <w:noWrap/>
            <w:hideMark/>
          </w:tcPr>
          <w:p w14:paraId="76A26C13" w14:textId="77777777" w:rsidR="00E73BC6" w:rsidRPr="00E6664A" w:rsidRDefault="00E73BC6" w:rsidP="00E73BC6">
            <w:pPr>
              <w:ind w:left="0" w:firstLine="0"/>
            </w:pPr>
            <w:r w:rsidRPr="00E6664A">
              <w:t>16 328</w:t>
            </w:r>
          </w:p>
        </w:tc>
        <w:tc>
          <w:tcPr>
            <w:tcW w:w="845" w:type="dxa"/>
            <w:noWrap/>
            <w:hideMark/>
          </w:tcPr>
          <w:p w14:paraId="5018FAA8" w14:textId="77777777" w:rsidR="00E73BC6" w:rsidRPr="00E6664A"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E6664A">
              <w:t>8 822</w:t>
            </w:r>
          </w:p>
        </w:tc>
      </w:tr>
    </w:tbl>
    <w:p w14:paraId="752DCA68" w14:textId="77777777" w:rsidR="00E73BC6" w:rsidRPr="00940E38" w:rsidRDefault="00E73BC6" w:rsidP="00E73BC6">
      <w:pPr>
        <w:pStyle w:val="Note"/>
      </w:pPr>
      <w:r w:rsidRPr="00940E38">
        <w:t>Note</w:t>
      </w:r>
      <w:r>
        <w:t>s</w:t>
      </w:r>
      <w:r w:rsidRPr="00940E38">
        <w:t xml:space="preserve">: </w:t>
      </w:r>
    </w:p>
    <w:p w14:paraId="78BAF954" w14:textId="77777777" w:rsidR="00E73BC6" w:rsidRPr="006E0B1A" w:rsidRDefault="00E73BC6" w:rsidP="00E73BC6">
      <w:pPr>
        <w:pStyle w:val="Note"/>
      </w:pPr>
      <w:r w:rsidRPr="006E0B1A">
        <w:t>(a)</w:t>
      </w:r>
      <w:r w:rsidRPr="006E0B1A">
        <w:tab/>
      </w:r>
      <w:r>
        <w:rPr>
          <w:b/>
          <w:bCs/>
          <w:color w:val="FF0000"/>
        </w:rPr>
        <w:t>[N</w:t>
      </w:r>
      <w:r w:rsidRPr="00F36214">
        <w:rPr>
          <w:b/>
          <w:bCs/>
          <w:color w:val="FF0000"/>
        </w:rPr>
        <w:t>EW]</w:t>
      </w:r>
      <w:r w:rsidRPr="00934910">
        <w:rPr>
          <w:color w:val="FF0000"/>
        </w:rPr>
        <w:t xml:space="preserve"> </w:t>
      </w:r>
      <w:r w:rsidRPr="006E0B1A">
        <w:t xml:space="preserve">This includes quarterly payments relating to the Intellectual property and registry functions commercialisation arrangement. Refer to section 7.5.3 Service Concession Arrangements: Grantors. </w:t>
      </w:r>
    </w:p>
    <w:p w14:paraId="37FC0DF7" w14:textId="77777777" w:rsidR="00E73BC6" w:rsidRPr="00940E38" w:rsidRDefault="00E73BC6" w:rsidP="00E73BC6">
      <w:pPr>
        <w:pStyle w:val="Note"/>
        <w:rPr>
          <w:rStyle w:val="SourceReference"/>
        </w:rPr>
      </w:pPr>
      <w:r w:rsidRPr="006E0B1A">
        <w:t xml:space="preserve">(b) </w:t>
      </w:r>
      <w:r w:rsidRPr="006E0B1A">
        <w:tab/>
        <w:t xml:space="preserve">Of the balance in ‘other operating expenses – maintenance’, $XXX [$xxx in 2018] related to operating and maintenance expenses of assets contracted under the public private partnership arrangements [insert if relevant]. </w:t>
      </w:r>
      <w:r w:rsidRPr="006E0B1A">
        <w:rPr>
          <w:rStyle w:val="SourceReference"/>
        </w:rPr>
        <w:t>[PAEC Report 115, Recommendation 13]</w:t>
      </w:r>
    </w:p>
    <w:p w14:paraId="5BB09FB6" w14:textId="77777777" w:rsidR="00E73BC6" w:rsidRPr="00940E38" w:rsidRDefault="00E73BC6" w:rsidP="00EA1458">
      <w:r w:rsidRPr="00940E38" w:rsidDel="006E0B1A">
        <w:t xml:space="preserve"> </w:t>
      </w:r>
    </w:p>
    <w:p w14:paraId="21EBE0EF" w14:textId="77777777" w:rsidR="00E73BC6" w:rsidRPr="00940E38" w:rsidRDefault="00E73BC6" w:rsidP="00E73BC6">
      <w:r w:rsidRPr="00940E38">
        <w:t>Other operating expenses generally represent the day-to-day running costs incurred in normal operations. It also includes bad debts expense from transactions that are mutually agreed.</w:t>
      </w:r>
    </w:p>
    <w:p w14:paraId="7121062A" w14:textId="77777777" w:rsidR="00E73BC6" w:rsidRPr="00940E38" w:rsidRDefault="00E73BC6" w:rsidP="00E73BC6">
      <w:r w:rsidRPr="00940E38">
        <w:rPr>
          <w:b/>
        </w:rPr>
        <w:t>Supplies and services</w:t>
      </w:r>
      <w:r w:rsidRPr="00940E38">
        <w:t xml:space="preserve"> are recognised as an expense in the reporting period in which they are incurred. The carrying amounts of any inventories held for distribution are expensed when the inventories are distributed.</w:t>
      </w:r>
    </w:p>
    <w:p w14:paraId="1AF67531" w14:textId="774D6952" w:rsidR="00E73BC6" w:rsidRDefault="00E73BC6" w:rsidP="00E73BC6">
      <w:pPr>
        <w:rPr>
          <w:rStyle w:val="SourceReference"/>
        </w:rPr>
      </w:pPr>
      <w:r w:rsidRPr="00F22BE1">
        <w:rPr>
          <w:rFonts w:asciiTheme="majorHAnsi" w:hAnsiTheme="majorHAnsi"/>
          <w:b/>
          <w:bCs/>
          <w:iCs/>
          <w:color w:val="0072CE" w:themeColor="accent4"/>
          <w:spacing w:val="-2"/>
          <w:szCs w:val="22"/>
        </w:rPr>
        <w:t>[REVISED]</w:t>
      </w:r>
      <w:r w:rsidRPr="00F36214">
        <w:rPr>
          <w:iCs/>
          <w:sz w:val="22"/>
          <w:szCs w:val="22"/>
        </w:rPr>
        <w:t xml:space="preserve"> </w:t>
      </w:r>
      <w:r w:rsidRPr="00B3032D">
        <w:rPr>
          <w:b/>
        </w:rPr>
        <w:t>Operating lease</w:t>
      </w:r>
      <w:r w:rsidRPr="00940E38">
        <w:rPr>
          <w:b/>
        </w:rPr>
        <w:t xml:space="preserve"> payments</w:t>
      </w:r>
      <w:r>
        <w:rPr>
          <w:b/>
        </w:rPr>
        <w:t xml:space="preserve"> up until 30 June 2019</w:t>
      </w:r>
      <w:r w:rsidRPr="00940E38">
        <w:t xml:space="preserve"> (including contingent rentals)</w:t>
      </w:r>
      <w:r>
        <w:t xml:space="preserve"> </w:t>
      </w:r>
      <w:r w:rsidRPr="00940E38">
        <w:t>are recognised on a straight</w:t>
      </w:r>
      <w:r w:rsidR="003662A5">
        <w:t>-</w:t>
      </w:r>
      <w:r w:rsidRPr="00940E38">
        <w:t xml:space="preserve">line basis over the lease term, except where another systematic basis is more representative of the time pattern of the benefits derived from the use of the leased asset. </w:t>
      </w:r>
      <w:r w:rsidRPr="00940E38">
        <w:rPr>
          <w:rStyle w:val="SourceReference"/>
        </w:rPr>
        <w:t>[AASB 117.33]</w:t>
      </w:r>
    </w:p>
    <w:p w14:paraId="7BFA9D0F" w14:textId="77777777" w:rsidR="00E73BC6" w:rsidRDefault="00E73BC6" w:rsidP="00E73BC6">
      <w:r w:rsidRPr="00F36214">
        <w:rPr>
          <w:rFonts w:asciiTheme="majorHAnsi" w:hAnsiTheme="majorHAnsi"/>
          <w:b/>
          <w:bCs/>
          <w:iCs/>
          <w:color w:val="FF0000"/>
          <w:spacing w:val="-2"/>
          <w:szCs w:val="22"/>
        </w:rPr>
        <w:t>[</w:t>
      </w:r>
      <w:r>
        <w:rPr>
          <w:rFonts w:asciiTheme="majorHAnsi" w:hAnsiTheme="majorHAnsi"/>
          <w:b/>
          <w:bCs/>
          <w:iCs/>
          <w:color w:val="FF0000"/>
          <w:spacing w:val="-2"/>
          <w:szCs w:val="22"/>
        </w:rPr>
        <w:t>NEW</w:t>
      </w:r>
      <w:r w:rsidRPr="00F36214">
        <w:rPr>
          <w:rFonts w:asciiTheme="majorHAnsi" w:hAnsiTheme="majorHAnsi"/>
          <w:b/>
          <w:bCs/>
          <w:iCs/>
          <w:color w:val="FF0000"/>
          <w:spacing w:val="-2"/>
          <w:szCs w:val="22"/>
        </w:rPr>
        <w:t>]</w:t>
      </w:r>
      <w:r w:rsidRPr="00F36214">
        <w:rPr>
          <w:iCs/>
          <w:sz w:val="22"/>
          <w:szCs w:val="22"/>
        </w:rPr>
        <w:t xml:space="preserve"> </w:t>
      </w:r>
      <w:r w:rsidRPr="00301042">
        <w:t xml:space="preserve">From </w:t>
      </w:r>
      <w:r>
        <w:t>1 July 2019, the following lease payments are recognised on a straight-line basis:</w:t>
      </w:r>
    </w:p>
    <w:p w14:paraId="5868347F" w14:textId="77777777" w:rsidR="00E73BC6" w:rsidRDefault="00E73BC6" w:rsidP="00FC71D7">
      <w:pPr>
        <w:pStyle w:val="ListParagraph"/>
        <w:numPr>
          <w:ilvl w:val="0"/>
          <w:numId w:val="152"/>
        </w:numPr>
      </w:pPr>
      <w:r>
        <w:t>Short-term leases – leases with a term less than 12 months; and</w:t>
      </w:r>
    </w:p>
    <w:p w14:paraId="30B2C348" w14:textId="1EAE06CB" w:rsidR="00E73BC6" w:rsidRPr="00EA1458" w:rsidRDefault="00E73BC6" w:rsidP="00FC71D7">
      <w:pPr>
        <w:pStyle w:val="ListParagraph"/>
        <w:numPr>
          <w:ilvl w:val="0"/>
          <w:numId w:val="153"/>
        </w:numPr>
      </w:pPr>
      <w:r w:rsidRPr="00EA1458">
        <w:t>Low value leases – leases with the underlying asset’s fair value (when new, regardless of the age of the asset being leased) is no more than $10</w:t>
      </w:r>
      <w:r w:rsidR="00EA1458" w:rsidRPr="00EA1458">
        <w:t> </w:t>
      </w:r>
      <w:r w:rsidRPr="00EA1458">
        <w:t xml:space="preserve">000. </w:t>
      </w:r>
      <w:r w:rsidRPr="00EA1458">
        <w:rPr>
          <w:rStyle w:val="Reference"/>
        </w:rPr>
        <w:t>[AASB 16.5, FRD 123]</w:t>
      </w:r>
    </w:p>
    <w:p w14:paraId="76AC7BD6" w14:textId="08BD3F90" w:rsidR="00E81A3E" w:rsidRPr="00940E38" w:rsidRDefault="00E81A3E" w:rsidP="00E81A3E">
      <w:r w:rsidRPr="0010435C">
        <w:t xml:space="preserve">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w:t>
      </w:r>
      <w:r>
        <w:t>Comprehensive operating statement</w:t>
      </w:r>
      <w:r w:rsidRPr="0010435C">
        <w:t xml:space="preserve"> (</w:t>
      </w:r>
      <w:r w:rsidRPr="00E81A3E">
        <w:t xml:space="preserve">except for payments which has been included in the carrying amount of another asset) </w:t>
      </w:r>
      <w:r w:rsidRPr="0010435C">
        <w:t>in the period in which the event or condition that triggers those payments occur.</w:t>
      </w:r>
      <w:r w:rsidRPr="00E81A3E">
        <w:t xml:space="preserve"> </w:t>
      </w:r>
      <w:r w:rsidRPr="00E81A3E">
        <w:rPr>
          <w:rStyle w:val="SourceReference"/>
        </w:rPr>
        <w:t>[AASB 16.38]</w:t>
      </w:r>
    </w:p>
    <w:p w14:paraId="23FAAC1A" w14:textId="65047C51" w:rsidR="00E73BC6" w:rsidRPr="00EA1458" w:rsidRDefault="00E73BC6" w:rsidP="00E73BC6">
      <w:r w:rsidRPr="00940E38">
        <w:rPr>
          <w:b/>
        </w:rPr>
        <w:t>Research activities</w:t>
      </w:r>
      <w:r w:rsidRPr="00940E38">
        <w:t xml:space="preserve">: Expenditure on research activities is recognised as an expense in the period in which it is incurred. </w:t>
      </w:r>
      <w:r w:rsidRPr="00940E38">
        <w:rPr>
          <w:rStyle w:val="SourceReference"/>
        </w:rPr>
        <w:t>[AASB 138.54]</w:t>
      </w:r>
    </w:p>
    <w:p w14:paraId="62A9222E" w14:textId="77777777" w:rsidR="00E73BC6" w:rsidRPr="00940E38" w:rsidRDefault="00E73BC6" w:rsidP="00E73BC6">
      <w:r w:rsidRPr="00940E38">
        <w:rPr>
          <w:b/>
        </w:rPr>
        <w:t>Cost of sales</w:t>
      </w:r>
      <w:r w:rsidRPr="00940E38">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14:paraId="0D913C85" w14:textId="77777777" w:rsidR="00E73BC6" w:rsidRPr="00940E38" w:rsidRDefault="00E73BC6" w:rsidP="00E73BC6">
      <w:pPr>
        <w:spacing w:after="120"/>
      </w:pPr>
      <w:r w:rsidRPr="00940E38">
        <w:t xml:space="preserve">The amount of any reversal of any write down of inventories, arising from an increase in net realisable value, shall be recognised as a reduction in the amount of inventories recognised as an expense in the period in which the reversal occurs. </w:t>
      </w:r>
      <w:r w:rsidRPr="00940E38">
        <w:rPr>
          <w:rStyle w:val="SourceReference"/>
        </w:rPr>
        <w:t>[AASB 102.34]</w:t>
      </w:r>
    </w:p>
    <w:bookmarkEnd w:id="240"/>
    <w:p w14:paraId="17CB6CD2" w14:textId="77777777" w:rsidR="00E73BC6" w:rsidRPr="00702B25" w:rsidRDefault="00E73BC6" w:rsidP="00E73BC6">
      <w:r w:rsidRPr="00702B25">
        <w:br w:type="page"/>
      </w:r>
    </w:p>
    <w:tbl>
      <w:tblPr>
        <w:tblStyle w:val="ModelReportGuidanceTable"/>
        <w:tblW w:w="9854" w:type="dxa"/>
        <w:tblLayout w:type="fixed"/>
        <w:tblLook w:val="04A0" w:firstRow="1" w:lastRow="0" w:firstColumn="1" w:lastColumn="0" w:noHBand="0" w:noVBand="1"/>
      </w:tblPr>
      <w:tblGrid>
        <w:gridCol w:w="9854"/>
      </w:tblGrid>
      <w:tr w:rsidR="00E73BC6" w:rsidRPr="002B4978" w14:paraId="7C7E3FAE" w14:textId="77777777" w:rsidTr="00E73BC6">
        <w:trPr>
          <w:cnfStyle w:val="100000000000" w:firstRow="1" w:lastRow="0" w:firstColumn="0" w:lastColumn="0" w:oddVBand="0" w:evenVBand="0" w:oddHBand="0" w:evenHBand="0" w:firstRowFirstColumn="0" w:firstRowLastColumn="0" w:lastRowFirstColumn="0" w:lastRowLastColumn="0"/>
          <w:tblHeader/>
        </w:trPr>
        <w:tc>
          <w:tcPr>
            <w:tcW w:w="9854" w:type="dxa"/>
          </w:tcPr>
          <w:p w14:paraId="721A7819" w14:textId="77777777" w:rsidR="00E73BC6" w:rsidRPr="002B4978" w:rsidRDefault="00E73BC6" w:rsidP="002B4978">
            <w:r w:rsidRPr="002B4978">
              <w:lastRenderedPageBreak/>
              <w:t>Guidance – Other operating expenses</w:t>
            </w:r>
          </w:p>
        </w:tc>
      </w:tr>
      <w:tr w:rsidR="00E73BC6" w:rsidRPr="00940E38" w14:paraId="37D5C3A5" w14:textId="77777777" w:rsidTr="00E73BC6">
        <w:tc>
          <w:tcPr>
            <w:tcW w:w="9854" w:type="dxa"/>
          </w:tcPr>
          <w:p w14:paraId="125DE5EF" w14:textId="77777777" w:rsidR="00E73BC6" w:rsidRPr="00940E38" w:rsidRDefault="00E73BC6" w:rsidP="00E73BC6">
            <w:pPr>
              <w:spacing w:after="60"/>
            </w:pPr>
            <w:r w:rsidRPr="00940E38">
              <w:t>Public Accounts and Estimates Committee (PAEC) Report 102, recommendation 70 requested more detailed disclosure of other operating expenses. The illustrative disclosures include the more common items required to be disclosed by other AAS.</w:t>
            </w:r>
          </w:p>
          <w:p w14:paraId="374AAEB5" w14:textId="77777777" w:rsidR="00E73BC6" w:rsidRPr="00940E38" w:rsidRDefault="00E73BC6" w:rsidP="00E73BC6">
            <w:pPr>
              <w:keepNext/>
            </w:pPr>
            <w:r w:rsidRPr="00940E38">
              <w:t xml:space="preserve">When inventories held for distribution by a not-for-profit entity are distributed, the carrying amount of those inventories shall be recognised as an expense. The amount of any write down of inventories for loss of service potential and all losses of inventories shall be recognised as ‘other economic flow’ in the period the write down or loss occurs. The amount of any reversal of any write down of inventories arising from a reversal of the circumstances that gave rise to the loss of service potential shall be recognised as a reduction in the amount of inventories recognised as an other economic flow in the period in which the reversal occurs. </w:t>
            </w:r>
            <w:r w:rsidRPr="00940E38">
              <w:rPr>
                <w:rStyle w:val="SourceReference"/>
              </w:rPr>
              <w:t>[AASB 102.Aus 34.1]</w:t>
            </w:r>
          </w:p>
          <w:p w14:paraId="471D2806" w14:textId="77777777" w:rsidR="00E73BC6" w:rsidRPr="00940E38" w:rsidRDefault="00E73BC6" w:rsidP="00E73BC6">
            <w:r w:rsidRPr="00940E38">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14:paraId="449558F4" w14:textId="77777777" w:rsidR="00E73BC6" w:rsidRDefault="00E73BC6" w:rsidP="00E73BC6">
            <w:pPr>
              <w:spacing w:after="60"/>
            </w:pPr>
            <w:r w:rsidRPr="00940E38">
              <w:t xml:space="preserve">Entities should refer to the AASB 102 </w:t>
            </w:r>
            <w:r w:rsidRPr="00940E38">
              <w:rPr>
                <w:i/>
              </w:rPr>
              <w:t xml:space="preserve">Inventories </w:t>
            </w:r>
            <w:r w:rsidRPr="00940E38">
              <w:t>paragraphs BC12 and BC20 for detailed guidance on assessing loss of service potential.</w:t>
            </w:r>
          </w:p>
          <w:p w14:paraId="30825C43" w14:textId="77777777" w:rsidR="00E73BC6" w:rsidRDefault="00E73BC6" w:rsidP="00E73BC6">
            <w:pPr>
              <w:spacing w:after="60"/>
            </w:pPr>
            <w:r w:rsidRPr="00F36214">
              <w:rPr>
                <w:rFonts w:asciiTheme="majorHAnsi" w:hAnsiTheme="majorHAnsi"/>
                <w:b/>
                <w:bCs/>
                <w:iCs/>
                <w:color w:val="FF0000"/>
                <w:spacing w:val="-2"/>
                <w:szCs w:val="22"/>
              </w:rPr>
              <w:t>[</w:t>
            </w:r>
            <w:r>
              <w:rPr>
                <w:rFonts w:asciiTheme="majorHAnsi" w:hAnsiTheme="majorHAnsi"/>
                <w:b/>
                <w:bCs/>
                <w:iCs/>
                <w:color w:val="FF0000"/>
                <w:spacing w:val="-2"/>
                <w:szCs w:val="22"/>
              </w:rPr>
              <w:t>NEW</w:t>
            </w:r>
            <w:r w:rsidRPr="00F36214">
              <w:rPr>
                <w:rFonts w:asciiTheme="majorHAnsi" w:hAnsiTheme="majorHAnsi"/>
                <w:b/>
                <w:bCs/>
                <w:iCs/>
                <w:color w:val="FF0000"/>
                <w:spacing w:val="-2"/>
                <w:szCs w:val="22"/>
              </w:rPr>
              <w:t>]</w:t>
            </w:r>
            <w:r w:rsidRPr="00F36214">
              <w:rPr>
                <w:iCs/>
                <w:sz w:val="22"/>
                <w:szCs w:val="22"/>
              </w:rPr>
              <w:t xml:space="preserve"> </w:t>
            </w:r>
            <w:r>
              <w:t>From 1 July 2019, AASB 16 requires the disclosure of:</w:t>
            </w:r>
          </w:p>
          <w:p w14:paraId="141A4518" w14:textId="77777777" w:rsidR="00E73BC6" w:rsidRPr="008D78DF" w:rsidRDefault="00E73BC6" w:rsidP="00FC71D7">
            <w:pPr>
              <w:pStyle w:val="Guidancealpha"/>
              <w:numPr>
                <w:ilvl w:val="0"/>
                <w:numId w:val="139"/>
              </w:numPr>
            </w:pPr>
            <w:r>
              <w:t>t</w:t>
            </w:r>
            <w:r w:rsidRPr="008D78DF">
              <w:t>he expenses relating to short-term leases</w:t>
            </w:r>
            <w:r>
              <w:t xml:space="preserve"> accounted for applying the recognition exemption</w:t>
            </w:r>
            <w:r w:rsidRPr="008D78DF">
              <w:t>. This expense need not include the expense relating to leases with a lease term of one month or less;</w:t>
            </w:r>
          </w:p>
          <w:p w14:paraId="4ED95986" w14:textId="486D3124" w:rsidR="00E73BC6" w:rsidRPr="008D78DF" w:rsidRDefault="00E73BC6" w:rsidP="00FC71D7">
            <w:pPr>
              <w:pStyle w:val="Guidancealpha"/>
              <w:numPr>
                <w:ilvl w:val="0"/>
                <w:numId w:val="139"/>
              </w:numPr>
            </w:pPr>
            <w:r>
              <w:t>t</w:t>
            </w:r>
            <w:r w:rsidRPr="008D78DF">
              <w:t>he expense relating to leases of low-value assets</w:t>
            </w:r>
            <w:r>
              <w:t xml:space="preserve"> accounted for applying the recognition exemption.</w:t>
            </w:r>
            <w:r w:rsidRPr="008D78DF">
              <w:t xml:space="preserve"> This expense shall not include the expense relating to short-term leases of low</w:t>
            </w:r>
            <w:r w:rsidR="002346EB">
              <w:t>-</w:t>
            </w:r>
            <w:r w:rsidRPr="008D78DF">
              <w:t>value assets included</w:t>
            </w:r>
            <w:r>
              <w:t xml:space="preserve"> in</w:t>
            </w:r>
            <w:r w:rsidRPr="008D78DF">
              <w:t xml:space="preserve"> (a) above; and</w:t>
            </w:r>
          </w:p>
          <w:p w14:paraId="034C3F2D" w14:textId="77777777" w:rsidR="00E73BC6" w:rsidRPr="008D78DF" w:rsidRDefault="00E73BC6" w:rsidP="00FC71D7">
            <w:pPr>
              <w:pStyle w:val="Guidancealpha"/>
              <w:numPr>
                <w:ilvl w:val="0"/>
                <w:numId w:val="139"/>
              </w:numPr>
            </w:pPr>
            <w:r w:rsidRPr="008D78DF">
              <w:t>The expense relating to variable lease payments not included in the measurement of lease liabilities.</w:t>
            </w:r>
          </w:p>
          <w:p w14:paraId="1F205E7E" w14:textId="77777777" w:rsidR="00E73BC6" w:rsidRPr="00940E38" w:rsidRDefault="00E73BC6" w:rsidP="00E73BC6">
            <w:pPr>
              <w:spacing w:after="60"/>
            </w:pPr>
            <w:r w:rsidRPr="00940E38">
              <w:rPr>
                <w:rStyle w:val="SourceReference"/>
              </w:rPr>
              <w:t>[AASB </w:t>
            </w:r>
            <w:r>
              <w:rPr>
                <w:rStyle w:val="SourceReference"/>
              </w:rPr>
              <w:t>16.53(c), (d),(e), and FRD 123</w:t>
            </w:r>
            <w:r w:rsidRPr="00940E38">
              <w:rPr>
                <w:rStyle w:val="SourceReference"/>
              </w:rPr>
              <w:t>]</w:t>
            </w:r>
          </w:p>
        </w:tc>
      </w:tr>
    </w:tbl>
    <w:p w14:paraId="1EBF6071" w14:textId="77777777" w:rsidR="00E73BC6" w:rsidRPr="00940E38" w:rsidRDefault="00E73BC6" w:rsidP="00E73BC6"/>
    <w:p w14:paraId="2EE39E2D" w14:textId="77777777" w:rsidR="00E73BC6" w:rsidRPr="00940E38" w:rsidRDefault="00E73BC6" w:rsidP="00E73BC6"/>
    <w:p w14:paraId="6D37F6FE" w14:textId="77777777" w:rsidR="00E73BC6" w:rsidRPr="00940E38" w:rsidRDefault="00E73BC6" w:rsidP="00E73BC6">
      <w:pPr>
        <w:sectPr w:rsidR="00E73BC6" w:rsidRPr="00940E38" w:rsidSect="00E73BC6">
          <w:headerReference w:type="even" r:id="rId180"/>
          <w:headerReference w:type="default" r:id="rId181"/>
          <w:footerReference w:type="even" r:id="rId182"/>
          <w:footerReference w:type="default" r:id="rId183"/>
          <w:headerReference w:type="first" r:id="rId184"/>
          <w:footerReference w:type="first" r:id="rId185"/>
          <w:type w:val="continuous"/>
          <w:pgSz w:w="11906" w:h="16838" w:code="9"/>
          <w:pgMar w:top="1134" w:right="1134" w:bottom="1134" w:left="1134" w:header="624" w:footer="567" w:gutter="0"/>
          <w:cols w:sep="1" w:space="567"/>
          <w:titlePg/>
          <w:docGrid w:linePitch="360"/>
        </w:sectPr>
      </w:pPr>
    </w:p>
    <w:p w14:paraId="170B5587" w14:textId="77777777" w:rsidR="00E73BC6" w:rsidRPr="00940E38" w:rsidRDefault="00E73BC6" w:rsidP="00E73BC6">
      <w:pPr>
        <w:pStyle w:val="Heading1"/>
      </w:pPr>
      <w:bookmarkStart w:id="250" w:name="Section4"/>
      <w:r w:rsidRPr="00940E38">
        <w:lastRenderedPageBreak/>
        <w:t>DISAGGREGATED FINANCIAL INFORMATION BY OUTPUT</w:t>
      </w:r>
    </w:p>
    <w:p w14:paraId="28DCDB36" w14:textId="77777777" w:rsidR="00E73BC6" w:rsidRPr="00940E38" w:rsidRDefault="00E73BC6" w:rsidP="00E73BC6">
      <w:pPr>
        <w:pStyle w:val="Heading30"/>
        <w:sectPr w:rsidR="00E73BC6" w:rsidRPr="00940E38" w:rsidSect="00E73BC6">
          <w:headerReference w:type="even" r:id="rId186"/>
          <w:headerReference w:type="default" r:id="rId187"/>
          <w:headerReference w:type="first" r:id="rId188"/>
          <w:footerReference w:type="first" r:id="rId189"/>
          <w:pgSz w:w="11906" w:h="16838" w:code="9"/>
          <w:pgMar w:top="1134" w:right="1134" w:bottom="1134" w:left="1134" w:header="624" w:footer="567" w:gutter="0"/>
          <w:cols w:sep="1" w:space="567"/>
          <w:titlePg/>
          <w:docGrid w:linePitch="360"/>
        </w:sectPr>
      </w:pPr>
    </w:p>
    <w:p w14:paraId="3BD25ED0" w14:textId="77777777" w:rsidR="00E73BC6" w:rsidRPr="00940E38" w:rsidRDefault="00E73BC6" w:rsidP="00E73BC6">
      <w:pPr>
        <w:pStyle w:val="Heading30"/>
      </w:pPr>
      <w:r w:rsidRPr="00940E38">
        <w:t>Introduction</w:t>
      </w:r>
    </w:p>
    <w:p w14:paraId="108C343F" w14:textId="22E876A1" w:rsidR="00E73BC6" w:rsidRPr="00940E38" w:rsidRDefault="00E73BC6" w:rsidP="00E73BC6">
      <w:r w:rsidRPr="00940E38">
        <w:t>The Department of Technology (the Department) is predominantly funded by accrual</w:t>
      </w:r>
      <w:r w:rsidR="002346EB">
        <w:t>-</w:t>
      </w:r>
      <w:r w:rsidRPr="00940E38">
        <w:t>based parliamentary appropriations for the provision of outputs. This section provides a description of the departmental outputs delivered during the year ended 30 June 20</w:t>
      </w:r>
      <w:r>
        <w:t>20</w:t>
      </w:r>
      <w:r w:rsidRPr="00940E38">
        <w:t xml:space="preserve"> along with the objectives of those outputs. </w:t>
      </w:r>
      <w:r w:rsidRPr="00940E38">
        <w:rPr>
          <w:rStyle w:val="SourceReference"/>
        </w:rPr>
        <w:t>[AASB 1052.15]</w:t>
      </w:r>
    </w:p>
    <w:p w14:paraId="6DBD10D4" w14:textId="77777777" w:rsidR="00E73BC6" w:rsidRPr="00940E38" w:rsidRDefault="00E73BC6" w:rsidP="00E73BC6">
      <w:r w:rsidRPr="00940E38">
        <w:t>This section disaggregates revenue and income that enables the delivery of services (described in Section</w:t>
      </w:r>
      <w:r>
        <w:t> </w:t>
      </w:r>
      <w:r w:rsidRPr="00940E38">
        <w:t>2) by output and records the allocation of expenses incurred (described in Section 3) also by output, which form part of controlled balances of the Department.</w:t>
      </w:r>
    </w:p>
    <w:p w14:paraId="093B7AD9" w14:textId="77777777" w:rsidR="00E73BC6" w:rsidRDefault="00E73BC6" w:rsidP="00E73BC6">
      <w:r w:rsidRPr="00940E38">
        <w:t>It also provides information on items administered in connection with these outputs.</w:t>
      </w:r>
    </w:p>
    <w:p w14:paraId="49E4849D" w14:textId="77777777" w:rsidR="00E73BC6" w:rsidRPr="00940E38" w:rsidRDefault="00E73BC6" w:rsidP="00E73BC6">
      <w:pPr>
        <w:spacing w:before="0"/>
      </w:pPr>
    </w:p>
    <w:p w14:paraId="5EC05433" w14:textId="77777777" w:rsidR="00E73BC6" w:rsidRPr="00940E38" w:rsidRDefault="00E73BC6" w:rsidP="00E73BC6">
      <w:pPr>
        <w:pStyle w:val="Heading30"/>
      </w:pPr>
      <w:r w:rsidRPr="00940E38">
        <w:br w:type="column"/>
      </w:r>
      <w:r w:rsidRPr="00940E38">
        <w:t>Structure</w:t>
      </w:r>
    </w:p>
    <w:p w14:paraId="05180E9B" w14:textId="1E8CBED5" w:rsidR="00591DEC" w:rsidRDefault="00E73BC6" w:rsidP="00591DEC">
      <w:pPr>
        <w:pStyle w:val="TOC9"/>
        <w:rPr>
          <w:noProof/>
          <w:sz w:val="22"/>
        </w:rPr>
      </w:pPr>
      <w:r w:rsidRPr="00940E38">
        <w:fldChar w:fldCharType="begin"/>
      </w:r>
      <w:r w:rsidRPr="00940E38">
        <w:instrText xml:space="preserve"> TOC \h \z \t "Heading 2 (#),9" \b Section4 \* MERGEFORMAT </w:instrText>
      </w:r>
      <w:r w:rsidRPr="00940E38">
        <w:fldChar w:fldCharType="separate"/>
      </w:r>
      <w:hyperlink w:anchor="_Toc42054581" w:history="1">
        <w:r w:rsidR="00591DEC" w:rsidRPr="00117EB9">
          <w:rPr>
            <w:rStyle w:val="Hyperlink"/>
            <w:noProof/>
          </w:rPr>
          <w:t>4.1</w:t>
        </w:r>
        <w:r w:rsidR="00591DEC">
          <w:rPr>
            <w:noProof/>
            <w:sz w:val="22"/>
          </w:rPr>
          <w:tab/>
        </w:r>
        <w:r w:rsidR="00591DEC" w:rsidRPr="00117EB9">
          <w:rPr>
            <w:rStyle w:val="Hyperlink"/>
            <w:noProof/>
          </w:rPr>
          <w:t xml:space="preserve">Departmental outputs – </w:t>
        </w:r>
        <w:r w:rsidR="00591DEC">
          <w:rPr>
            <w:rStyle w:val="Hyperlink"/>
            <w:noProof/>
          </w:rPr>
          <w:br/>
        </w:r>
        <w:r w:rsidR="00591DEC" w:rsidRPr="00117EB9">
          <w:rPr>
            <w:rStyle w:val="Hyperlink"/>
            <w:noProof/>
          </w:rPr>
          <w:t>descriptions and objectives</w:t>
        </w:r>
        <w:r w:rsidR="00591DEC">
          <w:rPr>
            <w:noProof/>
            <w:webHidden/>
          </w:rPr>
          <w:tab/>
        </w:r>
        <w:r w:rsidR="00591DEC">
          <w:rPr>
            <w:noProof/>
            <w:webHidden/>
          </w:rPr>
          <w:fldChar w:fldCharType="begin"/>
        </w:r>
        <w:r w:rsidR="00591DEC">
          <w:rPr>
            <w:noProof/>
            <w:webHidden/>
          </w:rPr>
          <w:instrText xml:space="preserve"> PAGEREF _Toc42054581 \h </w:instrText>
        </w:r>
        <w:r w:rsidR="00591DEC">
          <w:rPr>
            <w:noProof/>
            <w:webHidden/>
          </w:rPr>
        </w:r>
        <w:r w:rsidR="00591DEC">
          <w:rPr>
            <w:noProof/>
            <w:webHidden/>
          </w:rPr>
          <w:fldChar w:fldCharType="separate"/>
        </w:r>
        <w:r w:rsidR="00655DDD">
          <w:rPr>
            <w:noProof/>
            <w:webHidden/>
          </w:rPr>
          <w:t>112</w:t>
        </w:r>
        <w:r w:rsidR="00591DEC">
          <w:rPr>
            <w:noProof/>
            <w:webHidden/>
          </w:rPr>
          <w:fldChar w:fldCharType="end"/>
        </w:r>
      </w:hyperlink>
    </w:p>
    <w:p w14:paraId="06F50EE1" w14:textId="43671728" w:rsidR="00591DEC" w:rsidRDefault="007521AA" w:rsidP="00591DEC">
      <w:pPr>
        <w:pStyle w:val="TOC9"/>
        <w:rPr>
          <w:noProof/>
          <w:sz w:val="22"/>
        </w:rPr>
      </w:pPr>
      <w:hyperlink w:anchor="_Toc42054582" w:history="1">
        <w:r w:rsidR="00591DEC" w:rsidRPr="00117EB9">
          <w:rPr>
            <w:rStyle w:val="Hyperlink"/>
            <w:noProof/>
          </w:rPr>
          <w:t>4.2</w:t>
        </w:r>
        <w:r w:rsidR="00591DEC">
          <w:rPr>
            <w:noProof/>
            <w:sz w:val="22"/>
          </w:rPr>
          <w:tab/>
        </w:r>
        <w:r w:rsidR="00591DEC" w:rsidRPr="00117EB9">
          <w:rPr>
            <w:rStyle w:val="Hyperlink"/>
            <w:noProof/>
          </w:rPr>
          <w:t xml:space="preserve">Administered items </w:t>
        </w:r>
        <w:r w:rsidR="00591DEC">
          <w:rPr>
            <w:noProof/>
            <w:webHidden/>
          </w:rPr>
          <w:tab/>
        </w:r>
        <w:r w:rsidR="00591DEC">
          <w:rPr>
            <w:noProof/>
            <w:webHidden/>
          </w:rPr>
          <w:fldChar w:fldCharType="begin"/>
        </w:r>
        <w:r w:rsidR="00591DEC">
          <w:rPr>
            <w:noProof/>
            <w:webHidden/>
          </w:rPr>
          <w:instrText xml:space="preserve"> PAGEREF _Toc42054582 \h </w:instrText>
        </w:r>
        <w:r w:rsidR="00591DEC">
          <w:rPr>
            <w:noProof/>
            <w:webHidden/>
          </w:rPr>
        </w:r>
        <w:r w:rsidR="00591DEC">
          <w:rPr>
            <w:noProof/>
            <w:webHidden/>
          </w:rPr>
          <w:fldChar w:fldCharType="separate"/>
        </w:r>
        <w:r w:rsidR="00655DDD">
          <w:rPr>
            <w:noProof/>
            <w:webHidden/>
          </w:rPr>
          <w:t>115</w:t>
        </w:r>
        <w:r w:rsidR="00591DEC">
          <w:rPr>
            <w:noProof/>
            <w:webHidden/>
          </w:rPr>
          <w:fldChar w:fldCharType="end"/>
        </w:r>
      </w:hyperlink>
    </w:p>
    <w:p w14:paraId="0248748E" w14:textId="6FEF3E29" w:rsidR="00591DEC" w:rsidRDefault="007521AA" w:rsidP="00591DEC">
      <w:pPr>
        <w:pStyle w:val="TOC9"/>
        <w:rPr>
          <w:noProof/>
          <w:sz w:val="22"/>
        </w:rPr>
      </w:pPr>
      <w:hyperlink w:anchor="_Toc42054583" w:history="1">
        <w:r w:rsidR="00591DEC" w:rsidRPr="00117EB9">
          <w:rPr>
            <w:rStyle w:val="Hyperlink"/>
            <w:noProof/>
          </w:rPr>
          <w:t>4.3</w:t>
        </w:r>
        <w:r w:rsidR="00591DEC">
          <w:rPr>
            <w:noProof/>
            <w:sz w:val="22"/>
          </w:rPr>
          <w:tab/>
        </w:r>
        <w:r w:rsidR="00591DEC" w:rsidRPr="00117EB9">
          <w:rPr>
            <w:rStyle w:val="Hyperlink"/>
            <w:noProof/>
          </w:rPr>
          <w:t xml:space="preserve">Restructuring of administrative </w:t>
        </w:r>
        <w:r w:rsidR="00591DEC">
          <w:rPr>
            <w:rStyle w:val="Hyperlink"/>
            <w:noProof/>
          </w:rPr>
          <w:br/>
        </w:r>
        <w:r w:rsidR="00591DEC" w:rsidRPr="00117EB9">
          <w:rPr>
            <w:rStyle w:val="Hyperlink"/>
            <w:noProof/>
          </w:rPr>
          <w:t xml:space="preserve">arrangements </w:t>
        </w:r>
        <w:r w:rsidR="00591DEC">
          <w:rPr>
            <w:noProof/>
            <w:webHidden/>
          </w:rPr>
          <w:tab/>
        </w:r>
        <w:r w:rsidR="00591DEC">
          <w:rPr>
            <w:noProof/>
            <w:webHidden/>
          </w:rPr>
          <w:fldChar w:fldCharType="begin"/>
        </w:r>
        <w:r w:rsidR="00591DEC">
          <w:rPr>
            <w:noProof/>
            <w:webHidden/>
          </w:rPr>
          <w:instrText xml:space="preserve"> PAGEREF _Toc42054583 \h </w:instrText>
        </w:r>
        <w:r w:rsidR="00591DEC">
          <w:rPr>
            <w:noProof/>
            <w:webHidden/>
          </w:rPr>
        </w:r>
        <w:r w:rsidR="00591DEC">
          <w:rPr>
            <w:noProof/>
            <w:webHidden/>
          </w:rPr>
          <w:fldChar w:fldCharType="separate"/>
        </w:r>
        <w:r w:rsidR="00655DDD">
          <w:rPr>
            <w:noProof/>
            <w:webHidden/>
          </w:rPr>
          <w:t>119</w:t>
        </w:r>
        <w:r w:rsidR="00591DEC">
          <w:rPr>
            <w:noProof/>
            <w:webHidden/>
          </w:rPr>
          <w:fldChar w:fldCharType="end"/>
        </w:r>
      </w:hyperlink>
    </w:p>
    <w:p w14:paraId="2DD82741" w14:textId="30AC2282" w:rsidR="00E73BC6" w:rsidRPr="00940E38" w:rsidRDefault="00E73BC6" w:rsidP="00E73BC6">
      <w:r w:rsidRPr="00940E38">
        <w:fldChar w:fldCharType="end"/>
      </w:r>
    </w:p>
    <w:p w14:paraId="5866AE38" w14:textId="77777777" w:rsidR="00E73BC6" w:rsidRPr="00940E38" w:rsidRDefault="00E73BC6" w:rsidP="00E73BC6"/>
    <w:p w14:paraId="763690BA" w14:textId="77777777" w:rsidR="00E73BC6" w:rsidRPr="00940E38" w:rsidRDefault="00E73BC6" w:rsidP="00E73BC6">
      <w:pPr>
        <w:sectPr w:rsidR="00E73BC6" w:rsidRPr="00940E38" w:rsidSect="00E73BC6">
          <w:headerReference w:type="even" r:id="rId190"/>
          <w:headerReference w:type="default" r:id="rId191"/>
          <w:headerReference w:type="first" r:id="rId192"/>
          <w:footerReference w:type="first" r:id="rId193"/>
          <w:type w:val="continuous"/>
          <w:pgSz w:w="11906" w:h="16838" w:code="9"/>
          <w:pgMar w:top="1134" w:right="1134" w:bottom="1134" w:left="1134" w:header="624" w:footer="567" w:gutter="0"/>
          <w:cols w:num="2" w:space="567"/>
          <w:titlePg/>
          <w:docGrid w:linePitch="360"/>
        </w:sectPr>
      </w:pPr>
    </w:p>
    <w:p w14:paraId="265B2F7A" w14:textId="77777777" w:rsidR="00E73BC6" w:rsidRPr="00940E38" w:rsidRDefault="00E73BC6" w:rsidP="00E73BC6">
      <w:pPr>
        <w:pStyle w:val="Guidanceheading"/>
      </w:pPr>
      <w:r w:rsidRPr="00940E38">
        <w:t>Judgement required</w:t>
      </w:r>
    </w:p>
    <w:p w14:paraId="13391132" w14:textId="77777777" w:rsidR="00E73BC6" w:rsidRPr="00940E38" w:rsidRDefault="00E73BC6" w:rsidP="00E73BC6">
      <w:pPr>
        <w:pStyle w:val="GuidanceNormal"/>
      </w:pPr>
      <w:r w:rsidRPr="00940E38">
        <w:t>Judgement is required in allocating income and expenditure to specific outputs. [Include judgements made in making allocation.] For the period under review there were no amounts unallocated.</w:t>
      </w:r>
    </w:p>
    <w:p w14:paraId="0F5575A5" w14:textId="77777777" w:rsidR="00E73BC6" w:rsidRPr="00940E38" w:rsidRDefault="00E73BC6" w:rsidP="00EA1458">
      <w:pPr>
        <w:pStyle w:val="Guidanceheading1"/>
      </w:pPr>
      <w:r w:rsidRPr="00940E38">
        <w:t>Distinction between controlled and administered items</w:t>
      </w:r>
    </w:p>
    <w:p w14:paraId="5C8F038C" w14:textId="77777777" w:rsidR="00E73BC6" w:rsidRPr="00940E38" w:rsidRDefault="00E73BC6" w:rsidP="00E73BC6">
      <w:pPr>
        <w:pStyle w:val="Guidancebottomborder"/>
      </w:pPr>
      <w:r w:rsidRPr="00940E38">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7587EC12" w14:textId="54F66BF8" w:rsidR="00E73BC6" w:rsidRPr="00940E38" w:rsidRDefault="00E73BC6" w:rsidP="00E73BC6">
      <w:pPr>
        <w:pStyle w:val="Heading2"/>
        <w:spacing w:before="160"/>
      </w:pPr>
      <w:bookmarkStart w:id="251" w:name="_Toc509829004"/>
      <w:bookmarkStart w:id="252" w:name="_Toc515522905"/>
      <w:bookmarkStart w:id="253" w:name="_Toc42054581"/>
      <w:bookmarkStart w:id="254" w:name="_Toc42218475"/>
      <w:r w:rsidRPr="00940E38">
        <w:t xml:space="preserve">Departmental outputs – </w:t>
      </w:r>
      <w:r w:rsidR="00761CE8" w:rsidRPr="00940E38">
        <w:t xml:space="preserve">Descriptions </w:t>
      </w:r>
      <w:r w:rsidRPr="00940E38">
        <w:t>and objectives</w:t>
      </w:r>
      <w:bookmarkEnd w:id="251"/>
      <w:bookmarkEnd w:id="252"/>
      <w:bookmarkEnd w:id="253"/>
      <w:bookmarkEnd w:id="254"/>
    </w:p>
    <w:p w14:paraId="7A78630D" w14:textId="77777777" w:rsidR="00E73BC6" w:rsidRPr="00940E38" w:rsidRDefault="00E73BC6" w:rsidP="00E73BC6">
      <w:pPr>
        <w:pStyle w:val="Heading30"/>
      </w:pPr>
      <w:r w:rsidRPr="00940E38">
        <w:t>Strategic policy advice</w:t>
      </w:r>
    </w:p>
    <w:p w14:paraId="777CD4F1" w14:textId="77777777" w:rsidR="00E73BC6" w:rsidRPr="00940E38" w:rsidRDefault="00E73BC6" w:rsidP="00E73BC6">
      <w:r w:rsidRPr="00940E38">
        <w:rPr>
          <w:b/>
        </w:rPr>
        <w:t>Description of output</w:t>
      </w:r>
      <w:r w:rsidRPr="00940E38">
        <w:t>: Provision of policy advice to the Government on the development, promotion, and support of information and biological technology in the public and private sectors.</w:t>
      </w:r>
    </w:p>
    <w:p w14:paraId="0B021F0F" w14:textId="77777777" w:rsidR="00E73BC6" w:rsidRPr="00940E38" w:rsidRDefault="00E73BC6" w:rsidP="00E73BC6">
      <w:r w:rsidRPr="00940E38">
        <w:rPr>
          <w:b/>
        </w:rPr>
        <w:t>Objectives</w:t>
      </w:r>
      <w:r w:rsidRPr="00940E38">
        <w:t>: Improved economic performance of the State through the application of leading-edge technology and to promote leadership in scientific research and innovation.</w:t>
      </w:r>
    </w:p>
    <w:p w14:paraId="6B6E3F83" w14:textId="77777777" w:rsidR="00E73BC6" w:rsidRPr="00940E38" w:rsidRDefault="00E73BC6" w:rsidP="00E73BC6">
      <w:r w:rsidRPr="00940E38">
        <w:t xml:space="preserve">Contribution to </w:t>
      </w:r>
      <w:r w:rsidRPr="00940E38">
        <w:rPr>
          <w:i/>
          <w:color w:val="0072CE" w:themeColor="accent4"/>
        </w:rPr>
        <w:t>[Sustainability Thriving Victoria]</w:t>
      </w:r>
      <w:r w:rsidRPr="00940E38">
        <w:rPr>
          <w:color w:val="0072CE" w:themeColor="accent4"/>
        </w:rPr>
        <w:t xml:space="preserve"> </w:t>
      </w:r>
      <w:r w:rsidRPr="00940E38">
        <w:t>Government outcomes include:</w:t>
      </w:r>
    </w:p>
    <w:p w14:paraId="7F878636" w14:textId="77777777" w:rsidR="00E73BC6" w:rsidRPr="00940E38" w:rsidRDefault="00E73BC6" w:rsidP="00FC71D7">
      <w:pPr>
        <w:pStyle w:val="ListBullet"/>
        <w:numPr>
          <w:ilvl w:val="0"/>
          <w:numId w:val="89"/>
        </w:numPr>
        <w:spacing w:before="60"/>
        <w:contextualSpacing/>
      </w:pPr>
      <w:r w:rsidRPr="00940E38">
        <w:t>quality jobs and thriving innovative industries; and</w:t>
      </w:r>
    </w:p>
    <w:p w14:paraId="0D34CF1D" w14:textId="77777777" w:rsidR="00E73BC6" w:rsidRPr="00940E38" w:rsidRDefault="00E73BC6" w:rsidP="00FC71D7">
      <w:pPr>
        <w:pStyle w:val="ListBullet"/>
        <w:numPr>
          <w:ilvl w:val="0"/>
          <w:numId w:val="89"/>
        </w:numPr>
        <w:spacing w:before="60"/>
        <w:contextualSpacing/>
      </w:pPr>
      <w:r w:rsidRPr="00940E38">
        <w:t>growing and linking all of Victoria.</w:t>
      </w:r>
    </w:p>
    <w:p w14:paraId="3DFA4B00" w14:textId="77777777" w:rsidR="00E73BC6" w:rsidRPr="00940E38" w:rsidRDefault="00E73BC6" w:rsidP="00E73BC6">
      <w:pPr>
        <w:pStyle w:val="Heading30"/>
      </w:pPr>
      <w:r w:rsidRPr="00940E38">
        <w:t>Information technology and telecommunication</w:t>
      </w:r>
    </w:p>
    <w:p w14:paraId="461C1312" w14:textId="4276FAE6" w:rsidR="00E73BC6" w:rsidRPr="00940E38" w:rsidRDefault="00E73BC6" w:rsidP="00E73BC6">
      <w:r w:rsidRPr="00940E38">
        <w:rPr>
          <w:b/>
        </w:rPr>
        <w:t>Description of output</w:t>
      </w:r>
      <w:r w:rsidRPr="00940E38">
        <w:t>: Provision of payroll, accounting and database management service</w:t>
      </w:r>
      <w:r w:rsidR="002346EB">
        <w:t>s</w:t>
      </w:r>
      <w:r w:rsidRPr="00940E38">
        <w:t xml:space="preserve"> and training to a range of agencies. The Information Technology and Telecommunications (IT&amp;T) division provides services on the application and use of IT&amp;T to other governments on a fee for service basis. </w:t>
      </w:r>
    </w:p>
    <w:p w14:paraId="3E146BBC" w14:textId="77777777" w:rsidR="00E73BC6" w:rsidRPr="00940E38" w:rsidRDefault="00E73BC6" w:rsidP="00E73BC6">
      <w:r w:rsidRPr="00940E38">
        <w:rPr>
          <w:b/>
        </w:rPr>
        <w:t>Objectives</w:t>
      </w:r>
      <w:r w:rsidRPr="00940E38">
        <w:t>: Efficient and economical operation of government activities to ensure optimal use of resources. Leadership in IT&amp;T promotes Victoria as a centre for excellence in the application of new IT.</w:t>
      </w:r>
    </w:p>
    <w:p w14:paraId="3075EF1A" w14:textId="77777777" w:rsidR="00E73BC6" w:rsidRPr="00940E38" w:rsidRDefault="00E73BC6" w:rsidP="00E73BC6">
      <w:r w:rsidRPr="00940E38">
        <w:t xml:space="preserve">Contribution to </w:t>
      </w:r>
      <w:r w:rsidRPr="00940E38">
        <w:rPr>
          <w:i/>
          <w:color w:val="0072CE" w:themeColor="accent4"/>
        </w:rPr>
        <w:t>[Sustainability Thriving Victoria]</w:t>
      </w:r>
      <w:r w:rsidRPr="00940E38">
        <w:rPr>
          <w:color w:val="0072CE" w:themeColor="accent4"/>
        </w:rPr>
        <w:t xml:space="preserve"> </w:t>
      </w:r>
      <w:r w:rsidRPr="00940E38">
        <w:t>Government outcomes include:</w:t>
      </w:r>
    </w:p>
    <w:p w14:paraId="37629030" w14:textId="77777777" w:rsidR="00E73BC6" w:rsidRPr="00940E38" w:rsidRDefault="00E73BC6" w:rsidP="00FC71D7">
      <w:pPr>
        <w:pStyle w:val="ListBullet"/>
        <w:numPr>
          <w:ilvl w:val="0"/>
          <w:numId w:val="89"/>
        </w:numPr>
        <w:spacing w:before="60"/>
        <w:contextualSpacing/>
      </w:pPr>
      <w:r w:rsidRPr="00940E38">
        <w:t>quality jobs and thriving innovative industries; and</w:t>
      </w:r>
    </w:p>
    <w:p w14:paraId="5B424FD0" w14:textId="77777777" w:rsidR="00E73BC6" w:rsidRPr="00940E38" w:rsidRDefault="00E73BC6" w:rsidP="00FC71D7">
      <w:pPr>
        <w:pStyle w:val="ListBullet"/>
        <w:numPr>
          <w:ilvl w:val="0"/>
          <w:numId w:val="89"/>
        </w:numPr>
        <w:spacing w:before="60"/>
        <w:contextualSpacing/>
      </w:pPr>
      <w:r w:rsidRPr="00940E38">
        <w:t>sound financial management.</w:t>
      </w:r>
    </w:p>
    <w:p w14:paraId="19FCB841" w14:textId="77777777" w:rsidR="00E73BC6" w:rsidRPr="00940E38" w:rsidRDefault="00E73BC6" w:rsidP="00E73BC6">
      <w:pPr>
        <w:pStyle w:val="Heading30"/>
      </w:pPr>
      <w:r w:rsidRPr="00940E38">
        <w:t>Research and development of biological technology</w:t>
      </w:r>
    </w:p>
    <w:p w14:paraId="0F35595A" w14:textId="77777777" w:rsidR="00E73BC6" w:rsidRPr="00940E38" w:rsidRDefault="00E73BC6" w:rsidP="00E73BC6">
      <w:r w:rsidRPr="00940E38">
        <w:rPr>
          <w:b/>
        </w:rPr>
        <w:t>Description of output</w:t>
      </w:r>
      <w:r w:rsidRPr="00940E38">
        <w:t>: Research and development of new biological technology for application in the agricultural and health sectors amongst others. Commercial development of this new technology is primarily undertaken by Gene Sciences Victoria, a business unit of the Department.</w:t>
      </w:r>
    </w:p>
    <w:p w14:paraId="0CB18CF8" w14:textId="0F52191C" w:rsidR="00E73BC6" w:rsidRPr="00940E38" w:rsidRDefault="00E73BC6" w:rsidP="00E73BC6">
      <w:r w:rsidRPr="00940E38">
        <w:rPr>
          <w:b/>
        </w:rPr>
        <w:t>Objectives</w:t>
      </w:r>
      <w:r w:rsidRPr="00940E38">
        <w:t>: Improving the quality of life of Victorians through eradicating diseases and enhancing nutrition through higher</w:t>
      </w:r>
      <w:r w:rsidR="002346EB">
        <w:t>-</w:t>
      </w:r>
      <w:r w:rsidRPr="00940E38">
        <w:t xml:space="preserve">quality agricultural products. Improved agricultural products are also considered to contribute to the economic growth of the State. Contribution to </w:t>
      </w:r>
      <w:r w:rsidRPr="00940E38">
        <w:rPr>
          <w:i/>
          <w:color w:val="0072CE" w:themeColor="accent4"/>
        </w:rPr>
        <w:t>[Sustainability Thriving Victoria]</w:t>
      </w:r>
      <w:r w:rsidRPr="00940E38">
        <w:t xml:space="preserve"> Government outcomes include:</w:t>
      </w:r>
    </w:p>
    <w:p w14:paraId="1279AD36" w14:textId="77777777" w:rsidR="00E73BC6" w:rsidRPr="00940E38" w:rsidRDefault="00E73BC6" w:rsidP="00FC71D7">
      <w:pPr>
        <w:pStyle w:val="ListBullet"/>
        <w:numPr>
          <w:ilvl w:val="0"/>
          <w:numId w:val="89"/>
        </w:numPr>
        <w:spacing w:before="60"/>
        <w:contextualSpacing/>
      </w:pPr>
      <w:r w:rsidRPr="00940E38">
        <w:t>protecting the environment for future generations; and</w:t>
      </w:r>
    </w:p>
    <w:p w14:paraId="60F69D0C" w14:textId="77777777" w:rsidR="00E73BC6" w:rsidRPr="00940E38" w:rsidRDefault="00E73BC6" w:rsidP="00FC71D7">
      <w:pPr>
        <w:pStyle w:val="ListBullet"/>
        <w:numPr>
          <w:ilvl w:val="0"/>
          <w:numId w:val="89"/>
        </w:numPr>
        <w:spacing w:before="60"/>
        <w:contextualSpacing/>
      </w:pPr>
      <w:r w:rsidRPr="00940E38">
        <w:t>quality jobs and thriving innovative industries.</w:t>
      </w:r>
    </w:p>
    <w:p w14:paraId="6FF3CA8B" w14:textId="77777777" w:rsidR="00E73BC6" w:rsidRPr="00940E38" w:rsidRDefault="00E73BC6" w:rsidP="00E73BC6">
      <w:pPr>
        <w:sectPr w:rsidR="00E73BC6" w:rsidRPr="00940E38" w:rsidSect="00E73BC6">
          <w:type w:val="continuous"/>
          <w:pgSz w:w="11906" w:h="16838" w:code="9"/>
          <w:pgMar w:top="1134" w:right="1134" w:bottom="1134" w:left="1134" w:header="624" w:footer="567" w:gutter="0"/>
          <w:cols w:sep="1" w:space="567"/>
          <w:titlePg/>
          <w:docGrid w:linePitch="360"/>
        </w:sectPr>
      </w:pPr>
    </w:p>
    <w:p w14:paraId="76AE39FE" w14:textId="77777777" w:rsidR="00E73BC6" w:rsidRDefault="00E73BC6" w:rsidP="00E73BC6">
      <w:pPr>
        <w:pStyle w:val="TableHeading"/>
        <w:rPr>
          <w:rFonts w:asciiTheme="minorHAnsi" w:hAnsiTheme="minorHAnsi"/>
          <w:b w:val="0"/>
          <w:spacing w:val="0"/>
          <w:szCs w:val="18"/>
        </w:rPr>
      </w:pPr>
      <w:r w:rsidRPr="00940E38">
        <w:lastRenderedPageBreak/>
        <w:t>Departmental outputs – Controlled income and expenses for the year ended 30 June 20</w:t>
      </w:r>
      <w:r>
        <w:t>20</w:t>
      </w:r>
      <w:r w:rsidRPr="00940E38">
        <w:t xml:space="preserve"> </w:t>
      </w:r>
      <w:r w:rsidRPr="00940E38">
        <w:rPr>
          <w:rStyle w:val="SourceReference"/>
          <w:b w:val="0"/>
        </w:rPr>
        <w:t>[AASB 1052.15(c), 15(d)]</w:t>
      </w:r>
      <w:r w:rsidRPr="00940E38">
        <w:tab/>
      </w:r>
      <w:r w:rsidRPr="00940E38">
        <w:tab/>
        <w:t>($ thousand)</w:t>
      </w:r>
    </w:p>
    <w:tbl>
      <w:tblPr>
        <w:tblStyle w:val="DTFTable"/>
        <w:tblW w:w="14516" w:type="dxa"/>
        <w:tblLayout w:type="fixed"/>
        <w:tblLook w:val="02E0" w:firstRow="1" w:lastRow="1" w:firstColumn="1" w:lastColumn="0" w:noHBand="1" w:noVBand="0"/>
      </w:tblPr>
      <w:tblGrid>
        <w:gridCol w:w="6776"/>
        <w:gridCol w:w="774"/>
        <w:gridCol w:w="774"/>
        <w:gridCol w:w="774"/>
        <w:gridCol w:w="774"/>
        <w:gridCol w:w="774"/>
        <w:gridCol w:w="774"/>
        <w:gridCol w:w="774"/>
        <w:gridCol w:w="774"/>
        <w:gridCol w:w="774"/>
        <w:gridCol w:w="774"/>
      </w:tblGrid>
      <w:tr w:rsidR="00E73BC6" w:rsidRPr="00D342FD" w14:paraId="07C8A2C5" w14:textId="77777777" w:rsidTr="00225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6" w:type="dxa"/>
            <w:noWrap/>
            <w:hideMark/>
          </w:tcPr>
          <w:p w14:paraId="14F3BD16" w14:textId="77777777" w:rsidR="00E73BC6" w:rsidRPr="00B825FE" w:rsidRDefault="00E73BC6" w:rsidP="00BE428C">
            <w:pPr>
              <w:spacing w:after="0"/>
              <w:jc w:val="center"/>
            </w:pPr>
          </w:p>
        </w:tc>
        <w:tc>
          <w:tcPr>
            <w:cnfStyle w:val="000010000000" w:firstRow="0" w:lastRow="0" w:firstColumn="0" w:lastColumn="0" w:oddVBand="1" w:evenVBand="0" w:oddHBand="0" w:evenHBand="0" w:firstRowFirstColumn="0" w:firstRowLastColumn="0" w:lastRowFirstColumn="0" w:lastRowLastColumn="0"/>
            <w:tcW w:w="1548" w:type="dxa"/>
            <w:gridSpan w:val="2"/>
            <w:hideMark/>
          </w:tcPr>
          <w:p w14:paraId="65A9B98D" w14:textId="77777777" w:rsidR="00E73BC6" w:rsidRPr="00B825FE" w:rsidRDefault="00E73BC6" w:rsidP="00BE428C">
            <w:pPr>
              <w:spacing w:after="0"/>
              <w:jc w:val="center"/>
            </w:pPr>
            <w:r w:rsidRPr="00B825FE">
              <w:t>Strategic policy advice</w:t>
            </w:r>
            <w:r w:rsidRPr="00702B25">
              <w:rPr>
                <w:vertAlign w:val="superscript"/>
              </w:rPr>
              <w:t>(a)</w:t>
            </w:r>
          </w:p>
        </w:tc>
        <w:tc>
          <w:tcPr>
            <w:tcW w:w="1548" w:type="dxa"/>
            <w:gridSpan w:val="2"/>
            <w:hideMark/>
          </w:tcPr>
          <w:p w14:paraId="3B4037C8" w14:textId="77777777" w:rsidR="00E73BC6" w:rsidRPr="00B825FE" w:rsidRDefault="00E73BC6" w:rsidP="00BE428C">
            <w:pPr>
              <w:spacing w:after="0"/>
              <w:jc w:val="center"/>
              <w:cnfStyle w:val="100000000000" w:firstRow="1" w:lastRow="0" w:firstColumn="0" w:lastColumn="0" w:oddVBand="0" w:evenVBand="0" w:oddHBand="0" w:evenHBand="0" w:firstRowFirstColumn="0" w:firstRowLastColumn="0" w:lastRowFirstColumn="0" w:lastRowLastColumn="0"/>
            </w:pPr>
            <w:r w:rsidRPr="00B825FE">
              <w:t>IT&amp;T services</w:t>
            </w:r>
            <w:r w:rsidRPr="00702B25">
              <w:rPr>
                <w:vertAlign w:val="superscript"/>
              </w:rPr>
              <w:t>(a)</w:t>
            </w:r>
          </w:p>
        </w:tc>
        <w:tc>
          <w:tcPr>
            <w:cnfStyle w:val="000010000000" w:firstRow="0" w:lastRow="0" w:firstColumn="0" w:lastColumn="0" w:oddVBand="1" w:evenVBand="0" w:oddHBand="0" w:evenHBand="0" w:firstRowFirstColumn="0" w:firstRowLastColumn="0" w:lastRowFirstColumn="0" w:lastRowLastColumn="0"/>
            <w:tcW w:w="1548" w:type="dxa"/>
            <w:gridSpan w:val="2"/>
            <w:hideMark/>
          </w:tcPr>
          <w:p w14:paraId="29A8BA2A" w14:textId="77777777" w:rsidR="00E73BC6" w:rsidRPr="00B825FE" w:rsidRDefault="00E73BC6" w:rsidP="00BE428C">
            <w:pPr>
              <w:spacing w:after="0"/>
              <w:jc w:val="center"/>
            </w:pPr>
            <w:r w:rsidRPr="00B825FE">
              <w:t>New technology administration</w:t>
            </w:r>
            <w:r w:rsidRPr="00702B25">
              <w:rPr>
                <w:vertAlign w:val="superscript"/>
              </w:rPr>
              <w:t>(a)(b)</w:t>
            </w:r>
          </w:p>
        </w:tc>
        <w:tc>
          <w:tcPr>
            <w:tcW w:w="1548" w:type="dxa"/>
            <w:gridSpan w:val="2"/>
            <w:hideMark/>
          </w:tcPr>
          <w:p w14:paraId="48FAB42D" w14:textId="77777777" w:rsidR="00E73BC6" w:rsidRPr="00B825FE" w:rsidRDefault="00E73BC6" w:rsidP="00BE428C">
            <w:pPr>
              <w:spacing w:after="0"/>
              <w:jc w:val="center"/>
              <w:cnfStyle w:val="100000000000" w:firstRow="1" w:lastRow="0" w:firstColumn="0" w:lastColumn="0" w:oddVBand="0" w:evenVBand="0" w:oddHBand="0" w:evenHBand="0" w:firstRowFirstColumn="0" w:firstRowLastColumn="0" w:lastRowFirstColumn="0" w:lastRowLastColumn="0"/>
            </w:pPr>
            <w:r w:rsidRPr="00B825FE">
              <w:t>R&amp;D biological technology</w:t>
            </w:r>
            <w:r w:rsidRPr="00702B25">
              <w:rPr>
                <w:vertAlign w:val="superscript"/>
              </w:rPr>
              <w:t>(a)(c)</w:t>
            </w:r>
          </w:p>
        </w:tc>
        <w:tc>
          <w:tcPr>
            <w:cnfStyle w:val="000010000000" w:firstRow="0" w:lastRow="0" w:firstColumn="0" w:lastColumn="0" w:oddVBand="1" w:evenVBand="0" w:oddHBand="0" w:evenHBand="0" w:firstRowFirstColumn="0" w:firstRowLastColumn="0" w:lastRowFirstColumn="0" w:lastRowLastColumn="0"/>
            <w:tcW w:w="1548" w:type="dxa"/>
            <w:gridSpan w:val="2"/>
            <w:hideMark/>
          </w:tcPr>
          <w:p w14:paraId="54DEF0CC" w14:textId="77777777" w:rsidR="00E73BC6" w:rsidRPr="00B825FE" w:rsidRDefault="00E73BC6" w:rsidP="00BE428C">
            <w:pPr>
              <w:spacing w:after="0"/>
              <w:jc w:val="center"/>
            </w:pPr>
            <w:r w:rsidRPr="00B825FE">
              <w:t>Departmental total</w:t>
            </w:r>
          </w:p>
        </w:tc>
      </w:tr>
      <w:tr w:rsidR="00E73BC6" w:rsidRPr="00D342FD" w14:paraId="2BC84ABF"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shd w:val="clear" w:color="auto" w:fill="000000" w:themeFill="text1"/>
            <w:noWrap/>
            <w:hideMark/>
          </w:tcPr>
          <w:p w14:paraId="37191F2E" w14:textId="77777777" w:rsidR="00E73BC6" w:rsidRPr="00D342FD" w:rsidRDefault="00E73BC6" w:rsidP="00BE428C">
            <w:pPr>
              <w:pStyle w:val="TableHeading"/>
              <w:spacing w:before="20" w:after="0"/>
              <w:rPr>
                <w:b w:val="0"/>
                <w:bCs/>
                <w:i/>
                <w:iCs/>
                <w:color w:val="FFFFFF" w:themeColor="background1"/>
              </w:rPr>
            </w:pPr>
            <w:r w:rsidRPr="00D342FD">
              <w:rPr>
                <w:b w:val="0"/>
                <w:bCs/>
                <w:i/>
                <w:iCs/>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774" w:type="dxa"/>
            <w:shd w:val="clear" w:color="auto" w:fill="000000" w:themeFill="text1"/>
            <w:noWrap/>
            <w:hideMark/>
          </w:tcPr>
          <w:p w14:paraId="59CE09B7" w14:textId="77777777" w:rsidR="00E73BC6" w:rsidRPr="00D342FD" w:rsidRDefault="00E73BC6" w:rsidP="00BE428C">
            <w:pPr>
              <w:pStyle w:val="TableHeading"/>
              <w:spacing w:before="20" w:after="0"/>
              <w:rPr>
                <w:b w:val="0"/>
                <w:bCs/>
                <w:i/>
                <w:iCs/>
                <w:color w:val="FFFFFF" w:themeColor="background1"/>
              </w:rPr>
            </w:pPr>
            <w:r w:rsidRPr="00D342FD">
              <w:rPr>
                <w:b w:val="0"/>
                <w:bCs/>
                <w:i/>
                <w:iCs/>
                <w:color w:val="FFFFFF" w:themeColor="background1"/>
              </w:rPr>
              <w:t>2020</w:t>
            </w:r>
          </w:p>
        </w:tc>
        <w:tc>
          <w:tcPr>
            <w:tcW w:w="774" w:type="dxa"/>
            <w:shd w:val="clear" w:color="auto" w:fill="000000" w:themeFill="text1"/>
            <w:noWrap/>
            <w:hideMark/>
          </w:tcPr>
          <w:p w14:paraId="5057A1CC"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4" w:type="dxa"/>
            <w:shd w:val="clear" w:color="auto" w:fill="000000" w:themeFill="text1"/>
            <w:noWrap/>
            <w:hideMark/>
          </w:tcPr>
          <w:p w14:paraId="4CE6F3AA" w14:textId="77777777" w:rsidR="00E73BC6" w:rsidRPr="00D342FD" w:rsidRDefault="00E73BC6" w:rsidP="00BE428C">
            <w:pPr>
              <w:pStyle w:val="TableHeading"/>
              <w:spacing w:before="20" w:after="0"/>
              <w:rPr>
                <w:b w:val="0"/>
                <w:bCs/>
                <w:i/>
                <w:iCs/>
                <w:color w:val="FFFFFF" w:themeColor="background1"/>
              </w:rPr>
            </w:pPr>
            <w:r w:rsidRPr="00D342FD">
              <w:rPr>
                <w:b w:val="0"/>
                <w:bCs/>
                <w:i/>
                <w:iCs/>
                <w:color w:val="FFFFFF" w:themeColor="background1"/>
              </w:rPr>
              <w:t>2020</w:t>
            </w:r>
          </w:p>
        </w:tc>
        <w:tc>
          <w:tcPr>
            <w:tcW w:w="774" w:type="dxa"/>
            <w:shd w:val="clear" w:color="auto" w:fill="000000" w:themeFill="text1"/>
            <w:noWrap/>
            <w:hideMark/>
          </w:tcPr>
          <w:p w14:paraId="531E9174"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4" w:type="dxa"/>
            <w:shd w:val="clear" w:color="auto" w:fill="000000" w:themeFill="text1"/>
            <w:noWrap/>
            <w:hideMark/>
          </w:tcPr>
          <w:p w14:paraId="56BF0108" w14:textId="77777777" w:rsidR="00E73BC6" w:rsidRPr="00D342FD" w:rsidRDefault="00E73BC6" w:rsidP="00BE428C">
            <w:pPr>
              <w:pStyle w:val="TableHeading"/>
              <w:spacing w:before="20" w:after="0"/>
              <w:rPr>
                <w:b w:val="0"/>
                <w:bCs/>
                <w:i/>
                <w:iCs/>
                <w:color w:val="FFFFFF" w:themeColor="background1"/>
              </w:rPr>
            </w:pPr>
            <w:r w:rsidRPr="00D342FD">
              <w:rPr>
                <w:b w:val="0"/>
                <w:bCs/>
                <w:i/>
                <w:iCs/>
                <w:color w:val="FFFFFF" w:themeColor="background1"/>
              </w:rPr>
              <w:t>2020</w:t>
            </w:r>
          </w:p>
        </w:tc>
        <w:tc>
          <w:tcPr>
            <w:tcW w:w="774" w:type="dxa"/>
            <w:shd w:val="clear" w:color="auto" w:fill="000000" w:themeFill="text1"/>
            <w:noWrap/>
            <w:hideMark/>
          </w:tcPr>
          <w:p w14:paraId="78976D57"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4" w:type="dxa"/>
            <w:shd w:val="clear" w:color="auto" w:fill="000000" w:themeFill="text1"/>
            <w:noWrap/>
            <w:hideMark/>
          </w:tcPr>
          <w:p w14:paraId="644A8FD9" w14:textId="77777777" w:rsidR="00E73BC6" w:rsidRPr="00D342FD" w:rsidRDefault="00E73BC6" w:rsidP="00BE428C">
            <w:pPr>
              <w:pStyle w:val="TableHeading"/>
              <w:spacing w:before="20" w:after="0"/>
              <w:rPr>
                <w:b w:val="0"/>
                <w:bCs/>
                <w:i/>
                <w:iCs/>
                <w:color w:val="FFFFFF" w:themeColor="background1"/>
              </w:rPr>
            </w:pPr>
            <w:r w:rsidRPr="00D342FD">
              <w:rPr>
                <w:b w:val="0"/>
                <w:bCs/>
                <w:i/>
                <w:iCs/>
                <w:color w:val="FFFFFF" w:themeColor="background1"/>
              </w:rPr>
              <w:t>2020</w:t>
            </w:r>
          </w:p>
        </w:tc>
        <w:tc>
          <w:tcPr>
            <w:tcW w:w="774" w:type="dxa"/>
            <w:shd w:val="clear" w:color="auto" w:fill="000000" w:themeFill="text1"/>
            <w:noWrap/>
            <w:hideMark/>
          </w:tcPr>
          <w:p w14:paraId="1B7D71BE"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4" w:type="dxa"/>
            <w:shd w:val="clear" w:color="auto" w:fill="000000" w:themeFill="text1"/>
            <w:noWrap/>
            <w:hideMark/>
          </w:tcPr>
          <w:p w14:paraId="36814DCE" w14:textId="77777777" w:rsidR="00E73BC6" w:rsidRPr="00D342FD" w:rsidRDefault="00E73BC6" w:rsidP="00BE428C">
            <w:pPr>
              <w:pStyle w:val="TableHeading"/>
              <w:spacing w:before="20" w:after="0"/>
              <w:rPr>
                <w:b w:val="0"/>
                <w:bCs/>
                <w:i/>
                <w:iCs/>
                <w:color w:val="FFFFFF" w:themeColor="background1"/>
              </w:rPr>
            </w:pPr>
            <w:r w:rsidRPr="00D342FD">
              <w:rPr>
                <w:b w:val="0"/>
                <w:bCs/>
                <w:i/>
                <w:iCs/>
                <w:color w:val="FFFFFF" w:themeColor="background1"/>
              </w:rPr>
              <w:t>2020</w:t>
            </w:r>
          </w:p>
        </w:tc>
        <w:tc>
          <w:tcPr>
            <w:tcW w:w="774" w:type="dxa"/>
            <w:shd w:val="clear" w:color="auto" w:fill="000000" w:themeFill="text1"/>
            <w:noWrap/>
            <w:hideMark/>
          </w:tcPr>
          <w:p w14:paraId="1992B221"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r>
      <w:tr w:rsidR="00E73BC6" w:rsidRPr="00D342FD" w14:paraId="52A6F621"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3DE8420D" w14:textId="77777777" w:rsidR="00E73BC6" w:rsidRPr="00D342FD" w:rsidRDefault="00E73BC6" w:rsidP="00BE428C">
            <w:pPr>
              <w:pStyle w:val="TableHeading"/>
              <w:spacing w:before="20" w:after="0"/>
              <w:ind w:left="170" w:hanging="170"/>
              <w:rPr>
                <w:b w:val="0"/>
                <w:bCs/>
              </w:rPr>
            </w:pPr>
            <w:r w:rsidRPr="00D342FD">
              <w:rPr>
                <w:b w:val="0"/>
                <w:bCs/>
              </w:rPr>
              <w:t>Income from transactions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123ABD33" w14:textId="77777777" w:rsidR="00E73BC6" w:rsidRPr="00D342FD" w:rsidRDefault="00E73BC6" w:rsidP="00BE428C">
            <w:pPr>
              <w:pStyle w:val="TableHeading"/>
              <w:spacing w:before="20" w:after="0"/>
              <w:rPr>
                <w:b w:val="0"/>
                <w:bCs/>
              </w:rPr>
            </w:pPr>
            <w:r w:rsidRPr="00D342FD">
              <w:rPr>
                <w:b w:val="0"/>
                <w:bCs/>
              </w:rPr>
              <w:t> </w:t>
            </w:r>
          </w:p>
        </w:tc>
        <w:tc>
          <w:tcPr>
            <w:tcW w:w="774" w:type="dxa"/>
            <w:noWrap/>
            <w:hideMark/>
          </w:tcPr>
          <w:p w14:paraId="72790426"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4" w:type="dxa"/>
            <w:hideMark/>
          </w:tcPr>
          <w:p w14:paraId="27A10F9B" w14:textId="77777777" w:rsidR="00E73BC6" w:rsidRPr="00D342FD" w:rsidRDefault="00E73BC6" w:rsidP="00BE428C">
            <w:pPr>
              <w:pStyle w:val="TableHeading"/>
              <w:spacing w:before="20" w:after="0"/>
              <w:rPr>
                <w:b w:val="0"/>
                <w:bCs/>
              </w:rPr>
            </w:pPr>
            <w:r w:rsidRPr="00D342FD">
              <w:rPr>
                <w:b w:val="0"/>
                <w:bCs/>
              </w:rPr>
              <w:t> </w:t>
            </w:r>
          </w:p>
        </w:tc>
        <w:tc>
          <w:tcPr>
            <w:tcW w:w="774" w:type="dxa"/>
            <w:hideMark/>
          </w:tcPr>
          <w:p w14:paraId="68E07311"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4" w:type="dxa"/>
            <w:hideMark/>
          </w:tcPr>
          <w:p w14:paraId="05AB3124" w14:textId="77777777" w:rsidR="00E73BC6" w:rsidRPr="00D342FD" w:rsidRDefault="00E73BC6" w:rsidP="00BE428C">
            <w:pPr>
              <w:pStyle w:val="TableHeading"/>
              <w:spacing w:before="20" w:after="0"/>
              <w:rPr>
                <w:b w:val="0"/>
                <w:bCs/>
              </w:rPr>
            </w:pPr>
            <w:r w:rsidRPr="00D342FD">
              <w:rPr>
                <w:b w:val="0"/>
                <w:bCs/>
              </w:rPr>
              <w:t> </w:t>
            </w:r>
          </w:p>
        </w:tc>
        <w:tc>
          <w:tcPr>
            <w:tcW w:w="774" w:type="dxa"/>
            <w:hideMark/>
          </w:tcPr>
          <w:p w14:paraId="1388DD04"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4" w:type="dxa"/>
            <w:hideMark/>
          </w:tcPr>
          <w:p w14:paraId="04939901" w14:textId="77777777" w:rsidR="00E73BC6" w:rsidRPr="00D342FD" w:rsidRDefault="00E73BC6" w:rsidP="00BE428C">
            <w:pPr>
              <w:pStyle w:val="TableHeading"/>
              <w:spacing w:before="20" w:after="0"/>
              <w:rPr>
                <w:b w:val="0"/>
                <w:bCs/>
              </w:rPr>
            </w:pPr>
            <w:r w:rsidRPr="00D342FD">
              <w:rPr>
                <w:b w:val="0"/>
                <w:bCs/>
              </w:rPr>
              <w:t> </w:t>
            </w:r>
          </w:p>
        </w:tc>
        <w:tc>
          <w:tcPr>
            <w:tcW w:w="774" w:type="dxa"/>
            <w:hideMark/>
          </w:tcPr>
          <w:p w14:paraId="2D6177D5"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4" w:type="dxa"/>
            <w:hideMark/>
          </w:tcPr>
          <w:p w14:paraId="0F3EF043" w14:textId="77777777" w:rsidR="00E73BC6" w:rsidRPr="00D342FD" w:rsidRDefault="00E73BC6" w:rsidP="00BE428C">
            <w:pPr>
              <w:pStyle w:val="TableHeading"/>
              <w:spacing w:before="20" w:after="0"/>
              <w:rPr>
                <w:b w:val="0"/>
                <w:bCs/>
              </w:rPr>
            </w:pPr>
            <w:r w:rsidRPr="00D342FD">
              <w:rPr>
                <w:b w:val="0"/>
                <w:bCs/>
              </w:rPr>
              <w:t> </w:t>
            </w:r>
          </w:p>
        </w:tc>
        <w:tc>
          <w:tcPr>
            <w:tcW w:w="774" w:type="dxa"/>
            <w:hideMark/>
          </w:tcPr>
          <w:p w14:paraId="7C93F18F" w14:textId="77777777" w:rsidR="00E73BC6" w:rsidRPr="00D342FD" w:rsidRDefault="00E73BC6" w:rsidP="00BE428C">
            <w:pPr>
              <w:pStyle w:val="TableHeading"/>
              <w:spacing w:before="20" w:after="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2EFD2524"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6A3D4181" w14:textId="77777777" w:rsidR="00E73BC6" w:rsidRPr="00D342FD" w:rsidRDefault="00E73BC6" w:rsidP="00BE428C">
            <w:pPr>
              <w:pStyle w:val="TableHeading"/>
              <w:spacing w:before="20" w:after="0"/>
              <w:ind w:left="170" w:hanging="170"/>
              <w:rPr>
                <w:b w:val="0"/>
                <w:bCs/>
              </w:rPr>
            </w:pPr>
            <w:r w:rsidRPr="00D342FD">
              <w:rPr>
                <w:b w:val="0"/>
                <w:bCs/>
              </w:rPr>
              <w:t>Output appropriations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4B06D2D2" w14:textId="77777777" w:rsidR="00E73BC6" w:rsidRPr="00DD40B5" w:rsidRDefault="00E73BC6" w:rsidP="00BE428C">
            <w:pPr>
              <w:spacing w:after="0"/>
            </w:pPr>
            <w:r w:rsidRPr="00DD40B5">
              <w:t>36 042</w:t>
            </w:r>
          </w:p>
        </w:tc>
        <w:tc>
          <w:tcPr>
            <w:tcW w:w="774" w:type="dxa"/>
            <w:noWrap/>
            <w:hideMark/>
          </w:tcPr>
          <w:p w14:paraId="5FD29DC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30 000</w:t>
            </w:r>
          </w:p>
        </w:tc>
        <w:tc>
          <w:tcPr>
            <w:cnfStyle w:val="000010000000" w:firstRow="0" w:lastRow="0" w:firstColumn="0" w:lastColumn="0" w:oddVBand="1" w:evenVBand="0" w:oddHBand="0" w:evenHBand="0" w:firstRowFirstColumn="0" w:firstRowLastColumn="0" w:lastRowFirstColumn="0" w:lastRowLastColumn="0"/>
            <w:tcW w:w="774" w:type="dxa"/>
            <w:hideMark/>
          </w:tcPr>
          <w:p w14:paraId="2DFBACD1" w14:textId="77777777" w:rsidR="00E73BC6" w:rsidRPr="00DD40B5" w:rsidRDefault="00E73BC6" w:rsidP="00BE428C">
            <w:pPr>
              <w:spacing w:after="0"/>
            </w:pPr>
            <w:r w:rsidRPr="00DD40B5">
              <w:t>9 500</w:t>
            </w:r>
          </w:p>
        </w:tc>
        <w:tc>
          <w:tcPr>
            <w:tcW w:w="774" w:type="dxa"/>
            <w:hideMark/>
          </w:tcPr>
          <w:p w14:paraId="2B219961"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7 000</w:t>
            </w:r>
          </w:p>
        </w:tc>
        <w:tc>
          <w:tcPr>
            <w:cnfStyle w:val="000010000000" w:firstRow="0" w:lastRow="0" w:firstColumn="0" w:lastColumn="0" w:oddVBand="1" w:evenVBand="0" w:oddHBand="0" w:evenHBand="0" w:firstRowFirstColumn="0" w:firstRowLastColumn="0" w:lastRowFirstColumn="0" w:lastRowLastColumn="0"/>
            <w:tcW w:w="774" w:type="dxa"/>
            <w:hideMark/>
          </w:tcPr>
          <w:p w14:paraId="4305F4B5" w14:textId="77777777" w:rsidR="00E73BC6" w:rsidRPr="00DD40B5" w:rsidRDefault="00E73BC6" w:rsidP="00BE428C">
            <w:pPr>
              <w:spacing w:after="0"/>
            </w:pPr>
            <w:r w:rsidRPr="00DD40B5">
              <w:t>13 167</w:t>
            </w:r>
          </w:p>
        </w:tc>
        <w:tc>
          <w:tcPr>
            <w:tcW w:w="774" w:type="dxa"/>
            <w:hideMark/>
          </w:tcPr>
          <w:p w14:paraId="56898EC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26 682</w:t>
            </w:r>
          </w:p>
        </w:tc>
        <w:tc>
          <w:tcPr>
            <w:cnfStyle w:val="000010000000" w:firstRow="0" w:lastRow="0" w:firstColumn="0" w:lastColumn="0" w:oddVBand="1" w:evenVBand="0" w:oddHBand="0" w:evenHBand="0" w:firstRowFirstColumn="0" w:firstRowLastColumn="0" w:lastRowFirstColumn="0" w:lastRowLastColumn="0"/>
            <w:tcW w:w="774" w:type="dxa"/>
            <w:hideMark/>
          </w:tcPr>
          <w:p w14:paraId="76367B7E" w14:textId="77777777" w:rsidR="00E73BC6" w:rsidRPr="00DD40B5" w:rsidRDefault="00E73BC6" w:rsidP="00BE428C">
            <w:pPr>
              <w:spacing w:after="0"/>
            </w:pPr>
            <w:r w:rsidRPr="00DD40B5">
              <w:t>26 826</w:t>
            </w:r>
          </w:p>
        </w:tc>
        <w:tc>
          <w:tcPr>
            <w:tcW w:w="774" w:type="dxa"/>
            <w:hideMark/>
          </w:tcPr>
          <w:p w14:paraId="232C9AD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013E0780" w14:textId="77777777" w:rsidR="00E73BC6" w:rsidRPr="00DD40B5" w:rsidRDefault="00E73BC6" w:rsidP="00BE428C">
            <w:pPr>
              <w:spacing w:after="0"/>
            </w:pPr>
            <w:r w:rsidRPr="00DD40B5">
              <w:t>85 535</w:t>
            </w:r>
          </w:p>
        </w:tc>
        <w:tc>
          <w:tcPr>
            <w:tcW w:w="774" w:type="dxa"/>
            <w:hideMark/>
          </w:tcPr>
          <w:p w14:paraId="43B26C9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63 682</w:t>
            </w:r>
          </w:p>
        </w:tc>
      </w:tr>
      <w:tr w:rsidR="00E73BC6" w:rsidRPr="00D342FD" w14:paraId="4E655A2E"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4086A92D" w14:textId="77777777" w:rsidR="00E73BC6" w:rsidRPr="00D342FD" w:rsidRDefault="00E73BC6" w:rsidP="00BE428C">
            <w:pPr>
              <w:pStyle w:val="TableHeading"/>
              <w:spacing w:before="20" w:after="0"/>
              <w:ind w:left="170" w:hanging="170"/>
              <w:rPr>
                <w:b w:val="0"/>
                <w:bCs/>
              </w:rPr>
            </w:pPr>
            <w:r w:rsidRPr="00D342FD">
              <w:rPr>
                <w:b w:val="0"/>
                <w:bCs/>
              </w:rPr>
              <w:t>Special appropriations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0914E7B0" w14:textId="77777777" w:rsidR="00E73BC6" w:rsidRPr="00DD40B5" w:rsidRDefault="00E73BC6" w:rsidP="00BE428C">
            <w:pPr>
              <w:spacing w:after="0"/>
            </w:pPr>
            <w:r w:rsidRPr="00DD40B5">
              <w:t>1 980</w:t>
            </w:r>
          </w:p>
        </w:tc>
        <w:tc>
          <w:tcPr>
            <w:tcW w:w="774" w:type="dxa"/>
            <w:noWrap/>
            <w:hideMark/>
          </w:tcPr>
          <w:p w14:paraId="0208F13B"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3 587</w:t>
            </w:r>
          </w:p>
        </w:tc>
        <w:tc>
          <w:tcPr>
            <w:cnfStyle w:val="000010000000" w:firstRow="0" w:lastRow="0" w:firstColumn="0" w:lastColumn="0" w:oddVBand="1" w:evenVBand="0" w:oddHBand="0" w:evenHBand="0" w:firstRowFirstColumn="0" w:firstRowLastColumn="0" w:lastRowFirstColumn="0" w:lastRowLastColumn="0"/>
            <w:tcW w:w="774" w:type="dxa"/>
            <w:hideMark/>
          </w:tcPr>
          <w:p w14:paraId="2C1B10F1" w14:textId="77777777" w:rsidR="00E73BC6" w:rsidRPr="00DD40B5" w:rsidRDefault="00E73BC6" w:rsidP="00BE428C">
            <w:pPr>
              <w:spacing w:after="0"/>
            </w:pPr>
            <w:r w:rsidRPr="00DD40B5">
              <w:t>5 384</w:t>
            </w:r>
          </w:p>
        </w:tc>
        <w:tc>
          <w:tcPr>
            <w:tcW w:w="774" w:type="dxa"/>
            <w:hideMark/>
          </w:tcPr>
          <w:p w14:paraId="2565C35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3 020</w:t>
            </w:r>
          </w:p>
        </w:tc>
        <w:tc>
          <w:tcPr>
            <w:cnfStyle w:val="000010000000" w:firstRow="0" w:lastRow="0" w:firstColumn="0" w:lastColumn="0" w:oddVBand="1" w:evenVBand="0" w:oddHBand="0" w:evenHBand="0" w:firstRowFirstColumn="0" w:firstRowLastColumn="0" w:lastRowFirstColumn="0" w:lastRowLastColumn="0"/>
            <w:tcW w:w="774" w:type="dxa"/>
            <w:hideMark/>
          </w:tcPr>
          <w:p w14:paraId="4C03F6FC" w14:textId="77777777" w:rsidR="00E73BC6" w:rsidRPr="00DD40B5" w:rsidRDefault="00E73BC6" w:rsidP="00BE428C">
            <w:pPr>
              <w:spacing w:after="0"/>
            </w:pPr>
            <w:r w:rsidRPr="00DD40B5">
              <w:t xml:space="preserve"> 760</w:t>
            </w:r>
          </w:p>
        </w:tc>
        <w:tc>
          <w:tcPr>
            <w:tcW w:w="774" w:type="dxa"/>
            <w:hideMark/>
          </w:tcPr>
          <w:p w14:paraId="4F271097"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4 789</w:t>
            </w:r>
          </w:p>
        </w:tc>
        <w:tc>
          <w:tcPr>
            <w:cnfStyle w:val="000010000000" w:firstRow="0" w:lastRow="0" w:firstColumn="0" w:lastColumn="0" w:oddVBand="1" w:evenVBand="0" w:oddHBand="0" w:evenHBand="0" w:firstRowFirstColumn="0" w:firstRowLastColumn="0" w:lastRowFirstColumn="0" w:lastRowLastColumn="0"/>
            <w:tcW w:w="774" w:type="dxa"/>
            <w:hideMark/>
          </w:tcPr>
          <w:p w14:paraId="28B4520A" w14:textId="77777777" w:rsidR="00E73BC6" w:rsidRPr="00DD40B5" w:rsidRDefault="00E73BC6" w:rsidP="00BE428C">
            <w:pPr>
              <w:spacing w:after="0"/>
            </w:pPr>
            <w:r w:rsidRPr="00DD40B5">
              <w:t xml:space="preserve"> 4</w:t>
            </w:r>
          </w:p>
        </w:tc>
        <w:tc>
          <w:tcPr>
            <w:tcW w:w="774" w:type="dxa"/>
            <w:hideMark/>
          </w:tcPr>
          <w:p w14:paraId="28BC13A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524B25EA" w14:textId="77777777" w:rsidR="00E73BC6" w:rsidRPr="00DD40B5" w:rsidRDefault="00E73BC6" w:rsidP="00BE428C">
            <w:pPr>
              <w:spacing w:after="0"/>
            </w:pPr>
            <w:r w:rsidRPr="00DD40B5">
              <w:t>8 128</w:t>
            </w:r>
          </w:p>
        </w:tc>
        <w:tc>
          <w:tcPr>
            <w:tcW w:w="774" w:type="dxa"/>
            <w:hideMark/>
          </w:tcPr>
          <w:p w14:paraId="27FA74F3"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11 396</w:t>
            </w:r>
          </w:p>
        </w:tc>
      </w:tr>
      <w:tr w:rsidR="00E73BC6" w:rsidRPr="00D342FD" w14:paraId="254DBD20"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214170A1" w14:textId="77777777" w:rsidR="00E73BC6" w:rsidRPr="00D342FD" w:rsidRDefault="00E73BC6" w:rsidP="00BE428C">
            <w:pPr>
              <w:pStyle w:val="TableHeading"/>
              <w:spacing w:before="20" w:after="0"/>
              <w:ind w:left="170" w:hanging="170"/>
              <w:rPr>
                <w:b w:val="0"/>
                <w:bCs/>
              </w:rPr>
            </w:pPr>
            <w:r w:rsidRPr="00D342FD">
              <w:rPr>
                <w:b w:val="0"/>
                <w:bCs/>
              </w:rPr>
              <w:t>Interest</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668A82C3" w14:textId="77777777" w:rsidR="00E73BC6" w:rsidRPr="00DD40B5" w:rsidRDefault="00E73BC6" w:rsidP="00BE428C">
            <w:pPr>
              <w:spacing w:after="0"/>
            </w:pPr>
            <w:r w:rsidRPr="00DD40B5">
              <w:t>1 154</w:t>
            </w:r>
          </w:p>
        </w:tc>
        <w:tc>
          <w:tcPr>
            <w:tcW w:w="774" w:type="dxa"/>
            <w:noWrap/>
            <w:hideMark/>
          </w:tcPr>
          <w:p w14:paraId="6AC76E78"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1 120</w:t>
            </w:r>
          </w:p>
        </w:tc>
        <w:tc>
          <w:tcPr>
            <w:cnfStyle w:val="000010000000" w:firstRow="0" w:lastRow="0" w:firstColumn="0" w:lastColumn="0" w:oddVBand="1" w:evenVBand="0" w:oddHBand="0" w:evenHBand="0" w:firstRowFirstColumn="0" w:firstRowLastColumn="0" w:lastRowFirstColumn="0" w:lastRowLastColumn="0"/>
            <w:tcW w:w="774" w:type="dxa"/>
            <w:hideMark/>
          </w:tcPr>
          <w:p w14:paraId="7FE5E68E" w14:textId="77777777" w:rsidR="00E73BC6" w:rsidRPr="00DD40B5" w:rsidRDefault="00E73BC6" w:rsidP="00BE428C">
            <w:pPr>
              <w:spacing w:after="0"/>
            </w:pPr>
            <w:r w:rsidRPr="00DD40B5">
              <w:t>1 071</w:t>
            </w:r>
          </w:p>
        </w:tc>
        <w:tc>
          <w:tcPr>
            <w:tcW w:w="774" w:type="dxa"/>
            <w:hideMark/>
          </w:tcPr>
          <w:p w14:paraId="31CAC44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816</w:t>
            </w:r>
          </w:p>
        </w:tc>
        <w:tc>
          <w:tcPr>
            <w:cnfStyle w:val="000010000000" w:firstRow="0" w:lastRow="0" w:firstColumn="0" w:lastColumn="0" w:oddVBand="1" w:evenVBand="0" w:oddHBand="0" w:evenHBand="0" w:firstRowFirstColumn="0" w:firstRowLastColumn="0" w:lastRowFirstColumn="0" w:lastRowLastColumn="0"/>
            <w:tcW w:w="774" w:type="dxa"/>
            <w:hideMark/>
          </w:tcPr>
          <w:p w14:paraId="4AD7D664" w14:textId="77777777" w:rsidR="00E73BC6" w:rsidRPr="00DD40B5" w:rsidRDefault="00E73BC6" w:rsidP="00BE428C">
            <w:pPr>
              <w:spacing w:after="0"/>
            </w:pPr>
            <w:r w:rsidRPr="00DD40B5">
              <w:t xml:space="preserve"> 970</w:t>
            </w:r>
          </w:p>
        </w:tc>
        <w:tc>
          <w:tcPr>
            <w:tcW w:w="774" w:type="dxa"/>
            <w:hideMark/>
          </w:tcPr>
          <w:p w14:paraId="55489FE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961</w:t>
            </w:r>
          </w:p>
        </w:tc>
        <w:tc>
          <w:tcPr>
            <w:cnfStyle w:val="000010000000" w:firstRow="0" w:lastRow="0" w:firstColumn="0" w:lastColumn="0" w:oddVBand="1" w:evenVBand="0" w:oddHBand="0" w:evenHBand="0" w:firstRowFirstColumn="0" w:firstRowLastColumn="0" w:lastRowFirstColumn="0" w:lastRowLastColumn="0"/>
            <w:tcW w:w="774" w:type="dxa"/>
            <w:hideMark/>
          </w:tcPr>
          <w:p w14:paraId="5E2C52FD" w14:textId="77777777" w:rsidR="00E73BC6" w:rsidRPr="00DD40B5" w:rsidRDefault="00E73BC6" w:rsidP="00BE428C">
            <w:pPr>
              <w:spacing w:after="0"/>
            </w:pPr>
            <w:r w:rsidRPr="00DD40B5">
              <w:t xml:space="preserve"> 669</w:t>
            </w:r>
          </w:p>
        </w:tc>
        <w:tc>
          <w:tcPr>
            <w:tcW w:w="774" w:type="dxa"/>
            <w:hideMark/>
          </w:tcPr>
          <w:p w14:paraId="65789278"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5D97E846" w14:textId="77777777" w:rsidR="00E73BC6" w:rsidRPr="00DD40B5" w:rsidRDefault="00E73BC6" w:rsidP="00BE428C">
            <w:pPr>
              <w:spacing w:after="0"/>
            </w:pPr>
            <w:r w:rsidRPr="00DD40B5">
              <w:t>3 864</w:t>
            </w:r>
          </w:p>
        </w:tc>
        <w:tc>
          <w:tcPr>
            <w:tcW w:w="774" w:type="dxa"/>
            <w:hideMark/>
          </w:tcPr>
          <w:p w14:paraId="27B6A7BD"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2 897</w:t>
            </w:r>
          </w:p>
        </w:tc>
      </w:tr>
      <w:tr w:rsidR="00E73BC6" w:rsidRPr="00D342FD" w14:paraId="65CCF3FE"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325D48B2" w14:textId="77777777" w:rsidR="00E73BC6" w:rsidRPr="00D342FD" w:rsidRDefault="00E73BC6" w:rsidP="00BE428C">
            <w:pPr>
              <w:pStyle w:val="TableHeading"/>
              <w:spacing w:before="20" w:after="0"/>
              <w:ind w:left="170" w:hanging="170"/>
              <w:rPr>
                <w:b w:val="0"/>
                <w:bCs/>
              </w:rPr>
            </w:pPr>
            <w:r w:rsidRPr="00D342FD">
              <w:rPr>
                <w:b w:val="0"/>
                <w:bCs/>
              </w:rPr>
              <w:t>Sale of goods and services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3FBAA6DC" w14:textId="77777777" w:rsidR="00E73BC6" w:rsidRPr="00DD40B5" w:rsidRDefault="00E73BC6" w:rsidP="00BE428C">
            <w:pPr>
              <w:spacing w:after="0"/>
            </w:pPr>
            <w:r w:rsidRPr="00DD40B5">
              <w:t xml:space="preserve"> 750</w:t>
            </w:r>
          </w:p>
        </w:tc>
        <w:tc>
          <w:tcPr>
            <w:tcW w:w="774" w:type="dxa"/>
            <w:noWrap/>
            <w:hideMark/>
          </w:tcPr>
          <w:p w14:paraId="76A029B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555</w:t>
            </w:r>
          </w:p>
        </w:tc>
        <w:tc>
          <w:tcPr>
            <w:cnfStyle w:val="000010000000" w:firstRow="0" w:lastRow="0" w:firstColumn="0" w:lastColumn="0" w:oddVBand="1" w:evenVBand="0" w:oddHBand="0" w:evenHBand="0" w:firstRowFirstColumn="0" w:firstRowLastColumn="0" w:lastRowFirstColumn="0" w:lastRowLastColumn="0"/>
            <w:tcW w:w="774" w:type="dxa"/>
            <w:hideMark/>
          </w:tcPr>
          <w:p w14:paraId="796D9C4F" w14:textId="77777777" w:rsidR="00E73BC6" w:rsidRPr="00DD40B5" w:rsidRDefault="00E73BC6" w:rsidP="00BE428C">
            <w:pPr>
              <w:spacing w:after="0"/>
            </w:pPr>
            <w:r w:rsidRPr="00DD40B5">
              <w:t xml:space="preserve"> 701</w:t>
            </w:r>
          </w:p>
        </w:tc>
        <w:tc>
          <w:tcPr>
            <w:tcW w:w="774" w:type="dxa"/>
            <w:hideMark/>
          </w:tcPr>
          <w:p w14:paraId="7D12778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703</w:t>
            </w:r>
          </w:p>
        </w:tc>
        <w:tc>
          <w:tcPr>
            <w:cnfStyle w:val="000010000000" w:firstRow="0" w:lastRow="0" w:firstColumn="0" w:lastColumn="0" w:oddVBand="1" w:evenVBand="0" w:oddHBand="0" w:evenHBand="0" w:firstRowFirstColumn="0" w:firstRowLastColumn="0" w:lastRowFirstColumn="0" w:lastRowLastColumn="0"/>
            <w:tcW w:w="774" w:type="dxa"/>
            <w:hideMark/>
          </w:tcPr>
          <w:p w14:paraId="487FBD52" w14:textId="77777777" w:rsidR="00E73BC6" w:rsidRPr="00DD40B5" w:rsidRDefault="00E73BC6" w:rsidP="00BE428C">
            <w:pPr>
              <w:spacing w:after="0"/>
            </w:pPr>
            <w:r w:rsidRPr="00DD40B5">
              <w:t xml:space="preserve"> 204</w:t>
            </w:r>
          </w:p>
        </w:tc>
        <w:tc>
          <w:tcPr>
            <w:tcW w:w="774" w:type="dxa"/>
            <w:hideMark/>
          </w:tcPr>
          <w:p w14:paraId="678EDFCF"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88</w:t>
            </w:r>
          </w:p>
        </w:tc>
        <w:tc>
          <w:tcPr>
            <w:cnfStyle w:val="000010000000" w:firstRow="0" w:lastRow="0" w:firstColumn="0" w:lastColumn="0" w:oddVBand="1" w:evenVBand="0" w:oddHBand="0" w:evenHBand="0" w:firstRowFirstColumn="0" w:firstRowLastColumn="0" w:lastRowFirstColumn="0" w:lastRowLastColumn="0"/>
            <w:tcW w:w="774" w:type="dxa"/>
            <w:hideMark/>
          </w:tcPr>
          <w:p w14:paraId="6F2CED0D" w14:textId="77777777" w:rsidR="00E73BC6" w:rsidRPr="00DD40B5" w:rsidRDefault="00E73BC6" w:rsidP="00BE428C">
            <w:pPr>
              <w:spacing w:after="0"/>
            </w:pPr>
            <w:r w:rsidRPr="00DD40B5">
              <w:t xml:space="preserve"> 124</w:t>
            </w:r>
          </w:p>
        </w:tc>
        <w:tc>
          <w:tcPr>
            <w:tcW w:w="774" w:type="dxa"/>
            <w:hideMark/>
          </w:tcPr>
          <w:p w14:paraId="298EF84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6CD836BA" w14:textId="77777777" w:rsidR="00E73BC6" w:rsidRPr="00DD40B5" w:rsidRDefault="00E73BC6" w:rsidP="00BE428C">
            <w:pPr>
              <w:spacing w:after="0"/>
            </w:pPr>
            <w:r w:rsidRPr="00DD40B5">
              <w:t>1 779</w:t>
            </w:r>
          </w:p>
        </w:tc>
        <w:tc>
          <w:tcPr>
            <w:tcW w:w="774" w:type="dxa"/>
            <w:hideMark/>
          </w:tcPr>
          <w:p w14:paraId="3DB8637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1 346</w:t>
            </w:r>
          </w:p>
        </w:tc>
      </w:tr>
      <w:tr w:rsidR="00E73BC6" w:rsidRPr="00D342FD" w14:paraId="061F5E2C"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02B94BB7" w14:textId="77777777" w:rsidR="00E73BC6" w:rsidRPr="00D342FD" w:rsidRDefault="00E73BC6" w:rsidP="00BE428C">
            <w:pPr>
              <w:pStyle w:val="TableHeading"/>
              <w:spacing w:before="20" w:after="0"/>
              <w:ind w:left="170" w:hanging="170"/>
              <w:rPr>
                <w:b w:val="0"/>
                <w:bCs/>
              </w:rPr>
            </w:pPr>
            <w:r w:rsidRPr="00D342FD">
              <w:rPr>
                <w:b w:val="0"/>
                <w:bCs/>
              </w:rPr>
              <w:t>Grants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199A694D" w14:textId="77777777" w:rsidR="00E73BC6" w:rsidRPr="00DD40B5" w:rsidRDefault="00E73BC6" w:rsidP="00BE428C">
            <w:pPr>
              <w:spacing w:after="0"/>
            </w:pPr>
            <w:r w:rsidRPr="00DD40B5">
              <w:t xml:space="preserve"> 39</w:t>
            </w:r>
          </w:p>
        </w:tc>
        <w:tc>
          <w:tcPr>
            <w:tcW w:w="774" w:type="dxa"/>
            <w:noWrap/>
            <w:hideMark/>
          </w:tcPr>
          <w:p w14:paraId="53C65CD5"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50</w:t>
            </w:r>
          </w:p>
        </w:tc>
        <w:tc>
          <w:tcPr>
            <w:cnfStyle w:val="000010000000" w:firstRow="0" w:lastRow="0" w:firstColumn="0" w:lastColumn="0" w:oddVBand="1" w:evenVBand="0" w:oddHBand="0" w:evenHBand="0" w:firstRowFirstColumn="0" w:firstRowLastColumn="0" w:lastRowFirstColumn="0" w:lastRowLastColumn="0"/>
            <w:tcW w:w="774" w:type="dxa"/>
            <w:hideMark/>
          </w:tcPr>
          <w:p w14:paraId="7BE42826" w14:textId="77777777" w:rsidR="00E73BC6" w:rsidRPr="00DD40B5" w:rsidRDefault="00E73BC6" w:rsidP="00BE428C">
            <w:pPr>
              <w:spacing w:after="0"/>
            </w:pPr>
            <w:r w:rsidRPr="00DD40B5">
              <w:t>..</w:t>
            </w:r>
          </w:p>
        </w:tc>
        <w:tc>
          <w:tcPr>
            <w:tcW w:w="774" w:type="dxa"/>
            <w:hideMark/>
          </w:tcPr>
          <w:p w14:paraId="7AE532A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45D57D26" w14:textId="77777777" w:rsidR="00E73BC6" w:rsidRPr="00DD40B5" w:rsidRDefault="00E73BC6" w:rsidP="00BE428C">
            <w:pPr>
              <w:spacing w:after="0"/>
            </w:pPr>
            <w:r w:rsidRPr="00DD40B5">
              <w:t xml:space="preserve"> 76</w:t>
            </w:r>
          </w:p>
        </w:tc>
        <w:tc>
          <w:tcPr>
            <w:tcW w:w="774" w:type="dxa"/>
            <w:hideMark/>
          </w:tcPr>
          <w:p w14:paraId="2A2EE91B"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90</w:t>
            </w:r>
          </w:p>
        </w:tc>
        <w:tc>
          <w:tcPr>
            <w:cnfStyle w:val="000010000000" w:firstRow="0" w:lastRow="0" w:firstColumn="0" w:lastColumn="0" w:oddVBand="1" w:evenVBand="0" w:oddHBand="0" w:evenHBand="0" w:firstRowFirstColumn="0" w:firstRowLastColumn="0" w:lastRowFirstColumn="0" w:lastRowLastColumn="0"/>
            <w:tcW w:w="774" w:type="dxa"/>
            <w:hideMark/>
          </w:tcPr>
          <w:p w14:paraId="64B18387" w14:textId="77777777" w:rsidR="00E73BC6" w:rsidRPr="00DD40B5" w:rsidRDefault="00E73BC6" w:rsidP="00BE428C">
            <w:pPr>
              <w:spacing w:after="0"/>
            </w:pPr>
            <w:r w:rsidRPr="00DD40B5">
              <w:t xml:space="preserve"> 173</w:t>
            </w:r>
          </w:p>
        </w:tc>
        <w:tc>
          <w:tcPr>
            <w:tcW w:w="774" w:type="dxa"/>
            <w:hideMark/>
          </w:tcPr>
          <w:p w14:paraId="090FC04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3C4FAB99" w14:textId="77777777" w:rsidR="00E73BC6" w:rsidRPr="00DD40B5" w:rsidRDefault="00E73BC6" w:rsidP="00BE428C">
            <w:pPr>
              <w:spacing w:after="0"/>
            </w:pPr>
            <w:r w:rsidRPr="00DD40B5">
              <w:t xml:space="preserve"> 288</w:t>
            </w:r>
          </w:p>
        </w:tc>
        <w:tc>
          <w:tcPr>
            <w:tcW w:w="774" w:type="dxa"/>
            <w:hideMark/>
          </w:tcPr>
          <w:p w14:paraId="5776DD9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140</w:t>
            </w:r>
          </w:p>
        </w:tc>
      </w:tr>
      <w:tr w:rsidR="00E73BC6" w:rsidRPr="00D342FD" w14:paraId="2180EBA2"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7C6C6492" w14:textId="77777777" w:rsidR="00E73BC6" w:rsidRPr="00D342FD" w:rsidRDefault="00E73BC6" w:rsidP="00BE428C">
            <w:pPr>
              <w:pStyle w:val="TableHeading"/>
              <w:spacing w:before="20" w:after="0"/>
              <w:ind w:left="170" w:hanging="170"/>
              <w:rPr>
                <w:b w:val="0"/>
                <w:bCs/>
              </w:rPr>
            </w:pPr>
            <w:r w:rsidRPr="00D342FD">
              <w:rPr>
                <w:b w:val="0"/>
                <w:bCs/>
              </w:rPr>
              <w:t>Fair value of assets and services received free of charge or for nominal consideration</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655B23C8" w14:textId="77777777" w:rsidR="00E73BC6" w:rsidRPr="00DD40B5" w:rsidRDefault="00E73BC6" w:rsidP="00BE428C">
            <w:pPr>
              <w:spacing w:after="0"/>
            </w:pPr>
            <w:r w:rsidRPr="00DD40B5">
              <w:t xml:space="preserve"> 849</w:t>
            </w:r>
          </w:p>
        </w:tc>
        <w:tc>
          <w:tcPr>
            <w:tcW w:w="774" w:type="dxa"/>
            <w:noWrap/>
            <w:hideMark/>
          </w:tcPr>
          <w:p w14:paraId="74789B7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696</w:t>
            </w:r>
          </w:p>
        </w:tc>
        <w:tc>
          <w:tcPr>
            <w:cnfStyle w:val="000010000000" w:firstRow="0" w:lastRow="0" w:firstColumn="0" w:lastColumn="0" w:oddVBand="1" w:evenVBand="0" w:oddHBand="0" w:evenHBand="0" w:firstRowFirstColumn="0" w:firstRowLastColumn="0" w:lastRowFirstColumn="0" w:lastRowLastColumn="0"/>
            <w:tcW w:w="774" w:type="dxa"/>
            <w:hideMark/>
          </w:tcPr>
          <w:p w14:paraId="51F17FC5" w14:textId="77777777" w:rsidR="00E73BC6" w:rsidRPr="00DD40B5" w:rsidRDefault="00E73BC6" w:rsidP="00BE428C">
            <w:pPr>
              <w:spacing w:after="0"/>
            </w:pPr>
            <w:r w:rsidRPr="00DD40B5">
              <w:t xml:space="preserve"> 34</w:t>
            </w:r>
          </w:p>
        </w:tc>
        <w:tc>
          <w:tcPr>
            <w:tcW w:w="774" w:type="dxa"/>
            <w:hideMark/>
          </w:tcPr>
          <w:p w14:paraId="38BF8A8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109</w:t>
            </w:r>
          </w:p>
        </w:tc>
        <w:tc>
          <w:tcPr>
            <w:cnfStyle w:val="000010000000" w:firstRow="0" w:lastRow="0" w:firstColumn="0" w:lastColumn="0" w:oddVBand="1" w:evenVBand="0" w:oddHBand="0" w:evenHBand="0" w:firstRowFirstColumn="0" w:firstRowLastColumn="0" w:lastRowFirstColumn="0" w:lastRowLastColumn="0"/>
            <w:tcW w:w="774" w:type="dxa"/>
            <w:hideMark/>
          </w:tcPr>
          <w:p w14:paraId="2731137D" w14:textId="77777777" w:rsidR="00E73BC6" w:rsidRPr="00DD40B5" w:rsidRDefault="00E73BC6" w:rsidP="00BE428C">
            <w:pPr>
              <w:spacing w:after="0"/>
            </w:pPr>
            <w:r w:rsidRPr="00DD40B5">
              <w:t xml:space="preserve"> 180</w:t>
            </w:r>
          </w:p>
        </w:tc>
        <w:tc>
          <w:tcPr>
            <w:tcW w:w="774" w:type="dxa"/>
            <w:hideMark/>
          </w:tcPr>
          <w:p w14:paraId="20C564B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903</w:t>
            </w:r>
          </w:p>
        </w:tc>
        <w:tc>
          <w:tcPr>
            <w:cnfStyle w:val="000010000000" w:firstRow="0" w:lastRow="0" w:firstColumn="0" w:lastColumn="0" w:oddVBand="1" w:evenVBand="0" w:oddHBand="0" w:evenHBand="0" w:firstRowFirstColumn="0" w:firstRowLastColumn="0" w:lastRowFirstColumn="0" w:lastRowLastColumn="0"/>
            <w:tcW w:w="774" w:type="dxa"/>
            <w:hideMark/>
          </w:tcPr>
          <w:p w14:paraId="4FB5DD88" w14:textId="77777777" w:rsidR="00E73BC6" w:rsidRPr="00DD40B5" w:rsidRDefault="00E73BC6" w:rsidP="00BE428C">
            <w:pPr>
              <w:spacing w:after="0"/>
            </w:pPr>
            <w:r w:rsidRPr="00DD40B5">
              <w:t xml:space="preserve"> 526</w:t>
            </w:r>
          </w:p>
        </w:tc>
        <w:tc>
          <w:tcPr>
            <w:tcW w:w="774" w:type="dxa"/>
            <w:hideMark/>
          </w:tcPr>
          <w:p w14:paraId="0F007975"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2040492F" w14:textId="77777777" w:rsidR="00E73BC6" w:rsidRPr="00DD40B5" w:rsidRDefault="00E73BC6" w:rsidP="00BE428C">
            <w:pPr>
              <w:spacing w:after="0"/>
            </w:pPr>
            <w:r w:rsidRPr="00DD40B5">
              <w:t>1 589</w:t>
            </w:r>
          </w:p>
        </w:tc>
        <w:tc>
          <w:tcPr>
            <w:tcW w:w="774" w:type="dxa"/>
            <w:hideMark/>
          </w:tcPr>
          <w:p w14:paraId="5D445515"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1 708</w:t>
            </w:r>
          </w:p>
        </w:tc>
      </w:tr>
      <w:tr w:rsidR="00E73BC6" w:rsidRPr="00D342FD" w14:paraId="5D943341"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tcBorders>
              <w:bottom w:val="single" w:sz="6" w:space="0" w:color="auto"/>
            </w:tcBorders>
            <w:hideMark/>
          </w:tcPr>
          <w:p w14:paraId="69DC79FE" w14:textId="77777777" w:rsidR="00E73BC6" w:rsidRPr="00D342FD" w:rsidRDefault="00E73BC6" w:rsidP="00BE428C">
            <w:pPr>
              <w:pStyle w:val="TableHeading"/>
              <w:spacing w:before="20" w:after="0"/>
              <w:ind w:left="170" w:hanging="170"/>
              <w:rPr>
                <w:b w:val="0"/>
                <w:bCs/>
              </w:rPr>
            </w:pPr>
            <w:r w:rsidRPr="00D342FD">
              <w:rPr>
                <w:b w:val="0"/>
                <w:bCs/>
              </w:rPr>
              <w:t>Other income</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noWrap/>
            <w:hideMark/>
          </w:tcPr>
          <w:p w14:paraId="4A4104CD" w14:textId="77777777" w:rsidR="00E73BC6" w:rsidRPr="00DD40B5" w:rsidRDefault="00E73BC6" w:rsidP="00BE428C">
            <w:pPr>
              <w:spacing w:after="0"/>
            </w:pPr>
            <w:r w:rsidRPr="00DD40B5">
              <w:t>4 683</w:t>
            </w:r>
          </w:p>
        </w:tc>
        <w:tc>
          <w:tcPr>
            <w:tcW w:w="774" w:type="dxa"/>
            <w:tcBorders>
              <w:bottom w:val="single" w:sz="6" w:space="0" w:color="auto"/>
            </w:tcBorders>
            <w:noWrap/>
            <w:hideMark/>
          </w:tcPr>
          <w:p w14:paraId="3B620C28"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5 009</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3B7932A6" w14:textId="77777777" w:rsidR="00E73BC6" w:rsidRPr="00DD40B5" w:rsidRDefault="00E73BC6" w:rsidP="00BE428C">
            <w:pPr>
              <w:spacing w:after="0"/>
            </w:pPr>
            <w:r w:rsidRPr="00DD40B5">
              <w:t xml:space="preserve"> 950</w:t>
            </w:r>
          </w:p>
        </w:tc>
        <w:tc>
          <w:tcPr>
            <w:tcW w:w="774" w:type="dxa"/>
            <w:tcBorders>
              <w:bottom w:val="single" w:sz="6" w:space="0" w:color="auto"/>
            </w:tcBorders>
            <w:hideMark/>
          </w:tcPr>
          <w:p w14:paraId="3398D52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775</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09364AFB" w14:textId="77777777" w:rsidR="00E73BC6" w:rsidRPr="00DD40B5" w:rsidRDefault="00E73BC6" w:rsidP="00BE428C">
            <w:pPr>
              <w:spacing w:after="0"/>
            </w:pPr>
            <w:r w:rsidRPr="00DD40B5">
              <w:t xml:space="preserve"> 255</w:t>
            </w:r>
          </w:p>
        </w:tc>
        <w:tc>
          <w:tcPr>
            <w:tcW w:w="774" w:type="dxa"/>
            <w:tcBorders>
              <w:bottom w:val="single" w:sz="6" w:space="0" w:color="auto"/>
            </w:tcBorders>
            <w:hideMark/>
          </w:tcPr>
          <w:p w14:paraId="02E744C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157</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7D46EFC4" w14:textId="77777777" w:rsidR="00E73BC6" w:rsidRPr="00DD40B5" w:rsidRDefault="00E73BC6" w:rsidP="00BE428C">
            <w:pPr>
              <w:spacing w:after="0"/>
            </w:pPr>
            <w:r w:rsidRPr="00DD40B5">
              <w:t>1 325</w:t>
            </w:r>
          </w:p>
        </w:tc>
        <w:tc>
          <w:tcPr>
            <w:tcW w:w="774" w:type="dxa"/>
            <w:tcBorders>
              <w:bottom w:val="single" w:sz="6" w:space="0" w:color="auto"/>
            </w:tcBorders>
            <w:hideMark/>
          </w:tcPr>
          <w:p w14:paraId="2569321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4FB428F9" w14:textId="77777777" w:rsidR="00E73BC6" w:rsidRPr="00DD40B5" w:rsidRDefault="00E73BC6" w:rsidP="00BE428C">
            <w:pPr>
              <w:spacing w:after="0"/>
            </w:pPr>
            <w:r w:rsidRPr="00DD40B5">
              <w:t>7 213</w:t>
            </w:r>
          </w:p>
        </w:tc>
        <w:tc>
          <w:tcPr>
            <w:tcW w:w="774" w:type="dxa"/>
            <w:tcBorders>
              <w:bottom w:val="single" w:sz="6" w:space="0" w:color="auto"/>
            </w:tcBorders>
            <w:hideMark/>
          </w:tcPr>
          <w:p w14:paraId="4D94B94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5 941</w:t>
            </w:r>
          </w:p>
        </w:tc>
      </w:tr>
      <w:tr w:rsidR="00E73BC6" w:rsidRPr="00D342FD" w14:paraId="7C6647C7"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tcBorders>
              <w:top w:val="single" w:sz="6" w:space="0" w:color="auto"/>
            </w:tcBorders>
            <w:hideMark/>
          </w:tcPr>
          <w:p w14:paraId="197F1E61" w14:textId="77777777" w:rsidR="00E73BC6" w:rsidRPr="00D342FD" w:rsidRDefault="00E73BC6" w:rsidP="00BE428C">
            <w:pPr>
              <w:pStyle w:val="TableHeading"/>
              <w:spacing w:before="20" w:after="0"/>
              <w:ind w:left="170" w:hanging="170"/>
            </w:pPr>
            <w:r w:rsidRPr="00D342FD">
              <w:t>Subtotal</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3CBD39F1" w14:textId="77777777" w:rsidR="00E73BC6" w:rsidRPr="00DD40B5" w:rsidRDefault="00E73BC6" w:rsidP="00BE428C">
            <w:pPr>
              <w:spacing w:after="0"/>
              <w:rPr>
                <w:b/>
                <w:bCs/>
              </w:rPr>
            </w:pPr>
            <w:r w:rsidRPr="00DD40B5">
              <w:rPr>
                <w:b/>
                <w:bCs/>
              </w:rPr>
              <w:t>45 497</w:t>
            </w:r>
          </w:p>
        </w:tc>
        <w:tc>
          <w:tcPr>
            <w:tcW w:w="774" w:type="dxa"/>
            <w:tcBorders>
              <w:top w:val="single" w:sz="6" w:space="0" w:color="auto"/>
            </w:tcBorders>
            <w:noWrap/>
            <w:hideMark/>
          </w:tcPr>
          <w:p w14:paraId="4264B01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41 017</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2BC323AA" w14:textId="77777777" w:rsidR="00E73BC6" w:rsidRPr="00DD40B5" w:rsidRDefault="00E73BC6" w:rsidP="00BE428C">
            <w:pPr>
              <w:spacing w:after="0"/>
              <w:rPr>
                <w:b/>
                <w:bCs/>
              </w:rPr>
            </w:pPr>
            <w:r w:rsidRPr="00DD40B5">
              <w:rPr>
                <w:b/>
                <w:bCs/>
              </w:rPr>
              <w:t>17 640</w:t>
            </w:r>
          </w:p>
        </w:tc>
        <w:tc>
          <w:tcPr>
            <w:tcW w:w="774" w:type="dxa"/>
            <w:tcBorders>
              <w:top w:val="single" w:sz="6" w:space="0" w:color="auto"/>
            </w:tcBorders>
            <w:noWrap/>
            <w:hideMark/>
          </w:tcPr>
          <w:p w14:paraId="783C0007"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12 423</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30DA137D" w14:textId="77777777" w:rsidR="00E73BC6" w:rsidRPr="00DD40B5" w:rsidRDefault="00E73BC6" w:rsidP="00BE428C">
            <w:pPr>
              <w:spacing w:after="0"/>
              <w:rPr>
                <w:b/>
                <w:bCs/>
              </w:rPr>
            </w:pPr>
            <w:r w:rsidRPr="00DD40B5">
              <w:rPr>
                <w:b/>
                <w:bCs/>
              </w:rPr>
              <w:t>15 612</w:t>
            </w:r>
          </w:p>
        </w:tc>
        <w:tc>
          <w:tcPr>
            <w:tcW w:w="774" w:type="dxa"/>
            <w:tcBorders>
              <w:top w:val="single" w:sz="6" w:space="0" w:color="auto"/>
            </w:tcBorders>
            <w:noWrap/>
            <w:hideMark/>
          </w:tcPr>
          <w:p w14:paraId="392A817F"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33 670</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2EB6ABDF" w14:textId="77777777" w:rsidR="00E73BC6" w:rsidRPr="00DD40B5" w:rsidRDefault="00E73BC6" w:rsidP="00BE428C">
            <w:pPr>
              <w:spacing w:after="0"/>
              <w:rPr>
                <w:b/>
                <w:bCs/>
              </w:rPr>
            </w:pPr>
            <w:r w:rsidRPr="00DD40B5">
              <w:rPr>
                <w:b/>
                <w:bCs/>
              </w:rPr>
              <w:t>29 647</w:t>
            </w:r>
          </w:p>
        </w:tc>
        <w:tc>
          <w:tcPr>
            <w:tcW w:w="774" w:type="dxa"/>
            <w:tcBorders>
              <w:top w:val="single" w:sz="6" w:space="0" w:color="auto"/>
            </w:tcBorders>
            <w:noWrap/>
            <w:hideMark/>
          </w:tcPr>
          <w:p w14:paraId="30EC4F7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74B1970A" w14:textId="77777777" w:rsidR="00E73BC6" w:rsidRPr="00DD40B5" w:rsidRDefault="00E73BC6" w:rsidP="00BE428C">
            <w:pPr>
              <w:spacing w:after="0"/>
              <w:rPr>
                <w:b/>
                <w:bCs/>
              </w:rPr>
            </w:pPr>
            <w:r w:rsidRPr="00DD40B5">
              <w:rPr>
                <w:b/>
                <w:bCs/>
              </w:rPr>
              <w:t>108 396</w:t>
            </w:r>
          </w:p>
        </w:tc>
        <w:tc>
          <w:tcPr>
            <w:tcW w:w="774" w:type="dxa"/>
            <w:tcBorders>
              <w:top w:val="single" w:sz="6" w:space="0" w:color="auto"/>
            </w:tcBorders>
            <w:noWrap/>
            <w:hideMark/>
          </w:tcPr>
          <w:p w14:paraId="5BFC62C7"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87 110</w:t>
            </w:r>
          </w:p>
        </w:tc>
      </w:tr>
      <w:tr w:rsidR="00E73BC6" w:rsidRPr="00D342FD" w14:paraId="6F15F2CF"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7ADC952D" w14:textId="77777777" w:rsidR="00E73BC6" w:rsidRPr="00D342FD" w:rsidRDefault="00E73BC6" w:rsidP="00BE428C">
            <w:pPr>
              <w:pStyle w:val="TableHeading"/>
              <w:spacing w:before="20" w:after="0"/>
              <w:ind w:left="170" w:hanging="170"/>
            </w:pPr>
            <w:r w:rsidRPr="00D342FD">
              <w:t>Expenses from transactions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7B53D129" w14:textId="77777777" w:rsidR="00E73BC6" w:rsidRPr="00DD40B5" w:rsidRDefault="00E73BC6" w:rsidP="00BE428C">
            <w:pPr>
              <w:spacing w:after="0"/>
            </w:pPr>
          </w:p>
        </w:tc>
        <w:tc>
          <w:tcPr>
            <w:tcW w:w="774" w:type="dxa"/>
            <w:noWrap/>
            <w:hideMark/>
          </w:tcPr>
          <w:p w14:paraId="598C0EC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6D20A084" w14:textId="77777777" w:rsidR="00E73BC6" w:rsidRPr="00DD40B5" w:rsidRDefault="00E73BC6" w:rsidP="00BE428C">
            <w:pPr>
              <w:spacing w:after="0"/>
            </w:pPr>
          </w:p>
        </w:tc>
        <w:tc>
          <w:tcPr>
            <w:tcW w:w="774" w:type="dxa"/>
            <w:hideMark/>
          </w:tcPr>
          <w:p w14:paraId="17BAE43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77D0BF34" w14:textId="77777777" w:rsidR="00E73BC6" w:rsidRPr="00DD40B5" w:rsidRDefault="00E73BC6" w:rsidP="00BE428C">
            <w:pPr>
              <w:spacing w:after="0"/>
            </w:pPr>
          </w:p>
        </w:tc>
        <w:tc>
          <w:tcPr>
            <w:tcW w:w="774" w:type="dxa"/>
            <w:hideMark/>
          </w:tcPr>
          <w:p w14:paraId="1E442FD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38EB3D91" w14:textId="77777777" w:rsidR="00E73BC6" w:rsidRPr="00DD40B5" w:rsidRDefault="00E73BC6" w:rsidP="00BE428C">
            <w:pPr>
              <w:spacing w:after="0"/>
            </w:pPr>
          </w:p>
        </w:tc>
        <w:tc>
          <w:tcPr>
            <w:tcW w:w="774" w:type="dxa"/>
            <w:hideMark/>
          </w:tcPr>
          <w:p w14:paraId="33A5B8F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77B4EA83" w14:textId="77777777" w:rsidR="00E73BC6" w:rsidRPr="00DD40B5" w:rsidRDefault="00E73BC6" w:rsidP="00BE428C">
            <w:pPr>
              <w:spacing w:after="0"/>
            </w:pPr>
          </w:p>
        </w:tc>
        <w:tc>
          <w:tcPr>
            <w:tcW w:w="774" w:type="dxa"/>
            <w:hideMark/>
          </w:tcPr>
          <w:p w14:paraId="7295922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r>
      <w:tr w:rsidR="00E73BC6" w:rsidRPr="00D342FD" w14:paraId="4D8D1640"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3810D208" w14:textId="77777777" w:rsidR="00E73BC6" w:rsidRPr="00D342FD" w:rsidRDefault="00E73BC6" w:rsidP="00BE428C">
            <w:pPr>
              <w:pStyle w:val="TableHeading"/>
              <w:spacing w:before="20" w:after="0"/>
              <w:ind w:left="170" w:hanging="170"/>
              <w:rPr>
                <w:b w:val="0"/>
                <w:bCs/>
              </w:rPr>
            </w:pPr>
            <w:r w:rsidRPr="00D342FD">
              <w:rPr>
                <w:b w:val="0"/>
                <w:bCs/>
              </w:rPr>
              <w:t>Employee expenses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785646DB" w14:textId="77777777" w:rsidR="00E73BC6" w:rsidRPr="00DD40B5" w:rsidRDefault="00E73BC6" w:rsidP="00BE428C">
            <w:pPr>
              <w:spacing w:after="0"/>
            </w:pPr>
            <w:r w:rsidRPr="00DD40B5">
              <w:t>(3 883)</w:t>
            </w:r>
          </w:p>
        </w:tc>
        <w:tc>
          <w:tcPr>
            <w:tcW w:w="774" w:type="dxa"/>
            <w:noWrap/>
            <w:hideMark/>
          </w:tcPr>
          <w:p w14:paraId="20E94A7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(5 258)</w:t>
            </w:r>
          </w:p>
        </w:tc>
        <w:tc>
          <w:tcPr>
            <w:cnfStyle w:val="000010000000" w:firstRow="0" w:lastRow="0" w:firstColumn="0" w:lastColumn="0" w:oddVBand="1" w:evenVBand="0" w:oddHBand="0" w:evenHBand="0" w:firstRowFirstColumn="0" w:firstRowLastColumn="0" w:lastRowFirstColumn="0" w:lastRowLastColumn="0"/>
            <w:tcW w:w="774" w:type="dxa"/>
            <w:hideMark/>
          </w:tcPr>
          <w:p w14:paraId="30DAFB2B" w14:textId="77777777" w:rsidR="00E73BC6" w:rsidRPr="00DD40B5" w:rsidRDefault="00E73BC6" w:rsidP="00BE428C">
            <w:pPr>
              <w:spacing w:after="0"/>
            </w:pPr>
            <w:r w:rsidRPr="00DD40B5">
              <w:t>(2 586)</w:t>
            </w:r>
          </w:p>
        </w:tc>
        <w:tc>
          <w:tcPr>
            <w:tcW w:w="774" w:type="dxa"/>
            <w:hideMark/>
          </w:tcPr>
          <w:p w14:paraId="5BE27A1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(3 388)</w:t>
            </w:r>
          </w:p>
        </w:tc>
        <w:tc>
          <w:tcPr>
            <w:cnfStyle w:val="000010000000" w:firstRow="0" w:lastRow="0" w:firstColumn="0" w:lastColumn="0" w:oddVBand="1" w:evenVBand="0" w:oddHBand="0" w:evenHBand="0" w:firstRowFirstColumn="0" w:firstRowLastColumn="0" w:lastRowFirstColumn="0" w:lastRowLastColumn="0"/>
            <w:tcW w:w="774" w:type="dxa"/>
            <w:hideMark/>
          </w:tcPr>
          <w:p w14:paraId="1A727330" w14:textId="77777777" w:rsidR="00E73BC6" w:rsidRPr="00DD40B5" w:rsidRDefault="00E73BC6" w:rsidP="00BE428C">
            <w:pPr>
              <w:spacing w:after="0"/>
            </w:pPr>
            <w:r w:rsidRPr="00DD40B5">
              <w:t>(2 729)</w:t>
            </w:r>
          </w:p>
        </w:tc>
        <w:tc>
          <w:tcPr>
            <w:tcW w:w="774" w:type="dxa"/>
            <w:hideMark/>
          </w:tcPr>
          <w:p w14:paraId="33B9C01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(2 324)</w:t>
            </w:r>
          </w:p>
        </w:tc>
        <w:tc>
          <w:tcPr>
            <w:cnfStyle w:val="000010000000" w:firstRow="0" w:lastRow="0" w:firstColumn="0" w:lastColumn="0" w:oddVBand="1" w:evenVBand="0" w:oddHBand="0" w:evenHBand="0" w:firstRowFirstColumn="0" w:firstRowLastColumn="0" w:lastRowFirstColumn="0" w:lastRowLastColumn="0"/>
            <w:tcW w:w="774" w:type="dxa"/>
            <w:hideMark/>
          </w:tcPr>
          <w:p w14:paraId="780A3EE3" w14:textId="77777777" w:rsidR="00E73BC6" w:rsidRPr="00DD40B5" w:rsidRDefault="00E73BC6" w:rsidP="00BE428C">
            <w:pPr>
              <w:spacing w:after="0"/>
            </w:pPr>
            <w:r w:rsidRPr="00DD40B5">
              <w:t>(4 569)</w:t>
            </w:r>
          </w:p>
        </w:tc>
        <w:tc>
          <w:tcPr>
            <w:tcW w:w="774" w:type="dxa"/>
            <w:hideMark/>
          </w:tcPr>
          <w:p w14:paraId="3C1B8E3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082AADDE" w14:textId="77777777" w:rsidR="00E73BC6" w:rsidRPr="00DD40B5" w:rsidRDefault="00E73BC6" w:rsidP="00BE428C">
            <w:pPr>
              <w:spacing w:after="0"/>
            </w:pPr>
            <w:r w:rsidRPr="00DD40B5">
              <w:t>(13 767)</w:t>
            </w:r>
          </w:p>
        </w:tc>
        <w:tc>
          <w:tcPr>
            <w:tcW w:w="774" w:type="dxa"/>
            <w:hideMark/>
          </w:tcPr>
          <w:p w14:paraId="685CDCB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(10 970)</w:t>
            </w:r>
          </w:p>
        </w:tc>
      </w:tr>
      <w:tr w:rsidR="00E73BC6" w:rsidRPr="00D342FD" w14:paraId="725E9D77"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389B7C0D" w14:textId="77777777" w:rsidR="00E73BC6" w:rsidRPr="00D342FD" w:rsidRDefault="00E73BC6" w:rsidP="00BE428C">
            <w:pPr>
              <w:pStyle w:val="TableHeading"/>
              <w:spacing w:before="20" w:after="0"/>
              <w:ind w:left="170" w:hanging="170"/>
              <w:rPr>
                <w:b w:val="0"/>
                <w:bCs/>
              </w:rPr>
            </w:pPr>
            <w:r w:rsidRPr="00D342FD">
              <w:rPr>
                <w:b w:val="0"/>
                <w:bCs/>
              </w:rPr>
              <w:t>Depreciation</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3FF2E0A7" w14:textId="77777777" w:rsidR="00E73BC6" w:rsidRPr="00DD40B5" w:rsidRDefault="00E73BC6" w:rsidP="00BE428C">
            <w:pPr>
              <w:spacing w:after="0"/>
            </w:pPr>
            <w:r w:rsidRPr="00DD40B5">
              <w:t>(5 725)</w:t>
            </w:r>
          </w:p>
        </w:tc>
        <w:tc>
          <w:tcPr>
            <w:tcW w:w="774" w:type="dxa"/>
            <w:noWrap/>
            <w:hideMark/>
          </w:tcPr>
          <w:p w14:paraId="63A1500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(4 615)</w:t>
            </w:r>
          </w:p>
        </w:tc>
        <w:tc>
          <w:tcPr>
            <w:cnfStyle w:val="000010000000" w:firstRow="0" w:lastRow="0" w:firstColumn="0" w:lastColumn="0" w:oddVBand="1" w:evenVBand="0" w:oddHBand="0" w:evenHBand="0" w:firstRowFirstColumn="0" w:firstRowLastColumn="0" w:lastRowFirstColumn="0" w:lastRowLastColumn="0"/>
            <w:tcW w:w="774" w:type="dxa"/>
            <w:hideMark/>
          </w:tcPr>
          <w:p w14:paraId="3E879221" w14:textId="77777777" w:rsidR="00E73BC6" w:rsidRPr="00DD40B5" w:rsidRDefault="00E73BC6" w:rsidP="00BE428C">
            <w:pPr>
              <w:spacing w:after="0"/>
            </w:pPr>
            <w:r w:rsidRPr="00DD40B5">
              <w:t>(3 427)</w:t>
            </w:r>
          </w:p>
        </w:tc>
        <w:tc>
          <w:tcPr>
            <w:tcW w:w="774" w:type="dxa"/>
            <w:hideMark/>
          </w:tcPr>
          <w:p w14:paraId="71FDCC4F"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(3 530)</w:t>
            </w:r>
          </w:p>
        </w:tc>
        <w:tc>
          <w:tcPr>
            <w:cnfStyle w:val="000010000000" w:firstRow="0" w:lastRow="0" w:firstColumn="0" w:lastColumn="0" w:oddVBand="1" w:evenVBand="0" w:oddHBand="0" w:evenHBand="0" w:firstRowFirstColumn="0" w:firstRowLastColumn="0" w:lastRowFirstColumn="0" w:lastRowLastColumn="0"/>
            <w:tcW w:w="774" w:type="dxa"/>
            <w:hideMark/>
          </w:tcPr>
          <w:p w14:paraId="3093E81D" w14:textId="77777777" w:rsidR="00E73BC6" w:rsidRPr="00DD40B5" w:rsidRDefault="00E73BC6" w:rsidP="00BE428C">
            <w:pPr>
              <w:spacing w:after="0"/>
            </w:pPr>
            <w:r w:rsidRPr="00DD40B5">
              <w:t>(5 276)</w:t>
            </w:r>
          </w:p>
        </w:tc>
        <w:tc>
          <w:tcPr>
            <w:tcW w:w="774" w:type="dxa"/>
            <w:hideMark/>
          </w:tcPr>
          <w:p w14:paraId="353C6C4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(5 213)</w:t>
            </w:r>
          </w:p>
        </w:tc>
        <w:tc>
          <w:tcPr>
            <w:cnfStyle w:val="000010000000" w:firstRow="0" w:lastRow="0" w:firstColumn="0" w:lastColumn="0" w:oddVBand="1" w:evenVBand="0" w:oddHBand="0" w:evenHBand="0" w:firstRowFirstColumn="0" w:firstRowLastColumn="0" w:lastRowFirstColumn="0" w:lastRowLastColumn="0"/>
            <w:tcW w:w="774" w:type="dxa"/>
            <w:hideMark/>
          </w:tcPr>
          <w:p w14:paraId="6A131EDC" w14:textId="77777777" w:rsidR="00E73BC6" w:rsidRPr="00DD40B5" w:rsidRDefault="00E73BC6" w:rsidP="00BE428C">
            <w:pPr>
              <w:spacing w:after="0"/>
            </w:pPr>
            <w:r w:rsidRPr="00DD40B5">
              <w:t>(4 290)</w:t>
            </w:r>
          </w:p>
        </w:tc>
        <w:tc>
          <w:tcPr>
            <w:tcW w:w="774" w:type="dxa"/>
            <w:hideMark/>
          </w:tcPr>
          <w:p w14:paraId="7A93BECD"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110BB95C" w14:textId="77777777" w:rsidR="00E73BC6" w:rsidRPr="00DD40B5" w:rsidRDefault="00E73BC6" w:rsidP="00BE428C">
            <w:pPr>
              <w:spacing w:after="0"/>
            </w:pPr>
            <w:r w:rsidRPr="00DD40B5">
              <w:t>(18 718)</w:t>
            </w:r>
          </w:p>
        </w:tc>
        <w:tc>
          <w:tcPr>
            <w:tcW w:w="774" w:type="dxa"/>
            <w:hideMark/>
          </w:tcPr>
          <w:p w14:paraId="09D2ADB5"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(13 358)</w:t>
            </w:r>
          </w:p>
        </w:tc>
      </w:tr>
      <w:tr w:rsidR="00E73BC6" w:rsidRPr="00D342FD" w14:paraId="5B3695D1"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32CBDE95" w14:textId="77777777" w:rsidR="00E73BC6" w:rsidRPr="00D342FD" w:rsidRDefault="00E73BC6" w:rsidP="00BE428C">
            <w:pPr>
              <w:pStyle w:val="TableHeading"/>
              <w:spacing w:before="20" w:after="0"/>
              <w:ind w:left="170" w:hanging="170"/>
              <w:rPr>
                <w:b w:val="0"/>
                <w:bCs/>
              </w:rPr>
            </w:pPr>
            <w:r w:rsidRPr="00D342FD">
              <w:rPr>
                <w:b w:val="0"/>
                <w:bCs/>
              </w:rPr>
              <w:t>Interest expense</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5226D9D0" w14:textId="77777777" w:rsidR="00E73BC6" w:rsidRPr="00DD40B5" w:rsidRDefault="00E73BC6" w:rsidP="00BE428C">
            <w:pPr>
              <w:spacing w:after="0"/>
            </w:pPr>
            <w:r w:rsidRPr="00DD40B5">
              <w:t>(1 863)</w:t>
            </w:r>
          </w:p>
        </w:tc>
        <w:tc>
          <w:tcPr>
            <w:tcW w:w="774" w:type="dxa"/>
            <w:noWrap/>
            <w:hideMark/>
          </w:tcPr>
          <w:p w14:paraId="377ED8A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(1 575)</w:t>
            </w:r>
          </w:p>
        </w:tc>
        <w:tc>
          <w:tcPr>
            <w:cnfStyle w:val="000010000000" w:firstRow="0" w:lastRow="0" w:firstColumn="0" w:lastColumn="0" w:oddVBand="1" w:evenVBand="0" w:oddHBand="0" w:evenHBand="0" w:firstRowFirstColumn="0" w:firstRowLastColumn="0" w:lastRowFirstColumn="0" w:lastRowLastColumn="0"/>
            <w:tcW w:w="774" w:type="dxa"/>
            <w:hideMark/>
          </w:tcPr>
          <w:p w14:paraId="184B5611" w14:textId="77777777" w:rsidR="00E73BC6" w:rsidRPr="00DD40B5" w:rsidRDefault="00E73BC6" w:rsidP="00BE428C">
            <w:pPr>
              <w:spacing w:after="0"/>
            </w:pPr>
            <w:r>
              <w:t>(</w:t>
            </w:r>
            <w:r w:rsidRPr="00DD40B5">
              <w:t>679)</w:t>
            </w:r>
          </w:p>
        </w:tc>
        <w:tc>
          <w:tcPr>
            <w:tcW w:w="774" w:type="dxa"/>
            <w:hideMark/>
          </w:tcPr>
          <w:p w14:paraId="1D318F43"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232)</w:t>
            </w:r>
          </w:p>
        </w:tc>
        <w:tc>
          <w:tcPr>
            <w:cnfStyle w:val="000010000000" w:firstRow="0" w:lastRow="0" w:firstColumn="0" w:lastColumn="0" w:oddVBand="1" w:evenVBand="0" w:oddHBand="0" w:evenHBand="0" w:firstRowFirstColumn="0" w:firstRowLastColumn="0" w:lastRowFirstColumn="0" w:lastRowLastColumn="0"/>
            <w:tcW w:w="774" w:type="dxa"/>
            <w:hideMark/>
          </w:tcPr>
          <w:p w14:paraId="1151C2F4" w14:textId="77777777" w:rsidR="00E73BC6" w:rsidRPr="00DD40B5" w:rsidRDefault="00E73BC6" w:rsidP="00BE428C">
            <w:pPr>
              <w:spacing w:after="0"/>
            </w:pPr>
            <w:r w:rsidRPr="00DD40B5">
              <w:t>(3 920)</w:t>
            </w:r>
          </w:p>
        </w:tc>
        <w:tc>
          <w:tcPr>
            <w:tcW w:w="774" w:type="dxa"/>
            <w:hideMark/>
          </w:tcPr>
          <w:p w14:paraId="08B0B44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(2 528)</w:t>
            </w:r>
          </w:p>
        </w:tc>
        <w:tc>
          <w:tcPr>
            <w:cnfStyle w:val="000010000000" w:firstRow="0" w:lastRow="0" w:firstColumn="0" w:lastColumn="0" w:oddVBand="1" w:evenVBand="0" w:oddHBand="0" w:evenHBand="0" w:firstRowFirstColumn="0" w:firstRowLastColumn="0" w:lastRowFirstColumn="0" w:lastRowLastColumn="0"/>
            <w:tcW w:w="774" w:type="dxa"/>
            <w:hideMark/>
          </w:tcPr>
          <w:p w14:paraId="7E01C782" w14:textId="77777777" w:rsidR="00E73BC6" w:rsidRPr="00DD40B5" w:rsidRDefault="00E73BC6" w:rsidP="00BE428C">
            <w:pPr>
              <w:spacing w:after="0"/>
            </w:pPr>
            <w:r>
              <w:t>(</w:t>
            </w:r>
            <w:r w:rsidRPr="00DD40B5">
              <w:t>86)</w:t>
            </w:r>
          </w:p>
        </w:tc>
        <w:tc>
          <w:tcPr>
            <w:tcW w:w="774" w:type="dxa"/>
            <w:hideMark/>
          </w:tcPr>
          <w:p w14:paraId="254FC8C1"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00D557C7" w14:textId="77777777" w:rsidR="00E73BC6" w:rsidRPr="00DD40B5" w:rsidRDefault="00E73BC6" w:rsidP="00BE428C">
            <w:pPr>
              <w:spacing w:after="0"/>
            </w:pPr>
            <w:r w:rsidRPr="00DD40B5">
              <w:t>(6 548)</w:t>
            </w:r>
          </w:p>
        </w:tc>
        <w:tc>
          <w:tcPr>
            <w:tcW w:w="774" w:type="dxa"/>
            <w:hideMark/>
          </w:tcPr>
          <w:p w14:paraId="1395219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(4 335)</w:t>
            </w:r>
          </w:p>
        </w:tc>
      </w:tr>
      <w:tr w:rsidR="00E73BC6" w:rsidRPr="00D342FD" w14:paraId="7BB0BB1E"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581E50D9" w14:textId="77777777" w:rsidR="00E73BC6" w:rsidRPr="00D342FD" w:rsidRDefault="00E73BC6" w:rsidP="00BE428C">
            <w:pPr>
              <w:pStyle w:val="TableHeading"/>
              <w:spacing w:before="20" w:after="0"/>
              <w:ind w:left="170" w:hanging="170"/>
              <w:rPr>
                <w:b w:val="0"/>
                <w:bCs/>
              </w:rPr>
            </w:pPr>
            <w:r w:rsidRPr="00D342FD">
              <w:rPr>
                <w:b w:val="0"/>
                <w:bCs/>
              </w:rPr>
              <w:t>Grant expenses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1E1075CB" w14:textId="77777777" w:rsidR="00E73BC6" w:rsidRPr="00DD40B5" w:rsidRDefault="00E73BC6" w:rsidP="00BE428C">
            <w:pPr>
              <w:spacing w:after="0"/>
            </w:pPr>
            <w:r w:rsidRPr="00DD40B5">
              <w:t>(19 525)</w:t>
            </w:r>
          </w:p>
        </w:tc>
        <w:tc>
          <w:tcPr>
            <w:tcW w:w="774" w:type="dxa"/>
            <w:noWrap/>
            <w:hideMark/>
          </w:tcPr>
          <w:p w14:paraId="7883A1D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(25 217)</w:t>
            </w:r>
          </w:p>
        </w:tc>
        <w:tc>
          <w:tcPr>
            <w:cnfStyle w:val="000010000000" w:firstRow="0" w:lastRow="0" w:firstColumn="0" w:lastColumn="0" w:oddVBand="1" w:evenVBand="0" w:oddHBand="0" w:evenHBand="0" w:firstRowFirstColumn="0" w:firstRowLastColumn="0" w:lastRowFirstColumn="0" w:lastRowLastColumn="0"/>
            <w:tcW w:w="774" w:type="dxa"/>
            <w:hideMark/>
          </w:tcPr>
          <w:p w14:paraId="6CE5B988" w14:textId="77777777" w:rsidR="00E73BC6" w:rsidRPr="00DD40B5" w:rsidRDefault="00E73BC6" w:rsidP="00BE428C">
            <w:pPr>
              <w:spacing w:after="0"/>
            </w:pPr>
            <w:r w:rsidRPr="00DD40B5">
              <w:t>..</w:t>
            </w:r>
          </w:p>
        </w:tc>
        <w:tc>
          <w:tcPr>
            <w:tcW w:w="774" w:type="dxa"/>
            <w:hideMark/>
          </w:tcPr>
          <w:p w14:paraId="440B883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0975C941" w14:textId="77777777" w:rsidR="00E73BC6" w:rsidRPr="00DD40B5" w:rsidRDefault="00E73BC6" w:rsidP="00BE428C">
            <w:pPr>
              <w:spacing w:after="0"/>
            </w:pPr>
            <w:r>
              <w:t>(</w:t>
            </w:r>
            <w:r w:rsidRPr="00DD40B5">
              <w:t>822)</w:t>
            </w:r>
          </w:p>
        </w:tc>
        <w:tc>
          <w:tcPr>
            <w:tcW w:w="774" w:type="dxa"/>
            <w:hideMark/>
          </w:tcPr>
          <w:p w14:paraId="06B66E3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(17 823)</w:t>
            </w:r>
          </w:p>
        </w:tc>
        <w:tc>
          <w:tcPr>
            <w:cnfStyle w:val="000010000000" w:firstRow="0" w:lastRow="0" w:firstColumn="0" w:lastColumn="0" w:oddVBand="1" w:evenVBand="0" w:oddHBand="0" w:evenHBand="0" w:firstRowFirstColumn="0" w:firstRowLastColumn="0" w:lastRowFirstColumn="0" w:lastRowLastColumn="0"/>
            <w:tcW w:w="774" w:type="dxa"/>
            <w:hideMark/>
          </w:tcPr>
          <w:p w14:paraId="1FAF4F9C" w14:textId="77777777" w:rsidR="00E73BC6" w:rsidRPr="00DD40B5" w:rsidRDefault="00E73BC6" w:rsidP="00BE428C">
            <w:pPr>
              <w:spacing w:after="0"/>
            </w:pPr>
            <w:r w:rsidRPr="00DD40B5">
              <w:t>(12 537)</w:t>
            </w:r>
          </w:p>
        </w:tc>
        <w:tc>
          <w:tcPr>
            <w:tcW w:w="774" w:type="dxa"/>
            <w:hideMark/>
          </w:tcPr>
          <w:p w14:paraId="238DD16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12A79CC3" w14:textId="77777777" w:rsidR="00E73BC6" w:rsidRPr="00DD40B5" w:rsidRDefault="00E73BC6" w:rsidP="00BE428C">
            <w:pPr>
              <w:spacing w:after="0"/>
            </w:pPr>
            <w:r w:rsidRPr="00DD40B5">
              <w:t>(32 884)</w:t>
            </w:r>
          </w:p>
        </w:tc>
        <w:tc>
          <w:tcPr>
            <w:tcW w:w="774" w:type="dxa"/>
            <w:hideMark/>
          </w:tcPr>
          <w:p w14:paraId="4335A2BB"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(43 040)</w:t>
            </w:r>
          </w:p>
        </w:tc>
      </w:tr>
      <w:tr w:rsidR="00E73BC6" w:rsidRPr="00D342FD" w14:paraId="6F152E3B"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46077046" w14:textId="77777777" w:rsidR="00E73BC6" w:rsidRPr="00D342FD" w:rsidRDefault="00E73BC6" w:rsidP="00BE428C">
            <w:pPr>
              <w:pStyle w:val="TableHeading"/>
              <w:spacing w:before="20" w:after="0"/>
              <w:ind w:left="170" w:hanging="170"/>
              <w:rPr>
                <w:b w:val="0"/>
                <w:bCs/>
              </w:rPr>
            </w:pPr>
            <w:r w:rsidRPr="00D342FD">
              <w:rPr>
                <w:b w:val="0"/>
                <w:bCs/>
              </w:rPr>
              <w:t>Capital asset charge</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266B095E" w14:textId="77777777" w:rsidR="00E73BC6" w:rsidRPr="00DD40B5" w:rsidRDefault="00E73BC6" w:rsidP="00BE428C">
            <w:pPr>
              <w:spacing w:after="0"/>
            </w:pPr>
            <w:r>
              <w:t>(</w:t>
            </w:r>
            <w:r w:rsidRPr="00DD40B5">
              <w:t>403)</w:t>
            </w:r>
          </w:p>
        </w:tc>
        <w:tc>
          <w:tcPr>
            <w:tcW w:w="774" w:type="dxa"/>
            <w:noWrap/>
            <w:hideMark/>
          </w:tcPr>
          <w:p w14:paraId="7353301D"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350)</w:t>
            </w:r>
          </w:p>
        </w:tc>
        <w:tc>
          <w:tcPr>
            <w:cnfStyle w:val="000010000000" w:firstRow="0" w:lastRow="0" w:firstColumn="0" w:lastColumn="0" w:oddVBand="1" w:evenVBand="0" w:oddHBand="0" w:evenHBand="0" w:firstRowFirstColumn="0" w:firstRowLastColumn="0" w:lastRowFirstColumn="0" w:lastRowLastColumn="0"/>
            <w:tcW w:w="774" w:type="dxa"/>
            <w:hideMark/>
          </w:tcPr>
          <w:p w14:paraId="5969C7FD" w14:textId="77777777" w:rsidR="00E73BC6" w:rsidRPr="00DD40B5" w:rsidRDefault="00E73BC6" w:rsidP="00BE428C">
            <w:pPr>
              <w:spacing w:after="0"/>
            </w:pPr>
            <w:r>
              <w:t>(</w:t>
            </w:r>
            <w:r w:rsidRPr="00DD40B5">
              <w:t>403)</w:t>
            </w:r>
          </w:p>
        </w:tc>
        <w:tc>
          <w:tcPr>
            <w:tcW w:w="774" w:type="dxa"/>
            <w:hideMark/>
          </w:tcPr>
          <w:p w14:paraId="4A2A0DB3"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237)</w:t>
            </w:r>
          </w:p>
        </w:tc>
        <w:tc>
          <w:tcPr>
            <w:cnfStyle w:val="000010000000" w:firstRow="0" w:lastRow="0" w:firstColumn="0" w:lastColumn="0" w:oddVBand="1" w:evenVBand="0" w:oddHBand="0" w:evenHBand="0" w:firstRowFirstColumn="0" w:firstRowLastColumn="0" w:lastRowFirstColumn="0" w:lastRowLastColumn="0"/>
            <w:tcW w:w="774" w:type="dxa"/>
            <w:hideMark/>
          </w:tcPr>
          <w:p w14:paraId="4A5C6F3B" w14:textId="77777777" w:rsidR="00E73BC6" w:rsidRPr="00DD40B5" w:rsidRDefault="00E73BC6" w:rsidP="00BE428C">
            <w:pPr>
              <w:spacing w:after="0"/>
            </w:pPr>
            <w:r>
              <w:t>(</w:t>
            </w:r>
            <w:r w:rsidRPr="00DD40B5">
              <w:t>219)</w:t>
            </w:r>
          </w:p>
        </w:tc>
        <w:tc>
          <w:tcPr>
            <w:tcW w:w="774" w:type="dxa"/>
            <w:hideMark/>
          </w:tcPr>
          <w:p w14:paraId="57241727"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133)</w:t>
            </w:r>
          </w:p>
        </w:tc>
        <w:tc>
          <w:tcPr>
            <w:cnfStyle w:val="000010000000" w:firstRow="0" w:lastRow="0" w:firstColumn="0" w:lastColumn="0" w:oddVBand="1" w:evenVBand="0" w:oddHBand="0" w:evenHBand="0" w:firstRowFirstColumn="0" w:firstRowLastColumn="0" w:lastRowFirstColumn="0" w:lastRowLastColumn="0"/>
            <w:tcW w:w="774" w:type="dxa"/>
            <w:hideMark/>
          </w:tcPr>
          <w:p w14:paraId="1E992284" w14:textId="77777777" w:rsidR="00E73BC6" w:rsidRPr="00DD40B5" w:rsidRDefault="00E73BC6" w:rsidP="00BE428C">
            <w:pPr>
              <w:spacing w:after="0"/>
            </w:pPr>
            <w:r>
              <w:t>(</w:t>
            </w:r>
            <w:r w:rsidRPr="00DD40B5">
              <w:t>284)</w:t>
            </w:r>
          </w:p>
        </w:tc>
        <w:tc>
          <w:tcPr>
            <w:tcW w:w="774" w:type="dxa"/>
            <w:hideMark/>
          </w:tcPr>
          <w:p w14:paraId="73CDD247"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3A08F411" w14:textId="77777777" w:rsidR="00E73BC6" w:rsidRPr="00DD40B5" w:rsidRDefault="00E73BC6" w:rsidP="00BE428C">
            <w:pPr>
              <w:spacing w:after="0"/>
            </w:pPr>
            <w:r w:rsidRPr="00DD40B5">
              <w:t>(1 309)</w:t>
            </w:r>
          </w:p>
        </w:tc>
        <w:tc>
          <w:tcPr>
            <w:tcW w:w="774" w:type="dxa"/>
            <w:hideMark/>
          </w:tcPr>
          <w:p w14:paraId="0487F6D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720)</w:t>
            </w:r>
          </w:p>
        </w:tc>
      </w:tr>
      <w:tr w:rsidR="00E73BC6" w:rsidRPr="00D342FD" w14:paraId="7CCC17B2"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tcBorders>
              <w:bottom w:val="single" w:sz="6" w:space="0" w:color="auto"/>
            </w:tcBorders>
            <w:hideMark/>
          </w:tcPr>
          <w:p w14:paraId="1A9B7A02" w14:textId="77777777" w:rsidR="00E73BC6" w:rsidRPr="00D342FD" w:rsidRDefault="00E73BC6" w:rsidP="00BE428C">
            <w:pPr>
              <w:pStyle w:val="TableHeading"/>
              <w:spacing w:before="20" w:after="0"/>
              <w:ind w:left="170" w:hanging="170"/>
              <w:rPr>
                <w:b w:val="0"/>
                <w:bCs/>
              </w:rPr>
            </w:pPr>
            <w:r w:rsidRPr="00D342FD">
              <w:rPr>
                <w:b w:val="0"/>
                <w:bCs/>
              </w:rPr>
              <w:t>Other operating expenses</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noWrap/>
            <w:hideMark/>
          </w:tcPr>
          <w:p w14:paraId="59A459D8" w14:textId="77777777" w:rsidR="00E73BC6" w:rsidRPr="00DD40B5" w:rsidRDefault="00E73BC6" w:rsidP="00BE428C">
            <w:pPr>
              <w:spacing w:after="0"/>
            </w:pPr>
            <w:r w:rsidRPr="00DD40B5">
              <w:t>(3 490)</w:t>
            </w:r>
          </w:p>
        </w:tc>
        <w:tc>
          <w:tcPr>
            <w:tcW w:w="774" w:type="dxa"/>
            <w:tcBorders>
              <w:bottom w:val="single" w:sz="6" w:space="0" w:color="auto"/>
            </w:tcBorders>
            <w:noWrap/>
            <w:hideMark/>
          </w:tcPr>
          <w:p w14:paraId="1117996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(4 512)</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5163AC8D" w14:textId="77777777" w:rsidR="00E73BC6" w:rsidRPr="00DD40B5" w:rsidRDefault="00E73BC6" w:rsidP="00BE428C">
            <w:pPr>
              <w:spacing w:after="0"/>
            </w:pPr>
            <w:r w:rsidRPr="00DD40B5">
              <w:t>(1 328)</w:t>
            </w:r>
          </w:p>
        </w:tc>
        <w:tc>
          <w:tcPr>
            <w:tcW w:w="774" w:type="dxa"/>
            <w:tcBorders>
              <w:bottom w:val="single" w:sz="6" w:space="0" w:color="auto"/>
            </w:tcBorders>
            <w:hideMark/>
          </w:tcPr>
          <w:p w14:paraId="77DF6B4B"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(1 112)</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512426CA" w14:textId="77777777" w:rsidR="00E73BC6" w:rsidRPr="00DD40B5" w:rsidRDefault="00E73BC6" w:rsidP="00BE428C">
            <w:pPr>
              <w:spacing w:after="0"/>
            </w:pPr>
            <w:r w:rsidRPr="00DD40B5">
              <w:t>(3 525)</w:t>
            </w:r>
          </w:p>
        </w:tc>
        <w:tc>
          <w:tcPr>
            <w:tcW w:w="774" w:type="dxa"/>
            <w:tcBorders>
              <w:bottom w:val="single" w:sz="6" w:space="0" w:color="auto"/>
            </w:tcBorders>
            <w:hideMark/>
          </w:tcPr>
          <w:p w14:paraId="72F0E7AD"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(3 198)</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1EF4BEF4" w14:textId="77777777" w:rsidR="00E73BC6" w:rsidRPr="00DD40B5" w:rsidRDefault="00E73BC6" w:rsidP="00BE428C">
            <w:pPr>
              <w:spacing w:after="0"/>
            </w:pPr>
            <w:r w:rsidRPr="00DD40B5">
              <w:t>(7 985)</w:t>
            </w:r>
          </w:p>
        </w:tc>
        <w:tc>
          <w:tcPr>
            <w:tcW w:w="774" w:type="dxa"/>
            <w:tcBorders>
              <w:bottom w:val="single" w:sz="6" w:space="0" w:color="auto"/>
            </w:tcBorders>
            <w:hideMark/>
          </w:tcPr>
          <w:p w14:paraId="2E4E47B8"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0C2236B6" w14:textId="77777777" w:rsidR="00E73BC6" w:rsidRPr="00DD40B5" w:rsidRDefault="00E73BC6" w:rsidP="00BE428C">
            <w:pPr>
              <w:spacing w:after="0"/>
            </w:pPr>
            <w:r w:rsidRPr="00DD40B5">
              <w:t>(16 328)</w:t>
            </w:r>
          </w:p>
        </w:tc>
        <w:tc>
          <w:tcPr>
            <w:tcW w:w="774" w:type="dxa"/>
            <w:tcBorders>
              <w:bottom w:val="single" w:sz="6" w:space="0" w:color="auto"/>
            </w:tcBorders>
            <w:hideMark/>
          </w:tcPr>
          <w:p w14:paraId="1799A7E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(8 822)</w:t>
            </w:r>
          </w:p>
        </w:tc>
      </w:tr>
      <w:tr w:rsidR="00E73BC6" w:rsidRPr="00D342FD" w14:paraId="3A10679B"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tcBorders>
              <w:top w:val="single" w:sz="6" w:space="0" w:color="auto"/>
              <w:bottom w:val="single" w:sz="6" w:space="0" w:color="auto"/>
            </w:tcBorders>
            <w:hideMark/>
          </w:tcPr>
          <w:p w14:paraId="3CB5F762" w14:textId="77777777" w:rsidR="00E73BC6" w:rsidRPr="00D342FD" w:rsidRDefault="00E73BC6" w:rsidP="00BE428C">
            <w:pPr>
              <w:pStyle w:val="TableHeading"/>
              <w:spacing w:before="20" w:after="0"/>
              <w:ind w:left="170" w:hanging="170"/>
            </w:pPr>
            <w:r w:rsidRPr="00D342FD">
              <w:t>Subtotal</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bottom w:val="single" w:sz="6" w:space="0" w:color="auto"/>
            </w:tcBorders>
            <w:noWrap/>
            <w:hideMark/>
          </w:tcPr>
          <w:p w14:paraId="2BE03DD9" w14:textId="77777777" w:rsidR="00E73BC6" w:rsidRPr="00DD40B5" w:rsidRDefault="00E73BC6" w:rsidP="00BE428C">
            <w:pPr>
              <w:spacing w:after="0"/>
              <w:rPr>
                <w:b/>
                <w:bCs/>
              </w:rPr>
            </w:pPr>
            <w:r w:rsidRPr="00DD40B5">
              <w:rPr>
                <w:b/>
                <w:bCs/>
              </w:rPr>
              <w:t>(34 889)</w:t>
            </w:r>
          </w:p>
        </w:tc>
        <w:tc>
          <w:tcPr>
            <w:tcW w:w="774" w:type="dxa"/>
            <w:tcBorders>
              <w:top w:val="single" w:sz="6" w:space="0" w:color="auto"/>
              <w:bottom w:val="single" w:sz="6" w:space="0" w:color="auto"/>
            </w:tcBorders>
            <w:noWrap/>
            <w:hideMark/>
          </w:tcPr>
          <w:p w14:paraId="54B1801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(41 527)</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bottom w:val="single" w:sz="6" w:space="0" w:color="auto"/>
            </w:tcBorders>
            <w:noWrap/>
            <w:hideMark/>
          </w:tcPr>
          <w:p w14:paraId="388C5038" w14:textId="77777777" w:rsidR="00E73BC6" w:rsidRPr="00DD40B5" w:rsidRDefault="00E73BC6" w:rsidP="00BE428C">
            <w:pPr>
              <w:spacing w:after="0"/>
              <w:rPr>
                <w:b/>
                <w:bCs/>
              </w:rPr>
            </w:pPr>
            <w:r w:rsidRPr="00DD40B5">
              <w:rPr>
                <w:b/>
                <w:bCs/>
              </w:rPr>
              <w:t>(8 423)</w:t>
            </w:r>
          </w:p>
        </w:tc>
        <w:tc>
          <w:tcPr>
            <w:tcW w:w="774" w:type="dxa"/>
            <w:tcBorders>
              <w:top w:val="single" w:sz="6" w:space="0" w:color="auto"/>
              <w:bottom w:val="single" w:sz="6" w:space="0" w:color="auto"/>
            </w:tcBorders>
            <w:noWrap/>
            <w:hideMark/>
          </w:tcPr>
          <w:p w14:paraId="79EE47F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(8 499)</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bottom w:val="single" w:sz="6" w:space="0" w:color="auto"/>
            </w:tcBorders>
            <w:noWrap/>
            <w:hideMark/>
          </w:tcPr>
          <w:p w14:paraId="454B9D7B" w14:textId="77777777" w:rsidR="00E73BC6" w:rsidRPr="00DD40B5" w:rsidRDefault="00E73BC6" w:rsidP="00BE428C">
            <w:pPr>
              <w:spacing w:after="0"/>
              <w:rPr>
                <w:b/>
                <w:bCs/>
              </w:rPr>
            </w:pPr>
            <w:r w:rsidRPr="00DD40B5">
              <w:rPr>
                <w:b/>
                <w:bCs/>
              </w:rPr>
              <w:t>(16 491)</w:t>
            </w:r>
          </w:p>
        </w:tc>
        <w:tc>
          <w:tcPr>
            <w:tcW w:w="774" w:type="dxa"/>
            <w:tcBorders>
              <w:top w:val="single" w:sz="6" w:space="0" w:color="auto"/>
              <w:bottom w:val="single" w:sz="6" w:space="0" w:color="auto"/>
            </w:tcBorders>
            <w:noWrap/>
            <w:hideMark/>
          </w:tcPr>
          <w:p w14:paraId="00E54DE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(31 219)</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bottom w:val="single" w:sz="6" w:space="0" w:color="auto"/>
            </w:tcBorders>
            <w:noWrap/>
            <w:hideMark/>
          </w:tcPr>
          <w:p w14:paraId="77EB598E" w14:textId="77777777" w:rsidR="00E73BC6" w:rsidRPr="00DD40B5" w:rsidRDefault="00E73BC6" w:rsidP="00BE428C">
            <w:pPr>
              <w:spacing w:after="0"/>
              <w:rPr>
                <w:b/>
                <w:bCs/>
              </w:rPr>
            </w:pPr>
            <w:r w:rsidRPr="00DD40B5">
              <w:rPr>
                <w:b/>
                <w:bCs/>
              </w:rPr>
              <w:t>(29 751)</w:t>
            </w:r>
          </w:p>
        </w:tc>
        <w:tc>
          <w:tcPr>
            <w:tcW w:w="774" w:type="dxa"/>
            <w:tcBorders>
              <w:top w:val="single" w:sz="6" w:space="0" w:color="auto"/>
              <w:bottom w:val="single" w:sz="6" w:space="0" w:color="auto"/>
            </w:tcBorders>
            <w:noWrap/>
            <w:hideMark/>
          </w:tcPr>
          <w:p w14:paraId="1AD7A25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bottom w:val="single" w:sz="6" w:space="0" w:color="auto"/>
            </w:tcBorders>
            <w:noWrap/>
            <w:hideMark/>
          </w:tcPr>
          <w:p w14:paraId="5D7B8519" w14:textId="77777777" w:rsidR="00E73BC6" w:rsidRPr="00DD40B5" w:rsidRDefault="00E73BC6" w:rsidP="00BE428C">
            <w:pPr>
              <w:spacing w:after="0"/>
              <w:rPr>
                <w:b/>
                <w:bCs/>
              </w:rPr>
            </w:pPr>
            <w:r w:rsidRPr="00DD40B5">
              <w:rPr>
                <w:b/>
                <w:bCs/>
              </w:rPr>
              <w:t>(89 554)</w:t>
            </w:r>
          </w:p>
        </w:tc>
        <w:tc>
          <w:tcPr>
            <w:tcW w:w="774" w:type="dxa"/>
            <w:tcBorders>
              <w:top w:val="single" w:sz="6" w:space="0" w:color="auto"/>
              <w:bottom w:val="single" w:sz="6" w:space="0" w:color="auto"/>
            </w:tcBorders>
            <w:noWrap/>
            <w:hideMark/>
          </w:tcPr>
          <w:p w14:paraId="66ADF15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(81 245)</w:t>
            </w:r>
          </w:p>
        </w:tc>
      </w:tr>
      <w:tr w:rsidR="00E73BC6" w:rsidRPr="00D342FD" w14:paraId="1C4AC1FB"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tcBorders>
              <w:top w:val="single" w:sz="6" w:space="0" w:color="auto"/>
            </w:tcBorders>
            <w:hideMark/>
          </w:tcPr>
          <w:p w14:paraId="22636659" w14:textId="77777777" w:rsidR="00E73BC6" w:rsidRPr="00D342FD" w:rsidRDefault="00E73BC6" w:rsidP="00BE428C">
            <w:pPr>
              <w:pStyle w:val="TableHeading"/>
              <w:spacing w:before="20" w:after="0"/>
              <w:ind w:left="170" w:hanging="170"/>
            </w:pPr>
            <w:r w:rsidRPr="00D342FD">
              <w:t>Net result from transactions (net operating balance)</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5A5A3148" w14:textId="77777777" w:rsidR="00E73BC6" w:rsidRPr="00DD40B5" w:rsidRDefault="00E73BC6" w:rsidP="00BE428C">
            <w:pPr>
              <w:spacing w:after="0"/>
              <w:rPr>
                <w:b/>
                <w:bCs/>
              </w:rPr>
            </w:pPr>
            <w:r w:rsidRPr="00DD40B5">
              <w:rPr>
                <w:b/>
                <w:bCs/>
              </w:rPr>
              <w:t>10 608</w:t>
            </w:r>
          </w:p>
        </w:tc>
        <w:tc>
          <w:tcPr>
            <w:tcW w:w="774" w:type="dxa"/>
            <w:tcBorders>
              <w:top w:val="single" w:sz="6" w:space="0" w:color="auto"/>
            </w:tcBorders>
            <w:noWrap/>
            <w:hideMark/>
          </w:tcPr>
          <w:p w14:paraId="512185E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Pr>
                <w:b/>
                <w:bCs/>
              </w:rPr>
              <w:t>(</w:t>
            </w:r>
            <w:r w:rsidRPr="00DD40B5">
              <w:rPr>
                <w:b/>
                <w:bCs/>
              </w:rPr>
              <w:t>510)</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0E1AB43B" w14:textId="77777777" w:rsidR="00E73BC6" w:rsidRPr="00DD40B5" w:rsidRDefault="00E73BC6" w:rsidP="00BE428C">
            <w:pPr>
              <w:spacing w:after="0"/>
              <w:rPr>
                <w:b/>
                <w:bCs/>
              </w:rPr>
            </w:pPr>
            <w:r w:rsidRPr="00DD40B5">
              <w:rPr>
                <w:b/>
                <w:bCs/>
              </w:rPr>
              <w:t>9 217</w:t>
            </w:r>
          </w:p>
        </w:tc>
        <w:tc>
          <w:tcPr>
            <w:tcW w:w="774" w:type="dxa"/>
            <w:tcBorders>
              <w:top w:val="single" w:sz="6" w:space="0" w:color="auto"/>
            </w:tcBorders>
            <w:noWrap/>
            <w:hideMark/>
          </w:tcPr>
          <w:p w14:paraId="3180EF9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3 924</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3A741127" w14:textId="77777777" w:rsidR="00E73BC6" w:rsidRPr="00DD40B5" w:rsidRDefault="00E73BC6" w:rsidP="00BE428C">
            <w:pPr>
              <w:spacing w:after="0"/>
              <w:rPr>
                <w:b/>
                <w:bCs/>
              </w:rPr>
            </w:pPr>
            <w:r>
              <w:rPr>
                <w:b/>
                <w:bCs/>
              </w:rPr>
              <w:t>(</w:t>
            </w:r>
            <w:r w:rsidRPr="00DD40B5">
              <w:rPr>
                <w:b/>
                <w:bCs/>
              </w:rPr>
              <w:t>879)</w:t>
            </w:r>
          </w:p>
        </w:tc>
        <w:tc>
          <w:tcPr>
            <w:tcW w:w="774" w:type="dxa"/>
            <w:tcBorders>
              <w:top w:val="single" w:sz="6" w:space="0" w:color="auto"/>
            </w:tcBorders>
            <w:noWrap/>
            <w:hideMark/>
          </w:tcPr>
          <w:p w14:paraId="11C2DFD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2 451</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7C11BFF9" w14:textId="77777777" w:rsidR="00E73BC6" w:rsidRPr="00DD40B5" w:rsidRDefault="00E73BC6" w:rsidP="00BE428C">
            <w:pPr>
              <w:spacing w:after="0"/>
              <w:rPr>
                <w:b/>
                <w:bCs/>
              </w:rPr>
            </w:pPr>
            <w:r>
              <w:rPr>
                <w:b/>
                <w:bCs/>
              </w:rPr>
              <w:t>(</w:t>
            </w:r>
            <w:r w:rsidRPr="00DD40B5">
              <w:rPr>
                <w:b/>
                <w:bCs/>
              </w:rPr>
              <w:t>104)</w:t>
            </w:r>
          </w:p>
        </w:tc>
        <w:tc>
          <w:tcPr>
            <w:tcW w:w="774" w:type="dxa"/>
            <w:tcBorders>
              <w:top w:val="single" w:sz="6" w:space="0" w:color="auto"/>
            </w:tcBorders>
            <w:noWrap/>
            <w:hideMark/>
          </w:tcPr>
          <w:p w14:paraId="4FFEAC3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782298DE" w14:textId="77777777" w:rsidR="00E73BC6" w:rsidRPr="00DD40B5" w:rsidRDefault="00E73BC6" w:rsidP="00BE428C">
            <w:pPr>
              <w:spacing w:after="0"/>
              <w:rPr>
                <w:b/>
                <w:bCs/>
              </w:rPr>
            </w:pPr>
            <w:r w:rsidRPr="00DD40B5">
              <w:rPr>
                <w:b/>
                <w:bCs/>
              </w:rPr>
              <w:t>18 842</w:t>
            </w:r>
          </w:p>
        </w:tc>
        <w:tc>
          <w:tcPr>
            <w:tcW w:w="774" w:type="dxa"/>
            <w:tcBorders>
              <w:top w:val="single" w:sz="6" w:space="0" w:color="auto"/>
            </w:tcBorders>
            <w:noWrap/>
            <w:hideMark/>
          </w:tcPr>
          <w:p w14:paraId="624F6E63"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5 865</w:t>
            </w:r>
          </w:p>
        </w:tc>
      </w:tr>
      <w:tr w:rsidR="00E73BC6" w:rsidRPr="00D342FD" w14:paraId="157D9D34"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7B0070E1" w14:textId="77777777" w:rsidR="00E73BC6" w:rsidRPr="00D342FD" w:rsidRDefault="00E73BC6" w:rsidP="00BE428C">
            <w:pPr>
              <w:pStyle w:val="TableHeading"/>
              <w:spacing w:before="20" w:after="0"/>
              <w:ind w:left="170" w:hanging="170"/>
            </w:pPr>
            <w:r w:rsidRPr="00D342FD">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5AF75881" w14:textId="77777777" w:rsidR="00E73BC6" w:rsidRPr="00DD40B5" w:rsidRDefault="00E73BC6" w:rsidP="00BE428C">
            <w:pPr>
              <w:spacing w:after="0"/>
            </w:pPr>
          </w:p>
        </w:tc>
        <w:tc>
          <w:tcPr>
            <w:tcW w:w="774" w:type="dxa"/>
            <w:noWrap/>
            <w:hideMark/>
          </w:tcPr>
          <w:p w14:paraId="5E0B34F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6EFAC07D" w14:textId="77777777" w:rsidR="00E73BC6" w:rsidRPr="00DD40B5" w:rsidRDefault="00E73BC6" w:rsidP="00BE428C">
            <w:pPr>
              <w:spacing w:after="0"/>
            </w:pPr>
          </w:p>
        </w:tc>
        <w:tc>
          <w:tcPr>
            <w:tcW w:w="774" w:type="dxa"/>
            <w:hideMark/>
          </w:tcPr>
          <w:p w14:paraId="24B76B6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2BA123B8" w14:textId="77777777" w:rsidR="00E73BC6" w:rsidRPr="00DD40B5" w:rsidRDefault="00E73BC6" w:rsidP="00BE428C">
            <w:pPr>
              <w:spacing w:after="0"/>
            </w:pPr>
          </w:p>
        </w:tc>
        <w:tc>
          <w:tcPr>
            <w:tcW w:w="774" w:type="dxa"/>
            <w:hideMark/>
          </w:tcPr>
          <w:p w14:paraId="5FE40BA1"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4A9F0BC2" w14:textId="77777777" w:rsidR="00E73BC6" w:rsidRPr="00DD40B5" w:rsidRDefault="00E73BC6" w:rsidP="00BE428C">
            <w:pPr>
              <w:spacing w:after="0"/>
            </w:pPr>
          </w:p>
        </w:tc>
        <w:tc>
          <w:tcPr>
            <w:tcW w:w="774" w:type="dxa"/>
            <w:hideMark/>
          </w:tcPr>
          <w:p w14:paraId="5292FD5F"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6C0F14ED" w14:textId="77777777" w:rsidR="00E73BC6" w:rsidRPr="00DD40B5" w:rsidRDefault="00E73BC6" w:rsidP="00BE428C">
            <w:pPr>
              <w:spacing w:after="0"/>
            </w:pPr>
          </w:p>
        </w:tc>
        <w:tc>
          <w:tcPr>
            <w:tcW w:w="774" w:type="dxa"/>
            <w:hideMark/>
          </w:tcPr>
          <w:p w14:paraId="19A2CC2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r>
      <w:tr w:rsidR="00E73BC6" w:rsidRPr="00D342FD" w14:paraId="0038DB3A"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0F048280" w14:textId="77777777" w:rsidR="00E73BC6" w:rsidRPr="00D342FD" w:rsidRDefault="00E73BC6" w:rsidP="00BE428C">
            <w:pPr>
              <w:pStyle w:val="TableHeading"/>
              <w:spacing w:before="20" w:after="0"/>
              <w:ind w:left="170" w:hanging="170"/>
              <w:rPr>
                <w:b w:val="0"/>
                <w:bCs/>
              </w:rPr>
            </w:pPr>
            <w:r w:rsidRPr="00D342FD">
              <w:rPr>
                <w:b w:val="0"/>
                <w:bCs/>
              </w:rPr>
              <w:t>Net gain/(loss) on non</w:t>
            </w:r>
            <w:r w:rsidRPr="00D342FD">
              <w:rPr>
                <w:b w:val="0"/>
                <w:bCs/>
              </w:rPr>
              <w:noBreakHyphen/>
              <w:t>financial assets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3B0F1B3A" w14:textId="77777777" w:rsidR="00E73BC6" w:rsidRPr="00DD40B5" w:rsidRDefault="00E73BC6" w:rsidP="00BE428C">
            <w:pPr>
              <w:spacing w:after="0"/>
            </w:pPr>
            <w:r w:rsidRPr="00DD40B5">
              <w:t>(5 898)</w:t>
            </w:r>
          </w:p>
        </w:tc>
        <w:tc>
          <w:tcPr>
            <w:tcW w:w="774" w:type="dxa"/>
            <w:noWrap/>
            <w:hideMark/>
          </w:tcPr>
          <w:p w14:paraId="4D9458C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1 547</w:t>
            </w:r>
          </w:p>
        </w:tc>
        <w:tc>
          <w:tcPr>
            <w:cnfStyle w:val="000010000000" w:firstRow="0" w:lastRow="0" w:firstColumn="0" w:lastColumn="0" w:oddVBand="1" w:evenVBand="0" w:oddHBand="0" w:evenHBand="0" w:firstRowFirstColumn="0" w:firstRowLastColumn="0" w:lastRowFirstColumn="0" w:lastRowLastColumn="0"/>
            <w:tcW w:w="774" w:type="dxa"/>
            <w:hideMark/>
          </w:tcPr>
          <w:p w14:paraId="4F1EF341" w14:textId="77777777" w:rsidR="00E73BC6" w:rsidRPr="00DD40B5" w:rsidRDefault="00E73BC6" w:rsidP="00BE428C">
            <w:pPr>
              <w:spacing w:after="0"/>
            </w:pPr>
            <w:r w:rsidRPr="00DD40B5">
              <w:t xml:space="preserve"> 80</w:t>
            </w:r>
          </w:p>
        </w:tc>
        <w:tc>
          <w:tcPr>
            <w:tcW w:w="774" w:type="dxa"/>
            <w:hideMark/>
          </w:tcPr>
          <w:p w14:paraId="7166F57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297</w:t>
            </w:r>
          </w:p>
        </w:tc>
        <w:tc>
          <w:tcPr>
            <w:cnfStyle w:val="000010000000" w:firstRow="0" w:lastRow="0" w:firstColumn="0" w:lastColumn="0" w:oddVBand="1" w:evenVBand="0" w:oddHBand="0" w:evenHBand="0" w:firstRowFirstColumn="0" w:firstRowLastColumn="0" w:lastRowFirstColumn="0" w:lastRowLastColumn="0"/>
            <w:tcW w:w="774" w:type="dxa"/>
            <w:hideMark/>
          </w:tcPr>
          <w:p w14:paraId="15E3521D" w14:textId="77777777" w:rsidR="00E73BC6" w:rsidRPr="00DD40B5" w:rsidRDefault="00E73BC6" w:rsidP="00BE428C">
            <w:pPr>
              <w:spacing w:after="0"/>
            </w:pPr>
            <w:r>
              <w:t>(</w:t>
            </w:r>
            <w:r w:rsidRPr="00DD40B5">
              <w:t>334)</w:t>
            </w:r>
          </w:p>
        </w:tc>
        <w:tc>
          <w:tcPr>
            <w:tcW w:w="774" w:type="dxa"/>
            <w:hideMark/>
          </w:tcPr>
          <w:p w14:paraId="4CD1D67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39)</w:t>
            </w:r>
          </w:p>
        </w:tc>
        <w:tc>
          <w:tcPr>
            <w:cnfStyle w:val="000010000000" w:firstRow="0" w:lastRow="0" w:firstColumn="0" w:lastColumn="0" w:oddVBand="1" w:evenVBand="0" w:oddHBand="0" w:evenHBand="0" w:firstRowFirstColumn="0" w:firstRowLastColumn="0" w:lastRowFirstColumn="0" w:lastRowLastColumn="0"/>
            <w:tcW w:w="774" w:type="dxa"/>
            <w:hideMark/>
          </w:tcPr>
          <w:p w14:paraId="291D41FD" w14:textId="77777777" w:rsidR="00E73BC6" w:rsidRPr="00DD40B5" w:rsidRDefault="00E73BC6" w:rsidP="00BE428C">
            <w:pPr>
              <w:spacing w:after="0"/>
            </w:pPr>
            <w:r w:rsidRPr="00DD40B5">
              <w:t xml:space="preserve"> 991</w:t>
            </w:r>
          </w:p>
        </w:tc>
        <w:tc>
          <w:tcPr>
            <w:tcW w:w="774" w:type="dxa"/>
            <w:hideMark/>
          </w:tcPr>
          <w:p w14:paraId="6279479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61BBA2E0" w14:textId="77777777" w:rsidR="00E73BC6" w:rsidRPr="00DD40B5" w:rsidRDefault="00E73BC6" w:rsidP="00BE428C">
            <w:pPr>
              <w:spacing w:after="0"/>
            </w:pPr>
            <w:r w:rsidRPr="00DD40B5">
              <w:t>(5 161)</w:t>
            </w:r>
          </w:p>
        </w:tc>
        <w:tc>
          <w:tcPr>
            <w:tcW w:w="774" w:type="dxa"/>
            <w:hideMark/>
          </w:tcPr>
          <w:p w14:paraId="7664485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1 805</w:t>
            </w:r>
          </w:p>
        </w:tc>
      </w:tr>
      <w:tr w:rsidR="00E73BC6" w:rsidRPr="00D342FD" w14:paraId="7E63D29C"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203EDF78" w14:textId="77777777" w:rsidR="00E73BC6" w:rsidRPr="00D342FD" w:rsidRDefault="00E73BC6" w:rsidP="00BE428C">
            <w:pPr>
              <w:pStyle w:val="TableHeading"/>
              <w:spacing w:before="20" w:after="0"/>
              <w:ind w:left="170" w:hanging="170"/>
              <w:rPr>
                <w:b w:val="0"/>
                <w:bCs/>
              </w:rPr>
            </w:pPr>
            <w:r w:rsidRPr="00D342FD">
              <w:rPr>
                <w:b w:val="0"/>
                <w:bCs/>
              </w:rPr>
              <w:t>Net gain/(loss) on financial instruments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270FB632" w14:textId="77777777" w:rsidR="00E73BC6" w:rsidRPr="00DD40B5" w:rsidRDefault="00E73BC6" w:rsidP="00BE428C">
            <w:pPr>
              <w:spacing w:after="0"/>
            </w:pPr>
            <w:r w:rsidRPr="00DD40B5">
              <w:t>(3 329)</w:t>
            </w:r>
          </w:p>
        </w:tc>
        <w:tc>
          <w:tcPr>
            <w:tcW w:w="774" w:type="dxa"/>
            <w:noWrap/>
            <w:hideMark/>
          </w:tcPr>
          <w:p w14:paraId="20CD557D"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140)</w:t>
            </w:r>
          </w:p>
        </w:tc>
        <w:tc>
          <w:tcPr>
            <w:cnfStyle w:val="000010000000" w:firstRow="0" w:lastRow="0" w:firstColumn="0" w:lastColumn="0" w:oddVBand="1" w:evenVBand="0" w:oddHBand="0" w:evenHBand="0" w:firstRowFirstColumn="0" w:firstRowLastColumn="0" w:lastRowFirstColumn="0" w:lastRowLastColumn="0"/>
            <w:tcW w:w="774" w:type="dxa"/>
            <w:hideMark/>
          </w:tcPr>
          <w:p w14:paraId="00554E2B" w14:textId="77777777" w:rsidR="00E73BC6" w:rsidRPr="00DD40B5" w:rsidRDefault="00E73BC6" w:rsidP="00BE428C">
            <w:pPr>
              <w:spacing w:after="0"/>
            </w:pPr>
            <w:r>
              <w:t>(</w:t>
            </w:r>
            <w:r w:rsidRPr="00DD40B5">
              <w:t>162)</w:t>
            </w:r>
          </w:p>
        </w:tc>
        <w:tc>
          <w:tcPr>
            <w:tcW w:w="774" w:type="dxa"/>
            <w:hideMark/>
          </w:tcPr>
          <w:p w14:paraId="63A46C1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241)</w:t>
            </w:r>
          </w:p>
        </w:tc>
        <w:tc>
          <w:tcPr>
            <w:cnfStyle w:val="000010000000" w:firstRow="0" w:lastRow="0" w:firstColumn="0" w:lastColumn="0" w:oddVBand="1" w:evenVBand="0" w:oddHBand="0" w:evenHBand="0" w:firstRowFirstColumn="0" w:firstRowLastColumn="0" w:lastRowFirstColumn="0" w:lastRowLastColumn="0"/>
            <w:tcW w:w="774" w:type="dxa"/>
            <w:hideMark/>
          </w:tcPr>
          <w:p w14:paraId="35D4599F" w14:textId="77777777" w:rsidR="00E73BC6" w:rsidRPr="00DD40B5" w:rsidRDefault="00E73BC6" w:rsidP="00BE428C">
            <w:pPr>
              <w:spacing w:after="0"/>
            </w:pPr>
            <w:r w:rsidRPr="00DD40B5">
              <w:t>(2 830)</w:t>
            </w:r>
          </w:p>
        </w:tc>
        <w:tc>
          <w:tcPr>
            <w:tcW w:w="774" w:type="dxa"/>
            <w:hideMark/>
          </w:tcPr>
          <w:p w14:paraId="2E7EFCC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(3 590)</w:t>
            </w:r>
          </w:p>
        </w:tc>
        <w:tc>
          <w:tcPr>
            <w:cnfStyle w:val="000010000000" w:firstRow="0" w:lastRow="0" w:firstColumn="0" w:lastColumn="0" w:oddVBand="1" w:evenVBand="0" w:oddHBand="0" w:evenHBand="0" w:firstRowFirstColumn="0" w:firstRowLastColumn="0" w:lastRowFirstColumn="0" w:lastRowLastColumn="0"/>
            <w:tcW w:w="774" w:type="dxa"/>
            <w:hideMark/>
          </w:tcPr>
          <w:p w14:paraId="58B369B4" w14:textId="77777777" w:rsidR="00E73BC6" w:rsidRPr="00DD40B5" w:rsidRDefault="00E73BC6" w:rsidP="00BE428C">
            <w:pPr>
              <w:spacing w:after="0"/>
            </w:pPr>
            <w:r>
              <w:t>(</w:t>
            </w:r>
            <w:r w:rsidRPr="00DD40B5">
              <w:t>800)</w:t>
            </w:r>
          </w:p>
        </w:tc>
        <w:tc>
          <w:tcPr>
            <w:tcW w:w="774" w:type="dxa"/>
            <w:hideMark/>
          </w:tcPr>
          <w:p w14:paraId="75EB065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545E28CB" w14:textId="77777777" w:rsidR="00E73BC6" w:rsidRPr="00DD40B5" w:rsidRDefault="00E73BC6" w:rsidP="00BE428C">
            <w:pPr>
              <w:spacing w:after="0"/>
            </w:pPr>
            <w:r w:rsidRPr="00DD40B5">
              <w:t>(7 121)</w:t>
            </w:r>
          </w:p>
        </w:tc>
        <w:tc>
          <w:tcPr>
            <w:tcW w:w="774" w:type="dxa"/>
            <w:hideMark/>
          </w:tcPr>
          <w:p w14:paraId="3B4FC5CB"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(3 971)</w:t>
            </w:r>
          </w:p>
        </w:tc>
      </w:tr>
      <w:tr w:rsidR="00E73BC6" w:rsidRPr="00D342FD" w14:paraId="33BF0AC0"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5693B104" w14:textId="77777777" w:rsidR="00E73BC6" w:rsidRPr="00D342FD" w:rsidRDefault="00E73BC6" w:rsidP="00BE428C">
            <w:pPr>
              <w:pStyle w:val="TableHeading"/>
              <w:spacing w:before="20" w:after="0"/>
              <w:ind w:left="170" w:hanging="170"/>
              <w:rPr>
                <w:b w:val="0"/>
                <w:bCs/>
              </w:rPr>
            </w:pPr>
            <w:r w:rsidRPr="00D342FD">
              <w:rPr>
                <w:b w:val="0"/>
                <w:bCs/>
              </w:rPr>
              <w:t>Share of net profits/(losses) of associates and joint entities, excluding dividends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7AFADA84" w14:textId="77777777" w:rsidR="00E73BC6" w:rsidRPr="00DD40B5" w:rsidRDefault="00E73BC6" w:rsidP="00BE428C">
            <w:pPr>
              <w:spacing w:after="0"/>
            </w:pPr>
            <w:r w:rsidRPr="00DD40B5">
              <w:t>1 055</w:t>
            </w:r>
          </w:p>
        </w:tc>
        <w:tc>
          <w:tcPr>
            <w:tcW w:w="774" w:type="dxa"/>
            <w:noWrap/>
            <w:hideMark/>
          </w:tcPr>
          <w:p w14:paraId="049DE1A8"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652</w:t>
            </w:r>
          </w:p>
        </w:tc>
        <w:tc>
          <w:tcPr>
            <w:cnfStyle w:val="000010000000" w:firstRow="0" w:lastRow="0" w:firstColumn="0" w:lastColumn="0" w:oddVBand="1" w:evenVBand="0" w:oddHBand="0" w:evenHBand="0" w:firstRowFirstColumn="0" w:firstRowLastColumn="0" w:lastRowFirstColumn="0" w:lastRowLastColumn="0"/>
            <w:tcW w:w="774" w:type="dxa"/>
            <w:hideMark/>
          </w:tcPr>
          <w:p w14:paraId="37E6AC7E" w14:textId="77777777" w:rsidR="00E73BC6" w:rsidRPr="00DD40B5" w:rsidRDefault="00E73BC6" w:rsidP="00BE428C">
            <w:pPr>
              <w:spacing w:after="0"/>
            </w:pPr>
            <w:r w:rsidRPr="00DD40B5">
              <w:t>..</w:t>
            </w:r>
          </w:p>
        </w:tc>
        <w:tc>
          <w:tcPr>
            <w:tcW w:w="774" w:type="dxa"/>
            <w:hideMark/>
          </w:tcPr>
          <w:p w14:paraId="27743C0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312FEC14" w14:textId="77777777" w:rsidR="00E73BC6" w:rsidRPr="00DD40B5" w:rsidRDefault="00E73BC6" w:rsidP="00BE428C">
            <w:pPr>
              <w:spacing w:after="0"/>
            </w:pPr>
            <w:r w:rsidRPr="00DD40B5">
              <w:t xml:space="preserve"> 231</w:t>
            </w:r>
          </w:p>
        </w:tc>
        <w:tc>
          <w:tcPr>
            <w:tcW w:w="774" w:type="dxa"/>
            <w:hideMark/>
          </w:tcPr>
          <w:p w14:paraId="168087B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745</w:t>
            </w:r>
          </w:p>
        </w:tc>
        <w:tc>
          <w:tcPr>
            <w:cnfStyle w:val="000010000000" w:firstRow="0" w:lastRow="0" w:firstColumn="0" w:lastColumn="0" w:oddVBand="1" w:evenVBand="0" w:oddHBand="0" w:evenHBand="0" w:firstRowFirstColumn="0" w:firstRowLastColumn="0" w:lastRowFirstColumn="0" w:lastRowLastColumn="0"/>
            <w:tcW w:w="774" w:type="dxa"/>
            <w:hideMark/>
          </w:tcPr>
          <w:p w14:paraId="5BE275A1" w14:textId="77777777" w:rsidR="00E73BC6" w:rsidRPr="00DD40B5" w:rsidRDefault="00E73BC6" w:rsidP="00BE428C">
            <w:pPr>
              <w:spacing w:after="0"/>
            </w:pPr>
            <w:r w:rsidRPr="00DD40B5">
              <w:t>..</w:t>
            </w:r>
          </w:p>
        </w:tc>
        <w:tc>
          <w:tcPr>
            <w:tcW w:w="774" w:type="dxa"/>
            <w:hideMark/>
          </w:tcPr>
          <w:p w14:paraId="19C783A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161228D6" w14:textId="77777777" w:rsidR="00E73BC6" w:rsidRPr="00DD40B5" w:rsidRDefault="00E73BC6" w:rsidP="00BE428C">
            <w:pPr>
              <w:spacing w:after="0"/>
            </w:pPr>
            <w:r w:rsidRPr="00DD40B5">
              <w:t>1 286</w:t>
            </w:r>
          </w:p>
        </w:tc>
        <w:tc>
          <w:tcPr>
            <w:tcW w:w="774" w:type="dxa"/>
            <w:hideMark/>
          </w:tcPr>
          <w:p w14:paraId="51B54FB1"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1 397</w:t>
            </w:r>
          </w:p>
        </w:tc>
      </w:tr>
      <w:tr w:rsidR="00E73BC6" w:rsidRPr="00D342FD" w14:paraId="37584BC1"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tcBorders>
              <w:bottom w:val="single" w:sz="6" w:space="0" w:color="auto"/>
            </w:tcBorders>
            <w:hideMark/>
          </w:tcPr>
          <w:p w14:paraId="430C2C3C" w14:textId="77777777" w:rsidR="00E73BC6" w:rsidRPr="00D342FD" w:rsidRDefault="00E73BC6" w:rsidP="00BE428C">
            <w:pPr>
              <w:pStyle w:val="TableHeading"/>
              <w:spacing w:before="20" w:after="0"/>
              <w:ind w:left="170" w:hanging="170"/>
              <w:rPr>
                <w:b w:val="0"/>
                <w:bCs/>
              </w:rPr>
            </w:pPr>
            <w:r w:rsidRPr="00D342FD">
              <w:rPr>
                <w:b w:val="0"/>
                <w:bCs/>
              </w:rPr>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noWrap/>
            <w:hideMark/>
          </w:tcPr>
          <w:p w14:paraId="4509D463" w14:textId="77777777" w:rsidR="00E73BC6" w:rsidRPr="00DD40B5" w:rsidRDefault="00E73BC6" w:rsidP="00BE428C">
            <w:pPr>
              <w:spacing w:after="0"/>
            </w:pPr>
            <w:r>
              <w:t>(</w:t>
            </w:r>
            <w:r w:rsidRPr="00DD40B5">
              <w:t>681)</w:t>
            </w:r>
          </w:p>
        </w:tc>
        <w:tc>
          <w:tcPr>
            <w:tcW w:w="774" w:type="dxa"/>
            <w:tcBorders>
              <w:bottom w:val="single" w:sz="6" w:space="0" w:color="auto"/>
            </w:tcBorders>
            <w:noWrap/>
            <w:hideMark/>
          </w:tcPr>
          <w:p w14:paraId="2525A498"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956)</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302831C3" w14:textId="77777777" w:rsidR="00E73BC6" w:rsidRPr="00DD40B5" w:rsidRDefault="00E73BC6" w:rsidP="00BE428C">
            <w:pPr>
              <w:spacing w:after="0"/>
            </w:pPr>
            <w:r>
              <w:t>(</w:t>
            </w:r>
            <w:r w:rsidRPr="00DD40B5">
              <w:t>459)</w:t>
            </w:r>
          </w:p>
        </w:tc>
        <w:tc>
          <w:tcPr>
            <w:tcW w:w="774" w:type="dxa"/>
            <w:tcBorders>
              <w:bottom w:val="single" w:sz="6" w:space="0" w:color="auto"/>
            </w:tcBorders>
            <w:hideMark/>
          </w:tcPr>
          <w:p w14:paraId="1109D7D1"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696)</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41A91576" w14:textId="77777777" w:rsidR="00E73BC6" w:rsidRPr="00DD40B5" w:rsidRDefault="00E73BC6" w:rsidP="00BE428C">
            <w:pPr>
              <w:spacing w:after="0"/>
            </w:pPr>
            <w:r>
              <w:t>(</w:t>
            </w:r>
            <w:r w:rsidRPr="00DD40B5">
              <w:t>516)</w:t>
            </w:r>
          </w:p>
        </w:tc>
        <w:tc>
          <w:tcPr>
            <w:tcW w:w="774" w:type="dxa"/>
            <w:tcBorders>
              <w:bottom w:val="single" w:sz="6" w:space="0" w:color="auto"/>
            </w:tcBorders>
            <w:hideMark/>
          </w:tcPr>
          <w:p w14:paraId="0EA933F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396)</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0C3BA4B6" w14:textId="77777777" w:rsidR="00E73BC6" w:rsidRPr="00DD40B5" w:rsidRDefault="00E73BC6" w:rsidP="00BE428C">
            <w:pPr>
              <w:spacing w:after="0"/>
            </w:pPr>
            <w:r w:rsidRPr="00DD40B5">
              <w:t>(1 239)</w:t>
            </w:r>
          </w:p>
        </w:tc>
        <w:tc>
          <w:tcPr>
            <w:tcW w:w="774" w:type="dxa"/>
            <w:tcBorders>
              <w:bottom w:val="single" w:sz="6" w:space="0" w:color="auto"/>
            </w:tcBorders>
            <w:hideMark/>
          </w:tcPr>
          <w:p w14:paraId="672A980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tcBorders>
              <w:bottom w:val="single" w:sz="6" w:space="0" w:color="auto"/>
            </w:tcBorders>
            <w:hideMark/>
          </w:tcPr>
          <w:p w14:paraId="68165FEA" w14:textId="77777777" w:rsidR="00E73BC6" w:rsidRPr="00DD40B5" w:rsidRDefault="00E73BC6" w:rsidP="00BE428C">
            <w:pPr>
              <w:spacing w:after="0"/>
            </w:pPr>
            <w:r w:rsidRPr="00DD40B5">
              <w:t>(2 895)</w:t>
            </w:r>
          </w:p>
        </w:tc>
        <w:tc>
          <w:tcPr>
            <w:tcW w:w="774" w:type="dxa"/>
            <w:tcBorders>
              <w:bottom w:val="single" w:sz="6" w:space="0" w:color="auto"/>
            </w:tcBorders>
            <w:hideMark/>
          </w:tcPr>
          <w:p w14:paraId="3D6A7005"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(2 048)</w:t>
            </w:r>
          </w:p>
        </w:tc>
      </w:tr>
      <w:tr w:rsidR="00E73BC6" w:rsidRPr="00D342FD" w14:paraId="74AB80FE"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tcBorders>
              <w:top w:val="single" w:sz="6" w:space="0" w:color="auto"/>
            </w:tcBorders>
            <w:hideMark/>
          </w:tcPr>
          <w:p w14:paraId="515F0015" w14:textId="77777777" w:rsidR="00E73BC6" w:rsidRPr="00D342FD" w:rsidRDefault="00E73BC6" w:rsidP="00BE428C">
            <w:pPr>
              <w:pStyle w:val="TableHeading"/>
              <w:spacing w:before="20" w:after="0"/>
              <w:ind w:left="170" w:hanging="170"/>
            </w:pPr>
            <w:r w:rsidRPr="00D342FD">
              <w:t>Net result from continuing operations</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4492FEB8" w14:textId="77777777" w:rsidR="00E73BC6" w:rsidRPr="00DD40B5" w:rsidRDefault="00E73BC6" w:rsidP="00BE428C">
            <w:pPr>
              <w:spacing w:after="0"/>
              <w:rPr>
                <w:b/>
                <w:bCs/>
              </w:rPr>
            </w:pPr>
            <w:r w:rsidRPr="00DD40B5">
              <w:rPr>
                <w:b/>
                <w:bCs/>
              </w:rPr>
              <w:t>1 755</w:t>
            </w:r>
          </w:p>
        </w:tc>
        <w:tc>
          <w:tcPr>
            <w:tcW w:w="774" w:type="dxa"/>
            <w:tcBorders>
              <w:top w:val="single" w:sz="6" w:space="0" w:color="auto"/>
            </w:tcBorders>
            <w:noWrap/>
            <w:hideMark/>
          </w:tcPr>
          <w:p w14:paraId="5642B18F"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 xml:space="preserve"> 593</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57A2972F" w14:textId="77777777" w:rsidR="00E73BC6" w:rsidRPr="00DD40B5" w:rsidRDefault="00E73BC6" w:rsidP="00BE428C">
            <w:pPr>
              <w:spacing w:after="0"/>
              <w:rPr>
                <w:b/>
                <w:bCs/>
              </w:rPr>
            </w:pPr>
            <w:r w:rsidRPr="00DD40B5">
              <w:rPr>
                <w:b/>
                <w:bCs/>
              </w:rPr>
              <w:t>8 676</w:t>
            </w:r>
          </w:p>
        </w:tc>
        <w:tc>
          <w:tcPr>
            <w:tcW w:w="774" w:type="dxa"/>
            <w:tcBorders>
              <w:top w:val="single" w:sz="6" w:space="0" w:color="auto"/>
            </w:tcBorders>
            <w:noWrap/>
            <w:hideMark/>
          </w:tcPr>
          <w:p w14:paraId="138ED6EB"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3 284</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69D7BDF9" w14:textId="77777777" w:rsidR="00E73BC6" w:rsidRPr="00DD40B5" w:rsidRDefault="00E73BC6" w:rsidP="00BE428C">
            <w:pPr>
              <w:spacing w:after="0"/>
              <w:rPr>
                <w:b/>
                <w:bCs/>
              </w:rPr>
            </w:pPr>
            <w:r w:rsidRPr="00DD40B5">
              <w:rPr>
                <w:b/>
                <w:bCs/>
              </w:rPr>
              <w:t>(4 328)</w:t>
            </w:r>
          </w:p>
        </w:tc>
        <w:tc>
          <w:tcPr>
            <w:tcW w:w="774" w:type="dxa"/>
            <w:tcBorders>
              <w:top w:val="single" w:sz="6" w:space="0" w:color="auto"/>
            </w:tcBorders>
            <w:noWrap/>
            <w:hideMark/>
          </w:tcPr>
          <w:p w14:paraId="149FFA0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Pr>
                <w:b/>
                <w:bCs/>
              </w:rPr>
              <w:t>(</w:t>
            </w:r>
            <w:r w:rsidRPr="00DD40B5">
              <w:rPr>
                <w:b/>
                <w:bCs/>
              </w:rPr>
              <w:t>829)</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5847F96B" w14:textId="77777777" w:rsidR="00E73BC6" w:rsidRPr="00DD40B5" w:rsidRDefault="00E73BC6" w:rsidP="00BE428C">
            <w:pPr>
              <w:spacing w:after="0"/>
              <w:rPr>
                <w:b/>
                <w:bCs/>
              </w:rPr>
            </w:pPr>
            <w:r w:rsidRPr="00DD40B5">
              <w:rPr>
                <w:b/>
                <w:bCs/>
              </w:rPr>
              <w:t>(1 152)</w:t>
            </w:r>
          </w:p>
        </w:tc>
        <w:tc>
          <w:tcPr>
            <w:tcW w:w="774" w:type="dxa"/>
            <w:tcBorders>
              <w:top w:val="single" w:sz="6" w:space="0" w:color="auto"/>
            </w:tcBorders>
            <w:noWrap/>
            <w:hideMark/>
          </w:tcPr>
          <w:p w14:paraId="5C38690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w:t>
            </w:r>
          </w:p>
        </w:tc>
        <w:tc>
          <w:tcPr>
            <w:cnfStyle w:val="000010000000" w:firstRow="0" w:lastRow="0" w:firstColumn="0" w:lastColumn="0" w:oddVBand="1" w:evenVBand="0" w:oddHBand="0" w:evenHBand="0" w:firstRowFirstColumn="0" w:firstRowLastColumn="0" w:lastRowFirstColumn="0" w:lastRowLastColumn="0"/>
            <w:tcW w:w="774" w:type="dxa"/>
            <w:tcBorders>
              <w:top w:val="single" w:sz="6" w:space="0" w:color="auto"/>
            </w:tcBorders>
            <w:noWrap/>
            <w:hideMark/>
          </w:tcPr>
          <w:p w14:paraId="7B21B4E9" w14:textId="77777777" w:rsidR="00E73BC6" w:rsidRPr="00DD40B5" w:rsidRDefault="00E73BC6" w:rsidP="00BE428C">
            <w:pPr>
              <w:spacing w:after="0"/>
              <w:rPr>
                <w:b/>
                <w:bCs/>
              </w:rPr>
            </w:pPr>
            <w:r w:rsidRPr="00DD40B5">
              <w:rPr>
                <w:b/>
                <w:bCs/>
              </w:rPr>
              <w:t>4 951</w:t>
            </w:r>
          </w:p>
        </w:tc>
        <w:tc>
          <w:tcPr>
            <w:tcW w:w="774" w:type="dxa"/>
            <w:tcBorders>
              <w:top w:val="single" w:sz="6" w:space="0" w:color="auto"/>
            </w:tcBorders>
            <w:noWrap/>
            <w:hideMark/>
          </w:tcPr>
          <w:p w14:paraId="5726558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rPr>
                <w:b/>
                <w:bCs/>
              </w:rPr>
            </w:pPr>
            <w:r w:rsidRPr="00DD40B5">
              <w:rPr>
                <w:b/>
                <w:bCs/>
              </w:rPr>
              <w:t>3 048</w:t>
            </w:r>
          </w:p>
        </w:tc>
      </w:tr>
      <w:tr w:rsidR="00E73BC6" w:rsidRPr="00D342FD" w14:paraId="47404F83"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72807A85" w14:textId="77777777" w:rsidR="00E73BC6" w:rsidRPr="00D342FD" w:rsidRDefault="00E73BC6" w:rsidP="00BE428C">
            <w:pPr>
              <w:pStyle w:val="TableHeading"/>
              <w:spacing w:before="20" w:after="0"/>
              <w:ind w:left="170" w:hanging="170"/>
              <w:rPr>
                <w:b w:val="0"/>
                <w:bCs/>
              </w:rPr>
            </w:pPr>
            <w:r w:rsidRPr="00D342FD">
              <w:rPr>
                <w:b w:val="0"/>
                <w:bCs/>
              </w:rPr>
              <w:t>Net result from discontinued operations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45E93009" w14:textId="77777777" w:rsidR="00E73BC6" w:rsidRPr="00DD40B5" w:rsidRDefault="00E73BC6" w:rsidP="00BE428C">
            <w:pPr>
              <w:spacing w:after="0"/>
            </w:pPr>
            <w:r>
              <w:t>(</w:t>
            </w:r>
            <w:r w:rsidRPr="00DD40B5">
              <w:t>315)</w:t>
            </w:r>
          </w:p>
        </w:tc>
        <w:tc>
          <w:tcPr>
            <w:tcW w:w="774" w:type="dxa"/>
            <w:noWrap/>
            <w:hideMark/>
          </w:tcPr>
          <w:p w14:paraId="1DE49C8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1 326</w:t>
            </w:r>
          </w:p>
        </w:tc>
        <w:tc>
          <w:tcPr>
            <w:cnfStyle w:val="000010000000" w:firstRow="0" w:lastRow="0" w:firstColumn="0" w:lastColumn="0" w:oddVBand="1" w:evenVBand="0" w:oddHBand="0" w:evenHBand="0" w:firstRowFirstColumn="0" w:firstRowLastColumn="0" w:lastRowFirstColumn="0" w:lastRowLastColumn="0"/>
            <w:tcW w:w="774" w:type="dxa"/>
            <w:hideMark/>
          </w:tcPr>
          <w:p w14:paraId="66554639" w14:textId="77777777" w:rsidR="00E73BC6" w:rsidRPr="00DD40B5" w:rsidRDefault="00E73BC6" w:rsidP="00BE428C">
            <w:pPr>
              <w:spacing w:after="0"/>
            </w:pPr>
            <w:r w:rsidRPr="00DD40B5">
              <w:t>1 545</w:t>
            </w:r>
          </w:p>
        </w:tc>
        <w:tc>
          <w:tcPr>
            <w:tcW w:w="774" w:type="dxa"/>
            <w:hideMark/>
          </w:tcPr>
          <w:p w14:paraId="7073E37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2 530</w:t>
            </w:r>
          </w:p>
        </w:tc>
        <w:tc>
          <w:tcPr>
            <w:cnfStyle w:val="000010000000" w:firstRow="0" w:lastRow="0" w:firstColumn="0" w:lastColumn="0" w:oddVBand="1" w:evenVBand="0" w:oddHBand="0" w:evenHBand="0" w:firstRowFirstColumn="0" w:firstRowLastColumn="0" w:lastRowFirstColumn="0" w:lastRowLastColumn="0"/>
            <w:tcW w:w="774" w:type="dxa"/>
            <w:hideMark/>
          </w:tcPr>
          <w:p w14:paraId="28EAB94E" w14:textId="77777777" w:rsidR="00E73BC6" w:rsidRPr="00DD40B5" w:rsidRDefault="00E73BC6" w:rsidP="00BE428C">
            <w:pPr>
              <w:spacing w:after="0"/>
            </w:pPr>
            <w:r w:rsidRPr="00DD40B5">
              <w:t>..</w:t>
            </w:r>
          </w:p>
        </w:tc>
        <w:tc>
          <w:tcPr>
            <w:tcW w:w="774" w:type="dxa"/>
            <w:hideMark/>
          </w:tcPr>
          <w:p w14:paraId="4FD3B41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07B0862A" w14:textId="77777777" w:rsidR="00E73BC6" w:rsidRPr="00DD40B5" w:rsidRDefault="00E73BC6" w:rsidP="00BE428C">
            <w:pPr>
              <w:spacing w:after="0"/>
            </w:pPr>
            <w:r w:rsidRPr="00DD40B5">
              <w:t>..</w:t>
            </w:r>
          </w:p>
        </w:tc>
        <w:tc>
          <w:tcPr>
            <w:tcW w:w="774" w:type="dxa"/>
            <w:hideMark/>
          </w:tcPr>
          <w:p w14:paraId="1A17A86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18A3C179" w14:textId="77777777" w:rsidR="00E73BC6" w:rsidRPr="00DD40B5" w:rsidRDefault="00E73BC6" w:rsidP="00BE428C">
            <w:pPr>
              <w:spacing w:after="0"/>
            </w:pPr>
            <w:r w:rsidRPr="00DD40B5">
              <w:t>1 230</w:t>
            </w:r>
          </w:p>
        </w:tc>
        <w:tc>
          <w:tcPr>
            <w:tcW w:w="774" w:type="dxa"/>
            <w:hideMark/>
          </w:tcPr>
          <w:p w14:paraId="5D41FAD3"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3 856</w:t>
            </w:r>
          </w:p>
        </w:tc>
      </w:tr>
      <w:tr w:rsidR="00E73BC6" w:rsidRPr="00D342FD" w14:paraId="1B715646"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09372CC9" w14:textId="77777777" w:rsidR="00E73BC6" w:rsidRPr="00D342FD" w:rsidRDefault="00E73BC6" w:rsidP="00BE428C">
            <w:pPr>
              <w:pStyle w:val="TableHeading"/>
              <w:spacing w:before="20" w:after="0"/>
              <w:ind w:left="170" w:hanging="170"/>
            </w:pPr>
            <w:r w:rsidRPr="00D342FD">
              <w:t>Other economic flows – other comprehensive income</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24BDC67B" w14:textId="77777777" w:rsidR="00E73BC6" w:rsidRPr="00DD40B5" w:rsidRDefault="00E73BC6" w:rsidP="00BE428C">
            <w:pPr>
              <w:spacing w:after="0"/>
            </w:pPr>
          </w:p>
        </w:tc>
        <w:tc>
          <w:tcPr>
            <w:tcW w:w="774" w:type="dxa"/>
            <w:noWrap/>
            <w:hideMark/>
          </w:tcPr>
          <w:p w14:paraId="1F741DA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44A22F4A" w14:textId="77777777" w:rsidR="00E73BC6" w:rsidRPr="00DD40B5" w:rsidRDefault="00E73BC6" w:rsidP="00BE428C">
            <w:pPr>
              <w:spacing w:after="0"/>
            </w:pPr>
          </w:p>
        </w:tc>
        <w:tc>
          <w:tcPr>
            <w:tcW w:w="774" w:type="dxa"/>
            <w:hideMark/>
          </w:tcPr>
          <w:p w14:paraId="1CFCF663"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2F84F8E6" w14:textId="77777777" w:rsidR="00E73BC6" w:rsidRPr="00DD40B5" w:rsidRDefault="00E73BC6" w:rsidP="00BE428C">
            <w:pPr>
              <w:spacing w:after="0"/>
            </w:pPr>
          </w:p>
        </w:tc>
        <w:tc>
          <w:tcPr>
            <w:tcW w:w="774" w:type="dxa"/>
            <w:hideMark/>
          </w:tcPr>
          <w:p w14:paraId="1B4D6D98"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04721220" w14:textId="77777777" w:rsidR="00E73BC6" w:rsidRPr="00DD40B5" w:rsidRDefault="00E73BC6" w:rsidP="00BE428C">
            <w:pPr>
              <w:spacing w:after="0"/>
            </w:pPr>
          </w:p>
        </w:tc>
        <w:tc>
          <w:tcPr>
            <w:tcW w:w="774" w:type="dxa"/>
            <w:hideMark/>
          </w:tcPr>
          <w:p w14:paraId="272E080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2BF7BDEE" w14:textId="77777777" w:rsidR="00E73BC6" w:rsidRPr="00DD40B5" w:rsidRDefault="00E73BC6" w:rsidP="00BE428C">
            <w:pPr>
              <w:spacing w:after="0"/>
            </w:pPr>
          </w:p>
        </w:tc>
        <w:tc>
          <w:tcPr>
            <w:tcW w:w="774" w:type="dxa"/>
            <w:hideMark/>
          </w:tcPr>
          <w:p w14:paraId="5A3E19D1"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r>
      <w:tr w:rsidR="00E73BC6" w:rsidRPr="00D342FD" w14:paraId="2C695BF7"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66076BC2" w14:textId="77777777" w:rsidR="00E73BC6" w:rsidRPr="00D342FD" w:rsidRDefault="00E73BC6" w:rsidP="00BE428C">
            <w:pPr>
              <w:pStyle w:val="TableHeading"/>
              <w:spacing w:before="20" w:after="0"/>
              <w:ind w:left="170" w:hanging="170"/>
              <w:rPr>
                <w:b w:val="0"/>
                <w:bCs/>
              </w:rPr>
            </w:pPr>
            <w:r w:rsidRPr="00D342FD">
              <w:rPr>
                <w:b w:val="0"/>
                <w:bCs/>
              </w:rPr>
              <w:t>Changes in physical asset revaluation surplus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45BDD162" w14:textId="77777777" w:rsidR="00E73BC6" w:rsidRPr="00DD40B5" w:rsidRDefault="00E73BC6" w:rsidP="00BE428C">
            <w:pPr>
              <w:spacing w:after="0"/>
            </w:pPr>
            <w:r w:rsidRPr="00DD40B5">
              <w:t>5 061</w:t>
            </w:r>
          </w:p>
        </w:tc>
        <w:tc>
          <w:tcPr>
            <w:tcW w:w="774" w:type="dxa"/>
            <w:noWrap/>
            <w:hideMark/>
          </w:tcPr>
          <w:p w14:paraId="1E1689A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1 209</w:t>
            </w:r>
          </w:p>
        </w:tc>
        <w:tc>
          <w:tcPr>
            <w:cnfStyle w:val="000010000000" w:firstRow="0" w:lastRow="0" w:firstColumn="0" w:lastColumn="0" w:oddVBand="1" w:evenVBand="0" w:oddHBand="0" w:evenHBand="0" w:firstRowFirstColumn="0" w:firstRowLastColumn="0" w:lastRowFirstColumn="0" w:lastRowLastColumn="0"/>
            <w:tcW w:w="774" w:type="dxa"/>
            <w:hideMark/>
          </w:tcPr>
          <w:p w14:paraId="61AA7D9D" w14:textId="77777777" w:rsidR="00E73BC6" w:rsidRPr="00DD40B5" w:rsidRDefault="00E73BC6" w:rsidP="00BE428C">
            <w:pPr>
              <w:spacing w:after="0"/>
            </w:pPr>
            <w:r w:rsidRPr="00DD40B5">
              <w:t xml:space="preserve"> 773</w:t>
            </w:r>
          </w:p>
        </w:tc>
        <w:tc>
          <w:tcPr>
            <w:tcW w:w="774" w:type="dxa"/>
            <w:hideMark/>
          </w:tcPr>
          <w:p w14:paraId="64A1DC9B"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3 588</w:t>
            </w:r>
          </w:p>
        </w:tc>
        <w:tc>
          <w:tcPr>
            <w:cnfStyle w:val="000010000000" w:firstRow="0" w:lastRow="0" w:firstColumn="0" w:lastColumn="0" w:oddVBand="1" w:evenVBand="0" w:oddHBand="0" w:evenHBand="0" w:firstRowFirstColumn="0" w:firstRowLastColumn="0" w:lastRowFirstColumn="0" w:lastRowLastColumn="0"/>
            <w:tcW w:w="774" w:type="dxa"/>
            <w:hideMark/>
          </w:tcPr>
          <w:p w14:paraId="309907B7" w14:textId="77777777" w:rsidR="00E73BC6" w:rsidRPr="00DD40B5" w:rsidRDefault="00E73BC6" w:rsidP="00BE428C">
            <w:pPr>
              <w:spacing w:after="0"/>
            </w:pPr>
            <w:r>
              <w:t>(</w:t>
            </w:r>
            <w:r w:rsidRPr="00DD40B5">
              <w:t>385)</w:t>
            </w:r>
          </w:p>
        </w:tc>
        <w:tc>
          <w:tcPr>
            <w:tcW w:w="774" w:type="dxa"/>
            <w:hideMark/>
          </w:tcPr>
          <w:p w14:paraId="79C9D66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28</w:t>
            </w:r>
          </w:p>
        </w:tc>
        <w:tc>
          <w:tcPr>
            <w:cnfStyle w:val="000010000000" w:firstRow="0" w:lastRow="0" w:firstColumn="0" w:lastColumn="0" w:oddVBand="1" w:evenVBand="0" w:oddHBand="0" w:evenHBand="0" w:firstRowFirstColumn="0" w:firstRowLastColumn="0" w:lastRowFirstColumn="0" w:lastRowLastColumn="0"/>
            <w:tcW w:w="774" w:type="dxa"/>
            <w:hideMark/>
          </w:tcPr>
          <w:p w14:paraId="4F337FAB" w14:textId="77777777" w:rsidR="00E73BC6" w:rsidRPr="00DD40B5" w:rsidRDefault="00E73BC6" w:rsidP="00BE428C">
            <w:pPr>
              <w:spacing w:after="0"/>
            </w:pPr>
            <w:r w:rsidRPr="00DD40B5">
              <w:t>1 954</w:t>
            </w:r>
          </w:p>
        </w:tc>
        <w:tc>
          <w:tcPr>
            <w:tcW w:w="774" w:type="dxa"/>
            <w:hideMark/>
          </w:tcPr>
          <w:p w14:paraId="05B590FA"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21876FBC" w14:textId="77777777" w:rsidR="00E73BC6" w:rsidRPr="00DD40B5" w:rsidRDefault="00E73BC6" w:rsidP="00BE428C">
            <w:pPr>
              <w:spacing w:after="0"/>
            </w:pPr>
            <w:r w:rsidRPr="00DD40B5">
              <w:t>7 403</w:t>
            </w:r>
          </w:p>
        </w:tc>
        <w:tc>
          <w:tcPr>
            <w:tcW w:w="774" w:type="dxa"/>
            <w:hideMark/>
          </w:tcPr>
          <w:p w14:paraId="63D6398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4 825</w:t>
            </w:r>
          </w:p>
        </w:tc>
      </w:tr>
      <w:tr w:rsidR="00E73BC6" w:rsidRPr="00D342FD" w14:paraId="411EC2C4"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60F9D27E" w14:textId="77777777" w:rsidR="00E73BC6" w:rsidRPr="00D342FD" w:rsidRDefault="00E73BC6" w:rsidP="00BE428C">
            <w:pPr>
              <w:spacing w:after="0"/>
            </w:pPr>
            <w:r w:rsidRPr="00D342FD">
              <w:t>Changes to financial assets at fair value through other comprehensive income revaluation reserve</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6B0D1BB7" w14:textId="77777777" w:rsidR="00E73BC6" w:rsidRPr="00DD40B5" w:rsidRDefault="00E73BC6" w:rsidP="00BE428C">
            <w:pPr>
              <w:spacing w:after="0"/>
            </w:pPr>
            <w:r w:rsidRPr="00DD40B5">
              <w:t xml:space="preserve"> 30</w:t>
            </w:r>
          </w:p>
        </w:tc>
        <w:tc>
          <w:tcPr>
            <w:tcW w:w="774" w:type="dxa"/>
            <w:noWrap/>
            <w:hideMark/>
          </w:tcPr>
          <w:p w14:paraId="70ED238E"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5479E3F7" w14:textId="77777777" w:rsidR="00E73BC6" w:rsidRPr="00DD40B5" w:rsidRDefault="00E73BC6" w:rsidP="00BE428C">
            <w:pPr>
              <w:spacing w:after="0"/>
            </w:pPr>
          </w:p>
        </w:tc>
        <w:tc>
          <w:tcPr>
            <w:tcW w:w="774" w:type="dxa"/>
            <w:hideMark/>
          </w:tcPr>
          <w:p w14:paraId="632B4B6D"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0EF9867E" w14:textId="77777777" w:rsidR="00E73BC6" w:rsidRPr="00DD40B5" w:rsidRDefault="00E73BC6" w:rsidP="00BE428C">
            <w:pPr>
              <w:spacing w:after="0"/>
            </w:pPr>
          </w:p>
        </w:tc>
        <w:tc>
          <w:tcPr>
            <w:tcW w:w="774" w:type="dxa"/>
            <w:hideMark/>
          </w:tcPr>
          <w:p w14:paraId="15A946D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1A0FB9B8" w14:textId="77777777" w:rsidR="00E73BC6" w:rsidRPr="00DD40B5" w:rsidRDefault="00E73BC6" w:rsidP="00BE428C">
            <w:pPr>
              <w:spacing w:after="0"/>
            </w:pPr>
          </w:p>
        </w:tc>
        <w:tc>
          <w:tcPr>
            <w:tcW w:w="774" w:type="dxa"/>
            <w:hideMark/>
          </w:tcPr>
          <w:p w14:paraId="685474E0"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dxa"/>
            <w:hideMark/>
          </w:tcPr>
          <w:p w14:paraId="0B149596" w14:textId="77777777" w:rsidR="00E73BC6" w:rsidRPr="00DD40B5" w:rsidRDefault="00E73BC6" w:rsidP="00BE428C">
            <w:pPr>
              <w:spacing w:after="0"/>
            </w:pPr>
            <w:r w:rsidRPr="00DD40B5">
              <w:t xml:space="preserve"> 30</w:t>
            </w:r>
          </w:p>
        </w:tc>
        <w:tc>
          <w:tcPr>
            <w:tcW w:w="774" w:type="dxa"/>
            <w:noWrap/>
            <w:hideMark/>
          </w:tcPr>
          <w:p w14:paraId="2FBB57A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r>
      <w:tr w:rsidR="00E73BC6" w:rsidRPr="00D342FD" w14:paraId="26CA762A"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5422A0E9" w14:textId="77777777" w:rsidR="00E73BC6" w:rsidRPr="00D342FD" w:rsidRDefault="00E73BC6" w:rsidP="00BE428C">
            <w:pPr>
              <w:pStyle w:val="TableHeading"/>
              <w:spacing w:before="20" w:after="0"/>
              <w:ind w:left="170" w:hanging="170"/>
              <w:rPr>
                <w:b w:val="0"/>
                <w:bCs/>
              </w:rPr>
            </w:pPr>
            <w:r w:rsidRPr="00D342FD">
              <w:rPr>
                <w:b w:val="0"/>
                <w:bCs/>
              </w:rPr>
              <w:t xml:space="preserve">Changes to financial liability designated at fair value through profit or loss due to </w:t>
            </w:r>
            <w:r>
              <w:rPr>
                <w:b w:val="0"/>
                <w:bCs/>
              </w:rPr>
              <w:t>changes in</w:t>
            </w:r>
            <w:r w:rsidRPr="00D342FD">
              <w:rPr>
                <w:b w:val="0"/>
                <w:bCs/>
              </w:rPr>
              <w:t xml:space="preserve"> own credit risk</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4F83DDF7" w14:textId="77777777" w:rsidR="00E73BC6" w:rsidRPr="00DD40B5" w:rsidRDefault="00E73BC6" w:rsidP="00BE428C">
            <w:pPr>
              <w:spacing w:after="0"/>
            </w:pPr>
            <w:r w:rsidRPr="00DD40B5">
              <w:t xml:space="preserve"> 156</w:t>
            </w:r>
          </w:p>
        </w:tc>
        <w:tc>
          <w:tcPr>
            <w:tcW w:w="774" w:type="dxa"/>
            <w:noWrap/>
            <w:hideMark/>
          </w:tcPr>
          <w:p w14:paraId="10E725F9"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14</w:t>
            </w:r>
          </w:p>
        </w:tc>
        <w:tc>
          <w:tcPr>
            <w:cnfStyle w:val="000010000000" w:firstRow="0" w:lastRow="0" w:firstColumn="0" w:lastColumn="0" w:oddVBand="1" w:evenVBand="0" w:oddHBand="0" w:evenHBand="0" w:firstRowFirstColumn="0" w:firstRowLastColumn="0" w:lastRowFirstColumn="0" w:lastRowLastColumn="0"/>
            <w:tcW w:w="774" w:type="dxa"/>
            <w:hideMark/>
          </w:tcPr>
          <w:p w14:paraId="0EA881C0" w14:textId="77777777" w:rsidR="00E73BC6" w:rsidRPr="00DD40B5" w:rsidRDefault="00E73BC6" w:rsidP="00BE428C">
            <w:pPr>
              <w:spacing w:after="0"/>
            </w:pPr>
            <w:r w:rsidRPr="00DD40B5">
              <w:t xml:space="preserve"> 37</w:t>
            </w:r>
          </w:p>
        </w:tc>
        <w:tc>
          <w:tcPr>
            <w:tcW w:w="774" w:type="dxa"/>
            <w:hideMark/>
          </w:tcPr>
          <w:p w14:paraId="71865061"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94</w:t>
            </w:r>
          </w:p>
        </w:tc>
        <w:tc>
          <w:tcPr>
            <w:cnfStyle w:val="000010000000" w:firstRow="0" w:lastRow="0" w:firstColumn="0" w:lastColumn="0" w:oddVBand="1" w:evenVBand="0" w:oddHBand="0" w:evenHBand="0" w:firstRowFirstColumn="0" w:firstRowLastColumn="0" w:lastRowFirstColumn="0" w:lastRowLastColumn="0"/>
            <w:tcW w:w="774" w:type="dxa"/>
            <w:hideMark/>
          </w:tcPr>
          <w:p w14:paraId="48C68AD4" w14:textId="77777777" w:rsidR="00E73BC6" w:rsidRPr="00DD40B5" w:rsidRDefault="00E73BC6" w:rsidP="00BE428C">
            <w:pPr>
              <w:spacing w:after="0"/>
            </w:pPr>
            <w:r w:rsidRPr="00DD40B5">
              <w:t xml:space="preserve"> 34</w:t>
            </w:r>
          </w:p>
        </w:tc>
        <w:tc>
          <w:tcPr>
            <w:tcW w:w="774" w:type="dxa"/>
            <w:hideMark/>
          </w:tcPr>
          <w:p w14:paraId="03C8CEF2"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22</w:t>
            </w:r>
          </w:p>
        </w:tc>
        <w:tc>
          <w:tcPr>
            <w:cnfStyle w:val="000010000000" w:firstRow="0" w:lastRow="0" w:firstColumn="0" w:lastColumn="0" w:oddVBand="1" w:evenVBand="0" w:oddHBand="0" w:evenHBand="0" w:firstRowFirstColumn="0" w:firstRowLastColumn="0" w:lastRowFirstColumn="0" w:lastRowLastColumn="0"/>
            <w:tcW w:w="774" w:type="dxa"/>
            <w:hideMark/>
          </w:tcPr>
          <w:p w14:paraId="49B7CAEB" w14:textId="77777777" w:rsidR="00E73BC6" w:rsidRPr="00DD40B5" w:rsidRDefault="00E73BC6" w:rsidP="00BE428C">
            <w:pPr>
              <w:spacing w:after="0"/>
            </w:pPr>
            <w:r w:rsidRPr="00DD40B5">
              <w:t xml:space="preserve"> 33</w:t>
            </w:r>
          </w:p>
        </w:tc>
        <w:tc>
          <w:tcPr>
            <w:tcW w:w="774" w:type="dxa"/>
            <w:hideMark/>
          </w:tcPr>
          <w:p w14:paraId="2AF06B45"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644FFDFF" w14:textId="77777777" w:rsidR="00E73BC6" w:rsidRPr="00DD40B5" w:rsidRDefault="00E73BC6" w:rsidP="00BE428C">
            <w:pPr>
              <w:spacing w:after="0"/>
            </w:pPr>
            <w:r w:rsidRPr="00DD40B5">
              <w:t xml:space="preserve"> 260</w:t>
            </w:r>
          </w:p>
        </w:tc>
        <w:tc>
          <w:tcPr>
            <w:tcW w:w="774" w:type="dxa"/>
            <w:hideMark/>
          </w:tcPr>
          <w:p w14:paraId="6BD007DC"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 xml:space="preserve"> 130</w:t>
            </w:r>
          </w:p>
        </w:tc>
      </w:tr>
      <w:tr w:rsidR="00E73BC6" w:rsidRPr="00D342FD" w14:paraId="45B465E9" w14:textId="77777777" w:rsidTr="002252DB">
        <w:trPr>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4023EAD2" w14:textId="77777777" w:rsidR="00E73BC6" w:rsidRPr="00D342FD" w:rsidRDefault="00E73BC6" w:rsidP="00BE428C">
            <w:pPr>
              <w:pStyle w:val="TableHeading"/>
              <w:spacing w:before="20" w:after="0"/>
              <w:ind w:left="170" w:hanging="170"/>
              <w:rPr>
                <w:b w:val="0"/>
                <w:bCs/>
              </w:rPr>
            </w:pPr>
            <w:r w:rsidRPr="00D342FD">
              <w:rPr>
                <w:b w:val="0"/>
                <w:bCs/>
              </w:rPr>
              <w:t>Share of net movement in revaluation surplus of joint ventures and associates</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3CF451A8" w14:textId="77777777" w:rsidR="00E73BC6" w:rsidRPr="00DD40B5" w:rsidRDefault="00E73BC6" w:rsidP="00BE428C">
            <w:pPr>
              <w:spacing w:after="0"/>
            </w:pPr>
            <w:r w:rsidRPr="00DD40B5">
              <w:t>6 787</w:t>
            </w:r>
          </w:p>
        </w:tc>
        <w:tc>
          <w:tcPr>
            <w:tcW w:w="774" w:type="dxa"/>
            <w:noWrap/>
            <w:hideMark/>
          </w:tcPr>
          <w:p w14:paraId="03ED6BEF"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3 142</w:t>
            </w:r>
          </w:p>
        </w:tc>
        <w:tc>
          <w:tcPr>
            <w:cnfStyle w:val="000010000000" w:firstRow="0" w:lastRow="0" w:firstColumn="0" w:lastColumn="0" w:oddVBand="1" w:evenVBand="0" w:oddHBand="0" w:evenHBand="0" w:firstRowFirstColumn="0" w:firstRowLastColumn="0" w:lastRowFirstColumn="0" w:lastRowLastColumn="0"/>
            <w:tcW w:w="774" w:type="dxa"/>
            <w:hideMark/>
          </w:tcPr>
          <w:p w14:paraId="46525164" w14:textId="77777777" w:rsidR="00E73BC6" w:rsidRPr="00DD40B5" w:rsidRDefault="00E73BC6" w:rsidP="00BE428C">
            <w:pPr>
              <w:spacing w:after="0"/>
            </w:pPr>
            <w:r w:rsidRPr="00DD40B5">
              <w:t>11 031</w:t>
            </w:r>
          </w:p>
        </w:tc>
        <w:tc>
          <w:tcPr>
            <w:tcW w:w="774" w:type="dxa"/>
            <w:hideMark/>
          </w:tcPr>
          <w:p w14:paraId="5F09518D"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9 496</w:t>
            </w:r>
          </w:p>
        </w:tc>
        <w:tc>
          <w:tcPr>
            <w:cnfStyle w:val="000010000000" w:firstRow="0" w:lastRow="0" w:firstColumn="0" w:lastColumn="0" w:oddVBand="1" w:evenVBand="0" w:oddHBand="0" w:evenHBand="0" w:firstRowFirstColumn="0" w:firstRowLastColumn="0" w:lastRowFirstColumn="0" w:lastRowLastColumn="0"/>
            <w:tcW w:w="774" w:type="dxa"/>
            <w:hideMark/>
          </w:tcPr>
          <w:p w14:paraId="038A8177" w14:textId="77777777" w:rsidR="00E73BC6" w:rsidRPr="00DD40B5" w:rsidRDefault="00E73BC6" w:rsidP="00BE428C">
            <w:pPr>
              <w:spacing w:after="0"/>
            </w:pPr>
            <w:r w:rsidRPr="00DD40B5">
              <w:t>(4 679)</w:t>
            </w:r>
          </w:p>
        </w:tc>
        <w:tc>
          <w:tcPr>
            <w:tcW w:w="774" w:type="dxa"/>
            <w:hideMark/>
          </w:tcPr>
          <w:p w14:paraId="739573A4"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t>(</w:t>
            </w:r>
            <w:r w:rsidRPr="00DD40B5">
              <w:t>779)</w:t>
            </w:r>
          </w:p>
        </w:tc>
        <w:tc>
          <w:tcPr>
            <w:cnfStyle w:val="000010000000" w:firstRow="0" w:lastRow="0" w:firstColumn="0" w:lastColumn="0" w:oddVBand="1" w:evenVBand="0" w:oddHBand="0" w:evenHBand="0" w:firstRowFirstColumn="0" w:firstRowLastColumn="0" w:lastRowFirstColumn="0" w:lastRowLastColumn="0"/>
            <w:tcW w:w="774" w:type="dxa"/>
            <w:hideMark/>
          </w:tcPr>
          <w:p w14:paraId="47824A5F" w14:textId="77777777" w:rsidR="00E73BC6" w:rsidRPr="00DD40B5" w:rsidRDefault="00E73BC6" w:rsidP="00BE428C">
            <w:pPr>
              <w:spacing w:after="0"/>
            </w:pPr>
            <w:r w:rsidRPr="00DD40B5">
              <w:t xml:space="preserve"> 835</w:t>
            </w:r>
          </w:p>
        </w:tc>
        <w:tc>
          <w:tcPr>
            <w:tcW w:w="774" w:type="dxa"/>
            <w:hideMark/>
          </w:tcPr>
          <w:p w14:paraId="6C6BF8A6"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hideMark/>
          </w:tcPr>
          <w:p w14:paraId="052EE5DB" w14:textId="77777777" w:rsidR="00E73BC6" w:rsidRPr="00DD40B5" w:rsidRDefault="00E73BC6" w:rsidP="00BE428C">
            <w:pPr>
              <w:spacing w:after="0"/>
            </w:pPr>
            <w:r w:rsidRPr="00DD40B5">
              <w:t>13 974</w:t>
            </w:r>
          </w:p>
        </w:tc>
        <w:tc>
          <w:tcPr>
            <w:tcW w:w="774" w:type="dxa"/>
            <w:hideMark/>
          </w:tcPr>
          <w:p w14:paraId="7334A53F" w14:textId="77777777" w:rsidR="00E73BC6" w:rsidRPr="00DD40B5" w:rsidRDefault="00E73BC6" w:rsidP="00BE428C">
            <w:pPr>
              <w:spacing w:after="0"/>
              <w:cnfStyle w:val="000000000000" w:firstRow="0" w:lastRow="0" w:firstColumn="0" w:lastColumn="0" w:oddVBand="0" w:evenVBand="0" w:oddHBand="0" w:evenHBand="0" w:firstRowFirstColumn="0" w:firstRowLastColumn="0" w:lastRowFirstColumn="0" w:lastRowLastColumn="0"/>
            </w:pPr>
            <w:r w:rsidRPr="00DD40B5">
              <w:t>11 859</w:t>
            </w:r>
          </w:p>
        </w:tc>
      </w:tr>
      <w:tr w:rsidR="00E73BC6" w:rsidRPr="00D342FD" w14:paraId="7CC2E775" w14:textId="77777777" w:rsidTr="002252DB">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776" w:type="dxa"/>
            <w:hideMark/>
          </w:tcPr>
          <w:p w14:paraId="34B67795" w14:textId="77777777" w:rsidR="00E73BC6" w:rsidRPr="00D342FD" w:rsidRDefault="00E73BC6" w:rsidP="00BE428C">
            <w:pPr>
              <w:pStyle w:val="TableHeading"/>
              <w:spacing w:before="20" w:after="0"/>
              <w:ind w:left="170" w:hanging="170"/>
              <w:rPr>
                <w:b/>
              </w:rPr>
            </w:pPr>
            <w:r w:rsidRPr="00D342FD">
              <w:rPr>
                <w:b/>
              </w:rPr>
              <w:t>Comprehensive result</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57166419" w14:textId="77777777" w:rsidR="00E73BC6" w:rsidRPr="00DD40B5" w:rsidRDefault="00E73BC6" w:rsidP="00BE428C">
            <w:pPr>
              <w:spacing w:after="0"/>
            </w:pPr>
            <w:r w:rsidRPr="00DD40B5">
              <w:t>36 042</w:t>
            </w:r>
          </w:p>
        </w:tc>
        <w:tc>
          <w:tcPr>
            <w:tcW w:w="774" w:type="dxa"/>
            <w:noWrap/>
            <w:hideMark/>
          </w:tcPr>
          <w:p w14:paraId="110AEC2D" w14:textId="77777777" w:rsidR="00E73BC6" w:rsidRPr="00DD40B5" w:rsidRDefault="00E73BC6" w:rsidP="00BE428C">
            <w:pPr>
              <w:spacing w:after="0"/>
              <w:cnfStyle w:val="010000000000" w:firstRow="0" w:lastRow="1" w:firstColumn="0" w:lastColumn="0" w:oddVBand="0" w:evenVBand="0" w:oddHBand="0" w:evenHBand="0" w:firstRowFirstColumn="0" w:firstRowLastColumn="0" w:lastRowFirstColumn="0" w:lastRowLastColumn="0"/>
            </w:pPr>
            <w:r w:rsidRPr="00DD40B5">
              <w:t>30 000</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6B132CB2" w14:textId="77777777" w:rsidR="00E73BC6" w:rsidRPr="00DD40B5" w:rsidRDefault="00E73BC6" w:rsidP="00BE428C">
            <w:pPr>
              <w:spacing w:after="0"/>
            </w:pPr>
            <w:r w:rsidRPr="00DD40B5">
              <w:t>9 500</w:t>
            </w:r>
          </w:p>
        </w:tc>
        <w:tc>
          <w:tcPr>
            <w:tcW w:w="774" w:type="dxa"/>
            <w:noWrap/>
            <w:hideMark/>
          </w:tcPr>
          <w:p w14:paraId="59A6AB43" w14:textId="77777777" w:rsidR="00E73BC6" w:rsidRPr="00DD40B5" w:rsidRDefault="00E73BC6" w:rsidP="00BE428C">
            <w:pPr>
              <w:spacing w:after="0"/>
              <w:cnfStyle w:val="010000000000" w:firstRow="0" w:lastRow="1" w:firstColumn="0" w:lastColumn="0" w:oddVBand="0" w:evenVBand="0" w:oddHBand="0" w:evenHBand="0" w:firstRowFirstColumn="0" w:firstRowLastColumn="0" w:lastRowFirstColumn="0" w:lastRowLastColumn="0"/>
            </w:pPr>
            <w:r w:rsidRPr="00DD40B5">
              <w:t>7 000</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6A051A41" w14:textId="77777777" w:rsidR="00E73BC6" w:rsidRPr="00DD40B5" w:rsidRDefault="00E73BC6" w:rsidP="00BE428C">
            <w:pPr>
              <w:spacing w:after="0"/>
            </w:pPr>
            <w:r w:rsidRPr="00DD40B5">
              <w:t>13 167</w:t>
            </w:r>
          </w:p>
        </w:tc>
        <w:tc>
          <w:tcPr>
            <w:tcW w:w="774" w:type="dxa"/>
            <w:noWrap/>
            <w:hideMark/>
          </w:tcPr>
          <w:p w14:paraId="60CD258C" w14:textId="77777777" w:rsidR="00E73BC6" w:rsidRPr="00DD40B5" w:rsidRDefault="00E73BC6" w:rsidP="00BE428C">
            <w:pPr>
              <w:spacing w:after="0"/>
              <w:cnfStyle w:val="010000000000" w:firstRow="0" w:lastRow="1" w:firstColumn="0" w:lastColumn="0" w:oddVBand="0" w:evenVBand="0" w:oddHBand="0" w:evenHBand="0" w:firstRowFirstColumn="0" w:firstRowLastColumn="0" w:lastRowFirstColumn="0" w:lastRowLastColumn="0"/>
            </w:pPr>
            <w:r w:rsidRPr="00DD40B5">
              <w:t>26 682</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39266851" w14:textId="77777777" w:rsidR="00E73BC6" w:rsidRPr="00DD40B5" w:rsidRDefault="00E73BC6" w:rsidP="00BE428C">
            <w:pPr>
              <w:spacing w:after="0"/>
            </w:pPr>
            <w:r w:rsidRPr="00DD40B5">
              <w:t>26 826</w:t>
            </w:r>
          </w:p>
        </w:tc>
        <w:tc>
          <w:tcPr>
            <w:tcW w:w="774" w:type="dxa"/>
            <w:noWrap/>
            <w:hideMark/>
          </w:tcPr>
          <w:p w14:paraId="117CB9F4" w14:textId="77777777" w:rsidR="00E73BC6" w:rsidRPr="00DD40B5" w:rsidRDefault="00E73BC6" w:rsidP="00BE428C">
            <w:pPr>
              <w:spacing w:after="0"/>
              <w:cnfStyle w:val="010000000000" w:firstRow="0" w:lastRow="1" w:firstColumn="0" w:lastColumn="0" w:oddVBand="0" w:evenVBand="0" w:oddHBand="0" w:evenHBand="0" w:firstRowFirstColumn="0" w:firstRowLastColumn="0" w:lastRowFirstColumn="0" w:lastRowLastColumn="0"/>
            </w:pPr>
            <w:r w:rsidRPr="00DD40B5">
              <w:t>..</w:t>
            </w:r>
          </w:p>
        </w:tc>
        <w:tc>
          <w:tcPr>
            <w:cnfStyle w:val="000010000000" w:firstRow="0" w:lastRow="0" w:firstColumn="0" w:lastColumn="0" w:oddVBand="1" w:evenVBand="0" w:oddHBand="0" w:evenHBand="0" w:firstRowFirstColumn="0" w:firstRowLastColumn="0" w:lastRowFirstColumn="0" w:lastRowLastColumn="0"/>
            <w:tcW w:w="774" w:type="dxa"/>
            <w:noWrap/>
            <w:hideMark/>
          </w:tcPr>
          <w:p w14:paraId="78F686E6" w14:textId="77777777" w:rsidR="00E73BC6" w:rsidRPr="00DD40B5" w:rsidRDefault="00E73BC6" w:rsidP="00BE428C">
            <w:pPr>
              <w:spacing w:after="0"/>
            </w:pPr>
            <w:r w:rsidRPr="00DD40B5">
              <w:t>85 535</w:t>
            </w:r>
          </w:p>
        </w:tc>
        <w:tc>
          <w:tcPr>
            <w:tcW w:w="774" w:type="dxa"/>
            <w:noWrap/>
            <w:hideMark/>
          </w:tcPr>
          <w:p w14:paraId="24A22DC7" w14:textId="77777777" w:rsidR="00E73BC6" w:rsidRPr="00DD40B5" w:rsidRDefault="00E73BC6" w:rsidP="00BE428C">
            <w:pPr>
              <w:spacing w:after="0"/>
              <w:cnfStyle w:val="010000000000" w:firstRow="0" w:lastRow="1" w:firstColumn="0" w:lastColumn="0" w:oddVBand="0" w:evenVBand="0" w:oddHBand="0" w:evenHBand="0" w:firstRowFirstColumn="0" w:firstRowLastColumn="0" w:lastRowFirstColumn="0" w:lastRowLastColumn="0"/>
            </w:pPr>
            <w:r w:rsidRPr="00DD40B5">
              <w:t>63 682</w:t>
            </w:r>
          </w:p>
        </w:tc>
      </w:tr>
    </w:tbl>
    <w:p w14:paraId="5C366E3C" w14:textId="77777777" w:rsidR="00E73BC6" w:rsidRPr="00940E38" w:rsidRDefault="00E73BC6" w:rsidP="00E73BC6">
      <w:pPr>
        <w:pStyle w:val="Note"/>
        <w:keepNext/>
        <w:ind w:left="288" w:hanging="288"/>
      </w:pPr>
      <w:r w:rsidRPr="00940E38">
        <w:t xml:space="preserve">Notes: </w:t>
      </w:r>
    </w:p>
    <w:p w14:paraId="2F2FE205" w14:textId="77777777" w:rsidR="00E73BC6" w:rsidRPr="00940E38" w:rsidRDefault="00E73BC6" w:rsidP="00E73BC6">
      <w:pPr>
        <w:pStyle w:val="Note"/>
      </w:pPr>
      <w:r w:rsidRPr="00940E38">
        <w:t>(a)</w:t>
      </w:r>
      <w:r w:rsidRPr="00940E38">
        <w:tab/>
        <w:t xml:space="preserve">Information about the objectives of these departmental outputs </w:t>
      </w:r>
      <w:proofErr w:type="gramStart"/>
      <w:r w:rsidRPr="00940E38">
        <w:t>is located in</w:t>
      </w:r>
      <w:proofErr w:type="gramEnd"/>
      <w:r w:rsidRPr="00940E38">
        <w:t xml:space="preserve"> the report of operations under the ‘Operational and budgetary objectives and performance against objectives’ section.</w:t>
      </w:r>
    </w:p>
    <w:p w14:paraId="5AFE94B5" w14:textId="77777777" w:rsidR="00E73BC6" w:rsidRPr="00940E38" w:rsidRDefault="00E73BC6" w:rsidP="00E73BC6">
      <w:pPr>
        <w:pStyle w:val="Note"/>
      </w:pPr>
      <w:r w:rsidRPr="00940E38">
        <w:t>(b)</w:t>
      </w:r>
      <w:r w:rsidRPr="00940E38">
        <w:tab/>
        <w:t>Based on the Administrative Arrangements Order [No. xxx] 20</w:t>
      </w:r>
      <w:r>
        <w:t>20</w:t>
      </w:r>
      <w:r w:rsidRPr="00940E38">
        <w:t>, figures for the current financial year for the new technology administration output reflect the period from 1 July 2018 to 31 August 2018, figures for the comparative year are not adjusted. Figures for the period from 1 September 2018 to 30 June 20</w:t>
      </w:r>
      <w:r>
        <w:t>20</w:t>
      </w:r>
      <w:r w:rsidRPr="00940E38">
        <w:t xml:space="preserve"> are reported by the Department of Cabinet Administration. </w:t>
      </w:r>
    </w:p>
    <w:p w14:paraId="739BDB1D" w14:textId="77777777" w:rsidR="00E73BC6" w:rsidRPr="00940E38" w:rsidRDefault="00E73BC6" w:rsidP="00E73BC6">
      <w:pPr>
        <w:pStyle w:val="Note"/>
      </w:pPr>
      <w:r w:rsidRPr="00940E38">
        <w:t>(c)</w:t>
      </w:r>
      <w:r w:rsidRPr="00940E38">
        <w:tab/>
        <w:t xml:space="preserve">Based on the Administrative Arrangements Order [No. xxx] 2018, figures for the current financial year for the R&amp;D biological technology output reflect the period from </w:t>
      </w:r>
      <w:r w:rsidRPr="002F5E36">
        <w:t>1 September 2019 to 30 June 2020.</w:t>
      </w:r>
      <w:r w:rsidRPr="00940E38">
        <w:t xml:space="preserve"> Figures for the period from </w:t>
      </w:r>
      <w:r w:rsidRPr="00940E38">
        <w:br/>
      </w:r>
      <w:r w:rsidRPr="002F5E36">
        <w:t>1 July 2019 to 31 August 2019</w:t>
      </w:r>
      <w:r w:rsidRPr="00940E38">
        <w:t>, and figures for the comparative year, are reported by the Department of Natural Resources.</w:t>
      </w:r>
    </w:p>
    <w:p w14:paraId="3D31CEF0" w14:textId="77777777" w:rsidR="00E73BC6" w:rsidRDefault="00E73BC6" w:rsidP="00E73BC6">
      <w:pPr>
        <w:pStyle w:val="TableHeading"/>
        <w:rPr>
          <w:rFonts w:asciiTheme="minorHAnsi" w:hAnsiTheme="minorHAnsi"/>
          <w:b w:val="0"/>
          <w:spacing w:val="0"/>
          <w:szCs w:val="18"/>
        </w:rPr>
      </w:pPr>
      <w:r w:rsidRPr="00940E38">
        <w:lastRenderedPageBreak/>
        <w:t>Departmental outputs – Controlled assets and liabilities at 30 June 20</w:t>
      </w:r>
      <w:r>
        <w:t>20</w:t>
      </w:r>
      <w:r w:rsidRPr="00940E38">
        <w:t xml:space="preserve"> </w:t>
      </w:r>
      <w:r w:rsidRPr="00940E38">
        <w:rPr>
          <w:rStyle w:val="SourceReference"/>
          <w:b w:val="0"/>
        </w:rPr>
        <w:t>[AASB 1052.16]</w:t>
      </w:r>
      <w:r w:rsidRPr="00940E38">
        <w:tab/>
      </w:r>
      <w:r w:rsidRPr="00940E38">
        <w:tab/>
        <w:t>($ thousand)</w:t>
      </w:r>
    </w:p>
    <w:tbl>
      <w:tblPr>
        <w:tblStyle w:val="DTFTable"/>
        <w:tblW w:w="14530" w:type="dxa"/>
        <w:tblLayout w:type="fixed"/>
        <w:tblLook w:val="02E0" w:firstRow="1" w:lastRow="1" w:firstColumn="1" w:lastColumn="0" w:noHBand="1" w:noVBand="0"/>
      </w:tblPr>
      <w:tblGrid>
        <w:gridCol w:w="6761"/>
        <w:gridCol w:w="776"/>
        <w:gridCol w:w="777"/>
        <w:gridCol w:w="777"/>
        <w:gridCol w:w="777"/>
        <w:gridCol w:w="777"/>
        <w:gridCol w:w="777"/>
        <w:gridCol w:w="777"/>
        <w:gridCol w:w="777"/>
        <w:gridCol w:w="777"/>
        <w:gridCol w:w="777"/>
      </w:tblGrid>
      <w:tr w:rsidR="00E73BC6" w:rsidRPr="00D342FD" w14:paraId="5BC6ED5C" w14:textId="77777777" w:rsidTr="002252DB">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761" w:type="dxa"/>
            <w:noWrap/>
            <w:hideMark/>
          </w:tcPr>
          <w:p w14:paraId="3ADC9A24" w14:textId="77777777" w:rsidR="00E73BC6" w:rsidRPr="00D342FD" w:rsidRDefault="00E73BC6" w:rsidP="00BE428C">
            <w:pPr>
              <w:pStyle w:val="TableHeading"/>
              <w:spacing w:before="20" w:after="20"/>
              <w:rPr>
                <w:b w:val="0"/>
                <w:bCs/>
                <w:iCs/>
              </w:rPr>
            </w:pPr>
            <w:r w:rsidRPr="00D342FD">
              <w:rPr>
                <w:b w:val="0"/>
                <w:bCs/>
                <w:iCs/>
              </w:rPr>
              <w:t> </w:t>
            </w:r>
          </w:p>
        </w:tc>
        <w:tc>
          <w:tcPr>
            <w:cnfStyle w:val="000010000000" w:firstRow="0" w:lastRow="0" w:firstColumn="0" w:lastColumn="0" w:oddVBand="1" w:evenVBand="0" w:oddHBand="0" w:evenHBand="0" w:firstRowFirstColumn="0" w:firstRowLastColumn="0" w:lastRowFirstColumn="0" w:lastRowLastColumn="0"/>
            <w:tcW w:w="1553" w:type="dxa"/>
            <w:gridSpan w:val="2"/>
            <w:hideMark/>
          </w:tcPr>
          <w:p w14:paraId="3C121F76" w14:textId="344CDBAB" w:rsidR="00E73BC6" w:rsidRPr="00B825FE" w:rsidRDefault="00E73BC6" w:rsidP="00BE428C">
            <w:pPr>
              <w:jc w:val="center"/>
            </w:pPr>
            <w:r w:rsidRPr="00B825FE">
              <w:t>Strategic policy advice</w:t>
            </w:r>
          </w:p>
        </w:tc>
        <w:tc>
          <w:tcPr>
            <w:tcW w:w="1554" w:type="dxa"/>
            <w:gridSpan w:val="2"/>
            <w:hideMark/>
          </w:tcPr>
          <w:p w14:paraId="1E4DB72E" w14:textId="77777777" w:rsidR="00E73BC6" w:rsidRPr="00B825FE" w:rsidRDefault="00E73BC6" w:rsidP="00BE428C">
            <w:pPr>
              <w:jc w:val="center"/>
              <w:cnfStyle w:val="100000000000" w:firstRow="1" w:lastRow="0" w:firstColumn="0" w:lastColumn="0" w:oddVBand="0" w:evenVBand="0" w:oddHBand="0" w:evenHBand="0" w:firstRowFirstColumn="0" w:firstRowLastColumn="0" w:lastRowFirstColumn="0" w:lastRowLastColumn="0"/>
            </w:pPr>
            <w:r w:rsidRPr="00B825FE">
              <w:t>IT&amp;T services</w:t>
            </w:r>
          </w:p>
        </w:tc>
        <w:tc>
          <w:tcPr>
            <w:cnfStyle w:val="000010000000" w:firstRow="0" w:lastRow="0" w:firstColumn="0" w:lastColumn="0" w:oddVBand="1" w:evenVBand="0" w:oddHBand="0" w:evenHBand="0" w:firstRowFirstColumn="0" w:firstRowLastColumn="0" w:lastRowFirstColumn="0" w:lastRowLastColumn="0"/>
            <w:tcW w:w="1554" w:type="dxa"/>
            <w:gridSpan w:val="2"/>
            <w:hideMark/>
          </w:tcPr>
          <w:p w14:paraId="267913DD" w14:textId="77777777" w:rsidR="00E73BC6" w:rsidRPr="00B825FE" w:rsidRDefault="00E73BC6" w:rsidP="00BE428C">
            <w:pPr>
              <w:jc w:val="center"/>
            </w:pPr>
            <w:r w:rsidRPr="00B825FE">
              <w:t>New technology administration</w:t>
            </w:r>
            <w:r w:rsidRPr="00E9329B">
              <w:rPr>
                <w:vertAlign w:val="superscript"/>
              </w:rPr>
              <w:t>(a)</w:t>
            </w:r>
          </w:p>
        </w:tc>
        <w:tc>
          <w:tcPr>
            <w:tcW w:w="1554" w:type="dxa"/>
            <w:gridSpan w:val="2"/>
            <w:hideMark/>
          </w:tcPr>
          <w:p w14:paraId="0DFBC8F3" w14:textId="77777777" w:rsidR="00E73BC6" w:rsidRPr="00B825FE" w:rsidRDefault="00E73BC6" w:rsidP="00BE428C">
            <w:pPr>
              <w:jc w:val="center"/>
              <w:cnfStyle w:val="100000000000" w:firstRow="1" w:lastRow="0" w:firstColumn="0" w:lastColumn="0" w:oddVBand="0" w:evenVBand="0" w:oddHBand="0" w:evenHBand="0" w:firstRowFirstColumn="0" w:firstRowLastColumn="0" w:lastRowFirstColumn="0" w:lastRowLastColumn="0"/>
            </w:pPr>
            <w:r w:rsidRPr="00B825FE">
              <w:t>R&amp;D biological technology</w:t>
            </w:r>
            <w:r w:rsidRPr="00E9329B">
              <w:rPr>
                <w:vertAlign w:val="superscript"/>
              </w:rPr>
              <w:t>(b)</w:t>
            </w:r>
          </w:p>
        </w:tc>
        <w:tc>
          <w:tcPr>
            <w:cnfStyle w:val="000010000000" w:firstRow="0" w:lastRow="0" w:firstColumn="0" w:lastColumn="0" w:oddVBand="1" w:evenVBand="0" w:oddHBand="0" w:evenHBand="0" w:firstRowFirstColumn="0" w:firstRowLastColumn="0" w:lastRowFirstColumn="0" w:lastRowLastColumn="0"/>
            <w:tcW w:w="1554" w:type="dxa"/>
            <w:gridSpan w:val="2"/>
            <w:hideMark/>
          </w:tcPr>
          <w:p w14:paraId="0F58C695" w14:textId="77777777" w:rsidR="00E73BC6" w:rsidRPr="00B825FE" w:rsidRDefault="00E73BC6" w:rsidP="00BE428C">
            <w:pPr>
              <w:jc w:val="center"/>
            </w:pPr>
            <w:r w:rsidRPr="00B825FE">
              <w:t>Departmental total</w:t>
            </w:r>
          </w:p>
        </w:tc>
      </w:tr>
      <w:tr w:rsidR="002252DB" w:rsidRPr="00D342FD" w14:paraId="33355861" w14:textId="77777777" w:rsidTr="002252DB">
        <w:trPr>
          <w:cantSplit w:val="0"/>
          <w:trHeight w:val="210"/>
        </w:trPr>
        <w:tc>
          <w:tcPr>
            <w:cnfStyle w:val="001000000000" w:firstRow="0" w:lastRow="0" w:firstColumn="1" w:lastColumn="0" w:oddVBand="0" w:evenVBand="0" w:oddHBand="0" w:evenHBand="0" w:firstRowFirstColumn="0" w:firstRowLastColumn="0" w:lastRowFirstColumn="0" w:lastRowLastColumn="0"/>
            <w:tcW w:w="6761" w:type="dxa"/>
            <w:shd w:val="clear" w:color="auto" w:fill="000000" w:themeFill="text1"/>
            <w:noWrap/>
            <w:hideMark/>
          </w:tcPr>
          <w:p w14:paraId="798CDB34"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776" w:type="dxa"/>
            <w:shd w:val="clear" w:color="auto" w:fill="000000" w:themeFill="text1"/>
            <w:noWrap/>
            <w:hideMark/>
          </w:tcPr>
          <w:p w14:paraId="2BC2529A"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77" w:type="dxa"/>
            <w:shd w:val="clear" w:color="auto" w:fill="000000" w:themeFill="text1"/>
            <w:noWrap/>
            <w:hideMark/>
          </w:tcPr>
          <w:p w14:paraId="58E7A966"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7" w:type="dxa"/>
            <w:shd w:val="clear" w:color="auto" w:fill="000000" w:themeFill="text1"/>
            <w:noWrap/>
            <w:hideMark/>
          </w:tcPr>
          <w:p w14:paraId="4A5A8486"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77" w:type="dxa"/>
            <w:shd w:val="clear" w:color="auto" w:fill="000000" w:themeFill="text1"/>
            <w:noWrap/>
            <w:hideMark/>
          </w:tcPr>
          <w:p w14:paraId="0D9AD3B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7" w:type="dxa"/>
            <w:shd w:val="clear" w:color="auto" w:fill="000000" w:themeFill="text1"/>
            <w:noWrap/>
            <w:hideMark/>
          </w:tcPr>
          <w:p w14:paraId="07B7B399"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77" w:type="dxa"/>
            <w:shd w:val="clear" w:color="auto" w:fill="000000" w:themeFill="text1"/>
            <w:noWrap/>
            <w:hideMark/>
          </w:tcPr>
          <w:p w14:paraId="2D71B1F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7" w:type="dxa"/>
            <w:shd w:val="clear" w:color="auto" w:fill="000000" w:themeFill="text1"/>
            <w:noWrap/>
            <w:hideMark/>
          </w:tcPr>
          <w:p w14:paraId="7DC4880C"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77" w:type="dxa"/>
            <w:shd w:val="clear" w:color="auto" w:fill="000000" w:themeFill="text1"/>
            <w:noWrap/>
            <w:hideMark/>
          </w:tcPr>
          <w:p w14:paraId="77A42D3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77" w:type="dxa"/>
            <w:shd w:val="clear" w:color="auto" w:fill="000000" w:themeFill="text1"/>
            <w:noWrap/>
            <w:hideMark/>
          </w:tcPr>
          <w:p w14:paraId="706796BB"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77" w:type="dxa"/>
            <w:shd w:val="clear" w:color="auto" w:fill="000000" w:themeFill="text1"/>
            <w:noWrap/>
            <w:hideMark/>
          </w:tcPr>
          <w:p w14:paraId="510E789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r>
      <w:tr w:rsidR="002252DB" w:rsidRPr="00D342FD" w14:paraId="505A104E" w14:textId="77777777" w:rsidTr="002252DB">
        <w:trPr>
          <w:cantSplit w:val="0"/>
          <w:trHeight w:val="210"/>
        </w:trPr>
        <w:tc>
          <w:tcPr>
            <w:cnfStyle w:val="001000000000" w:firstRow="0" w:lastRow="0" w:firstColumn="1" w:lastColumn="0" w:oddVBand="0" w:evenVBand="0" w:oddHBand="0" w:evenHBand="0" w:firstRowFirstColumn="0" w:firstRowLastColumn="0" w:lastRowFirstColumn="0" w:lastRowLastColumn="0"/>
            <w:tcW w:w="6761" w:type="dxa"/>
            <w:hideMark/>
          </w:tcPr>
          <w:p w14:paraId="208C5011" w14:textId="77777777" w:rsidR="00E73BC6" w:rsidRPr="00D342FD" w:rsidRDefault="00E73BC6" w:rsidP="00BE428C">
            <w:pPr>
              <w:pStyle w:val="TableHeading"/>
              <w:spacing w:before="20" w:after="20"/>
              <w:rPr>
                <w:b w:val="0"/>
                <w:bCs/>
              </w:rPr>
            </w:pPr>
            <w:r w:rsidRPr="00D342FD">
              <w:rPr>
                <w:b w:val="0"/>
                <w:bCs/>
              </w:rPr>
              <w:t>Assets</w:t>
            </w:r>
          </w:p>
        </w:tc>
        <w:tc>
          <w:tcPr>
            <w:cnfStyle w:val="000010000000" w:firstRow="0" w:lastRow="0" w:firstColumn="0" w:lastColumn="0" w:oddVBand="1" w:evenVBand="0" w:oddHBand="0" w:evenHBand="0" w:firstRowFirstColumn="0" w:firstRowLastColumn="0" w:lastRowFirstColumn="0" w:lastRowLastColumn="0"/>
            <w:tcW w:w="776" w:type="dxa"/>
            <w:noWrap/>
            <w:hideMark/>
          </w:tcPr>
          <w:p w14:paraId="41E852F3" w14:textId="77777777" w:rsidR="00E73BC6" w:rsidRPr="00D342FD" w:rsidRDefault="00E73BC6" w:rsidP="00BE428C">
            <w:pPr>
              <w:pStyle w:val="TableHeading"/>
              <w:spacing w:before="20" w:after="20"/>
              <w:rPr>
                <w:b w:val="0"/>
                <w:bCs/>
              </w:rPr>
            </w:pPr>
            <w:r w:rsidRPr="00D342FD">
              <w:rPr>
                <w:b w:val="0"/>
                <w:bCs/>
              </w:rPr>
              <w:t> </w:t>
            </w:r>
          </w:p>
        </w:tc>
        <w:tc>
          <w:tcPr>
            <w:tcW w:w="777" w:type="dxa"/>
            <w:noWrap/>
            <w:hideMark/>
          </w:tcPr>
          <w:p w14:paraId="08C305A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7" w:type="dxa"/>
            <w:hideMark/>
          </w:tcPr>
          <w:p w14:paraId="3CBC952F" w14:textId="77777777" w:rsidR="00E73BC6" w:rsidRPr="00D342FD" w:rsidRDefault="00E73BC6" w:rsidP="00BE428C">
            <w:pPr>
              <w:pStyle w:val="TableHeading"/>
              <w:spacing w:before="20" w:after="20"/>
              <w:rPr>
                <w:b w:val="0"/>
                <w:bCs/>
              </w:rPr>
            </w:pPr>
            <w:r w:rsidRPr="00D342FD">
              <w:rPr>
                <w:b w:val="0"/>
                <w:bCs/>
              </w:rPr>
              <w:t> </w:t>
            </w:r>
          </w:p>
        </w:tc>
        <w:tc>
          <w:tcPr>
            <w:tcW w:w="777" w:type="dxa"/>
            <w:hideMark/>
          </w:tcPr>
          <w:p w14:paraId="29B40AC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7" w:type="dxa"/>
            <w:hideMark/>
          </w:tcPr>
          <w:p w14:paraId="7B0E8B45" w14:textId="77777777" w:rsidR="00E73BC6" w:rsidRPr="00D342FD" w:rsidRDefault="00E73BC6" w:rsidP="00BE428C">
            <w:pPr>
              <w:pStyle w:val="TableHeading"/>
              <w:spacing w:before="20" w:after="20"/>
              <w:rPr>
                <w:b w:val="0"/>
                <w:bCs/>
              </w:rPr>
            </w:pPr>
            <w:r w:rsidRPr="00D342FD">
              <w:rPr>
                <w:b w:val="0"/>
                <w:bCs/>
              </w:rPr>
              <w:t> </w:t>
            </w:r>
          </w:p>
        </w:tc>
        <w:tc>
          <w:tcPr>
            <w:tcW w:w="777" w:type="dxa"/>
            <w:hideMark/>
          </w:tcPr>
          <w:p w14:paraId="7801D67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7" w:type="dxa"/>
            <w:hideMark/>
          </w:tcPr>
          <w:p w14:paraId="798E867F" w14:textId="77777777" w:rsidR="00E73BC6" w:rsidRPr="00D342FD" w:rsidRDefault="00E73BC6" w:rsidP="00BE428C">
            <w:pPr>
              <w:pStyle w:val="TableHeading"/>
              <w:spacing w:before="20" w:after="20"/>
              <w:rPr>
                <w:b w:val="0"/>
                <w:bCs/>
              </w:rPr>
            </w:pPr>
            <w:r w:rsidRPr="00D342FD">
              <w:rPr>
                <w:b w:val="0"/>
                <w:bCs/>
              </w:rPr>
              <w:t> </w:t>
            </w:r>
          </w:p>
        </w:tc>
        <w:tc>
          <w:tcPr>
            <w:tcW w:w="777" w:type="dxa"/>
            <w:hideMark/>
          </w:tcPr>
          <w:p w14:paraId="6BCAB78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77" w:type="dxa"/>
            <w:hideMark/>
          </w:tcPr>
          <w:p w14:paraId="5AEFF748" w14:textId="77777777" w:rsidR="00E73BC6" w:rsidRPr="00D342FD" w:rsidRDefault="00E73BC6" w:rsidP="00BE428C">
            <w:pPr>
              <w:pStyle w:val="TableHeading"/>
              <w:spacing w:before="20" w:after="20"/>
              <w:rPr>
                <w:b w:val="0"/>
                <w:bCs/>
              </w:rPr>
            </w:pPr>
            <w:r w:rsidRPr="00D342FD">
              <w:rPr>
                <w:b w:val="0"/>
                <w:bCs/>
              </w:rPr>
              <w:t> </w:t>
            </w:r>
          </w:p>
        </w:tc>
        <w:tc>
          <w:tcPr>
            <w:tcW w:w="777" w:type="dxa"/>
            <w:hideMark/>
          </w:tcPr>
          <w:p w14:paraId="42EE706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2252DB" w:rsidRPr="00D342FD" w14:paraId="4DC22FB5" w14:textId="77777777" w:rsidTr="002252DB">
        <w:trPr>
          <w:cantSplit w:val="0"/>
          <w:trHeight w:val="210"/>
        </w:trPr>
        <w:tc>
          <w:tcPr>
            <w:cnfStyle w:val="001000000000" w:firstRow="0" w:lastRow="0" w:firstColumn="1" w:lastColumn="0" w:oddVBand="0" w:evenVBand="0" w:oddHBand="0" w:evenHBand="0" w:firstRowFirstColumn="0" w:firstRowLastColumn="0" w:lastRowFirstColumn="0" w:lastRowLastColumn="0"/>
            <w:tcW w:w="6761" w:type="dxa"/>
            <w:hideMark/>
          </w:tcPr>
          <w:p w14:paraId="2A305CB9" w14:textId="77777777" w:rsidR="00E73BC6" w:rsidRPr="00D342FD" w:rsidRDefault="00E73BC6" w:rsidP="00BE428C">
            <w:pPr>
              <w:pStyle w:val="TableHeading"/>
              <w:spacing w:before="20" w:after="20"/>
              <w:rPr>
                <w:b w:val="0"/>
                <w:bCs/>
              </w:rPr>
            </w:pPr>
            <w:r w:rsidRPr="00D342FD">
              <w:rPr>
                <w:b w:val="0"/>
                <w:bCs/>
              </w:rPr>
              <w:t>Financial assets</w:t>
            </w:r>
          </w:p>
        </w:tc>
        <w:tc>
          <w:tcPr>
            <w:cnfStyle w:val="000010000000" w:firstRow="0" w:lastRow="0" w:firstColumn="0" w:lastColumn="0" w:oddVBand="1" w:evenVBand="0" w:oddHBand="0" w:evenHBand="0" w:firstRowFirstColumn="0" w:firstRowLastColumn="0" w:lastRowFirstColumn="0" w:lastRowLastColumn="0"/>
            <w:tcW w:w="776" w:type="dxa"/>
            <w:noWrap/>
            <w:hideMark/>
          </w:tcPr>
          <w:p w14:paraId="1C61FDA0" w14:textId="77777777" w:rsidR="00E73BC6" w:rsidRPr="00D342FD" w:rsidRDefault="00E73BC6" w:rsidP="00BE428C">
            <w:pPr>
              <w:pStyle w:val="TableHeading"/>
              <w:spacing w:before="20" w:after="20"/>
              <w:rPr>
                <w:b w:val="0"/>
                <w:bCs/>
              </w:rPr>
            </w:pPr>
            <w:r w:rsidRPr="00D342FD">
              <w:rPr>
                <w:b w:val="0"/>
                <w:bCs/>
              </w:rPr>
              <w:t>77 617</w:t>
            </w:r>
          </w:p>
        </w:tc>
        <w:tc>
          <w:tcPr>
            <w:tcW w:w="777" w:type="dxa"/>
            <w:noWrap/>
            <w:hideMark/>
          </w:tcPr>
          <w:p w14:paraId="764BA37C"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58 442</w:t>
            </w:r>
          </w:p>
        </w:tc>
        <w:tc>
          <w:tcPr>
            <w:cnfStyle w:val="000010000000" w:firstRow="0" w:lastRow="0" w:firstColumn="0" w:lastColumn="0" w:oddVBand="1" w:evenVBand="0" w:oddHBand="0" w:evenHBand="0" w:firstRowFirstColumn="0" w:firstRowLastColumn="0" w:lastRowFirstColumn="0" w:lastRowLastColumn="0"/>
            <w:tcW w:w="777" w:type="dxa"/>
            <w:hideMark/>
          </w:tcPr>
          <w:p w14:paraId="4ECBCD5F" w14:textId="77777777" w:rsidR="00E73BC6" w:rsidRPr="00D342FD" w:rsidRDefault="00E73BC6" w:rsidP="00BE428C">
            <w:pPr>
              <w:pStyle w:val="TableHeading"/>
              <w:spacing w:before="20" w:after="20"/>
              <w:rPr>
                <w:b w:val="0"/>
                <w:bCs/>
              </w:rPr>
            </w:pPr>
            <w:r w:rsidRPr="00D342FD">
              <w:rPr>
                <w:b w:val="0"/>
                <w:bCs/>
              </w:rPr>
              <w:t>31 365</w:t>
            </w:r>
          </w:p>
        </w:tc>
        <w:tc>
          <w:tcPr>
            <w:tcW w:w="777" w:type="dxa"/>
            <w:hideMark/>
          </w:tcPr>
          <w:p w14:paraId="7B92A32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17 505</w:t>
            </w:r>
          </w:p>
        </w:tc>
        <w:tc>
          <w:tcPr>
            <w:cnfStyle w:val="000010000000" w:firstRow="0" w:lastRow="0" w:firstColumn="0" w:lastColumn="0" w:oddVBand="1" w:evenVBand="0" w:oddHBand="0" w:evenHBand="0" w:firstRowFirstColumn="0" w:firstRowLastColumn="0" w:lastRowFirstColumn="0" w:lastRowLastColumn="0"/>
            <w:tcW w:w="777" w:type="dxa"/>
            <w:hideMark/>
          </w:tcPr>
          <w:p w14:paraId="43891F3A" w14:textId="79375E58" w:rsidR="00E73BC6" w:rsidRPr="00D342FD" w:rsidRDefault="00BE428C" w:rsidP="00BE428C">
            <w:pPr>
              <w:pStyle w:val="TableHeading"/>
              <w:spacing w:before="20" w:after="20"/>
              <w:rPr>
                <w:b w:val="0"/>
                <w:bCs/>
              </w:rPr>
            </w:pPr>
            <w:r>
              <w:rPr>
                <w:b w:val="0"/>
                <w:bCs/>
              </w:rPr>
              <w:t>..</w:t>
            </w:r>
          </w:p>
        </w:tc>
        <w:tc>
          <w:tcPr>
            <w:tcW w:w="777" w:type="dxa"/>
            <w:hideMark/>
          </w:tcPr>
          <w:p w14:paraId="7E7FBFD2"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27 845</w:t>
            </w:r>
          </w:p>
        </w:tc>
        <w:tc>
          <w:tcPr>
            <w:cnfStyle w:val="000010000000" w:firstRow="0" w:lastRow="0" w:firstColumn="0" w:lastColumn="0" w:oddVBand="1" w:evenVBand="0" w:oddHBand="0" w:evenHBand="0" w:firstRowFirstColumn="0" w:firstRowLastColumn="0" w:lastRowFirstColumn="0" w:lastRowLastColumn="0"/>
            <w:tcW w:w="777" w:type="dxa"/>
            <w:hideMark/>
          </w:tcPr>
          <w:p w14:paraId="05EECDA2" w14:textId="77777777" w:rsidR="00E73BC6" w:rsidRPr="00D342FD" w:rsidRDefault="00E73BC6" w:rsidP="00BE428C">
            <w:pPr>
              <w:pStyle w:val="TableHeading"/>
              <w:spacing w:before="20" w:after="20"/>
              <w:rPr>
                <w:b w:val="0"/>
                <w:bCs/>
              </w:rPr>
            </w:pPr>
            <w:r w:rsidRPr="00D342FD">
              <w:rPr>
                <w:b w:val="0"/>
                <w:bCs/>
              </w:rPr>
              <w:t>14 326</w:t>
            </w:r>
          </w:p>
        </w:tc>
        <w:tc>
          <w:tcPr>
            <w:tcW w:w="777" w:type="dxa"/>
            <w:noWrap/>
            <w:hideMark/>
          </w:tcPr>
          <w:p w14:paraId="35537A8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cnfStyle w:val="000010000000" w:firstRow="0" w:lastRow="0" w:firstColumn="0" w:lastColumn="0" w:oddVBand="1" w:evenVBand="0" w:oddHBand="0" w:evenHBand="0" w:firstRowFirstColumn="0" w:firstRowLastColumn="0" w:lastRowFirstColumn="0" w:lastRowLastColumn="0"/>
            <w:tcW w:w="777" w:type="dxa"/>
            <w:hideMark/>
          </w:tcPr>
          <w:p w14:paraId="5E9022C5" w14:textId="77777777" w:rsidR="00E73BC6" w:rsidRPr="00D342FD" w:rsidRDefault="00E73BC6" w:rsidP="00BE428C">
            <w:pPr>
              <w:pStyle w:val="TableHeading"/>
              <w:spacing w:before="20" w:after="20"/>
              <w:rPr>
                <w:b w:val="0"/>
                <w:bCs/>
              </w:rPr>
            </w:pPr>
            <w:r w:rsidRPr="00D342FD">
              <w:rPr>
                <w:b w:val="0"/>
                <w:bCs/>
              </w:rPr>
              <w:t>123 308</w:t>
            </w:r>
          </w:p>
        </w:tc>
        <w:tc>
          <w:tcPr>
            <w:tcW w:w="777" w:type="dxa"/>
            <w:hideMark/>
          </w:tcPr>
          <w:p w14:paraId="5A92D35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103 792</w:t>
            </w:r>
          </w:p>
        </w:tc>
      </w:tr>
      <w:tr w:rsidR="002252DB" w:rsidRPr="00D342FD" w14:paraId="12B33422" w14:textId="77777777" w:rsidTr="002252DB">
        <w:trPr>
          <w:cantSplit w:val="0"/>
          <w:trHeight w:val="210"/>
        </w:trPr>
        <w:tc>
          <w:tcPr>
            <w:cnfStyle w:val="001000000000" w:firstRow="0" w:lastRow="0" w:firstColumn="1" w:lastColumn="0" w:oddVBand="0" w:evenVBand="0" w:oddHBand="0" w:evenHBand="0" w:firstRowFirstColumn="0" w:firstRowLastColumn="0" w:lastRowFirstColumn="0" w:lastRowLastColumn="0"/>
            <w:tcW w:w="6761" w:type="dxa"/>
            <w:tcBorders>
              <w:bottom w:val="nil"/>
            </w:tcBorders>
            <w:hideMark/>
          </w:tcPr>
          <w:p w14:paraId="2DAD05B3" w14:textId="77777777" w:rsidR="00E73BC6" w:rsidRPr="00D342FD" w:rsidRDefault="00E73BC6" w:rsidP="00BE428C">
            <w:pPr>
              <w:pStyle w:val="TableHeading"/>
              <w:spacing w:before="20" w:after="20"/>
              <w:rPr>
                <w:b w:val="0"/>
                <w:bCs/>
              </w:rPr>
            </w:pPr>
            <w:r w:rsidRPr="00D342FD">
              <w:rPr>
                <w:b w:val="0"/>
                <w:bCs/>
              </w:rPr>
              <w:t>Non</w:t>
            </w:r>
            <w:r w:rsidRPr="00D342FD">
              <w:rPr>
                <w:b w:val="0"/>
                <w:bCs/>
              </w:rPr>
              <w:noBreakHyphen/>
              <w:t>financial assets</w:t>
            </w:r>
          </w:p>
        </w:tc>
        <w:tc>
          <w:tcPr>
            <w:cnfStyle w:val="000010000000" w:firstRow="0" w:lastRow="0" w:firstColumn="0" w:lastColumn="0" w:oddVBand="1" w:evenVBand="0" w:oddHBand="0" w:evenHBand="0" w:firstRowFirstColumn="0" w:firstRowLastColumn="0" w:lastRowFirstColumn="0" w:lastRowLastColumn="0"/>
            <w:tcW w:w="776" w:type="dxa"/>
            <w:tcBorders>
              <w:bottom w:val="nil"/>
            </w:tcBorders>
            <w:noWrap/>
            <w:hideMark/>
          </w:tcPr>
          <w:p w14:paraId="61C080C9" w14:textId="77777777" w:rsidR="00E73BC6" w:rsidRPr="00D342FD" w:rsidRDefault="00E73BC6" w:rsidP="00BE428C">
            <w:pPr>
              <w:pStyle w:val="TableHeading"/>
              <w:spacing w:before="20" w:after="20"/>
              <w:rPr>
                <w:b w:val="0"/>
                <w:bCs/>
              </w:rPr>
            </w:pPr>
            <w:r w:rsidRPr="00D342FD">
              <w:rPr>
                <w:b w:val="0"/>
                <w:bCs/>
              </w:rPr>
              <w:t>40 363</w:t>
            </w:r>
          </w:p>
        </w:tc>
        <w:tc>
          <w:tcPr>
            <w:tcW w:w="777" w:type="dxa"/>
            <w:tcBorders>
              <w:bottom w:val="nil"/>
            </w:tcBorders>
            <w:noWrap/>
            <w:hideMark/>
          </w:tcPr>
          <w:p w14:paraId="31199A4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60 341</w:t>
            </w:r>
          </w:p>
        </w:tc>
        <w:tc>
          <w:tcPr>
            <w:cnfStyle w:val="000010000000" w:firstRow="0" w:lastRow="0" w:firstColumn="0" w:lastColumn="0" w:oddVBand="1" w:evenVBand="0" w:oddHBand="0" w:evenHBand="0" w:firstRowFirstColumn="0" w:firstRowLastColumn="0" w:lastRowFirstColumn="0" w:lastRowLastColumn="0"/>
            <w:tcW w:w="777" w:type="dxa"/>
            <w:tcBorders>
              <w:bottom w:val="nil"/>
            </w:tcBorders>
            <w:hideMark/>
          </w:tcPr>
          <w:p w14:paraId="3E4067EA" w14:textId="77777777" w:rsidR="00E73BC6" w:rsidRPr="00D342FD" w:rsidRDefault="00E73BC6" w:rsidP="00BE428C">
            <w:pPr>
              <w:pStyle w:val="TableHeading"/>
              <w:spacing w:before="20" w:after="20"/>
              <w:rPr>
                <w:b w:val="0"/>
                <w:bCs/>
              </w:rPr>
            </w:pPr>
            <w:r w:rsidRPr="00D342FD">
              <w:rPr>
                <w:b w:val="0"/>
                <w:bCs/>
              </w:rPr>
              <w:t>19 739</w:t>
            </w:r>
          </w:p>
        </w:tc>
        <w:tc>
          <w:tcPr>
            <w:tcW w:w="777" w:type="dxa"/>
            <w:tcBorders>
              <w:bottom w:val="nil"/>
            </w:tcBorders>
            <w:hideMark/>
          </w:tcPr>
          <w:p w14:paraId="47DF58D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19 989</w:t>
            </w:r>
          </w:p>
        </w:tc>
        <w:tc>
          <w:tcPr>
            <w:cnfStyle w:val="000010000000" w:firstRow="0" w:lastRow="0" w:firstColumn="0" w:lastColumn="0" w:oddVBand="1" w:evenVBand="0" w:oddHBand="0" w:evenHBand="0" w:firstRowFirstColumn="0" w:firstRowLastColumn="0" w:lastRowFirstColumn="0" w:lastRowLastColumn="0"/>
            <w:tcW w:w="777" w:type="dxa"/>
            <w:tcBorders>
              <w:bottom w:val="nil"/>
            </w:tcBorders>
            <w:hideMark/>
          </w:tcPr>
          <w:p w14:paraId="5E603254" w14:textId="01A1D542" w:rsidR="00E73BC6" w:rsidRPr="00D342FD" w:rsidRDefault="00BE428C" w:rsidP="00BE428C">
            <w:pPr>
              <w:pStyle w:val="TableHeading"/>
              <w:spacing w:before="20" w:after="20"/>
              <w:rPr>
                <w:b w:val="0"/>
                <w:bCs/>
              </w:rPr>
            </w:pPr>
            <w:r>
              <w:rPr>
                <w:b w:val="0"/>
                <w:bCs/>
              </w:rPr>
              <w:t>..</w:t>
            </w:r>
          </w:p>
        </w:tc>
        <w:tc>
          <w:tcPr>
            <w:tcW w:w="777" w:type="dxa"/>
            <w:tcBorders>
              <w:bottom w:val="nil"/>
            </w:tcBorders>
            <w:hideMark/>
          </w:tcPr>
          <w:p w14:paraId="2B77B4E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43 664</w:t>
            </w:r>
          </w:p>
        </w:tc>
        <w:tc>
          <w:tcPr>
            <w:cnfStyle w:val="000010000000" w:firstRow="0" w:lastRow="0" w:firstColumn="0" w:lastColumn="0" w:oddVBand="1" w:evenVBand="0" w:oddHBand="0" w:evenHBand="0" w:firstRowFirstColumn="0" w:firstRowLastColumn="0" w:lastRowFirstColumn="0" w:lastRowLastColumn="0"/>
            <w:tcW w:w="777" w:type="dxa"/>
            <w:tcBorders>
              <w:bottom w:val="nil"/>
            </w:tcBorders>
            <w:hideMark/>
          </w:tcPr>
          <w:p w14:paraId="2A62F8F3" w14:textId="77777777" w:rsidR="00E73BC6" w:rsidRPr="00D342FD" w:rsidRDefault="00E73BC6" w:rsidP="00BE428C">
            <w:pPr>
              <w:pStyle w:val="TableHeading"/>
              <w:spacing w:before="20" w:after="20"/>
              <w:rPr>
                <w:b w:val="0"/>
                <w:bCs/>
              </w:rPr>
            </w:pPr>
            <w:r w:rsidRPr="00D342FD">
              <w:rPr>
                <w:b w:val="0"/>
                <w:bCs/>
              </w:rPr>
              <w:t>55 623</w:t>
            </w:r>
          </w:p>
        </w:tc>
        <w:tc>
          <w:tcPr>
            <w:tcW w:w="777" w:type="dxa"/>
            <w:tcBorders>
              <w:bottom w:val="nil"/>
            </w:tcBorders>
            <w:noWrap/>
            <w:hideMark/>
          </w:tcPr>
          <w:p w14:paraId="31F55A9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cnfStyle w:val="000010000000" w:firstRow="0" w:lastRow="0" w:firstColumn="0" w:lastColumn="0" w:oddVBand="1" w:evenVBand="0" w:oddHBand="0" w:evenHBand="0" w:firstRowFirstColumn="0" w:firstRowLastColumn="0" w:lastRowFirstColumn="0" w:lastRowLastColumn="0"/>
            <w:tcW w:w="777" w:type="dxa"/>
            <w:tcBorders>
              <w:bottom w:val="nil"/>
            </w:tcBorders>
            <w:hideMark/>
          </w:tcPr>
          <w:p w14:paraId="2CA23F29" w14:textId="77777777" w:rsidR="00E73BC6" w:rsidRPr="00D342FD" w:rsidRDefault="00E73BC6" w:rsidP="00BE428C">
            <w:pPr>
              <w:pStyle w:val="TableHeading"/>
              <w:spacing w:before="20" w:after="20"/>
              <w:rPr>
                <w:b w:val="0"/>
                <w:bCs/>
              </w:rPr>
            </w:pPr>
            <w:r w:rsidRPr="00D342FD">
              <w:rPr>
                <w:b w:val="0"/>
                <w:bCs/>
              </w:rPr>
              <w:t>115 725</w:t>
            </w:r>
          </w:p>
        </w:tc>
        <w:tc>
          <w:tcPr>
            <w:tcW w:w="777" w:type="dxa"/>
            <w:tcBorders>
              <w:bottom w:val="nil"/>
            </w:tcBorders>
            <w:noWrap/>
            <w:hideMark/>
          </w:tcPr>
          <w:p w14:paraId="675DC09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123 994</w:t>
            </w:r>
          </w:p>
        </w:tc>
      </w:tr>
      <w:tr w:rsidR="002252DB" w:rsidRPr="00D342FD" w14:paraId="374A8E16" w14:textId="77777777" w:rsidTr="002252DB">
        <w:trPr>
          <w:cantSplit w:val="0"/>
          <w:trHeight w:val="210"/>
        </w:trPr>
        <w:tc>
          <w:tcPr>
            <w:cnfStyle w:val="001000000000" w:firstRow="0" w:lastRow="0" w:firstColumn="1" w:lastColumn="0" w:oddVBand="0" w:evenVBand="0" w:oddHBand="0" w:evenHBand="0" w:firstRowFirstColumn="0" w:firstRowLastColumn="0" w:lastRowFirstColumn="0" w:lastRowLastColumn="0"/>
            <w:tcW w:w="6761" w:type="dxa"/>
            <w:tcBorders>
              <w:bottom w:val="single" w:sz="6" w:space="0" w:color="auto"/>
            </w:tcBorders>
            <w:hideMark/>
          </w:tcPr>
          <w:p w14:paraId="7FE3C1CE" w14:textId="77777777" w:rsidR="00E73BC6" w:rsidRPr="00D342FD" w:rsidRDefault="00E73BC6" w:rsidP="00BE428C">
            <w:pPr>
              <w:pStyle w:val="TableHeading"/>
              <w:spacing w:before="20" w:after="20"/>
            </w:pPr>
            <w:r w:rsidRPr="00D342FD">
              <w:t>Total assets</w:t>
            </w:r>
          </w:p>
        </w:tc>
        <w:tc>
          <w:tcPr>
            <w:cnfStyle w:val="000010000000" w:firstRow="0" w:lastRow="0" w:firstColumn="0" w:lastColumn="0" w:oddVBand="1" w:evenVBand="0" w:oddHBand="0" w:evenHBand="0" w:firstRowFirstColumn="0" w:firstRowLastColumn="0" w:lastRowFirstColumn="0" w:lastRowLastColumn="0"/>
            <w:tcW w:w="776" w:type="dxa"/>
            <w:tcBorders>
              <w:bottom w:val="single" w:sz="6" w:space="0" w:color="auto"/>
            </w:tcBorders>
            <w:noWrap/>
            <w:hideMark/>
          </w:tcPr>
          <w:p w14:paraId="5F8F0AA6" w14:textId="77777777" w:rsidR="00E73BC6" w:rsidRPr="00D342FD" w:rsidRDefault="00E73BC6" w:rsidP="00BE428C">
            <w:pPr>
              <w:pStyle w:val="TableHeading"/>
              <w:spacing w:before="20" w:after="20"/>
            </w:pPr>
            <w:r w:rsidRPr="00D342FD">
              <w:t>117 980</w:t>
            </w:r>
          </w:p>
        </w:tc>
        <w:tc>
          <w:tcPr>
            <w:tcW w:w="777" w:type="dxa"/>
            <w:tcBorders>
              <w:bottom w:val="single" w:sz="6" w:space="0" w:color="auto"/>
            </w:tcBorders>
            <w:noWrap/>
            <w:hideMark/>
          </w:tcPr>
          <w:p w14:paraId="0D98643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118 783</w:t>
            </w:r>
          </w:p>
        </w:tc>
        <w:tc>
          <w:tcPr>
            <w:cnfStyle w:val="000010000000" w:firstRow="0" w:lastRow="0" w:firstColumn="0" w:lastColumn="0" w:oddVBand="1" w:evenVBand="0" w:oddHBand="0" w:evenHBand="0" w:firstRowFirstColumn="0" w:firstRowLastColumn="0" w:lastRowFirstColumn="0" w:lastRowLastColumn="0"/>
            <w:tcW w:w="777" w:type="dxa"/>
            <w:tcBorders>
              <w:bottom w:val="single" w:sz="6" w:space="0" w:color="auto"/>
            </w:tcBorders>
            <w:noWrap/>
            <w:hideMark/>
          </w:tcPr>
          <w:p w14:paraId="2A4A3B26" w14:textId="77777777" w:rsidR="00E73BC6" w:rsidRPr="00D342FD" w:rsidRDefault="00E73BC6" w:rsidP="00BE428C">
            <w:pPr>
              <w:pStyle w:val="TableHeading"/>
              <w:spacing w:before="20" w:after="20"/>
            </w:pPr>
            <w:r w:rsidRPr="00D342FD">
              <w:t>51 104</w:t>
            </w:r>
          </w:p>
        </w:tc>
        <w:tc>
          <w:tcPr>
            <w:tcW w:w="777" w:type="dxa"/>
            <w:tcBorders>
              <w:bottom w:val="single" w:sz="6" w:space="0" w:color="auto"/>
            </w:tcBorders>
            <w:noWrap/>
            <w:hideMark/>
          </w:tcPr>
          <w:p w14:paraId="7CCBE31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37 494</w:t>
            </w:r>
          </w:p>
        </w:tc>
        <w:tc>
          <w:tcPr>
            <w:cnfStyle w:val="000010000000" w:firstRow="0" w:lastRow="0" w:firstColumn="0" w:lastColumn="0" w:oddVBand="1" w:evenVBand="0" w:oddHBand="0" w:evenHBand="0" w:firstRowFirstColumn="0" w:firstRowLastColumn="0" w:lastRowFirstColumn="0" w:lastRowLastColumn="0"/>
            <w:tcW w:w="777" w:type="dxa"/>
            <w:tcBorders>
              <w:bottom w:val="single" w:sz="6" w:space="0" w:color="auto"/>
            </w:tcBorders>
            <w:noWrap/>
            <w:hideMark/>
          </w:tcPr>
          <w:p w14:paraId="34D4C639" w14:textId="79F46CF9" w:rsidR="00E73BC6" w:rsidRPr="00D342FD" w:rsidRDefault="00BE428C" w:rsidP="00BE428C">
            <w:pPr>
              <w:pStyle w:val="TableHeading"/>
              <w:spacing w:before="20" w:after="20"/>
            </w:pPr>
            <w:r>
              <w:t>..</w:t>
            </w:r>
          </w:p>
        </w:tc>
        <w:tc>
          <w:tcPr>
            <w:tcW w:w="777" w:type="dxa"/>
            <w:tcBorders>
              <w:bottom w:val="single" w:sz="6" w:space="0" w:color="auto"/>
            </w:tcBorders>
            <w:noWrap/>
            <w:hideMark/>
          </w:tcPr>
          <w:p w14:paraId="61C547C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71 509</w:t>
            </w:r>
          </w:p>
        </w:tc>
        <w:tc>
          <w:tcPr>
            <w:cnfStyle w:val="000010000000" w:firstRow="0" w:lastRow="0" w:firstColumn="0" w:lastColumn="0" w:oddVBand="1" w:evenVBand="0" w:oddHBand="0" w:evenHBand="0" w:firstRowFirstColumn="0" w:firstRowLastColumn="0" w:lastRowFirstColumn="0" w:lastRowLastColumn="0"/>
            <w:tcW w:w="777" w:type="dxa"/>
            <w:tcBorders>
              <w:bottom w:val="single" w:sz="6" w:space="0" w:color="auto"/>
            </w:tcBorders>
            <w:noWrap/>
            <w:hideMark/>
          </w:tcPr>
          <w:p w14:paraId="685EA927" w14:textId="77777777" w:rsidR="00E73BC6" w:rsidRPr="00D342FD" w:rsidRDefault="00E73BC6" w:rsidP="00BE428C">
            <w:pPr>
              <w:pStyle w:val="TableHeading"/>
              <w:spacing w:before="20" w:after="20"/>
            </w:pPr>
            <w:r w:rsidRPr="00D342FD">
              <w:t>69 949</w:t>
            </w:r>
          </w:p>
        </w:tc>
        <w:tc>
          <w:tcPr>
            <w:tcW w:w="777" w:type="dxa"/>
            <w:tcBorders>
              <w:bottom w:val="single" w:sz="6" w:space="0" w:color="auto"/>
            </w:tcBorders>
            <w:noWrap/>
            <w:hideMark/>
          </w:tcPr>
          <w:p w14:paraId="128C288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777" w:type="dxa"/>
            <w:tcBorders>
              <w:bottom w:val="single" w:sz="6" w:space="0" w:color="auto"/>
            </w:tcBorders>
            <w:noWrap/>
            <w:hideMark/>
          </w:tcPr>
          <w:p w14:paraId="25FC1B23" w14:textId="77777777" w:rsidR="00E73BC6" w:rsidRPr="00D342FD" w:rsidRDefault="00E73BC6" w:rsidP="00BE428C">
            <w:pPr>
              <w:pStyle w:val="TableHeading"/>
              <w:spacing w:before="20" w:after="20"/>
            </w:pPr>
            <w:r w:rsidRPr="00D342FD">
              <w:t>239 033</w:t>
            </w:r>
          </w:p>
        </w:tc>
        <w:tc>
          <w:tcPr>
            <w:tcW w:w="777" w:type="dxa"/>
            <w:tcBorders>
              <w:bottom w:val="single" w:sz="6" w:space="0" w:color="auto"/>
            </w:tcBorders>
            <w:noWrap/>
            <w:hideMark/>
          </w:tcPr>
          <w:p w14:paraId="53A9E1DC"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227 786</w:t>
            </w:r>
          </w:p>
        </w:tc>
      </w:tr>
      <w:tr w:rsidR="002252DB" w:rsidRPr="00D342FD" w14:paraId="70E928C5" w14:textId="77777777" w:rsidTr="002252DB">
        <w:trPr>
          <w:cantSplit w:val="0"/>
          <w:trHeight w:val="210"/>
        </w:trPr>
        <w:tc>
          <w:tcPr>
            <w:cnfStyle w:val="001000000000" w:firstRow="0" w:lastRow="0" w:firstColumn="1" w:lastColumn="0" w:oddVBand="0" w:evenVBand="0" w:oddHBand="0" w:evenHBand="0" w:firstRowFirstColumn="0" w:firstRowLastColumn="0" w:lastRowFirstColumn="0" w:lastRowLastColumn="0"/>
            <w:tcW w:w="6761" w:type="dxa"/>
            <w:tcBorders>
              <w:top w:val="single" w:sz="6" w:space="0" w:color="auto"/>
              <w:bottom w:val="single" w:sz="6" w:space="0" w:color="auto"/>
            </w:tcBorders>
            <w:hideMark/>
          </w:tcPr>
          <w:p w14:paraId="4239C1AD" w14:textId="77777777" w:rsidR="00E73BC6" w:rsidRPr="00D342FD" w:rsidRDefault="00E73BC6" w:rsidP="00BE428C">
            <w:pPr>
              <w:pStyle w:val="TableHeading"/>
              <w:spacing w:before="20" w:after="20"/>
            </w:pPr>
            <w:r w:rsidRPr="00D342FD">
              <w:t>Liabilities</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bottom w:val="single" w:sz="6" w:space="0" w:color="auto"/>
            </w:tcBorders>
            <w:noWrap/>
            <w:hideMark/>
          </w:tcPr>
          <w:p w14:paraId="3CC7E1F7" w14:textId="77777777" w:rsidR="00E73BC6" w:rsidRPr="00D342FD" w:rsidRDefault="00E73BC6" w:rsidP="00BE428C">
            <w:pPr>
              <w:pStyle w:val="TableHeading"/>
              <w:spacing w:before="20" w:after="20"/>
            </w:pPr>
            <w:r w:rsidRPr="00D342FD">
              <w:t> </w:t>
            </w:r>
          </w:p>
        </w:tc>
        <w:tc>
          <w:tcPr>
            <w:tcW w:w="777" w:type="dxa"/>
            <w:tcBorders>
              <w:top w:val="single" w:sz="6" w:space="0" w:color="auto"/>
              <w:bottom w:val="single" w:sz="6" w:space="0" w:color="auto"/>
            </w:tcBorders>
            <w:noWrap/>
            <w:hideMark/>
          </w:tcPr>
          <w:p w14:paraId="5B348B9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bottom w:val="single" w:sz="6" w:space="0" w:color="auto"/>
            </w:tcBorders>
            <w:hideMark/>
          </w:tcPr>
          <w:p w14:paraId="09DBBE94" w14:textId="77777777" w:rsidR="00E73BC6" w:rsidRPr="00D342FD" w:rsidRDefault="00E73BC6" w:rsidP="00BE428C">
            <w:pPr>
              <w:pStyle w:val="TableHeading"/>
              <w:spacing w:before="20" w:after="20"/>
            </w:pPr>
            <w:r w:rsidRPr="00D342FD">
              <w:t> </w:t>
            </w:r>
          </w:p>
        </w:tc>
        <w:tc>
          <w:tcPr>
            <w:tcW w:w="777" w:type="dxa"/>
            <w:tcBorders>
              <w:top w:val="single" w:sz="6" w:space="0" w:color="auto"/>
              <w:bottom w:val="single" w:sz="6" w:space="0" w:color="auto"/>
            </w:tcBorders>
            <w:hideMark/>
          </w:tcPr>
          <w:p w14:paraId="4E2AF96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bottom w:val="single" w:sz="6" w:space="0" w:color="auto"/>
            </w:tcBorders>
            <w:hideMark/>
          </w:tcPr>
          <w:p w14:paraId="61ADA7E6" w14:textId="77777777" w:rsidR="00E73BC6" w:rsidRPr="00D342FD" w:rsidRDefault="00E73BC6" w:rsidP="00BE428C">
            <w:pPr>
              <w:pStyle w:val="TableHeading"/>
              <w:spacing w:before="20" w:after="20"/>
            </w:pPr>
            <w:r w:rsidRPr="00D342FD">
              <w:t> </w:t>
            </w:r>
          </w:p>
        </w:tc>
        <w:tc>
          <w:tcPr>
            <w:tcW w:w="777" w:type="dxa"/>
            <w:tcBorders>
              <w:top w:val="single" w:sz="6" w:space="0" w:color="auto"/>
              <w:bottom w:val="single" w:sz="6" w:space="0" w:color="auto"/>
            </w:tcBorders>
            <w:hideMark/>
          </w:tcPr>
          <w:p w14:paraId="5E0EFC1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bottom w:val="single" w:sz="6" w:space="0" w:color="auto"/>
            </w:tcBorders>
            <w:hideMark/>
          </w:tcPr>
          <w:p w14:paraId="7FEA00E1" w14:textId="77777777" w:rsidR="00E73BC6" w:rsidRPr="00D342FD" w:rsidRDefault="00E73BC6" w:rsidP="00BE428C">
            <w:pPr>
              <w:pStyle w:val="TableHeading"/>
              <w:spacing w:before="20" w:after="20"/>
            </w:pPr>
            <w:r w:rsidRPr="00D342FD">
              <w:t> </w:t>
            </w:r>
          </w:p>
        </w:tc>
        <w:tc>
          <w:tcPr>
            <w:tcW w:w="777" w:type="dxa"/>
            <w:tcBorders>
              <w:top w:val="single" w:sz="6" w:space="0" w:color="auto"/>
              <w:bottom w:val="single" w:sz="6" w:space="0" w:color="auto"/>
            </w:tcBorders>
            <w:noWrap/>
            <w:hideMark/>
          </w:tcPr>
          <w:p w14:paraId="4F30A19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bottom w:val="single" w:sz="6" w:space="0" w:color="auto"/>
            </w:tcBorders>
            <w:hideMark/>
          </w:tcPr>
          <w:p w14:paraId="17B4D0D7" w14:textId="77777777" w:rsidR="00E73BC6" w:rsidRPr="00D342FD" w:rsidRDefault="00E73BC6" w:rsidP="00BE428C">
            <w:pPr>
              <w:pStyle w:val="TableHeading"/>
              <w:spacing w:before="20" w:after="20"/>
            </w:pPr>
            <w:r w:rsidRPr="00D342FD">
              <w:t> </w:t>
            </w:r>
          </w:p>
        </w:tc>
        <w:tc>
          <w:tcPr>
            <w:tcW w:w="777" w:type="dxa"/>
            <w:tcBorders>
              <w:top w:val="single" w:sz="6" w:space="0" w:color="auto"/>
              <w:bottom w:val="single" w:sz="6" w:space="0" w:color="auto"/>
            </w:tcBorders>
            <w:hideMark/>
          </w:tcPr>
          <w:p w14:paraId="0EBC828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w:t>
            </w:r>
          </w:p>
        </w:tc>
      </w:tr>
      <w:tr w:rsidR="002252DB" w:rsidRPr="00D342FD" w14:paraId="7855B8E8" w14:textId="77777777" w:rsidTr="002252DB">
        <w:trPr>
          <w:cantSplit w:val="0"/>
          <w:trHeight w:val="210"/>
        </w:trPr>
        <w:tc>
          <w:tcPr>
            <w:cnfStyle w:val="001000000000" w:firstRow="0" w:lastRow="0" w:firstColumn="1" w:lastColumn="0" w:oddVBand="0" w:evenVBand="0" w:oddHBand="0" w:evenHBand="0" w:firstRowFirstColumn="0" w:firstRowLastColumn="0" w:lastRowFirstColumn="0" w:lastRowLastColumn="0"/>
            <w:tcW w:w="6761" w:type="dxa"/>
            <w:tcBorders>
              <w:top w:val="single" w:sz="6" w:space="0" w:color="auto"/>
            </w:tcBorders>
            <w:hideMark/>
          </w:tcPr>
          <w:p w14:paraId="3BCE0DB2" w14:textId="77777777" w:rsidR="00E73BC6" w:rsidRPr="00D342FD" w:rsidRDefault="00E73BC6" w:rsidP="00BE428C">
            <w:pPr>
              <w:pStyle w:val="TableHeading"/>
              <w:spacing w:before="20" w:after="20"/>
            </w:pPr>
            <w:r w:rsidRPr="00D342FD">
              <w:t>Total liabilities</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tcBorders>
            <w:noWrap/>
            <w:hideMark/>
          </w:tcPr>
          <w:p w14:paraId="6AF03084" w14:textId="77777777" w:rsidR="00E73BC6" w:rsidRPr="00D342FD" w:rsidRDefault="00E73BC6" w:rsidP="00BE428C">
            <w:pPr>
              <w:pStyle w:val="TableHeading"/>
              <w:spacing w:before="20" w:after="20"/>
            </w:pPr>
            <w:r w:rsidRPr="00D342FD">
              <w:t>37 433</w:t>
            </w:r>
          </w:p>
        </w:tc>
        <w:tc>
          <w:tcPr>
            <w:tcW w:w="777" w:type="dxa"/>
            <w:tcBorders>
              <w:top w:val="single" w:sz="6" w:space="0" w:color="auto"/>
            </w:tcBorders>
            <w:noWrap/>
            <w:hideMark/>
          </w:tcPr>
          <w:p w14:paraId="1B82236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43 809</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tcBorders>
            <w:hideMark/>
          </w:tcPr>
          <w:p w14:paraId="6A94EC2D" w14:textId="77777777" w:rsidR="00E73BC6" w:rsidRPr="00D342FD" w:rsidRDefault="00E73BC6" w:rsidP="00BE428C">
            <w:pPr>
              <w:pStyle w:val="TableHeading"/>
              <w:spacing w:before="20" w:after="20"/>
            </w:pPr>
            <w:r w:rsidRPr="00D342FD">
              <w:t>17 540</w:t>
            </w:r>
          </w:p>
        </w:tc>
        <w:tc>
          <w:tcPr>
            <w:tcW w:w="777" w:type="dxa"/>
            <w:tcBorders>
              <w:top w:val="single" w:sz="6" w:space="0" w:color="auto"/>
            </w:tcBorders>
            <w:hideMark/>
          </w:tcPr>
          <w:p w14:paraId="6E35584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17 211</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tcBorders>
            <w:hideMark/>
          </w:tcPr>
          <w:p w14:paraId="0F89A000" w14:textId="3E67B054" w:rsidR="00E73BC6" w:rsidRPr="00D342FD" w:rsidRDefault="00BE428C" w:rsidP="00BE428C">
            <w:pPr>
              <w:pStyle w:val="TableHeading"/>
              <w:spacing w:before="20" w:after="20"/>
            </w:pPr>
            <w:r>
              <w:t>..</w:t>
            </w:r>
          </w:p>
        </w:tc>
        <w:tc>
          <w:tcPr>
            <w:tcW w:w="777" w:type="dxa"/>
            <w:tcBorders>
              <w:top w:val="single" w:sz="6" w:space="0" w:color="auto"/>
            </w:tcBorders>
            <w:hideMark/>
          </w:tcPr>
          <w:p w14:paraId="2DCBD6A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52 206</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tcBorders>
            <w:hideMark/>
          </w:tcPr>
          <w:p w14:paraId="7FF57B8F" w14:textId="77777777" w:rsidR="00E73BC6" w:rsidRPr="00D342FD" w:rsidRDefault="00E73BC6" w:rsidP="00BE428C">
            <w:pPr>
              <w:pStyle w:val="TableHeading"/>
              <w:spacing w:before="20" w:after="20"/>
            </w:pPr>
            <w:r w:rsidRPr="00D342FD">
              <w:t>43 027</w:t>
            </w:r>
          </w:p>
        </w:tc>
        <w:tc>
          <w:tcPr>
            <w:tcW w:w="777" w:type="dxa"/>
            <w:tcBorders>
              <w:top w:val="single" w:sz="6" w:space="0" w:color="auto"/>
            </w:tcBorders>
            <w:noWrap/>
            <w:hideMark/>
          </w:tcPr>
          <w:p w14:paraId="0792091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777" w:type="dxa"/>
            <w:tcBorders>
              <w:top w:val="single" w:sz="6" w:space="0" w:color="auto"/>
            </w:tcBorders>
            <w:hideMark/>
          </w:tcPr>
          <w:p w14:paraId="0872D594" w14:textId="77777777" w:rsidR="00E73BC6" w:rsidRPr="00D342FD" w:rsidRDefault="00E73BC6" w:rsidP="00BE428C">
            <w:pPr>
              <w:pStyle w:val="TableHeading"/>
              <w:spacing w:before="20" w:after="20"/>
            </w:pPr>
            <w:r w:rsidRPr="00D342FD">
              <w:t>98 000</w:t>
            </w:r>
          </w:p>
        </w:tc>
        <w:tc>
          <w:tcPr>
            <w:tcW w:w="777" w:type="dxa"/>
            <w:tcBorders>
              <w:top w:val="single" w:sz="6" w:space="0" w:color="auto"/>
            </w:tcBorders>
            <w:hideMark/>
          </w:tcPr>
          <w:p w14:paraId="387840A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113 226</w:t>
            </w:r>
          </w:p>
        </w:tc>
      </w:tr>
      <w:tr w:rsidR="002252DB" w:rsidRPr="00D342FD" w14:paraId="37EBD8DF" w14:textId="77777777" w:rsidTr="002252DB">
        <w:trPr>
          <w:cnfStyle w:val="010000000000" w:firstRow="0" w:lastRow="1" w:firstColumn="0" w:lastColumn="0" w:oddVBand="0" w:evenVBand="0" w:oddHBand="0" w:evenHBand="0" w:firstRowFirstColumn="0" w:firstRowLastColumn="0" w:lastRowFirstColumn="0" w:lastRowLastColumn="0"/>
          <w:cantSplit w:val="0"/>
          <w:trHeight w:val="210"/>
        </w:trPr>
        <w:tc>
          <w:tcPr>
            <w:cnfStyle w:val="001000000000" w:firstRow="0" w:lastRow="0" w:firstColumn="1" w:lastColumn="0" w:oddVBand="0" w:evenVBand="0" w:oddHBand="0" w:evenHBand="0" w:firstRowFirstColumn="0" w:firstRowLastColumn="0" w:lastRowFirstColumn="0" w:lastRowLastColumn="0"/>
            <w:tcW w:w="6761" w:type="dxa"/>
            <w:hideMark/>
          </w:tcPr>
          <w:p w14:paraId="0BA3A5DA" w14:textId="77777777" w:rsidR="00E73BC6" w:rsidRPr="00D342FD" w:rsidRDefault="00E73BC6" w:rsidP="00BE428C">
            <w:pPr>
              <w:pStyle w:val="TableHeading"/>
              <w:spacing w:before="20" w:after="20"/>
              <w:rPr>
                <w:b/>
              </w:rPr>
            </w:pPr>
            <w:r w:rsidRPr="00D342FD">
              <w:rPr>
                <w:b/>
              </w:rPr>
              <w:t>Net assets</w:t>
            </w:r>
          </w:p>
        </w:tc>
        <w:tc>
          <w:tcPr>
            <w:cnfStyle w:val="000010000000" w:firstRow="0" w:lastRow="0" w:firstColumn="0" w:lastColumn="0" w:oddVBand="1" w:evenVBand="0" w:oddHBand="0" w:evenHBand="0" w:firstRowFirstColumn="0" w:firstRowLastColumn="0" w:lastRowFirstColumn="0" w:lastRowLastColumn="0"/>
            <w:tcW w:w="776" w:type="dxa"/>
            <w:noWrap/>
            <w:hideMark/>
          </w:tcPr>
          <w:p w14:paraId="201E628E" w14:textId="77777777" w:rsidR="00E73BC6" w:rsidRPr="00D342FD" w:rsidRDefault="00E73BC6" w:rsidP="00BE428C">
            <w:pPr>
              <w:pStyle w:val="TableHeading"/>
              <w:spacing w:before="20" w:after="20"/>
              <w:rPr>
                <w:b/>
              </w:rPr>
            </w:pPr>
            <w:r w:rsidRPr="00D342FD">
              <w:rPr>
                <w:b/>
              </w:rPr>
              <w:t>80 547</w:t>
            </w:r>
          </w:p>
        </w:tc>
        <w:tc>
          <w:tcPr>
            <w:tcW w:w="777" w:type="dxa"/>
            <w:noWrap/>
            <w:hideMark/>
          </w:tcPr>
          <w:p w14:paraId="48B7AA91"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74 974</w:t>
            </w:r>
          </w:p>
        </w:tc>
        <w:tc>
          <w:tcPr>
            <w:cnfStyle w:val="000010000000" w:firstRow="0" w:lastRow="0" w:firstColumn="0" w:lastColumn="0" w:oddVBand="1" w:evenVBand="0" w:oddHBand="0" w:evenHBand="0" w:firstRowFirstColumn="0" w:firstRowLastColumn="0" w:lastRowFirstColumn="0" w:lastRowLastColumn="0"/>
            <w:tcW w:w="777" w:type="dxa"/>
            <w:noWrap/>
            <w:hideMark/>
          </w:tcPr>
          <w:p w14:paraId="4917535E" w14:textId="77777777" w:rsidR="00E73BC6" w:rsidRPr="00D342FD" w:rsidRDefault="00E73BC6" w:rsidP="00BE428C">
            <w:pPr>
              <w:pStyle w:val="TableHeading"/>
              <w:spacing w:before="20" w:after="20"/>
              <w:rPr>
                <w:b/>
              </w:rPr>
            </w:pPr>
            <w:r w:rsidRPr="00D342FD">
              <w:rPr>
                <w:b/>
              </w:rPr>
              <w:t>33 564</w:t>
            </w:r>
          </w:p>
        </w:tc>
        <w:tc>
          <w:tcPr>
            <w:tcW w:w="777" w:type="dxa"/>
            <w:noWrap/>
            <w:hideMark/>
          </w:tcPr>
          <w:p w14:paraId="1EE61D0F"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20 283</w:t>
            </w:r>
          </w:p>
        </w:tc>
        <w:tc>
          <w:tcPr>
            <w:cnfStyle w:val="000010000000" w:firstRow="0" w:lastRow="0" w:firstColumn="0" w:lastColumn="0" w:oddVBand="1" w:evenVBand="0" w:oddHBand="0" w:evenHBand="0" w:firstRowFirstColumn="0" w:firstRowLastColumn="0" w:lastRowFirstColumn="0" w:lastRowLastColumn="0"/>
            <w:tcW w:w="777" w:type="dxa"/>
            <w:noWrap/>
            <w:hideMark/>
          </w:tcPr>
          <w:p w14:paraId="7CF58F1A" w14:textId="177F2727" w:rsidR="00E73BC6" w:rsidRPr="00D342FD" w:rsidRDefault="00BE428C" w:rsidP="00BE428C">
            <w:pPr>
              <w:pStyle w:val="TableHeading"/>
              <w:spacing w:before="20" w:after="20"/>
              <w:rPr>
                <w:b/>
              </w:rPr>
            </w:pPr>
            <w:r>
              <w:rPr>
                <w:b/>
              </w:rPr>
              <w:t>..</w:t>
            </w:r>
          </w:p>
        </w:tc>
        <w:tc>
          <w:tcPr>
            <w:tcW w:w="777" w:type="dxa"/>
            <w:noWrap/>
            <w:hideMark/>
          </w:tcPr>
          <w:p w14:paraId="737FE3A9"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19 303</w:t>
            </w:r>
          </w:p>
        </w:tc>
        <w:tc>
          <w:tcPr>
            <w:cnfStyle w:val="000010000000" w:firstRow="0" w:lastRow="0" w:firstColumn="0" w:lastColumn="0" w:oddVBand="1" w:evenVBand="0" w:oddHBand="0" w:evenHBand="0" w:firstRowFirstColumn="0" w:firstRowLastColumn="0" w:lastRowFirstColumn="0" w:lastRowLastColumn="0"/>
            <w:tcW w:w="777" w:type="dxa"/>
            <w:noWrap/>
            <w:hideMark/>
          </w:tcPr>
          <w:p w14:paraId="0C4DB71E" w14:textId="77777777" w:rsidR="00E73BC6" w:rsidRPr="00D342FD" w:rsidRDefault="00E73BC6" w:rsidP="00BE428C">
            <w:pPr>
              <w:pStyle w:val="TableHeading"/>
              <w:spacing w:before="20" w:after="20"/>
              <w:rPr>
                <w:b/>
              </w:rPr>
            </w:pPr>
            <w:r w:rsidRPr="00D342FD">
              <w:rPr>
                <w:b/>
              </w:rPr>
              <w:t>26 922</w:t>
            </w:r>
          </w:p>
        </w:tc>
        <w:tc>
          <w:tcPr>
            <w:tcW w:w="777" w:type="dxa"/>
            <w:noWrap/>
            <w:hideMark/>
          </w:tcPr>
          <w:p w14:paraId="1C76C2F5"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w:t>
            </w:r>
          </w:p>
        </w:tc>
        <w:tc>
          <w:tcPr>
            <w:cnfStyle w:val="000010000000" w:firstRow="0" w:lastRow="0" w:firstColumn="0" w:lastColumn="0" w:oddVBand="1" w:evenVBand="0" w:oddHBand="0" w:evenHBand="0" w:firstRowFirstColumn="0" w:firstRowLastColumn="0" w:lastRowFirstColumn="0" w:lastRowLastColumn="0"/>
            <w:tcW w:w="777" w:type="dxa"/>
            <w:noWrap/>
            <w:hideMark/>
          </w:tcPr>
          <w:p w14:paraId="1321E84E" w14:textId="77777777" w:rsidR="00E73BC6" w:rsidRPr="00D342FD" w:rsidRDefault="00E73BC6" w:rsidP="00BE428C">
            <w:pPr>
              <w:pStyle w:val="TableHeading"/>
              <w:spacing w:before="20" w:after="20"/>
              <w:rPr>
                <w:b/>
              </w:rPr>
            </w:pPr>
            <w:r w:rsidRPr="00D342FD">
              <w:rPr>
                <w:b/>
              </w:rPr>
              <w:t>141 033</w:t>
            </w:r>
          </w:p>
        </w:tc>
        <w:tc>
          <w:tcPr>
            <w:tcW w:w="777" w:type="dxa"/>
            <w:noWrap/>
            <w:hideMark/>
          </w:tcPr>
          <w:p w14:paraId="16D9ADC3"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114 560</w:t>
            </w:r>
          </w:p>
        </w:tc>
      </w:tr>
    </w:tbl>
    <w:p w14:paraId="6DEBC457" w14:textId="77777777" w:rsidR="00E73BC6" w:rsidRPr="00940E38" w:rsidRDefault="00E73BC6" w:rsidP="00E73BC6">
      <w:pPr>
        <w:pStyle w:val="Note"/>
      </w:pPr>
      <w:r w:rsidRPr="00940E38">
        <w:t>Notes:</w:t>
      </w:r>
    </w:p>
    <w:p w14:paraId="08D83BF0" w14:textId="77777777" w:rsidR="00E73BC6" w:rsidRPr="00940E38" w:rsidRDefault="00E73BC6" w:rsidP="00E73BC6">
      <w:pPr>
        <w:pStyle w:val="Note"/>
      </w:pPr>
      <w:r w:rsidRPr="00940E38">
        <w:t>(a)</w:t>
      </w:r>
      <w:r w:rsidRPr="00940E38">
        <w:tab/>
        <w:t xml:space="preserve">Based on the Administrative Arrangements Order [No. xxx] </w:t>
      </w:r>
      <w:r w:rsidRPr="007778D1">
        <w:t>2019</w:t>
      </w:r>
      <w:r w:rsidRPr="00940E38">
        <w:t>, figures for the assets and liabilities for the new technology administration output for the comparative year are not adjusted. Figures for the assets and liabilities of the output for the current year are reported by the Department of Cabinet Administration.</w:t>
      </w:r>
    </w:p>
    <w:p w14:paraId="6A802340" w14:textId="77777777" w:rsidR="00E73BC6" w:rsidRPr="00940E38" w:rsidRDefault="00E73BC6" w:rsidP="00E73BC6">
      <w:pPr>
        <w:pStyle w:val="Note"/>
      </w:pPr>
      <w:r w:rsidRPr="00940E38">
        <w:t>(b)</w:t>
      </w:r>
      <w:r w:rsidRPr="00940E38">
        <w:tab/>
        <w:t>Based on the Administrative Arrangements Order [No. xxx] 2018, figures for the assets and liabilities for the R&amp;D biological technology output for the current financial year are as at 30 June 20</w:t>
      </w:r>
      <w:r>
        <w:t>20</w:t>
      </w:r>
      <w:r w:rsidRPr="00940E38">
        <w:t>. Figures for the assets and liabilities of the output for the comparative year are reported by the Department of Natural Resources.</w:t>
      </w:r>
    </w:p>
    <w:p w14:paraId="50D54FE0" w14:textId="77777777" w:rsidR="00E73BC6" w:rsidRPr="00940E38" w:rsidRDefault="00E73BC6" w:rsidP="00E73BC6"/>
    <w:p w14:paraId="2266275B" w14:textId="77777777" w:rsidR="00E73BC6" w:rsidRPr="00940E38" w:rsidRDefault="00E73BC6" w:rsidP="00E73BC6">
      <w:pPr>
        <w:sectPr w:rsidR="00E73BC6" w:rsidRPr="00940E38" w:rsidSect="00E73BC6">
          <w:headerReference w:type="even" r:id="rId194"/>
          <w:headerReference w:type="default" r:id="rId195"/>
          <w:footerReference w:type="even" r:id="rId196"/>
          <w:footerReference w:type="default" r:id="rId197"/>
          <w:headerReference w:type="first" r:id="rId198"/>
          <w:pgSz w:w="16838" w:h="11906" w:orient="landscape" w:code="9"/>
          <w:pgMar w:top="1134" w:right="1134" w:bottom="1134" w:left="1134" w:header="624" w:footer="567" w:gutter="0"/>
          <w:cols w:sep="1" w:space="567"/>
          <w:docGrid w:linePitch="360"/>
        </w:sectPr>
      </w:pPr>
    </w:p>
    <w:p w14:paraId="4400A5E0" w14:textId="77777777" w:rsidR="00E73BC6" w:rsidRPr="00940E38" w:rsidRDefault="00E73BC6" w:rsidP="00E73BC6">
      <w:pPr>
        <w:pStyle w:val="Heading30"/>
      </w:pPr>
      <w:r w:rsidRPr="00940E38">
        <w:lastRenderedPageBreak/>
        <w:t>Changes in outputs</w:t>
      </w:r>
    </w:p>
    <w:p w14:paraId="67E857B7" w14:textId="77777777" w:rsidR="00E73BC6" w:rsidRPr="00940E38" w:rsidRDefault="00E73BC6" w:rsidP="00E73BC6">
      <w:r w:rsidRPr="00940E38">
        <w:t xml:space="preserve">The research and development of biological technology output was transferred from the Department of Natural Resources to the Department </w:t>
      </w:r>
      <w:proofErr w:type="gramStart"/>
      <w:r w:rsidRPr="00940E38">
        <w:t>as a consequence of</w:t>
      </w:r>
      <w:proofErr w:type="gramEnd"/>
      <w:r w:rsidRPr="00940E38">
        <w:t xml:space="preserve"> machinery of government changes announced on 2 August 2018. However, accounts and reports for this output for the purposes of the </w:t>
      </w:r>
      <w:r w:rsidRPr="00940E38">
        <w:rPr>
          <w:i/>
        </w:rPr>
        <w:t>Financial Management Act 1994</w:t>
      </w:r>
      <w:r w:rsidRPr="00940E38">
        <w:t xml:space="preserve"> (FMA) were kept and provided from 1 September 2018 as per the Administrative Arrangements Order </w:t>
      </w:r>
      <w:r w:rsidRPr="00EA1458">
        <w:rPr>
          <w:rStyle w:val="Guidance"/>
        </w:rPr>
        <w:t>[No. xxx</w:t>
      </w:r>
      <w:r w:rsidRPr="002F5E36">
        <w:rPr>
          <w:rStyle w:val="Guidance"/>
        </w:rPr>
        <w:t>]</w:t>
      </w:r>
      <w:r w:rsidRPr="002F5E36">
        <w:t xml:space="preserve"> 2018.</w:t>
      </w:r>
      <w:r w:rsidRPr="00940E38">
        <w:t xml:space="preserve"> Expenses and income attributable to the transferred outputs for the reporting period are disclosed in 4.3 ‘Restructuring of administrative </w:t>
      </w:r>
      <w:proofErr w:type="gramStart"/>
      <w:r w:rsidRPr="00940E38">
        <w:t>arrangements’</w:t>
      </w:r>
      <w:proofErr w:type="gramEnd"/>
      <w:r w:rsidRPr="00940E38">
        <w:t>.</w:t>
      </w:r>
    </w:p>
    <w:p w14:paraId="577A0369" w14:textId="77777777" w:rsidR="00E73BC6" w:rsidRPr="00940E38" w:rsidRDefault="00E73BC6" w:rsidP="00E73BC6">
      <w:r w:rsidRPr="00940E38">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2018 as per the Administrative Arrangements Order </w:t>
      </w:r>
      <w:r w:rsidRPr="00EA1458">
        <w:rPr>
          <w:rStyle w:val="Guidance"/>
        </w:rPr>
        <w:t>[No. xxx</w:t>
      </w:r>
      <w:r w:rsidRPr="002F5E36">
        <w:rPr>
          <w:rStyle w:val="Guidance"/>
        </w:rPr>
        <w:t>]</w:t>
      </w:r>
      <w:r w:rsidRPr="002F5E36">
        <w:t xml:space="preserve"> 2018.</w:t>
      </w:r>
    </w:p>
    <w:p w14:paraId="7EE1BD9D" w14:textId="5018D590" w:rsidR="00E73BC6" w:rsidRPr="00940E38" w:rsidRDefault="00E73BC6" w:rsidP="00E73BC6">
      <w:pPr>
        <w:pStyle w:val="Heading2"/>
      </w:pPr>
      <w:bookmarkStart w:id="255" w:name="_Toc509829005"/>
      <w:bookmarkStart w:id="256" w:name="_Toc515522906"/>
      <w:bookmarkStart w:id="257" w:name="_Toc42054582"/>
      <w:bookmarkStart w:id="258" w:name="_Toc42218476"/>
      <w:r w:rsidRPr="00940E38">
        <w:t xml:space="preserve">Administered items </w:t>
      </w:r>
      <w:r w:rsidRPr="00940E38">
        <w:rPr>
          <w:rStyle w:val="SourceReference"/>
          <w:b w:val="0"/>
        </w:rPr>
        <w:t>[AASB 1050.7, 1050.24]</w:t>
      </w:r>
      <w:bookmarkEnd w:id="255"/>
      <w:bookmarkEnd w:id="256"/>
      <w:bookmarkEnd w:id="257"/>
      <w:bookmarkEnd w:id="258"/>
    </w:p>
    <w:p w14:paraId="35343482" w14:textId="77777777" w:rsidR="00E73BC6" w:rsidRPr="00940E38" w:rsidRDefault="00E73BC6" w:rsidP="00E73BC6">
      <w:r w:rsidRPr="00940E38">
        <w:t xml:space="preserve">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w:t>
      </w:r>
      <w:proofErr w:type="gramStart"/>
      <w:r w:rsidRPr="00940E38">
        <w:t>but yet</w:t>
      </w:r>
      <w:proofErr w:type="gramEnd"/>
      <w:r w:rsidRPr="00940E38">
        <w:t xml:space="preserve"> to be collected. Administered liabilities include government expenses incurred </w:t>
      </w:r>
      <w:proofErr w:type="gramStart"/>
      <w:r w:rsidRPr="00940E38">
        <w:t>but yet</w:t>
      </w:r>
      <w:proofErr w:type="gramEnd"/>
      <w:r w:rsidRPr="00940E38">
        <w:t xml:space="preserve">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2ECF3E76" w14:textId="77777777" w:rsidR="00E73BC6" w:rsidRPr="00940E38" w:rsidRDefault="00E73BC6" w:rsidP="00E73BC6">
      <w:r w:rsidRPr="00940E38">
        <w:t xml:space="preserve">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 </w:t>
      </w:r>
      <w:r w:rsidRPr="00940E38">
        <w:rPr>
          <w:rStyle w:val="SourceReference"/>
        </w:rPr>
        <w:t>[AASB 1050.7,</w:t>
      </w:r>
      <w:r>
        <w:rPr>
          <w:rStyle w:val="SourceReference"/>
        </w:rPr>
        <w:t> </w:t>
      </w:r>
      <w:r w:rsidRPr="00940E38">
        <w:rPr>
          <w:rStyle w:val="SourceReference"/>
        </w:rPr>
        <w:t>1050.12]</w:t>
      </w:r>
    </w:p>
    <w:p w14:paraId="5F9C0989" w14:textId="77777777" w:rsidR="00E73BC6" w:rsidRPr="00940E38" w:rsidRDefault="00E73BC6" w:rsidP="00E73BC6"/>
    <w:p w14:paraId="0026B05A" w14:textId="77777777" w:rsidR="00E73BC6" w:rsidRPr="00940E38" w:rsidRDefault="00E73BC6" w:rsidP="00E73BC6"/>
    <w:p w14:paraId="67482F87" w14:textId="77777777" w:rsidR="00E73BC6" w:rsidRPr="00940E38" w:rsidRDefault="00E73BC6" w:rsidP="00E73BC6"/>
    <w:p w14:paraId="57544F25" w14:textId="77777777" w:rsidR="00E73BC6" w:rsidRPr="00940E38" w:rsidRDefault="00E73BC6" w:rsidP="00E73BC6">
      <w:pPr>
        <w:sectPr w:rsidR="00E73BC6" w:rsidRPr="00940E38" w:rsidSect="00E73BC6">
          <w:headerReference w:type="even" r:id="rId199"/>
          <w:headerReference w:type="default" r:id="rId200"/>
          <w:footerReference w:type="even" r:id="rId201"/>
          <w:footerReference w:type="default" r:id="rId202"/>
          <w:headerReference w:type="first" r:id="rId203"/>
          <w:pgSz w:w="11906" w:h="16838" w:code="9"/>
          <w:pgMar w:top="1134" w:right="1134" w:bottom="1134" w:left="1134" w:header="624" w:footer="567" w:gutter="0"/>
          <w:cols w:sep="1" w:space="567"/>
          <w:docGrid w:linePitch="360"/>
        </w:sectPr>
      </w:pPr>
    </w:p>
    <w:p w14:paraId="586D2564" w14:textId="77777777" w:rsidR="00E73BC6" w:rsidRPr="00940E38" w:rsidRDefault="00E73BC6" w:rsidP="00E73BC6">
      <w:pPr>
        <w:pStyle w:val="Heading30"/>
      </w:pPr>
      <w:bookmarkStart w:id="259" w:name="INDEX_DeptAdminAssetsNLiabilities"/>
      <w:r w:rsidRPr="00940E38">
        <w:lastRenderedPageBreak/>
        <w:t xml:space="preserve">Administered </w:t>
      </w:r>
      <w:bookmarkEnd w:id="259"/>
      <w:r w:rsidRPr="00940E38">
        <w:t xml:space="preserve">(non-controlled) items </w:t>
      </w:r>
      <w:r w:rsidRPr="00940E38">
        <w:rPr>
          <w:rStyle w:val="SourceReference"/>
          <w:b w:val="0"/>
        </w:rPr>
        <w:t>[AASB 1050.7, FRD 9B]</w:t>
      </w:r>
    </w:p>
    <w:p w14:paraId="6E405D32" w14:textId="77777777" w:rsidR="00E73BC6" w:rsidRDefault="00E73BC6" w:rsidP="00E73BC6">
      <w:pPr>
        <w:pStyle w:val="TableHeading"/>
        <w:rPr>
          <w:rFonts w:asciiTheme="minorHAnsi" w:hAnsiTheme="minorHAnsi"/>
          <w:b w:val="0"/>
          <w:spacing w:val="0"/>
          <w:szCs w:val="18"/>
        </w:rPr>
      </w:pPr>
      <w:r w:rsidRPr="00940E38">
        <w:t>For the financial year ended 30 June 20</w:t>
      </w:r>
      <w:r>
        <w:t>20</w:t>
      </w:r>
      <w:r w:rsidRPr="00940E38">
        <w:tab/>
      </w:r>
      <w:r w:rsidRPr="00940E38">
        <w:tab/>
        <w:t>($ thousand)</w:t>
      </w:r>
    </w:p>
    <w:tbl>
      <w:tblPr>
        <w:tblStyle w:val="DTFTable"/>
        <w:tblW w:w="14515" w:type="dxa"/>
        <w:tblLayout w:type="fixed"/>
        <w:tblLook w:val="02E0" w:firstRow="1" w:lastRow="1" w:firstColumn="1" w:lastColumn="0" w:noHBand="1" w:noVBand="0"/>
      </w:tblPr>
      <w:tblGrid>
        <w:gridCol w:w="6466"/>
        <w:gridCol w:w="804"/>
        <w:gridCol w:w="805"/>
        <w:gridCol w:w="805"/>
        <w:gridCol w:w="805"/>
        <w:gridCol w:w="805"/>
        <w:gridCol w:w="805"/>
        <w:gridCol w:w="805"/>
        <w:gridCol w:w="805"/>
        <w:gridCol w:w="805"/>
        <w:gridCol w:w="805"/>
      </w:tblGrid>
      <w:tr w:rsidR="00E73BC6" w:rsidRPr="00D342FD" w14:paraId="6E4580BB" w14:textId="77777777" w:rsidTr="00BE4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noWrap/>
            <w:hideMark/>
          </w:tcPr>
          <w:p w14:paraId="36442846" w14:textId="77777777" w:rsidR="00E73BC6" w:rsidRPr="00D342FD" w:rsidRDefault="00E73BC6" w:rsidP="00BE428C">
            <w:pPr>
              <w:pStyle w:val="TableHeading"/>
              <w:spacing w:before="20" w:after="20"/>
              <w:ind w:left="0"/>
              <w:jc w:val="center"/>
            </w:pPr>
            <w:r w:rsidRPr="00D342FD">
              <w:rPr>
                <w:b w:val="0"/>
                <w:bCs/>
                <w:iCs/>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1615" w:type="dxa"/>
            <w:gridSpan w:val="2"/>
            <w:hideMark/>
          </w:tcPr>
          <w:p w14:paraId="6FC9C87D" w14:textId="77777777" w:rsidR="00E73BC6" w:rsidRPr="00B825FE" w:rsidRDefault="00E73BC6" w:rsidP="00BE428C">
            <w:pPr>
              <w:jc w:val="center"/>
            </w:pPr>
            <w:r w:rsidRPr="00B825FE">
              <w:t>Strategic policy advice</w:t>
            </w:r>
          </w:p>
        </w:tc>
        <w:tc>
          <w:tcPr>
            <w:tcW w:w="1616" w:type="dxa"/>
            <w:gridSpan w:val="2"/>
            <w:hideMark/>
          </w:tcPr>
          <w:p w14:paraId="2B1D530E" w14:textId="77777777" w:rsidR="00E73BC6" w:rsidRPr="00B825FE" w:rsidRDefault="00E73BC6" w:rsidP="00BE428C">
            <w:pPr>
              <w:jc w:val="center"/>
              <w:cnfStyle w:val="100000000000" w:firstRow="1" w:lastRow="0" w:firstColumn="0" w:lastColumn="0" w:oddVBand="0" w:evenVBand="0" w:oddHBand="0" w:evenHBand="0" w:firstRowFirstColumn="0" w:firstRowLastColumn="0" w:lastRowFirstColumn="0" w:lastRowLastColumn="0"/>
            </w:pPr>
            <w:r w:rsidRPr="00B825FE">
              <w:t>IT&amp;T services</w:t>
            </w:r>
          </w:p>
        </w:tc>
        <w:tc>
          <w:tcPr>
            <w:cnfStyle w:val="000010000000" w:firstRow="0" w:lastRow="0" w:firstColumn="0" w:lastColumn="0" w:oddVBand="1" w:evenVBand="0" w:oddHBand="0" w:evenHBand="0" w:firstRowFirstColumn="0" w:firstRowLastColumn="0" w:lastRowFirstColumn="0" w:lastRowLastColumn="0"/>
            <w:tcW w:w="1616" w:type="dxa"/>
            <w:gridSpan w:val="2"/>
            <w:hideMark/>
          </w:tcPr>
          <w:p w14:paraId="1F080C71" w14:textId="77777777" w:rsidR="00E73BC6" w:rsidRPr="00B825FE" w:rsidRDefault="00E73BC6" w:rsidP="00BE428C">
            <w:pPr>
              <w:jc w:val="center"/>
            </w:pPr>
            <w:r w:rsidRPr="00B825FE">
              <w:t>New technology administration</w:t>
            </w:r>
            <w:r w:rsidRPr="00E9329B">
              <w:rPr>
                <w:vertAlign w:val="superscript"/>
              </w:rPr>
              <w:t>(a)</w:t>
            </w:r>
          </w:p>
        </w:tc>
        <w:tc>
          <w:tcPr>
            <w:tcW w:w="1616" w:type="dxa"/>
            <w:gridSpan w:val="2"/>
            <w:hideMark/>
          </w:tcPr>
          <w:p w14:paraId="12D2020D" w14:textId="77777777" w:rsidR="00E73BC6" w:rsidRPr="00B825FE" w:rsidRDefault="00E73BC6" w:rsidP="00BE428C">
            <w:pPr>
              <w:jc w:val="center"/>
              <w:cnfStyle w:val="100000000000" w:firstRow="1" w:lastRow="0" w:firstColumn="0" w:lastColumn="0" w:oddVBand="0" w:evenVBand="0" w:oddHBand="0" w:evenHBand="0" w:firstRowFirstColumn="0" w:firstRowLastColumn="0" w:lastRowFirstColumn="0" w:lastRowLastColumn="0"/>
            </w:pPr>
            <w:r w:rsidRPr="00B825FE">
              <w:t>R&amp;D biological technology</w:t>
            </w:r>
            <w:r w:rsidRPr="00E9329B">
              <w:rPr>
                <w:vertAlign w:val="superscript"/>
              </w:rPr>
              <w:t>(b)</w:t>
            </w:r>
          </w:p>
        </w:tc>
        <w:tc>
          <w:tcPr>
            <w:cnfStyle w:val="000010000000" w:firstRow="0" w:lastRow="0" w:firstColumn="0" w:lastColumn="0" w:oddVBand="1" w:evenVBand="0" w:oddHBand="0" w:evenHBand="0" w:firstRowFirstColumn="0" w:firstRowLastColumn="0" w:lastRowFirstColumn="0" w:lastRowLastColumn="0"/>
            <w:tcW w:w="1616" w:type="dxa"/>
            <w:gridSpan w:val="2"/>
            <w:hideMark/>
          </w:tcPr>
          <w:p w14:paraId="1DA56CA4" w14:textId="77777777" w:rsidR="00E73BC6" w:rsidRPr="00B825FE" w:rsidRDefault="00E73BC6" w:rsidP="00BE428C">
            <w:pPr>
              <w:jc w:val="center"/>
            </w:pPr>
            <w:r w:rsidRPr="00B825FE">
              <w:t>Departmental total</w:t>
            </w:r>
          </w:p>
        </w:tc>
      </w:tr>
      <w:tr w:rsidR="00E73BC6" w:rsidRPr="00D342FD" w14:paraId="692EF1EF"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shd w:val="clear" w:color="auto" w:fill="000000" w:themeFill="text1"/>
            <w:noWrap/>
            <w:hideMark/>
          </w:tcPr>
          <w:p w14:paraId="7B6865C3"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807" w:type="dxa"/>
            <w:shd w:val="clear" w:color="auto" w:fill="000000" w:themeFill="text1"/>
            <w:noWrap/>
            <w:hideMark/>
          </w:tcPr>
          <w:p w14:paraId="6F14F654"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808" w:type="dxa"/>
            <w:shd w:val="clear" w:color="auto" w:fill="000000" w:themeFill="text1"/>
            <w:noWrap/>
            <w:hideMark/>
          </w:tcPr>
          <w:p w14:paraId="123AE48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808" w:type="dxa"/>
            <w:shd w:val="clear" w:color="auto" w:fill="000000" w:themeFill="text1"/>
            <w:noWrap/>
            <w:hideMark/>
          </w:tcPr>
          <w:p w14:paraId="785E2486"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808" w:type="dxa"/>
            <w:shd w:val="clear" w:color="auto" w:fill="000000" w:themeFill="text1"/>
            <w:noWrap/>
            <w:hideMark/>
          </w:tcPr>
          <w:p w14:paraId="4EAC10D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808" w:type="dxa"/>
            <w:shd w:val="clear" w:color="auto" w:fill="000000" w:themeFill="text1"/>
            <w:noWrap/>
            <w:hideMark/>
          </w:tcPr>
          <w:p w14:paraId="3A0E8170"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808" w:type="dxa"/>
            <w:shd w:val="clear" w:color="auto" w:fill="000000" w:themeFill="text1"/>
            <w:noWrap/>
            <w:hideMark/>
          </w:tcPr>
          <w:p w14:paraId="5988792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808" w:type="dxa"/>
            <w:shd w:val="clear" w:color="auto" w:fill="000000" w:themeFill="text1"/>
            <w:noWrap/>
            <w:hideMark/>
          </w:tcPr>
          <w:p w14:paraId="639CDAB5"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808" w:type="dxa"/>
            <w:shd w:val="clear" w:color="auto" w:fill="000000" w:themeFill="text1"/>
            <w:noWrap/>
            <w:hideMark/>
          </w:tcPr>
          <w:p w14:paraId="137F302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808" w:type="dxa"/>
            <w:shd w:val="clear" w:color="auto" w:fill="000000" w:themeFill="text1"/>
            <w:noWrap/>
            <w:hideMark/>
          </w:tcPr>
          <w:p w14:paraId="11679001"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808" w:type="dxa"/>
            <w:shd w:val="clear" w:color="auto" w:fill="000000" w:themeFill="text1"/>
            <w:noWrap/>
            <w:hideMark/>
          </w:tcPr>
          <w:p w14:paraId="4D0C3A8C"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r>
      <w:tr w:rsidR="00E73BC6" w:rsidRPr="00D342FD" w14:paraId="05CA9DCC"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49045F4D" w14:textId="77777777" w:rsidR="00E73BC6" w:rsidRPr="00D342FD" w:rsidRDefault="00E73BC6" w:rsidP="00BE428C">
            <w:pPr>
              <w:pStyle w:val="TableHeading"/>
              <w:spacing w:before="20" w:after="20"/>
              <w:rPr>
                <w:b w:val="0"/>
                <w:bCs/>
              </w:rPr>
            </w:pPr>
            <w:r w:rsidRPr="00D342FD">
              <w:rPr>
                <w:b w:val="0"/>
                <w:bCs/>
              </w:rPr>
              <w:t>Administered income from transactions</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47C8E204" w14:textId="77777777" w:rsidR="00E73BC6" w:rsidRPr="00D342FD" w:rsidRDefault="00E73BC6" w:rsidP="00BE428C">
            <w:pPr>
              <w:pStyle w:val="TableHeading"/>
              <w:spacing w:before="20" w:after="20"/>
              <w:rPr>
                <w:b w:val="0"/>
                <w:bCs/>
              </w:rPr>
            </w:pPr>
          </w:p>
        </w:tc>
        <w:tc>
          <w:tcPr>
            <w:tcW w:w="808" w:type="dxa"/>
            <w:noWrap/>
            <w:hideMark/>
          </w:tcPr>
          <w:p w14:paraId="0093938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388EDD2F" w14:textId="77777777" w:rsidR="00E73BC6" w:rsidRPr="00D342FD" w:rsidRDefault="00E73BC6" w:rsidP="00BE428C">
            <w:pPr>
              <w:pStyle w:val="TableHeading"/>
              <w:spacing w:before="20" w:after="20"/>
              <w:rPr>
                <w:b w:val="0"/>
                <w:bCs/>
              </w:rPr>
            </w:pPr>
          </w:p>
        </w:tc>
        <w:tc>
          <w:tcPr>
            <w:tcW w:w="808" w:type="dxa"/>
            <w:hideMark/>
          </w:tcPr>
          <w:p w14:paraId="5BC830A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2A00A25C" w14:textId="77777777" w:rsidR="00E73BC6" w:rsidRPr="00D342FD" w:rsidRDefault="00E73BC6" w:rsidP="00BE428C">
            <w:pPr>
              <w:pStyle w:val="TableHeading"/>
              <w:spacing w:before="20" w:after="20"/>
              <w:rPr>
                <w:b w:val="0"/>
                <w:bCs/>
              </w:rPr>
            </w:pPr>
          </w:p>
        </w:tc>
        <w:tc>
          <w:tcPr>
            <w:tcW w:w="808" w:type="dxa"/>
            <w:hideMark/>
          </w:tcPr>
          <w:p w14:paraId="756175C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36EFD1F2" w14:textId="77777777" w:rsidR="00E73BC6" w:rsidRPr="00D342FD" w:rsidRDefault="00E73BC6" w:rsidP="00BE428C">
            <w:pPr>
              <w:pStyle w:val="TableHeading"/>
              <w:spacing w:before="20" w:after="20"/>
              <w:rPr>
                <w:b w:val="0"/>
                <w:bCs/>
              </w:rPr>
            </w:pPr>
          </w:p>
        </w:tc>
        <w:tc>
          <w:tcPr>
            <w:tcW w:w="808" w:type="dxa"/>
            <w:hideMark/>
          </w:tcPr>
          <w:p w14:paraId="2956009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6360715F" w14:textId="77777777" w:rsidR="00E73BC6" w:rsidRPr="00D342FD" w:rsidRDefault="00E73BC6" w:rsidP="00BE428C">
            <w:pPr>
              <w:pStyle w:val="TableHeading"/>
              <w:spacing w:before="20" w:after="20"/>
              <w:rPr>
                <w:b w:val="0"/>
                <w:bCs/>
              </w:rPr>
            </w:pPr>
          </w:p>
        </w:tc>
        <w:tc>
          <w:tcPr>
            <w:tcW w:w="808" w:type="dxa"/>
            <w:hideMark/>
          </w:tcPr>
          <w:p w14:paraId="05EA3A4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78900010"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49145315" w14:textId="77777777" w:rsidR="00E73BC6" w:rsidRPr="00D342FD" w:rsidRDefault="00E73BC6" w:rsidP="00BE428C">
            <w:pPr>
              <w:pStyle w:val="TableHeading"/>
              <w:spacing w:before="20" w:after="20"/>
              <w:rPr>
                <w:b w:val="0"/>
                <w:bCs/>
              </w:rPr>
            </w:pPr>
            <w:r w:rsidRPr="00D342FD">
              <w:rPr>
                <w:b w:val="0"/>
                <w:bCs/>
              </w:rPr>
              <w:t>Appropriations – payments made on behalf of the State</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2BC41A68" w14:textId="77777777" w:rsidR="00E73BC6" w:rsidRPr="00D342FD" w:rsidRDefault="00E73BC6" w:rsidP="00BE428C">
            <w:pPr>
              <w:pStyle w:val="TableHeading"/>
              <w:spacing w:before="20" w:after="20"/>
              <w:rPr>
                <w:b w:val="0"/>
                <w:bCs/>
              </w:rPr>
            </w:pPr>
            <w:r w:rsidRPr="00D342FD">
              <w:rPr>
                <w:b w:val="0"/>
                <w:bCs/>
              </w:rPr>
              <w:t>6 786</w:t>
            </w:r>
          </w:p>
        </w:tc>
        <w:tc>
          <w:tcPr>
            <w:tcW w:w="808" w:type="dxa"/>
            <w:noWrap/>
            <w:hideMark/>
          </w:tcPr>
          <w:p w14:paraId="1D35D01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6 245</w:t>
            </w:r>
          </w:p>
        </w:tc>
        <w:tc>
          <w:tcPr>
            <w:cnfStyle w:val="000010000000" w:firstRow="0" w:lastRow="0" w:firstColumn="0" w:lastColumn="0" w:oddVBand="1" w:evenVBand="0" w:oddHBand="0" w:evenHBand="0" w:firstRowFirstColumn="0" w:firstRowLastColumn="0" w:lastRowFirstColumn="0" w:lastRowLastColumn="0"/>
            <w:tcW w:w="808" w:type="dxa"/>
            <w:hideMark/>
          </w:tcPr>
          <w:p w14:paraId="347CC0B2" w14:textId="77777777" w:rsidR="00E73BC6" w:rsidRPr="00D342FD" w:rsidRDefault="00E73BC6" w:rsidP="00BE428C">
            <w:pPr>
              <w:pStyle w:val="TableHeading"/>
              <w:spacing w:before="20" w:after="20"/>
              <w:rPr>
                <w:b w:val="0"/>
                <w:bCs/>
              </w:rPr>
            </w:pPr>
            <w:r w:rsidRPr="00D342FD">
              <w:rPr>
                <w:b w:val="0"/>
                <w:bCs/>
              </w:rPr>
              <w:t>3 550</w:t>
            </w:r>
          </w:p>
        </w:tc>
        <w:tc>
          <w:tcPr>
            <w:tcW w:w="808" w:type="dxa"/>
            <w:hideMark/>
          </w:tcPr>
          <w:p w14:paraId="30F94B4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3 487</w:t>
            </w:r>
          </w:p>
        </w:tc>
        <w:tc>
          <w:tcPr>
            <w:cnfStyle w:val="000010000000" w:firstRow="0" w:lastRow="0" w:firstColumn="0" w:lastColumn="0" w:oddVBand="1" w:evenVBand="0" w:oddHBand="0" w:evenHBand="0" w:firstRowFirstColumn="0" w:firstRowLastColumn="0" w:lastRowFirstColumn="0" w:lastRowLastColumn="0"/>
            <w:tcW w:w="808" w:type="dxa"/>
            <w:hideMark/>
          </w:tcPr>
          <w:p w14:paraId="66CA8C42" w14:textId="77777777" w:rsidR="00E73BC6" w:rsidRPr="00D342FD" w:rsidRDefault="00E73BC6" w:rsidP="00BE428C">
            <w:pPr>
              <w:pStyle w:val="TableHeading"/>
              <w:spacing w:before="20" w:after="20"/>
              <w:rPr>
                <w:b w:val="0"/>
                <w:bCs/>
              </w:rPr>
            </w:pPr>
            <w:r w:rsidRPr="00D342FD">
              <w:rPr>
                <w:b w:val="0"/>
                <w:bCs/>
              </w:rPr>
              <w:t xml:space="preserve"> 546</w:t>
            </w:r>
          </w:p>
        </w:tc>
        <w:tc>
          <w:tcPr>
            <w:tcW w:w="808" w:type="dxa"/>
            <w:hideMark/>
          </w:tcPr>
          <w:p w14:paraId="03739E2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1 137</w:t>
            </w:r>
          </w:p>
        </w:tc>
        <w:tc>
          <w:tcPr>
            <w:cnfStyle w:val="000010000000" w:firstRow="0" w:lastRow="0" w:firstColumn="0" w:lastColumn="0" w:oddVBand="1" w:evenVBand="0" w:oddHBand="0" w:evenHBand="0" w:firstRowFirstColumn="0" w:firstRowLastColumn="0" w:lastRowFirstColumn="0" w:lastRowLastColumn="0"/>
            <w:tcW w:w="808" w:type="dxa"/>
            <w:hideMark/>
          </w:tcPr>
          <w:p w14:paraId="0587711A" w14:textId="77777777" w:rsidR="00E73BC6" w:rsidRPr="00D342FD" w:rsidRDefault="00E73BC6" w:rsidP="00BE428C">
            <w:pPr>
              <w:pStyle w:val="TableHeading"/>
              <w:spacing w:before="20" w:after="20"/>
              <w:rPr>
                <w:b w:val="0"/>
                <w:bCs/>
              </w:rPr>
            </w:pPr>
            <w:r w:rsidRPr="00D342FD">
              <w:rPr>
                <w:b w:val="0"/>
                <w:bCs/>
              </w:rPr>
              <w:t>1 137</w:t>
            </w:r>
          </w:p>
        </w:tc>
        <w:tc>
          <w:tcPr>
            <w:tcW w:w="808" w:type="dxa"/>
            <w:hideMark/>
          </w:tcPr>
          <w:p w14:paraId="380A9CA1" w14:textId="2ED8DDBD"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0A27B072" w14:textId="77777777" w:rsidR="00E73BC6" w:rsidRPr="00D342FD" w:rsidRDefault="00E73BC6" w:rsidP="00BE428C">
            <w:pPr>
              <w:pStyle w:val="TableHeading"/>
              <w:spacing w:before="20" w:after="20"/>
              <w:rPr>
                <w:b w:val="0"/>
                <w:bCs/>
              </w:rPr>
            </w:pPr>
            <w:r w:rsidRPr="00D342FD">
              <w:rPr>
                <w:b w:val="0"/>
                <w:bCs/>
              </w:rPr>
              <w:t>12 019</w:t>
            </w:r>
          </w:p>
        </w:tc>
        <w:tc>
          <w:tcPr>
            <w:tcW w:w="808" w:type="dxa"/>
            <w:hideMark/>
          </w:tcPr>
          <w:p w14:paraId="2FA8C4B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10 869</w:t>
            </w:r>
          </w:p>
        </w:tc>
      </w:tr>
      <w:tr w:rsidR="00E73BC6" w:rsidRPr="00D342FD" w14:paraId="4E6E2E78"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475F669D" w14:textId="77777777" w:rsidR="00E73BC6" w:rsidRPr="00D342FD" w:rsidRDefault="00E73BC6" w:rsidP="00BE428C">
            <w:pPr>
              <w:pStyle w:val="TableHeading"/>
              <w:spacing w:before="20" w:after="20"/>
              <w:rPr>
                <w:b w:val="0"/>
                <w:bCs/>
              </w:rPr>
            </w:pPr>
            <w:r w:rsidRPr="00D342FD">
              <w:rPr>
                <w:b w:val="0"/>
                <w:bCs/>
              </w:rPr>
              <w:t>Sales of goods and services [include fees]</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31F0782B" w14:textId="77777777" w:rsidR="00E73BC6" w:rsidRPr="00D342FD" w:rsidRDefault="00E73BC6" w:rsidP="00BE428C">
            <w:pPr>
              <w:pStyle w:val="TableHeading"/>
              <w:spacing w:before="20" w:after="20"/>
              <w:rPr>
                <w:b w:val="0"/>
                <w:bCs/>
              </w:rPr>
            </w:pPr>
            <w:r w:rsidRPr="00D342FD">
              <w:rPr>
                <w:b w:val="0"/>
                <w:bCs/>
              </w:rPr>
              <w:t>5 887</w:t>
            </w:r>
          </w:p>
        </w:tc>
        <w:tc>
          <w:tcPr>
            <w:tcW w:w="808" w:type="dxa"/>
            <w:noWrap/>
            <w:hideMark/>
          </w:tcPr>
          <w:p w14:paraId="713EC902"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5 634</w:t>
            </w:r>
          </w:p>
        </w:tc>
        <w:tc>
          <w:tcPr>
            <w:cnfStyle w:val="000010000000" w:firstRow="0" w:lastRow="0" w:firstColumn="0" w:lastColumn="0" w:oddVBand="1" w:evenVBand="0" w:oddHBand="0" w:evenHBand="0" w:firstRowFirstColumn="0" w:firstRowLastColumn="0" w:lastRowFirstColumn="0" w:lastRowLastColumn="0"/>
            <w:tcW w:w="808" w:type="dxa"/>
            <w:hideMark/>
          </w:tcPr>
          <w:p w14:paraId="10B24532" w14:textId="77777777" w:rsidR="00E73BC6" w:rsidRPr="00D342FD" w:rsidRDefault="00E73BC6" w:rsidP="00BE428C">
            <w:pPr>
              <w:pStyle w:val="TableHeading"/>
              <w:spacing w:before="20" w:after="20"/>
              <w:rPr>
                <w:b w:val="0"/>
                <w:bCs/>
              </w:rPr>
            </w:pPr>
            <w:r w:rsidRPr="00D342FD">
              <w:rPr>
                <w:b w:val="0"/>
                <w:bCs/>
              </w:rPr>
              <w:t>3 003</w:t>
            </w:r>
          </w:p>
        </w:tc>
        <w:tc>
          <w:tcPr>
            <w:tcW w:w="808" w:type="dxa"/>
            <w:hideMark/>
          </w:tcPr>
          <w:p w14:paraId="22153F32"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2 318</w:t>
            </w:r>
          </w:p>
        </w:tc>
        <w:tc>
          <w:tcPr>
            <w:cnfStyle w:val="000010000000" w:firstRow="0" w:lastRow="0" w:firstColumn="0" w:lastColumn="0" w:oddVBand="1" w:evenVBand="0" w:oddHBand="0" w:evenHBand="0" w:firstRowFirstColumn="0" w:firstRowLastColumn="0" w:lastRowFirstColumn="0" w:lastRowLastColumn="0"/>
            <w:tcW w:w="808" w:type="dxa"/>
            <w:hideMark/>
          </w:tcPr>
          <w:p w14:paraId="24262533" w14:textId="599E9D1B" w:rsidR="00E73BC6" w:rsidRPr="00D342FD" w:rsidRDefault="00BE428C" w:rsidP="00BE428C">
            <w:pPr>
              <w:pStyle w:val="TableHeading"/>
              <w:spacing w:before="20" w:after="20"/>
              <w:rPr>
                <w:b w:val="0"/>
                <w:bCs/>
              </w:rPr>
            </w:pPr>
            <w:r>
              <w:rPr>
                <w:b w:val="0"/>
                <w:bCs/>
              </w:rPr>
              <w:t>..</w:t>
            </w:r>
          </w:p>
        </w:tc>
        <w:tc>
          <w:tcPr>
            <w:tcW w:w="808" w:type="dxa"/>
            <w:hideMark/>
          </w:tcPr>
          <w:p w14:paraId="666DECA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3 517</w:t>
            </w:r>
          </w:p>
        </w:tc>
        <w:tc>
          <w:tcPr>
            <w:cnfStyle w:val="000010000000" w:firstRow="0" w:lastRow="0" w:firstColumn="0" w:lastColumn="0" w:oddVBand="1" w:evenVBand="0" w:oddHBand="0" w:evenHBand="0" w:firstRowFirstColumn="0" w:firstRowLastColumn="0" w:lastRowFirstColumn="0" w:lastRowLastColumn="0"/>
            <w:tcW w:w="808" w:type="dxa"/>
            <w:hideMark/>
          </w:tcPr>
          <w:p w14:paraId="221D3F7A" w14:textId="77777777" w:rsidR="00E73BC6" w:rsidRPr="00D342FD" w:rsidRDefault="00E73BC6" w:rsidP="00BE428C">
            <w:pPr>
              <w:pStyle w:val="TableHeading"/>
              <w:spacing w:before="20" w:after="20"/>
              <w:rPr>
                <w:b w:val="0"/>
                <w:bCs/>
              </w:rPr>
            </w:pPr>
            <w:r w:rsidRPr="00D342FD">
              <w:rPr>
                <w:b w:val="0"/>
                <w:bCs/>
              </w:rPr>
              <w:t>2 725</w:t>
            </w:r>
          </w:p>
        </w:tc>
        <w:tc>
          <w:tcPr>
            <w:tcW w:w="808" w:type="dxa"/>
            <w:hideMark/>
          </w:tcPr>
          <w:p w14:paraId="5718FF9D" w14:textId="0DD2DB4E"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75131122" w14:textId="77777777" w:rsidR="00E73BC6" w:rsidRPr="00D342FD" w:rsidRDefault="00E73BC6" w:rsidP="00BE428C">
            <w:pPr>
              <w:pStyle w:val="TableHeading"/>
              <w:spacing w:before="20" w:after="20"/>
              <w:rPr>
                <w:b w:val="0"/>
                <w:bCs/>
              </w:rPr>
            </w:pPr>
            <w:r w:rsidRPr="00D342FD">
              <w:rPr>
                <w:b w:val="0"/>
                <w:bCs/>
              </w:rPr>
              <w:t>11 615</w:t>
            </w:r>
          </w:p>
        </w:tc>
        <w:tc>
          <w:tcPr>
            <w:tcW w:w="808" w:type="dxa"/>
            <w:hideMark/>
          </w:tcPr>
          <w:p w14:paraId="7785432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11 469</w:t>
            </w:r>
          </w:p>
        </w:tc>
      </w:tr>
      <w:tr w:rsidR="00E73BC6" w:rsidRPr="00D342FD" w14:paraId="521CFB55"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73F9A2CF" w14:textId="77777777" w:rsidR="00E73BC6" w:rsidRPr="00D342FD" w:rsidRDefault="00E73BC6" w:rsidP="00BE428C">
            <w:pPr>
              <w:pStyle w:val="TableHeading"/>
              <w:spacing w:before="20" w:after="20"/>
              <w:rPr>
                <w:b w:val="0"/>
                <w:bCs/>
              </w:rPr>
            </w:pPr>
            <w:r w:rsidRPr="00D342FD">
              <w:rPr>
                <w:b w:val="0"/>
                <w:bCs/>
              </w:rPr>
              <w:t>Grants</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4AE7CAA5" w14:textId="77777777" w:rsidR="00E73BC6" w:rsidRPr="00D342FD" w:rsidRDefault="00E73BC6" w:rsidP="00BE428C">
            <w:pPr>
              <w:pStyle w:val="TableHeading"/>
              <w:spacing w:before="20" w:after="20"/>
              <w:rPr>
                <w:b w:val="0"/>
                <w:bCs/>
              </w:rPr>
            </w:pPr>
            <w:r w:rsidRPr="00D342FD">
              <w:rPr>
                <w:b w:val="0"/>
                <w:bCs/>
              </w:rPr>
              <w:t xml:space="preserve"> 871</w:t>
            </w:r>
          </w:p>
        </w:tc>
        <w:tc>
          <w:tcPr>
            <w:tcW w:w="808" w:type="dxa"/>
            <w:noWrap/>
            <w:hideMark/>
          </w:tcPr>
          <w:p w14:paraId="3956081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1 790</w:t>
            </w:r>
          </w:p>
        </w:tc>
        <w:tc>
          <w:tcPr>
            <w:cnfStyle w:val="000010000000" w:firstRow="0" w:lastRow="0" w:firstColumn="0" w:lastColumn="0" w:oddVBand="1" w:evenVBand="0" w:oddHBand="0" w:evenHBand="0" w:firstRowFirstColumn="0" w:firstRowLastColumn="0" w:lastRowFirstColumn="0" w:lastRowLastColumn="0"/>
            <w:tcW w:w="808" w:type="dxa"/>
            <w:hideMark/>
          </w:tcPr>
          <w:p w14:paraId="34802BC6" w14:textId="77777777" w:rsidR="00E73BC6" w:rsidRPr="00D342FD" w:rsidRDefault="00E73BC6" w:rsidP="00BE428C">
            <w:pPr>
              <w:pStyle w:val="TableHeading"/>
              <w:spacing w:before="20" w:after="20"/>
              <w:rPr>
                <w:b w:val="0"/>
                <w:bCs/>
              </w:rPr>
            </w:pPr>
            <w:r w:rsidRPr="00D342FD">
              <w:rPr>
                <w:b w:val="0"/>
                <w:bCs/>
              </w:rPr>
              <w:t xml:space="preserve"> 222</w:t>
            </w:r>
          </w:p>
        </w:tc>
        <w:tc>
          <w:tcPr>
            <w:tcW w:w="808" w:type="dxa"/>
            <w:hideMark/>
          </w:tcPr>
          <w:p w14:paraId="341C1C3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301</w:t>
            </w:r>
          </w:p>
        </w:tc>
        <w:tc>
          <w:tcPr>
            <w:cnfStyle w:val="000010000000" w:firstRow="0" w:lastRow="0" w:firstColumn="0" w:lastColumn="0" w:oddVBand="1" w:evenVBand="0" w:oddHBand="0" w:evenHBand="0" w:firstRowFirstColumn="0" w:firstRowLastColumn="0" w:lastRowFirstColumn="0" w:lastRowLastColumn="0"/>
            <w:tcW w:w="808" w:type="dxa"/>
            <w:hideMark/>
          </w:tcPr>
          <w:p w14:paraId="3573B9FB" w14:textId="77777777" w:rsidR="00E73BC6" w:rsidRPr="00D342FD" w:rsidRDefault="00E73BC6" w:rsidP="00BE428C">
            <w:pPr>
              <w:pStyle w:val="TableHeading"/>
              <w:spacing w:before="20" w:after="20"/>
              <w:rPr>
                <w:b w:val="0"/>
                <w:bCs/>
              </w:rPr>
            </w:pPr>
            <w:r w:rsidRPr="00D342FD">
              <w:rPr>
                <w:b w:val="0"/>
                <w:bCs/>
              </w:rPr>
              <w:t>2 330</w:t>
            </w:r>
          </w:p>
        </w:tc>
        <w:tc>
          <w:tcPr>
            <w:tcW w:w="808" w:type="dxa"/>
            <w:hideMark/>
          </w:tcPr>
          <w:p w14:paraId="33B2B50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2 996</w:t>
            </w:r>
          </w:p>
        </w:tc>
        <w:tc>
          <w:tcPr>
            <w:cnfStyle w:val="000010000000" w:firstRow="0" w:lastRow="0" w:firstColumn="0" w:lastColumn="0" w:oddVBand="1" w:evenVBand="0" w:oddHBand="0" w:evenHBand="0" w:firstRowFirstColumn="0" w:firstRowLastColumn="0" w:lastRowFirstColumn="0" w:lastRowLastColumn="0"/>
            <w:tcW w:w="808" w:type="dxa"/>
            <w:hideMark/>
          </w:tcPr>
          <w:p w14:paraId="69D72455" w14:textId="77777777" w:rsidR="00E73BC6" w:rsidRPr="00D342FD" w:rsidRDefault="00E73BC6" w:rsidP="00BE428C">
            <w:pPr>
              <w:pStyle w:val="TableHeading"/>
              <w:spacing w:before="20" w:after="20"/>
              <w:rPr>
                <w:b w:val="0"/>
                <w:bCs/>
              </w:rPr>
            </w:pPr>
            <w:r w:rsidRPr="00D342FD">
              <w:rPr>
                <w:b w:val="0"/>
                <w:bCs/>
              </w:rPr>
              <w:t xml:space="preserve"> 162</w:t>
            </w:r>
          </w:p>
        </w:tc>
        <w:tc>
          <w:tcPr>
            <w:tcW w:w="808" w:type="dxa"/>
            <w:hideMark/>
          </w:tcPr>
          <w:p w14:paraId="7D99AE76" w14:textId="7F9D48B6"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0BC6E00E" w14:textId="77777777" w:rsidR="00E73BC6" w:rsidRPr="00D342FD" w:rsidRDefault="00E73BC6" w:rsidP="00BE428C">
            <w:pPr>
              <w:pStyle w:val="TableHeading"/>
              <w:spacing w:before="20" w:after="20"/>
              <w:rPr>
                <w:b w:val="0"/>
                <w:bCs/>
              </w:rPr>
            </w:pPr>
            <w:r w:rsidRPr="00D342FD">
              <w:rPr>
                <w:b w:val="0"/>
                <w:bCs/>
              </w:rPr>
              <w:t>3 585</w:t>
            </w:r>
          </w:p>
        </w:tc>
        <w:tc>
          <w:tcPr>
            <w:tcW w:w="808" w:type="dxa"/>
            <w:hideMark/>
          </w:tcPr>
          <w:p w14:paraId="678E1DE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5 087</w:t>
            </w:r>
          </w:p>
        </w:tc>
      </w:tr>
      <w:tr w:rsidR="00E73BC6" w:rsidRPr="00D342FD" w14:paraId="398D0BED"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3CE2C75E" w14:textId="77777777" w:rsidR="00E73BC6" w:rsidRPr="00D342FD" w:rsidRDefault="00E73BC6" w:rsidP="00BE428C">
            <w:pPr>
              <w:pStyle w:val="TableHeading"/>
              <w:spacing w:before="20" w:after="20"/>
              <w:rPr>
                <w:b w:val="0"/>
                <w:bCs/>
              </w:rPr>
            </w:pPr>
            <w:r w:rsidRPr="00D342FD">
              <w:rPr>
                <w:b w:val="0"/>
                <w:bCs/>
              </w:rPr>
              <w:t>Taxation income</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630732AB" w14:textId="79B32954" w:rsidR="00E73BC6" w:rsidRPr="00D342FD" w:rsidRDefault="00BE428C" w:rsidP="00BE428C">
            <w:pPr>
              <w:pStyle w:val="TableHeading"/>
              <w:spacing w:before="20" w:after="20"/>
              <w:rPr>
                <w:b w:val="0"/>
                <w:bCs/>
              </w:rPr>
            </w:pPr>
            <w:r>
              <w:rPr>
                <w:b w:val="0"/>
                <w:bCs/>
              </w:rPr>
              <w:t>..</w:t>
            </w:r>
          </w:p>
        </w:tc>
        <w:tc>
          <w:tcPr>
            <w:tcW w:w="808" w:type="dxa"/>
            <w:noWrap/>
            <w:hideMark/>
          </w:tcPr>
          <w:p w14:paraId="262FBBF0" w14:textId="294937EF"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1049BCA8" w14:textId="358EE349" w:rsidR="00E73BC6" w:rsidRPr="00D342FD" w:rsidRDefault="00BE428C" w:rsidP="00BE428C">
            <w:pPr>
              <w:pStyle w:val="TableHeading"/>
              <w:spacing w:before="20" w:after="20"/>
              <w:rPr>
                <w:b w:val="0"/>
                <w:bCs/>
              </w:rPr>
            </w:pPr>
            <w:r>
              <w:rPr>
                <w:b w:val="0"/>
                <w:bCs/>
              </w:rPr>
              <w:t>..</w:t>
            </w:r>
          </w:p>
        </w:tc>
        <w:tc>
          <w:tcPr>
            <w:tcW w:w="808" w:type="dxa"/>
            <w:hideMark/>
          </w:tcPr>
          <w:p w14:paraId="77D74408" w14:textId="60B08D0B"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1859E04B" w14:textId="77777777" w:rsidR="00E73BC6" w:rsidRPr="00D342FD" w:rsidRDefault="00E73BC6" w:rsidP="00BE428C">
            <w:pPr>
              <w:pStyle w:val="TableHeading"/>
              <w:spacing w:before="20" w:after="20"/>
              <w:rPr>
                <w:b w:val="0"/>
                <w:bCs/>
              </w:rPr>
            </w:pPr>
            <w:r w:rsidRPr="00D342FD">
              <w:rPr>
                <w:b w:val="0"/>
                <w:bCs/>
              </w:rPr>
              <w:t>5 176</w:t>
            </w:r>
          </w:p>
        </w:tc>
        <w:tc>
          <w:tcPr>
            <w:tcW w:w="808" w:type="dxa"/>
            <w:hideMark/>
          </w:tcPr>
          <w:p w14:paraId="4AFE5A9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4 982</w:t>
            </w:r>
          </w:p>
        </w:tc>
        <w:tc>
          <w:tcPr>
            <w:cnfStyle w:val="000010000000" w:firstRow="0" w:lastRow="0" w:firstColumn="0" w:lastColumn="0" w:oddVBand="1" w:evenVBand="0" w:oddHBand="0" w:evenHBand="0" w:firstRowFirstColumn="0" w:firstRowLastColumn="0" w:lastRowFirstColumn="0" w:lastRowLastColumn="0"/>
            <w:tcW w:w="808" w:type="dxa"/>
            <w:hideMark/>
          </w:tcPr>
          <w:p w14:paraId="1AE709CF" w14:textId="0E41A18D" w:rsidR="00E73BC6" w:rsidRPr="00D342FD" w:rsidRDefault="00BE428C" w:rsidP="00BE428C">
            <w:pPr>
              <w:pStyle w:val="TableHeading"/>
              <w:spacing w:before="20" w:after="20"/>
              <w:rPr>
                <w:b w:val="0"/>
                <w:bCs/>
              </w:rPr>
            </w:pPr>
            <w:r>
              <w:rPr>
                <w:b w:val="0"/>
                <w:bCs/>
              </w:rPr>
              <w:t>..</w:t>
            </w:r>
          </w:p>
        </w:tc>
        <w:tc>
          <w:tcPr>
            <w:tcW w:w="808" w:type="dxa"/>
            <w:hideMark/>
          </w:tcPr>
          <w:p w14:paraId="2C701CB2" w14:textId="43397013"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6409B1FA" w14:textId="77777777" w:rsidR="00E73BC6" w:rsidRPr="00D342FD" w:rsidRDefault="00E73BC6" w:rsidP="00BE428C">
            <w:pPr>
              <w:pStyle w:val="TableHeading"/>
              <w:spacing w:before="20" w:after="20"/>
              <w:rPr>
                <w:b w:val="0"/>
                <w:bCs/>
              </w:rPr>
            </w:pPr>
            <w:r w:rsidRPr="00D342FD">
              <w:rPr>
                <w:b w:val="0"/>
                <w:bCs/>
              </w:rPr>
              <w:t>5 176</w:t>
            </w:r>
          </w:p>
        </w:tc>
        <w:tc>
          <w:tcPr>
            <w:tcW w:w="808" w:type="dxa"/>
            <w:hideMark/>
          </w:tcPr>
          <w:p w14:paraId="62FDB17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4 982</w:t>
            </w:r>
          </w:p>
        </w:tc>
      </w:tr>
      <w:tr w:rsidR="00E73BC6" w:rsidRPr="00D342FD" w14:paraId="1C4CF7EA"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tcBorders>
              <w:bottom w:val="single" w:sz="6" w:space="0" w:color="auto"/>
            </w:tcBorders>
            <w:hideMark/>
          </w:tcPr>
          <w:p w14:paraId="730F4EB3" w14:textId="77777777" w:rsidR="00E73BC6" w:rsidRPr="00D342FD" w:rsidRDefault="00E73BC6" w:rsidP="00BE428C">
            <w:pPr>
              <w:pStyle w:val="TableHeading"/>
              <w:spacing w:before="20" w:after="20"/>
              <w:rPr>
                <w:b w:val="0"/>
                <w:bCs/>
              </w:rPr>
            </w:pPr>
            <w:r w:rsidRPr="00D342FD">
              <w:rPr>
                <w:b w:val="0"/>
                <w:bCs/>
              </w:rPr>
              <w:t>Fines</w:t>
            </w:r>
          </w:p>
        </w:tc>
        <w:tc>
          <w:tcPr>
            <w:cnfStyle w:val="000010000000" w:firstRow="0" w:lastRow="0" w:firstColumn="0" w:lastColumn="0" w:oddVBand="1" w:evenVBand="0" w:oddHBand="0" w:evenHBand="0" w:firstRowFirstColumn="0" w:firstRowLastColumn="0" w:lastRowFirstColumn="0" w:lastRowLastColumn="0"/>
            <w:tcW w:w="807" w:type="dxa"/>
            <w:tcBorders>
              <w:bottom w:val="single" w:sz="6" w:space="0" w:color="auto"/>
            </w:tcBorders>
            <w:noWrap/>
            <w:hideMark/>
          </w:tcPr>
          <w:p w14:paraId="2D4B0D6F" w14:textId="046820D2" w:rsidR="00E73BC6" w:rsidRPr="00D342FD" w:rsidRDefault="00BE428C" w:rsidP="00BE428C">
            <w:pPr>
              <w:pStyle w:val="TableHeading"/>
              <w:spacing w:before="20" w:after="20"/>
              <w:rPr>
                <w:b w:val="0"/>
                <w:bCs/>
              </w:rPr>
            </w:pPr>
            <w:r>
              <w:rPr>
                <w:b w:val="0"/>
                <w:bCs/>
              </w:rPr>
              <w:t>..</w:t>
            </w:r>
          </w:p>
        </w:tc>
        <w:tc>
          <w:tcPr>
            <w:tcW w:w="808" w:type="dxa"/>
            <w:tcBorders>
              <w:bottom w:val="single" w:sz="6" w:space="0" w:color="auto"/>
            </w:tcBorders>
            <w:noWrap/>
            <w:hideMark/>
          </w:tcPr>
          <w:p w14:paraId="334F1E16" w14:textId="3C9FFF65"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7D4205C2" w14:textId="14E3BE19" w:rsidR="00E73BC6" w:rsidRPr="00D342FD" w:rsidRDefault="00BE428C" w:rsidP="00BE428C">
            <w:pPr>
              <w:pStyle w:val="TableHeading"/>
              <w:spacing w:before="20" w:after="20"/>
              <w:rPr>
                <w:b w:val="0"/>
                <w:bCs/>
              </w:rPr>
            </w:pPr>
            <w:r>
              <w:rPr>
                <w:b w:val="0"/>
                <w:bCs/>
              </w:rPr>
              <w:t>..</w:t>
            </w:r>
          </w:p>
        </w:tc>
        <w:tc>
          <w:tcPr>
            <w:tcW w:w="808" w:type="dxa"/>
            <w:tcBorders>
              <w:bottom w:val="single" w:sz="6" w:space="0" w:color="auto"/>
            </w:tcBorders>
            <w:hideMark/>
          </w:tcPr>
          <w:p w14:paraId="68E3E686" w14:textId="30D82CB0"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0A0F970C" w14:textId="77777777" w:rsidR="00E73BC6" w:rsidRPr="00D342FD" w:rsidRDefault="00E73BC6" w:rsidP="00BE428C">
            <w:pPr>
              <w:pStyle w:val="TableHeading"/>
              <w:spacing w:before="20" w:after="20"/>
              <w:rPr>
                <w:b w:val="0"/>
                <w:bCs/>
              </w:rPr>
            </w:pPr>
            <w:r w:rsidRPr="00D342FD">
              <w:rPr>
                <w:b w:val="0"/>
                <w:bCs/>
              </w:rPr>
              <w:t>6 213</w:t>
            </w:r>
          </w:p>
        </w:tc>
        <w:tc>
          <w:tcPr>
            <w:tcW w:w="808" w:type="dxa"/>
            <w:tcBorders>
              <w:bottom w:val="single" w:sz="6" w:space="0" w:color="auto"/>
            </w:tcBorders>
            <w:hideMark/>
          </w:tcPr>
          <w:p w14:paraId="13225E36"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5 988</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2884EF99" w14:textId="0D345F80" w:rsidR="00E73BC6" w:rsidRPr="00D342FD" w:rsidRDefault="00BE428C" w:rsidP="00BE428C">
            <w:pPr>
              <w:pStyle w:val="TableHeading"/>
              <w:spacing w:before="20" w:after="20"/>
              <w:rPr>
                <w:b w:val="0"/>
                <w:bCs/>
              </w:rPr>
            </w:pPr>
            <w:r>
              <w:rPr>
                <w:b w:val="0"/>
                <w:bCs/>
              </w:rPr>
              <w:t>..</w:t>
            </w:r>
          </w:p>
        </w:tc>
        <w:tc>
          <w:tcPr>
            <w:tcW w:w="808" w:type="dxa"/>
            <w:tcBorders>
              <w:bottom w:val="single" w:sz="6" w:space="0" w:color="auto"/>
            </w:tcBorders>
            <w:hideMark/>
          </w:tcPr>
          <w:p w14:paraId="0EE879FB" w14:textId="1DC17637"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079C4AE8" w14:textId="77777777" w:rsidR="00E73BC6" w:rsidRPr="00D342FD" w:rsidRDefault="00E73BC6" w:rsidP="00BE428C">
            <w:pPr>
              <w:pStyle w:val="TableHeading"/>
              <w:spacing w:before="20" w:after="20"/>
              <w:rPr>
                <w:b w:val="0"/>
                <w:bCs/>
              </w:rPr>
            </w:pPr>
            <w:r w:rsidRPr="00D342FD">
              <w:rPr>
                <w:b w:val="0"/>
                <w:bCs/>
              </w:rPr>
              <w:t>6 213</w:t>
            </w:r>
          </w:p>
        </w:tc>
        <w:tc>
          <w:tcPr>
            <w:tcW w:w="808" w:type="dxa"/>
            <w:tcBorders>
              <w:bottom w:val="single" w:sz="6" w:space="0" w:color="auto"/>
            </w:tcBorders>
            <w:hideMark/>
          </w:tcPr>
          <w:p w14:paraId="11F26D0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5 988</w:t>
            </w:r>
          </w:p>
        </w:tc>
      </w:tr>
      <w:tr w:rsidR="00E73BC6" w:rsidRPr="00D342FD" w14:paraId="3FF46524"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tcBorders>
              <w:top w:val="single" w:sz="6" w:space="0" w:color="auto"/>
            </w:tcBorders>
            <w:hideMark/>
          </w:tcPr>
          <w:p w14:paraId="4FCF8E18" w14:textId="77777777" w:rsidR="00E73BC6" w:rsidRPr="00D342FD" w:rsidRDefault="00E73BC6" w:rsidP="00BE428C">
            <w:pPr>
              <w:pStyle w:val="TableHeading"/>
              <w:spacing w:before="20" w:after="20"/>
            </w:pPr>
            <w:r w:rsidRPr="00D342FD">
              <w:t>Total administered income from transactions</w:t>
            </w:r>
          </w:p>
        </w:tc>
        <w:tc>
          <w:tcPr>
            <w:cnfStyle w:val="000010000000" w:firstRow="0" w:lastRow="0" w:firstColumn="0" w:lastColumn="0" w:oddVBand="1" w:evenVBand="0" w:oddHBand="0" w:evenHBand="0" w:firstRowFirstColumn="0" w:firstRowLastColumn="0" w:lastRowFirstColumn="0" w:lastRowLastColumn="0"/>
            <w:tcW w:w="807" w:type="dxa"/>
            <w:tcBorders>
              <w:top w:val="single" w:sz="6" w:space="0" w:color="auto"/>
            </w:tcBorders>
            <w:noWrap/>
            <w:hideMark/>
          </w:tcPr>
          <w:p w14:paraId="688B107F" w14:textId="77777777" w:rsidR="00E73BC6" w:rsidRPr="00D342FD" w:rsidRDefault="00E73BC6" w:rsidP="00BE428C">
            <w:pPr>
              <w:pStyle w:val="TableHeading"/>
              <w:spacing w:before="20" w:after="20"/>
            </w:pPr>
            <w:r w:rsidRPr="00D342FD">
              <w:t>13 544</w:t>
            </w:r>
          </w:p>
        </w:tc>
        <w:tc>
          <w:tcPr>
            <w:tcW w:w="808" w:type="dxa"/>
            <w:tcBorders>
              <w:top w:val="single" w:sz="6" w:space="0" w:color="auto"/>
            </w:tcBorders>
            <w:noWrap/>
            <w:hideMark/>
          </w:tcPr>
          <w:p w14:paraId="3A04D9E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13 669</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6728B08F" w14:textId="77777777" w:rsidR="00E73BC6" w:rsidRPr="00D342FD" w:rsidRDefault="00E73BC6" w:rsidP="00BE428C">
            <w:pPr>
              <w:pStyle w:val="TableHeading"/>
              <w:spacing w:before="20" w:after="20"/>
            </w:pPr>
            <w:r w:rsidRPr="00D342FD">
              <w:t>6 775</w:t>
            </w:r>
          </w:p>
        </w:tc>
        <w:tc>
          <w:tcPr>
            <w:tcW w:w="808" w:type="dxa"/>
            <w:tcBorders>
              <w:top w:val="single" w:sz="6" w:space="0" w:color="auto"/>
            </w:tcBorders>
            <w:hideMark/>
          </w:tcPr>
          <w:p w14:paraId="1F0A53E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6 106</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6A41018E" w14:textId="77777777" w:rsidR="00E73BC6" w:rsidRPr="00D342FD" w:rsidRDefault="00E73BC6" w:rsidP="00BE428C">
            <w:pPr>
              <w:pStyle w:val="TableHeading"/>
              <w:spacing w:before="20" w:after="20"/>
            </w:pPr>
            <w:r w:rsidRPr="00D342FD">
              <w:t>14 265</w:t>
            </w:r>
          </w:p>
        </w:tc>
        <w:tc>
          <w:tcPr>
            <w:tcW w:w="808" w:type="dxa"/>
            <w:tcBorders>
              <w:top w:val="single" w:sz="6" w:space="0" w:color="auto"/>
            </w:tcBorders>
            <w:hideMark/>
          </w:tcPr>
          <w:p w14:paraId="5AE5997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18 620</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353D9E95" w14:textId="77777777" w:rsidR="00E73BC6" w:rsidRPr="00D342FD" w:rsidRDefault="00E73BC6" w:rsidP="00BE428C">
            <w:pPr>
              <w:pStyle w:val="TableHeading"/>
              <w:spacing w:before="20" w:after="20"/>
            </w:pPr>
            <w:r w:rsidRPr="00D342FD">
              <w:t>4 024</w:t>
            </w:r>
          </w:p>
        </w:tc>
        <w:tc>
          <w:tcPr>
            <w:tcW w:w="808" w:type="dxa"/>
            <w:tcBorders>
              <w:top w:val="single" w:sz="6" w:space="0" w:color="auto"/>
            </w:tcBorders>
            <w:hideMark/>
          </w:tcPr>
          <w:p w14:paraId="17F99BFD" w14:textId="499D4080"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5DE1F4ED" w14:textId="77777777" w:rsidR="00E73BC6" w:rsidRPr="00D342FD" w:rsidRDefault="00E73BC6" w:rsidP="00BE428C">
            <w:pPr>
              <w:pStyle w:val="TableHeading"/>
              <w:spacing w:before="20" w:after="20"/>
            </w:pPr>
            <w:r w:rsidRPr="00D342FD">
              <w:t>38 608</w:t>
            </w:r>
          </w:p>
        </w:tc>
        <w:tc>
          <w:tcPr>
            <w:tcW w:w="808" w:type="dxa"/>
            <w:tcBorders>
              <w:top w:val="single" w:sz="6" w:space="0" w:color="auto"/>
            </w:tcBorders>
            <w:hideMark/>
          </w:tcPr>
          <w:p w14:paraId="407E14E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38 395</w:t>
            </w:r>
          </w:p>
        </w:tc>
      </w:tr>
      <w:tr w:rsidR="00E73BC6" w:rsidRPr="00D342FD" w14:paraId="1E17318B"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1DD8E8A7" w14:textId="77777777" w:rsidR="00E73BC6" w:rsidRPr="00D342FD" w:rsidRDefault="00E73BC6" w:rsidP="00BE428C">
            <w:pPr>
              <w:pStyle w:val="TableHeading"/>
              <w:spacing w:before="20" w:after="20"/>
            </w:pPr>
            <w:r w:rsidRPr="00D342FD">
              <w:t>Administered expenses from transactions</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25620897" w14:textId="77777777" w:rsidR="00E73BC6" w:rsidRPr="00D342FD" w:rsidRDefault="00E73BC6" w:rsidP="00BE428C">
            <w:pPr>
              <w:pStyle w:val="TableHeading"/>
              <w:spacing w:before="20" w:after="20"/>
              <w:rPr>
                <w:b w:val="0"/>
                <w:bCs/>
              </w:rPr>
            </w:pPr>
          </w:p>
        </w:tc>
        <w:tc>
          <w:tcPr>
            <w:tcW w:w="808" w:type="dxa"/>
            <w:noWrap/>
            <w:hideMark/>
          </w:tcPr>
          <w:p w14:paraId="3CF04BF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69A01F85" w14:textId="77777777" w:rsidR="00E73BC6" w:rsidRPr="00D342FD" w:rsidRDefault="00E73BC6" w:rsidP="00BE428C">
            <w:pPr>
              <w:pStyle w:val="TableHeading"/>
              <w:spacing w:before="20" w:after="20"/>
              <w:rPr>
                <w:b w:val="0"/>
                <w:bCs/>
              </w:rPr>
            </w:pPr>
          </w:p>
        </w:tc>
        <w:tc>
          <w:tcPr>
            <w:tcW w:w="808" w:type="dxa"/>
            <w:hideMark/>
          </w:tcPr>
          <w:p w14:paraId="3EE61FC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1D5D4BA4" w14:textId="77777777" w:rsidR="00E73BC6" w:rsidRPr="00D342FD" w:rsidRDefault="00E73BC6" w:rsidP="00BE428C">
            <w:pPr>
              <w:pStyle w:val="TableHeading"/>
              <w:spacing w:before="20" w:after="20"/>
              <w:rPr>
                <w:b w:val="0"/>
                <w:bCs/>
              </w:rPr>
            </w:pPr>
          </w:p>
        </w:tc>
        <w:tc>
          <w:tcPr>
            <w:tcW w:w="808" w:type="dxa"/>
            <w:hideMark/>
          </w:tcPr>
          <w:p w14:paraId="1F2B973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6654DB24" w14:textId="77777777" w:rsidR="00E73BC6" w:rsidRPr="00D342FD" w:rsidRDefault="00E73BC6" w:rsidP="00BE428C">
            <w:pPr>
              <w:pStyle w:val="TableHeading"/>
              <w:spacing w:before="20" w:after="20"/>
              <w:rPr>
                <w:b w:val="0"/>
                <w:bCs/>
              </w:rPr>
            </w:pPr>
          </w:p>
        </w:tc>
        <w:tc>
          <w:tcPr>
            <w:tcW w:w="808" w:type="dxa"/>
            <w:hideMark/>
          </w:tcPr>
          <w:p w14:paraId="6067DCD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0B8F8850" w14:textId="77777777" w:rsidR="00E73BC6" w:rsidRPr="00D342FD" w:rsidRDefault="00E73BC6" w:rsidP="00BE428C">
            <w:pPr>
              <w:pStyle w:val="TableHeading"/>
              <w:spacing w:before="20" w:after="20"/>
              <w:rPr>
                <w:b w:val="0"/>
                <w:bCs/>
              </w:rPr>
            </w:pPr>
          </w:p>
        </w:tc>
        <w:tc>
          <w:tcPr>
            <w:tcW w:w="808" w:type="dxa"/>
            <w:hideMark/>
          </w:tcPr>
          <w:p w14:paraId="1C6D09A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70476308"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tcBorders>
              <w:bottom w:val="nil"/>
            </w:tcBorders>
            <w:hideMark/>
          </w:tcPr>
          <w:p w14:paraId="7AD462FB" w14:textId="77777777" w:rsidR="00E73BC6" w:rsidRPr="00D342FD" w:rsidRDefault="00E73BC6" w:rsidP="00BE428C">
            <w:pPr>
              <w:pStyle w:val="TableHeading"/>
              <w:spacing w:before="20" w:after="20"/>
              <w:rPr>
                <w:b w:val="0"/>
                <w:bCs/>
              </w:rPr>
            </w:pPr>
            <w:r w:rsidRPr="00D342FD">
              <w:rPr>
                <w:b w:val="0"/>
                <w:bCs/>
              </w:rPr>
              <w:t>Payments made on behalf of the State</w:t>
            </w:r>
          </w:p>
        </w:tc>
        <w:tc>
          <w:tcPr>
            <w:cnfStyle w:val="000010000000" w:firstRow="0" w:lastRow="0" w:firstColumn="0" w:lastColumn="0" w:oddVBand="1" w:evenVBand="0" w:oddHBand="0" w:evenHBand="0" w:firstRowFirstColumn="0" w:firstRowLastColumn="0" w:lastRowFirstColumn="0" w:lastRowLastColumn="0"/>
            <w:tcW w:w="807" w:type="dxa"/>
            <w:tcBorders>
              <w:bottom w:val="nil"/>
            </w:tcBorders>
            <w:noWrap/>
            <w:hideMark/>
          </w:tcPr>
          <w:p w14:paraId="40E62DF2" w14:textId="77777777" w:rsidR="00E73BC6" w:rsidRPr="00D342FD" w:rsidRDefault="00E73BC6" w:rsidP="00BE428C">
            <w:pPr>
              <w:pStyle w:val="TableHeading"/>
              <w:spacing w:before="20" w:after="20"/>
              <w:rPr>
                <w:b w:val="0"/>
                <w:bCs/>
              </w:rPr>
            </w:pPr>
            <w:r w:rsidRPr="00D342FD">
              <w:rPr>
                <w:b w:val="0"/>
                <w:bCs/>
              </w:rPr>
              <w:t>(6 786)</w:t>
            </w:r>
          </w:p>
        </w:tc>
        <w:tc>
          <w:tcPr>
            <w:tcW w:w="808" w:type="dxa"/>
            <w:tcBorders>
              <w:bottom w:val="nil"/>
            </w:tcBorders>
            <w:noWrap/>
            <w:hideMark/>
          </w:tcPr>
          <w:p w14:paraId="597D730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(6 245)</w:t>
            </w:r>
          </w:p>
        </w:tc>
        <w:tc>
          <w:tcPr>
            <w:cnfStyle w:val="000010000000" w:firstRow="0" w:lastRow="0" w:firstColumn="0" w:lastColumn="0" w:oddVBand="1" w:evenVBand="0" w:oddHBand="0" w:evenHBand="0" w:firstRowFirstColumn="0" w:firstRowLastColumn="0" w:lastRowFirstColumn="0" w:lastRowLastColumn="0"/>
            <w:tcW w:w="808" w:type="dxa"/>
            <w:tcBorders>
              <w:bottom w:val="nil"/>
            </w:tcBorders>
            <w:hideMark/>
          </w:tcPr>
          <w:p w14:paraId="3CB1E240" w14:textId="77777777" w:rsidR="00E73BC6" w:rsidRPr="00D342FD" w:rsidRDefault="00E73BC6" w:rsidP="00BE428C">
            <w:pPr>
              <w:pStyle w:val="TableHeading"/>
              <w:spacing w:before="20" w:after="20"/>
              <w:rPr>
                <w:b w:val="0"/>
                <w:bCs/>
              </w:rPr>
            </w:pPr>
            <w:r w:rsidRPr="00D342FD">
              <w:rPr>
                <w:b w:val="0"/>
                <w:bCs/>
              </w:rPr>
              <w:t>(3 550)</w:t>
            </w:r>
          </w:p>
        </w:tc>
        <w:tc>
          <w:tcPr>
            <w:tcW w:w="808" w:type="dxa"/>
            <w:tcBorders>
              <w:bottom w:val="nil"/>
            </w:tcBorders>
            <w:hideMark/>
          </w:tcPr>
          <w:p w14:paraId="0F4198E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(2 987)</w:t>
            </w:r>
          </w:p>
        </w:tc>
        <w:tc>
          <w:tcPr>
            <w:cnfStyle w:val="000010000000" w:firstRow="0" w:lastRow="0" w:firstColumn="0" w:lastColumn="0" w:oddVBand="1" w:evenVBand="0" w:oddHBand="0" w:evenHBand="0" w:firstRowFirstColumn="0" w:firstRowLastColumn="0" w:lastRowFirstColumn="0" w:lastRowLastColumn="0"/>
            <w:tcW w:w="808" w:type="dxa"/>
            <w:tcBorders>
              <w:bottom w:val="nil"/>
            </w:tcBorders>
            <w:hideMark/>
          </w:tcPr>
          <w:p w14:paraId="6292AB3B" w14:textId="77777777" w:rsidR="00E73BC6" w:rsidRPr="00D342FD" w:rsidRDefault="00E73BC6" w:rsidP="00BE428C">
            <w:pPr>
              <w:pStyle w:val="TableHeading"/>
              <w:spacing w:before="20" w:after="20"/>
              <w:rPr>
                <w:b w:val="0"/>
                <w:bCs/>
              </w:rPr>
            </w:pPr>
            <w:r>
              <w:rPr>
                <w:b w:val="0"/>
                <w:bCs/>
              </w:rPr>
              <w:t>(</w:t>
            </w:r>
            <w:r w:rsidRPr="00D342FD">
              <w:rPr>
                <w:b w:val="0"/>
                <w:bCs/>
              </w:rPr>
              <w:t>546)</w:t>
            </w:r>
          </w:p>
        </w:tc>
        <w:tc>
          <w:tcPr>
            <w:tcW w:w="808" w:type="dxa"/>
            <w:tcBorders>
              <w:bottom w:val="nil"/>
            </w:tcBorders>
            <w:hideMark/>
          </w:tcPr>
          <w:p w14:paraId="2FBFD8D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(1 637)</w:t>
            </w:r>
          </w:p>
        </w:tc>
        <w:tc>
          <w:tcPr>
            <w:cnfStyle w:val="000010000000" w:firstRow="0" w:lastRow="0" w:firstColumn="0" w:lastColumn="0" w:oddVBand="1" w:evenVBand="0" w:oddHBand="0" w:evenHBand="0" w:firstRowFirstColumn="0" w:firstRowLastColumn="0" w:lastRowFirstColumn="0" w:lastRowLastColumn="0"/>
            <w:tcW w:w="808" w:type="dxa"/>
            <w:tcBorders>
              <w:bottom w:val="nil"/>
            </w:tcBorders>
            <w:hideMark/>
          </w:tcPr>
          <w:p w14:paraId="6DED905B" w14:textId="77777777" w:rsidR="00E73BC6" w:rsidRPr="00D342FD" w:rsidRDefault="00E73BC6" w:rsidP="00BE428C">
            <w:pPr>
              <w:pStyle w:val="TableHeading"/>
              <w:spacing w:before="20" w:after="20"/>
              <w:rPr>
                <w:b w:val="0"/>
                <w:bCs/>
              </w:rPr>
            </w:pPr>
            <w:r w:rsidRPr="00D342FD">
              <w:rPr>
                <w:b w:val="0"/>
                <w:bCs/>
              </w:rPr>
              <w:t>(1 137)</w:t>
            </w:r>
          </w:p>
        </w:tc>
        <w:tc>
          <w:tcPr>
            <w:tcW w:w="808" w:type="dxa"/>
            <w:tcBorders>
              <w:bottom w:val="nil"/>
            </w:tcBorders>
            <w:hideMark/>
          </w:tcPr>
          <w:p w14:paraId="4DC7E95F" w14:textId="5E4A64C1"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bottom w:val="nil"/>
            </w:tcBorders>
            <w:hideMark/>
          </w:tcPr>
          <w:p w14:paraId="0950B429" w14:textId="77777777" w:rsidR="00E73BC6" w:rsidRPr="00D342FD" w:rsidRDefault="00E73BC6" w:rsidP="00BE428C">
            <w:pPr>
              <w:pStyle w:val="TableHeading"/>
              <w:spacing w:before="20" w:after="20"/>
              <w:rPr>
                <w:b w:val="0"/>
                <w:bCs/>
              </w:rPr>
            </w:pPr>
            <w:r w:rsidRPr="00D342FD">
              <w:rPr>
                <w:b w:val="0"/>
                <w:bCs/>
              </w:rPr>
              <w:t>(12 019)</w:t>
            </w:r>
          </w:p>
        </w:tc>
        <w:tc>
          <w:tcPr>
            <w:tcW w:w="808" w:type="dxa"/>
            <w:tcBorders>
              <w:bottom w:val="nil"/>
            </w:tcBorders>
            <w:hideMark/>
          </w:tcPr>
          <w:p w14:paraId="781C49C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(10 869)</w:t>
            </w:r>
          </w:p>
        </w:tc>
      </w:tr>
      <w:tr w:rsidR="00E73BC6" w:rsidRPr="00D342FD" w14:paraId="4106A7FD"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tcBorders>
              <w:top w:val="nil"/>
              <w:bottom w:val="single" w:sz="6" w:space="0" w:color="auto"/>
            </w:tcBorders>
            <w:hideMark/>
          </w:tcPr>
          <w:p w14:paraId="7DAF20F7" w14:textId="77777777" w:rsidR="00E73BC6" w:rsidRPr="00D342FD" w:rsidRDefault="00E73BC6" w:rsidP="00BE428C">
            <w:pPr>
              <w:pStyle w:val="TableHeading"/>
              <w:spacing w:before="20" w:after="20"/>
              <w:rPr>
                <w:b w:val="0"/>
                <w:bCs/>
              </w:rPr>
            </w:pPr>
            <w:r w:rsidRPr="00D342FD">
              <w:rPr>
                <w:b w:val="0"/>
                <w:bCs/>
              </w:rPr>
              <w:t>Payments into the consolidated fund</w:t>
            </w:r>
          </w:p>
        </w:tc>
        <w:tc>
          <w:tcPr>
            <w:cnfStyle w:val="000010000000" w:firstRow="0" w:lastRow="0" w:firstColumn="0" w:lastColumn="0" w:oddVBand="1" w:evenVBand="0" w:oddHBand="0" w:evenHBand="0" w:firstRowFirstColumn="0" w:firstRowLastColumn="0" w:lastRowFirstColumn="0" w:lastRowLastColumn="0"/>
            <w:tcW w:w="807" w:type="dxa"/>
            <w:tcBorders>
              <w:top w:val="nil"/>
              <w:bottom w:val="single" w:sz="6" w:space="0" w:color="auto"/>
            </w:tcBorders>
            <w:noWrap/>
            <w:hideMark/>
          </w:tcPr>
          <w:p w14:paraId="429095B2" w14:textId="77777777" w:rsidR="00E73BC6" w:rsidRPr="00D342FD" w:rsidRDefault="00E73BC6" w:rsidP="00BE428C">
            <w:pPr>
              <w:pStyle w:val="TableHeading"/>
              <w:spacing w:before="20" w:after="20"/>
              <w:rPr>
                <w:b w:val="0"/>
                <w:bCs/>
              </w:rPr>
            </w:pPr>
            <w:r w:rsidRPr="00D342FD">
              <w:rPr>
                <w:b w:val="0"/>
                <w:bCs/>
              </w:rPr>
              <w:t>(6 758)</w:t>
            </w:r>
          </w:p>
        </w:tc>
        <w:tc>
          <w:tcPr>
            <w:tcW w:w="808" w:type="dxa"/>
            <w:tcBorders>
              <w:top w:val="nil"/>
              <w:bottom w:val="single" w:sz="6" w:space="0" w:color="auto"/>
            </w:tcBorders>
            <w:noWrap/>
            <w:hideMark/>
          </w:tcPr>
          <w:p w14:paraId="3FCBB22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(7 424)</w:t>
            </w:r>
          </w:p>
        </w:tc>
        <w:tc>
          <w:tcPr>
            <w:cnfStyle w:val="000010000000" w:firstRow="0" w:lastRow="0" w:firstColumn="0" w:lastColumn="0" w:oddVBand="1" w:evenVBand="0" w:oddHBand="0" w:evenHBand="0" w:firstRowFirstColumn="0" w:firstRowLastColumn="0" w:lastRowFirstColumn="0" w:lastRowLastColumn="0"/>
            <w:tcW w:w="808" w:type="dxa"/>
            <w:tcBorders>
              <w:top w:val="nil"/>
              <w:bottom w:val="single" w:sz="6" w:space="0" w:color="auto"/>
            </w:tcBorders>
            <w:hideMark/>
          </w:tcPr>
          <w:p w14:paraId="047DFF2D" w14:textId="77777777" w:rsidR="00E73BC6" w:rsidRPr="00D342FD" w:rsidRDefault="00E73BC6" w:rsidP="00BE428C">
            <w:pPr>
              <w:pStyle w:val="TableHeading"/>
              <w:spacing w:before="20" w:after="20"/>
              <w:rPr>
                <w:b w:val="0"/>
                <w:bCs/>
              </w:rPr>
            </w:pPr>
            <w:r w:rsidRPr="00D342FD">
              <w:rPr>
                <w:b w:val="0"/>
                <w:bCs/>
              </w:rPr>
              <w:t>(3 225)</w:t>
            </w:r>
          </w:p>
        </w:tc>
        <w:tc>
          <w:tcPr>
            <w:tcW w:w="808" w:type="dxa"/>
            <w:tcBorders>
              <w:top w:val="nil"/>
              <w:bottom w:val="single" w:sz="6" w:space="0" w:color="auto"/>
            </w:tcBorders>
            <w:hideMark/>
          </w:tcPr>
          <w:p w14:paraId="70B30AA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(2 619)</w:t>
            </w:r>
          </w:p>
        </w:tc>
        <w:tc>
          <w:tcPr>
            <w:cnfStyle w:val="000010000000" w:firstRow="0" w:lastRow="0" w:firstColumn="0" w:lastColumn="0" w:oddVBand="1" w:evenVBand="0" w:oddHBand="0" w:evenHBand="0" w:firstRowFirstColumn="0" w:firstRowLastColumn="0" w:lastRowFirstColumn="0" w:lastRowLastColumn="0"/>
            <w:tcW w:w="808" w:type="dxa"/>
            <w:tcBorders>
              <w:top w:val="nil"/>
              <w:bottom w:val="single" w:sz="6" w:space="0" w:color="auto"/>
            </w:tcBorders>
            <w:hideMark/>
          </w:tcPr>
          <w:p w14:paraId="1FABC5EA" w14:textId="77777777" w:rsidR="00E73BC6" w:rsidRPr="00D342FD" w:rsidRDefault="00E73BC6" w:rsidP="00BE428C">
            <w:pPr>
              <w:pStyle w:val="TableHeading"/>
              <w:spacing w:before="20" w:after="20"/>
              <w:rPr>
                <w:b w:val="0"/>
                <w:bCs/>
              </w:rPr>
            </w:pPr>
            <w:r w:rsidRPr="00D342FD">
              <w:rPr>
                <w:b w:val="0"/>
                <w:bCs/>
              </w:rPr>
              <w:t>(13 719)</w:t>
            </w:r>
          </w:p>
        </w:tc>
        <w:tc>
          <w:tcPr>
            <w:tcW w:w="808" w:type="dxa"/>
            <w:tcBorders>
              <w:top w:val="nil"/>
              <w:bottom w:val="single" w:sz="6" w:space="0" w:color="auto"/>
            </w:tcBorders>
            <w:hideMark/>
          </w:tcPr>
          <w:p w14:paraId="1BD46C9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(17 483)</w:t>
            </w:r>
          </w:p>
        </w:tc>
        <w:tc>
          <w:tcPr>
            <w:cnfStyle w:val="000010000000" w:firstRow="0" w:lastRow="0" w:firstColumn="0" w:lastColumn="0" w:oddVBand="1" w:evenVBand="0" w:oddHBand="0" w:evenHBand="0" w:firstRowFirstColumn="0" w:firstRowLastColumn="0" w:lastRowFirstColumn="0" w:lastRowLastColumn="0"/>
            <w:tcW w:w="808" w:type="dxa"/>
            <w:tcBorders>
              <w:top w:val="nil"/>
              <w:bottom w:val="single" w:sz="6" w:space="0" w:color="auto"/>
            </w:tcBorders>
            <w:hideMark/>
          </w:tcPr>
          <w:p w14:paraId="3F559FE3" w14:textId="77777777" w:rsidR="00E73BC6" w:rsidRPr="00D342FD" w:rsidRDefault="00E73BC6" w:rsidP="00BE428C">
            <w:pPr>
              <w:pStyle w:val="TableHeading"/>
              <w:spacing w:before="20" w:after="20"/>
              <w:rPr>
                <w:b w:val="0"/>
                <w:bCs/>
              </w:rPr>
            </w:pPr>
            <w:r w:rsidRPr="00D342FD">
              <w:rPr>
                <w:b w:val="0"/>
                <w:bCs/>
              </w:rPr>
              <w:t>(2 887)</w:t>
            </w:r>
          </w:p>
        </w:tc>
        <w:tc>
          <w:tcPr>
            <w:tcW w:w="808" w:type="dxa"/>
            <w:tcBorders>
              <w:top w:val="nil"/>
              <w:bottom w:val="single" w:sz="6" w:space="0" w:color="auto"/>
            </w:tcBorders>
            <w:hideMark/>
          </w:tcPr>
          <w:p w14:paraId="52E39D8E" w14:textId="40818D27"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top w:val="nil"/>
              <w:bottom w:val="single" w:sz="6" w:space="0" w:color="auto"/>
            </w:tcBorders>
            <w:hideMark/>
          </w:tcPr>
          <w:p w14:paraId="0120457A" w14:textId="77777777" w:rsidR="00E73BC6" w:rsidRPr="00D342FD" w:rsidRDefault="00E73BC6" w:rsidP="00BE428C">
            <w:pPr>
              <w:pStyle w:val="TableHeading"/>
              <w:spacing w:before="20" w:after="20"/>
              <w:rPr>
                <w:b w:val="0"/>
                <w:bCs/>
              </w:rPr>
            </w:pPr>
            <w:r w:rsidRPr="00D342FD">
              <w:rPr>
                <w:b w:val="0"/>
                <w:bCs/>
              </w:rPr>
              <w:t>(26 589)</w:t>
            </w:r>
          </w:p>
        </w:tc>
        <w:tc>
          <w:tcPr>
            <w:tcW w:w="808" w:type="dxa"/>
            <w:tcBorders>
              <w:top w:val="nil"/>
              <w:bottom w:val="single" w:sz="6" w:space="0" w:color="auto"/>
            </w:tcBorders>
            <w:hideMark/>
          </w:tcPr>
          <w:p w14:paraId="4E161A9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(27 526)</w:t>
            </w:r>
          </w:p>
        </w:tc>
      </w:tr>
      <w:tr w:rsidR="00E73BC6" w:rsidRPr="00D342FD" w14:paraId="5930E23D"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tcBorders>
              <w:top w:val="single" w:sz="6" w:space="0" w:color="auto"/>
            </w:tcBorders>
            <w:hideMark/>
          </w:tcPr>
          <w:p w14:paraId="37675C65" w14:textId="77777777" w:rsidR="00E73BC6" w:rsidRPr="00D342FD" w:rsidRDefault="00E73BC6" w:rsidP="00BE428C">
            <w:pPr>
              <w:pStyle w:val="TableHeading"/>
              <w:spacing w:before="20" w:after="20"/>
            </w:pPr>
            <w:r w:rsidRPr="00D342FD">
              <w:t>Total administered net result from transactions (net operating balance)</w:t>
            </w:r>
          </w:p>
        </w:tc>
        <w:tc>
          <w:tcPr>
            <w:cnfStyle w:val="000010000000" w:firstRow="0" w:lastRow="0" w:firstColumn="0" w:lastColumn="0" w:oddVBand="1" w:evenVBand="0" w:oddHBand="0" w:evenHBand="0" w:firstRowFirstColumn="0" w:firstRowLastColumn="0" w:lastRowFirstColumn="0" w:lastRowLastColumn="0"/>
            <w:tcW w:w="807" w:type="dxa"/>
            <w:tcBorders>
              <w:top w:val="single" w:sz="6" w:space="0" w:color="auto"/>
            </w:tcBorders>
            <w:noWrap/>
            <w:hideMark/>
          </w:tcPr>
          <w:p w14:paraId="13504D1C" w14:textId="34E67F78" w:rsidR="00E73BC6" w:rsidRPr="00D342FD" w:rsidRDefault="00BE428C" w:rsidP="00BE428C">
            <w:pPr>
              <w:pStyle w:val="TableHeading"/>
              <w:spacing w:before="20" w:after="20"/>
            </w:pPr>
            <w:r>
              <w:t>..</w:t>
            </w:r>
          </w:p>
        </w:tc>
        <w:tc>
          <w:tcPr>
            <w:tcW w:w="808" w:type="dxa"/>
            <w:tcBorders>
              <w:top w:val="single" w:sz="6" w:space="0" w:color="auto"/>
            </w:tcBorders>
            <w:noWrap/>
            <w:hideMark/>
          </w:tcPr>
          <w:p w14:paraId="0AAAEA6A" w14:textId="7CFC5F64"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59EFA3AC" w14:textId="7192CF6D" w:rsidR="00E73BC6" w:rsidRPr="00D342FD" w:rsidRDefault="00BE428C" w:rsidP="00BE428C">
            <w:pPr>
              <w:pStyle w:val="TableHeading"/>
              <w:spacing w:before="20" w:after="20"/>
            </w:pPr>
            <w:r>
              <w:t>..</w:t>
            </w:r>
          </w:p>
        </w:tc>
        <w:tc>
          <w:tcPr>
            <w:tcW w:w="808" w:type="dxa"/>
            <w:tcBorders>
              <w:top w:val="single" w:sz="6" w:space="0" w:color="auto"/>
            </w:tcBorders>
            <w:hideMark/>
          </w:tcPr>
          <w:p w14:paraId="5966DC0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xml:space="preserve"> 500</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5A1474AD" w14:textId="4D278DA3" w:rsidR="00E73BC6" w:rsidRPr="00D342FD" w:rsidRDefault="00BE428C" w:rsidP="00BE428C">
            <w:pPr>
              <w:pStyle w:val="TableHeading"/>
              <w:spacing w:before="20" w:after="20"/>
            </w:pPr>
            <w:r>
              <w:t>..</w:t>
            </w:r>
          </w:p>
        </w:tc>
        <w:tc>
          <w:tcPr>
            <w:tcW w:w="808" w:type="dxa"/>
            <w:tcBorders>
              <w:top w:val="single" w:sz="6" w:space="0" w:color="auto"/>
            </w:tcBorders>
            <w:hideMark/>
          </w:tcPr>
          <w:p w14:paraId="5DCCF32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r w:rsidRPr="00D342FD">
              <w:t>500)</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1A990500" w14:textId="79F70E81" w:rsidR="00E73BC6" w:rsidRPr="00D342FD" w:rsidRDefault="00BE428C" w:rsidP="00BE428C">
            <w:pPr>
              <w:pStyle w:val="TableHeading"/>
              <w:spacing w:before="20" w:after="20"/>
            </w:pPr>
            <w:r>
              <w:t>..</w:t>
            </w:r>
          </w:p>
        </w:tc>
        <w:tc>
          <w:tcPr>
            <w:tcW w:w="808" w:type="dxa"/>
            <w:tcBorders>
              <w:top w:val="single" w:sz="6" w:space="0" w:color="auto"/>
            </w:tcBorders>
            <w:hideMark/>
          </w:tcPr>
          <w:p w14:paraId="7B617EB4" w14:textId="5D54A188"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6646B7F3" w14:textId="47C3E8D7" w:rsidR="00E73BC6" w:rsidRPr="00D342FD" w:rsidRDefault="00BE428C" w:rsidP="00BE428C">
            <w:pPr>
              <w:pStyle w:val="TableHeading"/>
              <w:spacing w:before="20" w:after="20"/>
            </w:pPr>
            <w:r>
              <w:t>..</w:t>
            </w:r>
          </w:p>
        </w:tc>
        <w:tc>
          <w:tcPr>
            <w:tcW w:w="808" w:type="dxa"/>
            <w:tcBorders>
              <w:top w:val="single" w:sz="6" w:space="0" w:color="auto"/>
            </w:tcBorders>
            <w:hideMark/>
          </w:tcPr>
          <w:p w14:paraId="420BC92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7719C97F"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43642EC7" w14:textId="77777777" w:rsidR="00E73BC6" w:rsidRPr="00D342FD" w:rsidRDefault="00E73BC6" w:rsidP="00BE428C">
            <w:pPr>
              <w:pStyle w:val="TableHeading"/>
              <w:spacing w:before="20" w:after="20"/>
              <w:rPr>
                <w:b w:val="0"/>
                <w:bCs/>
              </w:rPr>
            </w:pPr>
            <w:r w:rsidRPr="00D342FD">
              <w:rPr>
                <w:b w:val="0"/>
                <w:bCs/>
              </w:rPr>
              <w:t>Administered other economic flows included in administered net result</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7563625B" w14:textId="77777777" w:rsidR="00E73BC6" w:rsidRPr="00D342FD" w:rsidRDefault="00E73BC6" w:rsidP="00BE428C">
            <w:pPr>
              <w:pStyle w:val="TableHeading"/>
              <w:spacing w:before="20" w:after="20"/>
              <w:rPr>
                <w:b w:val="0"/>
                <w:bCs/>
              </w:rPr>
            </w:pPr>
          </w:p>
        </w:tc>
        <w:tc>
          <w:tcPr>
            <w:tcW w:w="808" w:type="dxa"/>
            <w:noWrap/>
            <w:hideMark/>
          </w:tcPr>
          <w:p w14:paraId="00C123A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0C80F152" w14:textId="77777777" w:rsidR="00E73BC6" w:rsidRPr="00D342FD" w:rsidRDefault="00E73BC6" w:rsidP="00BE428C">
            <w:pPr>
              <w:pStyle w:val="TableHeading"/>
              <w:spacing w:before="20" w:after="20"/>
              <w:rPr>
                <w:b w:val="0"/>
                <w:bCs/>
              </w:rPr>
            </w:pPr>
          </w:p>
        </w:tc>
        <w:tc>
          <w:tcPr>
            <w:tcW w:w="808" w:type="dxa"/>
            <w:hideMark/>
          </w:tcPr>
          <w:p w14:paraId="49B686B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7A5C15F4" w14:textId="77777777" w:rsidR="00E73BC6" w:rsidRPr="00D342FD" w:rsidRDefault="00E73BC6" w:rsidP="00BE428C">
            <w:pPr>
              <w:pStyle w:val="TableHeading"/>
              <w:spacing w:before="20" w:after="20"/>
              <w:rPr>
                <w:b w:val="0"/>
                <w:bCs/>
              </w:rPr>
            </w:pPr>
          </w:p>
        </w:tc>
        <w:tc>
          <w:tcPr>
            <w:tcW w:w="808" w:type="dxa"/>
            <w:hideMark/>
          </w:tcPr>
          <w:p w14:paraId="39C31B9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0D0643B4" w14:textId="77777777" w:rsidR="00E73BC6" w:rsidRPr="00D342FD" w:rsidRDefault="00E73BC6" w:rsidP="00BE428C">
            <w:pPr>
              <w:pStyle w:val="TableHeading"/>
              <w:spacing w:before="20" w:after="20"/>
              <w:rPr>
                <w:b w:val="0"/>
                <w:bCs/>
              </w:rPr>
            </w:pPr>
          </w:p>
        </w:tc>
        <w:tc>
          <w:tcPr>
            <w:tcW w:w="808" w:type="dxa"/>
            <w:hideMark/>
          </w:tcPr>
          <w:p w14:paraId="44600DA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33F9BC61" w14:textId="77777777" w:rsidR="00E73BC6" w:rsidRPr="00D342FD" w:rsidRDefault="00E73BC6" w:rsidP="00BE428C">
            <w:pPr>
              <w:pStyle w:val="TableHeading"/>
              <w:spacing w:before="20" w:after="20"/>
              <w:rPr>
                <w:b w:val="0"/>
                <w:bCs/>
              </w:rPr>
            </w:pPr>
          </w:p>
        </w:tc>
        <w:tc>
          <w:tcPr>
            <w:tcW w:w="808" w:type="dxa"/>
            <w:hideMark/>
          </w:tcPr>
          <w:p w14:paraId="0EBCABDC"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48F80DE7"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3353FE48" w14:textId="77777777" w:rsidR="00E73BC6" w:rsidRPr="00D342FD" w:rsidRDefault="00E73BC6" w:rsidP="00BE428C">
            <w:pPr>
              <w:pStyle w:val="TableHeading"/>
              <w:spacing w:before="20" w:after="20"/>
              <w:rPr>
                <w:b w:val="0"/>
                <w:bCs/>
              </w:rPr>
            </w:pPr>
            <w:r w:rsidRPr="00D342FD">
              <w:rPr>
                <w:b w:val="0"/>
                <w:bCs/>
              </w:rPr>
              <w:t>Net gain/(loss) on financial instruments</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384ECE6C" w14:textId="77777777" w:rsidR="00E73BC6" w:rsidRPr="00D342FD" w:rsidRDefault="00E73BC6" w:rsidP="00BE428C">
            <w:pPr>
              <w:pStyle w:val="TableHeading"/>
              <w:spacing w:before="20" w:after="20"/>
              <w:rPr>
                <w:b w:val="0"/>
                <w:bCs/>
              </w:rPr>
            </w:pPr>
            <w:r w:rsidRPr="00D342FD">
              <w:rPr>
                <w:b w:val="0"/>
                <w:bCs/>
              </w:rPr>
              <w:t xml:space="preserve"> 253</w:t>
            </w:r>
          </w:p>
        </w:tc>
        <w:tc>
          <w:tcPr>
            <w:tcW w:w="808" w:type="dxa"/>
            <w:noWrap/>
            <w:hideMark/>
          </w:tcPr>
          <w:p w14:paraId="4251DCE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r w:rsidRPr="00D342FD">
              <w:rPr>
                <w:b w:val="0"/>
                <w:bCs/>
              </w:rPr>
              <w:t>156)</w:t>
            </w:r>
          </w:p>
        </w:tc>
        <w:tc>
          <w:tcPr>
            <w:cnfStyle w:val="000010000000" w:firstRow="0" w:lastRow="0" w:firstColumn="0" w:lastColumn="0" w:oddVBand="1" w:evenVBand="0" w:oddHBand="0" w:evenHBand="0" w:firstRowFirstColumn="0" w:firstRowLastColumn="0" w:lastRowFirstColumn="0" w:lastRowLastColumn="0"/>
            <w:tcW w:w="808" w:type="dxa"/>
            <w:hideMark/>
          </w:tcPr>
          <w:p w14:paraId="59945153" w14:textId="3FBEF89C" w:rsidR="00E73BC6" w:rsidRPr="00D342FD" w:rsidRDefault="00BE428C" w:rsidP="00BE428C">
            <w:pPr>
              <w:pStyle w:val="TableHeading"/>
              <w:spacing w:before="20" w:after="20"/>
              <w:rPr>
                <w:b w:val="0"/>
                <w:bCs/>
              </w:rPr>
            </w:pPr>
            <w:r>
              <w:rPr>
                <w:b w:val="0"/>
                <w:bCs/>
              </w:rPr>
              <w:t>..</w:t>
            </w:r>
          </w:p>
        </w:tc>
        <w:tc>
          <w:tcPr>
            <w:tcW w:w="808" w:type="dxa"/>
            <w:hideMark/>
          </w:tcPr>
          <w:p w14:paraId="2A00BAF7" w14:textId="6A419982"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79115916" w14:textId="49E7460A" w:rsidR="00E73BC6" w:rsidRPr="00D342FD" w:rsidRDefault="00BE428C" w:rsidP="00BE428C">
            <w:pPr>
              <w:pStyle w:val="TableHeading"/>
              <w:spacing w:before="20" w:after="20"/>
              <w:rPr>
                <w:b w:val="0"/>
                <w:bCs/>
              </w:rPr>
            </w:pPr>
            <w:r>
              <w:rPr>
                <w:b w:val="0"/>
                <w:bCs/>
              </w:rPr>
              <w:t>..</w:t>
            </w:r>
          </w:p>
        </w:tc>
        <w:tc>
          <w:tcPr>
            <w:tcW w:w="808" w:type="dxa"/>
            <w:hideMark/>
          </w:tcPr>
          <w:p w14:paraId="2993AC83" w14:textId="0FA70071"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214DD976" w14:textId="72E4461F" w:rsidR="00E73BC6" w:rsidRPr="00D342FD" w:rsidRDefault="00BE428C" w:rsidP="00BE428C">
            <w:pPr>
              <w:pStyle w:val="TableHeading"/>
              <w:spacing w:before="20" w:after="20"/>
              <w:rPr>
                <w:b w:val="0"/>
                <w:bCs/>
              </w:rPr>
            </w:pPr>
            <w:r>
              <w:rPr>
                <w:b w:val="0"/>
                <w:bCs/>
              </w:rPr>
              <w:t>..</w:t>
            </w:r>
          </w:p>
        </w:tc>
        <w:tc>
          <w:tcPr>
            <w:tcW w:w="808" w:type="dxa"/>
            <w:hideMark/>
          </w:tcPr>
          <w:p w14:paraId="429C3C5D" w14:textId="0575D36A"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7EC493F9" w14:textId="77777777" w:rsidR="00E73BC6" w:rsidRPr="00D342FD" w:rsidRDefault="00E73BC6" w:rsidP="00BE428C">
            <w:pPr>
              <w:pStyle w:val="TableHeading"/>
              <w:spacing w:before="20" w:after="20"/>
              <w:rPr>
                <w:b w:val="0"/>
                <w:bCs/>
              </w:rPr>
            </w:pPr>
            <w:r w:rsidRPr="00D342FD">
              <w:rPr>
                <w:b w:val="0"/>
                <w:bCs/>
              </w:rPr>
              <w:t xml:space="preserve"> 253</w:t>
            </w:r>
          </w:p>
        </w:tc>
        <w:tc>
          <w:tcPr>
            <w:tcW w:w="808" w:type="dxa"/>
            <w:hideMark/>
          </w:tcPr>
          <w:p w14:paraId="566DAFA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r w:rsidRPr="00D342FD">
              <w:rPr>
                <w:b w:val="0"/>
                <w:bCs/>
              </w:rPr>
              <w:t>156)</w:t>
            </w:r>
          </w:p>
        </w:tc>
      </w:tr>
      <w:tr w:rsidR="00E73BC6" w:rsidRPr="00D342FD" w14:paraId="2D14C742"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tcBorders>
              <w:bottom w:val="single" w:sz="6" w:space="0" w:color="auto"/>
            </w:tcBorders>
            <w:hideMark/>
          </w:tcPr>
          <w:p w14:paraId="6F3A4343" w14:textId="77777777" w:rsidR="00E73BC6" w:rsidRPr="00D342FD" w:rsidRDefault="00E73BC6" w:rsidP="00BE428C">
            <w:pPr>
              <w:pStyle w:val="TableHeading"/>
              <w:spacing w:before="20" w:after="20"/>
              <w:rPr>
                <w:b w:val="0"/>
                <w:bCs/>
              </w:rPr>
            </w:pPr>
            <w:r w:rsidRPr="00D342FD">
              <w:rPr>
                <w:b w:val="0"/>
                <w:bCs/>
              </w:rPr>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807" w:type="dxa"/>
            <w:tcBorders>
              <w:bottom w:val="single" w:sz="6" w:space="0" w:color="auto"/>
            </w:tcBorders>
            <w:noWrap/>
            <w:hideMark/>
          </w:tcPr>
          <w:p w14:paraId="29335435" w14:textId="6427D64C" w:rsidR="00E73BC6" w:rsidRPr="00D342FD" w:rsidRDefault="00BE428C" w:rsidP="00BE428C">
            <w:pPr>
              <w:pStyle w:val="TableHeading"/>
              <w:spacing w:before="20" w:after="20"/>
              <w:rPr>
                <w:b w:val="0"/>
                <w:bCs/>
              </w:rPr>
            </w:pPr>
            <w:r>
              <w:rPr>
                <w:b w:val="0"/>
                <w:bCs/>
              </w:rPr>
              <w:t>..</w:t>
            </w:r>
          </w:p>
        </w:tc>
        <w:tc>
          <w:tcPr>
            <w:tcW w:w="808" w:type="dxa"/>
            <w:tcBorders>
              <w:bottom w:val="single" w:sz="6" w:space="0" w:color="auto"/>
            </w:tcBorders>
            <w:noWrap/>
            <w:hideMark/>
          </w:tcPr>
          <w:p w14:paraId="31323A44" w14:textId="451C3B79"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6EF20157" w14:textId="2C14E08E" w:rsidR="00E73BC6" w:rsidRPr="00D342FD" w:rsidRDefault="00BE428C" w:rsidP="00BE428C">
            <w:pPr>
              <w:pStyle w:val="TableHeading"/>
              <w:spacing w:before="20" w:after="20"/>
              <w:rPr>
                <w:b w:val="0"/>
                <w:bCs/>
              </w:rPr>
            </w:pPr>
            <w:r>
              <w:rPr>
                <w:b w:val="0"/>
                <w:bCs/>
              </w:rPr>
              <w:t>..</w:t>
            </w:r>
          </w:p>
        </w:tc>
        <w:tc>
          <w:tcPr>
            <w:tcW w:w="808" w:type="dxa"/>
            <w:tcBorders>
              <w:bottom w:val="single" w:sz="6" w:space="0" w:color="auto"/>
            </w:tcBorders>
            <w:hideMark/>
          </w:tcPr>
          <w:p w14:paraId="552A611D" w14:textId="28B7D79D"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55DC6EC6" w14:textId="769E8A3A" w:rsidR="00E73BC6" w:rsidRPr="00D342FD" w:rsidRDefault="00BE428C" w:rsidP="00BE428C">
            <w:pPr>
              <w:pStyle w:val="TableHeading"/>
              <w:spacing w:before="20" w:after="20"/>
              <w:rPr>
                <w:b w:val="0"/>
                <w:bCs/>
              </w:rPr>
            </w:pPr>
            <w:r>
              <w:rPr>
                <w:b w:val="0"/>
                <w:bCs/>
              </w:rPr>
              <w:t>..</w:t>
            </w:r>
          </w:p>
        </w:tc>
        <w:tc>
          <w:tcPr>
            <w:tcW w:w="808" w:type="dxa"/>
            <w:tcBorders>
              <w:bottom w:val="single" w:sz="6" w:space="0" w:color="auto"/>
            </w:tcBorders>
            <w:hideMark/>
          </w:tcPr>
          <w:p w14:paraId="04928896" w14:textId="4F0B1135"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048E9021" w14:textId="77777777" w:rsidR="00E73BC6" w:rsidRPr="00D342FD" w:rsidRDefault="00E73BC6" w:rsidP="00BE428C">
            <w:pPr>
              <w:pStyle w:val="TableHeading"/>
              <w:spacing w:before="20" w:after="20"/>
              <w:rPr>
                <w:b w:val="0"/>
                <w:bCs/>
              </w:rPr>
            </w:pPr>
            <w:r w:rsidRPr="00D342FD">
              <w:rPr>
                <w:b w:val="0"/>
                <w:bCs/>
              </w:rPr>
              <w:t xml:space="preserve"> 225</w:t>
            </w:r>
          </w:p>
        </w:tc>
        <w:tc>
          <w:tcPr>
            <w:tcW w:w="808" w:type="dxa"/>
            <w:tcBorders>
              <w:bottom w:val="single" w:sz="6" w:space="0" w:color="auto"/>
            </w:tcBorders>
            <w:hideMark/>
          </w:tcPr>
          <w:p w14:paraId="6C3BE6D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88</w:t>
            </w:r>
          </w:p>
        </w:tc>
        <w:tc>
          <w:tcPr>
            <w:cnfStyle w:val="000010000000" w:firstRow="0" w:lastRow="0" w:firstColumn="0" w:lastColumn="0" w:oddVBand="1" w:evenVBand="0" w:oddHBand="0" w:evenHBand="0" w:firstRowFirstColumn="0" w:firstRowLastColumn="0" w:lastRowFirstColumn="0" w:lastRowLastColumn="0"/>
            <w:tcW w:w="808" w:type="dxa"/>
            <w:tcBorders>
              <w:bottom w:val="single" w:sz="6" w:space="0" w:color="auto"/>
            </w:tcBorders>
            <w:hideMark/>
          </w:tcPr>
          <w:p w14:paraId="5114211F" w14:textId="77777777" w:rsidR="00E73BC6" w:rsidRPr="00D342FD" w:rsidRDefault="00E73BC6" w:rsidP="00BE428C">
            <w:pPr>
              <w:pStyle w:val="TableHeading"/>
              <w:spacing w:before="20" w:after="20"/>
              <w:rPr>
                <w:b w:val="0"/>
                <w:bCs/>
              </w:rPr>
            </w:pPr>
            <w:r w:rsidRPr="00D342FD">
              <w:rPr>
                <w:b w:val="0"/>
                <w:bCs/>
              </w:rPr>
              <w:t xml:space="preserve"> 225</w:t>
            </w:r>
          </w:p>
        </w:tc>
        <w:tc>
          <w:tcPr>
            <w:tcW w:w="808" w:type="dxa"/>
            <w:tcBorders>
              <w:bottom w:val="single" w:sz="6" w:space="0" w:color="auto"/>
            </w:tcBorders>
            <w:hideMark/>
          </w:tcPr>
          <w:p w14:paraId="0C4779B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88</w:t>
            </w:r>
          </w:p>
        </w:tc>
      </w:tr>
      <w:tr w:rsidR="00E73BC6" w:rsidRPr="00D342FD" w14:paraId="42F4A948"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tcBorders>
              <w:top w:val="single" w:sz="6" w:space="0" w:color="auto"/>
            </w:tcBorders>
            <w:hideMark/>
          </w:tcPr>
          <w:p w14:paraId="112CF2CA" w14:textId="77777777" w:rsidR="00E73BC6" w:rsidRPr="00D342FD" w:rsidRDefault="00E73BC6" w:rsidP="00BE428C">
            <w:pPr>
              <w:pStyle w:val="TableHeading"/>
              <w:spacing w:before="20" w:after="20"/>
            </w:pPr>
            <w:r w:rsidRPr="00D342FD">
              <w:t>Administered net result</w:t>
            </w:r>
          </w:p>
        </w:tc>
        <w:tc>
          <w:tcPr>
            <w:cnfStyle w:val="000010000000" w:firstRow="0" w:lastRow="0" w:firstColumn="0" w:lastColumn="0" w:oddVBand="1" w:evenVBand="0" w:oddHBand="0" w:evenHBand="0" w:firstRowFirstColumn="0" w:firstRowLastColumn="0" w:lastRowFirstColumn="0" w:lastRowLastColumn="0"/>
            <w:tcW w:w="807" w:type="dxa"/>
            <w:tcBorders>
              <w:top w:val="single" w:sz="6" w:space="0" w:color="auto"/>
            </w:tcBorders>
            <w:noWrap/>
            <w:hideMark/>
          </w:tcPr>
          <w:p w14:paraId="046AF1A0" w14:textId="77777777" w:rsidR="00E73BC6" w:rsidRPr="00D342FD" w:rsidRDefault="00E73BC6" w:rsidP="00BE428C">
            <w:pPr>
              <w:pStyle w:val="TableHeading"/>
              <w:spacing w:before="20" w:after="20"/>
            </w:pPr>
            <w:r w:rsidRPr="00D342FD">
              <w:t xml:space="preserve"> 253</w:t>
            </w:r>
          </w:p>
        </w:tc>
        <w:tc>
          <w:tcPr>
            <w:tcW w:w="808" w:type="dxa"/>
            <w:tcBorders>
              <w:top w:val="single" w:sz="6" w:space="0" w:color="auto"/>
            </w:tcBorders>
            <w:noWrap/>
            <w:hideMark/>
          </w:tcPr>
          <w:p w14:paraId="15C42A1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r w:rsidRPr="00D342FD">
              <w:t>156)</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21909412" w14:textId="72EC17A7" w:rsidR="00E73BC6" w:rsidRPr="00D342FD" w:rsidRDefault="00BE428C" w:rsidP="00BE428C">
            <w:pPr>
              <w:pStyle w:val="TableHeading"/>
              <w:spacing w:before="20" w:after="20"/>
            </w:pPr>
            <w:r>
              <w:t>..</w:t>
            </w:r>
          </w:p>
        </w:tc>
        <w:tc>
          <w:tcPr>
            <w:tcW w:w="808" w:type="dxa"/>
            <w:tcBorders>
              <w:top w:val="single" w:sz="6" w:space="0" w:color="auto"/>
            </w:tcBorders>
            <w:hideMark/>
          </w:tcPr>
          <w:p w14:paraId="428D41D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xml:space="preserve"> 500</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4023C400" w14:textId="4EA8B4D8" w:rsidR="00E73BC6" w:rsidRPr="00D342FD" w:rsidRDefault="00BE428C" w:rsidP="00BE428C">
            <w:pPr>
              <w:pStyle w:val="TableHeading"/>
              <w:spacing w:before="20" w:after="20"/>
            </w:pPr>
            <w:r>
              <w:t>..</w:t>
            </w:r>
          </w:p>
        </w:tc>
        <w:tc>
          <w:tcPr>
            <w:tcW w:w="808" w:type="dxa"/>
            <w:tcBorders>
              <w:top w:val="single" w:sz="6" w:space="0" w:color="auto"/>
            </w:tcBorders>
            <w:hideMark/>
          </w:tcPr>
          <w:p w14:paraId="3723073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r w:rsidRPr="00D342FD">
              <w:t>500)</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55D9CE28" w14:textId="77777777" w:rsidR="00E73BC6" w:rsidRPr="00D342FD" w:rsidRDefault="00E73BC6" w:rsidP="00BE428C">
            <w:pPr>
              <w:pStyle w:val="TableHeading"/>
              <w:spacing w:before="20" w:after="20"/>
            </w:pPr>
            <w:r w:rsidRPr="00D342FD">
              <w:t xml:space="preserve"> 225</w:t>
            </w:r>
          </w:p>
        </w:tc>
        <w:tc>
          <w:tcPr>
            <w:tcW w:w="808" w:type="dxa"/>
            <w:tcBorders>
              <w:top w:val="single" w:sz="6" w:space="0" w:color="auto"/>
            </w:tcBorders>
            <w:hideMark/>
          </w:tcPr>
          <w:p w14:paraId="1FC6BF4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xml:space="preserve"> 88</w:t>
            </w:r>
          </w:p>
        </w:tc>
        <w:tc>
          <w:tcPr>
            <w:cnfStyle w:val="000010000000" w:firstRow="0" w:lastRow="0" w:firstColumn="0" w:lastColumn="0" w:oddVBand="1" w:evenVBand="0" w:oddHBand="0" w:evenHBand="0" w:firstRowFirstColumn="0" w:firstRowLastColumn="0" w:lastRowFirstColumn="0" w:lastRowLastColumn="0"/>
            <w:tcW w:w="808" w:type="dxa"/>
            <w:tcBorders>
              <w:top w:val="single" w:sz="6" w:space="0" w:color="auto"/>
            </w:tcBorders>
            <w:hideMark/>
          </w:tcPr>
          <w:p w14:paraId="26A5E6F5" w14:textId="77777777" w:rsidR="00E73BC6" w:rsidRPr="00D342FD" w:rsidRDefault="00E73BC6" w:rsidP="00BE428C">
            <w:pPr>
              <w:pStyle w:val="TableHeading"/>
              <w:spacing w:before="20" w:after="20"/>
            </w:pPr>
            <w:r w:rsidRPr="00D342FD">
              <w:t xml:space="preserve"> 478</w:t>
            </w:r>
          </w:p>
        </w:tc>
        <w:tc>
          <w:tcPr>
            <w:tcW w:w="808" w:type="dxa"/>
            <w:tcBorders>
              <w:top w:val="single" w:sz="6" w:space="0" w:color="auto"/>
            </w:tcBorders>
            <w:hideMark/>
          </w:tcPr>
          <w:p w14:paraId="459A13C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r w:rsidRPr="00D342FD">
              <w:t>68)</w:t>
            </w:r>
          </w:p>
        </w:tc>
      </w:tr>
      <w:tr w:rsidR="00E73BC6" w:rsidRPr="00D342FD" w14:paraId="727EC4BD"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3F0F04A6" w14:textId="77777777" w:rsidR="00E73BC6" w:rsidRPr="00D342FD" w:rsidRDefault="00E73BC6" w:rsidP="00BE428C">
            <w:pPr>
              <w:pStyle w:val="TableHeading"/>
              <w:spacing w:before="20" w:after="20"/>
            </w:pPr>
            <w:r w:rsidRPr="00D342FD">
              <w:t>Administered other economic flows – other comprehensive income</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3E3237CF" w14:textId="77777777" w:rsidR="00E73BC6" w:rsidRPr="00D342FD" w:rsidRDefault="00E73BC6" w:rsidP="00BE428C">
            <w:pPr>
              <w:pStyle w:val="TableHeading"/>
              <w:spacing w:before="20" w:after="20"/>
              <w:rPr>
                <w:b w:val="0"/>
                <w:bCs/>
              </w:rPr>
            </w:pPr>
          </w:p>
        </w:tc>
        <w:tc>
          <w:tcPr>
            <w:tcW w:w="808" w:type="dxa"/>
            <w:noWrap/>
            <w:hideMark/>
          </w:tcPr>
          <w:p w14:paraId="2793E26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6F6274D1" w14:textId="77777777" w:rsidR="00E73BC6" w:rsidRPr="00D342FD" w:rsidRDefault="00E73BC6" w:rsidP="00BE428C">
            <w:pPr>
              <w:pStyle w:val="TableHeading"/>
              <w:spacing w:before="20" w:after="20"/>
              <w:rPr>
                <w:b w:val="0"/>
                <w:bCs/>
              </w:rPr>
            </w:pPr>
          </w:p>
        </w:tc>
        <w:tc>
          <w:tcPr>
            <w:tcW w:w="808" w:type="dxa"/>
            <w:hideMark/>
          </w:tcPr>
          <w:p w14:paraId="2F28747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3E096495" w14:textId="77777777" w:rsidR="00E73BC6" w:rsidRPr="00D342FD" w:rsidRDefault="00E73BC6" w:rsidP="00BE428C">
            <w:pPr>
              <w:pStyle w:val="TableHeading"/>
              <w:spacing w:before="20" w:after="20"/>
              <w:rPr>
                <w:b w:val="0"/>
                <w:bCs/>
              </w:rPr>
            </w:pPr>
          </w:p>
        </w:tc>
        <w:tc>
          <w:tcPr>
            <w:tcW w:w="808" w:type="dxa"/>
            <w:hideMark/>
          </w:tcPr>
          <w:p w14:paraId="0964701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6D2BD7AC" w14:textId="77777777" w:rsidR="00E73BC6" w:rsidRPr="00D342FD" w:rsidRDefault="00E73BC6" w:rsidP="00BE428C">
            <w:pPr>
              <w:pStyle w:val="TableHeading"/>
              <w:spacing w:before="20" w:after="20"/>
              <w:rPr>
                <w:b w:val="0"/>
                <w:bCs/>
              </w:rPr>
            </w:pPr>
          </w:p>
        </w:tc>
        <w:tc>
          <w:tcPr>
            <w:tcW w:w="808" w:type="dxa"/>
            <w:hideMark/>
          </w:tcPr>
          <w:p w14:paraId="45FDD4B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35D6A522" w14:textId="77777777" w:rsidR="00E73BC6" w:rsidRPr="00D342FD" w:rsidRDefault="00E73BC6" w:rsidP="00BE428C">
            <w:pPr>
              <w:pStyle w:val="TableHeading"/>
              <w:spacing w:before="20" w:after="20"/>
              <w:rPr>
                <w:b w:val="0"/>
                <w:bCs/>
              </w:rPr>
            </w:pPr>
          </w:p>
        </w:tc>
        <w:tc>
          <w:tcPr>
            <w:tcW w:w="808" w:type="dxa"/>
            <w:hideMark/>
          </w:tcPr>
          <w:p w14:paraId="0689E0B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2B383D77"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044E74F5" w14:textId="77777777" w:rsidR="00E73BC6" w:rsidRPr="00D342FD" w:rsidRDefault="00E73BC6" w:rsidP="00BE428C">
            <w:pPr>
              <w:pStyle w:val="TableHeading"/>
              <w:spacing w:before="20" w:after="20"/>
              <w:rPr>
                <w:b w:val="0"/>
                <w:bCs/>
              </w:rPr>
            </w:pPr>
            <w:r w:rsidRPr="00D342FD">
              <w:rPr>
                <w:b w:val="0"/>
                <w:bCs/>
              </w:rPr>
              <w:t>Items that will not be reclassified to administered net result</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50E99CDD" w14:textId="77777777" w:rsidR="00E73BC6" w:rsidRPr="00D342FD" w:rsidRDefault="00E73BC6" w:rsidP="00BE428C">
            <w:pPr>
              <w:pStyle w:val="TableHeading"/>
              <w:spacing w:before="20" w:after="20"/>
              <w:rPr>
                <w:b w:val="0"/>
                <w:bCs/>
              </w:rPr>
            </w:pPr>
          </w:p>
        </w:tc>
        <w:tc>
          <w:tcPr>
            <w:tcW w:w="808" w:type="dxa"/>
            <w:noWrap/>
            <w:hideMark/>
          </w:tcPr>
          <w:p w14:paraId="2D33BD8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34FAA575" w14:textId="77777777" w:rsidR="00E73BC6" w:rsidRPr="00D342FD" w:rsidRDefault="00E73BC6" w:rsidP="00BE428C">
            <w:pPr>
              <w:pStyle w:val="TableHeading"/>
              <w:spacing w:before="20" w:after="20"/>
              <w:rPr>
                <w:b w:val="0"/>
                <w:bCs/>
              </w:rPr>
            </w:pPr>
          </w:p>
        </w:tc>
        <w:tc>
          <w:tcPr>
            <w:tcW w:w="808" w:type="dxa"/>
            <w:hideMark/>
          </w:tcPr>
          <w:p w14:paraId="0EAA42F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34D6A4F7" w14:textId="77777777" w:rsidR="00E73BC6" w:rsidRPr="00D342FD" w:rsidRDefault="00E73BC6" w:rsidP="00BE428C">
            <w:pPr>
              <w:pStyle w:val="TableHeading"/>
              <w:spacing w:before="20" w:after="20"/>
              <w:rPr>
                <w:b w:val="0"/>
                <w:bCs/>
              </w:rPr>
            </w:pPr>
          </w:p>
        </w:tc>
        <w:tc>
          <w:tcPr>
            <w:tcW w:w="808" w:type="dxa"/>
            <w:hideMark/>
          </w:tcPr>
          <w:p w14:paraId="29835EE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2FDCFFEA" w14:textId="77777777" w:rsidR="00E73BC6" w:rsidRPr="00D342FD" w:rsidRDefault="00E73BC6" w:rsidP="00BE428C">
            <w:pPr>
              <w:pStyle w:val="TableHeading"/>
              <w:spacing w:before="20" w:after="20"/>
              <w:rPr>
                <w:b w:val="0"/>
                <w:bCs/>
              </w:rPr>
            </w:pPr>
          </w:p>
        </w:tc>
        <w:tc>
          <w:tcPr>
            <w:tcW w:w="808" w:type="dxa"/>
            <w:hideMark/>
          </w:tcPr>
          <w:p w14:paraId="4C5283B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808" w:type="dxa"/>
            <w:hideMark/>
          </w:tcPr>
          <w:p w14:paraId="149480F7" w14:textId="77777777" w:rsidR="00E73BC6" w:rsidRPr="00D342FD" w:rsidRDefault="00E73BC6" w:rsidP="00BE428C">
            <w:pPr>
              <w:pStyle w:val="TableHeading"/>
              <w:spacing w:before="20" w:after="20"/>
              <w:rPr>
                <w:b w:val="0"/>
                <w:bCs/>
              </w:rPr>
            </w:pPr>
          </w:p>
        </w:tc>
        <w:tc>
          <w:tcPr>
            <w:tcW w:w="808" w:type="dxa"/>
            <w:hideMark/>
          </w:tcPr>
          <w:p w14:paraId="20244A0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59E270AC"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279AD90C" w14:textId="77777777" w:rsidR="00E73BC6" w:rsidRPr="00D342FD" w:rsidRDefault="00E73BC6" w:rsidP="00BE428C">
            <w:pPr>
              <w:pStyle w:val="TableHeading"/>
              <w:spacing w:before="20" w:after="20"/>
              <w:rPr>
                <w:b w:val="0"/>
                <w:bCs/>
              </w:rPr>
            </w:pPr>
            <w:r w:rsidRPr="00D342FD">
              <w:rPr>
                <w:b w:val="0"/>
                <w:bCs/>
              </w:rPr>
              <w:t>Adjustment to accumulated surplus/(deficit) due to change in accounting policy</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7A855A87" w14:textId="4CB0AE8D" w:rsidR="00E73BC6" w:rsidRPr="00D342FD" w:rsidRDefault="00BE428C" w:rsidP="00BE428C">
            <w:pPr>
              <w:pStyle w:val="TableHeading"/>
              <w:spacing w:before="20" w:after="20"/>
              <w:rPr>
                <w:b w:val="0"/>
                <w:bCs/>
              </w:rPr>
            </w:pPr>
            <w:r>
              <w:rPr>
                <w:b w:val="0"/>
                <w:bCs/>
              </w:rPr>
              <w:t>..</w:t>
            </w:r>
          </w:p>
        </w:tc>
        <w:tc>
          <w:tcPr>
            <w:tcW w:w="808" w:type="dxa"/>
            <w:noWrap/>
            <w:hideMark/>
          </w:tcPr>
          <w:p w14:paraId="68EEDD9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153</w:t>
            </w:r>
          </w:p>
        </w:tc>
        <w:tc>
          <w:tcPr>
            <w:cnfStyle w:val="000010000000" w:firstRow="0" w:lastRow="0" w:firstColumn="0" w:lastColumn="0" w:oddVBand="1" w:evenVBand="0" w:oddHBand="0" w:evenHBand="0" w:firstRowFirstColumn="0" w:firstRowLastColumn="0" w:lastRowFirstColumn="0" w:lastRowLastColumn="0"/>
            <w:tcW w:w="808" w:type="dxa"/>
            <w:hideMark/>
          </w:tcPr>
          <w:p w14:paraId="2EB796BD" w14:textId="7BBB1A44" w:rsidR="00E73BC6" w:rsidRPr="00D342FD" w:rsidRDefault="00BE428C" w:rsidP="00BE428C">
            <w:pPr>
              <w:pStyle w:val="TableHeading"/>
              <w:spacing w:before="20" w:after="20"/>
              <w:rPr>
                <w:b w:val="0"/>
                <w:bCs/>
              </w:rPr>
            </w:pPr>
            <w:r>
              <w:rPr>
                <w:b w:val="0"/>
                <w:bCs/>
              </w:rPr>
              <w:t>..</w:t>
            </w:r>
          </w:p>
        </w:tc>
        <w:tc>
          <w:tcPr>
            <w:tcW w:w="808" w:type="dxa"/>
            <w:hideMark/>
          </w:tcPr>
          <w:p w14:paraId="541EA2E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201</w:t>
            </w:r>
          </w:p>
        </w:tc>
        <w:tc>
          <w:tcPr>
            <w:cnfStyle w:val="000010000000" w:firstRow="0" w:lastRow="0" w:firstColumn="0" w:lastColumn="0" w:oddVBand="1" w:evenVBand="0" w:oddHBand="0" w:evenHBand="0" w:firstRowFirstColumn="0" w:firstRowLastColumn="0" w:lastRowFirstColumn="0" w:lastRowLastColumn="0"/>
            <w:tcW w:w="808" w:type="dxa"/>
            <w:hideMark/>
          </w:tcPr>
          <w:p w14:paraId="365D6F3C" w14:textId="0EF870EF" w:rsidR="00E73BC6" w:rsidRPr="00D342FD" w:rsidRDefault="00BE428C" w:rsidP="00BE428C">
            <w:pPr>
              <w:pStyle w:val="TableHeading"/>
              <w:spacing w:before="20" w:after="20"/>
              <w:rPr>
                <w:b w:val="0"/>
                <w:bCs/>
              </w:rPr>
            </w:pPr>
            <w:r>
              <w:rPr>
                <w:b w:val="0"/>
                <w:bCs/>
              </w:rPr>
              <w:t>..</w:t>
            </w:r>
          </w:p>
        </w:tc>
        <w:tc>
          <w:tcPr>
            <w:tcW w:w="808" w:type="dxa"/>
            <w:hideMark/>
          </w:tcPr>
          <w:p w14:paraId="3981246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243</w:t>
            </w:r>
          </w:p>
        </w:tc>
        <w:tc>
          <w:tcPr>
            <w:cnfStyle w:val="000010000000" w:firstRow="0" w:lastRow="0" w:firstColumn="0" w:lastColumn="0" w:oddVBand="1" w:evenVBand="0" w:oddHBand="0" w:evenHBand="0" w:firstRowFirstColumn="0" w:firstRowLastColumn="0" w:lastRowFirstColumn="0" w:lastRowLastColumn="0"/>
            <w:tcW w:w="808" w:type="dxa"/>
            <w:hideMark/>
          </w:tcPr>
          <w:p w14:paraId="2A5EEB9F" w14:textId="6D40C66C" w:rsidR="00E73BC6" w:rsidRPr="00D342FD" w:rsidRDefault="00BE428C" w:rsidP="00BE428C">
            <w:pPr>
              <w:pStyle w:val="TableHeading"/>
              <w:spacing w:before="20" w:after="20"/>
              <w:rPr>
                <w:b w:val="0"/>
                <w:bCs/>
              </w:rPr>
            </w:pPr>
            <w:r>
              <w:rPr>
                <w:b w:val="0"/>
                <w:bCs/>
              </w:rPr>
              <w:t>..</w:t>
            </w:r>
          </w:p>
        </w:tc>
        <w:tc>
          <w:tcPr>
            <w:tcW w:w="808" w:type="dxa"/>
            <w:hideMark/>
          </w:tcPr>
          <w:p w14:paraId="168208EF" w14:textId="1DFA6097"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159D67F5" w14:textId="3C7F9D24" w:rsidR="00E73BC6" w:rsidRPr="00D342FD" w:rsidRDefault="00BE428C" w:rsidP="00BE428C">
            <w:pPr>
              <w:pStyle w:val="TableHeading"/>
              <w:spacing w:before="20" w:after="20"/>
              <w:rPr>
                <w:b w:val="0"/>
                <w:bCs/>
              </w:rPr>
            </w:pPr>
            <w:r>
              <w:rPr>
                <w:b w:val="0"/>
                <w:bCs/>
              </w:rPr>
              <w:t>..</w:t>
            </w:r>
          </w:p>
        </w:tc>
        <w:tc>
          <w:tcPr>
            <w:tcW w:w="808" w:type="dxa"/>
            <w:hideMark/>
          </w:tcPr>
          <w:p w14:paraId="52A9DF2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597</w:t>
            </w:r>
          </w:p>
        </w:tc>
      </w:tr>
      <w:tr w:rsidR="00E73BC6" w:rsidRPr="00D342FD" w14:paraId="07A3D0CA" w14:textId="77777777" w:rsidTr="00BE428C">
        <w:trPr>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5F095558" w14:textId="77777777" w:rsidR="00E73BC6" w:rsidRPr="00D342FD" w:rsidRDefault="00E73BC6" w:rsidP="00BE428C">
            <w:pPr>
              <w:pStyle w:val="TableHeading"/>
              <w:spacing w:before="20" w:after="20"/>
              <w:rPr>
                <w:b w:val="0"/>
                <w:bCs/>
              </w:rPr>
            </w:pPr>
            <w:r w:rsidRPr="00D342FD">
              <w:rPr>
                <w:b w:val="0"/>
                <w:bCs/>
              </w:rPr>
              <w:t>Changes in physical asset revaluation surplus</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041BE92A" w14:textId="7DF50D00" w:rsidR="00E73BC6" w:rsidRPr="00D342FD" w:rsidRDefault="00BE428C" w:rsidP="00BE428C">
            <w:pPr>
              <w:pStyle w:val="TableHeading"/>
              <w:spacing w:before="20" w:after="20"/>
              <w:rPr>
                <w:b w:val="0"/>
                <w:bCs/>
              </w:rPr>
            </w:pPr>
            <w:r>
              <w:rPr>
                <w:b w:val="0"/>
                <w:bCs/>
              </w:rPr>
              <w:t>..</w:t>
            </w:r>
          </w:p>
        </w:tc>
        <w:tc>
          <w:tcPr>
            <w:tcW w:w="808" w:type="dxa"/>
            <w:noWrap/>
            <w:hideMark/>
          </w:tcPr>
          <w:p w14:paraId="3DCC9BB7" w14:textId="5E32C40E"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6D7EA2CE" w14:textId="561CAC9F" w:rsidR="00E73BC6" w:rsidRPr="00D342FD" w:rsidRDefault="00BE428C" w:rsidP="00BE428C">
            <w:pPr>
              <w:pStyle w:val="TableHeading"/>
              <w:spacing w:before="20" w:after="20"/>
              <w:rPr>
                <w:b w:val="0"/>
                <w:bCs/>
              </w:rPr>
            </w:pPr>
            <w:r>
              <w:rPr>
                <w:b w:val="0"/>
                <w:bCs/>
              </w:rPr>
              <w:t>..</w:t>
            </w:r>
          </w:p>
        </w:tc>
        <w:tc>
          <w:tcPr>
            <w:tcW w:w="808" w:type="dxa"/>
            <w:hideMark/>
          </w:tcPr>
          <w:p w14:paraId="2E38A52F" w14:textId="03423A87"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4E25C8BA" w14:textId="1464D2AC" w:rsidR="00E73BC6" w:rsidRPr="00D342FD" w:rsidRDefault="00BE428C" w:rsidP="00BE428C">
            <w:pPr>
              <w:pStyle w:val="TableHeading"/>
              <w:spacing w:before="20" w:after="20"/>
              <w:rPr>
                <w:b w:val="0"/>
                <w:bCs/>
              </w:rPr>
            </w:pPr>
            <w:r>
              <w:rPr>
                <w:b w:val="0"/>
                <w:bCs/>
              </w:rPr>
              <w:t>..</w:t>
            </w:r>
          </w:p>
        </w:tc>
        <w:tc>
          <w:tcPr>
            <w:tcW w:w="808" w:type="dxa"/>
            <w:hideMark/>
          </w:tcPr>
          <w:p w14:paraId="1A925A72" w14:textId="5156E361"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7BA476D7" w14:textId="65AEF57C" w:rsidR="00E73BC6" w:rsidRPr="00D342FD" w:rsidRDefault="00BE428C" w:rsidP="00BE428C">
            <w:pPr>
              <w:pStyle w:val="TableHeading"/>
              <w:spacing w:before="20" w:after="20"/>
              <w:rPr>
                <w:b w:val="0"/>
                <w:bCs/>
              </w:rPr>
            </w:pPr>
            <w:r>
              <w:rPr>
                <w:b w:val="0"/>
                <w:bCs/>
              </w:rPr>
              <w:t>..</w:t>
            </w:r>
          </w:p>
        </w:tc>
        <w:tc>
          <w:tcPr>
            <w:tcW w:w="808" w:type="dxa"/>
            <w:hideMark/>
          </w:tcPr>
          <w:p w14:paraId="6F70157B" w14:textId="70DEB313"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808" w:type="dxa"/>
            <w:hideMark/>
          </w:tcPr>
          <w:p w14:paraId="39F507CB" w14:textId="6088B7DD" w:rsidR="00E73BC6" w:rsidRPr="00D342FD" w:rsidRDefault="00BE428C" w:rsidP="00BE428C">
            <w:pPr>
              <w:pStyle w:val="TableHeading"/>
              <w:spacing w:before="20" w:after="20"/>
              <w:rPr>
                <w:b w:val="0"/>
                <w:bCs/>
              </w:rPr>
            </w:pPr>
            <w:r>
              <w:rPr>
                <w:b w:val="0"/>
                <w:bCs/>
              </w:rPr>
              <w:t>..</w:t>
            </w:r>
          </w:p>
        </w:tc>
        <w:tc>
          <w:tcPr>
            <w:tcW w:w="808" w:type="dxa"/>
            <w:hideMark/>
          </w:tcPr>
          <w:p w14:paraId="0838D72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000B7BC0" w14:textId="77777777" w:rsidTr="00BE428C">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493" w:type="dxa"/>
            <w:hideMark/>
          </w:tcPr>
          <w:p w14:paraId="328D7707" w14:textId="77777777" w:rsidR="00E73BC6" w:rsidRPr="00D342FD" w:rsidRDefault="00E73BC6" w:rsidP="00BE428C">
            <w:pPr>
              <w:pStyle w:val="TableHeading"/>
              <w:spacing w:before="20" w:after="20"/>
              <w:rPr>
                <w:b/>
              </w:rPr>
            </w:pPr>
            <w:r w:rsidRPr="00D342FD">
              <w:rPr>
                <w:b/>
              </w:rPr>
              <w:t>Total administered comprehensive result</w:t>
            </w:r>
          </w:p>
        </w:tc>
        <w:tc>
          <w:tcPr>
            <w:cnfStyle w:val="000010000000" w:firstRow="0" w:lastRow="0" w:firstColumn="0" w:lastColumn="0" w:oddVBand="1" w:evenVBand="0" w:oddHBand="0" w:evenHBand="0" w:firstRowFirstColumn="0" w:firstRowLastColumn="0" w:lastRowFirstColumn="0" w:lastRowLastColumn="0"/>
            <w:tcW w:w="807" w:type="dxa"/>
            <w:noWrap/>
            <w:hideMark/>
          </w:tcPr>
          <w:p w14:paraId="781C105F" w14:textId="77777777" w:rsidR="00E73BC6" w:rsidRPr="00D342FD" w:rsidRDefault="00E73BC6" w:rsidP="00BE428C">
            <w:pPr>
              <w:pStyle w:val="TableHeading"/>
              <w:spacing w:before="20" w:after="20"/>
              <w:rPr>
                <w:b/>
              </w:rPr>
            </w:pPr>
            <w:r w:rsidRPr="00D342FD">
              <w:rPr>
                <w:b/>
              </w:rPr>
              <w:t xml:space="preserve"> 253</w:t>
            </w:r>
          </w:p>
        </w:tc>
        <w:tc>
          <w:tcPr>
            <w:tcW w:w="808" w:type="dxa"/>
            <w:noWrap/>
            <w:hideMark/>
          </w:tcPr>
          <w:p w14:paraId="67ACFBA1"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Pr>
                <w:b/>
              </w:rPr>
              <w:t>(</w:t>
            </w:r>
            <w:r w:rsidRPr="00D342FD">
              <w:rPr>
                <w:b/>
              </w:rPr>
              <w:t>3)</w:t>
            </w:r>
          </w:p>
        </w:tc>
        <w:tc>
          <w:tcPr>
            <w:cnfStyle w:val="000010000000" w:firstRow="0" w:lastRow="0" w:firstColumn="0" w:lastColumn="0" w:oddVBand="1" w:evenVBand="0" w:oddHBand="0" w:evenHBand="0" w:firstRowFirstColumn="0" w:firstRowLastColumn="0" w:lastRowFirstColumn="0" w:lastRowLastColumn="0"/>
            <w:tcW w:w="808" w:type="dxa"/>
            <w:hideMark/>
          </w:tcPr>
          <w:p w14:paraId="723E37B6" w14:textId="1393E6F1" w:rsidR="00E73BC6" w:rsidRPr="00D342FD" w:rsidRDefault="00BE428C" w:rsidP="00BE428C">
            <w:pPr>
              <w:pStyle w:val="TableHeading"/>
              <w:spacing w:before="20" w:after="20"/>
              <w:rPr>
                <w:b/>
              </w:rPr>
            </w:pPr>
            <w:r>
              <w:rPr>
                <w:b/>
              </w:rPr>
              <w:t>..</w:t>
            </w:r>
          </w:p>
        </w:tc>
        <w:tc>
          <w:tcPr>
            <w:tcW w:w="808" w:type="dxa"/>
            <w:hideMark/>
          </w:tcPr>
          <w:p w14:paraId="57EC345B"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 xml:space="preserve"> 701</w:t>
            </w:r>
          </w:p>
        </w:tc>
        <w:tc>
          <w:tcPr>
            <w:cnfStyle w:val="000010000000" w:firstRow="0" w:lastRow="0" w:firstColumn="0" w:lastColumn="0" w:oddVBand="1" w:evenVBand="0" w:oddHBand="0" w:evenHBand="0" w:firstRowFirstColumn="0" w:firstRowLastColumn="0" w:lastRowFirstColumn="0" w:lastRowLastColumn="0"/>
            <w:tcW w:w="808" w:type="dxa"/>
            <w:hideMark/>
          </w:tcPr>
          <w:p w14:paraId="1BA16EFD" w14:textId="6838791F" w:rsidR="00E73BC6" w:rsidRPr="00D342FD" w:rsidRDefault="00BE428C" w:rsidP="00BE428C">
            <w:pPr>
              <w:pStyle w:val="TableHeading"/>
              <w:spacing w:before="20" w:after="20"/>
              <w:rPr>
                <w:b/>
              </w:rPr>
            </w:pPr>
            <w:r>
              <w:rPr>
                <w:b/>
              </w:rPr>
              <w:t>..</w:t>
            </w:r>
          </w:p>
        </w:tc>
        <w:tc>
          <w:tcPr>
            <w:tcW w:w="808" w:type="dxa"/>
            <w:hideMark/>
          </w:tcPr>
          <w:p w14:paraId="1B2B90EA"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Pr>
                <w:b/>
              </w:rPr>
              <w:t>(</w:t>
            </w:r>
            <w:r w:rsidRPr="00D342FD">
              <w:rPr>
                <w:b/>
              </w:rPr>
              <w:t>257)</w:t>
            </w:r>
          </w:p>
        </w:tc>
        <w:tc>
          <w:tcPr>
            <w:cnfStyle w:val="000010000000" w:firstRow="0" w:lastRow="0" w:firstColumn="0" w:lastColumn="0" w:oddVBand="1" w:evenVBand="0" w:oddHBand="0" w:evenHBand="0" w:firstRowFirstColumn="0" w:firstRowLastColumn="0" w:lastRowFirstColumn="0" w:lastRowLastColumn="0"/>
            <w:tcW w:w="808" w:type="dxa"/>
            <w:hideMark/>
          </w:tcPr>
          <w:p w14:paraId="716332E7" w14:textId="77777777" w:rsidR="00E73BC6" w:rsidRPr="00D342FD" w:rsidRDefault="00E73BC6" w:rsidP="00BE428C">
            <w:pPr>
              <w:pStyle w:val="TableHeading"/>
              <w:spacing w:before="20" w:after="20"/>
              <w:rPr>
                <w:b/>
              </w:rPr>
            </w:pPr>
            <w:r w:rsidRPr="00D342FD">
              <w:rPr>
                <w:b/>
              </w:rPr>
              <w:t xml:space="preserve"> 225</w:t>
            </w:r>
          </w:p>
        </w:tc>
        <w:tc>
          <w:tcPr>
            <w:tcW w:w="808" w:type="dxa"/>
            <w:hideMark/>
          </w:tcPr>
          <w:p w14:paraId="05A4B637"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 xml:space="preserve"> 88</w:t>
            </w:r>
          </w:p>
        </w:tc>
        <w:tc>
          <w:tcPr>
            <w:cnfStyle w:val="000010000000" w:firstRow="0" w:lastRow="0" w:firstColumn="0" w:lastColumn="0" w:oddVBand="1" w:evenVBand="0" w:oddHBand="0" w:evenHBand="0" w:firstRowFirstColumn="0" w:firstRowLastColumn="0" w:lastRowFirstColumn="0" w:lastRowLastColumn="0"/>
            <w:tcW w:w="808" w:type="dxa"/>
            <w:hideMark/>
          </w:tcPr>
          <w:p w14:paraId="1AEF1DD8" w14:textId="77777777" w:rsidR="00E73BC6" w:rsidRPr="00D342FD" w:rsidRDefault="00E73BC6" w:rsidP="00BE428C">
            <w:pPr>
              <w:pStyle w:val="TableHeading"/>
              <w:spacing w:before="20" w:after="20"/>
              <w:rPr>
                <w:b/>
              </w:rPr>
            </w:pPr>
            <w:r w:rsidRPr="00D342FD">
              <w:rPr>
                <w:b/>
              </w:rPr>
              <w:t xml:space="preserve"> 478</w:t>
            </w:r>
          </w:p>
        </w:tc>
        <w:tc>
          <w:tcPr>
            <w:tcW w:w="808" w:type="dxa"/>
            <w:hideMark/>
          </w:tcPr>
          <w:p w14:paraId="6258B458"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 xml:space="preserve"> 529</w:t>
            </w:r>
          </w:p>
        </w:tc>
      </w:tr>
    </w:tbl>
    <w:p w14:paraId="539717D1" w14:textId="77777777" w:rsidR="00E73BC6" w:rsidRPr="00940E38" w:rsidRDefault="00E73BC6" w:rsidP="00E73BC6">
      <w:pPr>
        <w:pStyle w:val="Note"/>
      </w:pPr>
      <w:r w:rsidRPr="00940E38">
        <w:t>Notes:</w:t>
      </w:r>
    </w:p>
    <w:p w14:paraId="66798710" w14:textId="77777777" w:rsidR="00E73BC6" w:rsidRPr="00940E38" w:rsidRDefault="00E73BC6" w:rsidP="00E73BC6">
      <w:pPr>
        <w:pStyle w:val="Note"/>
      </w:pPr>
      <w:r w:rsidRPr="00940E38">
        <w:t>(a)</w:t>
      </w:r>
      <w:r w:rsidRPr="00940E38">
        <w:tab/>
        <w:t>Based on the Administrative Arrangements Order [No. xxx] 201</w:t>
      </w:r>
      <w:r>
        <w:t>9</w:t>
      </w:r>
      <w:r w:rsidRPr="00940E38">
        <w:t>, figures for the income and expenses for the new technology administration output for the comparative year are not adjusted. Figures for the income and expenses of the output for the current year are reported by the Department of Cabinet Administration.</w:t>
      </w:r>
    </w:p>
    <w:p w14:paraId="5F3F6BFE" w14:textId="77777777" w:rsidR="00E73BC6" w:rsidRPr="00940E38" w:rsidRDefault="00E73BC6" w:rsidP="00E73BC6">
      <w:pPr>
        <w:pStyle w:val="Note"/>
      </w:pPr>
      <w:r w:rsidRPr="00940E38">
        <w:t>(b)</w:t>
      </w:r>
      <w:r w:rsidRPr="00940E38">
        <w:tab/>
        <w:t>Based on the Administrative Arrangements Order [No. xxx] 201</w:t>
      </w:r>
      <w:r>
        <w:t>9</w:t>
      </w:r>
      <w:r w:rsidRPr="00940E38">
        <w:t>, figures for the income and expenses for the R&amp;D biological technology output for the current financial year are as at 30 June 20</w:t>
      </w:r>
      <w:r>
        <w:t>20</w:t>
      </w:r>
      <w:r w:rsidRPr="00940E38">
        <w:t>. Figures for the income and expenses of the output for the comparative year are reported by the Department of Natural Resources.</w:t>
      </w:r>
    </w:p>
    <w:p w14:paraId="1F1EE0CB" w14:textId="77777777" w:rsidR="00E73BC6" w:rsidRPr="00940E38" w:rsidRDefault="00E73BC6" w:rsidP="00E73BC6">
      <w:pPr>
        <w:keepLines w:val="0"/>
      </w:pPr>
      <w:r w:rsidRPr="00940E38">
        <w:br w:type="page"/>
      </w:r>
    </w:p>
    <w:p w14:paraId="7EA28656" w14:textId="77777777" w:rsidR="00E73BC6" w:rsidRPr="00E9329B" w:rsidRDefault="00E73BC6" w:rsidP="00E73BC6">
      <w:pPr>
        <w:pStyle w:val="Heading30"/>
        <w:rPr>
          <w:rStyle w:val="ReferenceChar"/>
          <w:b w:val="0"/>
          <w:bCs w:val="0"/>
        </w:rPr>
      </w:pPr>
      <w:r w:rsidRPr="00940E38">
        <w:lastRenderedPageBreak/>
        <w:t xml:space="preserve">Administered (non-controlled) items </w:t>
      </w:r>
      <w:r w:rsidRPr="00940E38">
        <w:rPr>
          <w:i/>
        </w:rPr>
        <w:t>(continued)</w:t>
      </w:r>
      <w:r w:rsidRPr="00940E38">
        <w:t xml:space="preserve"> </w:t>
      </w:r>
      <w:r w:rsidRPr="00E9329B">
        <w:rPr>
          <w:rStyle w:val="ReferenceChar"/>
          <w:b w:val="0"/>
          <w:bCs w:val="0"/>
        </w:rPr>
        <w:t>[AASB 1050.7, FRD 9B]</w:t>
      </w:r>
    </w:p>
    <w:p w14:paraId="3C089318" w14:textId="77777777" w:rsidR="00E73BC6" w:rsidRDefault="00E73BC6" w:rsidP="00E73BC6">
      <w:pPr>
        <w:pStyle w:val="TableHeading"/>
        <w:rPr>
          <w:rFonts w:asciiTheme="minorHAnsi" w:hAnsiTheme="minorHAnsi"/>
          <w:b w:val="0"/>
          <w:spacing w:val="0"/>
          <w:szCs w:val="18"/>
        </w:rPr>
      </w:pPr>
      <w:r w:rsidRPr="00940E38">
        <w:t>For the financial year ended 30 June 20</w:t>
      </w:r>
      <w:r>
        <w:t>20</w:t>
      </w:r>
      <w:r w:rsidRPr="00940E38">
        <w:t xml:space="preserve"> </w:t>
      </w:r>
      <w:r w:rsidRPr="00940E38">
        <w:tab/>
      </w:r>
      <w:r w:rsidRPr="00940E38">
        <w:tab/>
        <w:t>($ thousand)</w:t>
      </w:r>
    </w:p>
    <w:tbl>
      <w:tblPr>
        <w:tblStyle w:val="DTFTable"/>
        <w:tblW w:w="14515" w:type="dxa"/>
        <w:tblLayout w:type="fixed"/>
        <w:tblLook w:val="02E0" w:firstRow="1" w:lastRow="1" w:firstColumn="1" w:lastColumn="0" w:noHBand="1" w:noVBand="0"/>
      </w:tblPr>
      <w:tblGrid>
        <w:gridCol w:w="6629"/>
        <w:gridCol w:w="788"/>
        <w:gridCol w:w="789"/>
        <w:gridCol w:w="788"/>
        <w:gridCol w:w="789"/>
        <w:gridCol w:w="789"/>
        <w:gridCol w:w="788"/>
        <w:gridCol w:w="789"/>
        <w:gridCol w:w="788"/>
        <w:gridCol w:w="789"/>
        <w:gridCol w:w="789"/>
      </w:tblGrid>
      <w:tr w:rsidR="00E73BC6" w:rsidRPr="00D342FD" w14:paraId="54F3E638" w14:textId="77777777" w:rsidTr="00BE428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629" w:type="dxa"/>
            <w:noWrap/>
            <w:hideMark/>
          </w:tcPr>
          <w:p w14:paraId="2FFFD151" w14:textId="77777777" w:rsidR="00E73BC6" w:rsidRPr="00B825FE" w:rsidRDefault="00E73BC6" w:rsidP="00BE428C">
            <w:pPr>
              <w:jc w:val="center"/>
            </w:pPr>
          </w:p>
        </w:tc>
        <w:tc>
          <w:tcPr>
            <w:cnfStyle w:val="000010000000" w:firstRow="0" w:lastRow="0" w:firstColumn="0" w:lastColumn="0" w:oddVBand="1" w:evenVBand="0" w:oddHBand="0" w:evenHBand="0" w:firstRowFirstColumn="0" w:firstRowLastColumn="0" w:lastRowFirstColumn="0" w:lastRowLastColumn="0"/>
            <w:tcW w:w="1577" w:type="dxa"/>
            <w:gridSpan w:val="2"/>
            <w:hideMark/>
          </w:tcPr>
          <w:p w14:paraId="040DE2DA" w14:textId="77777777" w:rsidR="00E73BC6" w:rsidRPr="00B825FE" w:rsidRDefault="00E73BC6" w:rsidP="00BE428C">
            <w:pPr>
              <w:jc w:val="center"/>
            </w:pPr>
            <w:r w:rsidRPr="00B825FE">
              <w:t>Strategic policy advice</w:t>
            </w:r>
          </w:p>
        </w:tc>
        <w:tc>
          <w:tcPr>
            <w:tcW w:w="1577" w:type="dxa"/>
            <w:gridSpan w:val="2"/>
            <w:hideMark/>
          </w:tcPr>
          <w:p w14:paraId="23C4712E" w14:textId="77777777" w:rsidR="00E73BC6" w:rsidRPr="00B825FE" w:rsidRDefault="00E73BC6" w:rsidP="00BE428C">
            <w:pPr>
              <w:jc w:val="center"/>
              <w:cnfStyle w:val="100000000000" w:firstRow="1" w:lastRow="0" w:firstColumn="0" w:lastColumn="0" w:oddVBand="0" w:evenVBand="0" w:oddHBand="0" w:evenHBand="0" w:firstRowFirstColumn="0" w:firstRowLastColumn="0" w:lastRowFirstColumn="0" w:lastRowLastColumn="0"/>
            </w:pPr>
            <w:r w:rsidRPr="00B825FE">
              <w:t>IT&amp;T services</w:t>
            </w:r>
          </w:p>
        </w:tc>
        <w:tc>
          <w:tcPr>
            <w:cnfStyle w:val="000010000000" w:firstRow="0" w:lastRow="0" w:firstColumn="0" w:lastColumn="0" w:oddVBand="1" w:evenVBand="0" w:oddHBand="0" w:evenHBand="0" w:firstRowFirstColumn="0" w:firstRowLastColumn="0" w:lastRowFirstColumn="0" w:lastRowLastColumn="0"/>
            <w:tcW w:w="1577" w:type="dxa"/>
            <w:gridSpan w:val="2"/>
            <w:hideMark/>
          </w:tcPr>
          <w:p w14:paraId="4236BD17" w14:textId="77777777" w:rsidR="00E73BC6" w:rsidRPr="00B825FE" w:rsidRDefault="00E73BC6" w:rsidP="00BE428C">
            <w:pPr>
              <w:jc w:val="center"/>
            </w:pPr>
            <w:r w:rsidRPr="00B825FE">
              <w:t>New technology administration</w:t>
            </w:r>
            <w:r w:rsidRPr="00E9329B">
              <w:rPr>
                <w:vertAlign w:val="superscript"/>
              </w:rPr>
              <w:t>(a)</w:t>
            </w:r>
          </w:p>
        </w:tc>
        <w:tc>
          <w:tcPr>
            <w:tcW w:w="1577" w:type="dxa"/>
            <w:gridSpan w:val="2"/>
            <w:hideMark/>
          </w:tcPr>
          <w:p w14:paraId="4900EADB" w14:textId="77777777" w:rsidR="00E73BC6" w:rsidRPr="00B825FE" w:rsidRDefault="00E73BC6" w:rsidP="00BE428C">
            <w:pPr>
              <w:jc w:val="center"/>
              <w:cnfStyle w:val="100000000000" w:firstRow="1" w:lastRow="0" w:firstColumn="0" w:lastColumn="0" w:oddVBand="0" w:evenVBand="0" w:oddHBand="0" w:evenHBand="0" w:firstRowFirstColumn="0" w:firstRowLastColumn="0" w:lastRowFirstColumn="0" w:lastRowLastColumn="0"/>
            </w:pPr>
            <w:r w:rsidRPr="00B825FE">
              <w:t>R&amp;D biological technology</w:t>
            </w:r>
            <w:r w:rsidRPr="00E9329B">
              <w:rPr>
                <w:vertAlign w:val="superscript"/>
              </w:rPr>
              <w:t>(b)</w:t>
            </w:r>
          </w:p>
        </w:tc>
        <w:tc>
          <w:tcPr>
            <w:cnfStyle w:val="000010000000" w:firstRow="0" w:lastRow="0" w:firstColumn="0" w:lastColumn="0" w:oddVBand="1" w:evenVBand="0" w:oddHBand="0" w:evenHBand="0" w:firstRowFirstColumn="0" w:firstRowLastColumn="0" w:lastRowFirstColumn="0" w:lastRowLastColumn="0"/>
            <w:tcW w:w="1578" w:type="dxa"/>
            <w:gridSpan w:val="2"/>
            <w:hideMark/>
          </w:tcPr>
          <w:p w14:paraId="433EA2AF" w14:textId="77777777" w:rsidR="00E73BC6" w:rsidRPr="00B825FE" w:rsidRDefault="00E73BC6" w:rsidP="00BE428C">
            <w:pPr>
              <w:jc w:val="center"/>
            </w:pPr>
            <w:r w:rsidRPr="00B825FE">
              <w:t>Departmental total</w:t>
            </w:r>
          </w:p>
        </w:tc>
      </w:tr>
      <w:tr w:rsidR="00E73BC6" w:rsidRPr="00D342FD" w14:paraId="383DCBE2"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shd w:val="clear" w:color="auto" w:fill="000000" w:themeFill="text1"/>
            <w:noWrap/>
            <w:hideMark/>
          </w:tcPr>
          <w:p w14:paraId="2BD3D999"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788" w:type="dxa"/>
            <w:shd w:val="clear" w:color="auto" w:fill="000000" w:themeFill="text1"/>
            <w:noWrap/>
            <w:hideMark/>
          </w:tcPr>
          <w:p w14:paraId="794F8198"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89" w:type="dxa"/>
            <w:shd w:val="clear" w:color="auto" w:fill="000000" w:themeFill="text1"/>
            <w:noWrap/>
            <w:hideMark/>
          </w:tcPr>
          <w:p w14:paraId="7A2B9B3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88" w:type="dxa"/>
            <w:shd w:val="clear" w:color="auto" w:fill="000000" w:themeFill="text1"/>
            <w:noWrap/>
            <w:hideMark/>
          </w:tcPr>
          <w:p w14:paraId="75EE04CF"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89" w:type="dxa"/>
            <w:shd w:val="clear" w:color="auto" w:fill="000000" w:themeFill="text1"/>
            <w:noWrap/>
            <w:hideMark/>
          </w:tcPr>
          <w:p w14:paraId="473B8132"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89" w:type="dxa"/>
            <w:shd w:val="clear" w:color="auto" w:fill="000000" w:themeFill="text1"/>
            <w:noWrap/>
            <w:hideMark/>
          </w:tcPr>
          <w:p w14:paraId="50D828B7"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88" w:type="dxa"/>
            <w:shd w:val="clear" w:color="auto" w:fill="000000" w:themeFill="text1"/>
            <w:noWrap/>
            <w:hideMark/>
          </w:tcPr>
          <w:p w14:paraId="0F9ECE3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89" w:type="dxa"/>
            <w:shd w:val="clear" w:color="auto" w:fill="000000" w:themeFill="text1"/>
            <w:noWrap/>
            <w:hideMark/>
          </w:tcPr>
          <w:p w14:paraId="5A5B1197"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88" w:type="dxa"/>
            <w:shd w:val="clear" w:color="auto" w:fill="000000" w:themeFill="text1"/>
            <w:noWrap/>
            <w:hideMark/>
          </w:tcPr>
          <w:p w14:paraId="72BEAB5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789" w:type="dxa"/>
            <w:shd w:val="clear" w:color="auto" w:fill="000000" w:themeFill="text1"/>
            <w:noWrap/>
            <w:hideMark/>
          </w:tcPr>
          <w:p w14:paraId="17C10300" w14:textId="77777777" w:rsidR="00E73BC6" w:rsidRPr="00D342FD" w:rsidRDefault="00E73BC6" w:rsidP="00BE428C">
            <w:pPr>
              <w:pStyle w:val="TableHeading"/>
              <w:spacing w:before="20" w:after="20"/>
              <w:rPr>
                <w:b w:val="0"/>
                <w:bCs/>
                <w:i/>
                <w:iCs/>
                <w:color w:val="FFFFFF" w:themeColor="background1"/>
              </w:rPr>
            </w:pPr>
            <w:r w:rsidRPr="00D342FD">
              <w:rPr>
                <w:b w:val="0"/>
                <w:bCs/>
                <w:i/>
                <w:iCs/>
                <w:color w:val="FFFFFF" w:themeColor="background1"/>
              </w:rPr>
              <w:t>2020</w:t>
            </w:r>
          </w:p>
        </w:tc>
        <w:tc>
          <w:tcPr>
            <w:tcW w:w="789" w:type="dxa"/>
            <w:shd w:val="clear" w:color="auto" w:fill="000000" w:themeFill="text1"/>
            <w:noWrap/>
            <w:hideMark/>
          </w:tcPr>
          <w:p w14:paraId="629CE659"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r>
      <w:tr w:rsidR="00E73BC6" w:rsidRPr="00D342FD" w14:paraId="5CCFC9B3"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hideMark/>
          </w:tcPr>
          <w:p w14:paraId="35C377FE" w14:textId="77777777" w:rsidR="00E73BC6" w:rsidRPr="00D342FD" w:rsidRDefault="00E73BC6" w:rsidP="00BE428C">
            <w:pPr>
              <w:pStyle w:val="TableHeading"/>
              <w:spacing w:before="20" w:after="20"/>
              <w:rPr>
                <w:b w:val="0"/>
                <w:bCs/>
              </w:rPr>
            </w:pPr>
            <w:r w:rsidRPr="00D342FD">
              <w:rPr>
                <w:b w:val="0"/>
                <w:bCs/>
              </w:rPr>
              <w:t>Administered financial assets</w:t>
            </w:r>
          </w:p>
        </w:tc>
        <w:tc>
          <w:tcPr>
            <w:cnfStyle w:val="000010000000" w:firstRow="0" w:lastRow="0" w:firstColumn="0" w:lastColumn="0" w:oddVBand="1" w:evenVBand="0" w:oddHBand="0" w:evenHBand="0" w:firstRowFirstColumn="0" w:firstRowLastColumn="0" w:lastRowFirstColumn="0" w:lastRowLastColumn="0"/>
            <w:tcW w:w="788" w:type="dxa"/>
            <w:noWrap/>
            <w:hideMark/>
          </w:tcPr>
          <w:p w14:paraId="26DF0B6A" w14:textId="77777777" w:rsidR="00E73BC6" w:rsidRPr="00D342FD" w:rsidRDefault="00E73BC6" w:rsidP="00BE428C">
            <w:pPr>
              <w:pStyle w:val="TableHeading"/>
              <w:spacing w:before="20" w:after="20"/>
              <w:rPr>
                <w:b w:val="0"/>
                <w:bCs/>
              </w:rPr>
            </w:pPr>
          </w:p>
        </w:tc>
        <w:tc>
          <w:tcPr>
            <w:tcW w:w="789" w:type="dxa"/>
            <w:noWrap/>
            <w:hideMark/>
          </w:tcPr>
          <w:p w14:paraId="55C5A79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8" w:type="dxa"/>
            <w:hideMark/>
          </w:tcPr>
          <w:p w14:paraId="1ABA3926" w14:textId="77777777" w:rsidR="00E73BC6" w:rsidRPr="00D342FD" w:rsidRDefault="00E73BC6" w:rsidP="00BE428C">
            <w:pPr>
              <w:pStyle w:val="TableHeading"/>
              <w:spacing w:before="20" w:after="20"/>
              <w:rPr>
                <w:b w:val="0"/>
                <w:bCs/>
              </w:rPr>
            </w:pPr>
          </w:p>
        </w:tc>
        <w:tc>
          <w:tcPr>
            <w:tcW w:w="789" w:type="dxa"/>
            <w:hideMark/>
          </w:tcPr>
          <w:p w14:paraId="752F279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9" w:type="dxa"/>
            <w:hideMark/>
          </w:tcPr>
          <w:p w14:paraId="2D0FB6CF" w14:textId="77777777" w:rsidR="00E73BC6" w:rsidRPr="00D342FD" w:rsidRDefault="00E73BC6" w:rsidP="00BE428C">
            <w:pPr>
              <w:pStyle w:val="TableHeading"/>
              <w:spacing w:before="20" w:after="20"/>
              <w:rPr>
                <w:b w:val="0"/>
                <w:bCs/>
              </w:rPr>
            </w:pPr>
          </w:p>
        </w:tc>
        <w:tc>
          <w:tcPr>
            <w:tcW w:w="788" w:type="dxa"/>
            <w:hideMark/>
          </w:tcPr>
          <w:p w14:paraId="4EE4F7F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9" w:type="dxa"/>
            <w:hideMark/>
          </w:tcPr>
          <w:p w14:paraId="4108C319" w14:textId="77777777" w:rsidR="00E73BC6" w:rsidRPr="00D342FD" w:rsidRDefault="00E73BC6" w:rsidP="00BE428C">
            <w:pPr>
              <w:pStyle w:val="TableHeading"/>
              <w:spacing w:before="20" w:after="20"/>
              <w:rPr>
                <w:b w:val="0"/>
                <w:bCs/>
              </w:rPr>
            </w:pPr>
          </w:p>
        </w:tc>
        <w:tc>
          <w:tcPr>
            <w:tcW w:w="788" w:type="dxa"/>
            <w:hideMark/>
          </w:tcPr>
          <w:p w14:paraId="08317B2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9" w:type="dxa"/>
            <w:hideMark/>
          </w:tcPr>
          <w:p w14:paraId="6D4EAF01" w14:textId="77777777" w:rsidR="00E73BC6" w:rsidRPr="00D342FD" w:rsidRDefault="00E73BC6" w:rsidP="00BE428C">
            <w:pPr>
              <w:pStyle w:val="TableHeading"/>
              <w:spacing w:before="20" w:after="20"/>
              <w:rPr>
                <w:b w:val="0"/>
                <w:bCs/>
              </w:rPr>
            </w:pPr>
          </w:p>
        </w:tc>
        <w:tc>
          <w:tcPr>
            <w:tcW w:w="789" w:type="dxa"/>
            <w:hideMark/>
          </w:tcPr>
          <w:p w14:paraId="7E9CB4C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6548C20D"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hideMark/>
          </w:tcPr>
          <w:p w14:paraId="2A79B3AB" w14:textId="77777777" w:rsidR="00E73BC6" w:rsidRPr="00D342FD" w:rsidRDefault="00E73BC6" w:rsidP="00BE428C">
            <w:pPr>
              <w:pStyle w:val="TableHeading"/>
              <w:spacing w:before="20" w:after="20"/>
              <w:rPr>
                <w:b w:val="0"/>
                <w:bCs/>
              </w:rPr>
            </w:pPr>
            <w:r w:rsidRPr="00D342FD">
              <w:rPr>
                <w:b w:val="0"/>
                <w:bCs/>
              </w:rPr>
              <w:t>Receivables</w:t>
            </w:r>
          </w:p>
        </w:tc>
        <w:tc>
          <w:tcPr>
            <w:cnfStyle w:val="000010000000" w:firstRow="0" w:lastRow="0" w:firstColumn="0" w:lastColumn="0" w:oddVBand="1" w:evenVBand="0" w:oddHBand="0" w:evenHBand="0" w:firstRowFirstColumn="0" w:firstRowLastColumn="0" w:lastRowFirstColumn="0" w:lastRowLastColumn="0"/>
            <w:tcW w:w="788" w:type="dxa"/>
            <w:noWrap/>
            <w:hideMark/>
          </w:tcPr>
          <w:p w14:paraId="19EE6038" w14:textId="77777777" w:rsidR="00E73BC6" w:rsidRPr="00D342FD" w:rsidRDefault="00E73BC6" w:rsidP="00BE428C">
            <w:pPr>
              <w:pStyle w:val="TableHeading"/>
              <w:spacing w:before="20" w:after="20"/>
              <w:rPr>
                <w:b w:val="0"/>
                <w:bCs/>
              </w:rPr>
            </w:pPr>
            <w:r w:rsidRPr="00D342FD">
              <w:rPr>
                <w:b w:val="0"/>
                <w:bCs/>
              </w:rPr>
              <w:t xml:space="preserve"> 443</w:t>
            </w:r>
          </w:p>
        </w:tc>
        <w:tc>
          <w:tcPr>
            <w:tcW w:w="789" w:type="dxa"/>
            <w:noWrap/>
            <w:hideMark/>
          </w:tcPr>
          <w:p w14:paraId="68EE078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746</w:t>
            </w:r>
          </w:p>
        </w:tc>
        <w:tc>
          <w:tcPr>
            <w:cnfStyle w:val="000010000000" w:firstRow="0" w:lastRow="0" w:firstColumn="0" w:lastColumn="0" w:oddVBand="1" w:evenVBand="0" w:oddHBand="0" w:evenHBand="0" w:firstRowFirstColumn="0" w:firstRowLastColumn="0" w:lastRowFirstColumn="0" w:lastRowLastColumn="0"/>
            <w:tcW w:w="788" w:type="dxa"/>
            <w:hideMark/>
          </w:tcPr>
          <w:p w14:paraId="0EA4A9CE" w14:textId="77777777" w:rsidR="00E73BC6" w:rsidRPr="00D342FD" w:rsidRDefault="00E73BC6" w:rsidP="00BE428C">
            <w:pPr>
              <w:pStyle w:val="TableHeading"/>
              <w:spacing w:before="20" w:after="20"/>
              <w:rPr>
                <w:b w:val="0"/>
                <w:bCs/>
              </w:rPr>
            </w:pPr>
            <w:r w:rsidRPr="00D342FD">
              <w:rPr>
                <w:b w:val="0"/>
                <w:bCs/>
              </w:rPr>
              <w:t>3 242</w:t>
            </w:r>
          </w:p>
        </w:tc>
        <w:tc>
          <w:tcPr>
            <w:tcW w:w="789" w:type="dxa"/>
            <w:hideMark/>
          </w:tcPr>
          <w:p w14:paraId="5E1307CB"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1 491</w:t>
            </w:r>
          </w:p>
        </w:tc>
        <w:tc>
          <w:tcPr>
            <w:cnfStyle w:val="000010000000" w:firstRow="0" w:lastRow="0" w:firstColumn="0" w:lastColumn="0" w:oddVBand="1" w:evenVBand="0" w:oddHBand="0" w:evenHBand="0" w:firstRowFirstColumn="0" w:firstRowLastColumn="0" w:lastRowFirstColumn="0" w:lastRowLastColumn="0"/>
            <w:tcW w:w="789" w:type="dxa"/>
            <w:hideMark/>
          </w:tcPr>
          <w:p w14:paraId="1B1EED49" w14:textId="02DD5E83" w:rsidR="00E73BC6" w:rsidRPr="00D342FD" w:rsidRDefault="00BE428C" w:rsidP="00BE428C">
            <w:pPr>
              <w:pStyle w:val="TableHeading"/>
              <w:spacing w:before="20" w:after="20"/>
              <w:rPr>
                <w:b w:val="0"/>
                <w:bCs/>
              </w:rPr>
            </w:pPr>
            <w:r>
              <w:rPr>
                <w:b w:val="0"/>
                <w:bCs/>
              </w:rPr>
              <w:t>..</w:t>
            </w:r>
          </w:p>
        </w:tc>
        <w:tc>
          <w:tcPr>
            <w:tcW w:w="788" w:type="dxa"/>
            <w:hideMark/>
          </w:tcPr>
          <w:p w14:paraId="0C81CAA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4 167</w:t>
            </w:r>
          </w:p>
        </w:tc>
        <w:tc>
          <w:tcPr>
            <w:cnfStyle w:val="000010000000" w:firstRow="0" w:lastRow="0" w:firstColumn="0" w:lastColumn="0" w:oddVBand="1" w:evenVBand="0" w:oddHBand="0" w:evenHBand="0" w:firstRowFirstColumn="0" w:firstRowLastColumn="0" w:lastRowFirstColumn="0" w:lastRowLastColumn="0"/>
            <w:tcW w:w="789" w:type="dxa"/>
            <w:hideMark/>
          </w:tcPr>
          <w:p w14:paraId="6A477CC5" w14:textId="77777777" w:rsidR="00E73BC6" w:rsidRPr="00D342FD" w:rsidRDefault="00E73BC6" w:rsidP="00BE428C">
            <w:pPr>
              <w:pStyle w:val="TableHeading"/>
              <w:spacing w:before="20" w:after="20"/>
              <w:rPr>
                <w:b w:val="0"/>
                <w:bCs/>
              </w:rPr>
            </w:pPr>
            <w:r w:rsidRPr="00D342FD">
              <w:rPr>
                <w:b w:val="0"/>
                <w:bCs/>
              </w:rPr>
              <w:t>5 407</w:t>
            </w:r>
          </w:p>
        </w:tc>
        <w:tc>
          <w:tcPr>
            <w:tcW w:w="788" w:type="dxa"/>
            <w:hideMark/>
          </w:tcPr>
          <w:p w14:paraId="538A7C30" w14:textId="10793CAE"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9" w:type="dxa"/>
            <w:hideMark/>
          </w:tcPr>
          <w:p w14:paraId="02CB297D" w14:textId="77777777" w:rsidR="00E73BC6" w:rsidRPr="00D342FD" w:rsidRDefault="00E73BC6" w:rsidP="00BE428C">
            <w:pPr>
              <w:pStyle w:val="TableHeading"/>
              <w:spacing w:before="20" w:after="20"/>
              <w:rPr>
                <w:b w:val="0"/>
                <w:bCs/>
              </w:rPr>
            </w:pPr>
            <w:r w:rsidRPr="00D342FD">
              <w:rPr>
                <w:b w:val="0"/>
                <w:bCs/>
              </w:rPr>
              <w:t>9 092</w:t>
            </w:r>
          </w:p>
        </w:tc>
        <w:tc>
          <w:tcPr>
            <w:tcW w:w="789" w:type="dxa"/>
            <w:hideMark/>
          </w:tcPr>
          <w:p w14:paraId="4703510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6 404</w:t>
            </w:r>
          </w:p>
        </w:tc>
      </w:tr>
      <w:tr w:rsidR="00E73BC6" w:rsidRPr="00D342FD" w14:paraId="6A49ACE4"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tcBorders>
              <w:bottom w:val="single" w:sz="6" w:space="0" w:color="auto"/>
            </w:tcBorders>
            <w:hideMark/>
          </w:tcPr>
          <w:p w14:paraId="33496043" w14:textId="77777777" w:rsidR="00E73BC6" w:rsidRPr="00D342FD" w:rsidRDefault="00E73BC6" w:rsidP="00BE428C">
            <w:pPr>
              <w:pStyle w:val="TableHeading"/>
              <w:spacing w:before="20" w:after="20"/>
              <w:rPr>
                <w:b w:val="0"/>
                <w:bCs/>
              </w:rPr>
            </w:pPr>
            <w:r w:rsidRPr="00D342FD">
              <w:rPr>
                <w:b w:val="0"/>
                <w:bCs/>
              </w:rPr>
              <w:t>Investments and other financial assets</w:t>
            </w:r>
          </w:p>
        </w:tc>
        <w:tc>
          <w:tcPr>
            <w:cnfStyle w:val="000010000000" w:firstRow="0" w:lastRow="0" w:firstColumn="0" w:lastColumn="0" w:oddVBand="1" w:evenVBand="0" w:oddHBand="0" w:evenHBand="0" w:firstRowFirstColumn="0" w:firstRowLastColumn="0" w:lastRowFirstColumn="0" w:lastRowLastColumn="0"/>
            <w:tcW w:w="788" w:type="dxa"/>
            <w:tcBorders>
              <w:bottom w:val="single" w:sz="6" w:space="0" w:color="auto"/>
            </w:tcBorders>
            <w:noWrap/>
            <w:hideMark/>
          </w:tcPr>
          <w:p w14:paraId="20FEC7A1" w14:textId="77777777" w:rsidR="00E73BC6" w:rsidRPr="00D342FD" w:rsidRDefault="00E73BC6" w:rsidP="00BE428C">
            <w:pPr>
              <w:pStyle w:val="TableHeading"/>
              <w:spacing w:before="20" w:after="20"/>
              <w:rPr>
                <w:b w:val="0"/>
                <w:bCs/>
              </w:rPr>
            </w:pPr>
            <w:r w:rsidRPr="00D342FD">
              <w:rPr>
                <w:b w:val="0"/>
                <w:bCs/>
              </w:rPr>
              <w:t>5 897</w:t>
            </w:r>
          </w:p>
        </w:tc>
        <w:tc>
          <w:tcPr>
            <w:tcW w:w="789" w:type="dxa"/>
            <w:tcBorders>
              <w:bottom w:val="single" w:sz="6" w:space="0" w:color="auto"/>
            </w:tcBorders>
            <w:noWrap/>
            <w:hideMark/>
          </w:tcPr>
          <w:p w14:paraId="693D246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4 378</w:t>
            </w:r>
          </w:p>
        </w:tc>
        <w:tc>
          <w:tcPr>
            <w:cnfStyle w:val="000010000000" w:firstRow="0" w:lastRow="0" w:firstColumn="0" w:lastColumn="0" w:oddVBand="1" w:evenVBand="0" w:oddHBand="0" w:evenHBand="0" w:firstRowFirstColumn="0" w:firstRowLastColumn="0" w:lastRowFirstColumn="0" w:lastRowLastColumn="0"/>
            <w:tcW w:w="788" w:type="dxa"/>
            <w:tcBorders>
              <w:bottom w:val="single" w:sz="6" w:space="0" w:color="auto"/>
            </w:tcBorders>
            <w:hideMark/>
          </w:tcPr>
          <w:p w14:paraId="69AB91F6" w14:textId="77777777" w:rsidR="00E73BC6" w:rsidRPr="00D342FD" w:rsidRDefault="00E73BC6" w:rsidP="00BE428C">
            <w:pPr>
              <w:pStyle w:val="TableHeading"/>
              <w:spacing w:before="20" w:after="20"/>
              <w:rPr>
                <w:b w:val="0"/>
                <w:bCs/>
              </w:rPr>
            </w:pPr>
            <w:r w:rsidRPr="00D342FD">
              <w:rPr>
                <w:b w:val="0"/>
                <w:bCs/>
              </w:rPr>
              <w:t>4 090</w:t>
            </w:r>
          </w:p>
        </w:tc>
        <w:tc>
          <w:tcPr>
            <w:tcW w:w="789" w:type="dxa"/>
            <w:tcBorders>
              <w:bottom w:val="single" w:sz="6" w:space="0" w:color="auto"/>
            </w:tcBorders>
            <w:hideMark/>
          </w:tcPr>
          <w:p w14:paraId="760B69D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3 051</w:t>
            </w:r>
          </w:p>
        </w:tc>
        <w:tc>
          <w:tcPr>
            <w:cnfStyle w:val="000010000000" w:firstRow="0" w:lastRow="0" w:firstColumn="0" w:lastColumn="0" w:oddVBand="1" w:evenVBand="0" w:oddHBand="0" w:evenHBand="0" w:firstRowFirstColumn="0" w:firstRowLastColumn="0" w:lastRowFirstColumn="0" w:lastRowLastColumn="0"/>
            <w:tcW w:w="789" w:type="dxa"/>
            <w:tcBorders>
              <w:bottom w:val="single" w:sz="6" w:space="0" w:color="auto"/>
            </w:tcBorders>
            <w:hideMark/>
          </w:tcPr>
          <w:p w14:paraId="2EE7AD3A" w14:textId="6F236552" w:rsidR="00E73BC6" w:rsidRPr="00D342FD" w:rsidRDefault="00BE428C" w:rsidP="00BE428C">
            <w:pPr>
              <w:pStyle w:val="TableHeading"/>
              <w:spacing w:before="20" w:after="20"/>
              <w:rPr>
                <w:b w:val="0"/>
                <w:bCs/>
              </w:rPr>
            </w:pPr>
            <w:r>
              <w:rPr>
                <w:b w:val="0"/>
                <w:bCs/>
              </w:rPr>
              <w:t>..</w:t>
            </w:r>
          </w:p>
        </w:tc>
        <w:tc>
          <w:tcPr>
            <w:tcW w:w="788" w:type="dxa"/>
            <w:tcBorders>
              <w:bottom w:val="single" w:sz="6" w:space="0" w:color="auto"/>
            </w:tcBorders>
            <w:hideMark/>
          </w:tcPr>
          <w:p w14:paraId="08ED615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4 573</w:t>
            </w:r>
          </w:p>
        </w:tc>
        <w:tc>
          <w:tcPr>
            <w:cnfStyle w:val="000010000000" w:firstRow="0" w:lastRow="0" w:firstColumn="0" w:lastColumn="0" w:oddVBand="1" w:evenVBand="0" w:oddHBand="0" w:evenHBand="0" w:firstRowFirstColumn="0" w:firstRowLastColumn="0" w:lastRowFirstColumn="0" w:lastRowLastColumn="0"/>
            <w:tcW w:w="789" w:type="dxa"/>
            <w:tcBorders>
              <w:bottom w:val="single" w:sz="6" w:space="0" w:color="auto"/>
            </w:tcBorders>
            <w:hideMark/>
          </w:tcPr>
          <w:p w14:paraId="15BCF7B7" w14:textId="77777777" w:rsidR="00E73BC6" w:rsidRPr="00D342FD" w:rsidRDefault="00E73BC6" w:rsidP="00BE428C">
            <w:pPr>
              <w:pStyle w:val="TableHeading"/>
              <w:spacing w:before="20" w:after="20"/>
              <w:rPr>
                <w:b w:val="0"/>
                <w:bCs/>
              </w:rPr>
            </w:pPr>
            <w:r w:rsidRPr="00D342FD">
              <w:rPr>
                <w:b w:val="0"/>
                <w:bCs/>
              </w:rPr>
              <w:t>2 245</w:t>
            </w:r>
          </w:p>
        </w:tc>
        <w:tc>
          <w:tcPr>
            <w:tcW w:w="788" w:type="dxa"/>
            <w:tcBorders>
              <w:bottom w:val="single" w:sz="6" w:space="0" w:color="auto"/>
            </w:tcBorders>
            <w:hideMark/>
          </w:tcPr>
          <w:p w14:paraId="0D77F389" w14:textId="71324F6F"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9" w:type="dxa"/>
            <w:tcBorders>
              <w:bottom w:val="single" w:sz="6" w:space="0" w:color="auto"/>
            </w:tcBorders>
            <w:hideMark/>
          </w:tcPr>
          <w:p w14:paraId="4DC69042" w14:textId="77777777" w:rsidR="00E73BC6" w:rsidRPr="00D342FD" w:rsidRDefault="00E73BC6" w:rsidP="00BE428C">
            <w:pPr>
              <w:pStyle w:val="TableHeading"/>
              <w:spacing w:before="20" w:after="20"/>
              <w:rPr>
                <w:b w:val="0"/>
                <w:bCs/>
              </w:rPr>
            </w:pPr>
            <w:r w:rsidRPr="00D342FD">
              <w:rPr>
                <w:b w:val="0"/>
                <w:bCs/>
              </w:rPr>
              <w:t>12 232</w:t>
            </w:r>
          </w:p>
        </w:tc>
        <w:tc>
          <w:tcPr>
            <w:tcW w:w="789" w:type="dxa"/>
            <w:tcBorders>
              <w:bottom w:val="single" w:sz="6" w:space="0" w:color="auto"/>
            </w:tcBorders>
            <w:hideMark/>
          </w:tcPr>
          <w:p w14:paraId="5599046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12 002</w:t>
            </w:r>
          </w:p>
        </w:tc>
      </w:tr>
      <w:tr w:rsidR="00E73BC6" w:rsidRPr="00D342FD" w14:paraId="748B8E17"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tcBorders>
              <w:top w:val="single" w:sz="6" w:space="0" w:color="auto"/>
              <w:bottom w:val="single" w:sz="6" w:space="0" w:color="auto"/>
            </w:tcBorders>
            <w:hideMark/>
          </w:tcPr>
          <w:p w14:paraId="277A94C0" w14:textId="77777777" w:rsidR="00E73BC6" w:rsidRPr="00D342FD" w:rsidRDefault="00E73BC6" w:rsidP="00BE428C">
            <w:pPr>
              <w:pStyle w:val="TableHeading"/>
              <w:spacing w:before="20" w:after="20"/>
            </w:pPr>
            <w:r w:rsidRPr="00D342FD">
              <w:t>Total administered financial assets</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bottom w:val="single" w:sz="6" w:space="0" w:color="auto"/>
            </w:tcBorders>
            <w:noWrap/>
            <w:hideMark/>
          </w:tcPr>
          <w:p w14:paraId="24A94F23" w14:textId="77777777" w:rsidR="00E73BC6" w:rsidRPr="00D342FD" w:rsidRDefault="00E73BC6" w:rsidP="00BE428C">
            <w:pPr>
              <w:pStyle w:val="TableHeading"/>
              <w:spacing w:before="20" w:after="20"/>
            </w:pPr>
            <w:r w:rsidRPr="00D342FD">
              <w:t>6 340</w:t>
            </w:r>
          </w:p>
        </w:tc>
        <w:tc>
          <w:tcPr>
            <w:tcW w:w="789" w:type="dxa"/>
            <w:tcBorders>
              <w:top w:val="single" w:sz="6" w:space="0" w:color="auto"/>
              <w:bottom w:val="single" w:sz="6" w:space="0" w:color="auto"/>
            </w:tcBorders>
            <w:noWrap/>
            <w:hideMark/>
          </w:tcPr>
          <w:p w14:paraId="0E4DACD6"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5 124</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bottom w:val="single" w:sz="6" w:space="0" w:color="auto"/>
            </w:tcBorders>
            <w:hideMark/>
          </w:tcPr>
          <w:p w14:paraId="54EC4D48" w14:textId="77777777" w:rsidR="00E73BC6" w:rsidRPr="00D342FD" w:rsidRDefault="00E73BC6" w:rsidP="00BE428C">
            <w:pPr>
              <w:pStyle w:val="TableHeading"/>
              <w:spacing w:before="20" w:after="20"/>
            </w:pPr>
            <w:r w:rsidRPr="00D342FD">
              <w:t>7 332</w:t>
            </w:r>
          </w:p>
        </w:tc>
        <w:tc>
          <w:tcPr>
            <w:tcW w:w="789" w:type="dxa"/>
            <w:tcBorders>
              <w:top w:val="single" w:sz="6" w:space="0" w:color="auto"/>
              <w:bottom w:val="single" w:sz="6" w:space="0" w:color="auto"/>
            </w:tcBorders>
            <w:hideMark/>
          </w:tcPr>
          <w:p w14:paraId="085D9E3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4 542</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0A8AB23E" w14:textId="5070919D" w:rsidR="00E73BC6" w:rsidRPr="00D342FD" w:rsidRDefault="00BE428C" w:rsidP="00BE428C">
            <w:pPr>
              <w:pStyle w:val="TableHeading"/>
              <w:spacing w:before="20" w:after="20"/>
            </w:pPr>
            <w:r>
              <w:t>..</w:t>
            </w:r>
          </w:p>
        </w:tc>
        <w:tc>
          <w:tcPr>
            <w:tcW w:w="788" w:type="dxa"/>
            <w:tcBorders>
              <w:top w:val="single" w:sz="6" w:space="0" w:color="auto"/>
              <w:bottom w:val="single" w:sz="6" w:space="0" w:color="auto"/>
            </w:tcBorders>
            <w:hideMark/>
          </w:tcPr>
          <w:p w14:paraId="05E4B25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8 740</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319A87D3" w14:textId="77777777" w:rsidR="00E73BC6" w:rsidRPr="00D342FD" w:rsidRDefault="00E73BC6" w:rsidP="00BE428C">
            <w:pPr>
              <w:pStyle w:val="TableHeading"/>
              <w:spacing w:before="20" w:after="20"/>
            </w:pPr>
            <w:r w:rsidRPr="00D342FD">
              <w:t>7 652</w:t>
            </w:r>
          </w:p>
        </w:tc>
        <w:tc>
          <w:tcPr>
            <w:tcW w:w="788" w:type="dxa"/>
            <w:tcBorders>
              <w:top w:val="single" w:sz="6" w:space="0" w:color="auto"/>
              <w:bottom w:val="single" w:sz="6" w:space="0" w:color="auto"/>
            </w:tcBorders>
            <w:hideMark/>
          </w:tcPr>
          <w:p w14:paraId="105989CA" w14:textId="52C31D23"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5607BF95" w14:textId="77777777" w:rsidR="00E73BC6" w:rsidRPr="00D342FD" w:rsidRDefault="00E73BC6" w:rsidP="00BE428C">
            <w:pPr>
              <w:pStyle w:val="TableHeading"/>
              <w:spacing w:before="20" w:after="20"/>
            </w:pPr>
            <w:r w:rsidRPr="00D342FD">
              <w:t>21 324</w:t>
            </w:r>
          </w:p>
        </w:tc>
        <w:tc>
          <w:tcPr>
            <w:tcW w:w="789" w:type="dxa"/>
            <w:tcBorders>
              <w:top w:val="single" w:sz="6" w:space="0" w:color="auto"/>
              <w:bottom w:val="single" w:sz="6" w:space="0" w:color="auto"/>
            </w:tcBorders>
            <w:hideMark/>
          </w:tcPr>
          <w:p w14:paraId="024D8FA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18 406</w:t>
            </w:r>
          </w:p>
        </w:tc>
      </w:tr>
      <w:tr w:rsidR="00E73BC6" w:rsidRPr="00D342FD" w14:paraId="590BC536"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tcBorders>
              <w:top w:val="single" w:sz="6" w:space="0" w:color="auto"/>
            </w:tcBorders>
            <w:hideMark/>
          </w:tcPr>
          <w:p w14:paraId="28D70591" w14:textId="77777777" w:rsidR="00E73BC6" w:rsidRPr="00D342FD" w:rsidRDefault="00E73BC6" w:rsidP="00BE428C">
            <w:pPr>
              <w:pStyle w:val="TableHeading"/>
              <w:spacing w:before="20" w:after="20"/>
            </w:pPr>
            <w:r w:rsidRPr="00D342FD">
              <w:t>Administered non</w:t>
            </w:r>
            <w:r w:rsidRPr="00D342FD">
              <w:noBreakHyphen/>
              <w:t>financial assets</w:t>
            </w:r>
            <w:r w:rsidRPr="00D342FD">
              <w:rPr>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tcBorders>
            <w:noWrap/>
            <w:hideMark/>
          </w:tcPr>
          <w:p w14:paraId="5BFD43CC" w14:textId="77777777" w:rsidR="00E73BC6" w:rsidRPr="00D342FD" w:rsidRDefault="00E73BC6" w:rsidP="00BE428C">
            <w:pPr>
              <w:pStyle w:val="TableHeading"/>
              <w:spacing w:before="20" w:after="20"/>
            </w:pPr>
          </w:p>
        </w:tc>
        <w:tc>
          <w:tcPr>
            <w:tcW w:w="789" w:type="dxa"/>
            <w:tcBorders>
              <w:top w:val="single" w:sz="6" w:space="0" w:color="auto"/>
            </w:tcBorders>
            <w:noWrap/>
            <w:hideMark/>
          </w:tcPr>
          <w:p w14:paraId="1E1EC4D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tcBorders>
            <w:hideMark/>
          </w:tcPr>
          <w:p w14:paraId="1D7192B8" w14:textId="77777777" w:rsidR="00E73BC6" w:rsidRPr="00D342FD" w:rsidRDefault="00E73BC6" w:rsidP="00BE428C">
            <w:pPr>
              <w:pStyle w:val="TableHeading"/>
              <w:spacing w:before="20" w:after="20"/>
              <w:rPr>
                <w:b w:val="0"/>
                <w:bCs/>
              </w:rPr>
            </w:pPr>
          </w:p>
        </w:tc>
        <w:tc>
          <w:tcPr>
            <w:tcW w:w="789" w:type="dxa"/>
            <w:tcBorders>
              <w:top w:val="single" w:sz="6" w:space="0" w:color="auto"/>
            </w:tcBorders>
            <w:hideMark/>
          </w:tcPr>
          <w:p w14:paraId="29165BE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tcBorders>
            <w:hideMark/>
          </w:tcPr>
          <w:p w14:paraId="59D1B76A" w14:textId="77777777" w:rsidR="00E73BC6" w:rsidRPr="00D342FD" w:rsidRDefault="00E73BC6" w:rsidP="00BE428C">
            <w:pPr>
              <w:pStyle w:val="TableHeading"/>
              <w:spacing w:before="20" w:after="20"/>
              <w:rPr>
                <w:b w:val="0"/>
                <w:bCs/>
              </w:rPr>
            </w:pPr>
          </w:p>
        </w:tc>
        <w:tc>
          <w:tcPr>
            <w:tcW w:w="788" w:type="dxa"/>
            <w:tcBorders>
              <w:top w:val="single" w:sz="6" w:space="0" w:color="auto"/>
            </w:tcBorders>
            <w:hideMark/>
          </w:tcPr>
          <w:p w14:paraId="5D76444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tcBorders>
            <w:hideMark/>
          </w:tcPr>
          <w:p w14:paraId="1D276CA2" w14:textId="77777777" w:rsidR="00E73BC6" w:rsidRPr="00D342FD" w:rsidRDefault="00E73BC6" w:rsidP="00BE428C">
            <w:pPr>
              <w:pStyle w:val="TableHeading"/>
              <w:spacing w:before="20" w:after="20"/>
              <w:rPr>
                <w:b w:val="0"/>
                <w:bCs/>
              </w:rPr>
            </w:pPr>
          </w:p>
        </w:tc>
        <w:tc>
          <w:tcPr>
            <w:tcW w:w="788" w:type="dxa"/>
            <w:tcBorders>
              <w:top w:val="single" w:sz="6" w:space="0" w:color="auto"/>
            </w:tcBorders>
            <w:hideMark/>
          </w:tcPr>
          <w:p w14:paraId="0C7F45D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tcBorders>
            <w:hideMark/>
          </w:tcPr>
          <w:p w14:paraId="09A70B6C" w14:textId="77777777" w:rsidR="00E73BC6" w:rsidRPr="00D342FD" w:rsidRDefault="00E73BC6" w:rsidP="00BE428C">
            <w:pPr>
              <w:pStyle w:val="TableHeading"/>
              <w:spacing w:before="20" w:after="20"/>
              <w:rPr>
                <w:b w:val="0"/>
                <w:bCs/>
              </w:rPr>
            </w:pPr>
          </w:p>
        </w:tc>
        <w:tc>
          <w:tcPr>
            <w:tcW w:w="789" w:type="dxa"/>
            <w:tcBorders>
              <w:top w:val="single" w:sz="6" w:space="0" w:color="auto"/>
            </w:tcBorders>
            <w:hideMark/>
          </w:tcPr>
          <w:p w14:paraId="686DD83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063ED3D2"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hideMark/>
          </w:tcPr>
          <w:p w14:paraId="33999AA9" w14:textId="77777777" w:rsidR="00E73BC6" w:rsidRPr="00D342FD" w:rsidRDefault="00E73BC6" w:rsidP="00BE428C">
            <w:pPr>
              <w:pStyle w:val="TableHeading"/>
              <w:spacing w:before="20" w:after="20"/>
              <w:rPr>
                <w:b w:val="0"/>
                <w:bCs/>
              </w:rPr>
            </w:pPr>
            <w:r w:rsidRPr="00D342FD">
              <w:rPr>
                <w:b w:val="0"/>
                <w:bCs/>
              </w:rPr>
              <w:t>Inventories</w:t>
            </w:r>
          </w:p>
        </w:tc>
        <w:tc>
          <w:tcPr>
            <w:cnfStyle w:val="000010000000" w:firstRow="0" w:lastRow="0" w:firstColumn="0" w:lastColumn="0" w:oddVBand="1" w:evenVBand="0" w:oddHBand="0" w:evenHBand="0" w:firstRowFirstColumn="0" w:firstRowLastColumn="0" w:lastRowFirstColumn="0" w:lastRowLastColumn="0"/>
            <w:tcW w:w="788" w:type="dxa"/>
            <w:noWrap/>
            <w:hideMark/>
          </w:tcPr>
          <w:p w14:paraId="26CF0A68" w14:textId="4CAE6170" w:rsidR="00E73BC6" w:rsidRPr="00D342FD" w:rsidRDefault="00BE428C" w:rsidP="00BE428C">
            <w:pPr>
              <w:pStyle w:val="TableHeading"/>
              <w:spacing w:before="20" w:after="20"/>
              <w:rPr>
                <w:b w:val="0"/>
                <w:bCs/>
              </w:rPr>
            </w:pPr>
            <w:r>
              <w:rPr>
                <w:b w:val="0"/>
                <w:bCs/>
              </w:rPr>
              <w:t>..</w:t>
            </w:r>
          </w:p>
        </w:tc>
        <w:tc>
          <w:tcPr>
            <w:tcW w:w="789" w:type="dxa"/>
            <w:noWrap/>
            <w:hideMark/>
          </w:tcPr>
          <w:p w14:paraId="6FCEF66B" w14:textId="2AB4C405"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8" w:type="dxa"/>
            <w:hideMark/>
          </w:tcPr>
          <w:p w14:paraId="71D06160" w14:textId="77777777" w:rsidR="00E73BC6" w:rsidRPr="00D342FD" w:rsidRDefault="00E73BC6" w:rsidP="00BE428C">
            <w:pPr>
              <w:pStyle w:val="TableHeading"/>
              <w:spacing w:before="20" w:after="20"/>
              <w:rPr>
                <w:b w:val="0"/>
                <w:bCs/>
              </w:rPr>
            </w:pPr>
            <w:r w:rsidRPr="00D342FD">
              <w:rPr>
                <w:b w:val="0"/>
                <w:bCs/>
              </w:rPr>
              <w:t xml:space="preserve"> 243</w:t>
            </w:r>
          </w:p>
        </w:tc>
        <w:tc>
          <w:tcPr>
            <w:tcW w:w="789" w:type="dxa"/>
            <w:hideMark/>
          </w:tcPr>
          <w:p w14:paraId="62349F7A" w14:textId="2B96E167"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9" w:type="dxa"/>
            <w:hideMark/>
          </w:tcPr>
          <w:p w14:paraId="17D6F20D" w14:textId="240BE08C" w:rsidR="00E73BC6" w:rsidRPr="00D342FD" w:rsidRDefault="00BE428C" w:rsidP="00BE428C">
            <w:pPr>
              <w:pStyle w:val="TableHeading"/>
              <w:spacing w:before="20" w:after="20"/>
              <w:rPr>
                <w:b w:val="0"/>
                <w:bCs/>
              </w:rPr>
            </w:pPr>
            <w:r>
              <w:rPr>
                <w:b w:val="0"/>
                <w:bCs/>
              </w:rPr>
              <w:t>..</w:t>
            </w:r>
          </w:p>
        </w:tc>
        <w:tc>
          <w:tcPr>
            <w:tcW w:w="788" w:type="dxa"/>
            <w:hideMark/>
          </w:tcPr>
          <w:p w14:paraId="2C10915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1 894</w:t>
            </w:r>
          </w:p>
        </w:tc>
        <w:tc>
          <w:tcPr>
            <w:cnfStyle w:val="000010000000" w:firstRow="0" w:lastRow="0" w:firstColumn="0" w:lastColumn="0" w:oddVBand="1" w:evenVBand="0" w:oddHBand="0" w:evenHBand="0" w:firstRowFirstColumn="0" w:firstRowLastColumn="0" w:lastRowFirstColumn="0" w:lastRowLastColumn="0"/>
            <w:tcW w:w="789" w:type="dxa"/>
            <w:hideMark/>
          </w:tcPr>
          <w:p w14:paraId="12A3E443" w14:textId="77777777" w:rsidR="00E73BC6" w:rsidRPr="00D342FD" w:rsidRDefault="00E73BC6" w:rsidP="00BE428C">
            <w:pPr>
              <w:pStyle w:val="TableHeading"/>
              <w:spacing w:before="20" w:after="20"/>
              <w:rPr>
                <w:b w:val="0"/>
                <w:bCs/>
              </w:rPr>
            </w:pPr>
            <w:r w:rsidRPr="00D342FD">
              <w:rPr>
                <w:b w:val="0"/>
                <w:bCs/>
              </w:rPr>
              <w:t>1 109</w:t>
            </w:r>
          </w:p>
        </w:tc>
        <w:tc>
          <w:tcPr>
            <w:tcW w:w="788" w:type="dxa"/>
            <w:hideMark/>
          </w:tcPr>
          <w:p w14:paraId="3478A047" w14:textId="2A386FC2"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9" w:type="dxa"/>
            <w:hideMark/>
          </w:tcPr>
          <w:p w14:paraId="12A997A4" w14:textId="77777777" w:rsidR="00E73BC6" w:rsidRPr="00D342FD" w:rsidRDefault="00E73BC6" w:rsidP="00BE428C">
            <w:pPr>
              <w:pStyle w:val="TableHeading"/>
              <w:spacing w:before="20" w:after="20"/>
              <w:rPr>
                <w:b w:val="0"/>
                <w:bCs/>
              </w:rPr>
            </w:pPr>
            <w:r w:rsidRPr="00D342FD">
              <w:rPr>
                <w:b w:val="0"/>
                <w:bCs/>
              </w:rPr>
              <w:t>1 352</w:t>
            </w:r>
          </w:p>
        </w:tc>
        <w:tc>
          <w:tcPr>
            <w:tcW w:w="789" w:type="dxa"/>
            <w:hideMark/>
          </w:tcPr>
          <w:p w14:paraId="0F2B2BD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1 894</w:t>
            </w:r>
          </w:p>
        </w:tc>
      </w:tr>
      <w:tr w:rsidR="00E73BC6" w:rsidRPr="00D342FD" w14:paraId="67B22D2F"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tcBorders>
              <w:bottom w:val="single" w:sz="6" w:space="0" w:color="auto"/>
            </w:tcBorders>
            <w:hideMark/>
          </w:tcPr>
          <w:p w14:paraId="3350CF8B" w14:textId="77777777" w:rsidR="00E73BC6" w:rsidRPr="00D342FD" w:rsidRDefault="00E73BC6" w:rsidP="00BE428C">
            <w:pPr>
              <w:pStyle w:val="TableHeading"/>
              <w:spacing w:before="20" w:after="20"/>
              <w:rPr>
                <w:b w:val="0"/>
                <w:bCs/>
              </w:rPr>
            </w:pPr>
            <w:r w:rsidRPr="00D342FD">
              <w:rPr>
                <w:b w:val="0"/>
                <w:bCs/>
              </w:rPr>
              <w:t>Prepayments</w:t>
            </w:r>
          </w:p>
        </w:tc>
        <w:tc>
          <w:tcPr>
            <w:cnfStyle w:val="000010000000" w:firstRow="0" w:lastRow="0" w:firstColumn="0" w:lastColumn="0" w:oddVBand="1" w:evenVBand="0" w:oddHBand="0" w:evenHBand="0" w:firstRowFirstColumn="0" w:firstRowLastColumn="0" w:lastRowFirstColumn="0" w:lastRowLastColumn="0"/>
            <w:tcW w:w="788" w:type="dxa"/>
            <w:tcBorders>
              <w:bottom w:val="single" w:sz="6" w:space="0" w:color="auto"/>
            </w:tcBorders>
            <w:noWrap/>
            <w:hideMark/>
          </w:tcPr>
          <w:p w14:paraId="3E36E070" w14:textId="77777777" w:rsidR="00E73BC6" w:rsidRPr="00D342FD" w:rsidRDefault="00E73BC6" w:rsidP="00BE428C">
            <w:pPr>
              <w:pStyle w:val="TableHeading"/>
              <w:spacing w:before="20" w:after="20"/>
              <w:rPr>
                <w:b w:val="0"/>
                <w:bCs/>
              </w:rPr>
            </w:pPr>
            <w:r w:rsidRPr="00D342FD">
              <w:rPr>
                <w:b w:val="0"/>
                <w:bCs/>
              </w:rPr>
              <w:t xml:space="preserve"> 578</w:t>
            </w:r>
          </w:p>
        </w:tc>
        <w:tc>
          <w:tcPr>
            <w:tcW w:w="789" w:type="dxa"/>
            <w:tcBorders>
              <w:bottom w:val="single" w:sz="6" w:space="0" w:color="auto"/>
            </w:tcBorders>
            <w:noWrap/>
            <w:hideMark/>
          </w:tcPr>
          <w:p w14:paraId="5A4CF37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872</w:t>
            </w:r>
          </w:p>
        </w:tc>
        <w:tc>
          <w:tcPr>
            <w:cnfStyle w:val="000010000000" w:firstRow="0" w:lastRow="0" w:firstColumn="0" w:lastColumn="0" w:oddVBand="1" w:evenVBand="0" w:oddHBand="0" w:evenHBand="0" w:firstRowFirstColumn="0" w:firstRowLastColumn="0" w:lastRowFirstColumn="0" w:lastRowLastColumn="0"/>
            <w:tcW w:w="788" w:type="dxa"/>
            <w:tcBorders>
              <w:bottom w:val="single" w:sz="6" w:space="0" w:color="auto"/>
            </w:tcBorders>
            <w:hideMark/>
          </w:tcPr>
          <w:p w14:paraId="552500B5" w14:textId="77777777" w:rsidR="00E73BC6" w:rsidRPr="00D342FD" w:rsidRDefault="00E73BC6" w:rsidP="00BE428C">
            <w:pPr>
              <w:pStyle w:val="TableHeading"/>
              <w:spacing w:before="20" w:after="20"/>
              <w:rPr>
                <w:b w:val="0"/>
                <w:bCs/>
              </w:rPr>
            </w:pPr>
            <w:r w:rsidRPr="00D342FD">
              <w:rPr>
                <w:b w:val="0"/>
                <w:bCs/>
              </w:rPr>
              <w:t xml:space="preserve"> 326</w:t>
            </w:r>
          </w:p>
        </w:tc>
        <w:tc>
          <w:tcPr>
            <w:tcW w:w="789" w:type="dxa"/>
            <w:tcBorders>
              <w:bottom w:val="single" w:sz="6" w:space="0" w:color="auto"/>
            </w:tcBorders>
            <w:hideMark/>
          </w:tcPr>
          <w:p w14:paraId="07990FD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537</w:t>
            </w:r>
          </w:p>
        </w:tc>
        <w:tc>
          <w:tcPr>
            <w:cnfStyle w:val="000010000000" w:firstRow="0" w:lastRow="0" w:firstColumn="0" w:lastColumn="0" w:oddVBand="1" w:evenVBand="0" w:oddHBand="0" w:evenHBand="0" w:firstRowFirstColumn="0" w:firstRowLastColumn="0" w:lastRowFirstColumn="0" w:lastRowLastColumn="0"/>
            <w:tcW w:w="789" w:type="dxa"/>
            <w:tcBorders>
              <w:bottom w:val="single" w:sz="6" w:space="0" w:color="auto"/>
            </w:tcBorders>
            <w:hideMark/>
          </w:tcPr>
          <w:p w14:paraId="1601C77C" w14:textId="50567DDC" w:rsidR="00E73BC6" w:rsidRPr="00D342FD" w:rsidRDefault="00BE428C" w:rsidP="00BE428C">
            <w:pPr>
              <w:pStyle w:val="TableHeading"/>
              <w:spacing w:before="20" w:after="20"/>
              <w:rPr>
                <w:b w:val="0"/>
                <w:bCs/>
              </w:rPr>
            </w:pPr>
            <w:r>
              <w:rPr>
                <w:b w:val="0"/>
                <w:bCs/>
              </w:rPr>
              <w:t>..</w:t>
            </w:r>
          </w:p>
        </w:tc>
        <w:tc>
          <w:tcPr>
            <w:tcW w:w="788" w:type="dxa"/>
            <w:tcBorders>
              <w:bottom w:val="single" w:sz="6" w:space="0" w:color="auto"/>
            </w:tcBorders>
            <w:hideMark/>
          </w:tcPr>
          <w:p w14:paraId="5D4E96BE"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901</w:t>
            </w:r>
          </w:p>
        </w:tc>
        <w:tc>
          <w:tcPr>
            <w:cnfStyle w:val="000010000000" w:firstRow="0" w:lastRow="0" w:firstColumn="0" w:lastColumn="0" w:oddVBand="1" w:evenVBand="0" w:oddHBand="0" w:evenHBand="0" w:firstRowFirstColumn="0" w:firstRowLastColumn="0" w:lastRowFirstColumn="0" w:lastRowLastColumn="0"/>
            <w:tcW w:w="789" w:type="dxa"/>
            <w:tcBorders>
              <w:bottom w:val="single" w:sz="6" w:space="0" w:color="auto"/>
            </w:tcBorders>
            <w:hideMark/>
          </w:tcPr>
          <w:p w14:paraId="2AF9E7CB" w14:textId="77777777" w:rsidR="00E73BC6" w:rsidRPr="00D342FD" w:rsidRDefault="00E73BC6" w:rsidP="00BE428C">
            <w:pPr>
              <w:pStyle w:val="TableHeading"/>
              <w:spacing w:before="20" w:after="20"/>
              <w:rPr>
                <w:b w:val="0"/>
                <w:bCs/>
              </w:rPr>
            </w:pPr>
            <w:r w:rsidRPr="00D342FD">
              <w:rPr>
                <w:b w:val="0"/>
                <w:bCs/>
              </w:rPr>
              <w:t xml:space="preserve"> 783</w:t>
            </w:r>
          </w:p>
        </w:tc>
        <w:tc>
          <w:tcPr>
            <w:tcW w:w="788" w:type="dxa"/>
            <w:tcBorders>
              <w:bottom w:val="single" w:sz="6" w:space="0" w:color="auto"/>
            </w:tcBorders>
            <w:hideMark/>
          </w:tcPr>
          <w:p w14:paraId="503E1862" w14:textId="7B1144F9"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9" w:type="dxa"/>
            <w:tcBorders>
              <w:bottom w:val="single" w:sz="6" w:space="0" w:color="auto"/>
            </w:tcBorders>
            <w:hideMark/>
          </w:tcPr>
          <w:p w14:paraId="793A45EF" w14:textId="77777777" w:rsidR="00E73BC6" w:rsidRPr="00D342FD" w:rsidRDefault="00E73BC6" w:rsidP="00BE428C">
            <w:pPr>
              <w:pStyle w:val="TableHeading"/>
              <w:spacing w:before="20" w:after="20"/>
              <w:rPr>
                <w:b w:val="0"/>
                <w:bCs/>
              </w:rPr>
            </w:pPr>
            <w:r w:rsidRPr="00D342FD">
              <w:rPr>
                <w:b w:val="0"/>
                <w:bCs/>
              </w:rPr>
              <w:t>1 687</w:t>
            </w:r>
          </w:p>
        </w:tc>
        <w:tc>
          <w:tcPr>
            <w:tcW w:w="789" w:type="dxa"/>
            <w:tcBorders>
              <w:bottom w:val="single" w:sz="6" w:space="0" w:color="auto"/>
            </w:tcBorders>
            <w:hideMark/>
          </w:tcPr>
          <w:p w14:paraId="4B99D5F6"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2 310</w:t>
            </w:r>
          </w:p>
        </w:tc>
      </w:tr>
      <w:tr w:rsidR="00E73BC6" w:rsidRPr="00D342FD" w14:paraId="066DB176"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tcBorders>
              <w:top w:val="single" w:sz="6" w:space="0" w:color="auto"/>
              <w:bottom w:val="single" w:sz="6" w:space="0" w:color="auto"/>
            </w:tcBorders>
            <w:hideMark/>
          </w:tcPr>
          <w:p w14:paraId="397C56B7" w14:textId="77777777" w:rsidR="00E73BC6" w:rsidRPr="00D342FD" w:rsidRDefault="00E73BC6" w:rsidP="00BE428C">
            <w:pPr>
              <w:pStyle w:val="TableHeading"/>
              <w:spacing w:before="20" w:after="20"/>
            </w:pPr>
            <w:r w:rsidRPr="00D342FD">
              <w:t>Total administered non</w:t>
            </w:r>
            <w:r w:rsidRPr="00D342FD">
              <w:noBreakHyphen/>
              <w:t xml:space="preserve">financial assets </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bottom w:val="single" w:sz="6" w:space="0" w:color="auto"/>
            </w:tcBorders>
            <w:noWrap/>
            <w:hideMark/>
          </w:tcPr>
          <w:p w14:paraId="721780DF" w14:textId="77777777" w:rsidR="00E73BC6" w:rsidRPr="00D342FD" w:rsidRDefault="00E73BC6" w:rsidP="00BE428C">
            <w:pPr>
              <w:pStyle w:val="TableHeading"/>
              <w:spacing w:before="20" w:after="20"/>
            </w:pPr>
            <w:r w:rsidRPr="00D342FD">
              <w:t xml:space="preserve"> 578</w:t>
            </w:r>
          </w:p>
        </w:tc>
        <w:tc>
          <w:tcPr>
            <w:tcW w:w="789" w:type="dxa"/>
            <w:tcBorders>
              <w:top w:val="single" w:sz="6" w:space="0" w:color="auto"/>
              <w:bottom w:val="single" w:sz="6" w:space="0" w:color="auto"/>
            </w:tcBorders>
            <w:noWrap/>
            <w:hideMark/>
          </w:tcPr>
          <w:p w14:paraId="0AB7D56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xml:space="preserve"> 872</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bottom w:val="single" w:sz="6" w:space="0" w:color="auto"/>
            </w:tcBorders>
            <w:hideMark/>
          </w:tcPr>
          <w:p w14:paraId="4982F449" w14:textId="77777777" w:rsidR="00E73BC6" w:rsidRPr="00D342FD" w:rsidRDefault="00E73BC6" w:rsidP="00BE428C">
            <w:pPr>
              <w:pStyle w:val="TableHeading"/>
              <w:spacing w:before="20" w:after="20"/>
            </w:pPr>
            <w:r w:rsidRPr="00D342FD">
              <w:t xml:space="preserve"> 569</w:t>
            </w:r>
          </w:p>
        </w:tc>
        <w:tc>
          <w:tcPr>
            <w:tcW w:w="789" w:type="dxa"/>
            <w:tcBorders>
              <w:top w:val="single" w:sz="6" w:space="0" w:color="auto"/>
              <w:bottom w:val="single" w:sz="6" w:space="0" w:color="auto"/>
            </w:tcBorders>
            <w:hideMark/>
          </w:tcPr>
          <w:p w14:paraId="3FE277E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 xml:space="preserve"> 537</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6E1DA0AB" w14:textId="0CD3BE64" w:rsidR="00E73BC6" w:rsidRPr="00D342FD" w:rsidRDefault="00BE428C" w:rsidP="00BE428C">
            <w:pPr>
              <w:pStyle w:val="TableHeading"/>
              <w:spacing w:before="20" w:after="20"/>
            </w:pPr>
            <w:r>
              <w:t>..</w:t>
            </w:r>
          </w:p>
        </w:tc>
        <w:tc>
          <w:tcPr>
            <w:tcW w:w="788" w:type="dxa"/>
            <w:tcBorders>
              <w:top w:val="single" w:sz="6" w:space="0" w:color="auto"/>
              <w:bottom w:val="single" w:sz="6" w:space="0" w:color="auto"/>
            </w:tcBorders>
            <w:hideMark/>
          </w:tcPr>
          <w:p w14:paraId="01A9A73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2 795</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64810D25" w14:textId="77777777" w:rsidR="00E73BC6" w:rsidRPr="00D342FD" w:rsidRDefault="00E73BC6" w:rsidP="00BE428C">
            <w:pPr>
              <w:pStyle w:val="TableHeading"/>
              <w:spacing w:before="20" w:after="20"/>
            </w:pPr>
            <w:r w:rsidRPr="00D342FD">
              <w:t>1 892</w:t>
            </w:r>
          </w:p>
        </w:tc>
        <w:tc>
          <w:tcPr>
            <w:tcW w:w="788" w:type="dxa"/>
            <w:tcBorders>
              <w:top w:val="single" w:sz="6" w:space="0" w:color="auto"/>
              <w:bottom w:val="single" w:sz="6" w:space="0" w:color="auto"/>
            </w:tcBorders>
            <w:hideMark/>
          </w:tcPr>
          <w:p w14:paraId="45E243AC" w14:textId="38588A65"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144AECC3" w14:textId="77777777" w:rsidR="00E73BC6" w:rsidRPr="00D342FD" w:rsidRDefault="00E73BC6" w:rsidP="00BE428C">
            <w:pPr>
              <w:pStyle w:val="TableHeading"/>
              <w:spacing w:before="20" w:after="20"/>
            </w:pPr>
            <w:r w:rsidRPr="00D342FD">
              <w:t>3 039</w:t>
            </w:r>
          </w:p>
        </w:tc>
        <w:tc>
          <w:tcPr>
            <w:tcW w:w="789" w:type="dxa"/>
            <w:tcBorders>
              <w:top w:val="single" w:sz="6" w:space="0" w:color="auto"/>
              <w:bottom w:val="single" w:sz="6" w:space="0" w:color="auto"/>
            </w:tcBorders>
            <w:hideMark/>
          </w:tcPr>
          <w:p w14:paraId="1969AF1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4 204</w:t>
            </w:r>
          </w:p>
        </w:tc>
      </w:tr>
      <w:tr w:rsidR="00E73BC6" w:rsidRPr="00D342FD" w14:paraId="0A4772F1"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tcBorders>
              <w:top w:val="single" w:sz="6" w:space="0" w:color="auto"/>
              <w:bottom w:val="single" w:sz="6" w:space="0" w:color="auto"/>
            </w:tcBorders>
            <w:hideMark/>
          </w:tcPr>
          <w:p w14:paraId="393DBBA2" w14:textId="77777777" w:rsidR="00E73BC6" w:rsidRPr="00D342FD" w:rsidRDefault="00E73BC6" w:rsidP="00BE428C">
            <w:pPr>
              <w:pStyle w:val="TableHeading"/>
              <w:spacing w:before="20" w:after="20"/>
            </w:pPr>
            <w:r w:rsidRPr="00D342FD">
              <w:t>Total administered assets</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bottom w:val="single" w:sz="6" w:space="0" w:color="auto"/>
            </w:tcBorders>
            <w:noWrap/>
            <w:hideMark/>
          </w:tcPr>
          <w:p w14:paraId="1053FF6F" w14:textId="77777777" w:rsidR="00E73BC6" w:rsidRPr="00D342FD" w:rsidRDefault="00E73BC6" w:rsidP="00BE428C">
            <w:pPr>
              <w:pStyle w:val="TableHeading"/>
              <w:spacing w:before="20" w:after="20"/>
            </w:pPr>
            <w:r w:rsidRPr="00D342FD">
              <w:t>6 918</w:t>
            </w:r>
          </w:p>
        </w:tc>
        <w:tc>
          <w:tcPr>
            <w:tcW w:w="789" w:type="dxa"/>
            <w:tcBorders>
              <w:top w:val="single" w:sz="6" w:space="0" w:color="auto"/>
              <w:bottom w:val="single" w:sz="6" w:space="0" w:color="auto"/>
            </w:tcBorders>
            <w:noWrap/>
            <w:hideMark/>
          </w:tcPr>
          <w:p w14:paraId="017B070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5 996</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bottom w:val="single" w:sz="6" w:space="0" w:color="auto"/>
            </w:tcBorders>
            <w:hideMark/>
          </w:tcPr>
          <w:p w14:paraId="67C9C992" w14:textId="77777777" w:rsidR="00E73BC6" w:rsidRPr="00D342FD" w:rsidRDefault="00E73BC6" w:rsidP="00BE428C">
            <w:pPr>
              <w:pStyle w:val="TableHeading"/>
              <w:spacing w:before="20" w:after="20"/>
            </w:pPr>
            <w:r w:rsidRPr="00D342FD">
              <w:t>7 901</w:t>
            </w:r>
          </w:p>
        </w:tc>
        <w:tc>
          <w:tcPr>
            <w:tcW w:w="789" w:type="dxa"/>
            <w:tcBorders>
              <w:top w:val="single" w:sz="6" w:space="0" w:color="auto"/>
              <w:bottom w:val="single" w:sz="6" w:space="0" w:color="auto"/>
            </w:tcBorders>
            <w:hideMark/>
          </w:tcPr>
          <w:p w14:paraId="4346D60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5 079</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0F8ED199" w14:textId="2D8FF3C7" w:rsidR="00E73BC6" w:rsidRPr="00D342FD" w:rsidRDefault="00BE428C" w:rsidP="00BE428C">
            <w:pPr>
              <w:pStyle w:val="TableHeading"/>
              <w:spacing w:before="20" w:after="20"/>
            </w:pPr>
            <w:r>
              <w:t>..</w:t>
            </w:r>
          </w:p>
        </w:tc>
        <w:tc>
          <w:tcPr>
            <w:tcW w:w="788" w:type="dxa"/>
            <w:tcBorders>
              <w:top w:val="single" w:sz="6" w:space="0" w:color="auto"/>
              <w:bottom w:val="single" w:sz="6" w:space="0" w:color="auto"/>
            </w:tcBorders>
            <w:hideMark/>
          </w:tcPr>
          <w:p w14:paraId="750B8D6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11 535</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573BC849" w14:textId="77777777" w:rsidR="00E73BC6" w:rsidRPr="00D342FD" w:rsidRDefault="00E73BC6" w:rsidP="00BE428C">
            <w:pPr>
              <w:pStyle w:val="TableHeading"/>
              <w:spacing w:before="20" w:after="20"/>
            </w:pPr>
            <w:r w:rsidRPr="00D342FD">
              <w:t>9 544</w:t>
            </w:r>
          </w:p>
        </w:tc>
        <w:tc>
          <w:tcPr>
            <w:tcW w:w="788" w:type="dxa"/>
            <w:tcBorders>
              <w:top w:val="single" w:sz="6" w:space="0" w:color="auto"/>
              <w:bottom w:val="single" w:sz="6" w:space="0" w:color="auto"/>
            </w:tcBorders>
            <w:hideMark/>
          </w:tcPr>
          <w:p w14:paraId="2B7F70B6" w14:textId="2622EC92"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bottom w:val="single" w:sz="6" w:space="0" w:color="auto"/>
            </w:tcBorders>
            <w:hideMark/>
          </w:tcPr>
          <w:p w14:paraId="5313C7F0" w14:textId="77777777" w:rsidR="00E73BC6" w:rsidRPr="00D342FD" w:rsidRDefault="00E73BC6" w:rsidP="00BE428C">
            <w:pPr>
              <w:pStyle w:val="TableHeading"/>
              <w:spacing w:before="20" w:after="20"/>
            </w:pPr>
            <w:r w:rsidRPr="00D342FD">
              <w:t>24 363</w:t>
            </w:r>
          </w:p>
        </w:tc>
        <w:tc>
          <w:tcPr>
            <w:tcW w:w="789" w:type="dxa"/>
            <w:tcBorders>
              <w:top w:val="single" w:sz="6" w:space="0" w:color="auto"/>
              <w:bottom w:val="single" w:sz="6" w:space="0" w:color="auto"/>
            </w:tcBorders>
            <w:hideMark/>
          </w:tcPr>
          <w:p w14:paraId="38EA2984"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22 610</w:t>
            </w:r>
          </w:p>
        </w:tc>
      </w:tr>
      <w:tr w:rsidR="00E73BC6" w:rsidRPr="00D342FD" w14:paraId="6757702F"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tcBorders>
              <w:top w:val="single" w:sz="6" w:space="0" w:color="auto"/>
            </w:tcBorders>
            <w:hideMark/>
          </w:tcPr>
          <w:p w14:paraId="72112DB0" w14:textId="77777777" w:rsidR="00E73BC6" w:rsidRPr="00D342FD" w:rsidRDefault="00E73BC6" w:rsidP="00BE428C">
            <w:pPr>
              <w:pStyle w:val="TableHeading"/>
              <w:spacing w:before="20" w:after="20"/>
            </w:pPr>
            <w:r w:rsidRPr="00D342FD">
              <w:t>Administered liabilities</w:t>
            </w:r>
            <w:r w:rsidRPr="00D342FD">
              <w:rPr>
                <w:vertAlign w:val="superscript"/>
              </w:rPr>
              <w:t xml:space="preserve"> (d)</w:t>
            </w: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tcBorders>
            <w:noWrap/>
            <w:hideMark/>
          </w:tcPr>
          <w:p w14:paraId="1812A43D" w14:textId="77777777" w:rsidR="00E73BC6" w:rsidRPr="00D342FD" w:rsidRDefault="00E73BC6" w:rsidP="00BE428C">
            <w:pPr>
              <w:pStyle w:val="TableHeading"/>
              <w:spacing w:before="20" w:after="20"/>
            </w:pPr>
          </w:p>
        </w:tc>
        <w:tc>
          <w:tcPr>
            <w:tcW w:w="789" w:type="dxa"/>
            <w:tcBorders>
              <w:top w:val="single" w:sz="6" w:space="0" w:color="auto"/>
            </w:tcBorders>
            <w:noWrap/>
            <w:hideMark/>
          </w:tcPr>
          <w:p w14:paraId="1E336FD6"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8" w:type="dxa"/>
            <w:tcBorders>
              <w:top w:val="single" w:sz="6" w:space="0" w:color="auto"/>
            </w:tcBorders>
            <w:hideMark/>
          </w:tcPr>
          <w:p w14:paraId="365616A5" w14:textId="77777777" w:rsidR="00E73BC6" w:rsidRPr="00D342FD" w:rsidRDefault="00E73BC6" w:rsidP="00BE428C">
            <w:pPr>
              <w:pStyle w:val="TableHeading"/>
              <w:spacing w:before="20" w:after="20"/>
            </w:pPr>
          </w:p>
        </w:tc>
        <w:tc>
          <w:tcPr>
            <w:tcW w:w="789" w:type="dxa"/>
            <w:tcBorders>
              <w:top w:val="single" w:sz="6" w:space="0" w:color="auto"/>
            </w:tcBorders>
            <w:hideMark/>
          </w:tcPr>
          <w:p w14:paraId="1FAF90BC"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tcBorders>
            <w:hideMark/>
          </w:tcPr>
          <w:p w14:paraId="2D503924" w14:textId="77777777" w:rsidR="00E73BC6" w:rsidRPr="00D342FD" w:rsidRDefault="00E73BC6" w:rsidP="00BE428C">
            <w:pPr>
              <w:pStyle w:val="TableHeading"/>
              <w:spacing w:before="20" w:after="20"/>
            </w:pPr>
          </w:p>
        </w:tc>
        <w:tc>
          <w:tcPr>
            <w:tcW w:w="788" w:type="dxa"/>
            <w:tcBorders>
              <w:top w:val="single" w:sz="6" w:space="0" w:color="auto"/>
            </w:tcBorders>
            <w:hideMark/>
          </w:tcPr>
          <w:p w14:paraId="79ACE06F"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tcBorders>
            <w:hideMark/>
          </w:tcPr>
          <w:p w14:paraId="782AF1AA" w14:textId="77777777" w:rsidR="00E73BC6" w:rsidRPr="00D342FD" w:rsidRDefault="00E73BC6" w:rsidP="00BE428C">
            <w:pPr>
              <w:pStyle w:val="TableHeading"/>
              <w:spacing w:before="20" w:after="20"/>
            </w:pPr>
          </w:p>
        </w:tc>
        <w:tc>
          <w:tcPr>
            <w:tcW w:w="788" w:type="dxa"/>
            <w:tcBorders>
              <w:top w:val="single" w:sz="6" w:space="0" w:color="auto"/>
            </w:tcBorders>
            <w:hideMark/>
          </w:tcPr>
          <w:p w14:paraId="228603F7"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9" w:type="dxa"/>
            <w:tcBorders>
              <w:top w:val="single" w:sz="6" w:space="0" w:color="auto"/>
            </w:tcBorders>
            <w:hideMark/>
          </w:tcPr>
          <w:p w14:paraId="0A52E24A" w14:textId="77777777" w:rsidR="00E73BC6" w:rsidRPr="00D342FD" w:rsidRDefault="00E73BC6" w:rsidP="00BE428C">
            <w:pPr>
              <w:pStyle w:val="TableHeading"/>
              <w:spacing w:before="20" w:after="20"/>
            </w:pPr>
          </w:p>
        </w:tc>
        <w:tc>
          <w:tcPr>
            <w:tcW w:w="789" w:type="dxa"/>
            <w:tcBorders>
              <w:top w:val="single" w:sz="6" w:space="0" w:color="auto"/>
            </w:tcBorders>
            <w:hideMark/>
          </w:tcPr>
          <w:p w14:paraId="28BFF64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0DF4BE29"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hideMark/>
          </w:tcPr>
          <w:p w14:paraId="2077A0FB" w14:textId="77777777" w:rsidR="00E73BC6" w:rsidRPr="00D342FD" w:rsidRDefault="00E73BC6" w:rsidP="00BE428C">
            <w:pPr>
              <w:pStyle w:val="TableHeading"/>
              <w:spacing w:before="20" w:after="20"/>
              <w:rPr>
                <w:b w:val="0"/>
                <w:bCs/>
              </w:rPr>
            </w:pPr>
            <w:r w:rsidRPr="00D342FD">
              <w:rPr>
                <w:b w:val="0"/>
                <w:bCs/>
              </w:rPr>
              <w:t>Payables</w:t>
            </w:r>
          </w:p>
        </w:tc>
        <w:tc>
          <w:tcPr>
            <w:cnfStyle w:val="000010000000" w:firstRow="0" w:lastRow="0" w:firstColumn="0" w:lastColumn="0" w:oddVBand="1" w:evenVBand="0" w:oddHBand="0" w:evenHBand="0" w:firstRowFirstColumn="0" w:firstRowLastColumn="0" w:lastRowFirstColumn="0" w:lastRowLastColumn="0"/>
            <w:tcW w:w="788" w:type="dxa"/>
            <w:noWrap/>
            <w:hideMark/>
          </w:tcPr>
          <w:p w14:paraId="286771DC" w14:textId="77777777" w:rsidR="00E73BC6" w:rsidRPr="00D342FD" w:rsidRDefault="00E73BC6" w:rsidP="00BE428C">
            <w:pPr>
              <w:pStyle w:val="TableHeading"/>
              <w:spacing w:before="20" w:after="20"/>
              <w:rPr>
                <w:b w:val="0"/>
                <w:bCs/>
              </w:rPr>
            </w:pPr>
            <w:r w:rsidRPr="00D342FD">
              <w:rPr>
                <w:b w:val="0"/>
                <w:bCs/>
              </w:rPr>
              <w:t>1 364</w:t>
            </w:r>
          </w:p>
        </w:tc>
        <w:tc>
          <w:tcPr>
            <w:tcW w:w="789" w:type="dxa"/>
            <w:noWrap/>
            <w:hideMark/>
          </w:tcPr>
          <w:p w14:paraId="2387D300"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1 093</w:t>
            </w:r>
          </w:p>
        </w:tc>
        <w:tc>
          <w:tcPr>
            <w:cnfStyle w:val="000010000000" w:firstRow="0" w:lastRow="0" w:firstColumn="0" w:lastColumn="0" w:oddVBand="1" w:evenVBand="0" w:oddHBand="0" w:evenHBand="0" w:firstRowFirstColumn="0" w:firstRowLastColumn="0" w:lastRowFirstColumn="0" w:lastRowLastColumn="0"/>
            <w:tcW w:w="788" w:type="dxa"/>
            <w:hideMark/>
          </w:tcPr>
          <w:p w14:paraId="2CB664D1" w14:textId="77777777" w:rsidR="00E73BC6" w:rsidRPr="00D342FD" w:rsidRDefault="00E73BC6" w:rsidP="00BE428C">
            <w:pPr>
              <w:pStyle w:val="TableHeading"/>
              <w:spacing w:before="20" w:after="20"/>
              <w:rPr>
                <w:b w:val="0"/>
                <w:bCs/>
              </w:rPr>
            </w:pPr>
            <w:r w:rsidRPr="00D342FD">
              <w:rPr>
                <w:b w:val="0"/>
                <w:bCs/>
              </w:rPr>
              <w:t xml:space="preserve"> 921</w:t>
            </w:r>
          </w:p>
        </w:tc>
        <w:tc>
          <w:tcPr>
            <w:tcW w:w="789" w:type="dxa"/>
            <w:hideMark/>
          </w:tcPr>
          <w:p w14:paraId="6C467A25"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849</w:t>
            </w:r>
          </w:p>
        </w:tc>
        <w:tc>
          <w:tcPr>
            <w:cnfStyle w:val="000010000000" w:firstRow="0" w:lastRow="0" w:firstColumn="0" w:lastColumn="0" w:oddVBand="1" w:evenVBand="0" w:oddHBand="0" w:evenHBand="0" w:firstRowFirstColumn="0" w:firstRowLastColumn="0" w:lastRowFirstColumn="0" w:lastRowLastColumn="0"/>
            <w:tcW w:w="789" w:type="dxa"/>
            <w:hideMark/>
          </w:tcPr>
          <w:p w14:paraId="66C8BD93" w14:textId="6B4ED013" w:rsidR="00E73BC6" w:rsidRPr="00D342FD" w:rsidRDefault="00BE428C" w:rsidP="00BE428C">
            <w:pPr>
              <w:pStyle w:val="TableHeading"/>
              <w:spacing w:before="20" w:after="20"/>
              <w:rPr>
                <w:b w:val="0"/>
                <w:bCs/>
              </w:rPr>
            </w:pPr>
            <w:r>
              <w:rPr>
                <w:b w:val="0"/>
                <w:bCs/>
              </w:rPr>
              <w:t>..</w:t>
            </w:r>
          </w:p>
        </w:tc>
        <w:tc>
          <w:tcPr>
            <w:tcW w:w="788" w:type="dxa"/>
            <w:hideMark/>
          </w:tcPr>
          <w:p w14:paraId="3E1D8C0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2 277</w:t>
            </w:r>
          </w:p>
        </w:tc>
        <w:tc>
          <w:tcPr>
            <w:cnfStyle w:val="000010000000" w:firstRow="0" w:lastRow="0" w:firstColumn="0" w:lastColumn="0" w:oddVBand="1" w:evenVBand="0" w:oddHBand="0" w:evenHBand="0" w:firstRowFirstColumn="0" w:firstRowLastColumn="0" w:lastRowFirstColumn="0" w:lastRowLastColumn="0"/>
            <w:tcW w:w="789" w:type="dxa"/>
            <w:hideMark/>
          </w:tcPr>
          <w:p w14:paraId="0E923B18" w14:textId="77777777" w:rsidR="00E73BC6" w:rsidRPr="00D342FD" w:rsidRDefault="00E73BC6" w:rsidP="00BE428C">
            <w:pPr>
              <w:pStyle w:val="TableHeading"/>
              <w:spacing w:before="20" w:after="20"/>
              <w:rPr>
                <w:b w:val="0"/>
                <w:bCs/>
              </w:rPr>
            </w:pPr>
            <w:r w:rsidRPr="00D342FD">
              <w:rPr>
                <w:b w:val="0"/>
                <w:bCs/>
              </w:rPr>
              <w:t>2 107</w:t>
            </w:r>
          </w:p>
        </w:tc>
        <w:tc>
          <w:tcPr>
            <w:tcW w:w="788" w:type="dxa"/>
            <w:hideMark/>
          </w:tcPr>
          <w:p w14:paraId="1AF1CAEF" w14:textId="65CB588F"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9" w:type="dxa"/>
            <w:hideMark/>
          </w:tcPr>
          <w:p w14:paraId="4902E3AD" w14:textId="77777777" w:rsidR="00E73BC6" w:rsidRPr="00D342FD" w:rsidRDefault="00E73BC6" w:rsidP="00BE428C">
            <w:pPr>
              <w:pStyle w:val="TableHeading"/>
              <w:spacing w:before="20" w:after="20"/>
              <w:rPr>
                <w:b w:val="0"/>
                <w:bCs/>
              </w:rPr>
            </w:pPr>
            <w:r w:rsidRPr="00D342FD">
              <w:rPr>
                <w:b w:val="0"/>
                <w:bCs/>
              </w:rPr>
              <w:t>4 392</w:t>
            </w:r>
          </w:p>
        </w:tc>
        <w:tc>
          <w:tcPr>
            <w:tcW w:w="789" w:type="dxa"/>
            <w:hideMark/>
          </w:tcPr>
          <w:p w14:paraId="0EE54E2D"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4 219</w:t>
            </w:r>
          </w:p>
        </w:tc>
      </w:tr>
      <w:tr w:rsidR="00E73BC6" w:rsidRPr="00D342FD" w14:paraId="4113C1CF"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hideMark/>
          </w:tcPr>
          <w:p w14:paraId="012FEC03" w14:textId="77777777" w:rsidR="00E73BC6" w:rsidRPr="00D342FD" w:rsidRDefault="00E73BC6" w:rsidP="00BE428C">
            <w:pPr>
              <w:pStyle w:val="TableHeading"/>
              <w:spacing w:before="20" w:after="20"/>
              <w:rPr>
                <w:b w:val="0"/>
                <w:bCs/>
              </w:rPr>
            </w:pPr>
            <w:r w:rsidRPr="00D342FD">
              <w:rPr>
                <w:b w:val="0"/>
                <w:bCs/>
              </w:rPr>
              <w:t>Borrowings</w:t>
            </w:r>
          </w:p>
        </w:tc>
        <w:tc>
          <w:tcPr>
            <w:cnfStyle w:val="000010000000" w:firstRow="0" w:lastRow="0" w:firstColumn="0" w:lastColumn="0" w:oddVBand="1" w:evenVBand="0" w:oddHBand="0" w:evenHBand="0" w:firstRowFirstColumn="0" w:firstRowLastColumn="0" w:lastRowFirstColumn="0" w:lastRowLastColumn="0"/>
            <w:tcW w:w="788" w:type="dxa"/>
            <w:noWrap/>
            <w:hideMark/>
          </w:tcPr>
          <w:p w14:paraId="267DDCA6" w14:textId="77777777" w:rsidR="00E73BC6" w:rsidRPr="00D342FD" w:rsidRDefault="00E73BC6" w:rsidP="00BE428C">
            <w:pPr>
              <w:pStyle w:val="TableHeading"/>
              <w:spacing w:before="20" w:after="20"/>
              <w:rPr>
                <w:b w:val="0"/>
                <w:bCs/>
              </w:rPr>
            </w:pPr>
            <w:r w:rsidRPr="00D342FD">
              <w:rPr>
                <w:b w:val="0"/>
                <w:bCs/>
              </w:rPr>
              <w:t>2 015</w:t>
            </w:r>
          </w:p>
        </w:tc>
        <w:tc>
          <w:tcPr>
            <w:tcW w:w="789" w:type="dxa"/>
            <w:noWrap/>
            <w:hideMark/>
          </w:tcPr>
          <w:p w14:paraId="4586909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2 227</w:t>
            </w:r>
          </w:p>
        </w:tc>
        <w:tc>
          <w:tcPr>
            <w:cnfStyle w:val="000010000000" w:firstRow="0" w:lastRow="0" w:firstColumn="0" w:lastColumn="0" w:oddVBand="1" w:evenVBand="0" w:oddHBand="0" w:evenHBand="0" w:firstRowFirstColumn="0" w:firstRowLastColumn="0" w:lastRowFirstColumn="0" w:lastRowLastColumn="0"/>
            <w:tcW w:w="788" w:type="dxa"/>
            <w:hideMark/>
          </w:tcPr>
          <w:p w14:paraId="5664DBDC" w14:textId="77777777" w:rsidR="00E73BC6" w:rsidRPr="00D342FD" w:rsidRDefault="00E73BC6" w:rsidP="00BE428C">
            <w:pPr>
              <w:pStyle w:val="TableHeading"/>
              <w:spacing w:before="20" w:after="20"/>
              <w:rPr>
                <w:b w:val="0"/>
                <w:bCs/>
              </w:rPr>
            </w:pPr>
            <w:r w:rsidRPr="00D342FD">
              <w:rPr>
                <w:b w:val="0"/>
                <w:bCs/>
              </w:rPr>
              <w:t xml:space="preserve"> 543</w:t>
            </w:r>
          </w:p>
        </w:tc>
        <w:tc>
          <w:tcPr>
            <w:tcW w:w="789" w:type="dxa"/>
            <w:hideMark/>
          </w:tcPr>
          <w:p w14:paraId="76536C86"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764</w:t>
            </w:r>
          </w:p>
        </w:tc>
        <w:tc>
          <w:tcPr>
            <w:cnfStyle w:val="000010000000" w:firstRow="0" w:lastRow="0" w:firstColumn="0" w:lastColumn="0" w:oddVBand="1" w:evenVBand="0" w:oddHBand="0" w:evenHBand="0" w:firstRowFirstColumn="0" w:firstRowLastColumn="0" w:lastRowFirstColumn="0" w:lastRowLastColumn="0"/>
            <w:tcW w:w="789" w:type="dxa"/>
            <w:hideMark/>
          </w:tcPr>
          <w:p w14:paraId="79773634" w14:textId="42A0905B" w:rsidR="00E73BC6" w:rsidRPr="00D342FD" w:rsidRDefault="00BE428C" w:rsidP="00BE428C">
            <w:pPr>
              <w:pStyle w:val="TableHeading"/>
              <w:spacing w:before="20" w:after="20"/>
              <w:rPr>
                <w:b w:val="0"/>
                <w:bCs/>
              </w:rPr>
            </w:pPr>
            <w:r>
              <w:rPr>
                <w:b w:val="0"/>
                <w:bCs/>
              </w:rPr>
              <w:t>..</w:t>
            </w:r>
          </w:p>
        </w:tc>
        <w:tc>
          <w:tcPr>
            <w:tcW w:w="788" w:type="dxa"/>
            <w:hideMark/>
          </w:tcPr>
          <w:p w14:paraId="6D676DE3"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272</w:t>
            </w:r>
          </w:p>
        </w:tc>
        <w:tc>
          <w:tcPr>
            <w:cnfStyle w:val="000010000000" w:firstRow="0" w:lastRow="0" w:firstColumn="0" w:lastColumn="0" w:oddVBand="1" w:evenVBand="0" w:oddHBand="0" w:evenHBand="0" w:firstRowFirstColumn="0" w:firstRowLastColumn="0" w:lastRowFirstColumn="0" w:lastRowLastColumn="0"/>
            <w:tcW w:w="789" w:type="dxa"/>
            <w:hideMark/>
          </w:tcPr>
          <w:p w14:paraId="33EF8731" w14:textId="77777777" w:rsidR="00E73BC6" w:rsidRPr="00D342FD" w:rsidRDefault="00E73BC6" w:rsidP="00BE428C">
            <w:pPr>
              <w:pStyle w:val="TableHeading"/>
              <w:spacing w:before="20" w:after="20"/>
              <w:rPr>
                <w:b w:val="0"/>
                <w:bCs/>
              </w:rPr>
            </w:pPr>
            <w:r w:rsidRPr="00D342FD">
              <w:rPr>
                <w:b w:val="0"/>
                <w:bCs/>
              </w:rPr>
              <w:t xml:space="preserve"> 221</w:t>
            </w:r>
          </w:p>
        </w:tc>
        <w:tc>
          <w:tcPr>
            <w:tcW w:w="788" w:type="dxa"/>
            <w:hideMark/>
          </w:tcPr>
          <w:p w14:paraId="072221AB" w14:textId="2C32C9C1"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w:t>
            </w:r>
          </w:p>
        </w:tc>
        <w:tc>
          <w:tcPr>
            <w:cnfStyle w:val="000010000000" w:firstRow="0" w:lastRow="0" w:firstColumn="0" w:lastColumn="0" w:oddVBand="1" w:evenVBand="0" w:oddHBand="0" w:evenHBand="0" w:firstRowFirstColumn="0" w:firstRowLastColumn="0" w:lastRowFirstColumn="0" w:lastRowLastColumn="0"/>
            <w:tcW w:w="789" w:type="dxa"/>
            <w:hideMark/>
          </w:tcPr>
          <w:p w14:paraId="43725FCF" w14:textId="77777777" w:rsidR="00E73BC6" w:rsidRPr="00D342FD" w:rsidRDefault="00E73BC6" w:rsidP="00BE428C">
            <w:pPr>
              <w:pStyle w:val="TableHeading"/>
              <w:spacing w:before="20" w:after="20"/>
              <w:rPr>
                <w:b w:val="0"/>
                <w:bCs/>
              </w:rPr>
            </w:pPr>
            <w:r w:rsidRPr="00D342FD">
              <w:rPr>
                <w:b w:val="0"/>
                <w:bCs/>
              </w:rPr>
              <w:t>2 779</w:t>
            </w:r>
          </w:p>
        </w:tc>
        <w:tc>
          <w:tcPr>
            <w:tcW w:w="789" w:type="dxa"/>
            <w:hideMark/>
          </w:tcPr>
          <w:p w14:paraId="15D25501"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3 263</w:t>
            </w:r>
          </w:p>
        </w:tc>
      </w:tr>
      <w:tr w:rsidR="00E73BC6" w:rsidRPr="00D342FD" w14:paraId="7018CC93" w14:textId="77777777" w:rsidTr="00BE428C">
        <w:trPr>
          <w:trHeight w:val="210"/>
        </w:trPr>
        <w:tc>
          <w:tcPr>
            <w:cnfStyle w:val="001000000000" w:firstRow="0" w:lastRow="0" w:firstColumn="1" w:lastColumn="0" w:oddVBand="0" w:evenVBand="0" w:oddHBand="0" w:evenHBand="0" w:firstRowFirstColumn="0" w:firstRowLastColumn="0" w:lastRowFirstColumn="0" w:lastRowLastColumn="0"/>
            <w:tcW w:w="6629" w:type="dxa"/>
            <w:hideMark/>
          </w:tcPr>
          <w:p w14:paraId="2DFEEFC0" w14:textId="77777777" w:rsidR="00E73BC6" w:rsidRPr="00D342FD" w:rsidRDefault="00E73BC6" w:rsidP="00BE428C">
            <w:pPr>
              <w:pStyle w:val="TableHeading"/>
              <w:spacing w:before="20" w:after="20"/>
            </w:pPr>
            <w:r w:rsidRPr="00D342FD">
              <w:t>Total administered liabilities</w:t>
            </w:r>
          </w:p>
        </w:tc>
        <w:tc>
          <w:tcPr>
            <w:cnfStyle w:val="000010000000" w:firstRow="0" w:lastRow="0" w:firstColumn="0" w:lastColumn="0" w:oddVBand="1" w:evenVBand="0" w:oddHBand="0" w:evenHBand="0" w:firstRowFirstColumn="0" w:firstRowLastColumn="0" w:lastRowFirstColumn="0" w:lastRowLastColumn="0"/>
            <w:tcW w:w="788" w:type="dxa"/>
            <w:noWrap/>
            <w:hideMark/>
          </w:tcPr>
          <w:p w14:paraId="28407284" w14:textId="77777777" w:rsidR="00E73BC6" w:rsidRPr="00D342FD" w:rsidRDefault="00E73BC6" w:rsidP="00BE428C">
            <w:pPr>
              <w:pStyle w:val="TableHeading"/>
              <w:spacing w:before="20" w:after="20"/>
            </w:pPr>
            <w:r w:rsidRPr="00D342FD">
              <w:t>3 379</w:t>
            </w:r>
          </w:p>
        </w:tc>
        <w:tc>
          <w:tcPr>
            <w:tcW w:w="789" w:type="dxa"/>
            <w:noWrap/>
            <w:hideMark/>
          </w:tcPr>
          <w:p w14:paraId="4B75FCA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3 320</w:t>
            </w:r>
          </w:p>
        </w:tc>
        <w:tc>
          <w:tcPr>
            <w:cnfStyle w:val="000010000000" w:firstRow="0" w:lastRow="0" w:firstColumn="0" w:lastColumn="0" w:oddVBand="1" w:evenVBand="0" w:oddHBand="0" w:evenHBand="0" w:firstRowFirstColumn="0" w:firstRowLastColumn="0" w:lastRowFirstColumn="0" w:lastRowLastColumn="0"/>
            <w:tcW w:w="788" w:type="dxa"/>
            <w:hideMark/>
          </w:tcPr>
          <w:p w14:paraId="086A968C" w14:textId="77777777" w:rsidR="00E73BC6" w:rsidRPr="00D342FD" w:rsidRDefault="00E73BC6" w:rsidP="00BE428C">
            <w:pPr>
              <w:pStyle w:val="TableHeading"/>
              <w:spacing w:before="20" w:after="20"/>
            </w:pPr>
            <w:r w:rsidRPr="00D342FD">
              <w:t>1 464</w:t>
            </w:r>
          </w:p>
        </w:tc>
        <w:tc>
          <w:tcPr>
            <w:tcW w:w="789" w:type="dxa"/>
            <w:hideMark/>
          </w:tcPr>
          <w:p w14:paraId="7C1E2058"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1 613</w:t>
            </w:r>
          </w:p>
        </w:tc>
        <w:tc>
          <w:tcPr>
            <w:cnfStyle w:val="000010000000" w:firstRow="0" w:lastRow="0" w:firstColumn="0" w:lastColumn="0" w:oddVBand="1" w:evenVBand="0" w:oddHBand="0" w:evenHBand="0" w:firstRowFirstColumn="0" w:firstRowLastColumn="0" w:lastRowFirstColumn="0" w:lastRowLastColumn="0"/>
            <w:tcW w:w="789" w:type="dxa"/>
            <w:hideMark/>
          </w:tcPr>
          <w:p w14:paraId="2ACBC59C" w14:textId="546DF4FF" w:rsidR="00E73BC6" w:rsidRPr="00D342FD" w:rsidRDefault="00BE428C" w:rsidP="00BE428C">
            <w:pPr>
              <w:pStyle w:val="TableHeading"/>
              <w:spacing w:before="20" w:after="20"/>
            </w:pPr>
            <w:r>
              <w:t>..</w:t>
            </w:r>
          </w:p>
        </w:tc>
        <w:tc>
          <w:tcPr>
            <w:tcW w:w="788" w:type="dxa"/>
            <w:hideMark/>
          </w:tcPr>
          <w:p w14:paraId="6668AC0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2 549</w:t>
            </w:r>
          </w:p>
        </w:tc>
        <w:tc>
          <w:tcPr>
            <w:cnfStyle w:val="000010000000" w:firstRow="0" w:lastRow="0" w:firstColumn="0" w:lastColumn="0" w:oddVBand="1" w:evenVBand="0" w:oddHBand="0" w:evenHBand="0" w:firstRowFirstColumn="0" w:firstRowLastColumn="0" w:lastRowFirstColumn="0" w:lastRowLastColumn="0"/>
            <w:tcW w:w="789" w:type="dxa"/>
            <w:hideMark/>
          </w:tcPr>
          <w:p w14:paraId="589CE894" w14:textId="77777777" w:rsidR="00E73BC6" w:rsidRPr="00D342FD" w:rsidRDefault="00E73BC6" w:rsidP="00BE428C">
            <w:pPr>
              <w:pStyle w:val="TableHeading"/>
              <w:spacing w:before="20" w:after="20"/>
            </w:pPr>
            <w:r w:rsidRPr="00D342FD">
              <w:t>2 328</w:t>
            </w:r>
          </w:p>
        </w:tc>
        <w:tc>
          <w:tcPr>
            <w:tcW w:w="788" w:type="dxa"/>
            <w:hideMark/>
          </w:tcPr>
          <w:p w14:paraId="169353A7" w14:textId="13A16836" w:rsidR="00E73BC6" w:rsidRPr="00D342FD" w:rsidRDefault="00BE428C"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89" w:type="dxa"/>
            <w:hideMark/>
          </w:tcPr>
          <w:p w14:paraId="2CFCF800" w14:textId="77777777" w:rsidR="00E73BC6" w:rsidRPr="00D342FD" w:rsidRDefault="00E73BC6" w:rsidP="00BE428C">
            <w:pPr>
              <w:pStyle w:val="TableHeading"/>
              <w:spacing w:before="20" w:after="20"/>
            </w:pPr>
            <w:r w:rsidRPr="00D342FD">
              <w:t>7 171</w:t>
            </w:r>
          </w:p>
        </w:tc>
        <w:tc>
          <w:tcPr>
            <w:tcW w:w="789" w:type="dxa"/>
            <w:hideMark/>
          </w:tcPr>
          <w:p w14:paraId="7FC2D2AA" w14:textId="77777777" w:rsidR="00E73BC6" w:rsidRPr="00D342FD" w:rsidRDefault="00E73BC6" w:rsidP="00BE428C">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7 482</w:t>
            </w:r>
          </w:p>
        </w:tc>
      </w:tr>
      <w:tr w:rsidR="00E73BC6" w:rsidRPr="00D342FD" w14:paraId="051B9EAA" w14:textId="77777777" w:rsidTr="00BE428C">
        <w:trPr>
          <w:cnfStyle w:val="010000000000" w:firstRow="0" w:lastRow="1"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29" w:type="dxa"/>
            <w:hideMark/>
          </w:tcPr>
          <w:p w14:paraId="026D1752" w14:textId="77777777" w:rsidR="00E73BC6" w:rsidRPr="00D342FD" w:rsidRDefault="00E73BC6" w:rsidP="00BE428C">
            <w:pPr>
              <w:pStyle w:val="TableHeading"/>
              <w:spacing w:before="20" w:after="20"/>
              <w:rPr>
                <w:b/>
              </w:rPr>
            </w:pPr>
            <w:r w:rsidRPr="00D342FD">
              <w:rPr>
                <w:b/>
              </w:rPr>
              <w:t>Total administered net assets</w:t>
            </w:r>
          </w:p>
        </w:tc>
        <w:tc>
          <w:tcPr>
            <w:cnfStyle w:val="000010000000" w:firstRow="0" w:lastRow="0" w:firstColumn="0" w:lastColumn="0" w:oddVBand="1" w:evenVBand="0" w:oddHBand="0" w:evenHBand="0" w:firstRowFirstColumn="0" w:firstRowLastColumn="0" w:lastRowFirstColumn="0" w:lastRowLastColumn="0"/>
            <w:tcW w:w="788" w:type="dxa"/>
            <w:noWrap/>
            <w:hideMark/>
          </w:tcPr>
          <w:p w14:paraId="2E245844" w14:textId="77777777" w:rsidR="00E73BC6" w:rsidRPr="00D342FD" w:rsidRDefault="00E73BC6" w:rsidP="00BE428C">
            <w:pPr>
              <w:pStyle w:val="TableHeading"/>
              <w:spacing w:before="20" w:after="20"/>
              <w:rPr>
                <w:b/>
              </w:rPr>
            </w:pPr>
            <w:r w:rsidRPr="00D342FD">
              <w:rPr>
                <w:b/>
              </w:rPr>
              <w:t>3 539</w:t>
            </w:r>
          </w:p>
        </w:tc>
        <w:tc>
          <w:tcPr>
            <w:tcW w:w="789" w:type="dxa"/>
            <w:noWrap/>
            <w:hideMark/>
          </w:tcPr>
          <w:p w14:paraId="435AFA61"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2 676</w:t>
            </w:r>
          </w:p>
        </w:tc>
        <w:tc>
          <w:tcPr>
            <w:cnfStyle w:val="000010000000" w:firstRow="0" w:lastRow="0" w:firstColumn="0" w:lastColumn="0" w:oddVBand="1" w:evenVBand="0" w:oddHBand="0" w:evenHBand="0" w:firstRowFirstColumn="0" w:firstRowLastColumn="0" w:lastRowFirstColumn="0" w:lastRowLastColumn="0"/>
            <w:tcW w:w="788" w:type="dxa"/>
            <w:hideMark/>
          </w:tcPr>
          <w:p w14:paraId="14442545" w14:textId="77777777" w:rsidR="00E73BC6" w:rsidRPr="00D342FD" w:rsidRDefault="00E73BC6" w:rsidP="00BE428C">
            <w:pPr>
              <w:pStyle w:val="TableHeading"/>
              <w:spacing w:before="20" w:after="20"/>
              <w:rPr>
                <w:b/>
              </w:rPr>
            </w:pPr>
            <w:r w:rsidRPr="00D342FD">
              <w:rPr>
                <w:b/>
              </w:rPr>
              <w:t>6 437</w:t>
            </w:r>
          </w:p>
        </w:tc>
        <w:tc>
          <w:tcPr>
            <w:tcW w:w="789" w:type="dxa"/>
            <w:hideMark/>
          </w:tcPr>
          <w:p w14:paraId="15568D3A"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3 466</w:t>
            </w:r>
          </w:p>
        </w:tc>
        <w:tc>
          <w:tcPr>
            <w:cnfStyle w:val="000010000000" w:firstRow="0" w:lastRow="0" w:firstColumn="0" w:lastColumn="0" w:oddVBand="1" w:evenVBand="0" w:oddHBand="0" w:evenHBand="0" w:firstRowFirstColumn="0" w:firstRowLastColumn="0" w:lastRowFirstColumn="0" w:lastRowLastColumn="0"/>
            <w:tcW w:w="789" w:type="dxa"/>
            <w:hideMark/>
          </w:tcPr>
          <w:p w14:paraId="3474B6A6" w14:textId="35FD51F7" w:rsidR="00E73BC6" w:rsidRPr="00D342FD" w:rsidRDefault="00BE428C" w:rsidP="00BE428C">
            <w:pPr>
              <w:pStyle w:val="TableHeading"/>
              <w:spacing w:before="20" w:after="20"/>
              <w:rPr>
                <w:b/>
              </w:rPr>
            </w:pPr>
            <w:r>
              <w:rPr>
                <w:b/>
              </w:rPr>
              <w:t>..</w:t>
            </w:r>
          </w:p>
        </w:tc>
        <w:tc>
          <w:tcPr>
            <w:tcW w:w="788" w:type="dxa"/>
            <w:hideMark/>
          </w:tcPr>
          <w:p w14:paraId="7C8FCA34"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8 986</w:t>
            </w:r>
          </w:p>
        </w:tc>
        <w:tc>
          <w:tcPr>
            <w:cnfStyle w:val="000010000000" w:firstRow="0" w:lastRow="0" w:firstColumn="0" w:lastColumn="0" w:oddVBand="1" w:evenVBand="0" w:oddHBand="0" w:evenHBand="0" w:firstRowFirstColumn="0" w:firstRowLastColumn="0" w:lastRowFirstColumn="0" w:lastRowLastColumn="0"/>
            <w:tcW w:w="789" w:type="dxa"/>
            <w:hideMark/>
          </w:tcPr>
          <w:p w14:paraId="334D2D2B" w14:textId="77777777" w:rsidR="00E73BC6" w:rsidRPr="00D342FD" w:rsidRDefault="00E73BC6" w:rsidP="00BE428C">
            <w:pPr>
              <w:pStyle w:val="TableHeading"/>
              <w:spacing w:before="20" w:after="20"/>
              <w:rPr>
                <w:b/>
              </w:rPr>
            </w:pPr>
            <w:r w:rsidRPr="00D342FD">
              <w:rPr>
                <w:b/>
              </w:rPr>
              <w:t>7 216</w:t>
            </w:r>
          </w:p>
        </w:tc>
        <w:tc>
          <w:tcPr>
            <w:tcW w:w="788" w:type="dxa"/>
            <w:hideMark/>
          </w:tcPr>
          <w:p w14:paraId="32CAA343" w14:textId="3A15FC58" w:rsidR="00E73BC6" w:rsidRPr="00D342FD" w:rsidRDefault="00BE428C"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Pr>
                <w:b/>
              </w:rPr>
              <w:t>..</w:t>
            </w:r>
          </w:p>
        </w:tc>
        <w:tc>
          <w:tcPr>
            <w:cnfStyle w:val="000010000000" w:firstRow="0" w:lastRow="0" w:firstColumn="0" w:lastColumn="0" w:oddVBand="1" w:evenVBand="0" w:oddHBand="0" w:evenHBand="0" w:firstRowFirstColumn="0" w:firstRowLastColumn="0" w:lastRowFirstColumn="0" w:lastRowLastColumn="0"/>
            <w:tcW w:w="789" w:type="dxa"/>
            <w:hideMark/>
          </w:tcPr>
          <w:p w14:paraId="22E6169C" w14:textId="77777777" w:rsidR="00E73BC6" w:rsidRPr="00D342FD" w:rsidRDefault="00E73BC6" w:rsidP="00BE428C">
            <w:pPr>
              <w:pStyle w:val="TableHeading"/>
              <w:spacing w:before="20" w:after="20"/>
              <w:rPr>
                <w:b/>
              </w:rPr>
            </w:pPr>
            <w:r w:rsidRPr="00D342FD">
              <w:rPr>
                <w:b/>
              </w:rPr>
              <w:t>17 192</w:t>
            </w:r>
          </w:p>
        </w:tc>
        <w:tc>
          <w:tcPr>
            <w:tcW w:w="789" w:type="dxa"/>
            <w:hideMark/>
          </w:tcPr>
          <w:p w14:paraId="6FFE2D45" w14:textId="77777777" w:rsidR="00E73BC6" w:rsidRPr="00D342FD" w:rsidRDefault="00E73BC6" w:rsidP="00BE428C">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15 128</w:t>
            </w:r>
          </w:p>
        </w:tc>
      </w:tr>
    </w:tbl>
    <w:p w14:paraId="0FA29722" w14:textId="77777777" w:rsidR="00E73BC6" w:rsidRPr="00940E38" w:rsidRDefault="00E73BC6" w:rsidP="00E73BC6">
      <w:pPr>
        <w:pStyle w:val="Note"/>
      </w:pPr>
      <w:r w:rsidRPr="00940E38">
        <w:t>Notes:</w:t>
      </w:r>
    </w:p>
    <w:p w14:paraId="6B8CAFBE" w14:textId="77777777" w:rsidR="00E73BC6" w:rsidRPr="008744D8" w:rsidRDefault="00E73BC6" w:rsidP="00E73BC6">
      <w:pPr>
        <w:pStyle w:val="Note"/>
      </w:pPr>
      <w:r w:rsidRPr="00940E38">
        <w:t>(a)</w:t>
      </w:r>
      <w:r w:rsidRPr="00940E38">
        <w:tab/>
        <w:t xml:space="preserve">As a result of the administrative restructure, the administered assets and liabilities for the new technology administration output are now reported by the Department of Cabinet Administration. Accordingly, the administered income and </w:t>
      </w:r>
      <w:r w:rsidRPr="008744D8">
        <w:t xml:space="preserve">expenses for the current financial year only reflect the Department’s period of responsibility, which was 1 July 2019 to 31 August 2019. </w:t>
      </w:r>
    </w:p>
    <w:p w14:paraId="0F3EF54D" w14:textId="77777777" w:rsidR="00E73BC6" w:rsidRPr="008744D8" w:rsidRDefault="00E73BC6" w:rsidP="00E73BC6">
      <w:pPr>
        <w:pStyle w:val="Note"/>
      </w:pPr>
      <w:r w:rsidRPr="008744D8">
        <w:t>(b)</w:t>
      </w:r>
      <w:r w:rsidRPr="008744D8">
        <w:tab/>
        <w:t xml:space="preserve">As a result of the administrative restructure, the figures for administered income and expenses for the R&amp;D biological technology only represents activities since 1 September 2019. Administered items for the prior year and the current year to 31 August 2019 are reported by the Department of Natural Resources. </w:t>
      </w:r>
    </w:p>
    <w:p w14:paraId="7D554663" w14:textId="77777777" w:rsidR="00E73BC6" w:rsidRPr="008744D8" w:rsidRDefault="00E73BC6" w:rsidP="00E73BC6">
      <w:pPr>
        <w:pStyle w:val="Note"/>
      </w:pPr>
      <w:r w:rsidRPr="008744D8">
        <w:t xml:space="preserve">(c) </w:t>
      </w:r>
      <w:r w:rsidRPr="008744D8">
        <w:tab/>
        <w:t>The State’s investment in all its controlled entities is disclosed in the administered note of the Department of Treasury and Finance’s (DTF) financial statements. This includes the investment in the Department’s portfolio entities.</w:t>
      </w:r>
    </w:p>
    <w:p w14:paraId="4B7A45BE" w14:textId="77777777" w:rsidR="00E73BC6" w:rsidRPr="00940E38" w:rsidRDefault="00E73BC6" w:rsidP="00E73BC6">
      <w:pPr>
        <w:pStyle w:val="Note"/>
      </w:pPr>
      <w:r w:rsidRPr="008744D8">
        <w:t xml:space="preserve">(d) </w:t>
      </w:r>
      <w:r w:rsidRPr="008744D8">
        <w:tab/>
      </w:r>
      <w:proofErr w:type="gramStart"/>
      <w:r w:rsidRPr="008744D8">
        <w:t>Department of Treasury and Finance in its Annual Financial Statements,</w:t>
      </w:r>
      <w:proofErr w:type="gramEnd"/>
      <w:r w:rsidRPr="008744D8">
        <w:t xml:space="preserve"> disclose on behalf of the State as the sponsoring employer, the net defined benefit cost related to the members of these plans as an administered liability. Refer to DTF’s Annual Financial Statements for more detailed disclosures in relation to these plans.</w:t>
      </w:r>
    </w:p>
    <w:p w14:paraId="2CD25494" w14:textId="77777777" w:rsidR="00E73BC6" w:rsidRPr="00940E38" w:rsidRDefault="00E73BC6" w:rsidP="00E73BC6"/>
    <w:p w14:paraId="1C038158" w14:textId="77777777" w:rsidR="00E73BC6" w:rsidRPr="00940E38" w:rsidRDefault="00E73BC6" w:rsidP="00E73BC6">
      <w:pPr>
        <w:sectPr w:rsidR="00E73BC6" w:rsidRPr="00940E38" w:rsidSect="00E73BC6">
          <w:headerReference w:type="even" r:id="rId204"/>
          <w:headerReference w:type="default" r:id="rId205"/>
          <w:footerReference w:type="even" r:id="rId206"/>
          <w:footerReference w:type="default" r:id="rId207"/>
          <w:headerReference w:type="first" r:id="rId208"/>
          <w:footerReference w:type="first" r:id="rId209"/>
          <w:pgSz w:w="16838" w:h="11906" w:orient="landscape" w:code="9"/>
          <w:pgMar w:top="1134" w:right="1134" w:bottom="1134" w:left="1134" w:header="624" w:footer="567" w:gutter="0"/>
          <w:cols w:sep="1" w:space="567"/>
          <w:docGrid w:linePitch="360"/>
        </w:sectPr>
      </w:pPr>
    </w:p>
    <w:tbl>
      <w:tblPr>
        <w:tblStyle w:val="ModelReportGuidanceTable"/>
        <w:tblW w:w="0" w:type="auto"/>
        <w:tblBorders>
          <w:top w:val="single" w:sz="4" w:space="0" w:color="0072CE" w:themeColor="accent4"/>
          <w:left w:val="single" w:sz="4" w:space="0" w:color="0072CE" w:themeColor="accent4"/>
          <w:bottom w:val="single" w:sz="4" w:space="0" w:color="0072CE" w:themeColor="accent4"/>
          <w:right w:val="single" w:sz="4" w:space="0" w:color="0072CE" w:themeColor="accent4"/>
        </w:tblBorders>
        <w:tblLayout w:type="fixed"/>
        <w:tblLook w:val="04A0" w:firstRow="1" w:lastRow="0" w:firstColumn="1" w:lastColumn="0" w:noHBand="0" w:noVBand="1"/>
      </w:tblPr>
      <w:tblGrid>
        <w:gridCol w:w="9854"/>
      </w:tblGrid>
      <w:tr w:rsidR="00E73BC6" w:rsidRPr="00BE428C" w14:paraId="1EA4ED8E"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4D85BCB3" w14:textId="77777777" w:rsidR="00E73BC6" w:rsidRPr="00BE428C" w:rsidRDefault="00E73BC6" w:rsidP="00BE428C">
            <w:r w:rsidRPr="00BE428C">
              <w:lastRenderedPageBreak/>
              <w:t>Guidance – Departmental outputs</w:t>
            </w:r>
          </w:p>
        </w:tc>
      </w:tr>
      <w:tr w:rsidR="00E73BC6" w:rsidRPr="00940E38" w14:paraId="60EF5B7F" w14:textId="77777777" w:rsidTr="00E73BC6">
        <w:tc>
          <w:tcPr>
            <w:tcW w:w="9854" w:type="dxa"/>
          </w:tcPr>
          <w:p w14:paraId="383A21D9" w14:textId="77777777" w:rsidR="00E73BC6" w:rsidRPr="00940E38" w:rsidRDefault="00E73BC6" w:rsidP="00E73BC6">
            <w:pPr>
              <w:pStyle w:val="GuidanceNormal"/>
            </w:pPr>
            <w:r w:rsidRPr="00940E38">
              <w:t>AASB 1052 Disaggregated Disclosures requires:</w:t>
            </w:r>
          </w:p>
          <w:p w14:paraId="293163B1" w14:textId="3EAD4011" w:rsidR="00E73BC6" w:rsidRPr="006822E9" w:rsidRDefault="00E73BC6" w:rsidP="00FC71D7">
            <w:pPr>
              <w:pStyle w:val="Guidancealpha"/>
              <w:numPr>
                <w:ilvl w:val="0"/>
                <w:numId w:val="137"/>
              </w:numPr>
            </w:pPr>
            <w:r w:rsidRPr="006822E9">
              <w:t xml:space="preserve">a summary of the identity and purpose of each of the </w:t>
            </w:r>
            <w:r w:rsidR="00FF44F2" w:rsidRPr="006822E9">
              <w:t xml:space="preserve">department’s </w:t>
            </w:r>
            <w:r w:rsidRPr="006822E9">
              <w:t>major activities (outputs) undertaken during the reporting period;</w:t>
            </w:r>
          </w:p>
          <w:p w14:paraId="66CA3951" w14:textId="64451A07" w:rsidR="00E73BC6" w:rsidRPr="006822E9" w:rsidRDefault="00E73BC6" w:rsidP="006822E9">
            <w:pPr>
              <w:pStyle w:val="Guidancealpha"/>
            </w:pPr>
            <w:r w:rsidRPr="006822E9">
              <w:t xml:space="preserve">the objectives of the </w:t>
            </w:r>
            <w:r w:rsidR="00FF44F2" w:rsidRPr="006822E9">
              <w:t>department</w:t>
            </w:r>
            <w:r w:rsidRPr="006822E9">
              <w:t>, if not disclosed elsewhere in the annual report; and</w:t>
            </w:r>
          </w:p>
          <w:p w14:paraId="7705C538" w14:textId="77777777" w:rsidR="00E73BC6" w:rsidRPr="006822E9" w:rsidRDefault="00E73BC6" w:rsidP="006822E9">
            <w:pPr>
              <w:pStyle w:val="Guidancealpha"/>
            </w:pPr>
            <w:r w:rsidRPr="006822E9">
              <w:t>income and expenses attributable to outputs identified in (a) above, showing separately each major class.</w:t>
            </w:r>
          </w:p>
          <w:p w14:paraId="336BEBA8" w14:textId="77777777" w:rsidR="00E73BC6" w:rsidRPr="00940E38" w:rsidRDefault="00E73BC6" w:rsidP="00E73BC6">
            <w:r w:rsidRPr="00940E38">
              <w:t xml:space="preserve">To facilitate the assessment of the costs incurred and the cost recoveries generated as a result of the Department’s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940E38">
              <w:rPr>
                <w:rStyle w:val="SourceReference"/>
              </w:rPr>
              <w:t>[AASB 1050.24]</w:t>
            </w:r>
          </w:p>
          <w:p w14:paraId="4E3C5EAD" w14:textId="77777777" w:rsidR="00E73BC6" w:rsidRPr="00940E38" w:rsidRDefault="00E73BC6" w:rsidP="00E73BC6">
            <w:r w:rsidRPr="00940E38">
              <w:t>Allocation of income and expenses to outputs is only required to the extent that such an allocation can be determined reliably. Where amounts cannot be allocated on a reliable basis, they should be disclosed in a separate ‘unallocated’ column.</w:t>
            </w:r>
          </w:p>
          <w:p w14:paraId="7D08FA18" w14:textId="4574EA0C" w:rsidR="00E73BC6" w:rsidRPr="00940E38" w:rsidRDefault="00E73BC6" w:rsidP="00E73BC6">
            <w:r w:rsidRPr="00940E38">
              <w:t xml:space="preserve">In identifying major activities, judgement is required to identify those activities of a </w:t>
            </w:r>
            <w:r w:rsidR="00FF44F2" w:rsidRPr="00940E38">
              <w:t xml:space="preserve">department </w:t>
            </w:r>
            <w:r w:rsidRPr="00940E38">
              <w:t>that warrant separate disclosure in the general-purpose financial statements. Exercising this judgement involves a consideration of the following:</w:t>
            </w:r>
          </w:p>
          <w:p w14:paraId="5C6F7675" w14:textId="69204B54" w:rsidR="00E73BC6" w:rsidRPr="006822E9" w:rsidRDefault="00E73BC6" w:rsidP="00FC71D7">
            <w:pPr>
              <w:pStyle w:val="Guidancealpha"/>
              <w:numPr>
                <w:ilvl w:val="0"/>
                <w:numId w:val="138"/>
              </w:numPr>
            </w:pPr>
            <w:r w:rsidRPr="006822E9">
              <w:t xml:space="preserve">the objectives of the </w:t>
            </w:r>
            <w:r w:rsidR="00FF44F2" w:rsidRPr="006822E9">
              <w:t>department</w:t>
            </w:r>
            <w:r w:rsidRPr="006822E9">
              <w:t>;</w:t>
            </w:r>
          </w:p>
          <w:p w14:paraId="3B205D91" w14:textId="77777777" w:rsidR="00E73BC6" w:rsidRPr="006822E9" w:rsidRDefault="00E73BC6" w:rsidP="00FC71D7">
            <w:pPr>
              <w:pStyle w:val="Guidancealpha"/>
              <w:numPr>
                <w:ilvl w:val="0"/>
                <w:numId w:val="138"/>
              </w:numPr>
            </w:pPr>
            <w:r w:rsidRPr="006822E9">
              <w:t>the likely users of the general-purpose financial statements;</w:t>
            </w:r>
          </w:p>
          <w:p w14:paraId="63B24F34" w14:textId="742D2A38" w:rsidR="00E73BC6" w:rsidRPr="006822E9" w:rsidRDefault="00E73BC6" w:rsidP="00FC71D7">
            <w:pPr>
              <w:pStyle w:val="Guidancealpha"/>
              <w:numPr>
                <w:ilvl w:val="0"/>
                <w:numId w:val="138"/>
              </w:numPr>
            </w:pPr>
            <w:r w:rsidRPr="006822E9">
              <w:t xml:space="preserve">the activity level that may be relevant to users’ assessments of the performance of the </w:t>
            </w:r>
            <w:r w:rsidR="00FF44F2" w:rsidRPr="006822E9">
              <w:t>department</w:t>
            </w:r>
            <w:r w:rsidRPr="006822E9">
              <w:t>; and</w:t>
            </w:r>
          </w:p>
          <w:p w14:paraId="4A955B53" w14:textId="77777777" w:rsidR="00E73BC6" w:rsidRPr="006822E9" w:rsidRDefault="00E73BC6" w:rsidP="00FC71D7">
            <w:pPr>
              <w:pStyle w:val="Guidancealpha"/>
              <w:numPr>
                <w:ilvl w:val="0"/>
                <w:numId w:val="138"/>
              </w:numPr>
            </w:pPr>
            <w:r w:rsidRPr="006822E9">
              <w:t>the concept of materiality.</w:t>
            </w:r>
          </w:p>
          <w:p w14:paraId="5EDD6C65" w14:textId="77777777" w:rsidR="00E73BC6" w:rsidRPr="00940E38" w:rsidRDefault="00E73BC6" w:rsidP="00E73BC6">
            <w:r w:rsidRPr="00940E38">
              <w:t>Descriptions of output activities and key government objectives for the reporting period should be consistent with those reported in the corresponding budget papers.</w:t>
            </w:r>
          </w:p>
          <w:p w14:paraId="6F945873" w14:textId="71858539" w:rsidR="00E73BC6" w:rsidRPr="00940E38" w:rsidRDefault="00E73BC6" w:rsidP="00E73BC6">
            <w:r w:rsidRPr="00940E38">
              <w:rPr>
                <w:b/>
              </w:rPr>
              <w:t>Guidance on the classification of items as controlled or administered</w:t>
            </w:r>
            <w:r w:rsidRPr="00940E38">
              <w:t>: Departments are required to classify revenues, expenses, assets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Department’s operations, and the way in which the asset or liability is presented in the State Budget. Further guidance on controlled and administered can be found in Financial Reporting Operations Framework and Budget Operations Framework on</w:t>
            </w:r>
            <w:r w:rsidR="00FF44F2">
              <w:t xml:space="preserve"> the</w:t>
            </w:r>
            <w:r w:rsidRPr="00940E38">
              <w:t xml:space="preserve"> DTF website (</w:t>
            </w:r>
            <w:hyperlink r:id="rId210" w:history="1">
              <w:r>
                <w:rPr>
                  <w:rStyle w:val="Hyperlink"/>
                  <w:i/>
                </w:rPr>
                <w:t>www.dtf.vic.gov.au/financial-management-government/planning-budgeting-and-financial-reporting-frameworks</w:t>
              </w:r>
            </w:hyperlink>
            <w:r w:rsidRPr="00940E38">
              <w:rPr>
                <w:i/>
              </w:rPr>
              <w:t>).</w:t>
            </w:r>
          </w:p>
          <w:p w14:paraId="291213FD" w14:textId="77777777" w:rsidR="00E73BC6" w:rsidRPr="00940E38" w:rsidRDefault="00E73BC6" w:rsidP="00E73BC6">
            <w:r w:rsidRPr="00940E38">
              <w:t>Administered items do not form part of a Department’s outputs, and in the case of administered expenses, funding is provided under a separate appropriation. For example:</w:t>
            </w:r>
          </w:p>
          <w:p w14:paraId="35958D14" w14:textId="77777777" w:rsidR="00E73BC6" w:rsidRPr="00940E38" w:rsidRDefault="00E73BC6" w:rsidP="00FC71D7">
            <w:pPr>
              <w:pStyle w:val="ListBullet"/>
              <w:numPr>
                <w:ilvl w:val="0"/>
                <w:numId w:val="89"/>
              </w:numPr>
              <w:spacing w:before="60"/>
              <w:contextualSpacing/>
            </w:pPr>
            <w:r w:rsidRPr="00940E38">
              <w:t>If the administrative process of making welfare transfer payments is part of an output of the Department,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Department has no influence over eligibility, timing, or the amount, unless contributing to output delivery.</w:t>
            </w:r>
          </w:p>
          <w:p w14:paraId="45520CA3" w14:textId="77777777" w:rsidR="00E73BC6" w:rsidRPr="00940E38" w:rsidRDefault="00E73BC6" w:rsidP="00FC71D7">
            <w:pPr>
              <w:pStyle w:val="ListBullet"/>
              <w:numPr>
                <w:ilvl w:val="0"/>
                <w:numId w:val="89"/>
              </w:numPr>
              <w:spacing w:before="60"/>
              <w:contextualSpacing/>
            </w:pPr>
            <w:r w:rsidRPr="00940E38">
              <w:t xml:space="preserve">If a Department 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w:t>
            </w:r>
            <w:r w:rsidRPr="006745CC">
              <w:t>[some purpose]</w:t>
            </w:r>
            <w:r w:rsidRPr="00940E38">
              <w:t>’, with the payment being conditional on the fulfilment of specified conditions, it may be seen to involve an exchange of value and therefore should be treated as controlled.</w:t>
            </w:r>
          </w:p>
          <w:p w14:paraId="77BB90EB" w14:textId="77777777" w:rsidR="00E73BC6" w:rsidRPr="00940E38" w:rsidRDefault="00E73BC6" w:rsidP="00FC71D7">
            <w:pPr>
              <w:pStyle w:val="ListBullet"/>
              <w:numPr>
                <w:ilvl w:val="0"/>
                <w:numId w:val="89"/>
              </w:numPr>
              <w:spacing w:before="60"/>
              <w:contextualSpacing/>
            </w:pPr>
            <w:r w:rsidRPr="00940E38">
              <w:t>If crime compensation payments awarded by a court or tribunal or revenues or taxes collected by a Department 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14:paraId="71B3810D" w14:textId="77777777" w:rsidR="00E73BC6" w:rsidRPr="00940E38" w:rsidRDefault="00E73BC6" w:rsidP="00E73BC6">
            <w:r w:rsidRPr="00940E38">
              <w:rPr>
                <w:b/>
              </w:rPr>
              <w:t>Changes in accounting policies</w:t>
            </w:r>
            <w:r w:rsidRPr="00940E38">
              <w:t>: Where an item moves from controlled to administered, or vice versa, the reclassification may constitute a change of accounting policy.</w:t>
            </w:r>
          </w:p>
          <w:p w14:paraId="0E6ACF54" w14:textId="77777777" w:rsidR="00E73BC6" w:rsidRPr="00940E38" w:rsidRDefault="00E73BC6" w:rsidP="00E73BC6">
            <w:r w:rsidRPr="00940E38">
              <w:t>Where principles in respect of classification have been applied consistently and the reclassification arises from a change in circumstances, the change does not constitute a change in accounting policy.</w:t>
            </w:r>
          </w:p>
          <w:p w14:paraId="32A089E1" w14:textId="77777777" w:rsidR="00E73BC6" w:rsidRPr="00940E38" w:rsidRDefault="00E73BC6" w:rsidP="00E73BC6">
            <w:r w:rsidRPr="00940E38">
              <w:t>However, where there is no change in circumstances or facts, a reclassification would constitute a change in accounting policy and would have to be disclosed as such in accordance with AASB 108.</w:t>
            </w:r>
          </w:p>
          <w:p w14:paraId="53D657B3" w14:textId="77777777" w:rsidR="00E73BC6" w:rsidRPr="00940E38" w:rsidRDefault="00E73BC6" w:rsidP="00E73BC6">
            <w:pPr>
              <w:spacing w:after="60"/>
            </w:pPr>
            <w:r w:rsidRPr="00940E38">
              <w:rPr>
                <w:b/>
              </w:rPr>
              <w:t>Grants</w:t>
            </w:r>
            <w:r w:rsidRPr="00940E38">
              <w:t>: Where grants are payable into the consolidated fund, they are reported as administered income.</w:t>
            </w:r>
          </w:p>
        </w:tc>
      </w:tr>
    </w:tbl>
    <w:p w14:paraId="5995FF70" w14:textId="77777777" w:rsidR="00E73BC6" w:rsidRPr="00940E38" w:rsidRDefault="00E73BC6" w:rsidP="00E73BC6"/>
    <w:p w14:paraId="0985FAA2" w14:textId="77777777" w:rsidR="00BE428C" w:rsidRDefault="00BE428C">
      <w:r>
        <w:rPr>
          <w:b/>
        </w:rPr>
        <w:br w:type="page"/>
      </w:r>
    </w:p>
    <w:tbl>
      <w:tblPr>
        <w:tblStyle w:val="ModelReportGuidanceTable"/>
        <w:tblW w:w="9854" w:type="dxa"/>
        <w:tblBorders>
          <w:top w:val="single" w:sz="4" w:space="0" w:color="0072CE" w:themeColor="accent4"/>
          <w:left w:val="single" w:sz="4" w:space="0" w:color="0072CE" w:themeColor="accent4"/>
          <w:bottom w:val="single" w:sz="4" w:space="0" w:color="0072CE" w:themeColor="accent4"/>
          <w:right w:val="single" w:sz="4" w:space="0" w:color="0072CE" w:themeColor="accent4"/>
        </w:tblBorders>
        <w:tblLayout w:type="fixed"/>
        <w:tblLook w:val="04A0" w:firstRow="1" w:lastRow="0" w:firstColumn="1" w:lastColumn="0" w:noHBand="0" w:noVBand="1"/>
      </w:tblPr>
      <w:tblGrid>
        <w:gridCol w:w="9854"/>
      </w:tblGrid>
      <w:tr w:rsidR="00E73BC6" w:rsidRPr="00BE428C" w14:paraId="2F132810"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6A753F88" w14:textId="32A1F021" w:rsidR="00E73BC6" w:rsidRPr="00BE428C" w:rsidRDefault="00E73BC6" w:rsidP="00BE428C">
            <w:r w:rsidRPr="00BE428C">
              <w:lastRenderedPageBreak/>
              <w:t>Guidance – Departmental outputs</w:t>
            </w:r>
            <w:r w:rsidRPr="006745CC">
              <w:rPr>
                <w:i/>
                <w:iCs/>
              </w:rPr>
              <w:t xml:space="preserve"> (continued)</w:t>
            </w:r>
          </w:p>
        </w:tc>
      </w:tr>
      <w:tr w:rsidR="00E73BC6" w:rsidRPr="00940E38" w14:paraId="642473EB" w14:textId="77777777" w:rsidTr="00E73BC6">
        <w:tc>
          <w:tcPr>
            <w:tcW w:w="9854" w:type="dxa"/>
          </w:tcPr>
          <w:p w14:paraId="0CF4B79F" w14:textId="77777777" w:rsidR="00E73BC6" w:rsidRPr="00940E38" w:rsidRDefault="00E73BC6" w:rsidP="00E73BC6">
            <w:pPr>
              <w:keepNext/>
            </w:pPr>
            <w:r w:rsidRPr="00940E38">
              <w:rPr>
                <w:b/>
              </w:rPr>
              <w:t>Administered income and expense:</w:t>
            </w:r>
            <w:r w:rsidRPr="00940E38">
              <w:t xml:space="preserve"> A Department may be responsible for levying and collecting taxes, fines and fees, the provision of goods and services and transfer payments. These activities may give rise to income and expenses, which the Department does not control. This would occur where, for example, the Department is not permitted to utilise the proceeds from user charges without further authorisation. Income and expenses administered by a Department are not recognised in its comprehensive operating statement but are disclosed in the notes.</w:t>
            </w:r>
          </w:p>
          <w:p w14:paraId="2334FF05" w14:textId="77777777" w:rsidR="00E73BC6" w:rsidRPr="00940E38" w:rsidRDefault="00E73BC6" w:rsidP="00E73BC6">
            <w:r w:rsidRPr="00940E38">
              <w:t xml:space="preserve">AASB 1050 </w:t>
            </w:r>
            <w:r w:rsidRPr="00940E38">
              <w:rPr>
                <w:i/>
              </w:rPr>
              <w:t>Administered Item</w:t>
            </w:r>
            <w:r w:rsidRPr="00940E38">
              <w:t xml:space="preserve">s and FRD 9B </w:t>
            </w:r>
            <w:r w:rsidRPr="00940E38">
              <w:rPr>
                <w:i/>
              </w:rPr>
              <w:t>Departmental Disclosure of Administered Assets and Liabilities by Activities</w:t>
            </w:r>
            <w:r w:rsidRPr="00940E38">
              <w:t xml:space="preserve"> requires administered income and expenses to be disclosed separately by major class and attributed to outputs where such allocation can be determined reliably.</w:t>
            </w:r>
          </w:p>
          <w:p w14:paraId="43281565" w14:textId="77777777" w:rsidR="00E73BC6" w:rsidRPr="00940E38" w:rsidRDefault="00E73BC6" w:rsidP="00E73BC6">
            <w:r w:rsidRPr="00940E38">
              <w:rPr>
                <w:b/>
              </w:rPr>
              <w:t>Administered assets and liabilities</w:t>
            </w:r>
            <w:r w:rsidRPr="00940E38">
              <w:t xml:space="preserve"> </w:t>
            </w:r>
            <w:r w:rsidRPr="00940E38">
              <w:rPr>
                <w:rStyle w:val="SourceReference"/>
              </w:rPr>
              <w:t>[AASB 1050.7, FRD 9B]</w:t>
            </w:r>
            <w:r w:rsidRPr="00940E38">
              <w:t xml:space="preserve">: When undertaking administered activities, a Department may manage and deploy assets in the capacity of an agent and may incur liabilities, which will not involve a sacrifice of assets that are controlled by the Department at the end of the reporting period. Assets and liabilities administered by the Department are not recognised in its balance sheet but are disclosed in the notes. </w:t>
            </w:r>
          </w:p>
          <w:p w14:paraId="73C98E78" w14:textId="77777777" w:rsidR="00E73BC6" w:rsidRPr="00940E38" w:rsidRDefault="00E73BC6" w:rsidP="00E73BC6">
            <w:r w:rsidRPr="00940E38">
              <w:t xml:space="preserve">On behalf of the State, DTF discloses in its administered note of its annual financial statements the State’s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DTF’s annual report. </w:t>
            </w:r>
          </w:p>
          <w:p w14:paraId="166B7613" w14:textId="77777777" w:rsidR="00E73BC6" w:rsidRPr="00940E38" w:rsidRDefault="00E73BC6" w:rsidP="00E73BC6">
            <w:r w:rsidRPr="00940E38">
              <w:t>AASB 1050 encourages, but does not require, the allocation of administered assets and liabilities to outputs. However, FRD 9B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14:paraId="339D80B5" w14:textId="77777777" w:rsidR="00E73BC6" w:rsidRPr="00940E38" w:rsidRDefault="00E73BC6" w:rsidP="00E73BC6">
            <w:r w:rsidRPr="00940E38">
              <w:rPr>
                <w:b/>
              </w:rPr>
              <w:t>Identifying an allocation basis</w:t>
            </w:r>
            <w:r w:rsidRPr="00940E38">
              <w:t xml:space="preserve"> </w:t>
            </w:r>
            <w:r w:rsidRPr="00940E38">
              <w:rPr>
                <w:rStyle w:val="SourceReference"/>
              </w:rPr>
              <w:t>[FRD 9B]</w:t>
            </w:r>
            <w:r w:rsidRPr="00940E38">
              <w:t xml:space="preserve">: Usually, it is the elements of those administered activities that are undertaken by an autonomous unit of the Department, such as a tax collection agency, which are more likely to be separately identifiable. </w:t>
            </w:r>
          </w:p>
          <w:p w14:paraId="3C5F765F" w14:textId="77777777" w:rsidR="00E73BC6" w:rsidRPr="00940E38" w:rsidRDefault="00E73BC6" w:rsidP="00E73BC6">
            <w:r w:rsidRPr="00940E38">
              <w:t>Where a Department cannot determine an allocation on a reliable basis, it should discuss the matter with its auditor and advise the DTF of the outcome of those discussions before finalisation of the financial statements.</w:t>
            </w:r>
          </w:p>
          <w:p w14:paraId="354CF374" w14:textId="77777777" w:rsidR="00E73BC6" w:rsidRPr="00940E38" w:rsidRDefault="00E73BC6" w:rsidP="00E73BC6">
            <w:pPr>
              <w:spacing w:after="60"/>
            </w:pPr>
            <w:r w:rsidRPr="00940E38">
              <w:rPr>
                <w:b/>
              </w:rPr>
              <w:t>Material administered items</w:t>
            </w:r>
            <w:r w:rsidRPr="00940E38">
              <w:t>: Where administered items are material, departments are required to provide additional disclosure by way of additional notes, for example, taxes, fees and fines, are to be disaggregated further where these items are material.</w:t>
            </w:r>
          </w:p>
        </w:tc>
      </w:tr>
    </w:tbl>
    <w:p w14:paraId="657FE2D9" w14:textId="77777777" w:rsidR="00E73BC6" w:rsidRPr="00940E38" w:rsidRDefault="00E73BC6" w:rsidP="00E73BC6"/>
    <w:p w14:paraId="762E8EEC" w14:textId="77777777" w:rsidR="00E73BC6" w:rsidRPr="00940E38" w:rsidRDefault="00E73BC6" w:rsidP="00E73BC6">
      <w:pPr>
        <w:pStyle w:val="Heading2"/>
      </w:pPr>
      <w:bookmarkStart w:id="260" w:name="_Toc509829006"/>
      <w:bookmarkStart w:id="261" w:name="_Toc515522907"/>
      <w:bookmarkStart w:id="262" w:name="_Toc42054583"/>
      <w:bookmarkStart w:id="263" w:name="_Toc42218477"/>
      <w:r w:rsidRPr="00940E38">
        <w:t xml:space="preserve">Restructuring of administrative arrangements </w:t>
      </w:r>
      <w:r w:rsidRPr="00940E38">
        <w:rPr>
          <w:rStyle w:val="SourceReference"/>
          <w:b w:val="0"/>
        </w:rPr>
        <w:t>[AASB 1052.15(a), AASB 1004.54-58]</w:t>
      </w:r>
      <w:bookmarkEnd w:id="260"/>
      <w:bookmarkEnd w:id="261"/>
      <w:bookmarkEnd w:id="262"/>
      <w:bookmarkEnd w:id="263"/>
    </w:p>
    <w:p w14:paraId="732DE9BE" w14:textId="77777777" w:rsidR="00E73BC6" w:rsidRPr="00940E38" w:rsidRDefault="00E73BC6" w:rsidP="00E73BC6">
      <w:r w:rsidRPr="00940E38">
        <w:t>In August 2018, the Government issued an administrative order restructuring some of its activities via machinery of government changes, taking effect from 1 September 2018.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14:paraId="436D2186" w14:textId="77777777" w:rsidR="00E73BC6" w:rsidRPr="00940E38" w:rsidRDefault="00E73BC6" w:rsidP="00E73BC6">
      <w:r w:rsidRPr="00940E38">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14:paraId="4CABE320"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668" w:type="dxa"/>
        <w:tblLook w:val="06A0" w:firstRow="1" w:lastRow="0" w:firstColumn="1" w:lastColumn="0" w:noHBand="1" w:noVBand="1"/>
      </w:tblPr>
      <w:tblGrid>
        <w:gridCol w:w="4991"/>
        <w:gridCol w:w="1600"/>
        <w:gridCol w:w="2085"/>
        <w:gridCol w:w="992"/>
      </w:tblGrid>
      <w:tr w:rsidR="00E73BC6" w:rsidRPr="00D342FD" w14:paraId="3469CF81"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79352D78" w14:textId="77777777" w:rsidR="00E73BC6" w:rsidRPr="00D342FD" w:rsidRDefault="00E73BC6" w:rsidP="00E73BC6">
            <w:pPr>
              <w:pStyle w:val="TableUnits"/>
              <w:spacing w:before="20" w:after="20"/>
              <w:rPr>
                <w:b w:val="0"/>
                <w:bCs/>
                <w:iCs/>
                <w:color w:val="FFFFFF" w:themeColor="background1"/>
              </w:rPr>
            </w:pPr>
            <w:r w:rsidRPr="00D342FD">
              <w:rPr>
                <w:b w:val="0"/>
                <w:bCs/>
                <w:iCs/>
                <w:color w:val="FFFFFF" w:themeColor="background1"/>
              </w:rPr>
              <w:t> </w:t>
            </w:r>
          </w:p>
        </w:tc>
        <w:tc>
          <w:tcPr>
            <w:tcW w:w="1600" w:type="dxa"/>
            <w:hideMark/>
          </w:tcPr>
          <w:p w14:paraId="081E558D" w14:textId="77777777" w:rsidR="00E73BC6" w:rsidRPr="00D342FD" w:rsidRDefault="00E73BC6" w:rsidP="00E73BC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color w:val="FFFFFF" w:themeColor="background1"/>
              </w:rPr>
            </w:pPr>
            <w:r w:rsidRPr="00D342FD">
              <w:rPr>
                <w:b w:val="0"/>
                <w:bCs/>
                <w:iCs/>
                <w:color w:val="FFFFFF" w:themeColor="background1"/>
              </w:rPr>
              <w:t>Department of Natural Resources</w:t>
            </w:r>
          </w:p>
        </w:tc>
        <w:tc>
          <w:tcPr>
            <w:tcW w:w="2085" w:type="dxa"/>
            <w:hideMark/>
          </w:tcPr>
          <w:p w14:paraId="0EC4A691" w14:textId="77777777" w:rsidR="00E73BC6" w:rsidRPr="00D342FD" w:rsidRDefault="00E73BC6" w:rsidP="00E73BC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color w:val="FFFFFF" w:themeColor="background1"/>
              </w:rPr>
            </w:pPr>
            <w:r w:rsidRPr="00D342FD">
              <w:rPr>
                <w:b w:val="0"/>
                <w:bCs/>
                <w:iCs/>
                <w:color w:val="FFFFFF" w:themeColor="background1"/>
              </w:rPr>
              <w:t>Department of Technology</w:t>
            </w:r>
          </w:p>
        </w:tc>
        <w:tc>
          <w:tcPr>
            <w:tcW w:w="992" w:type="dxa"/>
            <w:vMerge w:val="restart"/>
            <w:hideMark/>
          </w:tcPr>
          <w:p w14:paraId="2936BFD3" w14:textId="77777777" w:rsidR="00E73BC6" w:rsidRPr="00D342FD" w:rsidRDefault="00E73BC6" w:rsidP="00E73BC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color w:val="FFFFFF" w:themeColor="background1"/>
              </w:rPr>
            </w:pPr>
            <w:r w:rsidRPr="00D342FD">
              <w:rPr>
                <w:b w:val="0"/>
                <w:bCs/>
                <w:iCs/>
                <w:color w:val="FFFFFF" w:themeColor="background1"/>
              </w:rPr>
              <w:t>Total</w:t>
            </w:r>
          </w:p>
        </w:tc>
      </w:tr>
      <w:tr w:rsidR="00E73BC6" w:rsidRPr="00D342FD" w14:paraId="0E46DFA0"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4991" w:type="dxa"/>
            <w:shd w:val="clear" w:color="auto" w:fill="000000" w:themeFill="text1"/>
            <w:noWrap/>
            <w:hideMark/>
          </w:tcPr>
          <w:p w14:paraId="5A4A5723" w14:textId="77777777" w:rsidR="00E73BC6" w:rsidRPr="00D342FD" w:rsidRDefault="00E73BC6" w:rsidP="00E73BC6">
            <w:pPr>
              <w:pStyle w:val="TableUnits"/>
              <w:spacing w:before="20" w:after="20"/>
              <w:jc w:val="left"/>
              <w:rPr>
                <w:b w:val="0"/>
                <w:bCs/>
                <w:i/>
                <w:iCs/>
                <w:color w:val="FFFFFF" w:themeColor="background1"/>
              </w:rPr>
            </w:pPr>
            <w:r w:rsidRPr="00D342FD">
              <w:rPr>
                <w:b w:val="0"/>
                <w:bCs/>
                <w:i/>
                <w:iCs/>
                <w:color w:val="FFFFFF" w:themeColor="background1"/>
              </w:rPr>
              <w:t>Research and development of biological technology output</w:t>
            </w:r>
          </w:p>
        </w:tc>
        <w:tc>
          <w:tcPr>
            <w:tcW w:w="1600" w:type="dxa"/>
            <w:shd w:val="clear" w:color="auto" w:fill="000000" w:themeFill="text1"/>
            <w:hideMark/>
          </w:tcPr>
          <w:p w14:paraId="70FDBA4B"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(Jul</w:t>
            </w:r>
            <w:r w:rsidRPr="00D342FD">
              <w:rPr>
                <w:b w:val="0"/>
                <w:bCs/>
                <w:i/>
                <w:iCs/>
                <w:color w:val="FFFFFF" w:themeColor="background1"/>
              </w:rPr>
              <w:noBreakHyphen/>
              <w:t>Aug 2018)</w:t>
            </w:r>
          </w:p>
        </w:tc>
        <w:tc>
          <w:tcPr>
            <w:tcW w:w="2085" w:type="dxa"/>
            <w:shd w:val="clear" w:color="auto" w:fill="000000" w:themeFill="text1"/>
            <w:noWrap/>
            <w:hideMark/>
          </w:tcPr>
          <w:p w14:paraId="50E0D49E"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 xml:space="preserve">(Sept 2018 </w:t>
            </w:r>
            <w:r w:rsidRPr="00D342FD">
              <w:rPr>
                <w:b w:val="0"/>
                <w:bCs/>
                <w:i/>
                <w:iCs/>
                <w:color w:val="FFFFFF" w:themeColor="background1"/>
              </w:rPr>
              <w:noBreakHyphen/>
              <w:t xml:space="preserve"> Jun 2019)</w:t>
            </w:r>
          </w:p>
        </w:tc>
        <w:tc>
          <w:tcPr>
            <w:tcW w:w="992" w:type="dxa"/>
            <w:vMerge/>
            <w:shd w:val="clear" w:color="auto" w:fill="000000" w:themeFill="text1"/>
            <w:hideMark/>
          </w:tcPr>
          <w:p w14:paraId="5C499786"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p>
        </w:tc>
      </w:tr>
      <w:tr w:rsidR="00E73BC6" w:rsidRPr="00D342FD" w14:paraId="3C1F4A89"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4FFDBED6" w14:textId="77777777" w:rsidR="00E73BC6" w:rsidRPr="00D342FD" w:rsidRDefault="00E73BC6" w:rsidP="00E73BC6">
            <w:pPr>
              <w:pStyle w:val="TableUnits"/>
              <w:spacing w:before="20" w:after="20"/>
              <w:jc w:val="left"/>
            </w:pPr>
            <w:r w:rsidRPr="00D342FD">
              <w:t>Controlled income and expenses</w:t>
            </w:r>
          </w:p>
        </w:tc>
        <w:tc>
          <w:tcPr>
            <w:tcW w:w="1600" w:type="dxa"/>
            <w:noWrap/>
            <w:hideMark/>
          </w:tcPr>
          <w:p w14:paraId="548EFD0B"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2085" w:type="dxa"/>
            <w:noWrap/>
            <w:hideMark/>
          </w:tcPr>
          <w:p w14:paraId="0C8E7F04"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92" w:type="dxa"/>
            <w:noWrap/>
            <w:hideMark/>
          </w:tcPr>
          <w:p w14:paraId="51AB8522"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4F1E81F1"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177B33CD" w14:textId="77777777" w:rsidR="00E73BC6" w:rsidRPr="00D342FD" w:rsidRDefault="00E73BC6" w:rsidP="00E73BC6">
            <w:pPr>
              <w:pStyle w:val="TableUnits"/>
              <w:spacing w:before="20" w:after="20"/>
              <w:jc w:val="left"/>
              <w:rPr>
                <w:b w:val="0"/>
                <w:bCs/>
              </w:rPr>
            </w:pPr>
            <w:r w:rsidRPr="00D342FD">
              <w:rPr>
                <w:b w:val="0"/>
                <w:bCs/>
              </w:rPr>
              <w:t>Income</w:t>
            </w:r>
          </w:p>
        </w:tc>
        <w:tc>
          <w:tcPr>
            <w:tcW w:w="1600" w:type="dxa"/>
            <w:noWrap/>
            <w:hideMark/>
          </w:tcPr>
          <w:p w14:paraId="6C7F04A1"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4 556</w:t>
            </w:r>
          </w:p>
        </w:tc>
        <w:tc>
          <w:tcPr>
            <w:tcW w:w="2085" w:type="dxa"/>
            <w:noWrap/>
            <w:hideMark/>
          </w:tcPr>
          <w:p w14:paraId="5FE1876D"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19 494</w:t>
            </w:r>
          </w:p>
        </w:tc>
        <w:tc>
          <w:tcPr>
            <w:tcW w:w="992" w:type="dxa"/>
            <w:noWrap/>
            <w:hideMark/>
          </w:tcPr>
          <w:p w14:paraId="6A155303"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24 050</w:t>
            </w:r>
          </w:p>
        </w:tc>
      </w:tr>
      <w:tr w:rsidR="00E73BC6" w:rsidRPr="00D342FD" w14:paraId="1626EFD9"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noWrap/>
            <w:hideMark/>
          </w:tcPr>
          <w:p w14:paraId="606BCAF2" w14:textId="77777777" w:rsidR="00E73BC6" w:rsidRPr="00D342FD" w:rsidRDefault="00E73BC6" w:rsidP="00E73BC6">
            <w:pPr>
              <w:pStyle w:val="TableUnits"/>
              <w:spacing w:before="20" w:after="20"/>
              <w:jc w:val="left"/>
              <w:rPr>
                <w:b w:val="0"/>
                <w:bCs/>
              </w:rPr>
            </w:pPr>
            <w:r w:rsidRPr="00D342FD">
              <w:rPr>
                <w:b w:val="0"/>
                <w:bCs/>
              </w:rPr>
              <w:t>Expenses</w:t>
            </w:r>
          </w:p>
        </w:tc>
        <w:tc>
          <w:tcPr>
            <w:tcW w:w="1600" w:type="dxa"/>
            <w:tcBorders>
              <w:bottom w:val="single" w:sz="6" w:space="0" w:color="auto"/>
            </w:tcBorders>
            <w:noWrap/>
            <w:hideMark/>
          </w:tcPr>
          <w:p w14:paraId="2255A24C"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(4 375)</w:t>
            </w:r>
          </w:p>
        </w:tc>
        <w:tc>
          <w:tcPr>
            <w:tcW w:w="2085" w:type="dxa"/>
            <w:tcBorders>
              <w:bottom w:val="single" w:sz="6" w:space="0" w:color="auto"/>
            </w:tcBorders>
            <w:noWrap/>
            <w:hideMark/>
          </w:tcPr>
          <w:p w14:paraId="4A40052A"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(18 722)</w:t>
            </w:r>
          </w:p>
        </w:tc>
        <w:tc>
          <w:tcPr>
            <w:tcW w:w="992" w:type="dxa"/>
            <w:tcBorders>
              <w:bottom w:val="single" w:sz="6" w:space="0" w:color="auto"/>
            </w:tcBorders>
            <w:noWrap/>
            <w:hideMark/>
          </w:tcPr>
          <w:p w14:paraId="15130802"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(23 097)</w:t>
            </w:r>
          </w:p>
        </w:tc>
      </w:tr>
      <w:tr w:rsidR="00E73BC6" w:rsidRPr="00D342FD" w14:paraId="40442F7E"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noWrap/>
            <w:hideMark/>
          </w:tcPr>
          <w:p w14:paraId="6ECC175E" w14:textId="77777777" w:rsidR="00E73BC6" w:rsidRPr="00D342FD" w:rsidRDefault="00E73BC6" w:rsidP="00E73BC6">
            <w:pPr>
              <w:pStyle w:val="TableUnits"/>
              <w:spacing w:before="20" w:after="20"/>
              <w:jc w:val="left"/>
            </w:pPr>
            <w:r w:rsidRPr="00D342FD">
              <w:t>Administered income and expenses</w:t>
            </w:r>
          </w:p>
        </w:tc>
        <w:tc>
          <w:tcPr>
            <w:tcW w:w="1600" w:type="dxa"/>
            <w:tcBorders>
              <w:top w:val="single" w:sz="6" w:space="0" w:color="auto"/>
            </w:tcBorders>
            <w:noWrap/>
            <w:hideMark/>
          </w:tcPr>
          <w:p w14:paraId="26A9728D"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pPr>
          </w:p>
        </w:tc>
        <w:tc>
          <w:tcPr>
            <w:tcW w:w="2085" w:type="dxa"/>
            <w:tcBorders>
              <w:top w:val="single" w:sz="6" w:space="0" w:color="auto"/>
            </w:tcBorders>
            <w:noWrap/>
            <w:hideMark/>
          </w:tcPr>
          <w:p w14:paraId="4D9C595F"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92" w:type="dxa"/>
            <w:tcBorders>
              <w:top w:val="single" w:sz="6" w:space="0" w:color="auto"/>
            </w:tcBorders>
            <w:noWrap/>
            <w:hideMark/>
          </w:tcPr>
          <w:p w14:paraId="021D7CAA"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49EB35F7"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12DED549" w14:textId="77777777" w:rsidR="00E73BC6" w:rsidRPr="00D342FD" w:rsidRDefault="00E73BC6" w:rsidP="00E73BC6">
            <w:pPr>
              <w:pStyle w:val="TableUnits"/>
              <w:spacing w:before="20" w:after="20"/>
              <w:jc w:val="left"/>
              <w:rPr>
                <w:b w:val="0"/>
                <w:bCs/>
              </w:rPr>
            </w:pPr>
            <w:r w:rsidRPr="00D342FD">
              <w:rPr>
                <w:b w:val="0"/>
                <w:bCs/>
              </w:rPr>
              <w:t>Income</w:t>
            </w:r>
          </w:p>
        </w:tc>
        <w:tc>
          <w:tcPr>
            <w:tcW w:w="1600" w:type="dxa"/>
            <w:noWrap/>
            <w:hideMark/>
          </w:tcPr>
          <w:p w14:paraId="09A91A34"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541</w:t>
            </w:r>
          </w:p>
        </w:tc>
        <w:tc>
          <w:tcPr>
            <w:tcW w:w="2085" w:type="dxa"/>
            <w:noWrap/>
            <w:hideMark/>
          </w:tcPr>
          <w:p w14:paraId="375EF7B6"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2 314</w:t>
            </w:r>
          </w:p>
        </w:tc>
        <w:tc>
          <w:tcPr>
            <w:tcW w:w="992" w:type="dxa"/>
            <w:noWrap/>
            <w:hideMark/>
          </w:tcPr>
          <w:p w14:paraId="5151CB25"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2 855</w:t>
            </w:r>
          </w:p>
        </w:tc>
      </w:tr>
      <w:tr w:rsidR="00E73BC6" w:rsidRPr="00D342FD" w14:paraId="29E71995"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4991" w:type="dxa"/>
            <w:hideMark/>
          </w:tcPr>
          <w:p w14:paraId="5F82114E" w14:textId="77777777" w:rsidR="00E73BC6" w:rsidRPr="00D342FD" w:rsidRDefault="00E73BC6" w:rsidP="00E73BC6">
            <w:pPr>
              <w:pStyle w:val="TableUnits"/>
              <w:spacing w:before="20" w:after="20"/>
              <w:jc w:val="left"/>
              <w:rPr>
                <w:b w:val="0"/>
              </w:rPr>
            </w:pPr>
            <w:r w:rsidRPr="00D342FD">
              <w:rPr>
                <w:b w:val="0"/>
              </w:rPr>
              <w:t>Expenses</w:t>
            </w:r>
          </w:p>
        </w:tc>
        <w:tc>
          <w:tcPr>
            <w:tcW w:w="1600" w:type="dxa"/>
            <w:noWrap/>
            <w:hideMark/>
          </w:tcPr>
          <w:p w14:paraId="1BDECF9B"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rPr>
            </w:pPr>
            <w:r w:rsidRPr="00D342FD">
              <w:rPr>
                <w:b w:val="0"/>
              </w:rPr>
              <w:t>(519)</w:t>
            </w:r>
          </w:p>
        </w:tc>
        <w:tc>
          <w:tcPr>
            <w:tcW w:w="2085" w:type="dxa"/>
            <w:noWrap/>
            <w:hideMark/>
          </w:tcPr>
          <w:p w14:paraId="4DCF20DC"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rPr>
            </w:pPr>
            <w:r w:rsidRPr="00D342FD">
              <w:rPr>
                <w:b w:val="0"/>
              </w:rPr>
              <w:t>(2 222)</w:t>
            </w:r>
          </w:p>
        </w:tc>
        <w:tc>
          <w:tcPr>
            <w:tcW w:w="992" w:type="dxa"/>
            <w:noWrap/>
            <w:hideMark/>
          </w:tcPr>
          <w:p w14:paraId="1E2C7090"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rPr>
            </w:pPr>
            <w:r w:rsidRPr="00D342FD">
              <w:rPr>
                <w:b w:val="0"/>
              </w:rPr>
              <w:t>(2 741)</w:t>
            </w:r>
          </w:p>
        </w:tc>
      </w:tr>
    </w:tbl>
    <w:p w14:paraId="21CD37BB" w14:textId="77777777" w:rsidR="00E73BC6" w:rsidRPr="000136D1" w:rsidRDefault="00E73BC6" w:rsidP="00E73BC6">
      <w:pPr>
        <w:pStyle w:val="TableUnits"/>
        <w:jc w:val="left"/>
      </w:pPr>
    </w:p>
    <w:p w14:paraId="58DFC92A" w14:textId="77777777" w:rsidR="00E73BC6" w:rsidRPr="00940E38" w:rsidRDefault="00E73BC6" w:rsidP="00E73BC6">
      <w:r w:rsidRPr="00940E38">
        <w:t>Comparative amounts for the prior year have not been adjusted.</w:t>
      </w:r>
    </w:p>
    <w:p w14:paraId="1C352DFF" w14:textId="77777777" w:rsidR="00E73BC6" w:rsidRPr="00940E38" w:rsidRDefault="00E73BC6" w:rsidP="00E73BC6">
      <w:r w:rsidRPr="00940E38">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14:paraId="3F324C08" w14:textId="77777777" w:rsidR="00E73BC6" w:rsidRPr="00940E38" w:rsidRDefault="00E73BC6" w:rsidP="00E73BC6">
      <w:r w:rsidRPr="00940E38">
        <w:t>The net asset transfers were treated as a contribution of capital by the State. No income has been recognised by the Department in respect of the net asset transferred from the Department of Natural Resources.</w:t>
      </w:r>
    </w:p>
    <w:bookmarkEnd w:id="250"/>
    <w:p w14:paraId="079B91D2" w14:textId="77777777" w:rsidR="00E73BC6" w:rsidRDefault="00E73BC6" w:rsidP="00E73BC6">
      <w:pPr>
        <w:pStyle w:val="TableHeading"/>
        <w:rPr>
          <w:rFonts w:asciiTheme="minorHAnsi" w:hAnsiTheme="minorHAnsi"/>
          <w:b w:val="0"/>
          <w:spacing w:val="0"/>
          <w:szCs w:val="18"/>
        </w:rPr>
      </w:pPr>
      <w:r w:rsidRPr="00940E38">
        <w:lastRenderedPageBreak/>
        <w:t xml:space="preserve">Restructuring of administrative arrangements </w:t>
      </w:r>
      <w:r w:rsidRPr="00940E38">
        <w:rPr>
          <w:rStyle w:val="SourceReference"/>
          <w:b w:val="0"/>
        </w:rPr>
        <w:t>[AASB 1052.15(a), AASB 1004.54-58]</w:t>
      </w:r>
      <w:r w:rsidRPr="00940E38">
        <w:rPr>
          <w:rStyle w:val="SourceReference"/>
          <w:b w:val="0"/>
        </w:rPr>
        <w:tab/>
      </w:r>
      <w:r w:rsidRPr="00940E38">
        <w:t>($ thousand)</w:t>
      </w:r>
    </w:p>
    <w:tbl>
      <w:tblPr>
        <w:tblStyle w:val="DTFTable"/>
        <w:tblW w:w="9600" w:type="dxa"/>
        <w:tblLook w:val="06E0" w:firstRow="1" w:lastRow="1" w:firstColumn="1" w:lastColumn="0" w:noHBand="1" w:noVBand="1"/>
      </w:tblPr>
      <w:tblGrid>
        <w:gridCol w:w="6340"/>
        <w:gridCol w:w="1600"/>
        <w:gridCol w:w="1660"/>
      </w:tblGrid>
      <w:tr w:rsidR="00E73BC6" w:rsidRPr="00D342FD" w14:paraId="6A6F5C96"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7635E0A1" w14:textId="77777777" w:rsidR="00E73BC6" w:rsidRPr="00D342FD" w:rsidRDefault="00E73BC6" w:rsidP="00E73BC6">
            <w:pPr>
              <w:pStyle w:val="TableHeading"/>
              <w:spacing w:before="20" w:after="20"/>
              <w:ind w:left="0"/>
              <w:rPr>
                <w:b w:val="0"/>
                <w:bCs/>
                <w:iCs/>
                <w:color w:val="FFFFFF" w:themeColor="background1"/>
              </w:rPr>
            </w:pPr>
            <w:r w:rsidRPr="00D342FD">
              <w:rPr>
                <w:b w:val="0"/>
                <w:bCs/>
                <w:iCs/>
                <w:color w:val="FFFFFF" w:themeColor="background1"/>
              </w:rPr>
              <w:t> </w:t>
            </w:r>
          </w:p>
        </w:tc>
        <w:tc>
          <w:tcPr>
            <w:tcW w:w="1600" w:type="dxa"/>
            <w:noWrap/>
            <w:hideMark/>
          </w:tcPr>
          <w:p w14:paraId="0BF77B4D" w14:textId="77777777" w:rsidR="00E73BC6" w:rsidRPr="00D342FD" w:rsidRDefault="00E73BC6" w:rsidP="00E73BC6">
            <w:pPr>
              <w:pStyle w:val="TableHeading"/>
              <w:spacing w:before="20" w:after="20"/>
              <w:cnfStyle w:val="100000000000" w:firstRow="1" w:lastRow="0" w:firstColumn="0" w:lastColumn="0" w:oddVBand="0" w:evenVBand="0" w:oddHBand="0" w:evenHBand="0" w:firstRowFirstColumn="0" w:firstRowLastColumn="0" w:lastRowFirstColumn="0" w:lastRowLastColumn="0"/>
              <w:rPr>
                <w:b w:val="0"/>
                <w:bCs/>
                <w:iCs/>
                <w:color w:val="FFFFFF" w:themeColor="background1"/>
              </w:rPr>
            </w:pPr>
            <w:r w:rsidRPr="00D342FD">
              <w:rPr>
                <w:b w:val="0"/>
                <w:bCs/>
                <w:iCs/>
                <w:color w:val="FFFFFF" w:themeColor="background1"/>
              </w:rPr>
              <w:t>2020</w:t>
            </w:r>
          </w:p>
        </w:tc>
        <w:tc>
          <w:tcPr>
            <w:tcW w:w="1660" w:type="dxa"/>
            <w:noWrap/>
            <w:hideMark/>
          </w:tcPr>
          <w:p w14:paraId="3041E15C" w14:textId="77777777" w:rsidR="00E73BC6" w:rsidRPr="00D342FD" w:rsidRDefault="00E73BC6" w:rsidP="00E73BC6">
            <w:pPr>
              <w:pStyle w:val="TableHeading"/>
              <w:spacing w:before="20" w:after="20"/>
              <w:cnfStyle w:val="100000000000" w:firstRow="1" w:lastRow="0" w:firstColumn="0" w:lastColumn="0" w:oddVBand="0" w:evenVBand="0" w:oddHBand="0" w:evenHBand="0" w:firstRowFirstColumn="0" w:firstRowLastColumn="0" w:lastRowFirstColumn="0" w:lastRowLastColumn="0"/>
              <w:rPr>
                <w:b w:val="0"/>
                <w:bCs/>
                <w:iCs/>
                <w:color w:val="FFFFFF" w:themeColor="background1"/>
              </w:rPr>
            </w:pPr>
            <w:r w:rsidRPr="00D342FD">
              <w:rPr>
                <w:b w:val="0"/>
                <w:bCs/>
                <w:iCs/>
                <w:color w:val="FFFFFF" w:themeColor="background1"/>
              </w:rPr>
              <w:t>2020</w:t>
            </w:r>
          </w:p>
        </w:tc>
      </w:tr>
      <w:tr w:rsidR="00E73BC6" w:rsidRPr="00D342FD" w14:paraId="0213A152"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shd w:val="clear" w:color="auto" w:fill="000000" w:themeFill="text1"/>
            <w:noWrap/>
            <w:hideMark/>
          </w:tcPr>
          <w:p w14:paraId="4D3FE259" w14:textId="77777777" w:rsidR="00E73BC6" w:rsidRPr="00D342FD" w:rsidRDefault="00E73BC6" w:rsidP="00E73BC6">
            <w:pPr>
              <w:pStyle w:val="TableHeading"/>
              <w:spacing w:before="20" w:after="20"/>
              <w:ind w:left="0" w:firstLine="0"/>
              <w:rPr>
                <w:b w:val="0"/>
                <w:bCs/>
                <w:i/>
                <w:iCs/>
                <w:color w:val="FFFFFF" w:themeColor="background1"/>
              </w:rPr>
            </w:pPr>
            <w:r w:rsidRPr="00D342FD">
              <w:rPr>
                <w:b w:val="0"/>
                <w:bCs/>
                <w:i/>
                <w:iCs/>
                <w:color w:val="FFFFFF" w:themeColor="background1"/>
              </w:rPr>
              <w:t xml:space="preserve"> </w:t>
            </w:r>
          </w:p>
        </w:tc>
        <w:tc>
          <w:tcPr>
            <w:tcW w:w="1600" w:type="dxa"/>
            <w:shd w:val="clear" w:color="auto" w:fill="000000" w:themeFill="text1"/>
            <w:noWrap/>
            <w:hideMark/>
          </w:tcPr>
          <w:p w14:paraId="26DB53D7"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Transfer in:</w:t>
            </w:r>
          </w:p>
        </w:tc>
        <w:tc>
          <w:tcPr>
            <w:tcW w:w="1660" w:type="dxa"/>
            <w:shd w:val="clear" w:color="auto" w:fill="000000" w:themeFill="text1"/>
            <w:noWrap/>
            <w:hideMark/>
          </w:tcPr>
          <w:p w14:paraId="472C1AF9"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Transfer out:</w:t>
            </w:r>
          </w:p>
        </w:tc>
      </w:tr>
      <w:tr w:rsidR="00E73BC6" w:rsidRPr="00D342FD" w14:paraId="454452C4"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shd w:val="clear" w:color="auto" w:fill="000000" w:themeFill="text1"/>
            <w:noWrap/>
            <w:hideMark/>
          </w:tcPr>
          <w:p w14:paraId="4620789E" w14:textId="77777777" w:rsidR="00E73BC6" w:rsidRPr="00D342FD" w:rsidRDefault="00E73BC6" w:rsidP="00E73BC6">
            <w:pPr>
              <w:ind w:left="0" w:firstLine="0"/>
            </w:pPr>
            <w:r w:rsidRPr="00D342FD">
              <w:t> </w:t>
            </w:r>
          </w:p>
        </w:tc>
        <w:tc>
          <w:tcPr>
            <w:tcW w:w="1600" w:type="dxa"/>
            <w:shd w:val="clear" w:color="auto" w:fill="000000" w:themeFill="text1"/>
            <w:hideMark/>
          </w:tcPr>
          <w:p w14:paraId="66C0173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rPr>
            </w:pPr>
            <w:r w:rsidRPr="00D342FD">
              <w:rPr>
                <w:i/>
                <w:iCs/>
              </w:rPr>
              <w:t>Output – R&amp;D biological technology</w:t>
            </w:r>
          </w:p>
        </w:tc>
        <w:tc>
          <w:tcPr>
            <w:tcW w:w="1660" w:type="dxa"/>
            <w:shd w:val="clear" w:color="auto" w:fill="000000" w:themeFill="text1"/>
            <w:hideMark/>
          </w:tcPr>
          <w:p w14:paraId="7247BDA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rPr>
            </w:pPr>
            <w:r w:rsidRPr="00D342FD">
              <w:rPr>
                <w:i/>
                <w:iCs/>
              </w:rPr>
              <w:t>Output – new technology administration</w:t>
            </w:r>
          </w:p>
        </w:tc>
      </w:tr>
      <w:tr w:rsidR="00E73BC6" w:rsidRPr="00D342FD" w14:paraId="08EAE129"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6927F69A" w14:textId="77777777" w:rsidR="00E73BC6" w:rsidRPr="00D342FD" w:rsidRDefault="00E73BC6" w:rsidP="00E73BC6">
            <w:pPr>
              <w:pStyle w:val="TableHeading"/>
              <w:spacing w:before="20" w:after="20"/>
              <w:rPr>
                <w:b w:val="0"/>
                <w:bCs/>
              </w:rPr>
            </w:pPr>
            <w:r w:rsidRPr="00D342FD">
              <w:t>Assets</w:t>
            </w:r>
          </w:p>
        </w:tc>
        <w:tc>
          <w:tcPr>
            <w:tcW w:w="1600" w:type="dxa"/>
            <w:shd w:val="clear" w:color="auto" w:fill="D9D9D6" w:themeFill="background2"/>
            <w:noWrap/>
            <w:hideMark/>
          </w:tcPr>
          <w:p w14:paraId="3D2C6423"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1660" w:type="dxa"/>
            <w:shd w:val="clear" w:color="auto" w:fill="D9D9D6" w:themeFill="background2"/>
            <w:noWrap/>
            <w:hideMark/>
          </w:tcPr>
          <w:p w14:paraId="6B0A65A8"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7617517A"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35CC9093" w14:textId="77777777" w:rsidR="00E73BC6" w:rsidRPr="00D342FD" w:rsidRDefault="00E73BC6" w:rsidP="00E73BC6">
            <w:pPr>
              <w:pStyle w:val="TableHeading"/>
              <w:spacing w:before="20" w:after="20"/>
              <w:ind w:left="340" w:hanging="170"/>
              <w:rPr>
                <w:b w:val="0"/>
                <w:bCs/>
              </w:rPr>
            </w:pPr>
            <w:r w:rsidRPr="00D342FD">
              <w:rPr>
                <w:b w:val="0"/>
                <w:bCs/>
              </w:rPr>
              <w:t>Cash and deposits</w:t>
            </w:r>
          </w:p>
        </w:tc>
        <w:tc>
          <w:tcPr>
            <w:tcW w:w="1600" w:type="dxa"/>
            <w:shd w:val="clear" w:color="auto" w:fill="D9D9D6" w:themeFill="background2"/>
            <w:noWrap/>
            <w:hideMark/>
          </w:tcPr>
          <w:p w14:paraId="03D33777"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5</w:t>
            </w:r>
          </w:p>
        </w:tc>
        <w:tc>
          <w:tcPr>
            <w:tcW w:w="1660" w:type="dxa"/>
            <w:shd w:val="clear" w:color="auto" w:fill="D9D9D6" w:themeFill="background2"/>
            <w:noWrap/>
            <w:hideMark/>
          </w:tcPr>
          <w:p w14:paraId="59037E76"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(3 072)</w:t>
            </w:r>
          </w:p>
        </w:tc>
      </w:tr>
      <w:tr w:rsidR="00E73BC6" w:rsidRPr="00D342FD" w14:paraId="76AECDF4"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779DA2A3" w14:textId="77777777" w:rsidR="00E73BC6" w:rsidRPr="00D342FD" w:rsidRDefault="00E73BC6" w:rsidP="00E73BC6">
            <w:pPr>
              <w:pStyle w:val="TableHeading"/>
              <w:spacing w:before="20" w:after="20"/>
              <w:ind w:left="1304"/>
              <w:rPr>
                <w:b w:val="0"/>
                <w:bCs/>
              </w:rPr>
            </w:pPr>
            <w:r w:rsidRPr="00D342FD">
              <w:rPr>
                <w:b w:val="0"/>
                <w:bCs/>
              </w:rPr>
              <w:t>Receivables</w:t>
            </w:r>
          </w:p>
        </w:tc>
        <w:tc>
          <w:tcPr>
            <w:tcW w:w="1600" w:type="dxa"/>
            <w:shd w:val="clear" w:color="auto" w:fill="D9D9D6" w:themeFill="background2"/>
            <w:noWrap/>
            <w:hideMark/>
          </w:tcPr>
          <w:p w14:paraId="75754803"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2 767</w:t>
            </w:r>
          </w:p>
        </w:tc>
        <w:tc>
          <w:tcPr>
            <w:tcW w:w="1660" w:type="dxa"/>
            <w:shd w:val="clear" w:color="auto" w:fill="D9D9D6" w:themeFill="background2"/>
            <w:noWrap/>
            <w:hideMark/>
          </w:tcPr>
          <w:p w14:paraId="2F58A496"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(11 926)</w:t>
            </w:r>
          </w:p>
        </w:tc>
      </w:tr>
      <w:tr w:rsidR="00E73BC6" w:rsidRPr="00D342FD" w14:paraId="511EE0FD"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2B200413" w14:textId="77777777" w:rsidR="00E73BC6" w:rsidRPr="00D342FD" w:rsidRDefault="00E73BC6" w:rsidP="00E73BC6">
            <w:pPr>
              <w:pStyle w:val="TableHeading"/>
              <w:spacing w:before="20" w:after="20"/>
              <w:ind w:left="1304"/>
              <w:rPr>
                <w:b w:val="0"/>
                <w:bCs/>
              </w:rPr>
            </w:pPr>
            <w:r w:rsidRPr="00D342FD">
              <w:rPr>
                <w:b w:val="0"/>
                <w:bCs/>
              </w:rPr>
              <w:t>Investments and other financial assets</w:t>
            </w:r>
          </w:p>
        </w:tc>
        <w:tc>
          <w:tcPr>
            <w:tcW w:w="1600" w:type="dxa"/>
            <w:shd w:val="clear" w:color="auto" w:fill="D9D9D6" w:themeFill="background2"/>
            <w:noWrap/>
            <w:hideMark/>
          </w:tcPr>
          <w:p w14:paraId="06491F41"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2 401</w:t>
            </w:r>
          </w:p>
        </w:tc>
        <w:tc>
          <w:tcPr>
            <w:tcW w:w="1660" w:type="dxa"/>
            <w:shd w:val="clear" w:color="auto" w:fill="D9D9D6" w:themeFill="background2"/>
            <w:noWrap/>
            <w:hideMark/>
          </w:tcPr>
          <w:p w14:paraId="3E40A5A1"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(5 266)</w:t>
            </w:r>
          </w:p>
        </w:tc>
      </w:tr>
      <w:tr w:rsidR="00E73BC6" w:rsidRPr="00D342FD" w14:paraId="2D0D215B"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28AA1909" w14:textId="77777777" w:rsidR="00E73BC6" w:rsidRPr="00D342FD" w:rsidRDefault="00E73BC6" w:rsidP="00E73BC6">
            <w:pPr>
              <w:pStyle w:val="TableHeading"/>
              <w:spacing w:before="20" w:after="20"/>
              <w:ind w:left="1304"/>
              <w:rPr>
                <w:b w:val="0"/>
                <w:bCs/>
              </w:rPr>
            </w:pPr>
            <w:r w:rsidRPr="00D342FD">
              <w:rPr>
                <w:b w:val="0"/>
                <w:bCs/>
              </w:rPr>
              <w:t>Investments accounted for using the equity method</w:t>
            </w:r>
          </w:p>
        </w:tc>
        <w:tc>
          <w:tcPr>
            <w:tcW w:w="1600" w:type="dxa"/>
            <w:shd w:val="clear" w:color="auto" w:fill="D9D9D6" w:themeFill="background2"/>
            <w:noWrap/>
            <w:hideMark/>
          </w:tcPr>
          <w:p w14:paraId="208F40EB"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1660" w:type="dxa"/>
            <w:shd w:val="clear" w:color="auto" w:fill="D9D9D6" w:themeFill="background2"/>
            <w:noWrap/>
            <w:hideMark/>
          </w:tcPr>
          <w:p w14:paraId="32BA3843"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(2 471)</w:t>
            </w:r>
          </w:p>
        </w:tc>
      </w:tr>
      <w:tr w:rsidR="00E73BC6" w:rsidRPr="00D342FD" w14:paraId="632EA405"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6BC570AE" w14:textId="77777777" w:rsidR="00E73BC6" w:rsidRPr="00D342FD" w:rsidRDefault="00E73BC6" w:rsidP="00E73BC6">
            <w:pPr>
              <w:pStyle w:val="TableHeading"/>
              <w:spacing w:before="20" w:after="20"/>
              <w:ind w:left="1304"/>
              <w:rPr>
                <w:b w:val="0"/>
                <w:bCs/>
              </w:rPr>
            </w:pPr>
            <w:r w:rsidRPr="00D342FD">
              <w:rPr>
                <w:b w:val="0"/>
                <w:bCs/>
              </w:rPr>
              <w:t>Inventories</w:t>
            </w:r>
          </w:p>
        </w:tc>
        <w:tc>
          <w:tcPr>
            <w:tcW w:w="1600" w:type="dxa"/>
            <w:shd w:val="clear" w:color="auto" w:fill="D9D9D6" w:themeFill="background2"/>
            <w:noWrap/>
            <w:hideMark/>
          </w:tcPr>
          <w:p w14:paraId="1080AE23"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2 972</w:t>
            </w:r>
          </w:p>
        </w:tc>
        <w:tc>
          <w:tcPr>
            <w:tcW w:w="1660" w:type="dxa"/>
            <w:shd w:val="clear" w:color="auto" w:fill="D9D9D6" w:themeFill="background2"/>
            <w:noWrap/>
            <w:hideMark/>
          </w:tcPr>
          <w:p w14:paraId="33A52FFC"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(11 317)</w:t>
            </w:r>
          </w:p>
        </w:tc>
      </w:tr>
      <w:tr w:rsidR="00E73BC6" w:rsidRPr="00D342FD" w14:paraId="229F54A4"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0F574CFB" w14:textId="77777777" w:rsidR="00E73BC6" w:rsidRPr="00D342FD" w:rsidRDefault="00E73BC6" w:rsidP="00E73BC6">
            <w:pPr>
              <w:pStyle w:val="TableHeading"/>
              <w:spacing w:before="20" w:after="20"/>
              <w:ind w:left="1304"/>
              <w:rPr>
                <w:b w:val="0"/>
                <w:bCs/>
              </w:rPr>
            </w:pPr>
            <w:r w:rsidRPr="00D342FD">
              <w:rPr>
                <w:b w:val="0"/>
                <w:bCs/>
              </w:rPr>
              <w:t>Property, plant and equipment</w:t>
            </w:r>
          </w:p>
        </w:tc>
        <w:tc>
          <w:tcPr>
            <w:tcW w:w="1600" w:type="dxa"/>
            <w:shd w:val="clear" w:color="auto" w:fill="D9D9D6" w:themeFill="background2"/>
            <w:noWrap/>
            <w:hideMark/>
          </w:tcPr>
          <w:p w14:paraId="2330E1A6"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15 512</w:t>
            </w:r>
          </w:p>
        </w:tc>
        <w:tc>
          <w:tcPr>
            <w:tcW w:w="1660" w:type="dxa"/>
            <w:shd w:val="clear" w:color="auto" w:fill="D9D9D6" w:themeFill="background2"/>
            <w:noWrap/>
            <w:hideMark/>
          </w:tcPr>
          <w:p w14:paraId="254D5414"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(31 012)</w:t>
            </w:r>
          </w:p>
        </w:tc>
      </w:tr>
      <w:tr w:rsidR="00E73BC6" w:rsidRPr="00D342FD" w14:paraId="4EC61E1E"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557ED518" w14:textId="77777777" w:rsidR="00E73BC6" w:rsidRPr="00D342FD" w:rsidRDefault="00E73BC6" w:rsidP="00E73BC6">
            <w:pPr>
              <w:pStyle w:val="TableHeading"/>
              <w:spacing w:before="20" w:after="20"/>
              <w:ind w:left="1304"/>
              <w:rPr>
                <w:b w:val="0"/>
                <w:bCs/>
              </w:rPr>
            </w:pPr>
            <w:r w:rsidRPr="00D342FD">
              <w:rPr>
                <w:b w:val="0"/>
                <w:bCs/>
              </w:rPr>
              <w:t>Biological assets</w:t>
            </w:r>
          </w:p>
        </w:tc>
        <w:tc>
          <w:tcPr>
            <w:tcW w:w="1600" w:type="dxa"/>
            <w:shd w:val="clear" w:color="auto" w:fill="D9D9D6" w:themeFill="background2"/>
            <w:noWrap/>
            <w:hideMark/>
          </w:tcPr>
          <w:p w14:paraId="7DC1D86D"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3 080</w:t>
            </w:r>
          </w:p>
        </w:tc>
        <w:tc>
          <w:tcPr>
            <w:tcW w:w="1660" w:type="dxa"/>
            <w:shd w:val="clear" w:color="auto" w:fill="D9D9D6" w:themeFill="background2"/>
            <w:noWrap/>
            <w:hideMark/>
          </w:tcPr>
          <w:p w14:paraId="1098BE38"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13D5829F"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217E5272" w14:textId="77777777" w:rsidR="00E73BC6" w:rsidRPr="00D342FD" w:rsidRDefault="00E73BC6" w:rsidP="00E73BC6">
            <w:pPr>
              <w:pStyle w:val="TableHeading"/>
              <w:spacing w:before="20" w:after="20"/>
              <w:ind w:left="1304"/>
              <w:rPr>
                <w:b w:val="0"/>
                <w:bCs/>
              </w:rPr>
            </w:pPr>
            <w:r w:rsidRPr="00D342FD">
              <w:rPr>
                <w:b w:val="0"/>
                <w:bCs/>
              </w:rPr>
              <w:t>Investment properties</w:t>
            </w:r>
          </w:p>
        </w:tc>
        <w:tc>
          <w:tcPr>
            <w:tcW w:w="1600" w:type="dxa"/>
            <w:shd w:val="clear" w:color="auto" w:fill="D9D9D6" w:themeFill="background2"/>
            <w:noWrap/>
            <w:hideMark/>
          </w:tcPr>
          <w:p w14:paraId="062DA853"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1 287</w:t>
            </w:r>
          </w:p>
        </w:tc>
        <w:tc>
          <w:tcPr>
            <w:tcW w:w="1660" w:type="dxa"/>
            <w:shd w:val="clear" w:color="auto" w:fill="D9D9D6" w:themeFill="background2"/>
            <w:noWrap/>
            <w:hideMark/>
          </w:tcPr>
          <w:p w14:paraId="209F2184"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4F425830"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0100D40C" w14:textId="77777777" w:rsidR="00E73BC6" w:rsidRPr="00D342FD" w:rsidRDefault="00E73BC6" w:rsidP="00E73BC6">
            <w:pPr>
              <w:pStyle w:val="TableHeading"/>
              <w:spacing w:before="20" w:after="20"/>
              <w:ind w:left="1304"/>
              <w:rPr>
                <w:b w:val="0"/>
                <w:bCs/>
              </w:rPr>
            </w:pPr>
            <w:r w:rsidRPr="00D342FD">
              <w:rPr>
                <w:b w:val="0"/>
                <w:bCs/>
              </w:rPr>
              <w:t>Intangible assets</w:t>
            </w:r>
          </w:p>
        </w:tc>
        <w:tc>
          <w:tcPr>
            <w:tcW w:w="1600" w:type="dxa"/>
            <w:shd w:val="clear" w:color="auto" w:fill="D9D9D6" w:themeFill="background2"/>
            <w:noWrap/>
            <w:hideMark/>
          </w:tcPr>
          <w:p w14:paraId="17D39260"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1660" w:type="dxa"/>
            <w:shd w:val="clear" w:color="auto" w:fill="D9D9D6" w:themeFill="background2"/>
            <w:noWrap/>
            <w:hideMark/>
          </w:tcPr>
          <w:p w14:paraId="2AA32154"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(3 630)</w:t>
            </w:r>
          </w:p>
        </w:tc>
      </w:tr>
      <w:tr w:rsidR="00E73BC6" w:rsidRPr="00D342FD" w14:paraId="68CE544D"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3F3E0244" w14:textId="77777777" w:rsidR="00E73BC6" w:rsidRPr="00D342FD" w:rsidRDefault="00E73BC6" w:rsidP="00E73BC6">
            <w:pPr>
              <w:pStyle w:val="TableHeading"/>
              <w:spacing w:before="20" w:after="20"/>
              <w:ind w:left="1304"/>
              <w:rPr>
                <w:b w:val="0"/>
                <w:bCs/>
              </w:rPr>
            </w:pPr>
            <w:r w:rsidRPr="00D342FD">
              <w:rPr>
                <w:b w:val="0"/>
                <w:bCs/>
              </w:rPr>
              <w:t>Other non</w:t>
            </w:r>
            <w:r w:rsidRPr="00D342FD">
              <w:rPr>
                <w:b w:val="0"/>
                <w:bCs/>
              </w:rPr>
              <w:noBreakHyphen/>
              <w:t>financial assets</w:t>
            </w:r>
          </w:p>
        </w:tc>
        <w:tc>
          <w:tcPr>
            <w:tcW w:w="1600" w:type="dxa"/>
            <w:shd w:val="clear" w:color="auto" w:fill="D9D9D6" w:themeFill="background2"/>
            <w:noWrap/>
            <w:hideMark/>
          </w:tcPr>
          <w:p w14:paraId="48E9BE2C"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34</w:t>
            </w:r>
          </w:p>
        </w:tc>
        <w:tc>
          <w:tcPr>
            <w:tcW w:w="1660" w:type="dxa"/>
            <w:shd w:val="clear" w:color="auto" w:fill="D9D9D6" w:themeFill="background2"/>
            <w:noWrap/>
            <w:hideMark/>
          </w:tcPr>
          <w:p w14:paraId="4A318529"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3CAB5CB1"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4E850914" w14:textId="77777777" w:rsidR="00E73BC6" w:rsidRPr="00D342FD" w:rsidRDefault="00E73BC6" w:rsidP="00E73BC6">
            <w:pPr>
              <w:pStyle w:val="TableHeading"/>
              <w:spacing w:before="20" w:after="20"/>
              <w:rPr>
                <w:b w:val="0"/>
                <w:bCs/>
              </w:rPr>
            </w:pPr>
            <w:r w:rsidRPr="00D342FD">
              <w:t>Liabilities</w:t>
            </w:r>
          </w:p>
        </w:tc>
        <w:tc>
          <w:tcPr>
            <w:tcW w:w="1600" w:type="dxa"/>
            <w:shd w:val="clear" w:color="auto" w:fill="D9D9D6" w:themeFill="background2"/>
            <w:noWrap/>
            <w:hideMark/>
          </w:tcPr>
          <w:p w14:paraId="60BA2ED0"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1660" w:type="dxa"/>
            <w:shd w:val="clear" w:color="auto" w:fill="D9D9D6" w:themeFill="background2"/>
            <w:noWrap/>
            <w:hideMark/>
          </w:tcPr>
          <w:p w14:paraId="61A2C6A4"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35904B54"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150FC759" w14:textId="77777777" w:rsidR="00E73BC6" w:rsidRPr="00D342FD" w:rsidRDefault="00E73BC6" w:rsidP="00E73BC6">
            <w:pPr>
              <w:pStyle w:val="TableHeading"/>
              <w:spacing w:before="20" w:after="20"/>
              <w:ind w:left="1304"/>
              <w:rPr>
                <w:b w:val="0"/>
                <w:bCs/>
              </w:rPr>
            </w:pPr>
            <w:r w:rsidRPr="00D342FD">
              <w:rPr>
                <w:b w:val="0"/>
                <w:bCs/>
              </w:rPr>
              <w:t>Borrowings</w:t>
            </w:r>
          </w:p>
        </w:tc>
        <w:tc>
          <w:tcPr>
            <w:tcW w:w="1600" w:type="dxa"/>
            <w:shd w:val="clear" w:color="auto" w:fill="D9D9D6" w:themeFill="background2"/>
            <w:noWrap/>
            <w:hideMark/>
          </w:tcPr>
          <w:p w14:paraId="195F5B08"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4 104</w:t>
            </w:r>
          </w:p>
        </w:tc>
        <w:tc>
          <w:tcPr>
            <w:tcW w:w="1660" w:type="dxa"/>
            <w:shd w:val="clear" w:color="auto" w:fill="D9D9D6" w:themeFill="background2"/>
            <w:noWrap/>
            <w:hideMark/>
          </w:tcPr>
          <w:p w14:paraId="7A33F022"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(31 373)</w:t>
            </w:r>
          </w:p>
        </w:tc>
      </w:tr>
      <w:tr w:rsidR="00E73BC6" w:rsidRPr="00D342FD" w14:paraId="06558D07"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7BA69C78" w14:textId="77777777" w:rsidR="00E73BC6" w:rsidRPr="00D342FD" w:rsidRDefault="00E73BC6" w:rsidP="00E73BC6">
            <w:pPr>
              <w:pStyle w:val="TableHeading"/>
              <w:spacing w:before="20" w:after="20"/>
              <w:ind w:left="1304"/>
              <w:rPr>
                <w:b w:val="0"/>
                <w:bCs/>
              </w:rPr>
            </w:pPr>
            <w:r w:rsidRPr="00D342FD">
              <w:rPr>
                <w:b w:val="0"/>
                <w:bCs/>
              </w:rPr>
              <w:t>Payables</w:t>
            </w:r>
          </w:p>
        </w:tc>
        <w:tc>
          <w:tcPr>
            <w:tcW w:w="1600" w:type="dxa"/>
            <w:shd w:val="clear" w:color="auto" w:fill="D9D9D6" w:themeFill="background2"/>
            <w:noWrap/>
            <w:hideMark/>
          </w:tcPr>
          <w:p w14:paraId="41CDA852"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2 094</w:t>
            </w:r>
          </w:p>
        </w:tc>
        <w:tc>
          <w:tcPr>
            <w:tcW w:w="1660" w:type="dxa"/>
            <w:shd w:val="clear" w:color="auto" w:fill="D9D9D6" w:themeFill="background2"/>
            <w:noWrap/>
            <w:hideMark/>
          </w:tcPr>
          <w:p w14:paraId="09BF2E08"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(5 675)</w:t>
            </w:r>
          </w:p>
        </w:tc>
      </w:tr>
      <w:tr w:rsidR="00E73BC6" w:rsidRPr="00D342FD" w14:paraId="5C97F20F"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tcBorders>
              <w:bottom w:val="nil"/>
            </w:tcBorders>
            <w:noWrap/>
            <w:hideMark/>
          </w:tcPr>
          <w:p w14:paraId="1B0FE7CA" w14:textId="77777777" w:rsidR="00E73BC6" w:rsidRPr="00D342FD" w:rsidRDefault="00E73BC6" w:rsidP="00E73BC6">
            <w:pPr>
              <w:pStyle w:val="TableHeading"/>
              <w:spacing w:before="20" w:after="20"/>
              <w:ind w:left="1304"/>
              <w:rPr>
                <w:b w:val="0"/>
                <w:bCs/>
              </w:rPr>
            </w:pPr>
            <w:r w:rsidRPr="00D342FD">
              <w:rPr>
                <w:b w:val="0"/>
                <w:bCs/>
              </w:rPr>
              <w:t>Provisions</w:t>
            </w:r>
          </w:p>
        </w:tc>
        <w:tc>
          <w:tcPr>
            <w:tcW w:w="1600" w:type="dxa"/>
            <w:tcBorders>
              <w:bottom w:val="nil"/>
            </w:tcBorders>
            <w:shd w:val="clear" w:color="auto" w:fill="D9D9D6" w:themeFill="background2"/>
            <w:noWrap/>
            <w:hideMark/>
          </w:tcPr>
          <w:p w14:paraId="4C3BE43C"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2 075</w:t>
            </w:r>
          </w:p>
        </w:tc>
        <w:tc>
          <w:tcPr>
            <w:tcW w:w="1660" w:type="dxa"/>
            <w:tcBorders>
              <w:bottom w:val="nil"/>
            </w:tcBorders>
            <w:shd w:val="clear" w:color="auto" w:fill="D9D9D6" w:themeFill="background2"/>
            <w:noWrap/>
            <w:hideMark/>
          </w:tcPr>
          <w:p w14:paraId="30AF9FF3"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(11 149)</w:t>
            </w:r>
          </w:p>
        </w:tc>
      </w:tr>
      <w:tr w:rsidR="00E73BC6" w:rsidRPr="00D342FD" w14:paraId="5F82C980"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tcBorders>
              <w:bottom w:val="single" w:sz="6" w:space="0" w:color="auto"/>
            </w:tcBorders>
            <w:noWrap/>
            <w:hideMark/>
          </w:tcPr>
          <w:p w14:paraId="4C2E1FE9" w14:textId="77777777" w:rsidR="00E73BC6" w:rsidRPr="00D342FD" w:rsidRDefault="00E73BC6" w:rsidP="00E73BC6">
            <w:pPr>
              <w:pStyle w:val="TableHeading"/>
              <w:spacing w:before="20" w:after="20"/>
              <w:ind w:left="1304"/>
              <w:rPr>
                <w:b w:val="0"/>
                <w:bCs/>
              </w:rPr>
            </w:pPr>
            <w:r w:rsidRPr="00D342FD">
              <w:rPr>
                <w:b w:val="0"/>
                <w:bCs/>
              </w:rPr>
              <w:t>Other liabilities</w:t>
            </w:r>
          </w:p>
        </w:tc>
        <w:tc>
          <w:tcPr>
            <w:tcW w:w="1600" w:type="dxa"/>
            <w:tcBorders>
              <w:bottom w:val="single" w:sz="6" w:space="0" w:color="auto"/>
            </w:tcBorders>
            <w:shd w:val="clear" w:color="auto" w:fill="D9D9D6" w:themeFill="background2"/>
            <w:noWrap/>
            <w:hideMark/>
          </w:tcPr>
          <w:p w14:paraId="208B0E28"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168</w:t>
            </w:r>
          </w:p>
        </w:tc>
        <w:tc>
          <w:tcPr>
            <w:tcW w:w="1660" w:type="dxa"/>
            <w:tcBorders>
              <w:bottom w:val="single" w:sz="6" w:space="0" w:color="auto"/>
            </w:tcBorders>
            <w:shd w:val="clear" w:color="auto" w:fill="D9D9D6" w:themeFill="background2"/>
            <w:noWrap/>
            <w:hideMark/>
          </w:tcPr>
          <w:p w14:paraId="11AAC636" w14:textId="3A3CB85E"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(400)</w:t>
            </w:r>
          </w:p>
        </w:tc>
      </w:tr>
      <w:tr w:rsidR="00E73BC6" w:rsidRPr="00D342FD" w14:paraId="4D1E511A" w14:textId="77777777" w:rsidTr="00E73BC6">
        <w:trPr>
          <w:cantSplit w:val="0"/>
        </w:trPr>
        <w:tc>
          <w:tcPr>
            <w:cnfStyle w:val="001000000000" w:firstRow="0" w:lastRow="0" w:firstColumn="1" w:lastColumn="0" w:oddVBand="0" w:evenVBand="0" w:oddHBand="0" w:evenHBand="0" w:firstRowFirstColumn="0" w:firstRowLastColumn="0" w:lastRowFirstColumn="0" w:lastRowLastColumn="0"/>
            <w:tcW w:w="6340" w:type="dxa"/>
            <w:tcBorders>
              <w:top w:val="single" w:sz="6" w:space="0" w:color="auto"/>
            </w:tcBorders>
            <w:noWrap/>
            <w:hideMark/>
          </w:tcPr>
          <w:p w14:paraId="37792312" w14:textId="77777777" w:rsidR="00E73BC6" w:rsidRPr="00D342FD" w:rsidRDefault="00E73BC6" w:rsidP="00E73BC6">
            <w:pPr>
              <w:pStyle w:val="TableHeading"/>
              <w:spacing w:before="20" w:after="20"/>
            </w:pPr>
            <w:r w:rsidRPr="00D342FD">
              <w:t>Net assets recognised/(transferred)</w:t>
            </w:r>
          </w:p>
        </w:tc>
        <w:tc>
          <w:tcPr>
            <w:tcW w:w="1600" w:type="dxa"/>
            <w:tcBorders>
              <w:top w:val="single" w:sz="6" w:space="0" w:color="auto"/>
            </w:tcBorders>
            <w:shd w:val="clear" w:color="auto" w:fill="D9D9D6" w:themeFill="background2"/>
            <w:noWrap/>
            <w:hideMark/>
          </w:tcPr>
          <w:p w14:paraId="3D432EC6"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19 617</w:t>
            </w:r>
          </w:p>
        </w:tc>
        <w:tc>
          <w:tcPr>
            <w:tcW w:w="1660" w:type="dxa"/>
            <w:tcBorders>
              <w:top w:val="single" w:sz="6" w:space="0" w:color="auto"/>
            </w:tcBorders>
            <w:shd w:val="clear" w:color="auto" w:fill="D9D9D6" w:themeFill="background2"/>
            <w:noWrap/>
            <w:hideMark/>
          </w:tcPr>
          <w:p w14:paraId="55663579"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(20 097)</w:t>
            </w:r>
          </w:p>
        </w:tc>
      </w:tr>
      <w:tr w:rsidR="00E73BC6" w:rsidRPr="00D342FD" w14:paraId="643E023E" w14:textId="77777777" w:rsidTr="00E73BC6">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340" w:type="dxa"/>
            <w:noWrap/>
            <w:hideMark/>
          </w:tcPr>
          <w:p w14:paraId="1F1A2CBC" w14:textId="77777777" w:rsidR="00E73BC6" w:rsidRPr="00D342FD" w:rsidRDefault="00E73BC6" w:rsidP="00E73BC6">
            <w:pPr>
              <w:pStyle w:val="TableHeading"/>
              <w:spacing w:before="20" w:after="20"/>
              <w:rPr>
                <w:b/>
              </w:rPr>
            </w:pPr>
            <w:r w:rsidRPr="00D342FD">
              <w:rPr>
                <w:b/>
              </w:rPr>
              <w:t>Net capital contribution from the Crown</w:t>
            </w:r>
          </w:p>
        </w:tc>
        <w:tc>
          <w:tcPr>
            <w:tcW w:w="1600" w:type="dxa"/>
            <w:shd w:val="clear" w:color="auto" w:fill="D9D9D6" w:themeFill="background2"/>
            <w:noWrap/>
            <w:hideMark/>
          </w:tcPr>
          <w:p w14:paraId="4A32FD6A" w14:textId="77777777" w:rsidR="00E73BC6" w:rsidRPr="00D342FD" w:rsidRDefault="00E73BC6" w:rsidP="00E73BC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 </w:t>
            </w:r>
          </w:p>
        </w:tc>
        <w:tc>
          <w:tcPr>
            <w:tcW w:w="1660" w:type="dxa"/>
            <w:shd w:val="clear" w:color="auto" w:fill="D9D9D6" w:themeFill="background2"/>
            <w:hideMark/>
          </w:tcPr>
          <w:p w14:paraId="2130B289" w14:textId="675DFDB0" w:rsidR="00E73BC6" w:rsidRPr="00D342FD" w:rsidRDefault="00E73BC6" w:rsidP="00E73BC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(480)</w:t>
            </w:r>
          </w:p>
        </w:tc>
      </w:tr>
    </w:tbl>
    <w:p w14:paraId="39E8E183" w14:textId="77777777" w:rsidR="00E73BC6" w:rsidRDefault="00E73BC6" w:rsidP="00E73BC6">
      <w:pPr>
        <w:pStyle w:val="TableHeading"/>
      </w:pPr>
    </w:p>
    <w:p w14:paraId="36202207" w14:textId="77777777" w:rsidR="00E73BC6" w:rsidRPr="00940E38" w:rsidRDefault="00E73BC6" w:rsidP="00E73BC6"/>
    <w:tbl>
      <w:tblPr>
        <w:tblStyle w:val="ModelReportGuidanceTable"/>
        <w:tblW w:w="9631" w:type="dxa"/>
        <w:tblLayout w:type="fixed"/>
        <w:tblLook w:val="04A0" w:firstRow="1" w:lastRow="0" w:firstColumn="1" w:lastColumn="0" w:noHBand="0" w:noVBand="1"/>
      </w:tblPr>
      <w:tblGrid>
        <w:gridCol w:w="9631"/>
      </w:tblGrid>
      <w:tr w:rsidR="00E73BC6" w:rsidRPr="006822E9" w14:paraId="129E63F0" w14:textId="77777777" w:rsidTr="00EA1458">
        <w:trPr>
          <w:cnfStyle w:val="100000000000" w:firstRow="1" w:lastRow="0" w:firstColumn="0" w:lastColumn="0" w:oddVBand="0" w:evenVBand="0" w:oddHBand="0" w:evenHBand="0" w:firstRowFirstColumn="0" w:firstRowLastColumn="0" w:lastRowFirstColumn="0" w:lastRowLastColumn="0"/>
        </w:trPr>
        <w:tc>
          <w:tcPr>
            <w:tcW w:w="9631" w:type="dxa"/>
          </w:tcPr>
          <w:p w14:paraId="09C62C4E" w14:textId="77777777" w:rsidR="00E73BC6" w:rsidRPr="006822E9" w:rsidRDefault="00E73BC6" w:rsidP="006822E9">
            <w:r w:rsidRPr="006822E9">
              <w:t>Guidance – Restructuring of administrative arrangements</w:t>
            </w:r>
          </w:p>
        </w:tc>
      </w:tr>
      <w:tr w:rsidR="00E73BC6" w:rsidRPr="00940E38" w14:paraId="481D9F65" w14:textId="77777777" w:rsidTr="00EA1458">
        <w:tc>
          <w:tcPr>
            <w:tcW w:w="9631" w:type="dxa"/>
          </w:tcPr>
          <w:p w14:paraId="616C991F" w14:textId="77777777" w:rsidR="00E73BC6" w:rsidRPr="00940E38" w:rsidRDefault="00E73BC6" w:rsidP="00E73BC6">
            <w:r w:rsidRPr="00940E38">
              <w:t xml:space="preserve">Requirements regarding restructures of administrative arrangements can be found by reference to AASB 1004 </w:t>
            </w:r>
            <w:r w:rsidRPr="00940E38">
              <w:rPr>
                <w:i/>
              </w:rPr>
              <w:t>Contributions</w:t>
            </w:r>
            <w:r w:rsidRPr="00940E38">
              <w:t xml:space="preserve"> and AASB Interpretation 1038 </w:t>
            </w:r>
            <w:r w:rsidRPr="00940E38">
              <w:rPr>
                <w:i/>
              </w:rPr>
              <w:t>Contributions by Owners Made to Wholly Owned Public Sector Entities</w:t>
            </w:r>
            <w:r w:rsidRPr="00940E38">
              <w:t>. In relation to the detailed requirements on the evidence and timing when accounting for restructures of administrative arrangements, please refer to FRD 119A as outlined below.</w:t>
            </w:r>
          </w:p>
          <w:p w14:paraId="1E3B172D" w14:textId="25BC317F" w:rsidR="00E73BC6" w:rsidRPr="006822E9" w:rsidRDefault="00E73BC6" w:rsidP="006822E9">
            <w:pPr>
              <w:rPr>
                <w:b/>
                <w:bCs/>
              </w:rPr>
            </w:pPr>
            <w:r w:rsidRPr="006822E9">
              <w:rPr>
                <w:b/>
                <w:bCs/>
              </w:rPr>
              <w:t xml:space="preserve">Evidence and timing of </w:t>
            </w:r>
            <w:r w:rsidR="00FF44F2" w:rsidRPr="006822E9">
              <w:rPr>
                <w:b/>
                <w:bCs/>
              </w:rPr>
              <w:t xml:space="preserve">Government </w:t>
            </w:r>
            <w:r w:rsidRPr="006822E9">
              <w:rPr>
                <w:b/>
                <w:bCs/>
              </w:rPr>
              <w:t>decisions</w:t>
            </w:r>
          </w:p>
          <w:p w14:paraId="5BF4D5D0" w14:textId="77777777" w:rsidR="00E73BC6" w:rsidRPr="00940E38" w:rsidRDefault="00E73BC6" w:rsidP="00E73BC6">
            <w:pPr>
              <w:spacing w:before="60"/>
              <w:rPr>
                <w:i/>
              </w:rPr>
            </w:pPr>
            <w:r w:rsidRPr="00940E38">
              <w:rPr>
                <w:i/>
              </w:rPr>
              <w:t xml:space="preserve">Parliamentary appropriations </w:t>
            </w:r>
            <w:r w:rsidRPr="00940E38">
              <w:rPr>
                <w:rStyle w:val="SourceReference"/>
              </w:rPr>
              <w:t>[FRD 119A. App A]</w:t>
            </w:r>
          </w:p>
          <w:p w14:paraId="5ABB7CCE" w14:textId="77777777" w:rsidR="00E73BC6" w:rsidRPr="00940E38" w:rsidRDefault="00E73BC6" w:rsidP="00E73BC6">
            <w:r w:rsidRPr="00940E38">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119A as contributions by owners. </w:t>
            </w:r>
          </w:p>
          <w:p w14:paraId="65AFC86B" w14:textId="77777777" w:rsidR="00E73BC6" w:rsidRPr="00940E38" w:rsidRDefault="00E73BC6" w:rsidP="00E73BC6">
            <w:r w:rsidRPr="00940E38">
              <w:t>In such cases, the evidence of Government decisions is in the form of an Appropriation Act, or specific sections in other Acts. The timing of Government decision is when the Royal assent or the Warrant is signed.</w:t>
            </w:r>
          </w:p>
          <w:p w14:paraId="23A8AC0E" w14:textId="77777777" w:rsidR="00E73BC6" w:rsidRPr="006822E9" w:rsidRDefault="00E73BC6" w:rsidP="006822E9">
            <w:pPr>
              <w:rPr>
                <w:b/>
                <w:bCs/>
              </w:rPr>
            </w:pPr>
            <w:r w:rsidRPr="006822E9">
              <w:rPr>
                <w:b/>
                <w:bCs/>
              </w:rPr>
              <w:t>Restructures of administrative restructures</w:t>
            </w:r>
          </w:p>
          <w:p w14:paraId="18DD603E" w14:textId="77777777" w:rsidR="00E73BC6" w:rsidRPr="00940E38" w:rsidRDefault="00E73BC6" w:rsidP="00E73BC6">
            <w:pPr>
              <w:spacing w:before="100"/>
            </w:pPr>
            <w:r w:rsidRPr="00940E38">
              <w:t xml:space="preserve">In the case of restructures of administrative restructures, evidence of Government decisions can include an administrative order, a legislative instrument, or any form of evidence documenting a Government decision in relation to the activities transferred. The decision is made when the Order/Royal assent/evidence is signed, depending on the form of evidence. </w:t>
            </w:r>
          </w:p>
          <w:p w14:paraId="7FC1E51D" w14:textId="3746386B" w:rsidR="00E73BC6" w:rsidRPr="00940E38" w:rsidRDefault="00E73BC6" w:rsidP="00E73BC6">
            <w:pPr>
              <w:spacing w:before="100"/>
            </w:pPr>
            <w:r w:rsidRPr="00940E38">
              <w:t xml:space="preserve">Where an administrative order is used to </w:t>
            </w:r>
            <w:r w:rsidR="006822E9">
              <w:t>a</w:t>
            </w:r>
            <w:r w:rsidRPr="00940E38">
              <w:t>ffect the administrative restructure, the transfer is deemed to occur on the date of gazettal or publication unless the order or a subsequent order specifies a separate effective date.</w:t>
            </w:r>
          </w:p>
          <w:p w14:paraId="4C7F8B63" w14:textId="77777777" w:rsidR="00E73BC6" w:rsidRPr="00940E38" w:rsidRDefault="00E73BC6" w:rsidP="00E73BC6">
            <w:pPr>
              <w:spacing w:before="100"/>
            </w:pPr>
            <w:r w:rsidRPr="00940E38">
              <w:t>Administrative orders may be issued with different dates specified for:</w:t>
            </w:r>
          </w:p>
          <w:p w14:paraId="54132690" w14:textId="77777777" w:rsidR="00E73BC6" w:rsidRPr="006822E9" w:rsidRDefault="00E73BC6" w:rsidP="00FC71D7">
            <w:pPr>
              <w:pStyle w:val="ListParagraph"/>
              <w:numPr>
                <w:ilvl w:val="0"/>
                <w:numId w:val="133"/>
              </w:numPr>
            </w:pPr>
            <w:r w:rsidRPr="006822E9">
              <w:t>departmental name changes;</w:t>
            </w:r>
          </w:p>
          <w:p w14:paraId="7DBB34BB" w14:textId="77777777" w:rsidR="00E73BC6" w:rsidRPr="006822E9" w:rsidRDefault="00E73BC6" w:rsidP="00FC71D7">
            <w:pPr>
              <w:pStyle w:val="ListParagraph"/>
              <w:numPr>
                <w:ilvl w:val="0"/>
                <w:numId w:val="133"/>
              </w:numPr>
            </w:pPr>
            <w:r w:rsidRPr="006822E9">
              <w:t>ministerial appointments; and</w:t>
            </w:r>
          </w:p>
          <w:p w14:paraId="11E2E2A5" w14:textId="77777777" w:rsidR="00E73BC6" w:rsidRPr="006822E9" w:rsidRDefault="00E73BC6" w:rsidP="00FC71D7">
            <w:pPr>
              <w:pStyle w:val="ListParagraph"/>
              <w:numPr>
                <w:ilvl w:val="0"/>
                <w:numId w:val="133"/>
              </w:numPr>
            </w:pPr>
            <w:r w:rsidRPr="006822E9">
              <w:t>commencement of keeping accounts and provision of reports for output changes.</w:t>
            </w:r>
          </w:p>
        </w:tc>
      </w:tr>
    </w:tbl>
    <w:p w14:paraId="3378BC29" w14:textId="77777777" w:rsidR="00E73BC6" w:rsidRPr="00940E38" w:rsidRDefault="00E73BC6" w:rsidP="00E73BC6">
      <w:r w:rsidRPr="00940E38">
        <w:rPr>
          <w:b/>
        </w:rPr>
        <w:br w:type="page"/>
      </w:r>
    </w:p>
    <w:tbl>
      <w:tblPr>
        <w:tblStyle w:val="ModelReportGuidanceTable"/>
        <w:tblW w:w="9631" w:type="dxa"/>
        <w:tblLayout w:type="fixed"/>
        <w:tblLook w:val="04A0" w:firstRow="1" w:lastRow="0" w:firstColumn="1" w:lastColumn="0" w:noHBand="0" w:noVBand="1"/>
      </w:tblPr>
      <w:tblGrid>
        <w:gridCol w:w="9631"/>
      </w:tblGrid>
      <w:tr w:rsidR="00E73BC6" w:rsidRPr="006822E9" w14:paraId="1121B994" w14:textId="77777777" w:rsidTr="00EA1458">
        <w:trPr>
          <w:cnfStyle w:val="100000000000" w:firstRow="1" w:lastRow="0" w:firstColumn="0" w:lastColumn="0" w:oddVBand="0" w:evenVBand="0" w:oddHBand="0" w:evenHBand="0" w:firstRowFirstColumn="0" w:firstRowLastColumn="0" w:lastRowFirstColumn="0" w:lastRowLastColumn="0"/>
          <w:tblHeader/>
        </w:trPr>
        <w:tc>
          <w:tcPr>
            <w:tcW w:w="9631" w:type="dxa"/>
          </w:tcPr>
          <w:p w14:paraId="39D73BE6" w14:textId="77777777" w:rsidR="00E73BC6" w:rsidRPr="006822E9" w:rsidRDefault="00E73BC6" w:rsidP="006822E9">
            <w:r w:rsidRPr="006822E9">
              <w:lastRenderedPageBreak/>
              <w:t xml:space="preserve">Guidance – Restructuring of Administrative Arrangements </w:t>
            </w:r>
            <w:r w:rsidRPr="006822E9">
              <w:rPr>
                <w:i/>
                <w:iCs/>
              </w:rPr>
              <w:t>(continued)</w:t>
            </w:r>
          </w:p>
        </w:tc>
      </w:tr>
      <w:tr w:rsidR="00E73BC6" w:rsidRPr="00940E38" w14:paraId="7EE480C5" w14:textId="77777777" w:rsidTr="00EA1458">
        <w:tc>
          <w:tcPr>
            <w:tcW w:w="9631" w:type="dxa"/>
          </w:tcPr>
          <w:p w14:paraId="55D92022" w14:textId="361E3891" w:rsidR="00E73BC6" w:rsidRPr="00940E38" w:rsidRDefault="00E73BC6" w:rsidP="00E73BC6">
            <w:pPr>
              <w:spacing w:before="100"/>
            </w:pPr>
            <w:r w:rsidRPr="00940E38">
              <w:t>For example, in the case of the fictitious Department of Technology (DoT), the transfer was announced and approved on 2</w:t>
            </w:r>
            <w:r w:rsidR="006822E9">
              <w:t> </w:t>
            </w:r>
            <w:r w:rsidRPr="00940E38">
              <w:t>August 201</w:t>
            </w:r>
            <w:r>
              <w:t>9</w:t>
            </w:r>
            <w:r w:rsidRPr="00940E38">
              <w:t>, however there is a requirement in the Administrative Arrangements Order (No. xxx) 2</w:t>
            </w:r>
            <w:r w:rsidRPr="00C623E2">
              <w:t>018</w:t>
            </w:r>
            <w:r w:rsidRPr="00940E38">
              <w:t xml:space="preserve"> for the Department to keep accounts and to provide reports for the relevant outputs for the purposes of the </w:t>
            </w:r>
            <w:r w:rsidRPr="00940E38">
              <w:rPr>
                <w:i/>
              </w:rPr>
              <w:t>Financial Management Act 1994</w:t>
            </w:r>
            <w:r w:rsidRPr="00940E38">
              <w:t xml:space="preserve"> until 31 August 2018 (see Note 2 Departmental (controlled) outputs). Entities should </w:t>
            </w:r>
            <w:proofErr w:type="gramStart"/>
            <w:r w:rsidRPr="00940E38">
              <w:t>review carefully</w:t>
            </w:r>
            <w:proofErr w:type="gramEnd"/>
            <w:r w:rsidRPr="00940E38">
              <w:t xml:space="preserve"> the relevant designation date, or if different, the effective date of the administrative order from the Special Victorian Government Gazette. This publication can be accessed at: </w:t>
            </w:r>
          </w:p>
          <w:p w14:paraId="05B28921" w14:textId="2D7C274E" w:rsidR="00E73BC6" w:rsidRPr="00940E38" w:rsidRDefault="007521AA" w:rsidP="00E73BC6">
            <w:pPr>
              <w:spacing w:before="60"/>
            </w:pPr>
            <w:hyperlink r:id="rId211" w:history="1">
              <w:r w:rsidR="00E73BC6" w:rsidRPr="00940E38">
                <w:rPr>
                  <w:rStyle w:val="Hyperlink"/>
                </w:rPr>
                <w:t>www.gazette.vic.gov.au</w:t>
              </w:r>
            </w:hyperlink>
          </w:p>
          <w:p w14:paraId="2D43631F" w14:textId="77777777" w:rsidR="00E73BC6" w:rsidRPr="00940E38" w:rsidRDefault="00E73BC6" w:rsidP="00E73BC6">
            <w:pPr>
              <w:spacing w:before="60"/>
            </w:pPr>
            <w:r w:rsidRPr="00940E38">
              <w:t>or can be ordered from:</w:t>
            </w:r>
          </w:p>
          <w:p w14:paraId="0D3E7594" w14:textId="77777777" w:rsidR="00E73BC6" w:rsidRPr="00940E38" w:rsidRDefault="00E73BC6" w:rsidP="00EA1458">
            <w:pPr>
              <w:tabs>
                <w:tab w:val="left" w:pos="570"/>
              </w:tabs>
              <w:spacing w:before="60"/>
            </w:pPr>
            <w:r w:rsidRPr="00940E38">
              <w:tab/>
              <w:t>BlueStar Print</w:t>
            </w:r>
          </w:p>
          <w:p w14:paraId="30317606" w14:textId="77777777" w:rsidR="00E73BC6" w:rsidRPr="00940E38" w:rsidRDefault="00E73BC6" w:rsidP="00EA1458">
            <w:pPr>
              <w:pStyle w:val="List"/>
              <w:tabs>
                <w:tab w:val="left" w:pos="570"/>
                <w:tab w:val="left" w:pos="1418"/>
              </w:tabs>
              <w:spacing w:before="0"/>
            </w:pPr>
            <w:r w:rsidRPr="00940E38">
              <w:tab/>
              <w:t>Phone</w:t>
            </w:r>
            <w:r w:rsidRPr="00940E38">
              <w:tab/>
              <w:t>(03) 8523 4601</w:t>
            </w:r>
          </w:p>
          <w:p w14:paraId="7489940D" w14:textId="77777777" w:rsidR="00E73BC6" w:rsidRPr="00940E38" w:rsidRDefault="00E73BC6" w:rsidP="00EA1458">
            <w:pPr>
              <w:pStyle w:val="List"/>
              <w:tabs>
                <w:tab w:val="left" w:pos="570"/>
                <w:tab w:val="left" w:pos="1418"/>
              </w:tabs>
              <w:spacing w:before="0"/>
            </w:pPr>
            <w:r w:rsidRPr="00940E38">
              <w:tab/>
              <w:t xml:space="preserve">Fax </w:t>
            </w:r>
            <w:r w:rsidRPr="00940E38">
              <w:tab/>
              <w:t>(03) 9600 0478</w:t>
            </w:r>
          </w:p>
          <w:p w14:paraId="5D01A8B0" w14:textId="0EFCA465" w:rsidR="00E73BC6" w:rsidRDefault="00E73BC6" w:rsidP="00EA1458">
            <w:pPr>
              <w:pStyle w:val="List"/>
              <w:tabs>
                <w:tab w:val="left" w:pos="570"/>
                <w:tab w:val="left" w:pos="1418"/>
              </w:tabs>
              <w:spacing w:before="0" w:after="60"/>
            </w:pPr>
            <w:r w:rsidRPr="00940E38">
              <w:tab/>
              <w:t>Email</w:t>
            </w:r>
            <w:r w:rsidRPr="00940E38">
              <w:tab/>
            </w:r>
            <w:hyperlink r:id="rId212" w:history="1">
              <w:r w:rsidRPr="005D199D">
                <w:rPr>
                  <w:rStyle w:val="Hyperlink"/>
                </w:rPr>
                <w:t>gazette@bluestargroup.com.au</w:t>
              </w:r>
            </w:hyperlink>
          </w:p>
          <w:p w14:paraId="23B14C6B" w14:textId="77777777" w:rsidR="00E73BC6" w:rsidRDefault="00E73BC6" w:rsidP="00E73BC6">
            <w:pPr>
              <w:pStyle w:val="List"/>
              <w:tabs>
                <w:tab w:val="left" w:pos="1418"/>
              </w:tabs>
              <w:spacing w:before="0" w:after="60"/>
            </w:pPr>
          </w:p>
          <w:p w14:paraId="63CD6E99" w14:textId="77777777" w:rsidR="00E73BC6" w:rsidRPr="00940E38" w:rsidRDefault="00E73BC6" w:rsidP="00E73BC6">
            <w:pPr>
              <w:rPr>
                <w:b/>
              </w:rPr>
            </w:pPr>
            <w:r w:rsidRPr="00940E38">
              <w:rPr>
                <w:b/>
              </w:rPr>
              <w:t>Formal designation for ‘other transfers’</w:t>
            </w:r>
          </w:p>
          <w:p w14:paraId="5B18D998" w14:textId="77777777" w:rsidR="00E73BC6" w:rsidRPr="00940E38" w:rsidRDefault="00E73BC6" w:rsidP="00E73BC6">
            <w:pPr>
              <w:spacing w:before="100"/>
            </w:pPr>
            <w:r w:rsidRPr="00940E38">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119A for the minimum details to be included to meet the designation requirements. </w:t>
            </w:r>
          </w:p>
          <w:p w14:paraId="63607947" w14:textId="77777777" w:rsidR="00E73BC6" w:rsidRPr="00940E38" w:rsidRDefault="00E73BC6" w:rsidP="00E73BC6">
            <w:pPr>
              <w:rPr>
                <w:b/>
              </w:rPr>
            </w:pPr>
            <w:r w:rsidRPr="00940E38">
              <w:rPr>
                <w:b/>
              </w:rPr>
              <w:t>Insufficient contributed capital for distributions to owners (reclassification of equity)</w:t>
            </w:r>
          </w:p>
          <w:p w14:paraId="07198990" w14:textId="52C7044F" w:rsidR="00E73BC6" w:rsidRPr="00940E38" w:rsidRDefault="00E73BC6" w:rsidP="00E73BC6">
            <w:pPr>
              <w:spacing w:before="100"/>
            </w:pPr>
            <w:r w:rsidRPr="00940E38">
              <w:t xml:space="preserve">Under FRD 119A, the Chief Finance and Accountable Officers can reclassify equity without further ministerial approval to the extent required to </w:t>
            </w:r>
            <w:r w:rsidR="00B462E7">
              <w:t>a</w:t>
            </w:r>
            <w:r w:rsidRPr="00940E38">
              <w:t>ffect the following distributions to owners:</w:t>
            </w:r>
          </w:p>
          <w:p w14:paraId="79BF1AF2" w14:textId="4E98C8D8" w:rsidR="00E73BC6" w:rsidRPr="006822E9" w:rsidRDefault="00E73BC6" w:rsidP="00FC71D7">
            <w:pPr>
              <w:pStyle w:val="Guidancealpha"/>
              <w:numPr>
                <w:ilvl w:val="0"/>
                <w:numId w:val="136"/>
              </w:numPr>
            </w:pPr>
            <w:r w:rsidRPr="006822E9">
              <w:t xml:space="preserve">where the transferor has insufficient contributed capital to transfer an asset or net assets; or </w:t>
            </w:r>
          </w:p>
          <w:p w14:paraId="3379BA9D" w14:textId="5F5C25F3" w:rsidR="00E73BC6" w:rsidRPr="006822E9" w:rsidRDefault="00E73BC6" w:rsidP="00FC71D7">
            <w:pPr>
              <w:pStyle w:val="Guidancealpha"/>
              <w:numPr>
                <w:ilvl w:val="0"/>
                <w:numId w:val="134"/>
              </w:numPr>
            </w:pPr>
            <w:r w:rsidRPr="006822E9">
              <w:t>where a transferee has insufficient contributed capital to cover the receipt of a liability or net liabilities.</w:t>
            </w:r>
          </w:p>
          <w:p w14:paraId="5FF8E6E2" w14:textId="77777777" w:rsidR="00E73BC6" w:rsidRPr="00940E38" w:rsidRDefault="00E73BC6" w:rsidP="00E73BC6">
            <w:pPr>
              <w:spacing w:before="100"/>
            </w:pPr>
            <w:r w:rsidRPr="00940E38">
              <w:t>In accordance with the guidance in Appendix C of FRD 103</w:t>
            </w:r>
            <w:r>
              <w:t>H</w:t>
            </w:r>
            <w:r w:rsidRPr="00940E38">
              <w:t xml:space="preserve"> </w:t>
            </w:r>
            <w:r w:rsidRPr="00940E38">
              <w:rPr>
                <w:i/>
              </w:rPr>
              <w:t>Non-financial physical assets</w:t>
            </w:r>
            <w:r w:rsidRPr="00940E38">
              <w:t>, for distributions of non</w:t>
            </w:r>
            <w:r w:rsidRPr="00940E38">
              <w:noBreakHyphen/>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14:paraId="6ABE61BD" w14:textId="04A39962" w:rsidR="00E73BC6" w:rsidRPr="00940E38" w:rsidRDefault="00E73BC6" w:rsidP="00E73BC6">
            <w:pPr>
              <w:spacing w:before="100"/>
            </w:pPr>
            <w:proofErr w:type="gramStart"/>
            <w:r w:rsidRPr="00940E38">
              <w:t>Subsequent to</w:t>
            </w:r>
            <w:proofErr w:type="gramEnd"/>
            <w:r w:rsidRPr="00940E38">
              <w:t xml:space="preserve"> the reclassification above, where there is insufficient contributed capital for distributions to owners, the entity must reclassify its accumulated surplus to contributed capital to the extent required to </w:t>
            </w:r>
            <w:r w:rsidR="00B462E7">
              <w:t>a</w:t>
            </w:r>
            <w:r w:rsidRPr="00940E38">
              <w:t>ffect the distribution.</w:t>
            </w:r>
          </w:p>
          <w:p w14:paraId="24B8703F" w14:textId="77777777" w:rsidR="00E73BC6" w:rsidRPr="00940E38" w:rsidRDefault="00E73BC6" w:rsidP="00E73BC6">
            <w:pPr>
              <w:spacing w:before="100"/>
            </w:pPr>
            <w:r w:rsidRPr="00940E38">
              <w:t>If there is still insufficient contributed capital after such reclassifications, the balance must be recognised as an expense.</w:t>
            </w:r>
          </w:p>
          <w:p w14:paraId="52B6D988" w14:textId="77777777" w:rsidR="00E73BC6" w:rsidRPr="00940E38" w:rsidRDefault="00E73BC6" w:rsidP="00E73BC6">
            <w:pPr>
              <w:rPr>
                <w:b/>
              </w:rPr>
            </w:pPr>
            <w:r w:rsidRPr="00940E38">
              <w:rPr>
                <w:b/>
              </w:rPr>
              <w:t>Disclosure requirements in the notes</w:t>
            </w:r>
          </w:p>
          <w:p w14:paraId="4BC41C88" w14:textId="77777777" w:rsidR="00E73BC6" w:rsidRPr="00940E38" w:rsidRDefault="00E73BC6" w:rsidP="00E73BC6">
            <w:pPr>
              <w:rPr>
                <w:i/>
              </w:rPr>
            </w:pPr>
            <w:r w:rsidRPr="00940E38">
              <w:rPr>
                <w:i/>
              </w:rPr>
              <w:t xml:space="preserve">Income and expenses </w:t>
            </w:r>
            <w:r w:rsidRPr="00940E38">
              <w:rPr>
                <w:rStyle w:val="SourceReference"/>
              </w:rPr>
              <w:t>[AASB 1004.57]</w:t>
            </w:r>
          </w:p>
          <w:p w14:paraId="3D877D59" w14:textId="77777777" w:rsidR="00E73BC6" w:rsidRPr="00940E38" w:rsidRDefault="00E73BC6" w:rsidP="00E73BC6">
            <w:pPr>
              <w:spacing w:before="100"/>
            </w:pPr>
            <w:r w:rsidRPr="00940E38">
              <w:t>In relation to a transferred output (activity), income and expenses attributable to that output shall be disclosed by the transferee, including the income and expenses recognised by the transferor.</w:t>
            </w:r>
          </w:p>
          <w:p w14:paraId="11E0A769" w14:textId="77777777" w:rsidR="00E73BC6" w:rsidRPr="00940E38" w:rsidRDefault="00E73BC6" w:rsidP="00E73BC6">
            <w:pPr>
              <w:rPr>
                <w:i/>
              </w:rPr>
            </w:pPr>
            <w:r w:rsidRPr="00940E38">
              <w:rPr>
                <w:i/>
              </w:rPr>
              <w:t xml:space="preserve">Assets and liabilities </w:t>
            </w:r>
            <w:r w:rsidRPr="00940E38">
              <w:rPr>
                <w:rStyle w:val="SourceReference"/>
              </w:rPr>
              <w:t>[AASB 1004.58]</w:t>
            </w:r>
          </w:p>
          <w:p w14:paraId="72832615" w14:textId="77777777" w:rsidR="00E73BC6" w:rsidRPr="00940E38" w:rsidRDefault="00E73BC6" w:rsidP="00E73BC6">
            <w:pPr>
              <w:spacing w:before="100"/>
            </w:pPr>
            <w:r w:rsidRPr="00940E38">
              <w:t>For immaterial transfers, the assets and liabilities transferred shall be disclosed on an aggregate basis.</w:t>
            </w:r>
          </w:p>
          <w:p w14:paraId="2C58E3A6" w14:textId="77777777" w:rsidR="00E73BC6" w:rsidRPr="00940E38" w:rsidRDefault="00E73BC6" w:rsidP="00E73BC6">
            <w:pPr>
              <w:spacing w:before="100"/>
            </w:pPr>
            <w:r w:rsidRPr="00940E38">
              <w:t>For each material transfer, the assets and liabilities transferred shall be disclosed by class, and the counterparty transferor/transferee shall be identified. In addition, both the transferor and transferee shall disclose the following:</w:t>
            </w:r>
          </w:p>
          <w:p w14:paraId="6922200F" w14:textId="197C299A" w:rsidR="00E73BC6" w:rsidRPr="006822E9" w:rsidRDefault="00E73BC6" w:rsidP="00FC71D7">
            <w:pPr>
              <w:pStyle w:val="Guidancealpha"/>
              <w:numPr>
                <w:ilvl w:val="0"/>
                <w:numId w:val="135"/>
              </w:numPr>
            </w:pPr>
            <w:r w:rsidRPr="006822E9">
              <w:t>a brief description of the nature of the output transferred;</w:t>
            </w:r>
          </w:p>
          <w:p w14:paraId="5D34C799" w14:textId="7845B3B0" w:rsidR="00E73BC6" w:rsidRPr="006822E9" w:rsidRDefault="00E73BC6" w:rsidP="00FC71D7">
            <w:pPr>
              <w:pStyle w:val="Guidancealpha"/>
              <w:numPr>
                <w:ilvl w:val="0"/>
                <w:numId w:val="135"/>
              </w:numPr>
            </w:pPr>
            <w:r w:rsidRPr="006822E9">
              <w:t>the date of transfer of the output;</w:t>
            </w:r>
          </w:p>
          <w:p w14:paraId="4CDA24DA" w14:textId="7FC12909" w:rsidR="00E73BC6" w:rsidRPr="006822E9" w:rsidRDefault="00E73BC6" w:rsidP="00FC71D7">
            <w:pPr>
              <w:pStyle w:val="Guidancealpha"/>
              <w:numPr>
                <w:ilvl w:val="0"/>
                <w:numId w:val="135"/>
              </w:numPr>
            </w:pPr>
            <w:r w:rsidRPr="006822E9">
              <w:t xml:space="preserve">the identity of the </w:t>
            </w:r>
            <w:r w:rsidR="00C77EAF" w:rsidRPr="006822E9">
              <w:t>department</w:t>
            </w:r>
            <w:r w:rsidRPr="006822E9">
              <w:t xml:space="preserve">(s) to whom the output has been transferred/received; and </w:t>
            </w:r>
          </w:p>
          <w:p w14:paraId="67C4AB17" w14:textId="77EF084A" w:rsidR="006822E9" w:rsidRPr="006822E9" w:rsidRDefault="00E73BC6" w:rsidP="00FC71D7">
            <w:pPr>
              <w:pStyle w:val="Guidancealpha"/>
              <w:numPr>
                <w:ilvl w:val="0"/>
                <w:numId w:val="135"/>
              </w:numPr>
            </w:pPr>
            <w:r w:rsidRPr="006822E9">
              <w:t xml:space="preserve">the details about any related legislation that was enacted to </w:t>
            </w:r>
            <w:r w:rsidR="00B462E7">
              <w:t>a</w:t>
            </w:r>
            <w:r w:rsidRPr="006822E9">
              <w:t>ffect the transfer.</w:t>
            </w:r>
          </w:p>
        </w:tc>
      </w:tr>
      <w:tr w:rsidR="00E73BC6" w:rsidRPr="00940E38" w14:paraId="1D2BCFC2" w14:textId="77777777" w:rsidTr="00EA1458">
        <w:tc>
          <w:tcPr>
            <w:tcW w:w="9631" w:type="dxa"/>
          </w:tcPr>
          <w:p w14:paraId="1F2D0998" w14:textId="77777777" w:rsidR="00E73BC6" w:rsidRPr="00940E38" w:rsidRDefault="00E73BC6" w:rsidP="00E73BC6">
            <w:pPr>
              <w:pageBreakBefore/>
              <w:spacing w:before="100"/>
              <w:rPr>
                <w:b/>
              </w:rPr>
            </w:pPr>
            <w:r w:rsidRPr="00940E38">
              <w:rPr>
                <w:b/>
              </w:rPr>
              <w:lastRenderedPageBreak/>
              <w:t>Extract of an administrative order</w:t>
            </w:r>
          </w:p>
          <w:p w14:paraId="1DD5C1CB" w14:textId="3C19D172" w:rsidR="00E73BC6" w:rsidRPr="00940E38" w:rsidRDefault="00E73BC6" w:rsidP="00E73BC6">
            <w:pPr>
              <w:spacing w:before="100"/>
            </w:pPr>
            <w:r w:rsidRPr="00940E38">
              <w:t xml:space="preserve">The following is an administrative order effecting a </w:t>
            </w:r>
            <w:r w:rsidR="00C77EAF" w:rsidRPr="00940E38">
              <w:t xml:space="preserve">machinery </w:t>
            </w:r>
            <w:r w:rsidRPr="00940E38">
              <w:t xml:space="preserve">of </w:t>
            </w:r>
            <w:r w:rsidR="00C77EAF" w:rsidRPr="00940E38">
              <w:t xml:space="preserve">government </w:t>
            </w:r>
            <w:r w:rsidRPr="00940E38">
              <w:t xml:space="preserve">change that has resulted in the establishment of a new </w:t>
            </w:r>
            <w:r w:rsidR="00C77EAF" w:rsidRPr="00940E38">
              <w:t xml:space="preserve">department </w:t>
            </w:r>
            <w:r w:rsidRPr="00940E38">
              <w:t xml:space="preserve">through a </w:t>
            </w:r>
            <w:r w:rsidR="00C77EAF" w:rsidRPr="00940E38">
              <w:t xml:space="preserve">machinery </w:t>
            </w:r>
            <w:r w:rsidRPr="00940E38">
              <w:t xml:space="preserve">of </w:t>
            </w:r>
            <w:r w:rsidR="00C77EAF" w:rsidRPr="00940E38">
              <w:t xml:space="preserve">government </w:t>
            </w:r>
            <w:r w:rsidRPr="00940E38">
              <w:t>restructure. The administrative order took effect as noted in the Gazette.</w:t>
            </w:r>
          </w:p>
          <w:p w14:paraId="2C785DB7" w14:textId="77777777" w:rsidR="00E73BC6" w:rsidRPr="00940E38" w:rsidRDefault="00E73BC6" w:rsidP="00E73BC6">
            <w:pPr>
              <w:jc w:val="center"/>
            </w:pPr>
            <w:r w:rsidRPr="00940E38">
              <w:rPr>
                <w:noProof/>
                <w:lang w:eastAsia="en-AU"/>
              </w:rPr>
              <w:drawing>
                <wp:inline distT="0" distB="0" distL="0" distR="0" wp14:anchorId="4442567D" wp14:editId="3FFCC982">
                  <wp:extent cx="4896000" cy="6566869"/>
                  <wp:effectExtent l="19050" t="19050" r="19050" b="2476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r="-45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B00E93" w14:textId="77777777" w:rsidR="00E73BC6" w:rsidRPr="00940E38" w:rsidRDefault="00E73BC6" w:rsidP="00E73BC6">
            <w:pPr>
              <w:spacing w:before="0"/>
              <w:jc w:val="center"/>
              <w:rPr>
                <w:sz w:val="14"/>
              </w:rPr>
            </w:pPr>
          </w:p>
        </w:tc>
      </w:tr>
    </w:tbl>
    <w:p w14:paraId="34CDFB5A" w14:textId="77777777" w:rsidR="00E73BC6" w:rsidRPr="00940E38" w:rsidRDefault="00E73BC6" w:rsidP="00E73BC6">
      <w:pPr>
        <w:sectPr w:rsidR="00E73BC6" w:rsidRPr="00940E38" w:rsidSect="00E73BC6">
          <w:headerReference w:type="even" r:id="rId214"/>
          <w:headerReference w:type="default" r:id="rId215"/>
          <w:footerReference w:type="even" r:id="rId216"/>
          <w:footerReference w:type="default" r:id="rId217"/>
          <w:headerReference w:type="first" r:id="rId218"/>
          <w:footerReference w:type="first" r:id="rId219"/>
          <w:pgSz w:w="11906" w:h="16838" w:code="9"/>
          <w:pgMar w:top="1134" w:right="1134" w:bottom="1134" w:left="1134" w:header="624" w:footer="567" w:gutter="0"/>
          <w:cols w:sep="1" w:space="567"/>
          <w:docGrid w:linePitch="360"/>
        </w:sectPr>
      </w:pPr>
    </w:p>
    <w:p w14:paraId="5D30762C" w14:textId="77777777" w:rsidR="00E73BC6" w:rsidRPr="00940E38" w:rsidRDefault="00E73BC6" w:rsidP="00E73BC6">
      <w:pPr>
        <w:pStyle w:val="Heading1"/>
      </w:pPr>
      <w:bookmarkStart w:id="264" w:name="Section5"/>
      <w:r w:rsidRPr="00940E38">
        <w:lastRenderedPageBreak/>
        <w:t>KEY ASSETS AVAILABLE TO SUPPORT OUTPUT DELIVERY</w:t>
      </w:r>
    </w:p>
    <w:p w14:paraId="273264F4" w14:textId="77777777" w:rsidR="00E73BC6" w:rsidRPr="00940E38" w:rsidRDefault="00E73BC6" w:rsidP="00E73BC6">
      <w:pPr>
        <w:pStyle w:val="Heading30"/>
        <w:sectPr w:rsidR="00E73BC6" w:rsidRPr="00940E38" w:rsidSect="00E73BC6">
          <w:headerReference w:type="even" r:id="rId220"/>
          <w:headerReference w:type="default" r:id="rId221"/>
          <w:headerReference w:type="first" r:id="rId222"/>
          <w:footerReference w:type="first" r:id="rId223"/>
          <w:pgSz w:w="11906" w:h="16838" w:code="9"/>
          <w:pgMar w:top="1134" w:right="1134" w:bottom="1134" w:left="1134" w:header="624" w:footer="567" w:gutter="0"/>
          <w:cols w:sep="1" w:space="567"/>
          <w:titlePg/>
          <w:docGrid w:linePitch="360"/>
        </w:sectPr>
      </w:pPr>
    </w:p>
    <w:p w14:paraId="5357BEDA" w14:textId="77777777" w:rsidR="00E73BC6" w:rsidRPr="00940E38" w:rsidRDefault="00E73BC6" w:rsidP="00E73BC6">
      <w:pPr>
        <w:pStyle w:val="Heading30"/>
      </w:pPr>
      <w:r w:rsidRPr="00940E38">
        <w:t>Introduction</w:t>
      </w:r>
    </w:p>
    <w:p w14:paraId="6841A5B5" w14:textId="77777777" w:rsidR="00E73BC6" w:rsidRPr="00940E38" w:rsidRDefault="00E73BC6" w:rsidP="00E73BC6">
      <w:r w:rsidRPr="00940E38">
        <w:t xml:space="preserve">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 </w:t>
      </w:r>
    </w:p>
    <w:p w14:paraId="397EFBE7" w14:textId="77777777" w:rsidR="00E73BC6" w:rsidRPr="00940E38" w:rsidRDefault="00E73BC6" w:rsidP="00E73BC6">
      <w:pPr>
        <w:pStyle w:val="HighlightBoxHeading"/>
      </w:pPr>
      <w:r w:rsidRPr="00940E38">
        <w:t>Significant judgement: Classification of investments as ‘key assets’</w:t>
      </w:r>
    </w:p>
    <w:p w14:paraId="57929D04" w14:textId="77777777" w:rsidR="00E73BC6" w:rsidRPr="00940E38" w:rsidRDefault="00E73BC6" w:rsidP="00E73BC6">
      <w:pPr>
        <w:pStyle w:val="HighlightBoxText"/>
      </w:pPr>
      <w:r w:rsidRPr="00940E38">
        <w:t xml:space="preserve">The Department has made the judgement that investments (including investments in associates and joint ventures) are key assets utilised to support the Department’s objectives and outputs. </w:t>
      </w:r>
    </w:p>
    <w:p w14:paraId="2E9E82F6" w14:textId="77777777" w:rsidR="00E73BC6" w:rsidRPr="00940E38" w:rsidRDefault="00E73BC6" w:rsidP="00E73BC6">
      <w:pPr>
        <w:pStyle w:val="HighlightBoxText"/>
        <w:rPr>
          <w:i/>
        </w:rPr>
      </w:pPr>
      <w:r w:rsidRPr="00940E38">
        <w:rPr>
          <w:i/>
        </w:rPr>
        <w:t>Fair value measurement</w:t>
      </w:r>
    </w:p>
    <w:p w14:paraId="1212EF69" w14:textId="77777777" w:rsidR="00E73BC6" w:rsidRPr="00940E38" w:rsidRDefault="00E73BC6" w:rsidP="00E73BC6">
      <w:pPr>
        <w:pStyle w:val="HighlightBoxText"/>
      </w:pPr>
      <w:r w:rsidRPr="00940E38">
        <w:t>Where the assets included in this section are carried at fair value, additional information is disclosed in Note 8.3 in connection with how those fair values were determined.</w:t>
      </w:r>
    </w:p>
    <w:p w14:paraId="7B775307" w14:textId="77777777" w:rsidR="00E73BC6" w:rsidRPr="00940E38" w:rsidRDefault="00E73BC6" w:rsidP="00E73BC6">
      <w:pPr>
        <w:pStyle w:val="Heading30"/>
      </w:pPr>
      <w:r w:rsidRPr="00940E38">
        <w:br w:type="column"/>
      </w:r>
      <w:r w:rsidRPr="00940E38">
        <w:t>Structure</w:t>
      </w:r>
    </w:p>
    <w:p w14:paraId="4AA7DF79" w14:textId="4AC92453" w:rsidR="00591DEC" w:rsidRDefault="00E73BC6">
      <w:pPr>
        <w:pStyle w:val="TOC9"/>
        <w:rPr>
          <w:noProof/>
          <w:sz w:val="22"/>
        </w:rPr>
      </w:pPr>
      <w:r w:rsidRPr="00940E38">
        <w:fldChar w:fldCharType="begin"/>
      </w:r>
      <w:r w:rsidRPr="00940E38">
        <w:instrText xml:space="preserve"> TOC \h \z \t "Heading 2 (#),9" \b Section5\* MERGEFORMAT </w:instrText>
      </w:r>
      <w:r w:rsidRPr="00940E38">
        <w:fldChar w:fldCharType="separate"/>
      </w:r>
      <w:hyperlink w:anchor="_Toc42054653" w:history="1">
        <w:r w:rsidR="00591DEC" w:rsidRPr="00AC6D20">
          <w:rPr>
            <w:rStyle w:val="Hyperlink"/>
            <w:noProof/>
          </w:rPr>
          <w:t>5.1</w:t>
        </w:r>
        <w:r w:rsidR="00591DEC">
          <w:rPr>
            <w:noProof/>
            <w:sz w:val="22"/>
          </w:rPr>
          <w:tab/>
        </w:r>
        <w:r w:rsidR="00591DEC" w:rsidRPr="00AC6D20">
          <w:rPr>
            <w:rStyle w:val="Hyperlink"/>
            <w:noProof/>
          </w:rPr>
          <w:t>Total property, plant and equipment</w:t>
        </w:r>
        <w:r w:rsidR="00591DEC">
          <w:rPr>
            <w:noProof/>
            <w:webHidden/>
          </w:rPr>
          <w:tab/>
        </w:r>
        <w:r w:rsidR="00591DEC">
          <w:rPr>
            <w:noProof/>
            <w:webHidden/>
          </w:rPr>
          <w:fldChar w:fldCharType="begin"/>
        </w:r>
        <w:r w:rsidR="00591DEC">
          <w:rPr>
            <w:noProof/>
            <w:webHidden/>
          </w:rPr>
          <w:instrText xml:space="preserve"> PAGEREF _Toc42054653 \h </w:instrText>
        </w:r>
        <w:r w:rsidR="00591DEC">
          <w:rPr>
            <w:noProof/>
            <w:webHidden/>
          </w:rPr>
        </w:r>
        <w:r w:rsidR="00591DEC">
          <w:rPr>
            <w:noProof/>
            <w:webHidden/>
          </w:rPr>
          <w:fldChar w:fldCharType="separate"/>
        </w:r>
        <w:r w:rsidR="00655DDD">
          <w:rPr>
            <w:noProof/>
            <w:webHidden/>
          </w:rPr>
          <w:t>123</w:t>
        </w:r>
        <w:r w:rsidR="00591DEC">
          <w:rPr>
            <w:noProof/>
            <w:webHidden/>
          </w:rPr>
          <w:fldChar w:fldCharType="end"/>
        </w:r>
      </w:hyperlink>
    </w:p>
    <w:p w14:paraId="25350D69" w14:textId="45A8C2BE" w:rsidR="00591DEC" w:rsidRDefault="007521AA">
      <w:pPr>
        <w:pStyle w:val="TOC9"/>
        <w:rPr>
          <w:noProof/>
          <w:sz w:val="22"/>
        </w:rPr>
      </w:pPr>
      <w:hyperlink w:anchor="_Toc42054654" w:history="1">
        <w:r w:rsidR="00591DEC" w:rsidRPr="00AC6D20">
          <w:rPr>
            <w:rStyle w:val="Hyperlink"/>
            <w:noProof/>
          </w:rPr>
          <w:t>5.2</w:t>
        </w:r>
        <w:r w:rsidR="00591DEC">
          <w:rPr>
            <w:noProof/>
            <w:sz w:val="22"/>
          </w:rPr>
          <w:tab/>
        </w:r>
        <w:r w:rsidR="00591DEC" w:rsidRPr="00AC6D20">
          <w:rPr>
            <w:rStyle w:val="Hyperlink"/>
            <w:noProof/>
          </w:rPr>
          <w:t>Investment properties</w:t>
        </w:r>
        <w:r w:rsidR="00591DEC">
          <w:rPr>
            <w:noProof/>
            <w:webHidden/>
          </w:rPr>
          <w:tab/>
        </w:r>
        <w:r w:rsidR="00591DEC">
          <w:rPr>
            <w:noProof/>
            <w:webHidden/>
          </w:rPr>
          <w:fldChar w:fldCharType="begin"/>
        </w:r>
        <w:r w:rsidR="00591DEC">
          <w:rPr>
            <w:noProof/>
            <w:webHidden/>
          </w:rPr>
          <w:instrText xml:space="preserve"> PAGEREF _Toc42054654 \h </w:instrText>
        </w:r>
        <w:r w:rsidR="00591DEC">
          <w:rPr>
            <w:noProof/>
            <w:webHidden/>
          </w:rPr>
        </w:r>
        <w:r w:rsidR="00591DEC">
          <w:rPr>
            <w:noProof/>
            <w:webHidden/>
          </w:rPr>
          <w:fldChar w:fldCharType="separate"/>
        </w:r>
        <w:r w:rsidR="00655DDD">
          <w:rPr>
            <w:noProof/>
            <w:webHidden/>
          </w:rPr>
          <w:t>130</w:t>
        </w:r>
        <w:r w:rsidR="00591DEC">
          <w:rPr>
            <w:noProof/>
            <w:webHidden/>
          </w:rPr>
          <w:fldChar w:fldCharType="end"/>
        </w:r>
      </w:hyperlink>
    </w:p>
    <w:p w14:paraId="7F50308F" w14:textId="20ACDC41" w:rsidR="00591DEC" w:rsidRDefault="007521AA">
      <w:pPr>
        <w:pStyle w:val="TOC9"/>
        <w:rPr>
          <w:noProof/>
          <w:sz w:val="22"/>
        </w:rPr>
      </w:pPr>
      <w:hyperlink w:anchor="_Toc42054655" w:history="1">
        <w:r w:rsidR="00591DEC" w:rsidRPr="00AC6D20">
          <w:rPr>
            <w:rStyle w:val="Hyperlink"/>
            <w:noProof/>
          </w:rPr>
          <w:t>5.3</w:t>
        </w:r>
        <w:r w:rsidR="00591DEC">
          <w:rPr>
            <w:noProof/>
            <w:sz w:val="22"/>
          </w:rPr>
          <w:tab/>
        </w:r>
        <w:r w:rsidR="00591DEC" w:rsidRPr="00AC6D20">
          <w:rPr>
            <w:rStyle w:val="Hyperlink"/>
            <w:noProof/>
          </w:rPr>
          <w:t>Biological assets</w:t>
        </w:r>
        <w:r w:rsidR="00591DEC">
          <w:rPr>
            <w:noProof/>
            <w:webHidden/>
          </w:rPr>
          <w:tab/>
        </w:r>
        <w:r w:rsidR="00591DEC">
          <w:rPr>
            <w:noProof/>
            <w:webHidden/>
          </w:rPr>
          <w:fldChar w:fldCharType="begin"/>
        </w:r>
        <w:r w:rsidR="00591DEC">
          <w:rPr>
            <w:noProof/>
            <w:webHidden/>
          </w:rPr>
          <w:instrText xml:space="preserve"> PAGEREF _Toc42054655 \h </w:instrText>
        </w:r>
        <w:r w:rsidR="00591DEC">
          <w:rPr>
            <w:noProof/>
            <w:webHidden/>
          </w:rPr>
        </w:r>
        <w:r w:rsidR="00591DEC">
          <w:rPr>
            <w:noProof/>
            <w:webHidden/>
          </w:rPr>
          <w:fldChar w:fldCharType="separate"/>
        </w:r>
        <w:r w:rsidR="00655DDD">
          <w:rPr>
            <w:noProof/>
            <w:webHidden/>
          </w:rPr>
          <w:t>131</w:t>
        </w:r>
        <w:r w:rsidR="00591DEC">
          <w:rPr>
            <w:noProof/>
            <w:webHidden/>
          </w:rPr>
          <w:fldChar w:fldCharType="end"/>
        </w:r>
      </w:hyperlink>
    </w:p>
    <w:p w14:paraId="4263DFBA" w14:textId="34246A5E" w:rsidR="00591DEC" w:rsidRDefault="007521AA">
      <w:pPr>
        <w:pStyle w:val="TOC9"/>
        <w:rPr>
          <w:noProof/>
          <w:sz w:val="22"/>
        </w:rPr>
      </w:pPr>
      <w:hyperlink w:anchor="_Toc42054656" w:history="1">
        <w:r w:rsidR="00591DEC" w:rsidRPr="00AC6D20">
          <w:rPr>
            <w:rStyle w:val="Hyperlink"/>
            <w:noProof/>
          </w:rPr>
          <w:t>5.4</w:t>
        </w:r>
        <w:r w:rsidR="00591DEC">
          <w:rPr>
            <w:noProof/>
            <w:sz w:val="22"/>
          </w:rPr>
          <w:tab/>
        </w:r>
        <w:r w:rsidR="00591DEC" w:rsidRPr="00AC6D20">
          <w:rPr>
            <w:rStyle w:val="Hyperlink"/>
            <w:noProof/>
          </w:rPr>
          <w:t>Intangible assets</w:t>
        </w:r>
        <w:r w:rsidR="00591DEC">
          <w:rPr>
            <w:noProof/>
            <w:webHidden/>
          </w:rPr>
          <w:tab/>
        </w:r>
        <w:r w:rsidR="00591DEC">
          <w:rPr>
            <w:noProof/>
            <w:webHidden/>
          </w:rPr>
          <w:fldChar w:fldCharType="begin"/>
        </w:r>
        <w:r w:rsidR="00591DEC">
          <w:rPr>
            <w:noProof/>
            <w:webHidden/>
          </w:rPr>
          <w:instrText xml:space="preserve"> PAGEREF _Toc42054656 \h </w:instrText>
        </w:r>
        <w:r w:rsidR="00591DEC">
          <w:rPr>
            <w:noProof/>
            <w:webHidden/>
          </w:rPr>
        </w:r>
        <w:r w:rsidR="00591DEC">
          <w:rPr>
            <w:noProof/>
            <w:webHidden/>
          </w:rPr>
          <w:fldChar w:fldCharType="separate"/>
        </w:r>
        <w:r w:rsidR="00655DDD">
          <w:rPr>
            <w:noProof/>
            <w:webHidden/>
          </w:rPr>
          <w:t>134</w:t>
        </w:r>
        <w:r w:rsidR="00591DEC">
          <w:rPr>
            <w:noProof/>
            <w:webHidden/>
          </w:rPr>
          <w:fldChar w:fldCharType="end"/>
        </w:r>
      </w:hyperlink>
    </w:p>
    <w:p w14:paraId="0C8AAD21" w14:textId="5D73FB64" w:rsidR="00591DEC" w:rsidRDefault="007521AA">
      <w:pPr>
        <w:pStyle w:val="TOC9"/>
        <w:rPr>
          <w:noProof/>
          <w:sz w:val="22"/>
        </w:rPr>
      </w:pPr>
      <w:hyperlink w:anchor="_Toc42054657" w:history="1">
        <w:r w:rsidR="00591DEC" w:rsidRPr="00AC6D20">
          <w:rPr>
            <w:rStyle w:val="Hyperlink"/>
            <w:noProof/>
          </w:rPr>
          <w:t>5.5</w:t>
        </w:r>
        <w:r w:rsidR="00591DEC">
          <w:rPr>
            <w:noProof/>
            <w:sz w:val="22"/>
          </w:rPr>
          <w:tab/>
        </w:r>
        <w:r w:rsidR="00591DEC" w:rsidRPr="00AC6D20">
          <w:rPr>
            <w:rStyle w:val="Hyperlink"/>
            <w:noProof/>
          </w:rPr>
          <w:t xml:space="preserve">Investments accounted for using the </w:t>
        </w:r>
        <w:r w:rsidR="00591DEC">
          <w:rPr>
            <w:rStyle w:val="Hyperlink"/>
            <w:noProof/>
          </w:rPr>
          <w:br/>
        </w:r>
        <w:r w:rsidR="00591DEC" w:rsidRPr="00AC6D20">
          <w:rPr>
            <w:rStyle w:val="Hyperlink"/>
            <w:noProof/>
          </w:rPr>
          <w:t>equity method</w:t>
        </w:r>
        <w:r w:rsidR="00591DEC">
          <w:rPr>
            <w:noProof/>
            <w:webHidden/>
          </w:rPr>
          <w:tab/>
        </w:r>
        <w:r w:rsidR="00591DEC">
          <w:rPr>
            <w:noProof/>
            <w:webHidden/>
          </w:rPr>
          <w:fldChar w:fldCharType="begin"/>
        </w:r>
        <w:r w:rsidR="00591DEC">
          <w:rPr>
            <w:noProof/>
            <w:webHidden/>
          </w:rPr>
          <w:instrText xml:space="preserve"> PAGEREF _Toc42054657 \h </w:instrText>
        </w:r>
        <w:r w:rsidR="00591DEC">
          <w:rPr>
            <w:noProof/>
            <w:webHidden/>
          </w:rPr>
        </w:r>
        <w:r w:rsidR="00591DEC">
          <w:rPr>
            <w:noProof/>
            <w:webHidden/>
          </w:rPr>
          <w:fldChar w:fldCharType="separate"/>
        </w:r>
        <w:r w:rsidR="00655DDD">
          <w:rPr>
            <w:noProof/>
            <w:webHidden/>
          </w:rPr>
          <w:t>137</w:t>
        </w:r>
        <w:r w:rsidR="00591DEC">
          <w:rPr>
            <w:noProof/>
            <w:webHidden/>
          </w:rPr>
          <w:fldChar w:fldCharType="end"/>
        </w:r>
      </w:hyperlink>
    </w:p>
    <w:p w14:paraId="3F207433" w14:textId="5B811239" w:rsidR="00591DEC" w:rsidRDefault="007521AA">
      <w:pPr>
        <w:pStyle w:val="TOC9"/>
        <w:rPr>
          <w:noProof/>
          <w:sz w:val="22"/>
        </w:rPr>
      </w:pPr>
      <w:hyperlink w:anchor="_Toc42054658" w:history="1">
        <w:r w:rsidR="00591DEC" w:rsidRPr="00AC6D20">
          <w:rPr>
            <w:rStyle w:val="Hyperlink"/>
            <w:noProof/>
          </w:rPr>
          <w:t>5.6</w:t>
        </w:r>
        <w:r w:rsidR="00591DEC">
          <w:rPr>
            <w:noProof/>
            <w:sz w:val="22"/>
          </w:rPr>
          <w:tab/>
        </w:r>
        <w:r w:rsidR="00591DEC" w:rsidRPr="00AC6D20">
          <w:rPr>
            <w:rStyle w:val="Hyperlink"/>
            <w:noProof/>
          </w:rPr>
          <w:t>Investments and other financial assets</w:t>
        </w:r>
        <w:r w:rsidR="00591DEC">
          <w:rPr>
            <w:noProof/>
            <w:webHidden/>
          </w:rPr>
          <w:tab/>
        </w:r>
        <w:r w:rsidR="00591DEC">
          <w:rPr>
            <w:noProof/>
            <w:webHidden/>
          </w:rPr>
          <w:fldChar w:fldCharType="begin"/>
        </w:r>
        <w:r w:rsidR="00591DEC">
          <w:rPr>
            <w:noProof/>
            <w:webHidden/>
          </w:rPr>
          <w:instrText xml:space="preserve"> PAGEREF _Toc42054658 \h </w:instrText>
        </w:r>
        <w:r w:rsidR="00591DEC">
          <w:rPr>
            <w:noProof/>
            <w:webHidden/>
          </w:rPr>
        </w:r>
        <w:r w:rsidR="00591DEC">
          <w:rPr>
            <w:noProof/>
            <w:webHidden/>
          </w:rPr>
          <w:fldChar w:fldCharType="separate"/>
        </w:r>
        <w:r w:rsidR="00655DDD">
          <w:rPr>
            <w:noProof/>
            <w:webHidden/>
          </w:rPr>
          <w:t>143</w:t>
        </w:r>
        <w:r w:rsidR="00591DEC">
          <w:rPr>
            <w:noProof/>
            <w:webHidden/>
          </w:rPr>
          <w:fldChar w:fldCharType="end"/>
        </w:r>
      </w:hyperlink>
    </w:p>
    <w:p w14:paraId="5B169E9E" w14:textId="30ECF0AF" w:rsidR="00591DEC" w:rsidRDefault="007521AA">
      <w:pPr>
        <w:pStyle w:val="TOC9"/>
        <w:rPr>
          <w:noProof/>
          <w:sz w:val="22"/>
        </w:rPr>
      </w:pPr>
      <w:hyperlink w:anchor="_Toc42054659" w:history="1">
        <w:r w:rsidR="00591DEC" w:rsidRPr="00AC6D20">
          <w:rPr>
            <w:rStyle w:val="Hyperlink"/>
            <w:noProof/>
          </w:rPr>
          <w:t>5.7</w:t>
        </w:r>
        <w:r w:rsidR="00591DEC">
          <w:rPr>
            <w:noProof/>
            <w:sz w:val="22"/>
          </w:rPr>
          <w:tab/>
        </w:r>
        <w:r w:rsidR="00591DEC" w:rsidRPr="00AC6D20">
          <w:rPr>
            <w:rStyle w:val="Hyperlink"/>
            <w:noProof/>
          </w:rPr>
          <w:t>Acquisition and disposal of entities</w:t>
        </w:r>
        <w:r w:rsidR="00591DEC">
          <w:rPr>
            <w:noProof/>
            <w:webHidden/>
          </w:rPr>
          <w:tab/>
        </w:r>
        <w:r w:rsidR="00591DEC">
          <w:rPr>
            <w:noProof/>
            <w:webHidden/>
          </w:rPr>
          <w:fldChar w:fldCharType="begin"/>
        </w:r>
        <w:r w:rsidR="00591DEC">
          <w:rPr>
            <w:noProof/>
            <w:webHidden/>
          </w:rPr>
          <w:instrText xml:space="preserve"> PAGEREF _Toc42054659 \h </w:instrText>
        </w:r>
        <w:r w:rsidR="00591DEC">
          <w:rPr>
            <w:noProof/>
            <w:webHidden/>
          </w:rPr>
        </w:r>
        <w:r w:rsidR="00591DEC">
          <w:rPr>
            <w:noProof/>
            <w:webHidden/>
          </w:rPr>
          <w:fldChar w:fldCharType="separate"/>
        </w:r>
        <w:r w:rsidR="00655DDD">
          <w:rPr>
            <w:noProof/>
            <w:webHidden/>
          </w:rPr>
          <w:t>144</w:t>
        </w:r>
        <w:r w:rsidR="00591DEC">
          <w:rPr>
            <w:noProof/>
            <w:webHidden/>
          </w:rPr>
          <w:fldChar w:fldCharType="end"/>
        </w:r>
      </w:hyperlink>
    </w:p>
    <w:p w14:paraId="7116284C" w14:textId="0DD0084A" w:rsidR="00E73BC6" w:rsidRPr="00940E38" w:rsidRDefault="00E73BC6" w:rsidP="00591DEC">
      <w:pPr>
        <w:pStyle w:val="TOC9"/>
      </w:pPr>
      <w:r w:rsidRPr="00940E38">
        <w:fldChar w:fldCharType="end"/>
      </w:r>
    </w:p>
    <w:p w14:paraId="7A14DD59" w14:textId="77777777" w:rsidR="00E73BC6" w:rsidRPr="00940E38" w:rsidRDefault="00E73BC6" w:rsidP="00E73BC6">
      <w:pPr>
        <w:pStyle w:val="Heading2"/>
        <w:sectPr w:rsidR="00E73BC6" w:rsidRPr="00940E38" w:rsidSect="00E73BC6">
          <w:headerReference w:type="even" r:id="rId224"/>
          <w:headerReference w:type="default" r:id="rId225"/>
          <w:headerReference w:type="first" r:id="rId226"/>
          <w:footerReference w:type="first" r:id="rId227"/>
          <w:type w:val="continuous"/>
          <w:pgSz w:w="11906" w:h="16838" w:code="9"/>
          <w:pgMar w:top="1134" w:right="1134" w:bottom="1134" w:left="1134" w:header="624" w:footer="567" w:gutter="0"/>
          <w:cols w:num="2" w:space="567"/>
          <w:titlePg/>
          <w:docGrid w:linePitch="360"/>
        </w:sectPr>
      </w:pPr>
    </w:p>
    <w:p w14:paraId="0D7C9559" w14:textId="77777777" w:rsidR="00E73BC6" w:rsidRPr="00940E38" w:rsidRDefault="00E73BC6" w:rsidP="00E73BC6">
      <w:pPr>
        <w:pStyle w:val="Heading2"/>
      </w:pPr>
      <w:bookmarkStart w:id="265" w:name="_Toc515531621"/>
      <w:bookmarkStart w:id="266" w:name="_Toc42054653"/>
      <w:bookmarkStart w:id="267" w:name="_Toc42218505"/>
      <w:r w:rsidRPr="00940E38">
        <w:t>Total property, plant and equipment</w:t>
      </w:r>
      <w:bookmarkEnd w:id="265"/>
      <w:r>
        <w:t xml:space="preserve"> </w:t>
      </w:r>
      <w:r w:rsidRPr="00421B43">
        <w:rPr>
          <w:vertAlign w:val="superscript"/>
        </w:rPr>
        <w:t>(</w:t>
      </w:r>
      <w:r>
        <w:rPr>
          <w:vertAlign w:val="superscript"/>
        </w:rPr>
        <w:t>a</w:t>
      </w:r>
      <w:r w:rsidRPr="00421B43">
        <w:rPr>
          <w:vertAlign w:val="superscript"/>
        </w:rPr>
        <w:t>)</w:t>
      </w:r>
      <w:bookmarkEnd w:id="266"/>
      <w:bookmarkEnd w:id="267"/>
    </w:p>
    <w:p w14:paraId="7F7A2E1A" w14:textId="77777777" w:rsidR="00E73BC6" w:rsidRDefault="00E73BC6" w:rsidP="00E73BC6">
      <w:pPr>
        <w:pStyle w:val="TableUnits"/>
      </w:pPr>
      <w:r w:rsidRPr="00940E38">
        <w:t>($ thousand)</w:t>
      </w:r>
    </w:p>
    <w:tbl>
      <w:tblPr>
        <w:tblStyle w:val="ModelReportFinancialTable"/>
        <w:tblW w:w="9664" w:type="dxa"/>
        <w:tblLayout w:type="fixed"/>
        <w:tblLook w:val="02E0" w:firstRow="1" w:lastRow="1" w:firstColumn="1" w:lastColumn="0" w:noHBand="1" w:noVBand="0"/>
      </w:tblPr>
      <w:tblGrid>
        <w:gridCol w:w="1420"/>
        <w:gridCol w:w="3173"/>
        <w:gridCol w:w="845"/>
        <w:gridCol w:w="845"/>
        <w:gridCol w:w="845"/>
        <w:gridCol w:w="845"/>
        <w:gridCol w:w="845"/>
        <w:gridCol w:w="846"/>
      </w:tblGrid>
      <w:tr w:rsidR="00E73BC6" w:rsidRPr="001E0ACF" w14:paraId="47E71BFF"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0" w:type="dxa"/>
            <w:hideMark/>
          </w:tcPr>
          <w:p w14:paraId="0D47932F" w14:textId="77777777" w:rsidR="00E73BC6" w:rsidRPr="001E0ACF" w:rsidRDefault="00E73BC6" w:rsidP="00E73BC6">
            <w:pPr>
              <w:ind w:left="0"/>
            </w:pPr>
            <w:r w:rsidRPr="001E0ACF">
              <w:t>Source reference</w:t>
            </w:r>
          </w:p>
        </w:tc>
        <w:tc>
          <w:tcPr>
            <w:tcW w:w="3173" w:type="dxa"/>
            <w:hideMark/>
          </w:tcPr>
          <w:p w14:paraId="0DE62FBE" w14:textId="77777777" w:rsidR="00E73BC6" w:rsidRPr="006748F0" w:rsidRDefault="00E73BC6" w:rsidP="00E73BC6">
            <w:pPr>
              <w:ind w:left="0" w:firstLine="0"/>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 </w:t>
            </w:r>
          </w:p>
        </w:tc>
        <w:tc>
          <w:tcPr>
            <w:cnfStyle w:val="000001000000" w:firstRow="0" w:lastRow="0" w:firstColumn="0" w:lastColumn="0" w:oddVBand="0" w:evenVBand="1" w:oddHBand="0" w:evenHBand="0" w:firstRowFirstColumn="0" w:firstRowLastColumn="0" w:lastRowFirstColumn="0" w:lastRowLastColumn="0"/>
            <w:tcW w:w="1690" w:type="dxa"/>
            <w:gridSpan w:val="2"/>
            <w:hideMark/>
          </w:tcPr>
          <w:p w14:paraId="52C2524E" w14:textId="77777777" w:rsidR="00E73BC6" w:rsidRPr="006748F0" w:rsidRDefault="00E73BC6" w:rsidP="00E73BC6">
            <w:pPr>
              <w:ind w:left="0" w:firstLine="0"/>
              <w:jc w:val="center"/>
              <w:rPr>
                <w:rFonts w:cstheme="minorHAnsi"/>
                <w:sz w:val="17"/>
                <w:szCs w:val="17"/>
              </w:rPr>
            </w:pPr>
            <w:r w:rsidRPr="006748F0">
              <w:rPr>
                <w:rFonts w:cstheme="minorHAnsi"/>
                <w:sz w:val="17"/>
                <w:szCs w:val="17"/>
              </w:rPr>
              <w:t>Gross carrying amount</w:t>
            </w:r>
          </w:p>
        </w:tc>
        <w:tc>
          <w:tcPr>
            <w:tcW w:w="1690" w:type="dxa"/>
            <w:gridSpan w:val="2"/>
            <w:hideMark/>
          </w:tcPr>
          <w:p w14:paraId="03DC62B7" w14:textId="77777777" w:rsidR="00E73BC6" w:rsidRPr="006748F0" w:rsidRDefault="00E73BC6" w:rsidP="00E73BC6">
            <w:pPr>
              <w:ind w:left="0" w:firstLine="0"/>
              <w:jc w:val="center"/>
              <w:cnfStyle w:val="100000000000" w:firstRow="1"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Accumulated depreciation</w:t>
            </w:r>
          </w:p>
        </w:tc>
        <w:tc>
          <w:tcPr>
            <w:cnfStyle w:val="000001000000" w:firstRow="0" w:lastRow="0" w:firstColumn="0" w:lastColumn="0" w:oddVBand="0" w:evenVBand="1" w:oddHBand="0" w:evenHBand="0" w:firstRowFirstColumn="0" w:firstRowLastColumn="0" w:lastRowFirstColumn="0" w:lastRowLastColumn="0"/>
            <w:tcW w:w="1691" w:type="dxa"/>
            <w:gridSpan w:val="2"/>
            <w:noWrap/>
            <w:hideMark/>
          </w:tcPr>
          <w:p w14:paraId="38C3BAEE" w14:textId="77777777" w:rsidR="00E73BC6" w:rsidRPr="006748F0" w:rsidRDefault="00E73BC6" w:rsidP="00E73BC6">
            <w:pPr>
              <w:ind w:left="0" w:firstLine="0"/>
              <w:jc w:val="center"/>
              <w:rPr>
                <w:rFonts w:cstheme="minorHAnsi"/>
                <w:sz w:val="17"/>
                <w:szCs w:val="17"/>
              </w:rPr>
            </w:pPr>
            <w:r w:rsidRPr="006748F0">
              <w:rPr>
                <w:rFonts w:cstheme="minorHAnsi"/>
                <w:sz w:val="17"/>
                <w:szCs w:val="17"/>
              </w:rPr>
              <w:t>Net carrying amount</w:t>
            </w:r>
          </w:p>
        </w:tc>
      </w:tr>
      <w:tr w:rsidR="00E73BC6" w:rsidRPr="001E0ACF" w14:paraId="7F20048C"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0829CFD2" w14:textId="77777777" w:rsidR="00E73BC6" w:rsidRPr="001E0ACF" w:rsidRDefault="00E73BC6" w:rsidP="00E73BC6">
            <w:pPr>
              <w:ind w:left="0"/>
            </w:pPr>
          </w:p>
        </w:tc>
        <w:tc>
          <w:tcPr>
            <w:tcW w:w="3173" w:type="dxa"/>
            <w:shd w:val="clear" w:color="auto" w:fill="000000" w:themeFill="text1"/>
            <w:hideMark/>
          </w:tcPr>
          <w:p w14:paraId="47165805"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i/>
                <w:iCs/>
                <w:sz w:val="17"/>
                <w:szCs w:val="17"/>
              </w:rPr>
            </w:pPr>
            <w:r w:rsidRPr="006748F0">
              <w:rPr>
                <w:rFonts w:cstheme="minorHAnsi"/>
                <w:i/>
                <w:iCs/>
                <w:sz w:val="17"/>
                <w:szCs w:val="17"/>
              </w:rPr>
              <w:t xml:space="preserve"> </w:t>
            </w:r>
          </w:p>
        </w:tc>
        <w:tc>
          <w:tcPr>
            <w:cnfStyle w:val="000001000000" w:firstRow="0" w:lastRow="0" w:firstColumn="0" w:lastColumn="0" w:oddVBand="0" w:evenVBand="1" w:oddHBand="0" w:evenHBand="0" w:firstRowFirstColumn="0" w:firstRowLastColumn="0" w:lastRowFirstColumn="0" w:lastRowLastColumn="0"/>
            <w:tcW w:w="845" w:type="dxa"/>
            <w:shd w:val="clear" w:color="auto" w:fill="000000" w:themeFill="text1"/>
            <w:hideMark/>
          </w:tcPr>
          <w:p w14:paraId="3F3BA284" w14:textId="77777777" w:rsidR="00E73BC6" w:rsidRPr="006748F0" w:rsidRDefault="00E73BC6" w:rsidP="00E73BC6">
            <w:pPr>
              <w:ind w:left="0" w:firstLine="0"/>
              <w:rPr>
                <w:rFonts w:cstheme="minorHAnsi"/>
                <w:i/>
                <w:iCs/>
                <w:sz w:val="17"/>
                <w:szCs w:val="17"/>
              </w:rPr>
            </w:pPr>
            <w:r w:rsidRPr="006748F0">
              <w:rPr>
                <w:rFonts w:cstheme="minorHAnsi"/>
                <w:i/>
                <w:iCs/>
                <w:sz w:val="17"/>
                <w:szCs w:val="17"/>
              </w:rPr>
              <w:t>2020</w:t>
            </w:r>
          </w:p>
        </w:tc>
        <w:tc>
          <w:tcPr>
            <w:tcW w:w="845" w:type="dxa"/>
            <w:shd w:val="clear" w:color="auto" w:fill="000000" w:themeFill="text1"/>
            <w:hideMark/>
          </w:tcPr>
          <w:p w14:paraId="6DD66E9A"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i/>
                <w:iCs/>
                <w:sz w:val="17"/>
                <w:szCs w:val="17"/>
              </w:rPr>
            </w:pPr>
            <w:r w:rsidRPr="006748F0">
              <w:rPr>
                <w:rFonts w:cstheme="minorHAnsi"/>
                <w:i/>
                <w:iCs/>
                <w:sz w:val="17"/>
                <w:szCs w:val="17"/>
              </w:rPr>
              <w:t>2019</w:t>
            </w:r>
          </w:p>
        </w:tc>
        <w:tc>
          <w:tcPr>
            <w:cnfStyle w:val="000001000000" w:firstRow="0" w:lastRow="0" w:firstColumn="0" w:lastColumn="0" w:oddVBand="0" w:evenVBand="1" w:oddHBand="0" w:evenHBand="0" w:firstRowFirstColumn="0" w:firstRowLastColumn="0" w:lastRowFirstColumn="0" w:lastRowLastColumn="0"/>
            <w:tcW w:w="845" w:type="dxa"/>
            <w:shd w:val="clear" w:color="auto" w:fill="000000" w:themeFill="text1"/>
            <w:hideMark/>
          </w:tcPr>
          <w:p w14:paraId="565E032E" w14:textId="77777777" w:rsidR="00E73BC6" w:rsidRPr="006748F0" w:rsidRDefault="00E73BC6" w:rsidP="00E73BC6">
            <w:pPr>
              <w:ind w:left="0" w:firstLine="0"/>
              <w:rPr>
                <w:rFonts w:cstheme="minorHAnsi"/>
                <w:i/>
                <w:iCs/>
                <w:sz w:val="17"/>
                <w:szCs w:val="17"/>
              </w:rPr>
            </w:pPr>
            <w:r w:rsidRPr="006748F0">
              <w:rPr>
                <w:rFonts w:cstheme="minorHAnsi"/>
                <w:i/>
                <w:iCs/>
                <w:sz w:val="17"/>
                <w:szCs w:val="17"/>
              </w:rPr>
              <w:t>2020</w:t>
            </w:r>
          </w:p>
        </w:tc>
        <w:tc>
          <w:tcPr>
            <w:tcW w:w="845" w:type="dxa"/>
            <w:shd w:val="clear" w:color="auto" w:fill="000000" w:themeFill="text1"/>
            <w:hideMark/>
          </w:tcPr>
          <w:p w14:paraId="6FACD1A7"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i/>
                <w:iCs/>
                <w:sz w:val="17"/>
                <w:szCs w:val="17"/>
              </w:rPr>
            </w:pPr>
            <w:r w:rsidRPr="006748F0">
              <w:rPr>
                <w:rFonts w:cstheme="minorHAnsi"/>
                <w:i/>
                <w:iCs/>
                <w:sz w:val="17"/>
                <w:szCs w:val="17"/>
              </w:rPr>
              <w:t>2019</w:t>
            </w:r>
          </w:p>
        </w:tc>
        <w:tc>
          <w:tcPr>
            <w:cnfStyle w:val="000001000000" w:firstRow="0" w:lastRow="0" w:firstColumn="0" w:lastColumn="0" w:oddVBand="0" w:evenVBand="1" w:oddHBand="0" w:evenHBand="0" w:firstRowFirstColumn="0" w:firstRowLastColumn="0" w:lastRowFirstColumn="0" w:lastRowLastColumn="0"/>
            <w:tcW w:w="845" w:type="dxa"/>
            <w:shd w:val="clear" w:color="auto" w:fill="000000" w:themeFill="text1"/>
            <w:hideMark/>
          </w:tcPr>
          <w:p w14:paraId="53F3DA9E" w14:textId="77777777" w:rsidR="00E73BC6" w:rsidRPr="006748F0" w:rsidRDefault="00E73BC6" w:rsidP="00E73BC6">
            <w:pPr>
              <w:ind w:left="0" w:firstLine="0"/>
              <w:rPr>
                <w:rFonts w:cstheme="minorHAnsi"/>
                <w:i/>
                <w:iCs/>
                <w:sz w:val="17"/>
                <w:szCs w:val="17"/>
              </w:rPr>
            </w:pPr>
            <w:r w:rsidRPr="006748F0">
              <w:rPr>
                <w:rFonts w:cstheme="minorHAnsi"/>
                <w:i/>
                <w:iCs/>
                <w:sz w:val="17"/>
                <w:szCs w:val="17"/>
              </w:rPr>
              <w:t>2020</w:t>
            </w:r>
          </w:p>
        </w:tc>
        <w:tc>
          <w:tcPr>
            <w:tcW w:w="846" w:type="dxa"/>
            <w:shd w:val="clear" w:color="auto" w:fill="000000" w:themeFill="text1"/>
            <w:hideMark/>
          </w:tcPr>
          <w:p w14:paraId="4D16CF6A"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i/>
                <w:iCs/>
                <w:sz w:val="17"/>
                <w:szCs w:val="17"/>
              </w:rPr>
            </w:pPr>
            <w:r w:rsidRPr="006748F0">
              <w:rPr>
                <w:rFonts w:cstheme="minorHAnsi"/>
                <w:i/>
                <w:iCs/>
                <w:sz w:val="17"/>
                <w:szCs w:val="17"/>
              </w:rPr>
              <w:t>2019</w:t>
            </w:r>
          </w:p>
        </w:tc>
      </w:tr>
      <w:tr w:rsidR="00E73BC6" w:rsidRPr="001E0ACF" w14:paraId="49096301"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0A5B7669" w14:textId="77777777" w:rsidR="00E73BC6" w:rsidRPr="001E0ACF" w:rsidRDefault="00E73BC6" w:rsidP="00E73BC6">
            <w:pPr>
              <w:ind w:left="0"/>
            </w:pPr>
            <w:r w:rsidRPr="001E0ACF">
              <w:t>AASB 116.73(d)</w:t>
            </w:r>
          </w:p>
        </w:tc>
        <w:tc>
          <w:tcPr>
            <w:tcW w:w="3173" w:type="dxa"/>
            <w:noWrap/>
            <w:hideMark/>
          </w:tcPr>
          <w:p w14:paraId="71DA3DE2"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 xml:space="preserve">Land at fair value </w:t>
            </w:r>
            <w:r w:rsidRPr="006748F0">
              <w:rPr>
                <w:rFonts w:cstheme="minorHAnsi"/>
                <w:sz w:val="17"/>
                <w:szCs w:val="17"/>
                <w:vertAlign w:val="superscript"/>
              </w:rPr>
              <w:t>(b)</w:t>
            </w:r>
          </w:p>
        </w:tc>
        <w:tc>
          <w:tcPr>
            <w:cnfStyle w:val="000001000000" w:firstRow="0" w:lastRow="0" w:firstColumn="0" w:lastColumn="0" w:oddVBand="0" w:evenVBand="1" w:oddHBand="0" w:evenHBand="0" w:firstRowFirstColumn="0" w:firstRowLastColumn="0" w:lastRowFirstColumn="0" w:lastRowLastColumn="0"/>
            <w:tcW w:w="845" w:type="dxa"/>
            <w:hideMark/>
          </w:tcPr>
          <w:p w14:paraId="5C84F997" w14:textId="77777777" w:rsidR="00E73BC6" w:rsidRPr="006748F0" w:rsidRDefault="00E73BC6" w:rsidP="00E73BC6">
            <w:pPr>
              <w:ind w:left="0" w:firstLine="0"/>
              <w:rPr>
                <w:rFonts w:cstheme="minorHAnsi"/>
                <w:sz w:val="17"/>
                <w:szCs w:val="17"/>
              </w:rPr>
            </w:pPr>
            <w:r w:rsidRPr="006748F0">
              <w:rPr>
                <w:rFonts w:cstheme="minorHAnsi"/>
                <w:sz w:val="17"/>
                <w:szCs w:val="17"/>
              </w:rPr>
              <w:t>4 562</w:t>
            </w:r>
          </w:p>
        </w:tc>
        <w:tc>
          <w:tcPr>
            <w:tcW w:w="845" w:type="dxa"/>
            <w:hideMark/>
          </w:tcPr>
          <w:p w14:paraId="746804AC"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3 521</w:t>
            </w:r>
          </w:p>
        </w:tc>
        <w:tc>
          <w:tcPr>
            <w:cnfStyle w:val="000001000000" w:firstRow="0" w:lastRow="0" w:firstColumn="0" w:lastColumn="0" w:oddVBand="0" w:evenVBand="1" w:oddHBand="0" w:evenHBand="0" w:firstRowFirstColumn="0" w:firstRowLastColumn="0" w:lastRowFirstColumn="0" w:lastRowLastColumn="0"/>
            <w:tcW w:w="845" w:type="dxa"/>
            <w:hideMark/>
          </w:tcPr>
          <w:p w14:paraId="55882D20" w14:textId="77777777" w:rsidR="00E73BC6" w:rsidRPr="006748F0" w:rsidRDefault="00E73BC6" w:rsidP="00E73BC6">
            <w:pPr>
              <w:ind w:left="0" w:firstLine="0"/>
              <w:rPr>
                <w:rFonts w:cstheme="minorHAnsi"/>
                <w:sz w:val="17"/>
                <w:szCs w:val="17"/>
              </w:rPr>
            </w:pPr>
            <w:r w:rsidRPr="006748F0">
              <w:rPr>
                <w:rFonts w:cstheme="minorHAnsi"/>
                <w:sz w:val="17"/>
                <w:szCs w:val="17"/>
              </w:rPr>
              <w:t> </w:t>
            </w:r>
          </w:p>
        </w:tc>
        <w:tc>
          <w:tcPr>
            <w:tcW w:w="845" w:type="dxa"/>
            <w:noWrap/>
            <w:hideMark/>
          </w:tcPr>
          <w:p w14:paraId="6437FB2A"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w:t>
            </w:r>
          </w:p>
        </w:tc>
        <w:tc>
          <w:tcPr>
            <w:cnfStyle w:val="000001000000" w:firstRow="0" w:lastRow="0" w:firstColumn="0" w:lastColumn="0" w:oddVBand="0" w:evenVBand="1" w:oddHBand="0" w:evenHBand="0" w:firstRowFirstColumn="0" w:firstRowLastColumn="0" w:lastRowFirstColumn="0" w:lastRowLastColumn="0"/>
            <w:tcW w:w="845" w:type="dxa"/>
            <w:noWrap/>
            <w:hideMark/>
          </w:tcPr>
          <w:p w14:paraId="52AB7298" w14:textId="77777777" w:rsidR="00E73BC6" w:rsidRPr="006748F0" w:rsidRDefault="00E73BC6" w:rsidP="00E73BC6">
            <w:pPr>
              <w:ind w:left="0" w:firstLine="0"/>
              <w:rPr>
                <w:rFonts w:cstheme="minorHAnsi"/>
                <w:sz w:val="17"/>
                <w:szCs w:val="17"/>
              </w:rPr>
            </w:pPr>
            <w:r w:rsidRPr="006748F0">
              <w:rPr>
                <w:rFonts w:cstheme="minorHAnsi"/>
                <w:sz w:val="17"/>
                <w:szCs w:val="17"/>
              </w:rPr>
              <w:t>4 562</w:t>
            </w:r>
          </w:p>
        </w:tc>
        <w:tc>
          <w:tcPr>
            <w:tcW w:w="846" w:type="dxa"/>
            <w:hideMark/>
          </w:tcPr>
          <w:p w14:paraId="1658001F"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3 521</w:t>
            </w:r>
          </w:p>
        </w:tc>
      </w:tr>
      <w:tr w:rsidR="00E73BC6" w:rsidRPr="001E0ACF" w14:paraId="504490FF"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0827EA9E" w14:textId="77777777" w:rsidR="00E73BC6" w:rsidRPr="001E0ACF" w:rsidRDefault="00E73BC6" w:rsidP="00E73BC6">
            <w:pPr>
              <w:ind w:left="0"/>
            </w:pPr>
            <w:r w:rsidRPr="001E0ACF">
              <w:t>AASSB 116.73(d)</w:t>
            </w:r>
          </w:p>
        </w:tc>
        <w:tc>
          <w:tcPr>
            <w:tcW w:w="3173" w:type="dxa"/>
            <w:noWrap/>
            <w:hideMark/>
          </w:tcPr>
          <w:p w14:paraId="7E606D49"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sz w:val="17"/>
                <w:szCs w:val="17"/>
                <w:vertAlign w:val="superscript"/>
              </w:rPr>
            </w:pPr>
            <w:r w:rsidRPr="006748F0">
              <w:rPr>
                <w:rFonts w:cstheme="minorHAnsi"/>
                <w:sz w:val="17"/>
                <w:szCs w:val="17"/>
              </w:rPr>
              <w:t xml:space="preserve">Buildings at fair value </w:t>
            </w:r>
            <w:r w:rsidRPr="006748F0">
              <w:rPr>
                <w:rFonts w:cstheme="minorHAnsi"/>
                <w:sz w:val="17"/>
                <w:szCs w:val="17"/>
                <w:vertAlign w:val="superscript"/>
              </w:rPr>
              <w:t>(c)</w:t>
            </w:r>
          </w:p>
        </w:tc>
        <w:tc>
          <w:tcPr>
            <w:cnfStyle w:val="000001000000" w:firstRow="0" w:lastRow="0" w:firstColumn="0" w:lastColumn="0" w:oddVBand="0" w:evenVBand="1" w:oddHBand="0" w:evenHBand="0" w:firstRowFirstColumn="0" w:firstRowLastColumn="0" w:lastRowFirstColumn="0" w:lastRowLastColumn="0"/>
            <w:tcW w:w="845" w:type="dxa"/>
            <w:hideMark/>
          </w:tcPr>
          <w:p w14:paraId="544D8B12" w14:textId="77777777" w:rsidR="00E73BC6" w:rsidRPr="006748F0" w:rsidRDefault="00E73BC6" w:rsidP="00E73BC6">
            <w:pPr>
              <w:ind w:left="0" w:firstLine="0"/>
              <w:rPr>
                <w:rFonts w:cstheme="minorHAnsi"/>
                <w:sz w:val="17"/>
                <w:szCs w:val="17"/>
              </w:rPr>
            </w:pPr>
            <w:r w:rsidRPr="006748F0">
              <w:rPr>
                <w:rFonts w:cstheme="minorHAnsi"/>
                <w:sz w:val="17"/>
                <w:szCs w:val="17"/>
              </w:rPr>
              <w:t>84 698</w:t>
            </w:r>
          </w:p>
        </w:tc>
        <w:tc>
          <w:tcPr>
            <w:tcW w:w="845" w:type="dxa"/>
            <w:hideMark/>
          </w:tcPr>
          <w:p w14:paraId="3DDD0DA0"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79 447</w:t>
            </w:r>
          </w:p>
        </w:tc>
        <w:tc>
          <w:tcPr>
            <w:cnfStyle w:val="000001000000" w:firstRow="0" w:lastRow="0" w:firstColumn="0" w:lastColumn="0" w:oddVBand="0" w:evenVBand="1" w:oddHBand="0" w:evenHBand="0" w:firstRowFirstColumn="0" w:firstRowLastColumn="0" w:lastRowFirstColumn="0" w:lastRowLastColumn="0"/>
            <w:tcW w:w="845" w:type="dxa"/>
            <w:hideMark/>
          </w:tcPr>
          <w:p w14:paraId="64609607" w14:textId="77777777" w:rsidR="00E73BC6" w:rsidRPr="006748F0" w:rsidRDefault="00E73BC6" w:rsidP="00E73BC6">
            <w:pPr>
              <w:ind w:left="0" w:firstLine="0"/>
              <w:rPr>
                <w:rFonts w:cstheme="minorHAnsi"/>
                <w:sz w:val="17"/>
                <w:szCs w:val="17"/>
              </w:rPr>
            </w:pPr>
            <w:r w:rsidRPr="006748F0">
              <w:rPr>
                <w:rFonts w:cstheme="minorHAnsi"/>
                <w:sz w:val="17"/>
                <w:szCs w:val="17"/>
              </w:rPr>
              <w:t>(3 902)</w:t>
            </w:r>
          </w:p>
        </w:tc>
        <w:tc>
          <w:tcPr>
            <w:tcW w:w="845" w:type="dxa"/>
            <w:noWrap/>
            <w:hideMark/>
          </w:tcPr>
          <w:p w14:paraId="686881C0"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(1 417)</w:t>
            </w:r>
          </w:p>
        </w:tc>
        <w:tc>
          <w:tcPr>
            <w:cnfStyle w:val="000001000000" w:firstRow="0" w:lastRow="0" w:firstColumn="0" w:lastColumn="0" w:oddVBand="0" w:evenVBand="1" w:oddHBand="0" w:evenHBand="0" w:firstRowFirstColumn="0" w:firstRowLastColumn="0" w:lastRowFirstColumn="0" w:lastRowLastColumn="0"/>
            <w:tcW w:w="845" w:type="dxa"/>
            <w:noWrap/>
            <w:hideMark/>
          </w:tcPr>
          <w:p w14:paraId="0C46A295" w14:textId="77777777" w:rsidR="00E73BC6" w:rsidRPr="006748F0" w:rsidRDefault="00E73BC6" w:rsidP="00E73BC6">
            <w:pPr>
              <w:ind w:left="0" w:firstLine="0"/>
              <w:rPr>
                <w:rFonts w:cstheme="minorHAnsi"/>
                <w:sz w:val="17"/>
                <w:szCs w:val="17"/>
              </w:rPr>
            </w:pPr>
            <w:r w:rsidRPr="006748F0">
              <w:rPr>
                <w:rFonts w:cstheme="minorHAnsi"/>
                <w:sz w:val="17"/>
                <w:szCs w:val="17"/>
              </w:rPr>
              <w:t>80 796</w:t>
            </w:r>
          </w:p>
        </w:tc>
        <w:tc>
          <w:tcPr>
            <w:tcW w:w="846" w:type="dxa"/>
            <w:hideMark/>
          </w:tcPr>
          <w:p w14:paraId="0CD7DCF6"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78 030</w:t>
            </w:r>
          </w:p>
        </w:tc>
      </w:tr>
      <w:tr w:rsidR="00E73BC6" w:rsidRPr="001E0ACF" w14:paraId="4863368B"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717B7959" w14:textId="77777777" w:rsidR="00E73BC6" w:rsidRPr="001E0ACF" w:rsidRDefault="00E73BC6" w:rsidP="00E73BC6">
            <w:pPr>
              <w:ind w:left="0"/>
            </w:pPr>
            <w:r w:rsidRPr="001E0ACF">
              <w:t>AASB 116.73(d)</w:t>
            </w:r>
          </w:p>
        </w:tc>
        <w:tc>
          <w:tcPr>
            <w:tcW w:w="3173" w:type="dxa"/>
            <w:noWrap/>
            <w:hideMark/>
          </w:tcPr>
          <w:p w14:paraId="28EB4F0F"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Plant, equipment and vehicles at fair value</w:t>
            </w:r>
          </w:p>
        </w:tc>
        <w:tc>
          <w:tcPr>
            <w:cnfStyle w:val="000001000000" w:firstRow="0" w:lastRow="0" w:firstColumn="0" w:lastColumn="0" w:oddVBand="0" w:evenVBand="1" w:oddHBand="0" w:evenHBand="0" w:firstRowFirstColumn="0" w:firstRowLastColumn="0" w:lastRowFirstColumn="0" w:lastRowLastColumn="0"/>
            <w:tcW w:w="845" w:type="dxa"/>
            <w:hideMark/>
          </w:tcPr>
          <w:p w14:paraId="6644B283" w14:textId="77777777" w:rsidR="00E73BC6" w:rsidRPr="006748F0" w:rsidRDefault="00E73BC6" w:rsidP="00E73BC6">
            <w:pPr>
              <w:ind w:left="0" w:firstLine="0"/>
              <w:rPr>
                <w:rFonts w:cstheme="minorHAnsi"/>
                <w:sz w:val="17"/>
                <w:szCs w:val="17"/>
              </w:rPr>
            </w:pPr>
            <w:r w:rsidRPr="006748F0">
              <w:rPr>
                <w:rFonts w:cstheme="minorHAnsi"/>
                <w:sz w:val="17"/>
                <w:szCs w:val="17"/>
              </w:rPr>
              <w:t>52 455</w:t>
            </w:r>
          </w:p>
        </w:tc>
        <w:tc>
          <w:tcPr>
            <w:tcW w:w="845" w:type="dxa"/>
            <w:hideMark/>
          </w:tcPr>
          <w:p w14:paraId="7481310A"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59 793</w:t>
            </w:r>
          </w:p>
        </w:tc>
        <w:tc>
          <w:tcPr>
            <w:cnfStyle w:val="000001000000" w:firstRow="0" w:lastRow="0" w:firstColumn="0" w:lastColumn="0" w:oddVBand="0" w:evenVBand="1" w:oddHBand="0" w:evenHBand="0" w:firstRowFirstColumn="0" w:firstRowLastColumn="0" w:lastRowFirstColumn="0" w:lastRowLastColumn="0"/>
            <w:tcW w:w="845" w:type="dxa"/>
            <w:hideMark/>
          </w:tcPr>
          <w:p w14:paraId="1B434A97" w14:textId="77777777" w:rsidR="00E73BC6" w:rsidRPr="006748F0" w:rsidRDefault="00E73BC6" w:rsidP="00E73BC6">
            <w:pPr>
              <w:ind w:left="0" w:firstLine="0"/>
              <w:rPr>
                <w:rFonts w:cstheme="minorHAnsi"/>
                <w:sz w:val="17"/>
                <w:szCs w:val="17"/>
              </w:rPr>
            </w:pPr>
            <w:r w:rsidRPr="006748F0">
              <w:rPr>
                <w:rFonts w:cstheme="minorHAnsi"/>
                <w:sz w:val="17"/>
                <w:szCs w:val="17"/>
              </w:rPr>
              <w:t>(916)</w:t>
            </w:r>
          </w:p>
        </w:tc>
        <w:tc>
          <w:tcPr>
            <w:tcW w:w="845" w:type="dxa"/>
            <w:noWrap/>
            <w:hideMark/>
          </w:tcPr>
          <w:p w14:paraId="7F91435D"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(16 684)</w:t>
            </w:r>
          </w:p>
        </w:tc>
        <w:tc>
          <w:tcPr>
            <w:cnfStyle w:val="000001000000" w:firstRow="0" w:lastRow="0" w:firstColumn="0" w:lastColumn="0" w:oddVBand="0" w:evenVBand="1" w:oddHBand="0" w:evenHBand="0" w:firstRowFirstColumn="0" w:firstRowLastColumn="0" w:lastRowFirstColumn="0" w:lastRowLastColumn="0"/>
            <w:tcW w:w="845" w:type="dxa"/>
            <w:noWrap/>
            <w:hideMark/>
          </w:tcPr>
          <w:p w14:paraId="02D2560D" w14:textId="77777777" w:rsidR="00E73BC6" w:rsidRPr="006748F0" w:rsidRDefault="00E73BC6" w:rsidP="00E73BC6">
            <w:pPr>
              <w:ind w:left="0" w:firstLine="0"/>
              <w:rPr>
                <w:rFonts w:cstheme="minorHAnsi"/>
                <w:sz w:val="17"/>
                <w:szCs w:val="17"/>
              </w:rPr>
            </w:pPr>
            <w:r w:rsidRPr="006748F0">
              <w:rPr>
                <w:rFonts w:cstheme="minorHAnsi"/>
                <w:sz w:val="17"/>
                <w:szCs w:val="17"/>
              </w:rPr>
              <w:t>51 539</w:t>
            </w:r>
          </w:p>
        </w:tc>
        <w:tc>
          <w:tcPr>
            <w:tcW w:w="846" w:type="dxa"/>
            <w:hideMark/>
          </w:tcPr>
          <w:p w14:paraId="5A3BEF96"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43 109</w:t>
            </w:r>
          </w:p>
        </w:tc>
      </w:tr>
      <w:tr w:rsidR="00E73BC6" w:rsidRPr="001E0ACF" w14:paraId="309D90FE"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2130564E" w14:textId="77777777" w:rsidR="00E73BC6" w:rsidRPr="001E0ACF" w:rsidRDefault="00E73BC6" w:rsidP="00E73BC6">
            <w:pPr>
              <w:ind w:left="0"/>
            </w:pPr>
            <w:r w:rsidRPr="001E0ACF">
              <w:t>AASB 116.73(d)</w:t>
            </w:r>
          </w:p>
        </w:tc>
        <w:tc>
          <w:tcPr>
            <w:tcW w:w="3173" w:type="dxa"/>
            <w:noWrap/>
            <w:hideMark/>
          </w:tcPr>
          <w:p w14:paraId="566B9FB6"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Assets under construction at cost</w:t>
            </w:r>
          </w:p>
        </w:tc>
        <w:tc>
          <w:tcPr>
            <w:cnfStyle w:val="000001000000" w:firstRow="0" w:lastRow="0" w:firstColumn="0" w:lastColumn="0" w:oddVBand="0" w:evenVBand="1" w:oddHBand="0" w:evenHBand="0" w:firstRowFirstColumn="0" w:firstRowLastColumn="0" w:lastRowFirstColumn="0" w:lastRowLastColumn="0"/>
            <w:tcW w:w="845" w:type="dxa"/>
            <w:hideMark/>
          </w:tcPr>
          <w:p w14:paraId="79DAFDDA" w14:textId="77777777" w:rsidR="00E73BC6" w:rsidRPr="006748F0" w:rsidRDefault="00E73BC6" w:rsidP="00E73BC6">
            <w:pPr>
              <w:ind w:left="0" w:firstLine="0"/>
              <w:rPr>
                <w:rFonts w:cstheme="minorHAnsi"/>
                <w:sz w:val="17"/>
                <w:szCs w:val="17"/>
              </w:rPr>
            </w:pPr>
            <w:r w:rsidRPr="006748F0">
              <w:rPr>
                <w:rFonts w:cstheme="minorHAnsi"/>
                <w:sz w:val="17"/>
                <w:szCs w:val="17"/>
              </w:rPr>
              <w:t xml:space="preserve"> 713</w:t>
            </w:r>
          </w:p>
        </w:tc>
        <w:tc>
          <w:tcPr>
            <w:tcW w:w="845" w:type="dxa"/>
            <w:hideMark/>
          </w:tcPr>
          <w:p w14:paraId="6149943F"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1 023</w:t>
            </w:r>
          </w:p>
        </w:tc>
        <w:tc>
          <w:tcPr>
            <w:cnfStyle w:val="000001000000" w:firstRow="0" w:lastRow="0" w:firstColumn="0" w:lastColumn="0" w:oddVBand="0" w:evenVBand="1" w:oddHBand="0" w:evenHBand="0" w:firstRowFirstColumn="0" w:firstRowLastColumn="0" w:lastRowFirstColumn="0" w:lastRowLastColumn="0"/>
            <w:tcW w:w="845" w:type="dxa"/>
            <w:hideMark/>
          </w:tcPr>
          <w:p w14:paraId="5EC91F0F" w14:textId="77777777" w:rsidR="00E73BC6" w:rsidRPr="006748F0" w:rsidRDefault="00E73BC6" w:rsidP="00E73BC6">
            <w:pPr>
              <w:ind w:left="0" w:firstLine="0"/>
              <w:rPr>
                <w:rFonts w:cstheme="minorHAnsi"/>
                <w:sz w:val="17"/>
                <w:szCs w:val="17"/>
              </w:rPr>
            </w:pPr>
            <w:r w:rsidRPr="006748F0">
              <w:rPr>
                <w:rFonts w:cstheme="minorHAnsi"/>
                <w:sz w:val="17"/>
                <w:szCs w:val="17"/>
              </w:rPr>
              <w:t>..</w:t>
            </w:r>
          </w:p>
        </w:tc>
        <w:tc>
          <w:tcPr>
            <w:tcW w:w="845" w:type="dxa"/>
            <w:noWrap/>
            <w:hideMark/>
          </w:tcPr>
          <w:p w14:paraId="64B96B0C"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w:t>
            </w:r>
          </w:p>
        </w:tc>
        <w:tc>
          <w:tcPr>
            <w:cnfStyle w:val="000001000000" w:firstRow="0" w:lastRow="0" w:firstColumn="0" w:lastColumn="0" w:oddVBand="0" w:evenVBand="1" w:oddHBand="0" w:evenHBand="0" w:firstRowFirstColumn="0" w:firstRowLastColumn="0" w:lastRowFirstColumn="0" w:lastRowLastColumn="0"/>
            <w:tcW w:w="845" w:type="dxa"/>
            <w:noWrap/>
            <w:hideMark/>
          </w:tcPr>
          <w:p w14:paraId="384C9B14" w14:textId="77777777" w:rsidR="00E73BC6" w:rsidRPr="006748F0" w:rsidRDefault="00E73BC6" w:rsidP="00E73BC6">
            <w:pPr>
              <w:ind w:left="0" w:firstLine="0"/>
              <w:rPr>
                <w:rFonts w:cstheme="minorHAnsi"/>
                <w:sz w:val="17"/>
                <w:szCs w:val="17"/>
              </w:rPr>
            </w:pPr>
            <w:r w:rsidRPr="006748F0">
              <w:rPr>
                <w:rFonts w:cstheme="minorHAnsi"/>
                <w:sz w:val="17"/>
                <w:szCs w:val="17"/>
              </w:rPr>
              <w:t xml:space="preserve"> 713</w:t>
            </w:r>
          </w:p>
        </w:tc>
        <w:tc>
          <w:tcPr>
            <w:tcW w:w="846" w:type="dxa"/>
            <w:hideMark/>
          </w:tcPr>
          <w:p w14:paraId="6DE6216F"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1 023</w:t>
            </w:r>
          </w:p>
        </w:tc>
      </w:tr>
      <w:tr w:rsidR="00E73BC6" w:rsidRPr="001E0ACF" w14:paraId="3352FFF6"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27D028E1" w14:textId="77777777" w:rsidR="00E73BC6" w:rsidRPr="001E0ACF" w:rsidRDefault="00E73BC6" w:rsidP="00E73BC6">
            <w:pPr>
              <w:ind w:left="0"/>
            </w:pPr>
            <w:r w:rsidRPr="001E0ACF">
              <w:t>AASB 116.73(d)</w:t>
            </w:r>
          </w:p>
        </w:tc>
        <w:tc>
          <w:tcPr>
            <w:tcW w:w="3173" w:type="dxa"/>
            <w:noWrap/>
            <w:hideMark/>
          </w:tcPr>
          <w:p w14:paraId="77BD19F3"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Infrastructure at fair value</w:t>
            </w:r>
          </w:p>
        </w:tc>
        <w:tc>
          <w:tcPr>
            <w:cnfStyle w:val="000001000000" w:firstRow="0" w:lastRow="0" w:firstColumn="0" w:lastColumn="0" w:oddVBand="0" w:evenVBand="1" w:oddHBand="0" w:evenHBand="0" w:firstRowFirstColumn="0" w:firstRowLastColumn="0" w:lastRowFirstColumn="0" w:lastRowLastColumn="0"/>
            <w:tcW w:w="845" w:type="dxa"/>
            <w:hideMark/>
          </w:tcPr>
          <w:p w14:paraId="2C9973CB" w14:textId="77777777" w:rsidR="00E73BC6" w:rsidRPr="006748F0" w:rsidRDefault="00E73BC6" w:rsidP="00E73BC6">
            <w:pPr>
              <w:ind w:left="0" w:firstLine="0"/>
              <w:rPr>
                <w:rFonts w:cstheme="minorHAnsi"/>
                <w:sz w:val="17"/>
                <w:szCs w:val="17"/>
              </w:rPr>
            </w:pPr>
            <w:r w:rsidRPr="006748F0">
              <w:rPr>
                <w:rFonts w:cstheme="minorHAnsi"/>
                <w:sz w:val="17"/>
                <w:szCs w:val="17"/>
              </w:rPr>
              <w:t>6 563</w:t>
            </w:r>
          </w:p>
        </w:tc>
        <w:tc>
          <w:tcPr>
            <w:tcW w:w="845" w:type="dxa"/>
            <w:hideMark/>
          </w:tcPr>
          <w:p w14:paraId="15FBF79C"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5 099</w:t>
            </w:r>
          </w:p>
        </w:tc>
        <w:tc>
          <w:tcPr>
            <w:cnfStyle w:val="000001000000" w:firstRow="0" w:lastRow="0" w:firstColumn="0" w:lastColumn="0" w:oddVBand="0" w:evenVBand="1" w:oddHBand="0" w:evenHBand="0" w:firstRowFirstColumn="0" w:firstRowLastColumn="0" w:lastRowFirstColumn="0" w:lastRowLastColumn="0"/>
            <w:tcW w:w="845" w:type="dxa"/>
            <w:hideMark/>
          </w:tcPr>
          <w:p w14:paraId="7E56CC5F" w14:textId="77777777" w:rsidR="00E73BC6" w:rsidRPr="006748F0" w:rsidRDefault="00E73BC6" w:rsidP="00E73BC6">
            <w:pPr>
              <w:ind w:left="0" w:firstLine="0"/>
              <w:rPr>
                <w:rFonts w:cstheme="minorHAnsi"/>
                <w:sz w:val="17"/>
                <w:szCs w:val="17"/>
              </w:rPr>
            </w:pPr>
            <w:r w:rsidRPr="006748F0">
              <w:rPr>
                <w:rFonts w:cstheme="minorHAnsi"/>
                <w:sz w:val="17"/>
                <w:szCs w:val="17"/>
              </w:rPr>
              <w:t>(4 879)</w:t>
            </w:r>
          </w:p>
        </w:tc>
        <w:tc>
          <w:tcPr>
            <w:tcW w:w="845" w:type="dxa"/>
            <w:noWrap/>
            <w:hideMark/>
          </w:tcPr>
          <w:p w14:paraId="62EB5B43"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(168)</w:t>
            </w:r>
          </w:p>
        </w:tc>
        <w:tc>
          <w:tcPr>
            <w:cnfStyle w:val="000001000000" w:firstRow="0" w:lastRow="0" w:firstColumn="0" w:lastColumn="0" w:oddVBand="0" w:evenVBand="1" w:oddHBand="0" w:evenHBand="0" w:firstRowFirstColumn="0" w:firstRowLastColumn="0" w:lastRowFirstColumn="0" w:lastRowLastColumn="0"/>
            <w:tcW w:w="845" w:type="dxa"/>
            <w:noWrap/>
            <w:hideMark/>
          </w:tcPr>
          <w:p w14:paraId="7A18F1D4" w14:textId="77777777" w:rsidR="00E73BC6" w:rsidRPr="006748F0" w:rsidRDefault="00E73BC6" w:rsidP="00E73BC6">
            <w:pPr>
              <w:ind w:left="0" w:firstLine="0"/>
              <w:rPr>
                <w:rFonts w:cstheme="minorHAnsi"/>
                <w:sz w:val="17"/>
                <w:szCs w:val="17"/>
              </w:rPr>
            </w:pPr>
            <w:r w:rsidRPr="006748F0">
              <w:rPr>
                <w:rFonts w:cstheme="minorHAnsi"/>
                <w:sz w:val="17"/>
                <w:szCs w:val="17"/>
              </w:rPr>
              <w:t>1 684</w:t>
            </w:r>
          </w:p>
        </w:tc>
        <w:tc>
          <w:tcPr>
            <w:tcW w:w="846" w:type="dxa"/>
            <w:hideMark/>
          </w:tcPr>
          <w:p w14:paraId="2A023FB6"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4 931</w:t>
            </w:r>
          </w:p>
        </w:tc>
      </w:tr>
      <w:tr w:rsidR="00E73BC6" w:rsidRPr="001E0ACF" w14:paraId="52574B4A"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123247DA" w14:textId="77777777" w:rsidR="00E73BC6" w:rsidRPr="001E0ACF" w:rsidRDefault="00E73BC6" w:rsidP="00E73BC6">
            <w:pPr>
              <w:ind w:left="0"/>
            </w:pPr>
            <w:r w:rsidRPr="001E0ACF">
              <w:t>AASB 116.73(d)</w:t>
            </w:r>
          </w:p>
        </w:tc>
        <w:tc>
          <w:tcPr>
            <w:tcW w:w="3173" w:type="dxa"/>
            <w:noWrap/>
            <w:hideMark/>
          </w:tcPr>
          <w:p w14:paraId="2DFB349D"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Road, infrastructure and earthworks at fair value</w:t>
            </w:r>
          </w:p>
        </w:tc>
        <w:tc>
          <w:tcPr>
            <w:cnfStyle w:val="000001000000" w:firstRow="0" w:lastRow="0" w:firstColumn="0" w:lastColumn="0" w:oddVBand="0" w:evenVBand="1" w:oddHBand="0" w:evenHBand="0" w:firstRowFirstColumn="0" w:firstRowLastColumn="0" w:lastRowFirstColumn="0" w:lastRowLastColumn="0"/>
            <w:tcW w:w="845" w:type="dxa"/>
            <w:hideMark/>
          </w:tcPr>
          <w:p w14:paraId="191E2A47" w14:textId="77777777" w:rsidR="00E73BC6" w:rsidRPr="006748F0" w:rsidRDefault="00E73BC6" w:rsidP="00E73BC6">
            <w:pPr>
              <w:ind w:left="0" w:firstLine="0"/>
              <w:rPr>
                <w:rFonts w:cstheme="minorHAnsi"/>
                <w:sz w:val="17"/>
                <w:szCs w:val="17"/>
              </w:rPr>
            </w:pPr>
            <w:r w:rsidRPr="006748F0">
              <w:rPr>
                <w:rFonts w:cstheme="minorHAnsi"/>
                <w:sz w:val="17"/>
                <w:szCs w:val="17"/>
              </w:rPr>
              <w:t>2 896</w:t>
            </w:r>
          </w:p>
        </w:tc>
        <w:tc>
          <w:tcPr>
            <w:tcW w:w="845" w:type="dxa"/>
            <w:hideMark/>
          </w:tcPr>
          <w:p w14:paraId="3548A4F5"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5 005</w:t>
            </w:r>
          </w:p>
        </w:tc>
        <w:tc>
          <w:tcPr>
            <w:cnfStyle w:val="000001000000" w:firstRow="0" w:lastRow="0" w:firstColumn="0" w:lastColumn="0" w:oddVBand="0" w:evenVBand="1" w:oddHBand="0" w:evenHBand="0" w:firstRowFirstColumn="0" w:firstRowLastColumn="0" w:lastRowFirstColumn="0" w:lastRowLastColumn="0"/>
            <w:tcW w:w="845" w:type="dxa"/>
            <w:hideMark/>
          </w:tcPr>
          <w:p w14:paraId="3EED2990" w14:textId="77777777" w:rsidR="00E73BC6" w:rsidRPr="006748F0" w:rsidRDefault="00E73BC6" w:rsidP="00E73BC6">
            <w:pPr>
              <w:ind w:left="0" w:firstLine="0"/>
              <w:rPr>
                <w:rFonts w:cstheme="minorHAnsi"/>
                <w:sz w:val="17"/>
                <w:szCs w:val="17"/>
              </w:rPr>
            </w:pPr>
            <w:r w:rsidRPr="006748F0">
              <w:rPr>
                <w:rFonts w:cstheme="minorHAnsi"/>
                <w:sz w:val="17"/>
                <w:szCs w:val="17"/>
              </w:rPr>
              <w:t>(640)</w:t>
            </w:r>
          </w:p>
        </w:tc>
        <w:tc>
          <w:tcPr>
            <w:tcW w:w="845" w:type="dxa"/>
            <w:noWrap/>
            <w:hideMark/>
          </w:tcPr>
          <w:p w14:paraId="2B605BFF"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(12)</w:t>
            </w:r>
          </w:p>
        </w:tc>
        <w:tc>
          <w:tcPr>
            <w:cnfStyle w:val="000001000000" w:firstRow="0" w:lastRow="0" w:firstColumn="0" w:lastColumn="0" w:oddVBand="0" w:evenVBand="1" w:oddHBand="0" w:evenHBand="0" w:firstRowFirstColumn="0" w:firstRowLastColumn="0" w:lastRowFirstColumn="0" w:lastRowLastColumn="0"/>
            <w:tcW w:w="845" w:type="dxa"/>
            <w:noWrap/>
            <w:hideMark/>
          </w:tcPr>
          <w:p w14:paraId="2AB60195" w14:textId="77777777" w:rsidR="00E73BC6" w:rsidRPr="006748F0" w:rsidRDefault="00E73BC6" w:rsidP="00E73BC6">
            <w:pPr>
              <w:ind w:left="0" w:firstLine="0"/>
              <w:rPr>
                <w:rFonts w:cstheme="minorHAnsi"/>
                <w:sz w:val="17"/>
                <w:szCs w:val="17"/>
              </w:rPr>
            </w:pPr>
            <w:r w:rsidRPr="006748F0">
              <w:rPr>
                <w:rFonts w:cstheme="minorHAnsi"/>
                <w:sz w:val="17"/>
                <w:szCs w:val="17"/>
              </w:rPr>
              <w:t>2 256</w:t>
            </w:r>
          </w:p>
        </w:tc>
        <w:tc>
          <w:tcPr>
            <w:tcW w:w="846" w:type="dxa"/>
            <w:hideMark/>
          </w:tcPr>
          <w:p w14:paraId="23677098"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4 993</w:t>
            </w:r>
          </w:p>
        </w:tc>
      </w:tr>
      <w:tr w:rsidR="00E73BC6" w:rsidRPr="001E0ACF" w14:paraId="0FAA5066" w14:textId="77777777" w:rsidTr="00E73BC6">
        <w:tc>
          <w:tcPr>
            <w:cnfStyle w:val="001000000000" w:firstRow="0" w:lastRow="0" w:firstColumn="1" w:lastColumn="0" w:oddVBand="0" w:evenVBand="0" w:oddHBand="0" w:evenHBand="0" w:firstRowFirstColumn="0" w:firstRowLastColumn="0" w:lastRowFirstColumn="0" w:lastRowLastColumn="0"/>
            <w:tcW w:w="1420" w:type="dxa"/>
            <w:hideMark/>
          </w:tcPr>
          <w:p w14:paraId="79F02813" w14:textId="77777777" w:rsidR="00E73BC6" w:rsidRPr="001E0ACF" w:rsidRDefault="00E73BC6" w:rsidP="00E73BC6">
            <w:pPr>
              <w:ind w:left="0"/>
            </w:pPr>
          </w:p>
        </w:tc>
        <w:tc>
          <w:tcPr>
            <w:tcW w:w="3173" w:type="dxa"/>
            <w:noWrap/>
            <w:hideMark/>
          </w:tcPr>
          <w:p w14:paraId="0D3E6B13"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Cultural assets at fair value</w:t>
            </w:r>
          </w:p>
        </w:tc>
        <w:tc>
          <w:tcPr>
            <w:cnfStyle w:val="000001000000" w:firstRow="0" w:lastRow="0" w:firstColumn="0" w:lastColumn="0" w:oddVBand="0" w:evenVBand="1" w:oddHBand="0" w:evenHBand="0" w:firstRowFirstColumn="0" w:firstRowLastColumn="0" w:lastRowFirstColumn="0" w:lastRowLastColumn="0"/>
            <w:tcW w:w="845" w:type="dxa"/>
            <w:hideMark/>
          </w:tcPr>
          <w:p w14:paraId="2E9E6948" w14:textId="77777777" w:rsidR="00E73BC6" w:rsidRPr="006748F0" w:rsidRDefault="00E73BC6" w:rsidP="00E73BC6">
            <w:pPr>
              <w:ind w:left="0" w:firstLine="0"/>
              <w:rPr>
                <w:rFonts w:cstheme="minorHAnsi"/>
                <w:sz w:val="17"/>
                <w:szCs w:val="17"/>
              </w:rPr>
            </w:pPr>
            <w:r w:rsidRPr="006748F0">
              <w:rPr>
                <w:rFonts w:cstheme="minorHAnsi"/>
                <w:sz w:val="17"/>
                <w:szCs w:val="17"/>
              </w:rPr>
              <w:t>2 764</w:t>
            </w:r>
          </w:p>
        </w:tc>
        <w:tc>
          <w:tcPr>
            <w:tcW w:w="845" w:type="dxa"/>
            <w:hideMark/>
          </w:tcPr>
          <w:p w14:paraId="0E39BD89"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w:t>
            </w:r>
          </w:p>
        </w:tc>
        <w:tc>
          <w:tcPr>
            <w:cnfStyle w:val="000001000000" w:firstRow="0" w:lastRow="0" w:firstColumn="0" w:lastColumn="0" w:oddVBand="0" w:evenVBand="1" w:oddHBand="0" w:evenHBand="0" w:firstRowFirstColumn="0" w:firstRowLastColumn="0" w:lastRowFirstColumn="0" w:lastRowLastColumn="0"/>
            <w:tcW w:w="845" w:type="dxa"/>
            <w:hideMark/>
          </w:tcPr>
          <w:p w14:paraId="5828E418" w14:textId="77777777" w:rsidR="00E73BC6" w:rsidRPr="006748F0" w:rsidRDefault="00E73BC6" w:rsidP="00E73BC6">
            <w:pPr>
              <w:ind w:left="0" w:firstLine="0"/>
              <w:rPr>
                <w:rFonts w:cstheme="minorHAnsi"/>
                <w:sz w:val="17"/>
                <w:szCs w:val="17"/>
              </w:rPr>
            </w:pPr>
            <w:r w:rsidRPr="006748F0">
              <w:rPr>
                <w:rFonts w:cstheme="minorHAnsi"/>
                <w:sz w:val="17"/>
                <w:szCs w:val="17"/>
              </w:rPr>
              <w:t>..</w:t>
            </w:r>
          </w:p>
        </w:tc>
        <w:tc>
          <w:tcPr>
            <w:tcW w:w="845" w:type="dxa"/>
            <w:noWrap/>
            <w:hideMark/>
          </w:tcPr>
          <w:p w14:paraId="33C356D1"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w:t>
            </w:r>
          </w:p>
        </w:tc>
        <w:tc>
          <w:tcPr>
            <w:cnfStyle w:val="000001000000" w:firstRow="0" w:lastRow="0" w:firstColumn="0" w:lastColumn="0" w:oddVBand="0" w:evenVBand="1" w:oddHBand="0" w:evenHBand="0" w:firstRowFirstColumn="0" w:firstRowLastColumn="0" w:lastRowFirstColumn="0" w:lastRowLastColumn="0"/>
            <w:tcW w:w="845" w:type="dxa"/>
            <w:noWrap/>
            <w:hideMark/>
          </w:tcPr>
          <w:p w14:paraId="67E6718E" w14:textId="77777777" w:rsidR="00E73BC6" w:rsidRPr="006748F0" w:rsidRDefault="00E73BC6" w:rsidP="00E73BC6">
            <w:pPr>
              <w:ind w:left="0" w:firstLine="0"/>
              <w:rPr>
                <w:rFonts w:cstheme="minorHAnsi"/>
                <w:sz w:val="17"/>
                <w:szCs w:val="17"/>
              </w:rPr>
            </w:pPr>
            <w:r w:rsidRPr="006748F0">
              <w:rPr>
                <w:rFonts w:cstheme="minorHAnsi"/>
                <w:sz w:val="17"/>
                <w:szCs w:val="17"/>
              </w:rPr>
              <w:t>2 764</w:t>
            </w:r>
          </w:p>
        </w:tc>
        <w:tc>
          <w:tcPr>
            <w:tcW w:w="846" w:type="dxa"/>
            <w:hideMark/>
          </w:tcPr>
          <w:p w14:paraId="0E9F486E"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w:t>
            </w:r>
          </w:p>
        </w:tc>
      </w:tr>
      <w:tr w:rsidR="00E73BC6" w:rsidRPr="001E0ACF" w14:paraId="135071AE"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20" w:type="dxa"/>
            <w:hideMark/>
          </w:tcPr>
          <w:p w14:paraId="13DB0185" w14:textId="77777777" w:rsidR="00E73BC6" w:rsidRPr="001E0ACF" w:rsidRDefault="00E73BC6" w:rsidP="00E73BC6">
            <w:pPr>
              <w:ind w:left="0"/>
            </w:pPr>
          </w:p>
        </w:tc>
        <w:tc>
          <w:tcPr>
            <w:tcW w:w="3173" w:type="dxa"/>
            <w:noWrap/>
            <w:hideMark/>
          </w:tcPr>
          <w:p w14:paraId="53D60217" w14:textId="77777777" w:rsidR="00E73BC6" w:rsidRPr="006748F0"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 xml:space="preserve">Net carrying amount </w:t>
            </w:r>
          </w:p>
        </w:tc>
        <w:tc>
          <w:tcPr>
            <w:cnfStyle w:val="000001000000" w:firstRow="0" w:lastRow="0" w:firstColumn="0" w:lastColumn="0" w:oddVBand="0" w:evenVBand="1" w:oddHBand="0" w:evenHBand="0" w:firstRowFirstColumn="0" w:firstRowLastColumn="0" w:lastRowFirstColumn="0" w:lastRowLastColumn="0"/>
            <w:tcW w:w="845" w:type="dxa"/>
            <w:hideMark/>
          </w:tcPr>
          <w:p w14:paraId="541AFDBA" w14:textId="77777777" w:rsidR="00E73BC6" w:rsidRPr="006748F0" w:rsidRDefault="00E73BC6" w:rsidP="00E73BC6">
            <w:pPr>
              <w:ind w:left="0" w:firstLine="0"/>
              <w:rPr>
                <w:rFonts w:cstheme="minorHAnsi"/>
                <w:sz w:val="17"/>
                <w:szCs w:val="17"/>
              </w:rPr>
            </w:pPr>
            <w:r w:rsidRPr="006748F0">
              <w:rPr>
                <w:rFonts w:cstheme="minorHAnsi"/>
                <w:sz w:val="17"/>
                <w:szCs w:val="17"/>
              </w:rPr>
              <w:t>154 651</w:t>
            </w:r>
          </w:p>
        </w:tc>
        <w:tc>
          <w:tcPr>
            <w:tcW w:w="845" w:type="dxa"/>
            <w:hideMark/>
          </w:tcPr>
          <w:p w14:paraId="2A84AC74" w14:textId="77777777" w:rsidR="00E73BC6" w:rsidRPr="006748F0" w:rsidRDefault="00E73BC6" w:rsidP="00E73BC6">
            <w:pPr>
              <w:ind w:left="0" w:firstLine="0"/>
              <w:cnfStyle w:val="010000000000" w:firstRow="0" w:lastRow="1"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153 888</w:t>
            </w:r>
          </w:p>
        </w:tc>
        <w:tc>
          <w:tcPr>
            <w:cnfStyle w:val="000001000000" w:firstRow="0" w:lastRow="0" w:firstColumn="0" w:lastColumn="0" w:oddVBand="0" w:evenVBand="1" w:oddHBand="0" w:evenHBand="0" w:firstRowFirstColumn="0" w:firstRowLastColumn="0" w:lastRowFirstColumn="0" w:lastRowLastColumn="0"/>
            <w:tcW w:w="845" w:type="dxa"/>
            <w:hideMark/>
          </w:tcPr>
          <w:p w14:paraId="3ED8967D" w14:textId="77777777" w:rsidR="00E73BC6" w:rsidRPr="006748F0" w:rsidRDefault="00E73BC6" w:rsidP="00E73BC6">
            <w:pPr>
              <w:ind w:left="0" w:firstLine="0"/>
              <w:rPr>
                <w:rFonts w:cstheme="minorHAnsi"/>
                <w:sz w:val="17"/>
                <w:szCs w:val="17"/>
              </w:rPr>
            </w:pPr>
            <w:r w:rsidRPr="006748F0">
              <w:rPr>
                <w:rFonts w:cstheme="minorHAnsi"/>
                <w:sz w:val="17"/>
                <w:szCs w:val="17"/>
              </w:rPr>
              <w:t>(10 337)</w:t>
            </w:r>
          </w:p>
        </w:tc>
        <w:tc>
          <w:tcPr>
            <w:tcW w:w="845" w:type="dxa"/>
            <w:hideMark/>
          </w:tcPr>
          <w:p w14:paraId="161203AB" w14:textId="77777777" w:rsidR="00E73BC6" w:rsidRPr="006748F0" w:rsidRDefault="00E73BC6" w:rsidP="00E73BC6">
            <w:pPr>
              <w:ind w:left="0" w:firstLine="0"/>
              <w:cnfStyle w:val="010000000000" w:firstRow="0" w:lastRow="1"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(18 281)</w:t>
            </w:r>
          </w:p>
        </w:tc>
        <w:tc>
          <w:tcPr>
            <w:cnfStyle w:val="000001000000" w:firstRow="0" w:lastRow="0" w:firstColumn="0" w:lastColumn="0" w:oddVBand="0" w:evenVBand="1" w:oddHBand="0" w:evenHBand="0" w:firstRowFirstColumn="0" w:firstRowLastColumn="0" w:lastRowFirstColumn="0" w:lastRowLastColumn="0"/>
            <w:tcW w:w="845" w:type="dxa"/>
            <w:hideMark/>
          </w:tcPr>
          <w:p w14:paraId="4C236AD2" w14:textId="77777777" w:rsidR="00E73BC6" w:rsidRPr="006748F0" w:rsidRDefault="00E73BC6" w:rsidP="00E73BC6">
            <w:pPr>
              <w:ind w:left="0" w:firstLine="0"/>
              <w:rPr>
                <w:rFonts w:cstheme="minorHAnsi"/>
                <w:sz w:val="17"/>
                <w:szCs w:val="17"/>
              </w:rPr>
            </w:pPr>
            <w:r w:rsidRPr="006748F0">
              <w:rPr>
                <w:rFonts w:cstheme="minorHAnsi"/>
                <w:sz w:val="17"/>
                <w:szCs w:val="17"/>
              </w:rPr>
              <w:t>144 314</w:t>
            </w:r>
          </w:p>
        </w:tc>
        <w:tc>
          <w:tcPr>
            <w:tcW w:w="846" w:type="dxa"/>
            <w:hideMark/>
          </w:tcPr>
          <w:p w14:paraId="05C5E0DF" w14:textId="77777777" w:rsidR="00E73BC6" w:rsidRPr="006748F0" w:rsidRDefault="00E73BC6" w:rsidP="00E73BC6">
            <w:pPr>
              <w:ind w:left="0" w:firstLine="0"/>
              <w:cnfStyle w:val="010000000000" w:firstRow="0" w:lastRow="1" w:firstColumn="0" w:lastColumn="0" w:oddVBand="0" w:evenVBand="0" w:oddHBand="0" w:evenHBand="0" w:firstRowFirstColumn="0" w:firstRowLastColumn="0" w:lastRowFirstColumn="0" w:lastRowLastColumn="0"/>
              <w:rPr>
                <w:rFonts w:cstheme="minorHAnsi"/>
                <w:sz w:val="17"/>
                <w:szCs w:val="17"/>
              </w:rPr>
            </w:pPr>
            <w:r w:rsidRPr="006748F0">
              <w:rPr>
                <w:rFonts w:cstheme="minorHAnsi"/>
                <w:sz w:val="17"/>
                <w:szCs w:val="17"/>
              </w:rPr>
              <w:t>135 607</w:t>
            </w:r>
          </w:p>
        </w:tc>
      </w:tr>
    </w:tbl>
    <w:p w14:paraId="1025C933" w14:textId="77777777" w:rsidR="00E73BC6" w:rsidRPr="00E9329B" w:rsidRDefault="00E73BC6" w:rsidP="00E73BC6">
      <w:pPr>
        <w:pStyle w:val="Note"/>
      </w:pPr>
      <w:r w:rsidRPr="00E9329B">
        <w:t>Note</w:t>
      </w:r>
      <w:r>
        <w:t>s</w:t>
      </w:r>
      <w:r w:rsidRPr="00E9329B">
        <w:t>:</w:t>
      </w:r>
    </w:p>
    <w:p w14:paraId="14A46AB8" w14:textId="77777777" w:rsidR="00E73BC6" w:rsidRPr="00E9329B" w:rsidRDefault="00E73BC6" w:rsidP="00E73BC6">
      <w:pPr>
        <w:pStyle w:val="Note"/>
        <w:rPr>
          <w:rStyle w:val="SourceReference"/>
        </w:rPr>
      </w:pPr>
      <w:r w:rsidRPr="00E9329B">
        <w:rPr>
          <w:rStyle w:val="SourceReference"/>
        </w:rPr>
        <w:t>(</w:t>
      </w:r>
      <w:r>
        <w:rPr>
          <w:rStyle w:val="SourceReference"/>
        </w:rPr>
        <w:t>a</w:t>
      </w:r>
      <w:r w:rsidRPr="00E9329B">
        <w:rPr>
          <w:rStyle w:val="SourceReference"/>
        </w:rPr>
        <w:t>)</w:t>
      </w:r>
      <w:r w:rsidRPr="00E9329B">
        <w:t xml:space="preserve"> </w:t>
      </w:r>
      <w:r w:rsidRPr="00E9329B">
        <w:tab/>
      </w:r>
      <w:r w:rsidRPr="00E9329B">
        <w:rPr>
          <w:color w:val="FF0000"/>
        </w:rPr>
        <w:t>[NEW]</w:t>
      </w:r>
      <w:r w:rsidRPr="00E9329B">
        <w:t xml:space="preserve"> </w:t>
      </w:r>
      <w:r w:rsidRPr="00375764">
        <w:rPr>
          <w:rStyle w:val="SourceReference"/>
        </w:rPr>
        <w:t xml:space="preserve">AASB 16 </w:t>
      </w:r>
      <w:r w:rsidRPr="00375764">
        <w:rPr>
          <w:rStyle w:val="SourceReference"/>
          <w:i w:val="0"/>
          <w:iCs/>
        </w:rPr>
        <w:t>Leases</w:t>
      </w:r>
      <w:r w:rsidRPr="00375764">
        <w:rPr>
          <w:rStyle w:val="SourceReference"/>
        </w:rPr>
        <w:t xml:space="preserve"> has been applied for the first time from 1 July 2019.</w:t>
      </w:r>
    </w:p>
    <w:p w14:paraId="029EC95F" w14:textId="77777777" w:rsidR="00E73BC6" w:rsidRPr="00E9329B" w:rsidRDefault="00E73BC6" w:rsidP="00E73BC6">
      <w:pPr>
        <w:pStyle w:val="Note"/>
        <w:rPr>
          <w:rStyle w:val="SourceReference"/>
        </w:rPr>
      </w:pPr>
      <w:r w:rsidRPr="00E9329B">
        <w:rPr>
          <w:rStyle w:val="SourceReference"/>
        </w:rPr>
        <w:t>(</w:t>
      </w:r>
      <w:r>
        <w:rPr>
          <w:rStyle w:val="SourceReference"/>
        </w:rPr>
        <w:t>b</w:t>
      </w:r>
      <w:r w:rsidRPr="00E9329B">
        <w:rPr>
          <w:rStyle w:val="SourceReference"/>
        </w:rPr>
        <w:t>)</w:t>
      </w:r>
      <w:r w:rsidRPr="00E9329B">
        <w:t xml:space="preserve"> </w:t>
      </w:r>
      <w:r w:rsidRPr="00E9329B">
        <w:tab/>
      </w:r>
      <w:r w:rsidRPr="00E9329B" w:rsidDel="00421B43">
        <w:rPr>
          <w:rStyle w:val="SourceReference"/>
        </w:rPr>
        <w:t xml:space="preserve"> </w:t>
      </w:r>
      <w:r w:rsidRPr="00E9329B">
        <w:rPr>
          <w:rStyle w:val="SourceReference"/>
        </w:rPr>
        <w:t>If any entity has significant land under roads, i.e. significant in value and/or difference in methodology, it should be disclosed separately from land].</w:t>
      </w:r>
    </w:p>
    <w:p w14:paraId="20A001A7" w14:textId="77777777" w:rsidR="00E73BC6" w:rsidRPr="00E9329B" w:rsidRDefault="00E73BC6" w:rsidP="00E73BC6">
      <w:pPr>
        <w:pStyle w:val="Note"/>
      </w:pPr>
      <w:r w:rsidRPr="00E9329B">
        <w:rPr>
          <w:rStyle w:val="SourceReference"/>
        </w:rPr>
        <w:t>(c)</w:t>
      </w:r>
      <w:r w:rsidRPr="00E9329B">
        <w:t xml:space="preserve"> </w:t>
      </w:r>
      <w:r w:rsidRPr="00E9329B">
        <w:tab/>
      </w:r>
      <w:r w:rsidRPr="00E9329B">
        <w:rPr>
          <w:color w:val="FF0000"/>
        </w:rPr>
        <w:t>[NEW]</w:t>
      </w:r>
      <w:r w:rsidRPr="00E9329B">
        <w:t xml:space="preserve"> </w:t>
      </w:r>
      <w:r w:rsidRPr="00375764">
        <w:rPr>
          <w:rStyle w:val="SourceReference"/>
        </w:rPr>
        <w:t xml:space="preserve">The June 2019 comparative figures have been restated to reflect the adoption of AASB 1059 </w:t>
      </w:r>
      <w:r w:rsidRPr="00375764">
        <w:rPr>
          <w:rStyle w:val="SourceReference"/>
          <w:i w:val="0"/>
          <w:iCs/>
        </w:rPr>
        <w:t>Service Concession Arrangements: Grantors</w:t>
      </w:r>
      <w:r w:rsidRPr="00375764">
        <w:rPr>
          <w:rStyle w:val="SourceReference"/>
        </w:rPr>
        <w:t>. Refer to Notes 7.5.3 and 9.7 for further details.</w:t>
      </w:r>
    </w:p>
    <w:p w14:paraId="356C29BB" w14:textId="77777777" w:rsidR="00E73BC6" w:rsidRDefault="00E73BC6" w:rsidP="00E73BC6"/>
    <w:p w14:paraId="1189AF0C" w14:textId="77777777" w:rsidR="00E73BC6" w:rsidRPr="006748F0" w:rsidRDefault="00E73BC6" w:rsidP="00E73BC6">
      <w:r w:rsidRPr="006748F0">
        <w:br w:type="page"/>
      </w:r>
    </w:p>
    <w:p w14:paraId="6A0D171B" w14:textId="77777777" w:rsidR="00E73BC6" w:rsidRDefault="00E73BC6" w:rsidP="00E73BC6">
      <w:r w:rsidRPr="008744D8">
        <w:rPr>
          <w:b/>
          <w:bCs/>
          <w:color w:val="FF0000"/>
        </w:rPr>
        <w:lastRenderedPageBreak/>
        <w:t>[NEW]</w:t>
      </w:r>
      <w:r>
        <w:rPr>
          <w:b/>
          <w:bCs/>
          <w:color w:val="FF0000"/>
        </w:rPr>
        <w:t xml:space="preserve"> </w:t>
      </w:r>
      <w:r>
        <w:t>The following tables are subsets of buildings, and plant and equipment by right-of-use assets and service concession assets.</w:t>
      </w:r>
    </w:p>
    <w:p w14:paraId="133C460C" w14:textId="77777777" w:rsidR="00E73BC6" w:rsidRPr="00940E38" w:rsidRDefault="00E73BC6" w:rsidP="00E73BC6"/>
    <w:p w14:paraId="0A57E8AB" w14:textId="77777777" w:rsidR="00E73BC6" w:rsidRPr="006748F0" w:rsidRDefault="00E73BC6" w:rsidP="00E73BC6">
      <w:pPr>
        <w:pStyle w:val="Heading30"/>
        <w:rPr>
          <w:rStyle w:val="SourceReference"/>
        </w:rPr>
      </w:pPr>
      <w:r w:rsidRPr="006748F0">
        <w:t xml:space="preserve">5.1(a) </w:t>
      </w:r>
      <w:r w:rsidRPr="006748F0">
        <w:tab/>
        <w:t>Total right-of-use assets: buildings, plant, equipment and vehicles.</w:t>
      </w:r>
      <w:r w:rsidRPr="006748F0">
        <w:rPr>
          <w:rStyle w:val="SourceReference"/>
          <w:color w:val="auto"/>
        </w:rPr>
        <w:t xml:space="preserve"> </w:t>
      </w:r>
      <w:r w:rsidRPr="006748F0">
        <w:rPr>
          <w:rStyle w:val="SourceReference"/>
        </w:rPr>
        <w:t>[AASB 16.47(a)(ii)]</w:t>
      </w:r>
    </w:p>
    <w:p w14:paraId="6985A556" w14:textId="77777777" w:rsidR="00E73BC6" w:rsidDel="00916CF7" w:rsidRDefault="00E73BC6" w:rsidP="00E73BC6">
      <w:pPr>
        <w:pStyle w:val="TableUnits"/>
        <w:rPr>
          <w:rStyle w:val="SourceReference"/>
          <w:rFonts w:eastAsiaTheme="majorEastAsia" w:cstheme="majorBidi"/>
          <w:bCs/>
          <w:spacing w:val="-2"/>
          <w:szCs w:val="26"/>
        </w:rPr>
      </w:pPr>
      <w:r w:rsidRPr="00940E38">
        <w:tab/>
        <w:t>($ thousand)</w:t>
      </w:r>
    </w:p>
    <w:tbl>
      <w:tblPr>
        <w:tblStyle w:val="ModelReportFinancialTable"/>
        <w:tblW w:w="9696" w:type="dxa"/>
        <w:tblLayout w:type="fixed"/>
        <w:tblLook w:val="00E0" w:firstRow="1" w:lastRow="1" w:firstColumn="1" w:lastColumn="0" w:noHBand="0" w:noVBand="0"/>
      </w:tblPr>
      <w:tblGrid>
        <w:gridCol w:w="1560"/>
        <w:gridCol w:w="3884"/>
        <w:gridCol w:w="1417"/>
        <w:gridCol w:w="1417"/>
        <w:gridCol w:w="1418"/>
      </w:tblGrid>
      <w:tr w:rsidR="00E73BC6" w:rsidRPr="000F550A" w14:paraId="4B521E44" w14:textId="77777777" w:rsidTr="00EA1458">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1560" w:type="dxa"/>
            <w:hideMark/>
          </w:tcPr>
          <w:p w14:paraId="4724BD71" w14:textId="77777777" w:rsidR="00E73BC6" w:rsidRPr="000F550A" w:rsidRDefault="00E73BC6" w:rsidP="00E73BC6">
            <w:pPr>
              <w:ind w:left="0"/>
            </w:pPr>
            <w:r w:rsidRPr="000F550A">
              <w:t>Source reference</w:t>
            </w:r>
          </w:p>
        </w:tc>
        <w:tc>
          <w:tcPr>
            <w:tcW w:w="3884" w:type="dxa"/>
            <w:hideMark/>
          </w:tcPr>
          <w:p w14:paraId="678472C9" w14:textId="77777777" w:rsidR="00E73BC6" w:rsidRPr="006748F0" w:rsidRDefault="00E73BC6" w:rsidP="00E73BC6">
            <w:pPr>
              <w:ind w:left="0" w:firstLine="0"/>
              <w:cnfStyle w:val="100000000000" w:firstRow="1" w:lastRow="0" w:firstColumn="0" w:lastColumn="0" w:oddVBand="0" w:evenVBand="0" w:oddHBand="0" w:evenHBand="0" w:firstRowFirstColumn="0" w:firstRowLastColumn="0" w:lastRowFirstColumn="0" w:lastRowLastColumn="0"/>
              <w:rPr>
                <w:sz w:val="17"/>
                <w:szCs w:val="17"/>
              </w:rPr>
            </w:pPr>
            <w:r w:rsidRPr="006748F0">
              <w:rPr>
                <w:sz w:val="17"/>
                <w:szCs w:val="17"/>
              </w:rPr>
              <w:t> </w:t>
            </w:r>
          </w:p>
        </w:tc>
        <w:tc>
          <w:tcPr>
            <w:cnfStyle w:val="000001000000" w:firstRow="0" w:lastRow="0" w:firstColumn="0" w:lastColumn="0" w:oddVBand="0" w:evenVBand="1" w:oddHBand="0" w:evenHBand="0" w:firstRowFirstColumn="0" w:firstRowLastColumn="0" w:lastRowFirstColumn="0" w:lastRowLastColumn="0"/>
            <w:tcW w:w="1417" w:type="dxa"/>
            <w:hideMark/>
          </w:tcPr>
          <w:p w14:paraId="5F3487F2" w14:textId="77777777" w:rsidR="00E73BC6" w:rsidRPr="006748F0" w:rsidRDefault="00E73BC6" w:rsidP="00E73BC6">
            <w:pPr>
              <w:ind w:left="0" w:firstLine="0"/>
              <w:rPr>
                <w:sz w:val="17"/>
                <w:szCs w:val="17"/>
              </w:rPr>
            </w:pPr>
            <w:r w:rsidRPr="006748F0">
              <w:rPr>
                <w:sz w:val="17"/>
                <w:szCs w:val="17"/>
              </w:rPr>
              <w:t>Gross carrying amount</w:t>
            </w:r>
          </w:p>
        </w:tc>
        <w:tc>
          <w:tcPr>
            <w:tcW w:w="1417" w:type="dxa"/>
            <w:hideMark/>
          </w:tcPr>
          <w:p w14:paraId="7D504393" w14:textId="77777777" w:rsidR="00E73BC6" w:rsidRPr="006748F0" w:rsidRDefault="00E73BC6" w:rsidP="00E73BC6">
            <w:pPr>
              <w:ind w:left="0" w:firstLine="0"/>
              <w:cnfStyle w:val="100000000000" w:firstRow="1" w:lastRow="0" w:firstColumn="0" w:lastColumn="0" w:oddVBand="0" w:evenVBand="0" w:oddHBand="0" w:evenHBand="0" w:firstRowFirstColumn="0" w:firstRowLastColumn="0" w:lastRowFirstColumn="0" w:lastRowLastColumn="0"/>
              <w:rPr>
                <w:sz w:val="17"/>
                <w:szCs w:val="17"/>
              </w:rPr>
            </w:pPr>
            <w:r w:rsidRPr="006748F0">
              <w:rPr>
                <w:sz w:val="17"/>
                <w:szCs w:val="17"/>
              </w:rPr>
              <w:t>Accumulated depreciation</w:t>
            </w:r>
          </w:p>
        </w:tc>
        <w:tc>
          <w:tcPr>
            <w:cnfStyle w:val="000001000000" w:firstRow="0" w:lastRow="0" w:firstColumn="0" w:lastColumn="0" w:oddVBand="0" w:evenVBand="1" w:oddHBand="0" w:evenHBand="0" w:firstRowFirstColumn="0" w:firstRowLastColumn="0" w:lastRowFirstColumn="0" w:lastRowLastColumn="0"/>
            <w:tcW w:w="1418" w:type="dxa"/>
            <w:noWrap/>
            <w:hideMark/>
          </w:tcPr>
          <w:p w14:paraId="0B3D577D" w14:textId="77777777" w:rsidR="00E73BC6" w:rsidRPr="006748F0" w:rsidRDefault="00E73BC6" w:rsidP="00E73BC6">
            <w:pPr>
              <w:ind w:left="0" w:firstLine="0"/>
              <w:rPr>
                <w:sz w:val="17"/>
                <w:szCs w:val="17"/>
              </w:rPr>
            </w:pPr>
            <w:r w:rsidRPr="006748F0">
              <w:rPr>
                <w:sz w:val="17"/>
                <w:szCs w:val="17"/>
              </w:rPr>
              <w:t>Net carrying amount</w:t>
            </w:r>
          </w:p>
        </w:tc>
      </w:tr>
      <w:tr w:rsidR="00E73BC6" w:rsidRPr="000F550A" w14:paraId="7BD9996C" w14:textId="77777777" w:rsidTr="00EA1458">
        <w:tc>
          <w:tcPr>
            <w:cnfStyle w:val="001000000000" w:firstRow="0" w:lastRow="0" w:firstColumn="1" w:lastColumn="0" w:oddVBand="0" w:evenVBand="0" w:oddHBand="0" w:evenHBand="0" w:firstRowFirstColumn="0" w:firstRowLastColumn="0" w:lastRowFirstColumn="0" w:lastRowLastColumn="0"/>
            <w:tcW w:w="1560" w:type="dxa"/>
            <w:noWrap/>
            <w:hideMark/>
          </w:tcPr>
          <w:p w14:paraId="285FF7F6" w14:textId="77777777" w:rsidR="00E73BC6" w:rsidRPr="000F550A" w:rsidRDefault="00E73BC6" w:rsidP="00E73BC6">
            <w:pPr>
              <w:ind w:left="0"/>
            </w:pPr>
            <w:r w:rsidRPr="000F550A">
              <w:t>[AASB 16.47]</w:t>
            </w:r>
          </w:p>
        </w:tc>
        <w:tc>
          <w:tcPr>
            <w:tcW w:w="3884" w:type="dxa"/>
            <w:shd w:val="clear" w:color="auto" w:fill="000000" w:themeFill="text1"/>
            <w:hideMark/>
          </w:tcPr>
          <w:p w14:paraId="04B8695E"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i/>
                <w:iCs/>
                <w:color w:val="FFFFFF" w:themeColor="background1"/>
                <w:sz w:val="17"/>
                <w:szCs w:val="17"/>
              </w:rPr>
            </w:pPr>
            <w:r w:rsidRPr="006748F0">
              <w:rPr>
                <w:i/>
                <w:iCs/>
                <w:color w:val="FFFFFF" w:themeColor="background1"/>
                <w:sz w:val="17"/>
                <w:szCs w:val="17"/>
              </w:rPr>
              <w:t xml:space="preserve"> </w:t>
            </w:r>
          </w:p>
        </w:tc>
        <w:tc>
          <w:tcPr>
            <w:cnfStyle w:val="000001000000" w:firstRow="0" w:lastRow="0" w:firstColumn="0" w:lastColumn="0" w:oddVBand="0" w:evenVBand="1" w:oddHBand="0" w:evenHBand="0" w:firstRowFirstColumn="0" w:firstRowLastColumn="0" w:lastRowFirstColumn="0" w:lastRowLastColumn="0"/>
            <w:tcW w:w="1417" w:type="dxa"/>
            <w:shd w:val="clear" w:color="auto" w:fill="000000" w:themeFill="text1"/>
            <w:hideMark/>
          </w:tcPr>
          <w:p w14:paraId="31AEFC30" w14:textId="77777777" w:rsidR="00E73BC6" w:rsidRPr="006748F0" w:rsidRDefault="00E73BC6" w:rsidP="00E73BC6">
            <w:pPr>
              <w:ind w:left="0" w:firstLine="0"/>
              <w:rPr>
                <w:i/>
                <w:iCs/>
                <w:color w:val="FFFFFF" w:themeColor="background1"/>
                <w:sz w:val="17"/>
                <w:szCs w:val="17"/>
              </w:rPr>
            </w:pPr>
            <w:r w:rsidRPr="006748F0">
              <w:rPr>
                <w:i/>
                <w:iCs/>
                <w:color w:val="FFFFFF" w:themeColor="background1"/>
                <w:sz w:val="17"/>
                <w:szCs w:val="17"/>
              </w:rPr>
              <w:t>2020</w:t>
            </w:r>
          </w:p>
        </w:tc>
        <w:tc>
          <w:tcPr>
            <w:tcW w:w="1417" w:type="dxa"/>
            <w:shd w:val="clear" w:color="auto" w:fill="000000" w:themeFill="text1"/>
            <w:hideMark/>
          </w:tcPr>
          <w:p w14:paraId="210D8A64"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sz w:val="17"/>
                <w:szCs w:val="17"/>
              </w:rPr>
            </w:pPr>
            <w:r w:rsidRPr="006748F0">
              <w:rPr>
                <w:i/>
                <w:iCs/>
                <w:color w:val="FFFFFF" w:themeColor="background1"/>
                <w:sz w:val="17"/>
                <w:szCs w:val="17"/>
              </w:rPr>
              <w:t>2020</w:t>
            </w:r>
          </w:p>
        </w:tc>
        <w:tc>
          <w:tcPr>
            <w:cnfStyle w:val="000001000000" w:firstRow="0" w:lastRow="0" w:firstColumn="0" w:lastColumn="0" w:oddVBand="0" w:evenVBand="1" w:oddHBand="0" w:evenHBand="0" w:firstRowFirstColumn="0" w:firstRowLastColumn="0" w:lastRowFirstColumn="0" w:lastRowLastColumn="0"/>
            <w:tcW w:w="1418" w:type="dxa"/>
            <w:shd w:val="clear" w:color="auto" w:fill="000000" w:themeFill="text1"/>
            <w:hideMark/>
          </w:tcPr>
          <w:p w14:paraId="1F82E6B6" w14:textId="77777777" w:rsidR="00E73BC6" w:rsidRPr="006748F0" w:rsidRDefault="00E73BC6" w:rsidP="00E73BC6">
            <w:pPr>
              <w:ind w:left="0" w:firstLine="0"/>
              <w:rPr>
                <w:i/>
                <w:iCs/>
                <w:color w:val="FFFFFF" w:themeColor="background1"/>
                <w:sz w:val="17"/>
                <w:szCs w:val="17"/>
              </w:rPr>
            </w:pPr>
            <w:r w:rsidRPr="006748F0">
              <w:rPr>
                <w:i/>
                <w:iCs/>
                <w:color w:val="FFFFFF" w:themeColor="background1"/>
                <w:sz w:val="17"/>
                <w:szCs w:val="17"/>
              </w:rPr>
              <w:t>2020</w:t>
            </w:r>
          </w:p>
        </w:tc>
      </w:tr>
      <w:tr w:rsidR="00E73BC6" w:rsidRPr="000F550A" w14:paraId="017F6ADB" w14:textId="77777777" w:rsidTr="00EA1458">
        <w:tc>
          <w:tcPr>
            <w:cnfStyle w:val="001000000000" w:firstRow="0" w:lastRow="0" w:firstColumn="1" w:lastColumn="0" w:oddVBand="0" w:evenVBand="0" w:oddHBand="0" w:evenHBand="0" w:firstRowFirstColumn="0" w:firstRowLastColumn="0" w:lastRowFirstColumn="0" w:lastRowLastColumn="0"/>
            <w:tcW w:w="1560" w:type="dxa"/>
            <w:hideMark/>
          </w:tcPr>
          <w:p w14:paraId="65DFC51C" w14:textId="77777777" w:rsidR="00E73BC6" w:rsidRPr="000F550A" w:rsidRDefault="00E73BC6" w:rsidP="00E73BC6">
            <w:pPr>
              <w:ind w:left="0"/>
            </w:pPr>
            <w:r w:rsidRPr="000F550A">
              <w:t>AASSB 116.73(d)</w:t>
            </w:r>
          </w:p>
        </w:tc>
        <w:tc>
          <w:tcPr>
            <w:tcW w:w="3884" w:type="dxa"/>
            <w:hideMark/>
          </w:tcPr>
          <w:p w14:paraId="5499AD32" w14:textId="77777777" w:rsidR="00E73BC6" w:rsidRPr="006748F0"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Buildings at fair value</w:t>
            </w:r>
          </w:p>
        </w:tc>
        <w:tc>
          <w:tcPr>
            <w:cnfStyle w:val="000001000000" w:firstRow="0" w:lastRow="0" w:firstColumn="0" w:lastColumn="0" w:oddVBand="0" w:evenVBand="1" w:oddHBand="0" w:evenHBand="0" w:firstRowFirstColumn="0" w:firstRowLastColumn="0" w:lastRowFirstColumn="0" w:lastRowLastColumn="0"/>
            <w:tcW w:w="1417" w:type="dxa"/>
            <w:hideMark/>
          </w:tcPr>
          <w:p w14:paraId="269631D4" w14:textId="278B3529" w:rsidR="00E73BC6" w:rsidRPr="006748F0" w:rsidRDefault="00EE08B7" w:rsidP="00E73BC6">
            <w:pPr>
              <w:ind w:left="0" w:firstLine="0"/>
              <w:rPr>
                <w:sz w:val="17"/>
                <w:szCs w:val="17"/>
              </w:rPr>
            </w:pPr>
            <w:r>
              <w:rPr>
                <w:sz w:val="17"/>
                <w:szCs w:val="17"/>
              </w:rPr>
              <w:t>10 774</w:t>
            </w:r>
          </w:p>
        </w:tc>
        <w:tc>
          <w:tcPr>
            <w:tcW w:w="1417" w:type="dxa"/>
            <w:hideMark/>
          </w:tcPr>
          <w:p w14:paraId="6B02639C" w14:textId="227C1591" w:rsidR="00E73BC6" w:rsidRPr="006748F0" w:rsidRDefault="00EE08B7"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r>
              <w:rPr>
                <w:sz w:val="17"/>
                <w:szCs w:val="17"/>
              </w:rPr>
              <w:t>910</w:t>
            </w:r>
          </w:p>
        </w:tc>
        <w:tc>
          <w:tcPr>
            <w:cnfStyle w:val="000001000000" w:firstRow="0" w:lastRow="0" w:firstColumn="0" w:lastColumn="0" w:oddVBand="0" w:evenVBand="1" w:oddHBand="0" w:evenHBand="0" w:firstRowFirstColumn="0" w:firstRowLastColumn="0" w:lastRowFirstColumn="0" w:lastRowLastColumn="0"/>
            <w:tcW w:w="1418" w:type="dxa"/>
            <w:noWrap/>
            <w:hideMark/>
          </w:tcPr>
          <w:p w14:paraId="55B45075" w14:textId="425DFE1F" w:rsidR="00E73BC6" w:rsidRPr="006748F0" w:rsidRDefault="00EE08B7" w:rsidP="00E73BC6">
            <w:pPr>
              <w:ind w:left="0" w:firstLine="0"/>
              <w:rPr>
                <w:sz w:val="17"/>
                <w:szCs w:val="17"/>
              </w:rPr>
            </w:pPr>
            <w:r>
              <w:rPr>
                <w:sz w:val="17"/>
                <w:szCs w:val="17"/>
              </w:rPr>
              <w:t>9 864</w:t>
            </w:r>
          </w:p>
        </w:tc>
      </w:tr>
      <w:tr w:rsidR="00E73BC6" w:rsidRPr="000F550A" w14:paraId="0C0BBA7C" w14:textId="77777777" w:rsidTr="00EA1458">
        <w:tc>
          <w:tcPr>
            <w:cnfStyle w:val="001000000000" w:firstRow="0" w:lastRow="0" w:firstColumn="1" w:lastColumn="0" w:oddVBand="0" w:evenVBand="0" w:oddHBand="0" w:evenHBand="0" w:firstRowFirstColumn="0" w:firstRowLastColumn="0" w:lastRowFirstColumn="0" w:lastRowLastColumn="0"/>
            <w:tcW w:w="1560" w:type="dxa"/>
            <w:hideMark/>
          </w:tcPr>
          <w:p w14:paraId="1032F894" w14:textId="77777777" w:rsidR="00E73BC6" w:rsidRPr="000F550A" w:rsidRDefault="00E73BC6" w:rsidP="00E73BC6">
            <w:pPr>
              <w:ind w:left="0"/>
            </w:pPr>
          </w:p>
        </w:tc>
        <w:tc>
          <w:tcPr>
            <w:tcW w:w="3884" w:type="dxa"/>
            <w:hideMark/>
          </w:tcPr>
          <w:p w14:paraId="0E76EEE8" w14:textId="5D2C74B4" w:rsidR="00E73BC6" w:rsidRPr="006748F0" w:rsidRDefault="0038507A" w:rsidP="00E73BC6">
            <w:pPr>
              <w:ind w:left="0" w:firstLine="0"/>
              <w:jc w:val="left"/>
              <w:cnfStyle w:val="000000000000" w:firstRow="0" w:lastRow="0" w:firstColumn="0" w:lastColumn="0" w:oddVBand="0" w:evenVBand="0" w:oddHBand="0" w:evenHBand="0" w:firstRowFirstColumn="0" w:firstRowLastColumn="0" w:lastRowFirstColumn="0" w:lastRowLastColumn="0"/>
              <w:rPr>
                <w:sz w:val="17"/>
                <w:szCs w:val="17"/>
              </w:rPr>
            </w:pPr>
            <w:r>
              <w:rPr>
                <w:sz w:val="17"/>
                <w:szCs w:val="17"/>
              </w:rPr>
              <w:t>Plant, Equipment and vehicles</w:t>
            </w:r>
          </w:p>
        </w:tc>
        <w:tc>
          <w:tcPr>
            <w:cnfStyle w:val="000001000000" w:firstRow="0" w:lastRow="0" w:firstColumn="0" w:lastColumn="0" w:oddVBand="0" w:evenVBand="1" w:oddHBand="0" w:evenHBand="0" w:firstRowFirstColumn="0" w:firstRowLastColumn="0" w:lastRowFirstColumn="0" w:lastRowLastColumn="0"/>
            <w:tcW w:w="1417" w:type="dxa"/>
            <w:hideMark/>
          </w:tcPr>
          <w:p w14:paraId="03B7EE8C" w14:textId="77777777" w:rsidR="00E73BC6" w:rsidRPr="006748F0" w:rsidRDefault="00E73BC6" w:rsidP="00E73BC6">
            <w:pPr>
              <w:ind w:left="0" w:firstLine="0"/>
              <w:rPr>
                <w:sz w:val="17"/>
                <w:szCs w:val="17"/>
              </w:rPr>
            </w:pPr>
            <w:r w:rsidRPr="006748F0">
              <w:rPr>
                <w:sz w:val="17"/>
                <w:szCs w:val="17"/>
              </w:rPr>
              <w:t>4 579</w:t>
            </w:r>
          </w:p>
        </w:tc>
        <w:tc>
          <w:tcPr>
            <w:tcW w:w="1417" w:type="dxa"/>
            <w:hideMark/>
          </w:tcPr>
          <w:p w14:paraId="42472BCA" w14:textId="77777777" w:rsidR="00E73BC6" w:rsidRPr="006748F0" w:rsidRDefault="00E73BC6"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 xml:space="preserve"> 916</w:t>
            </w:r>
          </w:p>
        </w:tc>
        <w:tc>
          <w:tcPr>
            <w:cnfStyle w:val="000001000000" w:firstRow="0" w:lastRow="0" w:firstColumn="0" w:lastColumn="0" w:oddVBand="0" w:evenVBand="1" w:oddHBand="0" w:evenHBand="0" w:firstRowFirstColumn="0" w:firstRowLastColumn="0" w:lastRowFirstColumn="0" w:lastRowLastColumn="0"/>
            <w:tcW w:w="1418" w:type="dxa"/>
            <w:noWrap/>
            <w:hideMark/>
          </w:tcPr>
          <w:p w14:paraId="3F67CC0C" w14:textId="77777777" w:rsidR="00E73BC6" w:rsidRPr="006748F0" w:rsidRDefault="00E73BC6" w:rsidP="00E73BC6">
            <w:pPr>
              <w:ind w:left="0" w:firstLine="0"/>
              <w:rPr>
                <w:sz w:val="17"/>
                <w:szCs w:val="17"/>
              </w:rPr>
            </w:pPr>
            <w:r w:rsidRPr="006748F0">
              <w:rPr>
                <w:sz w:val="17"/>
                <w:szCs w:val="17"/>
              </w:rPr>
              <w:t>3 663</w:t>
            </w:r>
          </w:p>
        </w:tc>
      </w:tr>
      <w:tr w:rsidR="00EE08B7" w:rsidRPr="000F550A" w14:paraId="41EEE3A9" w14:textId="77777777" w:rsidTr="00EA1458">
        <w:tc>
          <w:tcPr>
            <w:cnfStyle w:val="001000000000" w:firstRow="0" w:lastRow="0" w:firstColumn="1" w:lastColumn="0" w:oddVBand="0" w:evenVBand="0" w:oddHBand="0" w:evenHBand="0" w:firstRowFirstColumn="0" w:firstRowLastColumn="0" w:lastRowFirstColumn="0" w:lastRowLastColumn="0"/>
            <w:tcW w:w="1560" w:type="dxa"/>
          </w:tcPr>
          <w:p w14:paraId="15997263" w14:textId="77777777" w:rsidR="00EE08B7" w:rsidRPr="000F550A" w:rsidRDefault="00EE08B7" w:rsidP="00E73BC6"/>
        </w:tc>
        <w:tc>
          <w:tcPr>
            <w:tcW w:w="3884" w:type="dxa"/>
          </w:tcPr>
          <w:p w14:paraId="3AC60B58" w14:textId="6D2F39CA" w:rsidR="00EE08B7" w:rsidRDefault="00EE08B7" w:rsidP="00EE08B7">
            <w:pPr>
              <w:ind w:left="0" w:firstLine="0"/>
              <w:jc w:val="left"/>
              <w:cnfStyle w:val="000000000000" w:firstRow="0" w:lastRow="0" w:firstColumn="0" w:lastColumn="0" w:oddVBand="0" w:evenVBand="0" w:oddHBand="0" w:evenHBand="0" w:firstRowFirstColumn="0" w:firstRowLastColumn="0" w:lastRowFirstColumn="0" w:lastRowLastColumn="0"/>
              <w:rPr>
                <w:sz w:val="17"/>
                <w:szCs w:val="17"/>
              </w:rPr>
            </w:pPr>
            <w:r w:rsidRPr="00EE08B7">
              <w:rPr>
                <w:sz w:val="17"/>
                <w:szCs w:val="17"/>
              </w:rPr>
              <w:t>Infrastructure at fair value</w:t>
            </w:r>
          </w:p>
        </w:tc>
        <w:tc>
          <w:tcPr>
            <w:cnfStyle w:val="000001000000" w:firstRow="0" w:lastRow="0" w:firstColumn="0" w:lastColumn="0" w:oddVBand="0" w:evenVBand="1" w:oddHBand="0" w:evenHBand="0" w:firstRowFirstColumn="0" w:firstRowLastColumn="0" w:lastRowFirstColumn="0" w:lastRowLastColumn="0"/>
            <w:tcW w:w="1417" w:type="dxa"/>
          </w:tcPr>
          <w:p w14:paraId="5AADFE77" w14:textId="5D38738A" w:rsidR="00EE08B7" w:rsidRPr="006748F0" w:rsidRDefault="00EE08B7" w:rsidP="00EE08B7">
            <w:pPr>
              <w:ind w:left="0" w:firstLine="0"/>
              <w:rPr>
                <w:sz w:val="17"/>
                <w:szCs w:val="17"/>
              </w:rPr>
            </w:pPr>
            <w:r>
              <w:rPr>
                <w:sz w:val="17"/>
                <w:szCs w:val="17"/>
              </w:rPr>
              <w:t>4 744</w:t>
            </w:r>
          </w:p>
        </w:tc>
        <w:tc>
          <w:tcPr>
            <w:tcW w:w="1417" w:type="dxa"/>
          </w:tcPr>
          <w:p w14:paraId="600810B7" w14:textId="7A3CD9A9" w:rsidR="00EE08B7" w:rsidRPr="006748F0" w:rsidRDefault="00EE08B7" w:rsidP="00E73BC6">
            <w:pPr>
              <w:cnfStyle w:val="000000000000" w:firstRow="0" w:lastRow="0" w:firstColumn="0" w:lastColumn="0" w:oddVBand="0" w:evenVBand="0" w:oddHBand="0" w:evenHBand="0" w:firstRowFirstColumn="0" w:firstRowLastColumn="0" w:lastRowFirstColumn="0" w:lastRowLastColumn="0"/>
              <w:rPr>
                <w:sz w:val="17"/>
                <w:szCs w:val="17"/>
              </w:rPr>
            </w:pPr>
            <w:r>
              <w:rPr>
                <w:sz w:val="17"/>
                <w:szCs w:val="17"/>
              </w:rPr>
              <w:t>552</w:t>
            </w:r>
          </w:p>
        </w:tc>
        <w:tc>
          <w:tcPr>
            <w:cnfStyle w:val="000001000000" w:firstRow="0" w:lastRow="0" w:firstColumn="0" w:lastColumn="0" w:oddVBand="0" w:evenVBand="1" w:oddHBand="0" w:evenHBand="0" w:firstRowFirstColumn="0" w:firstRowLastColumn="0" w:lastRowFirstColumn="0" w:lastRowLastColumn="0"/>
            <w:tcW w:w="1418" w:type="dxa"/>
            <w:noWrap/>
          </w:tcPr>
          <w:p w14:paraId="3076357E" w14:textId="55A48192" w:rsidR="00EE08B7" w:rsidRPr="006748F0" w:rsidRDefault="00EE08B7" w:rsidP="00E73BC6">
            <w:pPr>
              <w:rPr>
                <w:sz w:val="17"/>
                <w:szCs w:val="17"/>
              </w:rPr>
            </w:pPr>
            <w:r>
              <w:rPr>
                <w:sz w:val="17"/>
                <w:szCs w:val="17"/>
              </w:rPr>
              <w:t>4 192</w:t>
            </w:r>
          </w:p>
        </w:tc>
      </w:tr>
      <w:tr w:rsidR="00E73BC6" w:rsidRPr="000F550A" w14:paraId="582E8935" w14:textId="77777777" w:rsidTr="00EA145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60" w:type="dxa"/>
            <w:noWrap/>
            <w:hideMark/>
          </w:tcPr>
          <w:p w14:paraId="38FDDD85" w14:textId="77777777" w:rsidR="00E73BC6" w:rsidRPr="000F550A" w:rsidRDefault="00E73BC6" w:rsidP="00E73BC6">
            <w:pPr>
              <w:ind w:left="0"/>
            </w:pPr>
          </w:p>
        </w:tc>
        <w:tc>
          <w:tcPr>
            <w:tcW w:w="3884" w:type="dxa"/>
            <w:hideMark/>
          </w:tcPr>
          <w:p w14:paraId="7E28132D" w14:textId="77777777" w:rsidR="00E73BC6" w:rsidRPr="006748F0"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rPr>
                <w:sz w:val="17"/>
                <w:szCs w:val="17"/>
              </w:rPr>
            </w:pPr>
            <w:r w:rsidRPr="006748F0">
              <w:rPr>
                <w:sz w:val="17"/>
                <w:szCs w:val="17"/>
              </w:rPr>
              <w:t xml:space="preserve">Net carrying amount </w:t>
            </w:r>
          </w:p>
        </w:tc>
        <w:tc>
          <w:tcPr>
            <w:cnfStyle w:val="000001000000" w:firstRow="0" w:lastRow="0" w:firstColumn="0" w:lastColumn="0" w:oddVBand="0" w:evenVBand="1" w:oddHBand="0" w:evenHBand="0" w:firstRowFirstColumn="0" w:firstRowLastColumn="0" w:lastRowFirstColumn="0" w:lastRowLastColumn="0"/>
            <w:tcW w:w="1417" w:type="dxa"/>
            <w:hideMark/>
          </w:tcPr>
          <w:p w14:paraId="627499B6" w14:textId="1BD0BFBC" w:rsidR="00E73BC6" w:rsidRPr="006748F0" w:rsidRDefault="00EE08B7" w:rsidP="00E73BC6">
            <w:pPr>
              <w:ind w:left="0" w:firstLine="0"/>
              <w:rPr>
                <w:sz w:val="17"/>
                <w:szCs w:val="17"/>
              </w:rPr>
            </w:pPr>
            <w:r>
              <w:rPr>
                <w:sz w:val="17"/>
                <w:szCs w:val="17"/>
              </w:rPr>
              <w:t>20 097</w:t>
            </w:r>
          </w:p>
        </w:tc>
        <w:tc>
          <w:tcPr>
            <w:tcW w:w="1417" w:type="dxa"/>
            <w:hideMark/>
          </w:tcPr>
          <w:p w14:paraId="2E39B868" w14:textId="7828BBAB" w:rsidR="00E73BC6" w:rsidRPr="006748F0" w:rsidRDefault="00EE08B7" w:rsidP="00E73BC6">
            <w:pPr>
              <w:ind w:left="0" w:firstLine="0"/>
              <w:cnfStyle w:val="010000000000" w:firstRow="0" w:lastRow="1" w:firstColumn="0" w:lastColumn="0" w:oddVBand="0" w:evenVBand="0" w:oddHBand="0" w:evenHBand="0" w:firstRowFirstColumn="0" w:firstRowLastColumn="0" w:lastRowFirstColumn="0" w:lastRowLastColumn="0"/>
              <w:rPr>
                <w:sz w:val="17"/>
                <w:szCs w:val="17"/>
              </w:rPr>
            </w:pPr>
            <w:r>
              <w:rPr>
                <w:sz w:val="17"/>
                <w:szCs w:val="17"/>
              </w:rPr>
              <w:t>2 378</w:t>
            </w:r>
          </w:p>
        </w:tc>
        <w:tc>
          <w:tcPr>
            <w:cnfStyle w:val="000001000000" w:firstRow="0" w:lastRow="0" w:firstColumn="0" w:lastColumn="0" w:oddVBand="0" w:evenVBand="1" w:oddHBand="0" w:evenHBand="0" w:firstRowFirstColumn="0" w:firstRowLastColumn="0" w:lastRowFirstColumn="0" w:lastRowLastColumn="0"/>
            <w:tcW w:w="1418" w:type="dxa"/>
            <w:hideMark/>
          </w:tcPr>
          <w:p w14:paraId="776426B9" w14:textId="562779A8" w:rsidR="00E73BC6" w:rsidRPr="006748F0" w:rsidRDefault="00EE08B7" w:rsidP="00E73BC6">
            <w:pPr>
              <w:ind w:left="0" w:firstLine="0"/>
              <w:rPr>
                <w:sz w:val="17"/>
                <w:szCs w:val="17"/>
              </w:rPr>
            </w:pPr>
            <w:r>
              <w:rPr>
                <w:sz w:val="17"/>
                <w:szCs w:val="17"/>
              </w:rPr>
              <w:t>17 719</w:t>
            </w:r>
          </w:p>
        </w:tc>
      </w:tr>
    </w:tbl>
    <w:p w14:paraId="0C5295CA" w14:textId="77777777" w:rsidR="00E73BC6" w:rsidRDefault="00E73BC6" w:rsidP="00E73BC6">
      <w:pPr>
        <w:pStyle w:val="TableHeading"/>
        <w:jc w:val="right"/>
      </w:pPr>
    </w:p>
    <w:p w14:paraId="57493090" w14:textId="77777777" w:rsidR="00E73BC6" w:rsidRDefault="00E73BC6" w:rsidP="00E73BC6">
      <w:pPr>
        <w:pStyle w:val="TableHeading"/>
        <w:jc w:val="right"/>
        <w:rPr>
          <w:spacing w:val="0"/>
        </w:rPr>
      </w:pPr>
      <w:r w:rsidRPr="00940E38">
        <w:tab/>
        <w:t>($ thousand)</w:t>
      </w:r>
    </w:p>
    <w:tbl>
      <w:tblPr>
        <w:tblStyle w:val="ModelReportFinancialTable"/>
        <w:tblW w:w="0" w:type="auto"/>
        <w:tblLook w:val="02E0" w:firstRow="1" w:lastRow="1" w:firstColumn="1" w:lastColumn="0" w:noHBand="1" w:noVBand="0"/>
      </w:tblPr>
      <w:tblGrid>
        <w:gridCol w:w="1560"/>
        <w:gridCol w:w="4043"/>
        <w:gridCol w:w="1044"/>
        <w:gridCol w:w="1599"/>
        <w:gridCol w:w="1392"/>
      </w:tblGrid>
      <w:tr w:rsidR="00EE08B7" w:rsidRPr="006C25FE" w14:paraId="7B9A8632" w14:textId="272B1D85" w:rsidTr="00EE08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noWrap/>
            <w:hideMark/>
          </w:tcPr>
          <w:p w14:paraId="2DD8D769" w14:textId="77777777" w:rsidR="00EE08B7" w:rsidRPr="006C25FE" w:rsidRDefault="00EE08B7" w:rsidP="00E73BC6">
            <w:pPr>
              <w:ind w:left="0"/>
            </w:pPr>
            <w:r w:rsidRPr="006748F0">
              <w:t xml:space="preserve">Source </w:t>
            </w:r>
            <w:r>
              <w:t>r</w:t>
            </w:r>
            <w:r w:rsidRPr="006748F0">
              <w:t>eference</w:t>
            </w:r>
          </w:p>
        </w:tc>
        <w:tc>
          <w:tcPr>
            <w:tcW w:w="4043" w:type="dxa"/>
            <w:vMerge w:val="restart"/>
            <w:hideMark/>
          </w:tcPr>
          <w:p w14:paraId="72CC9B7A" w14:textId="77777777" w:rsidR="00EE08B7" w:rsidRPr="006748F0" w:rsidRDefault="00EE08B7" w:rsidP="00E73BC6">
            <w:pPr>
              <w:ind w:left="0" w:firstLine="0"/>
              <w:cnfStyle w:val="100000000000" w:firstRow="1" w:lastRow="0" w:firstColumn="0" w:lastColumn="0" w:oddVBand="0" w:evenVBand="0" w:oddHBand="0" w:evenHBand="0" w:firstRowFirstColumn="0" w:firstRowLastColumn="0" w:lastRowFirstColumn="0" w:lastRowLastColumn="0"/>
              <w:rPr>
                <w:sz w:val="17"/>
                <w:szCs w:val="17"/>
              </w:rPr>
            </w:pPr>
            <w:r w:rsidRPr="006748F0">
              <w:rPr>
                <w:sz w:val="17"/>
                <w:szCs w:val="17"/>
              </w:rPr>
              <w:t> </w:t>
            </w:r>
          </w:p>
        </w:tc>
        <w:tc>
          <w:tcPr>
            <w:cnfStyle w:val="000001000000" w:firstRow="0" w:lastRow="0" w:firstColumn="0" w:lastColumn="0" w:oddVBand="0" w:evenVBand="1" w:oddHBand="0" w:evenHBand="0" w:firstRowFirstColumn="0" w:firstRowLastColumn="0" w:lastRowFirstColumn="0" w:lastRowLastColumn="0"/>
            <w:tcW w:w="1044" w:type="dxa"/>
            <w:vMerge w:val="restart"/>
            <w:hideMark/>
          </w:tcPr>
          <w:p w14:paraId="2E758A56" w14:textId="77777777" w:rsidR="00EE08B7" w:rsidRPr="006748F0" w:rsidRDefault="00EE08B7" w:rsidP="00E73BC6">
            <w:pPr>
              <w:ind w:left="0" w:firstLine="0"/>
              <w:rPr>
                <w:sz w:val="17"/>
                <w:szCs w:val="17"/>
              </w:rPr>
            </w:pPr>
            <w:r w:rsidRPr="006748F0">
              <w:rPr>
                <w:sz w:val="17"/>
                <w:szCs w:val="17"/>
              </w:rPr>
              <w:t>Buildings</w:t>
            </w:r>
          </w:p>
        </w:tc>
        <w:tc>
          <w:tcPr>
            <w:tcW w:w="1599" w:type="dxa"/>
            <w:vMerge w:val="restart"/>
            <w:hideMark/>
          </w:tcPr>
          <w:p w14:paraId="6E48D82F" w14:textId="77777777" w:rsidR="00EE08B7" w:rsidRPr="006748F0" w:rsidRDefault="00EE08B7" w:rsidP="00E73BC6">
            <w:pPr>
              <w:ind w:left="0" w:firstLine="0"/>
              <w:cnfStyle w:val="100000000000" w:firstRow="1" w:lastRow="0" w:firstColumn="0" w:lastColumn="0" w:oddVBand="0" w:evenVBand="0" w:oddHBand="0" w:evenHBand="0" w:firstRowFirstColumn="0" w:firstRowLastColumn="0" w:lastRowFirstColumn="0" w:lastRowLastColumn="0"/>
              <w:rPr>
                <w:sz w:val="17"/>
                <w:szCs w:val="17"/>
              </w:rPr>
            </w:pPr>
            <w:r w:rsidRPr="006748F0">
              <w:rPr>
                <w:sz w:val="17"/>
                <w:szCs w:val="17"/>
              </w:rPr>
              <w:t>Plant, equipment and vehicles at fair value</w:t>
            </w:r>
          </w:p>
        </w:tc>
        <w:tc>
          <w:tcPr>
            <w:cnfStyle w:val="000001000000" w:firstRow="0" w:lastRow="0" w:firstColumn="0" w:lastColumn="0" w:oddVBand="0" w:evenVBand="1" w:oddHBand="0" w:evenHBand="0" w:firstRowFirstColumn="0" w:firstRowLastColumn="0" w:lastRowFirstColumn="0" w:lastRowLastColumn="0"/>
            <w:tcW w:w="1392" w:type="dxa"/>
          </w:tcPr>
          <w:p w14:paraId="3C182D44" w14:textId="77777777" w:rsidR="00EE08B7" w:rsidRPr="006748F0" w:rsidRDefault="00EE08B7" w:rsidP="00EE08B7">
            <w:pPr>
              <w:ind w:left="0" w:firstLine="0"/>
              <w:rPr>
                <w:sz w:val="17"/>
                <w:szCs w:val="17"/>
              </w:rPr>
            </w:pPr>
          </w:p>
        </w:tc>
      </w:tr>
      <w:tr w:rsidR="00EE08B7" w:rsidRPr="006C25FE" w14:paraId="0B7A3BEC" w14:textId="068D5B27" w:rsidTr="00EE08B7">
        <w:tc>
          <w:tcPr>
            <w:cnfStyle w:val="001000000000" w:firstRow="0" w:lastRow="0" w:firstColumn="1" w:lastColumn="0" w:oddVBand="0" w:evenVBand="0" w:oddHBand="0" w:evenHBand="0" w:firstRowFirstColumn="0" w:firstRowLastColumn="0" w:lastRowFirstColumn="0" w:lastRowLastColumn="0"/>
            <w:tcW w:w="1560" w:type="dxa"/>
            <w:noWrap/>
            <w:hideMark/>
          </w:tcPr>
          <w:p w14:paraId="721B2791" w14:textId="77777777" w:rsidR="00EE08B7" w:rsidRPr="006C25FE" w:rsidRDefault="00EE08B7" w:rsidP="00E73BC6">
            <w:pPr>
              <w:ind w:left="0"/>
            </w:pPr>
          </w:p>
        </w:tc>
        <w:tc>
          <w:tcPr>
            <w:tcW w:w="4043" w:type="dxa"/>
            <w:vMerge/>
            <w:hideMark/>
          </w:tcPr>
          <w:p w14:paraId="16C9EC2D" w14:textId="77777777" w:rsidR="00EE08B7" w:rsidRPr="006748F0" w:rsidRDefault="00EE08B7"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p>
        </w:tc>
        <w:tc>
          <w:tcPr>
            <w:cnfStyle w:val="000001000000" w:firstRow="0" w:lastRow="0" w:firstColumn="0" w:lastColumn="0" w:oddVBand="0" w:evenVBand="1" w:oddHBand="0" w:evenHBand="0" w:firstRowFirstColumn="0" w:firstRowLastColumn="0" w:lastRowFirstColumn="0" w:lastRowLastColumn="0"/>
            <w:tcW w:w="1044" w:type="dxa"/>
            <w:vMerge/>
            <w:hideMark/>
          </w:tcPr>
          <w:p w14:paraId="5B762F9F" w14:textId="77777777" w:rsidR="00EE08B7" w:rsidRPr="006748F0" w:rsidRDefault="00EE08B7" w:rsidP="00E73BC6">
            <w:pPr>
              <w:ind w:left="0" w:firstLine="0"/>
              <w:rPr>
                <w:sz w:val="17"/>
                <w:szCs w:val="17"/>
              </w:rPr>
            </w:pPr>
          </w:p>
        </w:tc>
        <w:tc>
          <w:tcPr>
            <w:tcW w:w="1599" w:type="dxa"/>
            <w:vMerge/>
            <w:hideMark/>
          </w:tcPr>
          <w:p w14:paraId="600DC638" w14:textId="77777777" w:rsidR="00EE08B7" w:rsidRPr="006748F0" w:rsidRDefault="00EE08B7"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p>
        </w:tc>
        <w:tc>
          <w:tcPr>
            <w:cnfStyle w:val="000001000000" w:firstRow="0" w:lastRow="0" w:firstColumn="0" w:lastColumn="0" w:oddVBand="0" w:evenVBand="1" w:oddHBand="0" w:evenHBand="0" w:firstRowFirstColumn="0" w:firstRowLastColumn="0" w:lastRowFirstColumn="0" w:lastRowLastColumn="0"/>
            <w:tcW w:w="1392" w:type="dxa"/>
            <w:shd w:val="clear" w:color="auto" w:fill="000000" w:themeFill="text1"/>
          </w:tcPr>
          <w:p w14:paraId="77EEABA6" w14:textId="4CC66BEC" w:rsidR="00EE08B7" w:rsidRPr="00EE08B7" w:rsidRDefault="00EE08B7" w:rsidP="00EE08B7">
            <w:pPr>
              <w:ind w:left="0" w:firstLine="0"/>
              <w:rPr>
                <w:i/>
                <w:sz w:val="17"/>
                <w:szCs w:val="17"/>
              </w:rPr>
            </w:pPr>
            <w:r>
              <w:rPr>
                <w:i/>
                <w:sz w:val="17"/>
                <w:szCs w:val="17"/>
              </w:rPr>
              <w:t>Infrastructure at fair value</w:t>
            </w:r>
          </w:p>
        </w:tc>
      </w:tr>
      <w:tr w:rsidR="00EE08B7" w:rsidRPr="006C25FE" w14:paraId="7F04ACC2" w14:textId="1A3C0042" w:rsidTr="00EE08B7">
        <w:trPr>
          <w:trHeight w:val="136"/>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B597D96" w14:textId="77777777" w:rsidR="00EE08B7" w:rsidRPr="006C25FE" w:rsidRDefault="00EE08B7" w:rsidP="00E73BC6">
            <w:pPr>
              <w:ind w:left="0"/>
            </w:pPr>
            <w:r w:rsidRPr="006C25FE">
              <w:t>[AASB 16.54]</w:t>
            </w:r>
          </w:p>
        </w:tc>
        <w:tc>
          <w:tcPr>
            <w:tcW w:w="4043" w:type="dxa"/>
            <w:vMerge/>
            <w:hideMark/>
          </w:tcPr>
          <w:p w14:paraId="6333CDD0" w14:textId="77777777" w:rsidR="00EE08B7" w:rsidRPr="006748F0" w:rsidRDefault="00EE08B7"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p>
        </w:tc>
        <w:tc>
          <w:tcPr>
            <w:cnfStyle w:val="000001000000" w:firstRow="0" w:lastRow="0" w:firstColumn="0" w:lastColumn="0" w:oddVBand="0" w:evenVBand="1" w:oddHBand="0" w:evenHBand="0" w:firstRowFirstColumn="0" w:firstRowLastColumn="0" w:lastRowFirstColumn="0" w:lastRowLastColumn="0"/>
            <w:tcW w:w="1044" w:type="dxa"/>
            <w:vMerge/>
            <w:hideMark/>
          </w:tcPr>
          <w:p w14:paraId="556B9B2C" w14:textId="77777777" w:rsidR="00EE08B7" w:rsidRPr="006748F0" w:rsidRDefault="00EE08B7" w:rsidP="00E73BC6">
            <w:pPr>
              <w:ind w:left="0" w:firstLine="0"/>
              <w:rPr>
                <w:sz w:val="17"/>
                <w:szCs w:val="17"/>
              </w:rPr>
            </w:pPr>
          </w:p>
        </w:tc>
        <w:tc>
          <w:tcPr>
            <w:tcW w:w="1599" w:type="dxa"/>
            <w:vMerge/>
            <w:hideMark/>
          </w:tcPr>
          <w:p w14:paraId="1C2CD56E" w14:textId="77777777" w:rsidR="00EE08B7" w:rsidRPr="006748F0" w:rsidRDefault="00EE08B7"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p>
        </w:tc>
        <w:tc>
          <w:tcPr>
            <w:cnfStyle w:val="000001000000" w:firstRow="0" w:lastRow="0" w:firstColumn="0" w:lastColumn="0" w:oddVBand="0" w:evenVBand="1" w:oddHBand="0" w:evenHBand="0" w:firstRowFirstColumn="0" w:firstRowLastColumn="0" w:lastRowFirstColumn="0" w:lastRowLastColumn="0"/>
            <w:tcW w:w="1392" w:type="dxa"/>
            <w:shd w:val="clear" w:color="auto" w:fill="000000" w:themeFill="text1"/>
          </w:tcPr>
          <w:p w14:paraId="0AE2AEAF" w14:textId="77777777" w:rsidR="00EE08B7" w:rsidRPr="00EE08B7" w:rsidRDefault="00EE08B7" w:rsidP="00EE08B7">
            <w:pPr>
              <w:ind w:left="0" w:firstLine="0"/>
              <w:rPr>
                <w:i/>
                <w:sz w:val="17"/>
                <w:szCs w:val="17"/>
              </w:rPr>
            </w:pPr>
          </w:p>
        </w:tc>
      </w:tr>
      <w:tr w:rsidR="00EE08B7" w:rsidRPr="006C25FE" w14:paraId="400D2138" w14:textId="355426B9" w:rsidTr="00EE08B7">
        <w:tc>
          <w:tcPr>
            <w:cnfStyle w:val="001000000000" w:firstRow="0" w:lastRow="0" w:firstColumn="1" w:lastColumn="0" w:oddVBand="0" w:evenVBand="0" w:oddHBand="0" w:evenHBand="0" w:firstRowFirstColumn="0" w:firstRowLastColumn="0" w:lastRowFirstColumn="0" w:lastRowLastColumn="0"/>
            <w:tcW w:w="1560" w:type="dxa"/>
            <w:noWrap/>
            <w:hideMark/>
          </w:tcPr>
          <w:p w14:paraId="71647979" w14:textId="77777777" w:rsidR="00EE08B7" w:rsidRPr="006C25FE" w:rsidRDefault="00EE08B7" w:rsidP="00E73BC6">
            <w:pPr>
              <w:ind w:left="0"/>
            </w:pPr>
          </w:p>
        </w:tc>
        <w:tc>
          <w:tcPr>
            <w:tcW w:w="4043" w:type="dxa"/>
            <w:hideMark/>
          </w:tcPr>
          <w:p w14:paraId="3694FF7C" w14:textId="4734A377" w:rsidR="00EE08B7" w:rsidRPr="006748F0" w:rsidRDefault="00EE08B7" w:rsidP="00E73BC6">
            <w:pPr>
              <w:ind w:left="0" w:firstLine="0"/>
              <w:jc w:val="left"/>
              <w:cnfStyle w:val="000000000000" w:firstRow="0" w:lastRow="0" w:firstColumn="0" w:lastColumn="0" w:oddVBand="0" w:evenVBand="0" w:oddHBand="0" w:evenHBand="0" w:firstRowFirstColumn="0" w:firstRowLastColumn="0" w:lastRowFirstColumn="0" w:lastRowLastColumn="0"/>
              <w:rPr>
                <w:b/>
                <w:bCs/>
                <w:sz w:val="17"/>
                <w:szCs w:val="17"/>
              </w:rPr>
            </w:pPr>
            <w:r w:rsidRPr="006748F0">
              <w:rPr>
                <w:b/>
                <w:bCs/>
                <w:sz w:val="17"/>
                <w:szCs w:val="17"/>
              </w:rPr>
              <w:t>Opening balance – 1 July 2019</w:t>
            </w:r>
            <w:r w:rsidR="00B522B6" w:rsidRPr="006748F0">
              <w:rPr>
                <w:rFonts w:cstheme="minorHAnsi"/>
                <w:sz w:val="17"/>
                <w:szCs w:val="17"/>
                <w:vertAlign w:val="superscript"/>
              </w:rPr>
              <w:t>(</w:t>
            </w:r>
            <w:r w:rsidR="00B522B6">
              <w:rPr>
                <w:rFonts w:cstheme="minorHAnsi"/>
                <w:sz w:val="17"/>
                <w:szCs w:val="17"/>
                <w:vertAlign w:val="superscript"/>
              </w:rPr>
              <w:t>a</w:t>
            </w:r>
            <w:r w:rsidR="00B522B6" w:rsidRPr="006748F0">
              <w:rPr>
                <w:rFonts w:cstheme="minorHAnsi"/>
                <w:sz w:val="17"/>
                <w:szCs w:val="17"/>
                <w:vertAlign w:val="superscript"/>
              </w:rPr>
              <w:t>)</w:t>
            </w:r>
          </w:p>
        </w:tc>
        <w:tc>
          <w:tcPr>
            <w:cnfStyle w:val="000001000000" w:firstRow="0" w:lastRow="0" w:firstColumn="0" w:lastColumn="0" w:oddVBand="0" w:evenVBand="1" w:oddHBand="0" w:evenHBand="0" w:firstRowFirstColumn="0" w:firstRowLastColumn="0" w:lastRowFirstColumn="0" w:lastRowLastColumn="0"/>
            <w:tcW w:w="1044" w:type="dxa"/>
            <w:shd w:val="clear" w:color="auto" w:fill="auto"/>
            <w:hideMark/>
          </w:tcPr>
          <w:p w14:paraId="0D19FA83" w14:textId="06E3B86D" w:rsidR="00EE08B7" w:rsidRPr="006748F0" w:rsidRDefault="00EE08B7" w:rsidP="00E73BC6">
            <w:pPr>
              <w:ind w:left="0" w:firstLine="0"/>
              <w:rPr>
                <w:b/>
                <w:bCs/>
                <w:sz w:val="17"/>
                <w:szCs w:val="17"/>
              </w:rPr>
            </w:pPr>
            <w:r>
              <w:rPr>
                <w:b/>
                <w:bCs/>
                <w:sz w:val="17"/>
                <w:szCs w:val="17"/>
              </w:rPr>
              <w:t>10 774</w:t>
            </w:r>
          </w:p>
        </w:tc>
        <w:tc>
          <w:tcPr>
            <w:tcW w:w="1599" w:type="dxa"/>
            <w:hideMark/>
          </w:tcPr>
          <w:p w14:paraId="38AC2B7D" w14:textId="77777777" w:rsidR="00EE08B7" w:rsidRPr="006748F0" w:rsidRDefault="00EE08B7" w:rsidP="00E73BC6">
            <w:pPr>
              <w:ind w:left="0" w:firstLine="0"/>
              <w:cnfStyle w:val="000000000000" w:firstRow="0" w:lastRow="0" w:firstColumn="0" w:lastColumn="0" w:oddVBand="0" w:evenVBand="0" w:oddHBand="0" w:evenHBand="0" w:firstRowFirstColumn="0" w:firstRowLastColumn="0" w:lastRowFirstColumn="0" w:lastRowLastColumn="0"/>
              <w:rPr>
                <w:b/>
                <w:bCs/>
                <w:sz w:val="17"/>
                <w:szCs w:val="17"/>
              </w:rPr>
            </w:pPr>
            <w:r w:rsidRPr="006748F0">
              <w:rPr>
                <w:b/>
                <w:bCs/>
                <w:sz w:val="17"/>
                <w:szCs w:val="17"/>
              </w:rPr>
              <w:t>4 579</w:t>
            </w:r>
          </w:p>
        </w:tc>
        <w:tc>
          <w:tcPr>
            <w:cnfStyle w:val="000001000000" w:firstRow="0" w:lastRow="0" w:firstColumn="0" w:lastColumn="0" w:oddVBand="0" w:evenVBand="1" w:oddHBand="0" w:evenHBand="0" w:firstRowFirstColumn="0" w:firstRowLastColumn="0" w:lastRowFirstColumn="0" w:lastRowLastColumn="0"/>
            <w:tcW w:w="1392" w:type="dxa"/>
            <w:shd w:val="clear" w:color="auto" w:fill="FFFFFF" w:themeFill="background1"/>
          </w:tcPr>
          <w:p w14:paraId="785E550E" w14:textId="6C041314" w:rsidR="00EE08B7" w:rsidRPr="0029688C" w:rsidRDefault="00EE08B7" w:rsidP="00EE08B7">
            <w:pPr>
              <w:ind w:left="0" w:firstLine="0"/>
              <w:rPr>
                <w:b/>
                <w:bCs/>
                <w:sz w:val="17"/>
                <w:szCs w:val="17"/>
              </w:rPr>
            </w:pPr>
            <w:r w:rsidRPr="0029688C">
              <w:rPr>
                <w:b/>
                <w:bCs/>
                <w:sz w:val="17"/>
                <w:szCs w:val="17"/>
              </w:rPr>
              <w:t>4 744</w:t>
            </w:r>
          </w:p>
        </w:tc>
      </w:tr>
      <w:tr w:rsidR="0029688C" w:rsidRPr="006C25FE" w14:paraId="49FDF205" w14:textId="55F1EFB9" w:rsidTr="00EE08B7">
        <w:tc>
          <w:tcPr>
            <w:cnfStyle w:val="001000000000" w:firstRow="0" w:lastRow="0" w:firstColumn="1" w:lastColumn="0" w:oddVBand="0" w:evenVBand="0" w:oddHBand="0" w:evenHBand="0" w:firstRowFirstColumn="0" w:firstRowLastColumn="0" w:lastRowFirstColumn="0" w:lastRowLastColumn="0"/>
            <w:tcW w:w="1560" w:type="dxa"/>
            <w:noWrap/>
            <w:hideMark/>
          </w:tcPr>
          <w:p w14:paraId="52C02DC5" w14:textId="77777777" w:rsidR="0029688C" w:rsidRPr="006C25FE" w:rsidRDefault="0029688C" w:rsidP="0029688C">
            <w:pPr>
              <w:ind w:left="0"/>
            </w:pPr>
            <w:r w:rsidRPr="006C25FE">
              <w:t>[AASB 16.53(h)]</w:t>
            </w:r>
          </w:p>
        </w:tc>
        <w:tc>
          <w:tcPr>
            <w:tcW w:w="4043" w:type="dxa"/>
            <w:hideMark/>
          </w:tcPr>
          <w:p w14:paraId="31A8C2E6" w14:textId="77777777" w:rsidR="0029688C" w:rsidRPr="006748F0" w:rsidRDefault="0029688C" w:rsidP="0029688C">
            <w:pPr>
              <w:ind w:left="0" w:firstLine="0"/>
              <w:jc w:val="left"/>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Additions</w:t>
            </w:r>
          </w:p>
        </w:tc>
        <w:tc>
          <w:tcPr>
            <w:cnfStyle w:val="000001000000" w:firstRow="0" w:lastRow="0" w:firstColumn="0" w:lastColumn="0" w:oddVBand="0" w:evenVBand="1" w:oddHBand="0" w:evenHBand="0" w:firstRowFirstColumn="0" w:firstRowLastColumn="0" w:lastRowFirstColumn="0" w:lastRowLastColumn="0"/>
            <w:tcW w:w="1044" w:type="dxa"/>
            <w:shd w:val="clear" w:color="auto" w:fill="auto"/>
            <w:hideMark/>
          </w:tcPr>
          <w:p w14:paraId="3249AD59" w14:textId="77777777" w:rsidR="0029688C" w:rsidRPr="006748F0" w:rsidRDefault="0029688C" w:rsidP="0029688C">
            <w:pPr>
              <w:ind w:left="0" w:firstLine="0"/>
              <w:rPr>
                <w:sz w:val="17"/>
                <w:szCs w:val="17"/>
              </w:rPr>
            </w:pPr>
            <w:r w:rsidRPr="006748F0">
              <w:rPr>
                <w:sz w:val="17"/>
                <w:szCs w:val="17"/>
              </w:rPr>
              <w:t>..</w:t>
            </w:r>
          </w:p>
        </w:tc>
        <w:tc>
          <w:tcPr>
            <w:tcW w:w="1599" w:type="dxa"/>
            <w:hideMark/>
          </w:tcPr>
          <w:p w14:paraId="4F8C0739" w14:textId="5E25F29C" w:rsidR="0029688C" w:rsidRPr="006748F0" w:rsidRDefault="0029688C" w:rsidP="0029688C">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 </w:t>
            </w:r>
          </w:p>
        </w:tc>
        <w:tc>
          <w:tcPr>
            <w:cnfStyle w:val="000001000000" w:firstRow="0" w:lastRow="0" w:firstColumn="0" w:lastColumn="0" w:oddVBand="0" w:evenVBand="1" w:oddHBand="0" w:evenHBand="0" w:firstRowFirstColumn="0" w:firstRowLastColumn="0" w:lastRowFirstColumn="0" w:lastRowLastColumn="0"/>
            <w:tcW w:w="1392" w:type="dxa"/>
            <w:shd w:val="clear" w:color="auto" w:fill="FFFFFF" w:themeFill="background1"/>
          </w:tcPr>
          <w:p w14:paraId="3D866CF1" w14:textId="60EA7C0D" w:rsidR="0029688C" w:rsidRPr="0029688C" w:rsidRDefault="0029688C" w:rsidP="0029688C">
            <w:pPr>
              <w:ind w:left="0" w:firstLine="0"/>
              <w:rPr>
                <w:b/>
                <w:bCs/>
                <w:sz w:val="17"/>
                <w:szCs w:val="17"/>
              </w:rPr>
            </w:pPr>
            <w:r w:rsidRPr="0029688C">
              <w:rPr>
                <w:b/>
                <w:bCs/>
                <w:sz w:val="17"/>
                <w:szCs w:val="17"/>
              </w:rPr>
              <w:t>.. </w:t>
            </w:r>
          </w:p>
        </w:tc>
      </w:tr>
      <w:tr w:rsidR="0029688C" w:rsidRPr="006C25FE" w14:paraId="0BB42988" w14:textId="690E2022" w:rsidTr="00EE08B7">
        <w:tc>
          <w:tcPr>
            <w:cnfStyle w:val="001000000000" w:firstRow="0" w:lastRow="0" w:firstColumn="1" w:lastColumn="0" w:oddVBand="0" w:evenVBand="0" w:oddHBand="0" w:evenHBand="0" w:firstRowFirstColumn="0" w:firstRowLastColumn="0" w:lastRowFirstColumn="0" w:lastRowLastColumn="0"/>
            <w:tcW w:w="1560" w:type="dxa"/>
            <w:noWrap/>
            <w:hideMark/>
          </w:tcPr>
          <w:p w14:paraId="2E3A7B44" w14:textId="77777777" w:rsidR="0029688C" w:rsidRPr="006C25FE" w:rsidRDefault="0029688C" w:rsidP="0029688C">
            <w:pPr>
              <w:ind w:left="0"/>
            </w:pPr>
          </w:p>
        </w:tc>
        <w:tc>
          <w:tcPr>
            <w:tcW w:w="4043" w:type="dxa"/>
            <w:hideMark/>
          </w:tcPr>
          <w:p w14:paraId="1497A431" w14:textId="77777777" w:rsidR="0029688C" w:rsidRPr="006748F0" w:rsidRDefault="0029688C" w:rsidP="0029688C">
            <w:pPr>
              <w:ind w:left="0" w:firstLine="0"/>
              <w:jc w:val="left"/>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Disposals</w:t>
            </w:r>
          </w:p>
        </w:tc>
        <w:tc>
          <w:tcPr>
            <w:cnfStyle w:val="000001000000" w:firstRow="0" w:lastRow="0" w:firstColumn="0" w:lastColumn="0" w:oddVBand="0" w:evenVBand="1" w:oddHBand="0" w:evenHBand="0" w:firstRowFirstColumn="0" w:firstRowLastColumn="0" w:lastRowFirstColumn="0" w:lastRowLastColumn="0"/>
            <w:tcW w:w="1044" w:type="dxa"/>
            <w:shd w:val="clear" w:color="auto" w:fill="auto"/>
            <w:hideMark/>
          </w:tcPr>
          <w:p w14:paraId="1882A007" w14:textId="77777777" w:rsidR="0029688C" w:rsidRPr="006748F0" w:rsidRDefault="0029688C" w:rsidP="0029688C">
            <w:pPr>
              <w:ind w:left="0" w:firstLine="0"/>
              <w:rPr>
                <w:sz w:val="17"/>
                <w:szCs w:val="17"/>
              </w:rPr>
            </w:pPr>
            <w:r w:rsidRPr="006748F0">
              <w:rPr>
                <w:sz w:val="17"/>
                <w:szCs w:val="17"/>
              </w:rPr>
              <w:t>..</w:t>
            </w:r>
          </w:p>
        </w:tc>
        <w:tc>
          <w:tcPr>
            <w:tcW w:w="1599" w:type="dxa"/>
            <w:hideMark/>
          </w:tcPr>
          <w:p w14:paraId="6641F72B" w14:textId="4D6425CA" w:rsidR="0029688C" w:rsidRPr="006748F0" w:rsidRDefault="0029688C" w:rsidP="0029688C">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 </w:t>
            </w:r>
          </w:p>
        </w:tc>
        <w:tc>
          <w:tcPr>
            <w:cnfStyle w:val="000001000000" w:firstRow="0" w:lastRow="0" w:firstColumn="0" w:lastColumn="0" w:oddVBand="0" w:evenVBand="1" w:oddHBand="0" w:evenHBand="0" w:firstRowFirstColumn="0" w:firstRowLastColumn="0" w:lastRowFirstColumn="0" w:lastRowLastColumn="0"/>
            <w:tcW w:w="1392" w:type="dxa"/>
            <w:shd w:val="clear" w:color="auto" w:fill="FFFFFF" w:themeFill="background1"/>
          </w:tcPr>
          <w:p w14:paraId="5DF3963C" w14:textId="1EA5F93C" w:rsidR="0029688C" w:rsidRPr="0029688C" w:rsidRDefault="0029688C" w:rsidP="0029688C">
            <w:pPr>
              <w:ind w:left="0" w:firstLine="0"/>
              <w:rPr>
                <w:b/>
                <w:bCs/>
                <w:sz w:val="17"/>
                <w:szCs w:val="17"/>
              </w:rPr>
            </w:pPr>
            <w:r w:rsidRPr="0029688C">
              <w:rPr>
                <w:b/>
                <w:bCs/>
                <w:sz w:val="17"/>
                <w:szCs w:val="17"/>
              </w:rPr>
              <w:t>.. </w:t>
            </w:r>
          </w:p>
        </w:tc>
      </w:tr>
      <w:tr w:rsidR="00EE08B7" w:rsidRPr="006C25FE" w14:paraId="1CEAE877" w14:textId="64D76C7D" w:rsidTr="00EE08B7">
        <w:tc>
          <w:tcPr>
            <w:cnfStyle w:val="001000000000" w:firstRow="0" w:lastRow="0" w:firstColumn="1" w:lastColumn="0" w:oddVBand="0" w:evenVBand="0" w:oddHBand="0" w:evenHBand="0" w:firstRowFirstColumn="0" w:firstRowLastColumn="0" w:lastRowFirstColumn="0" w:lastRowLastColumn="0"/>
            <w:tcW w:w="1560" w:type="dxa"/>
            <w:noWrap/>
            <w:hideMark/>
          </w:tcPr>
          <w:p w14:paraId="19A9F204" w14:textId="77777777" w:rsidR="00EE08B7" w:rsidRPr="006C25FE" w:rsidRDefault="00EE08B7" w:rsidP="00E73BC6">
            <w:pPr>
              <w:ind w:left="0"/>
            </w:pPr>
            <w:r w:rsidRPr="006C25FE">
              <w:t>[AASB 16.53(a)]</w:t>
            </w:r>
          </w:p>
        </w:tc>
        <w:tc>
          <w:tcPr>
            <w:tcW w:w="4043" w:type="dxa"/>
            <w:hideMark/>
          </w:tcPr>
          <w:p w14:paraId="27B6525B" w14:textId="77777777" w:rsidR="00EE08B7" w:rsidRPr="006748F0" w:rsidRDefault="00EE08B7" w:rsidP="00E73BC6">
            <w:pPr>
              <w:ind w:left="0" w:firstLine="0"/>
              <w:jc w:val="left"/>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Depreciation</w:t>
            </w:r>
          </w:p>
        </w:tc>
        <w:tc>
          <w:tcPr>
            <w:cnfStyle w:val="000001000000" w:firstRow="0" w:lastRow="0" w:firstColumn="0" w:lastColumn="0" w:oddVBand="0" w:evenVBand="1" w:oddHBand="0" w:evenHBand="0" w:firstRowFirstColumn="0" w:firstRowLastColumn="0" w:lastRowFirstColumn="0" w:lastRowLastColumn="0"/>
            <w:tcW w:w="1044" w:type="dxa"/>
            <w:shd w:val="clear" w:color="auto" w:fill="auto"/>
            <w:hideMark/>
          </w:tcPr>
          <w:p w14:paraId="18822ACD" w14:textId="77777777" w:rsidR="00EE08B7" w:rsidRPr="006748F0" w:rsidRDefault="00EE08B7" w:rsidP="00E73BC6">
            <w:pPr>
              <w:ind w:left="0" w:firstLine="0"/>
              <w:rPr>
                <w:sz w:val="17"/>
                <w:szCs w:val="17"/>
              </w:rPr>
            </w:pPr>
            <w:r w:rsidRPr="006748F0">
              <w:rPr>
                <w:sz w:val="17"/>
                <w:szCs w:val="17"/>
              </w:rPr>
              <w:t>(302)</w:t>
            </w:r>
          </w:p>
        </w:tc>
        <w:tc>
          <w:tcPr>
            <w:tcW w:w="1599" w:type="dxa"/>
            <w:hideMark/>
          </w:tcPr>
          <w:p w14:paraId="54B0C7B9" w14:textId="77777777" w:rsidR="00EE08B7" w:rsidRPr="006748F0" w:rsidRDefault="00EE08B7"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6748F0">
              <w:rPr>
                <w:sz w:val="17"/>
                <w:szCs w:val="17"/>
              </w:rPr>
              <w:t>(916)</w:t>
            </w:r>
          </w:p>
        </w:tc>
        <w:tc>
          <w:tcPr>
            <w:cnfStyle w:val="000001000000" w:firstRow="0" w:lastRow="0" w:firstColumn="0" w:lastColumn="0" w:oddVBand="0" w:evenVBand="1" w:oddHBand="0" w:evenHBand="0" w:firstRowFirstColumn="0" w:firstRowLastColumn="0" w:lastRowFirstColumn="0" w:lastRowLastColumn="0"/>
            <w:tcW w:w="1392" w:type="dxa"/>
            <w:shd w:val="clear" w:color="auto" w:fill="FFFFFF" w:themeFill="background1"/>
          </w:tcPr>
          <w:p w14:paraId="3769D871" w14:textId="149C00AA" w:rsidR="00EE08B7" w:rsidRPr="0029688C" w:rsidRDefault="0029688C" w:rsidP="00EE08B7">
            <w:pPr>
              <w:ind w:left="0" w:firstLine="0"/>
              <w:rPr>
                <w:b/>
                <w:bCs/>
                <w:sz w:val="17"/>
                <w:szCs w:val="17"/>
              </w:rPr>
            </w:pPr>
            <w:r w:rsidRPr="0029688C">
              <w:rPr>
                <w:b/>
                <w:bCs/>
                <w:sz w:val="17"/>
                <w:szCs w:val="17"/>
              </w:rPr>
              <w:t>(552)</w:t>
            </w:r>
          </w:p>
        </w:tc>
      </w:tr>
      <w:tr w:rsidR="00EE08B7" w:rsidRPr="006C25FE" w14:paraId="658AAA1B" w14:textId="72A14981" w:rsidTr="00EE08B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60" w:type="dxa"/>
            <w:noWrap/>
            <w:hideMark/>
          </w:tcPr>
          <w:p w14:paraId="7AE4D20D" w14:textId="77777777" w:rsidR="00EE08B7" w:rsidRPr="006C25FE" w:rsidRDefault="00EE08B7" w:rsidP="00E73BC6">
            <w:pPr>
              <w:ind w:left="0"/>
            </w:pPr>
            <w:r w:rsidRPr="006C25FE">
              <w:t>[AASB 16.53(j)]</w:t>
            </w:r>
          </w:p>
        </w:tc>
        <w:tc>
          <w:tcPr>
            <w:tcW w:w="4043" w:type="dxa"/>
            <w:hideMark/>
          </w:tcPr>
          <w:p w14:paraId="375B3F19" w14:textId="77777777" w:rsidR="00EE08B7" w:rsidRPr="006748F0" w:rsidRDefault="00EE08B7" w:rsidP="00E73BC6">
            <w:pPr>
              <w:ind w:left="0" w:firstLine="0"/>
              <w:jc w:val="left"/>
              <w:cnfStyle w:val="010000000000" w:firstRow="0" w:lastRow="1" w:firstColumn="0" w:lastColumn="0" w:oddVBand="0" w:evenVBand="0" w:oddHBand="0" w:evenHBand="0" w:firstRowFirstColumn="0" w:firstRowLastColumn="0" w:lastRowFirstColumn="0" w:lastRowLastColumn="0"/>
              <w:rPr>
                <w:sz w:val="17"/>
                <w:szCs w:val="17"/>
              </w:rPr>
            </w:pPr>
            <w:r w:rsidRPr="006748F0">
              <w:rPr>
                <w:sz w:val="17"/>
                <w:szCs w:val="17"/>
              </w:rPr>
              <w:t>Closing balance – 30 June 2020</w:t>
            </w:r>
          </w:p>
        </w:tc>
        <w:tc>
          <w:tcPr>
            <w:cnfStyle w:val="000001000000" w:firstRow="0" w:lastRow="0" w:firstColumn="0" w:lastColumn="0" w:oddVBand="0" w:evenVBand="1" w:oddHBand="0" w:evenHBand="0" w:firstRowFirstColumn="0" w:firstRowLastColumn="0" w:lastRowFirstColumn="0" w:lastRowLastColumn="0"/>
            <w:tcW w:w="1044" w:type="dxa"/>
            <w:shd w:val="clear" w:color="auto" w:fill="auto"/>
            <w:hideMark/>
          </w:tcPr>
          <w:p w14:paraId="42907E05" w14:textId="77777777" w:rsidR="00EE08B7" w:rsidRPr="006748F0" w:rsidRDefault="00EE08B7" w:rsidP="00E73BC6">
            <w:pPr>
              <w:ind w:left="0" w:firstLine="0"/>
              <w:rPr>
                <w:sz w:val="17"/>
                <w:szCs w:val="17"/>
              </w:rPr>
            </w:pPr>
            <w:r w:rsidRPr="006748F0">
              <w:rPr>
                <w:sz w:val="17"/>
                <w:szCs w:val="17"/>
              </w:rPr>
              <w:t>1 207</w:t>
            </w:r>
          </w:p>
        </w:tc>
        <w:tc>
          <w:tcPr>
            <w:tcW w:w="1599" w:type="dxa"/>
            <w:hideMark/>
          </w:tcPr>
          <w:p w14:paraId="3C3F5AC9" w14:textId="77777777" w:rsidR="00EE08B7" w:rsidRPr="006748F0" w:rsidRDefault="00EE08B7" w:rsidP="00E73BC6">
            <w:pPr>
              <w:ind w:left="0" w:firstLine="0"/>
              <w:cnfStyle w:val="010000000000" w:firstRow="0" w:lastRow="1" w:firstColumn="0" w:lastColumn="0" w:oddVBand="0" w:evenVBand="0" w:oddHBand="0" w:evenHBand="0" w:firstRowFirstColumn="0" w:firstRowLastColumn="0" w:lastRowFirstColumn="0" w:lastRowLastColumn="0"/>
              <w:rPr>
                <w:sz w:val="17"/>
                <w:szCs w:val="17"/>
              </w:rPr>
            </w:pPr>
            <w:r w:rsidRPr="006748F0">
              <w:rPr>
                <w:sz w:val="17"/>
                <w:szCs w:val="17"/>
              </w:rPr>
              <w:t>3 663</w:t>
            </w:r>
          </w:p>
        </w:tc>
        <w:tc>
          <w:tcPr>
            <w:cnfStyle w:val="000001000000" w:firstRow="0" w:lastRow="0" w:firstColumn="0" w:lastColumn="0" w:oddVBand="0" w:evenVBand="1" w:oddHBand="0" w:evenHBand="0" w:firstRowFirstColumn="0" w:firstRowLastColumn="0" w:lastRowFirstColumn="0" w:lastRowLastColumn="0"/>
            <w:tcW w:w="1392" w:type="dxa"/>
            <w:shd w:val="clear" w:color="auto" w:fill="FFFFFF" w:themeFill="background1"/>
          </w:tcPr>
          <w:p w14:paraId="308DCDA1" w14:textId="18B46B32" w:rsidR="00EE08B7" w:rsidRPr="0029688C" w:rsidRDefault="0029688C" w:rsidP="00EE08B7">
            <w:pPr>
              <w:ind w:left="0" w:firstLine="0"/>
              <w:rPr>
                <w:bCs/>
                <w:sz w:val="17"/>
                <w:szCs w:val="17"/>
              </w:rPr>
            </w:pPr>
            <w:r w:rsidRPr="0029688C">
              <w:rPr>
                <w:sz w:val="17"/>
                <w:szCs w:val="17"/>
              </w:rPr>
              <w:t>(4 192)</w:t>
            </w:r>
          </w:p>
        </w:tc>
      </w:tr>
    </w:tbl>
    <w:p w14:paraId="7B919E4C" w14:textId="6AC6A79E" w:rsidR="00B522B6" w:rsidRPr="00E9329B" w:rsidRDefault="00B522B6" w:rsidP="00B522B6">
      <w:pPr>
        <w:pStyle w:val="Note"/>
        <w:rPr>
          <w:rStyle w:val="SourceReference"/>
        </w:rPr>
      </w:pPr>
      <w:r w:rsidRPr="003E616C">
        <w:rPr>
          <w:rStyle w:val="SourceReference"/>
          <w:color w:val="auto"/>
        </w:rPr>
        <w:t>(a)</w:t>
      </w:r>
      <w:r w:rsidRPr="003E616C">
        <w:t xml:space="preserve"> </w:t>
      </w:r>
      <w:r w:rsidRPr="00E9329B">
        <w:tab/>
      </w:r>
      <w:r w:rsidR="00BB2629">
        <w:t xml:space="preserve">This balance represents the initial recognition of right-of-use assets recorded on the balance sheet on 1 July 2019 along with </w:t>
      </w:r>
      <w:r w:rsidR="00BB2629" w:rsidRPr="003E616C">
        <w:t xml:space="preserve">the </w:t>
      </w:r>
      <w:r w:rsidR="00BB2629" w:rsidRPr="003E616C">
        <w:rPr>
          <w:rStyle w:val="SourceReference"/>
          <w:color w:val="auto"/>
        </w:rPr>
        <w:t>transfer from finance lease assets (recognised under AASB 117 at 30 June 2019) to right-of-use assets (recognised under AASB 16 at 1 July 2019).</w:t>
      </w:r>
    </w:p>
    <w:p w14:paraId="13ACCCE4" w14:textId="77777777" w:rsidR="00E73BC6" w:rsidRDefault="00E73BC6" w:rsidP="00E73BC6">
      <w:pPr>
        <w:rPr>
          <w:b/>
        </w:rPr>
      </w:pPr>
    </w:p>
    <w:p w14:paraId="673CFCB3" w14:textId="77777777" w:rsidR="00E73BC6" w:rsidRDefault="00E73BC6" w:rsidP="00E73BC6">
      <w:pPr>
        <w:pStyle w:val="Heading30"/>
      </w:pPr>
      <w:r>
        <w:t xml:space="preserve">5.1(b) </w:t>
      </w:r>
      <w:r>
        <w:tab/>
        <w:t>Total service concession assets related to: buildings</w:t>
      </w:r>
    </w:p>
    <w:p w14:paraId="29B74FDF" w14:textId="77777777" w:rsidR="00E73BC6" w:rsidRPr="00651ADF" w:rsidRDefault="00E73BC6" w:rsidP="00E73BC6">
      <w:pPr>
        <w:pStyle w:val="TableHeading"/>
        <w:jc w:val="right"/>
        <w:rPr>
          <w:b w:val="0"/>
          <w:bCs/>
        </w:rPr>
      </w:pPr>
      <w:r w:rsidRPr="00940E38">
        <w:t>($ thousand)</w:t>
      </w:r>
    </w:p>
    <w:tbl>
      <w:tblPr>
        <w:tblStyle w:val="ModelReportFinancialTable"/>
        <w:tblW w:w="9696" w:type="dxa"/>
        <w:tblLayout w:type="fixed"/>
        <w:tblLook w:val="00A0" w:firstRow="1" w:lastRow="0" w:firstColumn="1" w:lastColumn="0" w:noHBand="0" w:noVBand="0"/>
      </w:tblPr>
      <w:tblGrid>
        <w:gridCol w:w="1560"/>
        <w:gridCol w:w="3175"/>
        <w:gridCol w:w="850"/>
        <w:gridCol w:w="830"/>
        <w:gridCol w:w="872"/>
        <w:gridCol w:w="850"/>
        <w:gridCol w:w="851"/>
        <w:gridCol w:w="708"/>
      </w:tblGrid>
      <w:tr w:rsidR="00E73BC6" w:rsidRPr="00421B43" w14:paraId="2A246558" w14:textId="77777777" w:rsidTr="00EA14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hideMark/>
          </w:tcPr>
          <w:p w14:paraId="787FE69D" w14:textId="77777777" w:rsidR="00E73BC6" w:rsidRPr="00421B43" w:rsidRDefault="00E73BC6" w:rsidP="00E73BC6">
            <w:pPr>
              <w:ind w:left="0"/>
            </w:pPr>
            <w:r w:rsidRPr="00421B43">
              <w:t>Source reference</w:t>
            </w:r>
          </w:p>
        </w:tc>
        <w:tc>
          <w:tcPr>
            <w:tcW w:w="3175" w:type="dxa"/>
            <w:hideMark/>
          </w:tcPr>
          <w:p w14:paraId="5DBF159C" w14:textId="77777777" w:rsidR="00E73BC6" w:rsidRPr="00421B43" w:rsidRDefault="00E73BC6" w:rsidP="00E73BC6">
            <w:pPr>
              <w:ind w:left="0" w:firstLine="0"/>
              <w:cnfStyle w:val="100000000000" w:firstRow="1" w:lastRow="0" w:firstColumn="0" w:lastColumn="0" w:oddVBand="0" w:evenVBand="0" w:oddHBand="0" w:evenHBand="0" w:firstRowFirstColumn="0" w:firstRowLastColumn="0" w:lastRowFirstColumn="0" w:lastRowLastColumn="0"/>
              <w:rPr>
                <w:sz w:val="17"/>
                <w:szCs w:val="17"/>
              </w:rPr>
            </w:pPr>
            <w:r w:rsidRPr="00421B43">
              <w:rPr>
                <w:sz w:val="17"/>
                <w:szCs w:val="17"/>
              </w:rPr>
              <w:t> </w:t>
            </w:r>
          </w:p>
        </w:tc>
        <w:tc>
          <w:tcPr>
            <w:cnfStyle w:val="000001000000" w:firstRow="0" w:lastRow="0" w:firstColumn="0" w:lastColumn="0" w:oddVBand="0" w:evenVBand="1" w:oddHBand="0" w:evenHBand="0" w:firstRowFirstColumn="0" w:firstRowLastColumn="0" w:lastRowFirstColumn="0" w:lastRowLastColumn="0"/>
            <w:tcW w:w="1680" w:type="dxa"/>
            <w:gridSpan w:val="2"/>
            <w:hideMark/>
          </w:tcPr>
          <w:p w14:paraId="06ACF630" w14:textId="77777777" w:rsidR="00E73BC6" w:rsidRPr="00072985" w:rsidRDefault="00E73BC6" w:rsidP="00E73BC6">
            <w:pPr>
              <w:ind w:left="0" w:firstLine="0"/>
              <w:jc w:val="center"/>
              <w:rPr>
                <w:color w:val="FFFFFF" w:themeColor="background1"/>
                <w:sz w:val="17"/>
                <w:szCs w:val="17"/>
              </w:rPr>
            </w:pPr>
            <w:r w:rsidRPr="00072985">
              <w:rPr>
                <w:color w:val="FFFFFF" w:themeColor="background1"/>
                <w:sz w:val="17"/>
                <w:szCs w:val="17"/>
              </w:rPr>
              <w:t>Gross carrying amount</w:t>
            </w:r>
          </w:p>
        </w:tc>
        <w:tc>
          <w:tcPr>
            <w:tcW w:w="1722" w:type="dxa"/>
            <w:gridSpan w:val="2"/>
            <w:hideMark/>
          </w:tcPr>
          <w:p w14:paraId="346D5439" w14:textId="77777777" w:rsidR="00E73BC6" w:rsidRPr="00072985" w:rsidRDefault="00E73BC6" w:rsidP="00E73BC6">
            <w:pPr>
              <w:ind w:left="0"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072985">
              <w:rPr>
                <w:color w:val="FFFFFF" w:themeColor="background1"/>
                <w:sz w:val="17"/>
                <w:szCs w:val="17"/>
              </w:rPr>
              <w:t>Accumulated depreciation</w:t>
            </w:r>
          </w:p>
        </w:tc>
        <w:tc>
          <w:tcPr>
            <w:cnfStyle w:val="000001000000" w:firstRow="0" w:lastRow="0" w:firstColumn="0" w:lastColumn="0" w:oddVBand="0" w:evenVBand="1" w:oddHBand="0" w:evenHBand="0" w:firstRowFirstColumn="0" w:firstRowLastColumn="0" w:lastRowFirstColumn="0" w:lastRowLastColumn="0"/>
            <w:tcW w:w="1559" w:type="dxa"/>
            <w:gridSpan w:val="2"/>
            <w:noWrap/>
            <w:hideMark/>
          </w:tcPr>
          <w:p w14:paraId="6144DECE" w14:textId="77777777" w:rsidR="00E73BC6" w:rsidRPr="00072985" w:rsidRDefault="00E73BC6" w:rsidP="00E73BC6">
            <w:pPr>
              <w:ind w:left="0" w:firstLine="0"/>
              <w:jc w:val="center"/>
              <w:rPr>
                <w:color w:val="FFFFFF" w:themeColor="background1"/>
                <w:sz w:val="17"/>
                <w:szCs w:val="17"/>
              </w:rPr>
            </w:pPr>
            <w:r w:rsidRPr="00072985">
              <w:rPr>
                <w:color w:val="FFFFFF" w:themeColor="background1"/>
                <w:sz w:val="17"/>
                <w:szCs w:val="17"/>
              </w:rPr>
              <w:t>Net carrying amount</w:t>
            </w:r>
          </w:p>
        </w:tc>
      </w:tr>
      <w:tr w:rsidR="00E73BC6" w:rsidRPr="00421B43" w14:paraId="69B05D75" w14:textId="77777777" w:rsidTr="00EA1458">
        <w:tc>
          <w:tcPr>
            <w:cnfStyle w:val="001000000000" w:firstRow="0" w:lastRow="0" w:firstColumn="1" w:lastColumn="0" w:oddVBand="0" w:evenVBand="0" w:oddHBand="0" w:evenHBand="0" w:firstRowFirstColumn="0" w:firstRowLastColumn="0" w:lastRowFirstColumn="0" w:lastRowLastColumn="0"/>
            <w:tcW w:w="1560" w:type="dxa"/>
            <w:noWrap/>
            <w:hideMark/>
          </w:tcPr>
          <w:p w14:paraId="5150B902" w14:textId="77777777" w:rsidR="00E73BC6" w:rsidRPr="00421B43" w:rsidRDefault="00E73BC6" w:rsidP="00E73BC6">
            <w:pPr>
              <w:ind w:left="0"/>
            </w:pPr>
          </w:p>
        </w:tc>
        <w:tc>
          <w:tcPr>
            <w:tcW w:w="3175" w:type="dxa"/>
            <w:shd w:val="clear" w:color="auto" w:fill="000000" w:themeFill="text1"/>
            <w:hideMark/>
          </w:tcPr>
          <w:p w14:paraId="20D66BFA" w14:textId="77777777" w:rsidR="00E73BC6" w:rsidRPr="00421B43" w:rsidRDefault="00E73BC6"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421B43">
              <w:rPr>
                <w:sz w:val="17"/>
                <w:szCs w:val="17"/>
              </w:rPr>
              <w:t xml:space="preserve"> </w:t>
            </w:r>
          </w:p>
        </w:tc>
        <w:tc>
          <w:tcPr>
            <w:cnfStyle w:val="000001000000" w:firstRow="0" w:lastRow="0" w:firstColumn="0" w:lastColumn="0" w:oddVBand="0" w:evenVBand="1" w:oddHBand="0" w:evenHBand="0" w:firstRowFirstColumn="0" w:firstRowLastColumn="0" w:lastRowFirstColumn="0" w:lastRowLastColumn="0"/>
            <w:tcW w:w="850" w:type="dxa"/>
            <w:shd w:val="clear" w:color="auto" w:fill="000000" w:themeFill="text1"/>
            <w:hideMark/>
          </w:tcPr>
          <w:p w14:paraId="5CF91F06" w14:textId="77777777" w:rsidR="00E73BC6" w:rsidRPr="00421B43" w:rsidRDefault="00E73BC6" w:rsidP="00E73BC6">
            <w:pPr>
              <w:ind w:left="0" w:firstLine="0"/>
              <w:rPr>
                <w:i/>
                <w:color w:val="FFFFFF" w:themeColor="background1"/>
                <w:sz w:val="17"/>
                <w:szCs w:val="17"/>
              </w:rPr>
            </w:pPr>
            <w:r w:rsidRPr="00421B43">
              <w:rPr>
                <w:i/>
                <w:color w:val="FFFFFF" w:themeColor="background1"/>
                <w:sz w:val="17"/>
                <w:szCs w:val="17"/>
              </w:rPr>
              <w:t>2020</w:t>
            </w:r>
          </w:p>
        </w:tc>
        <w:tc>
          <w:tcPr>
            <w:tcW w:w="830" w:type="dxa"/>
            <w:shd w:val="clear" w:color="auto" w:fill="000000" w:themeFill="text1"/>
            <w:hideMark/>
          </w:tcPr>
          <w:p w14:paraId="5C2814C6" w14:textId="77777777" w:rsidR="00E73BC6" w:rsidRPr="00421B43" w:rsidRDefault="00E73BC6" w:rsidP="00E73BC6">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sz w:val="17"/>
                <w:szCs w:val="17"/>
              </w:rPr>
            </w:pPr>
            <w:r w:rsidRPr="00421B43">
              <w:rPr>
                <w:i/>
                <w:color w:val="FFFFFF" w:themeColor="background1"/>
                <w:sz w:val="17"/>
                <w:szCs w:val="17"/>
              </w:rPr>
              <w:t>2019</w:t>
            </w:r>
          </w:p>
        </w:tc>
        <w:tc>
          <w:tcPr>
            <w:cnfStyle w:val="000001000000" w:firstRow="0" w:lastRow="0" w:firstColumn="0" w:lastColumn="0" w:oddVBand="0" w:evenVBand="1" w:oddHBand="0" w:evenHBand="0" w:firstRowFirstColumn="0" w:firstRowLastColumn="0" w:lastRowFirstColumn="0" w:lastRowLastColumn="0"/>
            <w:tcW w:w="872" w:type="dxa"/>
            <w:shd w:val="clear" w:color="auto" w:fill="000000" w:themeFill="text1"/>
            <w:hideMark/>
          </w:tcPr>
          <w:p w14:paraId="08B1E9D7" w14:textId="77777777" w:rsidR="00E73BC6" w:rsidRPr="00421B43" w:rsidRDefault="00E73BC6" w:rsidP="00E73BC6">
            <w:pPr>
              <w:ind w:left="0" w:firstLine="0"/>
              <w:rPr>
                <w:i/>
                <w:color w:val="FFFFFF" w:themeColor="background1"/>
                <w:sz w:val="17"/>
                <w:szCs w:val="17"/>
              </w:rPr>
            </w:pPr>
            <w:r w:rsidRPr="00421B43">
              <w:rPr>
                <w:i/>
                <w:color w:val="FFFFFF" w:themeColor="background1"/>
                <w:sz w:val="17"/>
                <w:szCs w:val="17"/>
              </w:rPr>
              <w:t>2020</w:t>
            </w:r>
          </w:p>
        </w:tc>
        <w:tc>
          <w:tcPr>
            <w:tcW w:w="850" w:type="dxa"/>
            <w:shd w:val="clear" w:color="auto" w:fill="000000" w:themeFill="text1"/>
            <w:hideMark/>
          </w:tcPr>
          <w:p w14:paraId="2C64A4E3" w14:textId="77777777" w:rsidR="00E73BC6" w:rsidRPr="00421B43" w:rsidRDefault="00E73BC6" w:rsidP="00E73BC6">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sz w:val="17"/>
                <w:szCs w:val="17"/>
              </w:rPr>
            </w:pPr>
            <w:r w:rsidRPr="00421B43">
              <w:rPr>
                <w:i/>
                <w:color w:val="FFFFFF" w:themeColor="background1"/>
                <w:sz w:val="17"/>
                <w:szCs w:val="17"/>
              </w:rPr>
              <w:t>2019</w:t>
            </w:r>
          </w:p>
        </w:tc>
        <w:tc>
          <w:tcPr>
            <w:cnfStyle w:val="000001000000" w:firstRow="0" w:lastRow="0" w:firstColumn="0" w:lastColumn="0" w:oddVBand="0" w:evenVBand="1" w:oddHBand="0" w:evenHBand="0" w:firstRowFirstColumn="0" w:firstRowLastColumn="0" w:lastRowFirstColumn="0" w:lastRowLastColumn="0"/>
            <w:tcW w:w="851" w:type="dxa"/>
            <w:shd w:val="clear" w:color="auto" w:fill="000000" w:themeFill="text1"/>
            <w:hideMark/>
          </w:tcPr>
          <w:p w14:paraId="2C1672C1" w14:textId="77777777" w:rsidR="00E73BC6" w:rsidRPr="00421B43" w:rsidRDefault="00E73BC6" w:rsidP="00E73BC6">
            <w:pPr>
              <w:ind w:left="0" w:firstLine="0"/>
              <w:rPr>
                <w:i/>
                <w:color w:val="FFFFFF" w:themeColor="background1"/>
                <w:sz w:val="17"/>
                <w:szCs w:val="17"/>
              </w:rPr>
            </w:pPr>
            <w:r w:rsidRPr="00421B43">
              <w:rPr>
                <w:i/>
                <w:color w:val="FFFFFF" w:themeColor="background1"/>
                <w:sz w:val="17"/>
                <w:szCs w:val="17"/>
              </w:rPr>
              <w:t>2020</w:t>
            </w:r>
          </w:p>
        </w:tc>
        <w:tc>
          <w:tcPr>
            <w:tcW w:w="708" w:type="dxa"/>
            <w:shd w:val="clear" w:color="auto" w:fill="000000" w:themeFill="text1"/>
            <w:hideMark/>
          </w:tcPr>
          <w:p w14:paraId="743D2B3B" w14:textId="77777777" w:rsidR="00E73BC6" w:rsidRPr="00421B43" w:rsidRDefault="00E73BC6" w:rsidP="00E73BC6">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sz w:val="17"/>
                <w:szCs w:val="17"/>
              </w:rPr>
            </w:pPr>
            <w:r w:rsidRPr="00421B43">
              <w:rPr>
                <w:i/>
                <w:color w:val="FFFFFF" w:themeColor="background1"/>
                <w:sz w:val="17"/>
                <w:szCs w:val="17"/>
              </w:rPr>
              <w:t>2019</w:t>
            </w:r>
          </w:p>
        </w:tc>
      </w:tr>
      <w:tr w:rsidR="00E73BC6" w:rsidRPr="00421B43" w14:paraId="75DA9053" w14:textId="77777777" w:rsidTr="00EA1458">
        <w:tc>
          <w:tcPr>
            <w:cnfStyle w:val="001000000000" w:firstRow="0" w:lastRow="0" w:firstColumn="1" w:lastColumn="0" w:oddVBand="0" w:evenVBand="0" w:oddHBand="0" w:evenHBand="0" w:firstRowFirstColumn="0" w:firstRowLastColumn="0" w:lastRowFirstColumn="0" w:lastRowLastColumn="0"/>
            <w:tcW w:w="1560" w:type="dxa"/>
            <w:hideMark/>
          </w:tcPr>
          <w:p w14:paraId="2DFE486B" w14:textId="77777777" w:rsidR="00E73BC6" w:rsidRPr="00421B43" w:rsidRDefault="00E73BC6" w:rsidP="00E73BC6">
            <w:pPr>
              <w:ind w:left="0"/>
            </w:pPr>
            <w:r w:rsidRPr="00421B43">
              <w:t>AASSB 116.73(d)</w:t>
            </w:r>
          </w:p>
        </w:tc>
        <w:tc>
          <w:tcPr>
            <w:tcW w:w="3175" w:type="dxa"/>
            <w:tcBorders>
              <w:bottom w:val="single" w:sz="12" w:space="0" w:color="000000" w:themeColor="text1"/>
            </w:tcBorders>
            <w:hideMark/>
          </w:tcPr>
          <w:p w14:paraId="0F2CEE77" w14:textId="77777777" w:rsidR="00E73BC6" w:rsidRPr="00421B43"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sz w:val="17"/>
                <w:szCs w:val="17"/>
              </w:rPr>
            </w:pPr>
            <w:r w:rsidRPr="00421B43">
              <w:rPr>
                <w:sz w:val="17"/>
                <w:szCs w:val="17"/>
              </w:rPr>
              <w:t>Buildings at fair value</w:t>
            </w:r>
          </w:p>
        </w:tc>
        <w:tc>
          <w:tcPr>
            <w:cnfStyle w:val="000001000000" w:firstRow="0" w:lastRow="0" w:firstColumn="0" w:lastColumn="0" w:oddVBand="0" w:evenVBand="1" w:oddHBand="0" w:evenHBand="0" w:firstRowFirstColumn="0" w:firstRowLastColumn="0" w:lastRowFirstColumn="0" w:lastRowLastColumn="0"/>
            <w:tcW w:w="850" w:type="dxa"/>
            <w:tcBorders>
              <w:bottom w:val="single" w:sz="12" w:space="0" w:color="000000" w:themeColor="text1"/>
            </w:tcBorders>
            <w:hideMark/>
          </w:tcPr>
          <w:p w14:paraId="49C50A8B" w14:textId="77777777" w:rsidR="00E73BC6" w:rsidRPr="00421B43" w:rsidRDefault="00E73BC6" w:rsidP="00E73BC6">
            <w:pPr>
              <w:ind w:left="0" w:firstLine="0"/>
              <w:rPr>
                <w:sz w:val="17"/>
                <w:szCs w:val="17"/>
              </w:rPr>
            </w:pPr>
            <w:r w:rsidRPr="00421B43">
              <w:rPr>
                <w:sz w:val="17"/>
                <w:szCs w:val="17"/>
              </w:rPr>
              <w:t>58 800</w:t>
            </w:r>
          </w:p>
        </w:tc>
        <w:tc>
          <w:tcPr>
            <w:tcW w:w="830" w:type="dxa"/>
            <w:tcBorders>
              <w:bottom w:val="single" w:sz="12" w:space="0" w:color="000000" w:themeColor="text1"/>
            </w:tcBorders>
            <w:hideMark/>
          </w:tcPr>
          <w:p w14:paraId="273262FE" w14:textId="77777777" w:rsidR="00E73BC6" w:rsidRPr="00421B43" w:rsidRDefault="00E73BC6"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421B43">
              <w:rPr>
                <w:sz w:val="17"/>
                <w:szCs w:val="17"/>
              </w:rPr>
              <w:t>60 000</w:t>
            </w:r>
          </w:p>
        </w:tc>
        <w:tc>
          <w:tcPr>
            <w:cnfStyle w:val="000001000000" w:firstRow="0" w:lastRow="0" w:firstColumn="0" w:lastColumn="0" w:oddVBand="0" w:evenVBand="1" w:oddHBand="0" w:evenHBand="0" w:firstRowFirstColumn="0" w:firstRowLastColumn="0" w:lastRowFirstColumn="0" w:lastRowLastColumn="0"/>
            <w:tcW w:w="872" w:type="dxa"/>
            <w:tcBorders>
              <w:bottom w:val="single" w:sz="12" w:space="0" w:color="000000" w:themeColor="text1"/>
            </w:tcBorders>
            <w:hideMark/>
          </w:tcPr>
          <w:p w14:paraId="530C84B6" w14:textId="77777777" w:rsidR="00E73BC6" w:rsidRPr="00421B43" w:rsidRDefault="00E73BC6" w:rsidP="00E73BC6">
            <w:pPr>
              <w:ind w:left="0" w:firstLine="0"/>
              <w:rPr>
                <w:sz w:val="17"/>
                <w:szCs w:val="17"/>
              </w:rPr>
            </w:pPr>
            <w:r w:rsidRPr="00421B43">
              <w:rPr>
                <w:sz w:val="17"/>
                <w:szCs w:val="17"/>
              </w:rPr>
              <w:t xml:space="preserve"> 2 400</w:t>
            </w:r>
          </w:p>
        </w:tc>
        <w:tc>
          <w:tcPr>
            <w:tcW w:w="850" w:type="dxa"/>
            <w:tcBorders>
              <w:bottom w:val="single" w:sz="12" w:space="0" w:color="000000" w:themeColor="text1"/>
            </w:tcBorders>
            <w:hideMark/>
          </w:tcPr>
          <w:p w14:paraId="224C1D2D" w14:textId="77777777" w:rsidR="00E73BC6" w:rsidRPr="00421B43" w:rsidRDefault="00E73BC6"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421B43">
              <w:rPr>
                <w:sz w:val="17"/>
                <w:szCs w:val="17"/>
              </w:rPr>
              <w:t>1 200</w:t>
            </w:r>
          </w:p>
        </w:tc>
        <w:tc>
          <w:tcPr>
            <w:cnfStyle w:val="000001000000" w:firstRow="0" w:lastRow="0" w:firstColumn="0" w:lastColumn="0" w:oddVBand="0" w:evenVBand="1" w:oddHBand="0" w:evenHBand="0" w:firstRowFirstColumn="0" w:firstRowLastColumn="0" w:lastRowFirstColumn="0" w:lastRowLastColumn="0"/>
            <w:tcW w:w="851" w:type="dxa"/>
            <w:tcBorders>
              <w:bottom w:val="single" w:sz="12" w:space="0" w:color="000000" w:themeColor="text1"/>
            </w:tcBorders>
            <w:noWrap/>
            <w:hideMark/>
          </w:tcPr>
          <w:p w14:paraId="5D07FFC4" w14:textId="77777777" w:rsidR="00E73BC6" w:rsidRPr="00421B43" w:rsidRDefault="00E73BC6" w:rsidP="00E73BC6">
            <w:pPr>
              <w:ind w:left="0" w:firstLine="0"/>
              <w:rPr>
                <w:sz w:val="17"/>
                <w:szCs w:val="17"/>
              </w:rPr>
            </w:pPr>
            <w:r w:rsidRPr="00421B43">
              <w:rPr>
                <w:sz w:val="17"/>
                <w:szCs w:val="17"/>
              </w:rPr>
              <w:t>56 400</w:t>
            </w:r>
          </w:p>
        </w:tc>
        <w:tc>
          <w:tcPr>
            <w:tcW w:w="708" w:type="dxa"/>
            <w:tcBorders>
              <w:bottom w:val="single" w:sz="12" w:space="0" w:color="000000" w:themeColor="text1"/>
            </w:tcBorders>
            <w:hideMark/>
          </w:tcPr>
          <w:p w14:paraId="16EBF9CB" w14:textId="77777777" w:rsidR="00E73BC6" w:rsidRPr="00421B43" w:rsidRDefault="00E73BC6" w:rsidP="00E73BC6">
            <w:pPr>
              <w:ind w:left="0" w:firstLine="0"/>
              <w:cnfStyle w:val="000000000000" w:firstRow="0" w:lastRow="0" w:firstColumn="0" w:lastColumn="0" w:oddVBand="0" w:evenVBand="0" w:oddHBand="0" w:evenHBand="0" w:firstRowFirstColumn="0" w:firstRowLastColumn="0" w:lastRowFirstColumn="0" w:lastRowLastColumn="0"/>
              <w:rPr>
                <w:sz w:val="17"/>
                <w:szCs w:val="17"/>
              </w:rPr>
            </w:pPr>
            <w:r w:rsidRPr="00421B43">
              <w:rPr>
                <w:sz w:val="17"/>
                <w:szCs w:val="17"/>
              </w:rPr>
              <w:t>58 800</w:t>
            </w:r>
          </w:p>
        </w:tc>
      </w:tr>
    </w:tbl>
    <w:p w14:paraId="5CDFA71A" w14:textId="77777777" w:rsidR="00E73BC6" w:rsidRDefault="00E73BC6" w:rsidP="00E73BC6">
      <w:pPr>
        <w:rPr>
          <w:b/>
        </w:rPr>
      </w:pPr>
    </w:p>
    <w:p w14:paraId="0B1A8077" w14:textId="77777777" w:rsidR="00E73BC6" w:rsidRPr="00940E38" w:rsidRDefault="00E73BC6" w:rsidP="00E73BC6">
      <w:r w:rsidRPr="00940E38">
        <w:rPr>
          <w:b/>
        </w:rPr>
        <w:t>Initial recognition</w:t>
      </w:r>
      <w:r w:rsidRPr="00940E38">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940E38">
        <w:rPr>
          <w:rStyle w:val="SourceReference"/>
        </w:rPr>
        <w:t>[AASB 116.73(a); FRD 103</w:t>
      </w:r>
      <w:r>
        <w:rPr>
          <w:rStyle w:val="SourceReference"/>
        </w:rPr>
        <w:t>H</w:t>
      </w:r>
      <w:r w:rsidRPr="00940E38">
        <w:rPr>
          <w:rStyle w:val="SourceReference"/>
        </w:rPr>
        <w:t>]</w:t>
      </w:r>
    </w:p>
    <w:p w14:paraId="12BF1DEA" w14:textId="77777777" w:rsidR="00E73BC6" w:rsidRPr="00940E38" w:rsidRDefault="00E73BC6" w:rsidP="00E73BC6">
      <w:r w:rsidRPr="00940E38">
        <w:t xml:space="preserve">The cost of constructed non-financial physical assets includes the cost of all materials used in construction, direct labour on the project and an appropriate proportion of variable and fixed overheads. </w:t>
      </w:r>
    </w:p>
    <w:p w14:paraId="48EB54D4" w14:textId="77777777" w:rsidR="00E73BC6" w:rsidRDefault="00E73BC6" w:rsidP="00E73BC6">
      <w:r w:rsidRPr="00940E38">
        <w:t>The cost of a leasehold improvement is capitalised and depreciated over the shorter of the remaining term of the lease or their estimated useful lives.</w:t>
      </w:r>
    </w:p>
    <w:p w14:paraId="0722130C" w14:textId="7BE39655" w:rsidR="00E73BC6" w:rsidRPr="00940E38" w:rsidRDefault="00E73BC6" w:rsidP="00E73BC6">
      <w:r w:rsidRPr="00940E38">
        <w:t>The initial cost for non-financial physical assets under a finance lease</w:t>
      </w:r>
      <w:r>
        <w:t xml:space="preserve"> (under AASB 117 until 30 June 2019)</w:t>
      </w:r>
      <w:r w:rsidRPr="00940E38">
        <w:t xml:space="preserve"> is measured at amounts equal to the fair value of the leased asset or, if lower, the present value of the minimum lease payments, each determined at the inception of the lease. Also noted that certain assets are acquired under </w:t>
      </w:r>
      <w:r w:rsidRPr="002836C8">
        <w:t>finance leases,</w:t>
      </w:r>
      <w:r w:rsidRPr="00940E38">
        <w:t xml:space="preserve"> which may form part of a service concession arrangement (public private partnership).</w:t>
      </w:r>
    </w:p>
    <w:p w14:paraId="41417885" w14:textId="77777777" w:rsidR="00E73BC6" w:rsidRPr="006748F0" w:rsidRDefault="00E73BC6" w:rsidP="00E73BC6">
      <w:pPr>
        <w:pStyle w:val="Heading30"/>
        <w:rPr>
          <w:sz w:val="18"/>
        </w:rPr>
      </w:pPr>
      <w:r w:rsidRPr="006748F0">
        <w:rPr>
          <w:rFonts w:ascii="Arial" w:eastAsia="Arial" w:hAnsi="Arial" w:cs="Times New Roman"/>
          <w:color w:val="FF0000"/>
          <w:sz w:val="18"/>
        </w:rPr>
        <w:t xml:space="preserve">[NEW] </w:t>
      </w:r>
      <w:r w:rsidRPr="006748F0">
        <w:rPr>
          <w:rFonts w:ascii="Arial" w:eastAsia="Arial" w:hAnsi="Arial" w:cs="Times New Roman"/>
          <w:color w:val="FF0000"/>
          <w:sz w:val="18"/>
        </w:rPr>
        <w:tab/>
      </w:r>
      <w:r w:rsidRPr="006748F0">
        <w:rPr>
          <w:sz w:val="18"/>
        </w:rPr>
        <w:t xml:space="preserve">Right-of-use asset acquired by lessees (Under AASB 16 </w:t>
      </w:r>
      <w:r w:rsidRPr="006748F0">
        <w:rPr>
          <w:i/>
          <w:iCs/>
          <w:sz w:val="18"/>
        </w:rPr>
        <w:t>Leases</w:t>
      </w:r>
      <w:r w:rsidRPr="006748F0">
        <w:rPr>
          <w:sz w:val="18"/>
        </w:rPr>
        <w:t xml:space="preserve"> from 1 July 2019) – Initial measurement</w:t>
      </w:r>
    </w:p>
    <w:p w14:paraId="07B952E6" w14:textId="77777777" w:rsidR="00E73BC6" w:rsidRPr="0089608C" w:rsidRDefault="00E73BC6" w:rsidP="00E73BC6">
      <w:pPr>
        <w:pStyle w:val="NormalIndent"/>
        <w:ind w:left="0"/>
      </w:pPr>
      <w:r w:rsidRPr="0089608C">
        <w:t>The Department recognises a right-of-use asset and a lease liability at the lease commencement date. The right-of-use asset is initially measured at cost which comprises the initial amount of the lease liability adjusted for:</w:t>
      </w:r>
    </w:p>
    <w:p w14:paraId="6BADE717" w14:textId="5C0CBC9D" w:rsidR="00E73BC6" w:rsidRPr="0089608C" w:rsidRDefault="00E73BC6" w:rsidP="00FC71D7">
      <w:pPr>
        <w:pStyle w:val="ListBullet"/>
        <w:numPr>
          <w:ilvl w:val="0"/>
          <w:numId w:val="109"/>
        </w:numPr>
        <w:spacing w:before="60"/>
        <w:contextualSpacing/>
      </w:pPr>
      <w:r w:rsidRPr="0089608C">
        <w:t>any lease payments made at or before the commencement date</w:t>
      </w:r>
      <w:r w:rsidR="0038507A">
        <w:t xml:space="preserve"> less any lease incentive received</w:t>
      </w:r>
      <w:r w:rsidRPr="0089608C">
        <w:t xml:space="preserve">; plus </w:t>
      </w:r>
    </w:p>
    <w:p w14:paraId="09875DA3" w14:textId="77777777" w:rsidR="00E73BC6" w:rsidRPr="0089608C" w:rsidRDefault="00E73BC6" w:rsidP="00FC71D7">
      <w:pPr>
        <w:pStyle w:val="ListBullet"/>
        <w:numPr>
          <w:ilvl w:val="0"/>
          <w:numId w:val="109"/>
        </w:numPr>
        <w:spacing w:before="60"/>
        <w:contextualSpacing/>
      </w:pPr>
      <w:r w:rsidRPr="0089608C">
        <w:t xml:space="preserve">any initial direct costs incurred; and </w:t>
      </w:r>
    </w:p>
    <w:p w14:paraId="291FE87E" w14:textId="613027E6" w:rsidR="00E73BC6" w:rsidRDefault="00E73BC6" w:rsidP="00FC71D7">
      <w:pPr>
        <w:pStyle w:val="ListBullet"/>
        <w:numPr>
          <w:ilvl w:val="0"/>
          <w:numId w:val="109"/>
        </w:numPr>
        <w:spacing w:before="60"/>
        <w:contextualSpacing/>
      </w:pPr>
      <w:r w:rsidRPr="0089608C">
        <w:t xml:space="preserve">an estimate of costs to dismantle and remove the underlying asset or to restore the underlying asset or the site on which it is located. </w:t>
      </w:r>
    </w:p>
    <w:p w14:paraId="4826FF0B" w14:textId="43DE0350" w:rsidR="00E73BC6" w:rsidRPr="004066D4" w:rsidRDefault="00E73BC6" w:rsidP="00E73BC6">
      <w:pPr>
        <w:rPr>
          <w:rStyle w:val="SourceReference"/>
          <w:rFonts w:asciiTheme="majorHAnsi" w:eastAsiaTheme="majorEastAsia" w:hAnsiTheme="majorHAnsi" w:cstheme="majorBidi"/>
          <w:bCs/>
          <w:spacing w:val="-2"/>
          <w:szCs w:val="26"/>
        </w:rPr>
      </w:pPr>
      <w:r w:rsidRPr="004066D4">
        <w:rPr>
          <w:rStyle w:val="SourceReference"/>
          <w:rFonts w:asciiTheme="majorHAnsi" w:eastAsiaTheme="majorEastAsia" w:hAnsiTheme="majorHAnsi" w:cstheme="majorBidi"/>
          <w:bCs/>
          <w:spacing w:val="-2"/>
          <w:szCs w:val="26"/>
        </w:rPr>
        <w:t xml:space="preserve">[AASB 16.23 </w:t>
      </w:r>
      <w:r w:rsidR="00C77EAF">
        <w:rPr>
          <w:rStyle w:val="SourceReference"/>
          <w:rFonts w:asciiTheme="majorHAnsi" w:eastAsiaTheme="majorEastAsia" w:hAnsiTheme="majorHAnsi" w:cstheme="majorBidi"/>
          <w:bCs/>
          <w:spacing w:val="-2"/>
          <w:szCs w:val="26"/>
        </w:rPr>
        <w:t>and</w:t>
      </w:r>
      <w:r w:rsidRPr="004066D4">
        <w:rPr>
          <w:rStyle w:val="SourceReference"/>
          <w:rFonts w:asciiTheme="majorHAnsi" w:eastAsiaTheme="majorEastAsia" w:hAnsiTheme="majorHAnsi" w:cstheme="majorBidi"/>
          <w:bCs/>
          <w:spacing w:val="-2"/>
          <w:szCs w:val="26"/>
        </w:rPr>
        <w:t xml:space="preserve"> 16.24]</w:t>
      </w:r>
    </w:p>
    <w:p w14:paraId="1B131799" w14:textId="77777777" w:rsidR="00E73BC6" w:rsidRPr="006748F0" w:rsidRDefault="00E73BC6" w:rsidP="00E73BC6">
      <w:pPr>
        <w:pStyle w:val="Heading30"/>
        <w:rPr>
          <w:sz w:val="18"/>
        </w:rPr>
      </w:pPr>
      <w:r w:rsidRPr="006748F0">
        <w:rPr>
          <w:color w:val="FF0000"/>
          <w:sz w:val="18"/>
        </w:rPr>
        <w:lastRenderedPageBreak/>
        <w:t xml:space="preserve">[NEW] </w:t>
      </w:r>
      <w:r>
        <w:rPr>
          <w:color w:val="FF0000"/>
          <w:sz w:val="18"/>
        </w:rPr>
        <w:tab/>
      </w:r>
      <w:r w:rsidRPr="006748F0">
        <w:rPr>
          <w:sz w:val="18"/>
        </w:rPr>
        <w:t>Service concession assets (Under AASB 1059 – Service Concession Assets: Grantors) – Initial measurement</w:t>
      </w:r>
    </w:p>
    <w:p w14:paraId="467D10D0" w14:textId="77777777" w:rsidR="00E73BC6" w:rsidRPr="00072985" w:rsidRDefault="00E73BC6" w:rsidP="00E73BC6">
      <w:pPr>
        <w:keepLines w:val="0"/>
        <w:spacing w:before="160" w:after="100" w:line="252" w:lineRule="auto"/>
        <w:rPr>
          <w:rFonts w:ascii="Arial" w:eastAsia="Arial" w:hAnsi="Arial" w:cs="Times New Roman"/>
        </w:rPr>
      </w:pPr>
      <w:r w:rsidRPr="00072985">
        <w:rPr>
          <w:rFonts w:ascii="Arial" w:eastAsia="Arial" w:hAnsi="Arial" w:cs="Times New Roman"/>
        </w:rPr>
        <w:t xml:space="preserve">The Department initially recognises service concession assets at current replacement cost in accordance with the cost approach to fair value in AASB 13 </w:t>
      </w:r>
      <w:r w:rsidRPr="00072985">
        <w:rPr>
          <w:rFonts w:ascii="Arial" w:eastAsia="Arial" w:hAnsi="Arial" w:cs="Times New Roman"/>
          <w:i/>
          <w:iCs/>
        </w:rPr>
        <w:t>Fair Value Measurement</w:t>
      </w:r>
      <w:r w:rsidRPr="00072985">
        <w:rPr>
          <w:rFonts w:ascii="Arial" w:eastAsia="Arial" w:hAnsi="Arial" w:cs="Times New Roman"/>
        </w:rPr>
        <w:t xml:space="preserve">. </w:t>
      </w:r>
      <w:r w:rsidRPr="00072985">
        <w:rPr>
          <w:rFonts w:ascii="Arial" w:eastAsia="SimHei" w:hAnsi="Arial" w:cs="Times New Roman"/>
          <w:bCs/>
          <w:noProof/>
          <w:color w:val="0072CE"/>
          <w:spacing w:val="-2"/>
          <w:sz w:val="14"/>
          <w:szCs w:val="26"/>
        </w:rPr>
        <w:t>[AASB 1059.7]</w:t>
      </w:r>
    </w:p>
    <w:p w14:paraId="46FAD94C" w14:textId="4F6E2A09" w:rsidR="00E73BC6" w:rsidRDefault="00E73BC6" w:rsidP="00E73BC6">
      <w:r w:rsidRPr="00F22BE1">
        <w:rPr>
          <w:b/>
          <w:color w:val="0072CE" w:themeColor="accent4"/>
        </w:rPr>
        <w:t>[REVISED]</w:t>
      </w:r>
      <w:r w:rsidRPr="008744D8">
        <w:rPr>
          <w:b/>
          <w:color w:val="FF0000"/>
        </w:rPr>
        <w:t xml:space="preserve"> </w:t>
      </w:r>
      <w:r w:rsidRPr="00940E38">
        <w:rPr>
          <w:b/>
        </w:rPr>
        <w:t>Subsequent measurement</w:t>
      </w:r>
      <w:r w:rsidRPr="00940E38">
        <w:t>: Property, plant and equipment (PPE)</w:t>
      </w:r>
      <w:r>
        <w:t xml:space="preserve"> as well as right-of-use assets under leases</w:t>
      </w:r>
      <w:r w:rsidRPr="00940E38">
        <w:t xml:space="preserve"> </w:t>
      </w:r>
      <w:r>
        <w:t xml:space="preserve">and service concession assets </w:t>
      </w:r>
      <w:r w:rsidRPr="00940E38">
        <w:t>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w:t>
      </w:r>
      <w:r>
        <w:t xml:space="preserve"> </w:t>
      </w:r>
    </w:p>
    <w:p w14:paraId="206F1B5E" w14:textId="77777777" w:rsidR="00E73BC6" w:rsidRPr="006748F0" w:rsidRDefault="00E73BC6" w:rsidP="00E73BC6">
      <w:pPr>
        <w:pStyle w:val="Heading30"/>
        <w:rPr>
          <w:sz w:val="18"/>
        </w:rPr>
      </w:pPr>
      <w:r w:rsidRPr="006748F0">
        <w:rPr>
          <w:rFonts w:ascii="Arial" w:eastAsia="Arial" w:hAnsi="Arial" w:cs="Times New Roman"/>
          <w:color w:val="FF0000"/>
          <w:sz w:val="18"/>
        </w:rPr>
        <w:t xml:space="preserve">[NEW] </w:t>
      </w:r>
      <w:r>
        <w:rPr>
          <w:rFonts w:ascii="Arial" w:eastAsia="Arial" w:hAnsi="Arial" w:cs="Times New Roman"/>
          <w:color w:val="FF0000"/>
          <w:sz w:val="18"/>
        </w:rPr>
        <w:tab/>
      </w:r>
      <w:r w:rsidRPr="006748F0">
        <w:rPr>
          <w:sz w:val="18"/>
        </w:rPr>
        <w:t>Right-of-use asset – Subsequent measurement</w:t>
      </w:r>
    </w:p>
    <w:p w14:paraId="6179A80F" w14:textId="2E09646C" w:rsidR="00E73BC6" w:rsidRPr="00DA4BCD" w:rsidRDefault="00E73BC6" w:rsidP="00E73BC6">
      <w:pPr>
        <w:pStyle w:val="NormalIndent"/>
        <w:ind w:left="0"/>
      </w:pPr>
      <w:r w:rsidRPr="00DA4BCD">
        <w:t xml:space="preserve">The Department depreciates the right-of-use assets on a straight-line basis from the lease commencement date to the earlier of the end of the useful life of the right-of-use asset or the end of the lease term. The right-of-use assets are </w:t>
      </w:r>
      <w:r w:rsidRPr="00072985">
        <w:t xml:space="preserve">also subject to </w:t>
      </w:r>
      <w:r w:rsidR="00270FA2" w:rsidRPr="00072985">
        <w:t>revaluation.</w:t>
      </w:r>
      <w:r w:rsidRPr="00DA4BCD">
        <w:rPr>
          <w:rStyle w:val="SourceReference"/>
          <w:rFonts w:asciiTheme="majorHAnsi" w:eastAsiaTheme="majorEastAsia" w:hAnsiTheme="majorHAnsi" w:cstheme="majorBidi"/>
          <w:bCs/>
          <w:spacing w:val="-2"/>
          <w:szCs w:val="26"/>
        </w:rPr>
        <w:t xml:space="preserve"> [AASB 16.32 and AASB 16.35]</w:t>
      </w:r>
    </w:p>
    <w:p w14:paraId="13312929" w14:textId="77777777" w:rsidR="00E73BC6" w:rsidRDefault="00E73BC6" w:rsidP="00E73BC6">
      <w:pPr>
        <w:pStyle w:val="NormalIndent"/>
        <w:ind w:left="0"/>
        <w:rPr>
          <w:rStyle w:val="SourceReference"/>
          <w:rFonts w:asciiTheme="majorHAnsi" w:eastAsiaTheme="majorEastAsia" w:hAnsiTheme="majorHAnsi" w:cstheme="majorBidi"/>
          <w:bCs/>
          <w:spacing w:val="-2"/>
          <w:szCs w:val="26"/>
        </w:rPr>
      </w:pPr>
      <w:r w:rsidRPr="00DA4BCD">
        <w:t>In addition, the right-of-use asset is periodically reduced by impairment losses, if any and adjusted for certain remeasurements of the lease liability.</w:t>
      </w:r>
      <w:r w:rsidRPr="00DA4BCD">
        <w:rPr>
          <w:rFonts w:ascii="Arial" w:eastAsia="Arial" w:hAnsi="Arial" w:cs="Times New Roman"/>
        </w:rPr>
        <w:t xml:space="preserve"> </w:t>
      </w:r>
      <w:r w:rsidRPr="00DA4BCD">
        <w:rPr>
          <w:rStyle w:val="SourceReference"/>
          <w:rFonts w:asciiTheme="majorHAnsi" w:eastAsiaTheme="majorEastAsia" w:hAnsiTheme="majorHAnsi" w:cstheme="majorBidi"/>
          <w:bCs/>
          <w:spacing w:val="-2"/>
          <w:szCs w:val="26"/>
        </w:rPr>
        <w:t>[AASB 16.33]</w:t>
      </w:r>
    </w:p>
    <w:p w14:paraId="6004B7F9" w14:textId="77777777" w:rsidR="00E73BC6" w:rsidRPr="006748F0" w:rsidRDefault="00E73BC6" w:rsidP="00E73BC6">
      <w:pPr>
        <w:pStyle w:val="Heading30"/>
        <w:rPr>
          <w:sz w:val="18"/>
        </w:rPr>
      </w:pPr>
      <w:r w:rsidRPr="006748F0">
        <w:rPr>
          <w:color w:val="FF0000"/>
          <w:sz w:val="18"/>
        </w:rPr>
        <w:t xml:space="preserve">[NEW] </w:t>
      </w:r>
      <w:r>
        <w:rPr>
          <w:color w:val="FF0000"/>
          <w:sz w:val="18"/>
        </w:rPr>
        <w:tab/>
      </w:r>
      <w:r w:rsidRPr="006748F0">
        <w:rPr>
          <w:sz w:val="18"/>
        </w:rPr>
        <w:t>Service concession assets – Subsequent measurement</w:t>
      </w:r>
    </w:p>
    <w:p w14:paraId="3012C07F" w14:textId="77777777" w:rsidR="00E73BC6" w:rsidRPr="00072985" w:rsidRDefault="00E73BC6" w:rsidP="00E73BC6">
      <w:pPr>
        <w:rPr>
          <w:rFonts w:ascii="Arial" w:eastAsia="Arial" w:hAnsi="Arial" w:cs="Times New Roman"/>
          <w:b/>
          <w:bCs/>
          <w:u w:val="single"/>
        </w:rPr>
      </w:pPr>
      <w:r w:rsidRPr="00072985">
        <w:rPr>
          <w:rFonts w:ascii="Arial" w:eastAsia="Arial" w:hAnsi="Arial" w:cs="Times New Roman"/>
        </w:rPr>
        <w:t xml:space="preserve">Service concession assets are subject to revaluation as required by FRD 103H however as at 30 June 2020 no revaluation has occurred. When revalued, the fair value of service concession assets will be determined based on current replacement cost. </w:t>
      </w:r>
      <w:r w:rsidRPr="00072985">
        <w:rPr>
          <w:rFonts w:ascii="Arial" w:eastAsia="SimHei" w:hAnsi="Arial" w:cs="Times New Roman"/>
          <w:bCs/>
          <w:noProof/>
          <w:color w:val="0072CE"/>
          <w:spacing w:val="-2"/>
          <w:sz w:val="14"/>
          <w:szCs w:val="26"/>
        </w:rPr>
        <w:t>[AASB 1059.9(b)]</w:t>
      </w:r>
    </w:p>
    <w:p w14:paraId="5A6F9756" w14:textId="77777777" w:rsidR="00E73BC6" w:rsidRPr="00940E38" w:rsidRDefault="00E73BC6" w:rsidP="00E73BC6">
      <w:r w:rsidRPr="00940E38">
        <w:rPr>
          <w:b/>
        </w:rPr>
        <w:t>Non-specialised land, non-specialised buildings and artworks</w:t>
      </w:r>
      <w:r w:rsidRPr="00940E38">
        <w:t xml:space="preserve"> are valued using the market approach, whereby assets are compared to recent comparable sales or sales of comparable assets that are considered to have nominal value. </w:t>
      </w:r>
      <w:r w:rsidRPr="00940E38">
        <w:rPr>
          <w:rStyle w:val="SourceReference"/>
        </w:rPr>
        <w:t>[AASB 13.93(d)]</w:t>
      </w:r>
    </w:p>
    <w:p w14:paraId="060D97DC" w14:textId="77777777" w:rsidR="00E73BC6" w:rsidRPr="00940E38" w:rsidRDefault="00E73BC6" w:rsidP="00E73BC6">
      <w:pPr>
        <w:keepNext/>
      </w:pPr>
      <w:r w:rsidRPr="00940E38">
        <w:rPr>
          <w:b/>
        </w:rPr>
        <w:t>Specialised land and specialised buildings</w:t>
      </w:r>
      <w:r w:rsidRPr="00940E38">
        <w:t xml:space="preserve">: The market approach is also used for specialised land, although is adjusted for the community service obligation (CSO) to reflect the specialised nature of the land being valued. </w:t>
      </w:r>
    </w:p>
    <w:p w14:paraId="52878FB0" w14:textId="356794F4" w:rsidR="00E73BC6" w:rsidRPr="00940E38" w:rsidRDefault="00E73BC6" w:rsidP="00E73BC6">
      <w:r w:rsidRPr="00940E38">
        <w:t xml:space="preserve">The CSO adjustment </w:t>
      </w:r>
      <w:r w:rsidR="00C77EAF">
        <w:t>reflects</w:t>
      </w:r>
      <w:r w:rsidRPr="00940E38">
        <w:t xml:space="preserve"> the valuer’s assessment of the impact of restrictions associated with an asset to the extent that the CSO adjustment is also equally applicable to market participants. </w:t>
      </w:r>
    </w:p>
    <w:p w14:paraId="35A038B1" w14:textId="77777777" w:rsidR="00E73BC6" w:rsidRPr="00940E38" w:rsidRDefault="00E73BC6" w:rsidP="00E73BC6">
      <w:r w:rsidRPr="00940E38">
        <w:t xml:space="preserve">For </w:t>
      </w:r>
      <w:proofErr w:type="gramStart"/>
      <w:r w:rsidRPr="00940E38">
        <w:t>the majority of</w:t>
      </w:r>
      <w:proofErr w:type="gramEnd"/>
      <w:r w:rsidRPr="00940E38">
        <w:t xml:space="preserve"> the Department’s specialised buildings, the current replacement cost method is used, adjusting for the associated depreciation. </w:t>
      </w:r>
    </w:p>
    <w:p w14:paraId="5EABAB67" w14:textId="77777777" w:rsidR="00E73BC6" w:rsidRPr="00940E38" w:rsidRDefault="00E73BC6" w:rsidP="00E73BC6">
      <w:r w:rsidRPr="00940E38">
        <w:rPr>
          <w:b/>
        </w:rPr>
        <w:t>Heritage assets, infrastructure and road infrastructure and earthworks</w:t>
      </w:r>
      <w:r w:rsidRPr="00940E38">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7ADB64BB" w14:textId="77777777" w:rsidR="00E73BC6" w:rsidRPr="00940E38" w:rsidRDefault="00E73BC6" w:rsidP="00E73BC6">
      <w:r w:rsidRPr="00940E38">
        <w:rPr>
          <w:b/>
        </w:rPr>
        <w:t>Vehicles</w:t>
      </w:r>
      <w:r w:rsidRPr="00940E38">
        <w:t xml:space="preserve"> are valued using the current replacement cost method. The Department acquires new vehicles and at times disposes of them before the end of their economic life. </w:t>
      </w:r>
      <w:proofErr w:type="gramStart"/>
      <w:r w:rsidRPr="00940E38">
        <w:t>The process of acquisition,</w:t>
      </w:r>
      <w:proofErr w:type="gramEnd"/>
      <w:r w:rsidRPr="00940E38">
        <w:t xml:space="preserve"> use and disposal in the market is managed by experienced fleet managers in the Department who set relevant depreciation rates during use to reflect the utilisation of the vehicles.</w:t>
      </w:r>
    </w:p>
    <w:p w14:paraId="4DB463BA" w14:textId="77777777" w:rsidR="00E73BC6" w:rsidRPr="00940E38" w:rsidRDefault="00E73BC6" w:rsidP="00E73BC6">
      <w:r w:rsidRPr="00940E38">
        <w:t xml:space="preserve">Fair value for </w:t>
      </w:r>
      <w:r w:rsidRPr="00940E38">
        <w:rPr>
          <w:b/>
        </w:rPr>
        <w:t>plant and equipment</w:t>
      </w:r>
      <w:r w:rsidRPr="00940E38">
        <w:t xml:space="preserve"> that are specialised in use (such that it is rarely sold other than as part of a going concern) is determined using the current replacement cost method.</w:t>
      </w:r>
    </w:p>
    <w:p w14:paraId="1C62B1E9" w14:textId="77777777" w:rsidR="00E73BC6" w:rsidRPr="00940E38" w:rsidRDefault="00E73BC6" w:rsidP="00E73BC6">
      <w:r w:rsidRPr="00940E38">
        <w:t xml:space="preserve">Refer to Note 8.3 for additional information on fair value determination of property, plant and equipment. </w:t>
      </w:r>
    </w:p>
    <w:p w14:paraId="114FFB3C" w14:textId="77777777" w:rsidR="00E73BC6" w:rsidRPr="00940E38" w:rsidRDefault="00E73BC6" w:rsidP="00E73BC6">
      <w:pPr>
        <w:pStyle w:val="Heading30"/>
      </w:pPr>
      <w:bookmarkStart w:id="268" w:name="_Hlk4837080"/>
      <w:r w:rsidRPr="00940E38">
        <w:t>Impairment of property, plant and equipment</w:t>
      </w:r>
    </w:p>
    <w:p w14:paraId="4465DA21" w14:textId="77777777" w:rsidR="00E73BC6" w:rsidRPr="00940E38" w:rsidRDefault="00E73BC6" w:rsidP="00E73BC6">
      <w:r w:rsidRPr="00940E38">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6748F0">
        <w:rPr>
          <w:i/>
          <w:iCs/>
        </w:rPr>
        <w:t>Fair Value Measurement</w:t>
      </w:r>
      <w:r w:rsidRPr="00940E38">
        <w:t xml:space="preserve">, with the consequence that AASB 136 does not apply to such assets that are regularly revalued. </w:t>
      </w:r>
      <w:bookmarkEnd w:id="268"/>
    </w:p>
    <w:p w14:paraId="126DF9B6" w14:textId="77777777" w:rsidR="00E73BC6" w:rsidRPr="00375764" w:rsidRDefault="00E73BC6" w:rsidP="00E73BC6">
      <w:r w:rsidRPr="00375764">
        <w:br w:type="page"/>
      </w:r>
    </w:p>
    <w:p w14:paraId="201166CD" w14:textId="77777777" w:rsidR="00E73BC6" w:rsidRPr="00940E38" w:rsidRDefault="00E73BC6" w:rsidP="00E73BC6">
      <w:pPr>
        <w:pStyle w:val="Heading3"/>
      </w:pPr>
      <w:r w:rsidRPr="00940E38">
        <w:lastRenderedPageBreak/>
        <w:t>Depreciation and amortisation</w:t>
      </w:r>
    </w:p>
    <w:p w14:paraId="56A19C57" w14:textId="77777777" w:rsidR="00E73BC6" w:rsidRDefault="00E73BC6" w:rsidP="008B59DD">
      <w:pPr>
        <w:pStyle w:val="TableHeading"/>
        <w:rPr>
          <w:spacing w:val="0"/>
        </w:rPr>
      </w:pPr>
      <w:r w:rsidRPr="00940E38">
        <w:t xml:space="preserve">Charge for the period </w:t>
      </w:r>
      <w:r>
        <w:rPr>
          <w:vertAlign w:val="superscript"/>
        </w:rPr>
        <w:t>(a)</w:t>
      </w:r>
      <w:r w:rsidRPr="00940E38">
        <w:tab/>
        <w:t>($ thousand)</w:t>
      </w:r>
    </w:p>
    <w:tbl>
      <w:tblPr>
        <w:tblStyle w:val="DTFTable"/>
        <w:tblW w:w="9582" w:type="dxa"/>
        <w:tblLayout w:type="fixed"/>
        <w:tblLook w:val="02E0" w:firstRow="1" w:lastRow="1" w:firstColumn="1" w:lastColumn="0" w:noHBand="1" w:noVBand="0"/>
      </w:tblPr>
      <w:tblGrid>
        <w:gridCol w:w="7766"/>
        <w:gridCol w:w="985"/>
        <w:gridCol w:w="831"/>
      </w:tblGrid>
      <w:tr w:rsidR="00E73BC6" w:rsidRPr="001E0ACF" w14:paraId="347BC974" w14:textId="77777777" w:rsidTr="008B5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6" w:type="dxa"/>
            <w:noWrap/>
            <w:hideMark/>
          </w:tcPr>
          <w:p w14:paraId="10F79598" w14:textId="77777777" w:rsidR="00E73BC6" w:rsidRPr="001E0ACF" w:rsidRDefault="00E73BC6" w:rsidP="00E73BC6">
            <w:r w:rsidRPr="001E0ACF">
              <w:t> </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5328F7C" w14:textId="77777777" w:rsidR="00E73BC6" w:rsidRPr="001E0ACF" w:rsidRDefault="00E73BC6" w:rsidP="00E73BC6">
            <w:r w:rsidRPr="001E0ACF">
              <w:t>2020</w:t>
            </w:r>
          </w:p>
        </w:tc>
        <w:tc>
          <w:tcPr>
            <w:tcW w:w="836" w:type="dxa"/>
            <w:noWrap/>
            <w:hideMark/>
          </w:tcPr>
          <w:p w14:paraId="7FB7426A" w14:textId="77777777" w:rsidR="00E73BC6" w:rsidRPr="001E0ACF" w:rsidRDefault="00E73BC6" w:rsidP="00E73BC6">
            <w:pPr>
              <w:cnfStyle w:val="100000000000" w:firstRow="1" w:lastRow="0" w:firstColumn="0" w:lastColumn="0" w:oddVBand="0" w:evenVBand="0" w:oddHBand="0" w:evenHBand="0" w:firstRowFirstColumn="0" w:firstRowLastColumn="0" w:lastRowFirstColumn="0" w:lastRowLastColumn="0"/>
            </w:pPr>
            <w:r w:rsidRPr="001E0ACF">
              <w:t>2019</w:t>
            </w:r>
          </w:p>
        </w:tc>
      </w:tr>
      <w:tr w:rsidR="00E73BC6" w:rsidRPr="001E0ACF" w14:paraId="302123DC"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7826" w:type="dxa"/>
            <w:noWrap/>
            <w:hideMark/>
          </w:tcPr>
          <w:p w14:paraId="0BEC452E" w14:textId="30AB7DF4" w:rsidR="00E73BC6" w:rsidRPr="001E0ACF" w:rsidRDefault="00E73BC6" w:rsidP="00E73BC6">
            <w:pPr>
              <w:ind w:left="0" w:firstLine="0"/>
            </w:pPr>
            <w:r w:rsidRPr="001E0ACF">
              <w:t xml:space="preserve">Buildings </w:t>
            </w:r>
            <w:r w:rsidRPr="00072985">
              <w:rPr>
                <w:vertAlign w:val="superscript"/>
              </w:rPr>
              <w:t>(</w:t>
            </w:r>
            <w:r>
              <w:rPr>
                <w:vertAlign w:val="superscript"/>
              </w:rPr>
              <w:t>b</w:t>
            </w:r>
            <w:r w:rsidRPr="00072985">
              <w:rPr>
                <w:vertAlign w:val="superscript"/>
              </w:rPr>
              <w:t>)</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226A79E" w14:textId="77777777" w:rsidR="00E73BC6" w:rsidRPr="001E0ACF" w:rsidRDefault="00E73BC6" w:rsidP="00E73BC6">
            <w:r w:rsidRPr="001E0ACF">
              <w:t>3 280</w:t>
            </w:r>
          </w:p>
        </w:tc>
        <w:tc>
          <w:tcPr>
            <w:tcW w:w="836" w:type="dxa"/>
            <w:noWrap/>
            <w:hideMark/>
          </w:tcPr>
          <w:p w14:paraId="1FF90AD4" w14:textId="77777777" w:rsidR="00E73BC6" w:rsidRPr="001E0ACF" w:rsidRDefault="00E73BC6" w:rsidP="00E73BC6">
            <w:pPr>
              <w:cnfStyle w:val="000000000000" w:firstRow="0" w:lastRow="0" w:firstColumn="0" w:lastColumn="0" w:oddVBand="0" w:evenVBand="0" w:oddHBand="0" w:evenHBand="0" w:firstRowFirstColumn="0" w:firstRowLastColumn="0" w:lastRowFirstColumn="0" w:lastRowLastColumn="0"/>
            </w:pPr>
            <w:r w:rsidRPr="001E0ACF">
              <w:t>1 807</w:t>
            </w:r>
          </w:p>
        </w:tc>
      </w:tr>
      <w:tr w:rsidR="00E73BC6" w:rsidRPr="001E0ACF" w14:paraId="4CD10FF1"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7826" w:type="dxa"/>
            <w:noWrap/>
            <w:hideMark/>
          </w:tcPr>
          <w:p w14:paraId="02698C49" w14:textId="77777777" w:rsidR="00E73BC6" w:rsidRPr="001E0ACF" w:rsidRDefault="00E73BC6" w:rsidP="00E73BC6">
            <w:pPr>
              <w:ind w:left="0" w:firstLine="0"/>
            </w:pPr>
            <w:r w:rsidRPr="001E0ACF">
              <w:t>Plant, equipment and vehicles</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26378C6F" w14:textId="77777777" w:rsidR="00E73BC6" w:rsidRPr="001E0ACF" w:rsidRDefault="00E73BC6" w:rsidP="00E73BC6">
            <w:r w:rsidRPr="001E0ACF">
              <w:t>13 034</w:t>
            </w:r>
          </w:p>
        </w:tc>
        <w:tc>
          <w:tcPr>
            <w:tcW w:w="836" w:type="dxa"/>
            <w:noWrap/>
            <w:hideMark/>
          </w:tcPr>
          <w:p w14:paraId="3C1355D8" w14:textId="77777777" w:rsidR="00E73BC6" w:rsidRPr="001E0ACF" w:rsidRDefault="00E73BC6" w:rsidP="00E73BC6">
            <w:pPr>
              <w:cnfStyle w:val="000000000000" w:firstRow="0" w:lastRow="0" w:firstColumn="0" w:lastColumn="0" w:oddVBand="0" w:evenVBand="0" w:oddHBand="0" w:evenHBand="0" w:firstRowFirstColumn="0" w:firstRowLastColumn="0" w:lastRowFirstColumn="0" w:lastRowLastColumn="0"/>
            </w:pPr>
            <w:r w:rsidRPr="001E0ACF">
              <w:t>9 550</w:t>
            </w:r>
          </w:p>
        </w:tc>
      </w:tr>
      <w:tr w:rsidR="00E73BC6" w:rsidRPr="001E0ACF" w14:paraId="750F9811"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7826" w:type="dxa"/>
            <w:noWrap/>
            <w:hideMark/>
          </w:tcPr>
          <w:p w14:paraId="0B5D6D8A" w14:textId="77777777" w:rsidR="00E73BC6" w:rsidRPr="001E0ACF" w:rsidRDefault="00E73BC6" w:rsidP="00E73BC6">
            <w:pPr>
              <w:ind w:left="0" w:firstLine="0"/>
            </w:pPr>
            <w:r w:rsidRPr="001E0ACF">
              <w:t>Infrastructure</w:t>
            </w:r>
            <w:r w:rsidRPr="00072985">
              <w:rPr>
                <w:vertAlign w:val="superscript"/>
              </w:rPr>
              <w:t xml:space="preserve"> (</w:t>
            </w:r>
            <w:r>
              <w:rPr>
                <w:vertAlign w:val="superscript"/>
              </w:rPr>
              <w:t>b</w:t>
            </w:r>
            <w:r w:rsidRPr="00072985">
              <w:rPr>
                <w:vertAlign w:val="superscript"/>
              </w:rPr>
              <w:t>)</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1A400A92" w14:textId="77777777" w:rsidR="00E73BC6" w:rsidRPr="001E0ACF" w:rsidRDefault="00E73BC6" w:rsidP="00E73BC6">
            <w:r w:rsidRPr="001E0ACF">
              <w:t xml:space="preserve"> 419</w:t>
            </w:r>
          </w:p>
        </w:tc>
        <w:tc>
          <w:tcPr>
            <w:tcW w:w="836" w:type="dxa"/>
            <w:noWrap/>
            <w:hideMark/>
          </w:tcPr>
          <w:p w14:paraId="25E248CD" w14:textId="77777777" w:rsidR="00E73BC6" w:rsidRPr="001E0ACF" w:rsidRDefault="00E73BC6" w:rsidP="00E73BC6">
            <w:pPr>
              <w:cnfStyle w:val="000000000000" w:firstRow="0" w:lastRow="0" w:firstColumn="0" w:lastColumn="0" w:oddVBand="0" w:evenVBand="0" w:oddHBand="0" w:evenHBand="0" w:firstRowFirstColumn="0" w:firstRowLastColumn="0" w:lastRowFirstColumn="0" w:lastRowLastColumn="0"/>
            </w:pPr>
            <w:r w:rsidRPr="001E0ACF">
              <w:t xml:space="preserve"> 240</w:t>
            </w:r>
          </w:p>
        </w:tc>
      </w:tr>
      <w:tr w:rsidR="00E73BC6" w:rsidRPr="001E0ACF" w14:paraId="114A6C25"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7826" w:type="dxa"/>
            <w:noWrap/>
            <w:hideMark/>
          </w:tcPr>
          <w:p w14:paraId="7249BBD5" w14:textId="77777777" w:rsidR="00E73BC6" w:rsidRPr="001E0ACF" w:rsidRDefault="00E73BC6" w:rsidP="00E73BC6">
            <w:pPr>
              <w:ind w:left="0" w:firstLine="0"/>
            </w:pPr>
            <w:r w:rsidRPr="001E0ACF">
              <w:t>Road, infrastructure and earthworks</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11B7DDBB" w14:textId="77777777" w:rsidR="00E73BC6" w:rsidRPr="001E0ACF" w:rsidRDefault="00E73BC6" w:rsidP="00E73BC6">
            <w:r w:rsidRPr="001E0ACF">
              <w:t xml:space="preserve"> 514</w:t>
            </w:r>
          </w:p>
        </w:tc>
        <w:tc>
          <w:tcPr>
            <w:tcW w:w="836" w:type="dxa"/>
            <w:noWrap/>
            <w:hideMark/>
          </w:tcPr>
          <w:p w14:paraId="55C21271" w14:textId="77777777" w:rsidR="00E73BC6" w:rsidRPr="001E0ACF" w:rsidRDefault="00E73BC6" w:rsidP="00E73BC6">
            <w:pPr>
              <w:cnfStyle w:val="000000000000" w:firstRow="0" w:lastRow="0" w:firstColumn="0" w:lastColumn="0" w:oddVBand="0" w:evenVBand="0" w:oddHBand="0" w:evenHBand="0" w:firstRowFirstColumn="0" w:firstRowLastColumn="0" w:lastRowFirstColumn="0" w:lastRowLastColumn="0"/>
            </w:pPr>
            <w:r w:rsidRPr="001E0ACF">
              <w:t xml:space="preserve"> 207</w:t>
            </w:r>
          </w:p>
        </w:tc>
      </w:tr>
      <w:tr w:rsidR="00E73BC6" w:rsidRPr="001E0ACF" w14:paraId="0D9CF9EF"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7826" w:type="dxa"/>
            <w:noWrap/>
            <w:hideMark/>
          </w:tcPr>
          <w:p w14:paraId="6F237AEA" w14:textId="77777777" w:rsidR="00E73BC6" w:rsidRPr="001E0ACF" w:rsidRDefault="00E73BC6" w:rsidP="00E73BC6">
            <w:pPr>
              <w:ind w:left="0" w:firstLine="0"/>
            </w:pPr>
            <w:r w:rsidRPr="001E0ACF">
              <w:t>Intangible produced assets (amortisation)</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3F2F5B0B" w14:textId="77777777" w:rsidR="00E73BC6" w:rsidRPr="001E0ACF" w:rsidRDefault="00E73BC6" w:rsidP="00E73BC6">
            <w:r w:rsidRPr="001E0ACF">
              <w:t>1 471</w:t>
            </w:r>
          </w:p>
        </w:tc>
        <w:tc>
          <w:tcPr>
            <w:tcW w:w="836" w:type="dxa"/>
            <w:noWrap/>
            <w:hideMark/>
          </w:tcPr>
          <w:p w14:paraId="16C48E8A" w14:textId="77777777" w:rsidR="00E73BC6" w:rsidRPr="001E0ACF" w:rsidRDefault="00E73BC6" w:rsidP="00E73BC6">
            <w:pPr>
              <w:cnfStyle w:val="000000000000" w:firstRow="0" w:lastRow="0" w:firstColumn="0" w:lastColumn="0" w:oddVBand="0" w:evenVBand="0" w:oddHBand="0" w:evenHBand="0" w:firstRowFirstColumn="0" w:firstRowLastColumn="0" w:lastRowFirstColumn="0" w:lastRowLastColumn="0"/>
            </w:pPr>
            <w:r w:rsidRPr="001E0ACF">
              <w:t>1 554</w:t>
            </w:r>
          </w:p>
        </w:tc>
      </w:tr>
      <w:tr w:rsidR="00E73BC6" w:rsidRPr="001E0ACF" w14:paraId="14144D80" w14:textId="77777777" w:rsidTr="008B59DD">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826" w:type="dxa"/>
            <w:noWrap/>
            <w:hideMark/>
          </w:tcPr>
          <w:p w14:paraId="5A2D0955" w14:textId="77777777" w:rsidR="00E73BC6" w:rsidRPr="001E0ACF" w:rsidRDefault="00E73BC6" w:rsidP="00E73BC6">
            <w:pPr>
              <w:ind w:left="0" w:firstLine="0"/>
            </w:pPr>
            <w:r w:rsidRPr="001E0ACF">
              <w:t>Total depreciation and amortisation</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CCBF4F9" w14:textId="77777777" w:rsidR="00E73BC6" w:rsidRPr="001E0ACF" w:rsidRDefault="00E73BC6" w:rsidP="00E73BC6">
            <w:r w:rsidRPr="001E0ACF">
              <w:t>18 718</w:t>
            </w:r>
          </w:p>
        </w:tc>
        <w:tc>
          <w:tcPr>
            <w:tcW w:w="836" w:type="dxa"/>
            <w:noWrap/>
            <w:hideMark/>
          </w:tcPr>
          <w:p w14:paraId="0781A7F0" w14:textId="77777777" w:rsidR="00E73BC6" w:rsidRPr="001E0ACF" w:rsidRDefault="00E73BC6" w:rsidP="00E73BC6">
            <w:pPr>
              <w:cnfStyle w:val="010000000000" w:firstRow="0" w:lastRow="1" w:firstColumn="0" w:lastColumn="0" w:oddVBand="0" w:evenVBand="0" w:oddHBand="0" w:evenHBand="0" w:firstRowFirstColumn="0" w:firstRowLastColumn="0" w:lastRowFirstColumn="0" w:lastRowLastColumn="0"/>
            </w:pPr>
            <w:r w:rsidRPr="001E0ACF">
              <w:t>13 358</w:t>
            </w:r>
          </w:p>
        </w:tc>
      </w:tr>
    </w:tbl>
    <w:p w14:paraId="69EDDA86" w14:textId="77777777" w:rsidR="00E73BC6" w:rsidRPr="00940E38" w:rsidRDefault="00E73BC6" w:rsidP="00E73BC6">
      <w:pPr>
        <w:pStyle w:val="Note"/>
      </w:pPr>
      <w:r w:rsidRPr="00940E38">
        <w:t>Note</w:t>
      </w:r>
      <w:r>
        <w:t>s</w:t>
      </w:r>
      <w:r w:rsidRPr="00940E38">
        <w:t>:</w:t>
      </w:r>
    </w:p>
    <w:p w14:paraId="64E53B44" w14:textId="77777777" w:rsidR="00E73BC6" w:rsidRPr="00940E38" w:rsidRDefault="00E73BC6" w:rsidP="00E73BC6">
      <w:pPr>
        <w:pStyle w:val="Note"/>
        <w:rPr>
          <w:rStyle w:val="SourceReference"/>
        </w:rPr>
      </w:pPr>
      <w:r>
        <w:rPr>
          <w:rStyle w:val="SourceReference"/>
        </w:rPr>
        <w:t>(a)</w:t>
      </w:r>
      <w:r w:rsidRPr="00072985">
        <w:t xml:space="preserve"> </w:t>
      </w:r>
      <w:r w:rsidRPr="00940E38">
        <w:tab/>
      </w:r>
      <w:r w:rsidRPr="008744D8">
        <w:rPr>
          <w:b/>
          <w:bCs/>
          <w:color w:val="FF0000"/>
        </w:rPr>
        <w:t>[NEW]</w:t>
      </w:r>
      <w:r w:rsidRPr="000338E8">
        <w:rPr>
          <w:color w:val="FF0000"/>
        </w:rPr>
        <w:t xml:space="preserve"> </w:t>
      </w:r>
      <w:r w:rsidRPr="00072985">
        <w:rPr>
          <w:rStyle w:val="SourceReference"/>
        </w:rPr>
        <w:t xml:space="preserve">The table incorporates depreciation of right-of-use assets and service concession asset as AASB 16 </w:t>
      </w:r>
      <w:r w:rsidRPr="00375764">
        <w:rPr>
          <w:rStyle w:val="SourceReference"/>
          <w:i w:val="0"/>
          <w:iCs/>
        </w:rPr>
        <w:t>Leases</w:t>
      </w:r>
      <w:r w:rsidRPr="00072985">
        <w:rPr>
          <w:rStyle w:val="SourceReference"/>
        </w:rPr>
        <w:t xml:space="preserve"> and AASB 1059 </w:t>
      </w:r>
      <w:r w:rsidRPr="00375764">
        <w:rPr>
          <w:rStyle w:val="SourceReference"/>
          <w:i w:val="0"/>
          <w:iCs/>
        </w:rPr>
        <w:t>Service Concession Arrangements: Grantors</w:t>
      </w:r>
      <w:r w:rsidRPr="00072985">
        <w:rPr>
          <w:rStyle w:val="SourceReference"/>
        </w:rPr>
        <w:t xml:space="preserve"> have been applied for the first time from 1 July 2019. </w:t>
      </w:r>
      <w:r>
        <w:rPr>
          <w:rStyle w:val="SourceReference"/>
        </w:rPr>
        <w:t xml:space="preserve"> </w:t>
      </w:r>
    </w:p>
    <w:p w14:paraId="491F91D2" w14:textId="77777777" w:rsidR="00E73BC6" w:rsidRDefault="00E73BC6" w:rsidP="00E73BC6">
      <w:pPr>
        <w:pStyle w:val="Note"/>
        <w:rPr>
          <w:rStyle w:val="SourceReference"/>
        </w:rPr>
      </w:pPr>
      <w:r>
        <w:rPr>
          <w:rStyle w:val="SourceReference"/>
        </w:rPr>
        <w:t>(b)</w:t>
      </w:r>
      <w:r w:rsidRPr="00072985">
        <w:t xml:space="preserve"> </w:t>
      </w:r>
      <w:r w:rsidRPr="00940E38">
        <w:tab/>
      </w:r>
      <w:r w:rsidRPr="00072985">
        <w:rPr>
          <w:rStyle w:val="SourceReference"/>
        </w:rPr>
        <w:t xml:space="preserve">Of the amounts included in ‘buildings’, and ‘infrastructure’ categories, $XXX [$XXX in 2019] and $XXX [$XXX in 2019] respectively related to assets contracted under the public private partnership (PPP) arrangements. </w:t>
      </w:r>
      <w:r w:rsidRPr="00940E38">
        <w:rPr>
          <w:rStyle w:val="SourceReference"/>
        </w:rPr>
        <w:t>[Recommendation 13 PAEC Report 115]</w:t>
      </w:r>
    </w:p>
    <w:p w14:paraId="73199E95" w14:textId="77777777" w:rsidR="00E73BC6" w:rsidRPr="00940E38" w:rsidRDefault="00E73BC6" w:rsidP="00E73BC6">
      <w:r w:rsidRPr="00940E38">
        <w:t>All infrastructure assets, buildings, plant and equipment and other non-financial physical assets that have finite useful lives, are depreciated. The exceptions to this rule include items under assets held for sale, land and investment properties.</w:t>
      </w:r>
    </w:p>
    <w:p w14:paraId="38E5B503" w14:textId="77777777" w:rsidR="00E73BC6" w:rsidRPr="00940E38" w:rsidRDefault="00E73BC6" w:rsidP="00E73BC6">
      <w:r w:rsidRPr="00940E38">
        <w:t xml:space="preserve">Depreciation is generally calculated on a straight-line basis, at rates that allocate the asset’s value, less any estimated residual value, over its estimated useful life. </w:t>
      </w:r>
      <w:r w:rsidRPr="00940E38">
        <w:rPr>
          <w:rStyle w:val="SourceReference"/>
        </w:rPr>
        <w:t>[AASB 116.73(b)]</w:t>
      </w:r>
      <w:r w:rsidRPr="00940E38">
        <w:t xml:space="preserve"> Typical estimated useful lives for the different asset classes for current and prior years are included in the table below:</w:t>
      </w:r>
    </w:p>
    <w:p w14:paraId="5F5E09BB" w14:textId="77777777" w:rsidR="00E73BC6" w:rsidRDefault="00E73BC6" w:rsidP="008B59DD">
      <w:pPr>
        <w:pStyle w:val="TableUnits"/>
        <w:rPr>
          <w:rFonts w:asciiTheme="minorHAnsi" w:hAnsiTheme="minorHAnsi"/>
          <w:b w:val="0"/>
          <w:spacing w:val="0"/>
          <w:szCs w:val="18"/>
        </w:rPr>
      </w:pPr>
      <w:r w:rsidRPr="00940E38">
        <w:t>(years)</w:t>
      </w:r>
    </w:p>
    <w:tbl>
      <w:tblPr>
        <w:tblStyle w:val="DTFTable"/>
        <w:tblW w:w="9582" w:type="dxa"/>
        <w:tblLayout w:type="fixed"/>
        <w:tblLook w:val="06E0" w:firstRow="1" w:lastRow="1" w:firstColumn="1" w:lastColumn="0" w:noHBand="1" w:noVBand="1"/>
      </w:tblPr>
      <w:tblGrid>
        <w:gridCol w:w="8177"/>
        <w:gridCol w:w="1405"/>
      </w:tblGrid>
      <w:tr w:rsidR="00E73BC6" w:rsidRPr="00D342FD" w14:paraId="185DE5E5" w14:textId="77777777" w:rsidTr="008B5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1" w:type="dxa"/>
            <w:hideMark/>
          </w:tcPr>
          <w:p w14:paraId="35A83C60" w14:textId="77777777" w:rsidR="00E73BC6" w:rsidRPr="00D342FD" w:rsidRDefault="00E73BC6" w:rsidP="008B59DD">
            <w:pPr>
              <w:ind w:left="0"/>
            </w:pPr>
            <w:r w:rsidRPr="00D342FD">
              <w:t>Asset</w:t>
            </w:r>
          </w:p>
        </w:tc>
        <w:tc>
          <w:tcPr>
            <w:tcW w:w="1417" w:type="dxa"/>
            <w:hideMark/>
          </w:tcPr>
          <w:p w14:paraId="122108DE" w14:textId="77777777" w:rsidR="00E73BC6" w:rsidRPr="00D342FD" w:rsidRDefault="00E73BC6" w:rsidP="00E73BC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Useful life</w:t>
            </w:r>
          </w:p>
        </w:tc>
      </w:tr>
      <w:tr w:rsidR="00E73BC6" w:rsidRPr="00D342FD" w14:paraId="5F6FBBD6"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tcBorders>
              <w:bottom w:val="nil"/>
            </w:tcBorders>
            <w:hideMark/>
          </w:tcPr>
          <w:p w14:paraId="65495356" w14:textId="77777777" w:rsidR="00E73BC6" w:rsidRPr="00D342FD" w:rsidRDefault="00E73BC6" w:rsidP="00E73BC6">
            <w:pPr>
              <w:pStyle w:val="TableUnits"/>
              <w:spacing w:before="20" w:after="20"/>
              <w:jc w:val="left"/>
              <w:rPr>
                <w:b w:val="0"/>
                <w:bCs/>
              </w:rPr>
            </w:pPr>
            <w:r w:rsidRPr="00D342FD">
              <w:rPr>
                <w:b w:val="0"/>
                <w:bCs/>
              </w:rPr>
              <w:t>Buildings:</w:t>
            </w:r>
          </w:p>
        </w:tc>
        <w:tc>
          <w:tcPr>
            <w:tcW w:w="1417" w:type="dxa"/>
            <w:tcBorders>
              <w:bottom w:val="nil"/>
            </w:tcBorders>
            <w:hideMark/>
          </w:tcPr>
          <w:p w14:paraId="490EFF94"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20 to 100</w:t>
            </w:r>
          </w:p>
        </w:tc>
      </w:tr>
      <w:tr w:rsidR="00E73BC6" w:rsidRPr="00D342FD" w14:paraId="48F5B743"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tcBorders>
              <w:bottom w:val="single" w:sz="6" w:space="0" w:color="auto"/>
            </w:tcBorders>
            <w:hideMark/>
          </w:tcPr>
          <w:p w14:paraId="5C85F03C" w14:textId="77777777" w:rsidR="00E73BC6" w:rsidRPr="00D342FD" w:rsidRDefault="00E73BC6" w:rsidP="008B59DD">
            <w:pPr>
              <w:pStyle w:val="TableUnits"/>
              <w:spacing w:before="20" w:after="20"/>
              <w:ind w:left="340"/>
              <w:jc w:val="left"/>
              <w:rPr>
                <w:b w:val="0"/>
                <w:bCs/>
              </w:rPr>
            </w:pPr>
            <w:r w:rsidRPr="008744D8">
              <w:rPr>
                <w:b w:val="0"/>
                <w:bCs/>
              </w:rPr>
              <w:t>Leased assets (2019: leasehold</w:t>
            </w:r>
            <w:r w:rsidRPr="00D342FD">
              <w:rPr>
                <w:b w:val="0"/>
                <w:bCs/>
              </w:rPr>
              <w:t xml:space="preserve"> buildings</w:t>
            </w:r>
            <w:r>
              <w:rPr>
                <w:b w:val="0"/>
                <w:bCs/>
              </w:rPr>
              <w:t>)</w:t>
            </w:r>
          </w:p>
        </w:tc>
        <w:tc>
          <w:tcPr>
            <w:tcW w:w="1417" w:type="dxa"/>
            <w:tcBorders>
              <w:bottom w:val="single" w:sz="6" w:space="0" w:color="auto"/>
            </w:tcBorders>
            <w:hideMark/>
          </w:tcPr>
          <w:p w14:paraId="195E126E"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to 60</w:t>
            </w:r>
          </w:p>
        </w:tc>
      </w:tr>
      <w:tr w:rsidR="00E73BC6" w:rsidRPr="00D342FD" w14:paraId="738444E8"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tcBorders>
              <w:top w:val="single" w:sz="6" w:space="0" w:color="auto"/>
            </w:tcBorders>
            <w:hideMark/>
          </w:tcPr>
          <w:p w14:paraId="1584731D" w14:textId="77777777" w:rsidR="00E73BC6" w:rsidRPr="00D342FD" w:rsidRDefault="00E73BC6" w:rsidP="00E73BC6">
            <w:pPr>
              <w:pStyle w:val="TableUnits"/>
              <w:spacing w:before="20" w:after="20"/>
              <w:jc w:val="left"/>
              <w:rPr>
                <w:b w:val="0"/>
                <w:bCs/>
              </w:rPr>
            </w:pPr>
            <w:r w:rsidRPr="00D342FD">
              <w:rPr>
                <w:b w:val="0"/>
                <w:bCs/>
              </w:rPr>
              <w:t>Infrastructure systems:</w:t>
            </w:r>
          </w:p>
        </w:tc>
        <w:tc>
          <w:tcPr>
            <w:tcW w:w="1417" w:type="dxa"/>
            <w:tcBorders>
              <w:top w:val="single" w:sz="6" w:space="0" w:color="auto"/>
            </w:tcBorders>
            <w:hideMark/>
          </w:tcPr>
          <w:p w14:paraId="1540D6FC"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18591F73"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hideMark/>
          </w:tcPr>
          <w:p w14:paraId="34545D6F" w14:textId="77B23A12" w:rsidR="00E73BC6" w:rsidRPr="00D342FD" w:rsidRDefault="008B59DD" w:rsidP="008B59DD">
            <w:pPr>
              <w:pStyle w:val="TableUnits"/>
              <w:spacing w:before="20" w:after="20"/>
              <w:ind w:left="340"/>
              <w:jc w:val="left"/>
              <w:rPr>
                <w:b w:val="0"/>
                <w:bCs/>
              </w:rPr>
            </w:pPr>
            <w:r w:rsidRPr="00D342FD">
              <w:rPr>
                <w:b w:val="0"/>
                <w:bCs/>
              </w:rPr>
              <w:t xml:space="preserve">Water </w:t>
            </w:r>
            <w:r w:rsidR="00E73BC6" w:rsidRPr="00D342FD">
              <w:rPr>
                <w:b w:val="0"/>
                <w:bCs/>
              </w:rPr>
              <w:t>infrastructure – storage facilities</w:t>
            </w:r>
          </w:p>
        </w:tc>
        <w:tc>
          <w:tcPr>
            <w:tcW w:w="1417" w:type="dxa"/>
            <w:hideMark/>
          </w:tcPr>
          <w:p w14:paraId="23914D8F"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25 to 300</w:t>
            </w:r>
          </w:p>
        </w:tc>
      </w:tr>
      <w:tr w:rsidR="00E73BC6" w:rsidRPr="00D342FD" w14:paraId="2D5FE551"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hideMark/>
          </w:tcPr>
          <w:p w14:paraId="2E18309B" w14:textId="7EBDD971" w:rsidR="00E73BC6" w:rsidRPr="00D342FD" w:rsidRDefault="008B59DD" w:rsidP="008B59DD">
            <w:pPr>
              <w:pStyle w:val="TableUnits"/>
              <w:spacing w:before="20" w:after="20"/>
              <w:ind w:left="340"/>
              <w:jc w:val="left"/>
              <w:rPr>
                <w:b w:val="0"/>
                <w:bCs/>
              </w:rPr>
            </w:pPr>
            <w:r w:rsidRPr="00D342FD">
              <w:rPr>
                <w:b w:val="0"/>
                <w:bCs/>
              </w:rPr>
              <w:t xml:space="preserve">Water </w:t>
            </w:r>
            <w:r w:rsidR="00E73BC6" w:rsidRPr="00D342FD">
              <w:rPr>
                <w:b w:val="0"/>
                <w:bCs/>
              </w:rPr>
              <w:t xml:space="preserve">infrastructure – other </w:t>
            </w:r>
          </w:p>
        </w:tc>
        <w:tc>
          <w:tcPr>
            <w:tcW w:w="1417" w:type="dxa"/>
            <w:hideMark/>
          </w:tcPr>
          <w:p w14:paraId="710D7C21"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25 to 100</w:t>
            </w:r>
          </w:p>
        </w:tc>
      </w:tr>
      <w:tr w:rsidR="00E73BC6" w:rsidRPr="00D342FD" w14:paraId="2D54E121"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tcBorders>
              <w:bottom w:val="nil"/>
            </w:tcBorders>
            <w:hideMark/>
          </w:tcPr>
          <w:p w14:paraId="52ED1A7C" w14:textId="47BCCE60" w:rsidR="00E73BC6" w:rsidRPr="00D342FD" w:rsidRDefault="008B59DD" w:rsidP="008B59DD">
            <w:pPr>
              <w:pStyle w:val="TableUnits"/>
              <w:spacing w:before="20" w:after="20"/>
              <w:ind w:left="340"/>
              <w:jc w:val="left"/>
              <w:rPr>
                <w:b w:val="0"/>
                <w:bCs/>
              </w:rPr>
            </w:pPr>
            <w:r w:rsidRPr="00D342FD">
              <w:rPr>
                <w:b w:val="0"/>
                <w:bCs/>
              </w:rPr>
              <w:t xml:space="preserve">Rail </w:t>
            </w:r>
            <w:r w:rsidR="00E73BC6" w:rsidRPr="00D342FD">
              <w:rPr>
                <w:b w:val="0"/>
                <w:bCs/>
              </w:rPr>
              <w:t>infrastructure</w:t>
            </w:r>
          </w:p>
        </w:tc>
        <w:tc>
          <w:tcPr>
            <w:tcW w:w="1417" w:type="dxa"/>
            <w:tcBorders>
              <w:bottom w:val="nil"/>
            </w:tcBorders>
            <w:hideMark/>
          </w:tcPr>
          <w:p w14:paraId="6D1DDA84"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to 50</w:t>
            </w:r>
          </w:p>
        </w:tc>
      </w:tr>
      <w:tr w:rsidR="00E73BC6" w:rsidRPr="00D342FD" w14:paraId="4BF3248C"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tcBorders>
              <w:bottom w:val="single" w:sz="6" w:space="0" w:color="auto"/>
            </w:tcBorders>
            <w:hideMark/>
          </w:tcPr>
          <w:p w14:paraId="2C4D8D79" w14:textId="1179FD09" w:rsidR="00E73BC6" w:rsidRPr="00D342FD" w:rsidRDefault="008B59DD" w:rsidP="008B59DD">
            <w:pPr>
              <w:pStyle w:val="TableUnits"/>
              <w:spacing w:before="20" w:after="20"/>
              <w:ind w:left="340"/>
              <w:jc w:val="left"/>
              <w:rPr>
                <w:b w:val="0"/>
                <w:bCs/>
              </w:rPr>
            </w:pPr>
            <w:r w:rsidRPr="00D342FD">
              <w:rPr>
                <w:b w:val="0"/>
                <w:bCs/>
              </w:rPr>
              <w:t xml:space="preserve">Other </w:t>
            </w:r>
            <w:r w:rsidR="00E73BC6" w:rsidRPr="00D342FD">
              <w:rPr>
                <w:b w:val="0"/>
                <w:bCs/>
              </w:rPr>
              <w:t>infrastructure</w:t>
            </w:r>
          </w:p>
        </w:tc>
        <w:tc>
          <w:tcPr>
            <w:tcW w:w="1417" w:type="dxa"/>
            <w:tcBorders>
              <w:bottom w:val="single" w:sz="6" w:space="0" w:color="auto"/>
            </w:tcBorders>
            <w:hideMark/>
          </w:tcPr>
          <w:p w14:paraId="363936AC"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10 to 32</w:t>
            </w:r>
          </w:p>
        </w:tc>
      </w:tr>
      <w:tr w:rsidR="00E73BC6" w:rsidRPr="00D342FD" w14:paraId="2E7B8579"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tcBorders>
              <w:top w:val="single" w:sz="6" w:space="0" w:color="auto"/>
              <w:bottom w:val="single" w:sz="6" w:space="0" w:color="auto"/>
            </w:tcBorders>
            <w:hideMark/>
          </w:tcPr>
          <w:p w14:paraId="49CDF450" w14:textId="77777777" w:rsidR="00E73BC6" w:rsidRPr="00D342FD" w:rsidRDefault="00E73BC6" w:rsidP="00E73BC6">
            <w:pPr>
              <w:pStyle w:val="TableUnits"/>
              <w:spacing w:before="20" w:after="20"/>
              <w:jc w:val="left"/>
              <w:rPr>
                <w:b w:val="0"/>
                <w:bCs/>
              </w:rPr>
            </w:pPr>
            <w:r w:rsidRPr="00D342FD">
              <w:rPr>
                <w:b w:val="0"/>
                <w:bCs/>
              </w:rPr>
              <w:t>Plant, equipment and vehicles (including leased assets)</w:t>
            </w:r>
          </w:p>
        </w:tc>
        <w:tc>
          <w:tcPr>
            <w:tcW w:w="1417" w:type="dxa"/>
            <w:tcBorders>
              <w:top w:val="single" w:sz="6" w:space="0" w:color="auto"/>
              <w:bottom w:val="single" w:sz="6" w:space="0" w:color="auto"/>
            </w:tcBorders>
            <w:hideMark/>
          </w:tcPr>
          <w:p w14:paraId="7D2278A6"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to 10</w:t>
            </w:r>
          </w:p>
        </w:tc>
      </w:tr>
      <w:tr w:rsidR="00E73BC6" w:rsidRPr="00D342FD" w14:paraId="5A745937"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8251" w:type="dxa"/>
            <w:tcBorders>
              <w:top w:val="single" w:sz="6" w:space="0" w:color="auto"/>
            </w:tcBorders>
            <w:hideMark/>
          </w:tcPr>
          <w:p w14:paraId="53BC2E86" w14:textId="77777777" w:rsidR="00E73BC6" w:rsidRPr="00D342FD" w:rsidRDefault="00E73BC6" w:rsidP="00E73BC6">
            <w:pPr>
              <w:pStyle w:val="TableUnits"/>
              <w:spacing w:before="20" w:after="20"/>
              <w:jc w:val="left"/>
              <w:rPr>
                <w:b w:val="0"/>
                <w:bCs/>
              </w:rPr>
            </w:pPr>
            <w:r w:rsidRPr="00D342FD">
              <w:rPr>
                <w:b w:val="0"/>
                <w:bCs/>
              </w:rPr>
              <w:t>Road and road networks (including bridges)</w:t>
            </w:r>
          </w:p>
        </w:tc>
        <w:tc>
          <w:tcPr>
            <w:tcW w:w="1417" w:type="dxa"/>
            <w:tcBorders>
              <w:top w:val="single" w:sz="6" w:space="0" w:color="auto"/>
            </w:tcBorders>
            <w:hideMark/>
          </w:tcPr>
          <w:p w14:paraId="7551B407"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60 to 90</w:t>
            </w:r>
          </w:p>
        </w:tc>
      </w:tr>
      <w:tr w:rsidR="00E73BC6" w:rsidRPr="00D342FD" w14:paraId="56A1B18D" w14:textId="77777777" w:rsidTr="008B59DD">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8251" w:type="dxa"/>
            <w:hideMark/>
          </w:tcPr>
          <w:p w14:paraId="3C8F89BE" w14:textId="77777777" w:rsidR="00E73BC6" w:rsidRPr="00D342FD" w:rsidRDefault="00E73BC6" w:rsidP="00E73BC6">
            <w:pPr>
              <w:pStyle w:val="TableUnits"/>
              <w:spacing w:before="20" w:after="20"/>
              <w:jc w:val="left"/>
              <w:rPr>
                <w:bCs/>
              </w:rPr>
            </w:pPr>
            <w:r w:rsidRPr="00D342FD">
              <w:rPr>
                <w:bCs/>
              </w:rPr>
              <w:t>Cultural assets (with finite useful lives)</w:t>
            </w:r>
          </w:p>
        </w:tc>
        <w:tc>
          <w:tcPr>
            <w:tcW w:w="1417" w:type="dxa"/>
            <w:hideMark/>
          </w:tcPr>
          <w:p w14:paraId="69A4140A" w14:textId="77777777" w:rsidR="00E73BC6" w:rsidRPr="00D342FD" w:rsidRDefault="00E73BC6" w:rsidP="00E73BC6">
            <w:pPr>
              <w:pStyle w:val="TableUnits"/>
              <w:spacing w:before="20" w:after="20"/>
              <w:cnfStyle w:val="010000000000" w:firstRow="0" w:lastRow="1" w:firstColumn="0" w:lastColumn="0" w:oddVBand="0" w:evenVBand="0" w:oddHBand="0" w:evenHBand="0" w:firstRowFirstColumn="0" w:firstRowLastColumn="0" w:lastRowFirstColumn="0" w:lastRowLastColumn="0"/>
              <w:rPr>
                <w:bCs/>
              </w:rPr>
            </w:pPr>
            <w:r w:rsidRPr="00D342FD">
              <w:rPr>
                <w:bCs/>
              </w:rPr>
              <w:t xml:space="preserve"> 100</w:t>
            </w:r>
          </w:p>
        </w:tc>
      </w:tr>
    </w:tbl>
    <w:p w14:paraId="142559F9" w14:textId="77777777" w:rsidR="00E73BC6" w:rsidRPr="00940E38" w:rsidRDefault="00E73BC6" w:rsidP="00E73BC6">
      <w:pPr>
        <w:pStyle w:val="TableUnits"/>
      </w:pPr>
    </w:p>
    <w:p w14:paraId="77F96093" w14:textId="77777777" w:rsidR="00E73BC6" w:rsidRPr="00940E38" w:rsidRDefault="00E73BC6" w:rsidP="00E73BC6">
      <w:r w:rsidRPr="00940E38">
        <w:t xml:space="preserve">The estimated useful lives, residual values and depreciation method are reviewed at the end of each annual reporting period, and adjustments made where appropriate. </w:t>
      </w:r>
      <w:r w:rsidRPr="00940E38">
        <w:rPr>
          <w:rStyle w:val="SourceReference"/>
        </w:rPr>
        <w:t>[The useful lives illustrated in the Model are for illustrative purposes only. Departments should determine the useful lives of assets.]</w:t>
      </w:r>
      <w:r w:rsidRPr="00940E38">
        <w:t xml:space="preserve"> </w:t>
      </w:r>
    </w:p>
    <w:p w14:paraId="34FACD4E" w14:textId="0D9307E7" w:rsidR="00E73BC6" w:rsidRPr="00681D99" w:rsidRDefault="00CE3AF6" w:rsidP="00E73BC6">
      <w:r w:rsidRPr="00CE3AF6">
        <w:rPr>
          <w:rFonts w:asciiTheme="majorHAnsi" w:eastAsiaTheme="majorEastAsia" w:hAnsiTheme="majorHAnsi" w:cstheme="majorBidi"/>
          <w:b/>
          <w:bCs/>
          <w:color w:val="FF0000"/>
          <w:spacing w:val="-2"/>
          <w:szCs w:val="24"/>
        </w:rPr>
        <w:t>[NEW]</w:t>
      </w:r>
      <w:r w:rsidRPr="006748F0">
        <w:rPr>
          <w:rFonts w:ascii="Arial" w:eastAsia="Arial" w:hAnsi="Arial" w:cs="Times New Roman"/>
          <w:color w:val="FF0000"/>
        </w:rPr>
        <w:t xml:space="preserve"> </w:t>
      </w:r>
      <w:r w:rsidR="00E73BC6">
        <w:t>Right-of</w:t>
      </w:r>
      <w:r w:rsidR="00C77EAF">
        <w:t>-</w:t>
      </w:r>
      <w:r w:rsidR="00E73BC6">
        <w:t>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14A30460" w14:textId="77777777" w:rsidR="00E73BC6" w:rsidRPr="00940E38" w:rsidRDefault="00E73BC6" w:rsidP="00E73BC6">
      <w:r w:rsidRPr="00940E38">
        <w:t>Leasehold improvements are depreciated over the shorter of the lease term and their useful lives.</w:t>
      </w:r>
    </w:p>
    <w:p w14:paraId="4CEBA4F3" w14:textId="77777777" w:rsidR="00E73BC6" w:rsidRPr="00940E38" w:rsidRDefault="00E73BC6" w:rsidP="00E73BC6">
      <w:r w:rsidRPr="00940E38">
        <w:rPr>
          <w:b/>
        </w:rPr>
        <w:t>Indefinite life assets</w:t>
      </w:r>
      <w:r w:rsidRPr="00940E38">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940E38">
        <w:rPr>
          <w:rStyle w:val="SourceReference"/>
        </w:rPr>
        <w:t>[AASB 1051.11]</w:t>
      </w:r>
    </w:p>
    <w:p w14:paraId="0723E276" w14:textId="77777777" w:rsidR="00E73BC6" w:rsidRPr="00AE245F" w:rsidRDefault="00E73BC6" w:rsidP="00E73BC6">
      <w:r w:rsidRPr="00AE245F">
        <w:br w:type="page"/>
      </w:r>
    </w:p>
    <w:p w14:paraId="06B376BA" w14:textId="77777777" w:rsidR="00E73BC6" w:rsidRPr="00940E38" w:rsidRDefault="00E73BC6" w:rsidP="00E73BC6">
      <w:pPr>
        <w:pStyle w:val="Heading3"/>
      </w:pPr>
      <w:bookmarkStart w:id="269" w:name="INDEX_NonFinAssets"/>
      <w:r w:rsidRPr="00940E38">
        <w:lastRenderedPageBreak/>
        <w:t xml:space="preserve">Carrying </w:t>
      </w:r>
      <w:bookmarkEnd w:id="269"/>
      <w:r w:rsidRPr="00940E38">
        <w:t xml:space="preserve">values by ‘purpose’ groups </w:t>
      </w:r>
      <w:r w:rsidRPr="00940E38">
        <w:rPr>
          <w:vertAlign w:val="superscript"/>
        </w:rPr>
        <w:t xml:space="preserve">(a) </w:t>
      </w:r>
      <w:r w:rsidRPr="00940E38">
        <w:rPr>
          <w:rStyle w:val="SourceReference"/>
          <w:b w:val="0"/>
        </w:rPr>
        <w:t>[FRD 103</w:t>
      </w:r>
      <w:r>
        <w:rPr>
          <w:rStyle w:val="SourceReference"/>
          <w:b w:val="0"/>
        </w:rPr>
        <w:t>H</w:t>
      </w:r>
      <w:r w:rsidRPr="00940E38">
        <w:rPr>
          <w:rStyle w:val="SourceReference"/>
          <w:b w:val="0"/>
        </w:rPr>
        <w:t>]</w:t>
      </w:r>
    </w:p>
    <w:p w14:paraId="2DDE7757"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582" w:type="dxa"/>
        <w:tblLayout w:type="fixed"/>
        <w:tblLook w:val="02E0" w:firstRow="1" w:lastRow="1" w:firstColumn="1" w:lastColumn="0" w:noHBand="1" w:noVBand="0"/>
      </w:tblPr>
      <w:tblGrid>
        <w:gridCol w:w="4103"/>
        <w:gridCol w:w="984"/>
        <w:gridCol w:w="985"/>
        <w:gridCol w:w="844"/>
        <w:gridCol w:w="984"/>
        <w:gridCol w:w="845"/>
        <w:gridCol w:w="837"/>
      </w:tblGrid>
      <w:tr w:rsidR="00E73BC6" w:rsidRPr="00D342FD" w14:paraId="53056141" w14:textId="77777777" w:rsidTr="008B5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4A95202B" w14:textId="77777777" w:rsidR="00E73BC6" w:rsidRPr="00D342FD" w:rsidRDefault="00E73BC6" w:rsidP="008B59DD">
            <w:pPr>
              <w:pStyle w:val="TableUnits"/>
              <w:spacing w:before="20" w:after="20"/>
              <w:rPr>
                <w:b w:val="0"/>
                <w:bCs/>
                <w:iCs/>
              </w:rPr>
            </w:pPr>
            <w:r w:rsidRPr="00D342FD">
              <w:rPr>
                <w:b w:val="0"/>
                <w:bCs/>
                <w:iCs/>
              </w:rPr>
              <w:t> </w:t>
            </w:r>
          </w:p>
        </w:tc>
        <w:tc>
          <w:tcPr>
            <w:cnfStyle w:val="000010000000" w:firstRow="0" w:lastRow="0" w:firstColumn="0" w:lastColumn="0" w:oddVBand="1" w:evenVBand="0" w:oddHBand="0" w:evenHBand="0" w:firstRowFirstColumn="0" w:firstRowLastColumn="0" w:lastRowFirstColumn="0" w:lastRowLastColumn="0"/>
            <w:tcW w:w="1985" w:type="dxa"/>
            <w:gridSpan w:val="2"/>
            <w:hideMark/>
          </w:tcPr>
          <w:p w14:paraId="55FFEA1C" w14:textId="77777777" w:rsidR="00E73BC6" w:rsidRPr="00D342FD" w:rsidRDefault="00E73BC6" w:rsidP="008B59DD">
            <w:pPr>
              <w:pStyle w:val="TableUnits"/>
              <w:spacing w:before="20" w:after="20"/>
              <w:jc w:val="center"/>
              <w:rPr>
                <w:b w:val="0"/>
                <w:bCs/>
                <w:iCs/>
              </w:rPr>
            </w:pPr>
            <w:r w:rsidRPr="00D342FD">
              <w:rPr>
                <w:b w:val="0"/>
                <w:bCs/>
                <w:iCs/>
              </w:rPr>
              <w:t>Public administration</w:t>
            </w:r>
          </w:p>
        </w:tc>
        <w:tc>
          <w:tcPr>
            <w:tcW w:w="1842" w:type="dxa"/>
            <w:gridSpan w:val="2"/>
            <w:hideMark/>
          </w:tcPr>
          <w:p w14:paraId="55C521DE" w14:textId="77777777" w:rsidR="00E73BC6" w:rsidRPr="00D342FD" w:rsidRDefault="00E73BC6" w:rsidP="008B59DD">
            <w:pPr>
              <w:pStyle w:val="TableUnits"/>
              <w:spacing w:before="20" w:after="20"/>
              <w:jc w:val="center"/>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Public safety and environment</w:t>
            </w:r>
          </w:p>
        </w:tc>
        <w:tc>
          <w:tcPr>
            <w:cnfStyle w:val="000010000000" w:firstRow="0" w:lastRow="0" w:firstColumn="0" w:lastColumn="0" w:oddVBand="1" w:evenVBand="0" w:oddHBand="0" w:evenHBand="0" w:firstRowFirstColumn="0" w:firstRowLastColumn="0" w:lastRowFirstColumn="0" w:lastRowLastColumn="0"/>
            <w:tcW w:w="1694" w:type="dxa"/>
            <w:gridSpan w:val="2"/>
            <w:noWrap/>
            <w:hideMark/>
          </w:tcPr>
          <w:p w14:paraId="06B1187F" w14:textId="77777777" w:rsidR="00E73BC6" w:rsidRPr="00D342FD" w:rsidRDefault="00E73BC6" w:rsidP="008B59DD">
            <w:pPr>
              <w:pStyle w:val="TableUnits"/>
              <w:spacing w:before="20" w:after="20"/>
              <w:jc w:val="center"/>
              <w:rPr>
                <w:b w:val="0"/>
                <w:bCs/>
                <w:iCs/>
              </w:rPr>
            </w:pPr>
            <w:r w:rsidRPr="00D342FD">
              <w:rPr>
                <w:b w:val="0"/>
                <w:bCs/>
                <w:iCs/>
              </w:rPr>
              <w:t>Total</w:t>
            </w:r>
          </w:p>
        </w:tc>
      </w:tr>
      <w:tr w:rsidR="00E73BC6" w:rsidRPr="00D342FD" w14:paraId="21B205B2"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shd w:val="clear" w:color="auto" w:fill="000000" w:themeFill="text1"/>
            <w:noWrap/>
            <w:hideMark/>
          </w:tcPr>
          <w:p w14:paraId="1070DF65" w14:textId="77777777" w:rsidR="00E73BC6" w:rsidRPr="00D342FD" w:rsidRDefault="00E73BC6" w:rsidP="008B59DD">
            <w:pPr>
              <w:pStyle w:val="TableUnits"/>
              <w:spacing w:before="20" w:after="20"/>
              <w:jc w:val="left"/>
              <w:rPr>
                <w:b w:val="0"/>
                <w:bCs/>
                <w:i/>
                <w:iCs/>
                <w:color w:val="FFFFFF" w:themeColor="background1"/>
              </w:rPr>
            </w:pPr>
            <w:r w:rsidRPr="00D342FD">
              <w:rPr>
                <w:b w:val="0"/>
                <w:bCs/>
                <w:i/>
                <w:iCs/>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shd w:val="clear" w:color="auto" w:fill="000000" w:themeFill="text1"/>
            <w:hideMark/>
          </w:tcPr>
          <w:p w14:paraId="5536E4EE" w14:textId="77777777" w:rsidR="00E73BC6" w:rsidRPr="00D342FD" w:rsidRDefault="00E73BC6" w:rsidP="008B59DD">
            <w:pPr>
              <w:pStyle w:val="TableUnits"/>
              <w:spacing w:before="20" w:after="20"/>
              <w:rPr>
                <w:b w:val="0"/>
                <w:bCs/>
                <w:i/>
                <w:iCs/>
                <w:color w:val="FFFFFF" w:themeColor="background1"/>
              </w:rPr>
            </w:pPr>
            <w:r w:rsidRPr="00D342FD">
              <w:rPr>
                <w:b w:val="0"/>
                <w:bCs/>
                <w:i/>
                <w:iCs/>
                <w:color w:val="FFFFFF" w:themeColor="background1"/>
              </w:rPr>
              <w:t>2020</w:t>
            </w:r>
          </w:p>
        </w:tc>
        <w:tc>
          <w:tcPr>
            <w:tcW w:w="993" w:type="dxa"/>
            <w:shd w:val="clear" w:color="auto" w:fill="000000" w:themeFill="text1"/>
            <w:hideMark/>
          </w:tcPr>
          <w:p w14:paraId="35F963FD" w14:textId="77777777" w:rsidR="00E73BC6" w:rsidRPr="00D342FD" w:rsidRDefault="00E73BC6" w:rsidP="008B59DD">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shd w:val="clear" w:color="auto" w:fill="000000" w:themeFill="text1"/>
            <w:hideMark/>
          </w:tcPr>
          <w:p w14:paraId="3B7DBF78" w14:textId="77777777" w:rsidR="00E73BC6" w:rsidRPr="00D342FD" w:rsidRDefault="00E73BC6" w:rsidP="008B59DD">
            <w:pPr>
              <w:pStyle w:val="TableUnits"/>
              <w:spacing w:before="20" w:after="20"/>
              <w:rPr>
                <w:b w:val="0"/>
                <w:bCs/>
                <w:i/>
                <w:iCs/>
                <w:color w:val="FFFFFF" w:themeColor="background1"/>
              </w:rPr>
            </w:pPr>
            <w:r w:rsidRPr="00D342FD">
              <w:rPr>
                <w:b w:val="0"/>
                <w:bCs/>
                <w:i/>
                <w:iCs/>
                <w:color w:val="FFFFFF" w:themeColor="background1"/>
              </w:rPr>
              <w:t>2020</w:t>
            </w:r>
          </w:p>
        </w:tc>
        <w:tc>
          <w:tcPr>
            <w:tcW w:w="992" w:type="dxa"/>
            <w:shd w:val="clear" w:color="auto" w:fill="000000" w:themeFill="text1"/>
            <w:hideMark/>
          </w:tcPr>
          <w:p w14:paraId="62274146" w14:textId="77777777" w:rsidR="00E73BC6" w:rsidRPr="00D342FD" w:rsidRDefault="00E73BC6" w:rsidP="008B59DD">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851" w:type="dxa"/>
            <w:tcBorders>
              <w:bottom w:val="nil"/>
            </w:tcBorders>
            <w:shd w:val="clear" w:color="auto" w:fill="000000" w:themeFill="text1"/>
            <w:hideMark/>
          </w:tcPr>
          <w:p w14:paraId="16FFFCBD" w14:textId="77777777" w:rsidR="00E73BC6" w:rsidRPr="00D342FD" w:rsidRDefault="00E73BC6" w:rsidP="008B59DD">
            <w:pPr>
              <w:pStyle w:val="TableUnits"/>
              <w:spacing w:before="20" w:after="20"/>
              <w:rPr>
                <w:b w:val="0"/>
                <w:bCs/>
                <w:i/>
                <w:iCs/>
                <w:color w:val="FFFFFF" w:themeColor="background1"/>
              </w:rPr>
            </w:pPr>
            <w:r w:rsidRPr="00D342FD">
              <w:rPr>
                <w:b w:val="0"/>
                <w:bCs/>
                <w:i/>
                <w:iCs/>
                <w:color w:val="FFFFFF" w:themeColor="background1"/>
              </w:rPr>
              <w:t>2020</w:t>
            </w:r>
          </w:p>
        </w:tc>
        <w:tc>
          <w:tcPr>
            <w:tcW w:w="843" w:type="dxa"/>
            <w:shd w:val="clear" w:color="auto" w:fill="000000" w:themeFill="text1"/>
            <w:hideMark/>
          </w:tcPr>
          <w:p w14:paraId="758F9E1F" w14:textId="77777777" w:rsidR="00E73BC6" w:rsidRPr="00D342FD" w:rsidRDefault="00E73BC6" w:rsidP="008B59DD">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r>
      <w:tr w:rsidR="00E73BC6" w:rsidRPr="00D342FD" w14:paraId="0A2AC541"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45915003" w14:textId="47F6B342" w:rsidR="00E73BC6" w:rsidRPr="00D342FD" w:rsidRDefault="00E73BC6" w:rsidP="008B59DD">
            <w:pPr>
              <w:pStyle w:val="TableUnits"/>
              <w:spacing w:before="20" w:after="20"/>
              <w:jc w:val="left"/>
            </w:pPr>
            <w:r w:rsidRPr="00D342FD">
              <w:t>Nature</w:t>
            </w:r>
            <w:r w:rsidR="007B3AC8">
              <w:t>-</w:t>
            </w:r>
            <w:r w:rsidRPr="00D342FD">
              <w:t>based classification</w:t>
            </w:r>
          </w:p>
        </w:tc>
        <w:tc>
          <w:tcPr>
            <w:cnfStyle w:val="000010000000" w:firstRow="0" w:lastRow="0" w:firstColumn="0" w:lastColumn="0" w:oddVBand="1" w:evenVBand="0" w:oddHBand="0" w:evenHBand="0" w:firstRowFirstColumn="0" w:firstRowLastColumn="0" w:lastRowFirstColumn="0" w:lastRowLastColumn="0"/>
            <w:tcW w:w="992" w:type="dxa"/>
            <w:hideMark/>
          </w:tcPr>
          <w:p w14:paraId="72B74E77" w14:textId="77777777" w:rsidR="00E73BC6" w:rsidRPr="00D342FD" w:rsidRDefault="00E73BC6" w:rsidP="008B59DD">
            <w:pPr>
              <w:pStyle w:val="TableUnits"/>
              <w:spacing w:before="20" w:after="20"/>
              <w:rPr>
                <w:b w:val="0"/>
                <w:bCs/>
              </w:rPr>
            </w:pPr>
            <w:r w:rsidRPr="00D342FD">
              <w:rPr>
                <w:b w:val="0"/>
                <w:bCs/>
              </w:rPr>
              <w:t xml:space="preserve"> </w:t>
            </w:r>
          </w:p>
        </w:tc>
        <w:tc>
          <w:tcPr>
            <w:tcW w:w="993" w:type="dxa"/>
            <w:hideMark/>
          </w:tcPr>
          <w:p w14:paraId="7D4A2117" w14:textId="77777777" w:rsidR="00E73BC6" w:rsidRPr="00D342FD" w:rsidRDefault="00E73BC6" w:rsidP="008B59DD">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c>
          <w:tcPr>
            <w:cnfStyle w:val="000010000000" w:firstRow="0" w:lastRow="0" w:firstColumn="0" w:lastColumn="0" w:oddVBand="1" w:evenVBand="0" w:oddHBand="0" w:evenHBand="0" w:firstRowFirstColumn="0" w:firstRowLastColumn="0" w:lastRowFirstColumn="0" w:lastRowLastColumn="0"/>
            <w:tcW w:w="850" w:type="dxa"/>
            <w:hideMark/>
          </w:tcPr>
          <w:p w14:paraId="1FE464EC" w14:textId="77777777" w:rsidR="00E73BC6" w:rsidRPr="00D342FD" w:rsidRDefault="00E73BC6" w:rsidP="008B59DD">
            <w:pPr>
              <w:pStyle w:val="TableUnits"/>
              <w:spacing w:before="20" w:after="20"/>
              <w:rPr>
                <w:b w:val="0"/>
                <w:bCs/>
              </w:rPr>
            </w:pPr>
            <w:r w:rsidRPr="00D342FD">
              <w:rPr>
                <w:b w:val="0"/>
                <w:bCs/>
              </w:rPr>
              <w:t xml:space="preserve"> </w:t>
            </w:r>
          </w:p>
        </w:tc>
        <w:tc>
          <w:tcPr>
            <w:tcW w:w="992" w:type="dxa"/>
            <w:hideMark/>
          </w:tcPr>
          <w:p w14:paraId="18006510" w14:textId="77777777" w:rsidR="00E73BC6" w:rsidRPr="00D342FD" w:rsidRDefault="00E73BC6" w:rsidP="008B59DD">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6231DA8C" w14:textId="77777777" w:rsidR="00E73BC6" w:rsidRPr="00D342FD" w:rsidRDefault="00E73BC6" w:rsidP="008B59DD">
            <w:pPr>
              <w:pStyle w:val="TableUnits"/>
              <w:spacing w:before="20" w:after="20"/>
              <w:rPr>
                <w:b w:val="0"/>
                <w:bCs/>
              </w:rPr>
            </w:pPr>
            <w:r w:rsidRPr="00D342FD">
              <w:rPr>
                <w:b w:val="0"/>
                <w:bCs/>
              </w:rPr>
              <w:t xml:space="preserve"> </w:t>
            </w:r>
          </w:p>
        </w:tc>
        <w:tc>
          <w:tcPr>
            <w:tcW w:w="843" w:type="dxa"/>
            <w:noWrap/>
            <w:hideMark/>
          </w:tcPr>
          <w:p w14:paraId="2D9A0E7E" w14:textId="77777777" w:rsidR="00E73BC6" w:rsidRPr="00D342FD" w:rsidRDefault="00E73BC6" w:rsidP="008B59DD">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r>
      <w:tr w:rsidR="00E73BC6" w:rsidRPr="00D342FD" w14:paraId="292293EE"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25DDFB0C" w14:textId="77777777" w:rsidR="00E73BC6" w:rsidRPr="00D342FD" w:rsidRDefault="00E73BC6" w:rsidP="008B59DD">
            <w:pPr>
              <w:pStyle w:val="TableUnits"/>
              <w:spacing w:before="20" w:after="20"/>
              <w:jc w:val="left"/>
              <w:rPr>
                <w:b w:val="0"/>
                <w:bCs/>
              </w:rPr>
            </w:pPr>
            <w:r w:rsidRPr="00D342FD">
              <w:rPr>
                <w:b w:val="0"/>
                <w:bCs/>
              </w:rPr>
              <w:t>Land at fair value</w:t>
            </w:r>
            <w:r w:rsidRPr="00D342FD">
              <w:rPr>
                <w:b w:val="0"/>
                <w:bCs/>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nil"/>
              <w:right w:val="nil"/>
            </w:tcBorders>
            <w:vAlign w:val="center"/>
            <w:hideMark/>
          </w:tcPr>
          <w:p w14:paraId="4FF4CA2F" w14:textId="77777777" w:rsidR="00E73BC6" w:rsidRPr="003D28A5" w:rsidRDefault="00E73BC6" w:rsidP="008B59DD">
            <w:r w:rsidRPr="003D28A5">
              <w:t>2 014</w:t>
            </w:r>
          </w:p>
        </w:tc>
        <w:tc>
          <w:tcPr>
            <w:tcW w:w="993" w:type="dxa"/>
            <w:tcBorders>
              <w:top w:val="nil"/>
              <w:left w:val="nil"/>
              <w:bottom w:val="nil"/>
              <w:right w:val="nil"/>
            </w:tcBorders>
            <w:shd w:val="clear" w:color="auto" w:fill="auto"/>
            <w:vAlign w:val="center"/>
            <w:hideMark/>
          </w:tcPr>
          <w:p w14:paraId="7CFD4A35"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1 830</w:t>
            </w:r>
          </w:p>
        </w:tc>
        <w:tc>
          <w:tcPr>
            <w:cnfStyle w:val="000010000000" w:firstRow="0" w:lastRow="0" w:firstColumn="0" w:lastColumn="0" w:oddVBand="1" w:evenVBand="0" w:oddHBand="0" w:evenHBand="0" w:firstRowFirstColumn="0" w:firstRowLastColumn="0" w:lastRowFirstColumn="0" w:lastRowLastColumn="0"/>
            <w:tcW w:w="850" w:type="dxa"/>
            <w:tcBorders>
              <w:top w:val="nil"/>
              <w:left w:val="nil"/>
              <w:bottom w:val="nil"/>
              <w:right w:val="nil"/>
            </w:tcBorders>
            <w:vAlign w:val="center"/>
            <w:hideMark/>
          </w:tcPr>
          <w:p w14:paraId="1C14CAFE" w14:textId="77777777" w:rsidR="00E73BC6" w:rsidRPr="003D28A5" w:rsidRDefault="00E73BC6" w:rsidP="008B59DD">
            <w:r w:rsidRPr="003D28A5">
              <w:t>2 548</w:t>
            </w:r>
          </w:p>
        </w:tc>
        <w:tc>
          <w:tcPr>
            <w:tcW w:w="992" w:type="dxa"/>
            <w:tcBorders>
              <w:top w:val="nil"/>
              <w:left w:val="nil"/>
              <w:bottom w:val="nil"/>
              <w:right w:val="nil"/>
            </w:tcBorders>
            <w:shd w:val="clear" w:color="auto" w:fill="auto"/>
            <w:vAlign w:val="center"/>
            <w:hideMark/>
          </w:tcPr>
          <w:p w14:paraId="64BC2FF0"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1 691</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nil"/>
              <w:right w:val="nil"/>
            </w:tcBorders>
            <w:noWrap/>
            <w:vAlign w:val="center"/>
            <w:hideMark/>
          </w:tcPr>
          <w:p w14:paraId="2287F6D6" w14:textId="77777777" w:rsidR="00E73BC6" w:rsidRPr="003D28A5" w:rsidRDefault="00E73BC6" w:rsidP="008B59DD">
            <w:r w:rsidRPr="003D28A5">
              <w:t>4 562</w:t>
            </w:r>
          </w:p>
        </w:tc>
        <w:tc>
          <w:tcPr>
            <w:tcW w:w="843" w:type="dxa"/>
            <w:tcBorders>
              <w:top w:val="nil"/>
              <w:left w:val="nil"/>
              <w:bottom w:val="nil"/>
              <w:right w:val="nil"/>
            </w:tcBorders>
            <w:shd w:val="clear" w:color="auto" w:fill="auto"/>
            <w:noWrap/>
            <w:vAlign w:val="center"/>
            <w:hideMark/>
          </w:tcPr>
          <w:p w14:paraId="551531C1"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3 521</w:t>
            </w:r>
          </w:p>
        </w:tc>
      </w:tr>
      <w:tr w:rsidR="00E73BC6" w:rsidRPr="00D342FD" w14:paraId="5852BB3F"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2E91CAA2" w14:textId="77777777" w:rsidR="00E73BC6" w:rsidRPr="00D342FD" w:rsidRDefault="00E73BC6" w:rsidP="008B59DD">
            <w:pPr>
              <w:pStyle w:val="TableUnits"/>
              <w:spacing w:before="20" w:after="20"/>
              <w:jc w:val="left"/>
              <w:rPr>
                <w:b w:val="0"/>
                <w:bCs/>
              </w:rPr>
            </w:pPr>
            <w:r w:rsidRPr="00D342FD">
              <w:rPr>
                <w:b w:val="0"/>
                <w:bCs/>
              </w:rPr>
              <w:t>Buildings at fair value</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nil"/>
              <w:right w:val="nil"/>
            </w:tcBorders>
            <w:vAlign w:val="center"/>
            <w:hideMark/>
          </w:tcPr>
          <w:p w14:paraId="2A177308" w14:textId="77777777" w:rsidR="00E73BC6" w:rsidRPr="003D28A5" w:rsidRDefault="00E73BC6" w:rsidP="008B59DD">
            <w:r w:rsidRPr="003D28A5">
              <w:t>76 732</w:t>
            </w:r>
          </w:p>
        </w:tc>
        <w:tc>
          <w:tcPr>
            <w:tcW w:w="993" w:type="dxa"/>
            <w:tcBorders>
              <w:top w:val="nil"/>
              <w:left w:val="nil"/>
              <w:bottom w:val="nil"/>
              <w:right w:val="nil"/>
            </w:tcBorders>
            <w:shd w:val="clear" w:color="auto" w:fill="auto"/>
            <w:vAlign w:val="center"/>
            <w:hideMark/>
          </w:tcPr>
          <w:p w14:paraId="60A4CD00"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73 641</w:t>
            </w:r>
          </w:p>
        </w:tc>
        <w:tc>
          <w:tcPr>
            <w:cnfStyle w:val="000010000000" w:firstRow="0" w:lastRow="0" w:firstColumn="0" w:lastColumn="0" w:oddVBand="1" w:evenVBand="0" w:oddHBand="0" w:evenHBand="0" w:firstRowFirstColumn="0" w:firstRowLastColumn="0" w:lastRowFirstColumn="0" w:lastRowLastColumn="0"/>
            <w:tcW w:w="850" w:type="dxa"/>
            <w:tcBorders>
              <w:top w:val="nil"/>
              <w:left w:val="nil"/>
              <w:bottom w:val="nil"/>
              <w:right w:val="nil"/>
            </w:tcBorders>
            <w:vAlign w:val="center"/>
            <w:hideMark/>
          </w:tcPr>
          <w:p w14:paraId="2D5963B3" w14:textId="77777777" w:rsidR="00E73BC6" w:rsidRPr="003D28A5" w:rsidRDefault="00E73BC6" w:rsidP="008B59DD">
            <w:r w:rsidRPr="003D28A5">
              <w:t>4 064</w:t>
            </w:r>
          </w:p>
        </w:tc>
        <w:tc>
          <w:tcPr>
            <w:tcW w:w="992" w:type="dxa"/>
            <w:tcBorders>
              <w:top w:val="nil"/>
              <w:left w:val="nil"/>
              <w:bottom w:val="nil"/>
              <w:right w:val="nil"/>
            </w:tcBorders>
            <w:shd w:val="clear" w:color="auto" w:fill="auto"/>
            <w:vAlign w:val="center"/>
            <w:hideMark/>
          </w:tcPr>
          <w:p w14:paraId="595296AE"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4 389</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nil"/>
              <w:right w:val="nil"/>
            </w:tcBorders>
            <w:noWrap/>
            <w:vAlign w:val="center"/>
            <w:hideMark/>
          </w:tcPr>
          <w:p w14:paraId="506B6415" w14:textId="77777777" w:rsidR="00E73BC6" w:rsidRPr="003D28A5" w:rsidRDefault="00E73BC6" w:rsidP="008B59DD">
            <w:r w:rsidRPr="003D28A5">
              <w:t>80 796</w:t>
            </w:r>
          </w:p>
        </w:tc>
        <w:tc>
          <w:tcPr>
            <w:tcW w:w="843" w:type="dxa"/>
            <w:tcBorders>
              <w:top w:val="nil"/>
              <w:left w:val="nil"/>
              <w:bottom w:val="nil"/>
              <w:right w:val="nil"/>
            </w:tcBorders>
            <w:shd w:val="clear" w:color="auto" w:fill="auto"/>
            <w:noWrap/>
            <w:vAlign w:val="center"/>
            <w:hideMark/>
          </w:tcPr>
          <w:p w14:paraId="42EB4F6C"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78 030</w:t>
            </w:r>
          </w:p>
        </w:tc>
      </w:tr>
      <w:tr w:rsidR="00E73BC6" w:rsidRPr="00D342FD" w14:paraId="03C55AD2"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78E657FE" w14:textId="77777777" w:rsidR="00E73BC6" w:rsidRPr="00D342FD" w:rsidRDefault="00E73BC6" w:rsidP="008B59DD">
            <w:pPr>
              <w:pStyle w:val="TableUnits"/>
              <w:spacing w:before="20" w:after="20"/>
              <w:jc w:val="left"/>
              <w:rPr>
                <w:b w:val="0"/>
                <w:bCs/>
              </w:rPr>
            </w:pPr>
            <w:r w:rsidRPr="00D342FD">
              <w:rPr>
                <w:b w:val="0"/>
                <w:bCs/>
              </w:rPr>
              <w:t>Plant, equipment and vehicles at fair value</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nil"/>
              <w:right w:val="nil"/>
            </w:tcBorders>
            <w:vAlign w:val="center"/>
            <w:hideMark/>
          </w:tcPr>
          <w:p w14:paraId="37CAB1FF" w14:textId="77777777" w:rsidR="00E73BC6" w:rsidRPr="003D28A5" w:rsidRDefault="00E73BC6" w:rsidP="008B59DD">
            <w:r w:rsidRPr="003D28A5">
              <w:t>30 457</w:t>
            </w:r>
          </w:p>
        </w:tc>
        <w:tc>
          <w:tcPr>
            <w:tcW w:w="993" w:type="dxa"/>
            <w:tcBorders>
              <w:top w:val="nil"/>
              <w:left w:val="nil"/>
              <w:bottom w:val="nil"/>
              <w:right w:val="nil"/>
            </w:tcBorders>
            <w:shd w:val="clear" w:color="auto" w:fill="auto"/>
            <w:vAlign w:val="center"/>
            <w:hideMark/>
          </w:tcPr>
          <w:p w14:paraId="761B4DE3"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24 678</w:t>
            </w:r>
          </w:p>
        </w:tc>
        <w:tc>
          <w:tcPr>
            <w:cnfStyle w:val="000010000000" w:firstRow="0" w:lastRow="0" w:firstColumn="0" w:lastColumn="0" w:oddVBand="1" w:evenVBand="0" w:oddHBand="0" w:evenHBand="0" w:firstRowFirstColumn="0" w:firstRowLastColumn="0" w:lastRowFirstColumn="0" w:lastRowLastColumn="0"/>
            <w:tcW w:w="850" w:type="dxa"/>
            <w:tcBorders>
              <w:top w:val="nil"/>
              <w:left w:val="nil"/>
              <w:bottom w:val="nil"/>
              <w:right w:val="nil"/>
            </w:tcBorders>
            <w:vAlign w:val="center"/>
            <w:hideMark/>
          </w:tcPr>
          <w:p w14:paraId="1087FDE5" w14:textId="77777777" w:rsidR="00E73BC6" w:rsidRPr="003D28A5" w:rsidRDefault="00E73BC6" w:rsidP="008B59DD">
            <w:r w:rsidRPr="003D28A5">
              <w:t>21 082</w:t>
            </w:r>
          </w:p>
        </w:tc>
        <w:tc>
          <w:tcPr>
            <w:tcW w:w="992" w:type="dxa"/>
            <w:tcBorders>
              <w:top w:val="nil"/>
              <w:left w:val="nil"/>
              <w:bottom w:val="nil"/>
              <w:right w:val="nil"/>
            </w:tcBorders>
            <w:shd w:val="clear" w:color="auto" w:fill="auto"/>
            <w:vAlign w:val="center"/>
            <w:hideMark/>
          </w:tcPr>
          <w:p w14:paraId="4C23FA8E"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18 431</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nil"/>
              <w:right w:val="nil"/>
            </w:tcBorders>
            <w:noWrap/>
            <w:vAlign w:val="center"/>
            <w:hideMark/>
          </w:tcPr>
          <w:p w14:paraId="1B4FF48D" w14:textId="77777777" w:rsidR="00E73BC6" w:rsidRPr="003D28A5" w:rsidRDefault="00E73BC6" w:rsidP="008B59DD">
            <w:r w:rsidRPr="003D28A5">
              <w:t>51 539</w:t>
            </w:r>
          </w:p>
        </w:tc>
        <w:tc>
          <w:tcPr>
            <w:tcW w:w="843" w:type="dxa"/>
            <w:tcBorders>
              <w:top w:val="nil"/>
              <w:left w:val="nil"/>
              <w:bottom w:val="nil"/>
              <w:right w:val="nil"/>
            </w:tcBorders>
            <w:shd w:val="clear" w:color="auto" w:fill="auto"/>
            <w:noWrap/>
            <w:vAlign w:val="center"/>
            <w:hideMark/>
          </w:tcPr>
          <w:p w14:paraId="65658C54"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43 109</w:t>
            </w:r>
          </w:p>
        </w:tc>
      </w:tr>
      <w:tr w:rsidR="00E73BC6" w:rsidRPr="00D342FD" w14:paraId="3438D0A3"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4539D7C5" w14:textId="77777777" w:rsidR="00E73BC6" w:rsidRPr="00D342FD" w:rsidRDefault="00E73BC6" w:rsidP="008B59DD">
            <w:pPr>
              <w:pStyle w:val="TableUnits"/>
              <w:spacing w:before="20" w:after="20"/>
              <w:jc w:val="left"/>
              <w:rPr>
                <w:b w:val="0"/>
                <w:bCs/>
              </w:rPr>
            </w:pPr>
            <w:r w:rsidRPr="00D342FD">
              <w:rPr>
                <w:b w:val="0"/>
                <w:bCs/>
              </w:rPr>
              <w:t>Assets under construction at cost</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nil"/>
              <w:right w:val="nil"/>
            </w:tcBorders>
            <w:vAlign w:val="center"/>
            <w:hideMark/>
          </w:tcPr>
          <w:p w14:paraId="57178438" w14:textId="77777777" w:rsidR="00E73BC6" w:rsidRPr="003D28A5" w:rsidRDefault="00E73BC6" w:rsidP="008B59DD">
            <w:r w:rsidRPr="003D28A5">
              <w:t xml:space="preserve"> 667</w:t>
            </w:r>
          </w:p>
        </w:tc>
        <w:tc>
          <w:tcPr>
            <w:tcW w:w="993" w:type="dxa"/>
            <w:tcBorders>
              <w:top w:val="nil"/>
              <w:left w:val="nil"/>
              <w:bottom w:val="nil"/>
              <w:right w:val="nil"/>
            </w:tcBorders>
            <w:shd w:val="clear" w:color="auto" w:fill="auto"/>
            <w:vAlign w:val="center"/>
            <w:hideMark/>
          </w:tcPr>
          <w:p w14:paraId="3C384883"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 xml:space="preserve"> 626</w:t>
            </w:r>
          </w:p>
        </w:tc>
        <w:tc>
          <w:tcPr>
            <w:cnfStyle w:val="000010000000" w:firstRow="0" w:lastRow="0" w:firstColumn="0" w:lastColumn="0" w:oddVBand="1" w:evenVBand="0" w:oddHBand="0" w:evenHBand="0" w:firstRowFirstColumn="0" w:firstRowLastColumn="0" w:lastRowFirstColumn="0" w:lastRowLastColumn="0"/>
            <w:tcW w:w="850" w:type="dxa"/>
            <w:tcBorders>
              <w:top w:val="nil"/>
              <w:left w:val="nil"/>
              <w:bottom w:val="nil"/>
              <w:right w:val="nil"/>
            </w:tcBorders>
            <w:vAlign w:val="center"/>
            <w:hideMark/>
          </w:tcPr>
          <w:p w14:paraId="5642A035" w14:textId="77777777" w:rsidR="00E73BC6" w:rsidRPr="003D28A5" w:rsidRDefault="00E73BC6" w:rsidP="008B59DD">
            <w:r w:rsidRPr="003D28A5">
              <w:t xml:space="preserve"> 46</w:t>
            </w:r>
          </w:p>
        </w:tc>
        <w:tc>
          <w:tcPr>
            <w:tcW w:w="992" w:type="dxa"/>
            <w:tcBorders>
              <w:top w:val="nil"/>
              <w:left w:val="nil"/>
              <w:bottom w:val="nil"/>
              <w:right w:val="nil"/>
            </w:tcBorders>
            <w:shd w:val="clear" w:color="auto" w:fill="auto"/>
            <w:vAlign w:val="center"/>
            <w:hideMark/>
          </w:tcPr>
          <w:p w14:paraId="5508EA31"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 xml:space="preserve"> 397</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nil"/>
              <w:right w:val="nil"/>
            </w:tcBorders>
            <w:noWrap/>
            <w:vAlign w:val="center"/>
            <w:hideMark/>
          </w:tcPr>
          <w:p w14:paraId="520D4AF1" w14:textId="77777777" w:rsidR="00E73BC6" w:rsidRPr="003D28A5" w:rsidRDefault="00E73BC6" w:rsidP="008B59DD">
            <w:r w:rsidRPr="003D28A5">
              <w:t xml:space="preserve"> 713</w:t>
            </w:r>
          </w:p>
        </w:tc>
        <w:tc>
          <w:tcPr>
            <w:tcW w:w="843" w:type="dxa"/>
            <w:tcBorders>
              <w:top w:val="nil"/>
              <w:left w:val="nil"/>
              <w:bottom w:val="nil"/>
              <w:right w:val="nil"/>
            </w:tcBorders>
            <w:shd w:val="clear" w:color="auto" w:fill="auto"/>
            <w:noWrap/>
            <w:vAlign w:val="center"/>
            <w:hideMark/>
          </w:tcPr>
          <w:p w14:paraId="6300E407"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1 023</w:t>
            </w:r>
          </w:p>
        </w:tc>
      </w:tr>
      <w:tr w:rsidR="00E73BC6" w:rsidRPr="00D342FD" w14:paraId="60453FF2"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02A8CCDE" w14:textId="77777777" w:rsidR="00E73BC6" w:rsidRPr="00D342FD" w:rsidRDefault="00E73BC6" w:rsidP="008B59DD">
            <w:pPr>
              <w:pStyle w:val="TableUnits"/>
              <w:spacing w:before="20" w:after="20"/>
              <w:jc w:val="left"/>
              <w:rPr>
                <w:b w:val="0"/>
                <w:bCs/>
              </w:rPr>
            </w:pPr>
            <w:r w:rsidRPr="00D342FD">
              <w:rPr>
                <w:b w:val="0"/>
                <w:bCs/>
              </w:rPr>
              <w:t xml:space="preserve">Infrastructure at fair value </w:t>
            </w:r>
            <w:r w:rsidRPr="00D342FD">
              <w:rPr>
                <w:b w:val="0"/>
                <w:bCs/>
                <w:vertAlign w:val="superscript"/>
              </w:rPr>
              <w:t>(c)</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nil"/>
              <w:right w:val="nil"/>
            </w:tcBorders>
            <w:vAlign w:val="center"/>
            <w:hideMark/>
          </w:tcPr>
          <w:p w14:paraId="20C81759" w14:textId="77777777" w:rsidR="00E73BC6" w:rsidRPr="003D28A5" w:rsidRDefault="00E73BC6" w:rsidP="008B59DD">
            <w:r w:rsidRPr="003D28A5">
              <w:t xml:space="preserve"> 170</w:t>
            </w:r>
          </w:p>
        </w:tc>
        <w:tc>
          <w:tcPr>
            <w:tcW w:w="993" w:type="dxa"/>
            <w:tcBorders>
              <w:top w:val="nil"/>
              <w:left w:val="nil"/>
              <w:bottom w:val="nil"/>
              <w:right w:val="nil"/>
            </w:tcBorders>
            <w:shd w:val="clear" w:color="auto" w:fill="auto"/>
            <w:vAlign w:val="center"/>
            <w:hideMark/>
          </w:tcPr>
          <w:p w14:paraId="37347BBD"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2 223</w:t>
            </w:r>
          </w:p>
        </w:tc>
        <w:tc>
          <w:tcPr>
            <w:cnfStyle w:val="000010000000" w:firstRow="0" w:lastRow="0" w:firstColumn="0" w:lastColumn="0" w:oddVBand="1" w:evenVBand="0" w:oddHBand="0" w:evenHBand="0" w:firstRowFirstColumn="0" w:firstRowLastColumn="0" w:lastRowFirstColumn="0" w:lastRowLastColumn="0"/>
            <w:tcW w:w="850" w:type="dxa"/>
            <w:tcBorders>
              <w:top w:val="nil"/>
              <w:left w:val="nil"/>
              <w:bottom w:val="nil"/>
              <w:right w:val="nil"/>
            </w:tcBorders>
            <w:vAlign w:val="center"/>
            <w:hideMark/>
          </w:tcPr>
          <w:p w14:paraId="737BDA4C" w14:textId="77777777" w:rsidR="00E73BC6" w:rsidRPr="003D28A5" w:rsidRDefault="00E73BC6" w:rsidP="008B59DD">
            <w:r w:rsidRPr="003D28A5">
              <w:t>1 514</w:t>
            </w:r>
          </w:p>
        </w:tc>
        <w:tc>
          <w:tcPr>
            <w:tcW w:w="992" w:type="dxa"/>
            <w:tcBorders>
              <w:top w:val="nil"/>
              <w:left w:val="nil"/>
              <w:bottom w:val="nil"/>
              <w:right w:val="nil"/>
            </w:tcBorders>
            <w:shd w:val="clear" w:color="auto" w:fill="auto"/>
            <w:vAlign w:val="center"/>
            <w:hideMark/>
          </w:tcPr>
          <w:p w14:paraId="7172913D"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2 708</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nil"/>
              <w:right w:val="nil"/>
            </w:tcBorders>
            <w:noWrap/>
            <w:vAlign w:val="center"/>
            <w:hideMark/>
          </w:tcPr>
          <w:p w14:paraId="533AC646" w14:textId="77777777" w:rsidR="00E73BC6" w:rsidRPr="003D28A5" w:rsidRDefault="00E73BC6" w:rsidP="008B59DD">
            <w:r w:rsidRPr="003D28A5">
              <w:t>1 684</w:t>
            </w:r>
          </w:p>
        </w:tc>
        <w:tc>
          <w:tcPr>
            <w:tcW w:w="843" w:type="dxa"/>
            <w:tcBorders>
              <w:top w:val="nil"/>
              <w:left w:val="nil"/>
              <w:bottom w:val="nil"/>
              <w:right w:val="nil"/>
            </w:tcBorders>
            <w:shd w:val="clear" w:color="auto" w:fill="auto"/>
            <w:noWrap/>
            <w:vAlign w:val="center"/>
            <w:hideMark/>
          </w:tcPr>
          <w:p w14:paraId="10D541AD"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4 931</w:t>
            </w:r>
          </w:p>
        </w:tc>
      </w:tr>
      <w:tr w:rsidR="00E73BC6" w:rsidRPr="00D342FD" w14:paraId="1F867FCA"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noWrap/>
            <w:hideMark/>
          </w:tcPr>
          <w:p w14:paraId="5BB3064C" w14:textId="77777777" w:rsidR="00E73BC6" w:rsidRPr="00D342FD" w:rsidRDefault="00E73BC6" w:rsidP="008B59DD">
            <w:pPr>
              <w:pStyle w:val="TableUnits"/>
              <w:spacing w:before="20" w:after="20"/>
              <w:jc w:val="left"/>
              <w:rPr>
                <w:b w:val="0"/>
                <w:bCs/>
              </w:rPr>
            </w:pPr>
            <w:r w:rsidRPr="00D342FD">
              <w:rPr>
                <w:b w:val="0"/>
                <w:bCs/>
              </w:rPr>
              <w:t>Road, infrastructure and earthworks at fair value</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nil"/>
              <w:right w:val="nil"/>
            </w:tcBorders>
            <w:vAlign w:val="center"/>
            <w:hideMark/>
          </w:tcPr>
          <w:p w14:paraId="7E057436" w14:textId="77777777" w:rsidR="00E73BC6" w:rsidRPr="003D28A5" w:rsidRDefault="00E73BC6" w:rsidP="008B59DD">
            <w:r w:rsidRPr="003D28A5">
              <w:t xml:space="preserve"> 607</w:t>
            </w:r>
          </w:p>
        </w:tc>
        <w:tc>
          <w:tcPr>
            <w:tcW w:w="993" w:type="dxa"/>
            <w:tcBorders>
              <w:top w:val="nil"/>
              <w:left w:val="nil"/>
              <w:bottom w:val="nil"/>
              <w:right w:val="nil"/>
            </w:tcBorders>
            <w:shd w:val="clear" w:color="auto" w:fill="auto"/>
            <w:vAlign w:val="center"/>
            <w:hideMark/>
          </w:tcPr>
          <w:p w14:paraId="32483D52"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2 454</w:t>
            </w:r>
          </w:p>
        </w:tc>
        <w:tc>
          <w:tcPr>
            <w:cnfStyle w:val="000010000000" w:firstRow="0" w:lastRow="0" w:firstColumn="0" w:lastColumn="0" w:oddVBand="1" w:evenVBand="0" w:oddHBand="0" w:evenHBand="0" w:firstRowFirstColumn="0" w:firstRowLastColumn="0" w:lastRowFirstColumn="0" w:lastRowLastColumn="0"/>
            <w:tcW w:w="850" w:type="dxa"/>
            <w:tcBorders>
              <w:top w:val="nil"/>
              <w:left w:val="nil"/>
              <w:bottom w:val="nil"/>
              <w:right w:val="nil"/>
            </w:tcBorders>
            <w:vAlign w:val="center"/>
            <w:hideMark/>
          </w:tcPr>
          <w:p w14:paraId="18653674" w14:textId="77777777" w:rsidR="00E73BC6" w:rsidRPr="003D28A5" w:rsidRDefault="00E73BC6" w:rsidP="008B59DD">
            <w:r w:rsidRPr="003D28A5">
              <w:t>1 649</w:t>
            </w:r>
          </w:p>
        </w:tc>
        <w:tc>
          <w:tcPr>
            <w:tcW w:w="992" w:type="dxa"/>
            <w:tcBorders>
              <w:top w:val="nil"/>
              <w:left w:val="nil"/>
              <w:bottom w:val="nil"/>
              <w:right w:val="nil"/>
            </w:tcBorders>
            <w:shd w:val="clear" w:color="auto" w:fill="auto"/>
            <w:vAlign w:val="center"/>
            <w:hideMark/>
          </w:tcPr>
          <w:p w14:paraId="7DE6B470"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2 539</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nil"/>
              <w:right w:val="nil"/>
            </w:tcBorders>
            <w:noWrap/>
            <w:vAlign w:val="center"/>
            <w:hideMark/>
          </w:tcPr>
          <w:p w14:paraId="16A524A7" w14:textId="77777777" w:rsidR="00E73BC6" w:rsidRPr="003D28A5" w:rsidRDefault="00E73BC6" w:rsidP="008B59DD">
            <w:r w:rsidRPr="003D28A5">
              <w:t>2 256</w:t>
            </w:r>
          </w:p>
        </w:tc>
        <w:tc>
          <w:tcPr>
            <w:tcW w:w="843" w:type="dxa"/>
            <w:tcBorders>
              <w:top w:val="nil"/>
              <w:left w:val="nil"/>
              <w:bottom w:val="nil"/>
              <w:right w:val="nil"/>
            </w:tcBorders>
            <w:shd w:val="clear" w:color="auto" w:fill="auto"/>
            <w:noWrap/>
            <w:vAlign w:val="center"/>
            <w:hideMark/>
          </w:tcPr>
          <w:p w14:paraId="587BC6CD"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4 993</w:t>
            </w:r>
          </w:p>
        </w:tc>
      </w:tr>
      <w:tr w:rsidR="00E73BC6" w:rsidRPr="00D342FD" w14:paraId="4D71180B" w14:textId="77777777" w:rsidTr="008B59DD">
        <w:trPr>
          <w:cantSplit w:val="0"/>
        </w:trPr>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noWrap/>
            <w:hideMark/>
          </w:tcPr>
          <w:p w14:paraId="05E12FA5" w14:textId="77777777" w:rsidR="00E73BC6" w:rsidRPr="00D342FD" w:rsidRDefault="00E73BC6" w:rsidP="008B59DD">
            <w:pPr>
              <w:pStyle w:val="TableUnits"/>
              <w:spacing w:before="20" w:after="20"/>
              <w:jc w:val="left"/>
              <w:rPr>
                <w:b w:val="0"/>
                <w:bCs/>
              </w:rPr>
            </w:pPr>
            <w:r w:rsidRPr="00D342FD">
              <w:rPr>
                <w:b w:val="0"/>
                <w:bCs/>
              </w:rPr>
              <w:t>Cultural assets at fair value</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single" w:sz="6" w:space="0" w:color="auto"/>
              <w:right w:val="nil"/>
            </w:tcBorders>
            <w:vAlign w:val="center"/>
            <w:hideMark/>
          </w:tcPr>
          <w:p w14:paraId="2AED7674" w14:textId="77777777" w:rsidR="00E73BC6" w:rsidRPr="003D28A5" w:rsidRDefault="00E73BC6" w:rsidP="008B59DD">
            <w:r w:rsidRPr="003D28A5">
              <w:t>2 764</w:t>
            </w:r>
          </w:p>
        </w:tc>
        <w:tc>
          <w:tcPr>
            <w:tcW w:w="993" w:type="dxa"/>
            <w:tcBorders>
              <w:top w:val="nil"/>
              <w:left w:val="nil"/>
              <w:bottom w:val="single" w:sz="6" w:space="0" w:color="auto"/>
              <w:right w:val="nil"/>
            </w:tcBorders>
            <w:shd w:val="clear" w:color="auto" w:fill="auto"/>
            <w:vAlign w:val="center"/>
            <w:hideMark/>
          </w:tcPr>
          <w:p w14:paraId="72E60BBE"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w:t>
            </w:r>
          </w:p>
        </w:tc>
        <w:tc>
          <w:tcPr>
            <w:cnfStyle w:val="000010000000" w:firstRow="0" w:lastRow="0" w:firstColumn="0" w:lastColumn="0" w:oddVBand="1" w:evenVBand="0" w:oddHBand="0" w:evenHBand="0" w:firstRowFirstColumn="0" w:firstRowLastColumn="0" w:lastRowFirstColumn="0" w:lastRowLastColumn="0"/>
            <w:tcW w:w="850" w:type="dxa"/>
            <w:tcBorders>
              <w:top w:val="nil"/>
              <w:left w:val="nil"/>
              <w:bottom w:val="single" w:sz="6" w:space="0" w:color="auto"/>
              <w:right w:val="nil"/>
            </w:tcBorders>
            <w:vAlign w:val="center"/>
            <w:hideMark/>
          </w:tcPr>
          <w:p w14:paraId="7E5D5C6D" w14:textId="77777777" w:rsidR="00E73BC6" w:rsidRPr="003D28A5" w:rsidRDefault="00E73BC6" w:rsidP="008B59DD">
            <w:r w:rsidRPr="003D28A5">
              <w:t>..</w:t>
            </w:r>
          </w:p>
        </w:tc>
        <w:tc>
          <w:tcPr>
            <w:tcW w:w="992" w:type="dxa"/>
            <w:tcBorders>
              <w:top w:val="nil"/>
              <w:left w:val="nil"/>
              <w:bottom w:val="single" w:sz="6" w:space="0" w:color="auto"/>
              <w:right w:val="nil"/>
            </w:tcBorders>
            <w:shd w:val="clear" w:color="auto" w:fill="auto"/>
            <w:vAlign w:val="center"/>
            <w:hideMark/>
          </w:tcPr>
          <w:p w14:paraId="5EAFAAB8"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single" w:sz="6" w:space="0" w:color="auto"/>
              <w:right w:val="nil"/>
            </w:tcBorders>
            <w:vAlign w:val="center"/>
            <w:hideMark/>
          </w:tcPr>
          <w:p w14:paraId="14354F0E" w14:textId="77777777" w:rsidR="00E73BC6" w:rsidRPr="003D28A5" w:rsidRDefault="00E73BC6" w:rsidP="008B59DD">
            <w:r w:rsidRPr="003D28A5">
              <w:t>2 764</w:t>
            </w:r>
          </w:p>
        </w:tc>
        <w:tc>
          <w:tcPr>
            <w:tcW w:w="843" w:type="dxa"/>
            <w:tcBorders>
              <w:top w:val="nil"/>
              <w:left w:val="nil"/>
              <w:bottom w:val="single" w:sz="6" w:space="0" w:color="auto"/>
              <w:right w:val="nil"/>
            </w:tcBorders>
            <w:shd w:val="clear" w:color="auto" w:fill="auto"/>
            <w:vAlign w:val="center"/>
            <w:hideMark/>
          </w:tcPr>
          <w:p w14:paraId="5C268960" w14:textId="77777777" w:rsidR="00E73BC6" w:rsidRPr="003D28A5" w:rsidRDefault="00E73BC6" w:rsidP="008B59DD">
            <w:pPr>
              <w:cnfStyle w:val="000000000000" w:firstRow="0" w:lastRow="0" w:firstColumn="0" w:lastColumn="0" w:oddVBand="0" w:evenVBand="0" w:oddHBand="0" w:evenHBand="0" w:firstRowFirstColumn="0" w:firstRowLastColumn="0" w:lastRowFirstColumn="0" w:lastRowLastColumn="0"/>
            </w:pPr>
            <w:r w:rsidRPr="003D28A5">
              <w:t>..</w:t>
            </w:r>
          </w:p>
        </w:tc>
      </w:tr>
      <w:tr w:rsidR="00E73BC6" w:rsidRPr="008B59DD" w14:paraId="1C9E1079" w14:textId="77777777" w:rsidTr="008B59DD">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12" w:space="0" w:color="auto"/>
            </w:tcBorders>
            <w:noWrap/>
            <w:hideMark/>
          </w:tcPr>
          <w:p w14:paraId="06B4349E" w14:textId="77777777" w:rsidR="00E73BC6" w:rsidRPr="008B59DD" w:rsidRDefault="00E73BC6" w:rsidP="008B59DD">
            <w:pPr>
              <w:ind w:left="0" w:firstLine="0"/>
            </w:pPr>
            <w:r w:rsidRPr="008B59DD">
              <w:t>Net carrying amount</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12" w:space="0" w:color="auto"/>
            </w:tcBorders>
            <w:vAlign w:val="center"/>
            <w:hideMark/>
          </w:tcPr>
          <w:p w14:paraId="4A5343FA" w14:textId="77777777" w:rsidR="00E73BC6" w:rsidRPr="008B59DD" w:rsidRDefault="00E73BC6" w:rsidP="008B59DD">
            <w:r w:rsidRPr="008B59DD">
              <w:t>113 411</w:t>
            </w:r>
          </w:p>
        </w:tc>
        <w:tc>
          <w:tcPr>
            <w:tcW w:w="993" w:type="dxa"/>
            <w:tcBorders>
              <w:top w:val="single" w:sz="6" w:space="0" w:color="auto"/>
              <w:bottom w:val="single" w:sz="12" w:space="0" w:color="auto"/>
            </w:tcBorders>
            <w:shd w:val="clear" w:color="auto" w:fill="auto"/>
            <w:vAlign w:val="center"/>
            <w:hideMark/>
          </w:tcPr>
          <w:p w14:paraId="77639898" w14:textId="77777777" w:rsidR="00E73BC6" w:rsidRPr="008B59DD" w:rsidRDefault="00E73BC6" w:rsidP="008B59DD">
            <w:pPr>
              <w:cnfStyle w:val="010000000000" w:firstRow="0" w:lastRow="1" w:firstColumn="0" w:lastColumn="0" w:oddVBand="0" w:evenVBand="0" w:oddHBand="0" w:evenHBand="0" w:firstRowFirstColumn="0" w:firstRowLastColumn="0" w:lastRowFirstColumn="0" w:lastRowLastColumn="0"/>
            </w:pPr>
            <w:r w:rsidRPr="008B59DD">
              <w:t>105 452</w:t>
            </w:r>
          </w:p>
        </w:tc>
        <w:tc>
          <w:tcPr>
            <w:cnfStyle w:val="000010000000" w:firstRow="0" w:lastRow="0" w:firstColumn="0" w:lastColumn="0" w:oddVBand="1" w:evenVBand="0" w:oddHBand="0" w:evenHBand="0" w:firstRowFirstColumn="0" w:firstRowLastColumn="0" w:lastRowFirstColumn="0" w:lastRowLastColumn="0"/>
            <w:tcW w:w="850" w:type="dxa"/>
            <w:tcBorders>
              <w:top w:val="single" w:sz="6" w:space="0" w:color="auto"/>
              <w:bottom w:val="single" w:sz="12" w:space="0" w:color="auto"/>
            </w:tcBorders>
            <w:vAlign w:val="center"/>
            <w:hideMark/>
          </w:tcPr>
          <w:p w14:paraId="42E20A10" w14:textId="77777777" w:rsidR="00E73BC6" w:rsidRPr="008B59DD" w:rsidRDefault="00E73BC6" w:rsidP="008B59DD">
            <w:r w:rsidRPr="008B59DD">
              <w:t>30 903</w:t>
            </w:r>
          </w:p>
        </w:tc>
        <w:tc>
          <w:tcPr>
            <w:tcW w:w="992" w:type="dxa"/>
            <w:tcBorders>
              <w:top w:val="single" w:sz="6" w:space="0" w:color="auto"/>
              <w:bottom w:val="single" w:sz="12" w:space="0" w:color="auto"/>
            </w:tcBorders>
            <w:shd w:val="clear" w:color="auto" w:fill="auto"/>
            <w:vAlign w:val="center"/>
            <w:hideMark/>
          </w:tcPr>
          <w:p w14:paraId="74A8D19D" w14:textId="77777777" w:rsidR="00E73BC6" w:rsidRPr="008B59DD" w:rsidRDefault="00E73BC6" w:rsidP="008B59DD">
            <w:pPr>
              <w:cnfStyle w:val="010000000000" w:firstRow="0" w:lastRow="1" w:firstColumn="0" w:lastColumn="0" w:oddVBand="0" w:evenVBand="0" w:oddHBand="0" w:evenHBand="0" w:firstRowFirstColumn="0" w:firstRowLastColumn="0" w:lastRowFirstColumn="0" w:lastRowLastColumn="0"/>
            </w:pPr>
            <w:r w:rsidRPr="008B59DD">
              <w:t>30 155</w:t>
            </w:r>
          </w:p>
        </w:tc>
        <w:tc>
          <w:tcPr>
            <w:cnfStyle w:val="000010000000" w:firstRow="0" w:lastRow="0" w:firstColumn="0" w:lastColumn="0" w:oddVBand="1" w:evenVBand="0" w:oddHBand="0" w:evenHBand="0" w:firstRowFirstColumn="0" w:firstRowLastColumn="0" w:lastRowFirstColumn="0" w:lastRowLastColumn="0"/>
            <w:tcW w:w="851" w:type="dxa"/>
            <w:tcBorders>
              <w:top w:val="single" w:sz="6" w:space="0" w:color="auto"/>
              <w:bottom w:val="single" w:sz="12" w:space="0" w:color="auto"/>
            </w:tcBorders>
            <w:vAlign w:val="center"/>
            <w:hideMark/>
          </w:tcPr>
          <w:p w14:paraId="0B7E7105" w14:textId="77777777" w:rsidR="00E73BC6" w:rsidRPr="008B59DD" w:rsidRDefault="00E73BC6" w:rsidP="008B59DD">
            <w:r w:rsidRPr="008B59DD">
              <w:t>144 314</w:t>
            </w:r>
          </w:p>
        </w:tc>
        <w:tc>
          <w:tcPr>
            <w:tcW w:w="843" w:type="dxa"/>
            <w:tcBorders>
              <w:top w:val="single" w:sz="6" w:space="0" w:color="auto"/>
              <w:bottom w:val="single" w:sz="12" w:space="0" w:color="auto"/>
            </w:tcBorders>
            <w:shd w:val="clear" w:color="auto" w:fill="auto"/>
            <w:vAlign w:val="center"/>
            <w:hideMark/>
          </w:tcPr>
          <w:p w14:paraId="0CC27F65" w14:textId="77777777" w:rsidR="00E73BC6" w:rsidRPr="008B59DD" w:rsidRDefault="00E73BC6" w:rsidP="008B59DD">
            <w:pPr>
              <w:cnfStyle w:val="010000000000" w:firstRow="0" w:lastRow="1" w:firstColumn="0" w:lastColumn="0" w:oddVBand="0" w:evenVBand="0" w:oddHBand="0" w:evenHBand="0" w:firstRowFirstColumn="0" w:firstRowLastColumn="0" w:lastRowFirstColumn="0" w:lastRowLastColumn="0"/>
            </w:pPr>
            <w:r w:rsidRPr="008B59DD">
              <w:t>135 607</w:t>
            </w:r>
          </w:p>
        </w:tc>
      </w:tr>
    </w:tbl>
    <w:p w14:paraId="76EAB012" w14:textId="77777777" w:rsidR="00E73BC6" w:rsidRPr="00940E38" w:rsidRDefault="00E73BC6" w:rsidP="00E73BC6">
      <w:pPr>
        <w:pStyle w:val="Note"/>
      </w:pPr>
      <w:r w:rsidRPr="00940E38">
        <w:t>Notes:</w:t>
      </w:r>
    </w:p>
    <w:p w14:paraId="247192A2" w14:textId="77777777" w:rsidR="00E73BC6" w:rsidRPr="00940E38" w:rsidRDefault="00E73BC6" w:rsidP="00E73BC6">
      <w:pPr>
        <w:pStyle w:val="Note"/>
      </w:pPr>
      <w:r w:rsidRPr="00940E38">
        <w:t>(a)</w:t>
      </w:r>
      <w:r w:rsidRPr="00940E38">
        <w:tab/>
        <w:t>Property, plant and equipment are classified primarily by the ‘purpose’ for which the assets are used, according to one of six purpose groups based upon government purpose classifications. All assets in a purpose group are further sub-categorised according to the asset’s ‘nature’ (</w:t>
      </w:r>
      <w:r>
        <w:t>e.g.</w:t>
      </w:r>
      <w:r w:rsidRPr="00940E38">
        <w:t xml:space="preserve"> buildings, plan</w:t>
      </w:r>
      <w:r>
        <w:t>t</w:t>
      </w:r>
      <w:r w:rsidRPr="00940E38">
        <w:t>), with each sub-category being classified as a separate class of asset for financial reporting purposes.</w:t>
      </w:r>
    </w:p>
    <w:p w14:paraId="34132080" w14:textId="77777777" w:rsidR="00E73BC6" w:rsidRPr="00940E38" w:rsidRDefault="00E73BC6" w:rsidP="00E73BC6">
      <w:pPr>
        <w:pStyle w:val="Note"/>
      </w:pPr>
      <w:r w:rsidRPr="00940E38">
        <w:t>(b)</w:t>
      </w:r>
      <w:r w:rsidRPr="00940E38">
        <w:tab/>
      </w:r>
      <w:r w:rsidRPr="00940E38">
        <w:rPr>
          <w:rStyle w:val="SourceReference"/>
        </w:rPr>
        <w:t>[If any entity has significant Crown land holdings, these holdings are to be disclosed separately in the Property, plant and equipment table ‘Land at fair value’ as ‘Crown land – National and State parks at fair value’, ‘Crown land – other at fair value’, and ‘Freehold land at fair value’.]</w:t>
      </w:r>
    </w:p>
    <w:p w14:paraId="5CD2AB8F" w14:textId="77777777" w:rsidR="00E73BC6" w:rsidRPr="00940E38" w:rsidRDefault="00E73BC6" w:rsidP="00E73BC6">
      <w:pPr>
        <w:pStyle w:val="Note"/>
      </w:pPr>
      <w:r w:rsidRPr="00940E38">
        <w:t xml:space="preserve">(c) </w:t>
      </w:r>
      <w:r w:rsidRPr="00940E38">
        <w:tab/>
        <w:t xml:space="preserve">Of the balance in ‘infrastructure at fair value’, $XXX </w:t>
      </w:r>
      <w:r w:rsidRPr="00940E38">
        <w:rPr>
          <w:rStyle w:val="SourceReference"/>
        </w:rPr>
        <w:t>[$xxx in 201</w:t>
      </w:r>
      <w:r>
        <w:rPr>
          <w:rStyle w:val="SourceReference"/>
        </w:rPr>
        <w:t>9</w:t>
      </w:r>
      <w:r w:rsidRPr="00940E38">
        <w:rPr>
          <w:rStyle w:val="SourceReference"/>
        </w:rPr>
        <w:t>]</w:t>
      </w:r>
      <w:r w:rsidRPr="00940E38">
        <w:t xml:space="preserve"> is attributable to assets contracted under PPP arrangements. </w:t>
      </w:r>
      <w:r w:rsidRPr="00940E38">
        <w:rPr>
          <w:rStyle w:val="SourceReference"/>
        </w:rPr>
        <w:t>[PAEC Report 115, Recommendation 12]</w:t>
      </w:r>
    </w:p>
    <w:p w14:paraId="190C7DB8" w14:textId="77777777" w:rsidR="00E73BC6" w:rsidRPr="00940E38" w:rsidRDefault="00E73BC6" w:rsidP="00E73BC6">
      <w:pPr>
        <w:sectPr w:rsidR="00E73BC6" w:rsidRPr="00940E38" w:rsidSect="00E73BC6">
          <w:headerReference w:type="even" r:id="rId228"/>
          <w:headerReference w:type="default" r:id="rId229"/>
          <w:footerReference w:type="default" r:id="rId230"/>
          <w:headerReference w:type="first" r:id="rId231"/>
          <w:footerReference w:type="first" r:id="rId232"/>
          <w:type w:val="continuous"/>
          <w:pgSz w:w="11906" w:h="16838" w:code="9"/>
          <w:pgMar w:top="1134" w:right="1134" w:bottom="1134" w:left="1134" w:header="624" w:footer="567" w:gutter="0"/>
          <w:cols w:sep="1" w:space="567"/>
          <w:titlePg/>
          <w:docGrid w:linePitch="360"/>
        </w:sectPr>
      </w:pPr>
    </w:p>
    <w:p w14:paraId="0F3FBD7C" w14:textId="77777777" w:rsidR="00E73BC6" w:rsidRPr="00940E38" w:rsidRDefault="00E73BC6" w:rsidP="00E73BC6">
      <w:pPr>
        <w:pStyle w:val="Heading3"/>
      </w:pPr>
      <w:r w:rsidRPr="00940E38">
        <w:lastRenderedPageBreak/>
        <w:t>Reconciliation of movements in carrying amount of property, plant and equipment</w:t>
      </w:r>
    </w:p>
    <w:p w14:paraId="1B54F605" w14:textId="6488CE0F" w:rsidR="00E73BC6" w:rsidRDefault="00E73BC6" w:rsidP="00E73BC6">
      <w:pPr>
        <w:pStyle w:val="TableUnits"/>
      </w:pPr>
      <w:r w:rsidRPr="00940E38">
        <w:t>($ thousand)</w:t>
      </w:r>
    </w:p>
    <w:tbl>
      <w:tblPr>
        <w:tblStyle w:val="ModelReportFinancialTable"/>
        <w:tblW w:w="14572" w:type="dxa"/>
        <w:tblLayout w:type="fixed"/>
        <w:tblLook w:val="02E0" w:firstRow="1" w:lastRow="1" w:firstColumn="1" w:lastColumn="0" w:noHBand="1" w:noVBand="0"/>
      </w:tblPr>
      <w:tblGrid>
        <w:gridCol w:w="1555"/>
        <w:gridCol w:w="2968"/>
        <w:gridCol w:w="658"/>
        <w:gridCol w:w="615"/>
        <w:gridCol w:w="686"/>
        <w:gridCol w:w="658"/>
        <w:gridCol w:w="714"/>
        <w:gridCol w:w="616"/>
        <w:gridCol w:w="574"/>
        <w:gridCol w:w="658"/>
        <w:gridCol w:w="644"/>
        <w:gridCol w:w="560"/>
        <w:gridCol w:w="615"/>
        <w:gridCol w:w="573"/>
        <w:gridCol w:w="536"/>
        <w:gridCol w:w="529"/>
        <w:gridCol w:w="715"/>
        <w:gridCol w:w="698"/>
      </w:tblGrid>
      <w:tr w:rsidR="002D4100" w:rsidRPr="00D04E4C" w14:paraId="23562487" w14:textId="77777777" w:rsidTr="001110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hideMark/>
          </w:tcPr>
          <w:p w14:paraId="2B9B5CE9" w14:textId="77777777" w:rsidR="002D4100" w:rsidRPr="00D04E4C" w:rsidRDefault="002D4100" w:rsidP="001110DA">
            <w:pPr>
              <w:ind w:left="0"/>
              <w:rPr>
                <w:sz w:val="15"/>
                <w:szCs w:val="15"/>
              </w:rPr>
            </w:pPr>
            <w:bookmarkStart w:id="270" w:name="_Hlk42683530"/>
            <w:r w:rsidRPr="00D04E4C">
              <w:rPr>
                <w:sz w:val="15"/>
                <w:szCs w:val="15"/>
              </w:rPr>
              <w:t>Source reference</w:t>
            </w:r>
          </w:p>
        </w:tc>
        <w:tc>
          <w:tcPr>
            <w:tcW w:w="2968" w:type="dxa"/>
            <w:hideMark/>
          </w:tcPr>
          <w:p w14:paraId="02482014" w14:textId="77777777" w:rsidR="002D4100" w:rsidRPr="00D04E4C" w:rsidRDefault="002D4100" w:rsidP="001110DA">
            <w:pPr>
              <w:ind w:left="0" w:firstLine="0"/>
              <w:cnfStyle w:val="100000000000" w:firstRow="1"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w:t>
            </w:r>
          </w:p>
        </w:tc>
        <w:tc>
          <w:tcPr>
            <w:cnfStyle w:val="000001000000" w:firstRow="0" w:lastRow="0" w:firstColumn="0" w:lastColumn="0" w:oddVBand="0" w:evenVBand="1" w:oddHBand="0" w:evenHBand="0" w:firstRowFirstColumn="0" w:firstRowLastColumn="0" w:lastRowFirstColumn="0" w:lastRowLastColumn="0"/>
            <w:tcW w:w="1273" w:type="dxa"/>
            <w:gridSpan w:val="2"/>
            <w:hideMark/>
          </w:tcPr>
          <w:p w14:paraId="2403530B" w14:textId="77777777" w:rsidR="002D4100" w:rsidRPr="00D04E4C" w:rsidRDefault="002D4100" w:rsidP="001110DA">
            <w:pPr>
              <w:ind w:left="0" w:firstLine="0"/>
              <w:jc w:val="center"/>
              <w:rPr>
                <w:rFonts w:cstheme="minorHAnsi"/>
                <w:sz w:val="15"/>
                <w:szCs w:val="15"/>
              </w:rPr>
            </w:pPr>
            <w:r w:rsidRPr="00D04E4C">
              <w:rPr>
                <w:sz w:val="15"/>
                <w:szCs w:val="15"/>
              </w:rPr>
              <w:t>Land at fair value</w:t>
            </w:r>
          </w:p>
        </w:tc>
        <w:tc>
          <w:tcPr>
            <w:tcW w:w="1344" w:type="dxa"/>
            <w:gridSpan w:val="2"/>
            <w:hideMark/>
          </w:tcPr>
          <w:p w14:paraId="2E95942F" w14:textId="77777777" w:rsidR="002D4100" w:rsidRPr="00D04E4C" w:rsidRDefault="002D4100" w:rsidP="001110DA">
            <w:pPr>
              <w:ind w:left="0" w:firstLine="0"/>
              <w:jc w:val="center"/>
              <w:cnfStyle w:val="100000000000" w:firstRow="1"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Buildings at fair value</w:t>
            </w:r>
          </w:p>
        </w:tc>
        <w:tc>
          <w:tcPr>
            <w:cnfStyle w:val="000001000000" w:firstRow="0" w:lastRow="0" w:firstColumn="0" w:lastColumn="0" w:oddVBand="0" w:evenVBand="1" w:oddHBand="0" w:evenHBand="0" w:firstRowFirstColumn="0" w:firstRowLastColumn="0" w:lastRowFirstColumn="0" w:lastRowLastColumn="0"/>
            <w:tcW w:w="1330" w:type="dxa"/>
            <w:gridSpan w:val="2"/>
            <w:hideMark/>
          </w:tcPr>
          <w:p w14:paraId="3B62889F" w14:textId="77777777" w:rsidR="002D4100" w:rsidRPr="00D04E4C" w:rsidRDefault="002D4100" w:rsidP="001110DA">
            <w:pPr>
              <w:ind w:left="0" w:firstLine="0"/>
              <w:jc w:val="center"/>
              <w:rPr>
                <w:rFonts w:cstheme="minorHAnsi"/>
                <w:sz w:val="15"/>
                <w:szCs w:val="15"/>
              </w:rPr>
            </w:pPr>
            <w:r w:rsidRPr="00D04E4C">
              <w:rPr>
                <w:sz w:val="15"/>
                <w:szCs w:val="15"/>
              </w:rPr>
              <w:t>Plant, equipment and vehicles at fair value</w:t>
            </w:r>
          </w:p>
        </w:tc>
        <w:tc>
          <w:tcPr>
            <w:tcW w:w="1232" w:type="dxa"/>
            <w:gridSpan w:val="2"/>
            <w:hideMark/>
          </w:tcPr>
          <w:p w14:paraId="4E20026B" w14:textId="77777777" w:rsidR="002D4100" w:rsidRPr="00D04E4C" w:rsidRDefault="002D4100" w:rsidP="001110DA">
            <w:pPr>
              <w:ind w:left="0" w:firstLine="0"/>
              <w:jc w:val="center"/>
              <w:cnfStyle w:val="100000000000" w:firstRow="1"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Assets under construction at cost</w:t>
            </w:r>
          </w:p>
        </w:tc>
        <w:tc>
          <w:tcPr>
            <w:cnfStyle w:val="000001000000" w:firstRow="0" w:lastRow="0" w:firstColumn="0" w:lastColumn="0" w:oddVBand="0" w:evenVBand="1" w:oddHBand="0" w:evenHBand="0" w:firstRowFirstColumn="0" w:firstRowLastColumn="0" w:lastRowFirstColumn="0" w:lastRowLastColumn="0"/>
            <w:tcW w:w="1204" w:type="dxa"/>
            <w:gridSpan w:val="2"/>
            <w:hideMark/>
          </w:tcPr>
          <w:p w14:paraId="3D09A7BA" w14:textId="77777777" w:rsidR="002D4100" w:rsidRPr="00D04E4C" w:rsidRDefault="002D4100" w:rsidP="001110DA">
            <w:pPr>
              <w:ind w:left="0" w:firstLine="0"/>
              <w:jc w:val="center"/>
              <w:rPr>
                <w:rFonts w:cstheme="minorHAnsi"/>
                <w:sz w:val="15"/>
                <w:szCs w:val="15"/>
              </w:rPr>
            </w:pPr>
            <w:r w:rsidRPr="00D04E4C">
              <w:rPr>
                <w:sz w:val="15"/>
                <w:szCs w:val="15"/>
              </w:rPr>
              <w:t>Infrastructure at fair value</w:t>
            </w:r>
          </w:p>
        </w:tc>
        <w:tc>
          <w:tcPr>
            <w:tcW w:w="1188" w:type="dxa"/>
            <w:gridSpan w:val="2"/>
            <w:hideMark/>
          </w:tcPr>
          <w:p w14:paraId="367450C7" w14:textId="77777777" w:rsidR="002D4100" w:rsidRPr="00D04E4C" w:rsidRDefault="002D4100" w:rsidP="001110DA">
            <w:pPr>
              <w:ind w:left="0" w:firstLine="0"/>
              <w:jc w:val="center"/>
              <w:cnfStyle w:val="100000000000" w:firstRow="1"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Road, infrastructure and earthworks at fair value</w:t>
            </w:r>
          </w:p>
        </w:tc>
        <w:tc>
          <w:tcPr>
            <w:cnfStyle w:val="000001000000" w:firstRow="0" w:lastRow="0" w:firstColumn="0" w:lastColumn="0" w:oddVBand="0" w:evenVBand="1" w:oddHBand="0" w:evenHBand="0" w:firstRowFirstColumn="0" w:firstRowLastColumn="0" w:lastRowFirstColumn="0" w:lastRowLastColumn="0"/>
            <w:tcW w:w="1065" w:type="dxa"/>
            <w:gridSpan w:val="2"/>
            <w:hideMark/>
          </w:tcPr>
          <w:p w14:paraId="274BC3B4" w14:textId="77777777" w:rsidR="002D4100" w:rsidRPr="00D04E4C" w:rsidRDefault="002D4100" w:rsidP="001110DA">
            <w:pPr>
              <w:ind w:left="0" w:firstLine="0"/>
              <w:jc w:val="center"/>
              <w:rPr>
                <w:rFonts w:cstheme="minorHAnsi"/>
                <w:sz w:val="15"/>
                <w:szCs w:val="15"/>
              </w:rPr>
            </w:pPr>
            <w:r w:rsidRPr="00D04E4C">
              <w:rPr>
                <w:sz w:val="15"/>
                <w:szCs w:val="15"/>
              </w:rPr>
              <w:t>Cultural assets at fair value</w:t>
            </w:r>
          </w:p>
        </w:tc>
        <w:tc>
          <w:tcPr>
            <w:tcW w:w="1413" w:type="dxa"/>
            <w:gridSpan w:val="2"/>
            <w:hideMark/>
          </w:tcPr>
          <w:p w14:paraId="209F88F7" w14:textId="77777777" w:rsidR="002D4100" w:rsidRPr="00D04E4C" w:rsidRDefault="002D4100" w:rsidP="001110DA">
            <w:pPr>
              <w:ind w:left="0" w:firstLine="0"/>
              <w:jc w:val="center"/>
              <w:cnfStyle w:val="100000000000" w:firstRow="1"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Total</w:t>
            </w:r>
          </w:p>
        </w:tc>
      </w:tr>
      <w:tr w:rsidR="007521AA" w:rsidRPr="00D04E4C" w14:paraId="053FB321"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3AC41CBF" w14:textId="77777777" w:rsidR="002D4100" w:rsidRPr="00D04E4C" w:rsidRDefault="002D4100" w:rsidP="001110DA">
            <w:pPr>
              <w:ind w:left="0"/>
              <w:rPr>
                <w:sz w:val="15"/>
                <w:szCs w:val="15"/>
              </w:rPr>
            </w:pPr>
          </w:p>
        </w:tc>
        <w:tc>
          <w:tcPr>
            <w:tcW w:w="2968" w:type="dxa"/>
            <w:shd w:val="clear" w:color="auto" w:fill="000000" w:themeFill="text1"/>
            <w:hideMark/>
          </w:tcPr>
          <w:p w14:paraId="108F8CBA"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sz w:val="15"/>
                <w:szCs w:val="15"/>
              </w:rPr>
              <w:t xml:space="preserve"> </w:t>
            </w:r>
          </w:p>
        </w:tc>
        <w:tc>
          <w:tcPr>
            <w:cnfStyle w:val="000001000000" w:firstRow="0" w:lastRow="0" w:firstColumn="0" w:lastColumn="0" w:oddVBand="0" w:evenVBand="1" w:oddHBand="0" w:evenHBand="0" w:firstRowFirstColumn="0" w:firstRowLastColumn="0" w:lastRowFirstColumn="0" w:lastRowLastColumn="0"/>
            <w:tcW w:w="658" w:type="dxa"/>
            <w:shd w:val="clear" w:color="auto" w:fill="000000" w:themeFill="text1"/>
            <w:hideMark/>
          </w:tcPr>
          <w:p w14:paraId="6E167E07"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615" w:type="dxa"/>
            <w:shd w:val="clear" w:color="auto" w:fill="000000" w:themeFill="text1"/>
            <w:hideMark/>
          </w:tcPr>
          <w:p w14:paraId="6FEDD72A"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c>
          <w:tcPr>
            <w:cnfStyle w:val="000001000000" w:firstRow="0" w:lastRow="0" w:firstColumn="0" w:lastColumn="0" w:oddVBand="0" w:evenVBand="1" w:oddHBand="0" w:evenHBand="0" w:firstRowFirstColumn="0" w:firstRowLastColumn="0" w:lastRowFirstColumn="0" w:lastRowLastColumn="0"/>
            <w:tcW w:w="686" w:type="dxa"/>
            <w:shd w:val="clear" w:color="auto" w:fill="000000" w:themeFill="text1"/>
            <w:hideMark/>
          </w:tcPr>
          <w:p w14:paraId="12645395"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658" w:type="dxa"/>
            <w:shd w:val="clear" w:color="auto" w:fill="000000" w:themeFill="text1"/>
            <w:hideMark/>
          </w:tcPr>
          <w:p w14:paraId="2DE72F35"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c>
          <w:tcPr>
            <w:cnfStyle w:val="000001000000" w:firstRow="0" w:lastRow="0" w:firstColumn="0" w:lastColumn="0" w:oddVBand="0" w:evenVBand="1" w:oddHBand="0" w:evenHBand="0" w:firstRowFirstColumn="0" w:firstRowLastColumn="0" w:lastRowFirstColumn="0" w:lastRowLastColumn="0"/>
            <w:tcW w:w="714" w:type="dxa"/>
            <w:shd w:val="clear" w:color="auto" w:fill="000000" w:themeFill="text1"/>
            <w:hideMark/>
          </w:tcPr>
          <w:p w14:paraId="190AC0F3"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616" w:type="dxa"/>
            <w:shd w:val="clear" w:color="auto" w:fill="000000" w:themeFill="text1"/>
            <w:hideMark/>
          </w:tcPr>
          <w:p w14:paraId="4C98E2B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c>
          <w:tcPr>
            <w:cnfStyle w:val="000001000000" w:firstRow="0" w:lastRow="0" w:firstColumn="0" w:lastColumn="0" w:oddVBand="0" w:evenVBand="1" w:oddHBand="0" w:evenHBand="0" w:firstRowFirstColumn="0" w:firstRowLastColumn="0" w:lastRowFirstColumn="0" w:lastRowLastColumn="0"/>
            <w:tcW w:w="574" w:type="dxa"/>
            <w:shd w:val="clear" w:color="auto" w:fill="000000" w:themeFill="text1"/>
            <w:hideMark/>
          </w:tcPr>
          <w:p w14:paraId="203DBE40"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658" w:type="dxa"/>
            <w:shd w:val="clear" w:color="auto" w:fill="000000" w:themeFill="text1"/>
            <w:hideMark/>
          </w:tcPr>
          <w:p w14:paraId="7BB8733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c>
          <w:tcPr>
            <w:cnfStyle w:val="000001000000" w:firstRow="0" w:lastRow="0" w:firstColumn="0" w:lastColumn="0" w:oddVBand="0" w:evenVBand="1" w:oddHBand="0" w:evenHBand="0" w:firstRowFirstColumn="0" w:firstRowLastColumn="0" w:lastRowFirstColumn="0" w:lastRowLastColumn="0"/>
            <w:tcW w:w="644" w:type="dxa"/>
            <w:shd w:val="clear" w:color="auto" w:fill="000000" w:themeFill="text1"/>
            <w:hideMark/>
          </w:tcPr>
          <w:p w14:paraId="6E2805C0"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560" w:type="dxa"/>
            <w:shd w:val="clear" w:color="auto" w:fill="000000" w:themeFill="text1"/>
            <w:hideMark/>
          </w:tcPr>
          <w:p w14:paraId="107186C5"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c>
          <w:tcPr>
            <w:cnfStyle w:val="000001000000" w:firstRow="0" w:lastRow="0" w:firstColumn="0" w:lastColumn="0" w:oddVBand="0" w:evenVBand="1" w:oddHBand="0" w:evenHBand="0" w:firstRowFirstColumn="0" w:firstRowLastColumn="0" w:lastRowFirstColumn="0" w:lastRowLastColumn="0"/>
            <w:tcW w:w="615" w:type="dxa"/>
            <w:shd w:val="clear" w:color="auto" w:fill="000000" w:themeFill="text1"/>
            <w:hideMark/>
          </w:tcPr>
          <w:p w14:paraId="6E4BFC52"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573" w:type="dxa"/>
            <w:shd w:val="clear" w:color="auto" w:fill="000000" w:themeFill="text1"/>
            <w:hideMark/>
          </w:tcPr>
          <w:p w14:paraId="741BBDF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c>
          <w:tcPr>
            <w:cnfStyle w:val="000001000000" w:firstRow="0" w:lastRow="0" w:firstColumn="0" w:lastColumn="0" w:oddVBand="0" w:evenVBand="1" w:oddHBand="0" w:evenHBand="0" w:firstRowFirstColumn="0" w:firstRowLastColumn="0" w:lastRowFirstColumn="0" w:lastRowLastColumn="0"/>
            <w:tcW w:w="536" w:type="dxa"/>
            <w:shd w:val="clear" w:color="auto" w:fill="000000" w:themeFill="text1"/>
            <w:hideMark/>
          </w:tcPr>
          <w:p w14:paraId="67528C9B"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529" w:type="dxa"/>
            <w:shd w:val="clear" w:color="auto" w:fill="000000" w:themeFill="text1"/>
            <w:hideMark/>
          </w:tcPr>
          <w:p w14:paraId="64E9103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c>
          <w:tcPr>
            <w:cnfStyle w:val="000001000000" w:firstRow="0" w:lastRow="0" w:firstColumn="0" w:lastColumn="0" w:oddVBand="0" w:evenVBand="1" w:oddHBand="0" w:evenHBand="0" w:firstRowFirstColumn="0" w:firstRowLastColumn="0" w:lastRowFirstColumn="0" w:lastRowLastColumn="0"/>
            <w:tcW w:w="715" w:type="dxa"/>
            <w:shd w:val="clear" w:color="auto" w:fill="000000" w:themeFill="text1"/>
            <w:hideMark/>
          </w:tcPr>
          <w:p w14:paraId="5C1FFC20" w14:textId="77777777" w:rsidR="002D4100" w:rsidRPr="00D04E4C" w:rsidRDefault="002D4100" w:rsidP="001110DA">
            <w:pPr>
              <w:ind w:left="0" w:firstLine="0"/>
              <w:rPr>
                <w:rFonts w:cstheme="minorHAnsi"/>
                <w:i/>
                <w:iCs/>
                <w:color w:val="FFFFFF" w:themeColor="background1"/>
                <w:sz w:val="15"/>
                <w:szCs w:val="15"/>
              </w:rPr>
            </w:pPr>
            <w:r w:rsidRPr="00D04E4C">
              <w:rPr>
                <w:i/>
                <w:iCs/>
                <w:sz w:val="15"/>
                <w:szCs w:val="15"/>
              </w:rPr>
              <w:t>2020</w:t>
            </w:r>
          </w:p>
        </w:tc>
        <w:tc>
          <w:tcPr>
            <w:tcW w:w="698" w:type="dxa"/>
            <w:shd w:val="clear" w:color="auto" w:fill="000000" w:themeFill="text1"/>
            <w:hideMark/>
          </w:tcPr>
          <w:p w14:paraId="521831EA"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i/>
                <w:iCs/>
                <w:color w:val="FFFFFF" w:themeColor="background1"/>
                <w:sz w:val="15"/>
                <w:szCs w:val="15"/>
              </w:rPr>
            </w:pPr>
            <w:r w:rsidRPr="00D04E4C">
              <w:rPr>
                <w:i/>
                <w:iCs/>
                <w:sz w:val="15"/>
                <w:szCs w:val="15"/>
              </w:rPr>
              <w:t>2019</w:t>
            </w:r>
          </w:p>
        </w:tc>
      </w:tr>
      <w:tr w:rsidR="002D4100" w:rsidRPr="00D04E4C" w14:paraId="4C60D279"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77C7B9A6" w14:textId="77777777" w:rsidR="002D4100" w:rsidRPr="00D04E4C" w:rsidRDefault="002D4100" w:rsidP="001110DA">
            <w:pPr>
              <w:ind w:left="0"/>
              <w:rPr>
                <w:sz w:val="15"/>
                <w:szCs w:val="15"/>
              </w:rPr>
            </w:pPr>
            <w:r w:rsidRPr="00D04E4C">
              <w:rPr>
                <w:sz w:val="15"/>
                <w:szCs w:val="15"/>
              </w:rPr>
              <w:t>AASB116.73(d)</w:t>
            </w:r>
          </w:p>
        </w:tc>
        <w:tc>
          <w:tcPr>
            <w:tcW w:w="2968" w:type="dxa"/>
            <w:hideMark/>
          </w:tcPr>
          <w:p w14:paraId="442A0C24" w14:textId="4E1E30BA"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D04E4C">
              <w:rPr>
                <w:b/>
                <w:bCs/>
                <w:sz w:val="15"/>
                <w:szCs w:val="15"/>
              </w:rPr>
              <w:t>Opening balance</w:t>
            </w:r>
            <w:r w:rsidR="001110DA" w:rsidRPr="001110DA">
              <w:rPr>
                <w:b/>
                <w:bCs/>
                <w:sz w:val="15"/>
                <w:szCs w:val="15"/>
                <w:vertAlign w:val="superscript"/>
              </w:rPr>
              <w:t>(a)</w:t>
            </w:r>
          </w:p>
        </w:tc>
        <w:tc>
          <w:tcPr>
            <w:cnfStyle w:val="000001000000" w:firstRow="0" w:lastRow="0" w:firstColumn="0" w:lastColumn="0" w:oddVBand="0" w:evenVBand="1" w:oddHBand="0" w:evenHBand="0" w:firstRowFirstColumn="0" w:firstRowLastColumn="0" w:lastRowFirstColumn="0" w:lastRowLastColumn="0"/>
            <w:tcW w:w="658" w:type="dxa"/>
            <w:hideMark/>
          </w:tcPr>
          <w:p w14:paraId="1C209E37" w14:textId="77777777" w:rsidR="002D4100" w:rsidRPr="00D04E4C" w:rsidRDefault="002D4100" w:rsidP="001110DA">
            <w:pPr>
              <w:ind w:left="0" w:firstLine="0"/>
              <w:rPr>
                <w:rFonts w:cstheme="minorHAnsi"/>
                <w:b/>
                <w:bCs/>
                <w:sz w:val="15"/>
                <w:szCs w:val="15"/>
              </w:rPr>
            </w:pPr>
            <w:r w:rsidRPr="00D04E4C">
              <w:rPr>
                <w:sz w:val="15"/>
                <w:szCs w:val="15"/>
              </w:rPr>
              <w:t>3 521</w:t>
            </w:r>
          </w:p>
        </w:tc>
        <w:tc>
          <w:tcPr>
            <w:tcW w:w="615" w:type="dxa"/>
            <w:hideMark/>
          </w:tcPr>
          <w:p w14:paraId="2A62755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D04E4C">
              <w:rPr>
                <w:sz w:val="15"/>
                <w:szCs w:val="15"/>
              </w:rPr>
              <w:t>3 120</w:t>
            </w:r>
          </w:p>
        </w:tc>
        <w:tc>
          <w:tcPr>
            <w:cnfStyle w:val="000001000000" w:firstRow="0" w:lastRow="0" w:firstColumn="0" w:lastColumn="0" w:oddVBand="0" w:evenVBand="1" w:oddHBand="0" w:evenHBand="0" w:firstRowFirstColumn="0" w:firstRowLastColumn="0" w:lastRowFirstColumn="0" w:lastRowLastColumn="0"/>
            <w:tcW w:w="686" w:type="dxa"/>
            <w:hideMark/>
          </w:tcPr>
          <w:p w14:paraId="1E3CE194" w14:textId="77777777" w:rsidR="002D4100" w:rsidRPr="00D04E4C" w:rsidRDefault="002D4100" w:rsidP="001110DA">
            <w:pPr>
              <w:ind w:left="0" w:firstLine="0"/>
              <w:rPr>
                <w:rFonts w:cstheme="minorHAnsi"/>
                <w:b/>
                <w:bCs/>
                <w:sz w:val="15"/>
                <w:szCs w:val="15"/>
              </w:rPr>
            </w:pPr>
            <w:r w:rsidRPr="00D04E4C">
              <w:rPr>
                <w:sz w:val="15"/>
                <w:szCs w:val="15"/>
              </w:rPr>
              <w:t>78 030</w:t>
            </w:r>
          </w:p>
        </w:tc>
        <w:tc>
          <w:tcPr>
            <w:tcW w:w="658" w:type="dxa"/>
            <w:hideMark/>
          </w:tcPr>
          <w:p w14:paraId="20A6A31D" w14:textId="6E6777F6" w:rsidR="002D4100" w:rsidRPr="00D04E4C" w:rsidRDefault="001110DA"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Pr>
                <w:sz w:val="15"/>
                <w:szCs w:val="15"/>
              </w:rPr>
              <w:t>76 583</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33CC59CA" w14:textId="77777777" w:rsidR="002D4100" w:rsidRPr="00D04E4C" w:rsidRDefault="002D4100" w:rsidP="001110DA">
            <w:pPr>
              <w:ind w:left="0" w:firstLine="0"/>
              <w:rPr>
                <w:rFonts w:cstheme="minorHAnsi"/>
                <w:b/>
                <w:bCs/>
                <w:sz w:val="15"/>
                <w:szCs w:val="15"/>
              </w:rPr>
            </w:pPr>
            <w:r w:rsidRPr="00D04E4C">
              <w:rPr>
                <w:sz w:val="15"/>
                <w:szCs w:val="15"/>
              </w:rPr>
              <w:t>43 109</w:t>
            </w:r>
          </w:p>
        </w:tc>
        <w:tc>
          <w:tcPr>
            <w:tcW w:w="616" w:type="dxa"/>
            <w:noWrap/>
            <w:hideMark/>
          </w:tcPr>
          <w:p w14:paraId="419D747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D04E4C">
              <w:rPr>
                <w:sz w:val="15"/>
                <w:szCs w:val="15"/>
              </w:rPr>
              <w:t>57 761</w:t>
            </w:r>
          </w:p>
        </w:tc>
        <w:tc>
          <w:tcPr>
            <w:cnfStyle w:val="000001000000" w:firstRow="0" w:lastRow="0" w:firstColumn="0" w:lastColumn="0" w:oddVBand="0" w:evenVBand="1" w:oddHBand="0" w:evenHBand="0" w:firstRowFirstColumn="0" w:firstRowLastColumn="0" w:lastRowFirstColumn="0" w:lastRowLastColumn="0"/>
            <w:tcW w:w="574" w:type="dxa"/>
            <w:hideMark/>
          </w:tcPr>
          <w:p w14:paraId="50891FFD" w14:textId="77777777" w:rsidR="002D4100" w:rsidRPr="00D04E4C" w:rsidRDefault="002D4100" w:rsidP="001110DA">
            <w:pPr>
              <w:ind w:left="0" w:firstLine="0"/>
              <w:rPr>
                <w:rFonts w:cstheme="minorHAnsi"/>
                <w:b/>
                <w:bCs/>
                <w:sz w:val="15"/>
                <w:szCs w:val="15"/>
              </w:rPr>
            </w:pPr>
            <w:r w:rsidRPr="00D04E4C">
              <w:rPr>
                <w:sz w:val="15"/>
                <w:szCs w:val="15"/>
              </w:rPr>
              <w:t>1 023</w:t>
            </w:r>
          </w:p>
        </w:tc>
        <w:tc>
          <w:tcPr>
            <w:tcW w:w="658" w:type="dxa"/>
            <w:hideMark/>
          </w:tcPr>
          <w:p w14:paraId="379D204D"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D04E4C">
              <w:rPr>
                <w:sz w:val="15"/>
                <w:szCs w:val="15"/>
              </w:rPr>
              <w:t xml:space="preserve"> 489</w:t>
            </w:r>
          </w:p>
        </w:tc>
        <w:tc>
          <w:tcPr>
            <w:cnfStyle w:val="000001000000" w:firstRow="0" w:lastRow="0" w:firstColumn="0" w:lastColumn="0" w:oddVBand="0" w:evenVBand="1" w:oddHBand="0" w:evenHBand="0" w:firstRowFirstColumn="0" w:firstRowLastColumn="0" w:lastRowFirstColumn="0" w:lastRowLastColumn="0"/>
            <w:tcW w:w="644" w:type="dxa"/>
            <w:hideMark/>
          </w:tcPr>
          <w:p w14:paraId="21ECF953" w14:textId="77777777" w:rsidR="002D4100" w:rsidRPr="00D04E4C" w:rsidRDefault="002D4100" w:rsidP="001110DA">
            <w:pPr>
              <w:ind w:left="0" w:firstLine="0"/>
              <w:rPr>
                <w:rFonts w:cstheme="minorHAnsi"/>
                <w:b/>
                <w:bCs/>
                <w:sz w:val="15"/>
                <w:szCs w:val="15"/>
              </w:rPr>
            </w:pPr>
            <w:r w:rsidRPr="00D04E4C">
              <w:rPr>
                <w:sz w:val="15"/>
                <w:szCs w:val="15"/>
              </w:rPr>
              <w:t>4 931</w:t>
            </w:r>
          </w:p>
        </w:tc>
        <w:tc>
          <w:tcPr>
            <w:tcW w:w="560" w:type="dxa"/>
            <w:hideMark/>
          </w:tcPr>
          <w:p w14:paraId="1B25A65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D04E4C">
              <w:rPr>
                <w:sz w:val="15"/>
                <w:szCs w:val="15"/>
              </w:rPr>
              <w:t>3 364</w:t>
            </w:r>
          </w:p>
        </w:tc>
        <w:tc>
          <w:tcPr>
            <w:cnfStyle w:val="000001000000" w:firstRow="0" w:lastRow="0" w:firstColumn="0" w:lastColumn="0" w:oddVBand="0" w:evenVBand="1" w:oddHBand="0" w:evenHBand="0" w:firstRowFirstColumn="0" w:firstRowLastColumn="0" w:lastRowFirstColumn="0" w:lastRowLastColumn="0"/>
            <w:tcW w:w="615" w:type="dxa"/>
            <w:hideMark/>
          </w:tcPr>
          <w:p w14:paraId="0E6B327F" w14:textId="77777777" w:rsidR="002D4100" w:rsidRPr="00D04E4C" w:rsidRDefault="002D4100" w:rsidP="001110DA">
            <w:pPr>
              <w:ind w:left="0" w:firstLine="0"/>
              <w:rPr>
                <w:rFonts w:cstheme="minorHAnsi"/>
                <w:b/>
                <w:bCs/>
                <w:sz w:val="15"/>
                <w:szCs w:val="15"/>
              </w:rPr>
            </w:pPr>
            <w:r w:rsidRPr="00D04E4C">
              <w:rPr>
                <w:sz w:val="15"/>
                <w:szCs w:val="15"/>
              </w:rPr>
              <w:t>4 993</w:t>
            </w:r>
          </w:p>
        </w:tc>
        <w:tc>
          <w:tcPr>
            <w:tcW w:w="573" w:type="dxa"/>
            <w:hideMark/>
          </w:tcPr>
          <w:p w14:paraId="417CF24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D04E4C">
              <w:rPr>
                <w:sz w:val="15"/>
                <w:szCs w:val="15"/>
              </w:rPr>
              <w:t>2 499</w:t>
            </w:r>
          </w:p>
        </w:tc>
        <w:tc>
          <w:tcPr>
            <w:cnfStyle w:val="000001000000" w:firstRow="0" w:lastRow="0" w:firstColumn="0" w:lastColumn="0" w:oddVBand="0" w:evenVBand="1" w:oddHBand="0" w:evenHBand="0" w:firstRowFirstColumn="0" w:firstRowLastColumn="0" w:lastRowFirstColumn="0" w:lastRowLastColumn="0"/>
            <w:tcW w:w="536" w:type="dxa"/>
            <w:hideMark/>
          </w:tcPr>
          <w:p w14:paraId="716753D9" w14:textId="77777777" w:rsidR="002D4100" w:rsidRPr="00D04E4C" w:rsidRDefault="002D4100" w:rsidP="001110DA">
            <w:pPr>
              <w:ind w:left="0" w:firstLine="0"/>
              <w:rPr>
                <w:rFonts w:cstheme="minorHAnsi"/>
                <w:b/>
                <w:bCs/>
                <w:sz w:val="15"/>
                <w:szCs w:val="15"/>
              </w:rPr>
            </w:pPr>
            <w:r w:rsidRPr="00D04E4C">
              <w:rPr>
                <w:sz w:val="15"/>
                <w:szCs w:val="15"/>
              </w:rPr>
              <w:t>..</w:t>
            </w:r>
          </w:p>
        </w:tc>
        <w:tc>
          <w:tcPr>
            <w:tcW w:w="529" w:type="dxa"/>
            <w:hideMark/>
          </w:tcPr>
          <w:p w14:paraId="2408A5A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7AC85215" w14:textId="77777777" w:rsidR="002D4100" w:rsidRPr="00D04E4C" w:rsidRDefault="002D4100" w:rsidP="001110DA">
            <w:pPr>
              <w:ind w:left="0" w:firstLine="0"/>
              <w:rPr>
                <w:rFonts w:cstheme="minorHAnsi"/>
                <w:b/>
                <w:bCs/>
                <w:sz w:val="15"/>
                <w:szCs w:val="15"/>
              </w:rPr>
            </w:pPr>
            <w:r w:rsidRPr="00D04E4C">
              <w:rPr>
                <w:sz w:val="15"/>
                <w:szCs w:val="15"/>
              </w:rPr>
              <w:t>135 607</w:t>
            </w:r>
          </w:p>
        </w:tc>
        <w:tc>
          <w:tcPr>
            <w:tcW w:w="698" w:type="dxa"/>
            <w:hideMark/>
          </w:tcPr>
          <w:p w14:paraId="7201DBF9" w14:textId="7AC796F9" w:rsidR="002D4100" w:rsidRPr="00D04E4C" w:rsidRDefault="001110DA"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Pr>
                <w:sz w:val="15"/>
                <w:szCs w:val="15"/>
              </w:rPr>
              <w:t>143 816</w:t>
            </w:r>
          </w:p>
        </w:tc>
      </w:tr>
      <w:tr w:rsidR="002D4100" w:rsidRPr="00D04E4C" w14:paraId="79B23A34"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31638AB3" w14:textId="472B2810" w:rsidR="002D4100" w:rsidRPr="001110DA" w:rsidRDefault="001110DA" w:rsidP="001110DA">
            <w:pPr>
              <w:ind w:left="0"/>
              <w:rPr>
                <w:b/>
                <w:bCs/>
                <w:sz w:val="15"/>
                <w:szCs w:val="15"/>
              </w:rPr>
            </w:pPr>
            <w:r w:rsidRPr="001110DA">
              <w:rPr>
                <w:b/>
                <w:bCs/>
                <w:color w:val="FF0000"/>
                <w:sz w:val="15"/>
                <w:szCs w:val="15"/>
              </w:rPr>
              <w:t>[NEW]</w:t>
            </w:r>
          </w:p>
        </w:tc>
        <w:tc>
          <w:tcPr>
            <w:tcW w:w="2968" w:type="dxa"/>
            <w:hideMark/>
          </w:tcPr>
          <w:p w14:paraId="52CCBF35" w14:textId="77777777" w:rsidR="002D4100" w:rsidRPr="005D2D2A"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b/>
                <w:bCs/>
                <w:sz w:val="15"/>
                <w:szCs w:val="15"/>
                <w:vertAlign w:val="superscript"/>
              </w:rPr>
            </w:pPr>
            <w:r w:rsidRPr="00D04E4C">
              <w:rPr>
                <w:b/>
                <w:bCs/>
                <w:sz w:val="15"/>
                <w:szCs w:val="15"/>
              </w:rPr>
              <w:t>Recognition of right-of-use assets on initial application of AASB 16</w:t>
            </w:r>
            <w:r w:rsidRPr="005D2D2A">
              <w:rPr>
                <w:b/>
                <w:bCs/>
                <w:sz w:val="15"/>
                <w:szCs w:val="15"/>
                <w:vertAlign w:val="superscript"/>
              </w:rPr>
              <w:t>(b)</w:t>
            </w:r>
          </w:p>
        </w:tc>
        <w:tc>
          <w:tcPr>
            <w:cnfStyle w:val="000001000000" w:firstRow="0" w:lastRow="0" w:firstColumn="0" w:lastColumn="0" w:oddVBand="0" w:evenVBand="1" w:oddHBand="0" w:evenHBand="0" w:firstRowFirstColumn="0" w:firstRowLastColumn="0" w:lastRowFirstColumn="0" w:lastRowLastColumn="0"/>
            <w:tcW w:w="658" w:type="dxa"/>
            <w:hideMark/>
          </w:tcPr>
          <w:p w14:paraId="13D0275A" w14:textId="77777777" w:rsidR="002D4100" w:rsidRPr="001110DA" w:rsidRDefault="002D4100" w:rsidP="001110DA">
            <w:pPr>
              <w:ind w:left="0" w:firstLine="0"/>
              <w:rPr>
                <w:rFonts w:cstheme="minorHAnsi"/>
                <w:b/>
                <w:bCs/>
                <w:sz w:val="15"/>
                <w:szCs w:val="15"/>
              </w:rPr>
            </w:pPr>
            <w:r w:rsidRPr="001110DA">
              <w:rPr>
                <w:b/>
                <w:bCs/>
                <w:sz w:val="15"/>
                <w:szCs w:val="15"/>
              </w:rPr>
              <w:t>..</w:t>
            </w:r>
          </w:p>
        </w:tc>
        <w:tc>
          <w:tcPr>
            <w:tcW w:w="615" w:type="dxa"/>
            <w:hideMark/>
          </w:tcPr>
          <w:p w14:paraId="33826C08"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686" w:type="dxa"/>
            <w:hideMark/>
          </w:tcPr>
          <w:p w14:paraId="2D773B8F" w14:textId="77777777" w:rsidR="002D4100" w:rsidRPr="001110DA" w:rsidRDefault="002D4100" w:rsidP="001110DA">
            <w:pPr>
              <w:ind w:left="0" w:firstLine="0"/>
              <w:rPr>
                <w:rFonts w:cstheme="minorHAnsi"/>
                <w:b/>
                <w:bCs/>
                <w:sz w:val="15"/>
                <w:szCs w:val="15"/>
              </w:rPr>
            </w:pPr>
            <w:r w:rsidRPr="001110DA">
              <w:rPr>
                <w:b/>
                <w:bCs/>
                <w:sz w:val="15"/>
                <w:szCs w:val="15"/>
              </w:rPr>
              <w:t>1 509</w:t>
            </w:r>
          </w:p>
        </w:tc>
        <w:tc>
          <w:tcPr>
            <w:tcW w:w="658" w:type="dxa"/>
            <w:hideMark/>
          </w:tcPr>
          <w:p w14:paraId="5234AFD2"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4A49E115" w14:textId="77777777" w:rsidR="002D4100" w:rsidRPr="001110DA" w:rsidRDefault="002D4100" w:rsidP="001110DA">
            <w:pPr>
              <w:ind w:left="0" w:firstLine="0"/>
              <w:rPr>
                <w:rFonts w:cstheme="minorHAnsi"/>
                <w:b/>
                <w:bCs/>
                <w:sz w:val="15"/>
                <w:szCs w:val="15"/>
              </w:rPr>
            </w:pPr>
            <w:r w:rsidRPr="001110DA">
              <w:rPr>
                <w:b/>
                <w:bCs/>
                <w:sz w:val="15"/>
                <w:szCs w:val="15"/>
              </w:rPr>
              <w:t>4 579</w:t>
            </w:r>
          </w:p>
        </w:tc>
        <w:tc>
          <w:tcPr>
            <w:tcW w:w="616" w:type="dxa"/>
            <w:noWrap/>
            <w:hideMark/>
          </w:tcPr>
          <w:p w14:paraId="0F4CBBA6"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574" w:type="dxa"/>
            <w:hideMark/>
          </w:tcPr>
          <w:p w14:paraId="0DC77AB1" w14:textId="77777777" w:rsidR="002D4100" w:rsidRPr="001110DA" w:rsidRDefault="002D4100" w:rsidP="001110DA">
            <w:pPr>
              <w:ind w:left="0" w:firstLine="0"/>
              <w:rPr>
                <w:rFonts w:cstheme="minorHAnsi"/>
                <w:b/>
                <w:bCs/>
                <w:sz w:val="15"/>
                <w:szCs w:val="15"/>
              </w:rPr>
            </w:pPr>
            <w:r w:rsidRPr="001110DA">
              <w:rPr>
                <w:b/>
                <w:bCs/>
                <w:sz w:val="15"/>
                <w:szCs w:val="15"/>
              </w:rPr>
              <w:t>..</w:t>
            </w:r>
          </w:p>
        </w:tc>
        <w:tc>
          <w:tcPr>
            <w:tcW w:w="658" w:type="dxa"/>
            <w:hideMark/>
          </w:tcPr>
          <w:p w14:paraId="38BA924C"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688B37B6" w14:textId="77777777" w:rsidR="002D4100" w:rsidRPr="001110DA" w:rsidRDefault="002D4100" w:rsidP="001110DA">
            <w:pPr>
              <w:ind w:left="0" w:firstLine="0"/>
              <w:rPr>
                <w:rFonts w:cstheme="minorHAnsi"/>
                <w:b/>
                <w:bCs/>
                <w:sz w:val="15"/>
                <w:szCs w:val="15"/>
              </w:rPr>
            </w:pPr>
            <w:r w:rsidRPr="001110DA">
              <w:rPr>
                <w:b/>
                <w:bCs/>
                <w:sz w:val="15"/>
                <w:szCs w:val="15"/>
              </w:rPr>
              <w:t>..</w:t>
            </w:r>
          </w:p>
        </w:tc>
        <w:tc>
          <w:tcPr>
            <w:tcW w:w="560" w:type="dxa"/>
            <w:hideMark/>
          </w:tcPr>
          <w:p w14:paraId="3FE5339C"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56F9B020" w14:textId="77777777" w:rsidR="002D4100" w:rsidRPr="001110DA" w:rsidRDefault="002D4100" w:rsidP="001110DA">
            <w:pPr>
              <w:ind w:left="0" w:firstLine="0"/>
              <w:rPr>
                <w:rFonts w:cstheme="minorHAnsi"/>
                <w:b/>
                <w:bCs/>
                <w:sz w:val="15"/>
                <w:szCs w:val="15"/>
              </w:rPr>
            </w:pPr>
            <w:r w:rsidRPr="001110DA">
              <w:rPr>
                <w:b/>
                <w:bCs/>
                <w:sz w:val="15"/>
                <w:szCs w:val="15"/>
              </w:rPr>
              <w:t>..</w:t>
            </w:r>
          </w:p>
        </w:tc>
        <w:tc>
          <w:tcPr>
            <w:tcW w:w="573" w:type="dxa"/>
            <w:hideMark/>
          </w:tcPr>
          <w:p w14:paraId="43E6AE44"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03B83D19" w14:textId="77777777" w:rsidR="002D4100" w:rsidRPr="001110DA" w:rsidRDefault="002D4100" w:rsidP="001110DA">
            <w:pPr>
              <w:ind w:left="0" w:firstLine="0"/>
              <w:rPr>
                <w:rFonts w:cstheme="minorHAnsi"/>
                <w:b/>
                <w:bCs/>
                <w:sz w:val="15"/>
                <w:szCs w:val="15"/>
              </w:rPr>
            </w:pPr>
            <w:r w:rsidRPr="001110DA">
              <w:rPr>
                <w:b/>
                <w:bCs/>
                <w:sz w:val="15"/>
                <w:szCs w:val="15"/>
              </w:rPr>
              <w:t>..</w:t>
            </w:r>
          </w:p>
        </w:tc>
        <w:tc>
          <w:tcPr>
            <w:tcW w:w="529" w:type="dxa"/>
            <w:hideMark/>
          </w:tcPr>
          <w:p w14:paraId="4E0CAC1E"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5733D20A" w14:textId="77777777" w:rsidR="002D4100" w:rsidRPr="001110DA" w:rsidRDefault="002D4100" w:rsidP="001110DA">
            <w:pPr>
              <w:ind w:left="0" w:firstLine="0"/>
              <w:rPr>
                <w:rFonts w:cstheme="minorHAnsi"/>
                <w:b/>
                <w:bCs/>
                <w:sz w:val="15"/>
                <w:szCs w:val="15"/>
              </w:rPr>
            </w:pPr>
            <w:r w:rsidRPr="001110DA">
              <w:rPr>
                <w:b/>
                <w:bCs/>
                <w:sz w:val="15"/>
                <w:szCs w:val="15"/>
              </w:rPr>
              <w:t>6 088</w:t>
            </w:r>
          </w:p>
        </w:tc>
        <w:tc>
          <w:tcPr>
            <w:tcW w:w="698" w:type="dxa"/>
            <w:hideMark/>
          </w:tcPr>
          <w:p w14:paraId="7A0DACFC"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r>
      <w:tr w:rsidR="002D4100" w:rsidRPr="00D04E4C" w14:paraId="677F42A9"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456FC411" w14:textId="77777777" w:rsidR="002D4100" w:rsidRPr="00D04E4C" w:rsidRDefault="002D4100" w:rsidP="001110DA">
            <w:pPr>
              <w:ind w:left="0"/>
              <w:rPr>
                <w:sz w:val="15"/>
                <w:szCs w:val="15"/>
              </w:rPr>
            </w:pPr>
          </w:p>
        </w:tc>
        <w:tc>
          <w:tcPr>
            <w:tcW w:w="2968" w:type="dxa"/>
            <w:hideMark/>
          </w:tcPr>
          <w:p w14:paraId="6BC19EA8" w14:textId="77777777" w:rsidR="002D4100" w:rsidRPr="001110DA"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Adjusted balance at 1 July 2019</w:t>
            </w:r>
          </w:p>
        </w:tc>
        <w:tc>
          <w:tcPr>
            <w:cnfStyle w:val="000001000000" w:firstRow="0" w:lastRow="0" w:firstColumn="0" w:lastColumn="0" w:oddVBand="0" w:evenVBand="1" w:oddHBand="0" w:evenHBand="0" w:firstRowFirstColumn="0" w:firstRowLastColumn="0" w:lastRowFirstColumn="0" w:lastRowLastColumn="0"/>
            <w:tcW w:w="658" w:type="dxa"/>
            <w:hideMark/>
          </w:tcPr>
          <w:p w14:paraId="7DF0951A" w14:textId="77777777" w:rsidR="002D4100" w:rsidRPr="001110DA" w:rsidRDefault="002D4100" w:rsidP="001110DA">
            <w:pPr>
              <w:ind w:left="0" w:firstLine="0"/>
              <w:rPr>
                <w:rFonts w:cstheme="minorHAnsi"/>
                <w:b/>
                <w:bCs/>
                <w:sz w:val="15"/>
                <w:szCs w:val="15"/>
              </w:rPr>
            </w:pPr>
            <w:r w:rsidRPr="001110DA">
              <w:rPr>
                <w:b/>
                <w:bCs/>
                <w:sz w:val="15"/>
                <w:szCs w:val="15"/>
              </w:rPr>
              <w:t>3 521</w:t>
            </w:r>
          </w:p>
        </w:tc>
        <w:tc>
          <w:tcPr>
            <w:tcW w:w="615" w:type="dxa"/>
            <w:hideMark/>
          </w:tcPr>
          <w:p w14:paraId="1195133D"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3 120</w:t>
            </w:r>
          </w:p>
        </w:tc>
        <w:tc>
          <w:tcPr>
            <w:cnfStyle w:val="000001000000" w:firstRow="0" w:lastRow="0" w:firstColumn="0" w:lastColumn="0" w:oddVBand="0" w:evenVBand="1" w:oddHBand="0" w:evenHBand="0" w:firstRowFirstColumn="0" w:firstRowLastColumn="0" w:lastRowFirstColumn="0" w:lastRowLastColumn="0"/>
            <w:tcW w:w="686" w:type="dxa"/>
            <w:hideMark/>
          </w:tcPr>
          <w:p w14:paraId="1F0FCA54" w14:textId="77777777" w:rsidR="002D4100" w:rsidRPr="001110DA" w:rsidRDefault="002D4100" w:rsidP="001110DA">
            <w:pPr>
              <w:ind w:left="0" w:firstLine="0"/>
              <w:rPr>
                <w:rFonts w:cstheme="minorHAnsi"/>
                <w:b/>
                <w:bCs/>
                <w:sz w:val="15"/>
                <w:szCs w:val="15"/>
              </w:rPr>
            </w:pPr>
            <w:r w:rsidRPr="001110DA">
              <w:rPr>
                <w:b/>
                <w:bCs/>
                <w:sz w:val="15"/>
                <w:szCs w:val="15"/>
              </w:rPr>
              <w:t>79 539</w:t>
            </w:r>
          </w:p>
        </w:tc>
        <w:tc>
          <w:tcPr>
            <w:tcW w:w="658" w:type="dxa"/>
            <w:hideMark/>
          </w:tcPr>
          <w:p w14:paraId="3BD1B0B6"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76 583</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767518CB" w14:textId="77777777" w:rsidR="002D4100" w:rsidRPr="001110DA" w:rsidRDefault="002D4100" w:rsidP="001110DA">
            <w:pPr>
              <w:ind w:left="0" w:firstLine="0"/>
              <w:rPr>
                <w:rFonts w:cstheme="minorHAnsi"/>
                <w:b/>
                <w:bCs/>
                <w:sz w:val="15"/>
                <w:szCs w:val="15"/>
              </w:rPr>
            </w:pPr>
            <w:r w:rsidRPr="001110DA">
              <w:rPr>
                <w:b/>
                <w:bCs/>
                <w:sz w:val="15"/>
                <w:szCs w:val="15"/>
              </w:rPr>
              <w:t>47 688</w:t>
            </w:r>
          </w:p>
        </w:tc>
        <w:tc>
          <w:tcPr>
            <w:tcW w:w="616" w:type="dxa"/>
            <w:noWrap/>
            <w:hideMark/>
          </w:tcPr>
          <w:p w14:paraId="05452C6B"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57 761</w:t>
            </w:r>
          </w:p>
        </w:tc>
        <w:tc>
          <w:tcPr>
            <w:cnfStyle w:val="000001000000" w:firstRow="0" w:lastRow="0" w:firstColumn="0" w:lastColumn="0" w:oddVBand="0" w:evenVBand="1" w:oddHBand="0" w:evenHBand="0" w:firstRowFirstColumn="0" w:firstRowLastColumn="0" w:lastRowFirstColumn="0" w:lastRowLastColumn="0"/>
            <w:tcW w:w="574" w:type="dxa"/>
            <w:hideMark/>
          </w:tcPr>
          <w:p w14:paraId="49C5C456" w14:textId="77777777" w:rsidR="002D4100" w:rsidRPr="001110DA" w:rsidRDefault="002D4100" w:rsidP="001110DA">
            <w:pPr>
              <w:ind w:left="0" w:firstLine="0"/>
              <w:rPr>
                <w:rFonts w:cstheme="minorHAnsi"/>
                <w:b/>
                <w:bCs/>
                <w:sz w:val="15"/>
                <w:szCs w:val="15"/>
              </w:rPr>
            </w:pPr>
            <w:r w:rsidRPr="001110DA">
              <w:rPr>
                <w:b/>
                <w:bCs/>
                <w:sz w:val="15"/>
                <w:szCs w:val="15"/>
              </w:rPr>
              <w:t>1 023</w:t>
            </w:r>
          </w:p>
        </w:tc>
        <w:tc>
          <w:tcPr>
            <w:tcW w:w="658" w:type="dxa"/>
            <w:hideMark/>
          </w:tcPr>
          <w:p w14:paraId="4309EB50"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 xml:space="preserve"> 489</w:t>
            </w:r>
          </w:p>
        </w:tc>
        <w:tc>
          <w:tcPr>
            <w:cnfStyle w:val="000001000000" w:firstRow="0" w:lastRow="0" w:firstColumn="0" w:lastColumn="0" w:oddVBand="0" w:evenVBand="1" w:oddHBand="0" w:evenHBand="0" w:firstRowFirstColumn="0" w:firstRowLastColumn="0" w:lastRowFirstColumn="0" w:lastRowLastColumn="0"/>
            <w:tcW w:w="644" w:type="dxa"/>
            <w:hideMark/>
          </w:tcPr>
          <w:p w14:paraId="6E952E42" w14:textId="77777777" w:rsidR="002D4100" w:rsidRPr="001110DA" w:rsidRDefault="002D4100" w:rsidP="001110DA">
            <w:pPr>
              <w:ind w:left="0" w:firstLine="0"/>
              <w:rPr>
                <w:rFonts w:cstheme="minorHAnsi"/>
                <w:b/>
                <w:bCs/>
                <w:sz w:val="15"/>
                <w:szCs w:val="15"/>
              </w:rPr>
            </w:pPr>
            <w:r w:rsidRPr="001110DA">
              <w:rPr>
                <w:b/>
                <w:bCs/>
                <w:sz w:val="15"/>
                <w:szCs w:val="15"/>
              </w:rPr>
              <w:t>4 931</w:t>
            </w:r>
          </w:p>
        </w:tc>
        <w:tc>
          <w:tcPr>
            <w:tcW w:w="560" w:type="dxa"/>
            <w:hideMark/>
          </w:tcPr>
          <w:p w14:paraId="6C1C7DC7"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3 364</w:t>
            </w:r>
          </w:p>
        </w:tc>
        <w:tc>
          <w:tcPr>
            <w:cnfStyle w:val="000001000000" w:firstRow="0" w:lastRow="0" w:firstColumn="0" w:lastColumn="0" w:oddVBand="0" w:evenVBand="1" w:oddHBand="0" w:evenHBand="0" w:firstRowFirstColumn="0" w:firstRowLastColumn="0" w:lastRowFirstColumn="0" w:lastRowLastColumn="0"/>
            <w:tcW w:w="615" w:type="dxa"/>
            <w:hideMark/>
          </w:tcPr>
          <w:p w14:paraId="1C123966" w14:textId="77777777" w:rsidR="002D4100" w:rsidRPr="001110DA" w:rsidRDefault="002D4100" w:rsidP="001110DA">
            <w:pPr>
              <w:ind w:left="0" w:firstLine="0"/>
              <w:rPr>
                <w:rFonts w:cstheme="minorHAnsi"/>
                <w:b/>
                <w:bCs/>
                <w:sz w:val="15"/>
                <w:szCs w:val="15"/>
              </w:rPr>
            </w:pPr>
            <w:r w:rsidRPr="001110DA">
              <w:rPr>
                <w:b/>
                <w:bCs/>
                <w:sz w:val="15"/>
                <w:szCs w:val="15"/>
              </w:rPr>
              <w:t>4 993</w:t>
            </w:r>
          </w:p>
        </w:tc>
        <w:tc>
          <w:tcPr>
            <w:tcW w:w="573" w:type="dxa"/>
            <w:hideMark/>
          </w:tcPr>
          <w:p w14:paraId="0230CC82"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2 499</w:t>
            </w:r>
          </w:p>
        </w:tc>
        <w:tc>
          <w:tcPr>
            <w:cnfStyle w:val="000001000000" w:firstRow="0" w:lastRow="0" w:firstColumn="0" w:lastColumn="0" w:oddVBand="0" w:evenVBand="1" w:oddHBand="0" w:evenHBand="0" w:firstRowFirstColumn="0" w:firstRowLastColumn="0" w:lastRowFirstColumn="0" w:lastRowLastColumn="0"/>
            <w:tcW w:w="536" w:type="dxa"/>
            <w:hideMark/>
          </w:tcPr>
          <w:p w14:paraId="25225186" w14:textId="77777777" w:rsidR="002D4100" w:rsidRPr="001110DA" w:rsidRDefault="002D4100" w:rsidP="001110DA">
            <w:pPr>
              <w:ind w:left="0" w:firstLine="0"/>
              <w:rPr>
                <w:rFonts w:cstheme="minorHAnsi"/>
                <w:b/>
                <w:bCs/>
                <w:sz w:val="15"/>
                <w:szCs w:val="15"/>
              </w:rPr>
            </w:pPr>
            <w:r w:rsidRPr="001110DA">
              <w:rPr>
                <w:b/>
                <w:bCs/>
                <w:sz w:val="15"/>
                <w:szCs w:val="15"/>
              </w:rPr>
              <w:t>..</w:t>
            </w:r>
          </w:p>
        </w:tc>
        <w:tc>
          <w:tcPr>
            <w:tcW w:w="529" w:type="dxa"/>
            <w:hideMark/>
          </w:tcPr>
          <w:p w14:paraId="309E414C"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423BD341" w14:textId="77777777" w:rsidR="002D4100" w:rsidRPr="001110DA" w:rsidRDefault="002D4100" w:rsidP="001110DA">
            <w:pPr>
              <w:ind w:left="0" w:firstLine="0"/>
              <w:rPr>
                <w:rFonts w:cstheme="minorHAnsi"/>
                <w:b/>
                <w:bCs/>
                <w:sz w:val="15"/>
                <w:szCs w:val="15"/>
              </w:rPr>
            </w:pPr>
            <w:r w:rsidRPr="001110DA">
              <w:rPr>
                <w:b/>
                <w:bCs/>
                <w:sz w:val="15"/>
                <w:szCs w:val="15"/>
              </w:rPr>
              <w:t>141 695</w:t>
            </w:r>
          </w:p>
        </w:tc>
        <w:tc>
          <w:tcPr>
            <w:tcW w:w="698" w:type="dxa"/>
            <w:hideMark/>
          </w:tcPr>
          <w:p w14:paraId="0C244BDE" w14:textId="77777777" w:rsidR="002D4100" w:rsidRPr="001110DA"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b/>
                <w:bCs/>
                <w:sz w:val="15"/>
                <w:szCs w:val="15"/>
              </w:rPr>
            </w:pPr>
            <w:r w:rsidRPr="001110DA">
              <w:rPr>
                <w:b/>
                <w:bCs/>
                <w:sz w:val="15"/>
                <w:szCs w:val="15"/>
              </w:rPr>
              <w:t>143 816</w:t>
            </w:r>
          </w:p>
        </w:tc>
      </w:tr>
      <w:tr w:rsidR="002D4100" w:rsidRPr="00D04E4C" w14:paraId="512F2104"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182D4462" w14:textId="77777777" w:rsidR="002D4100" w:rsidRPr="00D04E4C" w:rsidRDefault="002D4100" w:rsidP="001110DA">
            <w:pPr>
              <w:ind w:left="0"/>
              <w:rPr>
                <w:sz w:val="15"/>
                <w:szCs w:val="15"/>
              </w:rPr>
            </w:pPr>
            <w:r w:rsidRPr="00D04E4C">
              <w:rPr>
                <w:sz w:val="15"/>
                <w:szCs w:val="15"/>
              </w:rPr>
              <w:t>AASB116.73(e)(ix)</w:t>
            </w:r>
          </w:p>
        </w:tc>
        <w:tc>
          <w:tcPr>
            <w:tcW w:w="2968" w:type="dxa"/>
            <w:hideMark/>
          </w:tcPr>
          <w:p w14:paraId="1BA5282A"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Fair value of assets received free of charge or for nominal considerations</w:t>
            </w:r>
          </w:p>
        </w:tc>
        <w:tc>
          <w:tcPr>
            <w:cnfStyle w:val="000001000000" w:firstRow="0" w:lastRow="0" w:firstColumn="0" w:lastColumn="0" w:oddVBand="0" w:evenVBand="1" w:oddHBand="0" w:evenHBand="0" w:firstRowFirstColumn="0" w:firstRowLastColumn="0" w:lastRowFirstColumn="0" w:lastRowLastColumn="0"/>
            <w:tcW w:w="658" w:type="dxa"/>
            <w:hideMark/>
          </w:tcPr>
          <w:p w14:paraId="2A028E74" w14:textId="77777777" w:rsidR="002D4100" w:rsidRPr="00D04E4C" w:rsidRDefault="002D4100" w:rsidP="001110DA">
            <w:pPr>
              <w:ind w:left="0" w:firstLine="0"/>
              <w:rPr>
                <w:rFonts w:cstheme="minorHAnsi"/>
                <w:sz w:val="15"/>
                <w:szCs w:val="15"/>
              </w:rPr>
            </w:pPr>
            <w:r w:rsidRPr="00D04E4C">
              <w:rPr>
                <w:sz w:val="15"/>
                <w:szCs w:val="15"/>
              </w:rPr>
              <w:t xml:space="preserve"> 348</w:t>
            </w:r>
          </w:p>
        </w:tc>
        <w:tc>
          <w:tcPr>
            <w:tcW w:w="615" w:type="dxa"/>
            <w:hideMark/>
          </w:tcPr>
          <w:p w14:paraId="3F1FBEA6"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525</w:t>
            </w:r>
          </w:p>
        </w:tc>
        <w:tc>
          <w:tcPr>
            <w:cnfStyle w:val="000001000000" w:firstRow="0" w:lastRow="0" w:firstColumn="0" w:lastColumn="0" w:oddVBand="0" w:evenVBand="1" w:oddHBand="0" w:evenHBand="0" w:firstRowFirstColumn="0" w:firstRowLastColumn="0" w:lastRowFirstColumn="0" w:lastRowLastColumn="0"/>
            <w:tcW w:w="686" w:type="dxa"/>
            <w:hideMark/>
          </w:tcPr>
          <w:p w14:paraId="3FE1BD39"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5225022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325</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70D09930" w14:textId="77777777" w:rsidR="002D4100" w:rsidRPr="00D04E4C" w:rsidRDefault="002D4100" w:rsidP="001110DA">
            <w:pPr>
              <w:ind w:left="0" w:firstLine="0"/>
              <w:rPr>
                <w:rFonts w:cstheme="minorHAnsi"/>
                <w:sz w:val="15"/>
                <w:szCs w:val="15"/>
              </w:rPr>
            </w:pPr>
            <w:r w:rsidRPr="00D04E4C">
              <w:rPr>
                <w:sz w:val="15"/>
                <w:szCs w:val="15"/>
              </w:rPr>
              <w:t xml:space="preserve"> 33</w:t>
            </w:r>
          </w:p>
        </w:tc>
        <w:tc>
          <w:tcPr>
            <w:tcW w:w="616" w:type="dxa"/>
            <w:noWrap/>
            <w:hideMark/>
          </w:tcPr>
          <w:p w14:paraId="0D91AC6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16</w:t>
            </w:r>
          </w:p>
        </w:tc>
        <w:tc>
          <w:tcPr>
            <w:cnfStyle w:val="000001000000" w:firstRow="0" w:lastRow="0" w:firstColumn="0" w:lastColumn="0" w:oddVBand="0" w:evenVBand="1" w:oddHBand="0" w:evenHBand="0" w:firstRowFirstColumn="0" w:firstRowLastColumn="0" w:lastRowFirstColumn="0" w:lastRowLastColumn="0"/>
            <w:tcW w:w="574" w:type="dxa"/>
            <w:hideMark/>
          </w:tcPr>
          <w:p w14:paraId="28904097"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410AB1C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5252FFBA" w14:textId="77777777" w:rsidR="002D4100" w:rsidRPr="00D04E4C" w:rsidRDefault="002D4100" w:rsidP="001110DA">
            <w:pPr>
              <w:ind w:left="0" w:firstLine="0"/>
              <w:rPr>
                <w:rFonts w:cstheme="minorHAnsi"/>
                <w:sz w:val="15"/>
                <w:szCs w:val="15"/>
              </w:rPr>
            </w:pPr>
            <w:r w:rsidRPr="00D04E4C">
              <w:rPr>
                <w:sz w:val="15"/>
                <w:szCs w:val="15"/>
              </w:rPr>
              <w:t>..</w:t>
            </w:r>
          </w:p>
        </w:tc>
        <w:tc>
          <w:tcPr>
            <w:tcW w:w="560" w:type="dxa"/>
            <w:hideMark/>
          </w:tcPr>
          <w:p w14:paraId="552953A4"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2D7AA8F3" w14:textId="77777777" w:rsidR="002D4100" w:rsidRPr="00D04E4C" w:rsidRDefault="002D4100" w:rsidP="001110DA">
            <w:pPr>
              <w:ind w:left="0" w:firstLine="0"/>
              <w:rPr>
                <w:rFonts w:cstheme="minorHAnsi"/>
                <w:sz w:val="15"/>
                <w:szCs w:val="15"/>
              </w:rPr>
            </w:pPr>
            <w:r w:rsidRPr="00D04E4C">
              <w:rPr>
                <w:sz w:val="15"/>
                <w:szCs w:val="15"/>
              </w:rPr>
              <w:t xml:space="preserve"> 109</w:t>
            </w:r>
          </w:p>
        </w:tc>
        <w:tc>
          <w:tcPr>
            <w:tcW w:w="573" w:type="dxa"/>
            <w:hideMark/>
          </w:tcPr>
          <w:p w14:paraId="55B03B1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64D869ED"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5D64913F"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76250A28" w14:textId="77777777" w:rsidR="002D4100" w:rsidRPr="00D04E4C" w:rsidRDefault="002D4100" w:rsidP="001110DA">
            <w:pPr>
              <w:ind w:left="0" w:firstLine="0"/>
              <w:rPr>
                <w:rFonts w:cstheme="minorHAnsi"/>
                <w:sz w:val="15"/>
                <w:szCs w:val="15"/>
              </w:rPr>
            </w:pPr>
            <w:r w:rsidRPr="00D04E4C">
              <w:rPr>
                <w:sz w:val="15"/>
                <w:szCs w:val="15"/>
              </w:rPr>
              <w:t xml:space="preserve"> 490</w:t>
            </w:r>
          </w:p>
        </w:tc>
        <w:tc>
          <w:tcPr>
            <w:tcW w:w="698" w:type="dxa"/>
            <w:hideMark/>
          </w:tcPr>
          <w:p w14:paraId="06038C6F"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866</w:t>
            </w:r>
          </w:p>
        </w:tc>
      </w:tr>
      <w:tr w:rsidR="002D4100" w:rsidRPr="00D04E4C" w14:paraId="54850D0F"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1812741E" w14:textId="77777777" w:rsidR="002D4100" w:rsidRPr="00D04E4C" w:rsidRDefault="002D4100" w:rsidP="001110DA">
            <w:pPr>
              <w:ind w:left="0"/>
              <w:rPr>
                <w:sz w:val="15"/>
                <w:szCs w:val="15"/>
              </w:rPr>
            </w:pPr>
            <w:r w:rsidRPr="00D04E4C">
              <w:rPr>
                <w:sz w:val="15"/>
                <w:szCs w:val="15"/>
              </w:rPr>
              <w:t>AAASB116.73(e)(ix)</w:t>
            </w:r>
          </w:p>
        </w:tc>
        <w:tc>
          <w:tcPr>
            <w:tcW w:w="2968" w:type="dxa"/>
            <w:hideMark/>
          </w:tcPr>
          <w:p w14:paraId="16FD5853"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Fair value of assets provided free of charge or for nominal considerations</w:t>
            </w:r>
          </w:p>
        </w:tc>
        <w:tc>
          <w:tcPr>
            <w:cnfStyle w:val="000001000000" w:firstRow="0" w:lastRow="0" w:firstColumn="0" w:lastColumn="0" w:oddVBand="0" w:evenVBand="1" w:oddHBand="0" w:evenHBand="0" w:firstRowFirstColumn="0" w:firstRowLastColumn="0" w:lastRowFirstColumn="0" w:lastRowLastColumn="0"/>
            <w:tcW w:w="658" w:type="dxa"/>
            <w:hideMark/>
          </w:tcPr>
          <w:p w14:paraId="10322F30" w14:textId="77777777" w:rsidR="002D4100" w:rsidRPr="00D04E4C" w:rsidRDefault="002D4100" w:rsidP="001110DA">
            <w:pPr>
              <w:ind w:left="0" w:firstLine="0"/>
              <w:rPr>
                <w:rFonts w:cstheme="minorHAnsi"/>
                <w:sz w:val="15"/>
                <w:szCs w:val="15"/>
              </w:rPr>
            </w:pPr>
            <w:r w:rsidRPr="00D04E4C">
              <w:rPr>
                <w:sz w:val="15"/>
                <w:szCs w:val="15"/>
              </w:rPr>
              <w:t>(142)</w:t>
            </w:r>
          </w:p>
        </w:tc>
        <w:tc>
          <w:tcPr>
            <w:tcW w:w="615" w:type="dxa"/>
            <w:hideMark/>
          </w:tcPr>
          <w:p w14:paraId="7048FF6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(123)</w:t>
            </w:r>
          </w:p>
        </w:tc>
        <w:tc>
          <w:tcPr>
            <w:cnfStyle w:val="000001000000" w:firstRow="0" w:lastRow="0" w:firstColumn="0" w:lastColumn="0" w:oddVBand="0" w:evenVBand="1" w:oddHBand="0" w:evenHBand="0" w:firstRowFirstColumn="0" w:firstRowLastColumn="0" w:lastRowFirstColumn="0" w:lastRowLastColumn="0"/>
            <w:tcW w:w="686" w:type="dxa"/>
            <w:hideMark/>
          </w:tcPr>
          <w:p w14:paraId="3B7B10BF"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7B3E52D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20FBF731" w14:textId="77777777" w:rsidR="002D4100" w:rsidRPr="00D04E4C" w:rsidRDefault="002D4100" w:rsidP="001110DA">
            <w:pPr>
              <w:ind w:left="0" w:firstLine="0"/>
              <w:rPr>
                <w:rFonts w:cstheme="minorHAnsi"/>
                <w:sz w:val="15"/>
                <w:szCs w:val="15"/>
              </w:rPr>
            </w:pPr>
            <w:r w:rsidRPr="00D04E4C">
              <w:rPr>
                <w:sz w:val="15"/>
                <w:szCs w:val="15"/>
              </w:rPr>
              <w:t>(110)</w:t>
            </w:r>
          </w:p>
        </w:tc>
        <w:tc>
          <w:tcPr>
            <w:tcW w:w="616" w:type="dxa"/>
            <w:noWrap/>
            <w:hideMark/>
          </w:tcPr>
          <w:p w14:paraId="7D46CF9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(15)</w:t>
            </w:r>
          </w:p>
        </w:tc>
        <w:tc>
          <w:tcPr>
            <w:cnfStyle w:val="000001000000" w:firstRow="0" w:lastRow="0" w:firstColumn="0" w:lastColumn="0" w:oddVBand="0" w:evenVBand="1" w:oddHBand="0" w:evenHBand="0" w:firstRowFirstColumn="0" w:firstRowLastColumn="0" w:lastRowFirstColumn="0" w:lastRowLastColumn="0"/>
            <w:tcW w:w="574" w:type="dxa"/>
            <w:hideMark/>
          </w:tcPr>
          <w:p w14:paraId="2095D36E"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2EDCF03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6CF82BDE" w14:textId="77777777" w:rsidR="002D4100" w:rsidRPr="00D04E4C" w:rsidRDefault="002D4100" w:rsidP="001110DA">
            <w:pPr>
              <w:ind w:left="0" w:firstLine="0"/>
              <w:rPr>
                <w:rFonts w:cstheme="minorHAnsi"/>
                <w:sz w:val="15"/>
                <w:szCs w:val="15"/>
              </w:rPr>
            </w:pPr>
            <w:r w:rsidRPr="00D04E4C">
              <w:rPr>
                <w:sz w:val="15"/>
                <w:szCs w:val="15"/>
              </w:rPr>
              <w:t>..</w:t>
            </w:r>
          </w:p>
        </w:tc>
        <w:tc>
          <w:tcPr>
            <w:tcW w:w="560" w:type="dxa"/>
            <w:hideMark/>
          </w:tcPr>
          <w:p w14:paraId="07B7E534"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34E0B19D" w14:textId="77777777" w:rsidR="002D4100" w:rsidRPr="00D04E4C" w:rsidRDefault="002D4100" w:rsidP="001110DA">
            <w:pPr>
              <w:ind w:left="0" w:firstLine="0"/>
              <w:rPr>
                <w:rFonts w:cstheme="minorHAnsi"/>
                <w:sz w:val="15"/>
                <w:szCs w:val="15"/>
              </w:rPr>
            </w:pPr>
            <w:r w:rsidRPr="00D04E4C">
              <w:rPr>
                <w:sz w:val="15"/>
                <w:szCs w:val="15"/>
              </w:rPr>
              <w:t>..</w:t>
            </w:r>
          </w:p>
        </w:tc>
        <w:tc>
          <w:tcPr>
            <w:tcW w:w="573" w:type="dxa"/>
            <w:hideMark/>
          </w:tcPr>
          <w:p w14:paraId="2B0AB6F1"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55190C66" w14:textId="77777777" w:rsidR="002D4100" w:rsidRPr="00D04E4C" w:rsidRDefault="002D4100" w:rsidP="001110DA">
            <w:pPr>
              <w:ind w:left="0" w:firstLine="0"/>
              <w:rPr>
                <w:rFonts w:cstheme="minorHAnsi"/>
                <w:sz w:val="15"/>
                <w:szCs w:val="15"/>
              </w:rPr>
            </w:pPr>
            <w:r w:rsidRPr="00D04E4C">
              <w:rPr>
                <w:sz w:val="15"/>
                <w:szCs w:val="15"/>
              </w:rPr>
              <w:t>(154)</w:t>
            </w:r>
          </w:p>
        </w:tc>
        <w:tc>
          <w:tcPr>
            <w:tcW w:w="529" w:type="dxa"/>
            <w:hideMark/>
          </w:tcPr>
          <w:p w14:paraId="3CFD7E85"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63EB8982" w14:textId="77777777" w:rsidR="002D4100" w:rsidRPr="00D04E4C" w:rsidRDefault="002D4100" w:rsidP="001110DA">
            <w:pPr>
              <w:ind w:left="0" w:firstLine="0"/>
              <w:rPr>
                <w:rFonts w:cstheme="minorHAnsi"/>
                <w:sz w:val="15"/>
                <w:szCs w:val="15"/>
              </w:rPr>
            </w:pPr>
            <w:r w:rsidRPr="00D04E4C">
              <w:rPr>
                <w:sz w:val="15"/>
                <w:szCs w:val="15"/>
              </w:rPr>
              <w:t>(406)</w:t>
            </w:r>
          </w:p>
        </w:tc>
        <w:tc>
          <w:tcPr>
            <w:tcW w:w="698" w:type="dxa"/>
            <w:hideMark/>
          </w:tcPr>
          <w:p w14:paraId="5E072E3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(138)</w:t>
            </w:r>
          </w:p>
        </w:tc>
      </w:tr>
      <w:tr w:rsidR="002D4100" w:rsidRPr="00D04E4C" w14:paraId="25DE76AD"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0F52D5D0" w14:textId="77777777" w:rsidR="002D4100" w:rsidRPr="00D04E4C" w:rsidRDefault="002D4100" w:rsidP="001110DA">
            <w:pPr>
              <w:ind w:left="0"/>
              <w:rPr>
                <w:sz w:val="15"/>
                <w:szCs w:val="15"/>
              </w:rPr>
            </w:pPr>
            <w:r w:rsidRPr="00D04E4C">
              <w:rPr>
                <w:sz w:val="15"/>
                <w:szCs w:val="15"/>
              </w:rPr>
              <w:t>AASB116.73(e)(</w:t>
            </w:r>
            <w:proofErr w:type="spellStart"/>
            <w:r w:rsidRPr="00D04E4C">
              <w:rPr>
                <w:sz w:val="15"/>
                <w:szCs w:val="15"/>
              </w:rPr>
              <w:t>i</w:t>
            </w:r>
            <w:proofErr w:type="spellEnd"/>
            <w:r w:rsidRPr="00D04E4C">
              <w:rPr>
                <w:sz w:val="15"/>
                <w:szCs w:val="15"/>
              </w:rPr>
              <w:t>)</w:t>
            </w:r>
          </w:p>
        </w:tc>
        <w:tc>
          <w:tcPr>
            <w:tcW w:w="2968" w:type="dxa"/>
            <w:hideMark/>
          </w:tcPr>
          <w:p w14:paraId="77E14C79"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Additions</w:t>
            </w:r>
          </w:p>
        </w:tc>
        <w:tc>
          <w:tcPr>
            <w:cnfStyle w:val="000001000000" w:firstRow="0" w:lastRow="0" w:firstColumn="0" w:lastColumn="0" w:oddVBand="0" w:evenVBand="1" w:oddHBand="0" w:evenHBand="0" w:firstRowFirstColumn="0" w:firstRowLastColumn="0" w:lastRowFirstColumn="0" w:lastRowLastColumn="0"/>
            <w:tcW w:w="658" w:type="dxa"/>
            <w:hideMark/>
          </w:tcPr>
          <w:p w14:paraId="193FBBD7" w14:textId="77777777" w:rsidR="002D4100" w:rsidRPr="00D04E4C" w:rsidRDefault="002D4100" w:rsidP="001110DA">
            <w:pPr>
              <w:ind w:left="0" w:firstLine="0"/>
              <w:rPr>
                <w:rFonts w:cstheme="minorHAnsi"/>
                <w:sz w:val="15"/>
                <w:szCs w:val="15"/>
              </w:rPr>
            </w:pPr>
            <w:r w:rsidRPr="00D04E4C">
              <w:rPr>
                <w:sz w:val="15"/>
                <w:szCs w:val="15"/>
              </w:rPr>
              <w:t>1 756</w:t>
            </w:r>
          </w:p>
        </w:tc>
        <w:tc>
          <w:tcPr>
            <w:tcW w:w="615" w:type="dxa"/>
            <w:hideMark/>
          </w:tcPr>
          <w:p w14:paraId="3D15E09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767</w:t>
            </w:r>
          </w:p>
        </w:tc>
        <w:tc>
          <w:tcPr>
            <w:cnfStyle w:val="000001000000" w:firstRow="0" w:lastRow="0" w:firstColumn="0" w:lastColumn="0" w:oddVBand="0" w:evenVBand="1" w:oddHBand="0" w:evenHBand="0" w:firstRowFirstColumn="0" w:firstRowLastColumn="0" w:lastRowFirstColumn="0" w:lastRowLastColumn="0"/>
            <w:tcW w:w="686" w:type="dxa"/>
            <w:hideMark/>
          </w:tcPr>
          <w:p w14:paraId="0B554D75" w14:textId="77777777" w:rsidR="002D4100" w:rsidRPr="00D04E4C" w:rsidRDefault="002D4100" w:rsidP="001110DA">
            <w:pPr>
              <w:ind w:left="0" w:firstLine="0"/>
              <w:rPr>
                <w:rFonts w:cstheme="minorHAnsi"/>
                <w:sz w:val="15"/>
                <w:szCs w:val="15"/>
              </w:rPr>
            </w:pPr>
            <w:r w:rsidRPr="00D04E4C">
              <w:rPr>
                <w:sz w:val="15"/>
                <w:szCs w:val="15"/>
              </w:rPr>
              <w:t>1 293</w:t>
            </w:r>
          </w:p>
        </w:tc>
        <w:tc>
          <w:tcPr>
            <w:tcW w:w="658" w:type="dxa"/>
            <w:hideMark/>
          </w:tcPr>
          <w:p w14:paraId="6289441D"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1 827</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4706F8BB" w14:textId="77777777" w:rsidR="002D4100" w:rsidRPr="00D04E4C" w:rsidRDefault="002D4100" w:rsidP="001110DA">
            <w:pPr>
              <w:ind w:left="0" w:firstLine="0"/>
              <w:rPr>
                <w:rFonts w:cstheme="minorHAnsi"/>
                <w:sz w:val="15"/>
                <w:szCs w:val="15"/>
              </w:rPr>
            </w:pPr>
            <w:r w:rsidRPr="00D04E4C">
              <w:rPr>
                <w:sz w:val="15"/>
                <w:szCs w:val="15"/>
              </w:rPr>
              <w:t>4 798</w:t>
            </w:r>
          </w:p>
        </w:tc>
        <w:tc>
          <w:tcPr>
            <w:tcW w:w="616" w:type="dxa"/>
            <w:noWrap/>
            <w:hideMark/>
          </w:tcPr>
          <w:p w14:paraId="718102DC"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1 081</w:t>
            </w:r>
          </w:p>
        </w:tc>
        <w:tc>
          <w:tcPr>
            <w:cnfStyle w:val="000001000000" w:firstRow="0" w:lastRow="0" w:firstColumn="0" w:lastColumn="0" w:oddVBand="0" w:evenVBand="1" w:oddHBand="0" w:evenHBand="0" w:firstRowFirstColumn="0" w:firstRowLastColumn="0" w:lastRowFirstColumn="0" w:lastRowLastColumn="0"/>
            <w:tcW w:w="574" w:type="dxa"/>
            <w:hideMark/>
          </w:tcPr>
          <w:p w14:paraId="7D57A575" w14:textId="77777777" w:rsidR="002D4100" w:rsidRPr="00D04E4C" w:rsidRDefault="002D4100" w:rsidP="001110DA">
            <w:pPr>
              <w:ind w:left="0" w:firstLine="0"/>
              <w:rPr>
                <w:rFonts w:cstheme="minorHAnsi"/>
                <w:sz w:val="15"/>
                <w:szCs w:val="15"/>
              </w:rPr>
            </w:pPr>
            <w:r w:rsidRPr="00D04E4C">
              <w:rPr>
                <w:sz w:val="15"/>
                <w:szCs w:val="15"/>
              </w:rPr>
              <w:t xml:space="preserve"> 154</w:t>
            </w:r>
          </w:p>
        </w:tc>
        <w:tc>
          <w:tcPr>
            <w:tcW w:w="658" w:type="dxa"/>
            <w:hideMark/>
          </w:tcPr>
          <w:p w14:paraId="26737D4E"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1 781</w:t>
            </w:r>
          </w:p>
        </w:tc>
        <w:tc>
          <w:tcPr>
            <w:cnfStyle w:val="000001000000" w:firstRow="0" w:lastRow="0" w:firstColumn="0" w:lastColumn="0" w:oddVBand="0" w:evenVBand="1" w:oddHBand="0" w:evenHBand="0" w:firstRowFirstColumn="0" w:firstRowLastColumn="0" w:lastRowFirstColumn="0" w:lastRowLastColumn="0"/>
            <w:tcW w:w="644" w:type="dxa"/>
            <w:hideMark/>
          </w:tcPr>
          <w:p w14:paraId="379AE04B" w14:textId="77777777" w:rsidR="002D4100" w:rsidRPr="00D04E4C" w:rsidRDefault="002D4100" w:rsidP="001110DA">
            <w:pPr>
              <w:ind w:left="0" w:firstLine="0"/>
              <w:rPr>
                <w:rFonts w:cstheme="minorHAnsi"/>
                <w:sz w:val="15"/>
                <w:szCs w:val="15"/>
              </w:rPr>
            </w:pPr>
            <w:r w:rsidRPr="00D04E4C">
              <w:rPr>
                <w:sz w:val="15"/>
                <w:szCs w:val="15"/>
              </w:rPr>
              <w:t>1 898</w:t>
            </w:r>
          </w:p>
        </w:tc>
        <w:tc>
          <w:tcPr>
            <w:tcW w:w="560" w:type="dxa"/>
            <w:hideMark/>
          </w:tcPr>
          <w:p w14:paraId="4B9B779C"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1 838</w:t>
            </w:r>
          </w:p>
        </w:tc>
        <w:tc>
          <w:tcPr>
            <w:cnfStyle w:val="000001000000" w:firstRow="0" w:lastRow="0" w:firstColumn="0" w:lastColumn="0" w:oddVBand="0" w:evenVBand="1" w:oddHBand="0" w:evenHBand="0" w:firstRowFirstColumn="0" w:firstRowLastColumn="0" w:lastRowFirstColumn="0" w:lastRowLastColumn="0"/>
            <w:tcW w:w="615" w:type="dxa"/>
            <w:hideMark/>
          </w:tcPr>
          <w:p w14:paraId="264877C3" w14:textId="77777777" w:rsidR="002D4100" w:rsidRPr="00D04E4C" w:rsidRDefault="002D4100" w:rsidP="001110DA">
            <w:pPr>
              <w:ind w:left="0" w:firstLine="0"/>
              <w:rPr>
                <w:rFonts w:cstheme="minorHAnsi"/>
                <w:sz w:val="15"/>
                <w:szCs w:val="15"/>
              </w:rPr>
            </w:pPr>
            <w:r w:rsidRPr="00D04E4C">
              <w:rPr>
                <w:sz w:val="15"/>
                <w:szCs w:val="15"/>
              </w:rPr>
              <w:t>1 872</w:t>
            </w:r>
          </w:p>
        </w:tc>
        <w:tc>
          <w:tcPr>
            <w:tcW w:w="573" w:type="dxa"/>
            <w:hideMark/>
          </w:tcPr>
          <w:p w14:paraId="4527306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3 164</w:t>
            </w:r>
          </w:p>
        </w:tc>
        <w:tc>
          <w:tcPr>
            <w:cnfStyle w:val="000001000000" w:firstRow="0" w:lastRow="0" w:firstColumn="0" w:lastColumn="0" w:oddVBand="0" w:evenVBand="1" w:oddHBand="0" w:evenHBand="0" w:firstRowFirstColumn="0" w:firstRowLastColumn="0" w:lastRowFirstColumn="0" w:lastRowLastColumn="0"/>
            <w:tcW w:w="536" w:type="dxa"/>
            <w:hideMark/>
          </w:tcPr>
          <w:p w14:paraId="0B77F074" w14:textId="77777777" w:rsidR="002D4100" w:rsidRPr="00D04E4C" w:rsidRDefault="002D4100" w:rsidP="001110DA">
            <w:pPr>
              <w:ind w:left="0" w:firstLine="0"/>
              <w:rPr>
                <w:rFonts w:cstheme="minorHAnsi"/>
                <w:sz w:val="15"/>
                <w:szCs w:val="15"/>
              </w:rPr>
            </w:pPr>
            <w:r w:rsidRPr="00D04E4C">
              <w:rPr>
                <w:sz w:val="15"/>
                <w:szCs w:val="15"/>
              </w:rPr>
              <w:t xml:space="preserve"> 675</w:t>
            </w:r>
          </w:p>
        </w:tc>
        <w:tc>
          <w:tcPr>
            <w:tcW w:w="529" w:type="dxa"/>
            <w:hideMark/>
          </w:tcPr>
          <w:p w14:paraId="1350453F"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540</w:t>
            </w:r>
          </w:p>
        </w:tc>
        <w:tc>
          <w:tcPr>
            <w:cnfStyle w:val="000001000000" w:firstRow="0" w:lastRow="0" w:firstColumn="0" w:lastColumn="0" w:oddVBand="0" w:evenVBand="1" w:oddHBand="0" w:evenHBand="0" w:firstRowFirstColumn="0" w:firstRowLastColumn="0" w:lastRowFirstColumn="0" w:lastRowLastColumn="0"/>
            <w:tcW w:w="715" w:type="dxa"/>
            <w:hideMark/>
          </w:tcPr>
          <w:p w14:paraId="097D30B8" w14:textId="77777777" w:rsidR="002D4100" w:rsidRPr="00D04E4C" w:rsidRDefault="002D4100" w:rsidP="001110DA">
            <w:pPr>
              <w:ind w:left="0" w:firstLine="0"/>
              <w:rPr>
                <w:rFonts w:cstheme="minorHAnsi"/>
                <w:sz w:val="15"/>
                <w:szCs w:val="15"/>
              </w:rPr>
            </w:pPr>
            <w:r w:rsidRPr="00D04E4C">
              <w:rPr>
                <w:sz w:val="15"/>
                <w:szCs w:val="15"/>
              </w:rPr>
              <w:t>12 446</w:t>
            </w:r>
          </w:p>
        </w:tc>
        <w:tc>
          <w:tcPr>
            <w:tcW w:w="698" w:type="dxa"/>
            <w:hideMark/>
          </w:tcPr>
          <w:p w14:paraId="22C2CA7A"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10 998</w:t>
            </w:r>
          </w:p>
        </w:tc>
      </w:tr>
      <w:tr w:rsidR="002D4100" w:rsidRPr="00D04E4C" w14:paraId="489D4E28"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627B81D8" w14:textId="77777777" w:rsidR="002D4100" w:rsidRPr="00D04E4C" w:rsidRDefault="002D4100" w:rsidP="001110DA">
            <w:pPr>
              <w:ind w:left="0"/>
              <w:rPr>
                <w:sz w:val="15"/>
                <w:szCs w:val="15"/>
              </w:rPr>
            </w:pPr>
            <w:r w:rsidRPr="00D04E4C">
              <w:rPr>
                <w:sz w:val="15"/>
                <w:szCs w:val="15"/>
              </w:rPr>
              <w:t>AASB116.73(e)(ii)</w:t>
            </w:r>
          </w:p>
        </w:tc>
        <w:tc>
          <w:tcPr>
            <w:tcW w:w="2968" w:type="dxa"/>
            <w:hideMark/>
          </w:tcPr>
          <w:p w14:paraId="373121BF"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Disposals</w:t>
            </w:r>
          </w:p>
        </w:tc>
        <w:tc>
          <w:tcPr>
            <w:cnfStyle w:val="000001000000" w:firstRow="0" w:lastRow="0" w:firstColumn="0" w:lastColumn="0" w:oddVBand="0" w:evenVBand="1" w:oddHBand="0" w:evenHBand="0" w:firstRowFirstColumn="0" w:firstRowLastColumn="0" w:lastRowFirstColumn="0" w:lastRowLastColumn="0"/>
            <w:tcW w:w="658" w:type="dxa"/>
            <w:hideMark/>
          </w:tcPr>
          <w:p w14:paraId="72E873E6" w14:textId="77777777" w:rsidR="002D4100" w:rsidRPr="00D04E4C" w:rsidRDefault="002D4100" w:rsidP="001110DA">
            <w:pPr>
              <w:ind w:left="0" w:firstLine="0"/>
              <w:rPr>
                <w:rFonts w:cstheme="minorHAnsi"/>
                <w:sz w:val="15"/>
                <w:szCs w:val="15"/>
              </w:rPr>
            </w:pPr>
            <w:r w:rsidRPr="00D04E4C">
              <w:rPr>
                <w:sz w:val="15"/>
                <w:szCs w:val="15"/>
              </w:rPr>
              <w:t>..</w:t>
            </w:r>
          </w:p>
        </w:tc>
        <w:tc>
          <w:tcPr>
            <w:tcW w:w="615" w:type="dxa"/>
            <w:hideMark/>
          </w:tcPr>
          <w:p w14:paraId="5AB344C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(863)</w:t>
            </w:r>
          </w:p>
        </w:tc>
        <w:tc>
          <w:tcPr>
            <w:cnfStyle w:val="000001000000" w:firstRow="0" w:lastRow="0" w:firstColumn="0" w:lastColumn="0" w:oddVBand="0" w:evenVBand="1" w:oddHBand="0" w:evenHBand="0" w:firstRowFirstColumn="0" w:firstRowLastColumn="0" w:lastRowFirstColumn="0" w:lastRowLastColumn="0"/>
            <w:tcW w:w="686" w:type="dxa"/>
            <w:hideMark/>
          </w:tcPr>
          <w:p w14:paraId="2A615FE1"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74A80451"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(2 866)</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6CBA7F80" w14:textId="77777777" w:rsidR="002D4100" w:rsidRPr="00D04E4C" w:rsidRDefault="002D4100" w:rsidP="001110DA">
            <w:pPr>
              <w:ind w:left="0" w:firstLine="0"/>
              <w:rPr>
                <w:rFonts w:cstheme="minorHAnsi"/>
                <w:sz w:val="15"/>
                <w:szCs w:val="15"/>
              </w:rPr>
            </w:pPr>
            <w:r w:rsidRPr="00D04E4C">
              <w:rPr>
                <w:sz w:val="15"/>
                <w:szCs w:val="15"/>
              </w:rPr>
              <w:t>(442)</w:t>
            </w:r>
          </w:p>
        </w:tc>
        <w:tc>
          <w:tcPr>
            <w:tcW w:w="616" w:type="dxa"/>
            <w:noWrap/>
            <w:hideMark/>
          </w:tcPr>
          <w:p w14:paraId="49BA36E1"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(949)</w:t>
            </w:r>
          </w:p>
        </w:tc>
        <w:tc>
          <w:tcPr>
            <w:cnfStyle w:val="000001000000" w:firstRow="0" w:lastRow="0" w:firstColumn="0" w:lastColumn="0" w:oddVBand="0" w:evenVBand="1" w:oddHBand="0" w:evenHBand="0" w:firstRowFirstColumn="0" w:firstRowLastColumn="0" w:lastRowFirstColumn="0" w:lastRowLastColumn="0"/>
            <w:tcW w:w="574" w:type="dxa"/>
            <w:hideMark/>
          </w:tcPr>
          <w:p w14:paraId="07D82671"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0A47623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6F8FB56A" w14:textId="77777777" w:rsidR="002D4100" w:rsidRPr="00D04E4C" w:rsidRDefault="002D4100" w:rsidP="001110DA">
            <w:pPr>
              <w:ind w:left="0" w:firstLine="0"/>
              <w:rPr>
                <w:rFonts w:cstheme="minorHAnsi"/>
                <w:sz w:val="15"/>
                <w:szCs w:val="15"/>
              </w:rPr>
            </w:pPr>
            <w:r w:rsidRPr="00D04E4C">
              <w:rPr>
                <w:sz w:val="15"/>
                <w:szCs w:val="15"/>
              </w:rPr>
              <w:t>..</w:t>
            </w:r>
          </w:p>
        </w:tc>
        <w:tc>
          <w:tcPr>
            <w:tcW w:w="560" w:type="dxa"/>
            <w:hideMark/>
          </w:tcPr>
          <w:p w14:paraId="772F90C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(378)</w:t>
            </w:r>
          </w:p>
        </w:tc>
        <w:tc>
          <w:tcPr>
            <w:cnfStyle w:val="000001000000" w:firstRow="0" w:lastRow="0" w:firstColumn="0" w:lastColumn="0" w:oddVBand="0" w:evenVBand="1" w:oddHBand="0" w:evenHBand="0" w:firstRowFirstColumn="0" w:firstRowLastColumn="0" w:lastRowFirstColumn="0" w:lastRowLastColumn="0"/>
            <w:tcW w:w="615" w:type="dxa"/>
            <w:hideMark/>
          </w:tcPr>
          <w:p w14:paraId="76D10FA8" w14:textId="77777777" w:rsidR="002D4100" w:rsidRPr="00D04E4C" w:rsidRDefault="002D4100" w:rsidP="001110DA">
            <w:pPr>
              <w:ind w:left="0" w:firstLine="0"/>
              <w:rPr>
                <w:rFonts w:cstheme="minorHAnsi"/>
                <w:sz w:val="15"/>
                <w:szCs w:val="15"/>
              </w:rPr>
            </w:pPr>
            <w:r w:rsidRPr="00D04E4C">
              <w:rPr>
                <w:sz w:val="15"/>
                <w:szCs w:val="15"/>
              </w:rPr>
              <w:t>..</w:t>
            </w:r>
          </w:p>
        </w:tc>
        <w:tc>
          <w:tcPr>
            <w:tcW w:w="573" w:type="dxa"/>
            <w:hideMark/>
          </w:tcPr>
          <w:p w14:paraId="4D528E4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(95)</w:t>
            </w:r>
          </w:p>
        </w:tc>
        <w:tc>
          <w:tcPr>
            <w:cnfStyle w:val="000001000000" w:firstRow="0" w:lastRow="0" w:firstColumn="0" w:lastColumn="0" w:oddVBand="0" w:evenVBand="1" w:oddHBand="0" w:evenHBand="0" w:firstRowFirstColumn="0" w:firstRowLastColumn="0" w:lastRowFirstColumn="0" w:lastRowLastColumn="0"/>
            <w:tcW w:w="536" w:type="dxa"/>
            <w:hideMark/>
          </w:tcPr>
          <w:p w14:paraId="73280E94"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62C4421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1E287627" w14:textId="77777777" w:rsidR="002D4100" w:rsidRPr="00D04E4C" w:rsidRDefault="002D4100" w:rsidP="001110DA">
            <w:pPr>
              <w:ind w:left="0" w:firstLine="0"/>
              <w:rPr>
                <w:rFonts w:cstheme="minorHAnsi"/>
                <w:sz w:val="15"/>
                <w:szCs w:val="15"/>
              </w:rPr>
            </w:pPr>
            <w:r w:rsidRPr="00D04E4C">
              <w:rPr>
                <w:sz w:val="15"/>
                <w:szCs w:val="15"/>
              </w:rPr>
              <w:t>(442)</w:t>
            </w:r>
          </w:p>
        </w:tc>
        <w:tc>
          <w:tcPr>
            <w:tcW w:w="698" w:type="dxa"/>
            <w:hideMark/>
          </w:tcPr>
          <w:p w14:paraId="11496B1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(5 151)</w:t>
            </w:r>
          </w:p>
        </w:tc>
      </w:tr>
      <w:tr w:rsidR="002D4100" w:rsidRPr="00D04E4C" w14:paraId="213F4ACD"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55CC2C59" w14:textId="77777777" w:rsidR="002D4100" w:rsidRPr="00D04E4C" w:rsidRDefault="002D4100" w:rsidP="001110DA">
            <w:pPr>
              <w:ind w:left="0"/>
              <w:rPr>
                <w:sz w:val="15"/>
                <w:szCs w:val="15"/>
              </w:rPr>
            </w:pPr>
            <w:r w:rsidRPr="00D04E4C">
              <w:rPr>
                <w:sz w:val="15"/>
                <w:szCs w:val="15"/>
              </w:rPr>
              <w:t>AASB116.73(e)(ix)</w:t>
            </w:r>
          </w:p>
        </w:tc>
        <w:tc>
          <w:tcPr>
            <w:tcW w:w="2968" w:type="dxa"/>
            <w:hideMark/>
          </w:tcPr>
          <w:p w14:paraId="14CE27AE"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Transfer in/out of assets under construction</w:t>
            </w:r>
          </w:p>
        </w:tc>
        <w:tc>
          <w:tcPr>
            <w:cnfStyle w:val="000001000000" w:firstRow="0" w:lastRow="0" w:firstColumn="0" w:lastColumn="0" w:oddVBand="0" w:evenVBand="1" w:oddHBand="0" w:evenHBand="0" w:firstRowFirstColumn="0" w:firstRowLastColumn="0" w:lastRowFirstColumn="0" w:lastRowLastColumn="0"/>
            <w:tcW w:w="658" w:type="dxa"/>
            <w:hideMark/>
          </w:tcPr>
          <w:p w14:paraId="43D4ED6A" w14:textId="77777777" w:rsidR="002D4100" w:rsidRPr="00D04E4C" w:rsidRDefault="002D4100" w:rsidP="001110DA">
            <w:pPr>
              <w:ind w:left="0" w:firstLine="0"/>
              <w:rPr>
                <w:rFonts w:cstheme="minorHAnsi"/>
                <w:sz w:val="15"/>
                <w:szCs w:val="15"/>
              </w:rPr>
            </w:pPr>
            <w:r w:rsidRPr="00D04E4C">
              <w:rPr>
                <w:sz w:val="15"/>
                <w:szCs w:val="15"/>
              </w:rPr>
              <w:t>..</w:t>
            </w:r>
          </w:p>
        </w:tc>
        <w:tc>
          <w:tcPr>
            <w:tcW w:w="615" w:type="dxa"/>
            <w:hideMark/>
          </w:tcPr>
          <w:p w14:paraId="5AA4E5F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86" w:type="dxa"/>
            <w:hideMark/>
          </w:tcPr>
          <w:p w14:paraId="0317AC4C"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3E39987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900</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429B7B5B" w14:textId="77777777" w:rsidR="002D4100" w:rsidRPr="00D04E4C" w:rsidRDefault="002D4100" w:rsidP="001110DA">
            <w:pPr>
              <w:ind w:left="0" w:firstLine="0"/>
              <w:rPr>
                <w:rFonts w:cstheme="minorHAnsi"/>
                <w:sz w:val="15"/>
                <w:szCs w:val="15"/>
              </w:rPr>
            </w:pPr>
            <w:r w:rsidRPr="00D04E4C">
              <w:rPr>
                <w:sz w:val="15"/>
                <w:szCs w:val="15"/>
              </w:rPr>
              <w:t>..</w:t>
            </w:r>
          </w:p>
        </w:tc>
        <w:tc>
          <w:tcPr>
            <w:tcW w:w="616" w:type="dxa"/>
            <w:noWrap/>
            <w:hideMark/>
          </w:tcPr>
          <w:p w14:paraId="61D8264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74" w:type="dxa"/>
            <w:hideMark/>
          </w:tcPr>
          <w:p w14:paraId="3C4151ED" w14:textId="77777777" w:rsidR="002D4100" w:rsidRPr="00D04E4C" w:rsidRDefault="002D4100" w:rsidP="001110DA">
            <w:pPr>
              <w:ind w:left="0" w:firstLine="0"/>
              <w:rPr>
                <w:rFonts w:cstheme="minorHAnsi"/>
                <w:sz w:val="15"/>
                <w:szCs w:val="15"/>
              </w:rPr>
            </w:pPr>
            <w:r w:rsidRPr="00D04E4C">
              <w:rPr>
                <w:sz w:val="15"/>
                <w:szCs w:val="15"/>
              </w:rPr>
              <w:t>(107)</w:t>
            </w:r>
          </w:p>
        </w:tc>
        <w:tc>
          <w:tcPr>
            <w:tcW w:w="658" w:type="dxa"/>
            <w:hideMark/>
          </w:tcPr>
          <w:p w14:paraId="30F0CCA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(1 247)</w:t>
            </w:r>
          </w:p>
        </w:tc>
        <w:tc>
          <w:tcPr>
            <w:cnfStyle w:val="000001000000" w:firstRow="0" w:lastRow="0" w:firstColumn="0" w:lastColumn="0" w:oddVBand="0" w:evenVBand="1" w:oddHBand="0" w:evenHBand="0" w:firstRowFirstColumn="0" w:firstRowLastColumn="0" w:lastRowFirstColumn="0" w:lastRowLastColumn="0"/>
            <w:tcW w:w="644" w:type="dxa"/>
            <w:hideMark/>
          </w:tcPr>
          <w:p w14:paraId="20E847E3" w14:textId="77777777" w:rsidR="002D4100" w:rsidRPr="00D04E4C" w:rsidRDefault="002D4100" w:rsidP="001110DA">
            <w:pPr>
              <w:ind w:left="0" w:firstLine="0"/>
              <w:rPr>
                <w:rFonts w:cstheme="minorHAnsi"/>
                <w:sz w:val="15"/>
                <w:szCs w:val="15"/>
              </w:rPr>
            </w:pPr>
            <w:r w:rsidRPr="00D04E4C">
              <w:rPr>
                <w:sz w:val="15"/>
                <w:szCs w:val="15"/>
              </w:rPr>
              <w:t xml:space="preserve"> 107</w:t>
            </w:r>
          </w:p>
        </w:tc>
        <w:tc>
          <w:tcPr>
            <w:tcW w:w="560" w:type="dxa"/>
            <w:hideMark/>
          </w:tcPr>
          <w:p w14:paraId="0A1A96CD"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 xml:space="preserve"> 347</w:t>
            </w:r>
          </w:p>
        </w:tc>
        <w:tc>
          <w:tcPr>
            <w:cnfStyle w:val="000001000000" w:firstRow="0" w:lastRow="0" w:firstColumn="0" w:lastColumn="0" w:oddVBand="0" w:evenVBand="1" w:oddHBand="0" w:evenHBand="0" w:firstRowFirstColumn="0" w:firstRowLastColumn="0" w:lastRowFirstColumn="0" w:lastRowLastColumn="0"/>
            <w:tcW w:w="615" w:type="dxa"/>
            <w:hideMark/>
          </w:tcPr>
          <w:p w14:paraId="3917E6F4" w14:textId="77777777" w:rsidR="002D4100" w:rsidRPr="00D04E4C" w:rsidRDefault="002D4100" w:rsidP="001110DA">
            <w:pPr>
              <w:ind w:left="0" w:firstLine="0"/>
              <w:rPr>
                <w:rFonts w:cstheme="minorHAnsi"/>
                <w:sz w:val="15"/>
                <w:szCs w:val="15"/>
              </w:rPr>
            </w:pPr>
            <w:r w:rsidRPr="00D04E4C">
              <w:rPr>
                <w:sz w:val="15"/>
                <w:szCs w:val="15"/>
              </w:rPr>
              <w:t>..</w:t>
            </w:r>
          </w:p>
        </w:tc>
        <w:tc>
          <w:tcPr>
            <w:tcW w:w="573" w:type="dxa"/>
            <w:hideMark/>
          </w:tcPr>
          <w:p w14:paraId="6503E61F"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61A0180A"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55C71D3C"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52B96C53" w14:textId="77777777" w:rsidR="002D4100" w:rsidRPr="00D04E4C" w:rsidRDefault="002D4100" w:rsidP="001110DA">
            <w:pPr>
              <w:ind w:left="0" w:firstLine="0"/>
              <w:rPr>
                <w:rFonts w:cstheme="minorHAnsi"/>
                <w:sz w:val="15"/>
                <w:szCs w:val="15"/>
              </w:rPr>
            </w:pPr>
            <w:r w:rsidRPr="00D04E4C">
              <w:rPr>
                <w:sz w:val="15"/>
                <w:szCs w:val="15"/>
              </w:rPr>
              <w:t>..</w:t>
            </w:r>
          </w:p>
        </w:tc>
        <w:tc>
          <w:tcPr>
            <w:tcW w:w="698" w:type="dxa"/>
            <w:hideMark/>
          </w:tcPr>
          <w:p w14:paraId="2E7D8AB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r>
      <w:tr w:rsidR="002D4100" w:rsidRPr="00D04E4C" w14:paraId="01C22B62"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1425566B" w14:textId="77777777" w:rsidR="002D4100" w:rsidRPr="00D04E4C" w:rsidRDefault="002D4100" w:rsidP="001110DA">
            <w:pPr>
              <w:ind w:left="0"/>
              <w:rPr>
                <w:sz w:val="15"/>
                <w:szCs w:val="15"/>
              </w:rPr>
            </w:pPr>
            <w:r w:rsidRPr="00D04E4C">
              <w:rPr>
                <w:sz w:val="15"/>
                <w:szCs w:val="15"/>
              </w:rPr>
              <w:t>AASB116.73(e)(iv)</w:t>
            </w:r>
          </w:p>
        </w:tc>
        <w:tc>
          <w:tcPr>
            <w:tcW w:w="2968" w:type="dxa"/>
            <w:hideMark/>
          </w:tcPr>
          <w:p w14:paraId="77710655"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Revaluation of PPE</w:t>
            </w:r>
          </w:p>
        </w:tc>
        <w:tc>
          <w:tcPr>
            <w:cnfStyle w:val="000001000000" w:firstRow="0" w:lastRow="0" w:firstColumn="0" w:lastColumn="0" w:oddVBand="0" w:evenVBand="1" w:oddHBand="0" w:evenHBand="0" w:firstRowFirstColumn="0" w:firstRowLastColumn="0" w:lastRowFirstColumn="0" w:lastRowLastColumn="0"/>
            <w:tcW w:w="658" w:type="dxa"/>
            <w:hideMark/>
          </w:tcPr>
          <w:p w14:paraId="460CE550" w14:textId="77777777" w:rsidR="002D4100" w:rsidRPr="00D04E4C" w:rsidRDefault="002D4100" w:rsidP="001110DA">
            <w:pPr>
              <w:ind w:left="0" w:firstLine="0"/>
              <w:rPr>
                <w:rFonts w:cstheme="minorHAnsi"/>
                <w:sz w:val="15"/>
                <w:szCs w:val="15"/>
              </w:rPr>
            </w:pPr>
            <w:r w:rsidRPr="00D04E4C">
              <w:rPr>
                <w:sz w:val="15"/>
                <w:szCs w:val="15"/>
              </w:rPr>
              <w:t xml:space="preserve"> 942</w:t>
            </w:r>
          </w:p>
        </w:tc>
        <w:tc>
          <w:tcPr>
            <w:tcW w:w="615" w:type="dxa"/>
            <w:hideMark/>
          </w:tcPr>
          <w:p w14:paraId="77C6006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1 564</w:t>
            </w:r>
          </w:p>
        </w:tc>
        <w:tc>
          <w:tcPr>
            <w:cnfStyle w:val="000001000000" w:firstRow="0" w:lastRow="0" w:firstColumn="0" w:lastColumn="0" w:oddVBand="0" w:evenVBand="1" w:oddHBand="0" w:evenHBand="0" w:firstRowFirstColumn="0" w:firstRowLastColumn="0" w:lastRowFirstColumn="0" w:lastRowLastColumn="0"/>
            <w:tcW w:w="686" w:type="dxa"/>
            <w:hideMark/>
          </w:tcPr>
          <w:p w14:paraId="020A8787" w14:textId="77777777" w:rsidR="002D4100" w:rsidRPr="00D04E4C" w:rsidRDefault="002D4100" w:rsidP="001110DA">
            <w:pPr>
              <w:ind w:left="0" w:firstLine="0"/>
              <w:rPr>
                <w:rFonts w:cstheme="minorHAnsi"/>
                <w:sz w:val="15"/>
                <w:szCs w:val="15"/>
              </w:rPr>
            </w:pPr>
            <w:r w:rsidRPr="00D04E4C">
              <w:rPr>
                <w:sz w:val="15"/>
                <w:szCs w:val="15"/>
              </w:rPr>
              <w:t>6 125</w:t>
            </w:r>
          </w:p>
        </w:tc>
        <w:tc>
          <w:tcPr>
            <w:tcW w:w="658" w:type="dxa"/>
            <w:hideMark/>
          </w:tcPr>
          <w:p w14:paraId="68FDEF54"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1 425</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70D34694" w14:textId="77777777" w:rsidR="002D4100" w:rsidRPr="00D04E4C" w:rsidRDefault="002D4100" w:rsidP="001110DA">
            <w:pPr>
              <w:ind w:left="0" w:firstLine="0"/>
              <w:rPr>
                <w:rFonts w:cstheme="minorHAnsi"/>
                <w:sz w:val="15"/>
                <w:szCs w:val="15"/>
              </w:rPr>
            </w:pPr>
            <w:r w:rsidRPr="00D04E4C">
              <w:rPr>
                <w:sz w:val="15"/>
                <w:szCs w:val="15"/>
              </w:rPr>
              <w:t>5 231</w:t>
            </w:r>
          </w:p>
        </w:tc>
        <w:tc>
          <w:tcPr>
            <w:tcW w:w="616" w:type="dxa"/>
            <w:noWrap/>
            <w:hideMark/>
          </w:tcPr>
          <w:p w14:paraId="74477D2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74" w:type="dxa"/>
            <w:hideMark/>
          </w:tcPr>
          <w:p w14:paraId="7599DFEA"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2B30199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6F53240D" w14:textId="77777777" w:rsidR="002D4100" w:rsidRPr="00D04E4C" w:rsidRDefault="002D4100" w:rsidP="001110DA">
            <w:pPr>
              <w:ind w:left="0" w:firstLine="0"/>
              <w:rPr>
                <w:rFonts w:cstheme="minorHAnsi"/>
                <w:sz w:val="15"/>
                <w:szCs w:val="15"/>
              </w:rPr>
            </w:pPr>
            <w:r w:rsidRPr="00D04E4C">
              <w:rPr>
                <w:sz w:val="15"/>
                <w:szCs w:val="15"/>
              </w:rPr>
              <w:t>(4 576)</w:t>
            </w:r>
          </w:p>
        </w:tc>
        <w:tc>
          <w:tcPr>
            <w:tcW w:w="560" w:type="dxa"/>
            <w:hideMark/>
          </w:tcPr>
          <w:p w14:paraId="639AF145"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4A26C94B" w14:textId="77777777" w:rsidR="002D4100" w:rsidRPr="00D04E4C" w:rsidRDefault="002D4100" w:rsidP="001110DA">
            <w:pPr>
              <w:ind w:left="0" w:firstLine="0"/>
              <w:rPr>
                <w:rFonts w:cstheme="minorHAnsi"/>
                <w:sz w:val="15"/>
                <w:szCs w:val="15"/>
              </w:rPr>
            </w:pPr>
            <w:r w:rsidRPr="00D04E4C">
              <w:rPr>
                <w:sz w:val="15"/>
                <w:szCs w:val="15"/>
              </w:rPr>
              <w:t>(112)</w:t>
            </w:r>
          </w:p>
        </w:tc>
        <w:tc>
          <w:tcPr>
            <w:tcW w:w="573" w:type="dxa"/>
            <w:hideMark/>
          </w:tcPr>
          <w:p w14:paraId="4D052B4C"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5A5ACF69" w14:textId="77777777" w:rsidR="002D4100" w:rsidRPr="00D04E4C" w:rsidRDefault="002D4100" w:rsidP="001110DA">
            <w:pPr>
              <w:ind w:left="0" w:firstLine="0"/>
              <w:rPr>
                <w:rFonts w:cstheme="minorHAnsi"/>
                <w:sz w:val="15"/>
                <w:szCs w:val="15"/>
              </w:rPr>
            </w:pPr>
            <w:r w:rsidRPr="00D04E4C">
              <w:rPr>
                <w:sz w:val="15"/>
                <w:szCs w:val="15"/>
              </w:rPr>
              <w:t xml:space="preserve"> 293</w:t>
            </w:r>
          </w:p>
        </w:tc>
        <w:tc>
          <w:tcPr>
            <w:tcW w:w="529" w:type="dxa"/>
            <w:hideMark/>
          </w:tcPr>
          <w:p w14:paraId="68D3CFF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20DD9132" w14:textId="77777777" w:rsidR="002D4100" w:rsidRPr="00D04E4C" w:rsidRDefault="002D4100" w:rsidP="001110DA">
            <w:pPr>
              <w:ind w:left="0" w:firstLine="0"/>
              <w:rPr>
                <w:rFonts w:cstheme="minorHAnsi"/>
                <w:sz w:val="15"/>
                <w:szCs w:val="15"/>
              </w:rPr>
            </w:pPr>
            <w:r w:rsidRPr="00D04E4C">
              <w:rPr>
                <w:sz w:val="15"/>
                <w:szCs w:val="15"/>
              </w:rPr>
              <w:t>7 903</w:t>
            </w:r>
          </w:p>
        </w:tc>
        <w:tc>
          <w:tcPr>
            <w:tcW w:w="698" w:type="dxa"/>
            <w:hideMark/>
          </w:tcPr>
          <w:p w14:paraId="6F17DE90"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2 989</w:t>
            </w:r>
          </w:p>
        </w:tc>
      </w:tr>
      <w:tr w:rsidR="002D4100" w:rsidRPr="00D04E4C" w14:paraId="662D2A8C"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110705D4" w14:textId="77777777" w:rsidR="002D4100" w:rsidRPr="00D04E4C" w:rsidRDefault="002D4100" w:rsidP="001110DA">
            <w:pPr>
              <w:ind w:left="0"/>
              <w:rPr>
                <w:sz w:val="15"/>
                <w:szCs w:val="15"/>
              </w:rPr>
            </w:pPr>
            <w:r w:rsidRPr="00D04E4C">
              <w:rPr>
                <w:sz w:val="15"/>
                <w:szCs w:val="15"/>
              </w:rPr>
              <w:t>AASB116.73(e)(ix)</w:t>
            </w:r>
          </w:p>
        </w:tc>
        <w:tc>
          <w:tcPr>
            <w:tcW w:w="2968" w:type="dxa"/>
            <w:hideMark/>
          </w:tcPr>
          <w:p w14:paraId="55774479"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Transfer (to)/from investment property</w:t>
            </w:r>
          </w:p>
        </w:tc>
        <w:tc>
          <w:tcPr>
            <w:cnfStyle w:val="000001000000" w:firstRow="0" w:lastRow="0" w:firstColumn="0" w:lastColumn="0" w:oddVBand="0" w:evenVBand="1" w:oddHBand="0" w:evenHBand="0" w:firstRowFirstColumn="0" w:firstRowLastColumn="0" w:lastRowFirstColumn="0" w:lastRowLastColumn="0"/>
            <w:tcW w:w="658" w:type="dxa"/>
            <w:hideMark/>
          </w:tcPr>
          <w:p w14:paraId="5B8AB81D" w14:textId="77777777" w:rsidR="002D4100" w:rsidRPr="00D04E4C" w:rsidRDefault="002D4100" w:rsidP="001110DA">
            <w:pPr>
              <w:ind w:left="0" w:firstLine="0"/>
              <w:rPr>
                <w:rFonts w:cstheme="minorHAnsi"/>
                <w:sz w:val="15"/>
                <w:szCs w:val="15"/>
              </w:rPr>
            </w:pPr>
            <w:r w:rsidRPr="00D04E4C">
              <w:rPr>
                <w:sz w:val="15"/>
                <w:szCs w:val="15"/>
              </w:rPr>
              <w:t>..</w:t>
            </w:r>
          </w:p>
        </w:tc>
        <w:tc>
          <w:tcPr>
            <w:tcW w:w="615" w:type="dxa"/>
            <w:hideMark/>
          </w:tcPr>
          <w:p w14:paraId="73C6086C"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86" w:type="dxa"/>
            <w:hideMark/>
          </w:tcPr>
          <w:p w14:paraId="0F3E19EA" w14:textId="77777777" w:rsidR="002D4100" w:rsidRPr="00D04E4C" w:rsidRDefault="002D4100" w:rsidP="001110DA">
            <w:pPr>
              <w:ind w:left="0" w:firstLine="0"/>
              <w:rPr>
                <w:rFonts w:cstheme="minorHAnsi"/>
                <w:sz w:val="15"/>
                <w:szCs w:val="15"/>
              </w:rPr>
            </w:pPr>
            <w:r w:rsidRPr="00D04E4C">
              <w:rPr>
                <w:sz w:val="15"/>
                <w:szCs w:val="15"/>
              </w:rPr>
              <w:t>(1 063)</w:t>
            </w:r>
          </w:p>
        </w:tc>
        <w:tc>
          <w:tcPr>
            <w:tcW w:w="658" w:type="dxa"/>
            <w:hideMark/>
          </w:tcPr>
          <w:p w14:paraId="5C74D11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1 494</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08864A35" w14:textId="77777777" w:rsidR="002D4100" w:rsidRPr="00D04E4C" w:rsidRDefault="002D4100" w:rsidP="001110DA">
            <w:pPr>
              <w:ind w:left="0" w:firstLine="0"/>
              <w:rPr>
                <w:rFonts w:cstheme="minorHAnsi"/>
                <w:sz w:val="15"/>
                <w:szCs w:val="15"/>
              </w:rPr>
            </w:pPr>
            <w:r w:rsidRPr="00D04E4C">
              <w:rPr>
                <w:sz w:val="15"/>
                <w:szCs w:val="15"/>
              </w:rPr>
              <w:t>..</w:t>
            </w:r>
          </w:p>
        </w:tc>
        <w:tc>
          <w:tcPr>
            <w:tcW w:w="616" w:type="dxa"/>
            <w:noWrap/>
            <w:hideMark/>
          </w:tcPr>
          <w:p w14:paraId="22D9877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74" w:type="dxa"/>
            <w:hideMark/>
          </w:tcPr>
          <w:p w14:paraId="0E2F4451"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465C879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66CB1747" w14:textId="77777777" w:rsidR="002D4100" w:rsidRPr="00D04E4C" w:rsidRDefault="002D4100" w:rsidP="001110DA">
            <w:pPr>
              <w:ind w:left="0" w:firstLine="0"/>
              <w:rPr>
                <w:rFonts w:cstheme="minorHAnsi"/>
                <w:sz w:val="15"/>
                <w:szCs w:val="15"/>
              </w:rPr>
            </w:pPr>
            <w:r w:rsidRPr="00D04E4C">
              <w:rPr>
                <w:sz w:val="15"/>
                <w:szCs w:val="15"/>
              </w:rPr>
              <w:t>..</w:t>
            </w:r>
          </w:p>
        </w:tc>
        <w:tc>
          <w:tcPr>
            <w:tcW w:w="560" w:type="dxa"/>
            <w:hideMark/>
          </w:tcPr>
          <w:p w14:paraId="1848F40F"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41C7A131" w14:textId="77777777" w:rsidR="002D4100" w:rsidRPr="00D04E4C" w:rsidRDefault="002D4100" w:rsidP="001110DA">
            <w:pPr>
              <w:ind w:left="0" w:firstLine="0"/>
              <w:rPr>
                <w:rFonts w:cstheme="minorHAnsi"/>
                <w:sz w:val="15"/>
                <w:szCs w:val="15"/>
              </w:rPr>
            </w:pPr>
            <w:r w:rsidRPr="00D04E4C">
              <w:rPr>
                <w:sz w:val="15"/>
                <w:szCs w:val="15"/>
              </w:rPr>
              <w:t>..</w:t>
            </w:r>
          </w:p>
        </w:tc>
        <w:tc>
          <w:tcPr>
            <w:tcW w:w="573" w:type="dxa"/>
            <w:hideMark/>
          </w:tcPr>
          <w:p w14:paraId="227FA20E"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1578B0FB"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522A420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3A3322BD" w14:textId="77777777" w:rsidR="002D4100" w:rsidRPr="00D04E4C" w:rsidRDefault="002D4100" w:rsidP="001110DA">
            <w:pPr>
              <w:ind w:left="0" w:firstLine="0"/>
              <w:rPr>
                <w:rFonts w:cstheme="minorHAnsi"/>
                <w:sz w:val="15"/>
                <w:szCs w:val="15"/>
              </w:rPr>
            </w:pPr>
            <w:r w:rsidRPr="00D04E4C">
              <w:rPr>
                <w:sz w:val="15"/>
                <w:szCs w:val="15"/>
              </w:rPr>
              <w:t>(1 063)</w:t>
            </w:r>
          </w:p>
        </w:tc>
        <w:tc>
          <w:tcPr>
            <w:tcW w:w="698" w:type="dxa"/>
            <w:hideMark/>
          </w:tcPr>
          <w:p w14:paraId="56C8889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1 494</w:t>
            </w:r>
          </w:p>
        </w:tc>
      </w:tr>
      <w:tr w:rsidR="002D4100" w:rsidRPr="00D04E4C" w14:paraId="7209D622"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6DC63C4F" w14:textId="77777777" w:rsidR="002D4100" w:rsidRPr="00D04E4C" w:rsidRDefault="002D4100" w:rsidP="001110DA">
            <w:pPr>
              <w:ind w:left="0"/>
              <w:rPr>
                <w:sz w:val="15"/>
                <w:szCs w:val="15"/>
              </w:rPr>
            </w:pPr>
            <w:r w:rsidRPr="00D04E4C">
              <w:rPr>
                <w:sz w:val="15"/>
                <w:szCs w:val="15"/>
              </w:rPr>
              <w:t>AASB116.73(e)(iii)</w:t>
            </w:r>
          </w:p>
        </w:tc>
        <w:tc>
          <w:tcPr>
            <w:tcW w:w="2968" w:type="dxa"/>
            <w:hideMark/>
          </w:tcPr>
          <w:p w14:paraId="6904A1C7"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Purchased business combination</w:t>
            </w:r>
          </w:p>
        </w:tc>
        <w:tc>
          <w:tcPr>
            <w:cnfStyle w:val="000001000000" w:firstRow="0" w:lastRow="0" w:firstColumn="0" w:lastColumn="0" w:oddVBand="0" w:evenVBand="1" w:oddHBand="0" w:evenHBand="0" w:firstRowFirstColumn="0" w:firstRowLastColumn="0" w:lastRowFirstColumn="0" w:lastRowLastColumn="0"/>
            <w:tcW w:w="658" w:type="dxa"/>
            <w:hideMark/>
          </w:tcPr>
          <w:p w14:paraId="71BF2B87" w14:textId="77777777" w:rsidR="002D4100" w:rsidRPr="00D04E4C" w:rsidRDefault="002D4100" w:rsidP="001110DA">
            <w:pPr>
              <w:ind w:left="0" w:firstLine="0"/>
              <w:rPr>
                <w:rFonts w:cstheme="minorHAnsi"/>
                <w:sz w:val="15"/>
                <w:szCs w:val="15"/>
              </w:rPr>
            </w:pPr>
            <w:r w:rsidRPr="00D04E4C">
              <w:rPr>
                <w:sz w:val="15"/>
                <w:szCs w:val="15"/>
              </w:rPr>
              <w:t xml:space="preserve"> 125</w:t>
            </w:r>
          </w:p>
        </w:tc>
        <w:tc>
          <w:tcPr>
            <w:tcW w:w="615" w:type="dxa"/>
            <w:hideMark/>
          </w:tcPr>
          <w:p w14:paraId="4DF5CAE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86" w:type="dxa"/>
            <w:hideMark/>
          </w:tcPr>
          <w:p w14:paraId="69752F38" w14:textId="77777777" w:rsidR="002D4100" w:rsidRPr="00D04E4C" w:rsidRDefault="002D4100" w:rsidP="001110DA">
            <w:pPr>
              <w:ind w:left="0" w:firstLine="0"/>
              <w:rPr>
                <w:rFonts w:cstheme="minorHAnsi"/>
                <w:sz w:val="15"/>
                <w:szCs w:val="15"/>
              </w:rPr>
            </w:pPr>
            <w:r w:rsidRPr="00D04E4C">
              <w:rPr>
                <w:sz w:val="15"/>
                <w:szCs w:val="15"/>
              </w:rPr>
              <w:t>4 197</w:t>
            </w:r>
          </w:p>
        </w:tc>
        <w:tc>
          <w:tcPr>
            <w:tcW w:w="658" w:type="dxa"/>
            <w:hideMark/>
          </w:tcPr>
          <w:p w14:paraId="4FA15F7E"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7CD9510B" w14:textId="77777777" w:rsidR="002D4100" w:rsidRPr="00D04E4C" w:rsidRDefault="002D4100" w:rsidP="001110DA">
            <w:pPr>
              <w:ind w:left="0" w:firstLine="0"/>
              <w:rPr>
                <w:rFonts w:cstheme="minorHAnsi"/>
                <w:sz w:val="15"/>
                <w:szCs w:val="15"/>
              </w:rPr>
            </w:pPr>
            <w:r w:rsidRPr="00D04E4C">
              <w:rPr>
                <w:sz w:val="15"/>
                <w:szCs w:val="15"/>
              </w:rPr>
              <w:t>15 946</w:t>
            </w:r>
          </w:p>
        </w:tc>
        <w:tc>
          <w:tcPr>
            <w:tcW w:w="616" w:type="dxa"/>
            <w:noWrap/>
            <w:hideMark/>
          </w:tcPr>
          <w:p w14:paraId="3806FEE5"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74" w:type="dxa"/>
            <w:hideMark/>
          </w:tcPr>
          <w:p w14:paraId="7F6D603E"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22122E8D"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2E908CCC" w14:textId="77777777" w:rsidR="002D4100" w:rsidRPr="00D04E4C" w:rsidRDefault="002D4100" w:rsidP="001110DA">
            <w:pPr>
              <w:ind w:left="0" w:firstLine="0"/>
              <w:rPr>
                <w:rFonts w:cstheme="minorHAnsi"/>
                <w:sz w:val="15"/>
                <w:szCs w:val="15"/>
              </w:rPr>
            </w:pPr>
            <w:r w:rsidRPr="00D04E4C">
              <w:rPr>
                <w:sz w:val="15"/>
                <w:szCs w:val="15"/>
              </w:rPr>
              <w:t xml:space="preserve"> 124</w:t>
            </w:r>
          </w:p>
        </w:tc>
        <w:tc>
          <w:tcPr>
            <w:tcW w:w="560" w:type="dxa"/>
            <w:hideMark/>
          </w:tcPr>
          <w:p w14:paraId="7A76431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25F82F5B" w14:textId="77777777" w:rsidR="002D4100" w:rsidRPr="00D04E4C" w:rsidRDefault="002D4100" w:rsidP="001110DA">
            <w:pPr>
              <w:ind w:left="0" w:firstLine="0"/>
              <w:rPr>
                <w:rFonts w:cstheme="minorHAnsi"/>
                <w:sz w:val="15"/>
                <w:szCs w:val="15"/>
              </w:rPr>
            </w:pPr>
            <w:r w:rsidRPr="00D04E4C">
              <w:rPr>
                <w:sz w:val="15"/>
                <w:szCs w:val="15"/>
              </w:rPr>
              <w:t>..</w:t>
            </w:r>
          </w:p>
        </w:tc>
        <w:tc>
          <w:tcPr>
            <w:tcW w:w="573" w:type="dxa"/>
            <w:hideMark/>
          </w:tcPr>
          <w:p w14:paraId="3D3D8ED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7D9DFE09"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31278BFE"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55325854" w14:textId="77777777" w:rsidR="002D4100" w:rsidRPr="00D04E4C" w:rsidRDefault="002D4100" w:rsidP="001110DA">
            <w:pPr>
              <w:ind w:left="0" w:firstLine="0"/>
              <w:rPr>
                <w:rFonts w:cstheme="minorHAnsi"/>
                <w:sz w:val="15"/>
                <w:szCs w:val="15"/>
              </w:rPr>
            </w:pPr>
            <w:r w:rsidRPr="00D04E4C">
              <w:rPr>
                <w:sz w:val="15"/>
                <w:szCs w:val="15"/>
              </w:rPr>
              <w:t>20 392</w:t>
            </w:r>
          </w:p>
        </w:tc>
        <w:tc>
          <w:tcPr>
            <w:tcW w:w="698" w:type="dxa"/>
            <w:hideMark/>
          </w:tcPr>
          <w:p w14:paraId="07736C2E"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r>
      <w:tr w:rsidR="002D4100" w:rsidRPr="00D04E4C" w14:paraId="51D4E8CC"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7E68C3BE" w14:textId="77777777" w:rsidR="002D4100" w:rsidRPr="00D04E4C" w:rsidRDefault="002D4100" w:rsidP="001110DA">
            <w:pPr>
              <w:ind w:left="0"/>
              <w:rPr>
                <w:sz w:val="15"/>
                <w:szCs w:val="15"/>
              </w:rPr>
            </w:pPr>
            <w:r w:rsidRPr="00D04E4C">
              <w:rPr>
                <w:sz w:val="15"/>
                <w:szCs w:val="15"/>
              </w:rPr>
              <w:t>AASB116.73(e)(iii)</w:t>
            </w:r>
          </w:p>
        </w:tc>
        <w:tc>
          <w:tcPr>
            <w:tcW w:w="2968" w:type="dxa"/>
            <w:hideMark/>
          </w:tcPr>
          <w:p w14:paraId="142A57B9"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Machinery of government transfer in</w:t>
            </w:r>
          </w:p>
        </w:tc>
        <w:tc>
          <w:tcPr>
            <w:cnfStyle w:val="000001000000" w:firstRow="0" w:lastRow="0" w:firstColumn="0" w:lastColumn="0" w:oddVBand="0" w:evenVBand="1" w:oddHBand="0" w:evenHBand="0" w:firstRowFirstColumn="0" w:firstRowLastColumn="0" w:lastRowFirstColumn="0" w:lastRowLastColumn="0"/>
            <w:tcW w:w="658" w:type="dxa"/>
            <w:hideMark/>
          </w:tcPr>
          <w:p w14:paraId="377405E3" w14:textId="77777777" w:rsidR="002D4100" w:rsidRPr="00D04E4C" w:rsidRDefault="002D4100" w:rsidP="001110DA">
            <w:pPr>
              <w:ind w:left="0" w:firstLine="0"/>
              <w:rPr>
                <w:rFonts w:cstheme="minorHAnsi"/>
                <w:sz w:val="15"/>
                <w:szCs w:val="15"/>
              </w:rPr>
            </w:pPr>
            <w:r w:rsidRPr="00D04E4C">
              <w:rPr>
                <w:sz w:val="15"/>
                <w:szCs w:val="15"/>
              </w:rPr>
              <w:t xml:space="preserve"> 789</w:t>
            </w:r>
          </w:p>
        </w:tc>
        <w:tc>
          <w:tcPr>
            <w:tcW w:w="615" w:type="dxa"/>
            <w:hideMark/>
          </w:tcPr>
          <w:p w14:paraId="7912995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86" w:type="dxa"/>
            <w:hideMark/>
          </w:tcPr>
          <w:p w14:paraId="5991DAE6" w14:textId="77777777" w:rsidR="002D4100" w:rsidRPr="00D04E4C" w:rsidRDefault="002D4100" w:rsidP="001110DA">
            <w:pPr>
              <w:ind w:left="0" w:firstLine="0"/>
              <w:rPr>
                <w:rFonts w:cstheme="minorHAnsi"/>
                <w:sz w:val="15"/>
                <w:szCs w:val="15"/>
              </w:rPr>
            </w:pPr>
            <w:r w:rsidRPr="00D04E4C">
              <w:rPr>
                <w:sz w:val="15"/>
                <w:szCs w:val="15"/>
              </w:rPr>
              <w:t>3 856</w:t>
            </w:r>
          </w:p>
        </w:tc>
        <w:tc>
          <w:tcPr>
            <w:tcW w:w="658" w:type="dxa"/>
            <w:hideMark/>
          </w:tcPr>
          <w:p w14:paraId="4B87953A"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2B74AC96" w14:textId="77777777" w:rsidR="002D4100" w:rsidRPr="00D04E4C" w:rsidRDefault="002D4100" w:rsidP="001110DA">
            <w:pPr>
              <w:ind w:left="0" w:firstLine="0"/>
              <w:rPr>
                <w:rFonts w:cstheme="minorHAnsi"/>
                <w:sz w:val="15"/>
                <w:szCs w:val="15"/>
              </w:rPr>
            </w:pPr>
            <w:r w:rsidRPr="00D04E4C">
              <w:rPr>
                <w:sz w:val="15"/>
                <w:szCs w:val="15"/>
              </w:rPr>
              <w:t>7 299</w:t>
            </w:r>
          </w:p>
        </w:tc>
        <w:tc>
          <w:tcPr>
            <w:tcW w:w="616" w:type="dxa"/>
            <w:noWrap/>
            <w:hideMark/>
          </w:tcPr>
          <w:p w14:paraId="360DBA2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74" w:type="dxa"/>
            <w:hideMark/>
          </w:tcPr>
          <w:p w14:paraId="47AB44D5" w14:textId="77777777" w:rsidR="002D4100" w:rsidRPr="00D04E4C" w:rsidRDefault="002D4100" w:rsidP="001110DA">
            <w:pPr>
              <w:ind w:left="0" w:firstLine="0"/>
              <w:rPr>
                <w:rFonts w:cstheme="minorHAnsi"/>
                <w:sz w:val="15"/>
                <w:szCs w:val="15"/>
              </w:rPr>
            </w:pPr>
            <w:r w:rsidRPr="00D04E4C">
              <w:rPr>
                <w:sz w:val="15"/>
                <w:szCs w:val="15"/>
              </w:rPr>
              <w:t xml:space="preserve"> 10</w:t>
            </w:r>
          </w:p>
        </w:tc>
        <w:tc>
          <w:tcPr>
            <w:tcW w:w="658" w:type="dxa"/>
            <w:hideMark/>
          </w:tcPr>
          <w:p w14:paraId="107C70F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1106F93F" w14:textId="77777777" w:rsidR="002D4100" w:rsidRPr="00D04E4C" w:rsidRDefault="002D4100" w:rsidP="001110DA">
            <w:pPr>
              <w:ind w:left="0" w:firstLine="0"/>
              <w:rPr>
                <w:rFonts w:cstheme="minorHAnsi"/>
                <w:sz w:val="15"/>
                <w:szCs w:val="15"/>
              </w:rPr>
            </w:pPr>
            <w:r w:rsidRPr="00D04E4C">
              <w:rPr>
                <w:sz w:val="15"/>
                <w:szCs w:val="15"/>
              </w:rPr>
              <w:t>1 040</w:t>
            </w:r>
          </w:p>
        </w:tc>
        <w:tc>
          <w:tcPr>
            <w:tcW w:w="560" w:type="dxa"/>
            <w:hideMark/>
          </w:tcPr>
          <w:p w14:paraId="539491DE"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05ACE365" w14:textId="77777777" w:rsidR="002D4100" w:rsidRPr="00D04E4C" w:rsidRDefault="002D4100" w:rsidP="001110DA">
            <w:pPr>
              <w:ind w:left="0" w:firstLine="0"/>
              <w:rPr>
                <w:rFonts w:cstheme="minorHAnsi"/>
                <w:sz w:val="15"/>
                <w:szCs w:val="15"/>
              </w:rPr>
            </w:pPr>
            <w:r w:rsidRPr="00D04E4C">
              <w:rPr>
                <w:sz w:val="15"/>
                <w:szCs w:val="15"/>
              </w:rPr>
              <w:t xml:space="preserve"> 568</w:t>
            </w:r>
          </w:p>
        </w:tc>
        <w:tc>
          <w:tcPr>
            <w:tcW w:w="573" w:type="dxa"/>
            <w:hideMark/>
          </w:tcPr>
          <w:p w14:paraId="549C42D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09BC8E25" w14:textId="77777777" w:rsidR="002D4100" w:rsidRPr="00D04E4C" w:rsidRDefault="002D4100" w:rsidP="001110DA">
            <w:pPr>
              <w:ind w:left="0" w:firstLine="0"/>
              <w:rPr>
                <w:rFonts w:cstheme="minorHAnsi"/>
                <w:sz w:val="15"/>
                <w:szCs w:val="15"/>
              </w:rPr>
            </w:pPr>
            <w:r w:rsidRPr="00D04E4C">
              <w:rPr>
                <w:sz w:val="15"/>
                <w:szCs w:val="15"/>
              </w:rPr>
              <w:t>1 950</w:t>
            </w:r>
          </w:p>
        </w:tc>
        <w:tc>
          <w:tcPr>
            <w:tcW w:w="529" w:type="dxa"/>
            <w:hideMark/>
          </w:tcPr>
          <w:p w14:paraId="21A5CDBA"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70D21975" w14:textId="77777777" w:rsidR="002D4100" w:rsidRPr="00D04E4C" w:rsidRDefault="002D4100" w:rsidP="001110DA">
            <w:pPr>
              <w:ind w:left="0" w:firstLine="0"/>
              <w:rPr>
                <w:rFonts w:cstheme="minorHAnsi"/>
                <w:sz w:val="15"/>
                <w:szCs w:val="15"/>
              </w:rPr>
            </w:pPr>
            <w:r w:rsidRPr="00D04E4C">
              <w:rPr>
                <w:sz w:val="15"/>
                <w:szCs w:val="15"/>
              </w:rPr>
              <w:t>15 512</w:t>
            </w:r>
          </w:p>
        </w:tc>
        <w:tc>
          <w:tcPr>
            <w:tcW w:w="698" w:type="dxa"/>
            <w:hideMark/>
          </w:tcPr>
          <w:p w14:paraId="472782E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r>
      <w:tr w:rsidR="002D4100" w:rsidRPr="00D04E4C" w14:paraId="5E6E43A0"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6FF3CBFF" w14:textId="77777777" w:rsidR="002D4100" w:rsidRPr="00D04E4C" w:rsidRDefault="002D4100" w:rsidP="001110DA">
            <w:pPr>
              <w:ind w:left="0"/>
              <w:rPr>
                <w:sz w:val="15"/>
                <w:szCs w:val="15"/>
              </w:rPr>
            </w:pPr>
            <w:r w:rsidRPr="00D04E4C">
              <w:rPr>
                <w:sz w:val="15"/>
                <w:szCs w:val="15"/>
              </w:rPr>
              <w:t>AASB116.73(e)(ii)</w:t>
            </w:r>
          </w:p>
        </w:tc>
        <w:tc>
          <w:tcPr>
            <w:tcW w:w="2968" w:type="dxa"/>
            <w:hideMark/>
          </w:tcPr>
          <w:p w14:paraId="76E5F96F"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Machinery of government transfer out</w:t>
            </w:r>
          </w:p>
        </w:tc>
        <w:tc>
          <w:tcPr>
            <w:cnfStyle w:val="000001000000" w:firstRow="0" w:lastRow="0" w:firstColumn="0" w:lastColumn="0" w:oddVBand="0" w:evenVBand="1" w:oddHBand="0" w:evenHBand="0" w:firstRowFirstColumn="0" w:firstRowLastColumn="0" w:lastRowFirstColumn="0" w:lastRowLastColumn="0"/>
            <w:tcW w:w="658" w:type="dxa"/>
            <w:hideMark/>
          </w:tcPr>
          <w:p w14:paraId="6F9F04A4" w14:textId="77777777" w:rsidR="002D4100" w:rsidRPr="00D04E4C" w:rsidRDefault="002D4100" w:rsidP="001110DA">
            <w:pPr>
              <w:ind w:left="0" w:firstLine="0"/>
              <w:rPr>
                <w:rFonts w:cstheme="minorHAnsi"/>
                <w:sz w:val="15"/>
                <w:szCs w:val="15"/>
              </w:rPr>
            </w:pPr>
            <w:r w:rsidRPr="00D04E4C">
              <w:rPr>
                <w:sz w:val="15"/>
                <w:szCs w:val="15"/>
              </w:rPr>
              <w:t>(2 024)</w:t>
            </w:r>
          </w:p>
        </w:tc>
        <w:tc>
          <w:tcPr>
            <w:tcW w:w="615" w:type="dxa"/>
            <w:hideMark/>
          </w:tcPr>
          <w:p w14:paraId="42820861"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86" w:type="dxa"/>
            <w:hideMark/>
          </w:tcPr>
          <w:p w14:paraId="1188545F" w14:textId="77777777" w:rsidR="002D4100" w:rsidRPr="00D04E4C" w:rsidRDefault="002D4100" w:rsidP="001110DA">
            <w:pPr>
              <w:ind w:left="0" w:firstLine="0"/>
              <w:rPr>
                <w:rFonts w:cstheme="minorHAnsi"/>
                <w:sz w:val="15"/>
                <w:szCs w:val="15"/>
              </w:rPr>
            </w:pPr>
            <w:r w:rsidRPr="00D04E4C">
              <w:rPr>
                <w:sz w:val="15"/>
                <w:szCs w:val="15"/>
              </w:rPr>
              <w:t>(9 398)</w:t>
            </w:r>
          </w:p>
        </w:tc>
        <w:tc>
          <w:tcPr>
            <w:tcW w:w="658" w:type="dxa"/>
            <w:hideMark/>
          </w:tcPr>
          <w:p w14:paraId="36197FE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0B4C8E06" w14:textId="77777777" w:rsidR="002D4100" w:rsidRPr="00D04E4C" w:rsidRDefault="002D4100" w:rsidP="001110DA">
            <w:pPr>
              <w:ind w:left="0" w:firstLine="0"/>
              <w:rPr>
                <w:rFonts w:cstheme="minorHAnsi"/>
                <w:sz w:val="15"/>
                <w:szCs w:val="15"/>
              </w:rPr>
            </w:pPr>
            <w:r w:rsidRPr="00D04E4C">
              <w:rPr>
                <w:sz w:val="15"/>
                <w:szCs w:val="15"/>
              </w:rPr>
              <w:t>(13 702)</w:t>
            </w:r>
          </w:p>
        </w:tc>
        <w:tc>
          <w:tcPr>
            <w:tcW w:w="616" w:type="dxa"/>
            <w:noWrap/>
            <w:hideMark/>
          </w:tcPr>
          <w:p w14:paraId="12F12C2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74" w:type="dxa"/>
            <w:hideMark/>
          </w:tcPr>
          <w:p w14:paraId="4936F7C8" w14:textId="77777777" w:rsidR="002D4100" w:rsidRPr="00D04E4C" w:rsidRDefault="002D4100" w:rsidP="001110DA">
            <w:pPr>
              <w:ind w:left="0" w:firstLine="0"/>
              <w:rPr>
                <w:rFonts w:cstheme="minorHAnsi"/>
                <w:sz w:val="15"/>
                <w:szCs w:val="15"/>
              </w:rPr>
            </w:pPr>
            <w:r w:rsidRPr="00D04E4C">
              <w:rPr>
                <w:sz w:val="15"/>
                <w:szCs w:val="15"/>
              </w:rPr>
              <w:t>(343)</w:t>
            </w:r>
          </w:p>
        </w:tc>
        <w:tc>
          <w:tcPr>
            <w:tcW w:w="658" w:type="dxa"/>
            <w:hideMark/>
          </w:tcPr>
          <w:p w14:paraId="5CCC8EE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2E93B05A" w14:textId="77777777" w:rsidR="002D4100" w:rsidRPr="00D04E4C" w:rsidRDefault="002D4100" w:rsidP="001110DA">
            <w:pPr>
              <w:ind w:left="0" w:firstLine="0"/>
              <w:rPr>
                <w:rFonts w:cstheme="minorHAnsi"/>
                <w:sz w:val="15"/>
                <w:szCs w:val="15"/>
              </w:rPr>
            </w:pPr>
            <w:r w:rsidRPr="00D04E4C">
              <w:rPr>
                <w:sz w:val="15"/>
                <w:szCs w:val="15"/>
              </w:rPr>
              <w:t>(1 100)</w:t>
            </w:r>
          </w:p>
        </w:tc>
        <w:tc>
          <w:tcPr>
            <w:tcW w:w="560" w:type="dxa"/>
            <w:hideMark/>
          </w:tcPr>
          <w:p w14:paraId="72E1448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470E2AEF" w14:textId="77777777" w:rsidR="002D4100" w:rsidRPr="00D04E4C" w:rsidRDefault="002D4100" w:rsidP="001110DA">
            <w:pPr>
              <w:ind w:left="0" w:firstLine="0"/>
              <w:rPr>
                <w:rFonts w:cstheme="minorHAnsi"/>
                <w:sz w:val="15"/>
                <w:szCs w:val="15"/>
              </w:rPr>
            </w:pPr>
            <w:r w:rsidRPr="00D04E4C">
              <w:rPr>
                <w:sz w:val="15"/>
                <w:szCs w:val="15"/>
              </w:rPr>
              <w:t>(4 445)</w:t>
            </w:r>
          </w:p>
        </w:tc>
        <w:tc>
          <w:tcPr>
            <w:tcW w:w="573" w:type="dxa"/>
            <w:hideMark/>
          </w:tcPr>
          <w:p w14:paraId="0591E87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536" w:type="dxa"/>
            <w:hideMark/>
          </w:tcPr>
          <w:p w14:paraId="49900EAC"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368FB67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42581F91" w14:textId="77777777" w:rsidR="002D4100" w:rsidRPr="00D04E4C" w:rsidRDefault="002D4100" w:rsidP="001110DA">
            <w:pPr>
              <w:ind w:left="0" w:firstLine="0"/>
              <w:rPr>
                <w:rFonts w:cstheme="minorHAnsi"/>
                <w:sz w:val="15"/>
                <w:szCs w:val="15"/>
              </w:rPr>
            </w:pPr>
            <w:r w:rsidRPr="00D04E4C">
              <w:rPr>
                <w:sz w:val="15"/>
                <w:szCs w:val="15"/>
              </w:rPr>
              <w:t>(31 012)</w:t>
            </w:r>
          </w:p>
        </w:tc>
        <w:tc>
          <w:tcPr>
            <w:tcW w:w="698" w:type="dxa"/>
            <w:hideMark/>
          </w:tcPr>
          <w:p w14:paraId="49BFCED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r>
      <w:tr w:rsidR="002D4100" w:rsidRPr="00D04E4C" w14:paraId="24221604"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47253C33" w14:textId="77777777" w:rsidR="002D4100" w:rsidRPr="00D04E4C" w:rsidRDefault="002D4100" w:rsidP="001110DA">
            <w:pPr>
              <w:ind w:left="0"/>
              <w:rPr>
                <w:sz w:val="15"/>
                <w:szCs w:val="15"/>
              </w:rPr>
            </w:pPr>
            <w:r w:rsidRPr="00D04E4C">
              <w:rPr>
                <w:sz w:val="15"/>
                <w:szCs w:val="15"/>
              </w:rPr>
              <w:t>AASB116.73(e)(vii)</w:t>
            </w:r>
          </w:p>
        </w:tc>
        <w:tc>
          <w:tcPr>
            <w:tcW w:w="2968" w:type="dxa"/>
            <w:hideMark/>
          </w:tcPr>
          <w:p w14:paraId="7A8339A7"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Depreciation</w:t>
            </w:r>
          </w:p>
        </w:tc>
        <w:tc>
          <w:tcPr>
            <w:cnfStyle w:val="000001000000" w:firstRow="0" w:lastRow="0" w:firstColumn="0" w:lastColumn="0" w:oddVBand="0" w:evenVBand="1" w:oddHBand="0" w:evenHBand="0" w:firstRowFirstColumn="0" w:firstRowLastColumn="0" w:lastRowFirstColumn="0" w:lastRowLastColumn="0"/>
            <w:tcW w:w="658" w:type="dxa"/>
            <w:hideMark/>
          </w:tcPr>
          <w:p w14:paraId="1747C6AA" w14:textId="77777777" w:rsidR="002D4100" w:rsidRPr="00D04E4C" w:rsidRDefault="002D4100" w:rsidP="001110DA">
            <w:pPr>
              <w:ind w:left="0" w:firstLine="0"/>
              <w:rPr>
                <w:rFonts w:cstheme="minorHAnsi"/>
                <w:sz w:val="15"/>
                <w:szCs w:val="15"/>
              </w:rPr>
            </w:pPr>
            <w:r w:rsidRPr="00D04E4C">
              <w:rPr>
                <w:sz w:val="15"/>
                <w:szCs w:val="15"/>
              </w:rPr>
              <w:t>..</w:t>
            </w:r>
          </w:p>
        </w:tc>
        <w:tc>
          <w:tcPr>
            <w:tcW w:w="615" w:type="dxa"/>
            <w:hideMark/>
          </w:tcPr>
          <w:p w14:paraId="379D192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86" w:type="dxa"/>
            <w:hideMark/>
          </w:tcPr>
          <w:p w14:paraId="20DA2218" w14:textId="77777777" w:rsidR="002D4100" w:rsidRPr="00D04E4C" w:rsidRDefault="002D4100" w:rsidP="001110DA">
            <w:pPr>
              <w:ind w:left="0" w:firstLine="0"/>
              <w:rPr>
                <w:rFonts w:cstheme="minorHAnsi"/>
                <w:sz w:val="15"/>
                <w:szCs w:val="15"/>
              </w:rPr>
            </w:pPr>
            <w:r w:rsidRPr="00D04E4C">
              <w:rPr>
                <w:sz w:val="15"/>
                <w:szCs w:val="15"/>
              </w:rPr>
              <w:t>(3 280)</w:t>
            </w:r>
          </w:p>
        </w:tc>
        <w:tc>
          <w:tcPr>
            <w:tcW w:w="658" w:type="dxa"/>
            <w:hideMark/>
          </w:tcPr>
          <w:p w14:paraId="6B5AA60B"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(607)</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0FA0DE19" w14:textId="77777777" w:rsidR="002D4100" w:rsidRPr="00D04E4C" w:rsidRDefault="002D4100" w:rsidP="001110DA">
            <w:pPr>
              <w:ind w:left="0" w:firstLine="0"/>
              <w:rPr>
                <w:rFonts w:cstheme="minorHAnsi"/>
                <w:sz w:val="15"/>
                <w:szCs w:val="15"/>
              </w:rPr>
            </w:pPr>
            <w:r w:rsidRPr="00D04E4C">
              <w:rPr>
                <w:sz w:val="15"/>
                <w:szCs w:val="15"/>
              </w:rPr>
              <w:t>(13 034)</w:t>
            </w:r>
          </w:p>
        </w:tc>
        <w:tc>
          <w:tcPr>
            <w:tcW w:w="616" w:type="dxa"/>
            <w:noWrap/>
            <w:hideMark/>
          </w:tcPr>
          <w:p w14:paraId="2975205A"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(9 550)</w:t>
            </w:r>
          </w:p>
        </w:tc>
        <w:tc>
          <w:tcPr>
            <w:cnfStyle w:val="000001000000" w:firstRow="0" w:lastRow="0" w:firstColumn="0" w:lastColumn="0" w:oddVBand="0" w:evenVBand="1" w:oddHBand="0" w:evenHBand="0" w:firstRowFirstColumn="0" w:firstRowLastColumn="0" w:lastRowFirstColumn="0" w:lastRowLastColumn="0"/>
            <w:tcW w:w="574" w:type="dxa"/>
            <w:hideMark/>
          </w:tcPr>
          <w:p w14:paraId="0D66EA2D" w14:textId="77777777" w:rsidR="002D4100" w:rsidRPr="00D04E4C" w:rsidRDefault="002D4100" w:rsidP="001110DA">
            <w:pPr>
              <w:ind w:left="0" w:firstLine="0"/>
              <w:rPr>
                <w:rFonts w:cstheme="minorHAnsi"/>
                <w:sz w:val="15"/>
                <w:szCs w:val="15"/>
              </w:rPr>
            </w:pPr>
            <w:r w:rsidRPr="00D04E4C">
              <w:rPr>
                <w:sz w:val="15"/>
                <w:szCs w:val="15"/>
              </w:rPr>
              <w:t>..</w:t>
            </w:r>
          </w:p>
        </w:tc>
        <w:tc>
          <w:tcPr>
            <w:tcW w:w="658" w:type="dxa"/>
            <w:hideMark/>
          </w:tcPr>
          <w:p w14:paraId="40326CC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6984037B" w14:textId="77777777" w:rsidR="002D4100" w:rsidRPr="00D04E4C" w:rsidRDefault="002D4100" w:rsidP="001110DA">
            <w:pPr>
              <w:ind w:left="0" w:firstLine="0"/>
              <w:rPr>
                <w:rFonts w:cstheme="minorHAnsi"/>
                <w:sz w:val="15"/>
                <w:szCs w:val="15"/>
              </w:rPr>
            </w:pPr>
            <w:r w:rsidRPr="00D04E4C">
              <w:rPr>
                <w:sz w:val="15"/>
                <w:szCs w:val="15"/>
              </w:rPr>
              <w:t>(419)</w:t>
            </w:r>
          </w:p>
        </w:tc>
        <w:tc>
          <w:tcPr>
            <w:tcW w:w="560" w:type="dxa"/>
            <w:hideMark/>
          </w:tcPr>
          <w:p w14:paraId="088662D3"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(240)</w:t>
            </w:r>
          </w:p>
        </w:tc>
        <w:tc>
          <w:tcPr>
            <w:cnfStyle w:val="000001000000" w:firstRow="0" w:lastRow="0" w:firstColumn="0" w:lastColumn="0" w:oddVBand="0" w:evenVBand="1" w:oddHBand="0" w:evenHBand="0" w:firstRowFirstColumn="0" w:firstRowLastColumn="0" w:lastRowFirstColumn="0" w:lastRowLastColumn="0"/>
            <w:tcW w:w="615" w:type="dxa"/>
            <w:hideMark/>
          </w:tcPr>
          <w:p w14:paraId="2689E3AA" w14:textId="77777777" w:rsidR="002D4100" w:rsidRPr="00D04E4C" w:rsidRDefault="002D4100" w:rsidP="001110DA">
            <w:pPr>
              <w:ind w:left="0" w:firstLine="0"/>
              <w:rPr>
                <w:rFonts w:cstheme="minorHAnsi"/>
                <w:sz w:val="15"/>
                <w:szCs w:val="15"/>
              </w:rPr>
            </w:pPr>
            <w:r w:rsidRPr="00D04E4C">
              <w:rPr>
                <w:sz w:val="15"/>
                <w:szCs w:val="15"/>
              </w:rPr>
              <w:t>(514)</w:t>
            </w:r>
          </w:p>
        </w:tc>
        <w:tc>
          <w:tcPr>
            <w:tcW w:w="573" w:type="dxa"/>
            <w:hideMark/>
          </w:tcPr>
          <w:p w14:paraId="12EFAE47"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(207)</w:t>
            </w:r>
          </w:p>
        </w:tc>
        <w:tc>
          <w:tcPr>
            <w:cnfStyle w:val="000001000000" w:firstRow="0" w:lastRow="0" w:firstColumn="0" w:lastColumn="0" w:oddVBand="0" w:evenVBand="1" w:oddHBand="0" w:evenHBand="0" w:firstRowFirstColumn="0" w:firstRowLastColumn="0" w:lastRowFirstColumn="0" w:lastRowLastColumn="0"/>
            <w:tcW w:w="536" w:type="dxa"/>
            <w:hideMark/>
          </w:tcPr>
          <w:p w14:paraId="0FFD9224"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0DDC3956"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54904BF1" w14:textId="77777777" w:rsidR="002D4100" w:rsidRPr="00D04E4C" w:rsidRDefault="002D4100" w:rsidP="001110DA">
            <w:pPr>
              <w:ind w:left="0" w:firstLine="0"/>
              <w:rPr>
                <w:rFonts w:cstheme="minorHAnsi"/>
                <w:sz w:val="15"/>
                <w:szCs w:val="15"/>
              </w:rPr>
            </w:pPr>
            <w:r w:rsidRPr="00D04E4C">
              <w:rPr>
                <w:sz w:val="15"/>
                <w:szCs w:val="15"/>
              </w:rPr>
              <w:t>(17 247)</w:t>
            </w:r>
          </w:p>
        </w:tc>
        <w:tc>
          <w:tcPr>
            <w:tcW w:w="698" w:type="dxa"/>
            <w:hideMark/>
          </w:tcPr>
          <w:p w14:paraId="3EBE4321"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(10 604)</w:t>
            </w:r>
          </w:p>
        </w:tc>
      </w:tr>
      <w:tr w:rsidR="002D4100" w:rsidRPr="00D04E4C" w14:paraId="6D0587DF" w14:textId="77777777" w:rsidTr="001110DA">
        <w:tc>
          <w:tcPr>
            <w:cnfStyle w:val="001000000000" w:firstRow="0" w:lastRow="0" w:firstColumn="1" w:lastColumn="0" w:oddVBand="0" w:evenVBand="0" w:oddHBand="0" w:evenHBand="0" w:firstRowFirstColumn="0" w:firstRowLastColumn="0" w:lastRowFirstColumn="0" w:lastRowLastColumn="0"/>
            <w:tcW w:w="1555" w:type="dxa"/>
            <w:hideMark/>
          </w:tcPr>
          <w:p w14:paraId="4AB366CD" w14:textId="77777777" w:rsidR="002D4100" w:rsidRPr="00D04E4C" w:rsidRDefault="002D4100" w:rsidP="001110DA">
            <w:pPr>
              <w:ind w:left="0"/>
              <w:rPr>
                <w:sz w:val="15"/>
                <w:szCs w:val="15"/>
              </w:rPr>
            </w:pPr>
            <w:r w:rsidRPr="00D04E4C">
              <w:rPr>
                <w:sz w:val="15"/>
                <w:szCs w:val="15"/>
              </w:rPr>
              <w:t>AASB116.73(e)(ii)</w:t>
            </w:r>
          </w:p>
        </w:tc>
        <w:tc>
          <w:tcPr>
            <w:tcW w:w="2968" w:type="dxa"/>
            <w:hideMark/>
          </w:tcPr>
          <w:p w14:paraId="5F7BAE06" w14:textId="77777777" w:rsidR="002D4100" w:rsidRPr="00D04E4C" w:rsidRDefault="002D4100" w:rsidP="001110DA">
            <w:pPr>
              <w:jc w:val="left"/>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Transfer to disposal group held for sale</w:t>
            </w:r>
          </w:p>
        </w:tc>
        <w:tc>
          <w:tcPr>
            <w:cnfStyle w:val="000001000000" w:firstRow="0" w:lastRow="0" w:firstColumn="0" w:lastColumn="0" w:oddVBand="0" w:evenVBand="1" w:oddHBand="0" w:evenHBand="0" w:firstRowFirstColumn="0" w:firstRowLastColumn="0" w:lastRowFirstColumn="0" w:lastRowLastColumn="0"/>
            <w:tcW w:w="658" w:type="dxa"/>
            <w:hideMark/>
          </w:tcPr>
          <w:p w14:paraId="26CFF712" w14:textId="77777777" w:rsidR="002D4100" w:rsidRPr="00D04E4C" w:rsidRDefault="002D4100" w:rsidP="001110DA">
            <w:pPr>
              <w:ind w:left="0" w:firstLine="0"/>
              <w:rPr>
                <w:rFonts w:cstheme="minorHAnsi"/>
                <w:sz w:val="15"/>
                <w:szCs w:val="15"/>
              </w:rPr>
            </w:pPr>
            <w:r w:rsidRPr="00D04E4C">
              <w:rPr>
                <w:sz w:val="15"/>
                <w:szCs w:val="15"/>
              </w:rPr>
              <w:t>(753)</w:t>
            </w:r>
          </w:p>
        </w:tc>
        <w:tc>
          <w:tcPr>
            <w:tcW w:w="615" w:type="dxa"/>
            <w:hideMark/>
          </w:tcPr>
          <w:p w14:paraId="13462DAE"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(1 469)</w:t>
            </w:r>
          </w:p>
        </w:tc>
        <w:tc>
          <w:tcPr>
            <w:cnfStyle w:val="000001000000" w:firstRow="0" w:lastRow="0" w:firstColumn="0" w:lastColumn="0" w:oddVBand="0" w:evenVBand="1" w:oddHBand="0" w:evenHBand="0" w:firstRowFirstColumn="0" w:firstRowLastColumn="0" w:lastRowFirstColumn="0" w:lastRowLastColumn="0"/>
            <w:tcW w:w="686" w:type="dxa"/>
            <w:hideMark/>
          </w:tcPr>
          <w:p w14:paraId="06533246" w14:textId="77777777" w:rsidR="002D4100" w:rsidRPr="00D04E4C" w:rsidRDefault="002D4100" w:rsidP="001110DA">
            <w:pPr>
              <w:ind w:left="0" w:firstLine="0"/>
              <w:rPr>
                <w:rFonts w:cstheme="minorHAnsi"/>
                <w:sz w:val="15"/>
                <w:szCs w:val="15"/>
              </w:rPr>
            </w:pPr>
            <w:r w:rsidRPr="00D04E4C">
              <w:rPr>
                <w:sz w:val="15"/>
                <w:szCs w:val="15"/>
              </w:rPr>
              <w:t>(473)</w:t>
            </w:r>
          </w:p>
        </w:tc>
        <w:tc>
          <w:tcPr>
            <w:tcW w:w="658" w:type="dxa"/>
            <w:hideMark/>
          </w:tcPr>
          <w:p w14:paraId="40BC548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(1 051)</w:t>
            </w:r>
          </w:p>
        </w:tc>
        <w:tc>
          <w:tcPr>
            <w:cnfStyle w:val="000001000000" w:firstRow="0" w:lastRow="0" w:firstColumn="0" w:lastColumn="0" w:oddVBand="0" w:evenVBand="1" w:oddHBand="0" w:evenHBand="0" w:firstRowFirstColumn="0" w:firstRowLastColumn="0" w:lastRowFirstColumn="0" w:lastRowLastColumn="0"/>
            <w:tcW w:w="714" w:type="dxa"/>
            <w:noWrap/>
            <w:hideMark/>
          </w:tcPr>
          <w:p w14:paraId="1403F2F3" w14:textId="77777777" w:rsidR="002D4100" w:rsidRPr="00D04E4C" w:rsidRDefault="002D4100" w:rsidP="001110DA">
            <w:pPr>
              <w:ind w:left="0" w:firstLine="0"/>
              <w:rPr>
                <w:rFonts w:cstheme="minorHAnsi"/>
                <w:sz w:val="15"/>
                <w:szCs w:val="15"/>
              </w:rPr>
            </w:pPr>
            <w:r w:rsidRPr="00D04E4C">
              <w:rPr>
                <w:sz w:val="15"/>
                <w:szCs w:val="15"/>
              </w:rPr>
              <w:t>(2 168)</w:t>
            </w:r>
          </w:p>
        </w:tc>
        <w:tc>
          <w:tcPr>
            <w:tcW w:w="616" w:type="dxa"/>
            <w:noWrap/>
            <w:hideMark/>
          </w:tcPr>
          <w:p w14:paraId="768C0C52"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(5 235)</w:t>
            </w:r>
          </w:p>
        </w:tc>
        <w:tc>
          <w:tcPr>
            <w:cnfStyle w:val="000001000000" w:firstRow="0" w:lastRow="0" w:firstColumn="0" w:lastColumn="0" w:oddVBand="0" w:evenVBand="1" w:oddHBand="0" w:evenHBand="0" w:firstRowFirstColumn="0" w:firstRowLastColumn="0" w:lastRowFirstColumn="0" w:lastRowLastColumn="0"/>
            <w:tcW w:w="574" w:type="dxa"/>
            <w:hideMark/>
          </w:tcPr>
          <w:p w14:paraId="75C1A0E5" w14:textId="77777777" w:rsidR="002D4100" w:rsidRPr="00D04E4C" w:rsidRDefault="002D4100" w:rsidP="001110DA">
            <w:pPr>
              <w:ind w:left="0" w:firstLine="0"/>
              <w:rPr>
                <w:rFonts w:cstheme="minorHAnsi"/>
                <w:sz w:val="15"/>
                <w:szCs w:val="15"/>
              </w:rPr>
            </w:pPr>
            <w:r w:rsidRPr="00D04E4C">
              <w:rPr>
                <w:sz w:val="15"/>
                <w:szCs w:val="15"/>
              </w:rPr>
              <w:t>(24)</w:t>
            </w:r>
          </w:p>
        </w:tc>
        <w:tc>
          <w:tcPr>
            <w:tcW w:w="658" w:type="dxa"/>
            <w:hideMark/>
          </w:tcPr>
          <w:p w14:paraId="20465BD1"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44" w:type="dxa"/>
            <w:hideMark/>
          </w:tcPr>
          <w:p w14:paraId="463D26AF" w14:textId="77777777" w:rsidR="002D4100" w:rsidRPr="00D04E4C" w:rsidRDefault="002D4100" w:rsidP="001110DA">
            <w:pPr>
              <w:ind w:left="0" w:firstLine="0"/>
              <w:rPr>
                <w:rFonts w:cstheme="minorHAnsi"/>
                <w:sz w:val="15"/>
                <w:szCs w:val="15"/>
              </w:rPr>
            </w:pPr>
            <w:r w:rsidRPr="00D04E4C">
              <w:rPr>
                <w:sz w:val="15"/>
                <w:szCs w:val="15"/>
              </w:rPr>
              <w:t>(321)</w:t>
            </w:r>
          </w:p>
        </w:tc>
        <w:tc>
          <w:tcPr>
            <w:tcW w:w="560" w:type="dxa"/>
            <w:hideMark/>
          </w:tcPr>
          <w:p w14:paraId="3301E589"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615" w:type="dxa"/>
            <w:hideMark/>
          </w:tcPr>
          <w:p w14:paraId="6ACF8A10" w14:textId="77777777" w:rsidR="002D4100" w:rsidRPr="00D04E4C" w:rsidRDefault="002D4100" w:rsidP="001110DA">
            <w:pPr>
              <w:ind w:left="0" w:firstLine="0"/>
              <w:rPr>
                <w:rFonts w:cstheme="minorHAnsi"/>
                <w:sz w:val="15"/>
                <w:szCs w:val="15"/>
              </w:rPr>
            </w:pPr>
            <w:r w:rsidRPr="00D04E4C">
              <w:rPr>
                <w:sz w:val="15"/>
                <w:szCs w:val="15"/>
              </w:rPr>
              <w:t>(215)</w:t>
            </w:r>
          </w:p>
        </w:tc>
        <w:tc>
          <w:tcPr>
            <w:tcW w:w="573" w:type="dxa"/>
            <w:hideMark/>
          </w:tcPr>
          <w:p w14:paraId="36F08B16"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(368)</w:t>
            </w:r>
          </w:p>
        </w:tc>
        <w:tc>
          <w:tcPr>
            <w:cnfStyle w:val="000001000000" w:firstRow="0" w:lastRow="0" w:firstColumn="0" w:lastColumn="0" w:oddVBand="0" w:evenVBand="1" w:oddHBand="0" w:evenHBand="0" w:firstRowFirstColumn="0" w:firstRowLastColumn="0" w:lastRowFirstColumn="0" w:lastRowLastColumn="0"/>
            <w:tcW w:w="536" w:type="dxa"/>
            <w:hideMark/>
          </w:tcPr>
          <w:p w14:paraId="4514ADD3" w14:textId="77777777" w:rsidR="002D4100" w:rsidRPr="00D04E4C" w:rsidRDefault="002D4100" w:rsidP="001110DA">
            <w:pPr>
              <w:ind w:left="0" w:firstLine="0"/>
              <w:rPr>
                <w:rFonts w:cstheme="minorHAnsi"/>
                <w:sz w:val="15"/>
                <w:szCs w:val="15"/>
              </w:rPr>
            </w:pPr>
            <w:r w:rsidRPr="00D04E4C">
              <w:rPr>
                <w:sz w:val="15"/>
                <w:szCs w:val="15"/>
              </w:rPr>
              <w:t>..</w:t>
            </w:r>
          </w:p>
        </w:tc>
        <w:tc>
          <w:tcPr>
            <w:tcW w:w="529" w:type="dxa"/>
            <w:hideMark/>
          </w:tcPr>
          <w:p w14:paraId="455D418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(540)</w:t>
            </w:r>
          </w:p>
        </w:tc>
        <w:tc>
          <w:tcPr>
            <w:cnfStyle w:val="000001000000" w:firstRow="0" w:lastRow="0" w:firstColumn="0" w:lastColumn="0" w:oddVBand="0" w:evenVBand="1" w:oddHBand="0" w:evenHBand="0" w:firstRowFirstColumn="0" w:firstRowLastColumn="0" w:lastRowFirstColumn="0" w:lastRowLastColumn="0"/>
            <w:tcW w:w="715" w:type="dxa"/>
            <w:hideMark/>
          </w:tcPr>
          <w:p w14:paraId="25A7DBFE" w14:textId="77777777" w:rsidR="002D4100" w:rsidRPr="00D04E4C" w:rsidRDefault="002D4100" w:rsidP="001110DA">
            <w:pPr>
              <w:ind w:left="0" w:firstLine="0"/>
              <w:rPr>
                <w:rFonts w:cstheme="minorHAnsi"/>
                <w:sz w:val="15"/>
                <w:szCs w:val="15"/>
              </w:rPr>
            </w:pPr>
            <w:r w:rsidRPr="00D04E4C">
              <w:rPr>
                <w:sz w:val="15"/>
                <w:szCs w:val="15"/>
              </w:rPr>
              <w:t>(3 954)</w:t>
            </w:r>
          </w:p>
        </w:tc>
        <w:tc>
          <w:tcPr>
            <w:tcW w:w="698" w:type="dxa"/>
            <w:hideMark/>
          </w:tcPr>
          <w:p w14:paraId="33AF7418" w14:textId="77777777" w:rsidR="002D4100" w:rsidRPr="00D04E4C" w:rsidRDefault="002D4100" w:rsidP="001110DA">
            <w:pPr>
              <w:ind w:left="0" w:firstLine="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(8 663)</w:t>
            </w:r>
          </w:p>
        </w:tc>
      </w:tr>
      <w:tr w:rsidR="002D4100" w:rsidRPr="00D04E4C" w14:paraId="5A560960" w14:textId="77777777" w:rsidTr="001110D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55" w:type="dxa"/>
            <w:hideMark/>
          </w:tcPr>
          <w:p w14:paraId="083A56F9" w14:textId="77777777" w:rsidR="002D4100" w:rsidRPr="00D04E4C" w:rsidRDefault="002D4100" w:rsidP="001110DA">
            <w:pPr>
              <w:ind w:left="0"/>
              <w:rPr>
                <w:sz w:val="15"/>
                <w:szCs w:val="15"/>
              </w:rPr>
            </w:pPr>
            <w:r w:rsidRPr="00D04E4C">
              <w:rPr>
                <w:sz w:val="15"/>
                <w:szCs w:val="15"/>
              </w:rPr>
              <w:t>AASB116.73(d)</w:t>
            </w:r>
          </w:p>
        </w:tc>
        <w:tc>
          <w:tcPr>
            <w:tcW w:w="2968" w:type="dxa"/>
            <w:hideMark/>
          </w:tcPr>
          <w:p w14:paraId="412743BB" w14:textId="77777777" w:rsidR="002D4100" w:rsidRPr="00D04E4C" w:rsidRDefault="002D4100" w:rsidP="001110DA">
            <w:pPr>
              <w:jc w:val="left"/>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Closing balance</w:t>
            </w:r>
          </w:p>
        </w:tc>
        <w:tc>
          <w:tcPr>
            <w:cnfStyle w:val="000001000000" w:firstRow="0" w:lastRow="0" w:firstColumn="0" w:lastColumn="0" w:oddVBand="0" w:evenVBand="1" w:oddHBand="0" w:evenHBand="0" w:firstRowFirstColumn="0" w:firstRowLastColumn="0" w:lastRowFirstColumn="0" w:lastRowLastColumn="0"/>
            <w:tcW w:w="658" w:type="dxa"/>
            <w:hideMark/>
          </w:tcPr>
          <w:p w14:paraId="1A5E3C65" w14:textId="77777777" w:rsidR="002D4100" w:rsidRPr="00D04E4C" w:rsidRDefault="002D4100" w:rsidP="001110DA">
            <w:pPr>
              <w:ind w:left="0" w:firstLine="0"/>
              <w:rPr>
                <w:rFonts w:cstheme="minorHAnsi"/>
                <w:sz w:val="15"/>
                <w:szCs w:val="15"/>
              </w:rPr>
            </w:pPr>
            <w:r w:rsidRPr="00D04E4C">
              <w:rPr>
                <w:sz w:val="15"/>
                <w:szCs w:val="15"/>
              </w:rPr>
              <w:t>4 562</w:t>
            </w:r>
          </w:p>
        </w:tc>
        <w:tc>
          <w:tcPr>
            <w:tcW w:w="615" w:type="dxa"/>
            <w:hideMark/>
          </w:tcPr>
          <w:p w14:paraId="2C3FB1E7"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3 521</w:t>
            </w:r>
          </w:p>
        </w:tc>
        <w:tc>
          <w:tcPr>
            <w:cnfStyle w:val="000001000000" w:firstRow="0" w:lastRow="0" w:firstColumn="0" w:lastColumn="0" w:oddVBand="0" w:evenVBand="1" w:oddHBand="0" w:evenHBand="0" w:firstRowFirstColumn="0" w:firstRowLastColumn="0" w:lastRowFirstColumn="0" w:lastRowLastColumn="0"/>
            <w:tcW w:w="686" w:type="dxa"/>
            <w:hideMark/>
          </w:tcPr>
          <w:p w14:paraId="2298C223" w14:textId="77777777" w:rsidR="002D4100" w:rsidRPr="00D04E4C" w:rsidRDefault="002D4100" w:rsidP="001110DA">
            <w:pPr>
              <w:ind w:left="0" w:firstLine="0"/>
              <w:rPr>
                <w:rFonts w:cstheme="minorHAnsi"/>
                <w:sz w:val="15"/>
                <w:szCs w:val="15"/>
              </w:rPr>
            </w:pPr>
            <w:r w:rsidRPr="00D04E4C">
              <w:rPr>
                <w:sz w:val="15"/>
                <w:szCs w:val="15"/>
              </w:rPr>
              <w:t>80 796</w:t>
            </w:r>
          </w:p>
        </w:tc>
        <w:tc>
          <w:tcPr>
            <w:tcW w:w="658" w:type="dxa"/>
            <w:hideMark/>
          </w:tcPr>
          <w:p w14:paraId="595C7CAC"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78 030</w:t>
            </w:r>
          </w:p>
        </w:tc>
        <w:tc>
          <w:tcPr>
            <w:cnfStyle w:val="000001000000" w:firstRow="0" w:lastRow="0" w:firstColumn="0" w:lastColumn="0" w:oddVBand="0" w:evenVBand="1" w:oddHBand="0" w:evenHBand="0" w:firstRowFirstColumn="0" w:firstRowLastColumn="0" w:lastRowFirstColumn="0" w:lastRowLastColumn="0"/>
            <w:tcW w:w="714" w:type="dxa"/>
            <w:hideMark/>
          </w:tcPr>
          <w:p w14:paraId="4C27C905" w14:textId="77777777" w:rsidR="002D4100" w:rsidRPr="00D04E4C" w:rsidRDefault="002D4100" w:rsidP="001110DA">
            <w:pPr>
              <w:ind w:left="0" w:firstLine="0"/>
              <w:rPr>
                <w:rFonts w:cstheme="minorHAnsi"/>
                <w:sz w:val="15"/>
                <w:szCs w:val="15"/>
              </w:rPr>
            </w:pPr>
            <w:r w:rsidRPr="00D04E4C">
              <w:rPr>
                <w:sz w:val="15"/>
                <w:szCs w:val="15"/>
              </w:rPr>
              <w:t>51 539</w:t>
            </w:r>
          </w:p>
        </w:tc>
        <w:tc>
          <w:tcPr>
            <w:tcW w:w="616" w:type="dxa"/>
            <w:hideMark/>
          </w:tcPr>
          <w:p w14:paraId="2D57AC4B"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43 109</w:t>
            </w:r>
          </w:p>
        </w:tc>
        <w:tc>
          <w:tcPr>
            <w:cnfStyle w:val="000001000000" w:firstRow="0" w:lastRow="0" w:firstColumn="0" w:lastColumn="0" w:oddVBand="0" w:evenVBand="1" w:oddHBand="0" w:evenHBand="0" w:firstRowFirstColumn="0" w:firstRowLastColumn="0" w:lastRowFirstColumn="0" w:lastRowLastColumn="0"/>
            <w:tcW w:w="574" w:type="dxa"/>
            <w:hideMark/>
          </w:tcPr>
          <w:p w14:paraId="17798D2B" w14:textId="77777777" w:rsidR="002D4100" w:rsidRPr="00D04E4C" w:rsidRDefault="002D4100" w:rsidP="001110DA">
            <w:pPr>
              <w:ind w:left="0" w:firstLine="0"/>
              <w:rPr>
                <w:rFonts w:cstheme="minorHAnsi"/>
                <w:sz w:val="15"/>
                <w:szCs w:val="15"/>
              </w:rPr>
            </w:pPr>
            <w:r w:rsidRPr="00D04E4C">
              <w:rPr>
                <w:sz w:val="15"/>
                <w:szCs w:val="15"/>
              </w:rPr>
              <w:t xml:space="preserve"> 713</w:t>
            </w:r>
          </w:p>
        </w:tc>
        <w:tc>
          <w:tcPr>
            <w:tcW w:w="658" w:type="dxa"/>
            <w:hideMark/>
          </w:tcPr>
          <w:p w14:paraId="2D296EE2"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1 023</w:t>
            </w:r>
          </w:p>
        </w:tc>
        <w:tc>
          <w:tcPr>
            <w:cnfStyle w:val="000001000000" w:firstRow="0" w:lastRow="0" w:firstColumn="0" w:lastColumn="0" w:oddVBand="0" w:evenVBand="1" w:oddHBand="0" w:evenHBand="0" w:firstRowFirstColumn="0" w:firstRowLastColumn="0" w:lastRowFirstColumn="0" w:lastRowLastColumn="0"/>
            <w:tcW w:w="644" w:type="dxa"/>
            <w:hideMark/>
          </w:tcPr>
          <w:p w14:paraId="298F99C9" w14:textId="77777777" w:rsidR="002D4100" w:rsidRPr="00D04E4C" w:rsidRDefault="002D4100" w:rsidP="001110DA">
            <w:pPr>
              <w:ind w:left="0" w:firstLine="0"/>
              <w:rPr>
                <w:rFonts w:cstheme="minorHAnsi"/>
                <w:sz w:val="15"/>
                <w:szCs w:val="15"/>
              </w:rPr>
            </w:pPr>
            <w:r w:rsidRPr="00D04E4C">
              <w:rPr>
                <w:sz w:val="15"/>
                <w:szCs w:val="15"/>
              </w:rPr>
              <w:t>1 684</w:t>
            </w:r>
          </w:p>
        </w:tc>
        <w:tc>
          <w:tcPr>
            <w:tcW w:w="560" w:type="dxa"/>
            <w:hideMark/>
          </w:tcPr>
          <w:p w14:paraId="050B8B04"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4 931</w:t>
            </w:r>
          </w:p>
        </w:tc>
        <w:tc>
          <w:tcPr>
            <w:cnfStyle w:val="000001000000" w:firstRow="0" w:lastRow="0" w:firstColumn="0" w:lastColumn="0" w:oddVBand="0" w:evenVBand="1" w:oddHBand="0" w:evenHBand="0" w:firstRowFirstColumn="0" w:firstRowLastColumn="0" w:lastRowFirstColumn="0" w:lastRowLastColumn="0"/>
            <w:tcW w:w="615" w:type="dxa"/>
            <w:hideMark/>
          </w:tcPr>
          <w:p w14:paraId="26E0C783" w14:textId="77777777" w:rsidR="002D4100" w:rsidRPr="00D04E4C" w:rsidRDefault="002D4100" w:rsidP="001110DA">
            <w:pPr>
              <w:ind w:left="0" w:firstLine="0"/>
              <w:rPr>
                <w:rFonts w:cstheme="minorHAnsi"/>
                <w:sz w:val="15"/>
                <w:szCs w:val="15"/>
              </w:rPr>
            </w:pPr>
            <w:r w:rsidRPr="00D04E4C">
              <w:rPr>
                <w:sz w:val="15"/>
                <w:szCs w:val="15"/>
              </w:rPr>
              <w:t>2 256</w:t>
            </w:r>
          </w:p>
        </w:tc>
        <w:tc>
          <w:tcPr>
            <w:tcW w:w="573" w:type="dxa"/>
            <w:hideMark/>
          </w:tcPr>
          <w:p w14:paraId="1852A2C4"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4 993</w:t>
            </w:r>
          </w:p>
        </w:tc>
        <w:tc>
          <w:tcPr>
            <w:cnfStyle w:val="000001000000" w:firstRow="0" w:lastRow="0" w:firstColumn="0" w:lastColumn="0" w:oddVBand="0" w:evenVBand="1" w:oddHBand="0" w:evenHBand="0" w:firstRowFirstColumn="0" w:firstRowLastColumn="0" w:lastRowFirstColumn="0" w:lastRowLastColumn="0"/>
            <w:tcW w:w="536" w:type="dxa"/>
            <w:hideMark/>
          </w:tcPr>
          <w:p w14:paraId="353AF931" w14:textId="77777777" w:rsidR="002D4100" w:rsidRPr="00D04E4C" w:rsidRDefault="002D4100" w:rsidP="001110DA">
            <w:pPr>
              <w:ind w:left="0" w:firstLine="0"/>
              <w:rPr>
                <w:rFonts w:cstheme="minorHAnsi"/>
                <w:sz w:val="15"/>
                <w:szCs w:val="15"/>
              </w:rPr>
            </w:pPr>
            <w:r w:rsidRPr="00D04E4C">
              <w:rPr>
                <w:sz w:val="15"/>
                <w:szCs w:val="15"/>
              </w:rPr>
              <w:t>2 764</w:t>
            </w:r>
          </w:p>
        </w:tc>
        <w:tc>
          <w:tcPr>
            <w:tcW w:w="529" w:type="dxa"/>
            <w:hideMark/>
          </w:tcPr>
          <w:p w14:paraId="3276AB49"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w:t>
            </w:r>
          </w:p>
        </w:tc>
        <w:tc>
          <w:tcPr>
            <w:cnfStyle w:val="000001000000" w:firstRow="0" w:lastRow="0" w:firstColumn="0" w:lastColumn="0" w:oddVBand="0" w:evenVBand="1" w:oddHBand="0" w:evenHBand="0" w:firstRowFirstColumn="0" w:firstRowLastColumn="0" w:lastRowFirstColumn="0" w:lastRowLastColumn="0"/>
            <w:tcW w:w="715" w:type="dxa"/>
            <w:hideMark/>
          </w:tcPr>
          <w:p w14:paraId="0D95EB3C" w14:textId="77777777" w:rsidR="002D4100" w:rsidRPr="00D04E4C" w:rsidRDefault="002D4100" w:rsidP="001110DA">
            <w:pPr>
              <w:ind w:left="0" w:firstLine="0"/>
              <w:rPr>
                <w:rFonts w:cstheme="minorHAnsi"/>
                <w:sz w:val="15"/>
                <w:szCs w:val="15"/>
              </w:rPr>
            </w:pPr>
            <w:r w:rsidRPr="00D04E4C">
              <w:rPr>
                <w:sz w:val="15"/>
                <w:szCs w:val="15"/>
              </w:rPr>
              <w:t>144 314</w:t>
            </w:r>
          </w:p>
        </w:tc>
        <w:tc>
          <w:tcPr>
            <w:tcW w:w="698" w:type="dxa"/>
            <w:hideMark/>
          </w:tcPr>
          <w:p w14:paraId="4B6E1CDC" w14:textId="77777777" w:rsidR="002D4100" w:rsidRPr="00D04E4C" w:rsidRDefault="002D4100" w:rsidP="001110DA">
            <w:pPr>
              <w:ind w:left="0" w:firstLine="0"/>
              <w:cnfStyle w:val="010000000000" w:firstRow="0" w:lastRow="1" w:firstColumn="0" w:lastColumn="0" w:oddVBand="0" w:evenVBand="0" w:oddHBand="0" w:evenHBand="0" w:firstRowFirstColumn="0" w:firstRowLastColumn="0" w:lastRowFirstColumn="0" w:lastRowLastColumn="0"/>
              <w:rPr>
                <w:rFonts w:cstheme="minorHAnsi"/>
                <w:sz w:val="15"/>
                <w:szCs w:val="15"/>
              </w:rPr>
            </w:pPr>
            <w:r w:rsidRPr="00D04E4C">
              <w:rPr>
                <w:sz w:val="15"/>
                <w:szCs w:val="15"/>
              </w:rPr>
              <w:t>135 607</w:t>
            </w:r>
          </w:p>
        </w:tc>
      </w:tr>
      <w:bookmarkEnd w:id="270"/>
    </w:tbl>
    <w:p w14:paraId="6F55F548" w14:textId="77777777" w:rsidR="002D4100" w:rsidRPr="001110DA" w:rsidRDefault="002D4100" w:rsidP="001110DA"/>
    <w:p w14:paraId="3102F417" w14:textId="77777777" w:rsidR="00E73BC6" w:rsidRPr="00940E38" w:rsidRDefault="00E73BC6" w:rsidP="00E73BC6">
      <w:pPr>
        <w:pStyle w:val="Note"/>
        <w:ind w:left="0" w:firstLine="0"/>
      </w:pPr>
      <w:r>
        <w:t>Not</w:t>
      </w:r>
      <w:r w:rsidRPr="00940E38">
        <w:t xml:space="preserve">e: </w:t>
      </w:r>
    </w:p>
    <w:p w14:paraId="257F4369" w14:textId="77777777" w:rsidR="00E73BC6" w:rsidRDefault="00E73BC6" w:rsidP="00E73BC6">
      <w:pPr>
        <w:pStyle w:val="Source"/>
      </w:pPr>
      <w:r w:rsidRPr="00940E38">
        <w:t>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20</w:t>
      </w:r>
      <w:r>
        <w:t>20</w:t>
      </w:r>
      <w:r w:rsidRPr="00940E38">
        <w:t>.</w:t>
      </w:r>
    </w:p>
    <w:p w14:paraId="034BAE99" w14:textId="1BF3D39D" w:rsidR="00E77456" w:rsidRDefault="00F93949" w:rsidP="00E77456">
      <w:pPr>
        <w:pStyle w:val="Note"/>
        <w:rPr>
          <w:rStyle w:val="SourceReference"/>
        </w:rPr>
      </w:pPr>
      <w:r>
        <w:t xml:space="preserve">(a) </w:t>
      </w:r>
      <w:bookmarkStart w:id="271" w:name="_Hlk42679546"/>
      <w:r>
        <w:t xml:space="preserve">The </w:t>
      </w:r>
      <w:r w:rsidR="00E77456">
        <w:t xml:space="preserve">data centre, classified as a </w:t>
      </w:r>
      <w:r>
        <w:t>service concession asset</w:t>
      </w:r>
      <w:r w:rsidR="00270FA2">
        <w:t>,</w:t>
      </w:r>
      <w:r>
        <w:t xml:space="preserve"> was previously recognised as a finance lease</w:t>
      </w:r>
      <w:r w:rsidR="0049438F">
        <w:t xml:space="preserve"> asset within the buildings category</w:t>
      </w:r>
      <w:r w:rsidR="00E77456">
        <w:t xml:space="preserve"> and is consequently not recorded as a movement in the table</w:t>
      </w:r>
      <w:r>
        <w:t xml:space="preserve">. </w:t>
      </w:r>
      <w:r w:rsidR="00E77456">
        <w:t>The opening balance also includes amo</w:t>
      </w:r>
      <w:r w:rsidR="00E77456" w:rsidRPr="001110DA">
        <w:t xml:space="preserve">unts </w:t>
      </w:r>
      <w:r w:rsidR="00E77456" w:rsidRPr="001110DA">
        <w:rPr>
          <w:rStyle w:val="SourceReference"/>
          <w:color w:val="auto"/>
        </w:rPr>
        <w:t>transferred from finance lease assets (recognised under AASB 117 at 30 June 2019) to right-of-use assets (recognised under AASB 16 at 1 July 2019).</w:t>
      </w:r>
    </w:p>
    <w:bookmarkEnd w:id="271"/>
    <w:p w14:paraId="1005E045" w14:textId="49D8A98E" w:rsidR="00F93949" w:rsidRDefault="00F93949" w:rsidP="002B23BE">
      <w:pPr>
        <w:pStyle w:val="Note"/>
      </w:pPr>
    </w:p>
    <w:p w14:paraId="002D1612" w14:textId="4E0B9AD3" w:rsidR="002B23BE" w:rsidRDefault="001C1877" w:rsidP="002B23BE">
      <w:pPr>
        <w:pStyle w:val="Note"/>
        <w:rPr>
          <w:rStyle w:val="SourceReference"/>
        </w:rPr>
      </w:pPr>
      <w:r w:rsidRPr="00940E38">
        <w:t>(</w:t>
      </w:r>
      <w:r w:rsidR="00F93949">
        <w:t>b</w:t>
      </w:r>
      <w:r w:rsidRPr="00940E38">
        <w:t>)</w:t>
      </w:r>
      <w:r w:rsidRPr="00940E38">
        <w:tab/>
      </w:r>
      <w:r w:rsidR="008A72FF">
        <w:t>This balance represents the initial recognition of right-of-use assets recorded on the balance sheet on 1 July 2019</w:t>
      </w:r>
      <w:r w:rsidR="00E77456">
        <w:t xml:space="preserve"> relating to operating leases</w:t>
      </w:r>
      <w:r w:rsidR="008A72FF">
        <w:t xml:space="preserve"> - refer to Note 9.7.</w:t>
      </w:r>
      <w:r w:rsidR="002B23BE">
        <w:t xml:space="preserve"> </w:t>
      </w:r>
    </w:p>
    <w:p w14:paraId="595ADBE3" w14:textId="1C583D1C" w:rsidR="001C1877" w:rsidRPr="00940E38" w:rsidRDefault="001C1877" w:rsidP="002B23BE">
      <w:pPr>
        <w:pStyle w:val="Note"/>
        <w:sectPr w:rsidR="001C1877" w:rsidRPr="00940E38" w:rsidSect="00E73BC6">
          <w:headerReference w:type="even" r:id="rId233"/>
          <w:headerReference w:type="default" r:id="rId234"/>
          <w:footerReference w:type="even" r:id="rId235"/>
          <w:footerReference w:type="default" r:id="rId236"/>
          <w:headerReference w:type="first" r:id="rId237"/>
          <w:footerReference w:type="first" r:id="rId238"/>
          <w:pgSz w:w="16838" w:h="11906" w:orient="landscape" w:code="9"/>
          <w:pgMar w:top="1134" w:right="1134" w:bottom="1134" w:left="1134" w:header="624" w:footer="567" w:gutter="0"/>
          <w:cols w:sep="1" w:space="567"/>
          <w:docGrid w:linePitch="360"/>
        </w:sectPr>
      </w:pPr>
    </w:p>
    <w:tbl>
      <w:tblPr>
        <w:tblStyle w:val="ModelReportGuidanceTable"/>
        <w:tblW w:w="9854" w:type="dxa"/>
        <w:tblLayout w:type="fixed"/>
        <w:tblLook w:val="04A0" w:firstRow="1" w:lastRow="0" w:firstColumn="1" w:lastColumn="0" w:noHBand="0" w:noVBand="1"/>
      </w:tblPr>
      <w:tblGrid>
        <w:gridCol w:w="9854"/>
      </w:tblGrid>
      <w:tr w:rsidR="00E73BC6" w:rsidRPr="007B3AC8" w14:paraId="1453F5C4"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0DB282E3" w14:textId="77777777" w:rsidR="00E73BC6" w:rsidRPr="007B3AC8" w:rsidRDefault="00E73BC6" w:rsidP="007B3AC8">
            <w:r w:rsidRPr="007B3AC8">
              <w:lastRenderedPageBreak/>
              <w:t>Guidance – Property, plant and equipment</w:t>
            </w:r>
          </w:p>
        </w:tc>
      </w:tr>
      <w:tr w:rsidR="00E73BC6" w:rsidRPr="00940E38" w14:paraId="76EDC07A" w14:textId="77777777" w:rsidTr="00E73BC6">
        <w:trPr>
          <w:trHeight w:val="13986"/>
        </w:trPr>
        <w:tc>
          <w:tcPr>
            <w:tcW w:w="9854" w:type="dxa"/>
          </w:tcPr>
          <w:p w14:paraId="740815A0" w14:textId="77777777" w:rsidR="00E73BC6" w:rsidRPr="00940E38" w:rsidRDefault="00E73BC6" w:rsidP="00E73BC6">
            <w:r w:rsidRPr="00940E38">
              <w:rPr>
                <w:b/>
              </w:rPr>
              <w:t>Classes of assets</w:t>
            </w:r>
            <w:r w:rsidRPr="00940E38">
              <w:t>: FRD 103</w:t>
            </w:r>
            <w:r>
              <w:t>H</w:t>
            </w:r>
            <w:r w:rsidRPr="00940E38">
              <w:t xml:space="preserve"> requires property, plant and equipment to be classified primarily by the ‘purpose’ for which the assets are used, according to one of six purpose groups based on government purpose classifications. All assets in a purpose group are further sub-categorised according to the asset’s ‘nature’, with each sub-category being classified as a separate class of asset for financial reporting purposes.</w:t>
            </w:r>
          </w:p>
          <w:p w14:paraId="75328884" w14:textId="77777777" w:rsidR="00E73BC6" w:rsidRPr="00940E38" w:rsidRDefault="00E73BC6" w:rsidP="00E73BC6">
            <w:r w:rsidRPr="00940E38">
              <w:t xml:space="preserve">The following </w:t>
            </w:r>
            <w:r w:rsidRPr="00940E38">
              <w:rPr>
                <w:b/>
              </w:rPr>
              <w:t>purpose groups</w:t>
            </w:r>
            <w:r w:rsidRPr="00940E38">
              <w:t xml:space="preserve"> have been adopted:</w:t>
            </w:r>
          </w:p>
          <w:p w14:paraId="2EAC37A6" w14:textId="77777777" w:rsidR="00E73BC6" w:rsidRPr="00940E38" w:rsidRDefault="00E73BC6" w:rsidP="00FC71D7">
            <w:pPr>
              <w:pStyle w:val="ListBullet"/>
              <w:numPr>
                <w:ilvl w:val="0"/>
                <w:numId w:val="122"/>
              </w:numPr>
              <w:spacing w:before="60"/>
              <w:contextualSpacing/>
            </w:pPr>
            <w:r w:rsidRPr="00940E38">
              <w:t>public administration;</w:t>
            </w:r>
          </w:p>
          <w:p w14:paraId="1FDFB359" w14:textId="77777777" w:rsidR="00E73BC6" w:rsidRPr="00940E38" w:rsidRDefault="00E73BC6" w:rsidP="00FC71D7">
            <w:pPr>
              <w:pStyle w:val="ListBullet"/>
              <w:numPr>
                <w:ilvl w:val="0"/>
                <w:numId w:val="122"/>
              </w:numPr>
              <w:spacing w:before="60"/>
              <w:contextualSpacing/>
            </w:pPr>
            <w:r w:rsidRPr="00940E38">
              <w:t>education;</w:t>
            </w:r>
          </w:p>
          <w:p w14:paraId="63F02137" w14:textId="77777777" w:rsidR="00E73BC6" w:rsidRPr="00940E38" w:rsidRDefault="00E73BC6" w:rsidP="00FC71D7">
            <w:pPr>
              <w:pStyle w:val="ListBullet"/>
              <w:numPr>
                <w:ilvl w:val="0"/>
                <w:numId w:val="122"/>
              </w:numPr>
              <w:spacing w:before="60"/>
              <w:contextualSpacing/>
            </w:pPr>
            <w:r w:rsidRPr="00940E38">
              <w:t>community housing;</w:t>
            </w:r>
          </w:p>
          <w:p w14:paraId="0E372A8D" w14:textId="77777777" w:rsidR="00E73BC6" w:rsidRPr="00940E38" w:rsidRDefault="00E73BC6" w:rsidP="00FC71D7">
            <w:pPr>
              <w:pStyle w:val="ListBullet"/>
              <w:numPr>
                <w:ilvl w:val="0"/>
                <w:numId w:val="122"/>
              </w:numPr>
              <w:spacing w:before="60"/>
              <w:contextualSpacing/>
            </w:pPr>
            <w:r w:rsidRPr="00940E38">
              <w:t>health, welfare and community;</w:t>
            </w:r>
          </w:p>
          <w:p w14:paraId="75682874" w14:textId="77777777" w:rsidR="00E73BC6" w:rsidRPr="00940E38" w:rsidRDefault="00E73BC6" w:rsidP="00FC71D7">
            <w:pPr>
              <w:pStyle w:val="ListBullet"/>
              <w:numPr>
                <w:ilvl w:val="0"/>
                <w:numId w:val="122"/>
              </w:numPr>
              <w:spacing w:before="60"/>
              <w:contextualSpacing/>
            </w:pPr>
            <w:r w:rsidRPr="00940E38">
              <w:t xml:space="preserve">transportation and communications; and </w:t>
            </w:r>
          </w:p>
          <w:p w14:paraId="37E4E40D" w14:textId="6651154F" w:rsidR="00E73BC6" w:rsidRPr="00940E38" w:rsidRDefault="00E73BC6" w:rsidP="00FC71D7">
            <w:pPr>
              <w:pStyle w:val="ListBullet"/>
              <w:numPr>
                <w:ilvl w:val="0"/>
                <w:numId w:val="122"/>
              </w:numPr>
              <w:spacing w:before="60"/>
              <w:contextualSpacing/>
            </w:pPr>
            <w:r w:rsidRPr="00940E38">
              <w:t xml:space="preserve">public safety and environment. </w:t>
            </w:r>
            <w:r w:rsidRPr="00940E38">
              <w:rPr>
                <w:rStyle w:val="SourceReference"/>
              </w:rPr>
              <w:t>[</w:t>
            </w:r>
            <w:r>
              <w:rPr>
                <w:rStyle w:val="SourceReference"/>
              </w:rPr>
              <w:t>FRD</w:t>
            </w:r>
            <w:r w:rsidR="00866F49">
              <w:rPr>
                <w:rStyle w:val="SourceReference"/>
              </w:rPr>
              <w:t xml:space="preserve"> 103H</w:t>
            </w:r>
            <w:r w:rsidRPr="00940E38">
              <w:rPr>
                <w:rStyle w:val="SourceReference"/>
              </w:rPr>
              <w:t>. App A]</w:t>
            </w:r>
          </w:p>
          <w:p w14:paraId="630D8E94" w14:textId="6B3AE360" w:rsidR="00E73BC6" w:rsidRPr="00940E38" w:rsidRDefault="00E73BC6" w:rsidP="00E73BC6">
            <w:r w:rsidRPr="00940E38">
              <w:t>The following ‘nature</w:t>
            </w:r>
            <w:r w:rsidR="007B3AC8">
              <w:t>-</w:t>
            </w:r>
            <w:r w:rsidRPr="00940E38">
              <w:t>based</w:t>
            </w:r>
            <w:r w:rsidR="007B3AC8">
              <w:t>’</w:t>
            </w:r>
            <w:r w:rsidRPr="00940E38">
              <w:t xml:space="preserve"> sub-classes fall in each of the above purpose groups:</w:t>
            </w:r>
          </w:p>
          <w:p w14:paraId="1A23A506" w14:textId="77777777" w:rsidR="00E73BC6" w:rsidRPr="00940E38" w:rsidRDefault="00E73BC6" w:rsidP="00FC71D7">
            <w:pPr>
              <w:pStyle w:val="ListBullet"/>
              <w:numPr>
                <w:ilvl w:val="0"/>
                <w:numId w:val="122"/>
              </w:numPr>
              <w:spacing w:before="60"/>
              <w:contextualSpacing/>
            </w:pPr>
            <w:r w:rsidRPr="00940E38">
              <w:t>land (freehold land/Crown land – national and state parks/Crown land other);</w:t>
            </w:r>
          </w:p>
          <w:p w14:paraId="647EA82D" w14:textId="77777777" w:rsidR="00E73BC6" w:rsidRPr="00940E38" w:rsidRDefault="00E73BC6" w:rsidP="00FC71D7">
            <w:pPr>
              <w:pStyle w:val="ListBullet"/>
              <w:numPr>
                <w:ilvl w:val="0"/>
                <w:numId w:val="122"/>
              </w:numPr>
              <w:spacing w:before="60"/>
              <w:contextualSpacing/>
            </w:pPr>
            <w:r w:rsidRPr="00940E38">
              <w:t>buildings;</w:t>
            </w:r>
          </w:p>
          <w:p w14:paraId="6A06ADBF" w14:textId="77777777" w:rsidR="00E73BC6" w:rsidRPr="00940E38" w:rsidRDefault="00E73BC6" w:rsidP="00FC71D7">
            <w:pPr>
              <w:pStyle w:val="ListBullet"/>
              <w:numPr>
                <w:ilvl w:val="0"/>
                <w:numId w:val="122"/>
              </w:numPr>
              <w:spacing w:before="60"/>
              <w:contextualSpacing/>
            </w:pPr>
            <w:r w:rsidRPr="00940E38">
              <w:t>plant, equipment, vehicles and infrastructure systems;</w:t>
            </w:r>
          </w:p>
          <w:p w14:paraId="1D446BB4" w14:textId="77777777" w:rsidR="00E73BC6" w:rsidRPr="00940E38" w:rsidRDefault="00E73BC6" w:rsidP="00FC71D7">
            <w:pPr>
              <w:pStyle w:val="ListBullet"/>
              <w:numPr>
                <w:ilvl w:val="0"/>
                <w:numId w:val="122"/>
              </w:numPr>
              <w:spacing w:before="60"/>
              <w:contextualSpacing/>
            </w:pPr>
            <w:r w:rsidRPr="00940E38">
              <w:t>road, road infrastructures and earthworks; and</w:t>
            </w:r>
          </w:p>
          <w:p w14:paraId="64E4A0C5" w14:textId="77777777" w:rsidR="00E73BC6" w:rsidRPr="00940E38" w:rsidRDefault="00E73BC6" w:rsidP="00FC71D7">
            <w:pPr>
              <w:pStyle w:val="ListBullet"/>
              <w:numPr>
                <w:ilvl w:val="0"/>
                <w:numId w:val="122"/>
              </w:numPr>
              <w:spacing w:before="60"/>
              <w:contextualSpacing/>
            </w:pPr>
            <w:r w:rsidRPr="00940E38">
              <w:t>cultural assets.</w:t>
            </w:r>
          </w:p>
          <w:p w14:paraId="31F8913D" w14:textId="716518B8" w:rsidR="00E73BC6" w:rsidRPr="00940E38" w:rsidRDefault="00E73BC6" w:rsidP="00E73BC6">
            <w:proofErr w:type="gramStart"/>
            <w:r w:rsidRPr="00940E38">
              <w:t>For the purpose of</w:t>
            </w:r>
            <w:proofErr w:type="gramEnd"/>
            <w:r w:rsidRPr="00940E38">
              <w:t xml:space="preserve"> this Model, illustrative disclosure is provided only for ‘public administration’ and ‘public safety and environment’ purpose groups. Departments may refer to </w:t>
            </w:r>
            <w:r>
              <w:t>FRD</w:t>
            </w:r>
            <w:r w:rsidR="00866F49">
              <w:t xml:space="preserve"> 103H</w:t>
            </w:r>
            <w:r w:rsidRPr="00940E38">
              <w:t xml:space="preserve"> for indications on which purpose groups are relevant to them. Other entities are expected to use their own judgement to determine which purpose groups are appropriate for their property, plant and equipment.</w:t>
            </w:r>
          </w:p>
          <w:p w14:paraId="27E8ABAD" w14:textId="77777777" w:rsidR="00E73BC6" w:rsidRPr="00940E38" w:rsidRDefault="00E73BC6" w:rsidP="00E73BC6">
            <w:pPr>
              <w:rPr>
                <w:b/>
              </w:rPr>
            </w:pPr>
            <w:r w:rsidRPr="00940E38">
              <w:rPr>
                <w:b/>
              </w:rPr>
              <w:t>Measurement of non-financial physical assets</w:t>
            </w:r>
          </w:p>
          <w:p w14:paraId="240ECF83" w14:textId="503DE1A9" w:rsidR="00E73BC6" w:rsidRPr="00940E38" w:rsidRDefault="00E73BC6" w:rsidP="00E73BC6">
            <w:r>
              <w:t>FRD</w:t>
            </w:r>
            <w:r w:rsidR="00866F49">
              <w:t xml:space="preserve"> 103H</w:t>
            </w:r>
            <w:r w:rsidRPr="00940E38">
              <w:t xml:space="preserve"> 4.3 requires all non-financial physical assets to be subsequently measured using the revaluation model, except for certain limited circumstances, where prior written approval for certain assets was given by the Assistant Treasurer to be measured using historical cost. These assets are phasing out or in transition towards the revaluation model.</w:t>
            </w:r>
          </w:p>
          <w:p w14:paraId="673B88E3" w14:textId="77777777" w:rsidR="00E73BC6" w:rsidRPr="00940E38" w:rsidRDefault="00E73BC6" w:rsidP="00E73BC6">
            <w:pPr>
              <w:rPr>
                <w:rStyle w:val="SourceReference"/>
              </w:rPr>
            </w:pPr>
            <w:r w:rsidRPr="00940E38">
              <w:rPr>
                <w:b/>
              </w:rPr>
              <w:t>Future generation of cash flows</w:t>
            </w:r>
            <w:r w:rsidRPr="00940E38">
              <w:t>: For assets held by not-for-profit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current replacement cost.</w:t>
            </w:r>
          </w:p>
          <w:p w14:paraId="71FF646C" w14:textId="428C6B45" w:rsidR="00E73BC6" w:rsidRPr="00940E38" w:rsidRDefault="00E73BC6" w:rsidP="00E73BC6">
            <w:r w:rsidRPr="00940E38">
              <w:rPr>
                <w:b/>
              </w:rPr>
              <w:t>Revaluations of non-financial physical assets</w:t>
            </w:r>
            <w:r w:rsidRPr="00940E38">
              <w:t xml:space="preserve">: Full revaluations shall be made with sufficient regularity to ensure the carrying amount does not differ materially from its fair value. </w:t>
            </w:r>
            <w:r>
              <w:t>FRD</w:t>
            </w:r>
            <w:r w:rsidR="00866F49">
              <w:t xml:space="preserve"> 103H</w:t>
            </w:r>
            <w:r w:rsidRPr="00940E38">
              <w:t xml:space="preserve"> determines the revaluation cycle to occur every five years, and the timetable for each department for revaluation of each class of asset is set out in Appendix A of this FRD. For further guidance on fair value using revaluation model, entities can refer to ‘Guidance on fair value of plant, equipment and vehicles under </w:t>
            </w:r>
            <w:r>
              <w:t>FRD</w:t>
            </w:r>
            <w:r w:rsidR="00866F49">
              <w:t xml:space="preserve"> 103H</w:t>
            </w:r>
            <w:r w:rsidRPr="00940E38">
              <w:t xml:space="preserve"> available from: </w:t>
            </w:r>
          </w:p>
          <w:p w14:paraId="6DBC7C04" w14:textId="409FBC99" w:rsidR="00E73BC6" w:rsidRPr="00940E38" w:rsidRDefault="007521AA" w:rsidP="00E73BC6">
            <w:hyperlink r:id="rId239" w:history="1">
              <w:r w:rsidR="00E73BC6" w:rsidRPr="00940E38">
                <w:rPr>
                  <w:rStyle w:val="Hyperlink"/>
                </w:rPr>
                <w:t>www.dtf.vic.gov.au/financial-reporting-policy/financial-reporting-directions-and-guidance</w:t>
              </w:r>
            </w:hyperlink>
            <w:r w:rsidR="00E73BC6" w:rsidRPr="00940E38">
              <w:t>.</w:t>
            </w:r>
          </w:p>
          <w:p w14:paraId="72EE9E29" w14:textId="2F077A1D" w:rsidR="00E73BC6" w:rsidRPr="00940E38" w:rsidRDefault="00E73BC6" w:rsidP="00E73BC6">
            <w:r w:rsidRPr="00940E38">
              <w:t xml:space="preserve">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Further guidance on this can be found in the guidance note of </w:t>
            </w:r>
            <w:r>
              <w:t>FRD</w:t>
            </w:r>
            <w:r w:rsidR="00866F49">
              <w:t xml:space="preserve"> 103H</w:t>
            </w:r>
            <w:r w:rsidRPr="00940E38">
              <w:t>.</w:t>
            </w:r>
          </w:p>
          <w:p w14:paraId="47367CB6" w14:textId="77777777" w:rsidR="00E73BC6" w:rsidRPr="00940E38" w:rsidRDefault="00E73BC6" w:rsidP="00E73BC6">
            <w:r w:rsidRPr="00940E38">
              <w:t xml:space="preserve">Assets acquired within 12 months of the revaluation date are exempt from revaluation unless evidence exists that the asset’s carrying value does not materially reflect its fair value. </w:t>
            </w:r>
          </w:p>
          <w:p w14:paraId="105B28AA" w14:textId="53EE9B5F" w:rsidR="00E73BC6" w:rsidRPr="00940E38" w:rsidRDefault="00E73BC6" w:rsidP="00E73BC6">
            <w:pPr>
              <w:spacing w:after="60"/>
            </w:pPr>
            <w:r w:rsidRPr="00940E38">
              <w:rPr>
                <w:b/>
              </w:rPr>
              <w:t>Treatment of accumulated depreciation on revaluation</w:t>
            </w:r>
            <w:r w:rsidRPr="00940E38">
              <w:t xml:space="preserve">: To ensure consistency on a whole of State reporting basis, </w:t>
            </w:r>
            <w:r>
              <w:t>FRD</w:t>
            </w:r>
            <w:r w:rsidR="00866F49">
              <w:t xml:space="preserve"> 103H</w:t>
            </w:r>
            <w:r w:rsidRPr="00940E38">
              <w:t xml:space="preserve"> requires that when non-financial physical assets are revalued, an entity is to account for the accumulated depreciation at the date of the revaluation by eliminating the accumulated depreciation balance against the gross carrying amount of the asset and increasing the net carrying amount to the revalued amount of the asset (net</w:t>
            </w:r>
            <w:r>
              <w:t> </w:t>
            </w:r>
            <w:r w:rsidRPr="00940E38">
              <w:t>approach).</w:t>
            </w:r>
          </w:p>
          <w:p w14:paraId="1433AD5E" w14:textId="77777777" w:rsidR="00E73BC6" w:rsidRPr="00940E38" w:rsidRDefault="00E73BC6" w:rsidP="00E73BC6">
            <w:r w:rsidRPr="00940E38">
              <w:rPr>
                <w:b/>
              </w:rPr>
              <w:t>Depreciation</w:t>
            </w:r>
            <w:r w:rsidRPr="00940E38">
              <w:t xml:space="preserve">: To align with whole of government reporting under AASB 1049, the consumption of physical or intangible produced assets by wear or overtime is classified as a transaction depreciation expense. The consumption of intangible non-produced assets is classified as an amortisation expense in the other economic flows. </w:t>
            </w:r>
          </w:p>
          <w:p w14:paraId="1D8EBE0D" w14:textId="77777777" w:rsidR="00E73BC6" w:rsidRPr="00940E38" w:rsidRDefault="00E73BC6" w:rsidP="00E73BC6">
            <w:r w:rsidRPr="00940E38">
              <w:t xml:space="preserve">The depreciation method used shall reflect the pattern in which the asset’s future economic benefits are expected to be consumed by the entity. </w:t>
            </w:r>
            <w:r w:rsidRPr="00940E38">
              <w:rPr>
                <w:rStyle w:val="SourceReference"/>
              </w:rPr>
              <w:t>[AASB 116.60]</w:t>
            </w:r>
          </w:p>
          <w:p w14:paraId="081DB678" w14:textId="77777777" w:rsidR="00E73BC6" w:rsidRPr="00940E38" w:rsidRDefault="00E73BC6" w:rsidP="00E73BC6">
            <w:pPr>
              <w:spacing w:after="60"/>
            </w:pPr>
            <w:r w:rsidRPr="00940E38">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940E38">
              <w:rPr>
                <w:rStyle w:val="SourceReference"/>
              </w:rPr>
              <w:t>[AASB 116.51, 61]</w:t>
            </w:r>
          </w:p>
        </w:tc>
      </w:tr>
    </w:tbl>
    <w:p w14:paraId="19FE12F1" w14:textId="77777777" w:rsidR="00E73BC6" w:rsidRPr="00940E38" w:rsidRDefault="00E73BC6" w:rsidP="00E73BC6">
      <w:pPr>
        <w:pStyle w:val="Heading2"/>
      </w:pPr>
      <w:bookmarkStart w:id="272" w:name="_Toc515531622"/>
      <w:bookmarkStart w:id="273" w:name="_Toc42054654"/>
      <w:bookmarkStart w:id="274" w:name="_Toc42218506"/>
      <w:r w:rsidRPr="00940E38">
        <w:lastRenderedPageBreak/>
        <w:t>Investment properties</w:t>
      </w:r>
      <w:bookmarkEnd w:id="272"/>
      <w:bookmarkEnd w:id="273"/>
      <w:bookmarkEnd w:id="274"/>
    </w:p>
    <w:p w14:paraId="43295C86"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730" w:type="dxa"/>
        <w:tblLook w:val="04E0" w:firstRow="1" w:lastRow="1" w:firstColumn="1" w:lastColumn="0" w:noHBand="0" w:noVBand="1"/>
      </w:tblPr>
      <w:tblGrid>
        <w:gridCol w:w="1415"/>
        <w:gridCol w:w="6155"/>
        <w:gridCol w:w="1340"/>
        <w:gridCol w:w="820"/>
      </w:tblGrid>
      <w:tr w:rsidR="00E73BC6" w:rsidRPr="00D342FD" w14:paraId="373D989D"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5" w:type="dxa"/>
            <w:hideMark/>
          </w:tcPr>
          <w:p w14:paraId="24CF6AA1" w14:textId="77777777" w:rsidR="00E73BC6" w:rsidRPr="00D342FD" w:rsidRDefault="00E73BC6" w:rsidP="008B59DD">
            <w:pPr>
              <w:pStyle w:val="TableUnits"/>
              <w:spacing w:before="20" w:after="20"/>
              <w:ind w:left="0"/>
              <w:jc w:val="left"/>
              <w:rPr>
                <w:b w:val="0"/>
                <w:bCs/>
                <w:iCs/>
              </w:rPr>
            </w:pPr>
            <w:r w:rsidRPr="00D342FD">
              <w:rPr>
                <w:b w:val="0"/>
                <w:bCs/>
                <w:iCs/>
              </w:rPr>
              <w:t>Source reference</w:t>
            </w:r>
          </w:p>
        </w:tc>
        <w:tc>
          <w:tcPr>
            <w:tcW w:w="6155" w:type="dxa"/>
            <w:hideMark/>
          </w:tcPr>
          <w:p w14:paraId="443A762F" w14:textId="77777777" w:rsidR="00E73BC6" w:rsidRPr="00D342FD" w:rsidRDefault="00E73BC6" w:rsidP="00E73BC6">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tcW w:w="1340" w:type="dxa"/>
            <w:noWrap/>
            <w:hideMark/>
          </w:tcPr>
          <w:p w14:paraId="11D4BECC" w14:textId="77777777" w:rsidR="00E73BC6" w:rsidRPr="00D342FD" w:rsidRDefault="00E73BC6" w:rsidP="00E73BC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2020</w:t>
            </w:r>
          </w:p>
        </w:tc>
        <w:tc>
          <w:tcPr>
            <w:tcW w:w="820" w:type="dxa"/>
            <w:noWrap/>
            <w:hideMark/>
          </w:tcPr>
          <w:p w14:paraId="29A843CB" w14:textId="77777777" w:rsidR="00E73BC6" w:rsidRPr="00D342FD" w:rsidRDefault="00E73BC6" w:rsidP="00E73BC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472C39FB" w14:textId="77777777" w:rsidTr="00E73BC6">
        <w:tc>
          <w:tcPr>
            <w:cnfStyle w:val="001000000000" w:firstRow="0" w:lastRow="0" w:firstColumn="1" w:lastColumn="0" w:oddVBand="0" w:evenVBand="0" w:oddHBand="0" w:evenHBand="0" w:firstRowFirstColumn="0" w:firstRowLastColumn="0" w:lastRowFirstColumn="0" w:lastRowLastColumn="0"/>
            <w:tcW w:w="1415" w:type="dxa"/>
            <w:hideMark/>
          </w:tcPr>
          <w:p w14:paraId="51149F05" w14:textId="77777777" w:rsidR="00E73BC6" w:rsidRPr="00D342FD" w:rsidRDefault="00E73BC6" w:rsidP="008B59DD">
            <w:pPr>
              <w:pStyle w:val="TableUnits"/>
              <w:spacing w:before="20" w:after="20"/>
              <w:ind w:left="0"/>
              <w:jc w:val="left"/>
              <w:rPr>
                <w:b w:val="0"/>
                <w:bCs/>
              </w:rPr>
            </w:pPr>
            <w:r w:rsidRPr="00D342FD">
              <w:rPr>
                <w:b w:val="0"/>
                <w:bCs/>
              </w:rPr>
              <w:t>AASB 140.76</w:t>
            </w:r>
          </w:p>
        </w:tc>
        <w:tc>
          <w:tcPr>
            <w:tcW w:w="6155" w:type="dxa"/>
            <w:hideMark/>
          </w:tcPr>
          <w:p w14:paraId="1F255072" w14:textId="77777777" w:rsidR="00E73BC6" w:rsidRPr="00D342FD" w:rsidRDefault="00E73BC6" w:rsidP="00E73BC6">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Balance at beginning of financial year</w:t>
            </w:r>
          </w:p>
        </w:tc>
        <w:tc>
          <w:tcPr>
            <w:tcW w:w="1340" w:type="dxa"/>
            <w:noWrap/>
            <w:hideMark/>
          </w:tcPr>
          <w:p w14:paraId="758BDFC8"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5 029</w:t>
            </w:r>
          </w:p>
        </w:tc>
        <w:tc>
          <w:tcPr>
            <w:tcW w:w="820" w:type="dxa"/>
            <w:noWrap/>
            <w:hideMark/>
          </w:tcPr>
          <w:p w14:paraId="1214E89B"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5 233</w:t>
            </w:r>
          </w:p>
        </w:tc>
      </w:tr>
      <w:tr w:rsidR="00E73BC6" w:rsidRPr="00D342FD" w14:paraId="26C5FED9" w14:textId="77777777" w:rsidTr="00E73BC6">
        <w:tc>
          <w:tcPr>
            <w:cnfStyle w:val="001000000000" w:firstRow="0" w:lastRow="0" w:firstColumn="1" w:lastColumn="0" w:oddVBand="0" w:evenVBand="0" w:oddHBand="0" w:evenHBand="0" w:firstRowFirstColumn="0" w:firstRowLastColumn="0" w:lastRowFirstColumn="0" w:lastRowLastColumn="0"/>
            <w:tcW w:w="1415" w:type="dxa"/>
            <w:hideMark/>
          </w:tcPr>
          <w:p w14:paraId="06B92A74" w14:textId="77777777" w:rsidR="00E73BC6" w:rsidRPr="00D342FD" w:rsidRDefault="00E73BC6" w:rsidP="008B59DD">
            <w:pPr>
              <w:pStyle w:val="TableUnits"/>
              <w:spacing w:before="20" w:after="20"/>
              <w:ind w:left="0"/>
              <w:jc w:val="left"/>
              <w:rPr>
                <w:b w:val="0"/>
                <w:bCs/>
              </w:rPr>
            </w:pPr>
            <w:r w:rsidRPr="00D342FD">
              <w:rPr>
                <w:b w:val="0"/>
                <w:bCs/>
              </w:rPr>
              <w:t>AAASB 140.76(a)</w:t>
            </w:r>
          </w:p>
        </w:tc>
        <w:tc>
          <w:tcPr>
            <w:tcW w:w="6155" w:type="dxa"/>
            <w:hideMark/>
          </w:tcPr>
          <w:p w14:paraId="089E5692" w14:textId="77777777" w:rsidR="00E73BC6" w:rsidRPr="00D342FD" w:rsidRDefault="00E73BC6" w:rsidP="00E73BC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Additions from subsequent expenditure</w:t>
            </w:r>
          </w:p>
        </w:tc>
        <w:tc>
          <w:tcPr>
            <w:tcW w:w="1340" w:type="dxa"/>
            <w:noWrap/>
            <w:hideMark/>
          </w:tcPr>
          <w:p w14:paraId="3D6BDBE2"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282</w:t>
            </w:r>
          </w:p>
        </w:tc>
        <w:tc>
          <w:tcPr>
            <w:tcW w:w="820" w:type="dxa"/>
            <w:noWrap/>
            <w:hideMark/>
          </w:tcPr>
          <w:p w14:paraId="6DDF3375"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1 838</w:t>
            </w:r>
          </w:p>
        </w:tc>
      </w:tr>
      <w:tr w:rsidR="00E73BC6" w:rsidRPr="00D342FD" w14:paraId="43A84C5C" w14:textId="77777777" w:rsidTr="00E73BC6">
        <w:tc>
          <w:tcPr>
            <w:cnfStyle w:val="001000000000" w:firstRow="0" w:lastRow="0" w:firstColumn="1" w:lastColumn="0" w:oddVBand="0" w:evenVBand="0" w:oddHBand="0" w:evenHBand="0" w:firstRowFirstColumn="0" w:firstRowLastColumn="0" w:lastRowFirstColumn="0" w:lastRowLastColumn="0"/>
            <w:tcW w:w="1415" w:type="dxa"/>
            <w:hideMark/>
          </w:tcPr>
          <w:p w14:paraId="14CEA1AD" w14:textId="77777777" w:rsidR="00E73BC6" w:rsidRPr="00D342FD" w:rsidRDefault="00E73BC6" w:rsidP="008B59DD">
            <w:pPr>
              <w:pStyle w:val="TableUnits"/>
              <w:spacing w:before="20" w:after="20"/>
              <w:ind w:left="0"/>
              <w:jc w:val="left"/>
              <w:rPr>
                <w:b w:val="0"/>
                <w:bCs/>
              </w:rPr>
            </w:pPr>
            <w:r w:rsidRPr="00D342FD">
              <w:rPr>
                <w:b w:val="0"/>
                <w:bCs/>
              </w:rPr>
              <w:t>AASB 140.76(b)</w:t>
            </w:r>
          </w:p>
        </w:tc>
        <w:tc>
          <w:tcPr>
            <w:tcW w:w="6155" w:type="dxa"/>
            <w:hideMark/>
          </w:tcPr>
          <w:p w14:paraId="561D3154" w14:textId="77777777" w:rsidR="00E73BC6" w:rsidRPr="00D342FD" w:rsidRDefault="00E73BC6" w:rsidP="00E73BC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Acquisitions/transfers in of businesses</w:t>
            </w:r>
          </w:p>
        </w:tc>
        <w:tc>
          <w:tcPr>
            <w:tcW w:w="1340" w:type="dxa"/>
            <w:noWrap/>
            <w:hideMark/>
          </w:tcPr>
          <w:p w14:paraId="38FA484C"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1 287</w:t>
            </w:r>
          </w:p>
        </w:tc>
        <w:tc>
          <w:tcPr>
            <w:tcW w:w="820" w:type="dxa"/>
            <w:noWrap/>
            <w:hideMark/>
          </w:tcPr>
          <w:p w14:paraId="74B44AD9"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557AA0E2" w14:textId="77777777" w:rsidTr="00E73BC6">
        <w:tc>
          <w:tcPr>
            <w:cnfStyle w:val="001000000000" w:firstRow="0" w:lastRow="0" w:firstColumn="1" w:lastColumn="0" w:oddVBand="0" w:evenVBand="0" w:oddHBand="0" w:evenHBand="0" w:firstRowFirstColumn="0" w:firstRowLastColumn="0" w:lastRowFirstColumn="0" w:lastRowLastColumn="0"/>
            <w:tcW w:w="1415" w:type="dxa"/>
            <w:hideMark/>
          </w:tcPr>
          <w:p w14:paraId="2A86440F" w14:textId="77777777" w:rsidR="00E73BC6" w:rsidRPr="00D342FD" w:rsidRDefault="00E73BC6" w:rsidP="008B59DD">
            <w:pPr>
              <w:pStyle w:val="TableUnits"/>
              <w:spacing w:before="20" w:after="20"/>
              <w:ind w:left="0"/>
              <w:jc w:val="left"/>
              <w:rPr>
                <w:b w:val="0"/>
                <w:bCs/>
              </w:rPr>
            </w:pPr>
            <w:r w:rsidRPr="00D342FD">
              <w:rPr>
                <w:b w:val="0"/>
                <w:bCs/>
              </w:rPr>
              <w:t>AASB 140.76(c)</w:t>
            </w:r>
          </w:p>
        </w:tc>
        <w:tc>
          <w:tcPr>
            <w:tcW w:w="6155" w:type="dxa"/>
            <w:hideMark/>
          </w:tcPr>
          <w:p w14:paraId="7BEDB6BB" w14:textId="77777777" w:rsidR="00E73BC6" w:rsidRPr="00D342FD" w:rsidRDefault="00E73BC6" w:rsidP="00E73BC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Disposals and property held for sale</w:t>
            </w:r>
          </w:p>
        </w:tc>
        <w:tc>
          <w:tcPr>
            <w:tcW w:w="1340" w:type="dxa"/>
            <w:noWrap/>
            <w:hideMark/>
          </w:tcPr>
          <w:p w14:paraId="6988287B"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(1 822)</w:t>
            </w:r>
          </w:p>
        </w:tc>
        <w:tc>
          <w:tcPr>
            <w:tcW w:w="820" w:type="dxa"/>
            <w:noWrap/>
            <w:hideMark/>
          </w:tcPr>
          <w:p w14:paraId="2785DCF6" w14:textId="5E3396B2"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(998)</w:t>
            </w:r>
          </w:p>
        </w:tc>
      </w:tr>
      <w:tr w:rsidR="00E73BC6" w:rsidRPr="00D342FD" w14:paraId="2E66BEEB" w14:textId="77777777" w:rsidTr="00E73BC6">
        <w:tc>
          <w:tcPr>
            <w:cnfStyle w:val="001000000000" w:firstRow="0" w:lastRow="0" w:firstColumn="1" w:lastColumn="0" w:oddVBand="0" w:evenVBand="0" w:oddHBand="0" w:evenHBand="0" w:firstRowFirstColumn="0" w:firstRowLastColumn="0" w:lastRowFirstColumn="0" w:lastRowLastColumn="0"/>
            <w:tcW w:w="1415" w:type="dxa"/>
            <w:hideMark/>
          </w:tcPr>
          <w:p w14:paraId="5C7ADDEF" w14:textId="77777777" w:rsidR="00E73BC6" w:rsidRPr="00D342FD" w:rsidRDefault="00E73BC6" w:rsidP="008B59DD">
            <w:pPr>
              <w:pStyle w:val="TableUnits"/>
              <w:spacing w:before="20" w:after="20"/>
              <w:ind w:left="0"/>
              <w:jc w:val="left"/>
              <w:rPr>
                <w:b w:val="0"/>
                <w:bCs/>
              </w:rPr>
            </w:pPr>
            <w:r w:rsidRPr="00D342FD">
              <w:rPr>
                <w:b w:val="0"/>
                <w:bCs/>
              </w:rPr>
              <w:t>AASB 140.76(d)</w:t>
            </w:r>
          </w:p>
        </w:tc>
        <w:tc>
          <w:tcPr>
            <w:tcW w:w="6155" w:type="dxa"/>
            <w:hideMark/>
          </w:tcPr>
          <w:p w14:paraId="70A0FFE0" w14:textId="77777777" w:rsidR="00E73BC6" w:rsidRPr="00D342FD" w:rsidRDefault="00E73BC6" w:rsidP="00E73BC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Net gain/(loss) from fair value adjustments</w:t>
            </w:r>
          </w:p>
        </w:tc>
        <w:tc>
          <w:tcPr>
            <w:tcW w:w="1340" w:type="dxa"/>
            <w:noWrap/>
            <w:hideMark/>
          </w:tcPr>
          <w:p w14:paraId="6B851D59"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(3 485)</w:t>
            </w:r>
          </w:p>
        </w:tc>
        <w:tc>
          <w:tcPr>
            <w:tcW w:w="820" w:type="dxa"/>
            <w:noWrap/>
            <w:hideMark/>
          </w:tcPr>
          <w:p w14:paraId="6CC3CB9A"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450</w:t>
            </w:r>
          </w:p>
        </w:tc>
      </w:tr>
      <w:tr w:rsidR="00E73BC6" w:rsidRPr="00D342FD" w14:paraId="2A379DD1" w14:textId="77777777" w:rsidTr="00E73BC6">
        <w:tc>
          <w:tcPr>
            <w:cnfStyle w:val="001000000000" w:firstRow="0" w:lastRow="0" w:firstColumn="1" w:lastColumn="0" w:oddVBand="0" w:evenVBand="0" w:oddHBand="0" w:evenHBand="0" w:firstRowFirstColumn="0" w:firstRowLastColumn="0" w:lastRowFirstColumn="0" w:lastRowLastColumn="0"/>
            <w:tcW w:w="1415" w:type="dxa"/>
            <w:hideMark/>
          </w:tcPr>
          <w:p w14:paraId="36B70D78" w14:textId="77777777" w:rsidR="00E73BC6" w:rsidRPr="00D342FD" w:rsidRDefault="00E73BC6" w:rsidP="008B59DD">
            <w:pPr>
              <w:pStyle w:val="TableUnits"/>
              <w:spacing w:before="20" w:after="20"/>
              <w:ind w:left="0"/>
              <w:jc w:val="left"/>
              <w:rPr>
                <w:b w:val="0"/>
                <w:bCs/>
              </w:rPr>
            </w:pPr>
            <w:r w:rsidRPr="00D342FD">
              <w:rPr>
                <w:b w:val="0"/>
                <w:bCs/>
              </w:rPr>
              <w:t>AASB 140.76(f)</w:t>
            </w:r>
          </w:p>
        </w:tc>
        <w:tc>
          <w:tcPr>
            <w:tcW w:w="6155" w:type="dxa"/>
            <w:hideMark/>
          </w:tcPr>
          <w:p w14:paraId="278C951A" w14:textId="77777777" w:rsidR="00E73BC6" w:rsidRPr="00D342FD" w:rsidRDefault="00E73BC6" w:rsidP="00E73BC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Transfers to owner occupied</w:t>
            </w:r>
          </w:p>
        </w:tc>
        <w:tc>
          <w:tcPr>
            <w:tcW w:w="1340" w:type="dxa"/>
            <w:noWrap/>
            <w:hideMark/>
          </w:tcPr>
          <w:p w14:paraId="5740DE7C"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820" w:type="dxa"/>
            <w:noWrap/>
            <w:hideMark/>
          </w:tcPr>
          <w:p w14:paraId="6EA4254B"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(1 494)</w:t>
            </w:r>
          </w:p>
        </w:tc>
      </w:tr>
      <w:tr w:rsidR="00E73BC6" w:rsidRPr="00D342FD" w14:paraId="5A21BB9B" w14:textId="77777777" w:rsidTr="00E73BC6">
        <w:tc>
          <w:tcPr>
            <w:cnfStyle w:val="001000000000" w:firstRow="0" w:lastRow="0" w:firstColumn="1" w:lastColumn="0" w:oddVBand="0" w:evenVBand="0" w:oddHBand="0" w:evenHBand="0" w:firstRowFirstColumn="0" w:firstRowLastColumn="0" w:lastRowFirstColumn="0" w:lastRowLastColumn="0"/>
            <w:tcW w:w="1415" w:type="dxa"/>
            <w:hideMark/>
          </w:tcPr>
          <w:p w14:paraId="32AE203C" w14:textId="77777777" w:rsidR="00E73BC6" w:rsidRPr="00D342FD" w:rsidRDefault="00E73BC6" w:rsidP="008B59DD">
            <w:pPr>
              <w:pStyle w:val="TableUnits"/>
              <w:spacing w:before="20" w:after="20"/>
              <w:ind w:left="0"/>
              <w:jc w:val="left"/>
              <w:rPr>
                <w:b w:val="0"/>
                <w:bCs/>
              </w:rPr>
            </w:pPr>
            <w:r w:rsidRPr="00D342FD">
              <w:rPr>
                <w:b w:val="0"/>
                <w:bCs/>
              </w:rPr>
              <w:t>AASB 140.76(f)</w:t>
            </w:r>
          </w:p>
        </w:tc>
        <w:tc>
          <w:tcPr>
            <w:tcW w:w="6155" w:type="dxa"/>
            <w:hideMark/>
          </w:tcPr>
          <w:p w14:paraId="5D17784F" w14:textId="77777777" w:rsidR="00E73BC6" w:rsidRPr="00D342FD" w:rsidRDefault="00E73BC6" w:rsidP="00E73BC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Transfers to investment property</w:t>
            </w:r>
          </w:p>
        </w:tc>
        <w:tc>
          <w:tcPr>
            <w:tcW w:w="1340" w:type="dxa"/>
            <w:noWrap/>
            <w:hideMark/>
          </w:tcPr>
          <w:p w14:paraId="686F58B8"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1 063</w:t>
            </w:r>
          </w:p>
        </w:tc>
        <w:tc>
          <w:tcPr>
            <w:tcW w:w="820" w:type="dxa"/>
            <w:noWrap/>
            <w:hideMark/>
          </w:tcPr>
          <w:p w14:paraId="12AB8BE0" w14:textId="77777777" w:rsidR="00E73BC6" w:rsidRPr="00D342FD" w:rsidRDefault="00E73BC6" w:rsidP="00E73BC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76AD9E1D"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15" w:type="dxa"/>
            <w:hideMark/>
          </w:tcPr>
          <w:p w14:paraId="5B272217" w14:textId="77777777" w:rsidR="00E73BC6" w:rsidRPr="00D342FD" w:rsidRDefault="00E73BC6" w:rsidP="008B59DD">
            <w:pPr>
              <w:pStyle w:val="TableUnits"/>
              <w:spacing w:before="20" w:after="20"/>
              <w:ind w:left="0"/>
              <w:jc w:val="left"/>
              <w:rPr>
                <w:b w:val="0"/>
                <w:bCs/>
              </w:rPr>
            </w:pPr>
          </w:p>
        </w:tc>
        <w:tc>
          <w:tcPr>
            <w:tcW w:w="6155" w:type="dxa"/>
            <w:hideMark/>
          </w:tcPr>
          <w:p w14:paraId="0753C512" w14:textId="77777777" w:rsidR="00E73BC6" w:rsidRPr="00876C93"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876C93">
              <w:t>Balance at end of financial year</w:t>
            </w:r>
          </w:p>
        </w:tc>
        <w:tc>
          <w:tcPr>
            <w:tcW w:w="1340" w:type="dxa"/>
            <w:noWrap/>
            <w:hideMark/>
          </w:tcPr>
          <w:p w14:paraId="33BBE88E"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2 354</w:t>
            </w:r>
          </w:p>
        </w:tc>
        <w:tc>
          <w:tcPr>
            <w:tcW w:w="820" w:type="dxa"/>
            <w:noWrap/>
            <w:hideMark/>
          </w:tcPr>
          <w:p w14:paraId="4AD55F16"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5 029</w:t>
            </w:r>
          </w:p>
        </w:tc>
      </w:tr>
    </w:tbl>
    <w:p w14:paraId="7D97B78A" w14:textId="77777777" w:rsidR="00E73BC6" w:rsidRPr="00940E38" w:rsidRDefault="00E73BC6" w:rsidP="008B59DD"/>
    <w:p w14:paraId="406936D3" w14:textId="77777777" w:rsidR="00E73BC6" w:rsidRPr="00940E38" w:rsidRDefault="00E73BC6" w:rsidP="00E73BC6">
      <w:r w:rsidRPr="00940E38">
        <w:rPr>
          <w:b/>
        </w:rPr>
        <w:t>Investment properties</w:t>
      </w:r>
      <w:r w:rsidRPr="00940E38">
        <w:t xml:space="preserve"> represent properties held to earn rentals or for capital appreciation, or both. Investment properties exclude properties held to meet service delivery objectives of the Department. Investment properties are initially recognised at cost. Costs incurred </w:t>
      </w:r>
      <w:proofErr w:type="gramStart"/>
      <w:r w:rsidRPr="00940E38">
        <w:t>subsequent to</w:t>
      </w:r>
      <w:proofErr w:type="gramEnd"/>
      <w:r w:rsidRPr="00940E38">
        <w:t xml:space="preserve"> initial acquisition are capitalised when it is probable that future economic benefits in excess of the originally assessed performance of the asset will flow to the Department. </w:t>
      </w:r>
    </w:p>
    <w:p w14:paraId="1F6902B6" w14:textId="77777777" w:rsidR="00E73BC6" w:rsidRPr="00940E38" w:rsidRDefault="00E73BC6" w:rsidP="00E73BC6">
      <w:pPr>
        <w:spacing w:after="180"/>
      </w:pPr>
      <w:proofErr w:type="gramStart"/>
      <w:r w:rsidRPr="00940E38">
        <w:t>Subsequent to</w:t>
      </w:r>
      <w:proofErr w:type="gramEnd"/>
      <w:r w:rsidRPr="00940E38">
        <w:t xml:space="preserve">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Pr="00940E38">
        <w:rPr>
          <w:rStyle w:val="SourceReference"/>
        </w:rPr>
        <w:t>[AASB 140.20, 140.30, 140.32A, 140.33, 140.75; FRD 107B]</w:t>
      </w:r>
    </w:p>
    <w:tbl>
      <w:tblPr>
        <w:tblStyle w:val="ModelReportGuidanceTable"/>
        <w:tblW w:w="9854" w:type="dxa"/>
        <w:tblLayout w:type="fixed"/>
        <w:tblLook w:val="04A0" w:firstRow="1" w:lastRow="0" w:firstColumn="1" w:lastColumn="0" w:noHBand="0" w:noVBand="1"/>
      </w:tblPr>
      <w:tblGrid>
        <w:gridCol w:w="9854"/>
      </w:tblGrid>
      <w:tr w:rsidR="00E73BC6" w:rsidRPr="008B59DD" w14:paraId="1A5708AC" w14:textId="77777777" w:rsidTr="00E73BC6">
        <w:trPr>
          <w:cnfStyle w:val="100000000000" w:firstRow="1" w:lastRow="0" w:firstColumn="0" w:lastColumn="0" w:oddVBand="0" w:evenVBand="0" w:oddHBand="0" w:evenHBand="0" w:firstRowFirstColumn="0" w:firstRowLastColumn="0" w:lastRowFirstColumn="0" w:lastRowLastColumn="0"/>
          <w:tblHeader/>
        </w:trPr>
        <w:tc>
          <w:tcPr>
            <w:tcW w:w="9854" w:type="dxa"/>
          </w:tcPr>
          <w:p w14:paraId="1A99D397" w14:textId="77777777" w:rsidR="00E73BC6" w:rsidRPr="008B59DD" w:rsidRDefault="00E73BC6" w:rsidP="008B59DD">
            <w:r w:rsidRPr="008B59DD">
              <w:t>Guidance – Investment properties</w:t>
            </w:r>
          </w:p>
        </w:tc>
      </w:tr>
      <w:tr w:rsidR="00E73BC6" w:rsidRPr="00940E38" w14:paraId="5FAD03D7" w14:textId="77777777" w:rsidTr="00567CF6">
        <w:trPr>
          <w:trHeight w:val="8126"/>
        </w:trPr>
        <w:tc>
          <w:tcPr>
            <w:tcW w:w="9854" w:type="dxa"/>
          </w:tcPr>
          <w:p w14:paraId="17F46689" w14:textId="77777777" w:rsidR="00E73BC6" w:rsidRPr="00940E38" w:rsidRDefault="00E73BC6" w:rsidP="00E73BC6">
            <w:r w:rsidRPr="00940E38">
              <w:rPr>
                <w:b/>
              </w:rPr>
              <w:t>Property held to meet service delivery objectives</w:t>
            </w:r>
            <w:r w:rsidRPr="00940E38">
              <w:t>: In respect of not-for-profit entities, property may be held to meet service delivery objectives rather than to earn rent or for capital appreciation. In such situations the property will not meet the definition of investment property and will be accounted for under AASB 116. For example:</w:t>
            </w:r>
          </w:p>
          <w:p w14:paraId="160E4427" w14:textId="77777777" w:rsidR="00E73BC6" w:rsidRPr="00D04E4C" w:rsidRDefault="00E73BC6" w:rsidP="00FC71D7">
            <w:pPr>
              <w:pStyle w:val="Guidancealpha"/>
              <w:numPr>
                <w:ilvl w:val="0"/>
                <w:numId w:val="154"/>
              </w:numPr>
            </w:pPr>
            <w:r w:rsidRPr="00D04E4C">
              <w:t>property held for strategic purposes; and</w:t>
            </w:r>
          </w:p>
          <w:p w14:paraId="3C59505A" w14:textId="77777777" w:rsidR="00E73BC6" w:rsidRPr="00D04E4C" w:rsidRDefault="00E73BC6" w:rsidP="00FC71D7">
            <w:pPr>
              <w:pStyle w:val="Guidancealpha"/>
              <w:numPr>
                <w:ilvl w:val="0"/>
                <w:numId w:val="154"/>
              </w:numPr>
            </w:pPr>
            <w:r w:rsidRPr="00D04E4C">
              <w:t xml:space="preserve">property held to provide a social service, including those which generate cash inflows where the rental income is incidental to the purpose for holding the property. </w:t>
            </w:r>
            <w:r w:rsidRPr="00D04E4C">
              <w:rPr>
                <w:rStyle w:val="SourceReference"/>
              </w:rPr>
              <w:t>[AASB 140.Aus9.1]</w:t>
            </w:r>
          </w:p>
          <w:p w14:paraId="496C71C6" w14:textId="7857C82E" w:rsidR="00E73BC6" w:rsidRPr="00940E38" w:rsidRDefault="00E73BC6" w:rsidP="00E73BC6">
            <w:r w:rsidRPr="00940E38">
              <w:t xml:space="preserve">The reason for classifying a property that would otherwise satisfy the definition of investment property as property, plant and equipment must be documented and approved by the entity’s </w:t>
            </w:r>
            <w:r w:rsidR="007B3AC8" w:rsidRPr="00940E38">
              <w:t>Responsible Body</w:t>
            </w:r>
            <w:r w:rsidRPr="00940E38">
              <w:t xml:space="preserve">. </w:t>
            </w:r>
            <w:r w:rsidRPr="00940E38">
              <w:rPr>
                <w:rStyle w:val="SourceReference"/>
              </w:rPr>
              <w:t>[FRD 107B]</w:t>
            </w:r>
          </w:p>
          <w:p w14:paraId="6055940A" w14:textId="1141A38E" w:rsidR="00E73BC6" w:rsidRPr="00940E38" w:rsidRDefault="00E73BC6" w:rsidP="00E73BC6">
            <w:r w:rsidRPr="00940E38">
              <w:rPr>
                <w:b/>
              </w:rPr>
              <w:t xml:space="preserve">Responsible </w:t>
            </w:r>
            <w:r w:rsidR="007B3AC8" w:rsidRPr="00940E38">
              <w:rPr>
                <w:b/>
              </w:rPr>
              <w:t>Body</w:t>
            </w:r>
            <w:r w:rsidR="007B3AC8" w:rsidRPr="00940E38">
              <w:t xml:space="preserve"> </w:t>
            </w:r>
            <w:r w:rsidRPr="00940E38">
              <w:t>means:</w:t>
            </w:r>
          </w:p>
          <w:p w14:paraId="4E1D3F0A" w14:textId="77777777" w:rsidR="00E73BC6" w:rsidRPr="008B59DD" w:rsidRDefault="00E73BC6" w:rsidP="00FC71D7">
            <w:pPr>
              <w:pStyle w:val="Guidancealpha"/>
              <w:numPr>
                <w:ilvl w:val="0"/>
                <w:numId w:val="155"/>
              </w:numPr>
            </w:pPr>
            <w:r w:rsidRPr="008B59DD">
              <w:t>in relation to an agency with a statutory board or equivalent governing body, that board or governing body; and</w:t>
            </w:r>
          </w:p>
          <w:p w14:paraId="530842B1" w14:textId="77777777" w:rsidR="00E73BC6" w:rsidRPr="008B59DD" w:rsidRDefault="00E73BC6" w:rsidP="008B59DD">
            <w:pPr>
              <w:pStyle w:val="Guidancealpha"/>
            </w:pPr>
            <w:r w:rsidRPr="008B59DD">
              <w:t xml:space="preserve">in relation to an agency without a statutory board or governing body, that agency’s Accountable Officer. </w:t>
            </w:r>
            <w:r w:rsidRPr="008B59DD">
              <w:rPr>
                <w:rStyle w:val="SourceReference"/>
                <w:noProof w:val="0"/>
                <w:sz w:val="18"/>
              </w:rPr>
              <w:t>[SD1.6]</w:t>
            </w:r>
          </w:p>
          <w:p w14:paraId="7EF354E4" w14:textId="2A7AE9EF" w:rsidR="00E73BC6" w:rsidRDefault="00E73BC6" w:rsidP="00E73BC6">
            <w:pPr>
              <w:spacing w:after="60"/>
              <w:rPr>
                <w:rStyle w:val="SourceReference"/>
              </w:rPr>
            </w:pPr>
            <w:r w:rsidRPr="00940E38">
              <w:rPr>
                <w:b/>
              </w:rPr>
              <w:t>Classification</w:t>
            </w:r>
            <w:r w:rsidRPr="00940E38">
              <w:t>: When classification of investment property is difficult, an entity shall disclose the criteria it uses to distinguish investment property from owner</w:t>
            </w:r>
            <w:r w:rsidR="007B3AC8">
              <w:t>-</w:t>
            </w:r>
            <w:r w:rsidRPr="00940E38">
              <w:t xml:space="preserve">occupied property and from property held for sale in the ordinary course of business. </w:t>
            </w:r>
            <w:r w:rsidRPr="00940E38">
              <w:rPr>
                <w:rStyle w:val="SourceReference"/>
              </w:rPr>
              <w:t>[AASB 140.75(c)]</w:t>
            </w:r>
          </w:p>
          <w:p w14:paraId="580CB1CD" w14:textId="77777777" w:rsidR="00E73BC6" w:rsidRPr="0063293E" w:rsidRDefault="00E73BC6" w:rsidP="00E73BC6">
            <w:pPr>
              <w:spacing w:after="60"/>
              <w:rPr>
                <w:b/>
              </w:rPr>
            </w:pPr>
            <w:r w:rsidRPr="00D04E4C">
              <w:rPr>
                <w:b/>
                <w:color w:val="FF0000"/>
              </w:rPr>
              <w:t>NEW</w:t>
            </w:r>
            <w:r>
              <w:rPr>
                <w:b/>
              </w:rPr>
              <w:t xml:space="preserve">: </w:t>
            </w:r>
            <w:r w:rsidRPr="0063293E">
              <w:rPr>
                <w:b/>
              </w:rPr>
              <w:t xml:space="preserve">Under </w:t>
            </w:r>
            <w:r>
              <w:rPr>
                <w:b/>
              </w:rPr>
              <w:t xml:space="preserve">AASB 16 </w:t>
            </w:r>
            <w:r w:rsidRPr="00441AB6">
              <w:rPr>
                <w:b/>
                <w:i/>
                <w:iCs/>
              </w:rPr>
              <w:t>Leases</w:t>
            </w:r>
            <w:r>
              <w:rPr>
                <w:b/>
              </w:rPr>
              <w:t xml:space="preserve">, a lessee no longer distinguishes between finance and operating leases. </w:t>
            </w:r>
            <w:proofErr w:type="gramStart"/>
            <w:r>
              <w:rPr>
                <w:b/>
              </w:rPr>
              <w:t>Therefore</w:t>
            </w:r>
            <w:proofErr w:type="gramEnd"/>
            <w:r>
              <w:rPr>
                <w:b/>
              </w:rPr>
              <w:t xml:space="preserve"> at 1 July 2019, an adjustment will be necessary to the opening balance for any right-of-use assets that qualify as investment property under AASB 140, that were previously treated as operating leases.</w:t>
            </w:r>
          </w:p>
          <w:p w14:paraId="7A0DF2CA" w14:textId="77777777" w:rsidR="00E73BC6" w:rsidRPr="00940E38" w:rsidRDefault="00E73BC6" w:rsidP="00E73BC6">
            <w:r w:rsidRPr="00940E38">
              <w:rPr>
                <w:b/>
              </w:rPr>
              <w:t>Inability to determine fair value reliably</w:t>
            </w:r>
            <w:r w:rsidRPr="00940E38">
              <w:t xml:space="preserve">: An entity must measure its investment property (after recognition) using the fair value model unless the entity has received prior written approval from the Assistant Treasurer to use the cost model. </w:t>
            </w:r>
            <w:r w:rsidRPr="00940E38">
              <w:rPr>
                <w:rStyle w:val="SourceReference"/>
              </w:rPr>
              <w:t>[FRD 107B]</w:t>
            </w:r>
          </w:p>
          <w:p w14:paraId="0428301D" w14:textId="77777777" w:rsidR="00E73BC6" w:rsidRPr="00940E38" w:rsidRDefault="00E73BC6" w:rsidP="00E73BC6">
            <w:r w:rsidRPr="00940E38">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r w:rsidRPr="00940E38">
              <w:br/>
              <w:t>In addition, an entity shall disclose:</w:t>
            </w:r>
          </w:p>
          <w:p w14:paraId="14CA7E69" w14:textId="77777777" w:rsidR="00E73BC6" w:rsidRPr="00D04E4C" w:rsidRDefault="00E73BC6" w:rsidP="00FC71D7">
            <w:pPr>
              <w:pStyle w:val="Guidancealpha"/>
              <w:numPr>
                <w:ilvl w:val="0"/>
                <w:numId w:val="156"/>
              </w:numPr>
            </w:pPr>
            <w:r w:rsidRPr="00D04E4C">
              <w:t>a description of the investment property;</w:t>
            </w:r>
          </w:p>
          <w:p w14:paraId="37604CA0" w14:textId="77777777" w:rsidR="00E73BC6" w:rsidRPr="00D04E4C" w:rsidRDefault="00E73BC6" w:rsidP="00FC71D7">
            <w:pPr>
              <w:pStyle w:val="Guidancealpha"/>
              <w:numPr>
                <w:ilvl w:val="0"/>
                <w:numId w:val="156"/>
              </w:numPr>
            </w:pPr>
            <w:r w:rsidRPr="00D04E4C">
              <w:t>an explanation of why fair value cannot be determined reliably;</w:t>
            </w:r>
          </w:p>
          <w:p w14:paraId="04685EBC" w14:textId="77777777" w:rsidR="00E73BC6" w:rsidRPr="00D04E4C" w:rsidRDefault="00E73BC6" w:rsidP="00FC71D7">
            <w:pPr>
              <w:pStyle w:val="Guidancealpha"/>
              <w:numPr>
                <w:ilvl w:val="0"/>
                <w:numId w:val="156"/>
              </w:numPr>
            </w:pPr>
            <w:r w:rsidRPr="00D04E4C">
              <w:t>if possible, the range of estimates in which fair value is highly likely to lie; and</w:t>
            </w:r>
          </w:p>
          <w:p w14:paraId="33070626" w14:textId="77777777" w:rsidR="00E73BC6" w:rsidRPr="00D04E4C" w:rsidRDefault="00E73BC6" w:rsidP="00FC71D7">
            <w:pPr>
              <w:pStyle w:val="Guidancealpha"/>
              <w:numPr>
                <w:ilvl w:val="0"/>
                <w:numId w:val="156"/>
              </w:numPr>
            </w:pPr>
            <w:r w:rsidRPr="00D04E4C">
              <w:t>on disposal of investment property not carried at fair value:</w:t>
            </w:r>
          </w:p>
          <w:p w14:paraId="2F83ADF5" w14:textId="77777777" w:rsidR="00E73BC6" w:rsidRPr="00940E38" w:rsidRDefault="00E73BC6" w:rsidP="00E73BC6">
            <w:pPr>
              <w:pStyle w:val="Guidanceindent2"/>
              <w:tabs>
                <w:tab w:val="left" w:pos="448"/>
              </w:tabs>
            </w:pPr>
            <w:r w:rsidRPr="00940E38">
              <w:tab/>
              <w:t>(</w:t>
            </w:r>
            <w:proofErr w:type="spellStart"/>
            <w:r w:rsidRPr="00940E38">
              <w:t>i</w:t>
            </w:r>
            <w:proofErr w:type="spellEnd"/>
            <w:r w:rsidRPr="00940E38">
              <w:t>)</w:t>
            </w:r>
            <w:r w:rsidRPr="00940E38">
              <w:tab/>
              <w:t>the fact that the entity has disposed of investment property not carried at fair value;</w:t>
            </w:r>
          </w:p>
          <w:p w14:paraId="69B554C9" w14:textId="77777777" w:rsidR="00E73BC6" w:rsidRPr="00940E38" w:rsidRDefault="00E73BC6" w:rsidP="00E73BC6">
            <w:pPr>
              <w:pStyle w:val="Guidanceindent2"/>
              <w:tabs>
                <w:tab w:val="left" w:pos="448"/>
              </w:tabs>
            </w:pPr>
            <w:r w:rsidRPr="00940E38">
              <w:tab/>
              <w:t>(ii)</w:t>
            </w:r>
            <w:r w:rsidRPr="00940E38">
              <w:tab/>
              <w:t>the carrying amount of that investment property at the time of sale; and</w:t>
            </w:r>
          </w:p>
          <w:p w14:paraId="6946E430" w14:textId="07BEE90D" w:rsidR="00E73BC6" w:rsidRPr="00940E38" w:rsidRDefault="00E73BC6" w:rsidP="00567CF6">
            <w:pPr>
              <w:pStyle w:val="Guidanceindent2"/>
              <w:tabs>
                <w:tab w:val="left" w:pos="448"/>
              </w:tabs>
            </w:pPr>
            <w:r w:rsidRPr="00940E38">
              <w:tab/>
              <w:t>(iii)</w:t>
            </w:r>
            <w:r w:rsidRPr="00940E38">
              <w:tab/>
              <w:t xml:space="preserve">the amount of gain or loss recognised. </w:t>
            </w:r>
            <w:r w:rsidRPr="00940E38">
              <w:rPr>
                <w:rStyle w:val="SourceReference"/>
              </w:rPr>
              <w:t>[AASB 140.78]</w:t>
            </w:r>
          </w:p>
        </w:tc>
      </w:tr>
    </w:tbl>
    <w:p w14:paraId="42AA095B" w14:textId="01ABDCA9" w:rsidR="008B59DD" w:rsidRDefault="008B59DD"/>
    <w:p w14:paraId="7A8E3BC9" w14:textId="77777777" w:rsidR="008B59DD" w:rsidRDefault="008B59DD">
      <w:r>
        <w:rPr>
          <w:b/>
        </w:rPr>
        <w:br w:type="page"/>
      </w:r>
    </w:p>
    <w:tbl>
      <w:tblPr>
        <w:tblStyle w:val="ModelReportGuidanceTable"/>
        <w:tblW w:w="9854" w:type="dxa"/>
        <w:tblLayout w:type="fixed"/>
        <w:tblLook w:val="04A0" w:firstRow="1" w:lastRow="0" w:firstColumn="1" w:lastColumn="0" w:noHBand="0" w:noVBand="1"/>
      </w:tblPr>
      <w:tblGrid>
        <w:gridCol w:w="9854"/>
      </w:tblGrid>
      <w:tr w:rsidR="008B59DD" w:rsidRPr="008B59DD" w14:paraId="21732031" w14:textId="77777777" w:rsidTr="008B59DD">
        <w:trPr>
          <w:cnfStyle w:val="100000000000" w:firstRow="1" w:lastRow="0" w:firstColumn="0" w:lastColumn="0" w:oddVBand="0" w:evenVBand="0" w:oddHBand="0" w:evenHBand="0" w:firstRowFirstColumn="0" w:firstRowLastColumn="0" w:lastRowFirstColumn="0" w:lastRowLastColumn="0"/>
        </w:trPr>
        <w:tc>
          <w:tcPr>
            <w:tcW w:w="9854" w:type="dxa"/>
          </w:tcPr>
          <w:p w14:paraId="073543B5" w14:textId="47C8F92C" w:rsidR="008B59DD" w:rsidRPr="008B59DD" w:rsidRDefault="008B59DD" w:rsidP="008B59DD">
            <w:r w:rsidRPr="008B59DD">
              <w:lastRenderedPageBreak/>
              <w:t>Guidance – Investment properties</w:t>
            </w:r>
            <w:r>
              <w:t xml:space="preserve"> </w:t>
            </w:r>
            <w:r w:rsidRPr="008B59DD">
              <w:rPr>
                <w:i/>
                <w:iCs/>
              </w:rPr>
              <w:t>(continued)</w:t>
            </w:r>
          </w:p>
        </w:tc>
      </w:tr>
      <w:tr w:rsidR="00E73BC6" w:rsidRPr="00940E38" w14:paraId="12D14CFE" w14:textId="77777777" w:rsidTr="00E73BC6">
        <w:tc>
          <w:tcPr>
            <w:tcW w:w="9854" w:type="dxa"/>
          </w:tcPr>
          <w:p w14:paraId="58FA16EE" w14:textId="0D62BF60" w:rsidR="008B59DD" w:rsidRDefault="008B59DD" w:rsidP="00E73BC6">
            <w:pPr>
              <w:rPr>
                <w:b/>
              </w:rPr>
            </w:pPr>
            <w:r w:rsidRPr="00940E38">
              <w:rPr>
                <w:b/>
              </w:rPr>
              <w:t>Adjustment for recognised assets and liabilities</w:t>
            </w:r>
            <w:r w:rsidRPr="00940E38">
              <w:t>: When a valuation obtained for investment property is adjusted significantly for the purpose of the financial statements</w:t>
            </w:r>
            <w:r w:rsidR="001E2070">
              <w:t xml:space="preserve"> (</w:t>
            </w:r>
            <w:r w:rsidRPr="00940E38">
              <w:t>for example, to avoid double counting of assets or liabilities that are recognised as separate assets and liabilities as described in paragraph 50 of AASB 140</w:t>
            </w:r>
            <w:r w:rsidR="001E2070">
              <w:t>)</w:t>
            </w:r>
            <w:r w:rsidRPr="00940E38">
              <w:t xml:space="preserve">,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940E38">
              <w:rPr>
                <w:rStyle w:val="SourceReference"/>
              </w:rPr>
              <w:t>[AASB 140.77]</w:t>
            </w:r>
          </w:p>
          <w:p w14:paraId="0B79395B" w14:textId="027B8DC3" w:rsidR="00E73BC6" w:rsidRPr="00940E38" w:rsidRDefault="00E73BC6" w:rsidP="00E73BC6">
            <w:r w:rsidRPr="00940E38">
              <w:rPr>
                <w:b/>
              </w:rPr>
              <w:t>Disclosure requirements</w:t>
            </w:r>
            <w:r w:rsidRPr="00940E38">
              <w:t>: Entities are required to disclose:</w:t>
            </w:r>
          </w:p>
          <w:p w14:paraId="449A2143" w14:textId="77777777" w:rsidR="00E73BC6" w:rsidRPr="008B59DD" w:rsidRDefault="00E73BC6" w:rsidP="00FC71D7">
            <w:pPr>
              <w:pStyle w:val="Guidancealpha"/>
              <w:numPr>
                <w:ilvl w:val="0"/>
                <w:numId w:val="157"/>
              </w:numPr>
            </w:pPr>
            <w:r w:rsidRPr="001D4F52">
              <w:t xml:space="preserve">whether, and in what circumstances, property interests held under operating leases are classified and accounted for as investment property; </w:t>
            </w:r>
            <w:r w:rsidRPr="001D4F52">
              <w:rPr>
                <w:rStyle w:val="SourceReference"/>
              </w:rPr>
              <w:t>[AASB 140.75(b)]</w:t>
            </w:r>
          </w:p>
          <w:p w14:paraId="67FAF2EF" w14:textId="77777777" w:rsidR="00E73BC6" w:rsidRPr="001D4F52" w:rsidRDefault="00E73BC6" w:rsidP="008B59DD">
            <w:pPr>
              <w:pStyle w:val="Guidancealpha"/>
            </w:pPr>
            <w:r w:rsidRPr="001D4F52">
              <w:t>the amounts recognised in the net result for:</w:t>
            </w:r>
          </w:p>
          <w:p w14:paraId="2146B4BC" w14:textId="77777777" w:rsidR="00E73BC6" w:rsidRPr="00940E38" w:rsidRDefault="00E73BC6" w:rsidP="00567CF6">
            <w:pPr>
              <w:pStyle w:val="Guidanceindent2"/>
              <w:tabs>
                <w:tab w:val="left" w:pos="448"/>
              </w:tabs>
            </w:pPr>
            <w:r w:rsidRPr="00940E38">
              <w:tab/>
              <w:t>(</w:t>
            </w:r>
            <w:proofErr w:type="spellStart"/>
            <w:r w:rsidRPr="00940E38">
              <w:t>i</w:t>
            </w:r>
            <w:proofErr w:type="spellEnd"/>
            <w:r w:rsidRPr="00940E38">
              <w:t>)</w:t>
            </w:r>
            <w:r w:rsidRPr="00940E38">
              <w:tab/>
              <w:t>rental income from investment property;</w:t>
            </w:r>
          </w:p>
          <w:p w14:paraId="30905814" w14:textId="77777777" w:rsidR="00E73BC6" w:rsidRPr="00940E38" w:rsidRDefault="00E73BC6" w:rsidP="00E73BC6">
            <w:pPr>
              <w:pStyle w:val="Guidanceindent2"/>
              <w:tabs>
                <w:tab w:val="left" w:pos="448"/>
              </w:tabs>
            </w:pPr>
            <w:r w:rsidRPr="00940E38">
              <w:tab/>
              <w:t>(ii)</w:t>
            </w:r>
            <w:r w:rsidRPr="00940E38">
              <w:tab/>
              <w:t>direct operating expenses (including repairs and maintenance) arising from investment property that generated rental income during the period; and</w:t>
            </w:r>
          </w:p>
          <w:p w14:paraId="2C8FD18E" w14:textId="77777777" w:rsidR="00E73BC6" w:rsidRPr="00940E38" w:rsidRDefault="00E73BC6" w:rsidP="00E73BC6">
            <w:pPr>
              <w:pStyle w:val="Guidanceindent2"/>
              <w:tabs>
                <w:tab w:val="left" w:pos="448"/>
              </w:tabs>
            </w:pPr>
            <w:r w:rsidRPr="00940E38">
              <w:tab/>
              <w:t>(iii)</w:t>
            </w:r>
            <w:r w:rsidRPr="00940E38">
              <w:tab/>
              <w:t xml:space="preserve">direct operating expenses (including repairs and maintenance) arising from investment property that did not generate rental income during the period; </w:t>
            </w:r>
            <w:r w:rsidRPr="00940E38">
              <w:rPr>
                <w:rStyle w:val="SourceReference"/>
              </w:rPr>
              <w:t>[AASB 140.75(f)]</w:t>
            </w:r>
          </w:p>
          <w:p w14:paraId="246709B5" w14:textId="77777777" w:rsidR="00E73BC6" w:rsidRPr="001D4F52" w:rsidRDefault="00E73BC6" w:rsidP="008B59DD">
            <w:pPr>
              <w:pStyle w:val="Guidancealpha"/>
            </w:pPr>
            <w:r w:rsidRPr="001D4F52">
              <w:t xml:space="preserve">the existence and amounts of restrictions on the </w:t>
            </w:r>
            <w:proofErr w:type="spellStart"/>
            <w:r w:rsidRPr="001D4F52">
              <w:t>realisability</w:t>
            </w:r>
            <w:proofErr w:type="spellEnd"/>
            <w:r w:rsidRPr="001D4F52">
              <w:t xml:space="preserve"> of investment property or the remittance of income and proceeds of disposal; and </w:t>
            </w:r>
            <w:r w:rsidRPr="001D4F52">
              <w:rPr>
                <w:rStyle w:val="SourceReference"/>
              </w:rPr>
              <w:t>[AASB 140.75(g)]</w:t>
            </w:r>
          </w:p>
          <w:p w14:paraId="1FEC256B" w14:textId="77777777" w:rsidR="00E73BC6" w:rsidRPr="001D4F52" w:rsidRDefault="00E73BC6" w:rsidP="008B59DD">
            <w:pPr>
              <w:pStyle w:val="Guidancealpha"/>
            </w:pPr>
            <w:r w:rsidRPr="001D4F52">
              <w:t xml:space="preserve">contractual obligations to purchase, construct or develop investment property or for repairs, maintenance or enhancements. </w:t>
            </w:r>
            <w:r w:rsidRPr="001D4F52">
              <w:rPr>
                <w:rStyle w:val="SourceReference"/>
              </w:rPr>
              <w:t>[AASB 140.75(h)]</w:t>
            </w:r>
          </w:p>
          <w:p w14:paraId="41644A58" w14:textId="77777777" w:rsidR="00E73BC6" w:rsidRPr="00940E38" w:rsidRDefault="00E73BC6" w:rsidP="00E73BC6">
            <w:r w:rsidRPr="00940E38">
              <w:t>Entities shall disclose reconciliation between the carrying amounts of investment property at the beginning and end of the period, showing the following:</w:t>
            </w:r>
          </w:p>
          <w:p w14:paraId="3F84EEF5" w14:textId="77777777" w:rsidR="00E73BC6" w:rsidRPr="001D4F52" w:rsidRDefault="00E73BC6" w:rsidP="00FC71D7">
            <w:pPr>
              <w:pStyle w:val="Guidancealpha"/>
              <w:numPr>
                <w:ilvl w:val="0"/>
                <w:numId w:val="158"/>
              </w:numPr>
            </w:pPr>
            <w:r w:rsidRPr="001D4F52">
              <w:t>additions, disclosing separately those additions resulting from acquisitions and those resulting from subsequent expenditure recognised in the carrying amount of an asset;</w:t>
            </w:r>
          </w:p>
          <w:p w14:paraId="69CFF070" w14:textId="77777777" w:rsidR="00E73BC6" w:rsidRPr="001D4F52" w:rsidRDefault="00E73BC6" w:rsidP="008B59DD">
            <w:pPr>
              <w:pStyle w:val="Guidancealpha"/>
            </w:pPr>
            <w:r w:rsidRPr="001D4F52">
              <w:t>additions resulting from acquisitions through business combinations;</w:t>
            </w:r>
          </w:p>
          <w:p w14:paraId="6947E4CF" w14:textId="77777777" w:rsidR="00E73BC6" w:rsidRPr="001D4F52" w:rsidRDefault="00E73BC6" w:rsidP="008B59DD">
            <w:pPr>
              <w:pStyle w:val="Guidancealpha"/>
            </w:pPr>
            <w:r w:rsidRPr="001D4F52">
              <w:t>assets classified as held for sale or included in a disposal group in accordance with AASB 5 and other disposals;</w:t>
            </w:r>
          </w:p>
          <w:p w14:paraId="0621B72A" w14:textId="77777777" w:rsidR="00E73BC6" w:rsidRPr="001D4F52" w:rsidRDefault="00E73BC6" w:rsidP="008B59DD">
            <w:pPr>
              <w:pStyle w:val="Guidancealpha"/>
            </w:pPr>
            <w:r w:rsidRPr="001D4F52">
              <w:t>net gains or losses from fair value adjustments;</w:t>
            </w:r>
          </w:p>
          <w:p w14:paraId="567C7131" w14:textId="77777777" w:rsidR="00E73BC6" w:rsidRPr="001D4F52" w:rsidRDefault="00E73BC6" w:rsidP="008B59DD">
            <w:pPr>
              <w:pStyle w:val="Guidancealpha"/>
            </w:pPr>
            <w:r w:rsidRPr="001D4F52">
              <w:t>the net exchange differences arising on the translation of the financial statements into a different presentation currency, and on translation of a foreign operation into the presentation currency of the reporting entity;</w:t>
            </w:r>
          </w:p>
          <w:p w14:paraId="7F0F41B5" w14:textId="77777777" w:rsidR="00E73BC6" w:rsidRPr="001D4F52" w:rsidRDefault="00E73BC6" w:rsidP="008B59DD">
            <w:pPr>
              <w:pStyle w:val="Guidancealpha"/>
            </w:pPr>
            <w:r w:rsidRPr="001D4F52">
              <w:t>transfers to and from inventories and owner-occupied property; and</w:t>
            </w:r>
          </w:p>
          <w:p w14:paraId="0758C5F4" w14:textId="77777777" w:rsidR="00E73BC6" w:rsidRPr="001D4F52" w:rsidRDefault="00E73BC6" w:rsidP="008B59DD">
            <w:pPr>
              <w:pStyle w:val="Guidancealpha"/>
            </w:pPr>
            <w:r w:rsidRPr="001D4F52">
              <w:t>other changes.</w:t>
            </w:r>
          </w:p>
          <w:p w14:paraId="73AEC53B" w14:textId="77777777" w:rsidR="00E73BC6" w:rsidRPr="00940E38" w:rsidRDefault="00E73BC6" w:rsidP="00E73BC6">
            <w:pPr>
              <w:rPr>
                <w:b/>
              </w:rPr>
            </w:pPr>
            <w:r w:rsidRPr="00940E38">
              <w:rPr>
                <w:rStyle w:val="SourceReference"/>
              </w:rPr>
              <w:t>[AASB 140.76]</w:t>
            </w:r>
          </w:p>
        </w:tc>
      </w:tr>
    </w:tbl>
    <w:p w14:paraId="028356C3" w14:textId="77777777" w:rsidR="00E73BC6" w:rsidRPr="00940E38" w:rsidRDefault="00E73BC6" w:rsidP="00E73BC6">
      <w:pPr>
        <w:keepLines w:val="0"/>
      </w:pPr>
    </w:p>
    <w:p w14:paraId="03A429F2" w14:textId="77777777" w:rsidR="00E73BC6" w:rsidRPr="00940E38" w:rsidRDefault="00E73BC6" w:rsidP="00E73BC6">
      <w:pPr>
        <w:pStyle w:val="Heading2"/>
      </w:pPr>
      <w:bookmarkStart w:id="275" w:name="_Toc515531623"/>
      <w:bookmarkStart w:id="276" w:name="_Toc42054655"/>
      <w:bookmarkStart w:id="277" w:name="_Toc42218507"/>
      <w:r w:rsidRPr="00940E38">
        <w:t>Biological assets</w:t>
      </w:r>
      <w:bookmarkEnd w:id="275"/>
      <w:bookmarkEnd w:id="276"/>
      <w:bookmarkEnd w:id="277"/>
    </w:p>
    <w:p w14:paraId="4BE9D7BF" w14:textId="77777777" w:rsidR="00E73BC6" w:rsidRPr="00940E38" w:rsidRDefault="00E73BC6" w:rsidP="00E73BC6">
      <w:r w:rsidRPr="00940E38">
        <w:t>Biological assets comprise nature forests and livestock. Their quantities and measurement bases are disclosed below.</w:t>
      </w:r>
    </w:p>
    <w:p w14:paraId="65069903" w14:textId="77777777" w:rsidR="00E73BC6" w:rsidRDefault="00E73BC6" w:rsidP="00E73BC6"/>
    <w:tbl>
      <w:tblPr>
        <w:tblStyle w:val="ModelReportFinancialTable"/>
        <w:tblW w:w="9689" w:type="dxa"/>
        <w:tblLayout w:type="fixed"/>
        <w:tblLook w:val="04E0" w:firstRow="1" w:lastRow="1" w:firstColumn="1" w:lastColumn="0" w:noHBand="0" w:noVBand="1"/>
      </w:tblPr>
      <w:tblGrid>
        <w:gridCol w:w="1701"/>
        <w:gridCol w:w="2410"/>
        <w:gridCol w:w="1900"/>
        <w:gridCol w:w="919"/>
        <w:gridCol w:w="920"/>
        <w:gridCol w:w="919"/>
        <w:gridCol w:w="920"/>
      </w:tblGrid>
      <w:tr w:rsidR="00E73BC6" w:rsidRPr="00D342FD" w14:paraId="1A70EDE5" w14:textId="77777777" w:rsidTr="00E73BC6">
        <w:trPr>
          <w:cnfStyle w:val="100000000000" w:firstRow="1" w:lastRow="0" w:firstColumn="0" w:lastColumn="0" w:oddVBand="0" w:evenVBand="0" w:oddHBand="0" w:evenHBand="0" w:firstRowFirstColumn="0" w:firstRowLastColumn="0" w:lastRowFirstColumn="0" w:lastRowLastColumn="0"/>
          <w:trHeight w:val="448"/>
        </w:trPr>
        <w:tc>
          <w:tcPr>
            <w:cnfStyle w:val="001000000100" w:firstRow="0" w:lastRow="0" w:firstColumn="1" w:lastColumn="0" w:oddVBand="0" w:evenVBand="0" w:oddHBand="0" w:evenHBand="0" w:firstRowFirstColumn="1" w:firstRowLastColumn="0" w:lastRowFirstColumn="0" w:lastRowLastColumn="0"/>
            <w:tcW w:w="1701" w:type="dxa"/>
            <w:hideMark/>
          </w:tcPr>
          <w:p w14:paraId="4928E274" w14:textId="77777777" w:rsidR="00E73BC6" w:rsidRPr="00D342FD" w:rsidRDefault="00E73BC6" w:rsidP="00E73BC6">
            <w:pPr>
              <w:ind w:left="0"/>
              <w:rPr>
                <w:iCs/>
              </w:rPr>
            </w:pPr>
            <w:r w:rsidRPr="00D342FD">
              <w:rPr>
                <w:iCs/>
              </w:rPr>
              <w:t>Source reference</w:t>
            </w:r>
          </w:p>
        </w:tc>
        <w:tc>
          <w:tcPr>
            <w:tcW w:w="2410" w:type="dxa"/>
            <w:hideMark/>
          </w:tcPr>
          <w:p w14:paraId="4084583A"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b/>
                <w:bCs/>
                <w:iCs/>
              </w:rPr>
            </w:pPr>
            <w:r w:rsidRPr="00D342FD">
              <w:rPr>
                <w:b/>
                <w:bCs/>
                <w:iCs/>
              </w:rPr>
              <w:t> </w:t>
            </w:r>
          </w:p>
        </w:tc>
        <w:tc>
          <w:tcPr>
            <w:tcW w:w="1900" w:type="dxa"/>
            <w:hideMark/>
          </w:tcPr>
          <w:p w14:paraId="30398BFA"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b/>
                <w:bCs/>
                <w:i w:val="0"/>
                <w:iCs/>
              </w:rPr>
            </w:pPr>
            <w:r w:rsidRPr="00D342FD">
              <w:rPr>
                <w:b/>
                <w:bCs/>
                <w:iCs/>
              </w:rPr>
              <w:t> </w:t>
            </w:r>
          </w:p>
          <w:p w14:paraId="2ABBC6AB" w14:textId="77777777" w:rsidR="00E73BC6" w:rsidRPr="00D342FD" w:rsidRDefault="00E73BC6" w:rsidP="00E73BC6">
            <w:pPr>
              <w:jc w:val="left"/>
              <w:cnfStyle w:val="100000000000" w:firstRow="1" w:lastRow="0" w:firstColumn="0" w:lastColumn="0" w:oddVBand="0" w:evenVBand="0" w:oddHBand="0" w:evenHBand="0" w:firstRowFirstColumn="0" w:firstRowLastColumn="0" w:lastRowFirstColumn="0" w:lastRowLastColumn="0"/>
              <w:rPr>
                <w:b/>
                <w:bCs/>
                <w:iCs/>
              </w:rPr>
            </w:pPr>
            <w:r w:rsidRPr="00D342FD">
              <w:rPr>
                <w:b/>
                <w:bCs/>
                <w:i w:val="0"/>
                <w:iCs/>
                <w:color w:val="FFFFFF" w:themeColor="background1"/>
              </w:rPr>
              <w:t> </w:t>
            </w:r>
          </w:p>
        </w:tc>
        <w:tc>
          <w:tcPr>
            <w:tcW w:w="1839" w:type="dxa"/>
            <w:gridSpan w:val="2"/>
            <w:noWrap/>
            <w:hideMark/>
          </w:tcPr>
          <w:p w14:paraId="00C16797" w14:textId="77777777" w:rsidR="00E73BC6" w:rsidRPr="001D4F52"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1D4F52">
              <w:rPr>
                <w:color w:val="FFFFFF" w:themeColor="background1"/>
              </w:rPr>
              <w:t>Quantities</w:t>
            </w:r>
          </w:p>
        </w:tc>
        <w:tc>
          <w:tcPr>
            <w:tcW w:w="1839" w:type="dxa"/>
            <w:gridSpan w:val="2"/>
            <w:hideMark/>
          </w:tcPr>
          <w:p w14:paraId="16AFBAB0" w14:textId="77777777" w:rsidR="00E73BC6" w:rsidRPr="001D4F52"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1D4F52">
              <w:t>Carrying amount</w:t>
            </w:r>
          </w:p>
          <w:p w14:paraId="6E99B991" w14:textId="77777777" w:rsidR="00E73BC6" w:rsidRPr="001D4F52"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1D4F52">
              <w:rPr>
                <w:color w:val="FFFFFF" w:themeColor="background1"/>
              </w:rPr>
              <w:t>($ thousand)</w:t>
            </w:r>
          </w:p>
        </w:tc>
      </w:tr>
      <w:tr w:rsidR="00E73BC6" w:rsidRPr="00D342FD" w14:paraId="40178FDA" w14:textId="77777777" w:rsidTr="00E73BC6">
        <w:tc>
          <w:tcPr>
            <w:cnfStyle w:val="001000000000" w:firstRow="0" w:lastRow="0" w:firstColumn="1" w:lastColumn="0" w:oddVBand="0" w:evenVBand="0" w:oddHBand="0" w:evenHBand="0" w:firstRowFirstColumn="0" w:firstRowLastColumn="0" w:lastRowFirstColumn="0" w:lastRowLastColumn="0"/>
            <w:tcW w:w="1701" w:type="dxa"/>
            <w:hideMark/>
          </w:tcPr>
          <w:p w14:paraId="79632FF2" w14:textId="77777777" w:rsidR="00E73BC6" w:rsidRPr="00D342FD" w:rsidRDefault="00E73BC6" w:rsidP="00E73BC6">
            <w:pPr>
              <w:ind w:left="0"/>
              <w:rPr>
                <w:i/>
                <w:iCs/>
              </w:rPr>
            </w:pPr>
          </w:p>
        </w:tc>
        <w:tc>
          <w:tcPr>
            <w:tcW w:w="2410" w:type="dxa"/>
            <w:shd w:val="clear" w:color="auto" w:fill="000000" w:themeFill="text1"/>
            <w:hideMark/>
          </w:tcPr>
          <w:p w14:paraId="6D335B3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Biological asset</w:t>
            </w:r>
          </w:p>
        </w:tc>
        <w:tc>
          <w:tcPr>
            <w:tcW w:w="1900" w:type="dxa"/>
            <w:shd w:val="clear" w:color="auto" w:fill="000000" w:themeFill="text1"/>
            <w:hideMark/>
          </w:tcPr>
          <w:p w14:paraId="6640049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Measurement basis</w:t>
            </w:r>
          </w:p>
        </w:tc>
        <w:tc>
          <w:tcPr>
            <w:tcW w:w="919" w:type="dxa"/>
            <w:shd w:val="clear" w:color="auto" w:fill="000000" w:themeFill="text1"/>
            <w:noWrap/>
            <w:hideMark/>
          </w:tcPr>
          <w:p w14:paraId="40FD993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2020</w:t>
            </w:r>
          </w:p>
        </w:tc>
        <w:tc>
          <w:tcPr>
            <w:tcW w:w="920" w:type="dxa"/>
            <w:shd w:val="clear" w:color="auto" w:fill="000000" w:themeFill="text1"/>
            <w:noWrap/>
            <w:hideMark/>
          </w:tcPr>
          <w:p w14:paraId="5BEC4DF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2019</w:t>
            </w:r>
          </w:p>
        </w:tc>
        <w:tc>
          <w:tcPr>
            <w:tcW w:w="919" w:type="dxa"/>
            <w:shd w:val="clear" w:color="auto" w:fill="000000" w:themeFill="text1"/>
            <w:noWrap/>
            <w:hideMark/>
          </w:tcPr>
          <w:p w14:paraId="1378CFC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2020</w:t>
            </w:r>
          </w:p>
        </w:tc>
        <w:tc>
          <w:tcPr>
            <w:tcW w:w="920" w:type="dxa"/>
            <w:shd w:val="clear" w:color="auto" w:fill="000000" w:themeFill="text1"/>
            <w:noWrap/>
            <w:hideMark/>
          </w:tcPr>
          <w:p w14:paraId="1CC8029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2019</w:t>
            </w:r>
          </w:p>
        </w:tc>
      </w:tr>
      <w:tr w:rsidR="00E73BC6" w:rsidRPr="00D342FD" w14:paraId="2E91955A" w14:textId="77777777" w:rsidTr="00E73BC6">
        <w:tc>
          <w:tcPr>
            <w:cnfStyle w:val="001000000000" w:firstRow="0" w:lastRow="0" w:firstColumn="1" w:lastColumn="0" w:oddVBand="0" w:evenVBand="0" w:oddHBand="0" w:evenHBand="0" w:firstRowFirstColumn="0" w:firstRowLastColumn="0" w:lastRowFirstColumn="0" w:lastRowLastColumn="0"/>
            <w:tcW w:w="1701" w:type="dxa"/>
            <w:hideMark/>
          </w:tcPr>
          <w:p w14:paraId="62F67EDA" w14:textId="77777777" w:rsidR="00E73BC6" w:rsidRPr="00D342FD" w:rsidRDefault="00E73BC6" w:rsidP="00E73BC6">
            <w:pPr>
              <w:ind w:left="0"/>
            </w:pPr>
            <w:r w:rsidRPr="00D342FD">
              <w:t>AASB 141.41 and 42</w:t>
            </w:r>
          </w:p>
        </w:tc>
        <w:tc>
          <w:tcPr>
            <w:tcW w:w="2410" w:type="dxa"/>
            <w:hideMark/>
          </w:tcPr>
          <w:p w14:paraId="256D572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Timber volume</w:t>
            </w:r>
          </w:p>
        </w:tc>
        <w:tc>
          <w:tcPr>
            <w:tcW w:w="1900" w:type="dxa"/>
            <w:hideMark/>
          </w:tcPr>
          <w:p w14:paraId="6EB614F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Cubic metres</w:t>
            </w:r>
          </w:p>
        </w:tc>
        <w:tc>
          <w:tcPr>
            <w:tcW w:w="919" w:type="dxa"/>
            <w:shd w:val="clear" w:color="auto" w:fill="D9D9D6" w:themeFill="background2"/>
            <w:noWrap/>
            <w:hideMark/>
          </w:tcPr>
          <w:p w14:paraId="5A501E3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5 000</w:t>
            </w:r>
          </w:p>
        </w:tc>
        <w:tc>
          <w:tcPr>
            <w:tcW w:w="920" w:type="dxa"/>
            <w:noWrap/>
            <w:hideMark/>
          </w:tcPr>
          <w:p w14:paraId="4EA47BB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tcW w:w="919" w:type="dxa"/>
            <w:shd w:val="clear" w:color="auto" w:fill="D9D9D6" w:themeFill="background2"/>
            <w:hideMark/>
          </w:tcPr>
          <w:p w14:paraId="172A59B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2 749</w:t>
            </w:r>
          </w:p>
        </w:tc>
        <w:tc>
          <w:tcPr>
            <w:tcW w:w="920" w:type="dxa"/>
            <w:hideMark/>
          </w:tcPr>
          <w:p w14:paraId="4EBFC91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5F359DB6" w14:textId="77777777" w:rsidTr="00E73BC6">
        <w:tc>
          <w:tcPr>
            <w:cnfStyle w:val="001000000000" w:firstRow="0" w:lastRow="0" w:firstColumn="1" w:lastColumn="0" w:oddVBand="0" w:evenVBand="0" w:oddHBand="0" w:evenHBand="0" w:firstRowFirstColumn="0" w:firstRowLastColumn="0" w:lastRowFirstColumn="0" w:lastRowLastColumn="0"/>
            <w:tcW w:w="1701" w:type="dxa"/>
            <w:hideMark/>
          </w:tcPr>
          <w:p w14:paraId="221B610F" w14:textId="77777777" w:rsidR="00E73BC6" w:rsidRPr="00D342FD" w:rsidRDefault="00E73BC6" w:rsidP="00E73BC6">
            <w:pPr>
              <w:ind w:left="0"/>
            </w:pPr>
          </w:p>
        </w:tc>
        <w:tc>
          <w:tcPr>
            <w:tcW w:w="2410" w:type="dxa"/>
            <w:hideMark/>
          </w:tcPr>
          <w:p w14:paraId="0F673B3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Breeding livestock</w:t>
            </w:r>
          </w:p>
        </w:tc>
        <w:tc>
          <w:tcPr>
            <w:tcW w:w="1900" w:type="dxa"/>
            <w:hideMark/>
          </w:tcPr>
          <w:p w14:paraId="0658753F"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Headcount</w:t>
            </w:r>
          </w:p>
        </w:tc>
        <w:tc>
          <w:tcPr>
            <w:tcW w:w="919" w:type="dxa"/>
            <w:shd w:val="clear" w:color="auto" w:fill="D9D9D6" w:themeFill="background2"/>
            <w:noWrap/>
            <w:hideMark/>
          </w:tcPr>
          <w:p w14:paraId="0A969C7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236</w:t>
            </w:r>
          </w:p>
        </w:tc>
        <w:tc>
          <w:tcPr>
            <w:tcW w:w="920" w:type="dxa"/>
            <w:noWrap/>
            <w:hideMark/>
          </w:tcPr>
          <w:p w14:paraId="4EFCA1D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tcW w:w="919" w:type="dxa"/>
            <w:shd w:val="clear" w:color="auto" w:fill="D9D9D6" w:themeFill="background2"/>
            <w:hideMark/>
          </w:tcPr>
          <w:p w14:paraId="4CD9D2E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1 285</w:t>
            </w:r>
          </w:p>
        </w:tc>
        <w:tc>
          <w:tcPr>
            <w:tcW w:w="920" w:type="dxa"/>
            <w:hideMark/>
          </w:tcPr>
          <w:p w14:paraId="5B7CD64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530BA68"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01" w:type="dxa"/>
            <w:hideMark/>
          </w:tcPr>
          <w:p w14:paraId="26F03E3D" w14:textId="77777777" w:rsidR="00E73BC6" w:rsidRPr="00D342FD" w:rsidRDefault="00E73BC6" w:rsidP="00E73BC6">
            <w:pPr>
              <w:ind w:left="0"/>
            </w:pPr>
          </w:p>
        </w:tc>
        <w:tc>
          <w:tcPr>
            <w:tcW w:w="2410" w:type="dxa"/>
            <w:hideMark/>
          </w:tcPr>
          <w:p w14:paraId="69906BF2" w14:textId="77777777" w:rsidR="00E73BC6" w:rsidRPr="00876C93"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876C93">
              <w:t>Total carrying amount</w:t>
            </w:r>
          </w:p>
        </w:tc>
        <w:tc>
          <w:tcPr>
            <w:tcW w:w="1900" w:type="dxa"/>
            <w:hideMark/>
          </w:tcPr>
          <w:p w14:paraId="648A0F2F"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 </w:t>
            </w:r>
          </w:p>
        </w:tc>
        <w:tc>
          <w:tcPr>
            <w:tcW w:w="919" w:type="dxa"/>
            <w:shd w:val="clear" w:color="auto" w:fill="D9D9D6" w:themeFill="background2"/>
            <w:noWrap/>
            <w:hideMark/>
          </w:tcPr>
          <w:p w14:paraId="1F7569F9"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proofErr w:type="spellStart"/>
            <w:r w:rsidRPr="00876C93">
              <w:t>n.a.</w:t>
            </w:r>
            <w:proofErr w:type="spellEnd"/>
          </w:p>
        </w:tc>
        <w:tc>
          <w:tcPr>
            <w:tcW w:w="920" w:type="dxa"/>
            <w:noWrap/>
            <w:hideMark/>
          </w:tcPr>
          <w:p w14:paraId="766F3E82"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 </w:t>
            </w:r>
          </w:p>
        </w:tc>
        <w:tc>
          <w:tcPr>
            <w:tcW w:w="919" w:type="dxa"/>
            <w:shd w:val="clear" w:color="auto" w:fill="D9D9D6" w:themeFill="background2"/>
            <w:hideMark/>
          </w:tcPr>
          <w:p w14:paraId="24BE0541"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4 034</w:t>
            </w:r>
          </w:p>
        </w:tc>
        <w:tc>
          <w:tcPr>
            <w:tcW w:w="920" w:type="dxa"/>
            <w:hideMark/>
          </w:tcPr>
          <w:p w14:paraId="28DC4430"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w:t>
            </w:r>
          </w:p>
        </w:tc>
      </w:tr>
    </w:tbl>
    <w:p w14:paraId="596C00DF" w14:textId="77777777" w:rsidR="00E73BC6" w:rsidRPr="00940E38" w:rsidRDefault="00E73BC6" w:rsidP="00E73BC6">
      <w:r w:rsidRPr="00940E38">
        <w:t>Biological assets are measured at fair value less costs to sell, with any changes recognised in the comprehensive operating statement –’other economic flows’. Costs to sell include all costs that would be necessary to sell the assets, including freight and direct selling costs.</w:t>
      </w:r>
    </w:p>
    <w:p w14:paraId="1F6A43BB" w14:textId="77777777" w:rsidR="00E73BC6" w:rsidRPr="00940E38" w:rsidRDefault="00E73BC6" w:rsidP="00E73BC6">
      <w:r w:rsidRPr="00940E38">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4AB512CF" w14:textId="4CB2A730" w:rsidR="00E73BC6" w:rsidRPr="00940E38" w:rsidRDefault="00E73BC6" w:rsidP="00E73BC6">
      <w:r w:rsidRPr="00940E38">
        <w:t>In the event market determined prices or values are not available for a biological asset in its present condition, the present value of the expected net cash flows from the asset, discounted at a current market determined rate</w:t>
      </w:r>
      <w:r w:rsidR="00BD448E">
        <w:t>,</w:t>
      </w:r>
      <w:r w:rsidRPr="00940E38">
        <w:t xml:space="preserve"> is utilised to determine fair value.</w:t>
      </w:r>
    </w:p>
    <w:p w14:paraId="1F9F59AE" w14:textId="77777777" w:rsidR="00E73BC6" w:rsidRPr="00940E38" w:rsidRDefault="00E73BC6" w:rsidP="00E73BC6">
      <w:r w:rsidRPr="00940E38">
        <w:t>The fair value less costs to sell of timber harvested during the period was</w:t>
      </w:r>
      <w:r w:rsidRPr="00940E38">
        <w:rPr>
          <w:iCs/>
        </w:rPr>
        <w:t xml:space="preserve"> </w:t>
      </w:r>
      <w:r w:rsidRPr="00940E38">
        <w:t>$1.56 million.</w:t>
      </w:r>
    </w:p>
    <w:p w14:paraId="3F4030D1" w14:textId="77777777" w:rsidR="00E73BC6" w:rsidRPr="00940E38" w:rsidRDefault="00E73BC6" w:rsidP="00E73BC6">
      <w:r w:rsidRPr="00940E38">
        <w:t>As at 30 June 20</w:t>
      </w:r>
      <w:r>
        <w:t>20</w:t>
      </w:r>
      <w:r w:rsidRPr="00940E38">
        <w:t>, the Department had commitments for the acquisition of breeding livestock amounting to $150 000 (2018: $nil).</w:t>
      </w:r>
    </w:p>
    <w:p w14:paraId="1C9D9C24" w14:textId="77777777" w:rsidR="00E73BC6" w:rsidRPr="00940E38" w:rsidRDefault="00E73BC6" w:rsidP="00E73BC6">
      <w:r w:rsidRPr="00940E38">
        <w:lastRenderedPageBreak/>
        <w:t>The Department is exposed to financial risks in respect of its biological activities</w:t>
      </w:r>
      <w:proofErr w:type="gramStart"/>
      <w:r w:rsidRPr="00940E38">
        <w:t>, in particular, potential</w:t>
      </w:r>
      <w:proofErr w:type="gramEnd"/>
      <w:r w:rsidRPr="00940E38">
        <w:t xml:space="preserve"> insufficient working capital for commercial native forests activities.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14:paraId="657BDF3A" w14:textId="77777777" w:rsidR="00E73BC6" w:rsidRDefault="00E73BC6" w:rsidP="00E73BC6">
      <w:pPr>
        <w:pStyle w:val="TableHeading"/>
        <w:rPr>
          <w:rFonts w:asciiTheme="minorHAnsi" w:hAnsiTheme="minorHAnsi"/>
          <w:b w:val="0"/>
          <w:spacing w:val="0"/>
          <w:szCs w:val="18"/>
        </w:rPr>
      </w:pPr>
      <w:r w:rsidRPr="00940E38">
        <w:t xml:space="preserve">Reconciliation of movement in carrying amounts </w:t>
      </w:r>
      <w:r w:rsidRPr="00940E38">
        <w:rPr>
          <w:rStyle w:val="SourceReference"/>
          <w:b w:val="0"/>
        </w:rPr>
        <w:t>[AASB 141.50]</w:t>
      </w:r>
      <w:r w:rsidRPr="00940E38">
        <w:t xml:space="preserve"> </w:t>
      </w:r>
      <w:r w:rsidRPr="00940E38">
        <w:tab/>
        <w:t>($ thousand)</w:t>
      </w:r>
    </w:p>
    <w:tbl>
      <w:tblPr>
        <w:tblStyle w:val="ModelReportFinancialTable"/>
        <w:tblW w:w="9688" w:type="dxa"/>
        <w:tblLayout w:type="fixed"/>
        <w:tblLook w:val="02E0" w:firstRow="1" w:lastRow="1" w:firstColumn="1" w:lastColumn="0" w:noHBand="1" w:noVBand="0"/>
      </w:tblPr>
      <w:tblGrid>
        <w:gridCol w:w="1560"/>
        <w:gridCol w:w="3969"/>
        <w:gridCol w:w="693"/>
        <w:gridCol w:w="693"/>
        <w:gridCol w:w="693"/>
        <w:gridCol w:w="693"/>
        <w:gridCol w:w="693"/>
        <w:gridCol w:w="694"/>
      </w:tblGrid>
      <w:tr w:rsidR="00E73BC6" w:rsidRPr="00D342FD" w14:paraId="133DD11A"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hideMark/>
          </w:tcPr>
          <w:p w14:paraId="5C2F9F37" w14:textId="77777777" w:rsidR="00E73BC6" w:rsidRPr="00D342FD" w:rsidRDefault="00E73BC6" w:rsidP="00E73BC6">
            <w:pPr>
              <w:pStyle w:val="TableHeading"/>
              <w:spacing w:before="20" w:after="20"/>
              <w:rPr>
                <w:b w:val="0"/>
                <w:bCs/>
                <w:iCs/>
              </w:rPr>
            </w:pPr>
          </w:p>
        </w:tc>
        <w:tc>
          <w:tcPr>
            <w:tcW w:w="3969" w:type="dxa"/>
            <w:noWrap/>
            <w:hideMark/>
          </w:tcPr>
          <w:p w14:paraId="29FBF772" w14:textId="77777777" w:rsidR="00E73BC6" w:rsidRPr="00D342FD" w:rsidRDefault="00E73BC6" w:rsidP="00E73BC6">
            <w:pPr>
              <w:pStyle w:val="TableHeading"/>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w:t>
            </w:r>
          </w:p>
        </w:tc>
        <w:tc>
          <w:tcPr>
            <w:cnfStyle w:val="000001000000" w:firstRow="0" w:lastRow="0" w:firstColumn="0" w:lastColumn="0" w:oddVBand="0" w:evenVBand="1" w:oddHBand="0" w:evenHBand="0" w:firstRowFirstColumn="0" w:firstRowLastColumn="0" w:lastRowFirstColumn="0" w:lastRowLastColumn="0"/>
            <w:tcW w:w="1386" w:type="dxa"/>
            <w:gridSpan w:val="2"/>
            <w:hideMark/>
          </w:tcPr>
          <w:p w14:paraId="42508A8F" w14:textId="77777777" w:rsidR="00E73BC6" w:rsidRPr="00D342FD" w:rsidRDefault="00E73BC6" w:rsidP="00E73BC6">
            <w:pPr>
              <w:pStyle w:val="TableHeading"/>
              <w:spacing w:before="20" w:after="20"/>
              <w:jc w:val="center"/>
              <w:rPr>
                <w:b w:val="0"/>
                <w:bCs/>
                <w:iCs/>
              </w:rPr>
            </w:pPr>
            <w:r w:rsidRPr="00D342FD">
              <w:rPr>
                <w:b w:val="0"/>
                <w:bCs/>
                <w:iCs/>
              </w:rPr>
              <w:t>Livestock</w:t>
            </w:r>
          </w:p>
        </w:tc>
        <w:tc>
          <w:tcPr>
            <w:tcW w:w="1386" w:type="dxa"/>
            <w:gridSpan w:val="2"/>
            <w:hideMark/>
          </w:tcPr>
          <w:p w14:paraId="26E067FE" w14:textId="77777777" w:rsidR="00E73BC6" w:rsidRPr="00D342FD" w:rsidRDefault="00E73BC6" w:rsidP="00E73BC6">
            <w:pPr>
              <w:pStyle w:val="TableHeading"/>
              <w:spacing w:before="20" w:after="20"/>
              <w:jc w:val="center"/>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Nature forests</w:t>
            </w:r>
          </w:p>
        </w:tc>
        <w:tc>
          <w:tcPr>
            <w:cnfStyle w:val="000001000000" w:firstRow="0" w:lastRow="0" w:firstColumn="0" w:lastColumn="0" w:oddVBand="0" w:evenVBand="1" w:oddHBand="0" w:evenHBand="0" w:firstRowFirstColumn="0" w:firstRowLastColumn="0" w:lastRowFirstColumn="0" w:lastRowLastColumn="0"/>
            <w:tcW w:w="1387" w:type="dxa"/>
            <w:gridSpan w:val="2"/>
            <w:hideMark/>
          </w:tcPr>
          <w:p w14:paraId="0A023F29" w14:textId="77777777" w:rsidR="00E73BC6" w:rsidRPr="00D342FD" w:rsidRDefault="00E73BC6" w:rsidP="00E73BC6">
            <w:pPr>
              <w:pStyle w:val="TableHeading"/>
              <w:spacing w:before="20" w:after="20"/>
              <w:jc w:val="center"/>
              <w:rPr>
                <w:b w:val="0"/>
                <w:bCs/>
                <w:iCs/>
              </w:rPr>
            </w:pPr>
            <w:r w:rsidRPr="00D342FD">
              <w:rPr>
                <w:b w:val="0"/>
                <w:bCs/>
                <w:iCs/>
              </w:rPr>
              <w:t>Total</w:t>
            </w:r>
          </w:p>
        </w:tc>
      </w:tr>
      <w:tr w:rsidR="00E73BC6" w:rsidRPr="00D342FD" w14:paraId="168F181F"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458B97AE" w14:textId="77777777" w:rsidR="00E73BC6" w:rsidRPr="001D4F52" w:rsidRDefault="00E73BC6" w:rsidP="00E73BC6">
            <w:pPr>
              <w:pStyle w:val="TableHeading"/>
              <w:spacing w:before="20" w:after="20"/>
              <w:rPr>
                <w:rStyle w:val="SourceReference"/>
                <w:b w:val="0"/>
                <w:bCs/>
                <w:i/>
                <w:iCs/>
              </w:rPr>
            </w:pPr>
            <w:r w:rsidRPr="001D4F52">
              <w:rPr>
                <w:rStyle w:val="SourceReference"/>
                <w:b w:val="0"/>
                <w:bCs/>
                <w:i/>
                <w:iCs/>
              </w:rPr>
              <w:t>Source reference</w:t>
            </w:r>
          </w:p>
        </w:tc>
        <w:tc>
          <w:tcPr>
            <w:tcW w:w="3969" w:type="dxa"/>
            <w:shd w:val="clear" w:color="auto" w:fill="000000" w:themeFill="text1"/>
            <w:noWrap/>
            <w:hideMark/>
          </w:tcPr>
          <w:p w14:paraId="1746C1C2"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 xml:space="preserve"> </w:t>
            </w:r>
          </w:p>
        </w:tc>
        <w:tc>
          <w:tcPr>
            <w:cnfStyle w:val="000001000000" w:firstRow="0" w:lastRow="0" w:firstColumn="0" w:lastColumn="0" w:oddVBand="0" w:evenVBand="1" w:oddHBand="0" w:evenHBand="0" w:firstRowFirstColumn="0" w:firstRowLastColumn="0" w:lastRowFirstColumn="0" w:lastRowLastColumn="0"/>
            <w:tcW w:w="693" w:type="dxa"/>
            <w:shd w:val="clear" w:color="auto" w:fill="000000" w:themeFill="text1"/>
            <w:hideMark/>
          </w:tcPr>
          <w:p w14:paraId="1083F743" w14:textId="77777777" w:rsidR="00E73BC6" w:rsidRPr="00D342FD" w:rsidRDefault="00E73BC6" w:rsidP="00E73BC6">
            <w:pPr>
              <w:pStyle w:val="TableHeading"/>
              <w:spacing w:before="20" w:after="20"/>
              <w:rPr>
                <w:b w:val="0"/>
                <w:bCs/>
                <w:i/>
                <w:iCs/>
                <w:color w:val="FFFFFF" w:themeColor="background1"/>
              </w:rPr>
            </w:pPr>
            <w:r w:rsidRPr="00D342FD">
              <w:rPr>
                <w:b w:val="0"/>
                <w:bCs/>
                <w:i/>
                <w:iCs/>
                <w:color w:val="FFFFFF" w:themeColor="background1"/>
              </w:rPr>
              <w:t>2020</w:t>
            </w:r>
          </w:p>
        </w:tc>
        <w:tc>
          <w:tcPr>
            <w:tcW w:w="693" w:type="dxa"/>
            <w:shd w:val="clear" w:color="auto" w:fill="000000" w:themeFill="text1"/>
            <w:hideMark/>
          </w:tcPr>
          <w:p w14:paraId="31B17944"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01000000" w:firstRow="0" w:lastRow="0" w:firstColumn="0" w:lastColumn="0" w:oddVBand="0" w:evenVBand="1" w:oddHBand="0" w:evenHBand="0" w:firstRowFirstColumn="0" w:firstRowLastColumn="0" w:lastRowFirstColumn="0" w:lastRowLastColumn="0"/>
            <w:tcW w:w="693" w:type="dxa"/>
            <w:shd w:val="clear" w:color="auto" w:fill="000000" w:themeFill="text1"/>
            <w:hideMark/>
          </w:tcPr>
          <w:p w14:paraId="0085FAD3" w14:textId="77777777" w:rsidR="00E73BC6" w:rsidRPr="00D342FD" w:rsidRDefault="00E73BC6" w:rsidP="00E73BC6">
            <w:pPr>
              <w:pStyle w:val="TableHeading"/>
              <w:spacing w:before="20" w:after="20"/>
              <w:rPr>
                <w:b w:val="0"/>
                <w:bCs/>
                <w:i/>
                <w:iCs/>
                <w:color w:val="FFFFFF" w:themeColor="background1"/>
              </w:rPr>
            </w:pPr>
            <w:r w:rsidRPr="00D342FD">
              <w:rPr>
                <w:b w:val="0"/>
                <w:bCs/>
                <w:i/>
                <w:iCs/>
                <w:color w:val="FFFFFF" w:themeColor="background1"/>
              </w:rPr>
              <w:t>2020</w:t>
            </w:r>
          </w:p>
        </w:tc>
        <w:tc>
          <w:tcPr>
            <w:tcW w:w="693" w:type="dxa"/>
            <w:shd w:val="clear" w:color="auto" w:fill="000000" w:themeFill="text1"/>
            <w:hideMark/>
          </w:tcPr>
          <w:p w14:paraId="2EF43151"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c>
          <w:tcPr>
            <w:cnfStyle w:val="000001000000" w:firstRow="0" w:lastRow="0" w:firstColumn="0" w:lastColumn="0" w:oddVBand="0" w:evenVBand="1" w:oddHBand="0" w:evenHBand="0" w:firstRowFirstColumn="0" w:firstRowLastColumn="0" w:lastRowFirstColumn="0" w:lastRowLastColumn="0"/>
            <w:tcW w:w="693" w:type="dxa"/>
            <w:shd w:val="clear" w:color="auto" w:fill="000000" w:themeFill="text1"/>
            <w:hideMark/>
          </w:tcPr>
          <w:p w14:paraId="6914C0E6" w14:textId="77777777" w:rsidR="00E73BC6" w:rsidRPr="00D342FD" w:rsidRDefault="00E73BC6" w:rsidP="00E73BC6">
            <w:pPr>
              <w:pStyle w:val="TableHeading"/>
              <w:spacing w:before="20" w:after="20"/>
              <w:rPr>
                <w:b w:val="0"/>
                <w:bCs/>
                <w:i/>
                <w:iCs/>
                <w:color w:val="FFFFFF" w:themeColor="background1"/>
              </w:rPr>
            </w:pPr>
            <w:r w:rsidRPr="00D342FD">
              <w:rPr>
                <w:b w:val="0"/>
                <w:bCs/>
                <w:i/>
                <w:iCs/>
                <w:color w:val="FFFFFF" w:themeColor="background1"/>
              </w:rPr>
              <w:t>2020</w:t>
            </w:r>
          </w:p>
        </w:tc>
        <w:tc>
          <w:tcPr>
            <w:tcW w:w="694" w:type="dxa"/>
            <w:shd w:val="clear" w:color="auto" w:fill="000000" w:themeFill="text1"/>
            <w:hideMark/>
          </w:tcPr>
          <w:p w14:paraId="5C39200A" w14:textId="77777777" w:rsidR="00E73BC6" w:rsidRPr="00D342FD" w:rsidRDefault="00E73BC6" w:rsidP="00E73BC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2019</w:t>
            </w:r>
          </w:p>
        </w:tc>
      </w:tr>
      <w:tr w:rsidR="00E73BC6" w:rsidRPr="00D342FD" w14:paraId="2776FB68"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0A9D13BD" w14:textId="77777777" w:rsidR="00E73BC6" w:rsidRPr="00D342FD" w:rsidRDefault="00E73BC6" w:rsidP="00E73BC6">
            <w:pPr>
              <w:pStyle w:val="TableHeading"/>
              <w:spacing w:before="20" w:after="20"/>
              <w:rPr>
                <w:b w:val="0"/>
                <w:bCs/>
                <w:i/>
                <w:iCs/>
              </w:rPr>
            </w:pPr>
          </w:p>
        </w:tc>
        <w:tc>
          <w:tcPr>
            <w:tcW w:w="3969" w:type="dxa"/>
            <w:noWrap/>
            <w:hideMark/>
          </w:tcPr>
          <w:p w14:paraId="470AEF29"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Carrying amount at beginning of period</w:t>
            </w:r>
          </w:p>
        </w:tc>
        <w:tc>
          <w:tcPr>
            <w:cnfStyle w:val="000001000000" w:firstRow="0" w:lastRow="0" w:firstColumn="0" w:lastColumn="0" w:oddVBand="0" w:evenVBand="1" w:oddHBand="0" w:evenHBand="0" w:firstRowFirstColumn="0" w:firstRowLastColumn="0" w:lastRowFirstColumn="0" w:lastRowLastColumn="0"/>
            <w:tcW w:w="693" w:type="dxa"/>
            <w:hideMark/>
          </w:tcPr>
          <w:p w14:paraId="0985C5E6" w14:textId="77777777" w:rsidR="00E73BC6" w:rsidRPr="00D342FD" w:rsidRDefault="00E73BC6" w:rsidP="00E73BC6">
            <w:pPr>
              <w:ind w:left="0" w:firstLine="0"/>
            </w:pPr>
            <w:r w:rsidRPr="00D342FD">
              <w:t>..</w:t>
            </w:r>
          </w:p>
        </w:tc>
        <w:tc>
          <w:tcPr>
            <w:tcW w:w="693" w:type="dxa"/>
            <w:hideMark/>
          </w:tcPr>
          <w:p w14:paraId="6C05BF66"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338CAAC2" w14:textId="77777777" w:rsidR="00E73BC6" w:rsidRPr="00D342FD" w:rsidRDefault="00E73BC6" w:rsidP="00E73BC6">
            <w:pPr>
              <w:ind w:left="0" w:firstLine="0"/>
            </w:pPr>
            <w:r w:rsidRPr="00D342FD">
              <w:t>..</w:t>
            </w:r>
          </w:p>
        </w:tc>
        <w:tc>
          <w:tcPr>
            <w:tcW w:w="693" w:type="dxa"/>
            <w:hideMark/>
          </w:tcPr>
          <w:p w14:paraId="367FB450"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5C3520C0" w14:textId="77777777" w:rsidR="00E73BC6" w:rsidRPr="00D342FD" w:rsidRDefault="00E73BC6" w:rsidP="00E73BC6">
            <w:pPr>
              <w:ind w:left="0" w:firstLine="0"/>
            </w:pPr>
            <w:r w:rsidRPr="00D342FD">
              <w:t>..</w:t>
            </w:r>
          </w:p>
        </w:tc>
        <w:tc>
          <w:tcPr>
            <w:tcW w:w="694" w:type="dxa"/>
            <w:hideMark/>
          </w:tcPr>
          <w:p w14:paraId="7D364EB9"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3F8C3CB"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1A978359" w14:textId="77777777" w:rsidR="00E73BC6" w:rsidRPr="00D342FD" w:rsidRDefault="00E73BC6" w:rsidP="00E73BC6">
            <w:pPr>
              <w:pStyle w:val="TableHeading"/>
              <w:spacing w:before="20" w:after="20"/>
              <w:rPr>
                <w:b w:val="0"/>
                <w:bCs/>
              </w:rPr>
            </w:pPr>
          </w:p>
        </w:tc>
        <w:tc>
          <w:tcPr>
            <w:tcW w:w="3969" w:type="dxa"/>
            <w:noWrap/>
            <w:hideMark/>
          </w:tcPr>
          <w:p w14:paraId="4196BA82"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Increases due to acquisition/transfers in</w:t>
            </w:r>
          </w:p>
        </w:tc>
        <w:tc>
          <w:tcPr>
            <w:cnfStyle w:val="000001000000" w:firstRow="0" w:lastRow="0" w:firstColumn="0" w:lastColumn="0" w:oddVBand="0" w:evenVBand="1" w:oddHBand="0" w:evenHBand="0" w:firstRowFirstColumn="0" w:firstRowLastColumn="0" w:lastRowFirstColumn="0" w:lastRowLastColumn="0"/>
            <w:tcW w:w="693" w:type="dxa"/>
            <w:hideMark/>
          </w:tcPr>
          <w:p w14:paraId="4E7DEA83" w14:textId="77777777" w:rsidR="00E73BC6" w:rsidRPr="00D342FD" w:rsidRDefault="00E73BC6" w:rsidP="00E73BC6">
            <w:pPr>
              <w:ind w:left="0" w:firstLine="0"/>
            </w:pPr>
            <w:r w:rsidRPr="00D342FD">
              <w:t>2 545</w:t>
            </w:r>
          </w:p>
        </w:tc>
        <w:tc>
          <w:tcPr>
            <w:tcW w:w="693" w:type="dxa"/>
            <w:hideMark/>
          </w:tcPr>
          <w:p w14:paraId="4F9A82E6"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759C8D30" w14:textId="77777777" w:rsidR="00E73BC6" w:rsidRPr="00D342FD" w:rsidRDefault="00E73BC6" w:rsidP="00E73BC6">
            <w:pPr>
              <w:ind w:left="0" w:firstLine="0"/>
            </w:pPr>
            <w:r w:rsidRPr="00D342FD">
              <w:t xml:space="preserve"> 657</w:t>
            </w:r>
          </w:p>
        </w:tc>
        <w:tc>
          <w:tcPr>
            <w:tcW w:w="693" w:type="dxa"/>
            <w:hideMark/>
          </w:tcPr>
          <w:p w14:paraId="11E17043"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109C7DB4" w14:textId="77777777" w:rsidR="00E73BC6" w:rsidRPr="00D342FD" w:rsidRDefault="00E73BC6" w:rsidP="00E73BC6">
            <w:pPr>
              <w:ind w:left="0" w:firstLine="0"/>
            </w:pPr>
            <w:r w:rsidRPr="00D342FD">
              <w:t>3 202</w:t>
            </w:r>
          </w:p>
        </w:tc>
        <w:tc>
          <w:tcPr>
            <w:tcW w:w="694" w:type="dxa"/>
            <w:hideMark/>
          </w:tcPr>
          <w:p w14:paraId="5E8F212E"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42E7CE5"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697C13AB" w14:textId="77777777" w:rsidR="00E73BC6" w:rsidRPr="00D342FD" w:rsidRDefault="00E73BC6" w:rsidP="00E73BC6">
            <w:pPr>
              <w:pStyle w:val="TableHeading"/>
              <w:spacing w:before="20" w:after="20"/>
              <w:rPr>
                <w:b w:val="0"/>
                <w:bCs/>
              </w:rPr>
            </w:pPr>
            <w:r w:rsidRPr="00D342FD">
              <w:rPr>
                <w:b w:val="0"/>
                <w:bCs/>
              </w:rPr>
              <w:t>AASB 141.50(b)</w:t>
            </w:r>
          </w:p>
        </w:tc>
        <w:tc>
          <w:tcPr>
            <w:tcW w:w="3969" w:type="dxa"/>
            <w:noWrap/>
            <w:hideMark/>
          </w:tcPr>
          <w:p w14:paraId="580B678D"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Increases due to purchases</w:t>
            </w:r>
          </w:p>
        </w:tc>
        <w:tc>
          <w:tcPr>
            <w:cnfStyle w:val="000001000000" w:firstRow="0" w:lastRow="0" w:firstColumn="0" w:lastColumn="0" w:oddVBand="0" w:evenVBand="1" w:oddHBand="0" w:evenHBand="0" w:firstRowFirstColumn="0" w:firstRowLastColumn="0" w:lastRowFirstColumn="0" w:lastRowLastColumn="0"/>
            <w:tcW w:w="693" w:type="dxa"/>
            <w:hideMark/>
          </w:tcPr>
          <w:p w14:paraId="489083A8" w14:textId="77777777" w:rsidR="00E73BC6" w:rsidRPr="00D342FD" w:rsidRDefault="00E73BC6" w:rsidP="00E73BC6">
            <w:pPr>
              <w:ind w:left="0" w:firstLine="0"/>
            </w:pPr>
            <w:r w:rsidRPr="00D342FD">
              <w:t>..</w:t>
            </w:r>
          </w:p>
        </w:tc>
        <w:tc>
          <w:tcPr>
            <w:tcW w:w="693" w:type="dxa"/>
            <w:hideMark/>
          </w:tcPr>
          <w:p w14:paraId="6B17B266"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0723E241" w14:textId="77777777" w:rsidR="00E73BC6" w:rsidRPr="00D342FD" w:rsidRDefault="00E73BC6" w:rsidP="00E73BC6">
            <w:pPr>
              <w:ind w:left="0" w:firstLine="0"/>
            </w:pPr>
            <w:r w:rsidRPr="00D342FD">
              <w:t xml:space="preserve"> 856</w:t>
            </w:r>
          </w:p>
        </w:tc>
        <w:tc>
          <w:tcPr>
            <w:tcW w:w="693" w:type="dxa"/>
            <w:hideMark/>
          </w:tcPr>
          <w:p w14:paraId="06AB7A02"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7B746083" w14:textId="77777777" w:rsidR="00E73BC6" w:rsidRPr="00D342FD" w:rsidRDefault="00E73BC6" w:rsidP="00E73BC6">
            <w:pPr>
              <w:ind w:left="0" w:firstLine="0"/>
            </w:pPr>
            <w:r w:rsidRPr="00D342FD">
              <w:t xml:space="preserve"> 856</w:t>
            </w:r>
          </w:p>
        </w:tc>
        <w:tc>
          <w:tcPr>
            <w:tcW w:w="694" w:type="dxa"/>
            <w:hideMark/>
          </w:tcPr>
          <w:p w14:paraId="3AA76DDD"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19488F2"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467A2D37" w14:textId="77777777" w:rsidR="00E73BC6" w:rsidRPr="00D342FD" w:rsidRDefault="00E73BC6" w:rsidP="00E73BC6">
            <w:pPr>
              <w:pStyle w:val="TableHeading"/>
              <w:spacing w:before="20" w:after="20"/>
              <w:rPr>
                <w:b w:val="0"/>
                <w:bCs/>
              </w:rPr>
            </w:pPr>
            <w:r w:rsidRPr="00D342FD">
              <w:rPr>
                <w:b w:val="0"/>
                <w:bCs/>
              </w:rPr>
              <w:t>AASB 141.50(a)</w:t>
            </w:r>
          </w:p>
        </w:tc>
        <w:tc>
          <w:tcPr>
            <w:tcW w:w="3969" w:type="dxa"/>
            <w:noWrap/>
            <w:hideMark/>
          </w:tcPr>
          <w:p w14:paraId="58257085"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Increase/decrease due to fair value adjustment</w:t>
            </w:r>
          </w:p>
        </w:tc>
        <w:tc>
          <w:tcPr>
            <w:cnfStyle w:val="000001000000" w:firstRow="0" w:lastRow="0" w:firstColumn="0" w:lastColumn="0" w:oddVBand="0" w:evenVBand="1" w:oddHBand="0" w:evenHBand="0" w:firstRowFirstColumn="0" w:firstRowLastColumn="0" w:lastRowFirstColumn="0" w:lastRowLastColumn="0"/>
            <w:tcW w:w="693" w:type="dxa"/>
            <w:hideMark/>
          </w:tcPr>
          <w:p w14:paraId="2F5A7A7B" w14:textId="77777777" w:rsidR="00E73BC6" w:rsidRPr="00D342FD" w:rsidRDefault="00E73BC6" w:rsidP="00E73BC6">
            <w:pPr>
              <w:ind w:left="0" w:firstLine="0"/>
            </w:pPr>
            <w:r w:rsidRPr="00D342FD">
              <w:t>1 454</w:t>
            </w:r>
          </w:p>
        </w:tc>
        <w:tc>
          <w:tcPr>
            <w:tcW w:w="693" w:type="dxa"/>
            <w:hideMark/>
          </w:tcPr>
          <w:p w14:paraId="3D198432"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16F13EE5" w14:textId="77777777" w:rsidR="00E73BC6" w:rsidRPr="00D342FD" w:rsidRDefault="00E73BC6" w:rsidP="00E73BC6">
            <w:pPr>
              <w:ind w:left="0" w:firstLine="0"/>
            </w:pPr>
            <w:r w:rsidRPr="00D342FD">
              <w:t xml:space="preserve"> 22</w:t>
            </w:r>
          </w:p>
        </w:tc>
        <w:tc>
          <w:tcPr>
            <w:tcW w:w="693" w:type="dxa"/>
            <w:hideMark/>
          </w:tcPr>
          <w:p w14:paraId="40068AAB"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560293CB" w14:textId="77777777" w:rsidR="00E73BC6" w:rsidRPr="00D342FD" w:rsidRDefault="00E73BC6" w:rsidP="00E73BC6">
            <w:pPr>
              <w:ind w:left="0" w:firstLine="0"/>
            </w:pPr>
            <w:r w:rsidRPr="00D342FD">
              <w:t>1 476</w:t>
            </w:r>
          </w:p>
        </w:tc>
        <w:tc>
          <w:tcPr>
            <w:tcW w:w="694" w:type="dxa"/>
            <w:hideMark/>
          </w:tcPr>
          <w:p w14:paraId="3BECAC23"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FCB37F4"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3A56514E" w14:textId="77777777" w:rsidR="00E73BC6" w:rsidRPr="00D342FD" w:rsidRDefault="00E73BC6" w:rsidP="00E73BC6">
            <w:pPr>
              <w:pStyle w:val="TableHeading"/>
              <w:spacing w:before="20" w:after="20"/>
              <w:rPr>
                <w:b w:val="0"/>
                <w:bCs/>
              </w:rPr>
            </w:pPr>
            <w:r w:rsidRPr="00D342FD">
              <w:rPr>
                <w:b w:val="0"/>
                <w:bCs/>
              </w:rPr>
              <w:t>AASB 141.50(c)</w:t>
            </w:r>
          </w:p>
        </w:tc>
        <w:tc>
          <w:tcPr>
            <w:tcW w:w="3969" w:type="dxa"/>
            <w:noWrap/>
            <w:hideMark/>
          </w:tcPr>
          <w:p w14:paraId="1C79E951"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Decreases attributable to disposal/transfers out</w:t>
            </w:r>
          </w:p>
        </w:tc>
        <w:tc>
          <w:tcPr>
            <w:cnfStyle w:val="000001000000" w:firstRow="0" w:lastRow="0" w:firstColumn="0" w:lastColumn="0" w:oddVBand="0" w:evenVBand="1" w:oddHBand="0" w:evenHBand="0" w:firstRowFirstColumn="0" w:firstRowLastColumn="0" w:lastRowFirstColumn="0" w:lastRowLastColumn="0"/>
            <w:tcW w:w="693" w:type="dxa"/>
            <w:hideMark/>
          </w:tcPr>
          <w:p w14:paraId="0BF88E6A" w14:textId="77777777" w:rsidR="00E73BC6" w:rsidRPr="00D342FD" w:rsidRDefault="00E73BC6" w:rsidP="00E73BC6">
            <w:pPr>
              <w:ind w:left="0" w:firstLine="0"/>
            </w:pPr>
            <w:r w:rsidRPr="00D342FD">
              <w:t>..</w:t>
            </w:r>
          </w:p>
        </w:tc>
        <w:tc>
          <w:tcPr>
            <w:tcW w:w="693" w:type="dxa"/>
            <w:hideMark/>
          </w:tcPr>
          <w:p w14:paraId="597C1EA5"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09B08B3E" w14:textId="77777777" w:rsidR="00E73BC6" w:rsidRPr="00D342FD" w:rsidRDefault="00E73BC6" w:rsidP="00E73BC6">
            <w:pPr>
              <w:ind w:left="0" w:firstLine="0"/>
            </w:pPr>
            <w:r w:rsidRPr="00D342FD">
              <w:t>(250)</w:t>
            </w:r>
          </w:p>
        </w:tc>
        <w:tc>
          <w:tcPr>
            <w:tcW w:w="693" w:type="dxa"/>
            <w:hideMark/>
          </w:tcPr>
          <w:p w14:paraId="54DA8132"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5D9B336E" w14:textId="77777777" w:rsidR="00E73BC6" w:rsidRPr="00D342FD" w:rsidRDefault="00E73BC6" w:rsidP="00E73BC6">
            <w:pPr>
              <w:ind w:left="0" w:firstLine="0"/>
            </w:pPr>
            <w:r w:rsidRPr="00D342FD">
              <w:t>(250)</w:t>
            </w:r>
          </w:p>
        </w:tc>
        <w:tc>
          <w:tcPr>
            <w:tcW w:w="694" w:type="dxa"/>
            <w:hideMark/>
          </w:tcPr>
          <w:p w14:paraId="2610DBC1"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463AAA6"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622E785C" w14:textId="77777777" w:rsidR="00E73BC6" w:rsidRPr="00D342FD" w:rsidRDefault="00E73BC6" w:rsidP="00E73BC6">
            <w:pPr>
              <w:pStyle w:val="TableHeading"/>
              <w:spacing w:before="20" w:after="20"/>
              <w:rPr>
                <w:b w:val="0"/>
                <w:bCs/>
              </w:rPr>
            </w:pPr>
            <w:r w:rsidRPr="00D342FD">
              <w:rPr>
                <w:b w:val="0"/>
                <w:bCs/>
              </w:rPr>
              <w:t>AASB 141.50(d)</w:t>
            </w:r>
          </w:p>
        </w:tc>
        <w:tc>
          <w:tcPr>
            <w:tcW w:w="3969" w:type="dxa"/>
            <w:noWrap/>
            <w:hideMark/>
          </w:tcPr>
          <w:p w14:paraId="2BCC50D8"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Decreases due to harvest</w:t>
            </w:r>
          </w:p>
        </w:tc>
        <w:tc>
          <w:tcPr>
            <w:cnfStyle w:val="000001000000" w:firstRow="0" w:lastRow="0" w:firstColumn="0" w:lastColumn="0" w:oddVBand="0" w:evenVBand="1" w:oddHBand="0" w:evenHBand="0" w:firstRowFirstColumn="0" w:firstRowLastColumn="0" w:lastRowFirstColumn="0" w:lastRowLastColumn="0"/>
            <w:tcW w:w="693" w:type="dxa"/>
            <w:hideMark/>
          </w:tcPr>
          <w:p w14:paraId="584625C4" w14:textId="77777777" w:rsidR="00E73BC6" w:rsidRPr="00D342FD" w:rsidRDefault="00E73BC6" w:rsidP="00E73BC6">
            <w:pPr>
              <w:ind w:left="0" w:firstLine="0"/>
            </w:pPr>
            <w:r w:rsidRPr="00D342FD">
              <w:t>(1 250)</w:t>
            </w:r>
          </w:p>
        </w:tc>
        <w:tc>
          <w:tcPr>
            <w:tcW w:w="693" w:type="dxa"/>
            <w:hideMark/>
          </w:tcPr>
          <w:p w14:paraId="1623ABFE"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7189F64E" w14:textId="77777777" w:rsidR="00E73BC6" w:rsidRPr="00D342FD" w:rsidRDefault="00E73BC6" w:rsidP="00E73BC6">
            <w:pPr>
              <w:ind w:left="0" w:firstLine="0"/>
            </w:pPr>
            <w:r w:rsidRPr="00D342FD">
              <w:t>..</w:t>
            </w:r>
          </w:p>
        </w:tc>
        <w:tc>
          <w:tcPr>
            <w:tcW w:w="693" w:type="dxa"/>
            <w:hideMark/>
          </w:tcPr>
          <w:p w14:paraId="54BAEFAB"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22894B2A" w14:textId="77777777" w:rsidR="00E73BC6" w:rsidRPr="00D342FD" w:rsidRDefault="00E73BC6" w:rsidP="00E73BC6">
            <w:pPr>
              <w:ind w:left="0" w:firstLine="0"/>
            </w:pPr>
            <w:r w:rsidRPr="00D342FD">
              <w:t>(1 250)</w:t>
            </w:r>
          </w:p>
        </w:tc>
        <w:tc>
          <w:tcPr>
            <w:tcW w:w="694" w:type="dxa"/>
            <w:hideMark/>
          </w:tcPr>
          <w:p w14:paraId="08154E26"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694F572" w14:textId="77777777" w:rsidTr="00E73BC6">
        <w:tc>
          <w:tcPr>
            <w:cnfStyle w:val="001000000000" w:firstRow="0" w:lastRow="0" w:firstColumn="1" w:lastColumn="0" w:oddVBand="0" w:evenVBand="0" w:oddHBand="0" w:evenHBand="0" w:firstRowFirstColumn="0" w:firstRowLastColumn="0" w:lastRowFirstColumn="0" w:lastRowLastColumn="0"/>
            <w:tcW w:w="1560" w:type="dxa"/>
            <w:hideMark/>
          </w:tcPr>
          <w:p w14:paraId="6E966789" w14:textId="77777777" w:rsidR="00E73BC6" w:rsidRPr="00D342FD" w:rsidRDefault="00E73BC6" w:rsidP="00E73BC6">
            <w:pPr>
              <w:pStyle w:val="TableHeading"/>
              <w:spacing w:before="20" w:after="20"/>
              <w:rPr>
                <w:b w:val="0"/>
                <w:bCs/>
              </w:rPr>
            </w:pPr>
            <w:r w:rsidRPr="00D342FD">
              <w:rPr>
                <w:b w:val="0"/>
                <w:bCs/>
              </w:rPr>
              <w:t>AASB 141.50(g)</w:t>
            </w:r>
          </w:p>
        </w:tc>
        <w:tc>
          <w:tcPr>
            <w:tcW w:w="3969" w:type="dxa"/>
            <w:noWrap/>
            <w:hideMark/>
          </w:tcPr>
          <w:p w14:paraId="1B0EECAE"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Other changes</w:t>
            </w:r>
          </w:p>
        </w:tc>
        <w:tc>
          <w:tcPr>
            <w:cnfStyle w:val="000001000000" w:firstRow="0" w:lastRow="0" w:firstColumn="0" w:lastColumn="0" w:oddVBand="0" w:evenVBand="1" w:oddHBand="0" w:evenHBand="0" w:firstRowFirstColumn="0" w:firstRowLastColumn="0" w:lastRowFirstColumn="0" w:lastRowLastColumn="0"/>
            <w:tcW w:w="693" w:type="dxa"/>
            <w:hideMark/>
          </w:tcPr>
          <w:p w14:paraId="269A9712" w14:textId="77777777" w:rsidR="00E73BC6" w:rsidRPr="00D342FD" w:rsidRDefault="00E73BC6" w:rsidP="00E73BC6">
            <w:pPr>
              <w:ind w:left="0" w:firstLine="0"/>
            </w:pPr>
            <w:r w:rsidRPr="00D342FD">
              <w:t>..</w:t>
            </w:r>
          </w:p>
        </w:tc>
        <w:tc>
          <w:tcPr>
            <w:tcW w:w="693" w:type="dxa"/>
            <w:hideMark/>
          </w:tcPr>
          <w:p w14:paraId="13A24870"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53C19B52" w14:textId="77777777" w:rsidR="00E73BC6" w:rsidRPr="00D342FD" w:rsidRDefault="00E73BC6" w:rsidP="00E73BC6">
            <w:pPr>
              <w:ind w:left="0" w:firstLine="0"/>
            </w:pPr>
            <w:r w:rsidRPr="00D342FD">
              <w:t>..</w:t>
            </w:r>
          </w:p>
        </w:tc>
        <w:tc>
          <w:tcPr>
            <w:tcW w:w="693" w:type="dxa"/>
            <w:hideMark/>
          </w:tcPr>
          <w:p w14:paraId="45708031"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693" w:type="dxa"/>
            <w:hideMark/>
          </w:tcPr>
          <w:p w14:paraId="07F2A4C2" w14:textId="77777777" w:rsidR="00E73BC6" w:rsidRPr="00D342FD" w:rsidRDefault="00E73BC6" w:rsidP="00E73BC6">
            <w:pPr>
              <w:ind w:left="0" w:firstLine="0"/>
            </w:pPr>
            <w:r w:rsidRPr="00D342FD">
              <w:t>..</w:t>
            </w:r>
          </w:p>
        </w:tc>
        <w:tc>
          <w:tcPr>
            <w:tcW w:w="694" w:type="dxa"/>
            <w:hideMark/>
          </w:tcPr>
          <w:p w14:paraId="02A74880"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EC6890E"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60" w:type="dxa"/>
            <w:hideMark/>
          </w:tcPr>
          <w:p w14:paraId="7B98F0ED" w14:textId="77777777" w:rsidR="00E73BC6" w:rsidRPr="00D342FD" w:rsidRDefault="00E73BC6" w:rsidP="00E73BC6">
            <w:pPr>
              <w:pStyle w:val="TableHeading"/>
              <w:spacing w:before="20" w:after="20"/>
              <w:rPr>
                <w:b w:val="0"/>
                <w:bCs/>
              </w:rPr>
            </w:pPr>
          </w:p>
        </w:tc>
        <w:tc>
          <w:tcPr>
            <w:tcW w:w="3969" w:type="dxa"/>
            <w:noWrap/>
            <w:hideMark/>
          </w:tcPr>
          <w:p w14:paraId="355FB520" w14:textId="77777777" w:rsidR="00E73BC6" w:rsidRPr="00876C93"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876C93">
              <w:t>Carrying amount at end of period</w:t>
            </w:r>
          </w:p>
        </w:tc>
        <w:tc>
          <w:tcPr>
            <w:cnfStyle w:val="000001000000" w:firstRow="0" w:lastRow="0" w:firstColumn="0" w:lastColumn="0" w:oddVBand="0" w:evenVBand="1" w:oddHBand="0" w:evenHBand="0" w:firstRowFirstColumn="0" w:firstRowLastColumn="0" w:lastRowFirstColumn="0" w:lastRowLastColumn="0"/>
            <w:tcW w:w="693" w:type="dxa"/>
            <w:hideMark/>
          </w:tcPr>
          <w:p w14:paraId="33B45E5F" w14:textId="77777777" w:rsidR="00E73BC6" w:rsidRPr="00876C93" w:rsidRDefault="00E73BC6" w:rsidP="00E73BC6">
            <w:pPr>
              <w:ind w:left="0" w:firstLine="0"/>
            </w:pPr>
            <w:r w:rsidRPr="00876C93">
              <w:t>2 749</w:t>
            </w:r>
          </w:p>
        </w:tc>
        <w:tc>
          <w:tcPr>
            <w:tcW w:w="693" w:type="dxa"/>
            <w:hideMark/>
          </w:tcPr>
          <w:p w14:paraId="299542DF"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w:t>
            </w:r>
          </w:p>
        </w:tc>
        <w:tc>
          <w:tcPr>
            <w:cnfStyle w:val="000001000000" w:firstRow="0" w:lastRow="0" w:firstColumn="0" w:lastColumn="0" w:oddVBand="0" w:evenVBand="1" w:oddHBand="0" w:evenHBand="0" w:firstRowFirstColumn="0" w:firstRowLastColumn="0" w:lastRowFirstColumn="0" w:lastRowLastColumn="0"/>
            <w:tcW w:w="693" w:type="dxa"/>
            <w:hideMark/>
          </w:tcPr>
          <w:p w14:paraId="5E332F1D" w14:textId="77777777" w:rsidR="00E73BC6" w:rsidRPr="00876C93" w:rsidRDefault="00E73BC6" w:rsidP="00E73BC6">
            <w:pPr>
              <w:ind w:left="0" w:firstLine="0"/>
            </w:pPr>
            <w:r w:rsidRPr="00876C93">
              <w:t>1 285</w:t>
            </w:r>
          </w:p>
        </w:tc>
        <w:tc>
          <w:tcPr>
            <w:tcW w:w="693" w:type="dxa"/>
            <w:hideMark/>
          </w:tcPr>
          <w:p w14:paraId="6CA35E06"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w:t>
            </w:r>
          </w:p>
        </w:tc>
        <w:tc>
          <w:tcPr>
            <w:cnfStyle w:val="000001000000" w:firstRow="0" w:lastRow="0" w:firstColumn="0" w:lastColumn="0" w:oddVBand="0" w:evenVBand="1" w:oddHBand="0" w:evenHBand="0" w:firstRowFirstColumn="0" w:firstRowLastColumn="0" w:lastRowFirstColumn="0" w:lastRowLastColumn="0"/>
            <w:tcW w:w="693" w:type="dxa"/>
            <w:hideMark/>
          </w:tcPr>
          <w:p w14:paraId="525AFAFF" w14:textId="77777777" w:rsidR="00E73BC6" w:rsidRPr="00876C93" w:rsidRDefault="00E73BC6" w:rsidP="00E73BC6">
            <w:pPr>
              <w:ind w:left="0" w:firstLine="0"/>
            </w:pPr>
            <w:r w:rsidRPr="00876C93">
              <w:t>4 034</w:t>
            </w:r>
          </w:p>
        </w:tc>
        <w:tc>
          <w:tcPr>
            <w:tcW w:w="694" w:type="dxa"/>
            <w:hideMark/>
          </w:tcPr>
          <w:p w14:paraId="075BFB5B"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w:t>
            </w:r>
          </w:p>
        </w:tc>
      </w:tr>
    </w:tbl>
    <w:p w14:paraId="0F50300F" w14:textId="77777777" w:rsidR="00E73BC6" w:rsidRDefault="00E73BC6" w:rsidP="00E73BC6">
      <w:bookmarkStart w:id="278" w:name="_Toc515531624"/>
    </w:p>
    <w:p w14:paraId="12506D6B" w14:textId="77777777" w:rsidR="00E73BC6" w:rsidRPr="00706F82" w:rsidRDefault="00E73BC6" w:rsidP="00E73BC6">
      <w:pPr>
        <w:pStyle w:val="Guidanceheading"/>
      </w:pPr>
      <w:r w:rsidRPr="00706F82">
        <w:t>Guidance – Biological assets</w:t>
      </w:r>
    </w:p>
    <w:p w14:paraId="32825DAA" w14:textId="77777777" w:rsidR="00E73BC6" w:rsidRDefault="00E73BC6" w:rsidP="00E73BC6">
      <w:pPr>
        <w:pStyle w:val="GuidanceNormal"/>
      </w:pPr>
      <w:r>
        <w:t>An entity shall disclose:</w:t>
      </w:r>
    </w:p>
    <w:p w14:paraId="4E501AA6" w14:textId="77777777" w:rsidR="00E73BC6" w:rsidRDefault="00E73BC6" w:rsidP="00FC71D7">
      <w:pPr>
        <w:pStyle w:val="Guidancealpha"/>
        <w:numPr>
          <w:ilvl w:val="0"/>
          <w:numId w:val="164"/>
        </w:numPr>
      </w:pPr>
      <w:r>
        <w:t xml:space="preserve">a description of each group of biological assets; </w:t>
      </w:r>
      <w:r w:rsidRPr="00567CF6">
        <w:rPr>
          <w:rStyle w:val="Reference"/>
        </w:rPr>
        <w:t>[AASB 141.41]</w:t>
      </w:r>
    </w:p>
    <w:p w14:paraId="721B2E9D" w14:textId="77777777" w:rsidR="00E73BC6" w:rsidRDefault="00E73BC6" w:rsidP="00567CF6">
      <w:pPr>
        <w:pStyle w:val="Guidancealpha"/>
      </w:pPr>
      <w:r>
        <w:t xml:space="preserve">the methods and significant assumptions applied in determining the fair value of each group of agricultural produce at the point of harvest and each group of biological assets; </w:t>
      </w:r>
      <w:r w:rsidRPr="00567CF6">
        <w:rPr>
          <w:rStyle w:val="Reference"/>
        </w:rPr>
        <w:t>[now captured by AASB13.93]</w:t>
      </w:r>
    </w:p>
    <w:p w14:paraId="17D834D9" w14:textId="77777777" w:rsidR="00E73BC6" w:rsidRPr="00567CF6" w:rsidRDefault="00E73BC6" w:rsidP="00567CF6">
      <w:pPr>
        <w:pStyle w:val="Guidancealpha"/>
      </w:pPr>
      <w:r>
        <w:t xml:space="preserve">the fair value less costs to sell of agricultural produce harvested during the period, determined at the point of harvest; </w:t>
      </w:r>
      <w:r w:rsidRPr="00567CF6">
        <w:rPr>
          <w:rStyle w:val="Reference"/>
        </w:rPr>
        <w:t xml:space="preserve">[now captured by AASB13.93] </w:t>
      </w:r>
    </w:p>
    <w:p w14:paraId="5C702D64" w14:textId="77777777" w:rsidR="00E73BC6" w:rsidRDefault="00E73BC6" w:rsidP="00567CF6">
      <w:pPr>
        <w:pStyle w:val="Guidancealpha"/>
      </w:pPr>
      <w:r>
        <w:t xml:space="preserve">the existence and carrying amounts of biological assets whose title is restricted, and the carrying amounts of biological assets pledged as security for liabilities; </w:t>
      </w:r>
      <w:r w:rsidRPr="00567CF6">
        <w:rPr>
          <w:rStyle w:val="Reference"/>
        </w:rPr>
        <w:t>[AASB 141.49(a)]</w:t>
      </w:r>
    </w:p>
    <w:p w14:paraId="568A36E2" w14:textId="77777777" w:rsidR="00E73BC6" w:rsidRDefault="00E73BC6" w:rsidP="00567CF6">
      <w:pPr>
        <w:pStyle w:val="Guidancealpha"/>
      </w:pPr>
      <w:r>
        <w:t xml:space="preserve">the amount of commitments for the development or acquisition of biological assets; </w:t>
      </w:r>
      <w:r w:rsidRPr="00567CF6">
        <w:rPr>
          <w:rStyle w:val="Reference"/>
        </w:rPr>
        <w:t>[AASB 141.49(b)]</w:t>
      </w:r>
    </w:p>
    <w:p w14:paraId="0F6868FA" w14:textId="450DACD1" w:rsidR="00E73BC6" w:rsidRDefault="00E73BC6" w:rsidP="00567CF6">
      <w:pPr>
        <w:pStyle w:val="Guidancealpha"/>
      </w:pPr>
      <w:r>
        <w:t>financial risk management strategies related to agricultural activity</w:t>
      </w:r>
      <w:r w:rsidR="00567CF6">
        <w:t>; and</w:t>
      </w:r>
      <w:r>
        <w:t xml:space="preserve"> </w:t>
      </w:r>
      <w:r w:rsidRPr="00567CF6">
        <w:rPr>
          <w:rStyle w:val="Reference"/>
        </w:rPr>
        <w:t>[AASB 141.49(c)]</w:t>
      </w:r>
    </w:p>
    <w:p w14:paraId="338FEF60" w14:textId="77777777" w:rsidR="00E73BC6" w:rsidRDefault="00E73BC6" w:rsidP="00567CF6">
      <w:pPr>
        <w:pStyle w:val="Guidancealpha"/>
      </w:pPr>
      <w:r>
        <w:t>if not disclosed elsewhere in the financial statements, an entity shall provide a description of:</w:t>
      </w:r>
    </w:p>
    <w:p w14:paraId="33DF0453" w14:textId="77777777" w:rsidR="00E73BC6" w:rsidRPr="0005409C" w:rsidRDefault="00E73BC6" w:rsidP="009E1CE2">
      <w:pPr>
        <w:pStyle w:val="Guidanceindent2"/>
      </w:pPr>
      <w:r w:rsidRPr="0005409C">
        <w:tab/>
        <w:t>(</w:t>
      </w:r>
      <w:proofErr w:type="spellStart"/>
      <w:r w:rsidRPr="0005409C">
        <w:t>i</w:t>
      </w:r>
      <w:proofErr w:type="spellEnd"/>
      <w:r w:rsidRPr="0005409C">
        <w:t>)</w:t>
      </w:r>
      <w:r w:rsidRPr="0005409C">
        <w:tab/>
        <w:t>the nature of its activities involving each group of biological assets; and</w:t>
      </w:r>
    </w:p>
    <w:p w14:paraId="0DB5C4D0" w14:textId="77777777" w:rsidR="00E73BC6" w:rsidRPr="0005409C" w:rsidRDefault="00E73BC6" w:rsidP="009E1CE2">
      <w:pPr>
        <w:pStyle w:val="Guidanceindent2"/>
      </w:pPr>
      <w:r w:rsidRPr="0005409C">
        <w:tab/>
        <w:t>(ii)</w:t>
      </w:r>
      <w:r w:rsidRPr="0005409C">
        <w:tab/>
        <w:t xml:space="preserve">non-financial measures or estimates of the physical quantities of each group of the entity’s biological assets at the end of the period and output of agricultural produce during the period. </w:t>
      </w:r>
      <w:r w:rsidRPr="00567CF6">
        <w:rPr>
          <w:rStyle w:val="Reference"/>
        </w:rPr>
        <w:t>[AASB 141.46]</w:t>
      </w:r>
    </w:p>
    <w:p w14:paraId="114C1F2E" w14:textId="77777777" w:rsidR="00E73BC6" w:rsidRDefault="00E73BC6" w:rsidP="00E73BC6">
      <w:pPr>
        <w:pStyle w:val="Guidanceheading1"/>
      </w:pPr>
      <w:r>
        <w:t>Disclosure for gain arising from changes in fair value</w:t>
      </w:r>
    </w:p>
    <w:p w14:paraId="3054E35B" w14:textId="77777777" w:rsidR="00E73BC6" w:rsidRDefault="00E73BC6" w:rsidP="009E1CE2">
      <w:pPr>
        <w:pStyle w:val="GuidanceNormal"/>
      </w:pPr>
      <w:r>
        <w:t xml:space="preserve">Gain arising from changes in fair value less costs to sell attributable to physical and price changes may relate to changes in the market. Separate disclosure of physical and price changes is useful in appraising current period performance and </w:t>
      </w:r>
      <w:proofErr w:type="gramStart"/>
      <w:r>
        <w:t>future prospects</w:t>
      </w:r>
      <w:proofErr w:type="gramEnd"/>
      <w:r>
        <w:t xml:space="preserve">,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 </w:t>
      </w:r>
      <w:r w:rsidRPr="00567CF6">
        <w:rPr>
          <w:rStyle w:val="Reference"/>
        </w:rPr>
        <w:t>[AASB 141.51]</w:t>
      </w:r>
    </w:p>
    <w:p w14:paraId="46D938F1" w14:textId="77777777" w:rsidR="009E1CE2" w:rsidRDefault="009E1CE2" w:rsidP="009E1CE2">
      <w:pPr>
        <w:pStyle w:val="Guidanceheading1"/>
      </w:pPr>
      <w:r>
        <w:t>Additional disclosures for biological assets where fair value cannot be measured reliably</w:t>
      </w:r>
    </w:p>
    <w:p w14:paraId="166A4308" w14:textId="77777777" w:rsidR="009E1CE2" w:rsidRDefault="009E1CE2" w:rsidP="009E1CE2">
      <w:pPr>
        <w:pStyle w:val="GuidanceNormal"/>
      </w:pPr>
      <w:r>
        <w:t>If an entity measures biological assets at their cost less any accumulated depreciation and any accumulated impairment losses at the end of the period, the entity shall disclose for such biological assets:</w:t>
      </w:r>
    </w:p>
    <w:p w14:paraId="059A3658" w14:textId="77777777" w:rsidR="009E1CE2" w:rsidRDefault="009E1CE2" w:rsidP="009E1CE2">
      <w:pPr>
        <w:pStyle w:val="Guidancealpha"/>
        <w:numPr>
          <w:ilvl w:val="0"/>
          <w:numId w:val="165"/>
        </w:numPr>
      </w:pPr>
      <w:r>
        <w:t xml:space="preserve">a description of the biological assets; </w:t>
      </w:r>
    </w:p>
    <w:p w14:paraId="0823766F" w14:textId="77777777" w:rsidR="009E1CE2" w:rsidRDefault="009E1CE2" w:rsidP="009E1CE2">
      <w:pPr>
        <w:pStyle w:val="Guidancealpha"/>
        <w:numPr>
          <w:ilvl w:val="0"/>
          <w:numId w:val="165"/>
        </w:numPr>
      </w:pPr>
      <w:r>
        <w:t>an explanation of why fair value cannot be measured reliably;</w:t>
      </w:r>
    </w:p>
    <w:p w14:paraId="53833719" w14:textId="77777777" w:rsidR="009E1CE2" w:rsidRDefault="009E1CE2" w:rsidP="009E1CE2">
      <w:pPr>
        <w:pStyle w:val="Guidancealpha"/>
        <w:numPr>
          <w:ilvl w:val="0"/>
          <w:numId w:val="165"/>
        </w:numPr>
      </w:pPr>
      <w:r>
        <w:t>if possible, the range of estimates in which fair value is highly likely to lie;</w:t>
      </w:r>
    </w:p>
    <w:p w14:paraId="6BE58B74" w14:textId="77777777" w:rsidR="009E1CE2" w:rsidRDefault="009E1CE2" w:rsidP="009E1CE2">
      <w:pPr>
        <w:pStyle w:val="Guidancealpha"/>
        <w:numPr>
          <w:ilvl w:val="0"/>
          <w:numId w:val="165"/>
        </w:numPr>
      </w:pPr>
      <w:r>
        <w:t xml:space="preserve">the depreciation method used; </w:t>
      </w:r>
    </w:p>
    <w:p w14:paraId="6023C505" w14:textId="77777777" w:rsidR="009E1CE2" w:rsidRDefault="009E1CE2" w:rsidP="009E1CE2">
      <w:pPr>
        <w:pStyle w:val="Guidancealpha"/>
        <w:numPr>
          <w:ilvl w:val="0"/>
          <w:numId w:val="165"/>
        </w:numPr>
      </w:pPr>
      <w:r>
        <w:t>the useful lives or the depreciation rates used; and</w:t>
      </w:r>
    </w:p>
    <w:p w14:paraId="574A2F99" w14:textId="77777777" w:rsidR="009E1CE2" w:rsidRDefault="009E1CE2" w:rsidP="009E1CE2">
      <w:pPr>
        <w:pStyle w:val="Guidancealpha"/>
        <w:numPr>
          <w:ilvl w:val="0"/>
          <w:numId w:val="165"/>
        </w:numPr>
      </w:pPr>
      <w:r>
        <w:t xml:space="preserve">the gross carrying amount and the accumulated depreciation (aggregated with accumulated impairment losses) at the beginning and end of the period. </w:t>
      </w:r>
    </w:p>
    <w:p w14:paraId="5410F82B" w14:textId="77777777" w:rsidR="009E1CE2" w:rsidRPr="00567CF6" w:rsidRDefault="009E1CE2" w:rsidP="009E1CE2">
      <w:pPr>
        <w:pStyle w:val="GuidanceNormal"/>
        <w:pBdr>
          <w:bottom w:val="single" w:sz="6" w:space="1" w:color="0072CE" w:themeColor="accent4"/>
        </w:pBdr>
        <w:rPr>
          <w:rStyle w:val="Reference"/>
        </w:rPr>
      </w:pPr>
      <w:r w:rsidRPr="00567CF6">
        <w:rPr>
          <w:rStyle w:val="Reference"/>
        </w:rPr>
        <w:t>[AASB 141.54]</w:t>
      </w:r>
    </w:p>
    <w:p w14:paraId="497B4D16" w14:textId="77777777" w:rsidR="009E1CE2" w:rsidRDefault="009E1CE2">
      <w:pPr>
        <w:keepLines w:val="0"/>
      </w:pPr>
    </w:p>
    <w:p w14:paraId="61A44107" w14:textId="77777777" w:rsidR="009E1CE2" w:rsidRDefault="009E1CE2">
      <w:pPr>
        <w:keepLines w:val="0"/>
      </w:pPr>
    </w:p>
    <w:p w14:paraId="65E7F86A" w14:textId="6BEF97ED" w:rsidR="00567CF6" w:rsidRDefault="00567CF6">
      <w:pPr>
        <w:keepLines w:val="0"/>
        <w:rPr>
          <w:rFonts w:ascii="Arial" w:hAnsi="Arial"/>
          <w:b/>
          <w:color w:val="0072CE"/>
          <w:spacing w:val="6"/>
          <w:szCs w:val="22"/>
        </w:rPr>
      </w:pPr>
      <w:r>
        <w:br w:type="page"/>
      </w:r>
    </w:p>
    <w:p w14:paraId="644DD905" w14:textId="5362DC3A" w:rsidR="00567CF6" w:rsidRPr="00706F82" w:rsidRDefault="00567CF6" w:rsidP="00567CF6">
      <w:pPr>
        <w:pStyle w:val="Guidanceheading"/>
      </w:pPr>
      <w:r w:rsidRPr="00706F82">
        <w:lastRenderedPageBreak/>
        <w:t>Guidance – Biological assets</w:t>
      </w:r>
      <w:r>
        <w:t xml:space="preserve"> </w:t>
      </w:r>
      <w:r w:rsidRPr="00567CF6">
        <w:rPr>
          <w:i/>
          <w:iCs/>
        </w:rPr>
        <w:t>(continued)</w:t>
      </w:r>
    </w:p>
    <w:p w14:paraId="67754799" w14:textId="77777777" w:rsidR="00E73BC6" w:rsidRDefault="00E73BC6" w:rsidP="00E73BC6">
      <w:pPr>
        <w:pStyle w:val="GuidanceNormal"/>
      </w:pPr>
      <w:r>
        <w:t xml:space="preserve">If, during the current period, an entity measures biological assets at their cost less any accumulated depreciation and any accumulated impairment losses, an entity shall disclose: </w:t>
      </w:r>
    </w:p>
    <w:p w14:paraId="19489F9C" w14:textId="5F315A13" w:rsidR="00E73BC6" w:rsidRDefault="00E73BC6" w:rsidP="00567CF6">
      <w:pPr>
        <w:pStyle w:val="Guidancebullet"/>
      </w:pPr>
      <w:r>
        <w:t>any gain or loss recognised on disposal of such biological assets; and</w:t>
      </w:r>
    </w:p>
    <w:p w14:paraId="121FF426" w14:textId="3E51CEF1" w:rsidR="00E73BC6" w:rsidRDefault="00E73BC6" w:rsidP="00567CF6">
      <w:pPr>
        <w:pStyle w:val="Guidancebullet"/>
      </w:pPr>
      <w:r>
        <w:t xml:space="preserve">the related reconciliation (paragraph 50 of AASB 141 Agriculture). </w:t>
      </w:r>
    </w:p>
    <w:p w14:paraId="0A779B66" w14:textId="77777777" w:rsidR="00E73BC6" w:rsidRDefault="00E73BC6" w:rsidP="00E73BC6">
      <w:pPr>
        <w:pStyle w:val="GuidanceNormal"/>
      </w:pPr>
      <w:r>
        <w:t>In addition, the reconciliation shall include the following amounts recognised in the net result related to those biological assets:</w:t>
      </w:r>
    </w:p>
    <w:p w14:paraId="29915DD1" w14:textId="7A92B89F" w:rsidR="00E73BC6" w:rsidRDefault="00E73BC6" w:rsidP="00FC71D7">
      <w:pPr>
        <w:pStyle w:val="Guidancealpha"/>
        <w:numPr>
          <w:ilvl w:val="0"/>
          <w:numId w:val="166"/>
        </w:numPr>
      </w:pPr>
      <w:r>
        <w:t>impairment losses;</w:t>
      </w:r>
    </w:p>
    <w:p w14:paraId="48C8D286" w14:textId="3DF4C59B" w:rsidR="00E73BC6" w:rsidRDefault="00E73BC6" w:rsidP="00FC71D7">
      <w:pPr>
        <w:pStyle w:val="Guidancealpha"/>
        <w:numPr>
          <w:ilvl w:val="0"/>
          <w:numId w:val="166"/>
        </w:numPr>
      </w:pPr>
      <w:r>
        <w:t>reversals of impairment losses; and</w:t>
      </w:r>
    </w:p>
    <w:p w14:paraId="5B412FFA" w14:textId="72330509" w:rsidR="00E73BC6" w:rsidRDefault="00E73BC6" w:rsidP="00FC71D7">
      <w:pPr>
        <w:pStyle w:val="Guidancealpha"/>
        <w:numPr>
          <w:ilvl w:val="0"/>
          <w:numId w:val="166"/>
        </w:numPr>
      </w:pPr>
      <w:r>
        <w:t>depreciation.</w:t>
      </w:r>
    </w:p>
    <w:p w14:paraId="6EDA66BB" w14:textId="77777777" w:rsidR="00E73BC6" w:rsidRPr="00567CF6" w:rsidRDefault="00E73BC6" w:rsidP="00E73BC6">
      <w:pPr>
        <w:pStyle w:val="GuidanceNormal"/>
        <w:rPr>
          <w:rStyle w:val="Reference"/>
        </w:rPr>
      </w:pPr>
      <w:r w:rsidRPr="00567CF6">
        <w:rPr>
          <w:rStyle w:val="Reference"/>
        </w:rPr>
        <w:t>[AASB 141.55]</w:t>
      </w:r>
    </w:p>
    <w:p w14:paraId="4BA3F6C3" w14:textId="77777777" w:rsidR="00E73BC6" w:rsidRDefault="00E73BC6" w:rsidP="00E73BC6">
      <w:pPr>
        <w:pStyle w:val="GuidanceNormal"/>
      </w:pPr>
      <w:r>
        <w:t>If the fair value of biological assets previously measured at their cost less any accumulated depreciation and any accumulated impairment losses becomes reliably measurable during the current period, an entity shall disclose for those biological assets:</w:t>
      </w:r>
    </w:p>
    <w:p w14:paraId="6C3E8728" w14:textId="307C571C" w:rsidR="00E73BC6" w:rsidRDefault="00E73BC6" w:rsidP="00FC71D7">
      <w:pPr>
        <w:pStyle w:val="Guidancealpha"/>
        <w:numPr>
          <w:ilvl w:val="0"/>
          <w:numId w:val="167"/>
        </w:numPr>
      </w:pPr>
      <w:r>
        <w:t>a description of the biological assets;</w:t>
      </w:r>
    </w:p>
    <w:p w14:paraId="35D3EE16" w14:textId="2D26A464" w:rsidR="00E73BC6" w:rsidRDefault="00E73BC6" w:rsidP="00FC71D7">
      <w:pPr>
        <w:pStyle w:val="Guidancealpha"/>
        <w:numPr>
          <w:ilvl w:val="0"/>
          <w:numId w:val="167"/>
        </w:numPr>
      </w:pPr>
      <w:r>
        <w:t>an explanation of why fair value has become reliably measurable; and</w:t>
      </w:r>
    </w:p>
    <w:p w14:paraId="1E6192D8" w14:textId="3E7D544A" w:rsidR="00E73BC6" w:rsidRDefault="00E73BC6" w:rsidP="00FC71D7">
      <w:pPr>
        <w:pStyle w:val="Guidancealpha"/>
        <w:numPr>
          <w:ilvl w:val="0"/>
          <w:numId w:val="167"/>
        </w:numPr>
      </w:pPr>
      <w:r>
        <w:t>the effect of the change.</w:t>
      </w:r>
    </w:p>
    <w:p w14:paraId="204B1B92" w14:textId="77777777" w:rsidR="00E73BC6" w:rsidRPr="00567CF6" w:rsidRDefault="00E73BC6" w:rsidP="00E73BC6">
      <w:pPr>
        <w:pStyle w:val="GuidanceNormal"/>
        <w:rPr>
          <w:rStyle w:val="Reference"/>
        </w:rPr>
      </w:pPr>
      <w:r w:rsidRPr="00567CF6">
        <w:rPr>
          <w:rStyle w:val="Reference"/>
        </w:rPr>
        <w:t>[AASB 141.56]</w:t>
      </w:r>
    </w:p>
    <w:p w14:paraId="7C6D853B" w14:textId="77777777" w:rsidR="00E73BC6" w:rsidRDefault="00E73BC6" w:rsidP="00567CF6">
      <w:pPr>
        <w:pStyle w:val="Guidanceheading1"/>
      </w:pPr>
      <w:r>
        <w:t>Government grants</w:t>
      </w:r>
    </w:p>
    <w:p w14:paraId="109D166E" w14:textId="77777777" w:rsidR="00E73BC6" w:rsidRDefault="00E73BC6" w:rsidP="00E73BC6">
      <w:pPr>
        <w:pStyle w:val="GuidanceNormal"/>
      </w:pPr>
      <w:r>
        <w:t>An entity shall disclose the following related to agricultural activity covered by this standard:</w:t>
      </w:r>
    </w:p>
    <w:p w14:paraId="7572464F" w14:textId="0D3268D0" w:rsidR="00E73BC6" w:rsidRDefault="00E73BC6" w:rsidP="00FC71D7">
      <w:pPr>
        <w:pStyle w:val="Guidancealpha"/>
        <w:numPr>
          <w:ilvl w:val="0"/>
          <w:numId w:val="168"/>
        </w:numPr>
      </w:pPr>
      <w:r>
        <w:t xml:space="preserve">the nature and extent of government grants recognised in the financial statements; </w:t>
      </w:r>
    </w:p>
    <w:p w14:paraId="3C00486C" w14:textId="6D032DD3" w:rsidR="00E73BC6" w:rsidRDefault="00E73BC6" w:rsidP="00FC71D7">
      <w:pPr>
        <w:pStyle w:val="Guidancealpha"/>
        <w:numPr>
          <w:ilvl w:val="0"/>
          <w:numId w:val="168"/>
        </w:numPr>
      </w:pPr>
      <w:r>
        <w:t>unfulfilled conditions and other contingencies attaching to government grants; and</w:t>
      </w:r>
    </w:p>
    <w:p w14:paraId="71E73DA9" w14:textId="6F91E946" w:rsidR="00E73BC6" w:rsidRDefault="00E73BC6" w:rsidP="00FC71D7">
      <w:pPr>
        <w:pStyle w:val="Guidancealpha"/>
        <w:numPr>
          <w:ilvl w:val="0"/>
          <w:numId w:val="168"/>
        </w:numPr>
      </w:pPr>
      <w:r>
        <w:t>significant decreases expected in the level of government grants.</w:t>
      </w:r>
    </w:p>
    <w:p w14:paraId="4F3561D9" w14:textId="77777777" w:rsidR="00E73BC6" w:rsidRPr="00567CF6" w:rsidRDefault="00E73BC6" w:rsidP="00567CF6">
      <w:pPr>
        <w:pStyle w:val="GuidanceNormal"/>
        <w:pBdr>
          <w:bottom w:val="single" w:sz="6" w:space="1" w:color="0072CE" w:themeColor="accent4"/>
        </w:pBdr>
        <w:rPr>
          <w:rStyle w:val="Reference"/>
        </w:rPr>
      </w:pPr>
      <w:r w:rsidRPr="00567CF6">
        <w:rPr>
          <w:rStyle w:val="Reference"/>
        </w:rPr>
        <w:t>[AASB 141.57]</w:t>
      </w:r>
    </w:p>
    <w:p w14:paraId="4DF79993" w14:textId="77777777" w:rsidR="00E73BC6" w:rsidRPr="00567CF6" w:rsidRDefault="00E73BC6" w:rsidP="00567CF6"/>
    <w:p w14:paraId="2B4039EA" w14:textId="77777777" w:rsidR="00567CF6" w:rsidRPr="00567CF6" w:rsidRDefault="00567CF6" w:rsidP="00567CF6">
      <w:r w:rsidRPr="00567CF6">
        <w:br w:type="page"/>
      </w:r>
    </w:p>
    <w:p w14:paraId="2ECB6AC7" w14:textId="0FD64C77" w:rsidR="00E73BC6" w:rsidRPr="00940E38" w:rsidRDefault="00E73BC6" w:rsidP="00E73BC6">
      <w:pPr>
        <w:pStyle w:val="Heading2"/>
      </w:pPr>
      <w:bookmarkStart w:id="279" w:name="_Toc42054656"/>
      <w:bookmarkStart w:id="280" w:name="_Toc42218508"/>
      <w:r w:rsidRPr="00940E38">
        <w:lastRenderedPageBreak/>
        <w:t>Intangible assets</w:t>
      </w:r>
      <w:bookmarkEnd w:id="278"/>
      <w:bookmarkEnd w:id="279"/>
      <w:bookmarkEnd w:id="280"/>
    </w:p>
    <w:p w14:paraId="4CCC2DFB"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ayout w:type="fixed"/>
        <w:tblLook w:val="02E0" w:firstRow="1" w:lastRow="1" w:firstColumn="1" w:lastColumn="0" w:noHBand="1" w:noVBand="0"/>
      </w:tblPr>
      <w:tblGrid>
        <w:gridCol w:w="1554"/>
        <w:gridCol w:w="4384"/>
        <w:gridCol w:w="925"/>
        <w:gridCol w:w="925"/>
        <w:gridCol w:w="925"/>
        <w:gridCol w:w="926"/>
      </w:tblGrid>
      <w:tr w:rsidR="00E73BC6" w:rsidRPr="00D342FD" w14:paraId="54931CBE"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4" w:type="dxa"/>
            <w:hideMark/>
          </w:tcPr>
          <w:p w14:paraId="500CE048" w14:textId="77777777" w:rsidR="00E73BC6" w:rsidRPr="00D342FD" w:rsidRDefault="00E73BC6" w:rsidP="00E73BC6">
            <w:pPr>
              <w:ind w:left="0"/>
            </w:pPr>
            <w:r w:rsidRPr="00D342FD">
              <w:t>Source reference</w:t>
            </w:r>
          </w:p>
        </w:tc>
        <w:tc>
          <w:tcPr>
            <w:tcW w:w="4384" w:type="dxa"/>
            <w:noWrap/>
            <w:hideMark/>
          </w:tcPr>
          <w:p w14:paraId="19050BCA"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1850" w:type="dxa"/>
            <w:gridSpan w:val="2"/>
            <w:noWrap/>
            <w:hideMark/>
          </w:tcPr>
          <w:p w14:paraId="71A211DB" w14:textId="77777777" w:rsidR="00E73BC6" w:rsidRPr="00D342FD" w:rsidRDefault="00E73BC6" w:rsidP="00E73BC6">
            <w:pPr>
              <w:jc w:val="center"/>
            </w:pPr>
            <w:r w:rsidRPr="00D342FD">
              <w:t>Computer software</w:t>
            </w:r>
          </w:p>
        </w:tc>
        <w:tc>
          <w:tcPr>
            <w:tcW w:w="1851" w:type="dxa"/>
            <w:gridSpan w:val="2"/>
            <w:noWrap/>
            <w:hideMark/>
          </w:tcPr>
          <w:p w14:paraId="7193F7B7" w14:textId="77777777" w:rsidR="00E73BC6" w:rsidRPr="00D342FD"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D342FD">
              <w:t>Total</w:t>
            </w:r>
          </w:p>
        </w:tc>
      </w:tr>
      <w:tr w:rsidR="00E73BC6" w:rsidRPr="00D342FD" w14:paraId="3DE59125"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2AC28934" w14:textId="77777777" w:rsidR="00E73BC6" w:rsidRPr="00D342FD" w:rsidRDefault="00E73BC6" w:rsidP="00E73BC6">
            <w:pPr>
              <w:ind w:left="0"/>
            </w:pPr>
          </w:p>
        </w:tc>
        <w:tc>
          <w:tcPr>
            <w:tcW w:w="4384" w:type="dxa"/>
            <w:shd w:val="clear" w:color="auto" w:fill="000000" w:themeFill="text1"/>
            <w:noWrap/>
            <w:hideMark/>
          </w:tcPr>
          <w:p w14:paraId="0416641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01000000" w:firstRow="0" w:lastRow="0" w:firstColumn="0" w:lastColumn="0" w:oddVBand="0" w:evenVBand="1" w:oddHBand="0" w:evenHBand="0" w:firstRowFirstColumn="0" w:firstRowLastColumn="0" w:lastRowFirstColumn="0" w:lastRowLastColumn="0"/>
            <w:tcW w:w="925" w:type="dxa"/>
            <w:shd w:val="clear" w:color="auto" w:fill="000000" w:themeFill="text1"/>
            <w:hideMark/>
          </w:tcPr>
          <w:p w14:paraId="6A0B664D" w14:textId="77777777" w:rsidR="00E73BC6" w:rsidRPr="00D342FD" w:rsidRDefault="00E73BC6" w:rsidP="00E73BC6">
            <w:r w:rsidRPr="00D342FD">
              <w:t>2020</w:t>
            </w:r>
          </w:p>
        </w:tc>
        <w:tc>
          <w:tcPr>
            <w:tcW w:w="925" w:type="dxa"/>
            <w:shd w:val="clear" w:color="auto" w:fill="000000" w:themeFill="text1"/>
            <w:hideMark/>
          </w:tcPr>
          <w:p w14:paraId="526099E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2019</w:t>
            </w:r>
          </w:p>
        </w:tc>
        <w:tc>
          <w:tcPr>
            <w:cnfStyle w:val="000001000000" w:firstRow="0" w:lastRow="0" w:firstColumn="0" w:lastColumn="0" w:oddVBand="0" w:evenVBand="1" w:oddHBand="0" w:evenHBand="0" w:firstRowFirstColumn="0" w:firstRowLastColumn="0" w:lastRowFirstColumn="0" w:lastRowLastColumn="0"/>
            <w:tcW w:w="925" w:type="dxa"/>
            <w:shd w:val="clear" w:color="auto" w:fill="000000" w:themeFill="text1"/>
            <w:hideMark/>
          </w:tcPr>
          <w:p w14:paraId="5EFCE50B" w14:textId="77777777" w:rsidR="00E73BC6" w:rsidRPr="00D342FD" w:rsidRDefault="00E73BC6" w:rsidP="00E73BC6">
            <w:r w:rsidRPr="00D342FD">
              <w:t>2020</w:t>
            </w:r>
          </w:p>
        </w:tc>
        <w:tc>
          <w:tcPr>
            <w:tcW w:w="926" w:type="dxa"/>
            <w:shd w:val="clear" w:color="auto" w:fill="000000" w:themeFill="text1"/>
            <w:hideMark/>
          </w:tcPr>
          <w:p w14:paraId="26EBC4B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2019</w:t>
            </w:r>
          </w:p>
        </w:tc>
      </w:tr>
      <w:tr w:rsidR="00E73BC6" w:rsidRPr="00D342FD" w14:paraId="620F2B2D"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2AFDFFED" w14:textId="77777777" w:rsidR="00E73BC6" w:rsidRPr="00D342FD" w:rsidRDefault="00E73BC6" w:rsidP="00E73BC6">
            <w:pPr>
              <w:ind w:left="0"/>
            </w:pPr>
          </w:p>
        </w:tc>
        <w:tc>
          <w:tcPr>
            <w:tcW w:w="4384" w:type="dxa"/>
            <w:noWrap/>
            <w:hideMark/>
          </w:tcPr>
          <w:p w14:paraId="6D4FE58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Gross carrying amount</w:t>
            </w:r>
          </w:p>
        </w:tc>
        <w:tc>
          <w:tcPr>
            <w:cnfStyle w:val="000001000000" w:firstRow="0" w:lastRow="0" w:firstColumn="0" w:lastColumn="0" w:oddVBand="0" w:evenVBand="1" w:oddHBand="0" w:evenHBand="0" w:firstRowFirstColumn="0" w:firstRowLastColumn="0" w:lastRowFirstColumn="0" w:lastRowLastColumn="0"/>
            <w:tcW w:w="925" w:type="dxa"/>
            <w:hideMark/>
          </w:tcPr>
          <w:p w14:paraId="2D24B832" w14:textId="77777777" w:rsidR="00E73BC6" w:rsidRPr="00D342FD" w:rsidRDefault="00E73BC6" w:rsidP="00E73BC6">
            <w:pPr>
              <w:rPr>
                <w:b/>
                <w:bCs/>
              </w:rPr>
            </w:pPr>
            <w:r w:rsidRPr="00D342FD">
              <w:rPr>
                <w:b/>
                <w:bCs/>
              </w:rPr>
              <w:t> </w:t>
            </w:r>
          </w:p>
        </w:tc>
        <w:tc>
          <w:tcPr>
            <w:tcW w:w="925" w:type="dxa"/>
            <w:hideMark/>
          </w:tcPr>
          <w:p w14:paraId="74BB155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482E1613" w14:textId="77777777" w:rsidR="00E73BC6" w:rsidRPr="00D342FD" w:rsidRDefault="00E73BC6" w:rsidP="00E73BC6">
            <w:pPr>
              <w:rPr>
                <w:b/>
                <w:bCs/>
              </w:rPr>
            </w:pPr>
            <w:r w:rsidRPr="00D342FD">
              <w:rPr>
                <w:b/>
                <w:bCs/>
              </w:rPr>
              <w:t> </w:t>
            </w:r>
          </w:p>
        </w:tc>
        <w:tc>
          <w:tcPr>
            <w:tcW w:w="926" w:type="dxa"/>
            <w:noWrap/>
            <w:hideMark/>
          </w:tcPr>
          <w:p w14:paraId="2B11B9B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50E4F3A8"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7AF83AEE" w14:textId="77777777" w:rsidR="00E73BC6" w:rsidRPr="00D342FD" w:rsidRDefault="00E73BC6" w:rsidP="00E73BC6">
            <w:pPr>
              <w:ind w:left="0"/>
            </w:pPr>
            <w:r w:rsidRPr="00D342FD">
              <w:t>AASB 138.118(c)</w:t>
            </w:r>
          </w:p>
        </w:tc>
        <w:tc>
          <w:tcPr>
            <w:tcW w:w="4384" w:type="dxa"/>
            <w:noWrap/>
            <w:hideMark/>
          </w:tcPr>
          <w:p w14:paraId="1FF9B7A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Opening balance</w:t>
            </w:r>
          </w:p>
        </w:tc>
        <w:tc>
          <w:tcPr>
            <w:cnfStyle w:val="000001000000" w:firstRow="0" w:lastRow="0" w:firstColumn="0" w:lastColumn="0" w:oddVBand="0" w:evenVBand="1" w:oddHBand="0" w:evenHBand="0" w:firstRowFirstColumn="0" w:firstRowLastColumn="0" w:lastRowFirstColumn="0" w:lastRowLastColumn="0"/>
            <w:tcW w:w="925" w:type="dxa"/>
            <w:hideMark/>
          </w:tcPr>
          <w:p w14:paraId="4A070018" w14:textId="77777777" w:rsidR="00E73BC6" w:rsidRPr="00D342FD" w:rsidRDefault="00E73BC6" w:rsidP="00E73BC6">
            <w:r w:rsidRPr="00D342FD">
              <w:t>12 295</w:t>
            </w:r>
          </w:p>
        </w:tc>
        <w:tc>
          <w:tcPr>
            <w:tcW w:w="925" w:type="dxa"/>
            <w:hideMark/>
          </w:tcPr>
          <w:p w14:paraId="099B79A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10 875</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2C97BD56" w14:textId="77777777" w:rsidR="00E73BC6" w:rsidRPr="00D342FD" w:rsidRDefault="00E73BC6" w:rsidP="00E73BC6">
            <w:r w:rsidRPr="00D342FD">
              <w:t>12 295</w:t>
            </w:r>
          </w:p>
        </w:tc>
        <w:tc>
          <w:tcPr>
            <w:tcW w:w="926" w:type="dxa"/>
            <w:noWrap/>
            <w:hideMark/>
          </w:tcPr>
          <w:p w14:paraId="54475DC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10 875</w:t>
            </w:r>
          </w:p>
        </w:tc>
      </w:tr>
      <w:tr w:rsidR="00E73BC6" w:rsidRPr="00D342FD" w14:paraId="2F0633A5"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7A644A7F" w14:textId="77777777" w:rsidR="00E73BC6" w:rsidRPr="00D342FD" w:rsidRDefault="00E73BC6" w:rsidP="00E73BC6">
            <w:pPr>
              <w:ind w:left="0"/>
            </w:pPr>
            <w:r w:rsidRPr="00D342FD">
              <w:t>AASB 138.118(c)</w:t>
            </w:r>
          </w:p>
        </w:tc>
        <w:tc>
          <w:tcPr>
            <w:tcW w:w="4384" w:type="dxa"/>
            <w:noWrap/>
            <w:hideMark/>
          </w:tcPr>
          <w:p w14:paraId="748ADB8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Additions</w:t>
            </w:r>
            <w:r w:rsidRPr="00F0447F">
              <w:rPr>
                <w:vertAlign w:val="superscript"/>
              </w:rPr>
              <w:t xml:space="preserve"> (a)</w:t>
            </w:r>
          </w:p>
        </w:tc>
        <w:tc>
          <w:tcPr>
            <w:cnfStyle w:val="000001000000" w:firstRow="0" w:lastRow="0" w:firstColumn="0" w:lastColumn="0" w:oddVBand="0" w:evenVBand="1" w:oddHBand="0" w:evenHBand="0" w:firstRowFirstColumn="0" w:firstRowLastColumn="0" w:lastRowFirstColumn="0" w:lastRowLastColumn="0"/>
            <w:tcW w:w="925" w:type="dxa"/>
            <w:hideMark/>
          </w:tcPr>
          <w:p w14:paraId="0E13B6F6" w14:textId="77777777" w:rsidR="00E73BC6" w:rsidRPr="00D342FD" w:rsidRDefault="00E73BC6" w:rsidP="00E73BC6">
            <w:r w:rsidRPr="00D342FD">
              <w:t>2 655</w:t>
            </w:r>
          </w:p>
        </w:tc>
        <w:tc>
          <w:tcPr>
            <w:tcW w:w="925" w:type="dxa"/>
            <w:hideMark/>
          </w:tcPr>
          <w:p w14:paraId="255EBFC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2 540</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3EF008EA" w14:textId="77777777" w:rsidR="00E73BC6" w:rsidRPr="00D342FD" w:rsidRDefault="00E73BC6" w:rsidP="00E73BC6">
            <w:r w:rsidRPr="00D342FD">
              <w:t>2 655</w:t>
            </w:r>
          </w:p>
        </w:tc>
        <w:tc>
          <w:tcPr>
            <w:tcW w:w="926" w:type="dxa"/>
            <w:noWrap/>
            <w:hideMark/>
          </w:tcPr>
          <w:p w14:paraId="1992C7C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2 540</w:t>
            </w:r>
          </w:p>
        </w:tc>
      </w:tr>
      <w:tr w:rsidR="00E73BC6" w:rsidRPr="00D342FD" w14:paraId="64049CD1"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1BF81670" w14:textId="77777777" w:rsidR="00E73BC6" w:rsidRPr="00D342FD" w:rsidRDefault="00E73BC6" w:rsidP="00E73BC6">
            <w:pPr>
              <w:ind w:left="0"/>
            </w:pPr>
            <w:r w:rsidRPr="00D342FD">
              <w:t>AASB 138.118(e)(</w:t>
            </w:r>
            <w:proofErr w:type="spellStart"/>
            <w:r w:rsidRPr="00D342FD">
              <w:t>i</w:t>
            </w:r>
            <w:proofErr w:type="spellEnd"/>
            <w:r w:rsidRPr="00D342FD">
              <w:t>)</w:t>
            </w:r>
          </w:p>
        </w:tc>
        <w:tc>
          <w:tcPr>
            <w:tcW w:w="4384" w:type="dxa"/>
            <w:noWrap/>
            <w:hideMark/>
          </w:tcPr>
          <w:p w14:paraId="178183D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Additions from internal development</w:t>
            </w:r>
          </w:p>
        </w:tc>
        <w:tc>
          <w:tcPr>
            <w:cnfStyle w:val="000001000000" w:firstRow="0" w:lastRow="0" w:firstColumn="0" w:lastColumn="0" w:oddVBand="0" w:evenVBand="1" w:oddHBand="0" w:evenHBand="0" w:firstRowFirstColumn="0" w:firstRowLastColumn="0" w:lastRowFirstColumn="0" w:lastRowLastColumn="0"/>
            <w:tcW w:w="925" w:type="dxa"/>
            <w:hideMark/>
          </w:tcPr>
          <w:p w14:paraId="5EAB3E3F" w14:textId="77777777" w:rsidR="00E73BC6" w:rsidRPr="00D342FD" w:rsidRDefault="00E73BC6" w:rsidP="00E73BC6">
            <w:r w:rsidRPr="00D342FD">
              <w:t xml:space="preserve"> 631</w:t>
            </w:r>
          </w:p>
        </w:tc>
        <w:tc>
          <w:tcPr>
            <w:tcW w:w="925" w:type="dxa"/>
            <w:hideMark/>
          </w:tcPr>
          <w:p w14:paraId="6A7FD5B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150</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4537D894" w14:textId="77777777" w:rsidR="00E73BC6" w:rsidRPr="00D342FD" w:rsidRDefault="00E73BC6" w:rsidP="00E73BC6">
            <w:r w:rsidRPr="00D342FD">
              <w:t xml:space="preserve"> 631</w:t>
            </w:r>
          </w:p>
        </w:tc>
        <w:tc>
          <w:tcPr>
            <w:tcW w:w="926" w:type="dxa"/>
            <w:noWrap/>
            <w:hideMark/>
          </w:tcPr>
          <w:p w14:paraId="0A7C779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150</w:t>
            </w:r>
          </w:p>
        </w:tc>
      </w:tr>
      <w:tr w:rsidR="00E73BC6" w:rsidRPr="00D342FD" w14:paraId="0510C08A"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2000EA46" w14:textId="77777777" w:rsidR="00E73BC6" w:rsidRPr="00D342FD" w:rsidRDefault="00E73BC6" w:rsidP="00E73BC6">
            <w:pPr>
              <w:ind w:left="0"/>
            </w:pPr>
            <w:r w:rsidRPr="00D342FD">
              <w:t>AASB 138.118(e)(</w:t>
            </w:r>
            <w:proofErr w:type="spellStart"/>
            <w:r w:rsidRPr="00D342FD">
              <w:t>i</w:t>
            </w:r>
            <w:proofErr w:type="spellEnd"/>
            <w:r w:rsidRPr="00D342FD">
              <w:t>)</w:t>
            </w:r>
          </w:p>
        </w:tc>
        <w:tc>
          <w:tcPr>
            <w:tcW w:w="4384" w:type="dxa"/>
            <w:noWrap/>
            <w:hideMark/>
          </w:tcPr>
          <w:p w14:paraId="5E284BE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Acquisitions from business combinations</w:t>
            </w:r>
          </w:p>
        </w:tc>
        <w:tc>
          <w:tcPr>
            <w:cnfStyle w:val="000001000000" w:firstRow="0" w:lastRow="0" w:firstColumn="0" w:lastColumn="0" w:oddVBand="0" w:evenVBand="1" w:oddHBand="0" w:evenHBand="0" w:firstRowFirstColumn="0" w:firstRowLastColumn="0" w:lastRowFirstColumn="0" w:lastRowLastColumn="0"/>
            <w:tcW w:w="925" w:type="dxa"/>
            <w:hideMark/>
          </w:tcPr>
          <w:p w14:paraId="4AF5D4C2" w14:textId="77777777" w:rsidR="00E73BC6" w:rsidRPr="00D342FD" w:rsidRDefault="00E73BC6" w:rsidP="00E73BC6">
            <w:r w:rsidRPr="00D342FD">
              <w:t>3 650</w:t>
            </w:r>
          </w:p>
        </w:tc>
        <w:tc>
          <w:tcPr>
            <w:tcW w:w="925" w:type="dxa"/>
            <w:hideMark/>
          </w:tcPr>
          <w:p w14:paraId="53EFF48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37841DDB" w14:textId="77777777" w:rsidR="00E73BC6" w:rsidRPr="00D342FD" w:rsidRDefault="00E73BC6" w:rsidP="00E73BC6">
            <w:r w:rsidRPr="00D342FD">
              <w:t>3 650</w:t>
            </w:r>
          </w:p>
        </w:tc>
        <w:tc>
          <w:tcPr>
            <w:tcW w:w="926" w:type="dxa"/>
            <w:noWrap/>
            <w:hideMark/>
          </w:tcPr>
          <w:p w14:paraId="627A335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2BEE624"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6EB7347D" w14:textId="77777777" w:rsidR="00E73BC6" w:rsidRPr="00D342FD" w:rsidRDefault="00E73BC6" w:rsidP="00E73BC6">
            <w:pPr>
              <w:ind w:left="0"/>
            </w:pPr>
            <w:r w:rsidRPr="00D342FD">
              <w:t>AASB 138.118(e)(ii)</w:t>
            </w:r>
          </w:p>
        </w:tc>
        <w:tc>
          <w:tcPr>
            <w:tcW w:w="4384" w:type="dxa"/>
            <w:noWrap/>
            <w:hideMark/>
          </w:tcPr>
          <w:p w14:paraId="05658EC2"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Disposals or classified as held for sale</w:t>
            </w:r>
          </w:p>
        </w:tc>
        <w:tc>
          <w:tcPr>
            <w:cnfStyle w:val="000001000000" w:firstRow="0" w:lastRow="0" w:firstColumn="0" w:lastColumn="0" w:oddVBand="0" w:evenVBand="1" w:oddHBand="0" w:evenHBand="0" w:firstRowFirstColumn="0" w:firstRowLastColumn="0" w:lastRowFirstColumn="0" w:lastRowLastColumn="0"/>
            <w:tcW w:w="925" w:type="dxa"/>
            <w:hideMark/>
          </w:tcPr>
          <w:p w14:paraId="242258F5" w14:textId="77777777" w:rsidR="00E73BC6" w:rsidRPr="00D342FD" w:rsidRDefault="00E73BC6" w:rsidP="00E73BC6">
            <w:r w:rsidRPr="00D342FD">
              <w:t>(7 015)</w:t>
            </w:r>
          </w:p>
        </w:tc>
        <w:tc>
          <w:tcPr>
            <w:tcW w:w="925" w:type="dxa"/>
            <w:hideMark/>
          </w:tcPr>
          <w:p w14:paraId="54BB767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(1 270)</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36BD57D4" w14:textId="77777777" w:rsidR="00E73BC6" w:rsidRPr="00D342FD" w:rsidRDefault="00E73BC6" w:rsidP="00E73BC6">
            <w:r w:rsidRPr="00D342FD">
              <w:t>(7 015)</w:t>
            </w:r>
          </w:p>
        </w:tc>
        <w:tc>
          <w:tcPr>
            <w:tcW w:w="926" w:type="dxa"/>
            <w:noWrap/>
            <w:hideMark/>
          </w:tcPr>
          <w:p w14:paraId="18DF1F4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(1 270)</w:t>
            </w:r>
          </w:p>
        </w:tc>
      </w:tr>
      <w:tr w:rsidR="00E73BC6" w:rsidRPr="00D342FD" w14:paraId="448F44ED"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308FD1A4" w14:textId="77777777" w:rsidR="00E73BC6" w:rsidRPr="00D342FD" w:rsidRDefault="00E73BC6" w:rsidP="00E73BC6">
            <w:pPr>
              <w:ind w:left="0"/>
            </w:pPr>
            <w:r w:rsidRPr="00D342FD">
              <w:t>AASB 138.118(c)</w:t>
            </w:r>
          </w:p>
        </w:tc>
        <w:tc>
          <w:tcPr>
            <w:tcW w:w="4384" w:type="dxa"/>
            <w:noWrap/>
            <w:hideMark/>
          </w:tcPr>
          <w:p w14:paraId="186A3CE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Closing balance</w:t>
            </w:r>
          </w:p>
        </w:tc>
        <w:tc>
          <w:tcPr>
            <w:cnfStyle w:val="000001000000" w:firstRow="0" w:lastRow="0" w:firstColumn="0" w:lastColumn="0" w:oddVBand="0" w:evenVBand="1" w:oddHBand="0" w:evenHBand="0" w:firstRowFirstColumn="0" w:firstRowLastColumn="0" w:lastRowFirstColumn="0" w:lastRowLastColumn="0"/>
            <w:tcW w:w="925" w:type="dxa"/>
            <w:hideMark/>
          </w:tcPr>
          <w:p w14:paraId="3EAEFF7F" w14:textId="77777777" w:rsidR="00E73BC6" w:rsidRPr="00D342FD" w:rsidRDefault="00E73BC6" w:rsidP="00E73BC6">
            <w:pPr>
              <w:rPr>
                <w:b/>
                <w:bCs/>
              </w:rPr>
            </w:pPr>
            <w:r w:rsidRPr="00D342FD">
              <w:rPr>
                <w:b/>
                <w:bCs/>
              </w:rPr>
              <w:t>12 216</w:t>
            </w:r>
          </w:p>
        </w:tc>
        <w:tc>
          <w:tcPr>
            <w:tcW w:w="925" w:type="dxa"/>
            <w:hideMark/>
          </w:tcPr>
          <w:p w14:paraId="5A8C90F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12 295</w:t>
            </w:r>
          </w:p>
        </w:tc>
        <w:tc>
          <w:tcPr>
            <w:cnfStyle w:val="000001000000" w:firstRow="0" w:lastRow="0" w:firstColumn="0" w:lastColumn="0" w:oddVBand="0" w:evenVBand="1" w:oddHBand="0" w:evenHBand="0" w:firstRowFirstColumn="0" w:firstRowLastColumn="0" w:lastRowFirstColumn="0" w:lastRowLastColumn="0"/>
            <w:tcW w:w="925" w:type="dxa"/>
            <w:hideMark/>
          </w:tcPr>
          <w:p w14:paraId="5DA227CC" w14:textId="77777777" w:rsidR="00E73BC6" w:rsidRPr="00D342FD" w:rsidRDefault="00E73BC6" w:rsidP="00E73BC6">
            <w:pPr>
              <w:rPr>
                <w:b/>
                <w:bCs/>
              </w:rPr>
            </w:pPr>
            <w:r w:rsidRPr="00D342FD">
              <w:rPr>
                <w:b/>
                <w:bCs/>
              </w:rPr>
              <w:t>12 216</w:t>
            </w:r>
          </w:p>
        </w:tc>
        <w:tc>
          <w:tcPr>
            <w:tcW w:w="926" w:type="dxa"/>
            <w:hideMark/>
          </w:tcPr>
          <w:p w14:paraId="30DDB5A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12 295</w:t>
            </w:r>
          </w:p>
        </w:tc>
      </w:tr>
      <w:tr w:rsidR="00E73BC6" w:rsidRPr="00D342FD" w14:paraId="10531490"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47540FD7" w14:textId="77777777" w:rsidR="00E73BC6" w:rsidRPr="00D342FD" w:rsidRDefault="00E73BC6" w:rsidP="00E73BC6">
            <w:pPr>
              <w:ind w:left="0"/>
            </w:pPr>
            <w:r w:rsidRPr="00D342FD">
              <w:t>FRD 109A</w:t>
            </w:r>
          </w:p>
        </w:tc>
        <w:tc>
          <w:tcPr>
            <w:tcW w:w="4384" w:type="dxa"/>
            <w:noWrap/>
            <w:hideMark/>
          </w:tcPr>
          <w:p w14:paraId="7EF0797A"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Accumulated depreciation, amortisation and impairment</w:t>
            </w:r>
          </w:p>
        </w:tc>
        <w:tc>
          <w:tcPr>
            <w:cnfStyle w:val="000001000000" w:firstRow="0" w:lastRow="0" w:firstColumn="0" w:lastColumn="0" w:oddVBand="0" w:evenVBand="1" w:oddHBand="0" w:evenHBand="0" w:firstRowFirstColumn="0" w:firstRowLastColumn="0" w:lastRowFirstColumn="0" w:lastRowLastColumn="0"/>
            <w:tcW w:w="925" w:type="dxa"/>
            <w:hideMark/>
          </w:tcPr>
          <w:p w14:paraId="6A713D5F" w14:textId="77777777" w:rsidR="00E73BC6" w:rsidRPr="00D342FD" w:rsidRDefault="00E73BC6" w:rsidP="00E73BC6">
            <w:pPr>
              <w:rPr>
                <w:b/>
                <w:bCs/>
              </w:rPr>
            </w:pPr>
            <w:r w:rsidRPr="00D342FD">
              <w:rPr>
                <w:b/>
                <w:bCs/>
              </w:rPr>
              <w:t> </w:t>
            </w:r>
          </w:p>
        </w:tc>
        <w:tc>
          <w:tcPr>
            <w:tcW w:w="925" w:type="dxa"/>
            <w:hideMark/>
          </w:tcPr>
          <w:p w14:paraId="154C4FB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2B99D52D" w14:textId="77777777" w:rsidR="00E73BC6" w:rsidRPr="00D342FD" w:rsidRDefault="00E73BC6" w:rsidP="00E73BC6">
            <w:pPr>
              <w:rPr>
                <w:b/>
                <w:bCs/>
              </w:rPr>
            </w:pPr>
            <w:r w:rsidRPr="00D342FD">
              <w:rPr>
                <w:b/>
                <w:bCs/>
              </w:rPr>
              <w:t> </w:t>
            </w:r>
          </w:p>
        </w:tc>
        <w:tc>
          <w:tcPr>
            <w:tcW w:w="926" w:type="dxa"/>
            <w:noWrap/>
            <w:hideMark/>
          </w:tcPr>
          <w:p w14:paraId="4793E8B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4E358017"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5E48A39D" w14:textId="77777777" w:rsidR="00E73BC6" w:rsidRPr="00D342FD" w:rsidRDefault="00E73BC6" w:rsidP="00E73BC6">
            <w:pPr>
              <w:ind w:left="0"/>
            </w:pPr>
          </w:p>
        </w:tc>
        <w:tc>
          <w:tcPr>
            <w:tcW w:w="4384" w:type="dxa"/>
            <w:noWrap/>
            <w:hideMark/>
          </w:tcPr>
          <w:p w14:paraId="23B9ACE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Opening balance</w:t>
            </w:r>
          </w:p>
        </w:tc>
        <w:tc>
          <w:tcPr>
            <w:cnfStyle w:val="000001000000" w:firstRow="0" w:lastRow="0" w:firstColumn="0" w:lastColumn="0" w:oddVBand="0" w:evenVBand="1" w:oddHBand="0" w:evenHBand="0" w:firstRowFirstColumn="0" w:firstRowLastColumn="0" w:lastRowFirstColumn="0" w:lastRowLastColumn="0"/>
            <w:tcW w:w="925" w:type="dxa"/>
            <w:hideMark/>
          </w:tcPr>
          <w:p w14:paraId="252BF9B5" w14:textId="77777777" w:rsidR="00E73BC6" w:rsidRPr="00D342FD" w:rsidRDefault="00E73BC6" w:rsidP="00E73BC6">
            <w:pPr>
              <w:rPr>
                <w:b/>
                <w:bCs/>
              </w:rPr>
            </w:pPr>
            <w:r w:rsidRPr="00D342FD">
              <w:rPr>
                <w:b/>
                <w:bCs/>
              </w:rPr>
              <w:t>(2 848)</w:t>
            </w:r>
          </w:p>
        </w:tc>
        <w:tc>
          <w:tcPr>
            <w:tcW w:w="925" w:type="dxa"/>
            <w:hideMark/>
          </w:tcPr>
          <w:p w14:paraId="2317670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(3 129)</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53D83BF4" w14:textId="77777777" w:rsidR="00E73BC6" w:rsidRPr="00D342FD" w:rsidRDefault="00E73BC6" w:rsidP="00E73BC6">
            <w:pPr>
              <w:rPr>
                <w:b/>
                <w:bCs/>
              </w:rPr>
            </w:pPr>
            <w:r w:rsidRPr="00D342FD">
              <w:rPr>
                <w:b/>
                <w:bCs/>
              </w:rPr>
              <w:t>(2 848)</w:t>
            </w:r>
          </w:p>
        </w:tc>
        <w:tc>
          <w:tcPr>
            <w:tcW w:w="926" w:type="dxa"/>
            <w:noWrap/>
            <w:hideMark/>
          </w:tcPr>
          <w:p w14:paraId="2980D34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(3 129)</w:t>
            </w:r>
          </w:p>
        </w:tc>
      </w:tr>
      <w:tr w:rsidR="00E73BC6" w:rsidRPr="00D342FD" w14:paraId="60DB88DF"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757FC885" w14:textId="77777777" w:rsidR="00E73BC6" w:rsidRPr="00D342FD" w:rsidRDefault="00E73BC6" w:rsidP="00E73BC6">
            <w:pPr>
              <w:ind w:left="0"/>
            </w:pPr>
            <w:r w:rsidRPr="00D342FD">
              <w:t>AASB 138.118(c)</w:t>
            </w:r>
          </w:p>
        </w:tc>
        <w:tc>
          <w:tcPr>
            <w:tcW w:w="4384" w:type="dxa"/>
            <w:noWrap/>
            <w:hideMark/>
          </w:tcPr>
          <w:p w14:paraId="423C922C"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Amortisation of intangible produced assets</w:t>
            </w:r>
            <w:r w:rsidRPr="00F0447F">
              <w:rPr>
                <w:vertAlign w:val="superscript"/>
              </w:rPr>
              <w:t xml:space="preserve"> (b)</w:t>
            </w:r>
          </w:p>
        </w:tc>
        <w:tc>
          <w:tcPr>
            <w:cnfStyle w:val="000001000000" w:firstRow="0" w:lastRow="0" w:firstColumn="0" w:lastColumn="0" w:oddVBand="0" w:evenVBand="1" w:oddHBand="0" w:evenHBand="0" w:firstRowFirstColumn="0" w:firstRowLastColumn="0" w:lastRowFirstColumn="0" w:lastRowLastColumn="0"/>
            <w:tcW w:w="925" w:type="dxa"/>
            <w:hideMark/>
          </w:tcPr>
          <w:p w14:paraId="28C08591" w14:textId="77777777" w:rsidR="00E73BC6" w:rsidRPr="00D342FD" w:rsidRDefault="00E73BC6" w:rsidP="00E73BC6">
            <w:r w:rsidRPr="00D342FD">
              <w:t>(1 471)</w:t>
            </w:r>
          </w:p>
        </w:tc>
        <w:tc>
          <w:tcPr>
            <w:tcW w:w="925" w:type="dxa"/>
            <w:hideMark/>
          </w:tcPr>
          <w:p w14:paraId="7CD0CE8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(1 554)</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718F5253" w14:textId="77777777" w:rsidR="00E73BC6" w:rsidRPr="00D342FD" w:rsidRDefault="00E73BC6" w:rsidP="00E73BC6">
            <w:r w:rsidRPr="00D342FD">
              <w:t>(1 471)</w:t>
            </w:r>
          </w:p>
        </w:tc>
        <w:tc>
          <w:tcPr>
            <w:tcW w:w="926" w:type="dxa"/>
            <w:noWrap/>
            <w:hideMark/>
          </w:tcPr>
          <w:p w14:paraId="2256392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(1 554)</w:t>
            </w:r>
          </w:p>
        </w:tc>
      </w:tr>
      <w:tr w:rsidR="00E73BC6" w:rsidRPr="00D342FD" w14:paraId="49ACF9B5"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611ECEF1" w14:textId="77777777" w:rsidR="00E73BC6" w:rsidRPr="00D342FD" w:rsidRDefault="00E73BC6" w:rsidP="00E73BC6">
            <w:pPr>
              <w:ind w:left="0"/>
            </w:pPr>
            <w:r w:rsidRPr="00D342FD">
              <w:t>AASB 138.118(e)(vi)</w:t>
            </w:r>
          </w:p>
        </w:tc>
        <w:tc>
          <w:tcPr>
            <w:tcW w:w="4384" w:type="dxa"/>
            <w:noWrap/>
            <w:hideMark/>
          </w:tcPr>
          <w:p w14:paraId="75F5DE0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Amortisation of intangible non</w:t>
            </w:r>
            <w:r w:rsidRPr="00D342FD">
              <w:noBreakHyphen/>
              <w:t xml:space="preserve">produced assets </w:t>
            </w:r>
            <w:r w:rsidRPr="007D72AB">
              <w:rPr>
                <w:vertAlign w:val="superscript"/>
              </w:rPr>
              <w:t>(b)</w:t>
            </w:r>
          </w:p>
        </w:tc>
        <w:tc>
          <w:tcPr>
            <w:cnfStyle w:val="000001000000" w:firstRow="0" w:lastRow="0" w:firstColumn="0" w:lastColumn="0" w:oddVBand="0" w:evenVBand="1" w:oddHBand="0" w:evenHBand="0" w:firstRowFirstColumn="0" w:firstRowLastColumn="0" w:lastRowFirstColumn="0" w:lastRowLastColumn="0"/>
            <w:tcW w:w="925" w:type="dxa"/>
            <w:hideMark/>
          </w:tcPr>
          <w:p w14:paraId="74536A49" w14:textId="77777777" w:rsidR="00E73BC6" w:rsidRPr="00D342FD" w:rsidRDefault="00E73BC6" w:rsidP="00E73BC6">
            <w:r w:rsidRPr="00D342FD">
              <w:t>..</w:t>
            </w:r>
          </w:p>
        </w:tc>
        <w:tc>
          <w:tcPr>
            <w:tcW w:w="925" w:type="dxa"/>
            <w:hideMark/>
          </w:tcPr>
          <w:p w14:paraId="3F21781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0209EBA5" w14:textId="77777777" w:rsidR="00E73BC6" w:rsidRPr="00D342FD" w:rsidRDefault="00E73BC6" w:rsidP="00E73BC6">
            <w:r w:rsidRPr="00D342FD">
              <w:t>..</w:t>
            </w:r>
          </w:p>
        </w:tc>
        <w:tc>
          <w:tcPr>
            <w:tcW w:w="926" w:type="dxa"/>
            <w:noWrap/>
            <w:hideMark/>
          </w:tcPr>
          <w:p w14:paraId="51A1DD2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248380E"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0BF46083" w14:textId="77777777" w:rsidR="00E73BC6" w:rsidRPr="00D342FD" w:rsidRDefault="00E73BC6" w:rsidP="00E73BC6">
            <w:pPr>
              <w:ind w:left="0"/>
            </w:pPr>
            <w:r w:rsidRPr="00D342FD">
              <w:t>AASB 138.118(e)(</w:t>
            </w:r>
            <w:proofErr w:type="spellStart"/>
            <w:r w:rsidRPr="00D342FD">
              <w:t>i</w:t>
            </w:r>
            <w:proofErr w:type="spellEnd"/>
            <w:r w:rsidRPr="00D342FD">
              <w:t>)</w:t>
            </w:r>
          </w:p>
        </w:tc>
        <w:tc>
          <w:tcPr>
            <w:tcW w:w="4384" w:type="dxa"/>
            <w:noWrap/>
            <w:hideMark/>
          </w:tcPr>
          <w:p w14:paraId="3927273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Acquisitions from business combinations</w:t>
            </w:r>
          </w:p>
        </w:tc>
        <w:tc>
          <w:tcPr>
            <w:cnfStyle w:val="000001000000" w:firstRow="0" w:lastRow="0" w:firstColumn="0" w:lastColumn="0" w:oddVBand="0" w:evenVBand="1" w:oddHBand="0" w:evenHBand="0" w:firstRowFirstColumn="0" w:firstRowLastColumn="0" w:lastRowFirstColumn="0" w:lastRowLastColumn="0"/>
            <w:tcW w:w="925" w:type="dxa"/>
            <w:hideMark/>
          </w:tcPr>
          <w:p w14:paraId="2E17D6C6" w14:textId="77777777" w:rsidR="00E73BC6" w:rsidRPr="00D342FD" w:rsidRDefault="00E73BC6" w:rsidP="00E73BC6">
            <w:r w:rsidRPr="00D342FD">
              <w:t>(1 288)</w:t>
            </w:r>
          </w:p>
        </w:tc>
        <w:tc>
          <w:tcPr>
            <w:tcW w:w="925" w:type="dxa"/>
            <w:hideMark/>
          </w:tcPr>
          <w:p w14:paraId="63973E7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3C43976C" w14:textId="77777777" w:rsidR="00E73BC6" w:rsidRPr="00D342FD" w:rsidRDefault="00E73BC6" w:rsidP="00E73BC6">
            <w:r w:rsidRPr="00D342FD">
              <w:t>(1 288)</w:t>
            </w:r>
          </w:p>
        </w:tc>
        <w:tc>
          <w:tcPr>
            <w:tcW w:w="926" w:type="dxa"/>
            <w:noWrap/>
            <w:hideMark/>
          </w:tcPr>
          <w:p w14:paraId="0814D55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7BBC6633"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479B2A55" w14:textId="77777777" w:rsidR="00E73BC6" w:rsidRPr="00D342FD" w:rsidRDefault="00E73BC6" w:rsidP="00E73BC6">
            <w:pPr>
              <w:ind w:left="0"/>
            </w:pPr>
            <w:r w:rsidRPr="00D342FD">
              <w:t>AASB 138.118(e)(ii)</w:t>
            </w:r>
          </w:p>
        </w:tc>
        <w:tc>
          <w:tcPr>
            <w:tcW w:w="4384" w:type="dxa"/>
            <w:noWrap/>
            <w:hideMark/>
          </w:tcPr>
          <w:p w14:paraId="26B3D00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Disposals or classified as held for sale</w:t>
            </w:r>
          </w:p>
        </w:tc>
        <w:tc>
          <w:tcPr>
            <w:cnfStyle w:val="000001000000" w:firstRow="0" w:lastRow="0" w:firstColumn="0" w:lastColumn="0" w:oddVBand="0" w:evenVBand="1" w:oddHBand="0" w:evenHBand="0" w:firstRowFirstColumn="0" w:firstRowLastColumn="0" w:lastRowFirstColumn="0" w:lastRowLastColumn="0"/>
            <w:tcW w:w="925" w:type="dxa"/>
            <w:hideMark/>
          </w:tcPr>
          <w:p w14:paraId="5B406B84" w14:textId="77777777" w:rsidR="00E73BC6" w:rsidRPr="00D342FD" w:rsidRDefault="00E73BC6" w:rsidP="00E73BC6">
            <w:r w:rsidRPr="00D342FD">
              <w:t>3 375</w:t>
            </w:r>
          </w:p>
        </w:tc>
        <w:tc>
          <w:tcPr>
            <w:tcW w:w="925" w:type="dxa"/>
            <w:hideMark/>
          </w:tcPr>
          <w:p w14:paraId="5169920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1 250</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5A13DFAC" w14:textId="77777777" w:rsidR="00E73BC6" w:rsidRPr="00D342FD" w:rsidRDefault="00E73BC6" w:rsidP="00E73BC6">
            <w:r w:rsidRPr="00D342FD">
              <w:t>3 375</w:t>
            </w:r>
          </w:p>
        </w:tc>
        <w:tc>
          <w:tcPr>
            <w:tcW w:w="926" w:type="dxa"/>
            <w:noWrap/>
            <w:hideMark/>
          </w:tcPr>
          <w:p w14:paraId="4778AE1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1 250</w:t>
            </w:r>
          </w:p>
        </w:tc>
      </w:tr>
      <w:tr w:rsidR="00E73BC6" w:rsidRPr="00D342FD" w14:paraId="7C3A096A"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05A9A04D" w14:textId="77777777" w:rsidR="00E73BC6" w:rsidRPr="00D342FD" w:rsidRDefault="00E73BC6" w:rsidP="00E73BC6">
            <w:pPr>
              <w:ind w:left="0"/>
            </w:pPr>
            <w:r w:rsidRPr="00D342FD">
              <w:t>AASB 138.118(e)(iv)</w:t>
            </w:r>
          </w:p>
        </w:tc>
        <w:tc>
          <w:tcPr>
            <w:tcW w:w="4384" w:type="dxa"/>
            <w:noWrap/>
            <w:hideMark/>
          </w:tcPr>
          <w:p w14:paraId="5777617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Impairment losses charged to net result</w:t>
            </w:r>
            <w:r w:rsidRPr="00F0447F">
              <w:rPr>
                <w:vertAlign w:val="superscript"/>
              </w:rPr>
              <w:t xml:space="preserve"> (c)</w:t>
            </w:r>
          </w:p>
        </w:tc>
        <w:tc>
          <w:tcPr>
            <w:cnfStyle w:val="000001000000" w:firstRow="0" w:lastRow="0" w:firstColumn="0" w:lastColumn="0" w:oddVBand="0" w:evenVBand="1" w:oddHBand="0" w:evenHBand="0" w:firstRowFirstColumn="0" w:firstRowLastColumn="0" w:lastRowFirstColumn="0" w:lastRowLastColumn="0"/>
            <w:tcW w:w="925" w:type="dxa"/>
            <w:hideMark/>
          </w:tcPr>
          <w:p w14:paraId="19E40F78" w14:textId="77777777" w:rsidR="00E73BC6" w:rsidRPr="00D342FD" w:rsidRDefault="00E73BC6" w:rsidP="00E73BC6">
            <w:r w:rsidRPr="00D342FD">
              <w:t>(2 010)</w:t>
            </w:r>
          </w:p>
        </w:tc>
        <w:tc>
          <w:tcPr>
            <w:tcW w:w="925" w:type="dxa"/>
            <w:hideMark/>
          </w:tcPr>
          <w:p w14:paraId="5D32294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6865D1CB" w14:textId="77777777" w:rsidR="00E73BC6" w:rsidRPr="00D342FD" w:rsidRDefault="00E73BC6" w:rsidP="00E73BC6">
            <w:r w:rsidRPr="00D342FD">
              <w:t>(2 010)</w:t>
            </w:r>
          </w:p>
        </w:tc>
        <w:tc>
          <w:tcPr>
            <w:tcW w:w="926" w:type="dxa"/>
            <w:noWrap/>
            <w:hideMark/>
          </w:tcPr>
          <w:p w14:paraId="252E4C8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0E1FDB7"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598820D1" w14:textId="77777777" w:rsidR="00E73BC6" w:rsidRPr="00D342FD" w:rsidRDefault="00E73BC6" w:rsidP="00E73BC6">
            <w:pPr>
              <w:ind w:left="0"/>
            </w:pPr>
            <w:r w:rsidRPr="00D342FD">
              <w:t>AASB 138.118(e)(v)</w:t>
            </w:r>
          </w:p>
        </w:tc>
        <w:tc>
          <w:tcPr>
            <w:tcW w:w="4384" w:type="dxa"/>
            <w:noWrap/>
            <w:hideMark/>
          </w:tcPr>
          <w:p w14:paraId="565FCEC3"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Reversals of impairment losses charged to net result</w:t>
            </w:r>
          </w:p>
        </w:tc>
        <w:tc>
          <w:tcPr>
            <w:cnfStyle w:val="000001000000" w:firstRow="0" w:lastRow="0" w:firstColumn="0" w:lastColumn="0" w:oddVBand="0" w:evenVBand="1" w:oddHBand="0" w:evenHBand="0" w:firstRowFirstColumn="0" w:firstRowLastColumn="0" w:lastRowFirstColumn="0" w:lastRowLastColumn="0"/>
            <w:tcW w:w="925" w:type="dxa"/>
            <w:hideMark/>
          </w:tcPr>
          <w:p w14:paraId="348BEAB4" w14:textId="77777777" w:rsidR="00E73BC6" w:rsidRPr="00D342FD" w:rsidRDefault="00E73BC6" w:rsidP="00E73BC6">
            <w:r w:rsidRPr="00D342FD">
              <w:t>..</w:t>
            </w:r>
          </w:p>
        </w:tc>
        <w:tc>
          <w:tcPr>
            <w:tcW w:w="925" w:type="dxa"/>
            <w:hideMark/>
          </w:tcPr>
          <w:p w14:paraId="76B7C96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585</w:t>
            </w:r>
          </w:p>
        </w:tc>
        <w:tc>
          <w:tcPr>
            <w:cnfStyle w:val="000001000000" w:firstRow="0" w:lastRow="0" w:firstColumn="0" w:lastColumn="0" w:oddVBand="0" w:evenVBand="1" w:oddHBand="0" w:evenHBand="0" w:firstRowFirstColumn="0" w:firstRowLastColumn="0" w:lastRowFirstColumn="0" w:lastRowLastColumn="0"/>
            <w:tcW w:w="925" w:type="dxa"/>
            <w:noWrap/>
            <w:hideMark/>
          </w:tcPr>
          <w:p w14:paraId="03B5DE8B" w14:textId="77777777" w:rsidR="00E73BC6" w:rsidRPr="00D342FD" w:rsidRDefault="00E73BC6" w:rsidP="00E73BC6">
            <w:r w:rsidRPr="00D342FD">
              <w:t>..</w:t>
            </w:r>
          </w:p>
        </w:tc>
        <w:tc>
          <w:tcPr>
            <w:tcW w:w="926" w:type="dxa"/>
            <w:noWrap/>
            <w:hideMark/>
          </w:tcPr>
          <w:p w14:paraId="73272C7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585</w:t>
            </w:r>
          </w:p>
        </w:tc>
      </w:tr>
      <w:tr w:rsidR="00E73BC6" w:rsidRPr="00D342FD" w14:paraId="4EC0BD88" w14:textId="77777777" w:rsidTr="00E73BC6">
        <w:tc>
          <w:tcPr>
            <w:cnfStyle w:val="001000000000" w:firstRow="0" w:lastRow="0" w:firstColumn="1" w:lastColumn="0" w:oddVBand="0" w:evenVBand="0" w:oddHBand="0" w:evenHBand="0" w:firstRowFirstColumn="0" w:firstRowLastColumn="0" w:lastRowFirstColumn="0" w:lastRowLastColumn="0"/>
            <w:tcW w:w="1554" w:type="dxa"/>
            <w:hideMark/>
          </w:tcPr>
          <w:p w14:paraId="38CF34B7" w14:textId="77777777" w:rsidR="00E73BC6" w:rsidRPr="00D342FD" w:rsidRDefault="00E73BC6" w:rsidP="00E73BC6">
            <w:pPr>
              <w:ind w:left="0"/>
            </w:pPr>
            <w:r w:rsidRPr="00D342FD">
              <w:t>AASB 138.118(c)</w:t>
            </w:r>
          </w:p>
        </w:tc>
        <w:tc>
          <w:tcPr>
            <w:tcW w:w="4384" w:type="dxa"/>
            <w:noWrap/>
            <w:hideMark/>
          </w:tcPr>
          <w:p w14:paraId="0026252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Closing balance</w:t>
            </w:r>
          </w:p>
        </w:tc>
        <w:tc>
          <w:tcPr>
            <w:cnfStyle w:val="000001000000" w:firstRow="0" w:lastRow="0" w:firstColumn="0" w:lastColumn="0" w:oddVBand="0" w:evenVBand="1" w:oddHBand="0" w:evenHBand="0" w:firstRowFirstColumn="0" w:firstRowLastColumn="0" w:lastRowFirstColumn="0" w:lastRowLastColumn="0"/>
            <w:tcW w:w="925" w:type="dxa"/>
            <w:hideMark/>
          </w:tcPr>
          <w:p w14:paraId="526C0662" w14:textId="77777777" w:rsidR="00E73BC6" w:rsidRPr="00D342FD" w:rsidRDefault="00E73BC6" w:rsidP="00E73BC6">
            <w:pPr>
              <w:rPr>
                <w:b/>
                <w:bCs/>
              </w:rPr>
            </w:pPr>
            <w:r w:rsidRPr="00D342FD">
              <w:rPr>
                <w:b/>
                <w:bCs/>
              </w:rPr>
              <w:t>(4 242)</w:t>
            </w:r>
          </w:p>
        </w:tc>
        <w:tc>
          <w:tcPr>
            <w:tcW w:w="925" w:type="dxa"/>
            <w:hideMark/>
          </w:tcPr>
          <w:p w14:paraId="153DC6C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(2 848)</w:t>
            </w:r>
          </w:p>
        </w:tc>
        <w:tc>
          <w:tcPr>
            <w:cnfStyle w:val="000001000000" w:firstRow="0" w:lastRow="0" w:firstColumn="0" w:lastColumn="0" w:oddVBand="0" w:evenVBand="1" w:oddHBand="0" w:evenHBand="0" w:firstRowFirstColumn="0" w:firstRowLastColumn="0" w:lastRowFirstColumn="0" w:lastRowLastColumn="0"/>
            <w:tcW w:w="925" w:type="dxa"/>
            <w:hideMark/>
          </w:tcPr>
          <w:p w14:paraId="7E008F98" w14:textId="77777777" w:rsidR="00E73BC6" w:rsidRPr="00D342FD" w:rsidRDefault="00E73BC6" w:rsidP="00E73BC6">
            <w:pPr>
              <w:rPr>
                <w:b/>
                <w:bCs/>
              </w:rPr>
            </w:pPr>
            <w:r w:rsidRPr="00D342FD">
              <w:rPr>
                <w:b/>
                <w:bCs/>
              </w:rPr>
              <w:t>(4 242)</w:t>
            </w:r>
          </w:p>
        </w:tc>
        <w:tc>
          <w:tcPr>
            <w:tcW w:w="926" w:type="dxa"/>
            <w:hideMark/>
          </w:tcPr>
          <w:p w14:paraId="7691B45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(2 848)</w:t>
            </w:r>
          </w:p>
        </w:tc>
      </w:tr>
      <w:tr w:rsidR="00E73BC6" w:rsidRPr="00D342FD" w14:paraId="345A6698"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54" w:type="dxa"/>
            <w:hideMark/>
          </w:tcPr>
          <w:p w14:paraId="5333E658" w14:textId="77777777" w:rsidR="00E73BC6" w:rsidRPr="00D342FD" w:rsidRDefault="00E73BC6" w:rsidP="00E73BC6">
            <w:pPr>
              <w:ind w:left="0"/>
            </w:pPr>
          </w:p>
        </w:tc>
        <w:tc>
          <w:tcPr>
            <w:tcW w:w="4384" w:type="dxa"/>
            <w:noWrap/>
            <w:hideMark/>
          </w:tcPr>
          <w:p w14:paraId="091892F1" w14:textId="77777777" w:rsidR="00E73BC6" w:rsidRPr="00876C93"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876C93">
              <w:t>Net book value at end of financial year</w:t>
            </w:r>
          </w:p>
        </w:tc>
        <w:tc>
          <w:tcPr>
            <w:cnfStyle w:val="000001000000" w:firstRow="0" w:lastRow="0" w:firstColumn="0" w:lastColumn="0" w:oddVBand="0" w:evenVBand="1" w:oddHBand="0" w:evenHBand="0" w:firstRowFirstColumn="0" w:firstRowLastColumn="0" w:lastRowFirstColumn="0" w:lastRowLastColumn="0"/>
            <w:tcW w:w="925" w:type="dxa"/>
            <w:hideMark/>
          </w:tcPr>
          <w:p w14:paraId="0EC9DA48" w14:textId="77777777" w:rsidR="00E73BC6" w:rsidRPr="00876C93" w:rsidRDefault="00E73BC6" w:rsidP="00E73BC6">
            <w:pPr>
              <w:ind w:left="0" w:firstLine="0"/>
            </w:pPr>
            <w:r w:rsidRPr="00876C93">
              <w:t>7 974</w:t>
            </w:r>
          </w:p>
        </w:tc>
        <w:tc>
          <w:tcPr>
            <w:tcW w:w="925" w:type="dxa"/>
            <w:hideMark/>
          </w:tcPr>
          <w:p w14:paraId="70C7AE81"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9 447</w:t>
            </w:r>
          </w:p>
        </w:tc>
        <w:tc>
          <w:tcPr>
            <w:cnfStyle w:val="000001000000" w:firstRow="0" w:lastRow="0" w:firstColumn="0" w:lastColumn="0" w:oddVBand="0" w:evenVBand="1" w:oddHBand="0" w:evenHBand="0" w:firstRowFirstColumn="0" w:firstRowLastColumn="0" w:lastRowFirstColumn="0" w:lastRowLastColumn="0"/>
            <w:tcW w:w="925" w:type="dxa"/>
            <w:hideMark/>
          </w:tcPr>
          <w:p w14:paraId="377E8D77" w14:textId="77777777" w:rsidR="00E73BC6" w:rsidRPr="00876C93" w:rsidRDefault="00E73BC6" w:rsidP="00E73BC6">
            <w:pPr>
              <w:ind w:left="0" w:firstLine="0"/>
            </w:pPr>
            <w:r w:rsidRPr="00876C93">
              <w:t>7 974</w:t>
            </w:r>
          </w:p>
        </w:tc>
        <w:tc>
          <w:tcPr>
            <w:tcW w:w="926" w:type="dxa"/>
            <w:hideMark/>
          </w:tcPr>
          <w:p w14:paraId="0D05D8CA" w14:textId="77777777" w:rsidR="00E73BC6" w:rsidRPr="00876C93"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876C93">
              <w:t>9 447</w:t>
            </w:r>
          </w:p>
        </w:tc>
      </w:tr>
    </w:tbl>
    <w:p w14:paraId="0B1EAB51" w14:textId="77777777" w:rsidR="00E73BC6" w:rsidRPr="00940E38" w:rsidRDefault="00E73BC6" w:rsidP="00E73BC6">
      <w:pPr>
        <w:pStyle w:val="Note"/>
      </w:pPr>
      <w:r w:rsidRPr="00940E38">
        <w:t xml:space="preserve">Notes: </w:t>
      </w:r>
    </w:p>
    <w:p w14:paraId="329EEA97" w14:textId="4C10F2AB" w:rsidR="00E73BC6" w:rsidRDefault="00E73BC6" w:rsidP="00E73BC6">
      <w:pPr>
        <w:pStyle w:val="Note"/>
      </w:pPr>
      <w:r>
        <w:t>(a)</w:t>
      </w:r>
      <w:r>
        <w:tab/>
      </w:r>
      <w:r w:rsidRPr="008744D8">
        <w:rPr>
          <w:b/>
          <w:bCs/>
          <w:color w:val="FF0000"/>
        </w:rPr>
        <w:t>[NEW]</w:t>
      </w:r>
      <w:r w:rsidRPr="009735F3">
        <w:rPr>
          <w:color w:val="FF0000"/>
        </w:rPr>
        <w:t xml:space="preserve"> </w:t>
      </w:r>
      <w:r>
        <w:t>The 2019 additions balance includes the recognition of previously unrecognised intangible asset</w:t>
      </w:r>
      <w:r w:rsidR="00BD448E">
        <w:t>s</w:t>
      </w:r>
      <w:r>
        <w:t xml:space="preserve"> as required by AASB 1059. Refer to ‘Previously unrecognised intangible asset’ information below. </w:t>
      </w:r>
    </w:p>
    <w:p w14:paraId="159A641F" w14:textId="77777777" w:rsidR="00E73BC6" w:rsidRPr="00940E38" w:rsidRDefault="00E73BC6" w:rsidP="00E73BC6">
      <w:pPr>
        <w:pStyle w:val="Note"/>
      </w:pPr>
      <w:r w:rsidRPr="00940E38">
        <w:t>(</w:t>
      </w:r>
      <w:r>
        <w:t>b</w:t>
      </w:r>
      <w:r w:rsidRPr="00940E38">
        <w:t>)</w:t>
      </w:r>
      <w:r w:rsidRPr="00940E38">
        <w:tab/>
        <w:t>The consumption of intangible produced assets is included in ‘depreciation’ line item, where the consumption of the intangible non-produced assets is included in ‘net gain/(loss) on non-financial assets’ line item on the comprehensive operating statement.</w:t>
      </w:r>
    </w:p>
    <w:p w14:paraId="5EFFB4C1" w14:textId="77777777" w:rsidR="00E73BC6" w:rsidRPr="00940E38" w:rsidRDefault="00E73BC6" w:rsidP="00E73BC6">
      <w:pPr>
        <w:pStyle w:val="Note"/>
      </w:pPr>
      <w:r w:rsidRPr="00940E38">
        <w:t>(</w:t>
      </w:r>
      <w:r>
        <w:t>c</w:t>
      </w:r>
      <w:r w:rsidRPr="00940E38">
        <w:t>)</w:t>
      </w:r>
      <w:r w:rsidRPr="00940E38">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14:paraId="12C6327F" w14:textId="77777777" w:rsidR="00E73BC6" w:rsidRPr="007D72AB" w:rsidRDefault="00E73BC6" w:rsidP="00E73BC6"/>
    <w:p w14:paraId="588BF891" w14:textId="77777777" w:rsidR="00E73BC6" w:rsidRPr="007D72AB" w:rsidRDefault="00E73BC6" w:rsidP="00E73BC6">
      <w:r w:rsidRPr="007D72AB">
        <w:br w:type="page"/>
      </w:r>
    </w:p>
    <w:p w14:paraId="0CCBC8FE" w14:textId="77777777" w:rsidR="00E73BC6" w:rsidRPr="00940E38" w:rsidRDefault="00E73BC6" w:rsidP="00E73BC6">
      <w:pPr>
        <w:pStyle w:val="Heading30"/>
      </w:pPr>
      <w:r w:rsidRPr="00940E38">
        <w:lastRenderedPageBreak/>
        <w:t>Initial recognition</w:t>
      </w:r>
    </w:p>
    <w:p w14:paraId="00EA647C" w14:textId="77777777" w:rsidR="00E73BC6" w:rsidRPr="00940E38" w:rsidRDefault="00E73BC6" w:rsidP="00E73BC6">
      <w:r w:rsidRPr="00940E38">
        <w:rPr>
          <w:b/>
        </w:rPr>
        <w:t>Purchased intangible assets</w:t>
      </w:r>
      <w:r w:rsidRPr="00940E38">
        <w:t xml:space="preserve"> are initially recognised at cost. When the recognition criteria in AASB 138 </w:t>
      </w:r>
      <w:r w:rsidRPr="00940E38">
        <w:rPr>
          <w:i/>
        </w:rPr>
        <w:t>Intangible Assets</w:t>
      </w:r>
      <w:r w:rsidRPr="00940E38">
        <w:t xml:space="preserve"> is met, internally generated intangible assets are recognised at cost. Subsequently, intangible assets with finite useful lives are carried at cost less accumulated amortisation and accumulated impairment losses. Depreciation and amortisation </w:t>
      </w:r>
      <w:proofErr w:type="gramStart"/>
      <w:r w:rsidRPr="00940E38">
        <w:t>begins</w:t>
      </w:r>
      <w:proofErr w:type="gramEnd"/>
      <w:r w:rsidRPr="00940E38">
        <w:t xml:space="preserve"> when the asset is available for use, that is, when it is in the location and condition necessary for it to be capable of operating in the manner intended by management. </w:t>
      </w:r>
      <w:r w:rsidRPr="00940E38">
        <w:rPr>
          <w:rStyle w:val="SourceReference"/>
        </w:rPr>
        <w:t>[AASB 138.74-75; FRD 109</w:t>
      </w:r>
      <w:r>
        <w:rPr>
          <w:rStyle w:val="SourceReference"/>
        </w:rPr>
        <w:t>A</w:t>
      </w:r>
      <w:r w:rsidRPr="00940E38">
        <w:rPr>
          <w:rStyle w:val="SourceReference"/>
        </w:rPr>
        <w:t>]</w:t>
      </w:r>
    </w:p>
    <w:p w14:paraId="3B1DA2F8" w14:textId="77777777" w:rsidR="00E73BC6" w:rsidRPr="00940E38" w:rsidRDefault="00E73BC6" w:rsidP="00E73BC6">
      <w:r w:rsidRPr="00940E38">
        <w:t xml:space="preserve">An </w:t>
      </w:r>
      <w:r w:rsidRPr="00940E38">
        <w:rPr>
          <w:b/>
        </w:rPr>
        <w:t>internally generated intangible asset</w:t>
      </w:r>
      <w:r w:rsidRPr="00940E38">
        <w:t xml:space="preserve"> arising from development (or from the development phase of an internal project) is recognised if, and only if, </w:t>
      </w:r>
      <w:proofErr w:type="gramStart"/>
      <w:r w:rsidRPr="00940E38">
        <w:t>all of</w:t>
      </w:r>
      <w:proofErr w:type="gramEnd"/>
      <w:r w:rsidRPr="00940E38">
        <w:t xml:space="preserve"> the following are demonstrated:</w:t>
      </w:r>
    </w:p>
    <w:p w14:paraId="7B01C73A" w14:textId="17098A5F" w:rsidR="00E73BC6" w:rsidRPr="00940E38" w:rsidRDefault="00E73BC6" w:rsidP="00FC71D7">
      <w:pPr>
        <w:pStyle w:val="ListParagraph"/>
        <w:numPr>
          <w:ilvl w:val="0"/>
          <w:numId w:val="169"/>
        </w:numPr>
      </w:pPr>
      <w:r w:rsidRPr="00940E38">
        <w:t>the technical feasibility of completing the intangible asset so that it will be available for use or sale;</w:t>
      </w:r>
    </w:p>
    <w:p w14:paraId="0E44FE26" w14:textId="640E2372" w:rsidR="00E73BC6" w:rsidRPr="00940E38" w:rsidRDefault="00E73BC6" w:rsidP="00FC71D7">
      <w:pPr>
        <w:pStyle w:val="ListParagraph"/>
        <w:numPr>
          <w:ilvl w:val="0"/>
          <w:numId w:val="169"/>
        </w:numPr>
      </w:pPr>
      <w:r w:rsidRPr="00940E38">
        <w:t>an intention to complete the intangible asset and use or sell it;</w:t>
      </w:r>
    </w:p>
    <w:p w14:paraId="07D6B7DF" w14:textId="0D72AA74" w:rsidR="00E73BC6" w:rsidRPr="00940E38" w:rsidRDefault="00E73BC6" w:rsidP="00FC71D7">
      <w:pPr>
        <w:pStyle w:val="ListParagraph"/>
        <w:numPr>
          <w:ilvl w:val="0"/>
          <w:numId w:val="169"/>
        </w:numPr>
      </w:pPr>
      <w:r w:rsidRPr="00940E38">
        <w:t xml:space="preserve">the ability to use or sell the intangible asset; </w:t>
      </w:r>
    </w:p>
    <w:p w14:paraId="5358A51A" w14:textId="68236370" w:rsidR="00E73BC6" w:rsidRPr="00940E38" w:rsidRDefault="00E73BC6" w:rsidP="00FC71D7">
      <w:pPr>
        <w:pStyle w:val="ListParagraph"/>
        <w:numPr>
          <w:ilvl w:val="0"/>
          <w:numId w:val="169"/>
        </w:numPr>
      </w:pPr>
      <w:r w:rsidRPr="00940E38">
        <w:t>the intangible asset will generate probable future economic benefits;</w:t>
      </w:r>
    </w:p>
    <w:p w14:paraId="0AC2AE0A" w14:textId="50C9122D" w:rsidR="00E73BC6" w:rsidRPr="00940E38" w:rsidRDefault="00E73BC6" w:rsidP="00FC71D7">
      <w:pPr>
        <w:pStyle w:val="ListParagraph"/>
        <w:numPr>
          <w:ilvl w:val="0"/>
          <w:numId w:val="169"/>
        </w:numPr>
      </w:pPr>
      <w:r w:rsidRPr="00940E38">
        <w:t>the availability of adequate technical, financial and other resources to complete the development and to use or sell the intangible asset; and</w:t>
      </w:r>
    </w:p>
    <w:p w14:paraId="699B7612" w14:textId="73C4A061" w:rsidR="00E73BC6" w:rsidRPr="00940E38" w:rsidRDefault="00E73BC6" w:rsidP="00FC71D7">
      <w:pPr>
        <w:pStyle w:val="ListParagraph"/>
        <w:numPr>
          <w:ilvl w:val="0"/>
          <w:numId w:val="169"/>
        </w:numPr>
      </w:pPr>
      <w:r w:rsidRPr="00940E38">
        <w:t xml:space="preserve">the ability to measure reliably the expenditure attributable to the intangible asset during its development. </w:t>
      </w:r>
      <w:r w:rsidRPr="00940E38">
        <w:rPr>
          <w:rStyle w:val="SourceReference"/>
        </w:rPr>
        <w:t>[AASB 138.57]</w:t>
      </w:r>
    </w:p>
    <w:p w14:paraId="0C0D7279" w14:textId="77777777" w:rsidR="00E73BC6" w:rsidRPr="00AF1663" w:rsidRDefault="00E73BC6" w:rsidP="00E73BC6">
      <w:pPr>
        <w:rPr>
          <w:b/>
        </w:rPr>
      </w:pPr>
      <w:r w:rsidRPr="00F50742">
        <w:rPr>
          <w:b/>
          <w:color w:val="FF0000"/>
        </w:rPr>
        <w:t xml:space="preserve">[NEW] </w:t>
      </w:r>
      <w:r>
        <w:rPr>
          <w:b/>
        </w:rPr>
        <w:t>Previously unrecognised intangible asset</w:t>
      </w:r>
    </w:p>
    <w:p w14:paraId="7AED4EF1" w14:textId="77777777" w:rsidR="00E73BC6" w:rsidRDefault="00E73BC6" w:rsidP="00E73BC6">
      <w:r>
        <w:t>Due to the adoption of AASB 1059, an intangible asset of $2 million for the Department’s intellectual property database has been recognised that previously was not. More information about this is outlined in section 7.5.3.</w:t>
      </w:r>
    </w:p>
    <w:p w14:paraId="7CFA5C39" w14:textId="77777777" w:rsidR="00E73BC6" w:rsidRDefault="00E73BC6" w:rsidP="00E73BC6">
      <w:r>
        <w:t xml:space="preserve">The asset has an indefinite useful life because its value does not diminish with use and it can be used multiple times over an extended </w:t>
      </w:r>
      <w:proofErr w:type="gramStart"/>
      <w:r>
        <w:t>period of time</w:t>
      </w:r>
      <w:proofErr w:type="gramEnd"/>
      <w:r>
        <w:t xml:space="preserve"> with no foreseeable limit. As a result, a finite life cannot be determined. </w:t>
      </w:r>
      <w:r w:rsidRPr="00473845">
        <w:rPr>
          <w:rStyle w:val="SourceReference"/>
        </w:rPr>
        <w:t>[AASB 138.122(a)]</w:t>
      </w:r>
      <w:r w:rsidRPr="0053137F">
        <w:rPr>
          <w:color w:val="652C90" w:themeColor="accent1"/>
        </w:rPr>
        <w:t xml:space="preserve"> </w:t>
      </w:r>
    </w:p>
    <w:p w14:paraId="2BB0ED78" w14:textId="77777777" w:rsidR="00E73BC6" w:rsidRPr="00940E38" w:rsidRDefault="00E73BC6" w:rsidP="00E73BC6">
      <w:pPr>
        <w:pStyle w:val="Heading30"/>
      </w:pPr>
      <w:r w:rsidRPr="00940E38">
        <w:t>Subsequent measurement</w:t>
      </w:r>
    </w:p>
    <w:p w14:paraId="3D92EAB0" w14:textId="0DA9DE84" w:rsidR="00E73BC6" w:rsidRPr="00940E38" w:rsidRDefault="00E73BC6" w:rsidP="00E73BC6">
      <w:r w:rsidRPr="00940E38">
        <w:t xml:space="preserve">Intangible produced assets with finite useful lives, are amortised as an ‘expense from transactions’ on a </w:t>
      </w:r>
      <w:r w:rsidR="00F50742" w:rsidRPr="00940E38">
        <w:t>straight-line</w:t>
      </w:r>
      <w:r w:rsidRPr="00940E38">
        <w:t xml:space="preserve"> basis over their useful lives. Produced intangible assets have useful lives of between </w:t>
      </w:r>
      <w:r w:rsidR="00BD448E">
        <w:t>three</w:t>
      </w:r>
      <w:r w:rsidRPr="00940E38">
        <w:t xml:space="preserve"> and </w:t>
      </w:r>
      <w:r w:rsidR="00BD448E">
        <w:t>five</w:t>
      </w:r>
      <w:r w:rsidRPr="00940E38">
        <w:t xml:space="preserve"> years.</w:t>
      </w:r>
    </w:p>
    <w:p w14:paraId="0678CBC1" w14:textId="77777777" w:rsidR="00302B58" w:rsidRDefault="00E73BC6" w:rsidP="00E73BC6">
      <w:r w:rsidRPr="00940E38">
        <w:t xml:space="preserve">Intangible non-produced assets with finite lives are amortised as an ‘other economic flow’ on a </w:t>
      </w:r>
      <w:r w:rsidR="00F50742" w:rsidRPr="00940E38">
        <w:t>straight-line</w:t>
      </w:r>
      <w:r w:rsidRPr="00940E38">
        <w:t xml:space="preserve"> basis over their useful lives. The amortisation period is three to five years. </w:t>
      </w:r>
    </w:p>
    <w:p w14:paraId="48423076" w14:textId="2CD48F7D" w:rsidR="00E73BC6" w:rsidRPr="00940E38" w:rsidRDefault="00302B58" w:rsidP="00E73BC6">
      <w:r w:rsidRPr="001110DA">
        <w:rPr>
          <w:b/>
          <w:bCs/>
          <w:color w:val="FF0000"/>
        </w:rPr>
        <w:t>[NEW]</w:t>
      </w:r>
      <w:r w:rsidRPr="001110DA">
        <w:rPr>
          <w:color w:val="FF0000"/>
        </w:rPr>
        <w:t xml:space="preserve"> </w:t>
      </w:r>
      <w:r>
        <w:t>Service concession intangible assets recognised applying AASB 1059 are subsequently measured at</w:t>
      </w:r>
      <w:r w:rsidR="001245E6">
        <w:t xml:space="preserve"> fair value (</w:t>
      </w:r>
      <w:r>
        <w:t>current replacement cost</w:t>
      </w:r>
      <w:r w:rsidR="001245E6">
        <w:t>)</w:t>
      </w:r>
      <w:r>
        <w:t xml:space="preserve">. </w:t>
      </w:r>
      <w:r w:rsidR="00E73BC6" w:rsidRPr="00940E38">
        <w:rPr>
          <w:rStyle w:val="SourceReference"/>
        </w:rPr>
        <w:t>[AASB 138.97, 138.104, 138.108-109 and 138.118(b)]</w:t>
      </w:r>
    </w:p>
    <w:p w14:paraId="2E4A067F" w14:textId="77777777" w:rsidR="00E73BC6" w:rsidRPr="00940E38" w:rsidRDefault="00E73BC6" w:rsidP="00E73BC6">
      <w:pPr>
        <w:pStyle w:val="Heading30"/>
      </w:pPr>
      <w:r w:rsidRPr="00940E38">
        <w:t>Impairment of intangible assets</w:t>
      </w:r>
    </w:p>
    <w:p w14:paraId="68E7F1A1" w14:textId="77777777" w:rsidR="00E73BC6" w:rsidRPr="00940E38" w:rsidRDefault="00E73BC6" w:rsidP="00E73BC6">
      <w:r w:rsidRPr="00940E38">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252D8FDF" w14:textId="77777777" w:rsidR="00E73BC6" w:rsidRPr="00940E38" w:rsidRDefault="00E73BC6" w:rsidP="00E73BC6">
      <w:r w:rsidRPr="00940E38">
        <w:t xml:space="preserve">The policy in connection with testing for impairment is outlined in section 5.1.1. </w:t>
      </w:r>
      <w:r w:rsidRPr="00940E38">
        <w:rPr>
          <w:rStyle w:val="SourceReference"/>
        </w:rPr>
        <w:t>[AASB 136.10(a)]</w:t>
      </w:r>
    </w:p>
    <w:p w14:paraId="5FF52471" w14:textId="77777777" w:rsidR="00E73BC6" w:rsidRPr="00940E38" w:rsidRDefault="00E73BC6" w:rsidP="00E73BC6">
      <w:pPr>
        <w:pStyle w:val="Heading30"/>
      </w:pPr>
      <w:r w:rsidRPr="00940E38">
        <w:t xml:space="preserve">Significant intangible assets </w:t>
      </w:r>
    </w:p>
    <w:p w14:paraId="5A83F95C" w14:textId="669B83F5" w:rsidR="00E73BC6" w:rsidRDefault="00E73BC6" w:rsidP="00E73BC6">
      <w:pPr>
        <w:rPr>
          <w:rStyle w:val="SourceReference"/>
        </w:rPr>
      </w:pPr>
      <w:r w:rsidRPr="00940E38">
        <w:t xml:space="preserve">The Department has capitalised software development expenditure for the development of its Series Z technology software. The carrying amount of the capitalised software development expenditure is $5.97 million (2018: $7.45 million). Its useful life is five years and will be fully amortised in 2020. </w:t>
      </w:r>
      <w:r w:rsidRPr="00940E38">
        <w:rPr>
          <w:rStyle w:val="SourceReference"/>
        </w:rPr>
        <w:t>[AASB 138.118(a), 138.122(b)]</w:t>
      </w:r>
    </w:p>
    <w:p w14:paraId="1402375C" w14:textId="77777777" w:rsidR="00E73BC6" w:rsidRPr="00940E38" w:rsidRDefault="00E73BC6" w:rsidP="00E73BC6"/>
    <w:p w14:paraId="34127E58" w14:textId="77777777" w:rsidR="00E73BC6" w:rsidRDefault="00E73BC6" w:rsidP="00E73BC6">
      <w:pPr>
        <w:pStyle w:val="Guidanceheading"/>
      </w:pPr>
      <w:r>
        <w:t>Guidance – Intangible assets</w:t>
      </w:r>
    </w:p>
    <w:p w14:paraId="4485B91B" w14:textId="77777777" w:rsidR="00E73BC6" w:rsidRDefault="00E73BC6" w:rsidP="00E73BC6">
      <w:pPr>
        <w:pStyle w:val="Guidanceheading1"/>
      </w:pPr>
      <w:r>
        <w:t>Disclosure of amortisation</w:t>
      </w:r>
    </w:p>
    <w:p w14:paraId="591B110E" w14:textId="77777777" w:rsidR="00E73BC6" w:rsidRDefault="00E73BC6" w:rsidP="00E73BC6">
      <w:pPr>
        <w:pStyle w:val="GuidanceNormal"/>
      </w:pPr>
      <w:r>
        <w:t xml:space="preserve">An entity shall disclose the line item(s) of the comprehensive operating statement in which any amortisation of intangible assets is included. </w:t>
      </w:r>
      <w:r w:rsidRPr="00F702A3">
        <w:rPr>
          <w:rStyle w:val="ReferenceChar"/>
        </w:rPr>
        <w:t>[AASB 138.118(d)]</w:t>
      </w:r>
    </w:p>
    <w:p w14:paraId="7E6A3487" w14:textId="77777777" w:rsidR="00E73BC6" w:rsidRDefault="00E73BC6" w:rsidP="00E73BC6">
      <w:pPr>
        <w:pStyle w:val="GuidanceNormal"/>
      </w:pPr>
      <w:r>
        <w:t xml:space="preserve">An entity shall also disclose a description, the carrying amount and remaining amortisation period of any individual intangible asset that is material to the financial statements. </w:t>
      </w:r>
      <w:r w:rsidRPr="00F702A3">
        <w:rPr>
          <w:rStyle w:val="ReferenceChar"/>
        </w:rPr>
        <w:t>[AASB 138.122(b)]</w:t>
      </w:r>
    </w:p>
    <w:p w14:paraId="4B6E1534" w14:textId="77777777" w:rsidR="00E73BC6" w:rsidRDefault="00E73BC6" w:rsidP="00E73BC6">
      <w:pPr>
        <w:pStyle w:val="Guidanceheading1"/>
      </w:pPr>
      <w:r>
        <w:t>Additional disclosures for indefinite life intangible assets</w:t>
      </w:r>
    </w:p>
    <w:p w14:paraId="593056F6" w14:textId="77777777" w:rsidR="00E73BC6" w:rsidRDefault="00E73BC6" w:rsidP="00E73BC6">
      <w:pPr>
        <w:pStyle w:val="GuidanceNormal"/>
        <w:pBdr>
          <w:bottom w:val="single" w:sz="6" w:space="1" w:color="0072CE" w:themeColor="accent4"/>
        </w:pBdr>
      </w:pPr>
      <w:r>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F702A3">
        <w:rPr>
          <w:rStyle w:val="ReferenceChar"/>
        </w:rPr>
        <w:t>[AASB</w:t>
      </w:r>
      <w:r>
        <w:rPr>
          <w:rStyle w:val="ReferenceChar"/>
        </w:rPr>
        <w:t> </w:t>
      </w:r>
      <w:r w:rsidRPr="00F702A3">
        <w:rPr>
          <w:rStyle w:val="ReferenceChar"/>
        </w:rPr>
        <w:t>138.122(a)]</w:t>
      </w:r>
    </w:p>
    <w:p w14:paraId="2E850ADD" w14:textId="77777777" w:rsidR="00E73BC6" w:rsidRDefault="00E73BC6" w:rsidP="00E73BC6">
      <w:pPr>
        <w:keepLines w:val="0"/>
        <w:rPr>
          <w:rFonts w:ascii="Arial" w:hAnsi="Arial"/>
          <w:b/>
          <w:color w:val="0072CE"/>
          <w:spacing w:val="6"/>
          <w:szCs w:val="22"/>
        </w:rPr>
      </w:pPr>
      <w:r>
        <w:br w:type="page"/>
      </w:r>
    </w:p>
    <w:p w14:paraId="40FE7E8D" w14:textId="77777777" w:rsidR="00E73BC6" w:rsidRDefault="00E73BC6" w:rsidP="00E73BC6">
      <w:pPr>
        <w:pStyle w:val="Guidanceheading"/>
      </w:pPr>
      <w:r>
        <w:lastRenderedPageBreak/>
        <w:t xml:space="preserve">Guidance – Intangible assets </w:t>
      </w:r>
      <w:r w:rsidRPr="00706F82">
        <w:rPr>
          <w:i/>
          <w:iCs/>
        </w:rPr>
        <w:t>(continued)</w:t>
      </w:r>
    </w:p>
    <w:p w14:paraId="7E49BEE3" w14:textId="77777777" w:rsidR="00E73BC6" w:rsidRDefault="00E73BC6" w:rsidP="00E73BC6">
      <w:pPr>
        <w:pStyle w:val="Guidanceheading1"/>
      </w:pPr>
      <w:r>
        <w:t xml:space="preserve">Additional disclosures for intangible assets acquired by way of a government grant and initially recognised at fair value </w:t>
      </w:r>
      <w:r w:rsidRPr="00F702A3">
        <w:rPr>
          <w:rStyle w:val="ReferenceChar"/>
        </w:rPr>
        <w:t>[AASB 138.120]</w:t>
      </w:r>
    </w:p>
    <w:p w14:paraId="6E2CF83B" w14:textId="77777777" w:rsidR="00E73BC6" w:rsidRDefault="00E73BC6" w:rsidP="00E73BC6">
      <w:pPr>
        <w:pStyle w:val="GuidanceNormal"/>
      </w:pPr>
      <w:r>
        <w:t xml:space="preserve">For intangible assets acquired by way of a government grant and initially recognised at fair value, an entity shall disclose: </w:t>
      </w:r>
    </w:p>
    <w:p w14:paraId="4E3BF3AE" w14:textId="77777777" w:rsidR="00E73BC6" w:rsidRDefault="00E73BC6" w:rsidP="00FC71D7">
      <w:pPr>
        <w:pStyle w:val="Guidancealpha"/>
        <w:numPr>
          <w:ilvl w:val="0"/>
          <w:numId w:val="170"/>
        </w:numPr>
      </w:pPr>
      <w:r>
        <w:t>the fair value initially recognised for these assets;</w:t>
      </w:r>
    </w:p>
    <w:p w14:paraId="6D004AFA" w14:textId="77777777" w:rsidR="00E73BC6" w:rsidRDefault="00E73BC6" w:rsidP="00F50742">
      <w:pPr>
        <w:pStyle w:val="Guidancealpha"/>
      </w:pPr>
      <w:r>
        <w:t>their carrying amount; and</w:t>
      </w:r>
    </w:p>
    <w:p w14:paraId="3F4940D2" w14:textId="77777777" w:rsidR="00E73BC6" w:rsidRDefault="00E73BC6" w:rsidP="00F50742">
      <w:pPr>
        <w:pStyle w:val="Guidancealpha"/>
      </w:pPr>
      <w:r>
        <w:t xml:space="preserve">whether they are measured after recognition under the cost model or the revaluation model. </w:t>
      </w:r>
      <w:r w:rsidRPr="00F702A3">
        <w:rPr>
          <w:rStyle w:val="ReferenceChar"/>
        </w:rPr>
        <w:t>[AASB 138.122(c)]</w:t>
      </w:r>
    </w:p>
    <w:p w14:paraId="7848969F" w14:textId="77777777" w:rsidR="00E73BC6" w:rsidRDefault="00E73BC6" w:rsidP="00E73BC6">
      <w:pPr>
        <w:pStyle w:val="Guidanceheading1"/>
      </w:pPr>
      <w:r>
        <w:t xml:space="preserve">Additional disclosures for intangible assets whose title is restricted </w:t>
      </w:r>
      <w:r w:rsidRPr="00F702A3">
        <w:rPr>
          <w:rStyle w:val="ReferenceChar"/>
        </w:rPr>
        <w:t>[AASB 138.122(d)]</w:t>
      </w:r>
    </w:p>
    <w:p w14:paraId="13C745E7" w14:textId="77777777" w:rsidR="00E73BC6" w:rsidRDefault="00E73BC6" w:rsidP="00E73BC6">
      <w:pPr>
        <w:pStyle w:val="GuidanceNormal"/>
      </w:pPr>
      <w:r>
        <w:t>The entity is required to disclose the existence and carrying amounts of intangible assets whose title is restricted.</w:t>
      </w:r>
    </w:p>
    <w:p w14:paraId="5ED1775F" w14:textId="77777777" w:rsidR="00E73BC6" w:rsidRDefault="00E73BC6" w:rsidP="00E73BC6">
      <w:pPr>
        <w:pStyle w:val="Guidanceheading1"/>
      </w:pPr>
      <w:r>
        <w:t xml:space="preserve">Additional disclosures for intangible assets pledged as security for liabilities </w:t>
      </w:r>
      <w:r w:rsidRPr="00F702A3">
        <w:rPr>
          <w:rStyle w:val="ReferenceChar"/>
        </w:rPr>
        <w:t>[AASB 138.122(d)]</w:t>
      </w:r>
    </w:p>
    <w:p w14:paraId="24DD6A27" w14:textId="77777777" w:rsidR="00E73BC6" w:rsidRDefault="00E73BC6" w:rsidP="00E73BC6">
      <w:pPr>
        <w:pStyle w:val="GuidanceNormal"/>
      </w:pPr>
      <w:r>
        <w:t>The entity is required to disclose the carrying amounts of intangible assets pledged as security for liabilities.</w:t>
      </w:r>
    </w:p>
    <w:p w14:paraId="5D3E308F" w14:textId="77777777" w:rsidR="00E73BC6" w:rsidRDefault="00E73BC6" w:rsidP="00E73BC6">
      <w:pPr>
        <w:pStyle w:val="Guidanceheading1"/>
      </w:pPr>
      <w:r>
        <w:t>Additional disclosures for commitments to acquire intangibles</w:t>
      </w:r>
    </w:p>
    <w:p w14:paraId="35D9C859" w14:textId="77777777" w:rsidR="00E73BC6" w:rsidRDefault="00E73BC6" w:rsidP="00E73BC6">
      <w:pPr>
        <w:pStyle w:val="GuidanceNormal"/>
      </w:pPr>
      <w:r>
        <w:t xml:space="preserve">The entity shall disclose the amount of contractual commitments for the acquisition of intangible assets. </w:t>
      </w:r>
      <w:r w:rsidRPr="00F702A3">
        <w:rPr>
          <w:rStyle w:val="ReferenceChar"/>
        </w:rPr>
        <w:t>[AASB</w:t>
      </w:r>
      <w:r>
        <w:rPr>
          <w:rStyle w:val="ReferenceChar"/>
        </w:rPr>
        <w:t> </w:t>
      </w:r>
      <w:r w:rsidRPr="00F702A3">
        <w:rPr>
          <w:rStyle w:val="ReferenceChar"/>
        </w:rPr>
        <w:t>138.122(e)]</w:t>
      </w:r>
    </w:p>
    <w:p w14:paraId="7EE7D578" w14:textId="77777777" w:rsidR="00E73BC6" w:rsidRDefault="00E73BC6" w:rsidP="00E73BC6">
      <w:pPr>
        <w:pStyle w:val="Guidanceheading1"/>
      </w:pPr>
      <w:r>
        <w:t>Other information</w:t>
      </w:r>
    </w:p>
    <w:p w14:paraId="1EF56650" w14:textId="77777777" w:rsidR="00E73BC6" w:rsidRDefault="00E73BC6" w:rsidP="00E73BC6">
      <w:pPr>
        <w:pStyle w:val="GuidanceNormal"/>
      </w:pPr>
      <w:r>
        <w:t>An entity is encouraged, but not required, to disclose the following information:</w:t>
      </w:r>
    </w:p>
    <w:p w14:paraId="4762DF82" w14:textId="77777777" w:rsidR="00E73BC6" w:rsidRPr="00F702A3" w:rsidRDefault="00E73BC6" w:rsidP="00FC71D7">
      <w:pPr>
        <w:pStyle w:val="Guidancealpha"/>
        <w:numPr>
          <w:ilvl w:val="0"/>
          <w:numId w:val="171"/>
        </w:numPr>
      </w:pPr>
      <w:r w:rsidRPr="00F702A3">
        <w:t>a description of any fully amortised intangible asset that is still in use; and</w:t>
      </w:r>
    </w:p>
    <w:p w14:paraId="37254CE7" w14:textId="77777777" w:rsidR="00E73BC6" w:rsidRPr="00F50742" w:rsidRDefault="00E73BC6" w:rsidP="00F50742">
      <w:pPr>
        <w:pStyle w:val="Guidancealpha"/>
      </w:pPr>
      <w:r w:rsidRPr="00F702A3">
        <w:t xml:space="preserve">a brief description of significant intangible assets controlled by the entity but not recognised as assets because they did not meet the recognition criteria in AASB 138. </w:t>
      </w:r>
      <w:r w:rsidRPr="00F702A3">
        <w:rPr>
          <w:rStyle w:val="ReferenceChar"/>
        </w:rPr>
        <w:t>[AASB 138.128]</w:t>
      </w:r>
    </w:p>
    <w:p w14:paraId="2D04091E" w14:textId="77777777" w:rsidR="00E73BC6" w:rsidRDefault="00E73BC6" w:rsidP="00E73BC6">
      <w:pPr>
        <w:pStyle w:val="Guidanceheading1"/>
      </w:pPr>
      <w:r>
        <w:t>Intangible assets revalued using the revaluation model</w:t>
      </w:r>
    </w:p>
    <w:p w14:paraId="0EDE9D84" w14:textId="77777777" w:rsidR="00E73BC6" w:rsidRDefault="00E73BC6" w:rsidP="00E73BC6">
      <w:pPr>
        <w:pStyle w:val="GuidanceNormal"/>
      </w:pPr>
      <w:r>
        <w:t>If intangible assets are accounted for at revalued amounts, an entity shall disclose the following:</w:t>
      </w:r>
    </w:p>
    <w:p w14:paraId="0D4D8DB9" w14:textId="77777777" w:rsidR="00E73BC6" w:rsidRDefault="00E73BC6" w:rsidP="00FC71D7">
      <w:pPr>
        <w:pStyle w:val="Guidancealpha"/>
        <w:numPr>
          <w:ilvl w:val="0"/>
          <w:numId w:val="125"/>
        </w:numPr>
      </w:pPr>
      <w:r>
        <w:t xml:space="preserve">by class of intangible assets: </w:t>
      </w:r>
    </w:p>
    <w:p w14:paraId="7342B198" w14:textId="77777777" w:rsidR="00E73BC6" w:rsidRDefault="00E73BC6" w:rsidP="00E73BC6">
      <w:pPr>
        <w:pStyle w:val="Guidanceindent"/>
        <w:tabs>
          <w:tab w:val="clear" w:pos="567"/>
          <w:tab w:val="left" w:pos="448"/>
          <w:tab w:val="left" w:pos="794"/>
        </w:tabs>
        <w:ind w:left="794" w:hanging="794"/>
      </w:pPr>
      <w:r>
        <w:tab/>
        <w:t>(</w:t>
      </w:r>
      <w:proofErr w:type="spellStart"/>
      <w:r>
        <w:t>i</w:t>
      </w:r>
      <w:proofErr w:type="spellEnd"/>
      <w:r>
        <w:t>)</w:t>
      </w:r>
      <w:r>
        <w:tab/>
        <w:t>the effective date of the revaluation;</w:t>
      </w:r>
    </w:p>
    <w:p w14:paraId="60A407AE" w14:textId="77777777" w:rsidR="00E73BC6" w:rsidRDefault="00E73BC6" w:rsidP="00E73BC6">
      <w:pPr>
        <w:pStyle w:val="Guidanceindent"/>
        <w:tabs>
          <w:tab w:val="clear" w:pos="567"/>
          <w:tab w:val="left" w:pos="448"/>
          <w:tab w:val="left" w:pos="794"/>
        </w:tabs>
        <w:ind w:left="794" w:hanging="794"/>
      </w:pPr>
      <w:r>
        <w:tab/>
        <w:t>(ii)</w:t>
      </w:r>
      <w:r>
        <w:tab/>
        <w:t>the carrying amount of revalued intangible assets; and</w:t>
      </w:r>
    </w:p>
    <w:p w14:paraId="0FC79AF8" w14:textId="5C4DA3DA" w:rsidR="00E73BC6" w:rsidRDefault="00E73BC6" w:rsidP="00E73BC6">
      <w:pPr>
        <w:pStyle w:val="Guidanceindent"/>
        <w:tabs>
          <w:tab w:val="clear" w:pos="567"/>
          <w:tab w:val="left" w:pos="448"/>
          <w:tab w:val="left" w:pos="794"/>
        </w:tabs>
        <w:ind w:left="794" w:hanging="794"/>
      </w:pPr>
      <w:r>
        <w:tab/>
        <w:t>(iii)</w:t>
      </w:r>
      <w:r>
        <w:tab/>
        <w:t>the carrying amount that would have been recognised had the revalued class of intangible assets been measured after recognition using the cost model</w:t>
      </w:r>
      <w:r w:rsidR="00BD448E">
        <w:t>.</w:t>
      </w:r>
    </w:p>
    <w:p w14:paraId="7790E020" w14:textId="77777777" w:rsidR="00E73BC6" w:rsidRDefault="00E73BC6" w:rsidP="006822E9">
      <w:pPr>
        <w:pStyle w:val="Guidancealpha"/>
      </w:pPr>
      <w:r>
        <w:t>the amount of the revaluation surplus that relates to intangible assets at the beginning and end of the period, indicating the changes during the period and any restrictions on the distribution of the balance to shareholders; and</w:t>
      </w:r>
    </w:p>
    <w:p w14:paraId="0BF32922" w14:textId="77777777" w:rsidR="00E73BC6" w:rsidRDefault="00E73BC6" w:rsidP="006822E9">
      <w:pPr>
        <w:pStyle w:val="Guidancealpha"/>
      </w:pPr>
      <w:r>
        <w:t xml:space="preserve">the methods and significant assumptions applied in estimating the assets’ fair values. </w:t>
      </w:r>
      <w:r w:rsidRPr="00706F82">
        <w:rPr>
          <w:rStyle w:val="ReferenceChar"/>
        </w:rPr>
        <w:t>[now captured by AASB13.93]</w:t>
      </w:r>
    </w:p>
    <w:p w14:paraId="0A7DBA6C" w14:textId="77777777" w:rsidR="00E73BC6" w:rsidRDefault="00E73BC6" w:rsidP="00E73BC6">
      <w:pPr>
        <w:pStyle w:val="GuidanceNormal"/>
      </w:pPr>
      <w:r>
        <w:t xml:space="preserve">Notwithstanding (a)(iii) above, in respect of not-for-profit entities, for each revalued class of intangible assets, the requirement to disclose the carrying amount that would have been recognised had the assets been carried under the cost model does not apply. </w:t>
      </w:r>
      <w:r w:rsidRPr="00706F82">
        <w:rPr>
          <w:rStyle w:val="ReferenceChar"/>
        </w:rPr>
        <w:t>[AASB 138.AUS124.1]</w:t>
      </w:r>
    </w:p>
    <w:p w14:paraId="14657623" w14:textId="77777777" w:rsidR="00E73BC6" w:rsidRDefault="00E73BC6" w:rsidP="00E73BC6">
      <w:pPr>
        <w:pStyle w:val="Guidanceheading1"/>
      </w:pPr>
      <w:r>
        <w:t>Impairment of intangible assets</w:t>
      </w:r>
    </w:p>
    <w:p w14:paraId="1371D956" w14:textId="77777777" w:rsidR="00E73BC6" w:rsidRDefault="00E73BC6" w:rsidP="00E73BC6">
      <w:pPr>
        <w:pStyle w:val="GuidanceNormal"/>
      </w:pPr>
      <w:r>
        <w:t>An entity discloses information on impaired intangible assets in accordance with AASB 136 Impairment of Assets in addition to the information required by AASB 138 Intangible Assets.</w:t>
      </w:r>
      <w:r w:rsidRPr="00706F82">
        <w:rPr>
          <w:rStyle w:val="ReferenceChar"/>
        </w:rPr>
        <w:t xml:space="preserve"> [AASB 138.120]</w:t>
      </w:r>
    </w:p>
    <w:p w14:paraId="11AB69B3" w14:textId="77777777" w:rsidR="00E73BC6" w:rsidRDefault="00E73BC6" w:rsidP="00E73BC6">
      <w:pPr>
        <w:pStyle w:val="GuidanceNormal"/>
      </w:pPr>
      <w:r>
        <w:t xml:space="preserve">Factors that are considered in determining the useful life of an intangible asset include: </w:t>
      </w:r>
    </w:p>
    <w:p w14:paraId="7802A701" w14:textId="77777777" w:rsidR="00E73BC6" w:rsidRDefault="00E73BC6" w:rsidP="00FC71D7">
      <w:pPr>
        <w:pStyle w:val="Guidancealpha"/>
        <w:numPr>
          <w:ilvl w:val="0"/>
          <w:numId w:val="126"/>
        </w:numPr>
      </w:pPr>
      <w:r>
        <w:t>the expected usage of the asset by the entity and whether the asset could be managed efficiently by another management team;</w:t>
      </w:r>
    </w:p>
    <w:p w14:paraId="18CDCD4C" w14:textId="77777777" w:rsidR="00E73BC6" w:rsidRDefault="00E73BC6" w:rsidP="00FC71D7">
      <w:pPr>
        <w:pStyle w:val="Guidancealpha"/>
        <w:numPr>
          <w:ilvl w:val="0"/>
          <w:numId w:val="126"/>
        </w:numPr>
      </w:pPr>
      <w:r>
        <w:t>typical product life cycles for the asset and public information on estimates of useful lives of similar assets that are used in a similar way;</w:t>
      </w:r>
    </w:p>
    <w:p w14:paraId="2A49A0DF" w14:textId="77777777" w:rsidR="00E73BC6" w:rsidRDefault="00E73BC6" w:rsidP="00FC71D7">
      <w:pPr>
        <w:pStyle w:val="Guidancealpha"/>
        <w:numPr>
          <w:ilvl w:val="0"/>
          <w:numId w:val="126"/>
        </w:numPr>
      </w:pPr>
      <w:r>
        <w:t xml:space="preserve">technical, technological, commercial or other types of obsolescence; </w:t>
      </w:r>
    </w:p>
    <w:p w14:paraId="65AD50B1" w14:textId="77777777" w:rsidR="00E73BC6" w:rsidRDefault="00E73BC6" w:rsidP="00FC71D7">
      <w:pPr>
        <w:pStyle w:val="Guidancealpha"/>
        <w:numPr>
          <w:ilvl w:val="0"/>
          <w:numId w:val="126"/>
        </w:numPr>
      </w:pPr>
      <w:r>
        <w:t>the stability of the industry in which the asset operates and changes in the market demand for the products or services output from the asset;</w:t>
      </w:r>
    </w:p>
    <w:p w14:paraId="44FD93A8" w14:textId="77777777" w:rsidR="00E73BC6" w:rsidRDefault="00E73BC6" w:rsidP="00FC71D7">
      <w:pPr>
        <w:pStyle w:val="Guidancealpha"/>
        <w:numPr>
          <w:ilvl w:val="0"/>
          <w:numId w:val="126"/>
        </w:numPr>
      </w:pPr>
      <w:r>
        <w:t xml:space="preserve">expected actions by competitors or potential competitors; </w:t>
      </w:r>
    </w:p>
    <w:p w14:paraId="4F166973" w14:textId="77777777" w:rsidR="00E73BC6" w:rsidRDefault="00E73BC6" w:rsidP="00FC71D7">
      <w:pPr>
        <w:pStyle w:val="Guidancealpha"/>
        <w:numPr>
          <w:ilvl w:val="0"/>
          <w:numId w:val="126"/>
        </w:numPr>
      </w:pPr>
      <w:r>
        <w:t>the level of maintenance expenditure required to obtain the expected future economic benefits from the asset and the entity’s ability and intention to reach such a level;</w:t>
      </w:r>
    </w:p>
    <w:p w14:paraId="29D83D51" w14:textId="77777777" w:rsidR="00E73BC6" w:rsidRDefault="00E73BC6" w:rsidP="00FC71D7">
      <w:pPr>
        <w:pStyle w:val="Guidancealpha"/>
        <w:numPr>
          <w:ilvl w:val="0"/>
          <w:numId w:val="126"/>
        </w:numPr>
      </w:pPr>
      <w:r>
        <w:t>the period of control over the asset and legal or similar limits on the use of the asset, such as the expiry dates of related leases; and</w:t>
      </w:r>
    </w:p>
    <w:p w14:paraId="67B50C6A" w14:textId="77777777" w:rsidR="00E73BC6" w:rsidRDefault="00E73BC6" w:rsidP="00FC71D7">
      <w:pPr>
        <w:pStyle w:val="Guidancealpha"/>
        <w:numPr>
          <w:ilvl w:val="0"/>
          <w:numId w:val="126"/>
        </w:numPr>
        <w:pBdr>
          <w:bottom w:val="single" w:sz="4" w:space="1" w:color="652C90" w:themeColor="accent1"/>
        </w:pBdr>
      </w:pPr>
      <w:r>
        <w:t xml:space="preserve">whether the useful life of the asset is dependent on the useful life of other assets of the entity. </w:t>
      </w:r>
      <w:r w:rsidRPr="00706F82">
        <w:rPr>
          <w:rStyle w:val="ReferenceChar"/>
        </w:rPr>
        <w:t>[AASB 138.90]</w:t>
      </w:r>
    </w:p>
    <w:p w14:paraId="4DE337B7" w14:textId="27E208F2" w:rsidR="00F50742" w:rsidRDefault="00F50742" w:rsidP="00F50742">
      <w:pPr>
        <w:pStyle w:val="Guidanceheading"/>
      </w:pPr>
      <w:r>
        <w:lastRenderedPageBreak/>
        <w:t xml:space="preserve">Guidance – Intangible assets </w:t>
      </w:r>
      <w:r w:rsidRPr="00706F82">
        <w:rPr>
          <w:i/>
          <w:iCs/>
        </w:rPr>
        <w:t>(continued)</w:t>
      </w:r>
    </w:p>
    <w:p w14:paraId="27AA1CFF" w14:textId="77777777" w:rsidR="00E73BC6" w:rsidRDefault="00E73BC6" w:rsidP="00E73BC6">
      <w:pPr>
        <w:pStyle w:val="Guidanceheading1"/>
      </w:pPr>
      <w:r>
        <w:t xml:space="preserve">Internal use software </w:t>
      </w:r>
    </w:p>
    <w:p w14:paraId="442717FC" w14:textId="77777777" w:rsidR="00E73BC6" w:rsidRDefault="00E73BC6" w:rsidP="00E73BC6">
      <w:pPr>
        <w:pStyle w:val="GuidanceNormal"/>
      </w:pPr>
      <w:r>
        <w:t>Capitalisation threshold: FRD 109A requires expenditure on a non-monetary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14:paraId="2AD004FA" w14:textId="77777777" w:rsidR="00E73BC6" w:rsidRPr="00706F82" w:rsidRDefault="00E73BC6" w:rsidP="00FC71D7">
      <w:pPr>
        <w:pStyle w:val="Guidancealpha"/>
        <w:numPr>
          <w:ilvl w:val="0"/>
          <w:numId w:val="127"/>
        </w:numPr>
      </w:pPr>
      <w:r>
        <w:t>t</w:t>
      </w:r>
      <w:r w:rsidRPr="00706F82">
        <w:t>he impact of the capitalisation threshold on the comprehensive operating statement and balance sheet, taking into consideration the pattern of investment and that an intangible asset may have a relatively short useful life (e.g. useful life of software is usually only three to five years); and</w:t>
      </w:r>
    </w:p>
    <w:p w14:paraId="095BA9EA" w14:textId="77777777" w:rsidR="00E73BC6" w:rsidRPr="00706F82" w:rsidRDefault="00E73BC6" w:rsidP="00FC71D7">
      <w:pPr>
        <w:pStyle w:val="Guidancealpha"/>
        <w:numPr>
          <w:ilvl w:val="0"/>
          <w:numId w:val="127"/>
        </w:numPr>
      </w:pPr>
      <w:r w:rsidRPr="00706F82">
        <w:t xml:space="preserve">the administrative burden of conducting annual impairment tests of intangible assets. </w:t>
      </w:r>
      <w:r w:rsidRPr="00706F82">
        <w:rPr>
          <w:rStyle w:val="ReferenceChar"/>
        </w:rPr>
        <w:t>[FRD 109A]</w:t>
      </w:r>
    </w:p>
    <w:p w14:paraId="1C92273D" w14:textId="77777777" w:rsidR="00E73BC6" w:rsidRDefault="00E73BC6" w:rsidP="00E73BC6">
      <w:pPr>
        <w:pStyle w:val="GuidanceNormal"/>
      </w:pPr>
      <w:r w:rsidRPr="00706F82">
        <w:rPr>
          <w:b/>
          <w:bCs/>
        </w:rPr>
        <w:t>Research activities (or research phase of internal projects):</w:t>
      </w:r>
      <w:r>
        <w:t xml:space="preserve"> AASB 138 specifically prohibits the recognition of research activities as an asset. </w:t>
      </w:r>
      <w:r w:rsidRPr="00706F82">
        <w:rPr>
          <w:rStyle w:val="ReferenceChar"/>
        </w:rPr>
        <w:t>[AASB 138.54]</w:t>
      </w:r>
    </w:p>
    <w:p w14:paraId="2DF80F9A" w14:textId="77777777" w:rsidR="00E73BC6" w:rsidRDefault="00E73BC6" w:rsidP="00E73BC6">
      <w:pPr>
        <w:pStyle w:val="GuidanceNormal"/>
      </w:pPr>
      <w:r w:rsidRPr="00706F82">
        <w:rPr>
          <w:b/>
          <w:bCs/>
        </w:rPr>
        <w:t>Internal use software:</w:t>
      </w:r>
      <w:r>
        <w:t xml:space="preserve"> </w:t>
      </w:r>
      <w:r w:rsidRPr="00706F82">
        <w:rPr>
          <w:rStyle w:val="ReferenceChar"/>
        </w:rPr>
        <w:t>[AASB 138.54, FRD 109A App 1]</w:t>
      </w:r>
      <w:r>
        <w:t xml:space="preserve"> Purchased internal use software may comprise components with differing accounting treatment (refer to Appendix 1 of FRD 109A for further guidance). Where the accounting treatment differs, each component of the software must be proportionately allocated, based on its fair value, over the total contract price.</w:t>
      </w:r>
    </w:p>
    <w:p w14:paraId="207B4284" w14:textId="77777777" w:rsidR="00E73BC6" w:rsidRDefault="00E73BC6" w:rsidP="00E73BC6">
      <w:pPr>
        <w:pStyle w:val="GuidanceNormal"/>
      </w:pPr>
      <w:r>
        <w:t>Internally developed internal use software usually involves three stages (refer Appendix 1 of FRD 109A for additional guidance):</w:t>
      </w:r>
    </w:p>
    <w:p w14:paraId="33B384F1" w14:textId="77777777" w:rsidR="00E73BC6" w:rsidRDefault="00E73BC6" w:rsidP="00FC71D7">
      <w:pPr>
        <w:pStyle w:val="Guidancealpha"/>
        <w:numPr>
          <w:ilvl w:val="0"/>
          <w:numId w:val="128"/>
        </w:numPr>
      </w:pPr>
      <w:r>
        <w:t>preliminary project stage – costs to be expensed;</w:t>
      </w:r>
    </w:p>
    <w:p w14:paraId="08FFD3DE" w14:textId="77777777" w:rsidR="00E73BC6" w:rsidRDefault="00E73BC6" w:rsidP="00FC71D7">
      <w:pPr>
        <w:pStyle w:val="Guidancealpha"/>
        <w:numPr>
          <w:ilvl w:val="0"/>
          <w:numId w:val="128"/>
        </w:numPr>
      </w:pPr>
      <w:r>
        <w:t>application development stage – costs to be capitalised or expensed; and</w:t>
      </w:r>
    </w:p>
    <w:p w14:paraId="596F959B" w14:textId="77777777" w:rsidR="00E73BC6" w:rsidRDefault="00E73BC6" w:rsidP="00FC71D7">
      <w:pPr>
        <w:pStyle w:val="Guidancealpha"/>
        <w:numPr>
          <w:ilvl w:val="0"/>
          <w:numId w:val="128"/>
        </w:numPr>
      </w:pPr>
      <w:r>
        <w:t>post implementation/operation stage – costs to be expensed.</w:t>
      </w:r>
    </w:p>
    <w:p w14:paraId="28CB50B9" w14:textId="0B33FEF3" w:rsidR="00E73BC6" w:rsidRPr="00940E38" w:rsidRDefault="00E73BC6" w:rsidP="00E73BC6">
      <w:pPr>
        <w:pStyle w:val="Guidancebottomborder"/>
      </w:pPr>
      <w:r>
        <w:t>Internally developed internal use software may comprise more than one component. For example, the development of an accounting software system may consist of three components: general ledger</w:t>
      </w:r>
      <w:r w:rsidR="00BD448E">
        <w:t>;</w:t>
      </w:r>
      <w:r>
        <w:t xml:space="preserve"> accounts payable sub-ledger</w:t>
      </w:r>
      <w:r w:rsidR="00BD448E">
        <w:t>;</w:t>
      </w:r>
      <w:r>
        <w:t xml:space="preserve"> and an accounts receivable sub-ledger. Where this is the case, each component of the system should be accounted for as a separate component and in accordance with FRD 109A.</w:t>
      </w:r>
    </w:p>
    <w:p w14:paraId="1AE494E3" w14:textId="77777777" w:rsidR="00E73BC6" w:rsidRPr="00940E38" w:rsidRDefault="00E73BC6" w:rsidP="00E73BC6">
      <w:pPr>
        <w:pStyle w:val="Heading2"/>
      </w:pPr>
      <w:bookmarkStart w:id="281" w:name="_Toc515531625"/>
      <w:bookmarkStart w:id="282" w:name="_Toc42054657"/>
      <w:bookmarkStart w:id="283" w:name="_Toc42218509"/>
      <w:r w:rsidRPr="00940E38">
        <w:t>Investments accounted for using the equity method</w:t>
      </w:r>
      <w:bookmarkEnd w:id="281"/>
      <w:bookmarkEnd w:id="282"/>
      <w:bookmarkEnd w:id="283"/>
    </w:p>
    <w:p w14:paraId="4E308D79" w14:textId="77777777" w:rsidR="00E73BC6" w:rsidRPr="00940E38" w:rsidRDefault="00E73BC6" w:rsidP="00E73BC6">
      <w:r w:rsidRPr="00940E38">
        <w:t xml:space="preserve">Joint arrangements are contractual arrangements between the Department and one or more other parties to undertake an economic activity that is subject to joint control. </w:t>
      </w:r>
    </w:p>
    <w:p w14:paraId="37B03FF6" w14:textId="77777777" w:rsidR="00E73BC6" w:rsidRPr="00940E38" w:rsidRDefault="00E73BC6" w:rsidP="00E73BC6">
      <w:r w:rsidRPr="00940E38">
        <w:t xml:space="preserve">Joint control is the contractually agreed sharing of control of an arrangement, which exists only when decisions about the relevant activities of the joint arrangement require the unanimous consent of the parties sharing control. </w:t>
      </w:r>
      <w:r w:rsidRPr="00940E38">
        <w:rPr>
          <w:rStyle w:val="SourceReference"/>
        </w:rPr>
        <w:t>[AASB 11.7]</w:t>
      </w:r>
    </w:p>
    <w:p w14:paraId="7F929482" w14:textId="77777777" w:rsidR="00E73BC6" w:rsidRPr="00940E38" w:rsidRDefault="00E73BC6" w:rsidP="00E73BC6">
      <w:r w:rsidRPr="00940E38">
        <w:t xml:space="preserve">Investments in joint arrangements are classified as either joint operations or joint ventures. The classification depends on the contractual rights and obligations of each investor, rather than the legal structure of the joint arrangement. </w:t>
      </w:r>
    </w:p>
    <w:p w14:paraId="35583EC1" w14:textId="77777777" w:rsidR="00E73BC6" w:rsidRPr="00940E38" w:rsidRDefault="00E73BC6" w:rsidP="00E73BC6">
      <w:r w:rsidRPr="00940E38">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w:t>
      </w:r>
      <w:proofErr w:type="gramStart"/>
      <w:r w:rsidRPr="00940E38">
        <w:t>flows’</w:t>
      </w:r>
      <w:proofErr w:type="gramEnd"/>
      <w:r w:rsidRPr="00940E38">
        <w:t xml:space="preserve">.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940E38">
        <w:rPr>
          <w:rStyle w:val="SourceReference"/>
        </w:rPr>
        <w:t>[AASB 128.10; AASB 12.21(b),AASB 11.16)]</w:t>
      </w:r>
    </w:p>
    <w:p w14:paraId="156C51F3" w14:textId="77777777" w:rsidR="00E73BC6" w:rsidRPr="00940E38" w:rsidRDefault="00E73BC6" w:rsidP="00E73BC6">
      <w:pPr>
        <w:pStyle w:val="Heading30"/>
      </w:pPr>
      <w:r w:rsidRPr="00940E38">
        <w:t xml:space="preserve">Investments in associate </w:t>
      </w:r>
    </w:p>
    <w:p w14:paraId="779096F7" w14:textId="77777777" w:rsidR="00E73BC6" w:rsidRPr="00940E38" w:rsidRDefault="00E73BC6" w:rsidP="00E73BC6">
      <w:r w:rsidRPr="00940E38">
        <w:t>New Technology Ltd is one of the Department’s strategic partners specialising in developing new biological equipment in Melbourne, Victoria. The main business activities include</w:t>
      </w:r>
      <w:r w:rsidRPr="00940E38">
        <w:rPr>
          <w:sz w:val="20"/>
        </w:rPr>
        <w:t xml:space="preserve">: </w:t>
      </w:r>
      <w:r w:rsidRPr="00940E38">
        <w:rPr>
          <w:rStyle w:val="SourceReference"/>
        </w:rPr>
        <w:t>[insert detail]</w:t>
      </w:r>
      <w:r w:rsidRPr="00940E38">
        <w:rPr>
          <w:rStyle w:val="SourceReference"/>
          <w:color w:val="000000" w:themeColor="text1"/>
        </w:rPr>
        <w:t>.</w:t>
      </w:r>
      <w:r w:rsidRPr="00940E38">
        <w:rPr>
          <w:sz w:val="22"/>
        </w:rPr>
        <w:t xml:space="preserve"> </w:t>
      </w:r>
      <w:r w:rsidRPr="00940E38">
        <w:t xml:space="preserve">New Technology Ltd is an ASX publicly listed company. </w:t>
      </w:r>
    </w:p>
    <w:p w14:paraId="00FC6AB6" w14:textId="77777777" w:rsidR="00E73BC6" w:rsidRPr="00940E38" w:rsidRDefault="00E73BC6" w:rsidP="00E73BC6">
      <w:pPr>
        <w:pStyle w:val="Heading30"/>
      </w:pPr>
      <w:r w:rsidRPr="00940E38">
        <w:t>Investments in joint venture</w:t>
      </w:r>
    </w:p>
    <w:p w14:paraId="6E9667A9" w14:textId="77777777" w:rsidR="00E73BC6" w:rsidRPr="00940E38" w:rsidRDefault="00E73BC6" w:rsidP="00E73BC6">
      <w:r w:rsidRPr="00940E38">
        <w:t>Up until 30 June 2018, the Department had a joint venture with Technology Supply Pty Ltd to provide expertise in technology supply services to the business units. The main business activities included: [xxx]</w:t>
      </w:r>
    </w:p>
    <w:p w14:paraId="1B13AA4C" w14:textId="77777777" w:rsidR="00E73BC6" w:rsidRPr="00940E38" w:rsidRDefault="00E73BC6" w:rsidP="00E73BC6">
      <w:r w:rsidRPr="00940E38">
        <w:t xml:space="preserve">The joint venture ceased to operate effective from 1 July 2018. </w:t>
      </w:r>
      <w:r w:rsidRPr="00940E38">
        <w:rPr>
          <w:rStyle w:val="SourceReference"/>
        </w:rPr>
        <w:t>[AASB 12.21(a)]</w:t>
      </w:r>
    </w:p>
    <w:p w14:paraId="5C78D3D7" w14:textId="77777777" w:rsidR="00E73BC6" w:rsidRPr="00940E38" w:rsidRDefault="00E73BC6" w:rsidP="00E73BC6">
      <w:pPr>
        <w:keepLines w:val="0"/>
        <w:rPr>
          <w:rFonts w:asciiTheme="majorHAnsi" w:hAnsiTheme="majorHAnsi"/>
          <w:b/>
          <w:szCs w:val="20"/>
        </w:rPr>
      </w:pPr>
      <w:r w:rsidRPr="00940E38">
        <w:br w:type="page"/>
      </w:r>
    </w:p>
    <w:p w14:paraId="2263BBB8" w14:textId="77777777" w:rsidR="00E73BC6" w:rsidDel="004C74DB" w:rsidRDefault="00E73BC6" w:rsidP="00E73BC6">
      <w:pPr>
        <w:pStyle w:val="TableHeading"/>
      </w:pPr>
      <w:r w:rsidRPr="00940E38">
        <w:lastRenderedPageBreak/>
        <w:t xml:space="preserve">Details of material associates and joint ventures </w:t>
      </w:r>
      <w:r w:rsidRPr="00940E38">
        <w:rPr>
          <w:rStyle w:val="SourceReference"/>
          <w:b w:val="0"/>
        </w:rPr>
        <w:t>[AASB12.21(b)]</w:t>
      </w:r>
      <w:r w:rsidRPr="00940E38">
        <w:tab/>
        <w:t>($ million)</w:t>
      </w:r>
    </w:p>
    <w:tbl>
      <w:tblPr>
        <w:tblStyle w:val="DTFTable"/>
        <w:tblW w:w="0" w:type="auto"/>
        <w:tblLook w:val="02A0" w:firstRow="1" w:lastRow="0" w:firstColumn="1" w:lastColumn="0" w:noHBand="1" w:noVBand="0"/>
      </w:tblPr>
      <w:tblGrid>
        <w:gridCol w:w="3091"/>
        <w:gridCol w:w="1276"/>
        <w:gridCol w:w="1559"/>
        <w:gridCol w:w="921"/>
        <w:gridCol w:w="921"/>
        <w:gridCol w:w="921"/>
        <w:gridCol w:w="921"/>
      </w:tblGrid>
      <w:tr w:rsidR="0031187A" w:rsidRPr="00876C93" w14:paraId="458E7D98" w14:textId="77777777" w:rsidTr="00311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vMerge w:val="restart"/>
            <w:hideMark/>
          </w:tcPr>
          <w:p w14:paraId="672548CC" w14:textId="670CFAE2" w:rsidR="0031187A" w:rsidRPr="0031187A" w:rsidRDefault="0031187A" w:rsidP="0031187A">
            <w:pPr>
              <w:ind w:left="0"/>
            </w:pPr>
            <w:r w:rsidRPr="0031187A">
              <w:t>Name of entity</w:t>
            </w:r>
          </w:p>
        </w:tc>
        <w:tc>
          <w:tcPr>
            <w:cnfStyle w:val="000010000000" w:firstRow="0" w:lastRow="0" w:firstColumn="0" w:lastColumn="0" w:oddVBand="1" w:evenVBand="0" w:oddHBand="0" w:evenHBand="0" w:firstRowFirstColumn="0" w:firstRowLastColumn="0" w:lastRowFirstColumn="0" w:lastRowLastColumn="0"/>
            <w:tcW w:w="1276" w:type="dxa"/>
            <w:vMerge w:val="restart"/>
            <w:hideMark/>
          </w:tcPr>
          <w:p w14:paraId="1C66BAD7" w14:textId="7F9D08A5" w:rsidR="0031187A" w:rsidRPr="00876C93" w:rsidRDefault="0031187A" w:rsidP="0031187A">
            <w:pPr>
              <w:jc w:val="center"/>
            </w:pPr>
            <w:r w:rsidRPr="00876C93">
              <w:t>Country of incorporation</w:t>
            </w:r>
          </w:p>
        </w:tc>
        <w:tc>
          <w:tcPr>
            <w:tcW w:w="1559" w:type="dxa"/>
            <w:vMerge w:val="restart"/>
            <w:hideMark/>
          </w:tcPr>
          <w:p w14:paraId="2C1A7FD5" w14:textId="41E466AD" w:rsidR="0031187A" w:rsidRPr="00876C93" w:rsidRDefault="0031187A" w:rsidP="0031187A">
            <w:pPr>
              <w:jc w:val="center"/>
              <w:cnfStyle w:val="100000000000" w:firstRow="1" w:lastRow="0" w:firstColumn="0" w:lastColumn="0" w:oddVBand="0" w:evenVBand="0" w:oddHBand="0" w:evenHBand="0" w:firstRowFirstColumn="0" w:firstRowLastColumn="0" w:lastRowFirstColumn="0" w:lastRowLastColumn="0"/>
            </w:pPr>
            <w:r w:rsidRPr="00876C93">
              <w:t xml:space="preserve">Measurement </w:t>
            </w:r>
            <w:r>
              <w:br/>
            </w:r>
            <w:r w:rsidRPr="00876C93">
              <w:t>method</w:t>
            </w:r>
          </w:p>
        </w:tc>
        <w:tc>
          <w:tcPr>
            <w:cnfStyle w:val="000010000000" w:firstRow="0" w:lastRow="0" w:firstColumn="0" w:lastColumn="0" w:oddVBand="1" w:evenVBand="0" w:oddHBand="0" w:evenHBand="0" w:firstRowFirstColumn="0" w:firstRowLastColumn="0" w:lastRowFirstColumn="0" w:lastRowLastColumn="0"/>
            <w:tcW w:w="1842" w:type="dxa"/>
            <w:gridSpan w:val="2"/>
            <w:hideMark/>
          </w:tcPr>
          <w:p w14:paraId="0FA6CAED" w14:textId="77777777" w:rsidR="0031187A" w:rsidRPr="00876C93" w:rsidRDefault="0031187A" w:rsidP="0031187A">
            <w:pPr>
              <w:jc w:val="center"/>
            </w:pPr>
            <w:r w:rsidRPr="00876C93">
              <w:t>Ownership interest</w:t>
            </w:r>
          </w:p>
        </w:tc>
        <w:tc>
          <w:tcPr>
            <w:tcW w:w="1842" w:type="dxa"/>
            <w:gridSpan w:val="2"/>
            <w:noWrap/>
            <w:hideMark/>
          </w:tcPr>
          <w:p w14:paraId="0CC39096" w14:textId="77777777" w:rsidR="0031187A" w:rsidRPr="00876C93" w:rsidRDefault="0031187A" w:rsidP="0031187A">
            <w:pPr>
              <w:jc w:val="center"/>
              <w:cnfStyle w:val="100000000000" w:firstRow="1" w:lastRow="0" w:firstColumn="0" w:lastColumn="0" w:oddVBand="0" w:evenVBand="0" w:oddHBand="0" w:evenHBand="0" w:firstRowFirstColumn="0" w:firstRowLastColumn="0" w:lastRowFirstColumn="0" w:lastRowLastColumn="0"/>
            </w:pPr>
            <w:r w:rsidRPr="00876C93">
              <w:t>Published fair value</w:t>
            </w:r>
          </w:p>
        </w:tc>
      </w:tr>
      <w:tr w:rsidR="0031187A" w:rsidRPr="00876C93" w14:paraId="4058C067" w14:textId="77777777" w:rsidTr="0031187A">
        <w:trPr>
          <w:cantSplit w:val="0"/>
        </w:trPr>
        <w:tc>
          <w:tcPr>
            <w:cnfStyle w:val="001000000000" w:firstRow="0" w:lastRow="0" w:firstColumn="1" w:lastColumn="0" w:oddVBand="0" w:evenVBand="0" w:oddHBand="0" w:evenHBand="0" w:firstRowFirstColumn="0" w:firstRowLastColumn="0" w:lastRowFirstColumn="0" w:lastRowLastColumn="0"/>
            <w:tcW w:w="3091" w:type="dxa"/>
            <w:vMerge/>
            <w:shd w:val="clear" w:color="auto" w:fill="000000" w:themeFill="text1"/>
            <w:hideMark/>
          </w:tcPr>
          <w:p w14:paraId="0675056B" w14:textId="1E420D82" w:rsidR="0031187A" w:rsidRPr="00876C93" w:rsidRDefault="0031187A" w:rsidP="0031187A">
            <w:pPr>
              <w:ind w:left="0"/>
              <w:rPr>
                <w:iCs/>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276" w:type="dxa"/>
            <w:vMerge/>
            <w:shd w:val="clear" w:color="auto" w:fill="000000" w:themeFill="text1"/>
            <w:hideMark/>
          </w:tcPr>
          <w:p w14:paraId="525D7B23" w14:textId="525F5B3A" w:rsidR="0031187A" w:rsidRPr="00876C93" w:rsidRDefault="0031187A" w:rsidP="0031187A">
            <w:pPr>
              <w:jc w:val="center"/>
              <w:rPr>
                <w:i/>
                <w:iCs/>
                <w:color w:val="FFFFFF" w:themeColor="background1"/>
              </w:rPr>
            </w:pPr>
          </w:p>
        </w:tc>
        <w:tc>
          <w:tcPr>
            <w:tcW w:w="1559" w:type="dxa"/>
            <w:vMerge/>
            <w:shd w:val="clear" w:color="auto" w:fill="000000" w:themeFill="text1"/>
            <w:hideMark/>
          </w:tcPr>
          <w:p w14:paraId="6749E06E" w14:textId="3D2CA51D" w:rsidR="0031187A" w:rsidRPr="00876C93" w:rsidRDefault="0031187A" w:rsidP="0031187A">
            <w:pPr>
              <w:jc w:val="center"/>
              <w:cnfStyle w:val="000000000000" w:firstRow="0" w:lastRow="0" w:firstColumn="0" w:lastColumn="0" w:oddVBand="0" w:evenVBand="0" w:oddHBand="0" w:evenHBand="0" w:firstRowFirstColumn="0" w:firstRowLastColumn="0" w:lastRowFirstColumn="0" w:lastRowLastColumn="0"/>
              <w:rPr>
                <w:i/>
                <w:iCs/>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921" w:type="dxa"/>
            <w:shd w:val="clear" w:color="auto" w:fill="000000" w:themeFill="text1"/>
            <w:hideMark/>
          </w:tcPr>
          <w:p w14:paraId="1833B953" w14:textId="77777777" w:rsidR="0031187A" w:rsidRPr="00876C93" w:rsidRDefault="0031187A" w:rsidP="0031187A">
            <w:pPr>
              <w:rPr>
                <w:i/>
                <w:iCs/>
                <w:color w:val="FFFFFF" w:themeColor="background1"/>
              </w:rPr>
            </w:pPr>
            <w:r w:rsidRPr="00876C93">
              <w:rPr>
                <w:i/>
                <w:iCs/>
                <w:color w:val="FFFFFF" w:themeColor="background1"/>
              </w:rPr>
              <w:t>2020</w:t>
            </w:r>
          </w:p>
        </w:tc>
        <w:tc>
          <w:tcPr>
            <w:tcW w:w="921" w:type="dxa"/>
            <w:shd w:val="clear" w:color="auto" w:fill="000000" w:themeFill="text1"/>
            <w:hideMark/>
          </w:tcPr>
          <w:p w14:paraId="13596512" w14:textId="77777777" w:rsidR="0031187A" w:rsidRPr="00876C93" w:rsidRDefault="0031187A" w:rsidP="0031187A">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876C93">
              <w:rPr>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921" w:type="dxa"/>
            <w:shd w:val="clear" w:color="auto" w:fill="000000" w:themeFill="text1"/>
            <w:hideMark/>
          </w:tcPr>
          <w:p w14:paraId="678714B1" w14:textId="77777777" w:rsidR="0031187A" w:rsidRPr="00876C93" w:rsidRDefault="0031187A" w:rsidP="0031187A">
            <w:pPr>
              <w:rPr>
                <w:i/>
                <w:iCs/>
                <w:color w:val="FFFFFF" w:themeColor="background1"/>
              </w:rPr>
            </w:pPr>
            <w:r w:rsidRPr="00876C93">
              <w:rPr>
                <w:i/>
                <w:iCs/>
                <w:color w:val="FFFFFF" w:themeColor="background1"/>
              </w:rPr>
              <w:t>2020</w:t>
            </w:r>
          </w:p>
        </w:tc>
        <w:tc>
          <w:tcPr>
            <w:tcW w:w="921" w:type="dxa"/>
            <w:shd w:val="clear" w:color="auto" w:fill="000000" w:themeFill="text1"/>
            <w:hideMark/>
          </w:tcPr>
          <w:p w14:paraId="4431AA22" w14:textId="77777777" w:rsidR="0031187A" w:rsidRPr="00876C93" w:rsidRDefault="0031187A" w:rsidP="0031187A">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876C93">
              <w:rPr>
                <w:i/>
                <w:iCs/>
                <w:color w:val="FFFFFF" w:themeColor="background1"/>
              </w:rPr>
              <w:t>2019</w:t>
            </w:r>
          </w:p>
        </w:tc>
      </w:tr>
      <w:tr w:rsidR="00E73BC6" w:rsidRPr="00876C93" w14:paraId="5BAD97A8" w14:textId="77777777" w:rsidTr="0031187A">
        <w:trPr>
          <w:cantSplit w:val="0"/>
        </w:trPr>
        <w:tc>
          <w:tcPr>
            <w:cnfStyle w:val="001000000000" w:firstRow="0" w:lastRow="0" w:firstColumn="1" w:lastColumn="0" w:oddVBand="0" w:evenVBand="0" w:oddHBand="0" w:evenHBand="0" w:firstRowFirstColumn="0" w:firstRowLastColumn="0" w:lastRowFirstColumn="0" w:lastRowLastColumn="0"/>
            <w:tcW w:w="3091" w:type="dxa"/>
            <w:hideMark/>
          </w:tcPr>
          <w:p w14:paraId="27DA1865" w14:textId="77777777" w:rsidR="00E73BC6" w:rsidRPr="0031187A" w:rsidRDefault="00E73BC6" w:rsidP="0031187A">
            <w:pPr>
              <w:ind w:left="0" w:firstLine="0"/>
              <w:rPr>
                <w:b/>
                <w:bCs/>
              </w:rPr>
            </w:pPr>
            <w:r w:rsidRPr="0031187A">
              <w:rPr>
                <w:b/>
                <w:bCs/>
              </w:rPr>
              <w:t>Associate</w:t>
            </w:r>
          </w:p>
        </w:tc>
        <w:tc>
          <w:tcPr>
            <w:cnfStyle w:val="000010000000" w:firstRow="0" w:lastRow="0" w:firstColumn="0" w:lastColumn="0" w:oddVBand="1" w:evenVBand="0" w:oddHBand="0" w:evenHBand="0" w:firstRowFirstColumn="0" w:firstRowLastColumn="0" w:lastRowFirstColumn="0" w:lastRowLastColumn="0"/>
            <w:tcW w:w="1276" w:type="dxa"/>
            <w:hideMark/>
          </w:tcPr>
          <w:p w14:paraId="74E6A086" w14:textId="77777777" w:rsidR="00E73BC6" w:rsidRPr="00876C93" w:rsidRDefault="00E73BC6" w:rsidP="0031187A">
            <w:pPr>
              <w:jc w:val="center"/>
              <w:rPr>
                <w:b/>
                <w:bCs/>
              </w:rPr>
            </w:pPr>
          </w:p>
        </w:tc>
        <w:tc>
          <w:tcPr>
            <w:tcW w:w="1559" w:type="dxa"/>
            <w:hideMark/>
          </w:tcPr>
          <w:p w14:paraId="4EA9199C" w14:textId="77777777" w:rsidR="00E73BC6" w:rsidRPr="00876C93" w:rsidRDefault="00E73BC6" w:rsidP="0031187A">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21" w:type="dxa"/>
            <w:hideMark/>
          </w:tcPr>
          <w:p w14:paraId="484842EC" w14:textId="77777777" w:rsidR="00E73BC6" w:rsidRPr="00876C93" w:rsidRDefault="00E73BC6" w:rsidP="0031187A">
            <w:r w:rsidRPr="00876C93">
              <w:t xml:space="preserve"> </w:t>
            </w:r>
          </w:p>
        </w:tc>
        <w:tc>
          <w:tcPr>
            <w:tcW w:w="921" w:type="dxa"/>
            <w:hideMark/>
          </w:tcPr>
          <w:p w14:paraId="173C3BFE"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r w:rsidRPr="00876C93">
              <w:t xml:space="preserve"> </w:t>
            </w:r>
          </w:p>
        </w:tc>
        <w:tc>
          <w:tcPr>
            <w:cnfStyle w:val="000010000000" w:firstRow="0" w:lastRow="0" w:firstColumn="0" w:lastColumn="0" w:oddVBand="1" w:evenVBand="0" w:oddHBand="0" w:evenHBand="0" w:firstRowFirstColumn="0" w:firstRowLastColumn="0" w:lastRowFirstColumn="0" w:lastRowLastColumn="0"/>
            <w:tcW w:w="921" w:type="dxa"/>
            <w:noWrap/>
            <w:hideMark/>
          </w:tcPr>
          <w:p w14:paraId="7CD63418" w14:textId="77777777" w:rsidR="00E73BC6" w:rsidRPr="00876C93" w:rsidRDefault="00E73BC6" w:rsidP="0031187A">
            <w:r w:rsidRPr="00876C93">
              <w:t xml:space="preserve"> </w:t>
            </w:r>
          </w:p>
        </w:tc>
        <w:tc>
          <w:tcPr>
            <w:tcW w:w="921" w:type="dxa"/>
            <w:noWrap/>
            <w:hideMark/>
          </w:tcPr>
          <w:p w14:paraId="40997F18"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r w:rsidRPr="00876C93">
              <w:t xml:space="preserve"> </w:t>
            </w:r>
          </w:p>
        </w:tc>
      </w:tr>
      <w:tr w:rsidR="00E73BC6" w:rsidRPr="00876C93" w14:paraId="62D3717A" w14:textId="77777777" w:rsidTr="0031187A">
        <w:trPr>
          <w:cantSplit w:val="0"/>
        </w:trPr>
        <w:tc>
          <w:tcPr>
            <w:cnfStyle w:val="001000000000" w:firstRow="0" w:lastRow="0" w:firstColumn="1" w:lastColumn="0" w:oddVBand="0" w:evenVBand="0" w:oddHBand="0" w:evenHBand="0" w:firstRowFirstColumn="0" w:firstRowLastColumn="0" w:lastRowFirstColumn="0" w:lastRowLastColumn="0"/>
            <w:tcW w:w="3091" w:type="dxa"/>
            <w:hideMark/>
          </w:tcPr>
          <w:p w14:paraId="2D9FDD00" w14:textId="77777777" w:rsidR="00E73BC6" w:rsidRPr="00876C93" w:rsidRDefault="00E73BC6" w:rsidP="0031187A">
            <w:pPr>
              <w:ind w:left="0" w:firstLine="0"/>
            </w:pPr>
            <w:r w:rsidRPr="00876C93">
              <w:t xml:space="preserve">New </w:t>
            </w:r>
            <w:r w:rsidRPr="0031187A">
              <w:t>Technology</w:t>
            </w:r>
            <w:r w:rsidRPr="00876C93">
              <w:t xml:space="preserve"> Pty Ltd (a)</w:t>
            </w:r>
          </w:p>
        </w:tc>
        <w:tc>
          <w:tcPr>
            <w:cnfStyle w:val="000010000000" w:firstRow="0" w:lastRow="0" w:firstColumn="0" w:lastColumn="0" w:oddVBand="1" w:evenVBand="0" w:oddHBand="0" w:evenHBand="0" w:firstRowFirstColumn="0" w:firstRowLastColumn="0" w:lastRowFirstColumn="0" w:lastRowLastColumn="0"/>
            <w:tcW w:w="1276" w:type="dxa"/>
            <w:hideMark/>
          </w:tcPr>
          <w:p w14:paraId="68EE2216" w14:textId="77777777" w:rsidR="00E73BC6" w:rsidRPr="00876C93" w:rsidRDefault="00E73BC6" w:rsidP="0031187A">
            <w:pPr>
              <w:jc w:val="center"/>
            </w:pPr>
            <w:r w:rsidRPr="00876C93">
              <w:t>Australia</w:t>
            </w:r>
          </w:p>
        </w:tc>
        <w:tc>
          <w:tcPr>
            <w:tcW w:w="1559" w:type="dxa"/>
            <w:hideMark/>
          </w:tcPr>
          <w:p w14:paraId="129EA513" w14:textId="77777777" w:rsidR="00E73BC6" w:rsidRPr="00876C93" w:rsidRDefault="00E73BC6" w:rsidP="0031187A">
            <w:pPr>
              <w:jc w:val="center"/>
              <w:cnfStyle w:val="000000000000" w:firstRow="0" w:lastRow="0" w:firstColumn="0" w:lastColumn="0" w:oddVBand="0" w:evenVBand="0" w:oddHBand="0" w:evenHBand="0" w:firstRowFirstColumn="0" w:firstRowLastColumn="0" w:lastRowFirstColumn="0" w:lastRowLastColumn="0"/>
            </w:pPr>
            <w:r w:rsidRPr="00876C93">
              <w:t>Equity method</w:t>
            </w:r>
          </w:p>
        </w:tc>
        <w:tc>
          <w:tcPr>
            <w:cnfStyle w:val="000010000000" w:firstRow="0" w:lastRow="0" w:firstColumn="0" w:lastColumn="0" w:oddVBand="1" w:evenVBand="0" w:oddHBand="0" w:evenHBand="0" w:firstRowFirstColumn="0" w:firstRowLastColumn="0" w:lastRowFirstColumn="0" w:lastRowLastColumn="0"/>
            <w:tcW w:w="921" w:type="dxa"/>
            <w:hideMark/>
          </w:tcPr>
          <w:p w14:paraId="6B2F7FC6" w14:textId="77777777" w:rsidR="00E73BC6" w:rsidRPr="00876C93" w:rsidRDefault="00E73BC6" w:rsidP="0031187A">
            <w:r w:rsidRPr="00876C93">
              <w:t xml:space="preserve"> 35</w:t>
            </w:r>
          </w:p>
        </w:tc>
        <w:tc>
          <w:tcPr>
            <w:tcW w:w="921" w:type="dxa"/>
            <w:hideMark/>
          </w:tcPr>
          <w:p w14:paraId="1845BFC6"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r w:rsidRPr="00876C93">
              <w:t xml:space="preserve"> 35</w:t>
            </w:r>
          </w:p>
        </w:tc>
        <w:tc>
          <w:tcPr>
            <w:cnfStyle w:val="000010000000" w:firstRow="0" w:lastRow="0" w:firstColumn="0" w:lastColumn="0" w:oddVBand="1" w:evenVBand="0" w:oddHBand="0" w:evenHBand="0" w:firstRowFirstColumn="0" w:firstRowLastColumn="0" w:lastRowFirstColumn="0" w:lastRowLastColumn="0"/>
            <w:tcW w:w="921" w:type="dxa"/>
            <w:noWrap/>
            <w:hideMark/>
          </w:tcPr>
          <w:p w14:paraId="46DAD7AF" w14:textId="77777777" w:rsidR="00E73BC6" w:rsidRPr="00876C93" w:rsidRDefault="00E73BC6" w:rsidP="0031187A">
            <w:r w:rsidRPr="00876C93">
              <w:t>6 566</w:t>
            </w:r>
          </w:p>
        </w:tc>
        <w:tc>
          <w:tcPr>
            <w:tcW w:w="921" w:type="dxa"/>
            <w:noWrap/>
            <w:hideMark/>
          </w:tcPr>
          <w:p w14:paraId="54913CB9"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r w:rsidRPr="00876C93">
              <w:t>5 351</w:t>
            </w:r>
          </w:p>
        </w:tc>
      </w:tr>
      <w:tr w:rsidR="00E73BC6" w:rsidRPr="00876C93" w14:paraId="58E8CD70" w14:textId="77777777" w:rsidTr="0031187A">
        <w:trPr>
          <w:cantSplit w:val="0"/>
        </w:trPr>
        <w:tc>
          <w:tcPr>
            <w:cnfStyle w:val="001000000000" w:firstRow="0" w:lastRow="0" w:firstColumn="1" w:lastColumn="0" w:oddVBand="0" w:evenVBand="0" w:oddHBand="0" w:evenHBand="0" w:firstRowFirstColumn="0" w:firstRowLastColumn="0" w:lastRowFirstColumn="0" w:lastRowLastColumn="0"/>
            <w:tcW w:w="3091" w:type="dxa"/>
            <w:hideMark/>
          </w:tcPr>
          <w:p w14:paraId="64B54137" w14:textId="77777777" w:rsidR="00E73BC6" w:rsidRPr="0031187A" w:rsidRDefault="00E73BC6" w:rsidP="0031187A">
            <w:pPr>
              <w:ind w:left="0" w:firstLine="0"/>
              <w:rPr>
                <w:b/>
                <w:bCs/>
              </w:rPr>
            </w:pPr>
            <w:r w:rsidRPr="0031187A">
              <w:rPr>
                <w:b/>
                <w:bCs/>
              </w:rPr>
              <w:t>Joint venture</w:t>
            </w:r>
          </w:p>
        </w:tc>
        <w:tc>
          <w:tcPr>
            <w:cnfStyle w:val="000010000000" w:firstRow="0" w:lastRow="0" w:firstColumn="0" w:lastColumn="0" w:oddVBand="1" w:evenVBand="0" w:oddHBand="0" w:evenHBand="0" w:firstRowFirstColumn="0" w:firstRowLastColumn="0" w:lastRowFirstColumn="0" w:lastRowLastColumn="0"/>
            <w:tcW w:w="1276" w:type="dxa"/>
            <w:hideMark/>
          </w:tcPr>
          <w:p w14:paraId="1893CA67" w14:textId="77777777" w:rsidR="00E73BC6" w:rsidRPr="00876C93" w:rsidRDefault="00E73BC6" w:rsidP="0031187A">
            <w:pPr>
              <w:jc w:val="center"/>
              <w:rPr>
                <w:b/>
                <w:bCs/>
              </w:rPr>
            </w:pPr>
          </w:p>
        </w:tc>
        <w:tc>
          <w:tcPr>
            <w:tcW w:w="1559" w:type="dxa"/>
            <w:hideMark/>
          </w:tcPr>
          <w:p w14:paraId="78C888B6" w14:textId="77777777" w:rsidR="00E73BC6" w:rsidRPr="00876C93" w:rsidRDefault="00E73BC6" w:rsidP="0031187A">
            <w:pPr>
              <w:jc w:val="cente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921" w:type="dxa"/>
            <w:hideMark/>
          </w:tcPr>
          <w:p w14:paraId="4031B045" w14:textId="77777777" w:rsidR="00E73BC6" w:rsidRPr="00876C93" w:rsidRDefault="00E73BC6" w:rsidP="0031187A">
            <w:pPr>
              <w:rPr>
                <w:b/>
                <w:bCs/>
              </w:rPr>
            </w:pPr>
            <w:r w:rsidRPr="00876C93">
              <w:rPr>
                <w:b/>
                <w:bCs/>
              </w:rPr>
              <w:t xml:space="preserve"> </w:t>
            </w:r>
          </w:p>
        </w:tc>
        <w:tc>
          <w:tcPr>
            <w:tcW w:w="921" w:type="dxa"/>
            <w:hideMark/>
          </w:tcPr>
          <w:p w14:paraId="4D440E2C"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r w:rsidRPr="00876C93">
              <w:t xml:space="preserve"> </w:t>
            </w:r>
          </w:p>
        </w:tc>
        <w:tc>
          <w:tcPr>
            <w:cnfStyle w:val="000010000000" w:firstRow="0" w:lastRow="0" w:firstColumn="0" w:lastColumn="0" w:oddVBand="1" w:evenVBand="0" w:oddHBand="0" w:evenHBand="0" w:firstRowFirstColumn="0" w:firstRowLastColumn="0" w:lastRowFirstColumn="0" w:lastRowLastColumn="0"/>
            <w:tcW w:w="921" w:type="dxa"/>
            <w:noWrap/>
            <w:hideMark/>
          </w:tcPr>
          <w:p w14:paraId="46E09649" w14:textId="77777777" w:rsidR="00E73BC6" w:rsidRPr="00876C93" w:rsidRDefault="00E73BC6" w:rsidP="0031187A">
            <w:r w:rsidRPr="00876C93">
              <w:t xml:space="preserve"> </w:t>
            </w:r>
          </w:p>
        </w:tc>
        <w:tc>
          <w:tcPr>
            <w:tcW w:w="921" w:type="dxa"/>
            <w:noWrap/>
            <w:hideMark/>
          </w:tcPr>
          <w:p w14:paraId="30F2425E"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r w:rsidRPr="00876C93">
              <w:t xml:space="preserve"> </w:t>
            </w:r>
          </w:p>
        </w:tc>
      </w:tr>
      <w:tr w:rsidR="00E73BC6" w:rsidRPr="00876C93" w14:paraId="1E473AF0" w14:textId="77777777" w:rsidTr="0031187A">
        <w:trPr>
          <w:cantSplit w:val="0"/>
        </w:trPr>
        <w:tc>
          <w:tcPr>
            <w:cnfStyle w:val="001000000000" w:firstRow="0" w:lastRow="0" w:firstColumn="1" w:lastColumn="0" w:oddVBand="0" w:evenVBand="0" w:oddHBand="0" w:evenHBand="0" w:firstRowFirstColumn="0" w:firstRowLastColumn="0" w:lastRowFirstColumn="0" w:lastRowLastColumn="0"/>
            <w:tcW w:w="3091" w:type="dxa"/>
            <w:hideMark/>
          </w:tcPr>
          <w:p w14:paraId="761E31DA" w14:textId="77777777" w:rsidR="00E73BC6" w:rsidRPr="00876C93" w:rsidRDefault="00E73BC6" w:rsidP="0031187A">
            <w:pPr>
              <w:ind w:left="0" w:firstLine="0"/>
            </w:pPr>
            <w:r w:rsidRPr="0031187A">
              <w:t>Technology</w:t>
            </w:r>
            <w:r w:rsidRPr="00876C93">
              <w:t xml:space="preserve"> Supply Pty Ltd</w:t>
            </w:r>
          </w:p>
        </w:tc>
        <w:tc>
          <w:tcPr>
            <w:cnfStyle w:val="000010000000" w:firstRow="0" w:lastRow="0" w:firstColumn="0" w:lastColumn="0" w:oddVBand="1" w:evenVBand="0" w:oddHBand="0" w:evenHBand="0" w:firstRowFirstColumn="0" w:firstRowLastColumn="0" w:lastRowFirstColumn="0" w:lastRowLastColumn="0"/>
            <w:tcW w:w="1276" w:type="dxa"/>
            <w:hideMark/>
          </w:tcPr>
          <w:p w14:paraId="7F6B752C" w14:textId="77777777" w:rsidR="00E73BC6" w:rsidRPr="00876C93" w:rsidRDefault="00E73BC6" w:rsidP="0031187A">
            <w:pPr>
              <w:jc w:val="center"/>
            </w:pPr>
            <w:r w:rsidRPr="00876C93">
              <w:t>Australia</w:t>
            </w:r>
          </w:p>
        </w:tc>
        <w:tc>
          <w:tcPr>
            <w:tcW w:w="1559" w:type="dxa"/>
            <w:hideMark/>
          </w:tcPr>
          <w:p w14:paraId="587B1849" w14:textId="77777777" w:rsidR="00E73BC6" w:rsidRPr="00876C93" w:rsidRDefault="00E73BC6" w:rsidP="0031187A">
            <w:pPr>
              <w:jc w:val="center"/>
              <w:cnfStyle w:val="000000000000" w:firstRow="0" w:lastRow="0" w:firstColumn="0" w:lastColumn="0" w:oddVBand="0" w:evenVBand="0" w:oddHBand="0" w:evenHBand="0" w:firstRowFirstColumn="0" w:firstRowLastColumn="0" w:lastRowFirstColumn="0" w:lastRowLastColumn="0"/>
            </w:pPr>
            <w:r w:rsidRPr="00876C93">
              <w:t>Equity method</w:t>
            </w:r>
          </w:p>
        </w:tc>
        <w:tc>
          <w:tcPr>
            <w:cnfStyle w:val="000010000000" w:firstRow="0" w:lastRow="0" w:firstColumn="0" w:lastColumn="0" w:oddVBand="1" w:evenVBand="0" w:oddHBand="0" w:evenHBand="0" w:firstRowFirstColumn="0" w:firstRowLastColumn="0" w:lastRowFirstColumn="0" w:lastRowLastColumn="0"/>
            <w:tcW w:w="921" w:type="dxa"/>
            <w:hideMark/>
          </w:tcPr>
          <w:p w14:paraId="055F99BD" w14:textId="77777777" w:rsidR="00E73BC6" w:rsidRPr="00876C93" w:rsidRDefault="00E73BC6" w:rsidP="0031187A">
            <w:r w:rsidRPr="00876C93">
              <w:t>..</w:t>
            </w:r>
          </w:p>
        </w:tc>
        <w:tc>
          <w:tcPr>
            <w:tcW w:w="921" w:type="dxa"/>
            <w:hideMark/>
          </w:tcPr>
          <w:p w14:paraId="3F99ACBF"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r w:rsidRPr="00876C93">
              <w:t xml:space="preserve"> 25</w:t>
            </w:r>
          </w:p>
        </w:tc>
        <w:tc>
          <w:tcPr>
            <w:cnfStyle w:val="000010000000" w:firstRow="0" w:lastRow="0" w:firstColumn="0" w:lastColumn="0" w:oddVBand="1" w:evenVBand="0" w:oddHBand="0" w:evenHBand="0" w:firstRowFirstColumn="0" w:firstRowLastColumn="0" w:lastRowFirstColumn="0" w:lastRowLastColumn="0"/>
            <w:tcW w:w="921" w:type="dxa"/>
            <w:noWrap/>
            <w:hideMark/>
          </w:tcPr>
          <w:p w14:paraId="0584E100" w14:textId="77777777" w:rsidR="00E73BC6" w:rsidRPr="00876C93" w:rsidRDefault="00E73BC6" w:rsidP="0031187A">
            <w:proofErr w:type="spellStart"/>
            <w:r w:rsidRPr="00876C93">
              <w:t>n.a.</w:t>
            </w:r>
            <w:proofErr w:type="spellEnd"/>
          </w:p>
        </w:tc>
        <w:tc>
          <w:tcPr>
            <w:tcW w:w="921" w:type="dxa"/>
            <w:noWrap/>
            <w:hideMark/>
          </w:tcPr>
          <w:p w14:paraId="55B866A9" w14:textId="77777777" w:rsidR="00E73BC6" w:rsidRPr="00876C93" w:rsidRDefault="00E73BC6" w:rsidP="0031187A">
            <w:pPr>
              <w:cnfStyle w:val="000000000000" w:firstRow="0" w:lastRow="0" w:firstColumn="0" w:lastColumn="0" w:oddVBand="0" w:evenVBand="0" w:oddHBand="0" w:evenHBand="0" w:firstRowFirstColumn="0" w:firstRowLastColumn="0" w:lastRowFirstColumn="0" w:lastRowLastColumn="0"/>
            </w:pPr>
            <w:proofErr w:type="spellStart"/>
            <w:r w:rsidRPr="00876C93">
              <w:t>n.a.</w:t>
            </w:r>
            <w:proofErr w:type="spellEnd"/>
          </w:p>
        </w:tc>
      </w:tr>
    </w:tbl>
    <w:p w14:paraId="5727B36B" w14:textId="77777777" w:rsidR="00E73BC6" w:rsidRPr="00940E38" w:rsidRDefault="00E73BC6" w:rsidP="00E73BC6">
      <w:pPr>
        <w:pStyle w:val="Note"/>
      </w:pPr>
      <w:r w:rsidRPr="00940E38">
        <w:t>Note:</w:t>
      </w:r>
    </w:p>
    <w:p w14:paraId="291B02F6" w14:textId="05308555" w:rsidR="00E73BC6" w:rsidRPr="00940E38" w:rsidRDefault="00E73BC6" w:rsidP="00E73BC6">
      <w:pPr>
        <w:pStyle w:val="Note"/>
      </w:pPr>
      <w:r w:rsidRPr="00940E38">
        <w:t>(a)</w:t>
      </w:r>
      <w:r w:rsidRPr="00940E38">
        <w:tab/>
        <w:t>As at 30 June 20</w:t>
      </w:r>
      <w:r>
        <w:t>20</w:t>
      </w:r>
      <w:r w:rsidRPr="00940E38">
        <w:t xml:space="preserve">, the fair value of the Department’s interest in New Technology Ltd was based on the quoted market price available on the Australian Stock Exchange, which is a </w:t>
      </w:r>
      <w:r w:rsidR="00BD448E" w:rsidRPr="00940E38">
        <w:t xml:space="preserve">Level </w:t>
      </w:r>
      <w:r w:rsidRPr="00940E38">
        <w:t xml:space="preserve">1 input in terms of AASB 13 </w:t>
      </w:r>
      <w:r w:rsidRPr="00BD448E">
        <w:rPr>
          <w:i w:val="0"/>
          <w:iCs/>
        </w:rPr>
        <w:t>Fair Value Measurement</w:t>
      </w:r>
      <w:r w:rsidRPr="00940E38">
        <w:t>.</w:t>
      </w:r>
    </w:p>
    <w:p w14:paraId="0C4D7136" w14:textId="77777777" w:rsidR="00E73BC6" w:rsidRPr="00940E38" w:rsidRDefault="00E73BC6" w:rsidP="00E73BC6"/>
    <w:p w14:paraId="11FCCFEE" w14:textId="77777777" w:rsidR="00E73BC6" w:rsidRPr="00940E38" w:rsidRDefault="00E73BC6" w:rsidP="00E73BC6">
      <w:pPr>
        <w:pStyle w:val="Heading30"/>
      </w:pPr>
      <w:r w:rsidRPr="00940E38">
        <w:t>Summarised financial information</w:t>
      </w:r>
    </w:p>
    <w:p w14:paraId="2AC1907D" w14:textId="77777777" w:rsidR="00E73BC6" w:rsidRPr="00940E38" w:rsidRDefault="00E73BC6" w:rsidP="00E73BC6">
      <w:r w:rsidRPr="00940E38">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14:paraId="5ED0D9A2" w14:textId="77777777" w:rsidR="00E73BC6" w:rsidRPr="00940E38" w:rsidRDefault="00E73BC6" w:rsidP="00E73BC6">
      <w:r w:rsidRPr="00940E38">
        <w:t xml:space="preserve">The financial year end date of New Technology Ltd is 30 April. </w:t>
      </w:r>
      <w:proofErr w:type="gramStart"/>
      <w:r w:rsidRPr="00940E38">
        <w:t>For the purpose of</w:t>
      </w:r>
      <w:proofErr w:type="gramEnd"/>
      <w:r w:rsidRPr="00940E38">
        <w:t xml:space="preserve"> applying the equity method of accounting, the financial statements of New Technology Ltd have been used, and appropriate adjustments have been made for the effects of significant transactions between that date and 30 June 20</w:t>
      </w:r>
      <w:r>
        <w:t>20</w:t>
      </w:r>
      <w:r w:rsidRPr="00940E38">
        <w:t xml:space="preserve">. </w:t>
      </w:r>
    </w:p>
    <w:p w14:paraId="0D3A0DF9" w14:textId="77777777" w:rsidR="00E73BC6" w:rsidRPr="00940E38" w:rsidRDefault="00E73BC6" w:rsidP="00E73BC6">
      <w:r w:rsidRPr="00940E38">
        <w:t xml:space="preserve">The Department’s share of the contingent liabilities and commitments of its associates and joint ventures are disclosed in Note 8.2 and Note </w:t>
      </w:r>
      <w:proofErr w:type="gramStart"/>
      <w:r w:rsidRPr="00940E38">
        <w:t>7.5</w:t>
      </w:r>
      <w:proofErr w:type="gramEnd"/>
      <w:r w:rsidRPr="00940E38">
        <w:t xml:space="preserve"> respectively.</w:t>
      </w:r>
    </w:p>
    <w:p w14:paraId="0736AF13" w14:textId="77777777" w:rsidR="00E73BC6" w:rsidRPr="00940E38" w:rsidRDefault="00E73BC6" w:rsidP="00E73BC6"/>
    <w:p w14:paraId="57E7266C" w14:textId="77777777" w:rsidR="00E73BC6" w:rsidRDefault="00E73BC6" w:rsidP="00E73BC6">
      <w:pPr>
        <w:pStyle w:val="TableHeading"/>
        <w:rPr>
          <w:rFonts w:asciiTheme="minorHAnsi" w:hAnsiTheme="minorHAnsi"/>
          <w:b w:val="0"/>
          <w:spacing w:val="0"/>
          <w:szCs w:val="18"/>
        </w:rPr>
      </w:pPr>
      <w:r w:rsidRPr="00940E38">
        <w:t xml:space="preserve">New Technology Pty Ltd – Associate </w:t>
      </w:r>
      <w:r w:rsidRPr="00940E38">
        <w:tab/>
        <w:t>($ thousand)</w:t>
      </w:r>
    </w:p>
    <w:tbl>
      <w:tblPr>
        <w:tblStyle w:val="ModelReportFinancialTable"/>
        <w:tblW w:w="9696" w:type="dxa"/>
        <w:tblLayout w:type="fixed"/>
        <w:tblLook w:val="00E0" w:firstRow="1" w:lastRow="1" w:firstColumn="1" w:lastColumn="0" w:noHBand="0" w:noVBand="0"/>
      </w:tblPr>
      <w:tblGrid>
        <w:gridCol w:w="1858"/>
        <w:gridCol w:w="5797"/>
        <w:gridCol w:w="1020"/>
        <w:gridCol w:w="1021"/>
      </w:tblGrid>
      <w:tr w:rsidR="00E73BC6" w:rsidRPr="00D342FD" w14:paraId="03D9CF04" w14:textId="77777777" w:rsidTr="003118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8" w:type="dxa"/>
            <w:hideMark/>
          </w:tcPr>
          <w:p w14:paraId="59B9D1C1" w14:textId="77777777" w:rsidR="00E73BC6" w:rsidRPr="00D342FD" w:rsidRDefault="00E73BC6" w:rsidP="0031187A">
            <w:pPr>
              <w:pStyle w:val="TableHeading"/>
              <w:spacing w:before="20" w:after="20"/>
              <w:rPr>
                <w:b w:val="0"/>
                <w:bCs/>
                <w:iCs/>
              </w:rPr>
            </w:pPr>
            <w:r w:rsidRPr="00D342FD">
              <w:rPr>
                <w:b w:val="0"/>
                <w:bCs/>
                <w:iCs/>
              </w:rPr>
              <w:t>Source reference</w:t>
            </w:r>
          </w:p>
        </w:tc>
        <w:tc>
          <w:tcPr>
            <w:tcW w:w="5797" w:type="dxa"/>
            <w:hideMark/>
          </w:tcPr>
          <w:p w14:paraId="48B0AEC2" w14:textId="77777777" w:rsidR="00E73BC6" w:rsidRPr="00D342FD" w:rsidRDefault="00E73BC6" w:rsidP="0031187A">
            <w:pPr>
              <w:pStyle w:val="TableHeading"/>
              <w:spacing w:before="20" w:after="20"/>
              <w:cnfStyle w:val="100000000000" w:firstRow="1" w:lastRow="0" w:firstColumn="0" w:lastColumn="0" w:oddVBand="0" w:evenVBand="0" w:oddHBand="0" w:evenHBand="0" w:firstRowFirstColumn="0" w:firstRowLastColumn="0" w:lastRowFirstColumn="0" w:lastRowLastColumn="0"/>
              <w:rPr>
                <w:b w:val="0"/>
                <w:bCs/>
              </w:rPr>
            </w:pPr>
            <w:r w:rsidRPr="00D342FD">
              <w:rPr>
                <w:b w:val="0"/>
                <w:bCs/>
              </w:rPr>
              <w:t> </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3D2D138E" w14:textId="77777777" w:rsidR="00E73BC6" w:rsidRPr="00D342FD" w:rsidRDefault="00E73BC6" w:rsidP="0031187A">
            <w:pPr>
              <w:pStyle w:val="TableHeading"/>
              <w:spacing w:before="20" w:after="20"/>
              <w:rPr>
                <w:b w:val="0"/>
                <w:bCs/>
                <w:iCs/>
              </w:rPr>
            </w:pPr>
            <w:r w:rsidRPr="00D342FD">
              <w:rPr>
                <w:b w:val="0"/>
                <w:bCs/>
                <w:iCs/>
              </w:rPr>
              <w:t>2020</w:t>
            </w:r>
          </w:p>
        </w:tc>
        <w:tc>
          <w:tcPr>
            <w:tcW w:w="1021" w:type="dxa"/>
            <w:noWrap/>
            <w:hideMark/>
          </w:tcPr>
          <w:p w14:paraId="05540894" w14:textId="77777777" w:rsidR="00E73BC6" w:rsidRPr="00D342FD" w:rsidRDefault="00E73BC6" w:rsidP="0031187A">
            <w:pPr>
              <w:pStyle w:val="TableHeading"/>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2AAAEB33"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55E7773C" w14:textId="77777777" w:rsidR="00E73BC6" w:rsidRPr="00D342FD" w:rsidRDefault="00E73BC6" w:rsidP="0031187A">
            <w:pPr>
              <w:pStyle w:val="TableHeading"/>
              <w:spacing w:before="20" w:after="20"/>
              <w:rPr>
                <w:b w:val="0"/>
                <w:bCs/>
                <w:i/>
                <w:iCs/>
              </w:rPr>
            </w:pPr>
          </w:p>
        </w:tc>
        <w:tc>
          <w:tcPr>
            <w:tcW w:w="5797" w:type="dxa"/>
            <w:hideMark/>
          </w:tcPr>
          <w:p w14:paraId="2BD62E23"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Summarised balance sheet</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52B4B96C" w14:textId="77777777" w:rsidR="00E73BC6" w:rsidRPr="00D342FD" w:rsidRDefault="00E73BC6" w:rsidP="0031187A">
            <w:pPr>
              <w:pStyle w:val="TableHeading"/>
              <w:spacing w:before="20" w:after="20"/>
            </w:pPr>
            <w:r w:rsidRPr="00D342FD">
              <w:t> </w:t>
            </w:r>
          </w:p>
        </w:tc>
        <w:tc>
          <w:tcPr>
            <w:tcW w:w="1021" w:type="dxa"/>
            <w:noWrap/>
            <w:hideMark/>
          </w:tcPr>
          <w:p w14:paraId="7A3A53B9"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276C2B5B"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7A0DDB44" w14:textId="77777777" w:rsidR="00E73BC6" w:rsidRPr="00D342FD" w:rsidRDefault="00E73BC6" w:rsidP="0031187A">
            <w:pPr>
              <w:pStyle w:val="TableHeading"/>
              <w:spacing w:before="20" w:after="20"/>
              <w:rPr>
                <w:b w:val="0"/>
                <w:bCs/>
              </w:rPr>
            </w:pPr>
            <w:r w:rsidRPr="00D342FD">
              <w:rPr>
                <w:b w:val="0"/>
                <w:bCs/>
              </w:rPr>
              <w:t>AASB 12.B12(b)(</w:t>
            </w:r>
            <w:proofErr w:type="spellStart"/>
            <w:r w:rsidRPr="00D342FD">
              <w:rPr>
                <w:b w:val="0"/>
                <w:bCs/>
              </w:rPr>
              <w:t>i</w:t>
            </w:r>
            <w:proofErr w:type="spellEnd"/>
            <w:r w:rsidRPr="00D342FD">
              <w:rPr>
                <w:b w:val="0"/>
                <w:bCs/>
              </w:rPr>
              <w:t>)</w:t>
            </w:r>
          </w:p>
        </w:tc>
        <w:tc>
          <w:tcPr>
            <w:tcW w:w="5797" w:type="dxa"/>
            <w:hideMark/>
          </w:tcPr>
          <w:p w14:paraId="00A1B472"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Current assets</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56942CE4" w14:textId="77777777" w:rsidR="00E73BC6" w:rsidRPr="00D342FD" w:rsidRDefault="00E73BC6" w:rsidP="0031187A">
            <w:pPr>
              <w:pStyle w:val="TableHeading"/>
              <w:spacing w:before="20" w:after="20"/>
              <w:rPr>
                <w:b w:val="0"/>
                <w:bCs/>
              </w:rPr>
            </w:pPr>
            <w:r w:rsidRPr="00D342FD">
              <w:rPr>
                <w:b w:val="0"/>
                <w:bCs/>
              </w:rPr>
              <w:t>6 224</w:t>
            </w:r>
          </w:p>
        </w:tc>
        <w:tc>
          <w:tcPr>
            <w:tcW w:w="1021" w:type="dxa"/>
            <w:noWrap/>
            <w:hideMark/>
          </w:tcPr>
          <w:p w14:paraId="0D8AF881"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4 706</w:t>
            </w:r>
          </w:p>
        </w:tc>
      </w:tr>
      <w:tr w:rsidR="00E73BC6" w:rsidRPr="00D342FD" w14:paraId="691034CB"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7BC80843" w14:textId="77777777" w:rsidR="00E73BC6" w:rsidRPr="00D342FD" w:rsidRDefault="00E73BC6" w:rsidP="0031187A">
            <w:pPr>
              <w:pStyle w:val="TableHeading"/>
              <w:spacing w:before="20" w:after="20"/>
              <w:rPr>
                <w:b w:val="0"/>
                <w:bCs/>
              </w:rPr>
            </w:pPr>
            <w:r w:rsidRPr="00D342FD">
              <w:rPr>
                <w:b w:val="0"/>
                <w:bCs/>
              </w:rPr>
              <w:t>AASB 12.B12(b)(ii)</w:t>
            </w:r>
          </w:p>
        </w:tc>
        <w:tc>
          <w:tcPr>
            <w:tcW w:w="5797" w:type="dxa"/>
            <w:hideMark/>
          </w:tcPr>
          <w:p w14:paraId="43F1FA1C"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Non</w:t>
            </w:r>
            <w:r w:rsidRPr="00D342FD">
              <w:rPr>
                <w:b w:val="0"/>
                <w:bCs/>
              </w:rPr>
              <w:noBreakHyphen/>
              <w:t>current assets</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3514E31B" w14:textId="77777777" w:rsidR="00E73BC6" w:rsidRPr="00D342FD" w:rsidRDefault="00E73BC6" w:rsidP="0031187A">
            <w:pPr>
              <w:pStyle w:val="TableHeading"/>
              <w:spacing w:before="20" w:after="20"/>
              <w:rPr>
                <w:b w:val="0"/>
                <w:bCs/>
              </w:rPr>
            </w:pPr>
            <w:r w:rsidRPr="00D342FD">
              <w:rPr>
                <w:b w:val="0"/>
                <w:bCs/>
              </w:rPr>
              <w:t>14 524</w:t>
            </w:r>
          </w:p>
        </w:tc>
        <w:tc>
          <w:tcPr>
            <w:tcW w:w="1021" w:type="dxa"/>
            <w:noWrap/>
            <w:hideMark/>
          </w:tcPr>
          <w:p w14:paraId="7D5961F7"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13 043</w:t>
            </w:r>
          </w:p>
        </w:tc>
      </w:tr>
      <w:tr w:rsidR="00E73BC6" w:rsidRPr="00D342FD" w14:paraId="187416CB"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2DC63786" w14:textId="77777777" w:rsidR="00E73BC6" w:rsidRPr="00D342FD" w:rsidRDefault="00E73BC6" w:rsidP="0031187A">
            <w:pPr>
              <w:pStyle w:val="TableHeading"/>
              <w:spacing w:before="20" w:after="20"/>
              <w:rPr>
                <w:b w:val="0"/>
                <w:bCs/>
              </w:rPr>
            </w:pPr>
          </w:p>
        </w:tc>
        <w:tc>
          <w:tcPr>
            <w:tcW w:w="5797" w:type="dxa"/>
            <w:hideMark/>
          </w:tcPr>
          <w:p w14:paraId="284CD91C"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assets</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2731E150" w14:textId="77777777" w:rsidR="00E73BC6" w:rsidRPr="00D342FD" w:rsidRDefault="00E73BC6" w:rsidP="0031187A">
            <w:pPr>
              <w:pStyle w:val="TableHeading"/>
              <w:spacing w:before="20" w:after="20"/>
            </w:pPr>
            <w:r w:rsidRPr="00D342FD">
              <w:t>20 748</w:t>
            </w:r>
          </w:p>
        </w:tc>
        <w:tc>
          <w:tcPr>
            <w:tcW w:w="1021" w:type="dxa"/>
            <w:noWrap/>
            <w:hideMark/>
          </w:tcPr>
          <w:p w14:paraId="3F9D813F"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17 749</w:t>
            </w:r>
          </w:p>
        </w:tc>
      </w:tr>
      <w:tr w:rsidR="00E73BC6" w:rsidRPr="00D342FD" w14:paraId="1E364359"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389B3978" w14:textId="77777777" w:rsidR="00E73BC6" w:rsidRPr="00D342FD" w:rsidRDefault="00E73BC6" w:rsidP="0031187A">
            <w:pPr>
              <w:pStyle w:val="TableHeading"/>
              <w:spacing w:before="20" w:after="20"/>
              <w:rPr>
                <w:b w:val="0"/>
                <w:bCs/>
              </w:rPr>
            </w:pPr>
            <w:r w:rsidRPr="00D342FD">
              <w:rPr>
                <w:b w:val="0"/>
                <w:bCs/>
              </w:rPr>
              <w:t>AASB 12.B12(b)(iii)</w:t>
            </w:r>
          </w:p>
        </w:tc>
        <w:tc>
          <w:tcPr>
            <w:tcW w:w="5797" w:type="dxa"/>
            <w:hideMark/>
          </w:tcPr>
          <w:p w14:paraId="35F894A0"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Current liabilities</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1C6A8469" w14:textId="77777777" w:rsidR="00E73BC6" w:rsidRPr="00D342FD" w:rsidRDefault="00E73BC6" w:rsidP="0031187A">
            <w:pPr>
              <w:pStyle w:val="TableHeading"/>
              <w:spacing w:before="20" w:after="20"/>
              <w:rPr>
                <w:b w:val="0"/>
                <w:bCs/>
              </w:rPr>
            </w:pPr>
            <w:r w:rsidRPr="00D342FD">
              <w:rPr>
                <w:b w:val="0"/>
                <w:bCs/>
              </w:rPr>
              <w:t>(1 778)</w:t>
            </w:r>
          </w:p>
        </w:tc>
        <w:tc>
          <w:tcPr>
            <w:tcW w:w="1021" w:type="dxa"/>
            <w:noWrap/>
            <w:hideMark/>
          </w:tcPr>
          <w:p w14:paraId="3D667228"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(1 345)</w:t>
            </w:r>
          </w:p>
        </w:tc>
      </w:tr>
      <w:tr w:rsidR="00E73BC6" w:rsidRPr="00D342FD" w14:paraId="171890BE"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22C26681" w14:textId="77777777" w:rsidR="00E73BC6" w:rsidRPr="00D342FD" w:rsidRDefault="00E73BC6" w:rsidP="0031187A">
            <w:pPr>
              <w:pStyle w:val="TableHeading"/>
              <w:spacing w:before="20" w:after="20"/>
              <w:rPr>
                <w:b w:val="0"/>
                <w:bCs/>
              </w:rPr>
            </w:pPr>
            <w:r w:rsidRPr="00D342FD">
              <w:rPr>
                <w:b w:val="0"/>
                <w:bCs/>
              </w:rPr>
              <w:t>AASB 12.B12(b)(iv)</w:t>
            </w:r>
          </w:p>
        </w:tc>
        <w:tc>
          <w:tcPr>
            <w:tcW w:w="5797" w:type="dxa"/>
            <w:hideMark/>
          </w:tcPr>
          <w:p w14:paraId="16E32D0C"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Non</w:t>
            </w:r>
            <w:r w:rsidRPr="00D342FD">
              <w:rPr>
                <w:b w:val="0"/>
                <w:bCs/>
              </w:rPr>
              <w:noBreakHyphen/>
              <w:t>current liabilities</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2443D218" w14:textId="77777777" w:rsidR="00E73BC6" w:rsidRPr="00D342FD" w:rsidRDefault="00E73BC6" w:rsidP="0031187A">
            <w:pPr>
              <w:pStyle w:val="TableHeading"/>
              <w:spacing w:before="20" w:after="20"/>
              <w:rPr>
                <w:b w:val="0"/>
                <w:bCs/>
              </w:rPr>
            </w:pPr>
            <w:r w:rsidRPr="00D342FD">
              <w:rPr>
                <w:b w:val="0"/>
                <w:bCs/>
              </w:rPr>
              <w:t>(4 150)</w:t>
            </w:r>
          </w:p>
        </w:tc>
        <w:tc>
          <w:tcPr>
            <w:tcW w:w="1021" w:type="dxa"/>
            <w:noWrap/>
            <w:hideMark/>
          </w:tcPr>
          <w:p w14:paraId="58DFA70D"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(3 138)</w:t>
            </w:r>
          </w:p>
        </w:tc>
      </w:tr>
      <w:tr w:rsidR="00E73BC6" w:rsidRPr="00D342FD" w14:paraId="10E835E2"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24757588" w14:textId="77777777" w:rsidR="00E73BC6" w:rsidRPr="00D342FD" w:rsidRDefault="00E73BC6" w:rsidP="0031187A">
            <w:pPr>
              <w:pStyle w:val="TableHeading"/>
              <w:spacing w:before="20" w:after="20"/>
              <w:rPr>
                <w:b w:val="0"/>
                <w:bCs/>
              </w:rPr>
            </w:pPr>
          </w:p>
        </w:tc>
        <w:tc>
          <w:tcPr>
            <w:tcW w:w="5797" w:type="dxa"/>
            <w:tcBorders>
              <w:bottom w:val="single" w:sz="6" w:space="0" w:color="auto"/>
            </w:tcBorders>
            <w:hideMark/>
          </w:tcPr>
          <w:p w14:paraId="492AB833"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liabilities</w:t>
            </w:r>
          </w:p>
        </w:tc>
        <w:tc>
          <w:tcPr>
            <w:cnfStyle w:val="000001000000" w:firstRow="0" w:lastRow="0" w:firstColumn="0" w:lastColumn="0" w:oddVBand="0" w:evenVBand="1" w:oddHBand="0" w:evenHBand="0" w:firstRowFirstColumn="0" w:firstRowLastColumn="0" w:lastRowFirstColumn="0" w:lastRowLastColumn="0"/>
            <w:tcW w:w="1020" w:type="dxa"/>
            <w:tcBorders>
              <w:bottom w:val="single" w:sz="6" w:space="0" w:color="auto"/>
            </w:tcBorders>
            <w:noWrap/>
            <w:hideMark/>
          </w:tcPr>
          <w:p w14:paraId="06E9558C" w14:textId="77777777" w:rsidR="00E73BC6" w:rsidRPr="00D342FD" w:rsidRDefault="00E73BC6" w:rsidP="0031187A">
            <w:pPr>
              <w:pStyle w:val="TableHeading"/>
              <w:spacing w:before="20" w:after="20"/>
            </w:pPr>
            <w:r w:rsidRPr="00D342FD">
              <w:t>(5 928)</w:t>
            </w:r>
          </w:p>
        </w:tc>
        <w:tc>
          <w:tcPr>
            <w:tcW w:w="1021" w:type="dxa"/>
            <w:tcBorders>
              <w:bottom w:val="single" w:sz="6" w:space="0" w:color="auto"/>
            </w:tcBorders>
            <w:noWrap/>
            <w:hideMark/>
          </w:tcPr>
          <w:p w14:paraId="4083873E"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(4 483)</w:t>
            </w:r>
          </w:p>
        </w:tc>
      </w:tr>
      <w:tr w:rsidR="00E73BC6" w:rsidRPr="00D342FD" w14:paraId="700ED6F6"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3767E935" w14:textId="77777777" w:rsidR="00E73BC6" w:rsidRPr="00D342FD" w:rsidRDefault="00E73BC6" w:rsidP="0031187A">
            <w:pPr>
              <w:pStyle w:val="TableHeading"/>
              <w:spacing w:before="20" w:after="20"/>
              <w:rPr>
                <w:b w:val="0"/>
                <w:bCs/>
              </w:rPr>
            </w:pPr>
          </w:p>
        </w:tc>
        <w:tc>
          <w:tcPr>
            <w:tcW w:w="5797" w:type="dxa"/>
            <w:tcBorders>
              <w:top w:val="single" w:sz="6" w:space="0" w:color="auto"/>
              <w:bottom w:val="single" w:sz="6" w:space="0" w:color="auto"/>
            </w:tcBorders>
            <w:hideMark/>
          </w:tcPr>
          <w:p w14:paraId="286A6262"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Net assets</w:t>
            </w:r>
          </w:p>
        </w:tc>
        <w:tc>
          <w:tcPr>
            <w:cnfStyle w:val="000001000000" w:firstRow="0" w:lastRow="0" w:firstColumn="0" w:lastColumn="0" w:oddVBand="0" w:evenVBand="1" w:oddHBand="0" w:evenHBand="0" w:firstRowFirstColumn="0" w:firstRowLastColumn="0" w:lastRowFirstColumn="0" w:lastRowLastColumn="0"/>
            <w:tcW w:w="1020" w:type="dxa"/>
            <w:tcBorders>
              <w:top w:val="single" w:sz="6" w:space="0" w:color="auto"/>
              <w:bottom w:val="single" w:sz="6" w:space="0" w:color="auto"/>
            </w:tcBorders>
            <w:noWrap/>
            <w:hideMark/>
          </w:tcPr>
          <w:p w14:paraId="144D120F" w14:textId="77777777" w:rsidR="00E73BC6" w:rsidRPr="00D342FD" w:rsidRDefault="00E73BC6" w:rsidP="0031187A">
            <w:pPr>
              <w:pStyle w:val="TableHeading"/>
              <w:spacing w:before="20" w:after="20"/>
            </w:pPr>
            <w:r w:rsidRPr="00D342FD">
              <w:t>14 820</w:t>
            </w:r>
          </w:p>
        </w:tc>
        <w:tc>
          <w:tcPr>
            <w:tcW w:w="1021" w:type="dxa"/>
            <w:tcBorders>
              <w:top w:val="single" w:sz="6" w:space="0" w:color="auto"/>
              <w:bottom w:val="single" w:sz="6" w:space="0" w:color="auto"/>
            </w:tcBorders>
            <w:noWrap/>
            <w:hideMark/>
          </w:tcPr>
          <w:p w14:paraId="6BBA95B9"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13 266</w:t>
            </w:r>
          </w:p>
        </w:tc>
      </w:tr>
      <w:tr w:rsidR="00E73BC6" w:rsidRPr="00D342FD" w14:paraId="276C6617"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045985D8" w14:textId="77777777" w:rsidR="00E73BC6" w:rsidRPr="00D342FD" w:rsidRDefault="00E73BC6" w:rsidP="0031187A">
            <w:pPr>
              <w:pStyle w:val="TableHeading"/>
              <w:spacing w:before="20" w:after="20"/>
              <w:rPr>
                <w:b w:val="0"/>
                <w:bCs/>
              </w:rPr>
            </w:pPr>
            <w:r w:rsidRPr="00D342FD">
              <w:rPr>
                <w:b w:val="0"/>
                <w:bCs/>
              </w:rPr>
              <w:t>AASB 12.B12(b)(v)</w:t>
            </w:r>
          </w:p>
        </w:tc>
        <w:tc>
          <w:tcPr>
            <w:tcW w:w="5797" w:type="dxa"/>
            <w:tcBorders>
              <w:top w:val="single" w:sz="6" w:space="0" w:color="auto"/>
            </w:tcBorders>
            <w:hideMark/>
          </w:tcPr>
          <w:p w14:paraId="7970674A"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Summarised operating statement</w:t>
            </w:r>
          </w:p>
        </w:tc>
        <w:tc>
          <w:tcPr>
            <w:cnfStyle w:val="000001000000" w:firstRow="0" w:lastRow="0" w:firstColumn="0" w:lastColumn="0" w:oddVBand="0" w:evenVBand="1" w:oddHBand="0" w:evenHBand="0" w:firstRowFirstColumn="0" w:firstRowLastColumn="0" w:lastRowFirstColumn="0" w:lastRowLastColumn="0"/>
            <w:tcW w:w="1020" w:type="dxa"/>
            <w:tcBorders>
              <w:top w:val="single" w:sz="6" w:space="0" w:color="auto"/>
            </w:tcBorders>
            <w:noWrap/>
            <w:hideMark/>
          </w:tcPr>
          <w:p w14:paraId="68376815" w14:textId="77777777" w:rsidR="00E73BC6" w:rsidRPr="00D342FD" w:rsidRDefault="00E73BC6" w:rsidP="0031187A">
            <w:pPr>
              <w:pStyle w:val="TableHeading"/>
              <w:spacing w:before="20" w:after="20"/>
            </w:pPr>
            <w:r w:rsidRPr="00D342FD">
              <w:t> </w:t>
            </w:r>
          </w:p>
        </w:tc>
        <w:tc>
          <w:tcPr>
            <w:tcW w:w="1021" w:type="dxa"/>
            <w:tcBorders>
              <w:top w:val="single" w:sz="6" w:space="0" w:color="auto"/>
            </w:tcBorders>
            <w:noWrap/>
            <w:hideMark/>
          </w:tcPr>
          <w:p w14:paraId="30A0E48B"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5A661ED7"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04953FAD" w14:textId="77777777" w:rsidR="00E73BC6" w:rsidRPr="00D342FD" w:rsidRDefault="00E73BC6" w:rsidP="0031187A">
            <w:pPr>
              <w:pStyle w:val="TableHeading"/>
              <w:spacing w:before="20" w:after="20"/>
              <w:rPr>
                <w:b w:val="0"/>
                <w:bCs/>
              </w:rPr>
            </w:pPr>
            <w:r w:rsidRPr="00D342FD">
              <w:rPr>
                <w:b w:val="0"/>
                <w:bCs/>
              </w:rPr>
              <w:t>AASB 12.B12(b)(vi)</w:t>
            </w:r>
          </w:p>
        </w:tc>
        <w:tc>
          <w:tcPr>
            <w:tcW w:w="5797" w:type="dxa"/>
            <w:hideMark/>
          </w:tcPr>
          <w:p w14:paraId="6CB86F9D"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Total income from transaction</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7A9EDAD5" w14:textId="77777777" w:rsidR="00E73BC6" w:rsidRPr="00D342FD" w:rsidRDefault="00E73BC6" w:rsidP="0031187A">
            <w:pPr>
              <w:pStyle w:val="TableHeading"/>
              <w:spacing w:before="20" w:after="20"/>
              <w:rPr>
                <w:b w:val="0"/>
                <w:bCs/>
              </w:rPr>
            </w:pPr>
            <w:r w:rsidRPr="00D342FD">
              <w:rPr>
                <w:b w:val="0"/>
                <w:bCs/>
              </w:rPr>
              <w:t>6 154</w:t>
            </w:r>
          </w:p>
        </w:tc>
        <w:tc>
          <w:tcPr>
            <w:tcW w:w="1021" w:type="dxa"/>
            <w:noWrap/>
            <w:hideMark/>
          </w:tcPr>
          <w:p w14:paraId="3B3E26DF"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3 803</w:t>
            </w:r>
          </w:p>
        </w:tc>
      </w:tr>
      <w:tr w:rsidR="00E73BC6" w:rsidRPr="00D342FD" w14:paraId="6DC951DA"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1AB9F22D" w14:textId="77777777" w:rsidR="00E73BC6" w:rsidRPr="00D342FD" w:rsidRDefault="00E73BC6" w:rsidP="0031187A">
            <w:pPr>
              <w:pStyle w:val="TableHeading"/>
              <w:spacing w:before="20" w:after="20"/>
              <w:rPr>
                <w:b w:val="0"/>
                <w:bCs/>
              </w:rPr>
            </w:pPr>
            <w:r w:rsidRPr="00D342FD">
              <w:rPr>
                <w:b w:val="0"/>
                <w:bCs/>
              </w:rPr>
              <w:t>AASB 12.B12(b)(vii)</w:t>
            </w:r>
          </w:p>
        </w:tc>
        <w:tc>
          <w:tcPr>
            <w:tcW w:w="5797" w:type="dxa"/>
            <w:hideMark/>
          </w:tcPr>
          <w:p w14:paraId="6A8C7A8B"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Net result from continuing operation</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2A460A4D" w14:textId="77777777" w:rsidR="00E73BC6" w:rsidRPr="00D342FD" w:rsidRDefault="00E73BC6" w:rsidP="0031187A">
            <w:pPr>
              <w:pStyle w:val="TableHeading"/>
              <w:spacing w:before="20" w:after="20"/>
              <w:rPr>
                <w:b w:val="0"/>
                <w:bCs/>
              </w:rPr>
            </w:pPr>
            <w:r w:rsidRPr="00D342FD">
              <w:rPr>
                <w:b w:val="0"/>
                <w:bCs/>
              </w:rPr>
              <w:t>2 620</w:t>
            </w:r>
          </w:p>
        </w:tc>
        <w:tc>
          <w:tcPr>
            <w:tcW w:w="1021" w:type="dxa"/>
            <w:noWrap/>
            <w:hideMark/>
          </w:tcPr>
          <w:p w14:paraId="5C0603B6"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1 150</w:t>
            </w:r>
          </w:p>
        </w:tc>
      </w:tr>
      <w:tr w:rsidR="00E73BC6" w:rsidRPr="00D342FD" w14:paraId="5F39E56F"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5F56183F" w14:textId="77777777" w:rsidR="00E73BC6" w:rsidRPr="00D342FD" w:rsidRDefault="00E73BC6" w:rsidP="0031187A">
            <w:pPr>
              <w:pStyle w:val="TableHeading"/>
              <w:spacing w:before="20" w:after="20"/>
              <w:rPr>
                <w:b w:val="0"/>
                <w:bCs/>
              </w:rPr>
            </w:pPr>
          </w:p>
        </w:tc>
        <w:tc>
          <w:tcPr>
            <w:tcW w:w="5797" w:type="dxa"/>
            <w:hideMark/>
          </w:tcPr>
          <w:p w14:paraId="04ED1310"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Net result from discounting operation</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16010F0D" w14:textId="77777777" w:rsidR="00E73BC6" w:rsidRPr="00D342FD" w:rsidRDefault="00E73BC6" w:rsidP="0031187A">
            <w:pPr>
              <w:pStyle w:val="TableHeading"/>
              <w:spacing w:before="20" w:after="20"/>
              <w:rPr>
                <w:b w:val="0"/>
                <w:bCs/>
              </w:rPr>
            </w:pPr>
            <w:r w:rsidRPr="00D342FD">
              <w:rPr>
                <w:b w:val="0"/>
                <w:bCs/>
              </w:rPr>
              <w:t xml:space="preserve"> 394</w:t>
            </w:r>
          </w:p>
        </w:tc>
        <w:tc>
          <w:tcPr>
            <w:tcW w:w="1021" w:type="dxa"/>
            <w:noWrap/>
            <w:hideMark/>
          </w:tcPr>
          <w:p w14:paraId="41AB2F14"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713</w:t>
            </w:r>
          </w:p>
        </w:tc>
      </w:tr>
      <w:tr w:rsidR="00E73BC6" w:rsidRPr="00D342FD" w14:paraId="392C1B54"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4B23C4FD" w14:textId="77777777" w:rsidR="00E73BC6" w:rsidRPr="00D342FD" w:rsidRDefault="00E73BC6" w:rsidP="0031187A">
            <w:pPr>
              <w:pStyle w:val="TableHeading"/>
              <w:spacing w:before="20" w:after="20"/>
              <w:rPr>
                <w:b w:val="0"/>
                <w:bCs/>
              </w:rPr>
            </w:pPr>
            <w:r w:rsidRPr="00D342FD">
              <w:rPr>
                <w:b w:val="0"/>
                <w:bCs/>
              </w:rPr>
              <w:t>AASB 12.B12(b)(viii)</w:t>
            </w:r>
          </w:p>
        </w:tc>
        <w:tc>
          <w:tcPr>
            <w:tcW w:w="5797" w:type="dxa"/>
            <w:hideMark/>
          </w:tcPr>
          <w:p w14:paraId="36490CCE"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Net result</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2B7D0E15" w14:textId="77777777" w:rsidR="00E73BC6" w:rsidRPr="00D342FD" w:rsidRDefault="00E73BC6" w:rsidP="0031187A">
            <w:pPr>
              <w:pStyle w:val="TableHeading"/>
              <w:spacing w:before="20" w:after="20"/>
            </w:pPr>
            <w:r w:rsidRPr="00D342FD">
              <w:t>3 014</w:t>
            </w:r>
          </w:p>
        </w:tc>
        <w:tc>
          <w:tcPr>
            <w:tcW w:w="1021" w:type="dxa"/>
            <w:noWrap/>
            <w:hideMark/>
          </w:tcPr>
          <w:p w14:paraId="77920DE6"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1 863</w:t>
            </w:r>
          </w:p>
        </w:tc>
      </w:tr>
      <w:tr w:rsidR="00E73BC6" w:rsidRPr="00D342FD" w14:paraId="4951A8BC"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6C213935" w14:textId="77777777" w:rsidR="00E73BC6" w:rsidRPr="00D342FD" w:rsidRDefault="00E73BC6" w:rsidP="0031187A">
            <w:pPr>
              <w:pStyle w:val="TableHeading"/>
              <w:spacing w:before="20" w:after="20"/>
              <w:rPr>
                <w:b w:val="0"/>
                <w:bCs/>
              </w:rPr>
            </w:pPr>
            <w:r w:rsidRPr="00D342FD">
              <w:rPr>
                <w:b w:val="0"/>
                <w:bCs/>
              </w:rPr>
              <w:t>AASB 12.B12(b)(ix)</w:t>
            </w:r>
          </w:p>
        </w:tc>
        <w:tc>
          <w:tcPr>
            <w:tcW w:w="5797" w:type="dxa"/>
            <w:tcBorders>
              <w:bottom w:val="single" w:sz="6" w:space="0" w:color="auto"/>
            </w:tcBorders>
            <w:hideMark/>
          </w:tcPr>
          <w:p w14:paraId="519CA256"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economic flows – other comprehensive income</w:t>
            </w:r>
          </w:p>
        </w:tc>
        <w:tc>
          <w:tcPr>
            <w:cnfStyle w:val="000001000000" w:firstRow="0" w:lastRow="0" w:firstColumn="0" w:lastColumn="0" w:oddVBand="0" w:evenVBand="1" w:oddHBand="0" w:evenHBand="0" w:firstRowFirstColumn="0" w:firstRowLastColumn="0" w:lastRowFirstColumn="0" w:lastRowLastColumn="0"/>
            <w:tcW w:w="1020" w:type="dxa"/>
            <w:tcBorders>
              <w:bottom w:val="single" w:sz="6" w:space="0" w:color="auto"/>
            </w:tcBorders>
            <w:noWrap/>
            <w:hideMark/>
          </w:tcPr>
          <w:p w14:paraId="010C8F4B" w14:textId="77777777" w:rsidR="00E73BC6" w:rsidRPr="00D342FD" w:rsidRDefault="00E73BC6" w:rsidP="0031187A">
            <w:pPr>
              <w:pStyle w:val="TableHeading"/>
              <w:spacing w:before="20" w:after="20"/>
              <w:rPr>
                <w:b w:val="0"/>
                <w:bCs/>
              </w:rPr>
            </w:pPr>
            <w:r w:rsidRPr="00D342FD">
              <w:rPr>
                <w:b w:val="0"/>
                <w:bCs/>
              </w:rPr>
              <w:t xml:space="preserve"> 743</w:t>
            </w:r>
          </w:p>
        </w:tc>
        <w:tc>
          <w:tcPr>
            <w:tcW w:w="1021" w:type="dxa"/>
            <w:tcBorders>
              <w:bottom w:val="single" w:sz="6" w:space="0" w:color="auto"/>
            </w:tcBorders>
            <w:noWrap/>
            <w:hideMark/>
          </w:tcPr>
          <w:p w14:paraId="59E1DFC0"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800</w:t>
            </w:r>
          </w:p>
        </w:tc>
      </w:tr>
      <w:tr w:rsidR="00E73BC6" w:rsidRPr="00D342FD" w14:paraId="31DA8495"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5CC30D63" w14:textId="77777777" w:rsidR="00E73BC6" w:rsidRPr="00D342FD" w:rsidRDefault="00E73BC6" w:rsidP="0031187A">
            <w:pPr>
              <w:pStyle w:val="TableHeading"/>
              <w:spacing w:before="20" w:after="20"/>
              <w:rPr>
                <w:b w:val="0"/>
                <w:bCs/>
              </w:rPr>
            </w:pPr>
          </w:p>
        </w:tc>
        <w:tc>
          <w:tcPr>
            <w:tcW w:w="5797" w:type="dxa"/>
            <w:tcBorders>
              <w:top w:val="single" w:sz="6" w:space="0" w:color="auto"/>
              <w:bottom w:val="single" w:sz="6" w:space="0" w:color="auto"/>
            </w:tcBorders>
            <w:hideMark/>
          </w:tcPr>
          <w:p w14:paraId="41E567AE"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 xml:space="preserve">Total comprehensive income </w:t>
            </w:r>
          </w:p>
        </w:tc>
        <w:tc>
          <w:tcPr>
            <w:cnfStyle w:val="000001000000" w:firstRow="0" w:lastRow="0" w:firstColumn="0" w:lastColumn="0" w:oddVBand="0" w:evenVBand="1" w:oddHBand="0" w:evenHBand="0" w:firstRowFirstColumn="0" w:firstRowLastColumn="0" w:lastRowFirstColumn="0" w:lastRowLastColumn="0"/>
            <w:tcW w:w="1020" w:type="dxa"/>
            <w:tcBorders>
              <w:top w:val="single" w:sz="6" w:space="0" w:color="auto"/>
              <w:bottom w:val="single" w:sz="6" w:space="0" w:color="auto"/>
            </w:tcBorders>
            <w:noWrap/>
            <w:hideMark/>
          </w:tcPr>
          <w:p w14:paraId="18C75A73" w14:textId="77777777" w:rsidR="00E73BC6" w:rsidRPr="00D342FD" w:rsidRDefault="00E73BC6" w:rsidP="0031187A">
            <w:pPr>
              <w:pStyle w:val="TableHeading"/>
              <w:spacing w:before="20" w:after="20"/>
            </w:pPr>
            <w:r w:rsidRPr="00D342FD">
              <w:t>3 757</w:t>
            </w:r>
          </w:p>
        </w:tc>
        <w:tc>
          <w:tcPr>
            <w:tcW w:w="1021" w:type="dxa"/>
            <w:tcBorders>
              <w:top w:val="single" w:sz="6" w:space="0" w:color="auto"/>
              <w:bottom w:val="single" w:sz="6" w:space="0" w:color="auto"/>
            </w:tcBorders>
            <w:noWrap/>
            <w:hideMark/>
          </w:tcPr>
          <w:p w14:paraId="32E5B842"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2 663</w:t>
            </w:r>
          </w:p>
        </w:tc>
      </w:tr>
      <w:tr w:rsidR="00E73BC6" w:rsidRPr="00D342FD" w14:paraId="63EC0702"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271D2258" w14:textId="77777777" w:rsidR="00E73BC6" w:rsidRPr="00D342FD" w:rsidRDefault="00E73BC6" w:rsidP="0031187A">
            <w:pPr>
              <w:pStyle w:val="TableHeading"/>
              <w:spacing w:before="20" w:after="20"/>
              <w:rPr>
                <w:b w:val="0"/>
                <w:bCs/>
              </w:rPr>
            </w:pPr>
            <w:r w:rsidRPr="00D342FD">
              <w:rPr>
                <w:b w:val="0"/>
                <w:bCs/>
              </w:rPr>
              <w:t>AASB 12.B14(b)</w:t>
            </w:r>
          </w:p>
        </w:tc>
        <w:tc>
          <w:tcPr>
            <w:tcW w:w="5797" w:type="dxa"/>
            <w:tcBorders>
              <w:top w:val="single" w:sz="6" w:space="0" w:color="auto"/>
            </w:tcBorders>
            <w:hideMark/>
          </w:tcPr>
          <w:p w14:paraId="23BB581F" w14:textId="77777777" w:rsidR="00E73BC6" w:rsidRPr="00D342FD" w:rsidRDefault="00E73BC6" w:rsidP="0031187A">
            <w:pPr>
              <w:pStyle w:val="TableHeading"/>
              <w:spacing w:before="20" w:after="20"/>
              <w:jc w:val="both"/>
              <w:cnfStyle w:val="000000000000" w:firstRow="0" w:lastRow="0" w:firstColumn="0" w:lastColumn="0" w:oddVBand="0" w:evenVBand="0" w:oddHBand="0" w:evenHBand="0" w:firstRowFirstColumn="0" w:firstRowLastColumn="0" w:lastRowFirstColumn="0" w:lastRowLastColumn="0"/>
            </w:pPr>
            <w:r w:rsidRPr="00D342FD">
              <w:t>Movements in carrying amount of interests in the associate</w:t>
            </w:r>
          </w:p>
        </w:tc>
        <w:tc>
          <w:tcPr>
            <w:cnfStyle w:val="000001000000" w:firstRow="0" w:lastRow="0" w:firstColumn="0" w:lastColumn="0" w:oddVBand="0" w:evenVBand="1" w:oddHBand="0" w:evenHBand="0" w:firstRowFirstColumn="0" w:firstRowLastColumn="0" w:lastRowFirstColumn="0" w:lastRowLastColumn="0"/>
            <w:tcW w:w="1020" w:type="dxa"/>
            <w:tcBorders>
              <w:top w:val="single" w:sz="6" w:space="0" w:color="auto"/>
            </w:tcBorders>
            <w:noWrap/>
            <w:hideMark/>
          </w:tcPr>
          <w:p w14:paraId="6530620B" w14:textId="77777777" w:rsidR="00E73BC6" w:rsidRPr="00D342FD" w:rsidRDefault="00E73BC6" w:rsidP="0031187A">
            <w:pPr>
              <w:pStyle w:val="TableHeading"/>
              <w:spacing w:before="20" w:after="20"/>
            </w:pPr>
            <w:r w:rsidRPr="00D342FD">
              <w:t> </w:t>
            </w:r>
          </w:p>
        </w:tc>
        <w:tc>
          <w:tcPr>
            <w:tcW w:w="1021" w:type="dxa"/>
            <w:tcBorders>
              <w:top w:val="single" w:sz="6" w:space="0" w:color="auto"/>
            </w:tcBorders>
            <w:noWrap/>
            <w:hideMark/>
          </w:tcPr>
          <w:p w14:paraId="0C2E3676"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4B02FCED"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70D5D621" w14:textId="77777777" w:rsidR="00E73BC6" w:rsidRPr="00D342FD" w:rsidRDefault="00E73BC6" w:rsidP="0031187A">
            <w:pPr>
              <w:pStyle w:val="TableHeading"/>
              <w:spacing w:before="20" w:after="20"/>
              <w:rPr>
                <w:b w:val="0"/>
                <w:bCs/>
              </w:rPr>
            </w:pPr>
          </w:p>
        </w:tc>
        <w:tc>
          <w:tcPr>
            <w:tcW w:w="5797" w:type="dxa"/>
            <w:hideMark/>
          </w:tcPr>
          <w:p w14:paraId="56849A3C"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Carrying amount at the beginning of the year</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381DDF84" w14:textId="77777777" w:rsidR="00E73BC6" w:rsidRPr="00D342FD" w:rsidRDefault="00E73BC6" w:rsidP="0031187A">
            <w:pPr>
              <w:pStyle w:val="TableHeading"/>
              <w:spacing w:before="20" w:after="20"/>
              <w:rPr>
                <w:b w:val="0"/>
                <w:bCs/>
              </w:rPr>
            </w:pPr>
            <w:r w:rsidRPr="00D342FD">
              <w:rPr>
                <w:b w:val="0"/>
                <w:bCs/>
              </w:rPr>
              <w:t>4 643</w:t>
            </w:r>
          </w:p>
        </w:tc>
        <w:tc>
          <w:tcPr>
            <w:tcW w:w="1021" w:type="dxa"/>
            <w:noWrap/>
            <w:hideMark/>
          </w:tcPr>
          <w:p w14:paraId="6D149E1F"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4 262</w:t>
            </w:r>
          </w:p>
        </w:tc>
      </w:tr>
      <w:tr w:rsidR="00E73BC6" w:rsidRPr="00D342FD" w14:paraId="369D19B1"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4CADFF11" w14:textId="77777777" w:rsidR="00E73BC6" w:rsidRPr="00D342FD" w:rsidRDefault="00E73BC6" w:rsidP="0031187A">
            <w:pPr>
              <w:pStyle w:val="TableHeading"/>
              <w:spacing w:before="20" w:after="20"/>
              <w:rPr>
                <w:b w:val="0"/>
                <w:bCs/>
              </w:rPr>
            </w:pPr>
            <w:r w:rsidRPr="00D342FD">
              <w:rPr>
                <w:b w:val="0"/>
                <w:bCs/>
              </w:rPr>
              <w:t>AASB 12.B12(b)(vi)(vii)</w:t>
            </w:r>
          </w:p>
        </w:tc>
        <w:tc>
          <w:tcPr>
            <w:tcW w:w="5797" w:type="dxa"/>
            <w:hideMark/>
          </w:tcPr>
          <w:p w14:paraId="4A1F0964"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Department’s share of associate’s operating statement:</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23B80F7B" w14:textId="77777777" w:rsidR="00E73BC6" w:rsidRPr="00D342FD" w:rsidRDefault="00E73BC6" w:rsidP="0031187A">
            <w:pPr>
              <w:pStyle w:val="TableHeading"/>
              <w:spacing w:before="20" w:after="20"/>
            </w:pPr>
            <w:r w:rsidRPr="00D342FD">
              <w:t> </w:t>
            </w:r>
          </w:p>
        </w:tc>
        <w:tc>
          <w:tcPr>
            <w:tcW w:w="1021" w:type="dxa"/>
            <w:noWrap/>
            <w:hideMark/>
          </w:tcPr>
          <w:p w14:paraId="6736A677"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535F4CEE"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43EF7BCF" w14:textId="77777777" w:rsidR="00E73BC6" w:rsidRPr="00D342FD" w:rsidRDefault="00E73BC6" w:rsidP="0031187A">
            <w:pPr>
              <w:pStyle w:val="TableHeading"/>
              <w:spacing w:before="20" w:after="20"/>
              <w:rPr>
                <w:b w:val="0"/>
                <w:bCs/>
              </w:rPr>
            </w:pPr>
          </w:p>
        </w:tc>
        <w:tc>
          <w:tcPr>
            <w:tcW w:w="5797" w:type="dxa"/>
            <w:hideMark/>
          </w:tcPr>
          <w:p w14:paraId="556D8C3D"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Share of associate’s net result after tax</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66A9EA68" w14:textId="77777777" w:rsidR="00E73BC6" w:rsidRPr="00D342FD" w:rsidRDefault="00E73BC6" w:rsidP="0031187A">
            <w:pPr>
              <w:pStyle w:val="TableHeading"/>
              <w:spacing w:before="20" w:after="20"/>
              <w:rPr>
                <w:b w:val="0"/>
                <w:bCs/>
              </w:rPr>
            </w:pPr>
            <w:r w:rsidRPr="00D342FD">
              <w:rPr>
                <w:b w:val="0"/>
                <w:bCs/>
              </w:rPr>
              <w:t xml:space="preserve"> 739</w:t>
            </w:r>
          </w:p>
        </w:tc>
        <w:tc>
          <w:tcPr>
            <w:tcW w:w="1021" w:type="dxa"/>
            <w:noWrap/>
            <w:hideMark/>
          </w:tcPr>
          <w:p w14:paraId="1F92875A"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456</w:t>
            </w:r>
          </w:p>
        </w:tc>
      </w:tr>
      <w:tr w:rsidR="00E73BC6" w:rsidRPr="00D342FD" w14:paraId="668DFD90"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0A171A02" w14:textId="77777777" w:rsidR="00E73BC6" w:rsidRPr="00D342FD" w:rsidRDefault="00E73BC6" w:rsidP="0031187A">
            <w:pPr>
              <w:pStyle w:val="TableHeading"/>
              <w:spacing w:before="20" w:after="20"/>
              <w:rPr>
                <w:b w:val="0"/>
                <w:bCs/>
              </w:rPr>
            </w:pPr>
          </w:p>
        </w:tc>
        <w:tc>
          <w:tcPr>
            <w:tcW w:w="5797" w:type="dxa"/>
            <w:hideMark/>
          </w:tcPr>
          <w:p w14:paraId="334D8682"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Share of associate’s other comprehensive income</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402E0384" w14:textId="77777777" w:rsidR="00E73BC6" w:rsidRPr="00D342FD" w:rsidRDefault="00E73BC6" w:rsidP="0031187A">
            <w:pPr>
              <w:pStyle w:val="TableHeading"/>
              <w:spacing w:before="20" w:after="20"/>
              <w:rPr>
                <w:b w:val="0"/>
                <w:bCs/>
              </w:rPr>
            </w:pPr>
            <w:r w:rsidRPr="00D342FD">
              <w:rPr>
                <w:b w:val="0"/>
                <w:bCs/>
              </w:rPr>
              <w:t xml:space="preserve"> 260</w:t>
            </w:r>
          </w:p>
        </w:tc>
        <w:tc>
          <w:tcPr>
            <w:tcW w:w="1021" w:type="dxa"/>
            <w:noWrap/>
            <w:hideMark/>
          </w:tcPr>
          <w:p w14:paraId="4049B412" w14:textId="77777777"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280</w:t>
            </w:r>
          </w:p>
        </w:tc>
      </w:tr>
      <w:tr w:rsidR="00E73BC6" w:rsidRPr="00D342FD" w14:paraId="42CD243B" w14:textId="77777777" w:rsidTr="0031187A">
        <w:tc>
          <w:tcPr>
            <w:cnfStyle w:val="001000000000" w:firstRow="0" w:lastRow="0" w:firstColumn="1" w:lastColumn="0" w:oddVBand="0" w:evenVBand="0" w:oddHBand="0" w:evenHBand="0" w:firstRowFirstColumn="0" w:firstRowLastColumn="0" w:lastRowFirstColumn="0" w:lastRowLastColumn="0"/>
            <w:tcW w:w="1858" w:type="dxa"/>
            <w:hideMark/>
          </w:tcPr>
          <w:p w14:paraId="70457425" w14:textId="77777777" w:rsidR="00E73BC6" w:rsidRPr="00D342FD" w:rsidRDefault="00E73BC6" w:rsidP="0031187A">
            <w:pPr>
              <w:pStyle w:val="TableHeading"/>
              <w:spacing w:before="20" w:after="20"/>
              <w:rPr>
                <w:b w:val="0"/>
                <w:bCs/>
              </w:rPr>
            </w:pPr>
          </w:p>
        </w:tc>
        <w:tc>
          <w:tcPr>
            <w:tcW w:w="5797" w:type="dxa"/>
            <w:hideMark/>
          </w:tcPr>
          <w:p w14:paraId="3385B2CB" w14:textId="77777777" w:rsidR="00E73BC6" w:rsidRPr="00D342FD" w:rsidRDefault="00E73BC6" w:rsidP="0031187A">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Dividends received/receivable from associate</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2B28D942" w14:textId="1D602917" w:rsidR="00E73BC6" w:rsidRPr="00D342FD" w:rsidRDefault="00E73BC6" w:rsidP="0031187A">
            <w:pPr>
              <w:pStyle w:val="TableHeading"/>
              <w:spacing w:before="20" w:after="20"/>
              <w:rPr>
                <w:b w:val="0"/>
                <w:bCs/>
              </w:rPr>
            </w:pPr>
            <w:r w:rsidRPr="00D342FD">
              <w:rPr>
                <w:b w:val="0"/>
                <w:bCs/>
              </w:rPr>
              <w:t>(455)</w:t>
            </w:r>
          </w:p>
        </w:tc>
        <w:tc>
          <w:tcPr>
            <w:tcW w:w="1021" w:type="dxa"/>
            <w:noWrap/>
            <w:hideMark/>
          </w:tcPr>
          <w:p w14:paraId="592385B4" w14:textId="47FBF3CB" w:rsidR="00E73BC6" w:rsidRPr="00D342FD" w:rsidRDefault="00E73BC6" w:rsidP="0031187A">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(355)</w:t>
            </w:r>
          </w:p>
        </w:tc>
      </w:tr>
      <w:tr w:rsidR="00E73BC6" w:rsidRPr="00D342FD" w14:paraId="76FBD39F" w14:textId="77777777" w:rsidTr="0031187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58" w:type="dxa"/>
            <w:hideMark/>
          </w:tcPr>
          <w:p w14:paraId="52F3BD1B" w14:textId="77777777" w:rsidR="00E73BC6" w:rsidRPr="00D342FD" w:rsidRDefault="00E73BC6" w:rsidP="0031187A">
            <w:pPr>
              <w:pStyle w:val="TableHeading"/>
              <w:spacing w:before="20" w:after="20"/>
              <w:rPr>
                <w:b w:val="0"/>
                <w:bCs/>
              </w:rPr>
            </w:pPr>
          </w:p>
        </w:tc>
        <w:tc>
          <w:tcPr>
            <w:tcW w:w="5797" w:type="dxa"/>
            <w:hideMark/>
          </w:tcPr>
          <w:p w14:paraId="6BAA8E32" w14:textId="77777777" w:rsidR="00E73BC6" w:rsidRPr="00D342FD" w:rsidRDefault="00E73BC6" w:rsidP="0031187A">
            <w:pPr>
              <w:ind w:left="0" w:firstLine="0"/>
              <w:jc w:val="left"/>
              <w:cnfStyle w:val="010000000000" w:firstRow="0" w:lastRow="1" w:firstColumn="0" w:lastColumn="0" w:oddVBand="0" w:evenVBand="0" w:oddHBand="0" w:evenHBand="0" w:firstRowFirstColumn="0" w:firstRowLastColumn="0" w:lastRowFirstColumn="0" w:lastRowLastColumn="0"/>
              <w:rPr>
                <w:b w:val="0"/>
              </w:rPr>
            </w:pPr>
            <w:r w:rsidRPr="00D342FD">
              <w:t>Carrying amount at the end of the year</w:t>
            </w:r>
          </w:p>
        </w:tc>
        <w:tc>
          <w:tcPr>
            <w:cnfStyle w:val="000001000000" w:firstRow="0" w:lastRow="0" w:firstColumn="0" w:lastColumn="0" w:oddVBand="0" w:evenVBand="1" w:oddHBand="0" w:evenHBand="0" w:firstRowFirstColumn="0" w:firstRowLastColumn="0" w:lastRowFirstColumn="0" w:lastRowLastColumn="0"/>
            <w:tcW w:w="1020" w:type="dxa"/>
            <w:noWrap/>
            <w:hideMark/>
          </w:tcPr>
          <w:p w14:paraId="091E08C2" w14:textId="77777777" w:rsidR="00E73BC6" w:rsidRPr="00D342FD" w:rsidRDefault="00E73BC6" w:rsidP="0031187A">
            <w:pPr>
              <w:ind w:left="0" w:firstLine="0"/>
              <w:rPr>
                <w:b w:val="0"/>
              </w:rPr>
            </w:pPr>
            <w:r w:rsidRPr="00D342FD">
              <w:t>5 187</w:t>
            </w:r>
          </w:p>
        </w:tc>
        <w:tc>
          <w:tcPr>
            <w:tcW w:w="1021" w:type="dxa"/>
            <w:noWrap/>
            <w:hideMark/>
          </w:tcPr>
          <w:p w14:paraId="60429FDD" w14:textId="77777777" w:rsidR="00E73BC6" w:rsidRPr="00D342FD" w:rsidRDefault="00E73BC6" w:rsidP="0031187A">
            <w:pPr>
              <w:ind w:left="0" w:firstLine="0"/>
              <w:cnfStyle w:val="010000000000" w:firstRow="0" w:lastRow="1" w:firstColumn="0" w:lastColumn="0" w:oddVBand="0" w:evenVBand="0" w:oddHBand="0" w:evenHBand="0" w:firstRowFirstColumn="0" w:firstRowLastColumn="0" w:lastRowFirstColumn="0" w:lastRowLastColumn="0"/>
              <w:rPr>
                <w:b w:val="0"/>
              </w:rPr>
            </w:pPr>
            <w:r w:rsidRPr="00D342FD">
              <w:t>4 643</w:t>
            </w:r>
          </w:p>
        </w:tc>
      </w:tr>
    </w:tbl>
    <w:p w14:paraId="35F28202" w14:textId="77777777" w:rsidR="00E73BC6" w:rsidRPr="00940E38" w:rsidRDefault="00E73BC6" w:rsidP="00E73BC6">
      <w:pPr>
        <w:pStyle w:val="TableHeading"/>
      </w:pPr>
    </w:p>
    <w:p w14:paraId="33725B52" w14:textId="77777777" w:rsidR="00E73BC6" w:rsidRPr="00940E38" w:rsidRDefault="00E73BC6" w:rsidP="00E73BC6"/>
    <w:p w14:paraId="45263567" w14:textId="77777777" w:rsidR="00E73BC6" w:rsidRPr="00940E38" w:rsidRDefault="00E73BC6" w:rsidP="00E73BC6">
      <w:pPr>
        <w:keepLines w:val="0"/>
        <w:rPr>
          <w:rFonts w:asciiTheme="majorHAnsi" w:hAnsiTheme="majorHAnsi"/>
          <w:b/>
          <w:sz w:val="20"/>
          <w:szCs w:val="20"/>
        </w:rPr>
      </w:pPr>
      <w:r w:rsidRPr="00940E38">
        <w:br w:type="page"/>
      </w:r>
    </w:p>
    <w:p w14:paraId="65DB7760" w14:textId="77777777" w:rsidR="00E73BC6" w:rsidRDefault="00E73BC6" w:rsidP="00E73BC6">
      <w:pPr>
        <w:pStyle w:val="TableHeading"/>
        <w:rPr>
          <w:rFonts w:asciiTheme="minorHAnsi" w:hAnsiTheme="minorHAnsi"/>
          <w:b w:val="0"/>
          <w:spacing w:val="0"/>
          <w:szCs w:val="18"/>
        </w:rPr>
      </w:pPr>
      <w:r w:rsidRPr="00940E38">
        <w:lastRenderedPageBreak/>
        <w:t xml:space="preserve">Technology Supplies Pty Ltd– Joint venture </w:t>
      </w:r>
      <w:r w:rsidRPr="00940E38">
        <w:tab/>
        <w:t>($ thousand)</w:t>
      </w:r>
    </w:p>
    <w:tbl>
      <w:tblPr>
        <w:tblStyle w:val="ModelReportFinancialTable"/>
        <w:tblW w:w="9696" w:type="dxa"/>
        <w:tblLayout w:type="fixed"/>
        <w:tblLook w:val="00E0" w:firstRow="1" w:lastRow="1" w:firstColumn="1" w:lastColumn="0" w:noHBand="0" w:noVBand="0"/>
      </w:tblPr>
      <w:tblGrid>
        <w:gridCol w:w="1608"/>
        <w:gridCol w:w="6104"/>
        <w:gridCol w:w="1134"/>
        <w:gridCol w:w="850"/>
      </w:tblGrid>
      <w:tr w:rsidR="00E73BC6" w:rsidRPr="00D342FD" w14:paraId="59558FAF" w14:textId="77777777" w:rsidTr="00AE40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8" w:type="dxa"/>
            <w:hideMark/>
          </w:tcPr>
          <w:p w14:paraId="2F7F783D" w14:textId="77777777" w:rsidR="00E73BC6" w:rsidRPr="00D342FD" w:rsidRDefault="00E73BC6" w:rsidP="00AE407B">
            <w:pPr>
              <w:pStyle w:val="TableHeading"/>
              <w:spacing w:before="20" w:after="20"/>
              <w:rPr>
                <w:b w:val="0"/>
                <w:bCs/>
                <w:iCs/>
              </w:rPr>
            </w:pPr>
            <w:r w:rsidRPr="00D342FD">
              <w:rPr>
                <w:b w:val="0"/>
                <w:bCs/>
                <w:iCs/>
              </w:rPr>
              <w:t>Source reference</w:t>
            </w:r>
          </w:p>
        </w:tc>
        <w:tc>
          <w:tcPr>
            <w:tcW w:w="6104" w:type="dxa"/>
            <w:hideMark/>
          </w:tcPr>
          <w:p w14:paraId="4834983F" w14:textId="77777777" w:rsidR="00E73BC6" w:rsidRPr="00D342FD" w:rsidRDefault="00E73BC6" w:rsidP="00AE407B">
            <w:pPr>
              <w:pStyle w:val="TableHeading"/>
              <w:spacing w:before="20" w:after="20"/>
              <w:jc w:val="left"/>
              <w:cnfStyle w:val="100000000000" w:firstRow="1" w:lastRow="0" w:firstColumn="0" w:lastColumn="0" w:oddVBand="0" w:evenVBand="0" w:oddHBand="0" w:evenHBand="0" w:firstRowFirstColumn="0" w:firstRowLastColumn="0" w:lastRowFirstColumn="0" w:lastRowLastColumn="0"/>
              <w:rPr>
                <w:b w:val="0"/>
                <w:bCs/>
              </w:rPr>
            </w:pPr>
            <w:r w:rsidRPr="00D342FD">
              <w:rPr>
                <w:b w:val="0"/>
                <w:bCs/>
              </w:rPr>
              <w:t> </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24C18BCB" w14:textId="77777777" w:rsidR="00E73BC6" w:rsidRPr="00D342FD" w:rsidRDefault="00E73BC6" w:rsidP="00AE407B">
            <w:pPr>
              <w:pStyle w:val="TableHeading"/>
              <w:spacing w:before="20" w:after="20"/>
              <w:rPr>
                <w:b w:val="0"/>
                <w:bCs/>
                <w:iCs/>
              </w:rPr>
            </w:pPr>
            <w:r w:rsidRPr="00D342FD">
              <w:rPr>
                <w:b w:val="0"/>
                <w:bCs/>
                <w:iCs/>
              </w:rPr>
              <w:t>2020</w:t>
            </w:r>
          </w:p>
        </w:tc>
        <w:tc>
          <w:tcPr>
            <w:tcW w:w="850" w:type="dxa"/>
            <w:noWrap/>
            <w:hideMark/>
          </w:tcPr>
          <w:p w14:paraId="301CBB98" w14:textId="77777777" w:rsidR="00E73BC6" w:rsidRPr="00D342FD" w:rsidRDefault="00E73BC6" w:rsidP="00AE407B">
            <w:pPr>
              <w:pStyle w:val="TableHeading"/>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3690085C"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427601C5" w14:textId="77777777" w:rsidR="00E73BC6" w:rsidRPr="00D342FD" w:rsidRDefault="00E73BC6" w:rsidP="00AE407B">
            <w:pPr>
              <w:pStyle w:val="TableHeading"/>
              <w:spacing w:before="20" w:after="20"/>
              <w:rPr>
                <w:b w:val="0"/>
                <w:bCs/>
                <w:i/>
                <w:iCs/>
              </w:rPr>
            </w:pPr>
          </w:p>
        </w:tc>
        <w:tc>
          <w:tcPr>
            <w:tcW w:w="6104" w:type="dxa"/>
            <w:hideMark/>
          </w:tcPr>
          <w:p w14:paraId="442EAA33"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Summarised balance sheet</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4D4432E1" w14:textId="77777777" w:rsidR="00E73BC6" w:rsidRPr="00D342FD" w:rsidRDefault="00E73BC6" w:rsidP="00AE407B">
            <w:pPr>
              <w:pStyle w:val="TableHeading"/>
              <w:spacing w:before="20" w:after="20"/>
            </w:pPr>
            <w:r w:rsidRPr="00D342FD">
              <w:t> </w:t>
            </w:r>
          </w:p>
        </w:tc>
        <w:tc>
          <w:tcPr>
            <w:tcW w:w="850" w:type="dxa"/>
            <w:noWrap/>
            <w:hideMark/>
          </w:tcPr>
          <w:p w14:paraId="4C60BF19"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3660E0F6"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4E9D88F0" w14:textId="77777777" w:rsidR="00E73BC6" w:rsidRPr="00D342FD" w:rsidRDefault="00E73BC6" w:rsidP="00AE407B">
            <w:pPr>
              <w:pStyle w:val="TableHeading"/>
              <w:spacing w:before="20" w:after="20"/>
              <w:rPr>
                <w:b w:val="0"/>
                <w:bCs/>
              </w:rPr>
            </w:pPr>
            <w:r w:rsidRPr="00D342FD">
              <w:rPr>
                <w:b w:val="0"/>
                <w:bCs/>
              </w:rPr>
              <w:t>AASB 12.B12(b)(</w:t>
            </w:r>
            <w:proofErr w:type="spellStart"/>
            <w:r w:rsidRPr="00D342FD">
              <w:rPr>
                <w:b w:val="0"/>
                <w:bCs/>
              </w:rPr>
              <w:t>i</w:t>
            </w:r>
            <w:proofErr w:type="spellEnd"/>
            <w:r w:rsidRPr="00D342FD">
              <w:rPr>
                <w:b w:val="0"/>
                <w:bCs/>
              </w:rPr>
              <w:t>)</w:t>
            </w:r>
          </w:p>
        </w:tc>
        <w:tc>
          <w:tcPr>
            <w:tcW w:w="6104" w:type="dxa"/>
            <w:hideMark/>
          </w:tcPr>
          <w:p w14:paraId="0C9B3F06"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Current assets: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3ACD88DF" w14:textId="77777777" w:rsidR="00E73BC6" w:rsidRPr="00D342FD" w:rsidRDefault="00E73BC6" w:rsidP="00AE407B">
            <w:pPr>
              <w:pStyle w:val="TableHeading"/>
              <w:spacing w:before="20" w:after="20"/>
            </w:pPr>
            <w:r w:rsidRPr="00D342FD">
              <w:t> </w:t>
            </w:r>
          </w:p>
        </w:tc>
        <w:tc>
          <w:tcPr>
            <w:tcW w:w="850" w:type="dxa"/>
            <w:noWrap/>
            <w:hideMark/>
          </w:tcPr>
          <w:p w14:paraId="7A08959F"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1D3E59A8"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3DA2FBEF" w14:textId="77777777" w:rsidR="00E73BC6" w:rsidRPr="00D342FD" w:rsidRDefault="00E73BC6" w:rsidP="00AE407B">
            <w:pPr>
              <w:pStyle w:val="TableHeading"/>
              <w:spacing w:before="20" w:after="20"/>
              <w:rPr>
                <w:b w:val="0"/>
                <w:bCs/>
              </w:rPr>
            </w:pPr>
            <w:r w:rsidRPr="00D342FD">
              <w:rPr>
                <w:b w:val="0"/>
                <w:bCs/>
              </w:rPr>
              <w:t>AASB 12.B13(a)</w:t>
            </w:r>
          </w:p>
        </w:tc>
        <w:tc>
          <w:tcPr>
            <w:tcW w:w="6104" w:type="dxa"/>
            <w:hideMark/>
          </w:tcPr>
          <w:p w14:paraId="30A7CD00"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Cash and cash equivalent</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30705649"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60AB0DD4"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1 212</w:t>
            </w:r>
          </w:p>
        </w:tc>
      </w:tr>
      <w:tr w:rsidR="00E73BC6" w:rsidRPr="00D342FD" w14:paraId="4251AE44"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7C023B20" w14:textId="77777777" w:rsidR="00E73BC6" w:rsidRPr="00D342FD" w:rsidRDefault="00E73BC6" w:rsidP="00AE407B">
            <w:pPr>
              <w:pStyle w:val="TableHeading"/>
              <w:spacing w:before="20" w:after="20"/>
              <w:rPr>
                <w:b w:val="0"/>
                <w:bCs/>
              </w:rPr>
            </w:pPr>
          </w:p>
        </w:tc>
        <w:tc>
          <w:tcPr>
            <w:tcW w:w="6104" w:type="dxa"/>
            <w:hideMark/>
          </w:tcPr>
          <w:p w14:paraId="7CA32432"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current assets (excluding cash)</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19B08FD2"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258A364B"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2 467</w:t>
            </w:r>
          </w:p>
        </w:tc>
      </w:tr>
      <w:tr w:rsidR="00E73BC6" w:rsidRPr="00D342FD" w14:paraId="3296F9E3"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52974A6F" w14:textId="77777777" w:rsidR="00E73BC6" w:rsidRPr="00D342FD" w:rsidRDefault="00E73BC6" w:rsidP="00AE407B">
            <w:pPr>
              <w:pStyle w:val="TableHeading"/>
              <w:spacing w:before="20" w:after="20"/>
              <w:rPr>
                <w:b w:val="0"/>
                <w:bCs/>
              </w:rPr>
            </w:pPr>
            <w:r w:rsidRPr="00D342FD">
              <w:rPr>
                <w:b w:val="0"/>
                <w:bCs/>
              </w:rPr>
              <w:t>AASB 12.B12(b)(ii)</w:t>
            </w:r>
          </w:p>
        </w:tc>
        <w:tc>
          <w:tcPr>
            <w:tcW w:w="6104" w:type="dxa"/>
            <w:tcBorders>
              <w:bottom w:val="single" w:sz="6" w:space="0" w:color="auto"/>
            </w:tcBorders>
            <w:hideMark/>
          </w:tcPr>
          <w:p w14:paraId="110F551A"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Total non</w:t>
            </w:r>
            <w:r w:rsidRPr="00D342FD">
              <w:rPr>
                <w:b w:val="0"/>
                <w:bCs/>
              </w:rPr>
              <w:noBreakHyphen/>
              <w:t>current assets</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6" w:space="0" w:color="auto"/>
            </w:tcBorders>
            <w:noWrap/>
            <w:hideMark/>
          </w:tcPr>
          <w:p w14:paraId="14407295" w14:textId="77777777" w:rsidR="00E73BC6" w:rsidRPr="00D342FD" w:rsidRDefault="00E73BC6" w:rsidP="00AE407B">
            <w:pPr>
              <w:pStyle w:val="TableHeading"/>
              <w:spacing w:before="20" w:after="20"/>
              <w:rPr>
                <w:b w:val="0"/>
                <w:bCs/>
              </w:rPr>
            </w:pPr>
            <w:r w:rsidRPr="00D342FD">
              <w:rPr>
                <w:b w:val="0"/>
                <w:bCs/>
              </w:rPr>
              <w:t>..</w:t>
            </w:r>
          </w:p>
        </w:tc>
        <w:tc>
          <w:tcPr>
            <w:tcW w:w="850" w:type="dxa"/>
            <w:tcBorders>
              <w:bottom w:val="single" w:sz="6" w:space="0" w:color="auto"/>
            </w:tcBorders>
            <w:noWrap/>
            <w:hideMark/>
          </w:tcPr>
          <w:p w14:paraId="07787115"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5 701</w:t>
            </w:r>
          </w:p>
        </w:tc>
      </w:tr>
      <w:tr w:rsidR="00E73BC6" w:rsidRPr="00D342FD" w14:paraId="6ED9CF4C"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64FD4956" w14:textId="77777777" w:rsidR="00E73BC6" w:rsidRPr="00D342FD" w:rsidRDefault="00E73BC6" w:rsidP="00AE407B">
            <w:pPr>
              <w:pStyle w:val="TableHeading"/>
              <w:spacing w:before="20" w:after="20"/>
              <w:rPr>
                <w:b w:val="0"/>
                <w:bCs/>
              </w:rPr>
            </w:pPr>
          </w:p>
        </w:tc>
        <w:tc>
          <w:tcPr>
            <w:tcW w:w="6104" w:type="dxa"/>
            <w:tcBorders>
              <w:top w:val="single" w:sz="6" w:space="0" w:color="auto"/>
            </w:tcBorders>
            <w:hideMark/>
          </w:tcPr>
          <w:p w14:paraId="63F35A35"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assets</w:t>
            </w:r>
          </w:p>
        </w:tc>
        <w:tc>
          <w:tcPr>
            <w:cnfStyle w:val="000001000000" w:firstRow="0" w:lastRow="0" w:firstColumn="0" w:lastColumn="0" w:oddVBand="0" w:evenVBand="1" w:oddHBand="0" w:evenHBand="0" w:firstRowFirstColumn="0" w:firstRowLastColumn="0" w:lastRowFirstColumn="0" w:lastRowLastColumn="0"/>
            <w:tcW w:w="1134" w:type="dxa"/>
            <w:tcBorders>
              <w:top w:val="single" w:sz="6" w:space="0" w:color="auto"/>
            </w:tcBorders>
            <w:noWrap/>
            <w:hideMark/>
          </w:tcPr>
          <w:p w14:paraId="09D887A9" w14:textId="77777777" w:rsidR="00E73BC6" w:rsidRPr="00D342FD" w:rsidRDefault="00E73BC6" w:rsidP="00AE407B">
            <w:pPr>
              <w:pStyle w:val="TableHeading"/>
              <w:spacing w:before="20" w:after="20"/>
            </w:pPr>
            <w:r w:rsidRPr="00D342FD">
              <w:t>..</w:t>
            </w:r>
          </w:p>
        </w:tc>
        <w:tc>
          <w:tcPr>
            <w:tcW w:w="850" w:type="dxa"/>
            <w:tcBorders>
              <w:top w:val="single" w:sz="6" w:space="0" w:color="auto"/>
            </w:tcBorders>
            <w:noWrap/>
            <w:hideMark/>
          </w:tcPr>
          <w:p w14:paraId="52D92128"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9 380</w:t>
            </w:r>
          </w:p>
        </w:tc>
      </w:tr>
      <w:tr w:rsidR="00E73BC6" w:rsidRPr="00D342FD" w14:paraId="363B66D0"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34F299A9" w14:textId="16EA208A" w:rsidR="00E73BC6" w:rsidRPr="00D342FD" w:rsidRDefault="00E73BC6" w:rsidP="00AE407B">
            <w:pPr>
              <w:pStyle w:val="TableHeading"/>
              <w:spacing w:before="20" w:after="20"/>
              <w:rPr>
                <w:b w:val="0"/>
                <w:bCs/>
              </w:rPr>
            </w:pPr>
            <w:r w:rsidRPr="00D342FD">
              <w:rPr>
                <w:b w:val="0"/>
                <w:bCs/>
              </w:rPr>
              <w:t>AASB 12.B12(b</w:t>
            </w:r>
            <w:r w:rsidR="00AE407B">
              <w:rPr>
                <w:b w:val="0"/>
                <w:bCs/>
              </w:rPr>
              <w:t>)</w:t>
            </w:r>
            <w:r w:rsidRPr="00D342FD">
              <w:rPr>
                <w:b w:val="0"/>
                <w:bCs/>
              </w:rPr>
              <w:t>(iii)</w:t>
            </w:r>
          </w:p>
        </w:tc>
        <w:tc>
          <w:tcPr>
            <w:tcW w:w="6104" w:type="dxa"/>
            <w:hideMark/>
          </w:tcPr>
          <w:p w14:paraId="59FDB665"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Current liabilities: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754B1DE6" w14:textId="77777777" w:rsidR="00E73BC6" w:rsidRPr="00D342FD" w:rsidRDefault="00E73BC6" w:rsidP="00AE407B">
            <w:pPr>
              <w:pStyle w:val="TableHeading"/>
              <w:spacing w:before="20" w:after="20"/>
            </w:pPr>
            <w:r w:rsidRPr="00D342FD">
              <w:t> </w:t>
            </w:r>
          </w:p>
        </w:tc>
        <w:tc>
          <w:tcPr>
            <w:tcW w:w="850" w:type="dxa"/>
            <w:noWrap/>
            <w:hideMark/>
          </w:tcPr>
          <w:p w14:paraId="5DC6FF42"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2C70FB02"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1FE3F941" w14:textId="77777777" w:rsidR="00E73BC6" w:rsidRPr="00D342FD" w:rsidRDefault="00E73BC6" w:rsidP="00AE407B">
            <w:pPr>
              <w:pStyle w:val="TableHeading"/>
              <w:spacing w:before="20" w:after="20"/>
              <w:rPr>
                <w:b w:val="0"/>
                <w:bCs/>
              </w:rPr>
            </w:pPr>
            <w:r w:rsidRPr="00D342FD">
              <w:rPr>
                <w:b w:val="0"/>
                <w:bCs/>
              </w:rPr>
              <w:t>AASB 12.B13(b)</w:t>
            </w:r>
          </w:p>
        </w:tc>
        <w:tc>
          <w:tcPr>
            <w:tcW w:w="6104" w:type="dxa"/>
            <w:hideMark/>
          </w:tcPr>
          <w:p w14:paraId="07DDF53A"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Financial liabilities (excluding payables, provisions)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691577E7"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77A5BDD8" w14:textId="1CEEE26F"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(300)</w:t>
            </w:r>
          </w:p>
        </w:tc>
      </w:tr>
      <w:tr w:rsidR="00E73BC6" w:rsidRPr="00D342FD" w14:paraId="284CC2A9"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055A592B" w14:textId="77777777" w:rsidR="00E73BC6" w:rsidRPr="00D342FD" w:rsidRDefault="00E73BC6" w:rsidP="00AE407B">
            <w:pPr>
              <w:pStyle w:val="TableHeading"/>
              <w:spacing w:before="20" w:after="20"/>
              <w:rPr>
                <w:b w:val="0"/>
                <w:bCs/>
              </w:rPr>
            </w:pPr>
          </w:p>
        </w:tc>
        <w:tc>
          <w:tcPr>
            <w:tcW w:w="6104" w:type="dxa"/>
            <w:hideMark/>
          </w:tcPr>
          <w:p w14:paraId="761B6723"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non</w:t>
            </w:r>
            <w:r w:rsidRPr="00D342FD">
              <w:rPr>
                <w:b w:val="0"/>
                <w:bCs/>
              </w:rPr>
              <w:noBreakHyphen/>
              <w:t>financial liabilities (including payables, provisions)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1450A37A"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749C393D" w14:textId="24C2D91F"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(751)</w:t>
            </w:r>
          </w:p>
        </w:tc>
      </w:tr>
      <w:tr w:rsidR="00E73BC6" w:rsidRPr="00D342FD" w14:paraId="454E4B73"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23D49DA5" w14:textId="77777777" w:rsidR="00E73BC6" w:rsidRPr="00D342FD" w:rsidRDefault="00E73BC6" w:rsidP="00AE407B">
            <w:pPr>
              <w:pStyle w:val="TableHeading"/>
              <w:spacing w:before="20" w:after="20"/>
              <w:rPr>
                <w:b w:val="0"/>
                <w:bCs/>
              </w:rPr>
            </w:pPr>
          </w:p>
        </w:tc>
        <w:tc>
          <w:tcPr>
            <w:tcW w:w="6104" w:type="dxa"/>
            <w:hideMark/>
          </w:tcPr>
          <w:p w14:paraId="2EB08B06"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Non</w:t>
            </w:r>
            <w:r w:rsidRPr="00D342FD">
              <w:noBreakHyphen/>
              <w:t>current liabilities: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45D234FA" w14:textId="77777777" w:rsidR="00E73BC6" w:rsidRPr="00D342FD" w:rsidRDefault="00E73BC6" w:rsidP="00AE407B">
            <w:pPr>
              <w:pStyle w:val="TableHeading"/>
              <w:spacing w:before="20" w:after="20"/>
            </w:pPr>
            <w:r w:rsidRPr="00D342FD">
              <w:t> </w:t>
            </w:r>
          </w:p>
        </w:tc>
        <w:tc>
          <w:tcPr>
            <w:tcW w:w="850" w:type="dxa"/>
            <w:noWrap/>
            <w:hideMark/>
          </w:tcPr>
          <w:p w14:paraId="2C4745D2"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7AED601E"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67B16386" w14:textId="77777777" w:rsidR="00E73BC6" w:rsidRPr="00D342FD" w:rsidRDefault="00E73BC6" w:rsidP="00AE407B">
            <w:pPr>
              <w:pStyle w:val="TableHeading"/>
              <w:spacing w:before="20" w:after="20"/>
              <w:rPr>
                <w:b w:val="0"/>
                <w:bCs/>
              </w:rPr>
            </w:pPr>
          </w:p>
        </w:tc>
        <w:tc>
          <w:tcPr>
            <w:tcW w:w="6104" w:type="dxa"/>
            <w:hideMark/>
          </w:tcPr>
          <w:p w14:paraId="1B440956"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Financial liabilities (excluding payables, provisions)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1C26F32C"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1D4BAB0A"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(1 150)</w:t>
            </w:r>
          </w:p>
        </w:tc>
      </w:tr>
      <w:tr w:rsidR="00E73BC6" w:rsidRPr="00D342FD" w14:paraId="32AE0265"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7F8D55A8" w14:textId="77777777" w:rsidR="00E73BC6" w:rsidRPr="00D342FD" w:rsidRDefault="00E73BC6" w:rsidP="00AE407B">
            <w:pPr>
              <w:pStyle w:val="TableHeading"/>
              <w:spacing w:before="20" w:after="20"/>
              <w:rPr>
                <w:b w:val="0"/>
                <w:bCs/>
              </w:rPr>
            </w:pPr>
          </w:p>
        </w:tc>
        <w:tc>
          <w:tcPr>
            <w:tcW w:w="6104" w:type="dxa"/>
            <w:tcBorders>
              <w:bottom w:val="single" w:sz="6" w:space="0" w:color="auto"/>
            </w:tcBorders>
            <w:hideMark/>
          </w:tcPr>
          <w:p w14:paraId="6C1C0A7C"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non</w:t>
            </w:r>
            <w:r w:rsidRPr="00D342FD">
              <w:rPr>
                <w:b w:val="0"/>
                <w:bCs/>
              </w:rPr>
              <w:noBreakHyphen/>
              <w:t>financial liabilities (including payables, provisions)</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6" w:space="0" w:color="auto"/>
            </w:tcBorders>
            <w:noWrap/>
            <w:hideMark/>
          </w:tcPr>
          <w:p w14:paraId="0ACB2C03" w14:textId="77777777" w:rsidR="00E73BC6" w:rsidRPr="00D342FD" w:rsidRDefault="00E73BC6" w:rsidP="00AE407B">
            <w:pPr>
              <w:pStyle w:val="TableHeading"/>
              <w:spacing w:before="20" w:after="20"/>
              <w:rPr>
                <w:b w:val="0"/>
                <w:bCs/>
              </w:rPr>
            </w:pPr>
            <w:r w:rsidRPr="00D342FD">
              <w:rPr>
                <w:b w:val="0"/>
                <w:bCs/>
              </w:rPr>
              <w:t>..</w:t>
            </w:r>
          </w:p>
        </w:tc>
        <w:tc>
          <w:tcPr>
            <w:tcW w:w="850" w:type="dxa"/>
            <w:tcBorders>
              <w:bottom w:val="single" w:sz="6" w:space="0" w:color="auto"/>
            </w:tcBorders>
            <w:noWrap/>
            <w:hideMark/>
          </w:tcPr>
          <w:p w14:paraId="2F643766"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(1 303)</w:t>
            </w:r>
          </w:p>
        </w:tc>
      </w:tr>
      <w:tr w:rsidR="00E73BC6" w:rsidRPr="00D342FD" w14:paraId="528DE358"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589EBB53" w14:textId="77777777" w:rsidR="00E73BC6" w:rsidRPr="00D342FD" w:rsidRDefault="00E73BC6" w:rsidP="00AE407B">
            <w:pPr>
              <w:pStyle w:val="TableHeading"/>
              <w:spacing w:before="20" w:after="20"/>
              <w:rPr>
                <w:b w:val="0"/>
                <w:bCs/>
              </w:rPr>
            </w:pPr>
          </w:p>
        </w:tc>
        <w:tc>
          <w:tcPr>
            <w:tcW w:w="6104" w:type="dxa"/>
            <w:tcBorders>
              <w:top w:val="single" w:sz="6" w:space="0" w:color="auto"/>
              <w:bottom w:val="single" w:sz="6" w:space="0" w:color="auto"/>
            </w:tcBorders>
            <w:hideMark/>
          </w:tcPr>
          <w:p w14:paraId="5C8548CD"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liabilities</w:t>
            </w:r>
          </w:p>
        </w:tc>
        <w:tc>
          <w:tcPr>
            <w:cnfStyle w:val="000001000000" w:firstRow="0" w:lastRow="0" w:firstColumn="0" w:lastColumn="0" w:oddVBand="0" w:evenVBand="1" w:oddHBand="0" w:evenHBand="0" w:firstRowFirstColumn="0" w:firstRowLastColumn="0" w:lastRowFirstColumn="0" w:lastRowLastColumn="0"/>
            <w:tcW w:w="1134" w:type="dxa"/>
            <w:tcBorders>
              <w:top w:val="single" w:sz="6" w:space="0" w:color="auto"/>
              <w:bottom w:val="single" w:sz="6" w:space="0" w:color="auto"/>
            </w:tcBorders>
            <w:noWrap/>
            <w:hideMark/>
          </w:tcPr>
          <w:p w14:paraId="0046BEA9" w14:textId="77777777" w:rsidR="00E73BC6" w:rsidRPr="00D342FD" w:rsidRDefault="00E73BC6" w:rsidP="00AE407B">
            <w:pPr>
              <w:pStyle w:val="TableHeading"/>
              <w:spacing w:before="20" w:after="20"/>
            </w:pPr>
            <w:r w:rsidRPr="00D342FD">
              <w:t>..</w:t>
            </w:r>
          </w:p>
        </w:tc>
        <w:tc>
          <w:tcPr>
            <w:tcW w:w="850" w:type="dxa"/>
            <w:tcBorders>
              <w:top w:val="single" w:sz="6" w:space="0" w:color="auto"/>
              <w:bottom w:val="single" w:sz="6" w:space="0" w:color="auto"/>
            </w:tcBorders>
            <w:noWrap/>
            <w:hideMark/>
          </w:tcPr>
          <w:p w14:paraId="350D193C"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(3 504)</w:t>
            </w:r>
          </w:p>
        </w:tc>
      </w:tr>
      <w:tr w:rsidR="00E73BC6" w:rsidRPr="00D342FD" w14:paraId="256ADA5C"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28579950" w14:textId="77777777" w:rsidR="00E73BC6" w:rsidRPr="00D342FD" w:rsidRDefault="00E73BC6" w:rsidP="00AE407B">
            <w:pPr>
              <w:pStyle w:val="TableHeading"/>
              <w:spacing w:before="20" w:after="20"/>
              <w:rPr>
                <w:b w:val="0"/>
                <w:bCs/>
              </w:rPr>
            </w:pPr>
          </w:p>
        </w:tc>
        <w:tc>
          <w:tcPr>
            <w:tcW w:w="6104" w:type="dxa"/>
            <w:tcBorders>
              <w:top w:val="single" w:sz="6" w:space="0" w:color="auto"/>
              <w:bottom w:val="single" w:sz="6" w:space="0" w:color="auto"/>
            </w:tcBorders>
            <w:hideMark/>
          </w:tcPr>
          <w:p w14:paraId="43A14C95"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Net assets</w:t>
            </w:r>
          </w:p>
        </w:tc>
        <w:tc>
          <w:tcPr>
            <w:cnfStyle w:val="000001000000" w:firstRow="0" w:lastRow="0" w:firstColumn="0" w:lastColumn="0" w:oddVBand="0" w:evenVBand="1" w:oddHBand="0" w:evenHBand="0" w:firstRowFirstColumn="0" w:firstRowLastColumn="0" w:lastRowFirstColumn="0" w:lastRowLastColumn="0"/>
            <w:tcW w:w="1134" w:type="dxa"/>
            <w:tcBorders>
              <w:top w:val="single" w:sz="6" w:space="0" w:color="auto"/>
              <w:bottom w:val="single" w:sz="6" w:space="0" w:color="auto"/>
            </w:tcBorders>
            <w:noWrap/>
            <w:hideMark/>
          </w:tcPr>
          <w:p w14:paraId="1E03C4A7" w14:textId="77777777" w:rsidR="00E73BC6" w:rsidRPr="00D342FD" w:rsidRDefault="00E73BC6" w:rsidP="00AE407B">
            <w:pPr>
              <w:pStyle w:val="TableHeading"/>
              <w:spacing w:before="20" w:after="20"/>
            </w:pPr>
            <w:r w:rsidRPr="00D342FD">
              <w:t>..</w:t>
            </w:r>
          </w:p>
        </w:tc>
        <w:tc>
          <w:tcPr>
            <w:tcW w:w="850" w:type="dxa"/>
            <w:tcBorders>
              <w:top w:val="single" w:sz="6" w:space="0" w:color="auto"/>
              <w:bottom w:val="single" w:sz="6" w:space="0" w:color="auto"/>
            </w:tcBorders>
            <w:noWrap/>
            <w:hideMark/>
          </w:tcPr>
          <w:p w14:paraId="119BE9F3"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5 876</w:t>
            </w:r>
          </w:p>
        </w:tc>
      </w:tr>
      <w:tr w:rsidR="00E73BC6" w:rsidRPr="00D342FD" w14:paraId="5E3A5135"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0F47AF0D" w14:textId="77777777" w:rsidR="00E73BC6" w:rsidRPr="00D342FD" w:rsidRDefault="00E73BC6" w:rsidP="00AE407B">
            <w:pPr>
              <w:pStyle w:val="TableHeading"/>
              <w:spacing w:before="20" w:after="20"/>
              <w:rPr>
                <w:b w:val="0"/>
                <w:bCs/>
              </w:rPr>
            </w:pPr>
          </w:p>
        </w:tc>
        <w:tc>
          <w:tcPr>
            <w:tcW w:w="6104" w:type="dxa"/>
            <w:tcBorders>
              <w:top w:val="single" w:sz="6" w:space="0" w:color="auto"/>
            </w:tcBorders>
            <w:hideMark/>
          </w:tcPr>
          <w:p w14:paraId="4C133EF8"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Summarised operating statement</w:t>
            </w:r>
          </w:p>
        </w:tc>
        <w:tc>
          <w:tcPr>
            <w:cnfStyle w:val="000001000000" w:firstRow="0" w:lastRow="0" w:firstColumn="0" w:lastColumn="0" w:oddVBand="0" w:evenVBand="1" w:oddHBand="0" w:evenHBand="0" w:firstRowFirstColumn="0" w:firstRowLastColumn="0" w:lastRowFirstColumn="0" w:lastRowLastColumn="0"/>
            <w:tcW w:w="1134" w:type="dxa"/>
            <w:tcBorders>
              <w:top w:val="single" w:sz="6" w:space="0" w:color="auto"/>
            </w:tcBorders>
            <w:noWrap/>
            <w:hideMark/>
          </w:tcPr>
          <w:p w14:paraId="1963813E" w14:textId="77777777" w:rsidR="00E73BC6" w:rsidRPr="00D342FD" w:rsidRDefault="00E73BC6" w:rsidP="00AE407B">
            <w:pPr>
              <w:pStyle w:val="TableHeading"/>
              <w:spacing w:before="20" w:after="20"/>
            </w:pPr>
            <w:r w:rsidRPr="00D342FD">
              <w:t> </w:t>
            </w:r>
          </w:p>
        </w:tc>
        <w:tc>
          <w:tcPr>
            <w:tcW w:w="850" w:type="dxa"/>
            <w:tcBorders>
              <w:top w:val="single" w:sz="6" w:space="0" w:color="auto"/>
            </w:tcBorders>
            <w:noWrap/>
            <w:hideMark/>
          </w:tcPr>
          <w:p w14:paraId="1961F680"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50574DD2"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7E4A4DBE" w14:textId="77777777" w:rsidR="00E73BC6" w:rsidRPr="00D342FD" w:rsidRDefault="00E73BC6" w:rsidP="00AE407B">
            <w:pPr>
              <w:pStyle w:val="TableHeading"/>
              <w:spacing w:before="20" w:after="20"/>
              <w:rPr>
                <w:b w:val="0"/>
                <w:bCs/>
              </w:rPr>
            </w:pPr>
            <w:r w:rsidRPr="00D342FD">
              <w:rPr>
                <w:b w:val="0"/>
                <w:bCs/>
              </w:rPr>
              <w:t>AASB 12.B12(b)(v)</w:t>
            </w:r>
          </w:p>
        </w:tc>
        <w:tc>
          <w:tcPr>
            <w:tcW w:w="6104" w:type="dxa"/>
            <w:hideMark/>
          </w:tcPr>
          <w:p w14:paraId="03957D05"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Revenue</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18E9DA32"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5E647E8A"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9 055</w:t>
            </w:r>
          </w:p>
        </w:tc>
      </w:tr>
      <w:tr w:rsidR="00E73BC6" w:rsidRPr="00D342FD" w14:paraId="02E37AB7"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40515B63" w14:textId="77777777" w:rsidR="00E73BC6" w:rsidRPr="00D342FD" w:rsidRDefault="00E73BC6" w:rsidP="00AE407B">
            <w:pPr>
              <w:pStyle w:val="TableHeading"/>
              <w:spacing w:before="20" w:after="20"/>
              <w:rPr>
                <w:b w:val="0"/>
                <w:bCs/>
              </w:rPr>
            </w:pPr>
            <w:r w:rsidRPr="00D342FD">
              <w:rPr>
                <w:b w:val="0"/>
                <w:bCs/>
              </w:rPr>
              <w:t>AASB 12.B13(e)</w:t>
            </w:r>
          </w:p>
        </w:tc>
        <w:tc>
          <w:tcPr>
            <w:tcW w:w="6104" w:type="dxa"/>
            <w:hideMark/>
          </w:tcPr>
          <w:p w14:paraId="0C2BC69A"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Interest income</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066EA910"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5E58773E"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350</w:t>
            </w:r>
          </w:p>
        </w:tc>
      </w:tr>
      <w:tr w:rsidR="00E73BC6" w:rsidRPr="00D342FD" w14:paraId="589E5547"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6BE77540" w14:textId="77777777" w:rsidR="00E73BC6" w:rsidRPr="00D342FD" w:rsidRDefault="00E73BC6" w:rsidP="00AE407B">
            <w:pPr>
              <w:pStyle w:val="TableHeading"/>
              <w:spacing w:before="20" w:after="20"/>
              <w:rPr>
                <w:b w:val="0"/>
                <w:bCs/>
              </w:rPr>
            </w:pPr>
            <w:r w:rsidRPr="00D342FD">
              <w:rPr>
                <w:b w:val="0"/>
                <w:bCs/>
              </w:rPr>
              <w:t>AASB 12.B13(d)</w:t>
            </w:r>
          </w:p>
        </w:tc>
        <w:tc>
          <w:tcPr>
            <w:tcW w:w="6104" w:type="dxa"/>
            <w:hideMark/>
          </w:tcPr>
          <w:p w14:paraId="298A0FFD"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Depreciation</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30943181"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403BFE7A" w14:textId="261C406B"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(265)</w:t>
            </w:r>
          </w:p>
        </w:tc>
      </w:tr>
      <w:tr w:rsidR="00E73BC6" w:rsidRPr="00D342FD" w14:paraId="2CB4A28A"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4D3A5F28" w14:textId="77777777" w:rsidR="00E73BC6" w:rsidRPr="00D342FD" w:rsidRDefault="00E73BC6" w:rsidP="00AE407B">
            <w:pPr>
              <w:pStyle w:val="TableHeading"/>
              <w:spacing w:before="20" w:after="20"/>
              <w:rPr>
                <w:b w:val="0"/>
                <w:bCs/>
              </w:rPr>
            </w:pPr>
          </w:p>
        </w:tc>
        <w:tc>
          <w:tcPr>
            <w:tcW w:w="6104" w:type="dxa"/>
            <w:hideMark/>
          </w:tcPr>
          <w:p w14:paraId="53615D9E"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Interest expense</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5951594D"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20DBD630"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(1 250)</w:t>
            </w:r>
          </w:p>
        </w:tc>
      </w:tr>
      <w:tr w:rsidR="00E73BC6" w:rsidRPr="00D342FD" w14:paraId="2347511B"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28CC5D54" w14:textId="77777777" w:rsidR="00E73BC6" w:rsidRPr="00D342FD" w:rsidRDefault="00E73BC6" w:rsidP="00AE407B">
            <w:pPr>
              <w:pStyle w:val="TableHeading"/>
              <w:spacing w:before="20" w:after="20"/>
              <w:rPr>
                <w:b w:val="0"/>
                <w:bCs/>
              </w:rPr>
            </w:pPr>
            <w:r w:rsidRPr="00D342FD">
              <w:rPr>
                <w:b w:val="0"/>
                <w:bCs/>
              </w:rPr>
              <w:t>AASB 12.B13(f)</w:t>
            </w:r>
          </w:p>
        </w:tc>
        <w:tc>
          <w:tcPr>
            <w:tcW w:w="6104" w:type="dxa"/>
            <w:hideMark/>
          </w:tcPr>
          <w:p w14:paraId="43252726"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Total income from transactions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035BA929" w14:textId="77777777" w:rsidR="00E73BC6" w:rsidRPr="00D342FD" w:rsidRDefault="00E73BC6" w:rsidP="00AE407B">
            <w:pPr>
              <w:pStyle w:val="TableHeading"/>
              <w:spacing w:before="20" w:after="20"/>
              <w:rPr>
                <w:b w:val="0"/>
                <w:bCs/>
              </w:rPr>
            </w:pPr>
            <w:r w:rsidRPr="00D342FD">
              <w:rPr>
                <w:b w:val="0"/>
                <w:bCs/>
              </w:rPr>
              <w:t> </w:t>
            </w:r>
          </w:p>
        </w:tc>
        <w:tc>
          <w:tcPr>
            <w:tcW w:w="850" w:type="dxa"/>
            <w:noWrap/>
            <w:hideMark/>
          </w:tcPr>
          <w:p w14:paraId="6E7540E4"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7 890</w:t>
            </w:r>
          </w:p>
        </w:tc>
      </w:tr>
      <w:tr w:rsidR="00E73BC6" w:rsidRPr="00D342FD" w14:paraId="7060CD72"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01FF5067" w14:textId="77777777" w:rsidR="00E73BC6" w:rsidRPr="00D342FD" w:rsidRDefault="00E73BC6" w:rsidP="00AE407B">
            <w:pPr>
              <w:pStyle w:val="TableHeading"/>
              <w:spacing w:before="20" w:after="20"/>
              <w:rPr>
                <w:b w:val="0"/>
                <w:bCs/>
              </w:rPr>
            </w:pPr>
            <w:r w:rsidRPr="00D342FD">
              <w:rPr>
                <w:b w:val="0"/>
                <w:bCs/>
              </w:rPr>
              <w:t>AASB 12.B12(b)(vi)</w:t>
            </w:r>
          </w:p>
        </w:tc>
        <w:tc>
          <w:tcPr>
            <w:tcW w:w="6104" w:type="dxa"/>
            <w:hideMark/>
          </w:tcPr>
          <w:p w14:paraId="3ABC3FDB"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Net result from continuing operation</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62EA967E"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5C9C39C3"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2 536</w:t>
            </w:r>
          </w:p>
        </w:tc>
      </w:tr>
      <w:tr w:rsidR="00E73BC6" w:rsidRPr="00D342FD" w14:paraId="29EB0917"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4CB685ED" w14:textId="77777777" w:rsidR="00E73BC6" w:rsidRPr="00D342FD" w:rsidRDefault="00E73BC6" w:rsidP="00AE407B">
            <w:pPr>
              <w:pStyle w:val="TableHeading"/>
              <w:spacing w:before="20" w:after="20"/>
              <w:rPr>
                <w:b w:val="0"/>
                <w:bCs/>
              </w:rPr>
            </w:pPr>
          </w:p>
        </w:tc>
        <w:tc>
          <w:tcPr>
            <w:tcW w:w="6104" w:type="dxa"/>
            <w:hideMark/>
          </w:tcPr>
          <w:p w14:paraId="113CA426"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Net result from discontinuing operation</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5E72117B"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5915870E"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447</w:t>
            </w:r>
          </w:p>
        </w:tc>
      </w:tr>
      <w:tr w:rsidR="00E73BC6" w:rsidRPr="00D342FD" w14:paraId="25FE11FA"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38C88B80" w14:textId="77777777" w:rsidR="00E73BC6" w:rsidRPr="00D342FD" w:rsidRDefault="00E73BC6" w:rsidP="00AE407B">
            <w:pPr>
              <w:pStyle w:val="TableHeading"/>
              <w:spacing w:before="20" w:after="20"/>
              <w:rPr>
                <w:b w:val="0"/>
                <w:bCs/>
              </w:rPr>
            </w:pPr>
            <w:r w:rsidRPr="00D342FD">
              <w:rPr>
                <w:b w:val="0"/>
                <w:bCs/>
              </w:rPr>
              <w:t>AASB 12.B12(b)(vii)</w:t>
            </w:r>
          </w:p>
        </w:tc>
        <w:tc>
          <w:tcPr>
            <w:tcW w:w="6104" w:type="dxa"/>
            <w:hideMark/>
          </w:tcPr>
          <w:p w14:paraId="009C86AB"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Net result</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0FE70772" w14:textId="77777777" w:rsidR="00E73BC6" w:rsidRPr="00D342FD" w:rsidRDefault="00E73BC6" w:rsidP="00AE407B">
            <w:pPr>
              <w:pStyle w:val="TableHeading"/>
              <w:spacing w:before="20" w:after="20"/>
            </w:pPr>
            <w:r w:rsidRPr="00D342FD">
              <w:t>..</w:t>
            </w:r>
          </w:p>
        </w:tc>
        <w:tc>
          <w:tcPr>
            <w:tcW w:w="850" w:type="dxa"/>
            <w:noWrap/>
            <w:hideMark/>
          </w:tcPr>
          <w:p w14:paraId="2D15522B"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2 983</w:t>
            </w:r>
          </w:p>
        </w:tc>
      </w:tr>
      <w:tr w:rsidR="00E73BC6" w:rsidRPr="00D342FD" w14:paraId="06F95437"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1F04778E" w14:textId="77777777" w:rsidR="00E73BC6" w:rsidRPr="00D342FD" w:rsidRDefault="00E73BC6" w:rsidP="00AE407B">
            <w:pPr>
              <w:pStyle w:val="TableHeading"/>
              <w:spacing w:before="20" w:after="20"/>
              <w:rPr>
                <w:b w:val="0"/>
                <w:bCs/>
              </w:rPr>
            </w:pPr>
            <w:r w:rsidRPr="00D342FD">
              <w:rPr>
                <w:b w:val="0"/>
                <w:bCs/>
              </w:rPr>
              <w:t>AASB 12.B12(b)(viii)</w:t>
            </w:r>
          </w:p>
        </w:tc>
        <w:tc>
          <w:tcPr>
            <w:tcW w:w="6104" w:type="dxa"/>
            <w:tcBorders>
              <w:bottom w:val="single" w:sz="6" w:space="0" w:color="auto"/>
            </w:tcBorders>
            <w:hideMark/>
          </w:tcPr>
          <w:p w14:paraId="096B489C"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economic flows – other comprehensive income</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6" w:space="0" w:color="auto"/>
            </w:tcBorders>
            <w:noWrap/>
            <w:hideMark/>
          </w:tcPr>
          <w:p w14:paraId="73CD4579" w14:textId="77777777" w:rsidR="00E73BC6" w:rsidRPr="00D342FD" w:rsidRDefault="00E73BC6" w:rsidP="00AE407B">
            <w:pPr>
              <w:pStyle w:val="TableHeading"/>
              <w:spacing w:before="20" w:after="20"/>
              <w:rPr>
                <w:b w:val="0"/>
                <w:bCs/>
              </w:rPr>
            </w:pPr>
            <w:r w:rsidRPr="00D342FD">
              <w:rPr>
                <w:b w:val="0"/>
                <w:bCs/>
              </w:rPr>
              <w:t>..</w:t>
            </w:r>
          </w:p>
        </w:tc>
        <w:tc>
          <w:tcPr>
            <w:tcW w:w="850" w:type="dxa"/>
            <w:tcBorders>
              <w:bottom w:val="single" w:sz="6" w:space="0" w:color="auto"/>
            </w:tcBorders>
            <w:noWrap/>
            <w:hideMark/>
          </w:tcPr>
          <w:p w14:paraId="24EF2F61"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060ED3D0"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26206965" w14:textId="604C0AF5" w:rsidR="00E73BC6" w:rsidRPr="00D342FD" w:rsidRDefault="00E73BC6" w:rsidP="00AE407B">
            <w:pPr>
              <w:pStyle w:val="TableHeading"/>
              <w:spacing w:before="20" w:after="20"/>
              <w:rPr>
                <w:b w:val="0"/>
                <w:bCs/>
              </w:rPr>
            </w:pPr>
            <w:r w:rsidRPr="00D342FD">
              <w:rPr>
                <w:b w:val="0"/>
                <w:bCs/>
              </w:rPr>
              <w:t>AASB 12.B12(b)(ix</w:t>
            </w:r>
            <w:r w:rsidR="00AE407B">
              <w:rPr>
                <w:b w:val="0"/>
                <w:bCs/>
              </w:rPr>
              <w:t>)</w:t>
            </w:r>
          </w:p>
        </w:tc>
        <w:tc>
          <w:tcPr>
            <w:tcW w:w="6104" w:type="dxa"/>
            <w:tcBorders>
              <w:top w:val="single" w:sz="6" w:space="0" w:color="auto"/>
              <w:bottom w:val="single" w:sz="6" w:space="0" w:color="auto"/>
            </w:tcBorders>
            <w:hideMark/>
          </w:tcPr>
          <w:p w14:paraId="44780FFF"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 xml:space="preserve">Total comprehensive income </w:t>
            </w:r>
          </w:p>
        </w:tc>
        <w:tc>
          <w:tcPr>
            <w:cnfStyle w:val="000001000000" w:firstRow="0" w:lastRow="0" w:firstColumn="0" w:lastColumn="0" w:oddVBand="0" w:evenVBand="1" w:oddHBand="0" w:evenHBand="0" w:firstRowFirstColumn="0" w:firstRowLastColumn="0" w:lastRowFirstColumn="0" w:lastRowLastColumn="0"/>
            <w:tcW w:w="1134" w:type="dxa"/>
            <w:tcBorders>
              <w:top w:val="single" w:sz="6" w:space="0" w:color="auto"/>
              <w:bottom w:val="single" w:sz="6" w:space="0" w:color="auto"/>
            </w:tcBorders>
            <w:noWrap/>
            <w:hideMark/>
          </w:tcPr>
          <w:p w14:paraId="4D0A8E57" w14:textId="77777777" w:rsidR="00E73BC6" w:rsidRPr="00D342FD" w:rsidRDefault="00E73BC6" w:rsidP="00AE407B">
            <w:pPr>
              <w:pStyle w:val="TableHeading"/>
              <w:spacing w:before="20" w:after="20"/>
            </w:pPr>
            <w:r w:rsidRPr="00D342FD">
              <w:t>..</w:t>
            </w:r>
          </w:p>
        </w:tc>
        <w:tc>
          <w:tcPr>
            <w:tcW w:w="850" w:type="dxa"/>
            <w:tcBorders>
              <w:top w:val="single" w:sz="6" w:space="0" w:color="auto"/>
              <w:bottom w:val="single" w:sz="6" w:space="0" w:color="auto"/>
            </w:tcBorders>
            <w:noWrap/>
            <w:hideMark/>
          </w:tcPr>
          <w:p w14:paraId="29037E3E"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2 983</w:t>
            </w:r>
          </w:p>
        </w:tc>
      </w:tr>
      <w:tr w:rsidR="00E73BC6" w:rsidRPr="00D342FD" w14:paraId="38B30690"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01E08A63" w14:textId="77777777" w:rsidR="00E73BC6" w:rsidRPr="00D342FD" w:rsidRDefault="00E73BC6" w:rsidP="00AE407B">
            <w:pPr>
              <w:pStyle w:val="TableHeading"/>
              <w:spacing w:before="20" w:after="20"/>
              <w:rPr>
                <w:b w:val="0"/>
                <w:bCs/>
              </w:rPr>
            </w:pPr>
            <w:r w:rsidRPr="00D342FD">
              <w:rPr>
                <w:b w:val="0"/>
                <w:bCs/>
              </w:rPr>
              <w:t>AASB 12.B14(b)</w:t>
            </w:r>
          </w:p>
        </w:tc>
        <w:tc>
          <w:tcPr>
            <w:tcW w:w="6104" w:type="dxa"/>
            <w:tcBorders>
              <w:top w:val="single" w:sz="6" w:space="0" w:color="auto"/>
            </w:tcBorders>
            <w:hideMark/>
          </w:tcPr>
          <w:p w14:paraId="1E29B7CE"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Movements in carrying amount of interests in the joint venture</w:t>
            </w:r>
          </w:p>
        </w:tc>
        <w:tc>
          <w:tcPr>
            <w:cnfStyle w:val="000001000000" w:firstRow="0" w:lastRow="0" w:firstColumn="0" w:lastColumn="0" w:oddVBand="0" w:evenVBand="1" w:oddHBand="0" w:evenHBand="0" w:firstRowFirstColumn="0" w:firstRowLastColumn="0" w:lastRowFirstColumn="0" w:lastRowLastColumn="0"/>
            <w:tcW w:w="1134" w:type="dxa"/>
            <w:tcBorders>
              <w:top w:val="single" w:sz="6" w:space="0" w:color="auto"/>
            </w:tcBorders>
            <w:noWrap/>
            <w:hideMark/>
          </w:tcPr>
          <w:p w14:paraId="417D2A63" w14:textId="77777777" w:rsidR="00E73BC6" w:rsidRPr="00D342FD" w:rsidRDefault="00E73BC6" w:rsidP="00AE407B">
            <w:pPr>
              <w:pStyle w:val="TableHeading"/>
              <w:spacing w:before="20" w:after="20"/>
            </w:pPr>
            <w:r w:rsidRPr="00D342FD">
              <w:t> </w:t>
            </w:r>
          </w:p>
        </w:tc>
        <w:tc>
          <w:tcPr>
            <w:tcW w:w="850" w:type="dxa"/>
            <w:tcBorders>
              <w:top w:val="single" w:sz="6" w:space="0" w:color="auto"/>
            </w:tcBorders>
            <w:noWrap/>
            <w:hideMark/>
          </w:tcPr>
          <w:p w14:paraId="79CFEC8E"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25F27A8D"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470F8945" w14:textId="77777777" w:rsidR="00E73BC6" w:rsidRPr="00D342FD" w:rsidRDefault="00E73BC6" w:rsidP="00AE407B">
            <w:pPr>
              <w:pStyle w:val="TableHeading"/>
              <w:spacing w:before="20" w:after="20"/>
              <w:rPr>
                <w:b w:val="0"/>
                <w:bCs/>
              </w:rPr>
            </w:pPr>
          </w:p>
        </w:tc>
        <w:tc>
          <w:tcPr>
            <w:tcW w:w="6104" w:type="dxa"/>
            <w:hideMark/>
          </w:tcPr>
          <w:p w14:paraId="3A11F66E"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Carrying amount at the beginning of the year</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5E27B60C"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347FCD44"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1 104</w:t>
            </w:r>
          </w:p>
        </w:tc>
      </w:tr>
      <w:tr w:rsidR="00E73BC6" w:rsidRPr="00D342FD" w14:paraId="5B0473FD"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62544CAF" w14:textId="77777777" w:rsidR="00E73BC6" w:rsidRPr="00D342FD" w:rsidRDefault="00E73BC6" w:rsidP="00AE407B">
            <w:pPr>
              <w:pStyle w:val="TableHeading"/>
              <w:spacing w:before="20" w:after="20"/>
              <w:rPr>
                <w:b w:val="0"/>
                <w:bCs/>
              </w:rPr>
            </w:pPr>
            <w:r w:rsidRPr="00D342FD">
              <w:rPr>
                <w:b w:val="0"/>
                <w:bCs/>
              </w:rPr>
              <w:t>AASB 12.B12(b)(vi)(vii)</w:t>
            </w:r>
          </w:p>
        </w:tc>
        <w:tc>
          <w:tcPr>
            <w:tcW w:w="6104" w:type="dxa"/>
            <w:hideMark/>
          </w:tcPr>
          <w:p w14:paraId="570ED121"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pPr>
            <w:r w:rsidRPr="00D342FD">
              <w:t>Department’s share of interests in the joint venture’s operating statement:</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6E79CCFB" w14:textId="77777777" w:rsidR="00E73BC6" w:rsidRPr="00D342FD" w:rsidRDefault="00E73BC6" w:rsidP="00AE407B">
            <w:pPr>
              <w:pStyle w:val="TableHeading"/>
              <w:spacing w:before="20" w:after="20"/>
            </w:pPr>
            <w:r w:rsidRPr="00D342FD">
              <w:t> </w:t>
            </w:r>
          </w:p>
        </w:tc>
        <w:tc>
          <w:tcPr>
            <w:tcW w:w="850" w:type="dxa"/>
            <w:noWrap/>
            <w:hideMark/>
          </w:tcPr>
          <w:p w14:paraId="51B9ABE6"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7FD4BA04"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54E29E28" w14:textId="77777777" w:rsidR="00E73BC6" w:rsidRPr="00D342FD" w:rsidRDefault="00E73BC6" w:rsidP="00AE407B">
            <w:pPr>
              <w:pStyle w:val="TableHeading"/>
              <w:spacing w:before="20" w:after="20"/>
              <w:rPr>
                <w:b w:val="0"/>
                <w:bCs/>
              </w:rPr>
            </w:pPr>
          </w:p>
        </w:tc>
        <w:tc>
          <w:tcPr>
            <w:tcW w:w="6104" w:type="dxa"/>
            <w:hideMark/>
          </w:tcPr>
          <w:p w14:paraId="14DA37EE"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Share of joint venture’s net result after tax</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12A05F4F"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2D7515DE"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522</w:t>
            </w:r>
          </w:p>
        </w:tc>
      </w:tr>
      <w:tr w:rsidR="00E73BC6" w:rsidRPr="00D342FD" w14:paraId="340A43C3"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1EF11986" w14:textId="77777777" w:rsidR="00E73BC6" w:rsidRPr="00D342FD" w:rsidRDefault="00E73BC6" w:rsidP="00AE407B">
            <w:pPr>
              <w:pStyle w:val="TableHeading"/>
              <w:spacing w:before="20" w:after="20"/>
              <w:rPr>
                <w:b w:val="0"/>
                <w:bCs/>
              </w:rPr>
            </w:pPr>
          </w:p>
        </w:tc>
        <w:tc>
          <w:tcPr>
            <w:tcW w:w="6104" w:type="dxa"/>
            <w:hideMark/>
          </w:tcPr>
          <w:p w14:paraId="226CFD14"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Share of joint venture’s other comprehensive income</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4A35A21C"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0698EEB5" w14:textId="77777777"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349A0075" w14:textId="77777777" w:rsidTr="00AE407B">
        <w:tc>
          <w:tcPr>
            <w:cnfStyle w:val="001000000000" w:firstRow="0" w:lastRow="0" w:firstColumn="1" w:lastColumn="0" w:oddVBand="0" w:evenVBand="0" w:oddHBand="0" w:evenHBand="0" w:firstRowFirstColumn="0" w:firstRowLastColumn="0" w:lastRowFirstColumn="0" w:lastRowLastColumn="0"/>
            <w:tcW w:w="1608" w:type="dxa"/>
            <w:hideMark/>
          </w:tcPr>
          <w:p w14:paraId="08D6578D" w14:textId="77777777" w:rsidR="00E73BC6" w:rsidRPr="00D342FD" w:rsidRDefault="00E73BC6" w:rsidP="00AE407B">
            <w:pPr>
              <w:pStyle w:val="TableHeading"/>
              <w:spacing w:before="20" w:after="20"/>
              <w:rPr>
                <w:b w:val="0"/>
                <w:bCs/>
              </w:rPr>
            </w:pPr>
          </w:p>
        </w:tc>
        <w:tc>
          <w:tcPr>
            <w:tcW w:w="6104" w:type="dxa"/>
            <w:hideMark/>
          </w:tcPr>
          <w:p w14:paraId="21E9692F" w14:textId="77777777" w:rsidR="00E73BC6" w:rsidRPr="00D342FD" w:rsidRDefault="00E73BC6" w:rsidP="00AE407B">
            <w:pPr>
              <w:pStyle w:val="TableHeading"/>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Dividends received/receivable from joint venture</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1274E2F4" w14:textId="77777777" w:rsidR="00E73BC6" w:rsidRPr="00D342FD" w:rsidRDefault="00E73BC6" w:rsidP="00AE407B">
            <w:pPr>
              <w:pStyle w:val="TableHeading"/>
              <w:spacing w:before="20" w:after="20"/>
              <w:rPr>
                <w:b w:val="0"/>
                <w:bCs/>
              </w:rPr>
            </w:pPr>
            <w:r w:rsidRPr="00D342FD">
              <w:rPr>
                <w:b w:val="0"/>
                <w:bCs/>
              </w:rPr>
              <w:t>..</w:t>
            </w:r>
          </w:p>
        </w:tc>
        <w:tc>
          <w:tcPr>
            <w:tcW w:w="850" w:type="dxa"/>
            <w:noWrap/>
            <w:hideMark/>
          </w:tcPr>
          <w:p w14:paraId="29336AEE" w14:textId="75D6FA68" w:rsidR="00E73BC6" w:rsidRPr="00D342FD" w:rsidRDefault="00E73BC6" w:rsidP="00AE407B">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(157)</w:t>
            </w:r>
          </w:p>
        </w:tc>
      </w:tr>
      <w:tr w:rsidR="00E73BC6" w:rsidRPr="00D342FD" w14:paraId="72C7B367" w14:textId="77777777" w:rsidTr="00AE407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08" w:type="dxa"/>
            <w:hideMark/>
          </w:tcPr>
          <w:p w14:paraId="131053BC" w14:textId="77777777" w:rsidR="00E73BC6" w:rsidRPr="00D342FD" w:rsidRDefault="00E73BC6" w:rsidP="00AE407B">
            <w:pPr>
              <w:pStyle w:val="TableHeading"/>
              <w:spacing w:before="20" w:after="20"/>
              <w:rPr>
                <w:b w:val="0"/>
                <w:bCs/>
              </w:rPr>
            </w:pPr>
          </w:p>
        </w:tc>
        <w:tc>
          <w:tcPr>
            <w:tcW w:w="6104" w:type="dxa"/>
            <w:hideMark/>
          </w:tcPr>
          <w:p w14:paraId="746914DB" w14:textId="77777777" w:rsidR="00E73BC6" w:rsidRPr="00D342FD" w:rsidRDefault="00E73BC6" w:rsidP="00AE407B">
            <w:pPr>
              <w:ind w:left="0" w:firstLine="0"/>
              <w:jc w:val="left"/>
              <w:cnfStyle w:val="010000000000" w:firstRow="0" w:lastRow="1" w:firstColumn="0" w:lastColumn="0" w:oddVBand="0" w:evenVBand="0" w:oddHBand="0" w:evenHBand="0" w:firstRowFirstColumn="0" w:firstRowLastColumn="0" w:lastRowFirstColumn="0" w:lastRowLastColumn="0"/>
              <w:rPr>
                <w:b w:val="0"/>
              </w:rPr>
            </w:pPr>
            <w:r w:rsidRPr="00D342FD">
              <w:t xml:space="preserve">Carrying amount at the end of the year </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7E521349" w14:textId="77777777" w:rsidR="00E73BC6" w:rsidRPr="00D342FD" w:rsidRDefault="00E73BC6" w:rsidP="00AE407B">
            <w:pPr>
              <w:ind w:left="0" w:firstLine="0"/>
              <w:rPr>
                <w:b w:val="0"/>
              </w:rPr>
            </w:pPr>
            <w:r w:rsidRPr="00D342FD">
              <w:t>..</w:t>
            </w:r>
          </w:p>
        </w:tc>
        <w:tc>
          <w:tcPr>
            <w:tcW w:w="850" w:type="dxa"/>
            <w:noWrap/>
            <w:hideMark/>
          </w:tcPr>
          <w:p w14:paraId="2DBACFEE" w14:textId="77777777" w:rsidR="00E73BC6" w:rsidRPr="00D342FD" w:rsidRDefault="00E73BC6" w:rsidP="00AE407B">
            <w:pPr>
              <w:ind w:left="0" w:firstLine="0"/>
              <w:cnfStyle w:val="010000000000" w:firstRow="0" w:lastRow="1" w:firstColumn="0" w:lastColumn="0" w:oddVBand="0" w:evenVBand="0" w:oddHBand="0" w:evenHBand="0" w:firstRowFirstColumn="0" w:firstRowLastColumn="0" w:lastRowFirstColumn="0" w:lastRowLastColumn="0"/>
              <w:rPr>
                <w:b w:val="0"/>
              </w:rPr>
            </w:pPr>
            <w:r w:rsidRPr="00D342FD">
              <w:t>1 469</w:t>
            </w:r>
          </w:p>
        </w:tc>
      </w:tr>
    </w:tbl>
    <w:p w14:paraId="723A5D5E" w14:textId="77777777" w:rsidR="00E73BC6" w:rsidRPr="00940E38" w:rsidRDefault="00E73BC6" w:rsidP="00E73BC6">
      <w:pPr>
        <w:pStyle w:val="TableHeading"/>
      </w:pPr>
    </w:p>
    <w:p w14:paraId="441CCF2B" w14:textId="77777777" w:rsidR="00E73BC6" w:rsidRPr="00940E38" w:rsidRDefault="00E73BC6" w:rsidP="00E73BC6"/>
    <w:p w14:paraId="20446D61" w14:textId="77777777" w:rsidR="00E73BC6" w:rsidRPr="00940E38" w:rsidRDefault="00E73BC6" w:rsidP="00E73BC6">
      <w:r w:rsidRPr="00940E38">
        <w:br w:type="page"/>
      </w:r>
    </w:p>
    <w:tbl>
      <w:tblPr>
        <w:tblStyle w:val="ModelReportGuidanceTable"/>
        <w:tblW w:w="0" w:type="auto"/>
        <w:tblLayout w:type="fixed"/>
        <w:tblLook w:val="04A0" w:firstRow="1" w:lastRow="0" w:firstColumn="1" w:lastColumn="0" w:noHBand="0" w:noVBand="1"/>
      </w:tblPr>
      <w:tblGrid>
        <w:gridCol w:w="9854"/>
      </w:tblGrid>
      <w:tr w:rsidR="00E73BC6" w:rsidRPr="009E1CE2" w14:paraId="2E4CA674"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7C24E406" w14:textId="77777777" w:rsidR="00E73BC6" w:rsidRPr="009E1CE2" w:rsidRDefault="00E73BC6" w:rsidP="009E1CE2">
            <w:r w:rsidRPr="009E1CE2">
              <w:lastRenderedPageBreak/>
              <w:t>Guidance – Investments accounted using the equity method</w:t>
            </w:r>
          </w:p>
        </w:tc>
      </w:tr>
      <w:tr w:rsidR="00E73BC6" w:rsidRPr="00940E38" w14:paraId="26642049" w14:textId="77777777" w:rsidTr="00E73BC6">
        <w:tc>
          <w:tcPr>
            <w:tcW w:w="9854" w:type="dxa"/>
          </w:tcPr>
          <w:p w14:paraId="4D9A75C0" w14:textId="77777777" w:rsidR="00E73BC6" w:rsidRPr="00940E38" w:rsidRDefault="00E73BC6" w:rsidP="00E73BC6">
            <w:r w:rsidRPr="00940E38">
              <w:t xml:space="preserve">AASB 11 </w:t>
            </w:r>
            <w:r w:rsidRPr="00940E38">
              <w:rPr>
                <w:i/>
              </w:rPr>
              <w:t>Joint Arrangements</w:t>
            </w:r>
            <w:r w:rsidRPr="00940E38">
              <w:t xml:space="preserve"> defines a joint arrangement as an arrangement of which two or more parties have joint control. A joint arrangement is either a joint operation or a joint venture, depending upon the rights and obligations of the parties to the arrangement. </w:t>
            </w:r>
          </w:p>
          <w:p w14:paraId="39A416C6" w14:textId="77777777" w:rsidR="00E73BC6" w:rsidRPr="00940E38" w:rsidRDefault="00E73BC6" w:rsidP="00E73BC6">
            <w:pPr>
              <w:rPr>
                <w:b/>
              </w:rPr>
            </w:pPr>
            <w:r w:rsidRPr="00940E38">
              <w:rPr>
                <w:b/>
              </w:rPr>
              <w:t>Accounting for joint ventures using the equity method</w:t>
            </w:r>
          </w:p>
          <w:p w14:paraId="670A8378" w14:textId="77777777" w:rsidR="00E73BC6" w:rsidRPr="00940E38" w:rsidRDefault="00E73BC6" w:rsidP="00E73BC6">
            <w:r w:rsidRPr="00940E38">
              <w:t xml:space="preserve">A joint venture is a joint arrangement whereby the parties that have joint control of the arrangement have rights to the net assets of the arrangement. </w:t>
            </w:r>
            <w:r w:rsidRPr="00940E38">
              <w:rPr>
                <w:rStyle w:val="SourceReference"/>
              </w:rPr>
              <w:t>[AASB 11.16]</w:t>
            </w:r>
          </w:p>
          <w:p w14:paraId="19626EC2" w14:textId="77777777" w:rsidR="00E73BC6" w:rsidRPr="00940E38" w:rsidRDefault="00E73BC6" w:rsidP="00E73BC6">
            <w:r w:rsidRPr="00940E38">
              <w:t xml:space="preserve">A joint venturer shall recognise its interest in a joint venture as an investment and shall account for that investment using the equity method in accordance with AASB 128 </w:t>
            </w:r>
            <w:r w:rsidRPr="00940E38">
              <w:rPr>
                <w:i/>
              </w:rPr>
              <w:t>Investments in Associates and Joint Ventures</w:t>
            </w:r>
            <w:r w:rsidRPr="00940E38">
              <w:t xml:space="preserve"> unless the entity is exempted from applying the equity method as specified in that standard. </w:t>
            </w:r>
            <w:r w:rsidRPr="00940E38">
              <w:rPr>
                <w:rStyle w:val="SourceReference"/>
              </w:rPr>
              <w:t>[AASB 11.24]</w:t>
            </w:r>
          </w:p>
          <w:p w14:paraId="703FCBFC" w14:textId="77777777" w:rsidR="00E73BC6" w:rsidRPr="00940E38" w:rsidRDefault="00E73BC6" w:rsidP="00E73BC6">
            <w:r w:rsidRPr="00940E38">
              <w:rPr>
                <w:b/>
              </w:rPr>
              <w:t>Application of equity method</w:t>
            </w:r>
            <w:r w:rsidRPr="00940E38">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 </w:t>
            </w:r>
            <w:r w:rsidRPr="00940E38">
              <w:rPr>
                <w:rStyle w:val="SourceReference"/>
              </w:rPr>
              <w:t>[AASB 128.10]</w:t>
            </w:r>
          </w:p>
          <w:p w14:paraId="5A8175A3" w14:textId="77777777" w:rsidR="00E73BC6" w:rsidRPr="00940E38" w:rsidRDefault="00E73BC6" w:rsidP="00E73BC6">
            <w:r w:rsidRPr="00940E38">
              <w:rPr>
                <w:b/>
              </w:rPr>
              <w:t>Significant judgements and assumptions</w:t>
            </w:r>
            <w:r w:rsidRPr="00940E38">
              <w:t xml:space="preserve">: Disclose information about significant judgements and assumptions it has made (and changes to those judgements and assumptions) in determining: </w:t>
            </w:r>
          </w:p>
          <w:p w14:paraId="338AC80E" w14:textId="44054B06" w:rsidR="00E73BC6" w:rsidRPr="00940E38" w:rsidRDefault="00E73BC6" w:rsidP="00FC71D7">
            <w:pPr>
              <w:pStyle w:val="Guidancealpha"/>
              <w:numPr>
                <w:ilvl w:val="0"/>
                <w:numId w:val="172"/>
              </w:numPr>
            </w:pPr>
            <w:r w:rsidRPr="00940E38">
              <w:t>that it has joint control of an arrangement or significant influence over another entity; and</w:t>
            </w:r>
          </w:p>
          <w:p w14:paraId="6E2992C1" w14:textId="43A82F05" w:rsidR="00E73BC6" w:rsidRPr="00940E38" w:rsidRDefault="00E73BC6" w:rsidP="00FC71D7">
            <w:pPr>
              <w:pStyle w:val="Guidancealpha"/>
              <w:numPr>
                <w:ilvl w:val="0"/>
                <w:numId w:val="172"/>
              </w:numPr>
            </w:pPr>
            <w:r w:rsidRPr="00940E38">
              <w:t>the type of joint arrangement (i.e. joint operation or joint venture) when the arrangement has been structured through a separate vehicle.</w:t>
            </w:r>
          </w:p>
          <w:p w14:paraId="4BEFF5DE" w14:textId="77777777" w:rsidR="00E73BC6" w:rsidRPr="00940E38" w:rsidRDefault="00E73BC6" w:rsidP="00E73BC6">
            <w:r w:rsidRPr="00940E38">
              <w:t xml:space="preserve">Specifically, an entity shall disclose, for example, significant judgements and assumptions made in determining that: </w:t>
            </w:r>
          </w:p>
          <w:p w14:paraId="4FB813F3" w14:textId="31089D89" w:rsidR="00E73BC6" w:rsidRPr="00940E38" w:rsidRDefault="00E73BC6" w:rsidP="00FC71D7">
            <w:pPr>
              <w:pStyle w:val="Guidancealpha"/>
              <w:numPr>
                <w:ilvl w:val="0"/>
                <w:numId w:val="173"/>
              </w:numPr>
            </w:pPr>
            <w:r w:rsidRPr="00940E38">
              <w:t>it does not have significant influence even though it holds 20 per cent or more of the voting rights of another entity; or</w:t>
            </w:r>
          </w:p>
          <w:p w14:paraId="63E223FF" w14:textId="7BB8ADF2" w:rsidR="00E73BC6" w:rsidRPr="00940E38" w:rsidRDefault="00E73BC6" w:rsidP="00FC71D7">
            <w:pPr>
              <w:pStyle w:val="Guidancealpha"/>
              <w:numPr>
                <w:ilvl w:val="0"/>
                <w:numId w:val="173"/>
              </w:numPr>
            </w:pPr>
            <w:r w:rsidRPr="00940E38">
              <w:t>it has significant influence even though it holds less than 20 per cent of the voting rights of another entity.</w:t>
            </w:r>
          </w:p>
          <w:p w14:paraId="758BDBDA" w14:textId="77777777" w:rsidR="00E73BC6" w:rsidRPr="00940E38" w:rsidRDefault="00E73BC6" w:rsidP="00E73BC6">
            <w:pPr>
              <w:rPr>
                <w:b/>
              </w:rPr>
            </w:pPr>
            <w:r w:rsidRPr="00940E38">
              <w:rPr>
                <w:b/>
              </w:rPr>
              <w:t>Nature, extent and financial effects of an entity’s interests in joint arrangements and associates</w:t>
            </w:r>
          </w:p>
          <w:p w14:paraId="117E41D2" w14:textId="77777777" w:rsidR="00E73BC6" w:rsidRPr="00940E38" w:rsidRDefault="00E73BC6" w:rsidP="00E73BC6">
            <w:r w:rsidRPr="00940E38">
              <w:t xml:space="preserve">An entity shall disclose: </w:t>
            </w:r>
          </w:p>
          <w:p w14:paraId="33AFC013" w14:textId="3412A033" w:rsidR="00E73BC6" w:rsidRPr="00940E38" w:rsidRDefault="00E73BC6" w:rsidP="009E1CE2">
            <w:pPr>
              <w:pStyle w:val="Guidancealpha"/>
              <w:numPr>
                <w:ilvl w:val="0"/>
                <w:numId w:val="276"/>
              </w:numPr>
            </w:pPr>
            <w:r w:rsidRPr="00940E38">
              <w:t xml:space="preserve">for each joint arrangement and associate that is material to the reporting entity: </w:t>
            </w:r>
          </w:p>
          <w:p w14:paraId="786867E0" w14:textId="4628AF95" w:rsidR="00E73BC6" w:rsidRPr="00940E38" w:rsidRDefault="00E43A1F" w:rsidP="00E43A1F">
            <w:pPr>
              <w:pStyle w:val="Guidanceindent2"/>
            </w:pPr>
            <w:r>
              <w:tab/>
              <w:t>(</w:t>
            </w:r>
            <w:proofErr w:type="spellStart"/>
            <w:r>
              <w:t>i</w:t>
            </w:r>
            <w:proofErr w:type="spellEnd"/>
            <w:r>
              <w:t>)</w:t>
            </w:r>
            <w:r>
              <w:tab/>
            </w:r>
            <w:r w:rsidR="00E73BC6" w:rsidRPr="00940E38">
              <w:t>the name of the joint arrangement or associate;</w:t>
            </w:r>
          </w:p>
          <w:p w14:paraId="5865E772" w14:textId="533C6A79" w:rsidR="00E73BC6" w:rsidRPr="00940E38" w:rsidRDefault="00E43A1F" w:rsidP="00E43A1F">
            <w:pPr>
              <w:pStyle w:val="Guidanceindent2"/>
            </w:pPr>
            <w:r>
              <w:tab/>
              <w:t>(ii)</w:t>
            </w:r>
            <w:r>
              <w:tab/>
            </w:r>
            <w:r w:rsidR="00E73BC6" w:rsidRPr="00940E38">
              <w:t>the nature of the entity’s relationship with the joint arrangement or associate (by, for example, describing the nature</w:t>
            </w:r>
            <w:r w:rsidR="00AE407B">
              <w:t xml:space="preserve"> </w:t>
            </w:r>
            <w:r w:rsidR="00E73BC6" w:rsidRPr="00940E38">
              <w:t>of the activities of the joint arrangement or associate and whether they are strategic to the entity’s activities);</w:t>
            </w:r>
          </w:p>
          <w:p w14:paraId="586CEFFB" w14:textId="4BA39888" w:rsidR="00E73BC6" w:rsidRPr="00940E38" w:rsidRDefault="00E43A1F" w:rsidP="00E43A1F">
            <w:pPr>
              <w:pStyle w:val="Guidanceindent2"/>
            </w:pPr>
            <w:r>
              <w:tab/>
              <w:t>(iii)</w:t>
            </w:r>
            <w:r>
              <w:tab/>
            </w:r>
            <w:r w:rsidR="00E73BC6" w:rsidRPr="00940E38">
              <w:t>the principal place of business (and country of incorporation, if applicable and different from the principal place of business) of the joint arrangement or associate; and</w:t>
            </w:r>
          </w:p>
          <w:p w14:paraId="663F5BC7" w14:textId="1292FB5F" w:rsidR="00E73BC6" w:rsidRPr="00940E38" w:rsidRDefault="00E43A1F" w:rsidP="00E43A1F">
            <w:pPr>
              <w:pStyle w:val="Guidanceindent2"/>
            </w:pPr>
            <w:r>
              <w:tab/>
              <w:t>(iv)</w:t>
            </w:r>
            <w:r>
              <w:tab/>
            </w:r>
            <w:r w:rsidR="00E73BC6" w:rsidRPr="00940E38">
              <w:t>the proportion of ownership interest or participating share held by the entity and, if different, the proportion of voting rights held (if applicable);</w:t>
            </w:r>
          </w:p>
          <w:p w14:paraId="27B0DB34" w14:textId="6A8C7196" w:rsidR="00E73BC6" w:rsidRPr="00940E38" w:rsidRDefault="00E73BC6" w:rsidP="00AE407B">
            <w:pPr>
              <w:pStyle w:val="Guidancealpha"/>
            </w:pPr>
            <w:r w:rsidRPr="00940E38">
              <w:t>for each joint venture and associate that is material to the reporting entity;</w:t>
            </w:r>
          </w:p>
          <w:p w14:paraId="46D621AC" w14:textId="0A69A9E3" w:rsidR="00E73BC6" w:rsidRPr="00940E38" w:rsidRDefault="00E43A1F" w:rsidP="00E43A1F">
            <w:pPr>
              <w:pStyle w:val="Guidanceindent2"/>
            </w:pPr>
            <w:r>
              <w:tab/>
              <w:t>(</w:t>
            </w:r>
            <w:proofErr w:type="spellStart"/>
            <w:r>
              <w:t>i</w:t>
            </w:r>
            <w:proofErr w:type="spellEnd"/>
            <w:r>
              <w:t>)</w:t>
            </w:r>
            <w:r>
              <w:tab/>
            </w:r>
            <w:r w:rsidR="00E73BC6" w:rsidRPr="00940E38">
              <w:t>whether the investment in the joint venture or associate is measured using the equity method or at fair value;</w:t>
            </w:r>
          </w:p>
          <w:p w14:paraId="1FD69DC6" w14:textId="55C1513C" w:rsidR="00E73BC6" w:rsidRPr="00940E38" w:rsidRDefault="00E43A1F" w:rsidP="00E43A1F">
            <w:pPr>
              <w:pStyle w:val="Guidanceindent2"/>
            </w:pPr>
            <w:r>
              <w:tab/>
              <w:t>(ii)</w:t>
            </w:r>
            <w:r>
              <w:tab/>
            </w:r>
            <w:r w:rsidR="00E73BC6" w:rsidRPr="00940E38">
              <w:t>summarised financial information about the joint venture or associate as specified in paragraphs B12 and B13 of AASB 12; and</w:t>
            </w:r>
          </w:p>
          <w:p w14:paraId="076F8A0D" w14:textId="64791D38" w:rsidR="00E73BC6" w:rsidRPr="00940E38" w:rsidRDefault="00E43A1F" w:rsidP="00E43A1F">
            <w:pPr>
              <w:pStyle w:val="Guidanceindent2"/>
            </w:pPr>
            <w:r>
              <w:tab/>
              <w:t>(iii)</w:t>
            </w:r>
            <w:r>
              <w:tab/>
            </w:r>
            <w:r w:rsidR="00E73BC6" w:rsidRPr="00940E38">
              <w:t>if the joint venture or associate is accounted for using the equity method, the fair value of its investment in the joint venture or associate, if there is a quoted market price for the investment;</w:t>
            </w:r>
          </w:p>
          <w:p w14:paraId="5D0FD562" w14:textId="3E7870BA" w:rsidR="00E73BC6" w:rsidRPr="00940E38" w:rsidRDefault="00E73BC6" w:rsidP="00AE407B">
            <w:pPr>
              <w:pStyle w:val="Guidancealpha"/>
            </w:pPr>
            <w:r w:rsidRPr="00940E38">
              <w:t xml:space="preserve">financial information as specified in paragraph B16 about the entity’s investments in joint ventures and associates that are not individually material: </w:t>
            </w:r>
          </w:p>
          <w:p w14:paraId="437A0770" w14:textId="7A20E3DB" w:rsidR="00E73BC6" w:rsidRPr="00940E38" w:rsidRDefault="00E43A1F" w:rsidP="00E43A1F">
            <w:pPr>
              <w:pStyle w:val="Guidanceindent2"/>
            </w:pPr>
            <w:r>
              <w:tab/>
              <w:t>(</w:t>
            </w:r>
            <w:proofErr w:type="spellStart"/>
            <w:r>
              <w:t>i</w:t>
            </w:r>
            <w:proofErr w:type="spellEnd"/>
            <w:r>
              <w:t>)</w:t>
            </w:r>
            <w:r>
              <w:tab/>
            </w:r>
            <w:r w:rsidR="00E73BC6" w:rsidRPr="00940E38">
              <w:t xml:space="preserve">in aggregate for all individually immaterial joint ventures; and, separately, </w:t>
            </w:r>
          </w:p>
          <w:p w14:paraId="3B7C30AD" w14:textId="6537C330" w:rsidR="00E73BC6" w:rsidRPr="00940E38" w:rsidRDefault="00E43A1F" w:rsidP="00E43A1F">
            <w:pPr>
              <w:pStyle w:val="Guidanceindent2"/>
            </w:pPr>
            <w:r>
              <w:tab/>
              <w:t>(ii)</w:t>
            </w:r>
            <w:r>
              <w:tab/>
            </w:r>
            <w:r w:rsidR="00E73BC6" w:rsidRPr="00940E38">
              <w:t>in aggregate for all individually immaterial associates.</w:t>
            </w:r>
          </w:p>
        </w:tc>
      </w:tr>
    </w:tbl>
    <w:p w14:paraId="6A375647" w14:textId="77777777" w:rsidR="00E73BC6" w:rsidRPr="00940E38" w:rsidRDefault="00E73BC6" w:rsidP="00E73BC6"/>
    <w:p w14:paraId="67F5BFC0" w14:textId="77777777" w:rsidR="00E73BC6" w:rsidRPr="00940E38" w:rsidRDefault="00E73BC6" w:rsidP="00E73BC6">
      <w:r w:rsidRPr="00940E38">
        <w:rPr>
          <w:b/>
        </w:rPr>
        <w:br w:type="page"/>
      </w:r>
    </w:p>
    <w:tbl>
      <w:tblPr>
        <w:tblStyle w:val="ModelReportGuidanceTable"/>
        <w:tblW w:w="9854" w:type="dxa"/>
        <w:tblLayout w:type="fixed"/>
        <w:tblLook w:val="04A0" w:firstRow="1" w:lastRow="0" w:firstColumn="1" w:lastColumn="0" w:noHBand="0" w:noVBand="1"/>
      </w:tblPr>
      <w:tblGrid>
        <w:gridCol w:w="9854"/>
      </w:tblGrid>
      <w:tr w:rsidR="00E73BC6" w:rsidRPr="00D8414D" w14:paraId="3A4A390E" w14:textId="77777777" w:rsidTr="00D8414D">
        <w:trPr>
          <w:cnfStyle w:val="100000000000" w:firstRow="1" w:lastRow="0" w:firstColumn="0" w:lastColumn="0" w:oddVBand="0" w:evenVBand="0" w:oddHBand="0" w:evenHBand="0" w:firstRowFirstColumn="0" w:firstRowLastColumn="0" w:lastRowFirstColumn="0" w:lastRowLastColumn="0"/>
          <w:tblHeader/>
        </w:trPr>
        <w:tc>
          <w:tcPr>
            <w:tcW w:w="9854" w:type="dxa"/>
          </w:tcPr>
          <w:p w14:paraId="59CA2069" w14:textId="77777777" w:rsidR="00E73BC6" w:rsidRPr="00D8414D" w:rsidRDefault="00E73BC6" w:rsidP="00D8414D">
            <w:r w:rsidRPr="00D8414D">
              <w:lastRenderedPageBreak/>
              <w:t xml:space="preserve">Guidance – Investments accounted using the equity method </w:t>
            </w:r>
            <w:r w:rsidRPr="00D8414D">
              <w:rPr>
                <w:i/>
                <w:iCs/>
              </w:rPr>
              <w:t>(continued)</w:t>
            </w:r>
          </w:p>
        </w:tc>
      </w:tr>
      <w:tr w:rsidR="00E73BC6" w:rsidRPr="00940E38" w14:paraId="6DBEDD3A" w14:textId="77777777" w:rsidTr="00D8414D">
        <w:tc>
          <w:tcPr>
            <w:tcW w:w="9854" w:type="dxa"/>
          </w:tcPr>
          <w:p w14:paraId="4C7BB0EA" w14:textId="77777777" w:rsidR="00E73BC6" w:rsidRPr="00940E38" w:rsidRDefault="00E73BC6" w:rsidP="00E73BC6">
            <w:pPr>
              <w:rPr>
                <w:b/>
              </w:rPr>
            </w:pPr>
            <w:r w:rsidRPr="00940E38">
              <w:rPr>
                <w:b/>
              </w:rPr>
              <w:t xml:space="preserve">Risks associated with an entity’s interests in joint ventures and associates </w:t>
            </w:r>
            <w:r w:rsidRPr="00940E38">
              <w:rPr>
                <w:rStyle w:val="SourceReference"/>
              </w:rPr>
              <w:t>[AASB 12.23]</w:t>
            </w:r>
          </w:p>
          <w:p w14:paraId="403EF140" w14:textId="77777777" w:rsidR="00E73BC6" w:rsidRPr="00940E38" w:rsidRDefault="00E73BC6" w:rsidP="00E73BC6">
            <w:r w:rsidRPr="00940E38">
              <w:t>An entity shall disclose:</w:t>
            </w:r>
          </w:p>
          <w:p w14:paraId="49BA01D6" w14:textId="713D3C5A" w:rsidR="00E73BC6" w:rsidRPr="00940E38" w:rsidRDefault="00E73BC6" w:rsidP="00FC71D7">
            <w:pPr>
              <w:pStyle w:val="Guidancealpha"/>
              <w:numPr>
                <w:ilvl w:val="0"/>
                <w:numId w:val="176"/>
              </w:numPr>
            </w:pPr>
            <w:r w:rsidRPr="00940E38">
              <w:t>commitments that it has relating to its joint ventures separately from the amount of other commitments as specified in paragraphs B18–B20; and</w:t>
            </w:r>
          </w:p>
          <w:p w14:paraId="7FE5438F" w14:textId="498BEFDE" w:rsidR="00E73BC6" w:rsidRPr="00940E38" w:rsidRDefault="00E73BC6" w:rsidP="00FC71D7">
            <w:pPr>
              <w:pStyle w:val="Guidancealpha"/>
              <w:numPr>
                <w:ilvl w:val="0"/>
                <w:numId w:val="176"/>
              </w:numPr>
            </w:pPr>
            <w:r w:rsidRPr="00940E38">
              <w:t xml:space="preserve">in accordance with AASB 137 </w:t>
            </w:r>
            <w:r w:rsidRPr="00AE407B">
              <w:rPr>
                <w:i/>
              </w:rPr>
              <w:t>Provisions, Contingent Liabilities and Contingent Assets</w:t>
            </w:r>
            <w:r w:rsidRPr="00940E38">
              <w:t>,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p>
          <w:p w14:paraId="195DB678" w14:textId="77777777" w:rsidR="00E73BC6" w:rsidRPr="00940E38" w:rsidRDefault="00E73BC6" w:rsidP="00E73BC6">
            <w:pPr>
              <w:rPr>
                <w:b/>
              </w:rPr>
            </w:pPr>
            <w:r w:rsidRPr="00940E38">
              <w:rPr>
                <w:b/>
              </w:rPr>
              <w:t>Disclosure in aggregate for individually immaterial associates and joint ventures</w:t>
            </w:r>
          </w:p>
          <w:p w14:paraId="3B2DD443" w14:textId="77777777" w:rsidR="00E73BC6" w:rsidRPr="00940E38" w:rsidRDefault="00E73BC6" w:rsidP="00E73BC6">
            <w:r w:rsidRPr="00940E38">
              <w:t xml:space="preserve">An entity shall disclose, in aggregate, the carrying amount of its interests in all individually immaterial joint ventures or associates that are accounted for using the equity method. </w:t>
            </w:r>
          </w:p>
          <w:p w14:paraId="6834F0CB" w14:textId="77777777" w:rsidR="00E73BC6" w:rsidRPr="00940E38" w:rsidRDefault="00E73BC6" w:rsidP="00E73BC6">
            <w:r w:rsidRPr="00940E38">
              <w:t xml:space="preserve">An entity shall also disclose separately the aggregate amount of its share of those joint ventures’ or associates’: </w:t>
            </w:r>
          </w:p>
          <w:p w14:paraId="52068F82" w14:textId="536134C2" w:rsidR="00E73BC6" w:rsidRPr="00940E38" w:rsidRDefault="00E73BC6" w:rsidP="00FC71D7">
            <w:pPr>
              <w:pStyle w:val="Guidancealpha"/>
              <w:numPr>
                <w:ilvl w:val="0"/>
                <w:numId w:val="177"/>
              </w:numPr>
            </w:pPr>
            <w:r w:rsidRPr="00940E38">
              <w:t>profit or loss from continuing operations;</w:t>
            </w:r>
          </w:p>
          <w:p w14:paraId="60BC606A" w14:textId="31D5A3E7" w:rsidR="00E73BC6" w:rsidRPr="00940E38" w:rsidRDefault="00E73BC6" w:rsidP="00FC71D7">
            <w:pPr>
              <w:pStyle w:val="Guidancealpha"/>
              <w:numPr>
                <w:ilvl w:val="0"/>
                <w:numId w:val="177"/>
              </w:numPr>
            </w:pPr>
            <w:r w:rsidRPr="00940E38">
              <w:t>post</w:t>
            </w:r>
            <w:r w:rsidR="00BD448E">
              <w:t>-</w:t>
            </w:r>
            <w:r w:rsidRPr="00940E38">
              <w:t>tax profit or loss from discontinued operations;</w:t>
            </w:r>
          </w:p>
          <w:p w14:paraId="35CBBBD1" w14:textId="070D4B7D" w:rsidR="00E73BC6" w:rsidRPr="00940E38" w:rsidRDefault="00E73BC6" w:rsidP="00FC71D7">
            <w:pPr>
              <w:pStyle w:val="Guidancealpha"/>
              <w:numPr>
                <w:ilvl w:val="0"/>
                <w:numId w:val="177"/>
              </w:numPr>
            </w:pPr>
            <w:r w:rsidRPr="00940E38">
              <w:t>other comprehensive income; and</w:t>
            </w:r>
          </w:p>
          <w:p w14:paraId="63F11DAF" w14:textId="48E86CC9" w:rsidR="00E73BC6" w:rsidRPr="00940E38" w:rsidRDefault="00E73BC6" w:rsidP="00FC71D7">
            <w:pPr>
              <w:pStyle w:val="Guidancealpha"/>
              <w:numPr>
                <w:ilvl w:val="0"/>
                <w:numId w:val="177"/>
              </w:numPr>
            </w:pPr>
            <w:r w:rsidRPr="00940E38">
              <w:t xml:space="preserve">total comprehensive income. </w:t>
            </w:r>
          </w:p>
          <w:p w14:paraId="340CBDD5" w14:textId="77777777" w:rsidR="00E73BC6" w:rsidRPr="00940E38" w:rsidRDefault="00E73BC6" w:rsidP="00E73BC6">
            <w:r w:rsidRPr="00940E38">
              <w:t xml:space="preserve">An entity provides the disclosures separately for joint ventures and associates. </w:t>
            </w:r>
          </w:p>
          <w:p w14:paraId="67DB6680" w14:textId="77777777" w:rsidR="00E73BC6" w:rsidRPr="00940E38" w:rsidRDefault="00E73BC6" w:rsidP="00E73BC6">
            <w:pPr>
              <w:rPr>
                <w:b/>
              </w:rPr>
            </w:pPr>
            <w:r w:rsidRPr="00940E38">
              <w:rPr>
                <w:b/>
              </w:rPr>
              <w:t xml:space="preserve">Restrictions on fund transfers </w:t>
            </w:r>
            <w:r w:rsidRPr="00940E38">
              <w:rPr>
                <w:rStyle w:val="SourceReference"/>
              </w:rPr>
              <w:t>[AASB 12.22(a)]</w:t>
            </w:r>
          </w:p>
          <w:p w14:paraId="66F81956" w14:textId="77777777" w:rsidR="00E73BC6" w:rsidRPr="00940E38" w:rsidRDefault="00E73BC6" w:rsidP="00E73BC6">
            <w:r w:rsidRPr="00940E38">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14:paraId="56F0D41A" w14:textId="77777777" w:rsidR="00E73BC6" w:rsidRPr="00940E38" w:rsidRDefault="00E73BC6" w:rsidP="00E73BC6">
            <w:pPr>
              <w:rPr>
                <w:b/>
              </w:rPr>
            </w:pPr>
            <w:r w:rsidRPr="00940E38">
              <w:rPr>
                <w:b/>
              </w:rPr>
              <w:t xml:space="preserve">Unrecognised share of losses </w:t>
            </w:r>
            <w:r w:rsidRPr="00940E38">
              <w:rPr>
                <w:rStyle w:val="SourceReference"/>
              </w:rPr>
              <w:t>[AASB 12.22 (c)]</w:t>
            </w:r>
          </w:p>
          <w:p w14:paraId="7005DDCE" w14:textId="77777777" w:rsidR="00E73BC6" w:rsidRPr="00940E38" w:rsidRDefault="00E73BC6" w:rsidP="00E73BC6">
            <w:r w:rsidRPr="00940E38">
              <w:t>The entity shall disclose the unrecognised share of losses of an associate or joint venture, both for the period and cumulatively, if recognition of the associate’s or joint venture’s share of losses has been discontinued.</w:t>
            </w:r>
          </w:p>
          <w:p w14:paraId="2C1B2B69" w14:textId="77777777" w:rsidR="00E73BC6" w:rsidRPr="00940E38" w:rsidRDefault="00E73BC6" w:rsidP="00E73BC6">
            <w:pPr>
              <w:rPr>
                <w:b/>
              </w:rPr>
            </w:pPr>
            <w:r w:rsidRPr="00940E38">
              <w:rPr>
                <w:b/>
              </w:rPr>
              <w:t xml:space="preserve">Different reporting periods </w:t>
            </w:r>
            <w:r w:rsidRPr="00940E38">
              <w:rPr>
                <w:rStyle w:val="SourceReference"/>
              </w:rPr>
              <w:t>[AASB 12.22(b)]</w:t>
            </w:r>
          </w:p>
          <w:p w14:paraId="295D337D" w14:textId="77777777" w:rsidR="00E73BC6" w:rsidRPr="00940E38" w:rsidRDefault="00E73BC6" w:rsidP="00E73BC6">
            <w:r w:rsidRPr="00940E38">
              <w:t>When the financial statements of a joint venture or associate used in applying the equity method are as of a date or for a period that is different from that of the entity, the entity should disclose:</w:t>
            </w:r>
          </w:p>
          <w:p w14:paraId="778CFBCD" w14:textId="2142151F" w:rsidR="00E73BC6" w:rsidRPr="00940E38" w:rsidRDefault="00E73BC6" w:rsidP="00FC71D7">
            <w:pPr>
              <w:pStyle w:val="Guidancealpha"/>
              <w:numPr>
                <w:ilvl w:val="0"/>
                <w:numId w:val="178"/>
              </w:numPr>
            </w:pPr>
            <w:r w:rsidRPr="00940E38">
              <w:t xml:space="preserve">the date of the end of the reporting period of the financial statements of that joint venture or associate; and </w:t>
            </w:r>
          </w:p>
          <w:p w14:paraId="76A4ECEB" w14:textId="2F8726E4" w:rsidR="00E73BC6" w:rsidRPr="00940E38" w:rsidRDefault="00E73BC6" w:rsidP="00FC71D7">
            <w:pPr>
              <w:pStyle w:val="Guidancealpha"/>
              <w:numPr>
                <w:ilvl w:val="0"/>
                <w:numId w:val="178"/>
              </w:numPr>
            </w:pPr>
            <w:r w:rsidRPr="00940E38">
              <w:t xml:space="preserve">the reason for using a different date or period. </w:t>
            </w:r>
          </w:p>
          <w:p w14:paraId="3021E08B" w14:textId="77777777" w:rsidR="00E73BC6" w:rsidRPr="00940E38" w:rsidRDefault="00E73BC6" w:rsidP="00E73BC6">
            <w:r w:rsidRPr="00940E38">
              <w:t>[This disclosure is not applicable if the financial statements of an associate or joint venture used in applying the equity method are as of a date or for a period that is different from that of the entity.]</w:t>
            </w:r>
          </w:p>
          <w:p w14:paraId="1EB00100" w14:textId="77777777" w:rsidR="00E73BC6" w:rsidRPr="00940E38" w:rsidRDefault="00E73BC6" w:rsidP="00E73BC6">
            <w:pPr>
              <w:rPr>
                <w:b/>
              </w:rPr>
            </w:pPr>
            <w:r w:rsidRPr="00940E38">
              <w:rPr>
                <w:b/>
              </w:rPr>
              <w:t xml:space="preserve">Equity accounted investment reduced to zero </w:t>
            </w:r>
            <w:r w:rsidRPr="00940E38">
              <w:rPr>
                <w:rStyle w:val="SourceReference"/>
              </w:rPr>
              <w:t>[AASB 128.38-39]</w:t>
            </w:r>
          </w:p>
          <w:p w14:paraId="612321EF" w14:textId="77777777" w:rsidR="00E73BC6" w:rsidRPr="00940E38" w:rsidRDefault="00E73BC6" w:rsidP="00E73BC6">
            <w:r w:rsidRPr="00940E38">
              <w:t xml:space="preserve">If an investor’s share of losses of an </w:t>
            </w:r>
            <w:proofErr w:type="gramStart"/>
            <w:r w:rsidRPr="00940E38">
              <w:t>associate equals</w:t>
            </w:r>
            <w:proofErr w:type="gramEnd"/>
            <w:r w:rsidRPr="00940E38">
              <w:t xml:space="preserve">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14:paraId="1BD9ABDD" w14:textId="77777777" w:rsidR="00E73BC6" w:rsidRPr="00940E38" w:rsidRDefault="00E73BC6" w:rsidP="00E73BC6">
            <w:r w:rsidRPr="00940E38">
              <w:t xml:space="preserve">Such items may include preference shares and long-term receivables or loans but do not include trade receivables, trade payables or any long-term receivables for which adequate collateral exists, such as secured loans. Losses recognised under the equity method </w:t>
            </w:r>
            <w:proofErr w:type="gramStart"/>
            <w:r w:rsidRPr="00940E38">
              <w:t>in excess of</w:t>
            </w:r>
            <w:proofErr w:type="gramEnd"/>
            <w:r w:rsidRPr="00940E38">
              <w:t xml:space="preserve"> the investor’s investment in ordinary shares are applied to the other components of the investor’s interest in an associate in the reverse order of their seniority (i.e. priority in liquidation).</w:t>
            </w:r>
          </w:p>
          <w:p w14:paraId="08A2EF31" w14:textId="77777777" w:rsidR="00E73BC6" w:rsidRPr="00940E38" w:rsidRDefault="00E73BC6" w:rsidP="00E73BC6">
            <w:pPr>
              <w:spacing w:after="60"/>
            </w:pPr>
            <w:r w:rsidRPr="00940E38">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tc>
      </w:tr>
      <w:tr w:rsidR="00E73BC6" w:rsidRPr="00940E38" w14:paraId="4D1D01F8" w14:textId="77777777" w:rsidTr="00D8414D">
        <w:tc>
          <w:tcPr>
            <w:tcW w:w="9854" w:type="dxa"/>
          </w:tcPr>
          <w:p w14:paraId="47F6381F" w14:textId="77777777" w:rsidR="00E73BC6" w:rsidRPr="00940E38" w:rsidRDefault="00E73BC6" w:rsidP="00D8414D">
            <w:pPr>
              <w:pageBreakBefore/>
              <w:rPr>
                <w:b/>
              </w:rPr>
            </w:pPr>
            <w:r w:rsidRPr="00940E38">
              <w:rPr>
                <w:b/>
              </w:rPr>
              <w:lastRenderedPageBreak/>
              <w:t xml:space="preserve">Discontinuing the use of the equity method </w:t>
            </w:r>
            <w:r w:rsidRPr="00940E38">
              <w:rPr>
                <w:rStyle w:val="SourceReference"/>
              </w:rPr>
              <w:t>[AASB 128.22-23]</w:t>
            </w:r>
          </w:p>
          <w:p w14:paraId="4BD3CAE3" w14:textId="77777777" w:rsidR="00E73BC6" w:rsidRPr="00940E38" w:rsidRDefault="00E73BC6" w:rsidP="00E73BC6">
            <w:r w:rsidRPr="00940E38">
              <w:t xml:space="preserve">An entity shall discontinue the use of the equity method from the date that its investment ceases to be an associate or a joint venture as follows: </w:t>
            </w:r>
          </w:p>
          <w:p w14:paraId="171B4733" w14:textId="49B291F9" w:rsidR="00E73BC6" w:rsidRPr="00940E38" w:rsidRDefault="00E73BC6" w:rsidP="00FC71D7">
            <w:pPr>
              <w:pStyle w:val="Guidancealpha"/>
              <w:numPr>
                <w:ilvl w:val="0"/>
                <w:numId w:val="179"/>
              </w:numPr>
            </w:pPr>
            <w:r w:rsidRPr="00940E38">
              <w:t xml:space="preserve">If the investment becomes a subsidiary, the entity shall account for its investment in accordance with AASB 3 </w:t>
            </w:r>
            <w:r w:rsidRPr="00AE407B">
              <w:rPr>
                <w:i/>
              </w:rPr>
              <w:t>Business Combinations</w:t>
            </w:r>
            <w:r w:rsidRPr="00940E38">
              <w:t xml:space="preserve"> and AASB 10 </w:t>
            </w:r>
            <w:r w:rsidRPr="00AE407B">
              <w:rPr>
                <w:i/>
              </w:rPr>
              <w:t>Consolidated Financial Statements</w:t>
            </w:r>
            <w:r w:rsidRPr="00940E38">
              <w:t>; or</w:t>
            </w:r>
          </w:p>
          <w:p w14:paraId="0C87361D" w14:textId="38A36EB0" w:rsidR="00E73BC6" w:rsidRPr="00940E38" w:rsidRDefault="00E73BC6" w:rsidP="00AE407B">
            <w:pPr>
              <w:pStyle w:val="Guidancealpha"/>
            </w:pPr>
            <w:r w:rsidRPr="00940E38">
              <w:t>If the retained interest in the former associate or joint venture is a financial asset, the entity shall measure the retained interest at fair value. The fair value of the retained interest shall be regarded as its fair value on initial recognition as a financial asset.</w:t>
            </w:r>
          </w:p>
          <w:p w14:paraId="3A33AE0F" w14:textId="0C7B4306" w:rsidR="00E73BC6" w:rsidRPr="00940E38" w:rsidRDefault="00E73BC6" w:rsidP="00AE407B">
            <w:pPr>
              <w:pStyle w:val="Normalblueindent"/>
            </w:pPr>
            <w:r w:rsidRPr="00940E38">
              <w:t>The entity shall recognise in profit or loss any difference between:</w:t>
            </w:r>
          </w:p>
          <w:p w14:paraId="6BA93FC7" w14:textId="31A1A5B2" w:rsidR="00E73BC6" w:rsidRPr="00940E38" w:rsidRDefault="00E43A1F" w:rsidP="00E43A1F">
            <w:pPr>
              <w:pStyle w:val="Guidanceindent2"/>
            </w:pPr>
            <w:r>
              <w:tab/>
              <w:t>(</w:t>
            </w:r>
            <w:proofErr w:type="spellStart"/>
            <w:r>
              <w:t>i</w:t>
            </w:r>
            <w:proofErr w:type="spellEnd"/>
            <w:r>
              <w:t>)</w:t>
            </w:r>
            <w:r>
              <w:tab/>
            </w:r>
            <w:r w:rsidR="00E73BC6" w:rsidRPr="00940E38">
              <w:t xml:space="preserve">the fair value of any retained interest and any proceeds from disposing of a part interest in the associate or joint venture; and </w:t>
            </w:r>
          </w:p>
          <w:p w14:paraId="57009653" w14:textId="5E5E7025" w:rsidR="00E73BC6" w:rsidRPr="00940E38" w:rsidRDefault="00E43A1F" w:rsidP="00E43A1F">
            <w:pPr>
              <w:pStyle w:val="Guidanceindent2"/>
            </w:pPr>
            <w:r>
              <w:tab/>
              <w:t>(ii)</w:t>
            </w:r>
            <w:r>
              <w:tab/>
            </w:r>
            <w:r w:rsidR="00E73BC6" w:rsidRPr="00940E38">
              <w:t>the carrying amount of the investment at the date the equity method was discontinued.</w:t>
            </w:r>
          </w:p>
          <w:p w14:paraId="4C93D0AF" w14:textId="683524E7" w:rsidR="00E73BC6" w:rsidRPr="00940E38" w:rsidRDefault="00E73BC6" w:rsidP="00AE407B">
            <w:pPr>
              <w:pStyle w:val="Guidancealpha"/>
            </w:pPr>
            <w:r w:rsidRPr="00940E38">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14:paraId="5DB99DF1" w14:textId="77777777" w:rsidR="00E73BC6" w:rsidRPr="00940E38" w:rsidRDefault="00E73BC6" w:rsidP="00E73BC6">
            <w:r w:rsidRPr="00940E38">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14:paraId="34ED149F" w14:textId="77777777" w:rsidR="00E73BC6" w:rsidRPr="00940E38" w:rsidRDefault="00E73BC6" w:rsidP="00E73BC6">
            <w:r w:rsidRPr="00940E38">
              <w:t>All disclosures requirements in relation to joint ventures are applicable for both the current and the comparative periods irrespective of the fictitious discontinuation of the joint venture for the 201</w:t>
            </w:r>
            <w:r>
              <w:t>9</w:t>
            </w:r>
            <w:r w:rsidRPr="00940E38">
              <w:t>-</w:t>
            </w:r>
            <w:r>
              <w:t>20</w:t>
            </w:r>
            <w:r w:rsidRPr="00940E38">
              <w:t xml:space="preserve"> year.</w:t>
            </w:r>
          </w:p>
          <w:p w14:paraId="063CEB16" w14:textId="77777777" w:rsidR="00E73BC6" w:rsidRPr="00940E38" w:rsidRDefault="00E73BC6" w:rsidP="00E73BC6">
            <w:pPr>
              <w:rPr>
                <w:b/>
              </w:rPr>
            </w:pPr>
            <w:r w:rsidRPr="00940E38">
              <w:rPr>
                <w:b/>
              </w:rPr>
              <w:t>Interests in subsidiary and unconsolidated structured entities</w:t>
            </w:r>
          </w:p>
          <w:p w14:paraId="6A135DDE" w14:textId="5FE64A5C" w:rsidR="00E73BC6" w:rsidRDefault="00E73BC6" w:rsidP="00E73BC6">
            <w:r w:rsidRPr="00940E38">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BD448E">
              <w:rPr>
                <w:i/>
                <w:iCs/>
              </w:rPr>
              <w:t>Disclosures of Interests in Other Entities</w:t>
            </w:r>
            <w:r w:rsidRPr="00940E38">
              <w:t xml:space="preserve">. In relation to disclosures required for subsidiaries, entities should complete the assessment of the control test in accordance with AASB 10 </w:t>
            </w:r>
            <w:r w:rsidRPr="00BD448E">
              <w:rPr>
                <w:i/>
                <w:iCs/>
              </w:rPr>
              <w:t>Consolidated Financial Statements</w:t>
            </w:r>
            <w:r w:rsidRPr="00940E38">
              <w:t xml:space="preserve"> to determine whether there are any entities that meet the control criteria set out in AASB 10, and whether the following disclosures will be applicable based on the relevant facts and circumstances. Please refer to </w:t>
            </w:r>
            <w:r w:rsidRPr="00C96301">
              <w:rPr>
                <w:i/>
                <w:iCs/>
              </w:rPr>
              <w:t>AASB 10 Consolidated Financial Statements checklist – Control analysis for Victorian public sector entities</w:t>
            </w:r>
            <w:r w:rsidRPr="00940E38">
              <w:t xml:space="preserve"> </w:t>
            </w:r>
            <w:r w:rsidR="00C96301">
              <w:t xml:space="preserve">on the DTF website </w:t>
            </w:r>
            <w:r w:rsidRPr="00940E38">
              <w:t xml:space="preserve">for the assessment. </w:t>
            </w:r>
          </w:p>
          <w:p w14:paraId="20BF8616" w14:textId="2061711E" w:rsidR="00C96301" w:rsidRDefault="007521AA" w:rsidP="00E73BC6">
            <w:hyperlink r:id="rId240" w:history="1">
              <w:r w:rsidR="00C96301" w:rsidRPr="008575A4">
                <w:rPr>
                  <w:rStyle w:val="Hyperlink"/>
                </w:rPr>
                <w:t>https://www.dtf.vic.gov.au/financial-reporting-policy/accounting-standards-checklist</w:t>
              </w:r>
            </w:hyperlink>
          </w:p>
          <w:p w14:paraId="1AFE30DC" w14:textId="77777777" w:rsidR="00E73BC6" w:rsidRDefault="00E73BC6" w:rsidP="00E73BC6">
            <w:pPr>
              <w:spacing w:after="60"/>
            </w:pPr>
            <w:r w:rsidRPr="00940E38">
              <w:t>Where a department has identified that it has control over another entity and is required to consolidate its interests in the entity, please note that the department will be required to present its financial statement for the department as a consolidated entity and as a parent for the current and comparative periods as required by AASB 10.4 and AASB</w:t>
            </w:r>
            <w:r w:rsidR="00AE407B">
              <w:t> </w:t>
            </w:r>
            <w:r w:rsidRPr="00940E38">
              <w:t>101.Aus</w:t>
            </w:r>
            <w:r w:rsidR="00AE407B">
              <w:t> </w:t>
            </w:r>
            <w:r w:rsidRPr="00940E38">
              <w:t xml:space="preserve">7.2. Please refer to </w:t>
            </w:r>
            <w:r w:rsidRPr="00BD448E">
              <w:rPr>
                <w:i/>
                <w:iCs/>
              </w:rPr>
              <w:t>Interests in subsidiary and unconsolidated structured entities</w:t>
            </w:r>
            <w:r w:rsidRPr="00940E38">
              <w:t xml:space="preserve"> </w:t>
            </w:r>
            <w:r w:rsidR="005B3DE9">
              <w:t xml:space="preserve">on the DTF website </w:t>
            </w:r>
            <w:r w:rsidRPr="00940E38">
              <w:t>for more information.</w:t>
            </w:r>
          </w:p>
          <w:p w14:paraId="0404F44E" w14:textId="3726E575" w:rsidR="005B3DE9" w:rsidRPr="00940E38" w:rsidRDefault="007521AA" w:rsidP="005B3DE9">
            <w:pPr>
              <w:spacing w:after="60"/>
            </w:pPr>
            <w:hyperlink r:id="rId241" w:history="1">
              <w:r w:rsidR="005B3DE9" w:rsidRPr="008575A4">
                <w:rPr>
                  <w:rStyle w:val="Hyperlink"/>
                </w:rPr>
                <w:t>https://www.dtf.vic.gov.au/financial-reporting-policy/accounting-standards-checklists</w:t>
              </w:r>
            </w:hyperlink>
          </w:p>
        </w:tc>
      </w:tr>
    </w:tbl>
    <w:p w14:paraId="6CE15252" w14:textId="77777777" w:rsidR="00E73BC6" w:rsidRPr="00940E38" w:rsidRDefault="00E73BC6" w:rsidP="00E73BC6">
      <w:r w:rsidRPr="00940E38">
        <w:rPr>
          <w:color w:val="0072CE" w:themeColor="accent4"/>
        </w:rPr>
        <w:t xml:space="preserve"> </w:t>
      </w:r>
    </w:p>
    <w:p w14:paraId="1B1FFBB8" w14:textId="77777777" w:rsidR="00E73BC6" w:rsidRPr="00940E38" w:rsidRDefault="00E73BC6" w:rsidP="00E73BC6">
      <w:pPr>
        <w:keepLines w:val="0"/>
        <w:rPr>
          <w:rFonts w:asciiTheme="majorHAnsi" w:eastAsiaTheme="majorEastAsia" w:hAnsiTheme="majorHAnsi" w:cstheme="majorBidi"/>
          <w:b/>
          <w:spacing w:val="-2"/>
          <w:sz w:val="24"/>
          <w:szCs w:val="26"/>
        </w:rPr>
      </w:pPr>
      <w:r w:rsidRPr="00940E38">
        <w:br w:type="page"/>
      </w:r>
    </w:p>
    <w:p w14:paraId="350872EC" w14:textId="77777777" w:rsidR="00E73BC6" w:rsidRPr="00940E38" w:rsidRDefault="00E73BC6" w:rsidP="00E73BC6">
      <w:pPr>
        <w:pStyle w:val="Heading2"/>
      </w:pPr>
      <w:bookmarkStart w:id="284" w:name="_Toc515531626"/>
      <w:bookmarkStart w:id="285" w:name="_Toc42054658"/>
      <w:bookmarkStart w:id="286" w:name="_Toc42218510"/>
      <w:r w:rsidRPr="00940E38">
        <w:lastRenderedPageBreak/>
        <w:t>Investments and other financial assets</w:t>
      </w:r>
      <w:bookmarkEnd w:id="284"/>
      <w:bookmarkEnd w:id="285"/>
      <w:bookmarkEnd w:id="286"/>
    </w:p>
    <w:p w14:paraId="202DA09A"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ayout w:type="fixed"/>
        <w:tblLook w:val="00E0" w:firstRow="1" w:lastRow="1" w:firstColumn="1" w:lastColumn="0" w:noHBand="0" w:noVBand="0"/>
      </w:tblPr>
      <w:tblGrid>
        <w:gridCol w:w="1269"/>
        <w:gridCol w:w="6229"/>
        <w:gridCol w:w="1070"/>
        <w:gridCol w:w="258"/>
        <w:gridCol w:w="813"/>
      </w:tblGrid>
      <w:tr w:rsidR="00E73BC6" w:rsidRPr="00D342FD" w14:paraId="21FB1851" w14:textId="77777777" w:rsidTr="006818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9" w:type="dxa"/>
            <w:hideMark/>
          </w:tcPr>
          <w:p w14:paraId="1176F7C2" w14:textId="77777777" w:rsidR="00E73BC6" w:rsidRPr="00D342FD" w:rsidRDefault="00E73BC6" w:rsidP="00681803">
            <w:pPr>
              <w:pStyle w:val="TableUnits"/>
              <w:spacing w:before="20" w:after="20"/>
              <w:ind w:left="0"/>
              <w:jc w:val="left"/>
              <w:rPr>
                <w:b w:val="0"/>
                <w:bCs/>
                <w:iCs/>
              </w:rPr>
            </w:pPr>
            <w:r w:rsidRPr="00D342FD">
              <w:rPr>
                <w:b w:val="0"/>
                <w:bCs/>
                <w:iCs/>
              </w:rPr>
              <w:t>Source reference</w:t>
            </w:r>
          </w:p>
        </w:tc>
        <w:tc>
          <w:tcPr>
            <w:tcW w:w="6229" w:type="dxa"/>
            <w:hideMark/>
          </w:tcPr>
          <w:p w14:paraId="1C0B8FB7" w14:textId="77777777" w:rsidR="00E73BC6" w:rsidRPr="00D342FD" w:rsidRDefault="00E73BC6" w:rsidP="00681803">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rPr>
            </w:pPr>
            <w:r w:rsidRPr="00D342FD">
              <w:rPr>
                <w:b w:val="0"/>
                <w:bCs/>
              </w:rPr>
              <w:t> </w:t>
            </w:r>
          </w:p>
        </w:tc>
        <w:tc>
          <w:tcPr>
            <w:cnfStyle w:val="000001000000" w:firstRow="0" w:lastRow="0" w:firstColumn="0" w:lastColumn="0" w:oddVBand="0" w:evenVBand="1" w:oddHBand="0" w:evenHBand="0" w:firstRowFirstColumn="0" w:firstRowLastColumn="0" w:lastRowFirstColumn="0" w:lastRowLastColumn="0"/>
            <w:tcW w:w="1328" w:type="dxa"/>
            <w:gridSpan w:val="2"/>
            <w:noWrap/>
            <w:hideMark/>
          </w:tcPr>
          <w:p w14:paraId="029528D7" w14:textId="77777777" w:rsidR="00E73BC6" w:rsidRPr="00D342FD" w:rsidRDefault="00E73BC6" w:rsidP="00681803">
            <w:pPr>
              <w:pStyle w:val="TableUnits"/>
              <w:spacing w:before="20" w:after="20"/>
              <w:rPr>
                <w:b w:val="0"/>
                <w:bCs/>
                <w:iCs/>
              </w:rPr>
            </w:pPr>
            <w:r w:rsidRPr="00D342FD">
              <w:rPr>
                <w:b w:val="0"/>
                <w:bCs/>
                <w:iCs/>
              </w:rPr>
              <w:t>2020</w:t>
            </w:r>
          </w:p>
        </w:tc>
        <w:tc>
          <w:tcPr>
            <w:tcW w:w="813" w:type="dxa"/>
            <w:noWrap/>
            <w:hideMark/>
          </w:tcPr>
          <w:p w14:paraId="2F4C6CEA" w14:textId="77777777" w:rsidR="00E73BC6" w:rsidRPr="00D342FD" w:rsidRDefault="00E73BC6" w:rsidP="00681803">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5947DA55"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38E09499" w14:textId="77777777" w:rsidR="00E73BC6" w:rsidRPr="00D342FD" w:rsidRDefault="00E73BC6" w:rsidP="00681803">
            <w:pPr>
              <w:pStyle w:val="TableUnits"/>
              <w:spacing w:before="20" w:after="20"/>
              <w:ind w:left="0"/>
              <w:jc w:val="left"/>
              <w:rPr>
                <w:b w:val="0"/>
                <w:bCs/>
              </w:rPr>
            </w:pPr>
            <w:r w:rsidRPr="00D342FD">
              <w:rPr>
                <w:b w:val="0"/>
                <w:bCs/>
              </w:rPr>
              <w:t>AASB 101.61</w:t>
            </w:r>
          </w:p>
        </w:tc>
        <w:tc>
          <w:tcPr>
            <w:tcW w:w="6229" w:type="dxa"/>
            <w:hideMark/>
          </w:tcPr>
          <w:p w14:paraId="1AB17BC3"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Current investments and other financial assets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25E5BAF0" w14:textId="77777777" w:rsidR="00E73BC6" w:rsidRPr="00D342FD" w:rsidRDefault="00E73BC6" w:rsidP="00681803">
            <w:pPr>
              <w:pStyle w:val="TableUnits"/>
              <w:spacing w:before="20" w:after="20"/>
            </w:pPr>
            <w:r w:rsidRPr="00D342FD">
              <w:t xml:space="preserve"> </w:t>
            </w:r>
          </w:p>
        </w:tc>
        <w:tc>
          <w:tcPr>
            <w:tcW w:w="1071" w:type="dxa"/>
            <w:gridSpan w:val="2"/>
            <w:noWrap/>
            <w:hideMark/>
          </w:tcPr>
          <w:p w14:paraId="79414D85"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34ABCEF8"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348FC1D3" w14:textId="77777777" w:rsidR="00E73BC6" w:rsidRPr="00D342FD" w:rsidRDefault="00E73BC6" w:rsidP="00681803">
            <w:pPr>
              <w:pStyle w:val="TableUnits"/>
              <w:spacing w:before="20" w:after="20"/>
              <w:ind w:left="0"/>
              <w:jc w:val="left"/>
              <w:rPr>
                <w:b w:val="0"/>
                <w:bCs/>
              </w:rPr>
            </w:pPr>
          </w:p>
        </w:tc>
        <w:tc>
          <w:tcPr>
            <w:tcW w:w="6229" w:type="dxa"/>
            <w:hideMark/>
          </w:tcPr>
          <w:p w14:paraId="0A0B986B"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Term deposits:</w:t>
            </w:r>
            <w:r w:rsidRPr="00D342FD">
              <w:rPr>
                <w:vertAlign w:val="superscript"/>
              </w:rPr>
              <w:t xml:space="preserve"> (a)</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79E2EF66" w14:textId="77777777" w:rsidR="00E73BC6" w:rsidRPr="00D342FD" w:rsidRDefault="00E73BC6" w:rsidP="00681803">
            <w:pPr>
              <w:pStyle w:val="TableUnits"/>
              <w:spacing w:before="20" w:after="20"/>
            </w:pPr>
            <w:r w:rsidRPr="00D342FD">
              <w:t xml:space="preserve"> </w:t>
            </w:r>
          </w:p>
        </w:tc>
        <w:tc>
          <w:tcPr>
            <w:tcW w:w="1071" w:type="dxa"/>
            <w:gridSpan w:val="2"/>
            <w:noWrap/>
            <w:hideMark/>
          </w:tcPr>
          <w:p w14:paraId="1207148B"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r>
      <w:tr w:rsidR="00E73BC6" w:rsidRPr="00D342FD" w14:paraId="766B1AC7"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3E2FDBF5" w14:textId="77777777" w:rsidR="00E73BC6" w:rsidRPr="00D342FD" w:rsidRDefault="00E73BC6" w:rsidP="00681803">
            <w:pPr>
              <w:pStyle w:val="TableUnits"/>
              <w:spacing w:before="20" w:after="20"/>
              <w:ind w:left="0"/>
              <w:jc w:val="left"/>
              <w:rPr>
                <w:b w:val="0"/>
                <w:bCs/>
              </w:rPr>
            </w:pPr>
          </w:p>
        </w:tc>
        <w:tc>
          <w:tcPr>
            <w:tcW w:w="6229" w:type="dxa"/>
            <w:hideMark/>
          </w:tcPr>
          <w:p w14:paraId="4D161401"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Foreign currency term deposits &gt; three months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630A4792" w14:textId="77777777" w:rsidR="00E73BC6" w:rsidRPr="00D342FD" w:rsidRDefault="00E73BC6" w:rsidP="00681803">
            <w:pPr>
              <w:pStyle w:val="TableUnits"/>
              <w:spacing w:before="20" w:after="20"/>
              <w:rPr>
                <w:b w:val="0"/>
                <w:bCs/>
              </w:rPr>
            </w:pPr>
            <w:r w:rsidRPr="00D342FD">
              <w:rPr>
                <w:b w:val="0"/>
                <w:bCs/>
              </w:rPr>
              <w:t>1 000</w:t>
            </w:r>
          </w:p>
        </w:tc>
        <w:tc>
          <w:tcPr>
            <w:tcW w:w="1071" w:type="dxa"/>
            <w:gridSpan w:val="2"/>
            <w:noWrap/>
            <w:hideMark/>
          </w:tcPr>
          <w:p w14:paraId="1C68AAB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750</w:t>
            </w:r>
          </w:p>
        </w:tc>
      </w:tr>
      <w:tr w:rsidR="00E73BC6" w:rsidRPr="00D342FD" w14:paraId="47E1876A"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05EF49BE" w14:textId="77777777" w:rsidR="00E73BC6" w:rsidRPr="00D342FD" w:rsidRDefault="00E73BC6" w:rsidP="00681803">
            <w:pPr>
              <w:pStyle w:val="TableUnits"/>
              <w:spacing w:before="20" w:after="20"/>
              <w:ind w:left="0"/>
              <w:jc w:val="left"/>
              <w:rPr>
                <w:b w:val="0"/>
                <w:bCs/>
              </w:rPr>
            </w:pPr>
          </w:p>
        </w:tc>
        <w:tc>
          <w:tcPr>
            <w:tcW w:w="6229" w:type="dxa"/>
            <w:hideMark/>
          </w:tcPr>
          <w:p w14:paraId="47ECC4D5"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Australian dollar term deposits &gt; three months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6147EBCE" w14:textId="77777777" w:rsidR="00E73BC6" w:rsidRPr="00D342FD" w:rsidRDefault="00E73BC6" w:rsidP="00681803">
            <w:pPr>
              <w:pStyle w:val="TableUnits"/>
              <w:spacing w:before="20" w:after="20"/>
              <w:rPr>
                <w:b w:val="0"/>
                <w:bCs/>
              </w:rPr>
            </w:pPr>
            <w:r w:rsidRPr="00D342FD">
              <w:rPr>
                <w:b w:val="0"/>
                <w:bCs/>
              </w:rPr>
              <w:t xml:space="preserve"> 941</w:t>
            </w:r>
          </w:p>
        </w:tc>
        <w:tc>
          <w:tcPr>
            <w:tcW w:w="1071" w:type="dxa"/>
            <w:gridSpan w:val="2"/>
            <w:noWrap/>
            <w:hideMark/>
          </w:tcPr>
          <w:p w14:paraId="1F2E222B"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2 443</w:t>
            </w:r>
          </w:p>
        </w:tc>
      </w:tr>
      <w:tr w:rsidR="00E73BC6" w:rsidRPr="00D342FD" w14:paraId="22C9FDC4"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3214C566" w14:textId="77777777" w:rsidR="00E73BC6" w:rsidRPr="00D342FD" w:rsidRDefault="00E73BC6" w:rsidP="00681803">
            <w:pPr>
              <w:pStyle w:val="TableUnits"/>
              <w:spacing w:before="20" w:after="20"/>
              <w:ind w:left="0"/>
              <w:jc w:val="left"/>
              <w:rPr>
                <w:b w:val="0"/>
                <w:bCs/>
              </w:rPr>
            </w:pPr>
          </w:p>
        </w:tc>
        <w:tc>
          <w:tcPr>
            <w:tcW w:w="6229" w:type="dxa"/>
            <w:hideMark/>
          </w:tcPr>
          <w:p w14:paraId="61E5B65D"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 xml:space="preserve">Debt securities: </w:t>
            </w:r>
            <w:r w:rsidRPr="00D342FD">
              <w:rPr>
                <w:vertAlign w:val="superscript"/>
              </w:rPr>
              <w:t>(b)</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44920598" w14:textId="77777777" w:rsidR="00E73BC6" w:rsidRPr="00D342FD" w:rsidRDefault="00E73BC6" w:rsidP="00681803">
            <w:pPr>
              <w:pStyle w:val="TableUnits"/>
              <w:spacing w:before="20" w:after="20"/>
            </w:pPr>
            <w:r w:rsidRPr="00D342FD">
              <w:t> </w:t>
            </w:r>
          </w:p>
        </w:tc>
        <w:tc>
          <w:tcPr>
            <w:tcW w:w="1071" w:type="dxa"/>
            <w:gridSpan w:val="2"/>
            <w:noWrap/>
            <w:hideMark/>
          </w:tcPr>
          <w:p w14:paraId="30ED8311"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38E67E84"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3A1912D5" w14:textId="77777777" w:rsidR="00E73BC6" w:rsidRPr="00D342FD" w:rsidRDefault="00E73BC6" w:rsidP="00681803">
            <w:pPr>
              <w:pStyle w:val="TableUnits"/>
              <w:spacing w:before="20" w:after="20"/>
              <w:ind w:left="0"/>
              <w:jc w:val="left"/>
              <w:rPr>
                <w:b w:val="0"/>
                <w:bCs/>
              </w:rPr>
            </w:pPr>
          </w:p>
        </w:tc>
        <w:tc>
          <w:tcPr>
            <w:tcW w:w="6229" w:type="dxa"/>
            <w:hideMark/>
          </w:tcPr>
          <w:p w14:paraId="6EF44BEB" w14:textId="7C833F20" w:rsidR="00E73BC6" w:rsidRPr="00D342FD" w:rsidRDefault="00BD448E"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5</w:t>
            </w:r>
            <w:r w:rsidR="00681803">
              <w:rPr>
                <w:b w:val="0"/>
                <w:bCs/>
              </w:rPr>
              <w:t>-</w:t>
            </w:r>
            <w:r w:rsidR="00E73BC6" w:rsidRPr="00D342FD">
              <w:rPr>
                <w:b w:val="0"/>
                <w:bCs/>
              </w:rPr>
              <w:t>year government bonds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2D116EB5" w14:textId="77777777" w:rsidR="00E73BC6" w:rsidRPr="00D342FD" w:rsidRDefault="00E73BC6" w:rsidP="00681803">
            <w:pPr>
              <w:pStyle w:val="TableUnits"/>
              <w:spacing w:before="20" w:after="20"/>
              <w:rPr>
                <w:b w:val="0"/>
                <w:bCs/>
              </w:rPr>
            </w:pPr>
            <w:r w:rsidRPr="00D342FD">
              <w:rPr>
                <w:b w:val="0"/>
                <w:bCs/>
              </w:rPr>
              <w:t xml:space="preserve"> 778</w:t>
            </w:r>
          </w:p>
        </w:tc>
        <w:tc>
          <w:tcPr>
            <w:tcW w:w="1071" w:type="dxa"/>
            <w:gridSpan w:val="2"/>
            <w:noWrap/>
            <w:hideMark/>
          </w:tcPr>
          <w:p w14:paraId="10D0E4CE"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406</w:t>
            </w:r>
          </w:p>
        </w:tc>
      </w:tr>
      <w:tr w:rsidR="00E73BC6" w:rsidRPr="00D342FD" w14:paraId="7131D7D8"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7D9052F5" w14:textId="77777777" w:rsidR="00E73BC6" w:rsidRPr="00D342FD" w:rsidRDefault="00E73BC6" w:rsidP="00681803">
            <w:pPr>
              <w:pStyle w:val="TableUnits"/>
              <w:spacing w:before="20" w:after="20"/>
              <w:ind w:left="0"/>
              <w:jc w:val="left"/>
              <w:rPr>
                <w:b w:val="0"/>
                <w:bCs/>
              </w:rPr>
            </w:pPr>
          </w:p>
        </w:tc>
        <w:tc>
          <w:tcPr>
            <w:tcW w:w="6229" w:type="dxa"/>
            <w:hideMark/>
          </w:tcPr>
          <w:p w14:paraId="24CB8C5F" w14:textId="5C03D604" w:rsidR="00E73BC6" w:rsidRPr="00D342FD" w:rsidRDefault="00BD448E"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10</w:t>
            </w:r>
            <w:r w:rsidR="00681803">
              <w:rPr>
                <w:b w:val="0"/>
                <w:bCs/>
              </w:rPr>
              <w:t>-</w:t>
            </w:r>
            <w:r w:rsidR="00E73BC6" w:rsidRPr="00D342FD">
              <w:rPr>
                <w:b w:val="0"/>
                <w:bCs/>
              </w:rPr>
              <w:t>year government bonds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2FD4ECA8" w14:textId="77777777" w:rsidR="00E73BC6" w:rsidRPr="00D342FD" w:rsidRDefault="00E73BC6" w:rsidP="00681803">
            <w:pPr>
              <w:pStyle w:val="TableUnits"/>
              <w:spacing w:before="20" w:after="20"/>
              <w:rPr>
                <w:b w:val="0"/>
                <w:bCs/>
              </w:rPr>
            </w:pPr>
            <w:r w:rsidRPr="00D342FD">
              <w:rPr>
                <w:b w:val="0"/>
                <w:bCs/>
              </w:rPr>
              <w:t xml:space="preserve"> 220</w:t>
            </w:r>
          </w:p>
        </w:tc>
        <w:tc>
          <w:tcPr>
            <w:tcW w:w="1071" w:type="dxa"/>
            <w:gridSpan w:val="2"/>
            <w:noWrap/>
            <w:hideMark/>
          </w:tcPr>
          <w:p w14:paraId="1687C233"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340</w:t>
            </w:r>
          </w:p>
        </w:tc>
      </w:tr>
      <w:tr w:rsidR="00E73BC6" w:rsidRPr="00D342FD" w14:paraId="4B8A7EA2"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203277F3" w14:textId="77777777" w:rsidR="00E73BC6" w:rsidRPr="00D342FD" w:rsidRDefault="00E73BC6" w:rsidP="00681803">
            <w:pPr>
              <w:pStyle w:val="TableUnits"/>
              <w:spacing w:before="20" w:after="20"/>
              <w:ind w:left="0"/>
              <w:jc w:val="left"/>
              <w:rPr>
                <w:b w:val="0"/>
                <w:bCs/>
              </w:rPr>
            </w:pPr>
          </w:p>
        </w:tc>
        <w:tc>
          <w:tcPr>
            <w:tcW w:w="6229" w:type="dxa"/>
            <w:tcBorders>
              <w:bottom w:val="single" w:sz="6" w:space="0" w:color="auto"/>
            </w:tcBorders>
            <w:hideMark/>
          </w:tcPr>
          <w:p w14:paraId="4B307021"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Debentures</w:t>
            </w:r>
          </w:p>
        </w:tc>
        <w:tc>
          <w:tcPr>
            <w:cnfStyle w:val="000001000000" w:firstRow="0" w:lastRow="0" w:firstColumn="0" w:lastColumn="0" w:oddVBand="0" w:evenVBand="1" w:oddHBand="0" w:evenHBand="0" w:firstRowFirstColumn="0" w:firstRowLastColumn="0" w:lastRowFirstColumn="0" w:lastRowLastColumn="0"/>
            <w:tcW w:w="1070" w:type="dxa"/>
            <w:tcBorders>
              <w:bottom w:val="single" w:sz="6" w:space="0" w:color="auto"/>
            </w:tcBorders>
            <w:noWrap/>
            <w:hideMark/>
          </w:tcPr>
          <w:p w14:paraId="1C4A8D70" w14:textId="77777777" w:rsidR="00E73BC6" w:rsidRPr="00D342FD" w:rsidRDefault="00E73BC6" w:rsidP="00681803">
            <w:pPr>
              <w:pStyle w:val="TableUnits"/>
              <w:spacing w:before="20" w:after="20"/>
              <w:rPr>
                <w:b w:val="0"/>
                <w:bCs/>
              </w:rPr>
            </w:pPr>
            <w:r w:rsidRPr="00D342FD">
              <w:rPr>
                <w:b w:val="0"/>
                <w:bCs/>
              </w:rPr>
              <w:t xml:space="preserve"> 565</w:t>
            </w:r>
          </w:p>
        </w:tc>
        <w:tc>
          <w:tcPr>
            <w:tcW w:w="1071" w:type="dxa"/>
            <w:gridSpan w:val="2"/>
            <w:tcBorders>
              <w:bottom w:val="single" w:sz="6" w:space="0" w:color="auto"/>
            </w:tcBorders>
            <w:noWrap/>
            <w:hideMark/>
          </w:tcPr>
          <w:p w14:paraId="7320C74B"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6DA67EB9"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1B28E665" w14:textId="77777777" w:rsidR="00E73BC6" w:rsidRPr="00D342FD" w:rsidRDefault="00E73BC6" w:rsidP="00681803">
            <w:pPr>
              <w:pStyle w:val="TableUnits"/>
              <w:spacing w:before="20" w:after="20"/>
              <w:ind w:left="0"/>
              <w:jc w:val="left"/>
              <w:rPr>
                <w:b w:val="0"/>
                <w:bCs/>
              </w:rPr>
            </w:pPr>
          </w:p>
        </w:tc>
        <w:tc>
          <w:tcPr>
            <w:tcW w:w="6229" w:type="dxa"/>
            <w:tcBorders>
              <w:top w:val="single" w:sz="6" w:space="0" w:color="auto"/>
              <w:bottom w:val="single" w:sz="6" w:space="0" w:color="auto"/>
            </w:tcBorders>
            <w:hideMark/>
          </w:tcPr>
          <w:p w14:paraId="0B1B667E"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current investments and other financial assets</w:t>
            </w:r>
          </w:p>
        </w:tc>
        <w:tc>
          <w:tcPr>
            <w:cnfStyle w:val="000001000000" w:firstRow="0" w:lastRow="0" w:firstColumn="0" w:lastColumn="0" w:oddVBand="0" w:evenVBand="1" w:oddHBand="0" w:evenHBand="0" w:firstRowFirstColumn="0" w:firstRowLastColumn="0" w:lastRowFirstColumn="0" w:lastRowLastColumn="0"/>
            <w:tcW w:w="1070" w:type="dxa"/>
            <w:tcBorders>
              <w:top w:val="single" w:sz="6" w:space="0" w:color="auto"/>
              <w:bottom w:val="single" w:sz="6" w:space="0" w:color="auto"/>
            </w:tcBorders>
            <w:noWrap/>
            <w:hideMark/>
          </w:tcPr>
          <w:p w14:paraId="3537B349" w14:textId="77777777" w:rsidR="00E73BC6" w:rsidRPr="00D342FD" w:rsidRDefault="00E73BC6" w:rsidP="00681803">
            <w:pPr>
              <w:pStyle w:val="TableUnits"/>
              <w:spacing w:before="20" w:after="20"/>
            </w:pPr>
            <w:r w:rsidRPr="00D342FD">
              <w:t>3 504</w:t>
            </w:r>
          </w:p>
        </w:tc>
        <w:tc>
          <w:tcPr>
            <w:tcW w:w="1071" w:type="dxa"/>
            <w:gridSpan w:val="2"/>
            <w:tcBorders>
              <w:top w:val="single" w:sz="6" w:space="0" w:color="auto"/>
              <w:bottom w:val="single" w:sz="6" w:space="0" w:color="auto"/>
            </w:tcBorders>
            <w:noWrap/>
            <w:hideMark/>
          </w:tcPr>
          <w:p w14:paraId="34E5C43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3 939</w:t>
            </w:r>
          </w:p>
        </w:tc>
      </w:tr>
      <w:tr w:rsidR="00E73BC6" w:rsidRPr="00D342FD" w14:paraId="08947F9C"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2758773E" w14:textId="77777777" w:rsidR="00E73BC6" w:rsidRPr="00D342FD" w:rsidRDefault="00E73BC6" w:rsidP="00681803">
            <w:pPr>
              <w:pStyle w:val="TableUnits"/>
              <w:spacing w:before="20" w:after="20"/>
              <w:ind w:left="0"/>
              <w:jc w:val="left"/>
              <w:rPr>
                <w:b w:val="0"/>
                <w:bCs/>
              </w:rPr>
            </w:pPr>
            <w:r w:rsidRPr="00D342FD">
              <w:rPr>
                <w:b w:val="0"/>
                <w:bCs/>
              </w:rPr>
              <w:t>AASB 101.61</w:t>
            </w:r>
          </w:p>
        </w:tc>
        <w:tc>
          <w:tcPr>
            <w:tcW w:w="6229" w:type="dxa"/>
            <w:tcBorders>
              <w:top w:val="single" w:sz="6" w:space="0" w:color="auto"/>
            </w:tcBorders>
            <w:hideMark/>
          </w:tcPr>
          <w:p w14:paraId="07E35F11"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Non</w:t>
            </w:r>
            <w:r w:rsidRPr="00D342FD">
              <w:noBreakHyphen/>
              <w:t>current investments and other financial assets</w:t>
            </w:r>
          </w:p>
        </w:tc>
        <w:tc>
          <w:tcPr>
            <w:cnfStyle w:val="000001000000" w:firstRow="0" w:lastRow="0" w:firstColumn="0" w:lastColumn="0" w:oddVBand="0" w:evenVBand="1" w:oddHBand="0" w:evenHBand="0" w:firstRowFirstColumn="0" w:firstRowLastColumn="0" w:lastRowFirstColumn="0" w:lastRowLastColumn="0"/>
            <w:tcW w:w="1070" w:type="dxa"/>
            <w:tcBorders>
              <w:top w:val="single" w:sz="6" w:space="0" w:color="auto"/>
            </w:tcBorders>
            <w:noWrap/>
            <w:hideMark/>
          </w:tcPr>
          <w:p w14:paraId="38C2C4FA" w14:textId="77777777" w:rsidR="00E73BC6" w:rsidRPr="00D342FD" w:rsidRDefault="00E73BC6" w:rsidP="00681803">
            <w:pPr>
              <w:pStyle w:val="TableUnits"/>
              <w:spacing w:before="20" w:after="20"/>
            </w:pPr>
            <w:r w:rsidRPr="00D342FD">
              <w:t> </w:t>
            </w:r>
          </w:p>
        </w:tc>
        <w:tc>
          <w:tcPr>
            <w:tcW w:w="1071" w:type="dxa"/>
            <w:gridSpan w:val="2"/>
            <w:tcBorders>
              <w:top w:val="single" w:sz="6" w:space="0" w:color="auto"/>
            </w:tcBorders>
            <w:noWrap/>
            <w:hideMark/>
          </w:tcPr>
          <w:p w14:paraId="230B6E55"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45647E98"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43F03726" w14:textId="77777777" w:rsidR="00E73BC6" w:rsidRPr="00D342FD" w:rsidRDefault="00E73BC6" w:rsidP="00681803">
            <w:pPr>
              <w:pStyle w:val="TableUnits"/>
              <w:spacing w:before="20" w:after="20"/>
              <w:ind w:left="0"/>
              <w:jc w:val="left"/>
              <w:rPr>
                <w:b w:val="0"/>
                <w:bCs/>
              </w:rPr>
            </w:pPr>
          </w:p>
        </w:tc>
        <w:tc>
          <w:tcPr>
            <w:tcW w:w="6229" w:type="dxa"/>
            <w:hideMark/>
          </w:tcPr>
          <w:p w14:paraId="71807E79"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Equities and managed investment schemes: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6980E7B5" w14:textId="77777777" w:rsidR="00E73BC6" w:rsidRPr="00D342FD" w:rsidRDefault="00E73BC6" w:rsidP="00681803">
            <w:pPr>
              <w:pStyle w:val="TableUnits"/>
              <w:spacing w:before="20" w:after="20"/>
              <w:rPr>
                <w:b w:val="0"/>
                <w:bCs/>
              </w:rPr>
            </w:pPr>
            <w:r w:rsidRPr="00D342FD">
              <w:rPr>
                <w:b w:val="0"/>
                <w:bCs/>
              </w:rPr>
              <w:t> </w:t>
            </w:r>
          </w:p>
        </w:tc>
        <w:tc>
          <w:tcPr>
            <w:tcW w:w="1071" w:type="dxa"/>
            <w:gridSpan w:val="2"/>
            <w:noWrap/>
            <w:hideMark/>
          </w:tcPr>
          <w:p w14:paraId="1145FF6C"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27617242"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3B595513" w14:textId="77777777" w:rsidR="00E73BC6" w:rsidRPr="00D342FD" w:rsidRDefault="00E73BC6" w:rsidP="00681803">
            <w:pPr>
              <w:pStyle w:val="TableUnits"/>
              <w:spacing w:before="20" w:after="20"/>
              <w:ind w:left="0"/>
              <w:jc w:val="left"/>
              <w:rPr>
                <w:b w:val="0"/>
                <w:bCs/>
              </w:rPr>
            </w:pPr>
          </w:p>
        </w:tc>
        <w:tc>
          <w:tcPr>
            <w:tcW w:w="6229" w:type="dxa"/>
            <w:hideMark/>
          </w:tcPr>
          <w:p w14:paraId="6D219B28"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Listed securities </w:t>
            </w:r>
            <w:r w:rsidRPr="00D342FD">
              <w:rPr>
                <w:b w:val="0"/>
                <w:bCs/>
                <w:vertAlign w:val="superscript"/>
              </w:rPr>
              <w:t>(c)</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3D4A44E4" w14:textId="77777777" w:rsidR="00E73BC6" w:rsidRPr="00D342FD" w:rsidRDefault="00E73BC6" w:rsidP="00681803">
            <w:pPr>
              <w:pStyle w:val="TableUnits"/>
              <w:spacing w:before="20" w:after="20"/>
              <w:rPr>
                <w:b w:val="0"/>
                <w:bCs/>
              </w:rPr>
            </w:pPr>
            <w:r w:rsidRPr="00D342FD">
              <w:rPr>
                <w:b w:val="0"/>
                <w:bCs/>
              </w:rPr>
              <w:t>1 614</w:t>
            </w:r>
          </w:p>
        </w:tc>
        <w:tc>
          <w:tcPr>
            <w:tcW w:w="1071" w:type="dxa"/>
            <w:gridSpan w:val="2"/>
            <w:noWrap/>
            <w:hideMark/>
          </w:tcPr>
          <w:p w14:paraId="6541C64D"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1 492</w:t>
            </w:r>
          </w:p>
        </w:tc>
      </w:tr>
      <w:tr w:rsidR="00E73BC6" w:rsidRPr="00D342FD" w14:paraId="2AE09D0F"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6069123C" w14:textId="77777777" w:rsidR="00E73BC6" w:rsidRPr="00D342FD" w:rsidRDefault="00E73BC6" w:rsidP="00681803">
            <w:pPr>
              <w:pStyle w:val="TableUnits"/>
              <w:spacing w:before="20" w:after="20"/>
              <w:ind w:left="0"/>
              <w:jc w:val="left"/>
              <w:rPr>
                <w:b w:val="0"/>
                <w:bCs/>
              </w:rPr>
            </w:pPr>
          </w:p>
        </w:tc>
        <w:tc>
          <w:tcPr>
            <w:tcW w:w="6229" w:type="dxa"/>
            <w:hideMark/>
          </w:tcPr>
          <w:p w14:paraId="39ED73D8"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Unlisted securities </w:t>
            </w:r>
            <w:r w:rsidRPr="00D342FD">
              <w:rPr>
                <w:b w:val="0"/>
                <w:bCs/>
                <w:vertAlign w:val="superscript"/>
              </w:rPr>
              <w:t>(d)</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6581FC75" w14:textId="77777777" w:rsidR="00E73BC6" w:rsidRPr="00D342FD" w:rsidRDefault="00E73BC6" w:rsidP="00681803">
            <w:pPr>
              <w:pStyle w:val="TableUnits"/>
              <w:spacing w:before="20" w:after="20"/>
              <w:rPr>
                <w:b w:val="0"/>
                <w:bCs/>
              </w:rPr>
            </w:pPr>
            <w:r w:rsidRPr="00D342FD">
              <w:rPr>
                <w:b w:val="0"/>
                <w:bCs/>
              </w:rPr>
              <w:t xml:space="preserve"> 322</w:t>
            </w:r>
          </w:p>
        </w:tc>
        <w:tc>
          <w:tcPr>
            <w:tcW w:w="1071" w:type="dxa"/>
            <w:gridSpan w:val="2"/>
            <w:noWrap/>
            <w:hideMark/>
          </w:tcPr>
          <w:p w14:paraId="46BF1049"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538</w:t>
            </w:r>
          </w:p>
        </w:tc>
      </w:tr>
      <w:tr w:rsidR="00E73BC6" w:rsidRPr="00D342FD" w14:paraId="758FD4CE"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05F60871" w14:textId="77777777" w:rsidR="00E73BC6" w:rsidRPr="00D342FD" w:rsidRDefault="00E73BC6" w:rsidP="00681803">
            <w:pPr>
              <w:pStyle w:val="TableUnits"/>
              <w:spacing w:before="20" w:after="20"/>
              <w:ind w:left="0"/>
              <w:jc w:val="left"/>
              <w:rPr>
                <w:b w:val="0"/>
                <w:bCs/>
              </w:rPr>
            </w:pPr>
          </w:p>
        </w:tc>
        <w:tc>
          <w:tcPr>
            <w:tcW w:w="6229" w:type="dxa"/>
            <w:hideMark/>
          </w:tcPr>
          <w:p w14:paraId="4AAE8F2C"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Managed investment schemes</w:t>
            </w:r>
            <w:r w:rsidRPr="00D342FD">
              <w:rPr>
                <w:b w:val="0"/>
                <w:bCs/>
                <w:vertAlign w:val="superscript"/>
              </w:rPr>
              <w:t xml:space="preserve"> (c)</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25B766B3" w14:textId="77777777" w:rsidR="00E73BC6" w:rsidRPr="00D342FD" w:rsidRDefault="00E73BC6" w:rsidP="00681803">
            <w:pPr>
              <w:pStyle w:val="TableUnits"/>
              <w:spacing w:before="20" w:after="20"/>
              <w:rPr>
                <w:b w:val="0"/>
                <w:bCs/>
              </w:rPr>
            </w:pPr>
            <w:r w:rsidRPr="00D342FD">
              <w:rPr>
                <w:b w:val="0"/>
                <w:bCs/>
              </w:rPr>
              <w:t xml:space="preserve"> 229</w:t>
            </w:r>
          </w:p>
        </w:tc>
        <w:tc>
          <w:tcPr>
            <w:tcW w:w="1071" w:type="dxa"/>
            <w:gridSpan w:val="2"/>
            <w:noWrap/>
            <w:hideMark/>
          </w:tcPr>
          <w:p w14:paraId="07EBA11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2 149</w:t>
            </w:r>
          </w:p>
        </w:tc>
      </w:tr>
      <w:tr w:rsidR="00E73BC6" w:rsidRPr="00D342FD" w14:paraId="166CC2FF"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29E3E0CB" w14:textId="77777777" w:rsidR="00E73BC6" w:rsidRPr="00D342FD" w:rsidRDefault="00E73BC6" w:rsidP="00681803">
            <w:pPr>
              <w:pStyle w:val="TableUnits"/>
              <w:spacing w:before="20" w:after="20"/>
              <w:ind w:left="0"/>
              <w:jc w:val="left"/>
              <w:rPr>
                <w:b w:val="0"/>
                <w:bCs/>
              </w:rPr>
            </w:pPr>
          </w:p>
        </w:tc>
        <w:tc>
          <w:tcPr>
            <w:tcW w:w="6229" w:type="dxa"/>
            <w:hideMark/>
          </w:tcPr>
          <w:p w14:paraId="26338C43"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Debt securities: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2298A8E1" w14:textId="77777777" w:rsidR="00E73BC6" w:rsidRPr="00D342FD" w:rsidRDefault="00E73BC6" w:rsidP="00681803">
            <w:pPr>
              <w:pStyle w:val="TableUnits"/>
              <w:spacing w:before="20" w:after="20"/>
            </w:pPr>
            <w:r w:rsidRPr="00D342FD">
              <w:t> </w:t>
            </w:r>
          </w:p>
        </w:tc>
        <w:tc>
          <w:tcPr>
            <w:tcW w:w="1071" w:type="dxa"/>
            <w:gridSpan w:val="2"/>
            <w:noWrap/>
            <w:hideMark/>
          </w:tcPr>
          <w:p w14:paraId="55937E9A"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18BB103F"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65817D70" w14:textId="77777777" w:rsidR="00E73BC6" w:rsidRPr="00D342FD" w:rsidRDefault="00E73BC6" w:rsidP="00681803">
            <w:pPr>
              <w:pStyle w:val="TableUnits"/>
              <w:spacing w:before="20" w:after="20"/>
              <w:ind w:left="0"/>
              <w:jc w:val="left"/>
              <w:rPr>
                <w:b w:val="0"/>
                <w:bCs/>
              </w:rPr>
            </w:pPr>
          </w:p>
        </w:tc>
        <w:tc>
          <w:tcPr>
            <w:tcW w:w="6229" w:type="dxa"/>
            <w:hideMark/>
          </w:tcPr>
          <w:p w14:paraId="33B6127F" w14:textId="7EE2A966" w:rsidR="00E73BC6" w:rsidRPr="00D342FD" w:rsidRDefault="00BD448E"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5</w:t>
            </w:r>
            <w:r w:rsidR="00681803">
              <w:rPr>
                <w:b w:val="0"/>
                <w:bCs/>
              </w:rPr>
              <w:t>-</w:t>
            </w:r>
            <w:r w:rsidR="00E73BC6" w:rsidRPr="00D342FD">
              <w:rPr>
                <w:b w:val="0"/>
                <w:bCs/>
              </w:rPr>
              <w:t>year government bonds at fair value through profit or loss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6AF05FAF" w14:textId="77777777" w:rsidR="00E73BC6" w:rsidRPr="00D342FD" w:rsidRDefault="00E73BC6" w:rsidP="00681803">
            <w:pPr>
              <w:pStyle w:val="TableUnits"/>
              <w:spacing w:before="20" w:after="20"/>
              <w:rPr>
                <w:b w:val="0"/>
                <w:bCs/>
              </w:rPr>
            </w:pPr>
            <w:r w:rsidRPr="00D342FD">
              <w:rPr>
                <w:b w:val="0"/>
                <w:bCs/>
              </w:rPr>
              <w:t>3 823</w:t>
            </w:r>
          </w:p>
        </w:tc>
        <w:tc>
          <w:tcPr>
            <w:tcW w:w="1071" w:type="dxa"/>
            <w:gridSpan w:val="2"/>
            <w:noWrap/>
            <w:hideMark/>
          </w:tcPr>
          <w:p w14:paraId="2293BCB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2 409</w:t>
            </w:r>
          </w:p>
        </w:tc>
      </w:tr>
      <w:tr w:rsidR="00E73BC6" w:rsidRPr="00D342FD" w14:paraId="52BCED69"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5B6B05F8" w14:textId="77777777" w:rsidR="00E73BC6" w:rsidRPr="00D342FD" w:rsidRDefault="00E73BC6" w:rsidP="00681803">
            <w:pPr>
              <w:pStyle w:val="TableUnits"/>
              <w:spacing w:before="20" w:after="20"/>
              <w:ind w:left="0"/>
              <w:jc w:val="left"/>
              <w:rPr>
                <w:b w:val="0"/>
                <w:bCs/>
              </w:rPr>
            </w:pPr>
          </w:p>
        </w:tc>
        <w:tc>
          <w:tcPr>
            <w:tcW w:w="6229" w:type="dxa"/>
            <w:hideMark/>
          </w:tcPr>
          <w:p w14:paraId="33D0E711" w14:textId="537AF5E7" w:rsidR="00E73BC6" w:rsidRPr="00D342FD" w:rsidRDefault="00BD448E"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5</w:t>
            </w:r>
            <w:r w:rsidR="00681803">
              <w:rPr>
                <w:b w:val="0"/>
                <w:bCs/>
              </w:rPr>
              <w:t>-</w:t>
            </w:r>
            <w:r w:rsidR="00E73BC6" w:rsidRPr="00D342FD">
              <w:rPr>
                <w:b w:val="0"/>
                <w:bCs/>
              </w:rPr>
              <w:t>year government bonds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703D4732" w14:textId="77777777" w:rsidR="00E73BC6" w:rsidRPr="00D342FD" w:rsidRDefault="00E73BC6" w:rsidP="00681803">
            <w:pPr>
              <w:pStyle w:val="TableUnits"/>
              <w:spacing w:before="20" w:after="20"/>
              <w:rPr>
                <w:b w:val="0"/>
                <w:bCs/>
              </w:rPr>
            </w:pPr>
            <w:r w:rsidRPr="00D342FD">
              <w:rPr>
                <w:b w:val="0"/>
                <w:bCs/>
              </w:rPr>
              <w:t xml:space="preserve"> 455</w:t>
            </w:r>
          </w:p>
        </w:tc>
        <w:tc>
          <w:tcPr>
            <w:tcW w:w="1071" w:type="dxa"/>
            <w:gridSpan w:val="2"/>
            <w:noWrap/>
            <w:hideMark/>
          </w:tcPr>
          <w:p w14:paraId="79E14910"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2 195</w:t>
            </w:r>
          </w:p>
        </w:tc>
      </w:tr>
      <w:tr w:rsidR="00E73BC6" w:rsidRPr="00D342FD" w14:paraId="06FC8BF5"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34ECC610" w14:textId="77777777" w:rsidR="00E73BC6" w:rsidRPr="00D342FD" w:rsidRDefault="00E73BC6" w:rsidP="00681803">
            <w:pPr>
              <w:pStyle w:val="TableUnits"/>
              <w:spacing w:before="20" w:after="20"/>
              <w:ind w:left="0"/>
              <w:jc w:val="left"/>
              <w:rPr>
                <w:b w:val="0"/>
                <w:bCs/>
              </w:rPr>
            </w:pPr>
          </w:p>
        </w:tc>
        <w:tc>
          <w:tcPr>
            <w:tcW w:w="6229" w:type="dxa"/>
            <w:hideMark/>
          </w:tcPr>
          <w:p w14:paraId="7A772362" w14:textId="67C3A773" w:rsidR="00E73BC6" w:rsidRPr="00D342FD" w:rsidRDefault="00BD448E"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10</w:t>
            </w:r>
            <w:r w:rsidR="00681803">
              <w:rPr>
                <w:b w:val="0"/>
                <w:bCs/>
              </w:rPr>
              <w:t>-y</w:t>
            </w:r>
            <w:r w:rsidR="00E73BC6" w:rsidRPr="00D342FD">
              <w:rPr>
                <w:b w:val="0"/>
                <w:bCs/>
              </w:rPr>
              <w:t>ear government bonds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4795630F" w14:textId="77777777" w:rsidR="00E73BC6" w:rsidRPr="00D342FD" w:rsidRDefault="00E73BC6" w:rsidP="00681803">
            <w:pPr>
              <w:pStyle w:val="TableUnits"/>
              <w:spacing w:before="20" w:after="20"/>
              <w:rPr>
                <w:b w:val="0"/>
                <w:bCs/>
              </w:rPr>
            </w:pPr>
            <w:r w:rsidRPr="00D342FD">
              <w:rPr>
                <w:b w:val="0"/>
                <w:bCs/>
              </w:rPr>
              <w:t>1 880</w:t>
            </w:r>
          </w:p>
        </w:tc>
        <w:tc>
          <w:tcPr>
            <w:tcW w:w="1071" w:type="dxa"/>
            <w:gridSpan w:val="2"/>
            <w:noWrap/>
            <w:hideMark/>
          </w:tcPr>
          <w:p w14:paraId="4906050C"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1 880</w:t>
            </w:r>
          </w:p>
        </w:tc>
      </w:tr>
      <w:tr w:rsidR="00E73BC6" w:rsidRPr="00D342FD" w14:paraId="0AF30841"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2191ED61" w14:textId="77777777" w:rsidR="00E73BC6" w:rsidRPr="00D342FD" w:rsidRDefault="00E73BC6" w:rsidP="00681803">
            <w:pPr>
              <w:pStyle w:val="TableUnits"/>
              <w:spacing w:before="20" w:after="20"/>
              <w:ind w:left="0"/>
              <w:jc w:val="left"/>
              <w:rPr>
                <w:b w:val="0"/>
                <w:bCs/>
              </w:rPr>
            </w:pPr>
          </w:p>
        </w:tc>
        <w:tc>
          <w:tcPr>
            <w:tcW w:w="6229" w:type="dxa"/>
            <w:hideMark/>
          </w:tcPr>
          <w:p w14:paraId="764C5EA1"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Debentures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6AD72FC3" w14:textId="77777777" w:rsidR="00E73BC6" w:rsidRPr="00D342FD" w:rsidRDefault="00E73BC6" w:rsidP="00681803">
            <w:pPr>
              <w:pStyle w:val="TableUnits"/>
              <w:spacing w:before="20" w:after="20"/>
              <w:rPr>
                <w:b w:val="0"/>
                <w:bCs/>
              </w:rPr>
            </w:pPr>
            <w:r w:rsidRPr="00D342FD">
              <w:rPr>
                <w:b w:val="0"/>
                <w:bCs/>
              </w:rPr>
              <w:t>1 300</w:t>
            </w:r>
          </w:p>
        </w:tc>
        <w:tc>
          <w:tcPr>
            <w:tcW w:w="1071" w:type="dxa"/>
            <w:gridSpan w:val="2"/>
            <w:noWrap/>
            <w:hideMark/>
          </w:tcPr>
          <w:p w14:paraId="5C502D9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192</w:t>
            </w:r>
          </w:p>
        </w:tc>
      </w:tr>
      <w:tr w:rsidR="00E73BC6" w:rsidRPr="00D342FD" w14:paraId="48A7E984"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289050C6" w14:textId="77777777" w:rsidR="00E73BC6" w:rsidRPr="00D342FD" w:rsidRDefault="00E73BC6" w:rsidP="00681803">
            <w:pPr>
              <w:pStyle w:val="TableUnits"/>
              <w:spacing w:before="20" w:after="20"/>
              <w:ind w:left="0"/>
              <w:jc w:val="left"/>
              <w:rPr>
                <w:b w:val="0"/>
                <w:bCs/>
              </w:rPr>
            </w:pPr>
          </w:p>
        </w:tc>
        <w:tc>
          <w:tcPr>
            <w:tcW w:w="6229" w:type="dxa"/>
            <w:hideMark/>
          </w:tcPr>
          <w:p w14:paraId="43778762"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 xml:space="preserve">Term deposits: </w:t>
            </w:r>
            <w:r w:rsidRPr="00D342FD">
              <w:rPr>
                <w:vertAlign w:val="superscript"/>
              </w:rPr>
              <w:t>(a)</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5B919111" w14:textId="77777777" w:rsidR="00E73BC6" w:rsidRPr="00D342FD" w:rsidRDefault="00E73BC6" w:rsidP="00681803">
            <w:pPr>
              <w:pStyle w:val="TableUnits"/>
              <w:spacing w:before="20" w:after="20"/>
            </w:pPr>
            <w:r w:rsidRPr="00D342FD">
              <w:t> </w:t>
            </w:r>
          </w:p>
        </w:tc>
        <w:tc>
          <w:tcPr>
            <w:tcW w:w="1071" w:type="dxa"/>
            <w:gridSpan w:val="2"/>
            <w:noWrap/>
            <w:hideMark/>
          </w:tcPr>
          <w:p w14:paraId="7A772A8A"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45FBA7EB"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6CB650AE" w14:textId="77777777" w:rsidR="00E73BC6" w:rsidRPr="00D342FD" w:rsidRDefault="00E73BC6" w:rsidP="00681803">
            <w:pPr>
              <w:pStyle w:val="TableUnits"/>
              <w:spacing w:before="20" w:after="20"/>
              <w:ind w:left="0"/>
              <w:jc w:val="left"/>
              <w:rPr>
                <w:b w:val="0"/>
                <w:bCs/>
              </w:rPr>
            </w:pPr>
          </w:p>
        </w:tc>
        <w:tc>
          <w:tcPr>
            <w:tcW w:w="6229" w:type="dxa"/>
            <w:tcBorders>
              <w:bottom w:val="single" w:sz="6" w:space="0" w:color="auto"/>
            </w:tcBorders>
            <w:hideMark/>
          </w:tcPr>
          <w:p w14:paraId="29421A59"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Australian dollar term deposits &gt; 12 months</w:t>
            </w:r>
          </w:p>
        </w:tc>
        <w:tc>
          <w:tcPr>
            <w:cnfStyle w:val="000001000000" w:firstRow="0" w:lastRow="0" w:firstColumn="0" w:lastColumn="0" w:oddVBand="0" w:evenVBand="1" w:oddHBand="0" w:evenHBand="0" w:firstRowFirstColumn="0" w:firstRowLastColumn="0" w:lastRowFirstColumn="0" w:lastRowLastColumn="0"/>
            <w:tcW w:w="1070" w:type="dxa"/>
            <w:tcBorders>
              <w:bottom w:val="single" w:sz="6" w:space="0" w:color="auto"/>
            </w:tcBorders>
            <w:noWrap/>
            <w:hideMark/>
          </w:tcPr>
          <w:p w14:paraId="67F99AFA" w14:textId="77777777" w:rsidR="00E73BC6" w:rsidRPr="00D342FD" w:rsidRDefault="00E73BC6" w:rsidP="00681803">
            <w:pPr>
              <w:pStyle w:val="TableUnits"/>
              <w:spacing w:before="20" w:after="20"/>
              <w:rPr>
                <w:b w:val="0"/>
                <w:bCs/>
              </w:rPr>
            </w:pPr>
            <w:r w:rsidRPr="00D342FD">
              <w:rPr>
                <w:b w:val="0"/>
                <w:bCs/>
              </w:rPr>
              <w:t xml:space="preserve"> 949</w:t>
            </w:r>
          </w:p>
        </w:tc>
        <w:tc>
          <w:tcPr>
            <w:tcW w:w="1071" w:type="dxa"/>
            <w:gridSpan w:val="2"/>
            <w:tcBorders>
              <w:bottom w:val="single" w:sz="6" w:space="0" w:color="auto"/>
            </w:tcBorders>
            <w:noWrap/>
            <w:hideMark/>
          </w:tcPr>
          <w:p w14:paraId="6DBB5012"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1 937</w:t>
            </w:r>
          </w:p>
        </w:tc>
      </w:tr>
      <w:tr w:rsidR="00E73BC6" w:rsidRPr="00D342FD" w14:paraId="6D38EDA2" w14:textId="77777777" w:rsidTr="00681803">
        <w:tc>
          <w:tcPr>
            <w:cnfStyle w:val="001000000000" w:firstRow="0" w:lastRow="0" w:firstColumn="1" w:lastColumn="0" w:oddVBand="0" w:evenVBand="0" w:oddHBand="0" w:evenHBand="0" w:firstRowFirstColumn="0" w:firstRowLastColumn="0" w:lastRowFirstColumn="0" w:lastRowLastColumn="0"/>
            <w:tcW w:w="1269" w:type="dxa"/>
            <w:hideMark/>
          </w:tcPr>
          <w:p w14:paraId="6265B311" w14:textId="77777777" w:rsidR="00E73BC6" w:rsidRPr="00D342FD" w:rsidRDefault="00E73BC6" w:rsidP="00681803">
            <w:pPr>
              <w:pStyle w:val="TableUnits"/>
              <w:spacing w:before="20" w:after="20"/>
              <w:ind w:left="0"/>
              <w:jc w:val="left"/>
              <w:rPr>
                <w:b w:val="0"/>
                <w:bCs/>
              </w:rPr>
            </w:pPr>
          </w:p>
        </w:tc>
        <w:tc>
          <w:tcPr>
            <w:tcW w:w="6229" w:type="dxa"/>
            <w:tcBorders>
              <w:top w:val="single" w:sz="6" w:space="0" w:color="auto"/>
            </w:tcBorders>
            <w:hideMark/>
          </w:tcPr>
          <w:p w14:paraId="72938510"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non</w:t>
            </w:r>
            <w:r w:rsidRPr="00D342FD">
              <w:noBreakHyphen/>
              <w:t>current investments and other financial assets</w:t>
            </w:r>
          </w:p>
        </w:tc>
        <w:tc>
          <w:tcPr>
            <w:cnfStyle w:val="000001000000" w:firstRow="0" w:lastRow="0" w:firstColumn="0" w:lastColumn="0" w:oddVBand="0" w:evenVBand="1" w:oddHBand="0" w:evenHBand="0" w:firstRowFirstColumn="0" w:firstRowLastColumn="0" w:lastRowFirstColumn="0" w:lastRowLastColumn="0"/>
            <w:tcW w:w="1070" w:type="dxa"/>
            <w:tcBorders>
              <w:top w:val="single" w:sz="6" w:space="0" w:color="auto"/>
            </w:tcBorders>
            <w:noWrap/>
            <w:hideMark/>
          </w:tcPr>
          <w:p w14:paraId="2064BA9D" w14:textId="77777777" w:rsidR="00E73BC6" w:rsidRPr="00D342FD" w:rsidRDefault="00E73BC6" w:rsidP="00681803">
            <w:pPr>
              <w:pStyle w:val="TableUnits"/>
              <w:spacing w:before="20" w:after="20"/>
            </w:pPr>
            <w:r w:rsidRPr="00D342FD">
              <w:t>10 572</w:t>
            </w:r>
          </w:p>
        </w:tc>
        <w:tc>
          <w:tcPr>
            <w:tcW w:w="1071" w:type="dxa"/>
            <w:gridSpan w:val="2"/>
            <w:tcBorders>
              <w:top w:val="single" w:sz="6" w:space="0" w:color="auto"/>
            </w:tcBorders>
            <w:noWrap/>
            <w:hideMark/>
          </w:tcPr>
          <w:p w14:paraId="5357DFFE"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12 792</w:t>
            </w:r>
          </w:p>
        </w:tc>
      </w:tr>
      <w:tr w:rsidR="00E73BC6" w:rsidRPr="00D342FD" w14:paraId="4DFEE966" w14:textId="77777777" w:rsidTr="0068180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269" w:type="dxa"/>
            <w:hideMark/>
          </w:tcPr>
          <w:p w14:paraId="3C01624D" w14:textId="77777777" w:rsidR="00E73BC6" w:rsidRPr="00D342FD" w:rsidRDefault="00E73BC6" w:rsidP="00681803">
            <w:pPr>
              <w:pStyle w:val="TableUnits"/>
              <w:spacing w:before="20" w:after="20"/>
              <w:ind w:left="0"/>
              <w:jc w:val="left"/>
            </w:pPr>
          </w:p>
        </w:tc>
        <w:tc>
          <w:tcPr>
            <w:tcW w:w="6229" w:type="dxa"/>
            <w:hideMark/>
          </w:tcPr>
          <w:p w14:paraId="1C2506F5" w14:textId="77777777" w:rsidR="00E73BC6" w:rsidRPr="00D342FD" w:rsidRDefault="00E73BC6" w:rsidP="00681803">
            <w:pPr>
              <w:jc w:val="left"/>
              <w:cnfStyle w:val="010000000000" w:firstRow="0" w:lastRow="1" w:firstColumn="0" w:lastColumn="0" w:oddVBand="0" w:evenVBand="0" w:oddHBand="0" w:evenHBand="0" w:firstRowFirstColumn="0" w:firstRowLastColumn="0" w:lastRowFirstColumn="0" w:lastRowLastColumn="0"/>
              <w:rPr>
                <w:b w:val="0"/>
              </w:rPr>
            </w:pPr>
            <w:r w:rsidRPr="00D342FD">
              <w:t>Total investments and other financial assets</w:t>
            </w:r>
          </w:p>
        </w:tc>
        <w:tc>
          <w:tcPr>
            <w:cnfStyle w:val="000001000000" w:firstRow="0" w:lastRow="0" w:firstColumn="0" w:lastColumn="0" w:oddVBand="0" w:evenVBand="1" w:oddHBand="0" w:evenHBand="0" w:firstRowFirstColumn="0" w:firstRowLastColumn="0" w:lastRowFirstColumn="0" w:lastRowLastColumn="0"/>
            <w:tcW w:w="1070" w:type="dxa"/>
            <w:noWrap/>
            <w:hideMark/>
          </w:tcPr>
          <w:p w14:paraId="53889675" w14:textId="77777777" w:rsidR="00E73BC6" w:rsidRPr="00D342FD" w:rsidRDefault="00E73BC6" w:rsidP="00681803">
            <w:pPr>
              <w:rPr>
                <w:b w:val="0"/>
              </w:rPr>
            </w:pPr>
            <w:r w:rsidRPr="00D342FD">
              <w:t>14 076</w:t>
            </w:r>
          </w:p>
        </w:tc>
        <w:tc>
          <w:tcPr>
            <w:tcW w:w="1071" w:type="dxa"/>
            <w:gridSpan w:val="2"/>
            <w:noWrap/>
            <w:hideMark/>
          </w:tcPr>
          <w:p w14:paraId="3A00DBD9" w14:textId="77777777" w:rsidR="00E73BC6" w:rsidRPr="00D342FD" w:rsidRDefault="00E73BC6" w:rsidP="00681803">
            <w:pPr>
              <w:cnfStyle w:val="010000000000" w:firstRow="0" w:lastRow="1" w:firstColumn="0" w:lastColumn="0" w:oddVBand="0" w:evenVBand="0" w:oddHBand="0" w:evenHBand="0" w:firstRowFirstColumn="0" w:firstRowLastColumn="0" w:lastRowFirstColumn="0" w:lastRowLastColumn="0"/>
              <w:rPr>
                <w:b w:val="0"/>
              </w:rPr>
            </w:pPr>
            <w:r w:rsidRPr="00D342FD">
              <w:t>16 731</w:t>
            </w:r>
          </w:p>
        </w:tc>
      </w:tr>
    </w:tbl>
    <w:p w14:paraId="6A1B9127" w14:textId="77777777" w:rsidR="00E73BC6" w:rsidRPr="00940E38" w:rsidRDefault="00E73BC6" w:rsidP="00E73BC6">
      <w:pPr>
        <w:pStyle w:val="Note"/>
      </w:pPr>
      <w:r w:rsidRPr="00940E38">
        <w:t>Notes:</w:t>
      </w:r>
    </w:p>
    <w:p w14:paraId="3E9C6467" w14:textId="77777777" w:rsidR="00E73BC6" w:rsidRPr="00940E38" w:rsidRDefault="00E73BC6" w:rsidP="00E73BC6">
      <w:pPr>
        <w:pStyle w:val="Note"/>
      </w:pPr>
      <w:r w:rsidRPr="00940E38">
        <w:t>(a)</w:t>
      </w:r>
      <w:r w:rsidRPr="00940E38">
        <w:tab/>
        <w:t>Term deposits under ‘investments and other financial assets’ class include only term deposits with maturity greater than 90 days.</w:t>
      </w:r>
    </w:p>
    <w:p w14:paraId="10C49817" w14:textId="77777777" w:rsidR="00E73BC6" w:rsidRPr="00940E38" w:rsidRDefault="00E73BC6" w:rsidP="00E73BC6">
      <w:pPr>
        <w:pStyle w:val="Note"/>
      </w:pPr>
      <w:r w:rsidRPr="00940E38">
        <w:t>(b)</w:t>
      </w:r>
      <w:r w:rsidRPr="00940E38">
        <w:tab/>
        <w:t>These are debt securities that are maturing within the next 12 months.</w:t>
      </w:r>
    </w:p>
    <w:p w14:paraId="610B6792" w14:textId="77777777" w:rsidR="00E73BC6" w:rsidRPr="00940E38" w:rsidRDefault="00E73BC6" w:rsidP="00E73BC6">
      <w:pPr>
        <w:pStyle w:val="Note"/>
      </w:pPr>
      <w:r w:rsidRPr="00940E38">
        <w:t>(c)</w:t>
      </w:r>
      <w:r w:rsidRPr="00940E38">
        <w:tab/>
        <w:t>The Department measures all its listed equities and managed investment schemes at fair value through net result. Unless such assets are part of a disposal group held for sale, all equities and managed investment schemes are classified as non-current.</w:t>
      </w:r>
    </w:p>
    <w:p w14:paraId="0D91353E" w14:textId="77777777" w:rsidR="00E73BC6" w:rsidRPr="00940E38" w:rsidRDefault="00E73BC6" w:rsidP="00E73BC6">
      <w:pPr>
        <w:pStyle w:val="Note"/>
      </w:pPr>
      <w:r w:rsidRPr="00940E38">
        <w:t>(d)</w:t>
      </w:r>
      <w:r w:rsidRPr="00940E38">
        <w:tab/>
        <w:t>Unlisted securities include shares in Entity ABC, which were gifted to the Department under the Davey Bequest and can only be sold to fund projects for the development of new technology. The Department designated all its unlisted equity investments as fair value through other comprehensive income.</w:t>
      </w:r>
    </w:p>
    <w:p w14:paraId="16B43FE7" w14:textId="77777777" w:rsidR="00E73BC6" w:rsidRPr="00940E38" w:rsidRDefault="00E73BC6" w:rsidP="00E73BC6">
      <w:pPr>
        <w:keepLines w:val="0"/>
      </w:pPr>
    </w:p>
    <w:tbl>
      <w:tblPr>
        <w:tblStyle w:val="ModelReportGuidanceTable"/>
        <w:tblW w:w="0" w:type="auto"/>
        <w:tblLayout w:type="fixed"/>
        <w:tblLook w:val="04A0" w:firstRow="1" w:lastRow="0" w:firstColumn="1" w:lastColumn="0" w:noHBand="0" w:noVBand="1"/>
      </w:tblPr>
      <w:tblGrid>
        <w:gridCol w:w="9854"/>
      </w:tblGrid>
      <w:tr w:rsidR="00E73BC6" w:rsidRPr="00681803" w14:paraId="6829FA8F"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1C04331F" w14:textId="77777777" w:rsidR="00E73BC6" w:rsidRPr="00681803" w:rsidRDefault="00E73BC6" w:rsidP="00681803">
            <w:r w:rsidRPr="00681803">
              <w:t>Guidance – Investments and other financial assets</w:t>
            </w:r>
          </w:p>
        </w:tc>
      </w:tr>
      <w:tr w:rsidR="00E73BC6" w:rsidRPr="00940E38" w14:paraId="5B1D1745" w14:textId="77777777" w:rsidTr="00E73BC6">
        <w:tc>
          <w:tcPr>
            <w:tcW w:w="9854" w:type="dxa"/>
          </w:tcPr>
          <w:p w14:paraId="2D7E3909" w14:textId="77777777" w:rsidR="00E73BC6" w:rsidRPr="00940E38" w:rsidRDefault="00E73BC6" w:rsidP="00E73BC6">
            <w:pPr>
              <w:rPr>
                <w:b/>
              </w:rPr>
            </w:pPr>
            <w:r w:rsidRPr="00940E38">
              <w:rPr>
                <w:b/>
              </w:rPr>
              <w:t>Restricted assets</w:t>
            </w:r>
          </w:p>
          <w:p w14:paraId="5E5ED620" w14:textId="06B5EA09" w:rsidR="00E73BC6" w:rsidRPr="00940E38" w:rsidRDefault="00E73BC6" w:rsidP="00681803">
            <w:r w:rsidRPr="00940E38">
              <w:t xml:space="preserve">Where the use of an asset, which is recognised in the balance sheet of a </w:t>
            </w:r>
            <w:r w:rsidR="00BD448E" w:rsidRPr="00940E38">
              <w:t xml:space="preserve">department </w:t>
            </w:r>
            <w:r w:rsidRPr="00940E38">
              <w:t xml:space="preserve">is restricted, wholly or in part, by regulations or other externally imposed requirements, and information about those restrictions is relevant to assessing the performance or financial position of the </w:t>
            </w:r>
            <w:r w:rsidR="00BD448E" w:rsidRPr="00940E38">
              <w:t>department</w:t>
            </w:r>
            <w:r w:rsidRPr="00940E38">
              <w:t>, the following must be disclosed:</w:t>
            </w:r>
          </w:p>
          <w:p w14:paraId="77496AE1" w14:textId="48DA5430" w:rsidR="00E73BC6" w:rsidRPr="00940E38" w:rsidRDefault="00E73BC6" w:rsidP="00FC71D7">
            <w:pPr>
              <w:pStyle w:val="Guidancealpha"/>
              <w:numPr>
                <w:ilvl w:val="0"/>
                <w:numId w:val="180"/>
              </w:numPr>
            </w:pPr>
            <w:r w:rsidRPr="00940E38">
              <w:t>the identity and carrying amount of those assets, the use of which is restricted; and</w:t>
            </w:r>
          </w:p>
          <w:p w14:paraId="56963119" w14:textId="4C0C3D3D" w:rsidR="00E73BC6" w:rsidRPr="00940E38" w:rsidRDefault="00E73BC6" w:rsidP="00FC71D7">
            <w:pPr>
              <w:pStyle w:val="Guidancealpha"/>
              <w:numPr>
                <w:ilvl w:val="0"/>
                <w:numId w:val="180"/>
              </w:numPr>
            </w:pPr>
            <w:r w:rsidRPr="00940E38">
              <w:t>the nature of those restrictions.</w:t>
            </w:r>
          </w:p>
          <w:p w14:paraId="5AE6738F" w14:textId="77777777" w:rsidR="00E73BC6" w:rsidRPr="00940E38" w:rsidRDefault="00E73BC6" w:rsidP="00E73BC6">
            <w:pPr>
              <w:rPr>
                <w:b/>
              </w:rPr>
            </w:pPr>
            <w:r w:rsidRPr="00940E38">
              <w:rPr>
                <w:b/>
              </w:rPr>
              <w:t>Derecognition of financial assets</w:t>
            </w:r>
          </w:p>
          <w:p w14:paraId="55EC08DE" w14:textId="77777777" w:rsidR="00E73BC6" w:rsidRPr="00940E38" w:rsidRDefault="00E73BC6" w:rsidP="00E73BC6">
            <w:pPr>
              <w:spacing w:after="60"/>
            </w:pPr>
            <w:r w:rsidRPr="00940E38">
              <w:t>These requirements are addressed in the ‘Financial Instruments’ note and are not repeated here.</w:t>
            </w:r>
          </w:p>
        </w:tc>
      </w:tr>
    </w:tbl>
    <w:p w14:paraId="06129E1E" w14:textId="77777777" w:rsidR="00E73BC6" w:rsidRPr="00940E38" w:rsidRDefault="00E73BC6" w:rsidP="00E73BC6">
      <w:bookmarkStart w:id="287" w:name="_Toc515531627"/>
    </w:p>
    <w:p w14:paraId="13489588" w14:textId="77777777" w:rsidR="00E73BC6" w:rsidRPr="00940E38" w:rsidRDefault="00E73BC6" w:rsidP="00E73BC6">
      <w:pPr>
        <w:keepLines w:val="0"/>
        <w:rPr>
          <w:rFonts w:asciiTheme="majorHAnsi" w:eastAsiaTheme="majorEastAsia" w:hAnsiTheme="majorHAnsi" w:cstheme="majorBidi"/>
          <w:b/>
          <w:spacing w:val="-2"/>
          <w:sz w:val="24"/>
          <w:szCs w:val="26"/>
        </w:rPr>
      </w:pPr>
      <w:r w:rsidRPr="00940E38">
        <w:br w:type="page"/>
      </w:r>
    </w:p>
    <w:p w14:paraId="629D3176" w14:textId="77777777" w:rsidR="00E73BC6" w:rsidRPr="00940E38" w:rsidRDefault="00E73BC6" w:rsidP="00E73BC6">
      <w:pPr>
        <w:pStyle w:val="Heading2"/>
      </w:pPr>
      <w:bookmarkStart w:id="288" w:name="_Toc42054659"/>
      <w:bookmarkStart w:id="289" w:name="_Toc42218511"/>
      <w:r w:rsidRPr="00940E38">
        <w:lastRenderedPageBreak/>
        <w:t>Acquisition and disposal of entities</w:t>
      </w:r>
      <w:bookmarkEnd w:id="287"/>
      <w:bookmarkEnd w:id="288"/>
      <w:bookmarkEnd w:id="289"/>
    </w:p>
    <w:p w14:paraId="437F5867" w14:textId="77777777" w:rsidR="00E73BC6" w:rsidRPr="00940E38" w:rsidRDefault="00E73BC6" w:rsidP="00E73BC6">
      <w:pPr>
        <w:pStyle w:val="Heading3"/>
      </w:pPr>
      <w:r w:rsidRPr="00940E38">
        <w:t xml:space="preserve">Entity acquired </w:t>
      </w:r>
      <w:r w:rsidRPr="00940E38">
        <w:rPr>
          <w:rStyle w:val="SourceReference"/>
          <w:b w:val="0"/>
        </w:rPr>
        <w:t>[AASB 107.40]</w:t>
      </w:r>
    </w:p>
    <w:p w14:paraId="076F4DC6" w14:textId="77777777" w:rsidR="00E73BC6" w:rsidRPr="00940E38" w:rsidRDefault="00E73BC6" w:rsidP="00E73BC6">
      <w:r w:rsidRPr="00940E38">
        <w:t xml:space="preserve">On 2 </w:t>
      </w:r>
      <w:r w:rsidRPr="008744D8">
        <w:t>August 2019,</w:t>
      </w:r>
      <w:r w:rsidRPr="00940E38">
        <w:t xml:space="preserve"> the Department acquired 100 per cent of the net assets of IT Communications Pty Limited for cash consideration of $26 million. Details of the acquisition are as follows:</w:t>
      </w:r>
    </w:p>
    <w:p w14:paraId="54075D0D"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639" w:type="dxa"/>
        <w:tblLayout w:type="fixed"/>
        <w:tblLook w:val="02E0" w:firstRow="1" w:lastRow="1" w:firstColumn="1" w:lastColumn="0" w:noHBand="1" w:noVBand="0"/>
      </w:tblPr>
      <w:tblGrid>
        <w:gridCol w:w="7492"/>
        <w:gridCol w:w="1073"/>
        <w:gridCol w:w="1074"/>
      </w:tblGrid>
      <w:tr w:rsidR="00E73BC6" w:rsidRPr="00D342FD" w14:paraId="4AD97CA2" w14:textId="77777777" w:rsidTr="00681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2" w:type="dxa"/>
            <w:hideMark/>
          </w:tcPr>
          <w:p w14:paraId="39899770" w14:textId="77777777" w:rsidR="00E73BC6" w:rsidRPr="00D342FD" w:rsidRDefault="00E73BC6" w:rsidP="00681803">
            <w:pPr>
              <w:pStyle w:val="TableUnits"/>
              <w:spacing w:before="20" w:after="20"/>
              <w:rPr>
                <w:b w:val="0"/>
                <w:bCs/>
              </w:rPr>
            </w:pPr>
            <w:r w:rsidRPr="00D342FD">
              <w:rPr>
                <w:b w:val="0"/>
                <w:bCs/>
              </w:rPr>
              <w:t> </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6E8363C0" w14:textId="77777777" w:rsidR="00E73BC6" w:rsidRPr="00D342FD" w:rsidRDefault="00E73BC6" w:rsidP="00681803">
            <w:pPr>
              <w:pStyle w:val="TableUnits"/>
              <w:spacing w:before="20" w:after="20"/>
              <w:rPr>
                <w:b w:val="0"/>
                <w:bCs/>
                <w:iCs/>
              </w:rPr>
            </w:pPr>
            <w:r w:rsidRPr="00D342FD">
              <w:rPr>
                <w:b w:val="0"/>
                <w:bCs/>
                <w:iCs/>
              </w:rPr>
              <w:t>2020</w:t>
            </w:r>
          </w:p>
        </w:tc>
        <w:tc>
          <w:tcPr>
            <w:tcW w:w="1074" w:type="dxa"/>
            <w:noWrap/>
            <w:hideMark/>
          </w:tcPr>
          <w:p w14:paraId="4196A234" w14:textId="77777777" w:rsidR="00E73BC6" w:rsidRPr="00D342FD" w:rsidRDefault="00E73BC6" w:rsidP="00681803">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412A7409"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148F213B" w14:textId="77777777" w:rsidR="00E73BC6" w:rsidRPr="00D342FD" w:rsidRDefault="00E73BC6" w:rsidP="00681803">
            <w:pPr>
              <w:pStyle w:val="TableUnits"/>
              <w:spacing w:before="20" w:after="20"/>
              <w:jc w:val="left"/>
            </w:pPr>
            <w:r w:rsidRPr="00D342FD">
              <w:t>Consideration</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51FA87C2" w14:textId="77777777" w:rsidR="00E73BC6" w:rsidRPr="00D342FD" w:rsidRDefault="00E73BC6" w:rsidP="00681803">
            <w:pPr>
              <w:pStyle w:val="TableUnits"/>
              <w:spacing w:before="20" w:after="20"/>
            </w:pPr>
            <w:r w:rsidRPr="00D342FD">
              <w:t xml:space="preserve"> </w:t>
            </w:r>
          </w:p>
        </w:tc>
        <w:tc>
          <w:tcPr>
            <w:tcW w:w="1074" w:type="dxa"/>
            <w:noWrap/>
            <w:hideMark/>
          </w:tcPr>
          <w:p w14:paraId="1337079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r>
      <w:tr w:rsidR="00E73BC6" w:rsidRPr="00D342FD" w14:paraId="0D9B1DB2"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14B24AC0" w14:textId="77777777" w:rsidR="00E73BC6" w:rsidRPr="00D342FD" w:rsidRDefault="00E73BC6" w:rsidP="00681803">
            <w:pPr>
              <w:pStyle w:val="TableUnits"/>
              <w:spacing w:before="20" w:after="20"/>
              <w:jc w:val="left"/>
              <w:rPr>
                <w:b w:val="0"/>
                <w:bCs/>
              </w:rPr>
            </w:pPr>
            <w:r w:rsidRPr="00D342FD">
              <w:rPr>
                <w:b w:val="0"/>
                <w:bCs/>
              </w:rPr>
              <w:t>Cash and cash equivalents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16EA542F" w14:textId="77777777" w:rsidR="00E73BC6" w:rsidRPr="00D342FD" w:rsidRDefault="00E73BC6" w:rsidP="00681803">
            <w:pPr>
              <w:pStyle w:val="TableUnits"/>
              <w:spacing w:before="20" w:after="20"/>
              <w:rPr>
                <w:b w:val="0"/>
                <w:bCs/>
              </w:rPr>
            </w:pPr>
            <w:r w:rsidRPr="00D342FD">
              <w:rPr>
                <w:b w:val="0"/>
                <w:bCs/>
              </w:rPr>
              <w:t>26 035</w:t>
            </w:r>
          </w:p>
        </w:tc>
        <w:tc>
          <w:tcPr>
            <w:tcW w:w="1074" w:type="dxa"/>
            <w:noWrap/>
            <w:hideMark/>
          </w:tcPr>
          <w:p w14:paraId="36AC5DE6"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3E588264"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12CEE0AD" w14:textId="77777777" w:rsidR="00E73BC6" w:rsidRPr="00D342FD" w:rsidRDefault="00E73BC6" w:rsidP="00681803">
            <w:pPr>
              <w:pStyle w:val="TableUnits"/>
              <w:spacing w:before="20" w:after="20"/>
              <w:jc w:val="left"/>
              <w:rPr>
                <w:b w:val="0"/>
                <w:bCs/>
              </w:rPr>
            </w:pPr>
            <w:r w:rsidRPr="00D342FD">
              <w:rPr>
                <w:b w:val="0"/>
                <w:bCs/>
              </w:rPr>
              <w:t>Land and buildings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258E0A5E" w14:textId="77777777" w:rsidR="00E73BC6" w:rsidRPr="00D342FD" w:rsidRDefault="00E73BC6" w:rsidP="00681803">
            <w:pPr>
              <w:pStyle w:val="TableUnits"/>
              <w:spacing w:before="20" w:after="20"/>
              <w:rPr>
                <w:b w:val="0"/>
                <w:bCs/>
              </w:rPr>
            </w:pPr>
            <w:r w:rsidRPr="00D342FD">
              <w:rPr>
                <w:b w:val="0"/>
                <w:bCs/>
              </w:rPr>
              <w:t>..</w:t>
            </w:r>
          </w:p>
        </w:tc>
        <w:tc>
          <w:tcPr>
            <w:tcW w:w="1074" w:type="dxa"/>
            <w:noWrap/>
            <w:hideMark/>
          </w:tcPr>
          <w:p w14:paraId="5530707E"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72F0150C"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648F1064" w14:textId="77777777" w:rsidR="00E73BC6" w:rsidRPr="00D342FD" w:rsidRDefault="00E73BC6" w:rsidP="00681803">
            <w:pPr>
              <w:pStyle w:val="TableUnits"/>
              <w:spacing w:before="20" w:after="20"/>
              <w:jc w:val="left"/>
              <w:rPr>
                <w:b w:val="0"/>
                <w:bCs/>
              </w:rPr>
            </w:pPr>
            <w:r w:rsidRPr="00D342FD">
              <w:rPr>
                <w:b w:val="0"/>
                <w:bCs/>
              </w:rPr>
              <w:t>Ordinary shares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5F74B2E7" w14:textId="77777777" w:rsidR="00E73BC6" w:rsidRPr="00D342FD" w:rsidRDefault="00E73BC6" w:rsidP="00681803">
            <w:pPr>
              <w:pStyle w:val="TableUnits"/>
              <w:spacing w:before="20" w:after="20"/>
              <w:rPr>
                <w:b w:val="0"/>
                <w:bCs/>
              </w:rPr>
            </w:pPr>
            <w:r w:rsidRPr="00D342FD">
              <w:rPr>
                <w:b w:val="0"/>
                <w:bCs/>
              </w:rPr>
              <w:t>..</w:t>
            </w:r>
          </w:p>
        </w:tc>
        <w:tc>
          <w:tcPr>
            <w:tcW w:w="1074" w:type="dxa"/>
            <w:noWrap/>
            <w:hideMark/>
          </w:tcPr>
          <w:p w14:paraId="1B003B4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75E8805A"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nil"/>
            </w:tcBorders>
            <w:hideMark/>
          </w:tcPr>
          <w:p w14:paraId="7F6454E8" w14:textId="77777777" w:rsidR="00E73BC6" w:rsidRPr="00D342FD" w:rsidRDefault="00E73BC6" w:rsidP="00681803">
            <w:pPr>
              <w:pStyle w:val="TableUnits"/>
              <w:spacing w:before="20" w:after="20"/>
              <w:jc w:val="left"/>
              <w:rPr>
                <w:b w:val="0"/>
                <w:bCs/>
              </w:rPr>
            </w:pPr>
            <w:r w:rsidRPr="00D342FD">
              <w:rPr>
                <w:b w:val="0"/>
                <w:bCs/>
              </w:rPr>
              <w:t>Deferred purchase consideration</w:t>
            </w:r>
          </w:p>
        </w:tc>
        <w:tc>
          <w:tcPr>
            <w:cnfStyle w:val="000010000000" w:firstRow="0" w:lastRow="0" w:firstColumn="0" w:lastColumn="0" w:oddVBand="1" w:evenVBand="0" w:oddHBand="0" w:evenHBand="0" w:firstRowFirstColumn="0" w:firstRowLastColumn="0" w:lastRowFirstColumn="0" w:lastRowLastColumn="0"/>
            <w:tcW w:w="1073" w:type="dxa"/>
            <w:tcBorders>
              <w:bottom w:val="nil"/>
            </w:tcBorders>
            <w:noWrap/>
            <w:hideMark/>
          </w:tcPr>
          <w:p w14:paraId="471A49AF" w14:textId="77777777" w:rsidR="00E73BC6" w:rsidRPr="00D342FD" w:rsidRDefault="00E73BC6" w:rsidP="00681803">
            <w:pPr>
              <w:pStyle w:val="TableUnits"/>
              <w:spacing w:before="20" w:after="20"/>
              <w:rPr>
                <w:b w:val="0"/>
                <w:bCs/>
              </w:rPr>
            </w:pPr>
            <w:r w:rsidRPr="00D342FD">
              <w:rPr>
                <w:b w:val="0"/>
                <w:bCs/>
              </w:rPr>
              <w:t>..</w:t>
            </w:r>
          </w:p>
        </w:tc>
        <w:tc>
          <w:tcPr>
            <w:tcW w:w="1074" w:type="dxa"/>
            <w:tcBorders>
              <w:bottom w:val="nil"/>
            </w:tcBorders>
            <w:noWrap/>
            <w:hideMark/>
          </w:tcPr>
          <w:p w14:paraId="56898CB9"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58B06B7E"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single" w:sz="6" w:space="0" w:color="auto"/>
            </w:tcBorders>
            <w:hideMark/>
          </w:tcPr>
          <w:p w14:paraId="7390F327" w14:textId="77777777" w:rsidR="00E73BC6" w:rsidRPr="00D342FD" w:rsidRDefault="00E73BC6" w:rsidP="00681803">
            <w:pPr>
              <w:pStyle w:val="TableUnits"/>
              <w:spacing w:before="20" w:after="20"/>
              <w:jc w:val="left"/>
              <w:rPr>
                <w:b w:val="0"/>
                <w:bCs/>
              </w:rPr>
            </w:pPr>
            <w:r w:rsidRPr="00D342FD">
              <w:rPr>
                <w:b w:val="0"/>
                <w:bCs/>
              </w:rPr>
              <w:t>Other</w:t>
            </w:r>
          </w:p>
        </w:tc>
        <w:tc>
          <w:tcPr>
            <w:cnfStyle w:val="000010000000" w:firstRow="0" w:lastRow="0" w:firstColumn="0" w:lastColumn="0" w:oddVBand="1" w:evenVBand="0" w:oddHBand="0" w:evenHBand="0" w:firstRowFirstColumn="0" w:firstRowLastColumn="0" w:lastRowFirstColumn="0" w:lastRowLastColumn="0"/>
            <w:tcW w:w="1073" w:type="dxa"/>
            <w:tcBorders>
              <w:bottom w:val="single" w:sz="6" w:space="0" w:color="auto"/>
            </w:tcBorders>
            <w:noWrap/>
            <w:hideMark/>
          </w:tcPr>
          <w:p w14:paraId="1ACD261E" w14:textId="77777777" w:rsidR="00E73BC6" w:rsidRPr="00D342FD" w:rsidRDefault="00E73BC6" w:rsidP="00681803">
            <w:pPr>
              <w:pStyle w:val="TableUnits"/>
              <w:spacing w:before="20" w:after="20"/>
              <w:rPr>
                <w:b w:val="0"/>
                <w:bCs/>
              </w:rPr>
            </w:pPr>
            <w:r w:rsidRPr="00D342FD">
              <w:rPr>
                <w:b w:val="0"/>
                <w:bCs/>
              </w:rPr>
              <w:t>..</w:t>
            </w:r>
          </w:p>
        </w:tc>
        <w:tc>
          <w:tcPr>
            <w:tcW w:w="1074" w:type="dxa"/>
            <w:tcBorders>
              <w:bottom w:val="single" w:sz="6" w:space="0" w:color="auto"/>
            </w:tcBorders>
            <w:noWrap/>
            <w:hideMark/>
          </w:tcPr>
          <w:p w14:paraId="4B3C059E"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01653056"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bottom w:val="single" w:sz="6" w:space="0" w:color="auto"/>
            </w:tcBorders>
            <w:hideMark/>
          </w:tcPr>
          <w:p w14:paraId="0318AC99" w14:textId="77777777" w:rsidR="00E73BC6" w:rsidRPr="00D342FD" w:rsidRDefault="00E73BC6" w:rsidP="00681803">
            <w:pPr>
              <w:pStyle w:val="TableUnits"/>
              <w:spacing w:before="20" w:after="20"/>
              <w:jc w:val="left"/>
            </w:pPr>
            <w:r w:rsidRPr="00D342FD">
              <w:t>Total consideration</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bottom w:val="single" w:sz="6" w:space="0" w:color="auto"/>
            </w:tcBorders>
            <w:noWrap/>
            <w:hideMark/>
          </w:tcPr>
          <w:p w14:paraId="64A22BAB" w14:textId="77777777" w:rsidR="00E73BC6" w:rsidRPr="00D342FD" w:rsidRDefault="00E73BC6" w:rsidP="00681803">
            <w:pPr>
              <w:pStyle w:val="TableUnits"/>
              <w:spacing w:before="20" w:after="20"/>
            </w:pPr>
            <w:r w:rsidRPr="00D342FD">
              <w:t>26 035</w:t>
            </w:r>
          </w:p>
        </w:tc>
        <w:tc>
          <w:tcPr>
            <w:tcW w:w="1074" w:type="dxa"/>
            <w:tcBorders>
              <w:top w:val="single" w:sz="6" w:space="0" w:color="auto"/>
              <w:bottom w:val="single" w:sz="6" w:space="0" w:color="auto"/>
            </w:tcBorders>
            <w:noWrap/>
            <w:hideMark/>
          </w:tcPr>
          <w:p w14:paraId="3C7220E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7978EF38"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tcBorders>
            <w:hideMark/>
          </w:tcPr>
          <w:p w14:paraId="21FC14BB" w14:textId="77777777" w:rsidR="00E73BC6" w:rsidRPr="00D342FD" w:rsidRDefault="00E73BC6" w:rsidP="00681803">
            <w:pPr>
              <w:pStyle w:val="TableUnits"/>
              <w:spacing w:before="20" w:after="20"/>
              <w:jc w:val="left"/>
            </w:pPr>
            <w:r w:rsidRPr="00D342FD">
              <w:t>Fair value of net assets acquired</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tcBorders>
            <w:noWrap/>
            <w:hideMark/>
          </w:tcPr>
          <w:p w14:paraId="5EB41A55" w14:textId="77777777" w:rsidR="00E73BC6" w:rsidRPr="00D342FD" w:rsidRDefault="00E73BC6" w:rsidP="00681803">
            <w:pPr>
              <w:pStyle w:val="TableUnits"/>
              <w:spacing w:before="20" w:after="20"/>
            </w:pPr>
            <w:r w:rsidRPr="00D342FD">
              <w:t xml:space="preserve"> </w:t>
            </w:r>
          </w:p>
        </w:tc>
        <w:tc>
          <w:tcPr>
            <w:tcW w:w="1074" w:type="dxa"/>
            <w:tcBorders>
              <w:top w:val="single" w:sz="6" w:space="0" w:color="auto"/>
            </w:tcBorders>
            <w:noWrap/>
            <w:hideMark/>
          </w:tcPr>
          <w:p w14:paraId="3E631066"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6669EF76"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2F7E3334" w14:textId="77777777" w:rsidR="00E73BC6" w:rsidRPr="00D342FD" w:rsidRDefault="00E73BC6" w:rsidP="00681803">
            <w:pPr>
              <w:pStyle w:val="TableUnits"/>
              <w:spacing w:before="20" w:after="20"/>
              <w:jc w:val="left"/>
            </w:pPr>
            <w:r w:rsidRPr="00D342FD">
              <w:t>Assets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177F0F1C" w14:textId="77777777" w:rsidR="00E73BC6" w:rsidRPr="00D342FD" w:rsidRDefault="00E73BC6" w:rsidP="00681803">
            <w:pPr>
              <w:pStyle w:val="TableUnits"/>
              <w:spacing w:before="20" w:after="20"/>
            </w:pPr>
            <w:r w:rsidRPr="00D342FD">
              <w:t xml:space="preserve"> </w:t>
            </w:r>
          </w:p>
        </w:tc>
        <w:tc>
          <w:tcPr>
            <w:tcW w:w="1074" w:type="dxa"/>
            <w:noWrap/>
            <w:hideMark/>
          </w:tcPr>
          <w:p w14:paraId="00736803"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460BCBDA"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091480CD" w14:textId="77777777" w:rsidR="00E73BC6" w:rsidRPr="00D342FD" w:rsidRDefault="00E73BC6" w:rsidP="00681803">
            <w:pPr>
              <w:pStyle w:val="TableUnits"/>
              <w:spacing w:before="20" w:after="20"/>
              <w:jc w:val="left"/>
              <w:rPr>
                <w:b w:val="0"/>
                <w:bCs/>
              </w:rPr>
            </w:pPr>
            <w:r w:rsidRPr="00D342FD">
              <w:rPr>
                <w:b w:val="0"/>
                <w:bCs/>
              </w:rPr>
              <w:t>Cash and deposits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729DEBDF" w14:textId="77777777" w:rsidR="00E73BC6" w:rsidRPr="00D342FD" w:rsidRDefault="00E73BC6" w:rsidP="00681803">
            <w:pPr>
              <w:pStyle w:val="TableUnits"/>
              <w:spacing w:before="20" w:after="20"/>
              <w:rPr>
                <w:b w:val="0"/>
                <w:bCs/>
              </w:rPr>
            </w:pPr>
            <w:r w:rsidRPr="00D342FD">
              <w:rPr>
                <w:b w:val="0"/>
                <w:bCs/>
              </w:rPr>
              <w:t>2 628</w:t>
            </w:r>
          </w:p>
        </w:tc>
        <w:tc>
          <w:tcPr>
            <w:tcW w:w="1074" w:type="dxa"/>
            <w:noWrap/>
            <w:hideMark/>
          </w:tcPr>
          <w:p w14:paraId="2F6EBB1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71BF9A30"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4D983F03" w14:textId="77777777" w:rsidR="00E73BC6" w:rsidRPr="00D342FD" w:rsidRDefault="00E73BC6" w:rsidP="00681803">
            <w:pPr>
              <w:pStyle w:val="TableUnits"/>
              <w:spacing w:before="20" w:after="20"/>
              <w:jc w:val="left"/>
              <w:rPr>
                <w:b w:val="0"/>
                <w:bCs/>
              </w:rPr>
            </w:pPr>
            <w:r w:rsidRPr="00D342FD">
              <w:rPr>
                <w:b w:val="0"/>
                <w:bCs/>
              </w:rPr>
              <w:t>Receivables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64B6479B" w14:textId="77777777" w:rsidR="00E73BC6" w:rsidRPr="00D342FD" w:rsidRDefault="00E73BC6" w:rsidP="00681803">
            <w:pPr>
              <w:pStyle w:val="TableUnits"/>
              <w:spacing w:before="20" w:after="20"/>
              <w:rPr>
                <w:b w:val="0"/>
                <w:bCs/>
              </w:rPr>
            </w:pPr>
            <w:r w:rsidRPr="00D342FD">
              <w:rPr>
                <w:b w:val="0"/>
                <w:bCs/>
              </w:rPr>
              <w:t>1 356</w:t>
            </w:r>
          </w:p>
        </w:tc>
        <w:tc>
          <w:tcPr>
            <w:tcW w:w="1074" w:type="dxa"/>
            <w:noWrap/>
            <w:hideMark/>
          </w:tcPr>
          <w:p w14:paraId="3FE5E64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04D2474D"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5E8B1B52" w14:textId="77777777" w:rsidR="00E73BC6" w:rsidRPr="00D342FD" w:rsidRDefault="00E73BC6" w:rsidP="00681803">
            <w:pPr>
              <w:pStyle w:val="TableUnits"/>
              <w:spacing w:before="20" w:after="20"/>
              <w:jc w:val="left"/>
              <w:rPr>
                <w:b w:val="0"/>
                <w:bCs/>
              </w:rPr>
            </w:pPr>
            <w:r w:rsidRPr="00D342FD">
              <w:rPr>
                <w:b w:val="0"/>
                <w:bCs/>
              </w:rPr>
              <w:t>Investments and other financial assets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19A40A9C" w14:textId="77777777" w:rsidR="00E73BC6" w:rsidRPr="00D342FD" w:rsidRDefault="00E73BC6" w:rsidP="00681803">
            <w:pPr>
              <w:pStyle w:val="TableUnits"/>
              <w:spacing w:before="20" w:after="20"/>
              <w:rPr>
                <w:b w:val="0"/>
                <w:bCs/>
              </w:rPr>
            </w:pPr>
            <w:r w:rsidRPr="00D342FD">
              <w:rPr>
                <w:b w:val="0"/>
                <w:bCs/>
              </w:rPr>
              <w:t>1 899</w:t>
            </w:r>
          </w:p>
        </w:tc>
        <w:tc>
          <w:tcPr>
            <w:tcW w:w="1074" w:type="dxa"/>
            <w:noWrap/>
            <w:hideMark/>
          </w:tcPr>
          <w:p w14:paraId="4537B2C7"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158DBB66"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120601A2" w14:textId="77777777" w:rsidR="00E73BC6" w:rsidRPr="00D342FD" w:rsidRDefault="00E73BC6" w:rsidP="00681803">
            <w:pPr>
              <w:pStyle w:val="TableUnits"/>
              <w:spacing w:before="20" w:after="20"/>
              <w:jc w:val="left"/>
              <w:rPr>
                <w:b w:val="0"/>
                <w:bCs/>
              </w:rPr>
            </w:pPr>
            <w:r w:rsidRPr="00D342FD">
              <w:rPr>
                <w:b w:val="0"/>
                <w:bCs/>
              </w:rPr>
              <w:t>Inventories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0B796139" w14:textId="77777777" w:rsidR="00E73BC6" w:rsidRPr="00D342FD" w:rsidRDefault="00E73BC6" w:rsidP="00681803">
            <w:pPr>
              <w:pStyle w:val="TableUnits"/>
              <w:spacing w:before="20" w:after="20"/>
              <w:rPr>
                <w:b w:val="0"/>
                <w:bCs/>
              </w:rPr>
            </w:pPr>
            <w:r w:rsidRPr="00D342FD">
              <w:rPr>
                <w:b w:val="0"/>
                <w:bCs/>
              </w:rPr>
              <w:t>1 819</w:t>
            </w:r>
          </w:p>
        </w:tc>
        <w:tc>
          <w:tcPr>
            <w:tcW w:w="1074" w:type="dxa"/>
            <w:noWrap/>
            <w:hideMark/>
          </w:tcPr>
          <w:p w14:paraId="4A93721E"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26FAC3B6"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795AEB01" w14:textId="77777777" w:rsidR="00E73BC6" w:rsidRPr="00D342FD" w:rsidRDefault="00E73BC6" w:rsidP="00681803">
            <w:pPr>
              <w:pStyle w:val="TableUnits"/>
              <w:spacing w:before="20" w:after="20"/>
              <w:jc w:val="left"/>
              <w:rPr>
                <w:b w:val="0"/>
                <w:bCs/>
              </w:rPr>
            </w:pPr>
            <w:r w:rsidRPr="00D342FD">
              <w:rPr>
                <w:b w:val="0"/>
                <w:bCs/>
              </w:rPr>
              <w:t>Property, plant and equipment</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2FF672FC" w14:textId="77777777" w:rsidR="00E73BC6" w:rsidRPr="00D342FD" w:rsidRDefault="00E73BC6" w:rsidP="00681803">
            <w:pPr>
              <w:pStyle w:val="TableUnits"/>
              <w:spacing w:before="20" w:after="20"/>
              <w:rPr>
                <w:b w:val="0"/>
                <w:bCs/>
              </w:rPr>
            </w:pPr>
            <w:r w:rsidRPr="00D342FD">
              <w:rPr>
                <w:b w:val="0"/>
                <w:bCs/>
              </w:rPr>
              <w:t>20 392</w:t>
            </w:r>
          </w:p>
        </w:tc>
        <w:tc>
          <w:tcPr>
            <w:tcW w:w="1074" w:type="dxa"/>
            <w:noWrap/>
            <w:hideMark/>
          </w:tcPr>
          <w:p w14:paraId="1CA5FD7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240D0002"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7D32D709" w14:textId="77777777" w:rsidR="00E73BC6" w:rsidRPr="00D342FD" w:rsidRDefault="00E73BC6" w:rsidP="00681803">
            <w:pPr>
              <w:pStyle w:val="TableUnits"/>
              <w:spacing w:before="20" w:after="20"/>
              <w:jc w:val="left"/>
              <w:rPr>
                <w:b w:val="0"/>
                <w:bCs/>
              </w:rPr>
            </w:pPr>
            <w:r w:rsidRPr="00D342FD">
              <w:rPr>
                <w:b w:val="0"/>
                <w:bCs/>
              </w:rPr>
              <w:t>Other non</w:t>
            </w:r>
            <w:r w:rsidRPr="00D342FD">
              <w:rPr>
                <w:b w:val="0"/>
                <w:bCs/>
              </w:rPr>
              <w:noBreakHyphen/>
              <w:t>financial assets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22705DC5" w14:textId="77777777" w:rsidR="00E73BC6" w:rsidRPr="00D342FD" w:rsidRDefault="00E73BC6" w:rsidP="00681803">
            <w:pPr>
              <w:pStyle w:val="TableUnits"/>
              <w:spacing w:before="20" w:after="20"/>
              <w:rPr>
                <w:b w:val="0"/>
                <w:bCs/>
              </w:rPr>
            </w:pPr>
            <w:r w:rsidRPr="00D342FD">
              <w:rPr>
                <w:b w:val="0"/>
                <w:bCs/>
              </w:rPr>
              <w:t xml:space="preserve"> 9</w:t>
            </w:r>
          </w:p>
        </w:tc>
        <w:tc>
          <w:tcPr>
            <w:tcW w:w="1074" w:type="dxa"/>
            <w:noWrap/>
            <w:hideMark/>
          </w:tcPr>
          <w:p w14:paraId="4BCA1ED0"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28BE4943"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21C61C87" w14:textId="77777777" w:rsidR="00E73BC6" w:rsidRPr="00D342FD" w:rsidRDefault="00E73BC6" w:rsidP="00681803">
            <w:pPr>
              <w:pStyle w:val="TableUnits"/>
              <w:spacing w:before="20" w:after="20"/>
              <w:jc w:val="left"/>
              <w:rPr>
                <w:b w:val="0"/>
                <w:bCs/>
              </w:rPr>
            </w:pPr>
            <w:r w:rsidRPr="00D342FD">
              <w:rPr>
                <w:b w:val="0"/>
                <w:bCs/>
              </w:rPr>
              <w:t>Biological assets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48412BAD" w14:textId="77777777" w:rsidR="00E73BC6" w:rsidRPr="00D342FD" w:rsidRDefault="00E73BC6" w:rsidP="00681803">
            <w:pPr>
              <w:pStyle w:val="TableUnits"/>
              <w:spacing w:before="20" w:after="20"/>
              <w:rPr>
                <w:b w:val="0"/>
                <w:bCs/>
              </w:rPr>
            </w:pPr>
            <w:r w:rsidRPr="00D342FD">
              <w:rPr>
                <w:b w:val="0"/>
                <w:bCs/>
              </w:rPr>
              <w:t xml:space="preserve"> 122</w:t>
            </w:r>
          </w:p>
        </w:tc>
        <w:tc>
          <w:tcPr>
            <w:tcW w:w="1074" w:type="dxa"/>
            <w:noWrap/>
            <w:hideMark/>
          </w:tcPr>
          <w:p w14:paraId="07357460"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7C63929A"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270D66A2" w14:textId="77777777" w:rsidR="00E73BC6" w:rsidRPr="00D342FD" w:rsidRDefault="00E73BC6" w:rsidP="00681803">
            <w:pPr>
              <w:pStyle w:val="TableUnits"/>
              <w:spacing w:before="20" w:after="20"/>
              <w:jc w:val="left"/>
              <w:rPr>
                <w:b w:val="0"/>
                <w:bCs/>
              </w:rPr>
            </w:pPr>
            <w:r w:rsidRPr="00D342FD">
              <w:rPr>
                <w:b w:val="0"/>
                <w:bCs/>
              </w:rPr>
              <w:t>Intangible assets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48271FC8" w14:textId="77777777" w:rsidR="00E73BC6" w:rsidRPr="00D342FD" w:rsidRDefault="00E73BC6" w:rsidP="00681803">
            <w:pPr>
              <w:pStyle w:val="TableUnits"/>
              <w:spacing w:before="20" w:after="20"/>
              <w:rPr>
                <w:b w:val="0"/>
                <w:bCs/>
              </w:rPr>
            </w:pPr>
            <w:r w:rsidRPr="00D342FD">
              <w:rPr>
                <w:b w:val="0"/>
                <w:bCs/>
              </w:rPr>
              <w:t>2 362</w:t>
            </w:r>
          </w:p>
        </w:tc>
        <w:tc>
          <w:tcPr>
            <w:tcW w:w="1074" w:type="dxa"/>
            <w:noWrap/>
            <w:hideMark/>
          </w:tcPr>
          <w:p w14:paraId="1FFB07B6"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1CB072B0"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12FC14B6" w14:textId="77777777" w:rsidR="00E73BC6" w:rsidRPr="00D342FD" w:rsidRDefault="00E73BC6" w:rsidP="00681803">
            <w:pPr>
              <w:pStyle w:val="TableUnits"/>
              <w:spacing w:before="20" w:after="20"/>
              <w:jc w:val="left"/>
            </w:pPr>
            <w:r w:rsidRPr="00D342FD">
              <w:t>Liabilities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6BB339D8" w14:textId="77777777" w:rsidR="00E73BC6" w:rsidRPr="00D342FD" w:rsidRDefault="00E73BC6" w:rsidP="00681803">
            <w:pPr>
              <w:pStyle w:val="TableUnits"/>
              <w:spacing w:before="20" w:after="20"/>
            </w:pPr>
            <w:r w:rsidRPr="00D342FD">
              <w:t> </w:t>
            </w:r>
          </w:p>
        </w:tc>
        <w:tc>
          <w:tcPr>
            <w:tcW w:w="1074" w:type="dxa"/>
            <w:noWrap/>
            <w:hideMark/>
          </w:tcPr>
          <w:p w14:paraId="55BF085B"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684A045D"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nil"/>
            </w:tcBorders>
            <w:hideMark/>
          </w:tcPr>
          <w:p w14:paraId="382C856E" w14:textId="77777777" w:rsidR="00E73BC6" w:rsidRPr="00D342FD" w:rsidRDefault="00E73BC6" w:rsidP="00681803">
            <w:pPr>
              <w:pStyle w:val="TableUnits"/>
              <w:spacing w:before="20" w:after="20"/>
              <w:jc w:val="left"/>
              <w:rPr>
                <w:b w:val="0"/>
                <w:bCs/>
              </w:rPr>
            </w:pPr>
            <w:r w:rsidRPr="00D342FD">
              <w:rPr>
                <w:b w:val="0"/>
                <w:bCs/>
              </w:rPr>
              <w:t>Payables</w:t>
            </w:r>
          </w:p>
        </w:tc>
        <w:tc>
          <w:tcPr>
            <w:cnfStyle w:val="000010000000" w:firstRow="0" w:lastRow="0" w:firstColumn="0" w:lastColumn="0" w:oddVBand="1" w:evenVBand="0" w:oddHBand="0" w:evenHBand="0" w:firstRowFirstColumn="0" w:firstRowLastColumn="0" w:lastRowFirstColumn="0" w:lastRowLastColumn="0"/>
            <w:tcW w:w="1073" w:type="dxa"/>
            <w:tcBorders>
              <w:bottom w:val="nil"/>
            </w:tcBorders>
            <w:noWrap/>
            <w:hideMark/>
          </w:tcPr>
          <w:p w14:paraId="1F07AF58" w14:textId="77777777" w:rsidR="00E73BC6" w:rsidRPr="00D342FD" w:rsidRDefault="00E73BC6" w:rsidP="00681803">
            <w:pPr>
              <w:pStyle w:val="TableUnits"/>
              <w:spacing w:before="20" w:after="20"/>
              <w:rPr>
                <w:b w:val="0"/>
                <w:bCs/>
              </w:rPr>
            </w:pPr>
            <w:r w:rsidRPr="00D342FD">
              <w:rPr>
                <w:b w:val="0"/>
                <w:bCs/>
              </w:rPr>
              <w:t>(3 219)</w:t>
            </w:r>
          </w:p>
        </w:tc>
        <w:tc>
          <w:tcPr>
            <w:tcW w:w="1074" w:type="dxa"/>
            <w:tcBorders>
              <w:bottom w:val="nil"/>
            </w:tcBorders>
            <w:noWrap/>
            <w:hideMark/>
          </w:tcPr>
          <w:p w14:paraId="04DE896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3EDA53D2"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nil"/>
            </w:tcBorders>
            <w:hideMark/>
          </w:tcPr>
          <w:p w14:paraId="7A965CB7" w14:textId="77777777" w:rsidR="00E73BC6" w:rsidRPr="00D342FD" w:rsidRDefault="00E73BC6" w:rsidP="00681803">
            <w:pPr>
              <w:pStyle w:val="TableUnits"/>
              <w:spacing w:before="20" w:after="20"/>
              <w:jc w:val="left"/>
              <w:rPr>
                <w:b w:val="0"/>
                <w:bCs/>
              </w:rPr>
            </w:pPr>
            <w:r w:rsidRPr="00D342FD">
              <w:rPr>
                <w:b w:val="0"/>
                <w:bCs/>
              </w:rPr>
              <w:t>Provisions</w:t>
            </w:r>
          </w:p>
        </w:tc>
        <w:tc>
          <w:tcPr>
            <w:cnfStyle w:val="000010000000" w:firstRow="0" w:lastRow="0" w:firstColumn="0" w:lastColumn="0" w:oddVBand="1" w:evenVBand="0" w:oddHBand="0" w:evenHBand="0" w:firstRowFirstColumn="0" w:firstRowLastColumn="0" w:lastRowFirstColumn="0" w:lastRowLastColumn="0"/>
            <w:tcW w:w="1073" w:type="dxa"/>
            <w:tcBorders>
              <w:bottom w:val="nil"/>
            </w:tcBorders>
            <w:noWrap/>
            <w:hideMark/>
          </w:tcPr>
          <w:p w14:paraId="756FDF20" w14:textId="77777777" w:rsidR="00E73BC6" w:rsidRPr="00D342FD" w:rsidRDefault="00E73BC6" w:rsidP="00681803">
            <w:pPr>
              <w:pStyle w:val="TableUnits"/>
              <w:spacing w:before="20" w:after="20"/>
              <w:rPr>
                <w:b w:val="0"/>
                <w:bCs/>
              </w:rPr>
            </w:pPr>
            <w:r w:rsidRPr="00D342FD">
              <w:rPr>
                <w:b w:val="0"/>
                <w:bCs/>
              </w:rPr>
              <w:t>(1 246)</w:t>
            </w:r>
          </w:p>
        </w:tc>
        <w:tc>
          <w:tcPr>
            <w:tcW w:w="1074" w:type="dxa"/>
            <w:tcBorders>
              <w:bottom w:val="nil"/>
            </w:tcBorders>
            <w:noWrap/>
            <w:hideMark/>
          </w:tcPr>
          <w:p w14:paraId="5FCFB833"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32B808E6"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single" w:sz="6" w:space="0" w:color="auto"/>
            </w:tcBorders>
            <w:hideMark/>
          </w:tcPr>
          <w:p w14:paraId="58CE6A37" w14:textId="77777777" w:rsidR="00E73BC6" w:rsidRPr="00D342FD" w:rsidRDefault="00E73BC6" w:rsidP="00681803">
            <w:pPr>
              <w:pStyle w:val="TableUnits"/>
              <w:spacing w:before="20" w:after="20"/>
              <w:jc w:val="left"/>
              <w:rPr>
                <w:b w:val="0"/>
                <w:bCs/>
              </w:rPr>
            </w:pPr>
            <w:r w:rsidRPr="00D342FD">
              <w:rPr>
                <w:b w:val="0"/>
                <w:bCs/>
              </w:rPr>
              <w:t>Other liabilities</w:t>
            </w:r>
          </w:p>
        </w:tc>
        <w:tc>
          <w:tcPr>
            <w:cnfStyle w:val="000010000000" w:firstRow="0" w:lastRow="0" w:firstColumn="0" w:lastColumn="0" w:oddVBand="1" w:evenVBand="0" w:oddHBand="0" w:evenHBand="0" w:firstRowFirstColumn="0" w:firstRowLastColumn="0" w:lastRowFirstColumn="0" w:lastRowLastColumn="0"/>
            <w:tcW w:w="1073" w:type="dxa"/>
            <w:tcBorders>
              <w:bottom w:val="single" w:sz="6" w:space="0" w:color="auto"/>
            </w:tcBorders>
            <w:noWrap/>
            <w:hideMark/>
          </w:tcPr>
          <w:p w14:paraId="01CDB266" w14:textId="51D70689" w:rsidR="00E73BC6" w:rsidRPr="00D342FD" w:rsidRDefault="00E73BC6" w:rsidP="00681803">
            <w:pPr>
              <w:pStyle w:val="TableUnits"/>
              <w:spacing w:before="20" w:after="20"/>
              <w:rPr>
                <w:b w:val="0"/>
                <w:bCs/>
              </w:rPr>
            </w:pPr>
            <w:r w:rsidRPr="00D342FD">
              <w:rPr>
                <w:b w:val="0"/>
                <w:bCs/>
              </w:rPr>
              <w:t>(87)</w:t>
            </w:r>
          </w:p>
        </w:tc>
        <w:tc>
          <w:tcPr>
            <w:tcW w:w="1074" w:type="dxa"/>
            <w:tcBorders>
              <w:bottom w:val="single" w:sz="6" w:space="0" w:color="auto"/>
            </w:tcBorders>
            <w:noWrap/>
            <w:hideMark/>
          </w:tcPr>
          <w:p w14:paraId="4B41B48B"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4F160EAA"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bottom w:val="single" w:sz="6" w:space="0" w:color="auto"/>
            </w:tcBorders>
            <w:hideMark/>
          </w:tcPr>
          <w:p w14:paraId="593A2636" w14:textId="77777777" w:rsidR="00E73BC6" w:rsidRPr="00D342FD" w:rsidRDefault="00E73BC6" w:rsidP="00681803">
            <w:pPr>
              <w:pStyle w:val="TableUnits"/>
              <w:spacing w:before="20" w:after="20"/>
              <w:jc w:val="left"/>
            </w:pPr>
            <w:r w:rsidRPr="00D342FD">
              <w:t>Net assets acquired</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bottom w:val="single" w:sz="6" w:space="0" w:color="auto"/>
            </w:tcBorders>
            <w:noWrap/>
            <w:hideMark/>
          </w:tcPr>
          <w:p w14:paraId="26D8CA79" w14:textId="77777777" w:rsidR="00E73BC6" w:rsidRPr="00D342FD" w:rsidRDefault="00E73BC6" w:rsidP="00681803">
            <w:pPr>
              <w:pStyle w:val="TableUnits"/>
              <w:spacing w:before="20" w:after="20"/>
            </w:pPr>
            <w:r w:rsidRPr="00D342FD">
              <w:t>26 035</w:t>
            </w:r>
          </w:p>
        </w:tc>
        <w:tc>
          <w:tcPr>
            <w:tcW w:w="1074" w:type="dxa"/>
            <w:tcBorders>
              <w:top w:val="single" w:sz="6" w:space="0" w:color="auto"/>
              <w:bottom w:val="single" w:sz="6" w:space="0" w:color="auto"/>
            </w:tcBorders>
            <w:noWrap/>
            <w:hideMark/>
          </w:tcPr>
          <w:p w14:paraId="65DC4A2A"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73402173"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tcBorders>
            <w:hideMark/>
          </w:tcPr>
          <w:p w14:paraId="1C3D6EB2" w14:textId="77777777" w:rsidR="00E73BC6" w:rsidRPr="00D342FD" w:rsidRDefault="00E73BC6" w:rsidP="00681803">
            <w:pPr>
              <w:pStyle w:val="TableUnits"/>
              <w:spacing w:before="20" w:after="20"/>
              <w:jc w:val="left"/>
            </w:pPr>
            <w:r w:rsidRPr="00D342FD">
              <w:t>Net cash outflows on acquisition</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tcBorders>
            <w:noWrap/>
            <w:hideMark/>
          </w:tcPr>
          <w:p w14:paraId="7BCC5B75" w14:textId="77777777" w:rsidR="00E73BC6" w:rsidRPr="00D342FD" w:rsidRDefault="00E73BC6" w:rsidP="00681803">
            <w:pPr>
              <w:pStyle w:val="TableUnits"/>
              <w:spacing w:before="20" w:after="20"/>
            </w:pPr>
            <w:r w:rsidRPr="00D342FD">
              <w:t xml:space="preserve"> </w:t>
            </w:r>
          </w:p>
        </w:tc>
        <w:tc>
          <w:tcPr>
            <w:tcW w:w="1074" w:type="dxa"/>
            <w:tcBorders>
              <w:top w:val="single" w:sz="6" w:space="0" w:color="auto"/>
            </w:tcBorders>
            <w:noWrap/>
            <w:hideMark/>
          </w:tcPr>
          <w:p w14:paraId="69DD8B91"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62DDB3F7"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7E502891" w14:textId="77777777" w:rsidR="00E73BC6" w:rsidRPr="00D342FD" w:rsidRDefault="00E73BC6" w:rsidP="00681803">
            <w:pPr>
              <w:pStyle w:val="TableUnits"/>
              <w:spacing w:before="20" w:after="20"/>
              <w:jc w:val="left"/>
              <w:rPr>
                <w:b w:val="0"/>
                <w:bCs/>
              </w:rPr>
            </w:pPr>
            <w:r w:rsidRPr="00D342FD">
              <w:rPr>
                <w:b w:val="0"/>
                <w:bCs/>
              </w:rPr>
              <w:t>Cash and cash equivalents consideration</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6431432D" w14:textId="77777777" w:rsidR="00E73BC6" w:rsidRPr="00D342FD" w:rsidRDefault="00E73BC6" w:rsidP="00681803">
            <w:pPr>
              <w:pStyle w:val="TableUnits"/>
              <w:spacing w:before="20" w:after="20"/>
              <w:rPr>
                <w:b w:val="0"/>
                <w:bCs/>
              </w:rPr>
            </w:pPr>
            <w:r w:rsidRPr="00D342FD">
              <w:rPr>
                <w:b w:val="0"/>
                <w:bCs/>
              </w:rPr>
              <w:t>26 035</w:t>
            </w:r>
          </w:p>
        </w:tc>
        <w:tc>
          <w:tcPr>
            <w:tcW w:w="1074" w:type="dxa"/>
            <w:noWrap/>
            <w:hideMark/>
          </w:tcPr>
          <w:p w14:paraId="50EB02F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3A97A3BE"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6E4DFCB2" w14:textId="77777777" w:rsidR="00E73BC6" w:rsidRPr="00D342FD" w:rsidRDefault="00E73BC6" w:rsidP="00681803">
            <w:pPr>
              <w:pStyle w:val="TableUnits"/>
              <w:spacing w:before="20" w:after="20"/>
              <w:jc w:val="left"/>
              <w:rPr>
                <w:b w:val="0"/>
                <w:bCs/>
              </w:rPr>
            </w:pPr>
            <w:r w:rsidRPr="00D342FD">
              <w:rPr>
                <w:b w:val="0"/>
                <w:bCs/>
              </w:rPr>
              <w:t>Less cash and cash equivalent balances acquired</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40E41D11" w14:textId="77777777" w:rsidR="00E73BC6" w:rsidRPr="00D342FD" w:rsidRDefault="00E73BC6" w:rsidP="00681803">
            <w:pPr>
              <w:pStyle w:val="TableUnits"/>
              <w:spacing w:before="20" w:after="20"/>
              <w:rPr>
                <w:b w:val="0"/>
                <w:bCs/>
              </w:rPr>
            </w:pPr>
            <w:r w:rsidRPr="00D342FD">
              <w:rPr>
                <w:b w:val="0"/>
                <w:bCs/>
              </w:rPr>
              <w:t>(2 628)</w:t>
            </w:r>
          </w:p>
        </w:tc>
        <w:tc>
          <w:tcPr>
            <w:tcW w:w="1074" w:type="dxa"/>
            <w:noWrap/>
            <w:hideMark/>
          </w:tcPr>
          <w:p w14:paraId="0A3BFE4E"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04947CA0" w14:textId="77777777" w:rsidTr="00681803">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66718CB5" w14:textId="77777777" w:rsidR="00E73BC6" w:rsidRPr="00D342FD" w:rsidRDefault="00E73BC6" w:rsidP="00681803">
            <w:pPr>
              <w:pStyle w:val="TableUnits"/>
              <w:spacing w:before="20" w:after="20"/>
              <w:jc w:val="left"/>
              <w:rPr>
                <w:b/>
              </w:rPr>
            </w:pPr>
            <w:r w:rsidRPr="00D342FD">
              <w:rPr>
                <w:b/>
              </w:rPr>
              <w:t>Net cash outflows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2D2FF00B" w14:textId="77777777" w:rsidR="00E73BC6" w:rsidRPr="00D342FD" w:rsidRDefault="00E73BC6" w:rsidP="00681803">
            <w:pPr>
              <w:pStyle w:val="TableUnits"/>
              <w:spacing w:before="20" w:after="20"/>
              <w:rPr>
                <w:b/>
              </w:rPr>
            </w:pPr>
            <w:r w:rsidRPr="00D342FD">
              <w:rPr>
                <w:b/>
              </w:rPr>
              <w:t>23 407</w:t>
            </w:r>
          </w:p>
        </w:tc>
        <w:tc>
          <w:tcPr>
            <w:tcW w:w="1074" w:type="dxa"/>
            <w:noWrap/>
            <w:hideMark/>
          </w:tcPr>
          <w:p w14:paraId="2318AC3E" w14:textId="77777777" w:rsidR="00E73BC6" w:rsidRPr="00D342FD" w:rsidRDefault="00E73BC6" w:rsidP="00681803">
            <w:pPr>
              <w:pStyle w:val="TableUnits"/>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w:t>
            </w:r>
          </w:p>
        </w:tc>
      </w:tr>
    </w:tbl>
    <w:p w14:paraId="4F7DBF25" w14:textId="77777777" w:rsidR="00E73BC6" w:rsidRDefault="00E73BC6" w:rsidP="00E73BC6">
      <w:pPr>
        <w:pStyle w:val="TableUnits"/>
      </w:pPr>
    </w:p>
    <w:p w14:paraId="261AD10D" w14:textId="77777777" w:rsidR="00E73BC6" w:rsidRPr="00037321" w:rsidRDefault="00E73BC6" w:rsidP="00E73BC6"/>
    <w:p w14:paraId="6DD294B2" w14:textId="77777777" w:rsidR="00E73BC6" w:rsidRPr="00940E38" w:rsidRDefault="00E73BC6" w:rsidP="00E73BC6"/>
    <w:p w14:paraId="429F5A9D" w14:textId="77777777" w:rsidR="00E73BC6" w:rsidRPr="00940E38" w:rsidRDefault="00E73BC6" w:rsidP="00E73BC6">
      <w:pPr>
        <w:keepLines w:val="0"/>
        <w:rPr>
          <w:rFonts w:asciiTheme="majorHAnsi" w:eastAsiaTheme="majorEastAsia" w:hAnsiTheme="majorHAnsi" w:cstheme="majorBidi"/>
          <w:b/>
          <w:bCs/>
          <w:spacing w:val="-2"/>
          <w:sz w:val="20"/>
          <w:szCs w:val="26"/>
        </w:rPr>
      </w:pPr>
      <w:r w:rsidRPr="00940E38">
        <w:br w:type="page"/>
      </w:r>
    </w:p>
    <w:p w14:paraId="76640CE0" w14:textId="77777777" w:rsidR="00E73BC6" w:rsidRPr="00940E38" w:rsidRDefault="00E73BC6" w:rsidP="00E73BC6">
      <w:pPr>
        <w:pStyle w:val="Heading3"/>
      </w:pPr>
      <w:r w:rsidRPr="00940E38">
        <w:lastRenderedPageBreak/>
        <w:t xml:space="preserve">Entity disposed </w:t>
      </w:r>
      <w:r w:rsidRPr="00940E38">
        <w:rPr>
          <w:rStyle w:val="SourceReference"/>
          <w:b w:val="0"/>
        </w:rPr>
        <w:t>[AASB 107.40]</w:t>
      </w:r>
    </w:p>
    <w:p w14:paraId="774EF764" w14:textId="77777777" w:rsidR="00E73BC6" w:rsidRPr="00940E38" w:rsidRDefault="00E73BC6" w:rsidP="00E73BC6">
      <w:r w:rsidRPr="00940E38">
        <w:t>During the financial year, the Department lost control of one business due to disposal. Details of the disposal are as follows:</w:t>
      </w:r>
    </w:p>
    <w:p w14:paraId="2B75A7A6"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639" w:type="dxa"/>
        <w:tblLayout w:type="fixed"/>
        <w:tblLook w:val="02E0" w:firstRow="1" w:lastRow="1" w:firstColumn="1" w:lastColumn="0" w:noHBand="1" w:noVBand="0"/>
      </w:tblPr>
      <w:tblGrid>
        <w:gridCol w:w="7492"/>
        <w:gridCol w:w="1073"/>
        <w:gridCol w:w="1074"/>
      </w:tblGrid>
      <w:tr w:rsidR="00E73BC6" w:rsidRPr="00D342FD" w14:paraId="7360D2B4" w14:textId="77777777" w:rsidTr="00681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2" w:type="dxa"/>
            <w:hideMark/>
          </w:tcPr>
          <w:p w14:paraId="5BAD4992" w14:textId="77777777" w:rsidR="00E73BC6" w:rsidRPr="00D342FD" w:rsidRDefault="00E73BC6" w:rsidP="00681803">
            <w:pPr>
              <w:pStyle w:val="TableUnits"/>
              <w:spacing w:before="20" w:after="20"/>
              <w:rPr>
                <w:b w:val="0"/>
                <w:bCs/>
              </w:rPr>
            </w:pPr>
            <w:r w:rsidRPr="00D342FD">
              <w:rPr>
                <w:b w:val="0"/>
                <w:bCs/>
              </w:rPr>
              <w:t> </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21EC3DB5" w14:textId="77777777" w:rsidR="00E73BC6" w:rsidRPr="00D342FD" w:rsidRDefault="00E73BC6" w:rsidP="00681803">
            <w:pPr>
              <w:pStyle w:val="TableUnits"/>
              <w:spacing w:before="20" w:after="20"/>
              <w:rPr>
                <w:b w:val="0"/>
                <w:bCs/>
                <w:iCs/>
              </w:rPr>
            </w:pPr>
            <w:r w:rsidRPr="00D342FD">
              <w:rPr>
                <w:b w:val="0"/>
                <w:bCs/>
                <w:iCs/>
              </w:rPr>
              <w:t>2020</w:t>
            </w:r>
          </w:p>
        </w:tc>
        <w:tc>
          <w:tcPr>
            <w:tcW w:w="1074" w:type="dxa"/>
            <w:noWrap/>
            <w:hideMark/>
          </w:tcPr>
          <w:p w14:paraId="7F081028" w14:textId="77777777" w:rsidR="00E73BC6" w:rsidRPr="00D342FD" w:rsidRDefault="00E73BC6" w:rsidP="00681803">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689DBAA1"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64802D1D" w14:textId="77777777" w:rsidR="00E73BC6" w:rsidRPr="00D342FD" w:rsidRDefault="00E73BC6" w:rsidP="00681803">
            <w:pPr>
              <w:pStyle w:val="TableUnits"/>
              <w:spacing w:before="20" w:after="20"/>
              <w:jc w:val="left"/>
            </w:pPr>
            <w:r w:rsidRPr="00D342FD">
              <w:t>Consideration</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244F96C4" w14:textId="77777777" w:rsidR="00E73BC6" w:rsidRPr="00D342FD" w:rsidRDefault="00E73BC6" w:rsidP="00681803">
            <w:pPr>
              <w:pStyle w:val="TableUnits"/>
              <w:spacing w:before="20" w:after="20"/>
            </w:pPr>
            <w:r w:rsidRPr="00D342FD">
              <w:t xml:space="preserve"> </w:t>
            </w:r>
          </w:p>
        </w:tc>
        <w:tc>
          <w:tcPr>
            <w:tcW w:w="1074" w:type="dxa"/>
            <w:noWrap/>
            <w:hideMark/>
          </w:tcPr>
          <w:p w14:paraId="1C579FE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5607BC19"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060D934D" w14:textId="77777777" w:rsidR="00E73BC6" w:rsidRPr="00D342FD" w:rsidRDefault="00E73BC6" w:rsidP="00681803">
            <w:pPr>
              <w:pStyle w:val="TableUnits"/>
              <w:spacing w:before="20" w:after="20"/>
              <w:jc w:val="left"/>
              <w:rPr>
                <w:b w:val="0"/>
                <w:bCs/>
              </w:rPr>
            </w:pPr>
            <w:r w:rsidRPr="00D342FD">
              <w:rPr>
                <w:b w:val="0"/>
                <w:bCs/>
              </w:rPr>
              <w:t>Cash and cash equivalents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51D89829" w14:textId="77777777" w:rsidR="00E73BC6" w:rsidRPr="00D342FD" w:rsidRDefault="00E73BC6" w:rsidP="00681803">
            <w:pPr>
              <w:pStyle w:val="TableUnits"/>
              <w:spacing w:before="20" w:after="20"/>
              <w:rPr>
                <w:b w:val="0"/>
                <w:bCs/>
              </w:rPr>
            </w:pPr>
            <w:r w:rsidRPr="00D342FD">
              <w:rPr>
                <w:b w:val="0"/>
                <w:bCs/>
              </w:rPr>
              <w:t>17 795</w:t>
            </w:r>
          </w:p>
        </w:tc>
        <w:tc>
          <w:tcPr>
            <w:tcW w:w="1074" w:type="dxa"/>
            <w:noWrap/>
            <w:hideMark/>
          </w:tcPr>
          <w:p w14:paraId="7D5236A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6D58D559"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01C7E8AC" w14:textId="77777777" w:rsidR="00E73BC6" w:rsidRPr="00D342FD" w:rsidRDefault="00E73BC6" w:rsidP="00681803">
            <w:pPr>
              <w:pStyle w:val="TableUnits"/>
              <w:spacing w:before="20" w:after="20"/>
              <w:jc w:val="left"/>
              <w:rPr>
                <w:b w:val="0"/>
                <w:bCs/>
              </w:rPr>
            </w:pPr>
            <w:r w:rsidRPr="00D342FD">
              <w:rPr>
                <w:b w:val="0"/>
                <w:bCs/>
              </w:rPr>
              <w:t>Land and buildings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6D35BCF0" w14:textId="77777777" w:rsidR="00E73BC6" w:rsidRPr="00D342FD" w:rsidRDefault="00E73BC6" w:rsidP="00681803">
            <w:pPr>
              <w:pStyle w:val="TableUnits"/>
              <w:spacing w:before="20" w:after="20"/>
              <w:rPr>
                <w:b w:val="0"/>
                <w:bCs/>
              </w:rPr>
            </w:pPr>
            <w:r w:rsidRPr="00D342FD">
              <w:rPr>
                <w:b w:val="0"/>
                <w:bCs/>
              </w:rPr>
              <w:t>..</w:t>
            </w:r>
          </w:p>
        </w:tc>
        <w:tc>
          <w:tcPr>
            <w:tcW w:w="1074" w:type="dxa"/>
            <w:noWrap/>
            <w:hideMark/>
          </w:tcPr>
          <w:p w14:paraId="419E34B5"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0CECD535"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03FDB01F" w14:textId="77777777" w:rsidR="00E73BC6" w:rsidRPr="00D342FD" w:rsidRDefault="00E73BC6" w:rsidP="00681803">
            <w:pPr>
              <w:pStyle w:val="TableUnits"/>
              <w:spacing w:before="20" w:after="20"/>
              <w:jc w:val="left"/>
              <w:rPr>
                <w:b w:val="0"/>
                <w:bCs/>
              </w:rPr>
            </w:pPr>
            <w:r w:rsidRPr="00D342FD">
              <w:rPr>
                <w:b w:val="0"/>
                <w:bCs/>
              </w:rPr>
              <w:t>Ordinary shares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365A413F" w14:textId="77777777" w:rsidR="00E73BC6" w:rsidRPr="00D342FD" w:rsidRDefault="00E73BC6" w:rsidP="00681803">
            <w:pPr>
              <w:pStyle w:val="TableUnits"/>
              <w:spacing w:before="20" w:after="20"/>
              <w:rPr>
                <w:b w:val="0"/>
                <w:bCs/>
              </w:rPr>
            </w:pPr>
            <w:r w:rsidRPr="00D342FD">
              <w:rPr>
                <w:b w:val="0"/>
                <w:bCs/>
              </w:rPr>
              <w:t>..</w:t>
            </w:r>
          </w:p>
        </w:tc>
        <w:tc>
          <w:tcPr>
            <w:tcW w:w="1074" w:type="dxa"/>
            <w:noWrap/>
            <w:hideMark/>
          </w:tcPr>
          <w:p w14:paraId="3F85D94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27D68321"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nil"/>
            </w:tcBorders>
            <w:hideMark/>
          </w:tcPr>
          <w:p w14:paraId="74BBFB03" w14:textId="77777777" w:rsidR="00E73BC6" w:rsidRPr="00D342FD" w:rsidRDefault="00E73BC6" w:rsidP="00681803">
            <w:pPr>
              <w:pStyle w:val="TableUnits"/>
              <w:spacing w:before="20" w:after="20"/>
              <w:jc w:val="left"/>
              <w:rPr>
                <w:b w:val="0"/>
                <w:bCs/>
              </w:rPr>
            </w:pPr>
            <w:r w:rsidRPr="00D342FD">
              <w:rPr>
                <w:b w:val="0"/>
                <w:bCs/>
              </w:rPr>
              <w:t>Deferred purchase consideration</w:t>
            </w:r>
          </w:p>
        </w:tc>
        <w:tc>
          <w:tcPr>
            <w:cnfStyle w:val="000010000000" w:firstRow="0" w:lastRow="0" w:firstColumn="0" w:lastColumn="0" w:oddVBand="1" w:evenVBand="0" w:oddHBand="0" w:evenHBand="0" w:firstRowFirstColumn="0" w:firstRowLastColumn="0" w:lastRowFirstColumn="0" w:lastRowLastColumn="0"/>
            <w:tcW w:w="1073" w:type="dxa"/>
            <w:tcBorders>
              <w:bottom w:val="nil"/>
            </w:tcBorders>
            <w:noWrap/>
            <w:hideMark/>
          </w:tcPr>
          <w:p w14:paraId="6A999B19" w14:textId="77777777" w:rsidR="00E73BC6" w:rsidRPr="00D342FD" w:rsidRDefault="00E73BC6" w:rsidP="00681803">
            <w:pPr>
              <w:pStyle w:val="TableUnits"/>
              <w:spacing w:before="20" w:after="20"/>
              <w:rPr>
                <w:b w:val="0"/>
                <w:bCs/>
              </w:rPr>
            </w:pPr>
            <w:r w:rsidRPr="00D342FD">
              <w:rPr>
                <w:b w:val="0"/>
                <w:bCs/>
              </w:rPr>
              <w:t>..</w:t>
            </w:r>
          </w:p>
        </w:tc>
        <w:tc>
          <w:tcPr>
            <w:tcW w:w="1074" w:type="dxa"/>
            <w:tcBorders>
              <w:bottom w:val="nil"/>
            </w:tcBorders>
            <w:noWrap/>
            <w:hideMark/>
          </w:tcPr>
          <w:p w14:paraId="21DFF569"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1E4605BA"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single" w:sz="6" w:space="0" w:color="auto"/>
            </w:tcBorders>
            <w:hideMark/>
          </w:tcPr>
          <w:p w14:paraId="6B71557D" w14:textId="77777777" w:rsidR="00E73BC6" w:rsidRPr="00D342FD" w:rsidRDefault="00E73BC6" w:rsidP="00681803">
            <w:pPr>
              <w:pStyle w:val="TableUnits"/>
              <w:spacing w:before="20" w:after="20"/>
              <w:jc w:val="left"/>
              <w:rPr>
                <w:b w:val="0"/>
                <w:bCs/>
              </w:rPr>
            </w:pPr>
            <w:r w:rsidRPr="00D342FD">
              <w:rPr>
                <w:b w:val="0"/>
                <w:bCs/>
              </w:rPr>
              <w:t>Other</w:t>
            </w:r>
          </w:p>
        </w:tc>
        <w:tc>
          <w:tcPr>
            <w:cnfStyle w:val="000010000000" w:firstRow="0" w:lastRow="0" w:firstColumn="0" w:lastColumn="0" w:oddVBand="1" w:evenVBand="0" w:oddHBand="0" w:evenHBand="0" w:firstRowFirstColumn="0" w:firstRowLastColumn="0" w:lastRowFirstColumn="0" w:lastRowLastColumn="0"/>
            <w:tcW w:w="1073" w:type="dxa"/>
            <w:tcBorders>
              <w:bottom w:val="single" w:sz="6" w:space="0" w:color="auto"/>
            </w:tcBorders>
            <w:noWrap/>
            <w:hideMark/>
          </w:tcPr>
          <w:p w14:paraId="75E987B4" w14:textId="77777777" w:rsidR="00E73BC6" w:rsidRPr="00D342FD" w:rsidRDefault="00E73BC6" w:rsidP="00681803">
            <w:pPr>
              <w:pStyle w:val="TableUnits"/>
              <w:spacing w:before="20" w:after="20"/>
              <w:rPr>
                <w:b w:val="0"/>
                <w:bCs/>
              </w:rPr>
            </w:pPr>
            <w:r w:rsidRPr="00D342FD">
              <w:rPr>
                <w:b w:val="0"/>
                <w:bCs/>
              </w:rPr>
              <w:t>..</w:t>
            </w:r>
          </w:p>
        </w:tc>
        <w:tc>
          <w:tcPr>
            <w:tcW w:w="1074" w:type="dxa"/>
            <w:tcBorders>
              <w:bottom w:val="single" w:sz="6" w:space="0" w:color="auto"/>
            </w:tcBorders>
            <w:noWrap/>
            <w:hideMark/>
          </w:tcPr>
          <w:p w14:paraId="1B0808CB"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5B7A2FB9"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bottom w:val="single" w:sz="6" w:space="0" w:color="auto"/>
            </w:tcBorders>
            <w:hideMark/>
          </w:tcPr>
          <w:p w14:paraId="7F5669F6" w14:textId="77777777" w:rsidR="00E73BC6" w:rsidRPr="00D342FD" w:rsidRDefault="00E73BC6" w:rsidP="00681803">
            <w:pPr>
              <w:pStyle w:val="TableUnits"/>
              <w:spacing w:before="20" w:after="20"/>
              <w:jc w:val="left"/>
            </w:pPr>
            <w:r w:rsidRPr="00D342FD">
              <w:t>Total consideration</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bottom w:val="single" w:sz="6" w:space="0" w:color="auto"/>
            </w:tcBorders>
            <w:noWrap/>
            <w:hideMark/>
          </w:tcPr>
          <w:p w14:paraId="312C07D1" w14:textId="77777777" w:rsidR="00E73BC6" w:rsidRPr="00D342FD" w:rsidRDefault="00E73BC6" w:rsidP="00681803">
            <w:pPr>
              <w:pStyle w:val="TableUnits"/>
              <w:spacing w:before="20" w:after="20"/>
            </w:pPr>
            <w:r w:rsidRPr="00D342FD">
              <w:t>17 795</w:t>
            </w:r>
          </w:p>
        </w:tc>
        <w:tc>
          <w:tcPr>
            <w:tcW w:w="1074" w:type="dxa"/>
            <w:tcBorders>
              <w:top w:val="single" w:sz="6" w:space="0" w:color="auto"/>
              <w:bottom w:val="single" w:sz="6" w:space="0" w:color="auto"/>
            </w:tcBorders>
            <w:noWrap/>
            <w:hideMark/>
          </w:tcPr>
          <w:p w14:paraId="0134A3BD"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13ADF5D"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tcBorders>
            <w:hideMark/>
          </w:tcPr>
          <w:p w14:paraId="7985B089" w14:textId="77777777" w:rsidR="00E73BC6" w:rsidRPr="00D342FD" w:rsidRDefault="00E73BC6" w:rsidP="00681803">
            <w:pPr>
              <w:pStyle w:val="TableUnits"/>
              <w:spacing w:before="20" w:after="20"/>
              <w:jc w:val="left"/>
            </w:pPr>
            <w:r w:rsidRPr="00D342FD">
              <w:t>Book value of net assets disposed</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tcBorders>
            <w:noWrap/>
            <w:hideMark/>
          </w:tcPr>
          <w:p w14:paraId="18D26564" w14:textId="77777777" w:rsidR="00E73BC6" w:rsidRPr="00D342FD" w:rsidRDefault="00E73BC6" w:rsidP="00681803">
            <w:pPr>
              <w:pStyle w:val="TableUnits"/>
              <w:spacing w:before="20" w:after="20"/>
            </w:pPr>
            <w:r w:rsidRPr="00D342FD">
              <w:t xml:space="preserve"> </w:t>
            </w:r>
          </w:p>
        </w:tc>
        <w:tc>
          <w:tcPr>
            <w:tcW w:w="1074" w:type="dxa"/>
            <w:tcBorders>
              <w:top w:val="single" w:sz="6" w:space="0" w:color="auto"/>
            </w:tcBorders>
            <w:noWrap/>
            <w:hideMark/>
          </w:tcPr>
          <w:p w14:paraId="5A887D46"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66842C3C"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0A97D312" w14:textId="77777777" w:rsidR="00E73BC6" w:rsidRPr="00D342FD" w:rsidRDefault="00E73BC6" w:rsidP="00681803">
            <w:pPr>
              <w:pStyle w:val="TableUnits"/>
              <w:spacing w:before="20" w:after="20"/>
              <w:jc w:val="left"/>
            </w:pPr>
            <w:r w:rsidRPr="00D342FD">
              <w:t>Assets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7D891CAC" w14:textId="77777777" w:rsidR="00E73BC6" w:rsidRPr="00D342FD" w:rsidRDefault="00E73BC6" w:rsidP="00681803">
            <w:pPr>
              <w:pStyle w:val="TableUnits"/>
              <w:spacing w:before="20" w:after="20"/>
            </w:pPr>
            <w:r w:rsidRPr="00D342FD">
              <w:t xml:space="preserve"> </w:t>
            </w:r>
          </w:p>
        </w:tc>
        <w:tc>
          <w:tcPr>
            <w:tcW w:w="1074" w:type="dxa"/>
            <w:noWrap/>
            <w:hideMark/>
          </w:tcPr>
          <w:p w14:paraId="101DE919"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3E712528"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77A1F6ED" w14:textId="77777777" w:rsidR="00E73BC6" w:rsidRPr="00D342FD" w:rsidRDefault="00E73BC6" w:rsidP="00681803">
            <w:pPr>
              <w:pStyle w:val="TableUnits"/>
              <w:spacing w:before="20" w:after="20"/>
              <w:jc w:val="left"/>
              <w:rPr>
                <w:b w:val="0"/>
                <w:bCs/>
              </w:rPr>
            </w:pPr>
            <w:r w:rsidRPr="00D342FD">
              <w:rPr>
                <w:b w:val="0"/>
                <w:bCs/>
              </w:rPr>
              <w:t>Cash and deposits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1B8AC8FA" w14:textId="52AFEEB9" w:rsidR="00E73BC6" w:rsidRPr="00D342FD" w:rsidRDefault="00E73BC6" w:rsidP="00681803">
            <w:pPr>
              <w:pStyle w:val="TableUnits"/>
              <w:spacing w:before="20" w:after="20"/>
              <w:rPr>
                <w:b w:val="0"/>
                <w:bCs/>
              </w:rPr>
            </w:pPr>
            <w:r w:rsidRPr="00D342FD">
              <w:rPr>
                <w:b w:val="0"/>
                <w:bCs/>
              </w:rPr>
              <w:t>(348)</w:t>
            </w:r>
          </w:p>
        </w:tc>
        <w:tc>
          <w:tcPr>
            <w:tcW w:w="1074" w:type="dxa"/>
            <w:noWrap/>
            <w:hideMark/>
          </w:tcPr>
          <w:p w14:paraId="364CE16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69434076"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15AB5476" w14:textId="77777777" w:rsidR="00E73BC6" w:rsidRPr="00D342FD" w:rsidRDefault="00E73BC6" w:rsidP="00681803">
            <w:pPr>
              <w:pStyle w:val="TableUnits"/>
              <w:spacing w:before="20" w:after="20"/>
              <w:jc w:val="left"/>
              <w:rPr>
                <w:b w:val="0"/>
                <w:bCs/>
              </w:rPr>
            </w:pPr>
            <w:r w:rsidRPr="00D342FD">
              <w:rPr>
                <w:b w:val="0"/>
                <w:bCs/>
              </w:rPr>
              <w:t>Receivables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68D4000B" w14:textId="77777777" w:rsidR="00E73BC6" w:rsidRPr="00D342FD" w:rsidRDefault="00E73BC6" w:rsidP="00681803">
            <w:pPr>
              <w:pStyle w:val="TableUnits"/>
              <w:spacing w:before="20" w:after="20"/>
              <w:rPr>
                <w:b w:val="0"/>
                <w:bCs/>
              </w:rPr>
            </w:pPr>
            <w:r w:rsidRPr="00D342FD">
              <w:rPr>
                <w:b w:val="0"/>
                <w:bCs/>
              </w:rPr>
              <w:t>7 372</w:t>
            </w:r>
          </w:p>
        </w:tc>
        <w:tc>
          <w:tcPr>
            <w:tcW w:w="1074" w:type="dxa"/>
            <w:noWrap/>
            <w:hideMark/>
          </w:tcPr>
          <w:p w14:paraId="28128349"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48317BD1"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540CF0DE" w14:textId="77777777" w:rsidR="00E73BC6" w:rsidRPr="00D342FD" w:rsidRDefault="00E73BC6" w:rsidP="00681803">
            <w:pPr>
              <w:pStyle w:val="TableUnits"/>
              <w:spacing w:before="20" w:after="20"/>
              <w:jc w:val="left"/>
              <w:rPr>
                <w:b w:val="0"/>
                <w:bCs/>
              </w:rPr>
            </w:pPr>
            <w:r w:rsidRPr="00D342FD">
              <w:rPr>
                <w:b w:val="0"/>
                <w:bCs/>
              </w:rPr>
              <w:t>Investments and other financial assets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0F81541C" w14:textId="77777777" w:rsidR="00E73BC6" w:rsidRPr="00D342FD" w:rsidRDefault="00E73BC6" w:rsidP="00681803">
            <w:pPr>
              <w:pStyle w:val="TableUnits"/>
              <w:spacing w:before="20" w:after="20"/>
              <w:rPr>
                <w:b w:val="0"/>
                <w:bCs/>
              </w:rPr>
            </w:pPr>
            <w:r w:rsidRPr="00D342FD">
              <w:rPr>
                <w:b w:val="0"/>
                <w:bCs/>
              </w:rPr>
              <w:t>4 065</w:t>
            </w:r>
          </w:p>
        </w:tc>
        <w:tc>
          <w:tcPr>
            <w:tcW w:w="1074" w:type="dxa"/>
            <w:noWrap/>
            <w:hideMark/>
          </w:tcPr>
          <w:p w14:paraId="6F847961"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313E8E0A"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2D67EB40" w14:textId="77777777" w:rsidR="00E73BC6" w:rsidRPr="00D342FD" w:rsidRDefault="00E73BC6" w:rsidP="00681803">
            <w:pPr>
              <w:pStyle w:val="TableUnits"/>
              <w:spacing w:before="20" w:after="20"/>
              <w:jc w:val="left"/>
              <w:rPr>
                <w:b w:val="0"/>
                <w:bCs/>
              </w:rPr>
            </w:pPr>
            <w:r w:rsidRPr="00D342FD">
              <w:rPr>
                <w:b w:val="0"/>
                <w:bCs/>
              </w:rPr>
              <w:t>Inventories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06B8C66D" w14:textId="77777777" w:rsidR="00E73BC6" w:rsidRPr="00D342FD" w:rsidRDefault="00E73BC6" w:rsidP="00681803">
            <w:pPr>
              <w:pStyle w:val="TableUnits"/>
              <w:spacing w:before="20" w:after="20"/>
              <w:rPr>
                <w:b w:val="0"/>
                <w:bCs/>
              </w:rPr>
            </w:pPr>
            <w:r w:rsidRPr="00D342FD">
              <w:rPr>
                <w:b w:val="0"/>
                <w:bCs/>
              </w:rPr>
              <w:t>2 555</w:t>
            </w:r>
          </w:p>
        </w:tc>
        <w:tc>
          <w:tcPr>
            <w:tcW w:w="1074" w:type="dxa"/>
            <w:noWrap/>
            <w:hideMark/>
          </w:tcPr>
          <w:p w14:paraId="79A104B5"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67703691"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47DBD9E4" w14:textId="77777777" w:rsidR="00E73BC6" w:rsidRPr="00D342FD" w:rsidRDefault="00E73BC6" w:rsidP="00681803">
            <w:pPr>
              <w:pStyle w:val="TableUnits"/>
              <w:spacing w:before="20" w:after="20"/>
              <w:jc w:val="left"/>
              <w:rPr>
                <w:b w:val="0"/>
                <w:bCs/>
              </w:rPr>
            </w:pPr>
            <w:r w:rsidRPr="00D342FD">
              <w:rPr>
                <w:b w:val="0"/>
                <w:bCs/>
              </w:rPr>
              <w:t>Property, plant and equipment</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5842EBE0" w14:textId="77777777" w:rsidR="00E73BC6" w:rsidRPr="00D342FD" w:rsidRDefault="00E73BC6" w:rsidP="00681803">
            <w:pPr>
              <w:pStyle w:val="TableUnits"/>
              <w:spacing w:before="20" w:after="20"/>
              <w:rPr>
                <w:b w:val="0"/>
                <w:bCs/>
              </w:rPr>
            </w:pPr>
            <w:r w:rsidRPr="00D342FD">
              <w:rPr>
                <w:b w:val="0"/>
                <w:bCs/>
              </w:rPr>
              <w:t>14 227</w:t>
            </w:r>
          </w:p>
        </w:tc>
        <w:tc>
          <w:tcPr>
            <w:tcW w:w="1074" w:type="dxa"/>
            <w:noWrap/>
            <w:hideMark/>
          </w:tcPr>
          <w:p w14:paraId="1A5FC75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49BE9F8D"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56EA3536" w14:textId="77777777" w:rsidR="00E73BC6" w:rsidRPr="00D342FD" w:rsidRDefault="00E73BC6" w:rsidP="00681803">
            <w:pPr>
              <w:pStyle w:val="TableUnits"/>
              <w:spacing w:before="20" w:after="20"/>
              <w:jc w:val="left"/>
            </w:pPr>
            <w:r w:rsidRPr="00D342FD">
              <w:t>Liabilities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72083EF7" w14:textId="77777777" w:rsidR="00E73BC6" w:rsidRPr="00D342FD" w:rsidRDefault="00E73BC6" w:rsidP="00681803">
            <w:pPr>
              <w:pStyle w:val="TableUnits"/>
              <w:spacing w:before="20" w:after="20"/>
            </w:pPr>
            <w:r w:rsidRPr="00D342FD">
              <w:t> </w:t>
            </w:r>
          </w:p>
        </w:tc>
        <w:tc>
          <w:tcPr>
            <w:tcW w:w="1074" w:type="dxa"/>
            <w:noWrap/>
            <w:hideMark/>
          </w:tcPr>
          <w:p w14:paraId="41648E9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3B9236D6"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30FBD19F" w14:textId="77777777" w:rsidR="00E73BC6" w:rsidRPr="00D342FD" w:rsidRDefault="00E73BC6" w:rsidP="00681803">
            <w:pPr>
              <w:pStyle w:val="TableUnits"/>
              <w:spacing w:before="20" w:after="20"/>
              <w:jc w:val="left"/>
              <w:rPr>
                <w:b w:val="0"/>
                <w:bCs/>
              </w:rPr>
            </w:pPr>
            <w:r w:rsidRPr="00D342FD">
              <w:rPr>
                <w:b w:val="0"/>
                <w:bCs/>
              </w:rPr>
              <w:t>Payables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47A57BBB" w14:textId="77777777" w:rsidR="00E73BC6" w:rsidRPr="00D342FD" w:rsidRDefault="00E73BC6" w:rsidP="00681803">
            <w:pPr>
              <w:pStyle w:val="TableUnits"/>
              <w:spacing w:before="20" w:after="20"/>
              <w:rPr>
                <w:b w:val="0"/>
                <w:bCs/>
              </w:rPr>
            </w:pPr>
            <w:r w:rsidRPr="00D342FD">
              <w:rPr>
                <w:b w:val="0"/>
                <w:bCs/>
              </w:rPr>
              <w:t>(2 778)</w:t>
            </w:r>
          </w:p>
        </w:tc>
        <w:tc>
          <w:tcPr>
            <w:tcW w:w="1074" w:type="dxa"/>
            <w:noWrap/>
            <w:hideMark/>
          </w:tcPr>
          <w:p w14:paraId="32888CE7"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2D3BE185"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734E7D11" w14:textId="77777777" w:rsidR="00E73BC6" w:rsidRPr="00D342FD" w:rsidRDefault="00E73BC6" w:rsidP="00681803">
            <w:pPr>
              <w:pStyle w:val="TableUnits"/>
              <w:spacing w:before="20" w:after="20"/>
              <w:jc w:val="left"/>
              <w:rPr>
                <w:b w:val="0"/>
                <w:bCs/>
              </w:rPr>
            </w:pPr>
            <w:r w:rsidRPr="00D342FD">
              <w:rPr>
                <w:b w:val="0"/>
                <w:bCs/>
              </w:rPr>
              <w:t>Borrowings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2520E066" w14:textId="77777777" w:rsidR="00E73BC6" w:rsidRPr="00D342FD" w:rsidRDefault="00E73BC6" w:rsidP="00681803">
            <w:pPr>
              <w:pStyle w:val="TableUnits"/>
              <w:spacing w:before="20" w:after="20"/>
              <w:rPr>
                <w:b w:val="0"/>
                <w:bCs/>
              </w:rPr>
            </w:pPr>
            <w:r w:rsidRPr="00D342FD">
              <w:rPr>
                <w:b w:val="0"/>
                <w:bCs/>
              </w:rPr>
              <w:t>(2 599)</w:t>
            </w:r>
          </w:p>
        </w:tc>
        <w:tc>
          <w:tcPr>
            <w:tcW w:w="1074" w:type="dxa"/>
            <w:noWrap/>
            <w:hideMark/>
          </w:tcPr>
          <w:p w14:paraId="794D8031"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0B21469A"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nil"/>
            </w:tcBorders>
            <w:hideMark/>
          </w:tcPr>
          <w:p w14:paraId="6D477FC2" w14:textId="77777777" w:rsidR="00E73BC6" w:rsidRPr="00D342FD" w:rsidRDefault="00E73BC6" w:rsidP="00681803">
            <w:pPr>
              <w:pStyle w:val="TableUnits"/>
              <w:spacing w:before="20" w:after="20"/>
              <w:jc w:val="left"/>
              <w:rPr>
                <w:b w:val="0"/>
                <w:bCs/>
              </w:rPr>
            </w:pPr>
            <w:r w:rsidRPr="00D342FD">
              <w:rPr>
                <w:b w:val="0"/>
                <w:bCs/>
              </w:rPr>
              <w:t>Provisions</w:t>
            </w:r>
          </w:p>
        </w:tc>
        <w:tc>
          <w:tcPr>
            <w:cnfStyle w:val="000010000000" w:firstRow="0" w:lastRow="0" w:firstColumn="0" w:lastColumn="0" w:oddVBand="1" w:evenVBand="0" w:oddHBand="0" w:evenHBand="0" w:firstRowFirstColumn="0" w:firstRowLastColumn="0" w:lastRowFirstColumn="0" w:lastRowLastColumn="0"/>
            <w:tcW w:w="1073" w:type="dxa"/>
            <w:tcBorders>
              <w:bottom w:val="nil"/>
            </w:tcBorders>
            <w:noWrap/>
            <w:hideMark/>
          </w:tcPr>
          <w:p w14:paraId="6AFD2A83" w14:textId="77777777" w:rsidR="00E73BC6" w:rsidRPr="00D342FD" w:rsidRDefault="00E73BC6" w:rsidP="00681803">
            <w:pPr>
              <w:pStyle w:val="TableUnits"/>
              <w:spacing w:before="20" w:after="20"/>
              <w:rPr>
                <w:b w:val="0"/>
                <w:bCs/>
              </w:rPr>
            </w:pPr>
            <w:r w:rsidRPr="00D342FD">
              <w:rPr>
                <w:b w:val="0"/>
                <w:bCs/>
              </w:rPr>
              <w:t>(4 678)</w:t>
            </w:r>
          </w:p>
        </w:tc>
        <w:tc>
          <w:tcPr>
            <w:tcW w:w="1074" w:type="dxa"/>
            <w:tcBorders>
              <w:bottom w:val="nil"/>
            </w:tcBorders>
            <w:noWrap/>
            <w:hideMark/>
          </w:tcPr>
          <w:p w14:paraId="0D54D94E"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59EA2C67"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bottom w:val="single" w:sz="6" w:space="0" w:color="auto"/>
            </w:tcBorders>
            <w:hideMark/>
          </w:tcPr>
          <w:p w14:paraId="169E3D71" w14:textId="77777777" w:rsidR="00E73BC6" w:rsidRPr="00D342FD" w:rsidRDefault="00E73BC6" w:rsidP="00681803">
            <w:pPr>
              <w:pStyle w:val="TableUnits"/>
              <w:spacing w:before="20" w:after="20"/>
              <w:jc w:val="left"/>
              <w:rPr>
                <w:b w:val="0"/>
                <w:bCs/>
              </w:rPr>
            </w:pPr>
            <w:r w:rsidRPr="00D342FD">
              <w:rPr>
                <w:b w:val="0"/>
                <w:bCs/>
              </w:rPr>
              <w:t>Other liabilities</w:t>
            </w:r>
          </w:p>
        </w:tc>
        <w:tc>
          <w:tcPr>
            <w:cnfStyle w:val="000010000000" w:firstRow="0" w:lastRow="0" w:firstColumn="0" w:lastColumn="0" w:oddVBand="1" w:evenVBand="0" w:oddHBand="0" w:evenHBand="0" w:firstRowFirstColumn="0" w:firstRowLastColumn="0" w:lastRowFirstColumn="0" w:lastRowLastColumn="0"/>
            <w:tcW w:w="1073" w:type="dxa"/>
            <w:tcBorders>
              <w:bottom w:val="single" w:sz="6" w:space="0" w:color="auto"/>
            </w:tcBorders>
            <w:noWrap/>
            <w:hideMark/>
          </w:tcPr>
          <w:p w14:paraId="4FA7D411" w14:textId="6D481160" w:rsidR="00E73BC6" w:rsidRPr="00D342FD" w:rsidRDefault="00E73BC6" w:rsidP="00681803">
            <w:pPr>
              <w:pStyle w:val="TableUnits"/>
              <w:spacing w:before="20" w:after="20"/>
              <w:rPr>
                <w:b w:val="0"/>
                <w:bCs/>
              </w:rPr>
            </w:pPr>
            <w:r w:rsidRPr="00D342FD">
              <w:rPr>
                <w:b w:val="0"/>
                <w:bCs/>
              </w:rPr>
              <w:t>(20)</w:t>
            </w:r>
          </w:p>
        </w:tc>
        <w:tc>
          <w:tcPr>
            <w:tcW w:w="1074" w:type="dxa"/>
            <w:tcBorders>
              <w:bottom w:val="single" w:sz="6" w:space="0" w:color="auto"/>
            </w:tcBorders>
            <w:noWrap/>
            <w:hideMark/>
          </w:tcPr>
          <w:p w14:paraId="747F7CF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6C407A50"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bottom w:val="single" w:sz="6" w:space="0" w:color="auto"/>
            </w:tcBorders>
            <w:hideMark/>
          </w:tcPr>
          <w:p w14:paraId="07B6646E" w14:textId="77777777" w:rsidR="00E73BC6" w:rsidRPr="00D342FD" w:rsidRDefault="00E73BC6" w:rsidP="00681803">
            <w:pPr>
              <w:pStyle w:val="TableUnits"/>
              <w:spacing w:before="20" w:after="20"/>
              <w:jc w:val="left"/>
            </w:pPr>
            <w:r w:rsidRPr="00D342FD">
              <w:t>Net assets acquired</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bottom w:val="single" w:sz="6" w:space="0" w:color="auto"/>
            </w:tcBorders>
            <w:noWrap/>
            <w:hideMark/>
          </w:tcPr>
          <w:p w14:paraId="7B3790D8" w14:textId="77777777" w:rsidR="00E73BC6" w:rsidRPr="00D342FD" w:rsidRDefault="00E73BC6" w:rsidP="00681803">
            <w:pPr>
              <w:pStyle w:val="TableUnits"/>
              <w:spacing w:before="20" w:after="20"/>
            </w:pPr>
            <w:r w:rsidRPr="00D342FD">
              <w:t>17 796</w:t>
            </w:r>
          </w:p>
        </w:tc>
        <w:tc>
          <w:tcPr>
            <w:tcW w:w="1074" w:type="dxa"/>
            <w:tcBorders>
              <w:top w:val="single" w:sz="6" w:space="0" w:color="auto"/>
              <w:bottom w:val="single" w:sz="6" w:space="0" w:color="auto"/>
            </w:tcBorders>
            <w:noWrap/>
            <w:hideMark/>
          </w:tcPr>
          <w:p w14:paraId="1DBCBA36"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E5D1CA9"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tcBorders>
              <w:top w:val="single" w:sz="6" w:space="0" w:color="auto"/>
            </w:tcBorders>
            <w:hideMark/>
          </w:tcPr>
          <w:p w14:paraId="00A140F5" w14:textId="77777777" w:rsidR="00E73BC6" w:rsidRPr="00D342FD" w:rsidRDefault="00E73BC6" w:rsidP="00681803">
            <w:pPr>
              <w:pStyle w:val="TableUnits"/>
              <w:spacing w:before="20" w:after="20"/>
              <w:jc w:val="left"/>
            </w:pPr>
            <w:r w:rsidRPr="00D342FD">
              <w:t>Net cash inflows on disposal</w:t>
            </w:r>
          </w:p>
        </w:tc>
        <w:tc>
          <w:tcPr>
            <w:cnfStyle w:val="000010000000" w:firstRow="0" w:lastRow="0" w:firstColumn="0" w:lastColumn="0" w:oddVBand="1" w:evenVBand="0" w:oddHBand="0" w:evenHBand="0" w:firstRowFirstColumn="0" w:firstRowLastColumn="0" w:lastRowFirstColumn="0" w:lastRowLastColumn="0"/>
            <w:tcW w:w="1073" w:type="dxa"/>
            <w:tcBorders>
              <w:top w:val="single" w:sz="6" w:space="0" w:color="auto"/>
            </w:tcBorders>
            <w:noWrap/>
            <w:hideMark/>
          </w:tcPr>
          <w:p w14:paraId="4545AE14" w14:textId="77777777" w:rsidR="00E73BC6" w:rsidRPr="00D342FD" w:rsidRDefault="00E73BC6" w:rsidP="00681803">
            <w:pPr>
              <w:pStyle w:val="TableUnits"/>
              <w:spacing w:before="20" w:after="20"/>
            </w:pPr>
            <w:r w:rsidRPr="00D342FD">
              <w:t xml:space="preserve"> </w:t>
            </w:r>
          </w:p>
        </w:tc>
        <w:tc>
          <w:tcPr>
            <w:tcW w:w="1074" w:type="dxa"/>
            <w:tcBorders>
              <w:top w:val="single" w:sz="6" w:space="0" w:color="auto"/>
            </w:tcBorders>
            <w:noWrap/>
            <w:hideMark/>
          </w:tcPr>
          <w:p w14:paraId="1D33FC27"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1856C705"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05217DF4" w14:textId="77777777" w:rsidR="00E73BC6" w:rsidRPr="00D342FD" w:rsidRDefault="00E73BC6" w:rsidP="00681803">
            <w:pPr>
              <w:pStyle w:val="TableUnits"/>
              <w:spacing w:before="20" w:after="20"/>
              <w:jc w:val="left"/>
              <w:rPr>
                <w:b w:val="0"/>
                <w:bCs/>
              </w:rPr>
            </w:pPr>
            <w:r w:rsidRPr="00D342FD">
              <w:rPr>
                <w:b w:val="0"/>
                <w:bCs/>
              </w:rPr>
              <w:t>Cash and cash equivalents consideration</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70E9A52C" w14:textId="77777777" w:rsidR="00E73BC6" w:rsidRPr="00D342FD" w:rsidRDefault="00E73BC6" w:rsidP="00681803">
            <w:pPr>
              <w:pStyle w:val="TableUnits"/>
              <w:spacing w:before="20" w:after="20"/>
              <w:rPr>
                <w:b w:val="0"/>
                <w:bCs/>
              </w:rPr>
            </w:pPr>
            <w:r w:rsidRPr="00D342FD">
              <w:rPr>
                <w:b w:val="0"/>
                <w:bCs/>
              </w:rPr>
              <w:t>17 795</w:t>
            </w:r>
          </w:p>
        </w:tc>
        <w:tc>
          <w:tcPr>
            <w:tcW w:w="1074" w:type="dxa"/>
            <w:noWrap/>
            <w:hideMark/>
          </w:tcPr>
          <w:p w14:paraId="4E727747"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714BBFCD" w14:textId="77777777" w:rsidTr="00681803">
        <w:trPr>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541DD7B1" w14:textId="77777777" w:rsidR="00E73BC6" w:rsidRPr="00D342FD" w:rsidRDefault="00E73BC6" w:rsidP="00681803">
            <w:pPr>
              <w:pStyle w:val="TableUnits"/>
              <w:spacing w:before="20" w:after="20"/>
              <w:jc w:val="left"/>
              <w:rPr>
                <w:b w:val="0"/>
                <w:bCs/>
              </w:rPr>
            </w:pPr>
            <w:r w:rsidRPr="00D342FD">
              <w:rPr>
                <w:b w:val="0"/>
                <w:bCs/>
              </w:rPr>
              <w:t>Less cash and cash equivalent balances acquired</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17E88914" w14:textId="59E68878" w:rsidR="00E73BC6" w:rsidRPr="00D342FD" w:rsidRDefault="00E73BC6" w:rsidP="00681803">
            <w:pPr>
              <w:pStyle w:val="TableUnits"/>
              <w:spacing w:before="20" w:after="20"/>
              <w:rPr>
                <w:b w:val="0"/>
                <w:bCs/>
              </w:rPr>
            </w:pPr>
            <w:r w:rsidRPr="00D342FD">
              <w:rPr>
                <w:b w:val="0"/>
                <w:bCs/>
              </w:rPr>
              <w:t>(348)</w:t>
            </w:r>
          </w:p>
        </w:tc>
        <w:tc>
          <w:tcPr>
            <w:tcW w:w="1074" w:type="dxa"/>
            <w:noWrap/>
            <w:hideMark/>
          </w:tcPr>
          <w:p w14:paraId="4EDF8DB2"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58E8D646" w14:textId="77777777" w:rsidTr="00681803">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492" w:type="dxa"/>
            <w:hideMark/>
          </w:tcPr>
          <w:p w14:paraId="020A0906" w14:textId="77777777" w:rsidR="00E73BC6" w:rsidRPr="00D342FD" w:rsidRDefault="00E73BC6" w:rsidP="00681803">
            <w:pPr>
              <w:pStyle w:val="TableUnits"/>
              <w:spacing w:before="20" w:after="20"/>
              <w:jc w:val="left"/>
              <w:rPr>
                <w:b/>
              </w:rPr>
            </w:pPr>
            <w:r w:rsidRPr="00D342FD">
              <w:rPr>
                <w:b/>
              </w:rPr>
              <w:t>Net cash flows</w:t>
            </w:r>
          </w:p>
        </w:tc>
        <w:tc>
          <w:tcPr>
            <w:cnfStyle w:val="000010000000" w:firstRow="0" w:lastRow="0" w:firstColumn="0" w:lastColumn="0" w:oddVBand="1" w:evenVBand="0" w:oddHBand="0" w:evenHBand="0" w:firstRowFirstColumn="0" w:firstRowLastColumn="0" w:lastRowFirstColumn="0" w:lastRowLastColumn="0"/>
            <w:tcW w:w="1073" w:type="dxa"/>
            <w:noWrap/>
            <w:hideMark/>
          </w:tcPr>
          <w:p w14:paraId="5608CDDF" w14:textId="77777777" w:rsidR="00E73BC6" w:rsidRPr="00D342FD" w:rsidRDefault="00E73BC6" w:rsidP="00681803">
            <w:pPr>
              <w:pStyle w:val="TableUnits"/>
              <w:spacing w:before="20" w:after="20"/>
              <w:rPr>
                <w:b/>
              </w:rPr>
            </w:pPr>
            <w:r w:rsidRPr="00D342FD">
              <w:rPr>
                <w:b/>
              </w:rPr>
              <w:t>17 447</w:t>
            </w:r>
          </w:p>
        </w:tc>
        <w:tc>
          <w:tcPr>
            <w:tcW w:w="1074" w:type="dxa"/>
            <w:noWrap/>
            <w:hideMark/>
          </w:tcPr>
          <w:p w14:paraId="2ACEC1AD" w14:textId="77777777" w:rsidR="00E73BC6" w:rsidRPr="00D342FD" w:rsidRDefault="00E73BC6" w:rsidP="00681803">
            <w:pPr>
              <w:pStyle w:val="TableUnits"/>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w:t>
            </w:r>
          </w:p>
        </w:tc>
      </w:tr>
    </w:tbl>
    <w:p w14:paraId="77711FC1" w14:textId="77777777" w:rsidR="00E73BC6" w:rsidRPr="00940E38" w:rsidRDefault="00E73BC6" w:rsidP="00E73BC6">
      <w:pPr>
        <w:pStyle w:val="TableUnits"/>
      </w:pPr>
    </w:p>
    <w:bookmarkEnd w:id="264"/>
    <w:p w14:paraId="49DC37A2" w14:textId="77777777" w:rsidR="00E73BC6" w:rsidRPr="00940E38" w:rsidRDefault="00E73BC6" w:rsidP="00E73BC6"/>
    <w:tbl>
      <w:tblPr>
        <w:tblStyle w:val="ModelReportGuidanceTable"/>
        <w:tblW w:w="0" w:type="auto"/>
        <w:tblLayout w:type="fixed"/>
        <w:tblLook w:val="04A0" w:firstRow="1" w:lastRow="0" w:firstColumn="1" w:lastColumn="0" w:noHBand="0" w:noVBand="1"/>
      </w:tblPr>
      <w:tblGrid>
        <w:gridCol w:w="9854"/>
      </w:tblGrid>
      <w:tr w:rsidR="00E73BC6" w:rsidRPr="00681803" w14:paraId="15A12A14"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204F19E5" w14:textId="77777777" w:rsidR="00E73BC6" w:rsidRPr="00681803" w:rsidRDefault="00E73BC6" w:rsidP="00681803">
            <w:r w:rsidRPr="00681803">
              <w:t>Guidance – Obtaining and losing control of subsidiaries and other businesses</w:t>
            </w:r>
          </w:p>
        </w:tc>
      </w:tr>
      <w:tr w:rsidR="00E73BC6" w:rsidRPr="00940E38" w14:paraId="6F84BA7E" w14:textId="77777777" w:rsidTr="00E73BC6">
        <w:tc>
          <w:tcPr>
            <w:tcW w:w="9854" w:type="dxa"/>
          </w:tcPr>
          <w:p w14:paraId="62D80A78" w14:textId="77777777" w:rsidR="00E73BC6" w:rsidRPr="00940E38" w:rsidRDefault="00E73BC6" w:rsidP="00E73BC6">
            <w:r w:rsidRPr="00940E38">
              <w:t xml:space="preserve">The aggregate cash flows arising from acquisitions and from obtaining or losing control of subsidiaries or other businesses shall be presented separately and classified as investing activities. </w:t>
            </w:r>
            <w:r w:rsidRPr="00940E38">
              <w:rPr>
                <w:rStyle w:val="SourceReference"/>
                <w:rFonts w:asciiTheme="majorHAnsi" w:hAnsiTheme="majorHAnsi"/>
                <w:szCs w:val="20"/>
              </w:rPr>
              <w:t>[AASB107.39]</w:t>
            </w:r>
          </w:p>
          <w:p w14:paraId="15168932" w14:textId="77777777" w:rsidR="00E73BC6" w:rsidRPr="00940E38" w:rsidRDefault="00E73BC6" w:rsidP="00E73BC6">
            <w:r w:rsidRPr="00940E38">
              <w:t>An entity shall disclose, in aggregate, in respect of both obtaining and losing control of subsidiaries and other business units during the period, each of the following:</w:t>
            </w:r>
          </w:p>
          <w:p w14:paraId="1C99F059" w14:textId="77777777" w:rsidR="00E73BC6" w:rsidRPr="00940E38" w:rsidRDefault="00E73BC6" w:rsidP="00FC71D7">
            <w:pPr>
              <w:pStyle w:val="ListBullet"/>
              <w:numPr>
                <w:ilvl w:val="0"/>
                <w:numId w:val="122"/>
              </w:numPr>
              <w:spacing w:before="60"/>
              <w:contextualSpacing/>
            </w:pPr>
            <w:r w:rsidRPr="00940E38">
              <w:t>the total consideration paid or received;</w:t>
            </w:r>
          </w:p>
          <w:p w14:paraId="58A64E1D" w14:textId="77777777" w:rsidR="00E73BC6" w:rsidRPr="00940E38" w:rsidRDefault="00E73BC6" w:rsidP="00FC71D7">
            <w:pPr>
              <w:pStyle w:val="ListBullet"/>
              <w:numPr>
                <w:ilvl w:val="0"/>
                <w:numId w:val="122"/>
              </w:numPr>
              <w:spacing w:before="60"/>
              <w:contextualSpacing/>
            </w:pPr>
            <w:r w:rsidRPr="00940E38">
              <w:t>the portion of the purchase or disposal consideration discharged by means of cash and cash equivalents;</w:t>
            </w:r>
          </w:p>
          <w:p w14:paraId="7F0F88D2" w14:textId="77777777" w:rsidR="00E73BC6" w:rsidRPr="00940E38" w:rsidRDefault="00E73BC6" w:rsidP="00FC71D7">
            <w:pPr>
              <w:pStyle w:val="ListBullet"/>
              <w:numPr>
                <w:ilvl w:val="0"/>
                <w:numId w:val="122"/>
              </w:numPr>
              <w:spacing w:before="60"/>
              <w:contextualSpacing/>
            </w:pPr>
            <w:r w:rsidRPr="00940E38">
              <w:t xml:space="preserve">the amount of cash and cash equivalents in the subsidiaries or other businesses over which control is obtained or lost; and </w:t>
            </w:r>
          </w:p>
          <w:p w14:paraId="1200DBC6" w14:textId="77777777" w:rsidR="00E73BC6" w:rsidRPr="00940E38" w:rsidRDefault="00E73BC6" w:rsidP="00FC71D7">
            <w:pPr>
              <w:pStyle w:val="ListBullet"/>
              <w:numPr>
                <w:ilvl w:val="0"/>
                <w:numId w:val="122"/>
              </w:numPr>
              <w:spacing w:before="60"/>
              <w:contextualSpacing/>
            </w:pPr>
            <w:r w:rsidRPr="00940E38">
              <w:t xml:space="preserve">the amount of the assets and liabilities other than cash or cash equivalents in the subsidiaries or other businesses over which control is obtained or lost, summarised by each major category. </w:t>
            </w:r>
            <w:r w:rsidRPr="00940E38">
              <w:rPr>
                <w:rStyle w:val="SourceReference"/>
                <w:rFonts w:asciiTheme="majorHAnsi" w:hAnsiTheme="majorHAnsi"/>
                <w:szCs w:val="20"/>
              </w:rPr>
              <w:t>[AASB107.40]</w:t>
            </w:r>
          </w:p>
          <w:p w14:paraId="45FBFB98" w14:textId="77777777" w:rsidR="00E73BC6" w:rsidRPr="00940E38" w:rsidRDefault="00E73BC6" w:rsidP="00E73BC6">
            <w:r w:rsidRPr="00940E38">
              <w:t>The following additional information shall be provided if it is relevant in understanding the financial position and liquidity of an entity:</w:t>
            </w:r>
          </w:p>
          <w:p w14:paraId="6EEFC6B0" w14:textId="77777777" w:rsidR="00E73BC6" w:rsidRPr="00940E38" w:rsidRDefault="00E73BC6" w:rsidP="00FC71D7">
            <w:pPr>
              <w:pStyle w:val="ListBullet"/>
              <w:numPr>
                <w:ilvl w:val="0"/>
                <w:numId w:val="122"/>
              </w:numPr>
              <w:spacing w:before="60"/>
              <w:contextualSpacing/>
            </w:pPr>
            <w:r w:rsidRPr="00940E38">
              <w:t>the amount of undrawn borrowing facilities that may be available for future operating activities and to settle capital commitments, indicating any restrictions on the use of these facilities;</w:t>
            </w:r>
          </w:p>
          <w:p w14:paraId="7FA65149" w14:textId="77777777" w:rsidR="00E73BC6" w:rsidRPr="00940E38" w:rsidRDefault="00E73BC6" w:rsidP="00FC71D7">
            <w:pPr>
              <w:pStyle w:val="ListBullet"/>
              <w:numPr>
                <w:ilvl w:val="0"/>
                <w:numId w:val="122"/>
              </w:numPr>
              <w:spacing w:before="60"/>
              <w:contextualSpacing/>
            </w:pPr>
            <w:r w:rsidRPr="00940E38">
              <w:t>the aggregate amount of cash flows that represent increases in operating capacity separately from those cash flows that are required to maintain operating capacity; and</w:t>
            </w:r>
          </w:p>
          <w:p w14:paraId="2A894765" w14:textId="77777777" w:rsidR="00E73BC6" w:rsidRPr="00940E38" w:rsidRDefault="00E73BC6" w:rsidP="00FC71D7">
            <w:pPr>
              <w:pStyle w:val="ListBullet"/>
              <w:numPr>
                <w:ilvl w:val="0"/>
                <w:numId w:val="122"/>
              </w:numPr>
              <w:spacing w:before="60" w:after="60"/>
              <w:contextualSpacing/>
            </w:pPr>
            <w:r w:rsidRPr="00940E38">
              <w:t>the amount of the cash flows arising from the operating, investing and financing activities of each reportable segment.</w:t>
            </w:r>
            <w:r w:rsidRPr="00940E38">
              <w:rPr>
                <w:rStyle w:val="SourceReference"/>
                <w:rFonts w:asciiTheme="majorHAnsi" w:hAnsiTheme="majorHAnsi"/>
                <w:szCs w:val="20"/>
              </w:rPr>
              <w:t xml:space="preserve"> [AASB107.50]</w:t>
            </w:r>
          </w:p>
        </w:tc>
      </w:tr>
    </w:tbl>
    <w:p w14:paraId="51F35494" w14:textId="77777777" w:rsidR="00E73BC6" w:rsidRPr="00940E38" w:rsidRDefault="00E73BC6" w:rsidP="00E73BC6"/>
    <w:p w14:paraId="7F00A5AD" w14:textId="77777777" w:rsidR="00E73BC6" w:rsidRPr="00940E38" w:rsidRDefault="00E73BC6" w:rsidP="00E73BC6"/>
    <w:p w14:paraId="56E0DDF9" w14:textId="77777777" w:rsidR="00E73BC6" w:rsidRPr="00940E38" w:rsidRDefault="00E73BC6" w:rsidP="00E73BC6">
      <w:pPr>
        <w:sectPr w:rsidR="00E73BC6" w:rsidRPr="00940E38" w:rsidSect="00E73BC6">
          <w:headerReference w:type="even" r:id="rId242"/>
          <w:headerReference w:type="default" r:id="rId243"/>
          <w:footerReference w:type="even" r:id="rId244"/>
          <w:footerReference w:type="default" r:id="rId245"/>
          <w:headerReference w:type="first" r:id="rId246"/>
          <w:footerReference w:type="first" r:id="rId247"/>
          <w:pgSz w:w="11906" w:h="16838" w:code="9"/>
          <w:pgMar w:top="1134" w:right="1134" w:bottom="1134" w:left="1134" w:header="624" w:footer="567" w:gutter="0"/>
          <w:cols w:sep="1" w:space="567"/>
          <w:docGrid w:linePitch="360"/>
        </w:sectPr>
      </w:pPr>
    </w:p>
    <w:p w14:paraId="0BB08AAD" w14:textId="77777777" w:rsidR="00E73BC6" w:rsidRPr="00940E38" w:rsidRDefault="00E73BC6" w:rsidP="00E73BC6">
      <w:pPr>
        <w:pStyle w:val="Heading1"/>
      </w:pPr>
      <w:bookmarkStart w:id="290" w:name="Section6"/>
      <w:r w:rsidRPr="00940E38">
        <w:lastRenderedPageBreak/>
        <w:t>OTHER ASSETS AND LIABILITIES</w:t>
      </w:r>
    </w:p>
    <w:p w14:paraId="0EC4D3EF" w14:textId="77777777" w:rsidR="00E73BC6" w:rsidRPr="00940E38" w:rsidRDefault="00E73BC6" w:rsidP="00E73BC6">
      <w:pPr>
        <w:pStyle w:val="Heading30"/>
        <w:sectPr w:rsidR="00E73BC6" w:rsidRPr="00940E38" w:rsidSect="00E73BC6">
          <w:headerReference w:type="even" r:id="rId248"/>
          <w:headerReference w:type="default" r:id="rId249"/>
          <w:headerReference w:type="first" r:id="rId250"/>
          <w:footerReference w:type="first" r:id="rId251"/>
          <w:pgSz w:w="11906" w:h="16838" w:code="9"/>
          <w:pgMar w:top="1134" w:right="1134" w:bottom="1134" w:left="1134" w:header="624" w:footer="567" w:gutter="0"/>
          <w:cols w:sep="1" w:space="567"/>
          <w:titlePg/>
          <w:docGrid w:linePitch="360"/>
        </w:sectPr>
      </w:pPr>
    </w:p>
    <w:p w14:paraId="30033D6F" w14:textId="77777777" w:rsidR="00E73BC6" w:rsidRPr="00940E38" w:rsidRDefault="00E73BC6" w:rsidP="00E73BC6">
      <w:pPr>
        <w:pStyle w:val="Heading30"/>
      </w:pPr>
      <w:r w:rsidRPr="00940E38">
        <w:t>Introduction</w:t>
      </w:r>
    </w:p>
    <w:p w14:paraId="07589B5A" w14:textId="77777777" w:rsidR="00E73BC6" w:rsidRPr="00940E38" w:rsidRDefault="00E73BC6" w:rsidP="00E73BC6">
      <w:r w:rsidRPr="00940E38">
        <w:t xml:space="preserve">This section sets out those assets and liabilities that arose from the Department’s controlled operations. </w:t>
      </w:r>
    </w:p>
    <w:p w14:paraId="6D4C7EDE" w14:textId="77777777" w:rsidR="00E73BC6" w:rsidRPr="00940E38" w:rsidRDefault="00E73BC6" w:rsidP="00E73BC6">
      <w:pPr>
        <w:pStyle w:val="Heading30"/>
      </w:pPr>
      <w:r w:rsidRPr="00940E38">
        <w:br w:type="column"/>
      </w:r>
      <w:r w:rsidRPr="00940E38">
        <w:t>Structure</w:t>
      </w:r>
    </w:p>
    <w:p w14:paraId="62358CDA" w14:textId="1013E777" w:rsidR="00591DEC" w:rsidRDefault="00E73BC6">
      <w:pPr>
        <w:pStyle w:val="TOC9"/>
        <w:rPr>
          <w:noProof/>
          <w:sz w:val="22"/>
        </w:rPr>
      </w:pPr>
      <w:r w:rsidRPr="00940E38">
        <w:fldChar w:fldCharType="begin"/>
      </w:r>
      <w:r w:rsidRPr="00940E38">
        <w:instrText xml:space="preserve"> TOC \h \z \t "Heading 2 (#),9" \b Section6 \* MERGEFORMAT </w:instrText>
      </w:r>
      <w:r w:rsidRPr="00940E38">
        <w:fldChar w:fldCharType="separate"/>
      </w:r>
      <w:hyperlink w:anchor="_Toc42054700" w:history="1">
        <w:r w:rsidR="00591DEC" w:rsidRPr="00436C02">
          <w:rPr>
            <w:rStyle w:val="Hyperlink"/>
            <w:noProof/>
          </w:rPr>
          <w:t>6.1</w:t>
        </w:r>
        <w:r w:rsidR="00591DEC">
          <w:rPr>
            <w:noProof/>
            <w:sz w:val="22"/>
          </w:rPr>
          <w:tab/>
        </w:r>
        <w:r w:rsidR="00591DEC" w:rsidRPr="00436C02">
          <w:rPr>
            <w:rStyle w:val="Hyperlink"/>
            <w:noProof/>
          </w:rPr>
          <w:t>Receivables and contract assets</w:t>
        </w:r>
        <w:r w:rsidR="00591DEC">
          <w:rPr>
            <w:noProof/>
            <w:webHidden/>
          </w:rPr>
          <w:tab/>
        </w:r>
        <w:r w:rsidR="00591DEC">
          <w:rPr>
            <w:noProof/>
            <w:webHidden/>
          </w:rPr>
          <w:fldChar w:fldCharType="begin"/>
        </w:r>
        <w:r w:rsidR="00591DEC">
          <w:rPr>
            <w:noProof/>
            <w:webHidden/>
          </w:rPr>
          <w:instrText xml:space="preserve"> PAGEREF _Toc42054700 \h </w:instrText>
        </w:r>
        <w:r w:rsidR="00591DEC">
          <w:rPr>
            <w:noProof/>
            <w:webHidden/>
          </w:rPr>
        </w:r>
        <w:r w:rsidR="00591DEC">
          <w:rPr>
            <w:noProof/>
            <w:webHidden/>
          </w:rPr>
          <w:fldChar w:fldCharType="separate"/>
        </w:r>
        <w:r w:rsidR="00655DDD">
          <w:rPr>
            <w:noProof/>
            <w:webHidden/>
          </w:rPr>
          <w:t>146</w:t>
        </w:r>
        <w:r w:rsidR="00591DEC">
          <w:rPr>
            <w:noProof/>
            <w:webHidden/>
          </w:rPr>
          <w:fldChar w:fldCharType="end"/>
        </w:r>
      </w:hyperlink>
    </w:p>
    <w:p w14:paraId="3B696322" w14:textId="25EE6BB2" w:rsidR="00591DEC" w:rsidRDefault="007521AA">
      <w:pPr>
        <w:pStyle w:val="TOC9"/>
        <w:rPr>
          <w:noProof/>
          <w:sz w:val="22"/>
        </w:rPr>
      </w:pPr>
      <w:hyperlink w:anchor="_Toc42054701" w:history="1">
        <w:r w:rsidR="00591DEC" w:rsidRPr="00436C02">
          <w:rPr>
            <w:rStyle w:val="Hyperlink"/>
            <w:noProof/>
          </w:rPr>
          <w:t>6.2</w:t>
        </w:r>
        <w:r w:rsidR="00591DEC">
          <w:rPr>
            <w:noProof/>
            <w:sz w:val="22"/>
          </w:rPr>
          <w:tab/>
        </w:r>
        <w:r w:rsidR="00591DEC" w:rsidRPr="00436C02">
          <w:rPr>
            <w:rStyle w:val="Hyperlink"/>
            <w:noProof/>
          </w:rPr>
          <w:t>Payables</w:t>
        </w:r>
        <w:r w:rsidR="00591DEC">
          <w:rPr>
            <w:noProof/>
            <w:webHidden/>
          </w:rPr>
          <w:tab/>
        </w:r>
        <w:r w:rsidR="00591DEC">
          <w:rPr>
            <w:noProof/>
            <w:webHidden/>
          </w:rPr>
          <w:fldChar w:fldCharType="begin"/>
        </w:r>
        <w:r w:rsidR="00591DEC">
          <w:rPr>
            <w:noProof/>
            <w:webHidden/>
          </w:rPr>
          <w:instrText xml:space="preserve"> PAGEREF _Toc42054701 \h </w:instrText>
        </w:r>
        <w:r w:rsidR="00591DEC">
          <w:rPr>
            <w:noProof/>
            <w:webHidden/>
          </w:rPr>
        </w:r>
        <w:r w:rsidR="00591DEC">
          <w:rPr>
            <w:noProof/>
            <w:webHidden/>
          </w:rPr>
          <w:fldChar w:fldCharType="separate"/>
        </w:r>
        <w:r w:rsidR="00655DDD">
          <w:rPr>
            <w:noProof/>
            <w:webHidden/>
          </w:rPr>
          <w:t>152</w:t>
        </w:r>
        <w:r w:rsidR="00591DEC">
          <w:rPr>
            <w:noProof/>
            <w:webHidden/>
          </w:rPr>
          <w:fldChar w:fldCharType="end"/>
        </w:r>
      </w:hyperlink>
    </w:p>
    <w:p w14:paraId="550CE452" w14:textId="788837EC" w:rsidR="00591DEC" w:rsidRDefault="007521AA">
      <w:pPr>
        <w:pStyle w:val="TOC9"/>
        <w:rPr>
          <w:noProof/>
          <w:sz w:val="22"/>
        </w:rPr>
      </w:pPr>
      <w:hyperlink w:anchor="_Toc42054702" w:history="1">
        <w:r w:rsidR="00591DEC" w:rsidRPr="00436C02">
          <w:rPr>
            <w:rStyle w:val="Hyperlink"/>
            <w:noProof/>
          </w:rPr>
          <w:t>6.3</w:t>
        </w:r>
        <w:r w:rsidR="00591DEC">
          <w:rPr>
            <w:noProof/>
            <w:sz w:val="22"/>
          </w:rPr>
          <w:tab/>
        </w:r>
        <w:r w:rsidR="00591DEC" w:rsidRPr="00436C02">
          <w:rPr>
            <w:rStyle w:val="Hyperlink"/>
            <w:noProof/>
          </w:rPr>
          <w:t>Inventories</w:t>
        </w:r>
        <w:r w:rsidR="00591DEC">
          <w:rPr>
            <w:noProof/>
            <w:webHidden/>
          </w:rPr>
          <w:tab/>
        </w:r>
        <w:r w:rsidR="00591DEC">
          <w:rPr>
            <w:noProof/>
            <w:webHidden/>
          </w:rPr>
          <w:fldChar w:fldCharType="begin"/>
        </w:r>
        <w:r w:rsidR="00591DEC">
          <w:rPr>
            <w:noProof/>
            <w:webHidden/>
          </w:rPr>
          <w:instrText xml:space="preserve"> PAGEREF _Toc42054702 \h </w:instrText>
        </w:r>
        <w:r w:rsidR="00591DEC">
          <w:rPr>
            <w:noProof/>
            <w:webHidden/>
          </w:rPr>
        </w:r>
        <w:r w:rsidR="00591DEC">
          <w:rPr>
            <w:noProof/>
            <w:webHidden/>
          </w:rPr>
          <w:fldChar w:fldCharType="separate"/>
        </w:r>
        <w:r w:rsidR="00655DDD">
          <w:rPr>
            <w:noProof/>
            <w:webHidden/>
          </w:rPr>
          <w:t>155</w:t>
        </w:r>
        <w:r w:rsidR="00591DEC">
          <w:rPr>
            <w:noProof/>
            <w:webHidden/>
          </w:rPr>
          <w:fldChar w:fldCharType="end"/>
        </w:r>
      </w:hyperlink>
    </w:p>
    <w:p w14:paraId="6A9FF6E0" w14:textId="62280EA9" w:rsidR="00591DEC" w:rsidRDefault="007521AA">
      <w:pPr>
        <w:pStyle w:val="TOC9"/>
        <w:rPr>
          <w:noProof/>
          <w:sz w:val="22"/>
        </w:rPr>
      </w:pPr>
      <w:hyperlink w:anchor="_Toc42054703" w:history="1">
        <w:r w:rsidR="00591DEC" w:rsidRPr="00436C02">
          <w:rPr>
            <w:rStyle w:val="Hyperlink"/>
            <w:noProof/>
          </w:rPr>
          <w:t>6.4</w:t>
        </w:r>
        <w:r w:rsidR="00591DEC">
          <w:rPr>
            <w:noProof/>
            <w:sz w:val="22"/>
          </w:rPr>
          <w:tab/>
        </w:r>
        <w:r w:rsidR="00591DEC" w:rsidRPr="00436C02">
          <w:rPr>
            <w:rStyle w:val="Hyperlink"/>
            <w:noProof/>
          </w:rPr>
          <w:t xml:space="preserve">Other non-financial assets </w:t>
        </w:r>
        <w:r w:rsidR="00591DEC">
          <w:rPr>
            <w:rStyle w:val="Hyperlink"/>
            <w:noProof/>
          </w:rPr>
          <w:tab/>
        </w:r>
        <w:r w:rsidR="00591DEC">
          <w:rPr>
            <w:noProof/>
            <w:webHidden/>
          </w:rPr>
          <w:fldChar w:fldCharType="begin"/>
        </w:r>
        <w:r w:rsidR="00591DEC">
          <w:rPr>
            <w:noProof/>
            <w:webHidden/>
          </w:rPr>
          <w:instrText xml:space="preserve"> PAGEREF _Toc42054703 \h </w:instrText>
        </w:r>
        <w:r w:rsidR="00591DEC">
          <w:rPr>
            <w:noProof/>
            <w:webHidden/>
          </w:rPr>
        </w:r>
        <w:r w:rsidR="00591DEC">
          <w:rPr>
            <w:noProof/>
            <w:webHidden/>
          </w:rPr>
          <w:fldChar w:fldCharType="separate"/>
        </w:r>
        <w:r w:rsidR="00655DDD">
          <w:rPr>
            <w:noProof/>
            <w:webHidden/>
          </w:rPr>
          <w:t>156</w:t>
        </w:r>
        <w:r w:rsidR="00591DEC">
          <w:rPr>
            <w:noProof/>
            <w:webHidden/>
          </w:rPr>
          <w:fldChar w:fldCharType="end"/>
        </w:r>
      </w:hyperlink>
    </w:p>
    <w:p w14:paraId="15CEEE75" w14:textId="39FAB47E" w:rsidR="00591DEC" w:rsidRDefault="007521AA">
      <w:pPr>
        <w:pStyle w:val="TOC9"/>
        <w:rPr>
          <w:noProof/>
          <w:sz w:val="22"/>
        </w:rPr>
      </w:pPr>
      <w:hyperlink w:anchor="_Toc42054704" w:history="1">
        <w:r w:rsidR="00591DEC" w:rsidRPr="00436C02">
          <w:rPr>
            <w:rStyle w:val="Hyperlink"/>
            <w:noProof/>
          </w:rPr>
          <w:t>6.5</w:t>
        </w:r>
        <w:r w:rsidR="00591DEC">
          <w:rPr>
            <w:noProof/>
            <w:sz w:val="22"/>
          </w:rPr>
          <w:tab/>
        </w:r>
        <w:r w:rsidR="00591DEC" w:rsidRPr="00436C02">
          <w:rPr>
            <w:rStyle w:val="Hyperlink"/>
            <w:noProof/>
          </w:rPr>
          <w:t>Other provisions</w:t>
        </w:r>
        <w:r w:rsidR="00591DEC">
          <w:rPr>
            <w:noProof/>
            <w:webHidden/>
          </w:rPr>
          <w:tab/>
        </w:r>
        <w:r w:rsidR="00591DEC">
          <w:rPr>
            <w:noProof/>
            <w:webHidden/>
          </w:rPr>
          <w:fldChar w:fldCharType="begin"/>
        </w:r>
        <w:r w:rsidR="00591DEC">
          <w:rPr>
            <w:noProof/>
            <w:webHidden/>
          </w:rPr>
          <w:instrText xml:space="preserve"> PAGEREF _Toc42054704 \h </w:instrText>
        </w:r>
        <w:r w:rsidR="00591DEC">
          <w:rPr>
            <w:noProof/>
            <w:webHidden/>
          </w:rPr>
        </w:r>
        <w:r w:rsidR="00591DEC">
          <w:rPr>
            <w:noProof/>
            <w:webHidden/>
          </w:rPr>
          <w:fldChar w:fldCharType="separate"/>
        </w:r>
        <w:r w:rsidR="00655DDD">
          <w:rPr>
            <w:noProof/>
            <w:webHidden/>
          </w:rPr>
          <w:t>156</w:t>
        </w:r>
        <w:r w:rsidR="00591DEC">
          <w:rPr>
            <w:noProof/>
            <w:webHidden/>
          </w:rPr>
          <w:fldChar w:fldCharType="end"/>
        </w:r>
      </w:hyperlink>
    </w:p>
    <w:p w14:paraId="4269E1AA" w14:textId="3E9EB461" w:rsidR="00E73BC6" w:rsidRPr="00940E38" w:rsidRDefault="00E73BC6" w:rsidP="00E73BC6">
      <w:r w:rsidRPr="00940E38">
        <w:fldChar w:fldCharType="end"/>
      </w:r>
    </w:p>
    <w:p w14:paraId="73030D99" w14:textId="77777777" w:rsidR="00E73BC6" w:rsidRPr="00940E38" w:rsidRDefault="00E73BC6" w:rsidP="00E73BC6">
      <w:pPr>
        <w:sectPr w:rsidR="00E73BC6" w:rsidRPr="00940E38" w:rsidSect="00E73BC6">
          <w:headerReference w:type="even" r:id="rId252"/>
          <w:headerReference w:type="default" r:id="rId253"/>
          <w:headerReference w:type="first" r:id="rId254"/>
          <w:footerReference w:type="first" r:id="rId255"/>
          <w:type w:val="continuous"/>
          <w:pgSz w:w="11906" w:h="16838" w:code="9"/>
          <w:pgMar w:top="1134" w:right="1134" w:bottom="1134" w:left="1134" w:header="624" w:footer="567" w:gutter="0"/>
          <w:cols w:num="2" w:space="567"/>
          <w:docGrid w:linePitch="360"/>
        </w:sectPr>
      </w:pPr>
    </w:p>
    <w:p w14:paraId="572D946D" w14:textId="77777777" w:rsidR="00E73BC6" w:rsidRPr="00940E38" w:rsidRDefault="00E73BC6" w:rsidP="00E73BC6"/>
    <w:tbl>
      <w:tblPr>
        <w:tblStyle w:val="ModelReportGuidanceTable"/>
        <w:tblW w:w="0" w:type="auto"/>
        <w:tblLayout w:type="fixed"/>
        <w:tblLook w:val="04A0" w:firstRow="1" w:lastRow="0" w:firstColumn="1" w:lastColumn="0" w:noHBand="0" w:noVBand="1"/>
      </w:tblPr>
      <w:tblGrid>
        <w:gridCol w:w="9854"/>
      </w:tblGrid>
      <w:tr w:rsidR="00E73BC6" w:rsidRPr="00940E38" w14:paraId="50684E38"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0AA3FE88" w14:textId="77777777" w:rsidR="00E73BC6" w:rsidRPr="00940E38" w:rsidRDefault="00E73BC6" w:rsidP="00E73BC6">
            <w:pPr>
              <w:pStyle w:val="Guidanceheading"/>
            </w:pPr>
            <w:r w:rsidRPr="00940E38">
              <w:t xml:space="preserve">Guidance – Other asset and liability disclosures </w:t>
            </w:r>
            <w:r w:rsidRPr="00940E38">
              <w:rPr>
                <w:rStyle w:val="SourceReference"/>
                <w:b/>
              </w:rPr>
              <w:t>[AASB 101.61]</w:t>
            </w:r>
          </w:p>
        </w:tc>
      </w:tr>
      <w:tr w:rsidR="00E73BC6" w:rsidRPr="00940E38" w14:paraId="421C9FBF" w14:textId="77777777" w:rsidTr="00E73BC6">
        <w:tc>
          <w:tcPr>
            <w:tcW w:w="9854" w:type="dxa"/>
          </w:tcPr>
          <w:p w14:paraId="2F7C5D5A" w14:textId="77777777" w:rsidR="00681803" w:rsidRDefault="00E73BC6" w:rsidP="00E73BC6">
            <w:r w:rsidRPr="00940E38">
              <w:t xml:space="preserve">An entity shall disclose the amount expected to be recovered or settled after more than 12 months for each asset and liability line item that combines amounts expected to be recovered or settled: </w:t>
            </w:r>
          </w:p>
          <w:p w14:paraId="119D4D93" w14:textId="6C863500" w:rsidR="00681803" w:rsidRDefault="00E73BC6" w:rsidP="00FC71D7">
            <w:pPr>
              <w:pStyle w:val="Guidancealpha"/>
              <w:numPr>
                <w:ilvl w:val="0"/>
                <w:numId w:val="181"/>
              </w:numPr>
            </w:pPr>
            <w:r w:rsidRPr="00940E38">
              <w:t>no more than 12 months after the reporting period</w:t>
            </w:r>
            <w:r w:rsidR="00681803">
              <w:t>;</w:t>
            </w:r>
            <w:r w:rsidRPr="00940E38">
              <w:t xml:space="preserve"> and </w:t>
            </w:r>
          </w:p>
          <w:p w14:paraId="4C8D97A1" w14:textId="1CA98A51" w:rsidR="00E73BC6" w:rsidRPr="00681803" w:rsidRDefault="00E73BC6" w:rsidP="00681803">
            <w:pPr>
              <w:pStyle w:val="Guidancealpha"/>
            </w:pPr>
            <w:r w:rsidRPr="00940E38">
              <w:t xml:space="preserve">more than 12 months after the reporting period. </w:t>
            </w:r>
            <w:r w:rsidRPr="00B430EE">
              <w:rPr>
                <w:rStyle w:val="Reference"/>
              </w:rPr>
              <w:t>[AASB101.61]</w:t>
            </w:r>
          </w:p>
          <w:p w14:paraId="6EFEDACB" w14:textId="77777777" w:rsidR="00E73BC6" w:rsidRPr="00940E38" w:rsidRDefault="00E73BC6" w:rsidP="00E73BC6">
            <w:pPr>
              <w:spacing w:after="60"/>
            </w:pPr>
            <w:r w:rsidRPr="00940E38">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tc>
      </w:tr>
    </w:tbl>
    <w:p w14:paraId="5F2941EB" w14:textId="207F7AA9" w:rsidR="00E73BC6" w:rsidRPr="00940E38" w:rsidRDefault="00E73BC6" w:rsidP="00E73BC6">
      <w:pPr>
        <w:pStyle w:val="Heading2"/>
      </w:pPr>
      <w:bookmarkStart w:id="291" w:name="_Toc511056596"/>
      <w:bookmarkStart w:id="292" w:name="_Toc511910282"/>
      <w:bookmarkStart w:id="293" w:name="_Toc42054700"/>
      <w:bookmarkStart w:id="294" w:name="_Toc42218654"/>
      <w:r w:rsidRPr="00940E38">
        <w:t>Receivables</w:t>
      </w:r>
      <w:bookmarkEnd w:id="291"/>
      <w:bookmarkEnd w:id="292"/>
      <w:r>
        <w:t xml:space="preserve"> </w:t>
      </w:r>
      <w:bookmarkEnd w:id="293"/>
      <w:bookmarkEnd w:id="294"/>
    </w:p>
    <w:p w14:paraId="4CD2C4EA"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ook w:val="00A0" w:firstRow="1" w:lastRow="0" w:firstColumn="1" w:lastColumn="0" w:noHBand="0" w:noVBand="0"/>
      </w:tblPr>
      <w:tblGrid>
        <w:gridCol w:w="1304"/>
        <w:gridCol w:w="6567"/>
        <w:gridCol w:w="884"/>
        <w:gridCol w:w="884"/>
      </w:tblGrid>
      <w:tr w:rsidR="00E73BC6" w:rsidRPr="00D342FD" w14:paraId="041415CD" w14:textId="77777777" w:rsidTr="006818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4" w:type="dxa"/>
            <w:hideMark/>
          </w:tcPr>
          <w:p w14:paraId="4CD9181A" w14:textId="77777777" w:rsidR="00E73BC6" w:rsidRPr="00D342FD" w:rsidRDefault="00E73BC6" w:rsidP="00681803">
            <w:pPr>
              <w:pStyle w:val="TableUnits"/>
              <w:spacing w:before="20" w:after="20"/>
              <w:ind w:left="0"/>
              <w:jc w:val="left"/>
              <w:rPr>
                <w:b w:val="0"/>
                <w:bCs/>
                <w:iCs/>
              </w:rPr>
            </w:pPr>
            <w:r w:rsidRPr="00D342FD">
              <w:rPr>
                <w:b w:val="0"/>
                <w:bCs/>
                <w:iCs/>
              </w:rPr>
              <w:t>Source reference</w:t>
            </w:r>
          </w:p>
        </w:tc>
        <w:tc>
          <w:tcPr>
            <w:tcW w:w="6567" w:type="dxa"/>
            <w:hideMark/>
          </w:tcPr>
          <w:p w14:paraId="3F7E8825" w14:textId="77777777" w:rsidR="00E73BC6" w:rsidRPr="00D342FD" w:rsidRDefault="00E73BC6" w:rsidP="00681803">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7439C017" w14:textId="77777777" w:rsidR="00E73BC6" w:rsidRPr="00D342FD" w:rsidRDefault="00E73BC6" w:rsidP="00681803">
            <w:pPr>
              <w:pStyle w:val="TableUnits"/>
              <w:spacing w:before="20" w:after="20"/>
              <w:rPr>
                <w:b w:val="0"/>
                <w:bCs/>
                <w:iCs/>
              </w:rPr>
            </w:pPr>
            <w:r w:rsidRPr="00D342FD">
              <w:rPr>
                <w:b w:val="0"/>
                <w:bCs/>
                <w:iCs/>
              </w:rPr>
              <w:t>2020</w:t>
            </w:r>
          </w:p>
        </w:tc>
        <w:tc>
          <w:tcPr>
            <w:tcW w:w="884" w:type="dxa"/>
            <w:noWrap/>
            <w:hideMark/>
          </w:tcPr>
          <w:p w14:paraId="668B2B96" w14:textId="77777777" w:rsidR="00E73BC6" w:rsidRPr="00D342FD" w:rsidRDefault="00E73BC6" w:rsidP="00681803">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5B0CDFBB"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11951A10" w14:textId="77777777" w:rsidR="00E73BC6" w:rsidRPr="00D342FD" w:rsidRDefault="00E73BC6" w:rsidP="00681803">
            <w:pPr>
              <w:pStyle w:val="TableUnits"/>
              <w:spacing w:before="20" w:after="20"/>
              <w:ind w:left="0"/>
              <w:jc w:val="left"/>
              <w:rPr>
                <w:b w:val="0"/>
                <w:bCs/>
              </w:rPr>
            </w:pPr>
            <w:r w:rsidRPr="00D342FD">
              <w:rPr>
                <w:b w:val="0"/>
                <w:bCs/>
              </w:rPr>
              <w:t>AASB 101.78(b)</w:t>
            </w:r>
          </w:p>
        </w:tc>
        <w:tc>
          <w:tcPr>
            <w:tcW w:w="6567" w:type="dxa"/>
            <w:hideMark/>
          </w:tcPr>
          <w:p w14:paraId="2015A152"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Contractual</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78DA8188" w14:textId="77777777" w:rsidR="00E73BC6" w:rsidRPr="00D342FD" w:rsidRDefault="00E73BC6" w:rsidP="00681803">
            <w:pPr>
              <w:pStyle w:val="TableUnits"/>
              <w:spacing w:before="20" w:after="20"/>
            </w:pPr>
            <w:r w:rsidRPr="00D342FD">
              <w:t> </w:t>
            </w:r>
          </w:p>
        </w:tc>
        <w:tc>
          <w:tcPr>
            <w:tcW w:w="884" w:type="dxa"/>
            <w:noWrap/>
            <w:hideMark/>
          </w:tcPr>
          <w:p w14:paraId="71A827D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7591B0BE"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17F0028C" w14:textId="77777777" w:rsidR="00E73BC6" w:rsidRPr="00D342FD" w:rsidRDefault="00E73BC6" w:rsidP="00681803">
            <w:pPr>
              <w:pStyle w:val="TableUnits"/>
              <w:spacing w:before="20" w:after="20"/>
              <w:ind w:left="0"/>
              <w:jc w:val="left"/>
              <w:rPr>
                <w:b w:val="0"/>
                <w:bCs/>
              </w:rPr>
            </w:pPr>
          </w:p>
        </w:tc>
        <w:tc>
          <w:tcPr>
            <w:tcW w:w="6567" w:type="dxa"/>
            <w:hideMark/>
          </w:tcPr>
          <w:p w14:paraId="6D9E60C4"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Finance lease receivables</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6FF329F9" w14:textId="77777777" w:rsidR="00E73BC6" w:rsidRPr="00D342FD" w:rsidRDefault="00E73BC6" w:rsidP="00681803">
            <w:pPr>
              <w:pStyle w:val="TableUnits"/>
              <w:spacing w:before="20" w:after="20"/>
              <w:rPr>
                <w:b w:val="0"/>
                <w:bCs/>
              </w:rPr>
            </w:pPr>
            <w:r w:rsidRPr="00D342FD">
              <w:rPr>
                <w:b w:val="0"/>
                <w:bCs/>
              </w:rPr>
              <w:t xml:space="preserve"> 581</w:t>
            </w:r>
          </w:p>
        </w:tc>
        <w:tc>
          <w:tcPr>
            <w:tcW w:w="884" w:type="dxa"/>
            <w:noWrap/>
            <w:hideMark/>
          </w:tcPr>
          <w:p w14:paraId="5E9E2F84"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1 231</w:t>
            </w:r>
          </w:p>
        </w:tc>
      </w:tr>
      <w:tr w:rsidR="00E73BC6" w:rsidRPr="00D342FD" w14:paraId="4BB3B5E1"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71366866" w14:textId="77777777" w:rsidR="00E73BC6" w:rsidRPr="00D342FD" w:rsidRDefault="00E73BC6" w:rsidP="00681803">
            <w:pPr>
              <w:pStyle w:val="TableUnits"/>
              <w:spacing w:before="20" w:after="20"/>
              <w:ind w:left="0"/>
              <w:jc w:val="left"/>
              <w:rPr>
                <w:b w:val="0"/>
                <w:bCs/>
              </w:rPr>
            </w:pPr>
          </w:p>
        </w:tc>
        <w:tc>
          <w:tcPr>
            <w:tcW w:w="6567" w:type="dxa"/>
            <w:hideMark/>
          </w:tcPr>
          <w:p w14:paraId="4F50092A"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Sale of goods and services</w:t>
            </w:r>
            <w:r w:rsidRPr="00D342FD">
              <w:rPr>
                <w:b w:val="0"/>
                <w:bCs/>
                <w:vertAlign w:val="superscript"/>
              </w:rPr>
              <w:t xml:space="preserve"> </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4C7C70B1" w14:textId="77777777" w:rsidR="00E73BC6" w:rsidRPr="00D342FD" w:rsidRDefault="00E73BC6" w:rsidP="00681803">
            <w:pPr>
              <w:pStyle w:val="TableUnits"/>
              <w:spacing w:before="20" w:after="20"/>
              <w:rPr>
                <w:b w:val="0"/>
                <w:bCs/>
              </w:rPr>
            </w:pPr>
            <w:r w:rsidRPr="00D342FD">
              <w:rPr>
                <w:b w:val="0"/>
                <w:bCs/>
              </w:rPr>
              <w:t>1 374</w:t>
            </w:r>
          </w:p>
        </w:tc>
        <w:tc>
          <w:tcPr>
            <w:tcW w:w="884" w:type="dxa"/>
            <w:noWrap/>
            <w:hideMark/>
          </w:tcPr>
          <w:p w14:paraId="5CFC075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985</w:t>
            </w:r>
          </w:p>
        </w:tc>
      </w:tr>
      <w:tr w:rsidR="00E73BC6" w:rsidRPr="00D342FD" w14:paraId="5FC609B0"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485567EF" w14:textId="77777777" w:rsidR="00E73BC6" w:rsidRPr="00D342FD" w:rsidRDefault="00E73BC6" w:rsidP="00681803">
            <w:pPr>
              <w:pStyle w:val="TableUnits"/>
              <w:spacing w:before="20" w:after="20"/>
              <w:ind w:left="0"/>
              <w:jc w:val="left"/>
              <w:rPr>
                <w:b w:val="0"/>
                <w:bCs/>
              </w:rPr>
            </w:pPr>
          </w:p>
        </w:tc>
        <w:tc>
          <w:tcPr>
            <w:tcW w:w="6567" w:type="dxa"/>
            <w:hideMark/>
          </w:tcPr>
          <w:p w14:paraId="0F810495"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Loans to third parties</w:t>
            </w:r>
            <w:r w:rsidRPr="00D342FD">
              <w:rPr>
                <w:b w:val="0"/>
                <w:bCs/>
                <w:vertAlign w:val="superscript"/>
              </w:rPr>
              <w:t xml:space="preserve"> </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639989EA" w14:textId="77777777" w:rsidR="00E73BC6" w:rsidRPr="00D342FD" w:rsidRDefault="00E73BC6" w:rsidP="00681803">
            <w:pPr>
              <w:pStyle w:val="TableUnits"/>
              <w:spacing w:before="20" w:after="20"/>
              <w:rPr>
                <w:b w:val="0"/>
                <w:bCs/>
              </w:rPr>
            </w:pPr>
            <w:r w:rsidRPr="00D342FD">
              <w:rPr>
                <w:b w:val="0"/>
                <w:bCs/>
              </w:rPr>
              <w:t xml:space="preserve"> 544</w:t>
            </w:r>
          </w:p>
        </w:tc>
        <w:tc>
          <w:tcPr>
            <w:tcW w:w="884" w:type="dxa"/>
            <w:noWrap/>
            <w:hideMark/>
          </w:tcPr>
          <w:p w14:paraId="144CC24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485</w:t>
            </w:r>
          </w:p>
        </w:tc>
      </w:tr>
      <w:tr w:rsidR="00E73BC6" w:rsidRPr="00D342FD" w14:paraId="03E10A4F"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4B6E945B" w14:textId="77777777" w:rsidR="00E73BC6" w:rsidRPr="00D342FD" w:rsidRDefault="00E73BC6" w:rsidP="00681803">
            <w:pPr>
              <w:pStyle w:val="TableUnits"/>
              <w:spacing w:before="20" w:after="20"/>
              <w:ind w:left="0"/>
              <w:jc w:val="left"/>
              <w:rPr>
                <w:b w:val="0"/>
                <w:bCs/>
              </w:rPr>
            </w:pPr>
          </w:p>
        </w:tc>
        <w:tc>
          <w:tcPr>
            <w:tcW w:w="6567" w:type="dxa"/>
            <w:hideMark/>
          </w:tcPr>
          <w:p w14:paraId="6C3E44B7"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Accrued investment income</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2BDF22A2" w14:textId="77777777" w:rsidR="00E73BC6" w:rsidRPr="00D342FD" w:rsidRDefault="00E73BC6" w:rsidP="00681803">
            <w:pPr>
              <w:pStyle w:val="TableUnits"/>
              <w:spacing w:before="20" w:after="20"/>
              <w:rPr>
                <w:b w:val="0"/>
                <w:bCs/>
              </w:rPr>
            </w:pPr>
            <w:r w:rsidRPr="00D342FD">
              <w:rPr>
                <w:b w:val="0"/>
                <w:bCs/>
              </w:rPr>
              <w:t>1 864</w:t>
            </w:r>
          </w:p>
        </w:tc>
        <w:tc>
          <w:tcPr>
            <w:tcW w:w="884" w:type="dxa"/>
            <w:noWrap/>
            <w:hideMark/>
          </w:tcPr>
          <w:p w14:paraId="2A4067F6"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1 058</w:t>
            </w:r>
          </w:p>
        </w:tc>
      </w:tr>
      <w:tr w:rsidR="00E73BC6" w:rsidRPr="00D342FD" w14:paraId="240D00B3"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6B55262E" w14:textId="77777777" w:rsidR="00E73BC6" w:rsidRPr="00D342FD" w:rsidRDefault="00E73BC6" w:rsidP="00681803">
            <w:pPr>
              <w:pStyle w:val="TableUnits"/>
              <w:spacing w:before="20" w:after="20"/>
              <w:ind w:left="0"/>
              <w:jc w:val="left"/>
              <w:rPr>
                <w:b w:val="0"/>
                <w:bCs/>
              </w:rPr>
            </w:pPr>
          </w:p>
        </w:tc>
        <w:tc>
          <w:tcPr>
            <w:tcW w:w="6567" w:type="dxa"/>
            <w:hideMark/>
          </w:tcPr>
          <w:p w14:paraId="3CA6965E"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receivables</w:t>
            </w:r>
            <w:r w:rsidRPr="00D342FD">
              <w:rPr>
                <w:b w:val="0"/>
                <w:bCs/>
                <w:vertAlign w:val="superscript"/>
              </w:rPr>
              <w:t xml:space="preserve"> </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5DE35E1A" w14:textId="77777777" w:rsidR="00E73BC6" w:rsidRPr="00D342FD" w:rsidRDefault="00E73BC6" w:rsidP="00681803">
            <w:pPr>
              <w:pStyle w:val="TableUnits"/>
              <w:spacing w:before="20" w:after="20"/>
              <w:rPr>
                <w:b w:val="0"/>
                <w:bCs/>
              </w:rPr>
            </w:pPr>
            <w:r w:rsidRPr="00D342FD">
              <w:rPr>
                <w:b w:val="0"/>
                <w:bCs/>
              </w:rPr>
              <w:t xml:space="preserve"> 334</w:t>
            </w:r>
          </w:p>
        </w:tc>
        <w:tc>
          <w:tcPr>
            <w:tcW w:w="884" w:type="dxa"/>
            <w:noWrap/>
            <w:hideMark/>
          </w:tcPr>
          <w:p w14:paraId="769DEFF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438</w:t>
            </w:r>
          </w:p>
        </w:tc>
      </w:tr>
      <w:tr w:rsidR="00E73BC6" w:rsidRPr="00D342FD" w14:paraId="1DAEE9D5"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21E09EA2" w14:textId="77777777" w:rsidR="00E73BC6" w:rsidRPr="00D342FD" w:rsidRDefault="00E73BC6" w:rsidP="00681803">
            <w:pPr>
              <w:pStyle w:val="TableUnits"/>
              <w:spacing w:before="20" w:after="20"/>
              <w:ind w:left="0"/>
              <w:jc w:val="left"/>
              <w:rPr>
                <w:b w:val="0"/>
                <w:bCs/>
              </w:rPr>
            </w:pPr>
            <w:r w:rsidRPr="00D342FD">
              <w:rPr>
                <w:b w:val="0"/>
                <w:bCs/>
              </w:rPr>
              <w:t>AASB </w:t>
            </w:r>
            <w:r>
              <w:rPr>
                <w:b w:val="0"/>
                <w:bCs/>
              </w:rPr>
              <w:t>7.35H</w:t>
            </w:r>
          </w:p>
        </w:tc>
        <w:tc>
          <w:tcPr>
            <w:tcW w:w="6567" w:type="dxa"/>
            <w:hideMark/>
          </w:tcPr>
          <w:p w14:paraId="41326AE4"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Allowance for impairment losses of contractual receivables</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463B95F4" w14:textId="107A533A" w:rsidR="00E73BC6" w:rsidRPr="00D342FD" w:rsidRDefault="00E73BC6" w:rsidP="00681803">
            <w:pPr>
              <w:pStyle w:val="TableUnits"/>
              <w:spacing w:before="20" w:after="20"/>
              <w:rPr>
                <w:b w:val="0"/>
                <w:bCs/>
              </w:rPr>
            </w:pPr>
            <w:r w:rsidRPr="00D342FD">
              <w:rPr>
                <w:b w:val="0"/>
                <w:bCs/>
              </w:rPr>
              <w:t>(603)</w:t>
            </w:r>
          </w:p>
        </w:tc>
        <w:tc>
          <w:tcPr>
            <w:tcW w:w="884" w:type="dxa"/>
            <w:noWrap/>
            <w:hideMark/>
          </w:tcPr>
          <w:p w14:paraId="76F48568" w14:textId="7B93951D"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(327)</w:t>
            </w:r>
          </w:p>
        </w:tc>
      </w:tr>
      <w:tr w:rsidR="00E73BC6" w:rsidRPr="00D342FD" w14:paraId="0AFFA21E"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5A4D5E61" w14:textId="77777777" w:rsidR="00E73BC6" w:rsidRPr="00D342FD" w:rsidRDefault="00E73BC6" w:rsidP="00681803">
            <w:pPr>
              <w:pStyle w:val="TableUnits"/>
              <w:spacing w:before="20" w:after="20"/>
              <w:ind w:left="0"/>
              <w:jc w:val="left"/>
              <w:rPr>
                <w:b w:val="0"/>
                <w:bCs/>
              </w:rPr>
            </w:pPr>
          </w:p>
        </w:tc>
        <w:tc>
          <w:tcPr>
            <w:tcW w:w="6567" w:type="dxa"/>
            <w:hideMark/>
          </w:tcPr>
          <w:p w14:paraId="652A8C72"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Statutory</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2C5AF01F" w14:textId="77777777" w:rsidR="00E73BC6" w:rsidRPr="00D342FD" w:rsidRDefault="00E73BC6" w:rsidP="00681803">
            <w:pPr>
              <w:pStyle w:val="TableUnits"/>
              <w:spacing w:before="20" w:after="20"/>
            </w:pPr>
            <w:r w:rsidRPr="00D342FD">
              <w:t> </w:t>
            </w:r>
          </w:p>
        </w:tc>
        <w:tc>
          <w:tcPr>
            <w:tcW w:w="884" w:type="dxa"/>
            <w:noWrap/>
            <w:hideMark/>
          </w:tcPr>
          <w:p w14:paraId="37BA8EA8"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p>
        </w:tc>
      </w:tr>
      <w:tr w:rsidR="00E73BC6" w:rsidRPr="00D342FD" w14:paraId="4DBC3EE7"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0BFB1FA2" w14:textId="77777777" w:rsidR="00E73BC6" w:rsidRPr="00D342FD" w:rsidRDefault="00E73BC6" w:rsidP="00681803">
            <w:pPr>
              <w:pStyle w:val="TableUnits"/>
              <w:spacing w:before="20" w:after="20"/>
              <w:ind w:left="0"/>
              <w:jc w:val="left"/>
              <w:rPr>
                <w:b w:val="0"/>
                <w:bCs/>
              </w:rPr>
            </w:pPr>
          </w:p>
        </w:tc>
        <w:tc>
          <w:tcPr>
            <w:tcW w:w="6567" w:type="dxa"/>
            <w:hideMark/>
          </w:tcPr>
          <w:p w14:paraId="3BF94F50"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Amount owing from Victorian Government</w:t>
            </w:r>
            <w:r w:rsidRPr="00D342FD">
              <w:rPr>
                <w:b w:val="0"/>
                <w:bCs/>
                <w:vertAlign w:val="superscript"/>
              </w:rPr>
              <w:t xml:space="preserve"> </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66647226" w14:textId="77777777" w:rsidR="00E73BC6" w:rsidRPr="00010B7B" w:rsidRDefault="00E73BC6" w:rsidP="00681803">
            <w:pPr>
              <w:pStyle w:val="TableUnits"/>
              <w:spacing w:before="20" w:after="20"/>
              <w:rPr>
                <w:b w:val="0"/>
                <w:bCs/>
              </w:rPr>
            </w:pPr>
            <w:r w:rsidRPr="00010B7B">
              <w:rPr>
                <w:b w:val="0"/>
                <w:bCs/>
              </w:rPr>
              <w:t>31 500</w:t>
            </w:r>
          </w:p>
        </w:tc>
        <w:tc>
          <w:tcPr>
            <w:tcW w:w="884" w:type="dxa"/>
            <w:noWrap/>
            <w:hideMark/>
          </w:tcPr>
          <w:p w14:paraId="367BFD96"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010B7B">
              <w:rPr>
                <w:b w:val="0"/>
                <w:bCs/>
              </w:rPr>
              <w:t>16 151</w:t>
            </w:r>
          </w:p>
        </w:tc>
      </w:tr>
      <w:tr w:rsidR="00E73BC6" w:rsidRPr="00D342FD" w14:paraId="46D4A5BB"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49C614D6" w14:textId="77777777" w:rsidR="00E73BC6" w:rsidRPr="00D342FD" w:rsidRDefault="00E73BC6" w:rsidP="00681803">
            <w:pPr>
              <w:pStyle w:val="TableUnits"/>
              <w:spacing w:before="20" w:after="20"/>
              <w:ind w:left="0"/>
              <w:jc w:val="left"/>
              <w:rPr>
                <w:b w:val="0"/>
                <w:bCs/>
              </w:rPr>
            </w:pPr>
          </w:p>
        </w:tc>
        <w:tc>
          <w:tcPr>
            <w:tcW w:w="6567" w:type="dxa"/>
            <w:hideMark/>
          </w:tcPr>
          <w:p w14:paraId="4F1A2551"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GST input tax credit recoverable</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39166A85" w14:textId="77777777" w:rsidR="00E73BC6" w:rsidRPr="00010B7B" w:rsidRDefault="00E73BC6" w:rsidP="00681803">
            <w:pPr>
              <w:pStyle w:val="TableUnits"/>
              <w:spacing w:before="20" w:after="20"/>
              <w:rPr>
                <w:b w:val="0"/>
                <w:bCs/>
              </w:rPr>
            </w:pPr>
            <w:r w:rsidRPr="00010B7B">
              <w:rPr>
                <w:b w:val="0"/>
                <w:bCs/>
              </w:rPr>
              <w:t xml:space="preserve"> 34</w:t>
            </w:r>
          </w:p>
        </w:tc>
        <w:tc>
          <w:tcPr>
            <w:tcW w:w="884" w:type="dxa"/>
            <w:noWrap/>
            <w:hideMark/>
          </w:tcPr>
          <w:p w14:paraId="2C013ED8"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010B7B">
              <w:rPr>
                <w:b w:val="0"/>
                <w:bCs/>
              </w:rPr>
              <w:t xml:space="preserve"> 50</w:t>
            </w:r>
          </w:p>
        </w:tc>
      </w:tr>
      <w:tr w:rsidR="00E73BC6" w:rsidRPr="00D342FD" w14:paraId="51BE6ED4"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66E6D8CA" w14:textId="77777777" w:rsidR="00E73BC6" w:rsidRPr="00D342FD" w:rsidRDefault="00E73BC6" w:rsidP="00681803">
            <w:pPr>
              <w:pStyle w:val="TableUnits"/>
              <w:spacing w:before="20" w:after="20"/>
              <w:ind w:left="0"/>
              <w:jc w:val="left"/>
              <w:rPr>
                <w:b w:val="0"/>
                <w:bCs/>
              </w:rPr>
            </w:pPr>
          </w:p>
        </w:tc>
        <w:tc>
          <w:tcPr>
            <w:tcW w:w="6567" w:type="dxa"/>
            <w:hideMark/>
          </w:tcPr>
          <w:p w14:paraId="41179FC4"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Fines and regulatory fees</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4258E8A3" w14:textId="77777777" w:rsidR="00E73BC6" w:rsidRPr="00010B7B" w:rsidRDefault="00E73BC6" w:rsidP="00681803">
            <w:pPr>
              <w:pStyle w:val="TableUnits"/>
              <w:spacing w:before="20" w:after="20"/>
              <w:rPr>
                <w:b w:val="0"/>
                <w:bCs/>
              </w:rPr>
            </w:pPr>
            <w:r w:rsidRPr="00010B7B">
              <w:rPr>
                <w:b w:val="0"/>
                <w:bCs/>
              </w:rPr>
              <w:t xml:space="preserve"> 183</w:t>
            </w:r>
          </w:p>
        </w:tc>
        <w:tc>
          <w:tcPr>
            <w:tcW w:w="884" w:type="dxa"/>
            <w:noWrap/>
            <w:hideMark/>
          </w:tcPr>
          <w:p w14:paraId="67E18529"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010B7B">
              <w:rPr>
                <w:b w:val="0"/>
                <w:bCs/>
              </w:rPr>
              <w:t xml:space="preserve"> 75</w:t>
            </w:r>
          </w:p>
        </w:tc>
      </w:tr>
      <w:tr w:rsidR="00E73BC6" w:rsidRPr="00D342FD" w14:paraId="18AB2C2C"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11AE9B4D" w14:textId="77777777" w:rsidR="00E73BC6" w:rsidRPr="00D342FD" w:rsidRDefault="00E73BC6" w:rsidP="00681803">
            <w:pPr>
              <w:pStyle w:val="TableUnits"/>
              <w:spacing w:before="20" w:after="20"/>
              <w:ind w:left="0"/>
              <w:jc w:val="left"/>
              <w:rPr>
                <w:b w:val="0"/>
                <w:bCs/>
              </w:rPr>
            </w:pPr>
          </w:p>
        </w:tc>
        <w:tc>
          <w:tcPr>
            <w:tcW w:w="6567" w:type="dxa"/>
            <w:hideMark/>
          </w:tcPr>
          <w:p w14:paraId="72889C1B"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receivables</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7DD9AE6B" w14:textId="77777777" w:rsidR="00E73BC6" w:rsidRPr="00010B7B" w:rsidRDefault="00E73BC6" w:rsidP="00681803">
            <w:pPr>
              <w:pStyle w:val="TableUnits"/>
              <w:spacing w:before="20" w:after="20"/>
              <w:rPr>
                <w:b w:val="0"/>
                <w:bCs/>
              </w:rPr>
            </w:pPr>
            <w:r w:rsidRPr="00010B7B">
              <w:rPr>
                <w:b w:val="0"/>
                <w:bCs/>
              </w:rPr>
              <w:t xml:space="preserve"> 234</w:t>
            </w:r>
          </w:p>
        </w:tc>
        <w:tc>
          <w:tcPr>
            <w:tcW w:w="884" w:type="dxa"/>
            <w:noWrap/>
            <w:hideMark/>
          </w:tcPr>
          <w:p w14:paraId="23052D64"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010B7B">
              <w:rPr>
                <w:b w:val="0"/>
                <w:bCs/>
              </w:rPr>
              <w:t xml:space="preserve"> 399</w:t>
            </w:r>
          </w:p>
        </w:tc>
      </w:tr>
      <w:tr w:rsidR="00E73BC6" w:rsidRPr="00D342FD" w14:paraId="03002973"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79CA5B76" w14:textId="77777777" w:rsidR="00E73BC6" w:rsidRPr="00D342FD" w:rsidRDefault="00E73BC6" w:rsidP="00681803">
            <w:pPr>
              <w:pStyle w:val="TableUnits"/>
              <w:spacing w:before="20" w:after="20"/>
              <w:ind w:left="0"/>
              <w:jc w:val="left"/>
              <w:rPr>
                <w:b w:val="0"/>
                <w:bCs/>
              </w:rPr>
            </w:pPr>
            <w:r w:rsidRPr="00D342FD">
              <w:rPr>
                <w:b w:val="0"/>
                <w:bCs/>
              </w:rPr>
              <w:t>AASB 2016-8</w:t>
            </w:r>
          </w:p>
        </w:tc>
        <w:tc>
          <w:tcPr>
            <w:tcW w:w="6567" w:type="dxa"/>
            <w:tcBorders>
              <w:bottom w:val="single" w:sz="6" w:space="0" w:color="auto"/>
            </w:tcBorders>
            <w:hideMark/>
          </w:tcPr>
          <w:p w14:paraId="6323C902"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Allowance for impairment losses of statutory receivables</w:t>
            </w:r>
          </w:p>
        </w:tc>
        <w:tc>
          <w:tcPr>
            <w:cnfStyle w:val="000001000000" w:firstRow="0" w:lastRow="0" w:firstColumn="0" w:lastColumn="0" w:oddVBand="0" w:evenVBand="1" w:oddHBand="0" w:evenHBand="0" w:firstRowFirstColumn="0" w:firstRowLastColumn="0" w:lastRowFirstColumn="0" w:lastRowLastColumn="0"/>
            <w:tcW w:w="884" w:type="dxa"/>
            <w:tcBorders>
              <w:bottom w:val="single" w:sz="6" w:space="0" w:color="auto"/>
            </w:tcBorders>
            <w:noWrap/>
            <w:hideMark/>
          </w:tcPr>
          <w:p w14:paraId="6EE33767" w14:textId="77777777" w:rsidR="00E73BC6" w:rsidRPr="00010B7B" w:rsidRDefault="00E73BC6" w:rsidP="00681803">
            <w:pPr>
              <w:pStyle w:val="TableUnits"/>
              <w:spacing w:before="20" w:after="20"/>
              <w:rPr>
                <w:b w:val="0"/>
                <w:bCs/>
              </w:rPr>
            </w:pPr>
            <w:r w:rsidRPr="00010B7B">
              <w:rPr>
                <w:b w:val="0"/>
                <w:bCs/>
              </w:rPr>
              <w:t>..</w:t>
            </w:r>
          </w:p>
        </w:tc>
        <w:tc>
          <w:tcPr>
            <w:tcW w:w="884" w:type="dxa"/>
            <w:tcBorders>
              <w:bottom w:val="single" w:sz="6" w:space="0" w:color="auto"/>
            </w:tcBorders>
            <w:noWrap/>
            <w:hideMark/>
          </w:tcPr>
          <w:p w14:paraId="1DD156EB"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010B7B">
              <w:rPr>
                <w:b w:val="0"/>
                <w:bCs/>
              </w:rPr>
              <w:t>..</w:t>
            </w:r>
          </w:p>
        </w:tc>
      </w:tr>
      <w:tr w:rsidR="00E73BC6" w:rsidRPr="00D342FD" w14:paraId="20A51588"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3842DD78" w14:textId="77777777" w:rsidR="00E73BC6" w:rsidRPr="00D342FD" w:rsidRDefault="00E73BC6" w:rsidP="00681803">
            <w:pPr>
              <w:pStyle w:val="TableUnits"/>
              <w:spacing w:before="20" w:after="20"/>
              <w:ind w:left="0"/>
              <w:jc w:val="left"/>
              <w:rPr>
                <w:b w:val="0"/>
                <w:bCs/>
              </w:rPr>
            </w:pPr>
          </w:p>
        </w:tc>
        <w:tc>
          <w:tcPr>
            <w:tcW w:w="6567" w:type="dxa"/>
            <w:tcBorders>
              <w:top w:val="single" w:sz="6" w:space="0" w:color="auto"/>
              <w:bottom w:val="single" w:sz="6" w:space="0" w:color="auto"/>
            </w:tcBorders>
            <w:hideMark/>
          </w:tcPr>
          <w:p w14:paraId="78372361"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receivables</w:t>
            </w:r>
          </w:p>
        </w:tc>
        <w:tc>
          <w:tcPr>
            <w:cnfStyle w:val="000001000000" w:firstRow="0" w:lastRow="0" w:firstColumn="0" w:lastColumn="0" w:oddVBand="0" w:evenVBand="1" w:oddHBand="0" w:evenHBand="0" w:firstRowFirstColumn="0" w:firstRowLastColumn="0" w:lastRowFirstColumn="0" w:lastRowLastColumn="0"/>
            <w:tcW w:w="884" w:type="dxa"/>
            <w:tcBorders>
              <w:top w:val="single" w:sz="6" w:space="0" w:color="auto"/>
              <w:bottom w:val="single" w:sz="6" w:space="0" w:color="auto"/>
            </w:tcBorders>
            <w:noWrap/>
            <w:hideMark/>
          </w:tcPr>
          <w:p w14:paraId="76552876" w14:textId="77777777" w:rsidR="00E73BC6" w:rsidRPr="00D342FD" w:rsidRDefault="00E73BC6" w:rsidP="00681803">
            <w:pPr>
              <w:pStyle w:val="TableUnits"/>
              <w:spacing w:before="20" w:after="20"/>
            </w:pPr>
            <w:r w:rsidRPr="006C63ED">
              <w:t>36 045</w:t>
            </w:r>
          </w:p>
        </w:tc>
        <w:tc>
          <w:tcPr>
            <w:tcW w:w="884" w:type="dxa"/>
            <w:tcBorders>
              <w:top w:val="single" w:sz="6" w:space="0" w:color="auto"/>
              <w:bottom w:val="single" w:sz="6" w:space="0" w:color="auto"/>
            </w:tcBorders>
            <w:noWrap/>
            <w:hideMark/>
          </w:tcPr>
          <w:p w14:paraId="3BFE2A2F" w14:textId="77777777" w:rsidR="00E73BC6" w:rsidRPr="00D342FD"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6C63ED">
              <w:t>20 545</w:t>
            </w:r>
          </w:p>
        </w:tc>
      </w:tr>
      <w:tr w:rsidR="00E73BC6" w:rsidRPr="00D342FD" w14:paraId="0D7A9B3D"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7837CEAE" w14:textId="77777777" w:rsidR="00E73BC6" w:rsidRPr="00D342FD" w:rsidRDefault="00E73BC6" w:rsidP="00681803">
            <w:pPr>
              <w:pStyle w:val="TableUnits"/>
              <w:spacing w:before="20" w:after="20"/>
              <w:ind w:left="0"/>
              <w:jc w:val="left"/>
              <w:rPr>
                <w:b w:val="0"/>
                <w:bCs/>
              </w:rPr>
            </w:pPr>
          </w:p>
        </w:tc>
        <w:tc>
          <w:tcPr>
            <w:tcW w:w="6567" w:type="dxa"/>
            <w:tcBorders>
              <w:top w:val="single" w:sz="6" w:space="0" w:color="auto"/>
            </w:tcBorders>
            <w:hideMark/>
          </w:tcPr>
          <w:p w14:paraId="1000E5F8"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i/>
                <w:iCs/>
              </w:rPr>
            </w:pPr>
            <w:r w:rsidRPr="00D342FD">
              <w:rPr>
                <w:b w:val="0"/>
                <w:bCs/>
                <w:i/>
                <w:iCs/>
              </w:rPr>
              <w:t>Represented by</w:t>
            </w:r>
          </w:p>
        </w:tc>
        <w:tc>
          <w:tcPr>
            <w:cnfStyle w:val="000001000000" w:firstRow="0" w:lastRow="0" w:firstColumn="0" w:lastColumn="0" w:oddVBand="0" w:evenVBand="1" w:oddHBand="0" w:evenHBand="0" w:firstRowFirstColumn="0" w:firstRowLastColumn="0" w:lastRowFirstColumn="0" w:lastRowLastColumn="0"/>
            <w:tcW w:w="884" w:type="dxa"/>
            <w:tcBorders>
              <w:top w:val="single" w:sz="6" w:space="0" w:color="auto"/>
            </w:tcBorders>
            <w:noWrap/>
            <w:hideMark/>
          </w:tcPr>
          <w:p w14:paraId="0D831F35" w14:textId="77777777" w:rsidR="00E73BC6" w:rsidRPr="00010B7B" w:rsidRDefault="00E73BC6" w:rsidP="00681803">
            <w:pPr>
              <w:pStyle w:val="TableUnits"/>
              <w:spacing w:before="20" w:after="20"/>
              <w:rPr>
                <w:b w:val="0"/>
                <w:bCs/>
              </w:rPr>
            </w:pPr>
            <w:r w:rsidRPr="00010B7B">
              <w:rPr>
                <w:b w:val="0"/>
                <w:bCs/>
              </w:rPr>
              <w:t xml:space="preserve"> </w:t>
            </w:r>
          </w:p>
        </w:tc>
        <w:tc>
          <w:tcPr>
            <w:tcW w:w="884" w:type="dxa"/>
            <w:tcBorders>
              <w:top w:val="single" w:sz="6" w:space="0" w:color="auto"/>
            </w:tcBorders>
            <w:noWrap/>
            <w:hideMark/>
          </w:tcPr>
          <w:p w14:paraId="7A50EBFF"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306B198D"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33A2218B" w14:textId="77777777" w:rsidR="00E73BC6" w:rsidRPr="00D342FD" w:rsidRDefault="00E73BC6" w:rsidP="00681803">
            <w:pPr>
              <w:pStyle w:val="TableUnits"/>
              <w:spacing w:before="20" w:after="20"/>
              <w:ind w:left="0"/>
              <w:jc w:val="left"/>
              <w:rPr>
                <w:b w:val="0"/>
                <w:bCs/>
              </w:rPr>
            </w:pPr>
            <w:r w:rsidRPr="00D342FD">
              <w:rPr>
                <w:b w:val="0"/>
                <w:bCs/>
              </w:rPr>
              <w:t>AASB 101.61</w:t>
            </w:r>
          </w:p>
        </w:tc>
        <w:tc>
          <w:tcPr>
            <w:tcW w:w="6567" w:type="dxa"/>
            <w:hideMark/>
          </w:tcPr>
          <w:p w14:paraId="6DED95AE"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Current receivables</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4E94194A" w14:textId="77777777" w:rsidR="00E73BC6" w:rsidRPr="00010B7B" w:rsidRDefault="00E73BC6" w:rsidP="00681803">
            <w:pPr>
              <w:pStyle w:val="TableUnits"/>
              <w:spacing w:before="20" w:after="20"/>
              <w:rPr>
                <w:b w:val="0"/>
                <w:bCs/>
              </w:rPr>
            </w:pPr>
            <w:r w:rsidRPr="00010B7B">
              <w:rPr>
                <w:b w:val="0"/>
                <w:bCs/>
              </w:rPr>
              <w:t>28 590</w:t>
            </w:r>
          </w:p>
        </w:tc>
        <w:tc>
          <w:tcPr>
            <w:tcW w:w="884" w:type="dxa"/>
            <w:noWrap/>
            <w:hideMark/>
          </w:tcPr>
          <w:p w14:paraId="229B0713"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010B7B">
              <w:rPr>
                <w:b w:val="0"/>
                <w:bCs/>
              </w:rPr>
              <w:t>18 096</w:t>
            </w:r>
          </w:p>
        </w:tc>
      </w:tr>
      <w:tr w:rsidR="00E73BC6" w:rsidRPr="00D342FD" w14:paraId="0E2F6A18" w14:textId="77777777" w:rsidTr="00681803">
        <w:tc>
          <w:tcPr>
            <w:cnfStyle w:val="001000000000" w:firstRow="0" w:lastRow="0" w:firstColumn="1" w:lastColumn="0" w:oddVBand="0" w:evenVBand="0" w:oddHBand="0" w:evenHBand="0" w:firstRowFirstColumn="0" w:firstRowLastColumn="0" w:lastRowFirstColumn="0" w:lastRowLastColumn="0"/>
            <w:tcW w:w="1304" w:type="dxa"/>
            <w:hideMark/>
          </w:tcPr>
          <w:p w14:paraId="17C0122A" w14:textId="77777777" w:rsidR="00E73BC6" w:rsidRPr="00D342FD" w:rsidRDefault="00E73BC6" w:rsidP="00681803">
            <w:pPr>
              <w:pStyle w:val="TableUnits"/>
              <w:spacing w:before="20" w:after="20"/>
              <w:ind w:left="0"/>
              <w:jc w:val="left"/>
              <w:rPr>
                <w:b w:val="0"/>
                <w:bCs/>
              </w:rPr>
            </w:pPr>
            <w:r w:rsidRPr="00D342FD">
              <w:rPr>
                <w:b w:val="0"/>
                <w:bCs/>
              </w:rPr>
              <w:t>AASB 101.61</w:t>
            </w:r>
          </w:p>
        </w:tc>
        <w:tc>
          <w:tcPr>
            <w:tcW w:w="6567" w:type="dxa"/>
            <w:hideMark/>
          </w:tcPr>
          <w:p w14:paraId="3E8583DD" w14:textId="77777777" w:rsidR="00E73BC6" w:rsidRPr="00D342FD" w:rsidRDefault="00E73BC6"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Non-current receivables</w:t>
            </w:r>
          </w:p>
        </w:tc>
        <w:tc>
          <w:tcPr>
            <w:cnfStyle w:val="000001000000" w:firstRow="0" w:lastRow="0" w:firstColumn="0" w:lastColumn="0" w:oddVBand="0" w:evenVBand="1" w:oddHBand="0" w:evenHBand="0" w:firstRowFirstColumn="0" w:firstRowLastColumn="0" w:lastRowFirstColumn="0" w:lastRowLastColumn="0"/>
            <w:tcW w:w="884" w:type="dxa"/>
            <w:noWrap/>
            <w:hideMark/>
          </w:tcPr>
          <w:p w14:paraId="23208E61" w14:textId="77777777" w:rsidR="00E73BC6" w:rsidRPr="00010B7B" w:rsidRDefault="00E73BC6" w:rsidP="00681803">
            <w:pPr>
              <w:pStyle w:val="TableUnits"/>
              <w:spacing w:before="20" w:after="20"/>
              <w:rPr>
                <w:b w:val="0"/>
                <w:bCs/>
              </w:rPr>
            </w:pPr>
            <w:r w:rsidRPr="00010B7B">
              <w:rPr>
                <w:b w:val="0"/>
                <w:bCs/>
              </w:rPr>
              <w:t>7 380</w:t>
            </w:r>
          </w:p>
        </w:tc>
        <w:tc>
          <w:tcPr>
            <w:tcW w:w="884" w:type="dxa"/>
            <w:noWrap/>
            <w:hideMark/>
          </w:tcPr>
          <w:p w14:paraId="3302D197" w14:textId="77777777" w:rsidR="00E73BC6" w:rsidRPr="00010B7B" w:rsidRDefault="00E73BC6"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010B7B">
              <w:rPr>
                <w:b w:val="0"/>
                <w:bCs/>
              </w:rPr>
              <w:t>2 399</w:t>
            </w:r>
          </w:p>
        </w:tc>
      </w:tr>
      <w:tr w:rsidR="00681803" w:rsidRPr="00D342FD" w14:paraId="092A09CE" w14:textId="77777777" w:rsidTr="00681803">
        <w:trPr>
          <w:trHeight w:val="448"/>
        </w:trPr>
        <w:tc>
          <w:tcPr>
            <w:cnfStyle w:val="001000000000" w:firstRow="0" w:lastRow="0" w:firstColumn="1" w:lastColumn="0" w:oddVBand="0" w:evenVBand="0" w:oddHBand="0" w:evenHBand="0" w:firstRowFirstColumn="0" w:firstRowLastColumn="0" w:lastRowFirstColumn="0" w:lastRowLastColumn="0"/>
            <w:tcW w:w="1304" w:type="dxa"/>
            <w:hideMark/>
          </w:tcPr>
          <w:p w14:paraId="4C05E532" w14:textId="7207CAEF" w:rsidR="00681803" w:rsidRPr="00D342FD" w:rsidRDefault="00681803" w:rsidP="00681803">
            <w:pPr>
              <w:pStyle w:val="TableUnits"/>
              <w:spacing w:before="20" w:after="20"/>
              <w:ind w:left="0"/>
              <w:jc w:val="left"/>
              <w:rPr>
                <w:b w:val="0"/>
                <w:bCs/>
              </w:rPr>
            </w:pPr>
            <w:r w:rsidRPr="00681803">
              <w:rPr>
                <w:b w:val="0"/>
                <w:bCs/>
              </w:rPr>
              <w:t>AASB 7.35L</w:t>
            </w:r>
          </w:p>
        </w:tc>
        <w:tc>
          <w:tcPr>
            <w:tcW w:w="6567" w:type="dxa"/>
            <w:tcBorders>
              <w:bottom w:val="single" w:sz="12" w:space="0" w:color="auto"/>
            </w:tcBorders>
            <w:hideMark/>
          </w:tcPr>
          <w:p w14:paraId="19369E23" w14:textId="18768265" w:rsidR="00681803" w:rsidRPr="00D342FD" w:rsidRDefault="00681803" w:rsidP="00681803">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Contractual receivables outstanding written off during the reporting period and still</w:t>
            </w:r>
            <w:r>
              <w:rPr>
                <w:b w:val="0"/>
                <w:bCs/>
              </w:rPr>
              <w:t xml:space="preserve"> </w:t>
            </w:r>
            <w:r w:rsidRPr="00D342FD">
              <w:rPr>
                <w:b w:val="0"/>
                <w:bCs/>
              </w:rPr>
              <w:t>subject to enforceable activity</w:t>
            </w:r>
          </w:p>
        </w:tc>
        <w:tc>
          <w:tcPr>
            <w:cnfStyle w:val="000001000000" w:firstRow="0" w:lastRow="0" w:firstColumn="0" w:lastColumn="0" w:oddVBand="0" w:evenVBand="1" w:oddHBand="0" w:evenHBand="0" w:firstRowFirstColumn="0" w:firstRowLastColumn="0" w:lastRowFirstColumn="0" w:lastRowLastColumn="0"/>
            <w:tcW w:w="884" w:type="dxa"/>
            <w:tcBorders>
              <w:bottom w:val="single" w:sz="12" w:space="0" w:color="auto"/>
            </w:tcBorders>
            <w:noWrap/>
            <w:hideMark/>
          </w:tcPr>
          <w:p w14:paraId="5F5D5890" w14:textId="51714809" w:rsidR="00681803" w:rsidRPr="00010B7B" w:rsidRDefault="00681803" w:rsidP="00681803">
            <w:pPr>
              <w:pStyle w:val="TableUnits"/>
              <w:spacing w:before="20" w:after="20"/>
              <w:rPr>
                <w:b w:val="0"/>
                <w:bCs/>
              </w:rPr>
            </w:pPr>
            <w:r w:rsidRPr="00010B7B">
              <w:rPr>
                <w:b w:val="0"/>
                <w:bCs/>
              </w:rPr>
              <w:t>(75)</w:t>
            </w:r>
            <w:r w:rsidRPr="00D342FD">
              <w:rPr>
                <w:b w:val="0"/>
                <w:bCs/>
              </w:rPr>
              <w:t> </w:t>
            </w:r>
          </w:p>
        </w:tc>
        <w:tc>
          <w:tcPr>
            <w:tcW w:w="884" w:type="dxa"/>
            <w:tcBorders>
              <w:bottom w:val="single" w:sz="12" w:space="0" w:color="auto"/>
            </w:tcBorders>
            <w:noWrap/>
            <w:hideMark/>
          </w:tcPr>
          <w:p w14:paraId="1B1B80D4" w14:textId="14B34ECA" w:rsidR="00681803" w:rsidRPr="00010B7B" w:rsidRDefault="00681803" w:rsidP="00681803">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50</w:t>
            </w:r>
            <w:r w:rsidRPr="00D342FD">
              <w:rPr>
                <w:b w:val="0"/>
                <w:bCs/>
              </w:rPr>
              <w:t> </w:t>
            </w:r>
          </w:p>
        </w:tc>
      </w:tr>
    </w:tbl>
    <w:p w14:paraId="3C07CFF9" w14:textId="77777777" w:rsidR="00E73BC6" w:rsidRPr="00940E38" w:rsidRDefault="00E73BC6" w:rsidP="00E73BC6">
      <w:pPr>
        <w:pStyle w:val="TableUnits"/>
      </w:pPr>
    </w:p>
    <w:p w14:paraId="12C24EC3" w14:textId="77777777" w:rsidR="00E73BC6" w:rsidRPr="00940E38" w:rsidRDefault="00E73BC6" w:rsidP="00E73BC6">
      <w:r w:rsidRPr="00940E38">
        <w:rPr>
          <w:b/>
        </w:rPr>
        <w:t>Contractual receivables</w:t>
      </w:r>
      <w:r w:rsidRPr="00940E38">
        <w:t xml:space="preserve"> are classified as financial instruments and categorised as ‘financial assets at amortised </w:t>
      </w:r>
      <w:proofErr w:type="gramStart"/>
      <w:r w:rsidRPr="00940E38">
        <w:t>costs’</w:t>
      </w:r>
      <w:proofErr w:type="gramEnd"/>
      <w:r w:rsidRPr="00940E38">
        <w:t xml:space="preserve">.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 </w:t>
      </w:r>
    </w:p>
    <w:p w14:paraId="4354575F" w14:textId="7F5B770F" w:rsidR="00E73BC6" w:rsidRPr="00940E38" w:rsidRDefault="00E73BC6" w:rsidP="00E73BC6">
      <w:r w:rsidRPr="00940E38">
        <w:rPr>
          <w:b/>
        </w:rPr>
        <w:t>Statutory receivables</w:t>
      </w:r>
      <w:r w:rsidRPr="00940E38">
        <w:t xml:space="preserve"> do not arise from contracts and are recognised and measured similarly to contractual receivables (except for impairment</w:t>
      </w:r>
      <w:proofErr w:type="gramStart"/>
      <w:r w:rsidRPr="00940E38">
        <w:t>), but</w:t>
      </w:r>
      <w:proofErr w:type="gramEnd"/>
      <w:r w:rsidRPr="00940E38">
        <w:t xml:space="preserve"> are not classified as financial instruments</w:t>
      </w:r>
      <w:r>
        <w:t xml:space="preserve"> for disclosure purposes. The Department applies AASB 9 for initial measurement of the statutory receivables and</w:t>
      </w:r>
      <w:r w:rsidR="00BD448E">
        <w:t xml:space="preserve">, </w:t>
      </w:r>
      <w:r>
        <w:t>as a result</w:t>
      </w:r>
      <w:r w:rsidR="00BD448E">
        <w:t>,</w:t>
      </w:r>
      <w:r>
        <w:t xml:space="preserve"> statutory receivables are initially recognised at fair value plus any directly attributable transaction cost</w:t>
      </w:r>
      <w:r w:rsidRPr="00940E38">
        <w:t>. Amounts recognised from the Victorian Government represent funding for all commitments incurred and are drawn from the Consolidated Fund as the commitments fall due.</w:t>
      </w:r>
    </w:p>
    <w:p w14:paraId="15A8AAC3" w14:textId="25956E14" w:rsidR="00E73BC6" w:rsidRDefault="00E73BC6" w:rsidP="00E73BC6">
      <w:r w:rsidRPr="00940E38">
        <w:t xml:space="preserve">Details about the Department’s impairment policies, the Department’s exposure to credit risk and the calculation of the loss allowance are set out in </w:t>
      </w:r>
      <w:r>
        <w:t>N</w:t>
      </w:r>
      <w:r w:rsidRPr="00940E38">
        <w:t xml:space="preserve">ote 8.1.3. </w:t>
      </w:r>
    </w:p>
    <w:p w14:paraId="02ABA6C0" w14:textId="77777777" w:rsidR="00E73BC6" w:rsidRDefault="00E73BC6" w:rsidP="00E73BC6">
      <w:pPr>
        <w:keepLines w:val="0"/>
      </w:pPr>
    </w:p>
    <w:p w14:paraId="0E28D82A" w14:textId="632F0E44" w:rsidR="00E73BC6" w:rsidRPr="00940E38" w:rsidRDefault="00E73BC6" w:rsidP="00E73BC6">
      <w:pPr>
        <w:pStyle w:val="Heading30"/>
      </w:pPr>
      <w:r w:rsidRPr="00F22BE1">
        <w:rPr>
          <w:color w:val="0072CE" w:themeColor="accent4"/>
        </w:rPr>
        <w:lastRenderedPageBreak/>
        <w:t>[REVI</w:t>
      </w:r>
      <w:r w:rsidR="00294001" w:rsidRPr="00F22BE1">
        <w:rPr>
          <w:color w:val="0072CE" w:themeColor="accent4"/>
        </w:rPr>
        <w:t>S</w:t>
      </w:r>
      <w:r w:rsidRPr="00F22BE1">
        <w:rPr>
          <w:color w:val="0072CE" w:themeColor="accent4"/>
        </w:rPr>
        <w:t>ED]</w:t>
      </w:r>
      <w:r>
        <w:t xml:space="preserve"> </w:t>
      </w:r>
      <w:r w:rsidRPr="00EF349F">
        <w:t>Finance lease</w:t>
      </w:r>
      <w:r>
        <w:t xml:space="preserve"> receivable</w:t>
      </w:r>
      <w:r w:rsidRPr="00EF349F">
        <w:t>s</w:t>
      </w:r>
      <w:r w:rsidRPr="00940E38">
        <w:t xml:space="preserve"> (Department as lessor) </w:t>
      </w:r>
      <w:r w:rsidRPr="00940E38">
        <w:rPr>
          <w:rStyle w:val="SourceReference"/>
          <w:b w:val="0"/>
        </w:rPr>
        <w:t>[AASB</w:t>
      </w:r>
      <w:r>
        <w:rPr>
          <w:rStyle w:val="SourceReference"/>
          <w:b w:val="0"/>
        </w:rPr>
        <w:t>16.67, 16.75,(2019:</w:t>
      </w:r>
      <w:r w:rsidRPr="00940E38">
        <w:rPr>
          <w:rStyle w:val="SourceReference"/>
          <w:b w:val="0"/>
        </w:rPr>
        <w:t>117.36, 117.39</w:t>
      </w:r>
      <w:r>
        <w:rPr>
          <w:rStyle w:val="SourceReference"/>
          <w:b w:val="0"/>
        </w:rPr>
        <w:t>)</w:t>
      </w:r>
      <w:r w:rsidRPr="00940E38">
        <w:rPr>
          <w:rStyle w:val="SourceReference"/>
          <w:b w:val="0"/>
        </w:rPr>
        <w:t>]</w:t>
      </w:r>
    </w:p>
    <w:p w14:paraId="4FF97084" w14:textId="77777777" w:rsidR="00E73BC6" w:rsidRPr="00940E38" w:rsidRDefault="00E73BC6" w:rsidP="00E73BC6">
      <w:r w:rsidRPr="00940E38">
        <w:t xml:space="preserve">Amounts due from lessees under </w:t>
      </w:r>
      <w:r w:rsidRPr="00EF349F">
        <w:t>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w:t>
      </w:r>
      <w:r w:rsidRPr="00940E38">
        <w:t xml:space="preserve"> are apportioned between periodic interest revenue and reduction of the lease receivable over the term of the lease </w:t>
      </w:r>
      <w:proofErr w:type="gramStart"/>
      <w:r w:rsidRPr="00940E38">
        <w:t>in order to</w:t>
      </w:r>
      <w:proofErr w:type="gramEnd"/>
      <w:r w:rsidRPr="00940E38">
        <w:t xml:space="preserve"> reflect a constant periodic rate of return on the net investment outstanding in respect of the lease.</w:t>
      </w:r>
    </w:p>
    <w:p w14:paraId="2F5E5DB5" w14:textId="77777777" w:rsidR="00E73BC6" w:rsidRDefault="00E73BC6" w:rsidP="00E73BC6">
      <w:pPr>
        <w:rPr>
          <w:rStyle w:val="SourceReference"/>
        </w:rPr>
      </w:pPr>
      <w:r w:rsidRPr="00EF349F">
        <w:t>Finance lease receivables</w:t>
      </w:r>
      <w:r w:rsidRPr="00940E38">
        <w:t xml:space="preserve"> relate to equipment with lease terms of five years. The lessees have options to purchase the equipment for a nominal amount at the conclusion of the lease agreements. </w:t>
      </w:r>
      <w:r w:rsidRPr="00940E38">
        <w:rPr>
          <w:rStyle w:val="SourceReference"/>
        </w:rPr>
        <w:t>[AASB 117.47(f)]</w:t>
      </w:r>
      <w:r w:rsidRPr="00940E38">
        <w:t>. In relation to the leasing arrangements below, there are unguaranteed residual values of $9 000 in 201</w:t>
      </w:r>
      <w:r>
        <w:t>9</w:t>
      </w:r>
      <w:r w:rsidRPr="00940E38">
        <w:t>-</w:t>
      </w:r>
      <w:r>
        <w:t>20</w:t>
      </w:r>
      <w:r w:rsidRPr="00940E38">
        <w:t xml:space="preserve"> ($24 000 in 201</w:t>
      </w:r>
      <w:r>
        <w:t>8</w:t>
      </w:r>
      <w:r w:rsidRPr="00940E38">
        <w:t>-1</w:t>
      </w:r>
      <w:r>
        <w:t>9</w:t>
      </w:r>
      <w:r w:rsidRPr="00940E38">
        <w:t xml:space="preserve">) that were accrued for the benefit of the Department. </w:t>
      </w:r>
      <w:r w:rsidRPr="00940E38">
        <w:rPr>
          <w:rStyle w:val="SourceReference"/>
        </w:rPr>
        <w:t>[AASB 117.47(c)]</w:t>
      </w:r>
    </w:p>
    <w:p w14:paraId="523DB5DB" w14:textId="5FEEF030" w:rsidR="00E73BC6" w:rsidRDefault="00E73BC6" w:rsidP="00E73BC6">
      <w:r w:rsidRPr="00A5423A">
        <w:t>The</w:t>
      </w:r>
      <w:r>
        <w:t xml:space="preserve"> following table sets out the maturity analysis of lease receivables, showing the undiscounted lease payments to be received after the reporting date.</w:t>
      </w:r>
    </w:p>
    <w:p w14:paraId="6C814E28" w14:textId="1DA2C657" w:rsidR="00294001" w:rsidRPr="00294001" w:rsidRDefault="00294001" w:rsidP="00294001">
      <w:pPr>
        <w:pStyle w:val="TableUnits"/>
      </w:pPr>
      <w:r w:rsidRPr="00294001">
        <w:t>($ thousand)</w:t>
      </w:r>
    </w:p>
    <w:tbl>
      <w:tblPr>
        <w:tblW w:w="9639" w:type="dxa"/>
        <w:tblLayout w:type="fixed"/>
        <w:tblCellMar>
          <w:left w:w="57" w:type="dxa"/>
          <w:right w:w="57" w:type="dxa"/>
        </w:tblCellMar>
        <w:tblLook w:val="04A0" w:firstRow="1" w:lastRow="0" w:firstColumn="1" w:lastColumn="0" w:noHBand="0" w:noVBand="1"/>
      </w:tblPr>
      <w:tblGrid>
        <w:gridCol w:w="1398"/>
        <w:gridCol w:w="7141"/>
        <w:gridCol w:w="1100"/>
      </w:tblGrid>
      <w:tr w:rsidR="00294001" w:rsidRPr="006466C7" w14:paraId="317B7B20" w14:textId="77777777" w:rsidTr="00B430EE">
        <w:tc>
          <w:tcPr>
            <w:tcW w:w="1398" w:type="dxa"/>
            <w:tcBorders>
              <w:top w:val="nil"/>
              <w:left w:val="nil"/>
              <w:bottom w:val="nil"/>
              <w:right w:val="nil"/>
            </w:tcBorders>
            <w:shd w:val="clear" w:color="auto" w:fill="auto"/>
            <w:noWrap/>
            <w:vAlign w:val="center"/>
          </w:tcPr>
          <w:p w14:paraId="22DE0D5F" w14:textId="1DAB0BD8" w:rsidR="00294001" w:rsidRPr="006466C7" w:rsidRDefault="00294001" w:rsidP="00294001">
            <w:pPr>
              <w:keepLines w:val="0"/>
              <w:spacing w:before="20" w:after="20"/>
              <w:rPr>
                <w:rFonts w:ascii="Arial" w:eastAsia="Times New Roman" w:hAnsi="Arial" w:cs="Arial"/>
                <w:b/>
                <w:bCs/>
                <w:color w:val="FF0000"/>
                <w:lang w:eastAsia="en-AU"/>
              </w:rPr>
            </w:pPr>
            <w:r w:rsidRPr="006466C7">
              <w:rPr>
                <w:rFonts w:ascii="Arial" w:eastAsia="Times New Roman" w:hAnsi="Arial" w:cs="Arial"/>
                <w:i/>
                <w:iCs/>
                <w:color w:val="0072CE"/>
                <w:sz w:val="14"/>
                <w:szCs w:val="14"/>
                <w:lang w:eastAsia="en-AU"/>
              </w:rPr>
              <w:t>Source reference</w:t>
            </w:r>
          </w:p>
        </w:tc>
        <w:tc>
          <w:tcPr>
            <w:tcW w:w="7141" w:type="dxa"/>
            <w:tcBorders>
              <w:top w:val="nil"/>
              <w:left w:val="nil"/>
              <w:bottom w:val="nil"/>
              <w:right w:val="nil"/>
            </w:tcBorders>
            <w:shd w:val="clear" w:color="000000" w:fill="000000"/>
            <w:vAlign w:val="center"/>
            <w:hideMark/>
          </w:tcPr>
          <w:p w14:paraId="3BB3C29D" w14:textId="77777777" w:rsidR="00294001" w:rsidRPr="006466C7" w:rsidRDefault="00294001" w:rsidP="00294001">
            <w:pPr>
              <w:keepLines w:val="0"/>
              <w:spacing w:before="20" w:after="20"/>
              <w:rPr>
                <w:rFonts w:ascii="Arial" w:eastAsia="Times New Roman" w:hAnsi="Arial" w:cs="Arial"/>
                <w:i/>
                <w:iCs/>
                <w:color w:val="FFFFFF"/>
                <w:sz w:val="16"/>
                <w:szCs w:val="16"/>
                <w:lang w:eastAsia="en-AU"/>
              </w:rPr>
            </w:pPr>
            <w:r w:rsidRPr="006466C7">
              <w:rPr>
                <w:rFonts w:ascii="Arial" w:eastAsia="Times New Roman" w:hAnsi="Arial" w:cs="Arial"/>
                <w:i/>
                <w:iCs/>
                <w:color w:val="FFFFFF"/>
                <w:sz w:val="16"/>
                <w:szCs w:val="16"/>
                <w:lang w:eastAsia="en-AU"/>
              </w:rPr>
              <w:t> </w:t>
            </w:r>
          </w:p>
        </w:tc>
        <w:tc>
          <w:tcPr>
            <w:tcW w:w="1100" w:type="dxa"/>
            <w:tcBorders>
              <w:top w:val="nil"/>
              <w:left w:val="nil"/>
              <w:bottom w:val="nil"/>
              <w:right w:val="nil"/>
            </w:tcBorders>
            <w:shd w:val="clear" w:color="000000" w:fill="000000"/>
            <w:vAlign w:val="center"/>
            <w:hideMark/>
          </w:tcPr>
          <w:p w14:paraId="7A3DD759" w14:textId="3A024EAA" w:rsidR="00294001" w:rsidRPr="006466C7" w:rsidRDefault="00294001" w:rsidP="00294001">
            <w:pPr>
              <w:keepLines w:val="0"/>
              <w:spacing w:before="20" w:after="20"/>
              <w:jc w:val="right"/>
              <w:rPr>
                <w:rFonts w:ascii="Arial" w:eastAsia="Times New Roman" w:hAnsi="Arial" w:cs="Arial"/>
                <w:i/>
                <w:iCs/>
                <w:color w:val="FFFFFF"/>
                <w:sz w:val="16"/>
                <w:szCs w:val="16"/>
                <w:lang w:eastAsia="en-AU"/>
              </w:rPr>
            </w:pPr>
            <w:r w:rsidRPr="006466C7">
              <w:rPr>
                <w:rFonts w:ascii="Arial" w:eastAsia="Times New Roman" w:hAnsi="Arial" w:cs="Arial"/>
                <w:i/>
                <w:iCs/>
                <w:color w:val="FFFFFF"/>
                <w:sz w:val="16"/>
                <w:szCs w:val="16"/>
                <w:lang w:eastAsia="en-AU"/>
              </w:rPr>
              <w:t> 2020</w:t>
            </w:r>
          </w:p>
        </w:tc>
      </w:tr>
      <w:tr w:rsidR="00294001" w:rsidRPr="006466C7" w14:paraId="3D9C6DA2" w14:textId="77777777" w:rsidTr="00B430EE">
        <w:tc>
          <w:tcPr>
            <w:tcW w:w="1398" w:type="dxa"/>
            <w:tcBorders>
              <w:top w:val="nil"/>
              <w:left w:val="nil"/>
              <w:bottom w:val="nil"/>
              <w:right w:val="nil"/>
            </w:tcBorders>
            <w:shd w:val="clear" w:color="auto" w:fill="auto"/>
            <w:noWrap/>
            <w:vAlign w:val="center"/>
          </w:tcPr>
          <w:p w14:paraId="01E4F83C" w14:textId="45F231C3" w:rsidR="00294001" w:rsidRPr="006466C7" w:rsidRDefault="00294001" w:rsidP="00294001">
            <w:pPr>
              <w:keepLines w:val="0"/>
              <w:spacing w:before="20" w:after="20"/>
              <w:rPr>
                <w:rFonts w:ascii="Arial" w:eastAsia="Times New Roman" w:hAnsi="Arial" w:cs="Arial"/>
                <w:i/>
                <w:iCs/>
                <w:color w:val="FFFFFF"/>
                <w:sz w:val="16"/>
                <w:szCs w:val="16"/>
                <w:lang w:eastAsia="en-AU"/>
              </w:rPr>
            </w:pPr>
            <w:r w:rsidRPr="008744D8">
              <w:rPr>
                <w:rFonts w:ascii="Arial" w:eastAsia="Times New Roman" w:hAnsi="Arial" w:cs="Arial"/>
                <w:b/>
                <w:bCs/>
                <w:color w:val="FF0000"/>
                <w:sz w:val="14"/>
                <w:szCs w:val="14"/>
                <w:lang w:eastAsia="en-AU"/>
              </w:rPr>
              <w:t>NEW</w:t>
            </w:r>
            <w:r>
              <w:rPr>
                <w:rFonts w:ascii="Arial" w:eastAsia="Times New Roman" w:hAnsi="Arial" w:cs="Arial"/>
                <w:b/>
                <w:bCs/>
                <w:color w:val="FF0000"/>
                <w:sz w:val="14"/>
                <w:szCs w:val="14"/>
                <w:lang w:eastAsia="en-AU"/>
              </w:rPr>
              <w:t xml:space="preserve"> </w:t>
            </w:r>
            <w:r w:rsidRPr="006466C7">
              <w:rPr>
                <w:color w:val="0072CE" w:themeColor="accent4"/>
                <w:sz w:val="14"/>
              </w:rPr>
              <w:t>AASB 16.94</w:t>
            </w:r>
          </w:p>
        </w:tc>
        <w:tc>
          <w:tcPr>
            <w:tcW w:w="7141" w:type="dxa"/>
            <w:tcBorders>
              <w:top w:val="nil"/>
              <w:left w:val="nil"/>
              <w:bottom w:val="nil"/>
              <w:right w:val="nil"/>
            </w:tcBorders>
            <w:shd w:val="clear" w:color="auto" w:fill="auto"/>
            <w:vAlign w:val="center"/>
            <w:hideMark/>
          </w:tcPr>
          <w:p w14:paraId="4813C54D"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Less than one year</w:t>
            </w:r>
          </w:p>
        </w:tc>
        <w:tc>
          <w:tcPr>
            <w:tcW w:w="1100" w:type="dxa"/>
            <w:tcBorders>
              <w:top w:val="nil"/>
              <w:left w:val="nil"/>
              <w:bottom w:val="nil"/>
              <w:right w:val="nil"/>
            </w:tcBorders>
            <w:shd w:val="clear" w:color="000000" w:fill="EBEBEB"/>
            <w:noWrap/>
            <w:vAlign w:val="center"/>
            <w:hideMark/>
          </w:tcPr>
          <w:p w14:paraId="3984FAF5" w14:textId="77777777"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 270</w:t>
            </w:r>
          </w:p>
        </w:tc>
      </w:tr>
      <w:tr w:rsidR="00294001" w:rsidRPr="006466C7" w14:paraId="1A3F0E2E" w14:textId="77777777" w:rsidTr="00B430EE">
        <w:tc>
          <w:tcPr>
            <w:tcW w:w="1398" w:type="dxa"/>
            <w:tcBorders>
              <w:top w:val="nil"/>
              <w:left w:val="nil"/>
              <w:bottom w:val="nil"/>
              <w:right w:val="nil"/>
            </w:tcBorders>
            <w:shd w:val="clear" w:color="auto" w:fill="auto"/>
            <w:noWrap/>
            <w:vAlign w:val="center"/>
          </w:tcPr>
          <w:p w14:paraId="3526B785" w14:textId="64E8F82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nil"/>
              <w:right w:val="nil"/>
            </w:tcBorders>
            <w:shd w:val="clear" w:color="auto" w:fill="auto"/>
            <w:vAlign w:val="center"/>
            <w:hideMark/>
          </w:tcPr>
          <w:p w14:paraId="295B30BA"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One to two years</w:t>
            </w:r>
          </w:p>
        </w:tc>
        <w:tc>
          <w:tcPr>
            <w:tcW w:w="1100" w:type="dxa"/>
            <w:tcBorders>
              <w:top w:val="nil"/>
              <w:left w:val="nil"/>
              <w:bottom w:val="nil"/>
              <w:right w:val="nil"/>
            </w:tcBorders>
            <w:shd w:val="clear" w:color="000000" w:fill="EBEBEB"/>
            <w:noWrap/>
            <w:vAlign w:val="center"/>
            <w:hideMark/>
          </w:tcPr>
          <w:p w14:paraId="2A690705" w14:textId="77777777"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 76</w:t>
            </w:r>
          </w:p>
        </w:tc>
      </w:tr>
      <w:tr w:rsidR="00294001" w:rsidRPr="006466C7" w14:paraId="5A247EF1" w14:textId="77777777" w:rsidTr="00B430EE">
        <w:tc>
          <w:tcPr>
            <w:tcW w:w="1398" w:type="dxa"/>
            <w:tcBorders>
              <w:top w:val="nil"/>
              <w:left w:val="nil"/>
              <w:bottom w:val="nil"/>
              <w:right w:val="nil"/>
            </w:tcBorders>
            <w:shd w:val="clear" w:color="auto" w:fill="auto"/>
            <w:noWrap/>
            <w:vAlign w:val="center"/>
            <w:hideMark/>
          </w:tcPr>
          <w:p w14:paraId="000FB981"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nil"/>
              <w:right w:val="nil"/>
            </w:tcBorders>
            <w:shd w:val="clear" w:color="auto" w:fill="auto"/>
            <w:vAlign w:val="center"/>
            <w:hideMark/>
          </w:tcPr>
          <w:p w14:paraId="764C4594"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Two to three years</w:t>
            </w:r>
          </w:p>
        </w:tc>
        <w:tc>
          <w:tcPr>
            <w:tcW w:w="1100" w:type="dxa"/>
            <w:tcBorders>
              <w:top w:val="nil"/>
              <w:left w:val="nil"/>
              <w:bottom w:val="nil"/>
              <w:right w:val="nil"/>
            </w:tcBorders>
            <w:shd w:val="clear" w:color="000000" w:fill="EBEBEB"/>
            <w:noWrap/>
            <w:vAlign w:val="center"/>
            <w:hideMark/>
          </w:tcPr>
          <w:p w14:paraId="6716360D" w14:textId="77777777"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 76</w:t>
            </w:r>
          </w:p>
        </w:tc>
      </w:tr>
      <w:tr w:rsidR="00294001" w:rsidRPr="006466C7" w14:paraId="03D412A2" w14:textId="77777777" w:rsidTr="00B430EE">
        <w:tc>
          <w:tcPr>
            <w:tcW w:w="1398" w:type="dxa"/>
            <w:tcBorders>
              <w:top w:val="nil"/>
              <w:left w:val="nil"/>
              <w:bottom w:val="nil"/>
              <w:right w:val="nil"/>
            </w:tcBorders>
            <w:shd w:val="clear" w:color="auto" w:fill="auto"/>
            <w:noWrap/>
            <w:vAlign w:val="center"/>
            <w:hideMark/>
          </w:tcPr>
          <w:p w14:paraId="4526C4CF"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nil"/>
              <w:right w:val="nil"/>
            </w:tcBorders>
            <w:shd w:val="clear" w:color="auto" w:fill="auto"/>
            <w:vAlign w:val="center"/>
            <w:hideMark/>
          </w:tcPr>
          <w:p w14:paraId="7B590A32"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Three to four years</w:t>
            </w:r>
          </w:p>
        </w:tc>
        <w:tc>
          <w:tcPr>
            <w:tcW w:w="1100" w:type="dxa"/>
            <w:tcBorders>
              <w:top w:val="nil"/>
              <w:left w:val="nil"/>
              <w:bottom w:val="nil"/>
              <w:right w:val="nil"/>
            </w:tcBorders>
            <w:shd w:val="clear" w:color="000000" w:fill="EBEBEB"/>
            <w:noWrap/>
            <w:vAlign w:val="center"/>
            <w:hideMark/>
          </w:tcPr>
          <w:p w14:paraId="21E90791" w14:textId="77777777"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 76</w:t>
            </w:r>
          </w:p>
        </w:tc>
      </w:tr>
      <w:tr w:rsidR="00294001" w:rsidRPr="006466C7" w14:paraId="37A251F1" w14:textId="77777777" w:rsidTr="00B430EE">
        <w:tc>
          <w:tcPr>
            <w:tcW w:w="1398" w:type="dxa"/>
            <w:tcBorders>
              <w:top w:val="nil"/>
              <w:left w:val="nil"/>
              <w:bottom w:val="nil"/>
              <w:right w:val="nil"/>
            </w:tcBorders>
            <w:shd w:val="clear" w:color="auto" w:fill="auto"/>
            <w:noWrap/>
            <w:vAlign w:val="center"/>
            <w:hideMark/>
          </w:tcPr>
          <w:p w14:paraId="79DB72DE"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nil"/>
              <w:right w:val="nil"/>
            </w:tcBorders>
            <w:shd w:val="clear" w:color="auto" w:fill="auto"/>
            <w:vAlign w:val="center"/>
            <w:hideMark/>
          </w:tcPr>
          <w:p w14:paraId="72D29A51"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Four to five years</w:t>
            </w:r>
          </w:p>
        </w:tc>
        <w:tc>
          <w:tcPr>
            <w:tcW w:w="1100" w:type="dxa"/>
            <w:tcBorders>
              <w:top w:val="nil"/>
              <w:left w:val="nil"/>
              <w:bottom w:val="nil"/>
              <w:right w:val="nil"/>
            </w:tcBorders>
            <w:shd w:val="clear" w:color="000000" w:fill="EBEBEB"/>
            <w:noWrap/>
            <w:vAlign w:val="center"/>
            <w:hideMark/>
          </w:tcPr>
          <w:p w14:paraId="14771661" w14:textId="77777777"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 76</w:t>
            </w:r>
          </w:p>
        </w:tc>
      </w:tr>
      <w:tr w:rsidR="00294001" w:rsidRPr="006466C7" w14:paraId="328AAB7D" w14:textId="77777777" w:rsidTr="00B430EE">
        <w:tc>
          <w:tcPr>
            <w:tcW w:w="1398" w:type="dxa"/>
            <w:tcBorders>
              <w:top w:val="nil"/>
              <w:left w:val="nil"/>
              <w:bottom w:val="nil"/>
              <w:right w:val="nil"/>
            </w:tcBorders>
            <w:shd w:val="clear" w:color="auto" w:fill="auto"/>
            <w:noWrap/>
            <w:vAlign w:val="center"/>
            <w:hideMark/>
          </w:tcPr>
          <w:p w14:paraId="692E680F"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single" w:sz="8" w:space="0" w:color="auto"/>
              <w:right w:val="nil"/>
            </w:tcBorders>
            <w:shd w:val="clear" w:color="auto" w:fill="auto"/>
            <w:vAlign w:val="center"/>
            <w:hideMark/>
          </w:tcPr>
          <w:p w14:paraId="345AFBAA"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Longer than five years</w:t>
            </w:r>
          </w:p>
        </w:tc>
        <w:tc>
          <w:tcPr>
            <w:tcW w:w="1100" w:type="dxa"/>
            <w:tcBorders>
              <w:top w:val="nil"/>
              <w:left w:val="nil"/>
              <w:bottom w:val="single" w:sz="8" w:space="0" w:color="auto"/>
              <w:right w:val="nil"/>
            </w:tcBorders>
            <w:shd w:val="clear" w:color="000000" w:fill="EBEBEB"/>
            <w:noWrap/>
            <w:vAlign w:val="center"/>
            <w:hideMark/>
          </w:tcPr>
          <w:p w14:paraId="21757809" w14:textId="77777777"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 116</w:t>
            </w:r>
          </w:p>
        </w:tc>
      </w:tr>
      <w:tr w:rsidR="00294001" w:rsidRPr="006466C7" w14:paraId="5FB95ED7" w14:textId="77777777" w:rsidTr="00B430EE">
        <w:tc>
          <w:tcPr>
            <w:tcW w:w="1398" w:type="dxa"/>
            <w:tcBorders>
              <w:top w:val="nil"/>
              <w:left w:val="nil"/>
              <w:bottom w:val="nil"/>
              <w:right w:val="nil"/>
            </w:tcBorders>
            <w:shd w:val="clear" w:color="auto" w:fill="auto"/>
            <w:noWrap/>
            <w:vAlign w:val="center"/>
            <w:hideMark/>
          </w:tcPr>
          <w:p w14:paraId="0CE1B96C"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nil"/>
              <w:right w:val="nil"/>
            </w:tcBorders>
            <w:shd w:val="clear" w:color="auto" w:fill="auto"/>
            <w:vAlign w:val="center"/>
            <w:hideMark/>
          </w:tcPr>
          <w:p w14:paraId="4A9323FF" w14:textId="77777777" w:rsidR="00294001" w:rsidRPr="006466C7" w:rsidRDefault="00294001" w:rsidP="00294001">
            <w:pPr>
              <w:keepLines w:val="0"/>
              <w:spacing w:before="20" w:after="20"/>
              <w:rPr>
                <w:rFonts w:ascii="Arial" w:eastAsia="Times New Roman" w:hAnsi="Arial" w:cs="Arial"/>
                <w:b/>
                <w:bCs/>
                <w:color w:val="000000"/>
                <w:sz w:val="16"/>
                <w:szCs w:val="16"/>
                <w:lang w:eastAsia="en-AU"/>
              </w:rPr>
            </w:pPr>
            <w:r w:rsidRPr="006466C7">
              <w:rPr>
                <w:rFonts w:ascii="Arial" w:eastAsia="Times New Roman" w:hAnsi="Arial" w:cs="Arial"/>
                <w:b/>
                <w:bCs/>
                <w:color w:val="000000"/>
                <w:sz w:val="16"/>
                <w:szCs w:val="16"/>
                <w:lang w:eastAsia="en-AU"/>
              </w:rPr>
              <w:t>Total undiscounted lease payments receivable</w:t>
            </w:r>
          </w:p>
        </w:tc>
        <w:tc>
          <w:tcPr>
            <w:tcW w:w="1100" w:type="dxa"/>
            <w:tcBorders>
              <w:top w:val="nil"/>
              <w:left w:val="nil"/>
              <w:bottom w:val="nil"/>
              <w:right w:val="nil"/>
            </w:tcBorders>
            <w:shd w:val="clear" w:color="000000" w:fill="EBEBEB"/>
            <w:noWrap/>
            <w:vAlign w:val="center"/>
            <w:hideMark/>
          </w:tcPr>
          <w:p w14:paraId="09D8DD95" w14:textId="77777777" w:rsidR="00294001" w:rsidRPr="006466C7" w:rsidRDefault="00294001" w:rsidP="00294001">
            <w:pPr>
              <w:keepLines w:val="0"/>
              <w:spacing w:before="20" w:after="20"/>
              <w:jc w:val="right"/>
              <w:rPr>
                <w:rFonts w:ascii="Arial" w:eastAsia="Times New Roman" w:hAnsi="Arial" w:cs="Arial"/>
                <w:b/>
                <w:bCs/>
                <w:color w:val="000000"/>
                <w:sz w:val="16"/>
                <w:szCs w:val="16"/>
                <w:lang w:eastAsia="en-AU"/>
              </w:rPr>
            </w:pPr>
            <w:r w:rsidRPr="006466C7">
              <w:rPr>
                <w:rFonts w:ascii="Arial" w:eastAsia="Times New Roman" w:hAnsi="Arial" w:cs="Arial"/>
                <w:b/>
                <w:bCs/>
                <w:color w:val="000000"/>
                <w:sz w:val="16"/>
                <w:szCs w:val="16"/>
                <w:lang w:eastAsia="en-AU"/>
              </w:rPr>
              <w:t xml:space="preserve"> 690</w:t>
            </w:r>
          </w:p>
        </w:tc>
      </w:tr>
      <w:tr w:rsidR="00294001" w:rsidRPr="006466C7" w14:paraId="2A4D525A" w14:textId="77777777" w:rsidTr="00B430EE">
        <w:tc>
          <w:tcPr>
            <w:tcW w:w="1398" w:type="dxa"/>
            <w:tcBorders>
              <w:top w:val="nil"/>
              <w:left w:val="nil"/>
              <w:bottom w:val="nil"/>
              <w:right w:val="nil"/>
            </w:tcBorders>
            <w:shd w:val="clear" w:color="auto" w:fill="auto"/>
            <w:noWrap/>
            <w:vAlign w:val="center"/>
            <w:hideMark/>
          </w:tcPr>
          <w:p w14:paraId="65784368" w14:textId="77777777" w:rsidR="00294001" w:rsidRPr="006466C7" w:rsidRDefault="00294001" w:rsidP="00294001">
            <w:pPr>
              <w:keepLines w:val="0"/>
              <w:spacing w:before="20" w:after="20"/>
              <w:rPr>
                <w:rFonts w:ascii="Arial" w:eastAsia="Times New Roman" w:hAnsi="Arial" w:cs="Arial"/>
                <w:b/>
                <w:bCs/>
                <w:color w:val="000000"/>
                <w:sz w:val="16"/>
                <w:szCs w:val="16"/>
                <w:lang w:eastAsia="en-AU"/>
              </w:rPr>
            </w:pPr>
          </w:p>
        </w:tc>
        <w:tc>
          <w:tcPr>
            <w:tcW w:w="7141" w:type="dxa"/>
            <w:tcBorders>
              <w:top w:val="nil"/>
              <w:left w:val="nil"/>
              <w:bottom w:val="single" w:sz="8" w:space="0" w:color="auto"/>
              <w:right w:val="nil"/>
            </w:tcBorders>
            <w:shd w:val="clear" w:color="auto" w:fill="auto"/>
            <w:vAlign w:val="center"/>
            <w:hideMark/>
          </w:tcPr>
          <w:p w14:paraId="51BEDCCC" w14:textId="19DF69DB"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Unguaranteed residual amounts </w:t>
            </w:r>
            <w:r>
              <w:rPr>
                <w:rFonts w:ascii="Arial" w:eastAsia="Times New Roman" w:hAnsi="Arial" w:cs="Arial"/>
                <w:color w:val="000000"/>
                <w:sz w:val="16"/>
                <w:szCs w:val="16"/>
                <w:lang w:eastAsia="en-AU"/>
              </w:rPr>
              <w:t>–</w:t>
            </w:r>
            <w:r w:rsidRPr="006466C7">
              <w:rPr>
                <w:rFonts w:ascii="Arial" w:eastAsia="Times New Roman" w:hAnsi="Arial" w:cs="Arial"/>
                <w:color w:val="000000"/>
                <w:sz w:val="16"/>
                <w:szCs w:val="16"/>
                <w:lang w:eastAsia="en-AU"/>
              </w:rPr>
              <w:t xml:space="preserve"> undiscounted</w:t>
            </w:r>
          </w:p>
        </w:tc>
        <w:tc>
          <w:tcPr>
            <w:tcW w:w="1100" w:type="dxa"/>
            <w:tcBorders>
              <w:top w:val="nil"/>
              <w:left w:val="nil"/>
              <w:bottom w:val="single" w:sz="8" w:space="0" w:color="auto"/>
              <w:right w:val="nil"/>
            </w:tcBorders>
            <w:shd w:val="clear" w:color="000000" w:fill="EBEBEB"/>
            <w:noWrap/>
            <w:vAlign w:val="center"/>
            <w:hideMark/>
          </w:tcPr>
          <w:p w14:paraId="22296D28" w14:textId="77777777"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 xml:space="preserve"> 9</w:t>
            </w:r>
          </w:p>
        </w:tc>
      </w:tr>
      <w:tr w:rsidR="00294001" w:rsidRPr="006466C7" w14:paraId="5D71AB5D" w14:textId="77777777" w:rsidTr="00B430EE">
        <w:tc>
          <w:tcPr>
            <w:tcW w:w="1398" w:type="dxa"/>
            <w:tcBorders>
              <w:top w:val="nil"/>
              <w:left w:val="nil"/>
              <w:bottom w:val="nil"/>
              <w:right w:val="nil"/>
            </w:tcBorders>
            <w:shd w:val="clear" w:color="auto" w:fill="auto"/>
            <w:noWrap/>
            <w:vAlign w:val="center"/>
            <w:hideMark/>
          </w:tcPr>
          <w:p w14:paraId="735D10B9"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single" w:sz="8" w:space="0" w:color="auto"/>
              <w:right w:val="nil"/>
            </w:tcBorders>
            <w:shd w:val="clear" w:color="auto" w:fill="auto"/>
            <w:vAlign w:val="center"/>
            <w:hideMark/>
          </w:tcPr>
          <w:p w14:paraId="545774BA"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Less unearned finance income</w:t>
            </w:r>
          </w:p>
        </w:tc>
        <w:tc>
          <w:tcPr>
            <w:tcW w:w="1100" w:type="dxa"/>
            <w:tcBorders>
              <w:top w:val="nil"/>
              <w:left w:val="nil"/>
              <w:bottom w:val="single" w:sz="8" w:space="0" w:color="auto"/>
              <w:right w:val="nil"/>
            </w:tcBorders>
            <w:shd w:val="clear" w:color="000000" w:fill="EBEBEB"/>
            <w:noWrap/>
            <w:vAlign w:val="center"/>
            <w:hideMark/>
          </w:tcPr>
          <w:p w14:paraId="3A25F696" w14:textId="1AB1CDB2" w:rsidR="00294001" w:rsidRPr="006466C7" w:rsidRDefault="00294001" w:rsidP="00294001">
            <w:pPr>
              <w:keepLines w:val="0"/>
              <w:spacing w:before="20" w:after="20"/>
              <w:jc w:val="right"/>
              <w:rPr>
                <w:rFonts w:ascii="Arial" w:eastAsia="Times New Roman" w:hAnsi="Arial" w:cs="Arial"/>
                <w:color w:val="000000"/>
                <w:sz w:val="16"/>
                <w:szCs w:val="16"/>
                <w:lang w:eastAsia="en-AU"/>
              </w:rPr>
            </w:pPr>
            <w:r w:rsidRPr="006466C7">
              <w:rPr>
                <w:rFonts w:ascii="Arial" w:eastAsia="Times New Roman" w:hAnsi="Arial" w:cs="Arial"/>
                <w:color w:val="000000"/>
                <w:sz w:val="16"/>
                <w:szCs w:val="16"/>
                <w:lang w:eastAsia="en-AU"/>
              </w:rPr>
              <w:t>(118)</w:t>
            </w:r>
          </w:p>
        </w:tc>
      </w:tr>
      <w:tr w:rsidR="00294001" w:rsidRPr="006466C7" w14:paraId="2D98DBC7" w14:textId="77777777" w:rsidTr="00B430EE">
        <w:tc>
          <w:tcPr>
            <w:tcW w:w="1398" w:type="dxa"/>
            <w:tcBorders>
              <w:top w:val="nil"/>
              <w:left w:val="nil"/>
              <w:bottom w:val="nil"/>
              <w:right w:val="nil"/>
            </w:tcBorders>
            <w:shd w:val="clear" w:color="auto" w:fill="auto"/>
            <w:noWrap/>
            <w:vAlign w:val="center"/>
            <w:hideMark/>
          </w:tcPr>
          <w:p w14:paraId="6CC7E493" w14:textId="77777777" w:rsidR="00294001" w:rsidRPr="006466C7" w:rsidRDefault="00294001" w:rsidP="00294001">
            <w:pPr>
              <w:keepLines w:val="0"/>
              <w:spacing w:before="20" w:after="20"/>
              <w:rPr>
                <w:rFonts w:ascii="Arial" w:eastAsia="Times New Roman" w:hAnsi="Arial" w:cs="Arial"/>
                <w:color w:val="000000"/>
                <w:sz w:val="16"/>
                <w:szCs w:val="16"/>
                <w:lang w:eastAsia="en-AU"/>
              </w:rPr>
            </w:pPr>
          </w:p>
        </w:tc>
        <w:tc>
          <w:tcPr>
            <w:tcW w:w="7141" w:type="dxa"/>
            <w:tcBorders>
              <w:top w:val="nil"/>
              <w:left w:val="nil"/>
              <w:bottom w:val="single" w:sz="8" w:space="0" w:color="auto"/>
              <w:right w:val="nil"/>
            </w:tcBorders>
            <w:shd w:val="clear" w:color="auto" w:fill="auto"/>
            <w:vAlign w:val="center"/>
            <w:hideMark/>
          </w:tcPr>
          <w:p w14:paraId="4B98DAC8" w14:textId="5CA83B07" w:rsidR="00294001" w:rsidRPr="006466C7" w:rsidRDefault="00294001" w:rsidP="00294001">
            <w:pPr>
              <w:keepLines w:val="0"/>
              <w:spacing w:before="20" w:after="20"/>
              <w:rPr>
                <w:rFonts w:ascii="Arial" w:eastAsia="Times New Roman" w:hAnsi="Arial" w:cs="Arial"/>
                <w:b/>
                <w:bCs/>
                <w:color w:val="000000"/>
                <w:sz w:val="16"/>
                <w:szCs w:val="16"/>
                <w:lang w:eastAsia="en-AU"/>
              </w:rPr>
            </w:pPr>
            <w:r w:rsidRPr="006466C7">
              <w:rPr>
                <w:rFonts w:ascii="Arial" w:eastAsia="Times New Roman" w:hAnsi="Arial" w:cs="Arial"/>
                <w:b/>
                <w:bCs/>
                <w:color w:val="000000"/>
                <w:sz w:val="16"/>
                <w:szCs w:val="16"/>
                <w:lang w:eastAsia="en-AU"/>
              </w:rPr>
              <w:t xml:space="preserve">Net </w:t>
            </w:r>
            <w:r w:rsidR="00BD448E" w:rsidRPr="006466C7">
              <w:rPr>
                <w:rFonts w:ascii="Arial" w:eastAsia="Times New Roman" w:hAnsi="Arial" w:cs="Arial"/>
                <w:b/>
                <w:bCs/>
                <w:color w:val="000000"/>
                <w:sz w:val="16"/>
                <w:szCs w:val="16"/>
                <w:lang w:eastAsia="en-AU"/>
              </w:rPr>
              <w:t xml:space="preserve">investment </w:t>
            </w:r>
            <w:r w:rsidRPr="006466C7">
              <w:rPr>
                <w:rFonts w:ascii="Arial" w:eastAsia="Times New Roman" w:hAnsi="Arial" w:cs="Arial"/>
                <w:b/>
                <w:bCs/>
                <w:color w:val="000000"/>
                <w:sz w:val="16"/>
                <w:szCs w:val="16"/>
                <w:lang w:eastAsia="en-AU"/>
              </w:rPr>
              <w:t>in the lease</w:t>
            </w:r>
          </w:p>
        </w:tc>
        <w:tc>
          <w:tcPr>
            <w:tcW w:w="1100" w:type="dxa"/>
            <w:tcBorders>
              <w:top w:val="nil"/>
              <w:left w:val="nil"/>
              <w:bottom w:val="single" w:sz="8" w:space="0" w:color="auto"/>
              <w:right w:val="nil"/>
            </w:tcBorders>
            <w:shd w:val="clear" w:color="000000" w:fill="EBEBEB"/>
            <w:noWrap/>
            <w:vAlign w:val="center"/>
            <w:hideMark/>
          </w:tcPr>
          <w:p w14:paraId="420DFC67" w14:textId="77777777" w:rsidR="00294001" w:rsidRPr="006466C7" w:rsidRDefault="00294001" w:rsidP="00294001">
            <w:pPr>
              <w:keepLines w:val="0"/>
              <w:spacing w:before="20" w:after="20"/>
              <w:jc w:val="right"/>
              <w:rPr>
                <w:rFonts w:ascii="Arial" w:eastAsia="Times New Roman" w:hAnsi="Arial" w:cs="Arial"/>
                <w:b/>
                <w:bCs/>
                <w:color w:val="000000"/>
                <w:sz w:val="16"/>
                <w:szCs w:val="16"/>
                <w:lang w:eastAsia="en-AU"/>
              </w:rPr>
            </w:pPr>
            <w:r w:rsidRPr="006466C7">
              <w:rPr>
                <w:rFonts w:ascii="Arial" w:eastAsia="Times New Roman" w:hAnsi="Arial" w:cs="Arial"/>
                <w:b/>
                <w:bCs/>
                <w:color w:val="000000"/>
                <w:sz w:val="16"/>
                <w:szCs w:val="16"/>
                <w:lang w:eastAsia="en-AU"/>
              </w:rPr>
              <w:t xml:space="preserve"> 581</w:t>
            </w:r>
          </w:p>
        </w:tc>
      </w:tr>
    </w:tbl>
    <w:p w14:paraId="5C342B65" w14:textId="77777777" w:rsidR="00E73BC6" w:rsidRDefault="00E73BC6" w:rsidP="00E73BC6">
      <w:r>
        <w:t xml:space="preserve">Gross investment in leases and the present value of minimum lease payment receivables under non-cancellable finance leases as at </w:t>
      </w:r>
      <w:r w:rsidRPr="009C5C39">
        <w:rPr>
          <w:b/>
          <w:bCs/>
        </w:rPr>
        <w:t>30 June 2019</w:t>
      </w:r>
      <w:r>
        <w:t xml:space="preserve"> are as:</w:t>
      </w:r>
    </w:p>
    <w:p w14:paraId="5871B42E" w14:textId="77777777" w:rsidR="00E73BC6" w:rsidRDefault="00E73BC6" w:rsidP="00E73BC6">
      <w:pPr>
        <w:pStyle w:val="TableUnits"/>
      </w:pPr>
      <w:r w:rsidRPr="00940E38">
        <w:t>($ thousand</w:t>
      </w:r>
      <w:r>
        <w:t>)</w:t>
      </w:r>
    </w:p>
    <w:tbl>
      <w:tblPr>
        <w:tblStyle w:val="ModelReportFinancialTable"/>
        <w:tblW w:w="9639" w:type="dxa"/>
        <w:tblLayout w:type="fixed"/>
        <w:tblLook w:val="04E0" w:firstRow="1" w:lastRow="1" w:firstColumn="1" w:lastColumn="0" w:noHBand="0" w:noVBand="1"/>
      </w:tblPr>
      <w:tblGrid>
        <w:gridCol w:w="1513"/>
        <w:gridCol w:w="4583"/>
        <w:gridCol w:w="1420"/>
        <w:gridCol w:w="2123"/>
      </w:tblGrid>
      <w:tr w:rsidR="00294001" w:rsidRPr="00294001" w14:paraId="769CCE20" w14:textId="77777777" w:rsidTr="002940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3" w:type="dxa"/>
            <w:hideMark/>
          </w:tcPr>
          <w:p w14:paraId="1D1A3788" w14:textId="77777777" w:rsidR="00294001" w:rsidRPr="00294001" w:rsidRDefault="00294001" w:rsidP="00294001">
            <w:pPr>
              <w:ind w:left="0"/>
            </w:pPr>
            <w:bookmarkStart w:id="295" w:name="_Hlk40945544"/>
            <w:r w:rsidRPr="00294001">
              <w:t>Source reference</w:t>
            </w:r>
          </w:p>
        </w:tc>
        <w:tc>
          <w:tcPr>
            <w:tcW w:w="4583" w:type="dxa"/>
          </w:tcPr>
          <w:p w14:paraId="11D128B0" w14:textId="6F703C59" w:rsidR="00294001" w:rsidRPr="00294001" w:rsidRDefault="00294001" w:rsidP="00294001">
            <w:pPr>
              <w:ind w:left="0" w:firstLine="0"/>
              <w:cnfStyle w:val="100000000000" w:firstRow="1" w:lastRow="0" w:firstColumn="0" w:lastColumn="0" w:oddVBand="0" w:evenVBand="0" w:oddHBand="0" w:evenHBand="0" w:firstRowFirstColumn="0" w:firstRowLastColumn="0" w:lastRowFirstColumn="0" w:lastRowLastColumn="0"/>
            </w:pPr>
          </w:p>
        </w:tc>
        <w:tc>
          <w:tcPr>
            <w:tcW w:w="1420" w:type="dxa"/>
            <w:noWrap/>
            <w:hideMark/>
          </w:tcPr>
          <w:p w14:paraId="2621A6E7" w14:textId="77777777" w:rsidR="00294001" w:rsidRPr="00294001" w:rsidRDefault="00294001" w:rsidP="00294001">
            <w:pPr>
              <w:ind w:left="0" w:firstLine="0"/>
              <w:cnfStyle w:val="100000000000" w:firstRow="1" w:lastRow="0" w:firstColumn="0" w:lastColumn="0" w:oddVBand="0" w:evenVBand="0" w:oddHBand="0" w:evenHBand="0" w:firstRowFirstColumn="0" w:firstRowLastColumn="0" w:lastRowFirstColumn="0" w:lastRowLastColumn="0"/>
            </w:pPr>
            <w:r w:rsidRPr="00294001">
              <w:t xml:space="preserve">Minimum lease </w:t>
            </w:r>
          </w:p>
          <w:p w14:paraId="201297F8" w14:textId="740CB139" w:rsidR="00294001" w:rsidRPr="00294001" w:rsidRDefault="00294001" w:rsidP="00294001">
            <w:pPr>
              <w:ind w:left="0" w:firstLine="0"/>
              <w:cnfStyle w:val="100000000000" w:firstRow="1" w:lastRow="0" w:firstColumn="0" w:lastColumn="0" w:oddVBand="0" w:evenVBand="0" w:oddHBand="0" w:evenHBand="0" w:firstRowFirstColumn="0" w:firstRowLastColumn="0" w:lastRowFirstColumn="0" w:lastRowLastColumn="0"/>
            </w:pPr>
            <w:r w:rsidRPr="00294001">
              <w:t>receivables</w:t>
            </w:r>
            <w:r w:rsidRPr="00294001">
              <w:rPr>
                <w:vertAlign w:val="superscript"/>
              </w:rPr>
              <w:t>(a)</w:t>
            </w:r>
          </w:p>
        </w:tc>
        <w:tc>
          <w:tcPr>
            <w:tcW w:w="2123" w:type="dxa"/>
            <w:noWrap/>
            <w:hideMark/>
          </w:tcPr>
          <w:p w14:paraId="045CC922" w14:textId="7370A9C2" w:rsidR="00294001" w:rsidRPr="00294001" w:rsidRDefault="00294001" w:rsidP="00294001">
            <w:pPr>
              <w:ind w:left="0" w:firstLine="0"/>
              <w:cnfStyle w:val="100000000000" w:firstRow="1" w:lastRow="0" w:firstColumn="0" w:lastColumn="0" w:oddVBand="0" w:evenVBand="0" w:oddHBand="0" w:evenHBand="0" w:firstRowFirstColumn="0" w:firstRowLastColumn="0" w:lastRowFirstColumn="0" w:lastRowLastColumn="0"/>
            </w:pPr>
            <w:r w:rsidRPr="00294001">
              <w:t>Present value of minimum</w:t>
            </w:r>
            <w:r>
              <w:t xml:space="preserve"> </w:t>
            </w:r>
            <w:r w:rsidRPr="00294001">
              <w:t>lease receivables</w:t>
            </w:r>
          </w:p>
        </w:tc>
      </w:tr>
      <w:tr w:rsidR="00E73BC6" w:rsidRPr="009E4789" w14:paraId="5F9F2229"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5A96A654" w14:textId="77777777" w:rsidR="00E73BC6" w:rsidRPr="009E4789" w:rsidRDefault="00E73BC6" w:rsidP="00294001">
            <w:pPr>
              <w:ind w:left="0"/>
            </w:pPr>
          </w:p>
        </w:tc>
        <w:tc>
          <w:tcPr>
            <w:tcW w:w="4583" w:type="dxa"/>
            <w:shd w:val="clear" w:color="auto" w:fill="000000" w:themeFill="text1"/>
            <w:hideMark/>
          </w:tcPr>
          <w:p w14:paraId="6077C6BF"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i/>
                <w:color w:val="FFFFFF" w:themeColor="background1"/>
              </w:rPr>
            </w:pPr>
            <w:r w:rsidRPr="009E4789">
              <w:rPr>
                <w:i/>
                <w:color w:val="FFFFFF" w:themeColor="background1"/>
              </w:rPr>
              <w:t xml:space="preserve"> </w:t>
            </w:r>
          </w:p>
        </w:tc>
        <w:tc>
          <w:tcPr>
            <w:tcW w:w="1420" w:type="dxa"/>
            <w:shd w:val="clear" w:color="auto" w:fill="000000" w:themeFill="text1"/>
            <w:noWrap/>
            <w:hideMark/>
          </w:tcPr>
          <w:p w14:paraId="6E106C3E"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9E4789">
              <w:rPr>
                <w:i/>
                <w:color w:val="FFFFFF" w:themeColor="background1"/>
              </w:rPr>
              <w:t>2019</w:t>
            </w:r>
          </w:p>
        </w:tc>
        <w:tc>
          <w:tcPr>
            <w:tcW w:w="2123" w:type="dxa"/>
            <w:shd w:val="clear" w:color="auto" w:fill="000000" w:themeFill="text1"/>
            <w:noWrap/>
            <w:hideMark/>
          </w:tcPr>
          <w:p w14:paraId="07158515"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9E4789">
              <w:rPr>
                <w:i/>
                <w:color w:val="FFFFFF" w:themeColor="background1"/>
              </w:rPr>
              <w:t>2019</w:t>
            </w:r>
          </w:p>
        </w:tc>
      </w:tr>
      <w:tr w:rsidR="00E73BC6" w:rsidRPr="009E4789" w14:paraId="33EA79CF"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76EE6D30" w14:textId="77777777" w:rsidR="00E73BC6" w:rsidRPr="009E4789" w:rsidRDefault="00E73BC6" w:rsidP="00294001">
            <w:pPr>
              <w:ind w:left="0"/>
            </w:pPr>
            <w:r w:rsidRPr="009E4789">
              <w:t>AASB 117.47(a)</w:t>
            </w:r>
          </w:p>
        </w:tc>
        <w:tc>
          <w:tcPr>
            <w:tcW w:w="4583" w:type="dxa"/>
            <w:hideMark/>
          </w:tcPr>
          <w:p w14:paraId="33DFB2AA"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9E4789">
              <w:rPr>
                <w:b/>
                <w:bCs/>
              </w:rPr>
              <w:t xml:space="preserve">Finance lease receivables </w:t>
            </w:r>
          </w:p>
        </w:tc>
        <w:tc>
          <w:tcPr>
            <w:tcW w:w="1420" w:type="dxa"/>
            <w:noWrap/>
            <w:hideMark/>
          </w:tcPr>
          <w:p w14:paraId="27D5F0B6"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4789">
              <w:rPr>
                <w:b/>
                <w:bCs/>
              </w:rPr>
              <w:t xml:space="preserve"> </w:t>
            </w:r>
          </w:p>
        </w:tc>
        <w:tc>
          <w:tcPr>
            <w:tcW w:w="2123" w:type="dxa"/>
            <w:noWrap/>
            <w:hideMark/>
          </w:tcPr>
          <w:p w14:paraId="55803E7F"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w:t>
            </w:r>
          </w:p>
        </w:tc>
      </w:tr>
      <w:tr w:rsidR="00E73BC6" w:rsidRPr="009E4789" w14:paraId="06B80343"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454FD4B6" w14:textId="77777777" w:rsidR="00E73BC6" w:rsidRPr="009E4789" w:rsidRDefault="00E73BC6" w:rsidP="00294001">
            <w:pPr>
              <w:ind w:left="0"/>
            </w:pPr>
          </w:p>
        </w:tc>
        <w:tc>
          <w:tcPr>
            <w:tcW w:w="4583" w:type="dxa"/>
            <w:hideMark/>
          </w:tcPr>
          <w:p w14:paraId="22A03425"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9E4789">
              <w:t>Not longer than one year</w:t>
            </w:r>
          </w:p>
        </w:tc>
        <w:tc>
          <w:tcPr>
            <w:tcW w:w="1420" w:type="dxa"/>
            <w:noWrap/>
            <w:hideMark/>
          </w:tcPr>
          <w:p w14:paraId="76FD23BD"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46</w:t>
            </w:r>
          </w:p>
        </w:tc>
        <w:tc>
          <w:tcPr>
            <w:tcW w:w="2123" w:type="dxa"/>
            <w:noWrap/>
            <w:hideMark/>
          </w:tcPr>
          <w:p w14:paraId="6851019E"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38</w:t>
            </w:r>
          </w:p>
        </w:tc>
      </w:tr>
      <w:tr w:rsidR="00E73BC6" w:rsidRPr="009E4789" w14:paraId="550D40D1"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5C61D44A" w14:textId="77777777" w:rsidR="00E73BC6" w:rsidRPr="009E4789" w:rsidRDefault="00E73BC6" w:rsidP="00294001">
            <w:pPr>
              <w:ind w:left="0"/>
            </w:pPr>
          </w:p>
        </w:tc>
        <w:tc>
          <w:tcPr>
            <w:tcW w:w="4583" w:type="dxa"/>
            <w:hideMark/>
          </w:tcPr>
          <w:p w14:paraId="301A0881"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9E4789">
              <w:t>Longer than one year but not longer than five years</w:t>
            </w:r>
          </w:p>
        </w:tc>
        <w:tc>
          <w:tcPr>
            <w:tcW w:w="1420" w:type="dxa"/>
            <w:noWrap/>
            <w:hideMark/>
          </w:tcPr>
          <w:p w14:paraId="71C50CBC"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1 016</w:t>
            </w:r>
          </w:p>
        </w:tc>
        <w:tc>
          <w:tcPr>
            <w:tcW w:w="2123" w:type="dxa"/>
            <w:noWrap/>
            <w:hideMark/>
          </w:tcPr>
          <w:p w14:paraId="2F867A44"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847</w:t>
            </w:r>
          </w:p>
        </w:tc>
      </w:tr>
      <w:tr w:rsidR="00E73BC6" w:rsidRPr="009E4789" w14:paraId="66A46C58"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787C8204" w14:textId="77777777" w:rsidR="00E73BC6" w:rsidRPr="009E4789" w:rsidRDefault="00E73BC6" w:rsidP="00294001">
            <w:pPr>
              <w:ind w:left="0"/>
            </w:pPr>
          </w:p>
        </w:tc>
        <w:tc>
          <w:tcPr>
            <w:tcW w:w="4583" w:type="dxa"/>
            <w:tcBorders>
              <w:bottom w:val="single" w:sz="6" w:space="0" w:color="auto"/>
            </w:tcBorders>
            <w:hideMark/>
          </w:tcPr>
          <w:p w14:paraId="5B94C977"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9E4789">
              <w:t>Longer than five years</w:t>
            </w:r>
          </w:p>
        </w:tc>
        <w:tc>
          <w:tcPr>
            <w:tcW w:w="1420" w:type="dxa"/>
            <w:tcBorders>
              <w:bottom w:val="single" w:sz="6" w:space="0" w:color="auto"/>
            </w:tcBorders>
            <w:noWrap/>
            <w:hideMark/>
          </w:tcPr>
          <w:p w14:paraId="7601B75D"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420</w:t>
            </w:r>
          </w:p>
        </w:tc>
        <w:tc>
          <w:tcPr>
            <w:tcW w:w="2123" w:type="dxa"/>
            <w:tcBorders>
              <w:bottom w:val="single" w:sz="6" w:space="0" w:color="auto"/>
            </w:tcBorders>
            <w:noWrap/>
            <w:hideMark/>
          </w:tcPr>
          <w:p w14:paraId="3AE46285"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346</w:t>
            </w:r>
          </w:p>
        </w:tc>
      </w:tr>
      <w:tr w:rsidR="00E73BC6" w:rsidRPr="009E4789" w14:paraId="7123BF4F"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4CDD589D" w14:textId="77777777" w:rsidR="00E73BC6" w:rsidRPr="009E4789" w:rsidRDefault="00E73BC6" w:rsidP="00294001">
            <w:pPr>
              <w:ind w:left="0"/>
            </w:pPr>
          </w:p>
        </w:tc>
        <w:tc>
          <w:tcPr>
            <w:tcW w:w="4583" w:type="dxa"/>
            <w:tcBorders>
              <w:top w:val="single" w:sz="6" w:space="0" w:color="auto"/>
            </w:tcBorders>
            <w:hideMark/>
          </w:tcPr>
          <w:p w14:paraId="629D6769"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9E4789">
              <w:rPr>
                <w:b/>
                <w:bCs/>
              </w:rPr>
              <w:t>Minimum future lease receivables</w:t>
            </w:r>
          </w:p>
        </w:tc>
        <w:tc>
          <w:tcPr>
            <w:tcW w:w="1420" w:type="dxa"/>
            <w:tcBorders>
              <w:top w:val="single" w:sz="6" w:space="0" w:color="auto"/>
            </w:tcBorders>
            <w:noWrap/>
            <w:hideMark/>
          </w:tcPr>
          <w:p w14:paraId="4B9501F5"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4789">
              <w:rPr>
                <w:b/>
                <w:bCs/>
              </w:rPr>
              <w:t>1 482</w:t>
            </w:r>
          </w:p>
        </w:tc>
        <w:tc>
          <w:tcPr>
            <w:tcW w:w="2123" w:type="dxa"/>
            <w:tcBorders>
              <w:top w:val="single" w:sz="6" w:space="0" w:color="auto"/>
            </w:tcBorders>
            <w:noWrap/>
            <w:hideMark/>
          </w:tcPr>
          <w:p w14:paraId="2E78F38A"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4789">
              <w:rPr>
                <w:b/>
                <w:bCs/>
              </w:rPr>
              <w:t>1 231</w:t>
            </w:r>
          </w:p>
        </w:tc>
      </w:tr>
      <w:tr w:rsidR="00E73BC6" w:rsidRPr="009E4789" w14:paraId="358F1E48"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036F3329" w14:textId="77777777" w:rsidR="00E73BC6" w:rsidRPr="009E4789" w:rsidRDefault="00E73BC6" w:rsidP="00294001">
            <w:pPr>
              <w:ind w:left="0"/>
            </w:pPr>
            <w:r w:rsidRPr="009E4789">
              <w:t>AASB 117.47(b)</w:t>
            </w:r>
          </w:p>
        </w:tc>
        <w:tc>
          <w:tcPr>
            <w:tcW w:w="4583" w:type="dxa"/>
            <w:tcBorders>
              <w:bottom w:val="single" w:sz="6" w:space="0" w:color="auto"/>
            </w:tcBorders>
            <w:hideMark/>
          </w:tcPr>
          <w:p w14:paraId="5C0A704D"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9E4789">
              <w:t>Less unearned finance income</w:t>
            </w:r>
          </w:p>
        </w:tc>
        <w:tc>
          <w:tcPr>
            <w:tcW w:w="1420" w:type="dxa"/>
            <w:tcBorders>
              <w:bottom w:val="single" w:sz="6" w:space="0" w:color="auto"/>
            </w:tcBorders>
            <w:noWrap/>
            <w:hideMark/>
          </w:tcPr>
          <w:p w14:paraId="178333F5" w14:textId="4868BDDF"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(251)</w:t>
            </w:r>
          </w:p>
        </w:tc>
        <w:tc>
          <w:tcPr>
            <w:tcW w:w="2123" w:type="dxa"/>
            <w:tcBorders>
              <w:bottom w:val="single" w:sz="6" w:space="0" w:color="auto"/>
            </w:tcBorders>
            <w:noWrap/>
            <w:hideMark/>
          </w:tcPr>
          <w:p w14:paraId="1F6D0CC1"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w:t>
            </w:r>
          </w:p>
        </w:tc>
      </w:tr>
      <w:tr w:rsidR="00E73BC6" w:rsidRPr="009E4789" w14:paraId="3C12C5A1"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4E8985A6" w14:textId="77777777" w:rsidR="00E73BC6" w:rsidRPr="009E4789" w:rsidRDefault="00E73BC6" w:rsidP="00294001">
            <w:pPr>
              <w:ind w:left="0"/>
            </w:pPr>
          </w:p>
        </w:tc>
        <w:tc>
          <w:tcPr>
            <w:tcW w:w="4583" w:type="dxa"/>
            <w:tcBorders>
              <w:top w:val="single" w:sz="6" w:space="0" w:color="auto"/>
              <w:bottom w:val="single" w:sz="6" w:space="0" w:color="auto"/>
            </w:tcBorders>
            <w:hideMark/>
          </w:tcPr>
          <w:p w14:paraId="0CD914D0"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9E4789">
              <w:rPr>
                <w:b/>
                <w:bCs/>
              </w:rPr>
              <w:t>Present value of minimum lease receivables</w:t>
            </w:r>
          </w:p>
        </w:tc>
        <w:tc>
          <w:tcPr>
            <w:tcW w:w="1420" w:type="dxa"/>
            <w:tcBorders>
              <w:top w:val="single" w:sz="6" w:space="0" w:color="auto"/>
              <w:bottom w:val="single" w:sz="6" w:space="0" w:color="auto"/>
            </w:tcBorders>
            <w:noWrap/>
            <w:hideMark/>
          </w:tcPr>
          <w:p w14:paraId="7F002B6D"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4789">
              <w:rPr>
                <w:b/>
                <w:bCs/>
              </w:rPr>
              <w:t>1 231</w:t>
            </w:r>
          </w:p>
        </w:tc>
        <w:tc>
          <w:tcPr>
            <w:tcW w:w="2123" w:type="dxa"/>
            <w:tcBorders>
              <w:top w:val="single" w:sz="6" w:space="0" w:color="auto"/>
              <w:bottom w:val="single" w:sz="6" w:space="0" w:color="auto"/>
            </w:tcBorders>
            <w:noWrap/>
            <w:hideMark/>
          </w:tcPr>
          <w:p w14:paraId="448EF9D2"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rPr>
                <w:b/>
                <w:bCs/>
              </w:rPr>
            </w:pPr>
            <w:r w:rsidRPr="009E4789">
              <w:rPr>
                <w:b/>
                <w:bCs/>
              </w:rPr>
              <w:t>1 231</w:t>
            </w:r>
          </w:p>
        </w:tc>
      </w:tr>
      <w:tr w:rsidR="00E73BC6" w:rsidRPr="009E4789" w14:paraId="566B506D"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3734913F" w14:textId="77777777" w:rsidR="00E73BC6" w:rsidRPr="009E4789" w:rsidRDefault="00E73BC6" w:rsidP="00294001">
            <w:pPr>
              <w:ind w:left="0"/>
            </w:pPr>
          </w:p>
        </w:tc>
        <w:tc>
          <w:tcPr>
            <w:tcW w:w="4583" w:type="dxa"/>
            <w:tcBorders>
              <w:top w:val="single" w:sz="6" w:space="0" w:color="auto"/>
            </w:tcBorders>
            <w:noWrap/>
            <w:hideMark/>
          </w:tcPr>
          <w:p w14:paraId="76B4FCF8"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9E4789">
              <w:t>Included in the financial statements as:</w:t>
            </w:r>
          </w:p>
        </w:tc>
        <w:tc>
          <w:tcPr>
            <w:tcW w:w="1420" w:type="dxa"/>
            <w:tcBorders>
              <w:top w:val="single" w:sz="6" w:space="0" w:color="auto"/>
            </w:tcBorders>
            <w:noWrap/>
            <w:hideMark/>
          </w:tcPr>
          <w:p w14:paraId="1859A331"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w:t>
            </w:r>
          </w:p>
        </w:tc>
        <w:tc>
          <w:tcPr>
            <w:tcW w:w="2123" w:type="dxa"/>
            <w:tcBorders>
              <w:top w:val="single" w:sz="6" w:space="0" w:color="auto"/>
            </w:tcBorders>
            <w:noWrap/>
            <w:hideMark/>
          </w:tcPr>
          <w:p w14:paraId="41D65442"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w:t>
            </w:r>
          </w:p>
        </w:tc>
      </w:tr>
      <w:tr w:rsidR="00E73BC6" w:rsidRPr="009E4789" w14:paraId="15F05640"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6DF94760" w14:textId="77777777" w:rsidR="00E73BC6" w:rsidRPr="009E4789" w:rsidRDefault="00E73BC6" w:rsidP="00294001">
            <w:pPr>
              <w:ind w:left="0"/>
            </w:pPr>
          </w:p>
        </w:tc>
        <w:tc>
          <w:tcPr>
            <w:tcW w:w="4583" w:type="dxa"/>
            <w:noWrap/>
            <w:hideMark/>
          </w:tcPr>
          <w:p w14:paraId="0F342FA7"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9E4789">
              <w:t>Current finance lease receivables</w:t>
            </w:r>
          </w:p>
        </w:tc>
        <w:tc>
          <w:tcPr>
            <w:tcW w:w="1420" w:type="dxa"/>
            <w:noWrap/>
            <w:hideMark/>
          </w:tcPr>
          <w:p w14:paraId="6014E438"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w:t>
            </w:r>
          </w:p>
        </w:tc>
        <w:tc>
          <w:tcPr>
            <w:tcW w:w="2123" w:type="dxa"/>
            <w:noWrap/>
            <w:hideMark/>
          </w:tcPr>
          <w:p w14:paraId="1C842E49"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38</w:t>
            </w:r>
          </w:p>
        </w:tc>
      </w:tr>
      <w:tr w:rsidR="00E73BC6" w:rsidRPr="009E4789" w14:paraId="754F78C1" w14:textId="77777777" w:rsidTr="00294001">
        <w:tc>
          <w:tcPr>
            <w:cnfStyle w:val="001000000000" w:firstRow="0" w:lastRow="0" w:firstColumn="1" w:lastColumn="0" w:oddVBand="0" w:evenVBand="0" w:oddHBand="0" w:evenHBand="0" w:firstRowFirstColumn="0" w:firstRowLastColumn="0" w:lastRowFirstColumn="0" w:lastRowLastColumn="0"/>
            <w:tcW w:w="1513" w:type="dxa"/>
            <w:hideMark/>
          </w:tcPr>
          <w:p w14:paraId="4029A3C6" w14:textId="77777777" w:rsidR="00E73BC6" w:rsidRPr="009E4789" w:rsidRDefault="00E73BC6" w:rsidP="00294001">
            <w:pPr>
              <w:ind w:left="0"/>
            </w:pPr>
          </w:p>
        </w:tc>
        <w:tc>
          <w:tcPr>
            <w:tcW w:w="4583" w:type="dxa"/>
            <w:noWrap/>
            <w:hideMark/>
          </w:tcPr>
          <w:p w14:paraId="187CCA8F" w14:textId="77777777" w:rsidR="00E73BC6" w:rsidRPr="009E4789"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9E4789">
              <w:t>Non</w:t>
            </w:r>
            <w:r w:rsidRPr="009E4789">
              <w:noBreakHyphen/>
              <w:t xml:space="preserve">current finance lease receivables </w:t>
            </w:r>
          </w:p>
        </w:tc>
        <w:tc>
          <w:tcPr>
            <w:tcW w:w="1420" w:type="dxa"/>
            <w:noWrap/>
            <w:hideMark/>
          </w:tcPr>
          <w:p w14:paraId="06738B72"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 xml:space="preserve"> </w:t>
            </w:r>
          </w:p>
        </w:tc>
        <w:tc>
          <w:tcPr>
            <w:tcW w:w="2123" w:type="dxa"/>
            <w:noWrap/>
            <w:hideMark/>
          </w:tcPr>
          <w:p w14:paraId="19B9506F" w14:textId="77777777" w:rsidR="00E73BC6" w:rsidRPr="009E4789"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9E4789">
              <w:t>1 193</w:t>
            </w:r>
          </w:p>
        </w:tc>
      </w:tr>
      <w:tr w:rsidR="00E73BC6" w:rsidRPr="009E4789" w14:paraId="1557EF24" w14:textId="77777777" w:rsidTr="0029400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13" w:type="dxa"/>
            <w:hideMark/>
          </w:tcPr>
          <w:p w14:paraId="04D87A6E" w14:textId="77777777" w:rsidR="00E73BC6" w:rsidRPr="009E4789" w:rsidRDefault="00E73BC6" w:rsidP="00294001">
            <w:pPr>
              <w:ind w:left="0"/>
            </w:pPr>
          </w:p>
        </w:tc>
        <w:tc>
          <w:tcPr>
            <w:tcW w:w="4583" w:type="dxa"/>
            <w:hideMark/>
          </w:tcPr>
          <w:p w14:paraId="7FDD7A3D" w14:textId="77777777" w:rsidR="00E73BC6" w:rsidRPr="009E4789"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9E4789">
              <w:t>Total</w:t>
            </w:r>
          </w:p>
        </w:tc>
        <w:tc>
          <w:tcPr>
            <w:tcW w:w="1420" w:type="dxa"/>
            <w:noWrap/>
            <w:hideMark/>
          </w:tcPr>
          <w:p w14:paraId="6EA783C6" w14:textId="77777777" w:rsidR="00E73BC6" w:rsidRPr="009E4789"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4789">
              <w:t> </w:t>
            </w:r>
          </w:p>
        </w:tc>
        <w:tc>
          <w:tcPr>
            <w:tcW w:w="2123" w:type="dxa"/>
            <w:noWrap/>
            <w:hideMark/>
          </w:tcPr>
          <w:p w14:paraId="2B772876" w14:textId="77777777" w:rsidR="00E73BC6" w:rsidRPr="009E4789"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E4789">
              <w:t>1 231</w:t>
            </w:r>
          </w:p>
        </w:tc>
      </w:tr>
    </w:tbl>
    <w:bookmarkEnd w:id="295"/>
    <w:p w14:paraId="09959C4D" w14:textId="77777777" w:rsidR="00E73BC6" w:rsidRPr="00940E38" w:rsidRDefault="00E73BC6" w:rsidP="00E73BC6">
      <w:pPr>
        <w:pStyle w:val="Note"/>
      </w:pPr>
      <w:r w:rsidRPr="00940E38">
        <w:t>Note:</w:t>
      </w:r>
    </w:p>
    <w:p w14:paraId="4B99E028" w14:textId="77777777" w:rsidR="00E73BC6" w:rsidRPr="00940E38" w:rsidRDefault="00E73BC6" w:rsidP="00E73BC6">
      <w:pPr>
        <w:pStyle w:val="Note"/>
      </w:pPr>
      <w:r w:rsidRPr="00940E38">
        <w:t>(a)</w:t>
      </w:r>
      <w:r w:rsidRPr="00940E38">
        <w:tab/>
        <w:t>Minimum future lease payments receivable includes the aggregate of all lease payments receivable and any guaranteed residual.</w:t>
      </w:r>
    </w:p>
    <w:p w14:paraId="6939427C" w14:textId="77777777" w:rsidR="00E73BC6" w:rsidRDefault="00E73BC6" w:rsidP="00E73BC6"/>
    <w:p w14:paraId="54B874B9" w14:textId="675F520B" w:rsidR="00E73BC6" w:rsidRPr="00940E38" w:rsidRDefault="00E73BC6" w:rsidP="00E73BC6">
      <w:r>
        <w:t>During 2019-20, the Department recognised finance income on the finance lease receivable of $251</w:t>
      </w:r>
      <w:r w:rsidR="00294001">
        <w:t> </w:t>
      </w:r>
      <w:r>
        <w:t>000.</w:t>
      </w:r>
      <w:r w:rsidRPr="00123ADD">
        <w:rPr>
          <w:rStyle w:val="SourceReference"/>
        </w:rPr>
        <w:t xml:space="preserve"> </w:t>
      </w:r>
      <w:r w:rsidRPr="00940E38">
        <w:rPr>
          <w:rStyle w:val="SourceReference"/>
        </w:rPr>
        <w:t>[AASB 1</w:t>
      </w:r>
      <w:r>
        <w:rPr>
          <w:rStyle w:val="SourceReference"/>
        </w:rPr>
        <w:t>6.90(a)(ii)</w:t>
      </w:r>
      <w:r w:rsidRPr="00940E38">
        <w:rPr>
          <w:rStyle w:val="SourceReference"/>
        </w:rPr>
        <w:t>]</w:t>
      </w:r>
    </w:p>
    <w:p w14:paraId="3FE0D8D4" w14:textId="77777777" w:rsidR="00E73BC6" w:rsidRDefault="00E73BC6" w:rsidP="00B430EE">
      <w:pPr>
        <w:pStyle w:val="Heading30"/>
      </w:pPr>
      <w:r>
        <w:t>Leases as a Lessor</w:t>
      </w:r>
    </w:p>
    <w:p w14:paraId="2FEB2012" w14:textId="77777777" w:rsidR="00E73BC6" w:rsidRPr="00C24DA2" w:rsidRDefault="00E73BC6" w:rsidP="00E73BC6">
      <w:pPr>
        <w:pStyle w:val="NormalIndent"/>
        <w:ind w:left="0"/>
      </w:pPr>
      <w:r w:rsidRPr="00C24DA2">
        <w:t>The Department’s accounting policy under AASB 16 has not changed from the comparative period.</w:t>
      </w:r>
    </w:p>
    <w:p w14:paraId="6A3A3152" w14:textId="77777777" w:rsidR="00E73BC6" w:rsidRPr="00F34CE6" w:rsidRDefault="00E73BC6" w:rsidP="00E73BC6">
      <w:pPr>
        <w:pStyle w:val="NormalIndent"/>
        <w:ind w:left="0"/>
      </w:pPr>
      <w:r w:rsidRPr="00C24DA2">
        <w:t>As a lessor, the Department classifies its leases as either operating or finance leases.</w:t>
      </w:r>
      <w:r>
        <w:t xml:space="preserve"> </w:t>
      </w:r>
      <w:r w:rsidRPr="00F34CE6">
        <w:rPr>
          <w:rStyle w:val="SourceReference"/>
          <w:rFonts w:asciiTheme="majorHAnsi" w:eastAsiaTheme="majorEastAsia" w:hAnsiTheme="majorHAnsi" w:cstheme="majorBidi"/>
          <w:bCs/>
          <w:spacing w:val="-2"/>
          <w:szCs w:val="26"/>
        </w:rPr>
        <w:t>[AASB 16</w:t>
      </w:r>
      <w:r>
        <w:rPr>
          <w:rStyle w:val="SourceReference"/>
          <w:rFonts w:asciiTheme="majorHAnsi" w:eastAsiaTheme="majorEastAsia" w:hAnsiTheme="majorHAnsi" w:cstheme="majorBidi"/>
          <w:bCs/>
          <w:spacing w:val="-2"/>
          <w:szCs w:val="26"/>
        </w:rPr>
        <w:t>.61</w:t>
      </w:r>
      <w:r w:rsidRPr="00F34CE6">
        <w:rPr>
          <w:rStyle w:val="SourceReference"/>
          <w:rFonts w:asciiTheme="majorHAnsi" w:eastAsiaTheme="majorEastAsia" w:hAnsiTheme="majorHAnsi" w:cstheme="majorBidi"/>
          <w:bCs/>
          <w:spacing w:val="-2"/>
          <w:szCs w:val="26"/>
        </w:rPr>
        <w:t>]</w:t>
      </w:r>
    </w:p>
    <w:p w14:paraId="1FCB4ED2" w14:textId="280F3C2E" w:rsidR="00E73BC6" w:rsidRDefault="00E73BC6" w:rsidP="00E73BC6">
      <w:pPr>
        <w:pStyle w:val="NormalIndent"/>
        <w:ind w:left="0"/>
        <w:rPr>
          <w:rStyle w:val="SourceReference"/>
          <w:rFonts w:asciiTheme="majorHAnsi" w:eastAsiaTheme="majorEastAsia" w:hAnsiTheme="majorHAnsi" w:cstheme="majorBidi"/>
          <w:bCs/>
          <w:spacing w:val="-2"/>
          <w:szCs w:val="26"/>
        </w:rPr>
      </w:pPr>
      <w:r w:rsidRPr="00C24DA2">
        <w:t xml:space="preserve">A lease is classified as a finance lease </w:t>
      </w:r>
      <w:r>
        <w:t>i</w:t>
      </w:r>
      <w:r w:rsidRPr="00C24DA2">
        <w:t>f it transfers substantially all the risks and rewards incidental</w:t>
      </w:r>
      <w:r>
        <w:t xml:space="preserve"> to ownership of the underlying asset and classified as an operating lease if it does not. </w:t>
      </w:r>
      <w:r w:rsidRPr="00F34CE6">
        <w:rPr>
          <w:rStyle w:val="SourceReference"/>
          <w:rFonts w:asciiTheme="majorHAnsi" w:eastAsiaTheme="majorEastAsia" w:hAnsiTheme="majorHAnsi" w:cstheme="majorBidi"/>
          <w:bCs/>
          <w:spacing w:val="-2"/>
          <w:szCs w:val="26"/>
        </w:rPr>
        <w:t>[AASB 16</w:t>
      </w:r>
      <w:r>
        <w:rPr>
          <w:rStyle w:val="SourceReference"/>
          <w:rFonts w:asciiTheme="majorHAnsi" w:eastAsiaTheme="majorEastAsia" w:hAnsiTheme="majorHAnsi" w:cstheme="majorBidi"/>
          <w:bCs/>
          <w:spacing w:val="-2"/>
          <w:szCs w:val="26"/>
        </w:rPr>
        <w:t>.62</w:t>
      </w:r>
      <w:r w:rsidRPr="00F34CE6">
        <w:rPr>
          <w:rStyle w:val="SourceReference"/>
          <w:rFonts w:asciiTheme="majorHAnsi" w:eastAsiaTheme="majorEastAsia" w:hAnsiTheme="majorHAnsi" w:cstheme="majorBidi"/>
          <w:bCs/>
          <w:spacing w:val="-2"/>
          <w:szCs w:val="26"/>
        </w:rPr>
        <w:t>]</w:t>
      </w:r>
    </w:p>
    <w:p w14:paraId="559B8EE0" w14:textId="77777777" w:rsidR="00E73BC6" w:rsidRDefault="00E73BC6" w:rsidP="001110DA">
      <w:pPr>
        <w:pStyle w:val="Heading3"/>
        <w:numPr>
          <w:ilvl w:val="0"/>
          <w:numId w:val="0"/>
        </w:numPr>
        <w:ind w:left="851" w:hanging="851"/>
      </w:pPr>
      <w:r w:rsidRPr="00BB0A40">
        <w:lastRenderedPageBreak/>
        <w:t xml:space="preserve">Contract </w:t>
      </w:r>
      <w:r>
        <w:t>a</w:t>
      </w:r>
      <w:r w:rsidRPr="00BB0A40">
        <w:t>ssets</w:t>
      </w:r>
    </w:p>
    <w:p w14:paraId="4BC5173E" w14:textId="77777777" w:rsidR="00E73BC6" w:rsidRDefault="00E73BC6" w:rsidP="00E73BC6">
      <w:pPr>
        <w:pStyle w:val="TableUnits"/>
        <w:rPr>
          <w:rFonts w:asciiTheme="minorHAnsi" w:hAnsiTheme="minorHAnsi"/>
          <w:b w:val="0"/>
          <w:spacing w:val="0"/>
          <w:szCs w:val="18"/>
        </w:rPr>
      </w:pPr>
      <w:r w:rsidRPr="00BB0A40" w:rsidDel="008F0CA7">
        <w:t xml:space="preserve"> </w:t>
      </w:r>
      <w:r w:rsidRPr="00940E38">
        <w:t>($ thousand)</w:t>
      </w:r>
    </w:p>
    <w:tbl>
      <w:tblPr>
        <w:tblStyle w:val="ModelReportFinancialTable"/>
        <w:tblW w:w="9639" w:type="dxa"/>
        <w:tblLayout w:type="fixed"/>
        <w:tblLook w:val="04A0" w:firstRow="1" w:lastRow="0" w:firstColumn="1" w:lastColumn="0" w:noHBand="0" w:noVBand="1"/>
      </w:tblPr>
      <w:tblGrid>
        <w:gridCol w:w="1410"/>
        <w:gridCol w:w="7258"/>
        <w:gridCol w:w="971"/>
      </w:tblGrid>
      <w:tr w:rsidR="00E73BC6" w:rsidRPr="00D342FD" w14:paraId="46BEC416" w14:textId="77777777" w:rsidTr="00B430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hideMark/>
          </w:tcPr>
          <w:p w14:paraId="631986A1" w14:textId="77777777" w:rsidR="00E73BC6" w:rsidRPr="00D342FD" w:rsidRDefault="00E73BC6" w:rsidP="00B430EE">
            <w:pPr>
              <w:pStyle w:val="TableUnits"/>
              <w:spacing w:before="20" w:after="20"/>
              <w:ind w:left="0"/>
              <w:jc w:val="left"/>
              <w:rPr>
                <w:b w:val="0"/>
                <w:bCs/>
                <w:iCs/>
              </w:rPr>
            </w:pPr>
            <w:r w:rsidRPr="00D342FD">
              <w:rPr>
                <w:b w:val="0"/>
                <w:bCs/>
                <w:iCs/>
              </w:rPr>
              <w:t>Source reference</w:t>
            </w:r>
          </w:p>
        </w:tc>
        <w:tc>
          <w:tcPr>
            <w:tcW w:w="7302" w:type="dxa"/>
            <w:hideMark/>
          </w:tcPr>
          <w:p w14:paraId="654EB7E9" w14:textId="77777777" w:rsidR="00E73BC6" w:rsidRPr="00D342FD" w:rsidRDefault="00E73BC6" w:rsidP="00B430EE">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tcW w:w="976" w:type="dxa"/>
            <w:noWrap/>
            <w:hideMark/>
          </w:tcPr>
          <w:p w14:paraId="17F2554A" w14:textId="77777777" w:rsidR="00E73BC6" w:rsidRPr="00D342FD" w:rsidRDefault="00E73BC6" w:rsidP="00B430EE">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2020</w:t>
            </w:r>
          </w:p>
        </w:tc>
      </w:tr>
      <w:tr w:rsidR="00E73BC6" w:rsidRPr="00D342FD" w14:paraId="5DC5D8B9"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1F754F6B" w14:textId="77777777" w:rsidR="00E73BC6" w:rsidRPr="00D342FD" w:rsidRDefault="00E73BC6" w:rsidP="00B430EE">
            <w:pPr>
              <w:pStyle w:val="TableUnits"/>
              <w:spacing w:before="20" w:after="20"/>
              <w:ind w:left="0"/>
              <w:jc w:val="left"/>
              <w:rPr>
                <w:b w:val="0"/>
                <w:bCs/>
              </w:rPr>
            </w:pPr>
            <w:r w:rsidRPr="00D342FD">
              <w:rPr>
                <w:b w:val="0"/>
                <w:bCs/>
              </w:rPr>
              <w:t>AASB 15.116(a)</w:t>
            </w:r>
          </w:p>
        </w:tc>
        <w:tc>
          <w:tcPr>
            <w:tcW w:w="7302" w:type="dxa"/>
            <w:hideMark/>
          </w:tcPr>
          <w:p w14:paraId="72748406" w14:textId="77777777"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Contract assets</w:t>
            </w:r>
          </w:p>
        </w:tc>
        <w:tc>
          <w:tcPr>
            <w:tcW w:w="976" w:type="dxa"/>
            <w:shd w:val="clear" w:color="auto" w:fill="D9D9D6" w:themeFill="background2"/>
            <w:noWrap/>
            <w:hideMark/>
          </w:tcPr>
          <w:p w14:paraId="7AF9D74F" w14:textId="77777777"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r>
      <w:tr w:rsidR="00E73BC6" w:rsidRPr="00D342FD" w14:paraId="7BD46181"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0A18281F" w14:textId="77777777" w:rsidR="00E73BC6" w:rsidRPr="00D342FD" w:rsidRDefault="00E73BC6" w:rsidP="00B430EE">
            <w:pPr>
              <w:pStyle w:val="TableUnits"/>
              <w:spacing w:before="20" w:after="20"/>
              <w:ind w:left="0"/>
              <w:jc w:val="left"/>
              <w:rPr>
                <w:b w:val="0"/>
                <w:bCs/>
              </w:rPr>
            </w:pPr>
          </w:p>
        </w:tc>
        <w:tc>
          <w:tcPr>
            <w:tcW w:w="7302" w:type="dxa"/>
            <w:hideMark/>
          </w:tcPr>
          <w:p w14:paraId="5BC7EADA" w14:textId="77777777"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Opening balance brought forward from 30 June 2019 adjusted for AASB 15</w:t>
            </w:r>
          </w:p>
        </w:tc>
        <w:tc>
          <w:tcPr>
            <w:tcW w:w="976" w:type="dxa"/>
            <w:shd w:val="clear" w:color="auto" w:fill="D9D9D6" w:themeFill="background2"/>
            <w:noWrap/>
            <w:hideMark/>
          </w:tcPr>
          <w:p w14:paraId="1F8992E0" w14:textId="77777777"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rPr>
                <w:bCs/>
              </w:rPr>
            </w:pPr>
            <w:r w:rsidRPr="00D342FD">
              <w:rPr>
                <w:b w:val="0"/>
                <w:bCs/>
              </w:rPr>
              <w:t>..</w:t>
            </w:r>
          </w:p>
        </w:tc>
      </w:tr>
      <w:tr w:rsidR="00E73BC6" w:rsidRPr="00D342FD" w14:paraId="3D5A4972"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1DAD92AB" w14:textId="77777777" w:rsidR="00E73BC6" w:rsidRPr="00D342FD" w:rsidRDefault="00E73BC6" w:rsidP="00B430EE">
            <w:pPr>
              <w:pStyle w:val="TableUnits"/>
              <w:spacing w:before="20" w:after="20"/>
              <w:ind w:left="0"/>
              <w:jc w:val="left"/>
              <w:rPr>
                <w:b w:val="0"/>
                <w:bCs/>
              </w:rPr>
            </w:pPr>
          </w:p>
        </w:tc>
        <w:tc>
          <w:tcPr>
            <w:tcW w:w="7302" w:type="dxa"/>
            <w:hideMark/>
          </w:tcPr>
          <w:p w14:paraId="26E066E4" w14:textId="77777777"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Add: Additional costs incurred that are recoverable from the customer</w:t>
            </w:r>
          </w:p>
        </w:tc>
        <w:tc>
          <w:tcPr>
            <w:tcW w:w="976" w:type="dxa"/>
            <w:shd w:val="clear" w:color="auto" w:fill="D9D9D6" w:themeFill="background2"/>
            <w:noWrap/>
            <w:hideMark/>
          </w:tcPr>
          <w:p w14:paraId="09D7F839" w14:textId="77777777"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rPr>
                <w:bCs/>
              </w:rPr>
            </w:pPr>
            <w:r w:rsidRPr="00D342FD">
              <w:rPr>
                <w:b w:val="0"/>
                <w:bCs/>
              </w:rPr>
              <w:t xml:space="preserve"> 85</w:t>
            </w:r>
          </w:p>
        </w:tc>
      </w:tr>
      <w:tr w:rsidR="00E73BC6" w:rsidRPr="00D342FD" w14:paraId="6E528F56"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4BC070BB" w14:textId="77777777" w:rsidR="00E73BC6" w:rsidRPr="00D342FD" w:rsidRDefault="00E73BC6" w:rsidP="00B430EE">
            <w:pPr>
              <w:pStyle w:val="TableUnits"/>
              <w:spacing w:before="20" w:after="20"/>
              <w:ind w:left="0"/>
              <w:jc w:val="left"/>
              <w:rPr>
                <w:b w:val="0"/>
                <w:bCs/>
              </w:rPr>
            </w:pPr>
          </w:p>
        </w:tc>
        <w:tc>
          <w:tcPr>
            <w:tcW w:w="7302" w:type="dxa"/>
            <w:hideMark/>
          </w:tcPr>
          <w:p w14:paraId="30B1995D" w14:textId="30EC1606"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Less: Transfer to </w:t>
            </w:r>
            <w:r w:rsidR="00C32E75">
              <w:rPr>
                <w:b w:val="0"/>
                <w:bCs/>
              </w:rPr>
              <w:t>receivables</w:t>
            </w:r>
          </w:p>
        </w:tc>
        <w:tc>
          <w:tcPr>
            <w:tcW w:w="976" w:type="dxa"/>
            <w:shd w:val="clear" w:color="auto" w:fill="D9D9D6" w:themeFill="background2"/>
            <w:noWrap/>
            <w:hideMark/>
          </w:tcPr>
          <w:p w14:paraId="2855600D" w14:textId="7C4DBCF4"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rPr>
                <w:bCs/>
              </w:rPr>
            </w:pPr>
            <w:r w:rsidRPr="00D342FD">
              <w:rPr>
                <w:b w:val="0"/>
                <w:bCs/>
              </w:rPr>
              <w:t>(</w:t>
            </w:r>
            <w:r w:rsidRPr="00D342FD">
              <w:rPr>
                <w:bCs/>
              </w:rPr>
              <w:t>65)</w:t>
            </w:r>
          </w:p>
        </w:tc>
      </w:tr>
      <w:tr w:rsidR="00E73BC6" w:rsidRPr="00D342FD" w14:paraId="363BE639"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7051D46B" w14:textId="77777777" w:rsidR="00E73BC6" w:rsidRPr="00D342FD" w:rsidRDefault="00E73BC6" w:rsidP="00B430EE">
            <w:pPr>
              <w:pStyle w:val="TableUnits"/>
              <w:spacing w:before="20" w:after="20"/>
              <w:ind w:left="0"/>
              <w:jc w:val="left"/>
              <w:rPr>
                <w:b w:val="0"/>
                <w:bCs/>
              </w:rPr>
            </w:pPr>
            <w:r w:rsidRPr="00D342FD">
              <w:rPr>
                <w:b w:val="0"/>
                <w:bCs/>
              </w:rPr>
              <w:t>AASB 15.113(b)</w:t>
            </w:r>
          </w:p>
        </w:tc>
        <w:tc>
          <w:tcPr>
            <w:tcW w:w="7302" w:type="dxa"/>
            <w:tcBorders>
              <w:bottom w:val="single" w:sz="6" w:space="0" w:color="auto"/>
            </w:tcBorders>
            <w:hideMark/>
          </w:tcPr>
          <w:p w14:paraId="0E4F0895" w14:textId="77777777"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Less: impairment allowance</w:t>
            </w:r>
          </w:p>
        </w:tc>
        <w:tc>
          <w:tcPr>
            <w:tcW w:w="976" w:type="dxa"/>
            <w:tcBorders>
              <w:bottom w:val="single" w:sz="6" w:space="0" w:color="auto"/>
            </w:tcBorders>
            <w:shd w:val="clear" w:color="auto" w:fill="D9D9D6" w:themeFill="background2"/>
            <w:noWrap/>
            <w:hideMark/>
          </w:tcPr>
          <w:p w14:paraId="0908EB6A" w14:textId="77777777"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2A92F8BE"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32FBF2B2" w14:textId="77777777" w:rsidR="00E73BC6" w:rsidRPr="00D342FD" w:rsidRDefault="00E73BC6" w:rsidP="00B430EE">
            <w:pPr>
              <w:pStyle w:val="TableUnits"/>
              <w:spacing w:before="20" w:after="20"/>
              <w:ind w:left="0"/>
              <w:jc w:val="left"/>
              <w:rPr>
                <w:b w:val="0"/>
                <w:bCs/>
              </w:rPr>
            </w:pPr>
          </w:p>
        </w:tc>
        <w:tc>
          <w:tcPr>
            <w:tcW w:w="7302" w:type="dxa"/>
            <w:tcBorders>
              <w:top w:val="single" w:sz="6" w:space="0" w:color="auto"/>
              <w:bottom w:val="single" w:sz="6" w:space="0" w:color="auto"/>
            </w:tcBorders>
            <w:hideMark/>
          </w:tcPr>
          <w:p w14:paraId="069A7647" w14:textId="77777777"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contract assets</w:t>
            </w:r>
          </w:p>
        </w:tc>
        <w:tc>
          <w:tcPr>
            <w:tcW w:w="976" w:type="dxa"/>
            <w:tcBorders>
              <w:top w:val="single" w:sz="6" w:space="0" w:color="auto"/>
              <w:bottom w:val="single" w:sz="6" w:space="0" w:color="auto"/>
            </w:tcBorders>
            <w:shd w:val="clear" w:color="auto" w:fill="D9D9D6" w:themeFill="background2"/>
            <w:noWrap/>
            <w:hideMark/>
          </w:tcPr>
          <w:p w14:paraId="6EB82C93" w14:textId="08F80A5C"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20</w:t>
            </w:r>
          </w:p>
        </w:tc>
      </w:tr>
      <w:tr w:rsidR="00E73BC6" w:rsidRPr="00D342FD" w14:paraId="172C4125"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635D55E1" w14:textId="77777777" w:rsidR="00E73BC6" w:rsidRPr="00D342FD" w:rsidRDefault="00E73BC6" w:rsidP="00B430EE">
            <w:pPr>
              <w:pStyle w:val="TableUnits"/>
              <w:spacing w:before="20" w:after="20"/>
              <w:ind w:left="0"/>
              <w:jc w:val="left"/>
              <w:rPr>
                <w:b w:val="0"/>
                <w:bCs/>
              </w:rPr>
            </w:pPr>
          </w:p>
        </w:tc>
        <w:tc>
          <w:tcPr>
            <w:tcW w:w="7302" w:type="dxa"/>
            <w:tcBorders>
              <w:top w:val="single" w:sz="6" w:space="0" w:color="auto"/>
            </w:tcBorders>
            <w:hideMark/>
          </w:tcPr>
          <w:p w14:paraId="0EB4962C" w14:textId="77777777"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i/>
                <w:iCs/>
              </w:rPr>
            </w:pPr>
            <w:r w:rsidRPr="00D342FD">
              <w:rPr>
                <w:b w:val="0"/>
                <w:bCs/>
                <w:i/>
                <w:iCs/>
              </w:rPr>
              <w:t>Represented by</w:t>
            </w:r>
          </w:p>
        </w:tc>
        <w:tc>
          <w:tcPr>
            <w:tcW w:w="976" w:type="dxa"/>
            <w:tcBorders>
              <w:top w:val="single" w:sz="6" w:space="0" w:color="auto"/>
            </w:tcBorders>
            <w:shd w:val="clear" w:color="auto" w:fill="D9D9D6" w:themeFill="background2"/>
            <w:noWrap/>
            <w:hideMark/>
          </w:tcPr>
          <w:p w14:paraId="40F1CC02" w14:textId="77777777"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r>
      <w:tr w:rsidR="00E73BC6" w:rsidRPr="00D342FD" w14:paraId="0EEF0212"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17CBE8CF" w14:textId="77777777" w:rsidR="00E73BC6" w:rsidRPr="00D342FD" w:rsidRDefault="00E73BC6" w:rsidP="00B430EE">
            <w:pPr>
              <w:pStyle w:val="TableUnits"/>
              <w:spacing w:before="20" w:after="20"/>
              <w:ind w:left="0"/>
              <w:jc w:val="left"/>
              <w:rPr>
                <w:b w:val="0"/>
                <w:bCs/>
              </w:rPr>
            </w:pPr>
            <w:r w:rsidRPr="00D342FD">
              <w:rPr>
                <w:b w:val="0"/>
                <w:bCs/>
              </w:rPr>
              <w:t>AASB 15.116(a)</w:t>
            </w:r>
          </w:p>
        </w:tc>
        <w:tc>
          <w:tcPr>
            <w:tcW w:w="7302" w:type="dxa"/>
            <w:hideMark/>
          </w:tcPr>
          <w:p w14:paraId="04AF01CE" w14:textId="77777777" w:rsidR="00E73BC6" w:rsidRPr="00D342FD" w:rsidRDefault="00E73BC6" w:rsidP="00B430EE">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Current contract assets</w:t>
            </w:r>
          </w:p>
        </w:tc>
        <w:tc>
          <w:tcPr>
            <w:tcW w:w="976" w:type="dxa"/>
            <w:shd w:val="clear" w:color="auto" w:fill="D9D9D6" w:themeFill="background2"/>
            <w:noWrap/>
            <w:hideMark/>
          </w:tcPr>
          <w:p w14:paraId="48E4DC94" w14:textId="75239B8D" w:rsidR="00E73BC6" w:rsidRPr="00D342FD" w:rsidRDefault="00E73BC6" w:rsidP="00B430EE">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rPr>
                <w:b w:val="0"/>
                <w:bCs/>
              </w:rPr>
              <w:t>20</w:t>
            </w:r>
          </w:p>
        </w:tc>
      </w:tr>
      <w:tr w:rsidR="00E73BC6" w:rsidRPr="00D342FD" w14:paraId="3D8F0276" w14:textId="77777777" w:rsidTr="00B430EE">
        <w:tc>
          <w:tcPr>
            <w:cnfStyle w:val="001000000000" w:firstRow="0" w:lastRow="0" w:firstColumn="1" w:lastColumn="0" w:oddVBand="0" w:evenVBand="0" w:oddHBand="0" w:evenHBand="0" w:firstRowFirstColumn="0" w:firstRowLastColumn="0" w:lastRowFirstColumn="0" w:lastRowLastColumn="0"/>
            <w:tcW w:w="1418" w:type="dxa"/>
            <w:hideMark/>
          </w:tcPr>
          <w:p w14:paraId="022F1A06" w14:textId="77777777" w:rsidR="00E73BC6" w:rsidRPr="00D342FD" w:rsidRDefault="00E73BC6" w:rsidP="00B430EE">
            <w:pPr>
              <w:pStyle w:val="TableUnits"/>
              <w:spacing w:before="20" w:after="20"/>
              <w:ind w:left="0"/>
              <w:jc w:val="left"/>
              <w:rPr>
                <w:b w:val="0"/>
                <w:bCs/>
              </w:rPr>
            </w:pPr>
            <w:r w:rsidRPr="00D342FD">
              <w:rPr>
                <w:b w:val="0"/>
                <w:bCs/>
              </w:rPr>
              <w:t>AASB 15.116(a)</w:t>
            </w:r>
          </w:p>
        </w:tc>
        <w:tc>
          <w:tcPr>
            <w:tcW w:w="7302" w:type="dxa"/>
            <w:tcBorders>
              <w:bottom w:val="single" w:sz="12" w:space="0" w:color="auto"/>
            </w:tcBorders>
            <w:hideMark/>
          </w:tcPr>
          <w:p w14:paraId="64061578" w14:textId="77777777" w:rsidR="00E73BC6" w:rsidRPr="00D342FD" w:rsidRDefault="00E73BC6" w:rsidP="00B430EE">
            <w:pPr>
              <w:jc w:val="left"/>
              <w:cnfStyle w:val="000000000000" w:firstRow="0" w:lastRow="0" w:firstColumn="0" w:lastColumn="0" w:oddVBand="0" w:evenVBand="0" w:oddHBand="0" w:evenHBand="0" w:firstRowFirstColumn="0" w:firstRowLastColumn="0" w:lastRowFirstColumn="0" w:lastRowLastColumn="0"/>
              <w:rPr>
                <w:b/>
              </w:rPr>
            </w:pPr>
            <w:r w:rsidRPr="00D342FD">
              <w:rPr>
                <w:b/>
              </w:rPr>
              <w:t>Non-current contract assets</w:t>
            </w:r>
          </w:p>
        </w:tc>
        <w:tc>
          <w:tcPr>
            <w:tcW w:w="976" w:type="dxa"/>
            <w:tcBorders>
              <w:bottom w:val="single" w:sz="12" w:space="0" w:color="auto"/>
            </w:tcBorders>
            <w:shd w:val="clear" w:color="auto" w:fill="D9D9D6" w:themeFill="background2"/>
            <w:noWrap/>
            <w:hideMark/>
          </w:tcPr>
          <w:p w14:paraId="58728CC3" w14:textId="77777777" w:rsidR="00E73BC6" w:rsidRPr="00D342FD" w:rsidRDefault="00E73BC6" w:rsidP="00B430EE">
            <w:pPr>
              <w:cnfStyle w:val="000000000000" w:firstRow="0" w:lastRow="0" w:firstColumn="0" w:lastColumn="0" w:oddVBand="0" w:evenVBand="0" w:oddHBand="0" w:evenHBand="0" w:firstRowFirstColumn="0" w:firstRowLastColumn="0" w:lastRowFirstColumn="0" w:lastRowLastColumn="0"/>
              <w:rPr>
                <w:b/>
              </w:rPr>
            </w:pPr>
            <w:r w:rsidRPr="00D342FD">
              <w:rPr>
                <w:b/>
              </w:rPr>
              <w:t>..</w:t>
            </w:r>
          </w:p>
        </w:tc>
      </w:tr>
    </w:tbl>
    <w:p w14:paraId="325E38BE" w14:textId="77777777" w:rsidR="00E73BC6" w:rsidRDefault="00E73BC6" w:rsidP="00E73BC6">
      <w:pPr>
        <w:pStyle w:val="TableUnits"/>
      </w:pPr>
    </w:p>
    <w:p w14:paraId="63B39CA0" w14:textId="0985E684" w:rsidR="00E73BC6" w:rsidRDefault="00E73BC6" w:rsidP="00E73BC6">
      <w:r>
        <w:t xml:space="preserve">Contract assets relate to the department’s right to consideration in exchange for goods transferred to customers for works completed, but not yet billed at the reporting date. </w:t>
      </w:r>
      <w:r w:rsidR="00C32E75">
        <w:t xml:space="preserve">The contract assets are transferred to receivables when the rights become unconditional, at this time an invoice is issued. This usually occurs when the Department issues an invoice to the customer.  </w:t>
      </w:r>
      <w:r>
        <w:t>The balance of the contract assets at 30 June 2020 was impacted by timing of the works completed by contractors and is not billable at this stage. The works are expected to be completed and recovered early next year.</w:t>
      </w:r>
    </w:p>
    <w:p w14:paraId="7C8C8A87" w14:textId="77777777" w:rsidR="00E73BC6" w:rsidRDefault="00E73BC6" w:rsidP="00E73BC6">
      <w:pPr>
        <w:pStyle w:val="NormalIndent"/>
        <w:ind w:left="0"/>
        <w:rPr>
          <w:rStyle w:val="SourceReference"/>
          <w:rFonts w:asciiTheme="majorHAnsi" w:eastAsiaTheme="majorEastAsia" w:hAnsiTheme="majorHAnsi" w:cstheme="majorBidi"/>
          <w:bCs/>
          <w:spacing w:val="-2"/>
          <w:szCs w:val="26"/>
        </w:rPr>
      </w:pPr>
    </w:p>
    <w:tbl>
      <w:tblPr>
        <w:tblStyle w:val="ModelReportGuidanceTable"/>
        <w:tblW w:w="9724" w:type="dxa"/>
        <w:tblLayout w:type="fixed"/>
        <w:tblLook w:val="04A0" w:firstRow="1" w:lastRow="0" w:firstColumn="1" w:lastColumn="0" w:noHBand="0" w:noVBand="1"/>
      </w:tblPr>
      <w:tblGrid>
        <w:gridCol w:w="9724"/>
      </w:tblGrid>
      <w:tr w:rsidR="00E73BC6" w:rsidRPr="00B430EE" w14:paraId="63AFB377" w14:textId="77777777" w:rsidTr="002A7062">
        <w:trPr>
          <w:cnfStyle w:val="100000000000" w:firstRow="1" w:lastRow="0" w:firstColumn="0" w:lastColumn="0" w:oddVBand="0" w:evenVBand="0" w:oddHBand="0" w:evenHBand="0" w:firstRowFirstColumn="0" w:firstRowLastColumn="0" w:lastRowFirstColumn="0" w:lastRowLastColumn="0"/>
        </w:trPr>
        <w:tc>
          <w:tcPr>
            <w:tcW w:w="9724" w:type="dxa"/>
          </w:tcPr>
          <w:p w14:paraId="36AB462B" w14:textId="77777777" w:rsidR="00E73BC6" w:rsidRPr="00B430EE" w:rsidRDefault="00E73BC6" w:rsidP="00B430EE">
            <w:bookmarkStart w:id="296" w:name="_Hlk42090675"/>
            <w:r w:rsidRPr="00B430EE">
              <w:t>Guidance – Receivables</w:t>
            </w:r>
          </w:p>
        </w:tc>
      </w:tr>
      <w:tr w:rsidR="00E73BC6" w:rsidRPr="00940E38" w14:paraId="0DC3125C" w14:textId="77777777" w:rsidTr="002A7062">
        <w:tc>
          <w:tcPr>
            <w:tcW w:w="9724" w:type="dxa"/>
          </w:tcPr>
          <w:p w14:paraId="6684BFE2" w14:textId="77777777" w:rsidR="00E73BC6" w:rsidRDefault="00E73BC6" w:rsidP="00E73BC6">
            <w:pPr>
              <w:pStyle w:val="NormalIndent"/>
              <w:ind w:left="0"/>
            </w:pPr>
            <w:r>
              <w:rPr>
                <w:b/>
              </w:rPr>
              <w:t xml:space="preserve">Finance Lease Receivable: </w:t>
            </w:r>
            <w:r w:rsidRPr="004C2C2C">
              <w:t xml:space="preserve">Where the </w:t>
            </w:r>
            <w:r>
              <w:t>Department</w:t>
            </w:r>
            <w:r w:rsidRPr="004C2C2C">
              <w:t xml:space="preserve"> is a lessor with a finance lease, it is required to provide information that allows users of the financial statements to assess the effect that leases have on the lessor’s financial position, financial performance and cash flows. A lessor should disclose:</w:t>
            </w:r>
          </w:p>
          <w:p w14:paraId="0DC23146" w14:textId="77777777" w:rsidR="00E73BC6" w:rsidRDefault="00E73BC6" w:rsidP="00B430EE">
            <w:pPr>
              <w:pStyle w:val="Guidancebullet"/>
            </w:pPr>
            <w:r w:rsidRPr="00841B8C">
              <w:t xml:space="preserve">selling profit or loss; </w:t>
            </w:r>
          </w:p>
          <w:p w14:paraId="6DE8FAAE" w14:textId="4802C5A8" w:rsidR="00E73BC6" w:rsidRDefault="00E73BC6" w:rsidP="00B430EE">
            <w:pPr>
              <w:pStyle w:val="Guidancebullet"/>
            </w:pPr>
            <w:r w:rsidRPr="00841B8C">
              <w:t>finance income on the net investment in the lease;</w:t>
            </w:r>
          </w:p>
          <w:p w14:paraId="1DE5E484" w14:textId="502CB7D4" w:rsidR="00E73BC6" w:rsidRDefault="00E73BC6" w:rsidP="00B430EE">
            <w:pPr>
              <w:pStyle w:val="Guidancebullet"/>
            </w:pPr>
            <w:r>
              <w:t>i</w:t>
            </w:r>
            <w:r w:rsidRPr="00841B8C">
              <w:t>ncome relating to variable lease payments not included in the measurement of the net investment in the lease</w:t>
            </w:r>
            <w:r w:rsidR="00BD448E">
              <w:t>;</w:t>
            </w:r>
          </w:p>
          <w:p w14:paraId="177C66CF" w14:textId="77777777" w:rsidR="00E73BC6" w:rsidRDefault="00E73BC6" w:rsidP="00E73BC6">
            <w:pPr>
              <w:pStyle w:val="NormalIndent"/>
              <w:keepLines w:val="0"/>
              <w:spacing w:before="160" w:after="100" w:line="252" w:lineRule="auto"/>
              <w:ind w:left="0"/>
              <w:rPr>
                <w:rStyle w:val="SourceReference"/>
              </w:rPr>
            </w:pPr>
            <w:r w:rsidRPr="00940E38">
              <w:rPr>
                <w:rStyle w:val="SourceReference"/>
              </w:rPr>
              <w:t>[AASB</w:t>
            </w:r>
            <w:r>
              <w:rPr>
                <w:rStyle w:val="SourceReference"/>
              </w:rPr>
              <w:t xml:space="preserve"> 16.90(a)(i-iii)</w:t>
            </w:r>
            <w:r w:rsidRPr="00940E38">
              <w:rPr>
                <w:rStyle w:val="SourceReference"/>
              </w:rPr>
              <w:t>]</w:t>
            </w:r>
          </w:p>
          <w:p w14:paraId="1A80D849" w14:textId="7C4A1669" w:rsidR="00E73BC6" w:rsidRDefault="00BD448E" w:rsidP="00B430EE">
            <w:pPr>
              <w:pStyle w:val="Guidancebullet"/>
            </w:pPr>
            <w:r>
              <w:t xml:space="preserve">qualitative </w:t>
            </w:r>
            <w:r w:rsidR="00E73BC6">
              <w:t>and quantitative explanation of significant changes in the carrying amount of the net investment in the lease</w:t>
            </w:r>
            <w:r>
              <w:t>; and</w:t>
            </w:r>
            <w:r w:rsidR="00E73BC6">
              <w:t xml:space="preserve"> </w:t>
            </w:r>
            <w:r w:rsidR="00E73BC6" w:rsidRPr="006466C7">
              <w:rPr>
                <w:rStyle w:val="SourceReference"/>
              </w:rPr>
              <w:t>[AASB 16.93]</w:t>
            </w:r>
          </w:p>
          <w:p w14:paraId="5BF62E20" w14:textId="3F3B34B6" w:rsidR="00E73BC6" w:rsidRDefault="00BD448E" w:rsidP="00B430EE">
            <w:pPr>
              <w:pStyle w:val="Guidancebullet"/>
            </w:pPr>
            <w:r>
              <w:t xml:space="preserve">maturity </w:t>
            </w:r>
            <w:r w:rsidR="00E73BC6">
              <w:t>analysis of lease payments receivable for a minimum of each of the first five years plus a total amount for the remaining years; reconciliation to the net investment in the lease.</w:t>
            </w:r>
            <w:r w:rsidR="00E73BC6" w:rsidRPr="006466C7">
              <w:rPr>
                <w:rStyle w:val="SourceReference"/>
              </w:rPr>
              <w:t xml:space="preserve"> [AASB 16.9</w:t>
            </w:r>
            <w:r w:rsidR="00E73BC6">
              <w:rPr>
                <w:rStyle w:val="SourceReference"/>
              </w:rPr>
              <w:t>4</w:t>
            </w:r>
            <w:r w:rsidR="00E73BC6" w:rsidRPr="006466C7">
              <w:rPr>
                <w:rStyle w:val="SourceReference"/>
              </w:rPr>
              <w:t>]</w:t>
            </w:r>
          </w:p>
          <w:p w14:paraId="0E547804" w14:textId="77777777" w:rsidR="00E73BC6" w:rsidRDefault="00E73BC6" w:rsidP="00E73BC6">
            <w:pPr>
              <w:pStyle w:val="NormalIndent"/>
              <w:keepLines w:val="0"/>
              <w:spacing w:before="160" w:after="100" w:line="252" w:lineRule="auto"/>
              <w:ind w:left="0"/>
            </w:pPr>
            <w:r>
              <w:t xml:space="preserve">A lessor entity shall disclose additional qualitative and quantitative information about its leasing activities, including but not limited to: </w:t>
            </w:r>
          </w:p>
          <w:p w14:paraId="598CE4A1" w14:textId="77777777" w:rsidR="00E73BC6" w:rsidRPr="006466C7" w:rsidRDefault="00E73BC6" w:rsidP="00B430EE">
            <w:pPr>
              <w:pStyle w:val="Guidancebullet"/>
            </w:pPr>
            <w:r w:rsidRPr="006466C7">
              <w:t>the nature of the lessor’s leasing activities</w:t>
            </w:r>
            <w:r>
              <w:t>; and</w:t>
            </w:r>
          </w:p>
          <w:p w14:paraId="0D2BD0A7" w14:textId="77777777" w:rsidR="00E73BC6" w:rsidRPr="006466C7" w:rsidRDefault="00E73BC6" w:rsidP="00B430EE">
            <w:pPr>
              <w:pStyle w:val="Guidancebullet"/>
            </w:pPr>
            <w:r w:rsidRPr="006466C7">
              <w:t xml:space="preserve">how the lessor manages the risk associated with any rights it retains in underlying assets. </w:t>
            </w:r>
            <w:proofErr w:type="gramStart"/>
            <w:r w:rsidRPr="006466C7">
              <w:t>In particular, a</w:t>
            </w:r>
            <w:proofErr w:type="gramEnd"/>
            <w:r w:rsidRPr="006466C7">
              <w:t xml:space="preserve"> lessor shall disclose its risk management strategy for the rights it retains in underlying assets, including any means by which the lessor reduces that risk</w:t>
            </w:r>
            <w:r>
              <w:t xml:space="preserve">. </w:t>
            </w:r>
          </w:p>
          <w:p w14:paraId="64F05A2D" w14:textId="77777777" w:rsidR="00E73BC6" w:rsidRDefault="00E73BC6" w:rsidP="00E73BC6">
            <w:pPr>
              <w:pStyle w:val="NormalIndent"/>
              <w:keepLines w:val="0"/>
              <w:spacing w:before="160" w:after="100" w:line="252" w:lineRule="auto"/>
              <w:ind w:left="0"/>
              <w:rPr>
                <w:rStyle w:val="SourceReference"/>
              </w:rPr>
            </w:pPr>
            <w:r w:rsidRPr="00940E38">
              <w:rPr>
                <w:rStyle w:val="SourceReference"/>
              </w:rPr>
              <w:t>[AASB</w:t>
            </w:r>
            <w:r>
              <w:rPr>
                <w:rStyle w:val="SourceReference"/>
              </w:rPr>
              <w:t xml:space="preserve"> 16.92(a) &amp; (b)</w:t>
            </w:r>
            <w:r w:rsidRPr="00940E38">
              <w:rPr>
                <w:rStyle w:val="SourceReference"/>
              </w:rPr>
              <w:t>]</w:t>
            </w:r>
          </w:p>
          <w:p w14:paraId="73C0636F" w14:textId="77777777" w:rsidR="00E73BC6" w:rsidRPr="00940E38" w:rsidRDefault="00E73BC6" w:rsidP="00E73BC6">
            <w:r w:rsidRPr="00940E38">
              <w:rPr>
                <w:b/>
              </w:rPr>
              <w:t>Statutory receivables</w:t>
            </w:r>
            <w:r w:rsidRPr="00940E38">
              <w:t xml:space="preserve"> </w:t>
            </w:r>
            <w:r w:rsidRPr="00940E38">
              <w:rPr>
                <w:rStyle w:val="SourceReference"/>
              </w:rPr>
              <w:t>[AASB </w:t>
            </w:r>
            <w:r>
              <w:rPr>
                <w:rStyle w:val="SourceReference"/>
              </w:rPr>
              <w:t>9.Aus2.1.1 and AASB 2016/8.4&amp;BC10-12</w:t>
            </w:r>
            <w:r w:rsidRPr="00940E38">
              <w:rPr>
                <w:rStyle w:val="SourceReference"/>
              </w:rPr>
              <w:t>]</w:t>
            </w:r>
            <w:r w:rsidRPr="00940E38">
              <w:t>: Assets that are not contractual (such as assets that arise as a result of statutory requirements), are not financial</w:t>
            </w:r>
            <w:r>
              <w:t xml:space="preserve"> assets as defined in </w:t>
            </w:r>
            <w:r w:rsidRPr="00BD448E">
              <w:rPr>
                <w:iCs/>
              </w:rPr>
              <w:t>AASB 132</w:t>
            </w:r>
            <w:r>
              <w:rPr>
                <w:i/>
              </w:rPr>
              <w:t xml:space="preserve"> Financial Instruments: Presentation</w:t>
            </w:r>
            <w:r>
              <w:t>. However, the initial fair value measurement requirements of AASB 9 are the most appropriate for the types of receivables under consideration as the economic substance of contractual receivables and receivables arising from statutory requirements is similar at initial recognition and therefore AASB 9 should be applied for the initial measurement of such receivables</w:t>
            </w:r>
            <w:r w:rsidRPr="00940E38">
              <w:t xml:space="preserve">. </w:t>
            </w:r>
            <w:r>
              <w:t>A</w:t>
            </w:r>
            <w:r w:rsidRPr="00940E38">
              <w:t xml:space="preserve">lthough these assets are </w:t>
            </w:r>
            <w:proofErr w:type="gramStart"/>
            <w:r w:rsidRPr="00940E38">
              <w:t>similar to</w:t>
            </w:r>
            <w:proofErr w:type="gramEnd"/>
            <w:r w:rsidRPr="00940E38">
              <w:t xml:space="preserve"> financial instruments, they are not in the scope of AASB 7 </w:t>
            </w:r>
            <w:r w:rsidRPr="00940E38">
              <w:rPr>
                <w:i/>
              </w:rPr>
              <w:t>Financial Instruments: Disclosures</w:t>
            </w:r>
            <w:r w:rsidRPr="00940E38">
              <w:t xml:space="preserve">. However, entities may wish to apply disclosure requirements </w:t>
            </w:r>
            <w:proofErr w:type="gramStart"/>
            <w:r w:rsidRPr="00940E38">
              <w:t>similar to</w:t>
            </w:r>
            <w:proofErr w:type="gramEnd"/>
            <w:r w:rsidRPr="00940E38">
              <w:t xml:space="preserve"> those from AASB 7 to such assets at their own discretion. </w:t>
            </w:r>
          </w:p>
          <w:p w14:paraId="36B39987" w14:textId="77777777" w:rsidR="00E73BC6" w:rsidRPr="00940E38" w:rsidRDefault="00E73BC6" w:rsidP="00E73BC6">
            <w:r w:rsidRPr="00940E38">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14:paraId="2315A1CB" w14:textId="7EE6B3A2" w:rsidR="00E73BC6" w:rsidRPr="00940E38" w:rsidRDefault="00E73BC6" w:rsidP="00E73BC6">
            <w:r w:rsidRPr="00940E38">
              <w:rPr>
                <w:b/>
              </w:rPr>
              <w:t>Amounts owing from Victorian Government</w:t>
            </w:r>
            <w:r w:rsidRPr="00940E38">
              <w:t>: An amount owing in the Department’s State Administration Unit (SAU) inter</w:t>
            </w:r>
            <w:r w:rsidR="00BD448E">
              <w:t>-</w:t>
            </w:r>
            <w:r w:rsidRPr="00940E38">
              <w:t>entity account balance that relates to appropriations should be reported as a receivable classified as either current or non-current as appropriate, with the non-current portion (if any) measured on present value basis.</w:t>
            </w:r>
          </w:p>
          <w:p w14:paraId="2B66471E" w14:textId="4F4CBE6D" w:rsidR="00E73BC6" w:rsidRPr="00A425FC" w:rsidRDefault="00E73BC6" w:rsidP="00E43A1F">
            <w:r w:rsidRPr="00940E38">
              <w:t>Components of SAU that relate to depreciation equivalent funding must also be allocated between current and non</w:t>
            </w:r>
            <w:r w:rsidR="00E43A1F">
              <w:noBreakHyphen/>
            </w:r>
            <w:r w:rsidRPr="00940E38">
              <w:t xml:space="preserve">current, with the non-current portion (if any) measured on present value basis. </w:t>
            </w:r>
          </w:p>
        </w:tc>
      </w:tr>
      <w:tr w:rsidR="00E73BC6" w:rsidRPr="00940E38" w14:paraId="20A12EA3" w14:textId="77777777" w:rsidTr="002A7062">
        <w:tc>
          <w:tcPr>
            <w:tcW w:w="9724" w:type="dxa"/>
          </w:tcPr>
          <w:p w14:paraId="0FA3F957" w14:textId="77777777" w:rsidR="00E73BC6" w:rsidRPr="00940E38" w:rsidRDefault="00E73BC6" w:rsidP="00E43A1F">
            <w:pPr>
              <w:pStyle w:val="Guidanceheading"/>
            </w:pPr>
            <w:r w:rsidRPr="00940E38">
              <w:lastRenderedPageBreak/>
              <w:t xml:space="preserve">Guidance – Receivables </w:t>
            </w:r>
            <w:r w:rsidRPr="00940E38">
              <w:rPr>
                <w:i/>
              </w:rPr>
              <w:t>(continued)</w:t>
            </w:r>
          </w:p>
        </w:tc>
      </w:tr>
      <w:tr w:rsidR="002A7062" w:rsidRPr="00940E38" w14:paraId="6B567C14" w14:textId="77777777" w:rsidTr="002A7062">
        <w:tc>
          <w:tcPr>
            <w:tcW w:w="9724" w:type="dxa"/>
          </w:tcPr>
          <w:p w14:paraId="0D8E1671" w14:textId="38F33B35" w:rsidR="00E43A1F" w:rsidRDefault="00E43A1F" w:rsidP="002A7062">
            <w:r w:rsidRPr="00940E38">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non-current portion measured on a present value basis, as appropriate.</w:t>
            </w:r>
          </w:p>
          <w:p w14:paraId="24C9ECCD" w14:textId="08A06D4F" w:rsidR="002A7062" w:rsidRDefault="002A7062" w:rsidP="002A7062">
            <w:r w:rsidRPr="00940E38">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14:paraId="718E494A" w14:textId="77777777" w:rsidR="002A7062" w:rsidRPr="00940E38" w:rsidRDefault="002A7062" w:rsidP="002A7062">
            <w:r w:rsidRPr="00940E38">
              <w:t xml:space="preserve">All other balances in the SAU </w:t>
            </w:r>
            <w:proofErr w:type="gramStart"/>
            <w:r w:rsidRPr="00940E38">
              <w:t>are considered to be</w:t>
            </w:r>
            <w:proofErr w:type="gramEnd"/>
            <w:r w:rsidRPr="00940E38">
              <w:t xml:space="preserve"> current, and so no measurement adjustment is required.</w:t>
            </w:r>
          </w:p>
          <w:p w14:paraId="7A9E8D65" w14:textId="462EE427" w:rsidR="002A7062" w:rsidRDefault="002A7062" w:rsidP="002A7062">
            <w:pPr>
              <w:spacing w:after="60"/>
            </w:pPr>
            <w:r w:rsidRPr="00940E38">
              <w:t>Receivables are subject to impairment loss assessment in accordance with AASB 9’s expected credit loss model and the impairment loss allowance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w:t>
            </w:r>
            <w:r w:rsidR="002D551F">
              <w:t> </w:t>
            </w:r>
            <w:r w:rsidRPr="00940E38">
              <w:t>off recognised in the net result as a transaction. Accordingly, at the same time, the amount in the provision together with its related impairment expense initially recognised as an ‘other economic flow’ will need to be reversed.</w:t>
            </w:r>
          </w:p>
          <w:p w14:paraId="2FA36317" w14:textId="056673FB" w:rsidR="002A7062" w:rsidRPr="00940E38" w:rsidRDefault="002A7062" w:rsidP="002A7062">
            <w:pPr>
              <w:spacing w:after="60"/>
            </w:pPr>
            <w:r w:rsidRPr="00940E38">
              <w:t>Where the bad debt is written off following a unilateral decision, the carrying amount of the receivable needs to be reduced, and a bad debt expense for the write</w:t>
            </w:r>
            <w:r w:rsidR="002D551F">
              <w:t xml:space="preserve"> </w:t>
            </w:r>
            <w:r w:rsidRPr="00940E38">
              <w:t>off recognised in the net result as an ‘other economic flow’. Accordingly, at the same time, the amount in the provision together with its related impairment expense will need to be reversed.</w:t>
            </w:r>
          </w:p>
          <w:p w14:paraId="2A1D2586" w14:textId="77777777" w:rsidR="002A7062" w:rsidRPr="00940E38" w:rsidRDefault="002A7062" w:rsidP="002A7062">
            <w:pPr>
              <w:rPr>
                <w:b/>
              </w:rPr>
            </w:pPr>
            <w:r w:rsidRPr="00940E38">
              <w:rPr>
                <w:b/>
              </w:rPr>
              <w:t>Derecognition of financial assets</w:t>
            </w:r>
          </w:p>
          <w:p w14:paraId="3B355A0D" w14:textId="03BABEC0" w:rsidR="002A7062" w:rsidRDefault="002A7062" w:rsidP="002A7062">
            <w:pPr>
              <w:rPr>
                <w:rStyle w:val="SourceReference"/>
              </w:rPr>
            </w:pPr>
            <w:r w:rsidRPr="00940E38">
              <w:t xml:space="preserve">The following flowchart (extract of AASB 9) illustrates the evaluation of whether and to what extent a financial asset is derecognised. </w:t>
            </w:r>
            <w:r w:rsidRPr="00940E38">
              <w:rPr>
                <w:rStyle w:val="SourceReference"/>
              </w:rPr>
              <w:t>[Source: AASB 9 Financial Instruments: Recognition and Measurement (December 2014)]</w:t>
            </w:r>
          </w:p>
          <w:p w14:paraId="2E34890B" w14:textId="77777777" w:rsidR="009C7110" w:rsidRPr="00A425FC" w:rsidRDefault="009C7110" w:rsidP="002A7062"/>
          <w:p w14:paraId="2F2CF8EE" w14:textId="56971421" w:rsidR="002A7062" w:rsidRPr="00940E38" w:rsidRDefault="009C7110" w:rsidP="002620E1">
            <w:pPr>
              <w:pStyle w:val="List"/>
              <w:spacing w:after="100"/>
              <w:jc w:val="center"/>
            </w:pPr>
            <w:r w:rsidRPr="00940E38">
              <w:rPr>
                <w:i/>
                <w:noProof/>
                <w:lang w:eastAsia="en-AU"/>
              </w:rPr>
              <mc:AlternateContent>
                <mc:Choice Requires="wpg">
                  <w:drawing>
                    <wp:inline distT="0" distB="0" distL="0" distR="0" wp14:anchorId="7CEC1691" wp14:editId="098DC2CF">
                      <wp:extent cx="5709858" cy="5457092"/>
                      <wp:effectExtent l="0" t="0" r="5715" b="0"/>
                      <wp:docPr id="289" name="Group 21"/>
                      <wp:cNvGraphicFramePr/>
                      <a:graphic xmlns:a="http://schemas.openxmlformats.org/drawingml/2006/main">
                        <a:graphicData uri="http://schemas.microsoft.com/office/word/2010/wordprocessingGroup">
                          <wpg:wgp>
                            <wpg:cNvGrpSpPr/>
                            <wpg:grpSpPr>
                              <a:xfrm>
                                <a:off x="0" y="0"/>
                                <a:ext cx="5709858" cy="5457092"/>
                                <a:chOff x="0" y="0"/>
                                <a:chExt cx="6304177" cy="5969256"/>
                              </a:xfrm>
                            </wpg:grpSpPr>
                            <wps:wsp>
                              <wps:cNvPr id="296" name="Rounded Rectangle 456"/>
                              <wps:cNvSpPr/>
                              <wps:spPr>
                                <a:xfrm>
                                  <a:off x="0" y="0"/>
                                  <a:ext cx="6304177" cy="5969256"/>
                                </a:xfrm>
                                <a:prstGeom prst="roundRect">
                                  <a:avLst>
                                    <a:gd name="adj" fmla="val 2438"/>
                                  </a:avLst>
                                </a:prstGeom>
                                <a:solidFill>
                                  <a:srgbClr val="D9D9D6"/>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297" name="Rounded Rectangle 457"/>
                              <wps:cNvSpPr/>
                              <wps:spPr>
                                <a:xfrm>
                                  <a:off x="830731" y="707259"/>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11346" w14:textId="77777777" w:rsidR="00FF7E06" w:rsidRPr="00F945F2" w:rsidRDefault="00FF7E06" w:rsidP="009C7110">
                                    <w:pPr>
                                      <w:pStyle w:val="NormalWeb"/>
                                      <w:spacing w:before="0"/>
                                      <w:jc w:val="center"/>
                                      <w:rPr>
                                        <w:sz w:val="22"/>
                                        <w:szCs w:val="22"/>
                                      </w:rPr>
                                    </w:pPr>
                                    <w:r w:rsidRPr="00F945F2">
                                      <w:rPr>
                                        <w:rFonts w:asciiTheme="minorHAnsi" w:hAnsi="Arial" w:cstheme="minorBidi"/>
                                        <w:color w:val="FFFFFF" w:themeColor="light1"/>
                                        <w:kern w:val="24"/>
                                        <w:sz w:val="16"/>
                                        <w:szCs w:val="16"/>
                                      </w:rPr>
                                      <w:t>Consolidate all subsidiaries [Paragraph 3.2.1]</w:t>
                                    </w:r>
                                  </w:p>
                                </w:txbxContent>
                              </wps:txbx>
                              <wps:bodyPr lIns="0" tIns="0" rIns="0" bIns="0" rtlCol="0" anchor="ctr"/>
                            </wps:wsp>
                            <wps:wsp>
                              <wps:cNvPr id="316" name="Rounded Rectangle 458"/>
                              <wps:cNvSpPr/>
                              <wps:spPr>
                                <a:xfrm>
                                  <a:off x="830731" y="1224136"/>
                                  <a:ext cx="5254507" cy="4896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D1FFF" w14:textId="2CCD8798"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Determine whether the derecognition principles below are applied to</w:t>
                                    </w:r>
                                    <w:r w:rsidRPr="00F945F2">
                                      <w:rPr>
                                        <w:rFonts w:asciiTheme="minorHAnsi" w:hAnsi="Arial" w:cstheme="minorBidi"/>
                                        <w:color w:val="FFFFFF" w:themeColor="light1"/>
                                        <w:kern w:val="24"/>
                                        <w:sz w:val="16"/>
                                        <w:szCs w:val="16"/>
                                      </w:rPr>
                                      <w:br/>
                                      <w:t>a part or all of an asset (or group of similar assets) [Paragraph 3.2.2]</w:t>
                                    </w:r>
                                  </w:p>
                                </w:txbxContent>
                              </wps:txbx>
                              <wps:bodyPr lIns="0" tIns="0" rIns="0" bIns="0" rtlCol="0" anchor="ctr"/>
                            </wps:wsp>
                            <wps:wsp>
                              <wps:cNvPr id="317" name="Rounded Rectangle 459"/>
                              <wps:cNvSpPr/>
                              <wps:spPr>
                                <a:xfrm>
                                  <a:off x="830731" y="1944216"/>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162FC"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Have the rights to the cash flows from the asset expired? [Paragraph 3.2.3(a)]</w:t>
                                    </w:r>
                                  </w:p>
                                </w:txbxContent>
                              </wps:txbx>
                              <wps:bodyPr lIns="0" tIns="0" rIns="0" bIns="0" rtlCol="0" anchor="ctr"/>
                            </wps:wsp>
                            <wps:wsp>
                              <wps:cNvPr id="385" name="Rounded Rectangle 460"/>
                              <wps:cNvSpPr/>
                              <wps:spPr>
                                <a:xfrm>
                                  <a:off x="4771612" y="194421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F4639"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86" name="Rounded Rectangle 461"/>
                              <wps:cNvSpPr/>
                              <wps:spPr>
                                <a:xfrm>
                                  <a:off x="824565" y="254033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C908"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 xml:space="preserve">Has the entity transferred its rights to receive the cash </w:t>
                                    </w:r>
                                    <w:r w:rsidRPr="00F945F2">
                                      <w:rPr>
                                        <w:rFonts w:asciiTheme="minorHAnsi" w:hAnsi="Arial" w:cstheme="minorBidi"/>
                                        <w:color w:val="FFFFFF" w:themeColor="light1"/>
                                        <w:kern w:val="24"/>
                                        <w:sz w:val="16"/>
                                        <w:szCs w:val="16"/>
                                      </w:rPr>
                                      <w:br/>
                                      <w:t>flows from the asset? [Paragraph 3.2.4(a)]</w:t>
                                    </w:r>
                                  </w:p>
                                </w:txbxContent>
                              </wps:txbx>
                              <wps:bodyPr lIns="0" tIns="0" rIns="0" bIns="0" rtlCol="0" anchor="ctr"/>
                            </wps:wsp>
                            <wps:wsp>
                              <wps:cNvPr id="387" name="Rounded Rectangle 462"/>
                              <wps:cNvSpPr/>
                              <wps:spPr>
                                <a:xfrm>
                                  <a:off x="812233" y="4471656"/>
                                  <a:ext cx="3284067"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E06F4"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retained substantially all risks and rewards? [Paragraph 3.2.6(b)]</w:t>
                                    </w:r>
                                  </w:p>
                                </w:txbxContent>
                              </wps:txbx>
                              <wps:bodyPr lIns="0" tIns="0" rIns="0" bIns="0" rtlCol="0" anchor="ctr"/>
                            </wps:wsp>
                            <wps:wsp>
                              <wps:cNvPr id="388" name="Rounded Rectangle 463"/>
                              <wps:cNvSpPr/>
                              <wps:spPr>
                                <a:xfrm>
                                  <a:off x="4757124" y="3148040"/>
                                  <a:ext cx="1315783" cy="498727"/>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DB0AF"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wps:txbx>
                              <wps:bodyPr lIns="0" tIns="0" rIns="0" bIns="0" rtlCol="0" anchor="ctr"/>
                            </wps:wsp>
                            <wps:wsp>
                              <wps:cNvPr id="389" name="Rounded Rectangle 464"/>
                              <wps:cNvSpPr/>
                              <wps:spPr>
                                <a:xfrm>
                                  <a:off x="812233" y="3148040"/>
                                  <a:ext cx="3284067" cy="511515"/>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FEEBC"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assumed an obligation to pay the cash flows from the asset that meets the conditions in paragraph 19? [Paragraph 3.2.4(b)]</w:t>
                                    </w:r>
                                  </w:p>
                                </w:txbxContent>
                              </wps:txbx>
                              <wps:bodyPr lIns="0" tIns="0" rIns="0" bIns="0" rtlCol="0" anchor="ctr"/>
                            </wps:wsp>
                            <wps:wsp>
                              <wps:cNvPr id="390" name="Rounded Rectangle 465"/>
                              <wps:cNvSpPr/>
                              <wps:spPr>
                                <a:xfrm>
                                  <a:off x="4757124" y="382559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66EE0"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91" name="Rounded Rectangle 466"/>
                              <wps:cNvSpPr/>
                              <wps:spPr>
                                <a:xfrm>
                                  <a:off x="818399" y="387557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85347"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transferred substantially all risks and rewards? [Paragraph 3.2.6(a)]</w:t>
                                    </w:r>
                                  </w:p>
                                </w:txbxContent>
                              </wps:txbx>
                              <wps:bodyPr lIns="0" tIns="0" rIns="0" bIns="0" rtlCol="0" anchor="ctr"/>
                            </wps:wsp>
                            <wps:wsp>
                              <wps:cNvPr id="392" name="Rounded Rectangle 467"/>
                              <wps:cNvSpPr/>
                              <wps:spPr>
                                <a:xfrm>
                                  <a:off x="4740967" y="4511642"/>
                                  <a:ext cx="1315783"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FA4B5"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wps:txbx>
                              <wps:bodyPr lIns="0" tIns="0" rIns="0" bIns="0" rtlCol="0" anchor="ctr"/>
                            </wps:wsp>
                            <wps:wsp>
                              <wps:cNvPr id="393" name="Rounded Rectangle 468"/>
                              <wps:cNvSpPr/>
                              <wps:spPr>
                                <a:xfrm>
                                  <a:off x="821437" y="5066380"/>
                                  <a:ext cx="3274819" cy="325756"/>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E8C65" w14:textId="77777777" w:rsidR="00FF7E06" w:rsidRPr="00F945F2" w:rsidRDefault="00FF7E06" w:rsidP="009C7110">
                                    <w:pPr>
                                      <w:pStyle w:val="NormalWeb"/>
                                      <w:spacing w:before="0"/>
                                      <w:jc w:val="center"/>
                                      <w:rPr>
                                        <w:rFonts w:asciiTheme="minorHAnsi" w:hAnsi="Arial" w:cstheme="minorBidi"/>
                                        <w:color w:val="FFFFFF" w:themeColor="light1"/>
                                        <w:kern w:val="24"/>
                                        <w:sz w:val="16"/>
                                        <w:szCs w:val="16"/>
                                      </w:rPr>
                                    </w:pPr>
                                    <w:r w:rsidRPr="00F945F2">
                                      <w:rPr>
                                        <w:rFonts w:asciiTheme="minorHAnsi" w:hAnsi="Arial" w:cstheme="minorBidi"/>
                                        <w:color w:val="FFFFFF" w:themeColor="light1"/>
                                        <w:kern w:val="24"/>
                                        <w:sz w:val="16"/>
                                        <w:szCs w:val="16"/>
                                      </w:rPr>
                                      <w:t xml:space="preserve">Has the entity retained control of the asset? </w:t>
                                    </w:r>
                                  </w:p>
                                  <w:p w14:paraId="2EECD3F6"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[Paragraph 3.2.6(c)]</w:t>
                                    </w:r>
                                  </w:p>
                                </w:txbxContent>
                              </wps:txbx>
                              <wps:bodyPr lIns="0" tIns="0" rIns="0" bIns="0" rtlCol="0" anchor="ctr"/>
                            </wps:wsp>
                            <wps:wsp>
                              <wps:cNvPr id="394" name="Rounded Rectangle 469"/>
                              <wps:cNvSpPr/>
                              <wps:spPr>
                                <a:xfrm>
                                  <a:off x="4757124" y="5066850"/>
                                  <a:ext cx="1315783" cy="257708"/>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C52F7"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95" name="Rounded Rectangle 470"/>
                              <wps:cNvSpPr/>
                              <wps:spPr>
                                <a:xfrm>
                                  <a:off x="790909" y="5600324"/>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7BC52"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 to the extent of the entity’s continuing involvement</w:t>
                                    </w:r>
                                  </w:p>
                                </w:txbxContent>
                              </wps:txbx>
                              <wps:bodyPr lIns="0" tIns="0" rIns="0" bIns="0" rtlCol="0" anchor="ctr"/>
                            </wps:wsp>
                            <wps:wsp>
                              <wps:cNvPr id="396" name="Straight Arrow Connector 396"/>
                              <wps:cNvCnPr/>
                              <wps:spPr>
                                <a:xfrm>
                                  <a:off x="2478931" y="100811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a:off x="2472765" y="172819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8" name="Straight Arrow Connector 398"/>
                              <wps:cNvCnPr/>
                              <wps:spPr>
                                <a:xfrm>
                                  <a:off x="2460433" y="232431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wps:cNvCnPr/>
                              <wps:spPr>
                                <a:xfrm>
                                  <a:off x="2465469" y="291787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wps:cNvCnPr/>
                              <wps:spPr>
                                <a:xfrm>
                                  <a:off x="2466599" y="365955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1" name="Straight Arrow Connector 401"/>
                              <wps:cNvCnPr/>
                              <wps:spPr>
                                <a:xfrm>
                                  <a:off x="2465469" y="425563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2" name="Straight Arrow Connector 402"/>
                              <wps:cNvCnPr/>
                              <wps:spPr>
                                <a:xfrm>
                                  <a:off x="2465469" y="485082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3" name="Straight Arrow Connector 403"/>
                              <wps:cNvCnPr/>
                              <wps:spPr>
                                <a:xfrm>
                                  <a:off x="2478930" y="5392637"/>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4" name="Straight Arrow Connector 404"/>
                              <wps:cNvCnPr/>
                              <wps:spPr>
                                <a:xfrm>
                                  <a:off x="4120964" y="2124236"/>
                                  <a:ext cx="650648" cy="898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5" name="Straight Arrow Connector 405"/>
                              <wps:cNvCnPr/>
                              <wps:spPr>
                                <a:xfrm>
                                  <a:off x="4104456" y="3436072"/>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6" name="Straight Arrow Connector 406"/>
                              <wps:cNvCnPr/>
                              <wps:spPr>
                                <a:xfrm>
                                  <a:off x="4110995" y="401959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2" name="Straight Arrow Connector 562"/>
                              <wps:cNvCnPr/>
                              <wps:spPr>
                                <a:xfrm>
                                  <a:off x="4108632" y="471587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0" name="Straight Arrow Connector 580"/>
                              <wps:cNvCnPr/>
                              <wps:spPr>
                                <a:xfrm>
                                  <a:off x="4101881" y="5206344"/>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TextBox 48"/>
                              <wps:cNvSpPr txBox="1"/>
                              <wps:spPr>
                                <a:xfrm>
                                  <a:off x="4168332" y="1964648"/>
                                  <a:ext cx="393238" cy="145020"/>
                                </a:xfrm>
                                <a:prstGeom prst="rect">
                                  <a:avLst/>
                                </a:prstGeom>
                                <a:noFill/>
                              </wps:spPr>
                              <wps:txbx>
                                <w:txbxContent>
                                  <w:p w14:paraId="58E099E3"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2" name="TextBox 49"/>
                              <wps:cNvSpPr txBox="1"/>
                              <wps:spPr>
                                <a:xfrm>
                                  <a:off x="4152871" y="3847676"/>
                                  <a:ext cx="393238" cy="166025"/>
                                </a:xfrm>
                                <a:prstGeom prst="rect">
                                  <a:avLst/>
                                </a:prstGeom>
                                <a:noFill/>
                              </wps:spPr>
                              <wps:txbx>
                                <w:txbxContent>
                                  <w:p w14:paraId="3B7C7C4C"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3" name="TextBox 50"/>
                              <wps:cNvSpPr txBox="1"/>
                              <wps:spPr>
                                <a:xfrm>
                                  <a:off x="4136116" y="4541425"/>
                                  <a:ext cx="393238" cy="168964"/>
                                </a:xfrm>
                                <a:prstGeom prst="rect">
                                  <a:avLst/>
                                </a:prstGeom>
                                <a:noFill/>
                              </wps:spPr>
                              <wps:txbx>
                                <w:txbxContent>
                                  <w:p w14:paraId="31B9397D"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4" name="TextBox 53"/>
                              <wps:cNvSpPr txBox="1"/>
                              <wps:spPr>
                                <a:xfrm>
                                  <a:off x="4194558" y="3241377"/>
                                  <a:ext cx="335690" cy="188590"/>
                                </a:xfrm>
                                <a:prstGeom prst="rect">
                                  <a:avLst/>
                                </a:prstGeom>
                                <a:noFill/>
                              </wps:spPr>
                              <wps:txbx>
                                <w:txbxContent>
                                  <w:p w14:paraId="29DF4DFF"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05" name="TextBox 55"/>
                              <wps:cNvSpPr txBox="1"/>
                              <wps:spPr>
                                <a:xfrm>
                                  <a:off x="4152871" y="5036960"/>
                                  <a:ext cx="335690" cy="163776"/>
                                </a:xfrm>
                                <a:prstGeom prst="rect">
                                  <a:avLst/>
                                </a:prstGeom>
                                <a:noFill/>
                              </wps:spPr>
                              <wps:txbx>
                                <w:txbxContent>
                                  <w:p w14:paraId="76C00474"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16" name="TextBox 56"/>
                              <wps:cNvSpPr txBox="1"/>
                              <wps:spPr>
                                <a:xfrm>
                                  <a:off x="2450565" y="2348285"/>
                                  <a:ext cx="335690" cy="187346"/>
                                </a:xfrm>
                                <a:prstGeom prst="rect">
                                  <a:avLst/>
                                </a:prstGeom>
                                <a:noFill/>
                              </wps:spPr>
                              <wps:txbx>
                                <w:txbxContent>
                                  <w:p w14:paraId="3F77C7A8"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17" name="TextBox 57"/>
                              <wps:cNvSpPr txBox="1"/>
                              <wps:spPr>
                                <a:xfrm>
                                  <a:off x="2470166" y="2972988"/>
                                  <a:ext cx="335690" cy="176148"/>
                                </a:xfrm>
                                <a:prstGeom prst="rect">
                                  <a:avLst/>
                                </a:prstGeom>
                                <a:noFill/>
                              </wps:spPr>
                              <wps:txbx>
                                <w:txbxContent>
                                  <w:p w14:paraId="71335910"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30" name="TextBox 58"/>
                              <wps:cNvSpPr txBox="1"/>
                              <wps:spPr>
                                <a:xfrm>
                                  <a:off x="2453928" y="4302403"/>
                                  <a:ext cx="335690" cy="163951"/>
                                </a:xfrm>
                                <a:prstGeom prst="rect">
                                  <a:avLst/>
                                </a:prstGeom>
                                <a:noFill/>
                              </wps:spPr>
                              <wps:txbx>
                                <w:txbxContent>
                                  <w:p w14:paraId="59EC9D44"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31" name="TextBox 59"/>
                              <wps:cNvSpPr txBox="1"/>
                              <wps:spPr>
                                <a:xfrm>
                                  <a:off x="2470166" y="4890357"/>
                                  <a:ext cx="335690" cy="171388"/>
                                </a:xfrm>
                                <a:prstGeom prst="rect">
                                  <a:avLst/>
                                </a:prstGeom>
                                <a:noFill/>
                              </wps:spPr>
                              <wps:txbx>
                                <w:txbxContent>
                                  <w:p w14:paraId="655A2D9E"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46" name="TextBox 60"/>
                              <wps:cNvSpPr txBox="1"/>
                              <wps:spPr>
                                <a:xfrm>
                                  <a:off x="2472765" y="5438304"/>
                                  <a:ext cx="393238" cy="170353"/>
                                </a:xfrm>
                                <a:prstGeom prst="rect">
                                  <a:avLst/>
                                </a:prstGeom>
                                <a:noFill/>
                              </wps:spPr>
                              <wps:txbx>
                                <w:txbxContent>
                                  <w:p w14:paraId="4F94E029"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47" name="TextBox 61"/>
                              <wps:cNvSpPr txBox="1"/>
                              <wps:spPr>
                                <a:xfrm>
                                  <a:off x="2470166" y="3684443"/>
                                  <a:ext cx="393238" cy="185638"/>
                                </a:xfrm>
                                <a:prstGeom prst="rect">
                                  <a:avLst/>
                                </a:prstGeom>
                                <a:noFill/>
                              </wps:spPr>
                              <wps:txbx>
                                <w:txbxContent>
                                  <w:p w14:paraId="1D6875F7"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50" name="Elbow Connector 495"/>
                              <wps:cNvCnPr/>
                              <wps:spPr>
                                <a:xfrm rot="10800000" flipV="1">
                                  <a:off x="818399" y="2729339"/>
                                  <a:ext cx="6166" cy="1335240"/>
                                </a:xfrm>
                                <a:prstGeom prst="bentConnector3">
                                  <a:avLst>
                                    <a:gd name="adj1" fmla="val 3807428"/>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1" name="TextBox 65"/>
                              <wps:cNvSpPr txBox="1"/>
                              <wps:spPr>
                                <a:xfrm>
                                  <a:off x="240832" y="3213217"/>
                                  <a:ext cx="393237" cy="211125"/>
                                </a:xfrm>
                                <a:prstGeom prst="rect">
                                  <a:avLst/>
                                </a:prstGeom>
                                <a:noFill/>
                              </wps:spPr>
                              <wps:txbx>
                                <w:txbxContent>
                                  <w:p w14:paraId="4B823BE1" w14:textId="77777777" w:rsidR="00FF7E06" w:rsidRDefault="00FF7E06" w:rsidP="009C7110">
                                    <w:pPr>
                                      <w:pStyle w:val="NormalWeb"/>
                                      <w:spacing w:before="0"/>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52" name="Rounded Rectangle 497"/>
                              <wps:cNvSpPr/>
                              <wps:spPr>
                                <a:xfrm>
                                  <a:off x="58273" y="143998"/>
                                  <a:ext cx="6245894" cy="42750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FF496" w14:textId="77777777" w:rsidR="00FF7E06" w:rsidRPr="007F6C4D" w:rsidRDefault="00FF7E06" w:rsidP="009C7110">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wps:txbx>
                              <wps:bodyPr tIns="0" bIns="0" rtlCol="0" anchor="ctr"/>
                            </wps:wsp>
                          </wpg:wgp>
                        </a:graphicData>
                      </a:graphic>
                    </wp:inline>
                  </w:drawing>
                </mc:Choice>
                <mc:Fallback>
                  <w:pict>
                    <v:group w14:anchorId="7CEC1691" id="Group 21" o:spid="_x0000_s1062" style="width:449.6pt;height:429.7pt;mso-position-horizontal-relative:char;mso-position-vertical-relative:line" coordsize="63041,5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">
                      <v:roundrect id="Rounded Rectangle 456" o:spid="_x0000_s1063" style="position:absolute;width:63041;height:59692;visibility:visible;mso-wrap-style:square;v-text-anchor:middle" arcsize="15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" fillcolor="#d9d9d6" stroked="f" strokeweight="1pt">
                        <v:stroke joinstyle="miter"/>
                        <v:textbox inset="0,0,0,0"/>
                      </v:roundrect>
                      <v:roundrect id="Rounded Rectangle 457" o:spid="_x0000_s1064" style="position:absolute;left:8307;top:7072;width:52545;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" fillcolor="#6f6f67 [1614]" stroked="f" strokeweight="1pt">
                        <v:stroke joinstyle="miter"/>
                        <v:textbox inset="0,0,0,0">
                          <w:txbxContent>
                            <w:p w14:paraId="2A711346" w14:textId="77777777" w:rsidR="00FF7E06" w:rsidRPr="00F945F2" w:rsidRDefault="00FF7E06" w:rsidP="009C7110">
                              <w:pPr>
                                <w:pStyle w:val="NormalWeb"/>
                                <w:spacing w:before="0"/>
                                <w:jc w:val="center"/>
                                <w:rPr>
                                  <w:sz w:val="22"/>
                                  <w:szCs w:val="22"/>
                                </w:rPr>
                              </w:pPr>
                              <w:r w:rsidRPr="00F945F2">
                                <w:rPr>
                                  <w:rFonts w:asciiTheme="minorHAnsi" w:hAnsi="Arial" w:cstheme="minorBidi"/>
                                  <w:color w:val="FFFFFF" w:themeColor="light1"/>
                                  <w:kern w:val="24"/>
                                  <w:sz w:val="16"/>
                                  <w:szCs w:val="16"/>
                                </w:rPr>
                                <w:t>Consolidate all subsidiaries [Paragraph 3.2.1]</w:t>
                              </w:r>
                            </w:p>
                          </w:txbxContent>
                        </v:textbox>
                      </v:roundrect>
                      <v:roundrect id="Rounded Rectangle 458" o:spid="_x0000_s1065" style="position:absolute;left:8307;top:12241;width:52545;height:4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" fillcolor="#6f6f67 [1614]" stroked="f" strokeweight="1pt">
                        <v:stroke joinstyle="miter"/>
                        <v:textbox inset="0,0,0,0">
                          <w:txbxContent>
                            <w:p w14:paraId="4EFD1FFF" w14:textId="2CCD8798"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Determine whether the derecognition principles below are applied to</w:t>
                              </w:r>
                              <w:r w:rsidRPr="00F945F2">
                                <w:rPr>
                                  <w:rFonts w:asciiTheme="minorHAnsi" w:hAnsi="Arial" w:cstheme="minorBidi"/>
                                  <w:color w:val="FFFFFF" w:themeColor="light1"/>
                                  <w:kern w:val="24"/>
                                  <w:sz w:val="16"/>
                                  <w:szCs w:val="16"/>
                                </w:rPr>
                                <w:br/>
                                <w:t>a part or all of an asset (or group of similar assets) [Paragraph 3.2.2]</w:t>
                              </w:r>
                            </w:p>
                          </w:txbxContent>
                        </v:textbox>
                      </v:roundrect>
                      <v:roundrect id="Rounded Rectangle 459" o:spid="_x0000_s1066" style="position:absolute;left:8307;top:19442;width:32840;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" fillcolor="#6f6f67 [1614]" stroked="f" strokeweight="1pt">
                        <v:stroke joinstyle="miter"/>
                        <v:textbox inset="0,0,0,0">
                          <w:txbxContent>
                            <w:p w14:paraId="5FC162FC"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Have the rights to the cash flows from the asset expired? [Paragraph 3.2.3(a)]</w:t>
                              </w:r>
                            </w:p>
                          </w:txbxContent>
                        </v:textbox>
                      </v:roundrect>
                      <v:roundrect id="Rounded Rectangle 460" o:spid="_x0000_s1067" style="position:absolute;left:47716;top:19442;width:13157;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" fillcolor="#6f6f67 [1614]" stroked="f" strokeweight="1pt">
                        <v:stroke joinstyle="miter"/>
                        <v:textbox inset="0,0,0,0">
                          <w:txbxContent>
                            <w:p w14:paraId="18FF4639"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61" o:spid="_x0000_s1068" style="position:absolute;left:8245;top:25403;width:32841;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" fillcolor="#6f6f67 [1614]" stroked="f" strokeweight="1pt">
                        <v:stroke joinstyle="miter"/>
                        <v:textbox inset="0,0,0,0">
                          <w:txbxContent>
                            <w:p w14:paraId="1435C908"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 xml:space="preserve">Has the entity transferred its rights to receive the cash </w:t>
                              </w:r>
                              <w:r w:rsidRPr="00F945F2">
                                <w:rPr>
                                  <w:rFonts w:asciiTheme="minorHAnsi" w:hAnsi="Arial" w:cstheme="minorBidi"/>
                                  <w:color w:val="FFFFFF" w:themeColor="light1"/>
                                  <w:kern w:val="24"/>
                                  <w:sz w:val="16"/>
                                  <w:szCs w:val="16"/>
                                </w:rPr>
                                <w:br/>
                                <w:t>flows from the asset? [Paragraph 3.2.4(a)]</w:t>
                              </w:r>
                            </w:p>
                          </w:txbxContent>
                        </v:textbox>
                      </v:roundrect>
                      <v:roundrect id="Rounded Rectangle 462" o:spid="_x0000_s1069" style="position:absolute;left:8122;top:44716;width:32841;height: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" fillcolor="#6f6f67 [1614]" stroked="f" strokeweight="1pt">
                        <v:stroke joinstyle="miter"/>
                        <v:textbox inset="0,0,0,0">
                          <w:txbxContent>
                            <w:p w14:paraId="6E6E06F4"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retained substantially all risks and rewards? [Paragraph 3.2.6(b)]</w:t>
                              </w:r>
                            </w:p>
                          </w:txbxContent>
                        </v:textbox>
                      </v:roundrect>
                      <v:roundrect id="Rounded Rectangle 463" o:spid="_x0000_s1070" style="position:absolute;left:47571;top:31480;width:13158;height:4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" fillcolor="#6f6f67 [1614]" stroked="f" strokeweight="1pt">
                        <v:stroke joinstyle="miter"/>
                        <v:textbox inset="0,0,0,0">
                          <w:txbxContent>
                            <w:p w14:paraId="0E0DB0AF"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v:textbox>
                      </v:roundrect>
                      <v:roundrect id="Rounded Rectangle 464" o:spid="_x0000_s1071" style="position:absolute;left:8122;top:31480;width:32841;height:5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" fillcolor="#6f6f67 [1614]" stroked="f" strokeweight="1pt">
                        <v:stroke joinstyle="miter"/>
                        <v:textbox inset="0,0,0,0">
                          <w:txbxContent>
                            <w:p w14:paraId="3E3FEEBC"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assumed an obligation to pay the cash flows from the asset that meets the conditions in paragraph 19? [Paragraph 3.2.4(b)]</w:t>
                              </w:r>
                            </w:p>
                          </w:txbxContent>
                        </v:textbox>
                      </v:roundrect>
                      <v:roundrect id="Rounded Rectangle 465" o:spid="_x0000_s1072" style="position:absolute;left:47571;top:38255;width:13158;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" fillcolor="#6f6f67 [1614]" stroked="f" strokeweight="1pt">
                        <v:stroke joinstyle="miter"/>
                        <v:textbox inset="0,0,0,0">
                          <w:txbxContent>
                            <w:p w14:paraId="35B66EE0"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66" o:spid="_x0000_s1073" style="position:absolute;left:8183;top:38755;width:32841;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" fillcolor="#6f6f67 [1614]" stroked="f" strokeweight="1pt">
                        <v:stroke joinstyle="miter"/>
                        <v:textbox inset="0,0,0,0">
                          <w:txbxContent>
                            <w:p w14:paraId="32C85347"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transferred substantially all risks and rewards? [Paragraph 3.2.6(a)]</w:t>
                              </w:r>
                            </w:p>
                          </w:txbxContent>
                        </v:textbox>
                      </v:roundrect>
                      <v:roundrect id="Rounded Rectangle 467" o:spid="_x0000_s1074" style="position:absolute;left:47409;top:45116;width:13158;height: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" fillcolor="#6f6f67 [1614]" stroked="f" strokeweight="1pt">
                        <v:stroke joinstyle="miter"/>
                        <v:textbox inset="0,0,0,0">
                          <w:txbxContent>
                            <w:p w14:paraId="4A2FA4B5"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v:textbox>
                      </v:roundrect>
                      <v:roundrect id="Rounded Rectangle 468" o:spid="_x0000_s1075" style="position:absolute;left:8214;top:50663;width:32748;height:3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" fillcolor="#6f6f67 [1614]" stroked="f" strokeweight="1pt">
                        <v:stroke joinstyle="miter"/>
                        <v:textbox inset="0,0,0,0">
                          <w:txbxContent>
                            <w:p w14:paraId="20CE8C65" w14:textId="77777777" w:rsidR="00FF7E06" w:rsidRPr="00F945F2" w:rsidRDefault="00FF7E06" w:rsidP="009C7110">
                              <w:pPr>
                                <w:pStyle w:val="NormalWeb"/>
                                <w:spacing w:before="0"/>
                                <w:jc w:val="center"/>
                                <w:rPr>
                                  <w:rFonts w:asciiTheme="minorHAnsi" w:hAnsi="Arial" w:cstheme="minorBidi"/>
                                  <w:color w:val="FFFFFF" w:themeColor="light1"/>
                                  <w:kern w:val="24"/>
                                  <w:sz w:val="16"/>
                                  <w:szCs w:val="16"/>
                                </w:rPr>
                              </w:pPr>
                              <w:r w:rsidRPr="00F945F2">
                                <w:rPr>
                                  <w:rFonts w:asciiTheme="minorHAnsi" w:hAnsi="Arial" w:cstheme="minorBidi"/>
                                  <w:color w:val="FFFFFF" w:themeColor="light1"/>
                                  <w:kern w:val="24"/>
                                  <w:sz w:val="16"/>
                                  <w:szCs w:val="16"/>
                                </w:rPr>
                                <w:t xml:space="preserve">Has the entity retained control of the asset? </w:t>
                              </w:r>
                            </w:p>
                            <w:p w14:paraId="2EECD3F6"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[Paragraph 3.2.6(c)]</w:t>
                              </w:r>
                            </w:p>
                          </w:txbxContent>
                        </v:textbox>
                      </v:roundrect>
                      <v:roundrect id="Rounded Rectangle 469" o:spid="_x0000_s1076" style="position:absolute;left:47571;top:50668;width:13158;height:2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" fillcolor="#6f6f67 [1614]" stroked="f" strokeweight="1pt">
                        <v:stroke joinstyle="miter"/>
                        <v:textbox inset="0,0,0,0">
                          <w:txbxContent>
                            <w:p w14:paraId="4E8C52F7"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70" o:spid="_x0000_s1077" style="position:absolute;left:7909;top:56003;width:52545;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" fillcolor="#6f6f67 [1614]" stroked="f" strokeweight="1pt">
                        <v:stroke joinstyle="miter"/>
                        <v:textbox inset="0,0,0,0">
                          <w:txbxContent>
                            <w:p w14:paraId="7857BC52" w14:textId="77777777" w:rsidR="00FF7E06" w:rsidRPr="00F945F2" w:rsidRDefault="00FF7E06" w:rsidP="009C7110">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 to the extent of the entity’s continuing involvement</w:t>
                              </w:r>
                            </w:p>
                          </w:txbxContent>
                        </v:textbox>
                      </v:roundrect>
                      <v:shape id="Straight Arrow Connector 396" o:spid="_x0000_s1078" type="#_x0000_t32" style="position:absolute;left:24789;top:10081;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" strokecolor="#53565a [3215]" strokeweight="1.5pt">
                        <v:stroke endarrow="block" joinstyle="miter"/>
                      </v:shape>
                      <v:shape id="Straight Arrow Connector 397" o:spid="_x0000_s1079" type="#_x0000_t32" style="position:absolute;left:24727;top:17281;width:0;height:2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" strokecolor="#53565a [3215]" strokeweight="1.5pt">
                        <v:stroke endarrow="block" joinstyle="miter"/>
                      </v:shape>
                      <v:shape id="Straight Arrow Connector 398" o:spid="_x0000_s1080" type="#_x0000_t32" style="position:absolute;left:24604;top:2324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" strokecolor="#53565a [3215]" strokeweight="1.5pt">
                        <v:stroke endarrow="block" joinstyle="miter"/>
                      </v:shape>
                      <v:shape id="Straight Arrow Connector 399" o:spid="_x0000_s1081" type="#_x0000_t32" style="position:absolute;left:24654;top:2917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" strokecolor="#53565a [3215]" strokeweight="1.5pt">
                        <v:stroke endarrow="block" joinstyle="miter"/>
                      </v:shape>
                      <v:shape id="Straight Arrow Connector 400" o:spid="_x0000_s1082" type="#_x0000_t32" style="position:absolute;left:24665;top:3659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" strokecolor="#53565a [3215]" strokeweight="1.5pt">
                        <v:stroke endarrow="block" joinstyle="miter"/>
                      </v:shape>
                      <v:shape id="Straight Arrow Connector 401" o:spid="_x0000_s1083" type="#_x0000_t32" style="position:absolute;left:24654;top:4255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" strokecolor="#53565a [3215]" strokeweight="1.5pt">
                        <v:stroke endarrow="block" joinstyle="miter"/>
                      </v:shape>
                      <v:shape id="Straight Arrow Connector 402" o:spid="_x0000_s1084" type="#_x0000_t32" style="position:absolute;left:24654;top:4850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" strokecolor="#53565a [3215]" strokeweight="1.5pt">
                        <v:stroke endarrow="block" joinstyle="miter"/>
                      </v:shape>
                      <v:shape id="Straight Arrow Connector 403" o:spid="_x0000_s1085" type="#_x0000_t32" style="position:absolute;left:24789;top:5392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" strokecolor="#53565a [3215]" strokeweight="1.5pt">
                        <v:stroke endarrow="block" joinstyle="miter"/>
                      </v:shape>
                      <v:shape id="Straight Arrow Connector 404" o:spid="_x0000_s1086" type="#_x0000_t32" style="position:absolute;left:41209;top:21242;width:6507;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" strokecolor="#53565a [3215]" strokeweight="1.5pt">
                        <v:stroke endarrow="block" joinstyle="miter"/>
                      </v:shape>
                      <v:shape id="Straight Arrow Connector 405" o:spid="_x0000_s1087" type="#_x0000_t32" style="position:absolute;left:41044;top:34360;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" strokecolor="#53565a [3215]" strokeweight="1.5pt">
                        <v:stroke endarrow="block" joinstyle="miter"/>
                      </v:shape>
                      <v:shape id="Straight Arrow Connector 406" o:spid="_x0000_s1088" type="#_x0000_t32" style="position:absolute;left:41109;top:40195;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" strokecolor="#53565a [3215]" strokeweight="1.5pt">
                        <v:stroke endarrow="block" joinstyle="miter"/>
                      </v:shape>
                      <v:shape id="Straight Arrow Connector 562" o:spid="_x0000_s1089" type="#_x0000_t32" style="position:absolute;left:41086;top:47158;width:6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" strokecolor="#53565a [3215]" strokeweight="1.5pt">
                        <v:stroke endarrow="block" joinstyle="miter"/>
                      </v:shape>
                      <v:shape id="Straight Arrow Connector 580" o:spid="_x0000_s1090" type="#_x0000_t32" style="position:absolute;left:41018;top:52063;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" strokecolor="#53565a [3215]" strokeweight="1.5pt">
                        <v:stroke endarrow="block" joinstyle="miter"/>
                      </v:shape>
                      <v:shapetype id="_x0000_t202" coordsize="21600,21600" o:spt="202" path="m,l,21600r21600,l21600,xe">
                        <v:stroke joinstyle="miter"/>
                        <v:path gradientshapeok="t" o:connecttype="rect"/>
                      </v:shapetype>
                      <v:shape id="TextBox 48" o:spid="_x0000_s1091" type="#_x0000_t202" style="position:absolute;left:41683;top:19646;width:39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58E099E3"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v:textbox>
                      </v:shape>
                      <v:shape id="TextBox 49" o:spid="_x0000_s1092" type="#_x0000_t202" style="position:absolute;left:41528;top:38476;width:393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3B7C7C4C"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v:textbox>
                      </v:shape>
                      <v:shape id="TextBox 50" o:spid="_x0000_s1093" type="#_x0000_t202" style="position:absolute;left:41361;top:45414;width:39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31B9397D"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v:textbox>
                      </v:shape>
                      <v:shape id="TextBox 53" o:spid="_x0000_s1094" type="#_x0000_t202" style="position:absolute;left:41945;top:32413;width:335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29DF4DFF"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v:textbox>
                      </v:shape>
                      <v:shape id="TextBox 55" o:spid="_x0000_s1095" type="#_x0000_t202" style="position:absolute;left:41528;top:50369;width:335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76C00474"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v:textbox>
                      </v:shape>
                      <v:shape id="TextBox 56" o:spid="_x0000_s1096" type="#_x0000_t202" style="position:absolute;left:24505;top:23482;width:335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3F77C7A8"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v:textbox>
                      </v:shape>
                      <v:shape id="TextBox 57" o:spid="_x0000_s1097" type="#_x0000_t202" style="position:absolute;left:24701;top:29729;width:335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71335910"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v:textbox>
                      </v:shape>
                      <v:shape id="TextBox 58" o:spid="_x0000_s1098" type="#_x0000_t202" style="position:absolute;left:24539;top:43024;width:335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9EC9D44"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v:textbox>
                      </v:shape>
                      <v:shape id="TextBox 59" o:spid="_x0000_s1099" type="#_x0000_t202" style="position:absolute;left:24701;top:48903;width:33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55A2D9E"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No</w:t>
                              </w:r>
                            </w:p>
                          </w:txbxContent>
                        </v:textbox>
                      </v:shape>
                      <v:shape id="TextBox 60" o:spid="_x0000_s1100" type="#_x0000_t202" style="position:absolute;left:24727;top:54383;width:393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4F94E029"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v:textbox>
                      </v:shape>
                      <v:shape id="TextBox 61" o:spid="_x0000_s1101" type="#_x0000_t202" style="position:absolute;left:24701;top:36844;width:3933;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1D6875F7" w14:textId="77777777" w:rsidR="00FF7E06" w:rsidRDefault="00FF7E06" w:rsidP="009C7110">
                              <w:pPr>
                                <w:pStyle w:val="NormalWeb"/>
                                <w:spacing w:before="0"/>
                                <w:jc w:val="center"/>
                              </w:pPr>
                              <w:r>
                                <w:rPr>
                                  <w:rFonts w:asciiTheme="minorHAnsi" w:hAnsi="Arial" w:cstheme="minorBidi"/>
                                  <w:color w:val="000000" w:themeColor="text1"/>
                                  <w:kern w:val="24"/>
                                  <w:sz w:val="16"/>
                                  <w:szCs w:val="16"/>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95" o:spid="_x0000_s1102" type="#_x0000_t34" style="position:absolute;left:8183;top:27293;width:62;height:133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" adj="822404" strokecolor="#53565a [3215]" strokeweight="1.5pt">
                        <v:stroke endarrow="block"/>
                      </v:shape>
                      <v:shape id="TextBox 65" o:spid="_x0000_s1103" type="#_x0000_t202" style="position:absolute;left:2408;top:32132;width:3932;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B823BE1" w14:textId="77777777" w:rsidR="00FF7E06" w:rsidRDefault="00FF7E06" w:rsidP="009C7110">
                              <w:pPr>
                                <w:pStyle w:val="NormalWeb"/>
                                <w:spacing w:before="0"/>
                              </w:pPr>
                              <w:r>
                                <w:rPr>
                                  <w:rFonts w:asciiTheme="minorHAnsi" w:hAnsi="Arial" w:cstheme="minorBidi"/>
                                  <w:color w:val="000000" w:themeColor="text1"/>
                                  <w:kern w:val="24"/>
                                  <w:sz w:val="16"/>
                                  <w:szCs w:val="16"/>
                                </w:rPr>
                                <w:t>Yes</w:t>
                              </w:r>
                            </w:p>
                          </w:txbxContent>
                        </v:textbox>
                      </v:shape>
                      <v:roundrect id="Rounded Rectangle 497" o:spid="_x0000_s1104" style="position:absolute;left:582;top:1439;width:62459;height:4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" filled="f" stroked="f" strokeweight="1pt">
                        <v:stroke joinstyle="miter"/>
                        <v:textbox inset=",0,,0">
                          <w:txbxContent>
                            <w:p w14:paraId="5E3FF496" w14:textId="77777777" w:rsidR="00FF7E06" w:rsidRPr="007F6C4D" w:rsidRDefault="00FF7E06" w:rsidP="009C7110">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v:textbox>
                      </v:roundrect>
                      <w10:anchorlock/>
                    </v:group>
                  </w:pict>
                </mc:Fallback>
              </mc:AlternateContent>
            </w:r>
          </w:p>
        </w:tc>
      </w:tr>
      <w:tr w:rsidR="002A7062" w:rsidRPr="00940E38" w14:paraId="1B42A36C" w14:textId="77777777" w:rsidTr="002A7062">
        <w:tc>
          <w:tcPr>
            <w:tcW w:w="9724" w:type="dxa"/>
          </w:tcPr>
          <w:p w14:paraId="153B33E5" w14:textId="77777777" w:rsidR="002A7062" w:rsidRPr="00940E38" w:rsidRDefault="002A7062" w:rsidP="009F17AC">
            <w:pPr>
              <w:pStyle w:val="Guidanceheading"/>
              <w:pageBreakBefore/>
            </w:pPr>
            <w:r w:rsidRPr="00940E38">
              <w:lastRenderedPageBreak/>
              <w:t xml:space="preserve">Guidance – Receivables </w:t>
            </w:r>
            <w:r w:rsidRPr="00940E38">
              <w:rPr>
                <w:i/>
              </w:rPr>
              <w:t>(continued)</w:t>
            </w:r>
          </w:p>
        </w:tc>
      </w:tr>
      <w:tr w:rsidR="00E73BC6" w:rsidRPr="00940E38" w14:paraId="525EAE7E" w14:textId="77777777" w:rsidTr="002A7062">
        <w:tc>
          <w:tcPr>
            <w:tcW w:w="9724" w:type="dxa"/>
          </w:tcPr>
          <w:p w14:paraId="4C945DCF" w14:textId="2832B636" w:rsidR="009C7110" w:rsidRPr="00940E38" w:rsidRDefault="009C7110" w:rsidP="009C7110">
            <w:pPr>
              <w:rPr>
                <w:b/>
              </w:rPr>
            </w:pPr>
            <w:bookmarkStart w:id="297" w:name="_Hlk42090627"/>
            <w:r w:rsidRPr="00940E38">
              <w:rPr>
                <w:b/>
              </w:rPr>
              <w:t xml:space="preserve">Disclosures for transferred assets that are not derecognised in entirety </w:t>
            </w:r>
            <w:r w:rsidRPr="00940E38">
              <w:rPr>
                <w:rStyle w:val="SourceReference"/>
                <w:b/>
              </w:rPr>
              <w:t>[AASB 7.42D]</w:t>
            </w:r>
          </w:p>
          <w:p w14:paraId="72DF9B86" w14:textId="77777777" w:rsidR="009C7110" w:rsidRPr="00940E38" w:rsidRDefault="009C7110" w:rsidP="009C7110">
            <w:r w:rsidRPr="00940E38">
              <w:t xml:space="preserve">An entity may have transferred financial assets in such a way that part or </w:t>
            </w:r>
            <w:proofErr w:type="gramStart"/>
            <w:r w:rsidRPr="00940E38">
              <w:t>all of</w:t>
            </w:r>
            <w:proofErr w:type="gramEnd"/>
            <w:r w:rsidRPr="00940E38">
              <w:t xml:space="preserve"> the financial assets do not qualify for derecognition. The entity shall disclose for each class of transferred financial assets that are not derecognised in their entirety:</w:t>
            </w:r>
          </w:p>
          <w:p w14:paraId="075E4EE8" w14:textId="77777777" w:rsidR="009C7110" w:rsidRPr="00B430EE" w:rsidRDefault="009C7110" w:rsidP="00E43A1F">
            <w:pPr>
              <w:pStyle w:val="Guidancealpha"/>
              <w:numPr>
                <w:ilvl w:val="0"/>
                <w:numId w:val="280"/>
              </w:numPr>
            </w:pPr>
            <w:r w:rsidRPr="00B430EE">
              <w:t>the nature of the assets;</w:t>
            </w:r>
          </w:p>
          <w:p w14:paraId="4805CB0F" w14:textId="77777777" w:rsidR="009C7110" w:rsidRPr="00B430EE" w:rsidRDefault="009C7110" w:rsidP="009C7110">
            <w:pPr>
              <w:pStyle w:val="Guidancealpha"/>
              <w:numPr>
                <w:ilvl w:val="0"/>
                <w:numId w:val="137"/>
              </w:numPr>
            </w:pPr>
            <w:r w:rsidRPr="00B430EE">
              <w:t>the nature of the risks and rewards of ownership to which the entity is exposed;</w:t>
            </w:r>
          </w:p>
          <w:p w14:paraId="214BE1CE" w14:textId="77777777" w:rsidR="009C7110" w:rsidRPr="00B430EE" w:rsidRDefault="009C7110" w:rsidP="009C7110">
            <w:pPr>
              <w:pStyle w:val="Guidancealpha"/>
              <w:numPr>
                <w:ilvl w:val="0"/>
                <w:numId w:val="137"/>
              </w:numPr>
            </w:pPr>
            <w:r w:rsidRPr="00B430EE">
              <w:t>a description of the nature of the relationship between the transferred assets and the associated liabilities, including restrictions arising from the transfer on the reporting entity’s use of the transferred assets;</w:t>
            </w:r>
          </w:p>
          <w:p w14:paraId="77227021" w14:textId="77777777" w:rsidR="009C7110" w:rsidRPr="00B430EE" w:rsidRDefault="009C7110" w:rsidP="009C7110">
            <w:pPr>
              <w:pStyle w:val="Guidancealpha"/>
              <w:numPr>
                <w:ilvl w:val="0"/>
                <w:numId w:val="137"/>
              </w:numPr>
            </w:pPr>
            <w:r w:rsidRPr="00B430EE">
              <w:t>when the counterparty (counterparties) to the associated liabilities has (have) recourse only to the transferred assets, a schedule that sets out the fair value of the transferred assets, the fair value of the associated liabilities and the net position (the difference between the fair value of the transferred assets and the associated liabilities)</w:t>
            </w:r>
            <w:r>
              <w:t>;</w:t>
            </w:r>
          </w:p>
          <w:p w14:paraId="7F348916" w14:textId="77777777" w:rsidR="009C7110" w:rsidRPr="00B430EE" w:rsidRDefault="009C7110" w:rsidP="009C7110">
            <w:pPr>
              <w:pStyle w:val="Guidancealpha"/>
              <w:numPr>
                <w:ilvl w:val="0"/>
                <w:numId w:val="137"/>
              </w:numPr>
            </w:pPr>
            <w:r w:rsidRPr="00B430EE">
              <w:t xml:space="preserve">when the entity continues to recognise </w:t>
            </w:r>
            <w:proofErr w:type="gramStart"/>
            <w:r w:rsidRPr="00B430EE">
              <w:t>all of</w:t>
            </w:r>
            <w:proofErr w:type="gramEnd"/>
            <w:r w:rsidRPr="00B430EE">
              <w:t xml:space="preserve"> the asset, the carrying amounts of the asset and of the associated liability; and</w:t>
            </w:r>
          </w:p>
          <w:p w14:paraId="1D7C0ECD" w14:textId="77777777" w:rsidR="009C7110" w:rsidRPr="00B430EE" w:rsidRDefault="009C7110" w:rsidP="009C7110">
            <w:pPr>
              <w:pStyle w:val="Guidancealpha"/>
              <w:numPr>
                <w:ilvl w:val="0"/>
                <w:numId w:val="137"/>
              </w:numPr>
            </w:pPr>
            <w:r w:rsidRPr="00B430EE">
              <w:t>when the entity continues to recognise the asset to the extent of its continuing involvement (see paragraphs 3.2.6(c)(ii) and 3.2.16 of AASB 9), the total carrying amount of the original asset, the carrying amount of the asset that the entity continues to recognise and the carrying amount of the associated liability.</w:t>
            </w:r>
          </w:p>
          <w:p w14:paraId="3B50810D" w14:textId="77777777" w:rsidR="009C7110" w:rsidRPr="00940E38" w:rsidRDefault="009C7110" w:rsidP="009C7110">
            <w:pPr>
              <w:pStyle w:val="List"/>
              <w:spacing w:after="100"/>
            </w:pPr>
            <w:r w:rsidRPr="00940E38">
              <w:t xml:space="preserve">An entity shall disclose an analysis of the gain or loss recognised in the statement of comprehensive income arising from the derecognition of financial assets measured at amortised cost, showing separately gains and losses arising from derecognition of those financial assets. This disclosure shall include the reasons for derecognising those financial assets. </w:t>
            </w:r>
            <w:r w:rsidRPr="00940E38">
              <w:rPr>
                <w:rStyle w:val="SourceReference"/>
              </w:rPr>
              <w:t>[AASB 7.20A]</w:t>
            </w:r>
          </w:p>
          <w:p w14:paraId="5F163094" w14:textId="77777777" w:rsidR="00E73BC6" w:rsidRPr="002A7062" w:rsidRDefault="00E73BC6" w:rsidP="002A7062">
            <w:pPr>
              <w:pStyle w:val="Heading30"/>
              <w:outlineLvl w:val="2"/>
            </w:pPr>
            <w:r w:rsidRPr="002A7062">
              <w:t>Disclosure of Contract Balances</w:t>
            </w:r>
          </w:p>
          <w:p w14:paraId="715284F0" w14:textId="77777777" w:rsidR="00E73BC6" w:rsidRDefault="00E73BC6" w:rsidP="002A7062">
            <w:r>
              <w:t>AASB 15 requires disclosure of the following in respect of revenue from contracts with customers:</w:t>
            </w:r>
          </w:p>
          <w:p w14:paraId="05C2EFF7" w14:textId="77777777" w:rsidR="00E73BC6" w:rsidRDefault="00E73BC6" w:rsidP="002A7062">
            <w:pPr>
              <w:pStyle w:val="Guidancebullet"/>
            </w:pPr>
            <w:r>
              <w:t>Contract balances;</w:t>
            </w:r>
          </w:p>
          <w:p w14:paraId="227C851D" w14:textId="77777777" w:rsidR="00E73BC6" w:rsidRDefault="00E73BC6" w:rsidP="002A7062">
            <w:pPr>
              <w:pStyle w:val="Guidancebullet"/>
            </w:pPr>
            <w:r>
              <w:t xml:space="preserve">Information on how it satisfies its performance obligations; </w:t>
            </w:r>
          </w:p>
          <w:p w14:paraId="1E0B6DB9" w14:textId="15D077FF" w:rsidR="00E73BC6" w:rsidRDefault="002D551F" w:rsidP="002A7062">
            <w:pPr>
              <w:pStyle w:val="Guidancebullet"/>
            </w:pPr>
            <w:r>
              <w:t xml:space="preserve">Significant </w:t>
            </w:r>
            <w:r w:rsidR="00E73BC6">
              <w:t xml:space="preserve">payment terms; </w:t>
            </w:r>
          </w:p>
          <w:p w14:paraId="377D10EC" w14:textId="31E48C9A" w:rsidR="00E73BC6" w:rsidRDefault="002D551F" w:rsidP="002A7062">
            <w:pPr>
              <w:pStyle w:val="Guidancebullet"/>
            </w:pPr>
            <w:r>
              <w:t xml:space="preserve">Nature </w:t>
            </w:r>
            <w:r w:rsidR="00E73BC6">
              <w:t>of the goods or services that the entity has promised to transfer, highlighting any performance obligations to arrange for another party to transfer goods or services (i.e</w:t>
            </w:r>
            <w:r>
              <w:t>.</w:t>
            </w:r>
            <w:r w:rsidR="00E73BC6">
              <w:t xml:space="preserve"> if the entity is acting as an agent); </w:t>
            </w:r>
          </w:p>
          <w:p w14:paraId="53FF08D9" w14:textId="2FA0154E" w:rsidR="00E73BC6" w:rsidRDefault="002D551F" w:rsidP="002A7062">
            <w:pPr>
              <w:pStyle w:val="Guidancebullet"/>
            </w:pPr>
            <w:r>
              <w:t xml:space="preserve">Obligations </w:t>
            </w:r>
            <w:r w:rsidR="00E73BC6">
              <w:t>for returns, refunds and other similar obligations; and</w:t>
            </w:r>
          </w:p>
          <w:p w14:paraId="7A0341DF" w14:textId="1DEDF6F0" w:rsidR="00E73BC6" w:rsidRDefault="002D551F" w:rsidP="002A7062">
            <w:pPr>
              <w:pStyle w:val="Guidancebullet"/>
            </w:pPr>
            <w:r>
              <w:t xml:space="preserve">Types </w:t>
            </w:r>
            <w:r w:rsidR="00E73BC6">
              <w:t>of warranties and related obligations.</w:t>
            </w:r>
          </w:p>
          <w:p w14:paraId="124D8D12" w14:textId="6825A4E5" w:rsidR="00E73BC6" w:rsidRPr="002A7062" w:rsidRDefault="00E73BC6" w:rsidP="009C7110">
            <w:pPr>
              <w:pStyle w:val="Heading4"/>
              <w:outlineLvl w:val="3"/>
            </w:pPr>
            <w:r w:rsidRPr="002A7062">
              <w:t>Transaction price allocated to the remaining performance obligations</w:t>
            </w:r>
          </w:p>
          <w:p w14:paraId="4429AFB9" w14:textId="4BA830AD" w:rsidR="00E73BC6" w:rsidRDefault="002A7062" w:rsidP="00FC71D7">
            <w:pPr>
              <w:pStyle w:val="Guidancebullet"/>
              <w:numPr>
                <w:ilvl w:val="0"/>
                <w:numId w:val="183"/>
              </w:numPr>
            </w:pPr>
            <w:r>
              <w:t xml:space="preserve">Aggregate </w:t>
            </w:r>
            <w:r w:rsidR="00E73BC6">
              <w:t>amount of the transaction price allocated to performance obligations that are unsatisfied (or partially unsatisfied) at the end of the reporting period, and an explanation of when the entity expects to recognise the unsatisfied portion as revenue</w:t>
            </w:r>
            <w:r>
              <w:t>.</w:t>
            </w:r>
          </w:p>
          <w:p w14:paraId="0E47314A" w14:textId="77777777" w:rsidR="00E73BC6" w:rsidRDefault="00E73BC6" w:rsidP="00FC71D7">
            <w:pPr>
              <w:pStyle w:val="Guidancebullet"/>
              <w:numPr>
                <w:ilvl w:val="1"/>
                <w:numId w:val="183"/>
              </w:numPr>
              <w:pBdr>
                <w:left w:val="none" w:sz="0" w:space="0" w:color="auto"/>
              </w:pBdr>
            </w:pPr>
            <w:r>
              <w:t xml:space="preserve">This should not include </w:t>
            </w:r>
            <w:proofErr w:type="gramStart"/>
            <w:r>
              <w:t>those where original contract term</w:t>
            </w:r>
            <w:proofErr w:type="gramEnd"/>
            <w:r>
              <w:t xml:space="preserve"> is one year or less; or the entity is using the practical expedient in AASB 15.B16, where the right to consideration responds directly to the performance completed to date; </w:t>
            </w:r>
          </w:p>
          <w:p w14:paraId="5C3A98A2" w14:textId="77777777" w:rsidR="00E73BC6" w:rsidRDefault="00E73BC6" w:rsidP="00FC71D7">
            <w:pPr>
              <w:pStyle w:val="Guidancebullet"/>
              <w:numPr>
                <w:ilvl w:val="1"/>
                <w:numId w:val="183"/>
              </w:numPr>
              <w:pBdr>
                <w:left w:val="none" w:sz="0" w:space="0" w:color="auto"/>
              </w:pBdr>
            </w:pPr>
            <w:r>
              <w:t>This is not required for all reporting periods presented before the date of initial application</w:t>
            </w:r>
          </w:p>
          <w:p w14:paraId="2F686104" w14:textId="5F4FC5C3" w:rsidR="00E73BC6" w:rsidRPr="00940E38" w:rsidRDefault="002A7062" w:rsidP="00FC71D7">
            <w:pPr>
              <w:pStyle w:val="Guidancebullet"/>
              <w:numPr>
                <w:ilvl w:val="0"/>
                <w:numId w:val="183"/>
              </w:numPr>
              <w:spacing w:after="100"/>
            </w:pPr>
            <w:r>
              <w:t xml:space="preserve">Whether </w:t>
            </w:r>
            <w:r w:rsidR="00E73BC6">
              <w:t>applying the practical expedient in AASB 15.121 and whether any consideration from contracts with customers is not included in the transaction price and, therefore, not included in the information disclosed in accordance with AASB 15.120</w:t>
            </w:r>
            <w:r>
              <w:t>.</w:t>
            </w:r>
          </w:p>
        </w:tc>
      </w:tr>
      <w:bookmarkEnd w:id="296"/>
    </w:tbl>
    <w:p w14:paraId="4C90E0A2" w14:textId="180FF8B3" w:rsidR="002A7062" w:rsidRDefault="002A7062"/>
    <w:p w14:paraId="43DA5D46" w14:textId="77777777" w:rsidR="009C7110" w:rsidRDefault="009C7110">
      <w:bookmarkStart w:id="298" w:name="_Hlk42090683"/>
      <w:r>
        <w:rPr>
          <w:b/>
        </w:rPr>
        <w:br w:type="page"/>
      </w:r>
    </w:p>
    <w:tbl>
      <w:tblPr>
        <w:tblStyle w:val="ModelReportGuidanceTable"/>
        <w:tblW w:w="9724" w:type="dxa"/>
        <w:tblLayout w:type="fixed"/>
        <w:tblLook w:val="04A0" w:firstRow="1" w:lastRow="0" w:firstColumn="1" w:lastColumn="0" w:noHBand="0" w:noVBand="1"/>
      </w:tblPr>
      <w:tblGrid>
        <w:gridCol w:w="9724"/>
      </w:tblGrid>
      <w:tr w:rsidR="002A7062" w:rsidRPr="002A7062" w14:paraId="6501319C" w14:textId="77777777" w:rsidTr="002A7062">
        <w:trPr>
          <w:cnfStyle w:val="100000000000" w:firstRow="1" w:lastRow="0" w:firstColumn="0" w:lastColumn="0" w:oddVBand="0" w:evenVBand="0" w:oddHBand="0" w:evenHBand="0" w:firstRowFirstColumn="0" w:firstRowLastColumn="0" w:lastRowFirstColumn="0" w:lastRowLastColumn="0"/>
        </w:trPr>
        <w:tc>
          <w:tcPr>
            <w:tcW w:w="9724" w:type="dxa"/>
          </w:tcPr>
          <w:p w14:paraId="1623585A" w14:textId="30A84E8E" w:rsidR="002A7062" w:rsidRPr="002A7062" w:rsidRDefault="002A7062" w:rsidP="002A7062">
            <w:r w:rsidRPr="002A7062">
              <w:lastRenderedPageBreak/>
              <w:t xml:space="preserve">Guidance – Receivables </w:t>
            </w:r>
            <w:r w:rsidRPr="002A7062">
              <w:rPr>
                <w:i/>
                <w:iCs/>
              </w:rPr>
              <w:t>(continued)</w:t>
            </w:r>
          </w:p>
        </w:tc>
      </w:tr>
      <w:tr w:rsidR="002A7062" w:rsidRPr="00940E38" w14:paraId="3D211B49" w14:textId="77777777" w:rsidTr="002A7062">
        <w:tc>
          <w:tcPr>
            <w:tcW w:w="9724" w:type="dxa"/>
          </w:tcPr>
          <w:p w14:paraId="183A9688" w14:textId="77777777" w:rsidR="002A7062" w:rsidRPr="004851AF" w:rsidRDefault="002A7062" w:rsidP="009C7110">
            <w:pPr>
              <w:pStyle w:val="Heading4"/>
              <w:outlineLvl w:val="3"/>
            </w:pPr>
            <w:r w:rsidRPr="004851AF">
              <w:t xml:space="preserve">Significant judgements </w:t>
            </w:r>
          </w:p>
          <w:p w14:paraId="1AADA9D0" w14:textId="1A0E7B51" w:rsidR="002A7062" w:rsidRPr="002A7062" w:rsidRDefault="008846BB" w:rsidP="002A7062">
            <w:pPr>
              <w:pStyle w:val="Guidancebullet"/>
            </w:pPr>
            <w:r w:rsidRPr="002A7062">
              <w:t>Judgements</w:t>
            </w:r>
            <w:r w:rsidR="002A7062" w:rsidRPr="002A7062">
              <w:t xml:space="preserve">, and changes in judgements, in applying AASB 15 that significantly affect the determination of the amount and timing of revenue from contracts with customers. In particular, the timing of satisfaction of performance obligations and the transaction price and the amounts allocated to performance obligations; </w:t>
            </w:r>
          </w:p>
          <w:p w14:paraId="13585234" w14:textId="16276030" w:rsidR="002A7062" w:rsidRDefault="008846BB" w:rsidP="002A7062">
            <w:pPr>
              <w:pStyle w:val="Guidancebullet"/>
            </w:pPr>
            <w:r w:rsidRPr="002A7062">
              <w:t xml:space="preserve">Methods </w:t>
            </w:r>
            <w:r w:rsidR="002A7062" w:rsidRPr="002A7062">
              <w:t>used to recognise revenue from performance obligations satisfied over time, and an explanation of why the methods used provide a faithful depiction of the transfer of goods or services;</w:t>
            </w:r>
          </w:p>
          <w:p w14:paraId="3E564CDD" w14:textId="05915BAA" w:rsidR="002A7062" w:rsidRPr="002A7062" w:rsidRDefault="008846BB" w:rsidP="002A7062">
            <w:pPr>
              <w:pStyle w:val="Guidancebullet"/>
            </w:pPr>
            <w:r w:rsidRPr="002A7062">
              <w:t xml:space="preserve">Significant </w:t>
            </w:r>
            <w:r w:rsidR="002A7062" w:rsidRPr="002A7062">
              <w:t xml:space="preserve">judgements made in evaluating when a customer obtains control of promised goods or services for performance obligations satisfied at a point in time; </w:t>
            </w:r>
          </w:p>
          <w:p w14:paraId="0FCF8810" w14:textId="42ED7F85" w:rsidR="002A7062" w:rsidRPr="002A7062" w:rsidRDefault="008846BB" w:rsidP="002A7062">
            <w:pPr>
              <w:pStyle w:val="Guidancebullet"/>
            </w:pPr>
            <w:r w:rsidRPr="002A7062">
              <w:t xml:space="preserve">Information </w:t>
            </w:r>
            <w:r w:rsidR="002A7062" w:rsidRPr="002A7062">
              <w:t xml:space="preserve">about the methods, inputs and assumptions used for determining the transaction price, assessing whether an estimate of variable consideration is constrained, allocating the transaction price, measuring obligations for returns, refunds and other similar obligations; </w:t>
            </w:r>
          </w:p>
          <w:p w14:paraId="27A3961F" w14:textId="54D31829" w:rsidR="002A7062" w:rsidRPr="002A7062" w:rsidRDefault="008846BB" w:rsidP="002A7062">
            <w:pPr>
              <w:pStyle w:val="Guidancebullet"/>
            </w:pPr>
            <w:r w:rsidRPr="002A7062">
              <w:t xml:space="preserve">Judgements </w:t>
            </w:r>
            <w:r w:rsidR="002A7062" w:rsidRPr="002A7062">
              <w:t xml:space="preserve">in determining the amount of the costs incurred to obtain or fulfil a contract with a customer, and the method it uses to determine the amortisation; </w:t>
            </w:r>
          </w:p>
          <w:p w14:paraId="49C2E19A" w14:textId="7D53B569" w:rsidR="002A7062" w:rsidRPr="002A7062" w:rsidRDefault="008846BB" w:rsidP="002A7062">
            <w:pPr>
              <w:pStyle w:val="Guidancebullet"/>
            </w:pPr>
            <w:r w:rsidRPr="002A7062">
              <w:t xml:space="preserve">Closing </w:t>
            </w:r>
            <w:r w:rsidR="002A7062" w:rsidRPr="002A7062">
              <w:t>balances of assets recognised from the costs incurred to obtain or fulfil a contract with a customer, by main categories of assets, and the amount of amortisation and any impairment losses recognised in the reporting period;</w:t>
            </w:r>
            <w:r>
              <w:t xml:space="preserve"> and</w:t>
            </w:r>
          </w:p>
          <w:p w14:paraId="5455AF94" w14:textId="0819C025" w:rsidR="002A7062" w:rsidRPr="002A7062" w:rsidRDefault="008846BB" w:rsidP="002A7062">
            <w:pPr>
              <w:pStyle w:val="Guidancebullet"/>
            </w:pPr>
            <w:r w:rsidRPr="002A7062">
              <w:t xml:space="preserve">The </w:t>
            </w:r>
            <w:r w:rsidR="002A7062" w:rsidRPr="002A7062">
              <w:t>fact the entity elected to use the following practical expedients: existence of a significant financing component for contracts of one year or less (AASB 15.63); and/or directly expensing incremental costs of obtaining a contract.</w:t>
            </w:r>
          </w:p>
          <w:p w14:paraId="763DAA69" w14:textId="77777777" w:rsidR="002A7062" w:rsidRDefault="002A7062" w:rsidP="009C7110">
            <w:pPr>
              <w:pStyle w:val="Heading4"/>
              <w:outlineLvl w:val="3"/>
            </w:pPr>
            <w:r w:rsidRPr="004851AF">
              <w:t>Contract assets and contract liabilities</w:t>
            </w:r>
            <w:r>
              <w:t xml:space="preserve"> </w:t>
            </w:r>
          </w:p>
          <w:p w14:paraId="36BF82B2" w14:textId="2179966C" w:rsidR="002A7062" w:rsidRDefault="002A7062" w:rsidP="002A7062">
            <w:pPr>
              <w:pStyle w:val="List"/>
              <w:spacing w:after="100"/>
            </w:pPr>
            <w:r>
              <w:t xml:space="preserve">[Please refer to contract assets and contract liabilities notes </w:t>
            </w:r>
            <w:r w:rsidR="008846BB">
              <w:t>that</w:t>
            </w:r>
            <w:r>
              <w:t xml:space="preserve"> are disclosed separately in the asset and liabilities notes]</w:t>
            </w:r>
          </w:p>
          <w:p w14:paraId="6C05A693" w14:textId="77777777" w:rsidR="002A7062" w:rsidRDefault="002A7062" w:rsidP="002A7062">
            <w:pPr>
              <w:pStyle w:val="List"/>
              <w:spacing w:after="100"/>
            </w:pPr>
            <w:r>
              <w:t xml:space="preserve">A contract asset is an entity’s right to consideration in exchange for goods or services that the entity has transferred to a customer. The contract asset excludes receivables from contracts with customers. </w:t>
            </w:r>
            <w:r w:rsidRPr="002A7062">
              <w:rPr>
                <w:rStyle w:val="Reference"/>
              </w:rPr>
              <w:t>[AASB 15.105]</w:t>
            </w:r>
          </w:p>
          <w:p w14:paraId="2FD45348" w14:textId="77777777" w:rsidR="002A7062" w:rsidRPr="004851AF" w:rsidRDefault="002A7062" w:rsidP="002A7062">
            <w:pPr>
              <w:pStyle w:val="List"/>
              <w:spacing w:after="100"/>
              <w:rPr>
                <w:i/>
                <w:iCs/>
                <w:sz w:val="16"/>
                <w:szCs w:val="16"/>
              </w:rPr>
            </w:pPr>
            <w:r>
              <w:t>An entity shall assess a contract asset for impairment in accordance with AASB 9</w:t>
            </w:r>
            <w:r w:rsidRPr="004851AF">
              <w:rPr>
                <w:sz w:val="16"/>
                <w:szCs w:val="16"/>
              </w:rPr>
              <w:t xml:space="preserve">. </w:t>
            </w:r>
            <w:r w:rsidRPr="002A7062">
              <w:rPr>
                <w:rStyle w:val="Reference"/>
              </w:rPr>
              <w:t>[AASB 15.107]</w:t>
            </w:r>
          </w:p>
          <w:p w14:paraId="7F8BD0FC" w14:textId="77777777" w:rsidR="002A7062" w:rsidRPr="004851AF" w:rsidRDefault="002A7062" w:rsidP="002A7062">
            <w:pPr>
              <w:pStyle w:val="List"/>
              <w:spacing w:after="100"/>
              <w:rPr>
                <w:i/>
                <w:iCs/>
                <w:sz w:val="16"/>
                <w:szCs w:val="16"/>
              </w:rPr>
            </w:pPr>
            <w:r>
              <w:t xml:space="preserve">A contract liability is an entity’s obligation to transfer goods or services to a customer for which the entity has received consideration (or an amount of consideration is due) from the customer. </w:t>
            </w:r>
            <w:r w:rsidRPr="002A7062">
              <w:rPr>
                <w:rStyle w:val="Reference"/>
              </w:rPr>
              <w:t>[AASB 15.105].</w:t>
            </w:r>
          </w:p>
          <w:p w14:paraId="31DD5FF7" w14:textId="77777777" w:rsidR="002A7062" w:rsidRDefault="002A7062" w:rsidP="002A7062">
            <w:pPr>
              <w:pStyle w:val="List"/>
              <w:spacing w:after="100"/>
            </w:pPr>
            <w:r>
              <w:t xml:space="preserve">The following must be disclosed separately: </w:t>
            </w:r>
          </w:p>
          <w:p w14:paraId="14B7497F" w14:textId="77777777" w:rsidR="002A7062" w:rsidRDefault="002A7062" w:rsidP="002A7062">
            <w:pPr>
              <w:pStyle w:val="Guidancebullet"/>
            </w:pPr>
            <w:r>
              <w:t xml:space="preserve">Receivables </w:t>
            </w:r>
          </w:p>
          <w:p w14:paraId="568B3A8B" w14:textId="77777777" w:rsidR="002A7062" w:rsidRDefault="002A7062" w:rsidP="002A7062">
            <w:pPr>
              <w:pStyle w:val="Guidancebullet"/>
            </w:pPr>
            <w:r>
              <w:t xml:space="preserve">Contract assets </w:t>
            </w:r>
          </w:p>
          <w:p w14:paraId="3651C32F" w14:textId="77777777" w:rsidR="002A7062" w:rsidRDefault="002A7062" w:rsidP="002A7062">
            <w:pPr>
              <w:pStyle w:val="Guidancebullet"/>
            </w:pPr>
            <w:r>
              <w:t xml:space="preserve">Contract liabilities </w:t>
            </w:r>
            <w:r w:rsidRPr="002A7062">
              <w:rPr>
                <w:rStyle w:val="Reference"/>
              </w:rPr>
              <w:t>[AASB 15.105]</w:t>
            </w:r>
            <w:r w:rsidRPr="004851AF">
              <w:rPr>
                <w:i/>
                <w:iCs/>
                <w:sz w:val="16"/>
                <w:szCs w:val="16"/>
              </w:rPr>
              <w:t>.</w:t>
            </w:r>
          </w:p>
          <w:p w14:paraId="79B9AFFF" w14:textId="1FEEA1EB" w:rsidR="002A7062" w:rsidRDefault="002A7062" w:rsidP="002A7062">
            <w:pPr>
              <w:pStyle w:val="List"/>
              <w:spacing w:after="100"/>
            </w:pPr>
            <w:r>
              <w:t>Note that if trade receivables include receivables from contracts with customers and other receivables, these should be separately disclosed</w:t>
            </w:r>
            <w:r w:rsidR="008846BB">
              <w:t>.</w:t>
            </w:r>
          </w:p>
          <w:p w14:paraId="63A1C63E" w14:textId="666A7D3C" w:rsidR="002A7062" w:rsidRPr="002A7062" w:rsidRDefault="002A7062" w:rsidP="009C7110">
            <w:pPr>
              <w:pStyle w:val="Heading4"/>
              <w:outlineLvl w:val="3"/>
            </w:pPr>
            <w:r w:rsidRPr="002A7062">
              <w:t>Disclos</w:t>
            </w:r>
            <w:r w:rsidR="006F639B">
              <w:t>ur</w:t>
            </w:r>
            <w:r w:rsidRPr="002A7062">
              <w:t>e</w:t>
            </w:r>
          </w:p>
          <w:p w14:paraId="503F150F" w14:textId="77777777" w:rsidR="002A7062" w:rsidRDefault="002A7062" w:rsidP="002A7062">
            <w:pPr>
              <w:pStyle w:val="Guidancebullet"/>
            </w:pPr>
            <w:r>
              <w:t xml:space="preserve">The opening and closing balances of: </w:t>
            </w:r>
          </w:p>
          <w:p w14:paraId="1F17C6CE" w14:textId="121CC06C" w:rsidR="002A7062" w:rsidRPr="002A7062" w:rsidRDefault="008846BB" w:rsidP="002A7062">
            <w:pPr>
              <w:pStyle w:val="Guidancebullet2noborder"/>
            </w:pPr>
            <w:r w:rsidRPr="002A7062">
              <w:t>receivables</w:t>
            </w:r>
            <w:r w:rsidR="002A7062">
              <w:t>;</w:t>
            </w:r>
          </w:p>
          <w:p w14:paraId="6E3284F4" w14:textId="040F4D87" w:rsidR="002A7062" w:rsidRPr="002A7062" w:rsidRDefault="008846BB" w:rsidP="002A7062">
            <w:pPr>
              <w:pStyle w:val="Guidancebullet2noborder"/>
            </w:pPr>
            <w:r w:rsidRPr="002A7062">
              <w:t xml:space="preserve">contract </w:t>
            </w:r>
            <w:r w:rsidR="002A7062" w:rsidRPr="002A7062">
              <w:t>assets</w:t>
            </w:r>
            <w:r w:rsidR="002A7062">
              <w:t>; and</w:t>
            </w:r>
          </w:p>
          <w:p w14:paraId="232386B8" w14:textId="4239ED15" w:rsidR="002A7062" w:rsidRPr="002A7062" w:rsidRDefault="008846BB" w:rsidP="002A7062">
            <w:pPr>
              <w:pStyle w:val="Guidancebullet2noborder"/>
            </w:pPr>
            <w:r w:rsidRPr="002A7062">
              <w:t xml:space="preserve">contract </w:t>
            </w:r>
            <w:r w:rsidR="002A7062" w:rsidRPr="002A7062">
              <w:t>liabilities</w:t>
            </w:r>
            <w:r w:rsidR="002A7062">
              <w:t>.</w:t>
            </w:r>
          </w:p>
          <w:p w14:paraId="24F400E9" w14:textId="77777777" w:rsidR="002A7062" w:rsidRDefault="002A7062" w:rsidP="002A7062">
            <w:pPr>
              <w:pStyle w:val="Guidancebullet"/>
            </w:pPr>
            <w:r>
              <w:t>Revenue recognised that was included in the contract liability balance at the beginning of the year;</w:t>
            </w:r>
          </w:p>
          <w:p w14:paraId="3FD3A9BC" w14:textId="77777777" w:rsidR="002A7062" w:rsidRPr="00EA3FE6" w:rsidRDefault="002A7062" w:rsidP="002A7062">
            <w:pPr>
              <w:pStyle w:val="Guidancebullet"/>
              <w:rPr>
                <w:i/>
                <w:iCs/>
                <w:sz w:val="16"/>
                <w:szCs w:val="16"/>
              </w:rPr>
            </w:pPr>
            <w:r>
              <w:t>Revenue recognised from performance obligations satisfied in previous periods;</w:t>
            </w:r>
            <w:r w:rsidRPr="002A7062">
              <w:rPr>
                <w:rStyle w:val="Reference"/>
              </w:rPr>
              <w:t xml:space="preserve"> [AASB 15.116]</w:t>
            </w:r>
          </w:p>
          <w:p w14:paraId="0C65EC26" w14:textId="7E746868" w:rsidR="002A7062" w:rsidRPr="00940E38" w:rsidRDefault="002A7062" w:rsidP="002A7062">
            <w:pPr>
              <w:pStyle w:val="Guidancebullet"/>
              <w:rPr>
                <w:noProof/>
                <w:lang w:eastAsia="en-AU"/>
              </w:rPr>
            </w:pPr>
            <w:r>
              <w:t>Explain how the timing of satisfaction of performance obligations (see paragraph 119(a)) relates to the typical timing of payment (see paragraph 119(b)) and the effect that those factors have on the contract asset and the contract liability balances. May use qualitative information.</w:t>
            </w:r>
            <w:r w:rsidRPr="002A7062">
              <w:rPr>
                <w:rStyle w:val="Reference"/>
              </w:rPr>
              <w:t xml:space="preserve"> [AASB 15.117].</w:t>
            </w:r>
            <w:r>
              <w:t xml:space="preserve"> </w:t>
            </w:r>
          </w:p>
        </w:tc>
      </w:tr>
      <w:bookmarkEnd w:id="298"/>
    </w:tbl>
    <w:p w14:paraId="42350AF6" w14:textId="7AADE147" w:rsidR="002A7062" w:rsidRDefault="002A7062"/>
    <w:p w14:paraId="3F299B52" w14:textId="77777777" w:rsidR="002A7062" w:rsidRDefault="002A7062">
      <w:r>
        <w:rPr>
          <w:b/>
        </w:rPr>
        <w:br w:type="page"/>
      </w:r>
    </w:p>
    <w:tbl>
      <w:tblPr>
        <w:tblStyle w:val="ModelReportGuidanceTable"/>
        <w:tblW w:w="9724" w:type="dxa"/>
        <w:tblLayout w:type="fixed"/>
        <w:tblLook w:val="04A0" w:firstRow="1" w:lastRow="0" w:firstColumn="1" w:lastColumn="0" w:noHBand="0" w:noVBand="1"/>
      </w:tblPr>
      <w:tblGrid>
        <w:gridCol w:w="9724"/>
      </w:tblGrid>
      <w:tr w:rsidR="002A7062" w:rsidRPr="002A7062" w14:paraId="72A9BB26" w14:textId="77777777" w:rsidTr="002A7062">
        <w:trPr>
          <w:cnfStyle w:val="100000000000" w:firstRow="1" w:lastRow="0" w:firstColumn="0" w:lastColumn="0" w:oddVBand="0" w:evenVBand="0" w:oddHBand="0" w:evenHBand="0" w:firstRowFirstColumn="0" w:firstRowLastColumn="0" w:lastRowFirstColumn="0" w:lastRowLastColumn="0"/>
        </w:trPr>
        <w:tc>
          <w:tcPr>
            <w:tcW w:w="9724" w:type="dxa"/>
          </w:tcPr>
          <w:p w14:paraId="1BCBC0A2" w14:textId="752C4A41" w:rsidR="002A7062" w:rsidRPr="002A7062" w:rsidRDefault="002A7062" w:rsidP="009F17AC">
            <w:r w:rsidRPr="002A7062">
              <w:lastRenderedPageBreak/>
              <w:t xml:space="preserve">Guidance – Receivables </w:t>
            </w:r>
            <w:r w:rsidRPr="002A7062">
              <w:rPr>
                <w:i/>
                <w:iCs/>
              </w:rPr>
              <w:t>(continued)</w:t>
            </w:r>
          </w:p>
        </w:tc>
      </w:tr>
      <w:tr w:rsidR="002A7062" w:rsidRPr="00940E38" w14:paraId="44F3C235" w14:textId="77777777" w:rsidTr="002A7062">
        <w:tc>
          <w:tcPr>
            <w:tcW w:w="9724" w:type="dxa"/>
          </w:tcPr>
          <w:p w14:paraId="693C8BEC" w14:textId="77777777" w:rsidR="002A7062" w:rsidRDefault="002A7062" w:rsidP="002A7062">
            <w:pPr>
              <w:pStyle w:val="Guidancebullet"/>
            </w:pPr>
            <w:r>
              <w:t xml:space="preserve">Explain significant changes in contract assets and liabilities. </w:t>
            </w:r>
          </w:p>
          <w:p w14:paraId="52D0C1E3" w14:textId="77777777" w:rsidR="002A7062" w:rsidRDefault="002A7062" w:rsidP="002A7062">
            <w:pPr>
              <w:pStyle w:val="Guidanceindent"/>
            </w:pPr>
            <w:r>
              <w:tab/>
              <w:t>Reasons for the change may include:</w:t>
            </w:r>
          </w:p>
          <w:p w14:paraId="2DAB038C" w14:textId="77777777" w:rsidR="002A7062" w:rsidRDefault="002A7062" w:rsidP="002A7062">
            <w:pPr>
              <w:pStyle w:val="Guidancebullet2noborder"/>
            </w:pPr>
            <w:r>
              <w:t>business combinations;</w:t>
            </w:r>
          </w:p>
          <w:p w14:paraId="14B3E2C9" w14:textId="77777777" w:rsidR="002A7062" w:rsidRDefault="002A7062" w:rsidP="002A7062">
            <w:pPr>
              <w:pStyle w:val="Guidancebullet2noborder"/>
            </w:pPr>
            <w:r>
              <w:t>cumulative catch ups, such as those arising from a change in the measure of progress, a change in an estimate of the transaction price or a contract modification;</w:t>
            </w:r>
          </w:p>
          <w:p w14:paraId="540FF317" w14:textId="77777777" w:rsidR="002A7062" w:rsidRDefault="002A7062" w:rsidP="002A7062">
            <w:pPr>
              <w:pStyle w:val="Guidancebullet2noborder"/>
            </w:pPr>
            <w:r>
              <w:t>impairment of contract assets;</w:t>
            </w:r>
          </w:p>
          <w:p w14:paraId="02ED8A6F" w14:textId="77777777" w:rsidR="002A7062" w:rsidRDefault="002A7062" w:rsidP="002A7062">
            <w:pPr>
              <w:pStyle w:val="Guidancebullet2noborder"/>
            </w:pPr>
            <w:r>
              <w:t>change in timeframe – of contract assets becoming a receivable;</w:t>
            </w:r>
          </w:p>
          <w:p w14:paraId="6DE465F7" w14:textId="77777777" w:rsidR="002A7062" w:rsidRDefault="002A7062" w:rsidP="002A7062">
            <w:pPr>
              <w:pStyle w:val="Guidancebullet2noborder"/>
            </w:pPr>
            <w:r>
              <w:t xml:space="preserve">change in timeframe – for performance obligation to be satisfied. </w:t>
            </w:r>
            <w:r w:rsidRPr="002A7062">
              <w:rPr>
                <w:rStyle w:val="Reference"/>
              </w:rPr>
              <w:t>[AASB 15.118]</w:t>
            </w:r>
          </w:p>
          <w:p w14:paraId="6E28A3ED" w14:textId="77777777" w:rsidR="002A7062" w:rsidRDefault="002A7062" w:rsidP="002A7062">
            <w:pPr>
              <w:pStyle w:val="Guidancebullet"/>
            </w:pPr>
            <w:r>
              <w:t xml:space="preserve">Disclose the following information about remaining performance obligations: </w:t>
            </w:r>
          </w:p>
          <w:p w14:paraId="28259AEF" w14:textId="77777777" w:rsidR="002A7062" w:rsidRDefault="002A7062" w:rsidP="002A7062">
            <w:pPr>
              <w:pStyle w:val="Guidancebullet2noborder"/>
            </w:pPr>
            <w:r>
              <w:t xml:space="preserve">The aggregate amount of the transaction price allocated to the performance obligations that are unsatisfied (or partially unsatisfied) as of the end of the reporting period; and </w:t>
            </w:r>
          </w:p>
          <w:p w14:paraId="52092C42" w14:textId="5E3FDB1A" w:rsidR="002A7062" w:rsidRPr="004851AF" w:rsidRDefault="002A7062" w:rsidP="002A7062">
            <w:pPr>
              <w:pStyle w:val="Guidancebullet2noborder"/>
            </w:pPr>
            <w:r>
              <w:t xml:space="preserve">An explanation of when the entity expects to recognise as revenue the amount disclosed in accordance with paragraph 120(a). The disclosure can be either on a quantitative basis using the time bands that would be most appropriate for the duration of the remaining performance obligations; or by using qualitative information. </w:t>
            </w:r>
            <w:r w:rsidRPr="002A7062">
              <w:rPr>
                <w:rStyle w:val="Reference"/>
              </w:rPr>
              <w:t>[AASB 15.120].</w:t>
            </w:r>
          </w:p>
        </w:tc>
      </w:tr>
      <w:bookmarkEnd w:id="297"/>
    </w:tbl>
    <w:p w14:paraId="12AF6963" w14:textId="77777777" w:rsidR="00E73BC6" w:rsidRPr="00940E38" w:rsidRDefault="00E73BC6" w:rsidP="00E73BC6">
      <w:pPr>
        <w:pStyle w:val="Note"/>
        <w:ind w:left="0" w:firstLine="0"/>
      </w:pPr>
    </w:p>
    <w:p w14:paraId="6E6AC032" w14:textId="77777777" w:rsidR="00E73BC6" w:rsidRPr="00940E38" w:rsidRDefault="00E73BC6" w:rsidP="00E73BC6">
      <w:pPr>
        <w:pStyle w:val="Heading2"/>
      </w:pPr>
      <w:bookmarkStart w:id="299" w:name="_Toc511056597"/>
      <w:bookmarkStart w:id="300" w:name="_Toc511910283"/>
      <w:bookmarkStart w:id="301" w:name="_Toc42054701"/>
      <w:bookmarkStart w:id="302" w:name="_Toc42218655"/>
      <w:r w:rsidRPr="00940E38">
        <w:t>Payables</w:t>
      </w:r>
      <w:bookmarkEnd w:id="299"/>
      <w:bookmarkEnd w:id="300"/>
      <w:bookmarkEnd w:id="301"/>
      <w:bookmarkEnd w:id="302"/>
      <w:r>
        <w:t xml:space="preserve"> </w:t>
      </w:r>
    </w:p>
    <w:p w14:paraId="105C3813"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ayout w:type="fixed"/>
        <w:tblLook w:val="00A0" w:firstRow="1" w:lastRow="0" w:firstColumn="1" w:lastColumn="0" w:noHBand="0" w:noVBand="0"/>
      </w:tblPr>
      <w:tblGrid>
        <w:gridCol w:w="1304"/>
        <w:gridCol w:w="6567"/>
        <w:gridCol w:w="884"/>
        <w:gridCol w:w="884"/>
      </w:tblGrid>
      <w:tr w:rsidR="00E73BC6" w:rsidRPr="00D342FD" w14:paraId="47887D20" w14:textId="77777777" w:rsidTr="0008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0" w:type="dxa"/>
            <w:hideMark/>
          </w:tcPr>
          <w:p w14:paraId="3CDFF8C2" w14:textId="77777777" w:rsidR="00E73BC6" w:rsidRPr="00D342FD" w:rsidRDefault="00E73BC6" w:rsidP="00083996">
            <w:pPr>
              <w:pStyle w:val="TableUnits"/>
              <w:spacing w:before="20" w:after="20"/>
              <w:ind w:left="0"/>
              <w:jc w:val="left"/>
              <w:rPr>
                <w:b w:val="0"/>
                <w:bCs/>
                <w:iCs/>
              </w:rPr>
            </w:pPr>
            <w:r w:rsidRPr="00D342FD">
              <w:rPr>
                <w:b w:val="0"/>
                <w:bCs/>
                <w:iCs/>
              </w:rPr>
              <w:t>Source reference</w:t>
            </w:r>
          </w:p>
        </w:tc>
        <w:tc>
          <w:tcPr>
            <w:tcW w:w="6540" w:type="dxa"/>
            <w:hideMark/>
          </w:tcPr>
          <w:p w14:paraId="77570BBB" w14:textId="77777777" w:rsidR="00E73BC6" w:rsidRPr="00D342FD" w:rsidRDefault="00E73BC6" w:rsidP="00083996">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6169FC4B" w14:textId="77777777" w:rsidR="00E73BC6" w:rsidRPr="00D342FD" w:rsidRDefault="00E73BC6" w:rsidP="00083996">
            <w:pPr>
              <w:pStyle w:val="TableUnits"/>
              <w:spacing w:before="20" w:after="20"/>
              <w:rPr>
                <w:b w:val="0"/>
                <w:bCs/>
                <w:iCs/>
              </w:rPr>
            </w:pPr>
            <w:r w:rsidRPr="00D342FD">
              <w:rPr>
                <w:b w:val="0"/>
                <w:bCs/>
                <w:iCs/>
              </w:rPr>
              <w:t>2020</w:t>
            </w:r>
          </w:p>
        </w:tc>
        <w:tc>
          <w:tcPr>
            <w:tcW w:w="880" w:type="dxa"/>
            <w:noWrap/>
            <w:hideMark/>
          </w:tcPr>
          <w:p w14:paraId="3A00B0B9" w14:textId="77777777" w:rsidR="00E73BC6" w:rsidRPr="00D342FD" w:rsidRDefault="00E73BC6" w:rsidP="0008399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1D937182"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5A351F3F" w14:textId="77777777" w:rsidR="00E73BC6" w:rsidRPr="00D342FD" w:rsidRDefault="00E73BC6" w:rsidP="00083996">
            <w:pPr>
              <w:pStyle w:val="TableUnits"/>
              <w:spacing w:before="20" w:after="20"/>
              <w:ind w:left="0"/>
              <w:jc w:val="left"/>
              <w:rPr>
                <w:b w:val="0"/>
                <w:bCs/>
                <w:i/>
                <w:iCs/>
              </w:rPr>
            </w:pPr>
          </w:p>
        </w:tc>
        <w:tc>
          <w:tcPr>
            <w:tcW w:w="6540" w:type="dxa"/>
            <w:hideMark/>
          </w:tcPr>
          <w:p w14:paraId="42FC9FEF"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t>Contractual</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70906AD0" w14:textId="77777777" w:rsidR="00E73BC6" w:rsidRPr="00D342FD" w:rsidRDefault="00E73BC6" w:rsidP="00083996">
            <w:pPr>
              <w:pStyle w:val="TableUnits"/>
              <w:spacing w:before="20" w:after="20"/>
              <w:rPr>
                <w:b w:val="0"/>
                <w:bCs/>
              </w:rPr>
            </w:pPr>
            <w:r w:rsidRPr="00D342FD">
              <w:rPr>
                <w:b w:val="0"/>
                <w:bCs/>
              </w:rPr>
              <w:t> </w:t>
            </w:r>
          </w:p>
        </w:tc>
        <w:tc>
          <w:tcPr>
            <w:tcW w:w="880" w:type="dxa"/>
            <w:noWrap/>
            <w:hideMark/>
          </w:tcPr>
          <w:p w14:paraId="6F5EA957"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18EDCEA5"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3C76484A" w14:textId="77777777" w:rsidR="00E73BC6" w:rsidRPr="00D342FD" w:rsidRDefault="00E73BC6" w:rsidP="00083996">
            <w:pPr>
              <w:pStyle w:val="TableUnits"/>
              <w:spacing w:before="20" w:after="20"/>
              <w:ind w:left="0"/>
              <w:jc w:val="left"/>
              <w:rPr>
                <w:b w:val="0"/>
                <w:bCs/>
              </w:rPr>
            </w:pPr>
          </w:p>
        </w:tc>
        <w:tc>
          <w:tcPr>
            <w:tcW w:w="6540" w:type="dxa"/>
            <w:hideMark/>
          </w:tcPr>
          <w:p w14:paraId="20C02457"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Supplies and services</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063ECED6" w14:textId="77777777" w:rsidR="00E73BC6" w:rsidRPr="00D342FD" w:rsidRDefault="00E73BC6" w:rsidP="00083996">
            <w:pPr>
              <w:pStyle w:val="TableUnits"/>
              <w:spacing w:before="20" w:after="20"/>
              <w:rPr>
                <w:b w:val="0"/>
                <w:bCs/>
              </w:rPr>
            </w:pPr>
            <w:r w:rsidRPr="00D342FD">
              <w:rPr>
                <w:b w:val="0"/>
                <w:bCs/>
              </w:rPr>
              <w:t>4 466</w:t>
            </w:r>
          </w:p>
        </w:tc>
        <w:tc>
          <w:tcPr>
            <w:tcW w:w="880" w:type="dxa"/>
            <w:noWrap/>
            <w:hideMark/>
          </w:tcPr>
          <w:p w14:paraId="3291A82F"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3 430</w:t>
            </w:r>
          </w:p>
        </w:tc>
      </w:tr>
      <w:tr w:rsidR="00E73BC6" w:rsidRPr="00D342FD" w14:paraId="498CF553"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761D52ED" w14:textId="77777777" w:rsidR="00E73BC6" w:rsidRPr="00D342FD" w:rsidRDefault="00E73BC6" w:rsidP="00083996">
            <w:pPr>
              <w:pStyle w:val="TableUnits"/>
              <w:spacing w:before="20" w:after="20"/>
              <w:ind w:left="0"/>
              <w:jc w:val="left"/>
              <w:rPr>
                <w:b w:val="0"/>
                <w:bCs/>
              </w:rPr>
            </w:pPr>
          </w:p>
        </w:tc>
        <w:tc>
          <w:tcPr>
            <w:tcW w:w="6540" w:type="dxa"/>
            <w:hideMark/>
          </w:tcPr>
          <w:p w14:paraId="5E0336C5"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Amounts payable to government and agencies</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3C591A54" w14:textId="77777777" w:rsidR="00E73BC6" w:rsidRPr="00D342FD" w:rsidRDefault="00E73BC6" w:rsidP="00083996">
            <w:pPr>
              <w:pStyle w:val="TableUnits"/>
              <w:spacing w:before="20" w:after="20"/>
              <w:rPr>
                <w:b w:val="0"/>
                <w:bCs/>
              </w:rPr>
            </w:pPr>
            <w:r w:rsidRPr="00D342FD">
              <w:rPr>
                <w:b w:val="0"/>
                <w:bCs/>
              </w:rPr>
              <w:t>10 891</w:t>
            </w:r>
          </w:p>
        </w:tc>
        <w:tc>
          <w:tcPr>
            <w:tcW w:w="880" w:type="dxa"/>
            <w:noWrap/>
            <w:hideMark/>
          </w:tcPr>
          <w:p w14:paraId="4153DE89"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1 796</w:t>
            </w:r>
          </w:p>
        </w:tc>
      </w:tr>
      <w:tr w:rsidR="00E73BC6" w:rsidRPr="00D342FD" w14:paraId="4D12CB41"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3FAC5CE6" w14:textId="77777777" w:rsidR="00E73BC6" w:rsidRPr="00D342FD" w:rsidRDefault="00E73BC6" w:rsidP="00083996">
            <w:pPr>
              <w:pStyle w:val="TableUnits"/>
              <w:spacing w:before="20" w:after="20"/>
              <w:ind w:left="0"/>
              <w:jc w:val="left"/>
              <w:rPr>
                <w:b w:val="0"/>
                <w:bCs/>
              </w:rPr>
            </w:pPr>
          </w:p>
        </w:tc>
        <w:tc>
          <w:tcPr>
            <w:tcW w:w="6540" w:type="dxa"/>
            <w:hideMark/>
          </w:tcPr>
          <w:p w14:paraId="5274C509"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Unearned income</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64B7D02C" w14:textId="77777777" w:rsidR="00E73BC6" w:rsidRPr="00D342FD" w:rsidRDefault="00E73BC6" w:rsidP="00083996">
            <w:pPr>
              <w:pStyle w:val="TableUnits"/>
              <w:spacing w:before="20" w:after="20"/>
              <w:rPr>
                <w:b w:val="0"/>
                <w:bCs/>
              </w:rPr>
            </w:pPr>
            <w:r w:rsidRPr="00D342FD">
              <w:rPr>
                <w:b w:val="0"/>
                <w:bCs/>
              </w:rPr>
              <w:t>1 145</w:t>
            </w:r>
          </w:p>
        </w:tc>
        <w:tc>
          <w:tcPr>
            <w:tcW w:w="880" w:type="dxa"/>
            <w:noWrap/>
            <w:hideMark/>
          </w:tcPr>
          <w:p w14:paraId="7ABA0305"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1 990</w:t>
            </w:r>
          </w:p>
        </w:tc>
      </w:tr>
      <w:tr w:rsidR="00E73BC6" w:rsidRPr="00D342FD" w14:paraId="1EA55710"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650C60F1" w14:textId="77777777" w:rsidR="00E73BC6" w:rsidRPr="00D342FD" w:rsidRDefault="00E73BC6" w:rsidP="00083996">
            <w:pPr>
              <w:pStyle w:val="TableUnits"/>
              <w:spacing w:before="20" w:after="20"/>
              <w:ind w:left="0"/>
              <w:jc w:val="left"/>
              <w:rPr>
                <w:b w:val="0"/>
                <w:bCs/>
              </w:rPr>
            </w:pPr>
          </w:p>
        </w:tc>
        <w:tc>
          <w:tcPr>
            <w:tcW w:w="6540" w:type="dxa"/>
            <w:hideMark/>
          </w:tcPr>
          <w:p w14:paraId="26EFDFB5" w14:textId="77777777" w:rsidR="00E73BC6" w:rsidRPr="00A72836"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vertAlign w:val="superscript"/>
              </w:rPr>
            </w:pPr>
            <w:r w:rsidRPr="00D342FD">
              <w:rPr>
                <w:b w:val="0"/>
                <w:bCs/>
              </w:rPr>
              <w:t>Grant of right to operate liability</w:t>
            </w:r>
            <w:r>
              <w:rPr>
                <w:b w:val="0"/>
                <w:bCs/>
                <w:vertAlign w:val="superscript"/>
              </w:rPr>
              <w:t xml:space="preserve"> (a)</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5B65FAA5" w14:textId="77777777" w:rsidR="00E73BC6" w:rsidRPr="00D342FD" w:rsidRDefault="00E73BC6" w:rsidP="00083996">
            <w:pPr>
              <w:pStyle w:val="TableUnits"/>
              <w:spacing w:before="20" w:after="20"/>
              <w:rPr>
                <w:b w:val="0"/>
                <w:bCs/>
              </w:rPr>
            </w:pPr>
            <w:r w:rsidRPr="00D342FD">
              <w:rPr>
                <w:b w:val="0"/>
                <w:bCs/>
              </w:rPr>
              <w:t>18 150</w:t>
            </w:r>
          </w:p>
        </w:tc>
        <w:tc>
          <w:tcPr>
            <w:tcW w:w="880" w:type="dxa"/>
            <w:noWrap/>
            <w:hideMark/>
          </w:tcPr>
          <w:p w14:paraId="724D6840"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19 150</w:t>
            </w:r>
          </w:p>
        </w:tc>
      </w:tr>
      <w:tr w:rsidR="00E73BC6" w:rsidRPr="00D342FD" w14:paraId="5D4A153E"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4809C55F" w14:textId="77777777" w:rsidR="00E73BC6" w:rsidRPr="00D342FD" w:rsidRDefault="00E73BC6" w:rsidP="00083996">
            <w:pPr>
              <w:pStyle w:val="TableUnits"/>
              <w:spacing w:before="20" w:after="20"/>
              <w:ind w:left="0"/>
              <w:jc w:val="left"/>
              <w:rPr>
                <w:b w:val="0"/>
                <w:bCs/>
              </w:rPr>
            </w:pPr>
          </w:p>
        </w:tc>
        <w:tc>
          <w:tcPr>
            <w:tcW w:w="6540" w:type="dxa"/>
            <w:hideMark/>
          </w:tcPr>
          <w:p w14:paraId="39E5AF12"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Deferred capital grant revenue</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3B7A0C0C" w14:textId="77777777" w:rsidR="00E73BC6" w:rsidRPr="00D342FD" w:rsidRDefault="00E73BC6" w:rsidP="00083996">
            <w:pPr>
              <w:pStyle w:val="TableUnits"/>
              <w:spacing w:before="20" w:after="20"/>
              <w:rPr>
                <w:b w:val="0"/>
                <w:bCs/>
              </w:rPr>
            </w:pPr>
            <w:r w:rsidRPr="00D342FD">
              <w:rPr>
                <w:b w:val="0"/>
                <w:bCs/>
              </w:rPr>
              <w:t xml:space="preserve"> 13</w:t>
            </w:r>
          </w:p>
        </w:tc>
        <w:tc>
          <w:tcPr>
            <w:tcW w:w="880" w:type="dxa"/>
            <w:noWrap/>
            <w:hideMark/>
          </w:tcPr>
          <w:p w14:paraId="542CFF46"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6C9DD317"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7E1DCC2D" w14:textId="77777777" w:rsidR="00E73BC6" w:rsidRPr="00D342FD" w:rsidRDefault="00E73BC6" w:rsidP="00083996">
            <w:pPr>
              <w:pStyle w:val="TableUnits"/>
              <w:spacing w:before="20" w:after="20"/>
              <w:ind w:left="0"/>
              <w:jc w:val="left"/>
              <w:rPr>
                <w:b w:val="0"/>
                <w:bCs/>
              </w:rPr>
            </w:pPr>
          </w:p>
        </w:tc>
        <w:tc>
          <w:tcPr>
            <w:tcW w:w="6540" w:type="dxa"/>
            <w:hideMark/>
          </w:tcPr>
          <w:p w14:paraId="582EE6B0"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payables</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1A54D005" w14:textId="77777777" w:rsidR="00E73BC6" w:rsidRPr="00D342FD" w:rsidRDefault="00E73BC6" w:rsidP="00083996">
            <w:pPr>
              <w:pStyle w:val="TableUnits"/>
              <w:spacing w:before="20" w:after="20"/>
              <w:rPr>
                <w:b w:val="0"/>
                <w:bCs/>
              </w:rPr>
            </w:pPr>
            <w:r w:rsidRPr="00D342FD">
              <w:rPr>
                <w:b w:val="0"/>
                <w:bCs/>
              </w:rPr>
              <w:t xml:space="preserve"> 817</w:t>
            </w:r>
          </w:p>
        </w:tc>
        <w:tc>
          <w:tcPr>
            <w:tcW w:w="880" w:type="dxa"/>
            <w:noWrap/>
            <w:hideMark/>
          </w:tcPr>
          <w:p w14:paraId="42BD20BD"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8 925</w:t>
            </w:r>
          </w:p>
        </w:tc>
      </w:tr>
      <w:tr w:rsidR="00E73BC6" w:rsidRPr="00D342FD" w14:paraId="24A651B8"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7DB810CA" w14:textId="77777777" w:rsidR="00E73BC6" w:rsidRPr="00D342FD" w:rsidRDefault="00E73BC6" w:rsidP="00083996">
            <w:pPr>
              <w:pStyle w:val="TableUnits"/>
              <w:spacing w:before="20" w:after="20"/>
              <w:ind w:left="0"/>
              <w:jc w:val="left"/>
              <w:rPr>
                <w:b w:val="0"/>
                <w:bCs/>
              </w:rPr>
            </w:pPr>
          </w:p>
        </w:tc>
        <w:tc>
          <w:tcPr>
            <w:tcW w:w="6540" w:type="dxa"/>
            <w:hideMark/>
          </w:tcPr>
          <w:p w14:paraId="196903E8"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t>Statutory</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6CC78BC2" w14:textId="77777777" w:rsidR="00E73BC6" w:rsidRPr="00D342FD" w:rsidRDefault="00E73BC6" w:rsidP="00083996">
            <w:pPr>
              <w:pStyle w:val="TableUnits"/>
              <w:spacing w:before="20" w:after="20"/>
              <w:rPr>
                <w:b w:val="0"/>
                <w:bCs/>
              </w:rPr>
            </w:pPr>
            <w:r w:rsidRPr="00D342FD">
              <w:rPr>
                <w:b w:val="0"/>
                <w:bCs/>
              </w:rPr>
              <w:t> </w:t>
            </w:r>
          </w:p>
        </w:tc>
        <w:tc>
          <w:tcPr>
            <w:tcW w:w="880" w:type="dxa"/>
            <w:noWrap/>
            <w:hideMark/>
          </w:tcPr>
          <w:p w14:paraId="3E497F52"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24B64236"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1B99CD06" w14:textId="77777777" w:rsidR="00E73BC6" w:rsidRPr="00D342FD" w:rsidRDefault="00E73BC6" w:rsidP="00083996">
            <w:pPr>
              <w:pStyle w:val="TableUnits"/>
              <w:spacing w:before="20" w:after="20"/>
              <w:ind w:left="0"/>
              <w:jc w:val="left"/>
              <w:rPr>
                <w:b w:val="0"/>
                <w:bCs/>
              </w:rPr>
            </w:pPr>
          </w:p>
        </w:tc>
        <w:tc>
          <w:tcPr>
            <w:tcW w:w="6540" w:type="dxa"/>
            <w:hideMark/>
          </w:tcPr>
          <w:p w14:paraId="765B1619"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FBT payable</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1F6BC2C2" w14:textId="77777777" w:rsidR="00E73BC6" w:rsidRPr="00D342FD" w:rsidRDefault="00E73BC6" w:rsidP="00083996">
            <w:pPr>
              <w:pStyle w:val="TableUnits"/>
              <w:spacing w:before="20" w:after="20"/>
              <w:rPr>
                <w:b w:val="0"/>
                <w:bCs/>
              </w:rPr>
            </w:pPr>
            <w:r w:rsidRPr="00D342FD">
              <w:rPr>
                <w:b w:val="0"/>
                <w:bCs/>
              </w:rPr>
              <w:t xml:space="preserve"> 82</w:t>
            </w:r>
          </w:p>
        </w:tc>
        <w:tc>
          <w:tcPr>
            <w:tcW w:w="880" w:type="dxa"/>
            <w:noWrap/>
            <w:hideMark/>
          </w:tcPr>
          <w:p w14:paraId="041B41C1"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169</w:t>
            </w:r>
          </w:p>
        </w:tc>
      </w:tr>
      <w:tr w:rsidR="00E73BC6" w:rsidRPr="00D342FD" w14:paraId="6A288AC7"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7F16D4D3" w14:textId="77777777" w:rsidR="00E73BC6" w:rsidRPr="00D342FD" w:rsidRDefault="00E73BC6" w:rsidP="00083996">
            <w:pPr>
              <w:pStyle w:val="TableUnits"/>
              <w:spacing w:before="20" w:after="20"/>
              <w:ind w:left="0"/>
              <w:jc w:val="left"/>
              <w:rPr>
                <w:b w:val="0"/>
                <w:bCs/>
              </w:rPr>
            </w:pPr>
          </w:p>
        </w:tc>
        <w:tc>
          <w:tcPr>
            <w:tcW w:w="6540" w:type="dxa"/>
            <w:hideMark/>
          </w:tcPr>
          <w:p w14:paraId="29EFA03C"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GST payable </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68E2E1C1" w14:textId="77777777" w:rsidR="00E73BC6" w:rsidRPr="00D342FD" w:rsidRDefault="00E73BC6" w:rsidP="00083996">
            <w:pPr>
              <w:pStyle w:val="TableUnits"/>
              <w:spacing w:before="20" w:after="20"/>
              <w:rPr>
                <w:b w:val="0"/>
                <w:bCs/>
              </w:rPr>
            </w:pPr>
            <w:r w:rsidRPr="00D342FD">
              <w:rPr>
                <w:b w:val="0"/>
                <w:bCs/>
              </w:rPr>
              <w:t xml:space="preserve"> 108</w:t>
            </w:r>
          </w:p>
        </w:tc>
        <w:tc>
          <w:tcPr>
            <w:tcW w:w="880" w:type="dxa"/>
            <w:noWrap/>
            <w:hideMark/>
          </w:tcPr>
          <w:p w14:paraId="62FB9FA6"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225</w:t>
            </w:r>
          </w:p>
        </w:tc>
      </w:tr>
      <w:tr w:rsidR="00E73BC6" w:rsidRPr="00D342FD" w14:paraId="4D988D3B"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3060EE94" w14:textId="77777777" w:rsidR="00E73BC6" w:rsidRPr="00D342FD" w:rsidRDefault="00E73BC6" w:rsidP="00083996">
            <w:pPr>
              <w:pStyle w:val="TableUnits"/>
              <w:spacing w:before="20" w:after="20"/>
              <w:ind w:left="0"/>
              <w:jc w:val="left"/>
              <w:rPr>
                <w:b w:val="0"/>
                <w:bCs/>
              </w:rPr>
            </w:pPr>
          </w:p>
        </w:tc>
        <w:tc>
          <w:tcPr>
            <w:tcW w:w="6540" w:type="dxa"/>
            <w:tcBorders>
              <w:bottom w:val="single" w:sz="6" w:space="0" w:color="auto"/>
            </w:tcBorders>
            <w:hideMark/>
          </w:tcPr>
          <w:p w14:paraId="11AD6807"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 taxes payable</w:t>
            </w:r>
          </w:p>
        </w:tc>
        <w:tc>
          <w:tcPr>
            <w:cnfStyle w:val="000001000000" w:firstRow="0" w:lastRow="0" w:firstColumn="0" w:lastColumn="0" w:oddVBand="0" w:evenVBand="1" w:oddHBand="0" w:evenHBand="0" w:firstRowFirstColumn="0" w:firstRowLastColumn="0" w:lastRowFirstColumn="0" w:lastRowLastColumn="0"/>
            <w:tcW w:w="880" w:type="dxa"/>
            <w:tcBorders>
              <w:bottom w:val="single" w:sz="6" w:space="0" w:color="auto"/>
            </w:tcBorders>
            <w:noWrap/>
            <w:hideMark/>
          </w:tcPr>
          <w:p w14:paraId="447C9A3A" w14:textId="77777777" w:rsidR="00E73BC6" w:rsidRPr="00D342FD" w:rsidRDefault="00E73BC6" w:rsidP="00083996">
            <w:pPr>
              <w:pStyle w:val="TableUnits"/>
              <w:spacing w:before="20" w:after="20"/>
              <w:rPr>
                <w:b w:val="0"/>
                <w:bCs/>
              </w:rPr>
            </w:pPr>
            <w:r w:rsidRPr="00D342FD">
              <w:rPr>
                <w:b w:val="0"/>
                <w:bCs/>
              </w:rPr>
              <w:t xml:space="preserve"> 82</w:t>
            </w:r>
          </w:p>
        </w:tc>
        <w:tc>
          <w:tcPr>
            <w:tcW w:w="880" w:type="dxa"/>
            <w:tcBorders>
              <w:bottom w:val="single" w:sz="6" w:space="0" w:color="auto"/>
            </w:tcBorders>
            <w:noWrap/>
            <w:hideMark/>
          </w:tcPr>
          <w:p w14:paraId="7B357A0F"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169</w:t>
            </w:r>
          </w:p>
        </w:tc>
      </w:tr>
      <w:tr w:rsidR="00E73BC6" w:rsidRPr="00D342FD" w14:paraId="520ED8E9"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706EECF8" w14:textId="77777777" w:rsidR="00E73BC6" w:rsidRPr="00D342FD" w:rsidRDefault="00E73BC6" w:rsidP="00083996">
            <w:pPr>
              <w:pStyle w:val="TableUnits"/>
              <w:spacing w:before="20" w:after="20"/>
              <w:ind w:left="0"/>
              <w:jc w:val="left"/>
              <w:rPr>
                <w:b w:val="0"/>
                <w:bCs/>
              </w:rPr>
            </w:pPr>
          </w:p>
        </w:tc>
        <w:tc>
          <w:tcPr>
            <w:tcW w:w="6540" w:type="dxa"/>
            <w:tcBorders>
              <w:top w:val="single" w:sz="6" w:space="0" w:color="auto"/>
              <w:bottom w:val="single" w:sz="6" w:space="0" w:color="auto"/>
            </w:tcBorders>
            <w:hideMark/>
          </w:tcPr>
          <w:p w14:paraId="6A85CC72"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payables</w:t>
            </w:r>
          </w:p>
        </w:tc>
        <w:tc>
          <w:tcPr>
            <w:cnfStyle w:val="000001000000" w:firstRow="0" w:lastRow="0" w:firstColumn="0" w:lastColumn="0" w:oddVBand="0" w:evenVBand="1" w:oddHBand="0" w:evenHBand="0" w:firstRowFirstColumn="0" w:firstRowLastColumn="0" w:lastRowFirstColumn="0" w:lastRowLastColumn="0"/>
            <w:tcW w:w="880" w:type="dxa"/>
            <w:tcBorders>
              <w:top w:val="single" w:sz="6" w:space="0" w:color="auto"/>
              <w:bottom w:val="single" w:sz="6" w:space="0" w:color="auto"/>
            </w:tcBorders>
            <w:noWrap/>
            <w:hideMark/>
          </w:tcPr>
          <w:p w14:paraId="2A01100D" w14:textId="77777777" w:rsidR="00E73BC6" w:rsidRPr="00D342FD" w:rsidRDefault="00E73BC6" w:rsidP="00083996">
            <w:pPr>
              <w:pStyle w:val="TableUnits"/>
              <w:spacing w:before="20" w:after="20"/>
            </w:pPr>
            <w:r w:rsidRPr="00D342FD">
              <w:t>35 75</w:t>
            </w:r>
            <w:r>
              <w:t>4</w:t>
            </w:r>
          </w:p>
        </w:tc>
        <w:tc>
          <w:tcPr>
            <w:tcW w:w="880" w:type="dxa"/>
            <w:tcBorders>
              <w:top w:val="single" w:sz="6" w:space="0" w:color="auto"/>
              <w:bottom w:val="single" w:sz="6" w:space="0" w:color="auto"/>
            </w:tcBorders>
            <w:noWrap/>
            <w:hideMark/>
          </w:tcPr>
          <w:p w14:paraId="05D18603"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35 854</w:t>
            </w:r>
          </w:p>
        </w:tc>
      </w:tr>
      <w:tr w:rsidR="00E73BC6" w:rsidRPr="00D342FD" w14:paraId="6BEA63D0"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1EA448D9" w14:textId="77777777" w:rsidR="00E73BC6" w:rsidRPr="00D342FD" w:rsidRDefault="00E73BC6" w:rsidP="00083996">
            <w:pPr>
              <w:pStyle w:val="TableUnits"/>
              <w:spacing w:before="20" w:after="20"/>
              <w:ind w:left="0"/>
              <w:jc w:val="left"/>
              <w:rPr>
                <w:b w:val="0"/>
                <w:bCs/>
              </w:rPr>
            </w:pPr>
          </w:p>
        </w:tc>
        <w:tc>
          <w:tcPr>
            <w:tcW w:w="6540" w:type="dxa"/>
            <w:tcBorders>
              <w:top w:val="single" w:sz="6" w:space="0" w:color="auto"/>
            </w:tcBorders>
            <w:hideMark/>
          </w:tcPr>
          <w:p w14:paraId="1F8B7D62"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i/>
                <w:iCs/>
              </w:rPr>
            </w:pPr>
            <w:r w:rsidRPr="00D342FD">
              <w:rPr>
                <w:b w:val="0"/>
                <w:bCs/>
                <w:i/>
                <w:iCs/>
              </w:rPr>
              <w:t>Represented by:</w:t>
            </w:r>
          </w:p>
        </w:tc>
        <w:tc>
          <w:tcPr>
            <w:cnfStyle w:val="000001000000" w:firstRow="0" w:lastRow="0" w:firstColumn="0" w:lastColumn="0" w:oddVBand="0" w:evenVBand="1" w:oddHBand="0" w:evenHBand="0" w:firstRowFirstColumn="0" w:firstRowLastColumn="0" w:lastRowFirstColumn="0" w:lastRowLastColumn="0"/>
            <w:tcW w:w="880" w:type="dxa"/>
            <w:tcBorders>
              <w:top w:val="single" w:sz="6" w:space="0" w:color="auto"/>
            </w:tcBorders>
            <w:noWrap/>
            <w:hideMark/>
          </w:tcPr>
          <w:p w14:paraId="4555D631" w14:textId="77777777" w:rsidR="00E73BC6" w:rsidRPr="00D342FD" w:rsidRDefault="00E73BC6" w:rsidP="00083996">
            <w:pPr>
              <w:pStyle w:val="TableUnits"/>
              <w:spacing w:before="20" w:after="20"/>
              <w:rPr>
                <w:b w:val="0"/>
                <w:bCs/>
              </w:rPr>
            </w:pPr>
            <w:r w:rsidRPr="00D342FD">
              <w:rPr>
                <w:b w:val="0"/>
                <w:bCs/>
              </w:rPr>
              <w:t> </w:t>
            </w:r>
          </w:p>
        </w:tc>
        <w:tc>
          <w:tcPr>
            <w:tcW w:w="880" w:type="dxa"/>
            <w:tcBorders>
              <w:top w:val="single" w:sz="6" w:space="0" w:color="auto"/>
            </w:tcBorders>
            <w:noWrap/>
            <w:hideMark/>
          </w:tcPr>
          <w:p w14:paraId="0906FB7B"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5A8497DE"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1A04235E" w14:textId="77777777" w:rsidR="00E73BC6" w:rsidRPr="00D342FD" w:rsidRDefault="00E73BC6" w:rsidP="00083996">
            <w:pPr>
              <w:pStyle w:val="TableUnits"/>
              <w:spacing w:before="20" w:after="20"/>
              <w:ind w:left="0"/>
              <w:jc w:val="left"/>
              <w:rPr>
                <w:b w:val="0"/>
                <w:bCs/>
              </w:rPr>
            </w:pPr>
            <w:r w:rsidRPr="00D342FD">
              <w:rPr>
                <w:b w:val="0"/>
                <w:bCs/>
              </w:rPr>
              <w:t>AASB 101.61</w:t>
            </w:r>
          </w:p>
        </w:tc>
        <w:tc>
          <w:tcPr>
            <w:tcW w:w="6540" w:type="dxa"/>
            <w:hideMark/>
          </w:tcPr>
          <w:p w14:paraId="2BCD89EB"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Current payables</w:t>
            </w:r>
          </w:p>
        </w:tc>
        <w:tc>
          <w:tcPr>
            <w:cnfStyle w:val="000001000000" w:firstRow="0" w:lastRow="0" w:firstColumn="0" w:lastColumn="0" w:oddVBand="0" w:evenVBand="1" w:oddHBand="0" w:evenHBand="0" w:firstRowFirstColumn="0" w:firstRowLastColumn="0" w:lastRowFirstColumn="0" w:lastRowLastColumn="0"/>
            <w:tcW w:w="880" w:type="dxa"/>
            <w:noWrap/>
            <w:hideMark/>
          </w:tcPr>
          <w:p w14:paraId="0730BBC4" w14:textId="77777777" w:rsidR="00E73BC6" w:rsidRPr="00D342FD" w:rsidRDefault="00E73BC6" w:rsidP="00083996">
            <w:pPr>
              <w:pStyle w:val="TableUnits"/>
              <w:spacing w:before="20" w:after="20"/>
              <w:rPr>
                <w:b w:val="0"/>
                <w:bCs/>
              </w:rPr>
            </w:pPr>
            <w:r w:rsidRPr="00D342FD">
              <w:rPr>
                <w:b w:val="0"/>
                <w:bCs/>
              </w:rPr>
              <w:t xml:space="preserve">14 </w:t>
            </w:r>
            <w:r>
              <w:rPr>
                <w:b w:val="0"/>
                <w:bCs/>
              </w:rPr>
              <w:t>699</w:t>
            </w:r>
          </w:p>
        </w:tc>
        <w:tc>
          <w:tcPr>
            <w:tcW w:w="880" w:type="dxa"/>
            <w:noWrap/>
            <w:hideMark/>
          </w:tcPr>
          <w:p w14:paraId="739FF4F0"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14 647</w:t>
            </w:r>
          </w:p>
        </w:tc>
      </w:tr>
      <w:tr w:rsidR="00E73BC6" w:rsidRPr="00D342FD" w14:paraId="4371D7DA"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2BC30314" w14:textId="77777777" w:rsidR="00E73BC6" w:rsidRPr="00D342FD" w:rsidRDefault="00E73BC6" w:rsidP="00083996">
            <w:pPr>
              <w:pStyle w:val="TableUnits"/>
              <w:spacing w:before="20" w:after="20"/>
              <w:ind w:left="0"/>
              <w:jc w:val="left"/>
              <w:rPr>
                <w:b w:val="0"/>
                <w:bCs/>
              </w:rPr>
            </w:pPr>
            <w:r w:rsidRPr="00D342FD">
              <w:rPr>
                <w:b w:val="0"/>
                <w:bCs/>
              </w:rPr>
              <w:t>AASB 101.61</w:t>
            </w:r>
          </w:p>
        </w:tc>
        <w:tc>
          <w:tcPr>
            <w:tcW w:w="6540" w:type="dxa"/>
            <w:tcBorders>
              <w:bottom w:val="single" w:sz="12" w:space="0" w:color="auto"/>
            </w:tcBorders>
            <w:hideMark/>
          </w:tcPr>
          <w:p w14:paraId="7359F187"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rPr>
            </w:pPr>
            <w:r w:rsidRPr="00D342FD">
              <w:rPr>
                <w:b w:val="0"/>
              </w:rPr>
              <w:t>Non-current payables</w:t>
            </w:r>
          </w:p>
        </w:tc>
        <w:tc>
          <w:tcPr>
            <w:cnfStyle w:val="000001000000" w:firstRow="0" w:lastRow="0" w:firstColumn="0" w:lastColumn="0" w:oddVBand="0" w:evenVBand="1" w:oddHBand="0" w:evenHBand="0" w:firstRowFirstColumn="0" w:firstRowLastColumn="0" w:lastRowFirstColumn="0" w:lastRowLastColumn="0"/>
            <w:tcW w:w="880" w:type="dxa"/>
            <w:tcBorders>
              <w:bottom w:val="single" w:sz="12" w:space="0" w:color="auto"/>
            </w:tcBorders>
            <w:noWrap/>
            <w:hideMark/>
          </w:tcPr>
          <w:p w14:paraId="5C93AB06" w14:textId="77777777" w:rsidR="00E73BC6" w:rsidRPr="00D342FD" w:rsidRDefault="00E73BC6" w:rsidP="00083996">
            <w:pPr>
              <w:pStyle w:val="TableUnits"/>
              <w:spacing w:before="20" w:after="20"/>
              <w:rPr>
                <w:b w:val="0"/>
              </w:rPr>
            </w:pPr>
            <w:r w:rsidRPr="00D342FD">
              <w:rPr>
                <w:b w:val="0"/>
              </w:rPr>
              <w:t>2 905</w:t>
            </w:r>
          </w:p>
        </w:tc>
        <w:tc>
          <w:tcPr>
            <w:tcW w:w="880" w:type="dxa"/>
            <w:tcBorders>
              <w:bottom w:val="single" w:sz="12" w:space="0" w:color="auto"/>
            </w:tcBorders>
            <w:noWrap/>
            <w:hideMark/>
          </w:tcPr>
          <w:p w14:paraId="2814DD13"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rPr>
            </w:pPr>
            <w:r w:rsidRPr="00D342FD">
              <w:rPr>
                <w:b w:val="0"/>
              </w:rPr>
              <w:t>2 057</w:t>
            </w:r>
          </w:p>
        </w:tc>
      </w:tr>
    </w:tbl>
    <w:p w14:paraId="2430596E" w14:textId="77777777" w:rsidR="00E73BC6" w:rsidRPr="00A72836" w:rsidRDefault="00E73BC6" w:rsidP="00E73BC6">
      <w:pPr>
        <w:pStyle w:val="Note"/>
      </w:pPr>
      <w:r w:rsidRPr="00A72836">
        <w:t>Note:</w:t>
      </w:r>
    </w:p>
    <w:p w14:paraId="6DE3852F" w14:textId="77777777" w:rsidR="00E73BC6" w:rsidRPr="00940E38" w:rsidRDefault="00E73BC6" w:rsidP="00E73BC6">
      <w:pPr>
        <w:pStyle w:val="Note"/>
      </w:pPr>
      <w:r w:rsidRPr="00A72836">
        <w:t>(a)</w:t>
      </w:r>
      <w:r w:rsidRPr="00A72836">
        <w:tab/>
      </w:r>
      <w:r>
        <w:rPr>
          <w:b/>
          <w:bCs/>
          <w:color w:val="FF0000"/>
        </w:rPr>
        <w:t xml:space="preserve">[NEW] </w:t>
      </w:r>
      <w:r w:rsidRPr="00A72836">
        <w:t xml:space="preserve">This relates to the Intellectual property and registry functions commercialisation recognised applying AASB 1059 and is progressively reduced over the period of the arrangement. Further information is included in </w:t>
      </w:r>
      <w:r>
        <w:t>Notes</w:t>
      </w:r>
      <w:r w:rsidRPr="00A72836">
        <w:t xml:space="preserve"> 2.4.5 Other income and 7.5.3 Service Concession Arrangements: Grantors. </w:t>
      </w:r>
    </w:p>
    <w:p w14:paraId="4C795891" w14:textId="77777777" w:rsidR="00E73BC6" w:rsidRPr="00940E38" w:rsidRDefault="00E73BC6" w:rsidP="00E73BC6">
      <w:pPr>
        <w:pStyle w:val="Smallline"/>
      </w:pPr>
    </w:p>
    <w:p w14:paraId="664797E7" w14:textId="77777777" w:rsidR="00E73BC6" w:rsidRPr="00F0447F" w:rsidRDefault="00E73BC6" w:rsidP="00E73BC6">
      <w:r w:rsidRPr="00F0447F">
        <w:t>Payables consist of:</w:t>
      </w:r>
    </w:p>
    <w:p w14:paraId="639B61F7" w14:textId="77777777" w:rsidR="00E73BC6" w:rsidRPr="00F0447F" w:rsidRDefault="00E73BC6" w:rsidP="00FC71D7">
      <w:pPr>
        <w:numPr>
          <w:ilvl w:val="0"/>
          <w:numId w:val="122"/>
        </w:numPr>
        <w:spacing w:before="60"/>
        <w:contextualSpacing/>
      </w:pPr>
      <w:proofErr w:type="gramStart"/>
      <w:r w:rsidRPr="00F0447F">
        <w:rPr>
          <w:b/>
        </w:rPr>
        <w:t>contractual payables</w:t>
      </w:r>
      <w:r w:rsidRPr="00F0447F">
        <w:t>,</w:t>
      </w:r>
      <w:proofErr w:type="gramEnd"/>
      <w:r w:rsidRPr="00F0447F">
        <w:t xml:space="preserve"> classified as financial instruments and measured at amortised cost. Accounts payable represent liabilities for goods and services provided to the Department prior to the end of the financial year that are unpaid; and </w:t>
      </w:r>
    </w:p>
    <w:p w14:paraId="5B0A33E5" w14:textId="77777777" w:rsidR="00E73BC6" w:rsidRPr="00F0447F" w:rsidRDefault="00E73BC6" w:rsidP="00FC71D7">
      <w:pPr>
        <w:numPr>
          <w:ilvl w:val="0"/>
          <w:numId w:val="122"/>
        </w:numPr>
        <w:spacing w:before="60"/>
        <w:contextualSpacing/>
      </w:pPr>
      <w:r w:rsidRPr="00F0447F">
        <w:rPr>
          <w:b/>
        </w:rPr>
        <w:t>statutory payables</w:t>
      </w:r>
      <w:r w:rsidRPr="00F0447F">
        <w:t xml:space="preserve">, that are recognised and measured similarly to contractual payables, but are not classified as financial instruments and not included in the category of financial liabilities at amortised cost, because they do not arise from contracts. </w:t>
      </w:r>
      <w:r w:rsidRPr="00F0447F">
        <w:rPr>
          <w:noProof/>
          <w:color w:val="0072CE" w:themeColor="accent4"/>
          <w:sz w:val="14"/>
        </w:rPr>
        <w:t>[AASB 7.21, AASB 9.5.1.1 and AASB 9.5.3.1]</w:t>
      </w:r>
    </w:p>
    <w:p w14:paraId="3175B900" w14:textId="1136D796" w:rsidR="00E73BC6" w:rsidRPr="00F0447F" w:rsidRDefault="00E73BC6" w:rsidP="00E73BC6">
      <w:r w:rsidRPr="00F0447F">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0C47028E" w14:textId="77777777" w:rsidR="00E73BC6" w:rsidRPr="00F0447F" w:rsidRDefault="00E73BC6" w:rsidP="00E73BC6">
      <w:r w:rsidRPr="00F0447F">
        <w:t xml:space="preserve">The terms and conditions of amounts payable to the government and agencies vary according to the </w:t>
      </w:r>
      <w:proofErr w:type="gramStart"/>
      <w:r w:rsidRPr="00F0447F">
        <w:t>particular agreements</w:t>
      </w:r>
      <w:proofErr w:type="gramEnd"/>
      <w:r w:rsidRPr="00F0447F">
        <w:t xml:space="preserve"> and as they are not legislative payables, they are not classified as financial instruments.</w:t>
      </w:r>
    </w:p>
    <w:p w14:paraId="1B39B4FD" w14:textId="77777777" w:rsidR="00E73BC6" w:rsidRPr="00F0447F" w:rsidRDefault="00E73BC6" w:rsidP="00E73BC6">
      <w:pPr>
        <w:rPr>
          <w:b/>
          <w:bCs/>
        </w:rPr>
      </w:pPr>
    </w:p>
    <w:p w14:paraId="0FE1189E" w14:textId="77777777" w:rsidR="00E73BC6" w:rsidRPr="00F0447F" w:rsidRDefault="00E73BC6" w:rsidP="001110DA">
      <w:pPr>
        <w:keepNext/>
        <w:tabs>
          <w:tab w:val="left" w:pos="737"/>
          <w:tab w:val="right" w:pos="9582"/>
        </w:tabs>
        <w:spacing w:before="180"/>
        <w:outlineLvl w:val="2"/>
        <w:rPr>
          <w:rFonts w:asciiTheme="majorHAnsi" w:eastAsiaTheme="majorEastAsia" w:hAnsiTheme="majorHAnsi" w:cstheme="majorBidi"/>
          <w:b/>
          <w:bCs/>
          <w:spacing w:val="-2"/>
          <w:sz w:val="20"/>
          <w:szCs w:val="26"/>
        </w:rPr>
      </w:pPr>
      <w:r w:rsidRPr="00F0447F">
        <w:rPr>
          <w:rFonts w:asciiTheme="majorHAnsi" w:eastAsiaTheme="majorEastAsia" w:hAnsiTheme="majorHAnsi" w:cstheme="majorBidi"/>
          <w:b/>
          <w:bCs/>
          <w:spacing w:val="-2"/>
          <w:sz w:val="20"/>
          <w:szCs w:val="26"/>
        </w:rPr>
        <w:lastRenderedPageBreak/>
        <w:t xml:space="preserve">Deferred </w:t>
      </w:r>
      <w:r>
        <w:rPr>
          <w:rFonts w:asciiTheme="majorHAnsi" w:eastAsiaTheme="majorEastAsia" w:hAnsiTheme="majorHAnsi" w:cstheme="majorBidi"/>
          <w:b/>
          <w:bCs/>
          <w:spacing w:val="-2"/>
          <w:sz w:val="20"/>
          <w:szCs w:val="26"/>
        </w:rPr>
        <w:t xml:space="preserve">capital </w:t>
      </w:r>
      <w:r w:rsidRPr="00F0447F">
        <w:rPr>
          <w:rFonts w:asciiTheme="majorHAnsi" w:eastAsiaTheme="majorEastAsia" w:hAnsiTheme="majorHAnsi" w:cstheme="majorBidi"/>
          <w:b/>
          <w:bCs/>
          <w:spacing w:val="-2"/>
          <w:sz w:val="20"/>
          <w:szCs w:val="26"/>
        </w:rPr>
        <w:t>grant revenue</w:t>
      </w:r>
    </w:p>
    <w:p w14:paraId="497A1C8C" w14:textId="1A99B59D" w:rsidR="00E73BC6" w:rsidRPr="00F0447F" w:rsidRDefault="00E73BC6" w:rsidP="00E73BC6">
      <w:pPr>
        <w:rPr>
          <w:bCs/>
        </w:rPr>
      </w:pPr>
      <w:r w:rsidRPr="00F0447F">
        <w:rPr>
          <w:bCs/>
        </w:rPr>
        <w:t>Grant consideration was received from the Commonwealth Government to support the construction of the data storage centre at Wantirna South and the development and construction of the web infrastructure framework in the department</w:t>
      </w:r>
      <w:r w:rsidR="006F639B">
        <w:rPr>
          <w:bCs/>
        </w:rPr>
        <w:t>.</w:t>
      </w:r>
      <w:r w:rsidRPr="00F0447F">
        <w:rPr>
          <w:bCs/>
        </w:rPr>
        <w:t xml:space="preserve"> </w:t>
      </w:r>
      <w:r w:rsidR="006F639B">
        <w:rPr>
          <w:bCs/>
        </w:rPr>
        <w:t>G</w:t>
      </w:r>
      <w:r w:rsidRPr="00F0447F">
        <w:rPr>
          <w:bCs/>
        </w:rPr>
        <w:t>rant revenue is recognised progressively as the asset is constructed</w:t>
      </w:r>
      <w:r w:rsidR="00271E09">
        <w:rPr>
          <w:bCs/>
        </w:rPr>
        <w:t>, since this is the time when the Department satisfies its obligations under the transfer by controlling the asset as and when it is constructed.</w:t>
      </w:r>
      <w:r w:rsidRPr="00F0447F">
        <w:rPr>
          <w:bCs/>
        </w:rPr>
        <w:t xml:space="preserve"> The progressive percentage costs incurred is used to recognise income because this most closely reflects the progress to completion as costs are incurred as the works are done. (see note 2.1) As a result, the department has deferred recognition of a portion of the grant consideration received as a liability for the outstanding obligations.</w:t>
      </w:r>
    </w:p>
    <w:p w14:paraId="6CA5F4B5" w14:textId="77777777" w:rsidR="00E73BC6" w:rsidRDefault="00E73BC6" w:rsidP="00083996">
      <w:pPr>
        <w:pStyle w:val="TableUnits"/>
      </w:pPr>
      <w:r w:rsidRPr="00940E38">
        <w:t>($ thousand)</w:t>
      </w:r>
    </w:p>
    <w:tbl>
      <w:tblPr>
        <w:tblStyle w:val="ModelReportFinancialTable"/>
        <w:tblW w:w="9600" w:type="dxa"/>
        <w:tblLook w:val="04E0" w:firstRow="1" w:lastRow="1" w:firstColumn="1" w:lastColumn="0" w:noHBand="0" w:noVBand="1"/>
      </w:tblPr>
      <w:tblGrid>
        <w:gridCol w:w="1300"/>
        <w:gridCol w:w="7420"/>
        <w:gridCol w:w="880"/>
      </w:tblGrid>
      <w:tr w:rsidR="00E73BC6" w:rsidRPr="00D342FD" w14:paraId="0E091E94" w14:textId="77777777" w:rsidTr="0008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0" w:type="dxa"/>
            <w:hideMark/>
          </w:tcPr>
          <w:p w14:paraId="35A9B964" w14:textId="77777777" w:rsidR="00E73BC6" w:rsidRPr="00D342FD" w:rsidRDefault="00E73BC6" w:rsidP="00083996">
            <w:pPr>
              <w:pStyle w:val="TableUnits"/>
              <w:spacing w:before="20" w:after="20"/>
              <w:ind w:left="0"/>
              <w:jc w:val="left"/>
              <w:rPr>
                <w:b w:val="0"/>
                <w:bCs/>
                <w:iCs/>
              </w:rPr>
            </w:pPr>
            <w:r w:rsidRPr="00D342FD">
              <w:rPr>
                <w:b w:val="0"/>
                <w:bCs/>
                <w:iCs/>
              </w:rPr>
              <w:t>Source reference</w:t>
            </w:r>
          </w:p>
        </w:tc>
        <w:tc>
          <w:tcPr>
            <w:tcW w:w="7420" w:type="dxa"/>
            <w:hideMark/>
          </w:tcPr>
          <w:p w14:paraId="4B3A120F" w14:textId="77777777" w:rsidR="00E73BC6" w:rsidRPr="00D342FD" w:rsidRDefault="00E73BC6" w:rsidP="00083996">
            <w:pPr>
              <w:pStyle w:val="TableUnits"/>
              <w:spacing w:before="20" w:after="20"/>
              <w:ind w:left="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tcW w:w="880" w:type="dxa"/>
            <w:noWrap/>
            <w:hideMark/>
          </w:tcPr>
          <w:p w14:paraId="0DD3B666" w14:textId="77777777" w:rsidR="00E73BC6" w:rsidRPr="00D342FD" w:rsidRDefault="00E73BC6" w:rsidP="00083996">
            <w:pPr>
              <w:pStyle w:val="TableUnits"/>
              <w:spacing w:before="20" w:after="20"/>
              <w:ind w:left="0"/>
              <w:cnfStyle w:val="100000000000" w:firstRow="1" w:lastRow="0" w:firstColumn="0" w:lastColumn="0" w:oddVBand="0" w:evenVBand="0" w:oddHBand="0" w:evenHBand="0" w:firstRowFirstColumn="0" w:firstRowLastColumn="0" w:lastRowFirstColumn="0" w:lastRowLastColumn="0"/>
              <w:rPr>
                <w:b w:val="0"/>
                <w:bCs/>
              </w:rPr>
            </w:pPr>
            <w:r w:rsidRPr="00D342FD">
              <w:rPr>
                <w:b w:val="0"/>
                <w:bCs/>
              </w:rPr>
              <w:t>2020</w:t>
            </w:r>
          </w:p>
        </w:tc>
      </w:tr>
      <w:tr w:rsidR="00E73BC6" w:rsidRPr="00D342FD" w14:paraId="7A5D1DA7"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0EE6DE19" w14:textId="77777777" w:rsidR="00E73BC6" w:rsidRPr="00D342FD" w:rsidRDefault="00E73BC6" w:rsidP="00083996">
            <w:pPr>
              <w:pStyle w:val="TableUnits"/>
              <w:spacing w:before="20" w:after="20"/>
              <w:ind w:left="0"/>
              <w:jc w:val="left"/>
              <w:rPr>
                <w:b w:val="0"/>
                <w:bCs/>
              </w:rPr>
            </w:pPr>
            <w:r w:rsidRPr="00D342FD">
              <w:rPr>
                <w:b w:val="0"/>
                <w:bCs/>
              </w:rPr>
              <w:t>AASB 1058</w:t>
            </w:r>
            <w:r>
              <w:rPr>
                <w:b w:val="0"/>
                <w:bCs/>
              </w:rPr>
              <w:t>.31</w:t>
            </w:r>
          </w:p>
        </w:tc>
        <w:tc>
          <w:tcPr>
            <w:tcW w:w="7420" w:type="dxa"/>
            <w:hideMark/>
          </w:tcPr>
          <w:p w14:paraId="49E31FC0"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Grant consideration for capital works recognised that was included in the deferred grant liability balance (adjusted for AASB 1058) at the beginning of the year</w:t>
            </w:r>
          </w:p>
        </w:tc>
        <w:tc>
          <w:tcPr>
            <w:tcW w:w="880" w:type="dxa"/>
            <w:noWrap/>
            <w:hideMark/>
          </w:tcPr>
          <w:p w14:paraId="2945EB35" w14:textId="77777777" w:rsidR="00E73BC6" w:rsidRPr="00D342FD" w:rsidRDefault="00E73BC6" w:rsidP="00083996">
            <w:pPr>
              <w:pStyle w:val="TableUnits"/>
              <w:spacing w:before="20" w:after="20"/>
              <w:ind w:left="0"/>
              <w:cnfStyle w:val="000000000000" w:firstRow="0" w:lastRow="0" w:firstColumn="0" w:lastColumn="0" w:oddVBand="0" w:evenVBand="0" w:oddHBand="0" w:evenHBand="0" w:firstRowFirstColumn="0" w:firstRowLastColumn="0" w:lastRowFirstColumn="0" w:lastRowLastColumn="0"/>
              <w:rPr>
                <w:bCs/>
                <w:spacing w:val="0"/>
              </w:rPr>
            </w:pPr>
            <w:r w:rsidRPr="00D342FD">
              <w:rPr>
                <w:b w:val="0"/>
                <w:bCs/>
              </w:rPr>
              <w:t>..</w:t>
            </w:r>
          </w:p>
        </w:tc>
      </w:tr>
      <w:tr w:rsidR="00E73BC6" w:rsidRPr="00D342FD" w14:paraId="4507AD0A"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614781DB" w14:textId="77777777" w:rsidR="00E73BC6" w:rsidRPr="00D342FD" w:rsidRDefault="00E73BC6" w:rsidP="00083996">
            <w:pPr>
              <w:pStyle w:val="TableUnits"/>
              <w:spacing w:before="20" w:after="20"/>
              <w:ind w:left="0"/>
              <w:jc w:val="left"/>
              <w:rPr>
                <w:b w:val="0"/>
                <w:bCs/>
              </w:rPr>
            </w:pPr>
            <w:r w:rsidRPr="00D342FD">
              <w:rPr>
                <w:b w:val="0"/>
                <w:bCs/>
              </w:rPr>
              <w:t>AASB 1058</w:t>
            </w:r>
            <w:r>
              <w:rPr>
                <w:b w:val="0"/>
                <w:bCs/>
              </w:rPr>
              <w:t>.31</w:t>
            </w:r>
          </w:p>
        </w:tc>
        <w:tc>
          <w:tcPr>
            <w:tcW w:w="7420" w:type="dxa"/>
            <w:hideMark/>
          </w:tcPr>
          <w:p w14:paraId="0F4DA7DF"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Grant consideration for capital works received during the year</w:t>
            </w:r>
          </w:p>
        </w:tc>
        <w:tc>
          <w:tcPr>
            <w:tcW w:w="880" w:type="dxa"/>
            <w:noWrap/>
            <w:hideMark/>
          </w:tcPr>
          <w:p w14:paraId="312DCC69" w14:textId="77777777" w:rsidR="00E73BC6" w:rsidRPr="00D342FD" w:rsidRDefault="00E73BC6" w:rsidP="00083996">
            <w:pPr>
              <w:pStyle w:val="TableUnits"/>
              <w:spacing w:before="20" w:after="20"/>
              <w:ind w:left="0"/>
              <w:cnfStyle w:val="000000000000" w:firstRow="0" w:lastRow="0" w:firstColumn="0" w:lastColumn="0" w:oddVBand="0" w:evenVBand="0" w:oddHBand="0" w:evenHBand="0" w:firstRowFirstColumn="0" w:firstRowLastColumn="0" w:lastRowFirstColumn="0" w:lastRowLastColumn="0"/>
              <w:rPr>
                <w:spacing w:val="0"/>
              </w:rPr>
            </w:pPr>
            <w:r w:rsidRPr="00D342FD">
              <w:rPr>
                <w:b w:val="0"/>
                <w:bCs/>
              </w:rPr>
              <w:t xml:space="preserve"> 53</w:t>
            </w:r>
          </w:p>
        </w:tc>
      </w:tr>
      <w:tr w:rsidR="00E73BC6" w:rsidRPr="00D342FD" w14:paraId="3C417B15" w14:textId="77777777" w:rsidTr="00083996">
        <w:tc>
          <w:tcPr>
            <w:cnfStyle w:val="001000000000" w:firstRow="0" w:lastRow="0" w:firstColumn="1" w:lastColumn="0" w:oddVBand="0" w:evenVBand="0" w:oddHBand="0" w:evenHBand="0" w:firstRowFirstColumn="0" w:firstRowLastColumn="0" w:lastRowFirstColumn="0" w:lastRowLastColumn="0"/>
            <w:tcW w:w="1300" w:type="dxa"/>
            <w:hideMark/>
          </w:tcPr>
          <w:p w14:paraId="52862AC1" w14:textId="77777777" w:rsidR="00E73BC6" w:rsidRPr="00D342FD" w:rsidRDefault="00E73BC6" w:rsidP="00083996">
            <w:pPr>
              <w:pStyle w:val="TableUnits"/>
              <w:spacing w:before="20" w:after="20"/>
              <w:ind w:left="0"/>
              <w:jc w:val="left"/>
              <w:rPr>
                <w:b w:val="0"/>
                <w:bCs/>
              </w:rPr>
            </w:pPr>
            <w:r w:rsidRPr="00D342FD">
              <w:rPr>
                <w:b w:val="0"/>
                <w:bCs/>
              </w:rPr>
              <w:t>AASB 1058</w:t>
            </w:r>
            <w:r>
              <w:rPr>
                <w:b w:val="0"/>
                <w:bCs/>
              </w:rPr>
              <w:t>.31</w:t>
            </w:r>
          </w:p>
        </w:tc>
        <w:tc>
          <w:tcPr>
            <w:tcW w:w="7420" w:type="dxa"/>
            <w:hideMark/>
          </w:tcPr>
          <w:p w14:paraId="00230AF4"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Grant revenue for capital works recognised consistent with the capital works undertaken during the year</w:t>
            </w:r>
          </w:p>
        </w:tc>
        <w:tc>
          <w:tcPr>
            <w:tcW w:w="880" w:type="dxa"/>
            <w:noWrap/>
            <w:hideMark/>
          </w:tcPr>
          <w:p w14:paraId="5B67E823" w14:textId="0EB12593" w:rsidR="00E73BC6" w:rsidRPr="00D342FD" w:rsidRDefault="00E73BC6" w:rsidP="00083996">
            <w:pPr>
              <w:pStyle w:val="TableUnits"/>
              <w:spacing w:before="20" w:after="20"/>
              <w:ind w:left="0"/>
              <w:cnfStyle w:val="000000000000" w:firstRow="0" w:lastRow="0" w:firstColumn="0" w:lastColumn="0" w:oddVBand="0" w:evenVBand="0" w:oddHBand="0" w:evenHBand="0" w:firstRowFirstColumn="0" w:firstRowLastColumn="0" w:lastRowFirstColumn="0" w:lastRowLastColumn="0"/>
              <w:rPr>
                <w:b w:val="0"/>
                <w:bCs/>
                <w:spacing w:val="0"/>
              </w:rPr>
            </w:pPr>
            <w:r w:rsidRPr="00D342FD">
              <w:rPr>
                <w:b w:val="0"/>
                <w:bCs/>
              </w:rPr>
              <w:t>(</w:t>
            </w:r>
            <w:r w:rsidRPr="00D342FD">
              <w:rPr>
                <w:b w:val="0"/>
                <w:bCs/>
                <w:spacing w:val="0"/>
              </w:rPr>
              <w:t>40)</w:t>
            </w:r>
          </w:p>
        </w:tc>
      </w:tr>
      <w:tr w:rsidR="00E73BC6" w:rsidRPr="00D342FD" w14:paraId="6BF33C2E" w14:textId="77777777" w:rsidTr="0008399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00" w:type="dxa"/>
            <w:hideMark/>
          </w:tcPr>
          <w:p w14:paraId="371B99DD" w14:textId="77777777" w:rsidR="00E73BC6" w:rsidRPr="00D342FD" w:rsidRDefault="00E73BC6" w:rsidP="00083996">
            <w:pPr>
              <w:pStyle w:val="TableUnits"/>
              <w:spacing w:before="20" w:after="20"/>
              <w:ind w:left="0"/>
              <w:jc w:val="left"/>
              <w:rPr>
                <w:b w:val="0"/>
                <w:bCs/>
              </w:rPr>
            </w:pPr>
            <w:r w:rsidRPr="00D342FD">
              <w:rPr>
                <w:b w:val="0"/>
                <w:bCs/>
              </w:rPr>
              <w:t>AASB 1058</w:t>
            </w:r>
            <w:r>
              <w:rPr>
                <w:b w:val="0"/>
                <w:bCs/>
              </w:rPr>
              <w:t>.31</w:t>
            </w:r>
          </w:p>
        </w:tc>
        <w:tc>
          <w:tcPr>
            <w:tcW w:w="7420" w:type="dxa"/>
            <w:hideMark/>
          </w:tcPr>
          <w:p w14:paraId="38EA86D5" w14:textId="77777777" w:rsidR="00E73BC6" w:rsidRPr="00D342FD" w:rsidRDefault="00E73BC6" w:rsidP="00083996">
            <w:pPr>
              <w:jc w:val="left"/>
              <w:cnfStyle w:val="010000000000" w:firstRow="0" w:lastRow="1" w:firstColumn="0" w:lastColumn="0" w:oddVBand="0" w:evenVBand="0" w:oddHBand="0" w:evenHBand="0" w:firstRowFirstColumn="0" w:firstRowLastColumn="0" w:lastRowFirstColumn="0" w:lastRowLastColumn="0"/>
              <w:rPr>
                <w:b w:val="0"/>
              </w:rPr>
            </w:pPr>
            <w:r>
              <w:t>Closing balance of deferred grant consideration received for capital works</w:t>
            </w:r>
          </w:p>
        </w:tc>
        <w:tc>
          <w:tcPr>
            <w:tcW w:w="880" w:type="dxa"/>
            <w:noWrap/>
            <w:hideMark/>
          </w:tcPr>
          <w:p w14:paraId="1843612A" w14:textId="77777777" w:rsidR="00E73BC6" w:rsidRPr="00D342FD" w:rsidRDefault="00E73BC6" w:rsidP="00083996">
            <w:pPr>
              <w:ind w:left="0"/>
              <w:cnfStyle w:val="010000000000" w:firstRow="0" w:lastRow="1" w:firstColumn="0" w:lastColumn="0" w:oddVBand="0" w:evenVBand="0" w:oddHBand="0" w:evenHBand="0" w:firstRowFirstColumn="0" w:firstRowLastColumn="0" w:lastRowFirstColumn="0" w:lastRowLastColumn="0"/>
              <w:rPr>
                <w:b w:val="0"/>
              </w:rPr>
            </w:pPr>
            <w:r w:rsidRPr="00D342FD">
              <w:t xml:space="preserve"> 13</w:t>
            </w:r>
          </w:p>
        </w:tc>
      </w:tr>
    </w:tbl>
    <w:p w14:paraId="6D58AC31" w14:textId="77777777" w:rsidR="00E73BC6" w:rsidRPr="00940E38" w:rsidRDefault="00E73BC6" w:rsidP="00E73BC6">
      <w:pPr>
        <w:pStyle w:val="TableUnits"/>
      </w:pPr>
    </w:p>
    <w:p w14:paraId="7DD2BAD3" w14:textId="2813F6ED" w:rsidR="00E73BC6" w:rsidRDefault="00E73BC6" w:rsidP="00E73BC6">
      <w:pPr>
        <w:rPr>
          <w:bCs/>
        </w:rPr>
      </w:pPr>
      <w:r w:rsidRPr="009F0028">
        <w:rPr>
          <w:bCs/>
        </w:rPr>
        <w:t xml:space="preserve">There was a slight delay on completion of the construction work and the </w:t>
      </w:r>
      <w:r w:rsidR="008846BB" w:rsidRPr="009F0028">
        <w:rPr>
          <w:bCs/>
        </w:rPr>
        <w:t xml:space="preserve">Department </w:t>
      </w:r>
      <w:r w:rsidRPr="009F0028">
        <w:rPr>
          <w:bCs/>
        </w:rPr>
        <w:t xml:space="preserve">is expected to recognise </w:t>
      </w:r>
      <w:proofErr w:type="gramStart"/>
      <w:r w:rsidRPr="009F0028">
        <w:rPr>
          <w:bCs/>
        </w:rPr>
        <w:t>all of</w:t>
      </w:r>
      <w:proofErr w:type="gramEnd"/>
      <w:r w:rsidRPr="009F0028">
        <w:rPr>
          <w:bCs/>
        </w:rPr>
        <w:t xml:space="preserve"> the remaining grant revenue for capital works the following year. This is because the Commonwealth Government only provides grant funding progressively based on the estimated costs expected to be incurred each year.</w:t>
      </w:r>
    </w:p>
    <w:p w14:paraId="18562791" w14:textId="77777777" w:rsidR="00E73BC6" w:rsidRDefault="00E73BC6" w:rsidP="001110DA">
      <w:pPr>
        <w:pStyle w:val="Heading3"/>
        <w:numPr>
          <w:ilvl w:val="0"/>
          <w:numId w:val="0"/>
        </w:numPr>
        <w:ind w:left="851" w:hanging="851"/>
      </w:pPr>
      <w:r w:rsidRPr="00BB0A40">
        <w:t xml:space="preserve">Contract </w:t>
      </w:r>
      <w:r>
        <w:t>liabilities</w:t>
      </w:r>
      <w:r>
        <w:tab/>
      </w:r>
    </w:p>
    <w:p w14:paraId="3C38A358"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4A0" w:firstRow="1" w:lastRow="0" w:firstColumn="1" w:lastColumn="0" w:noHBand="0" w:noVBand="1"/>
      </w:tblPr>
      <w:tblGrid>
        <w:gridCol w:w="1324"/>
        <w:gridCol w:w="7396"/>
        <w:gridCol w:w="976"/>
      </w:tblGrid>
      <w:tr w:rsidR="00E73BC6" w:rsidRPr="00D342FD" w14:paraId="75FA72B8" w14:textId="77777777" w:rsidTr="0008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dxa"/>
            <w:hideMark/>
          </w:tcPr>
          <w:p w14:paraId="63DF2D40" w14:textId="77777777" w:rsidR="00E73BC6" w:rsidRPr="00D342FD" w:rsidRDefault="00E73BC6" w:rsidP="00083996">
            <w:pPr>
              <w:pStyle w:val="TableUnits"/>
              <w:spacing w:before="20" w:after="20"/>
              <w:ind w:left="0"/>
              <w:jc w:val="left"/>
              <w:rPr>
                <w:b w:val="0"/>
                <w:bCs/>
                <w:iCs/>
              </w:rPr>
            </w:pPr>
            <w:bookmarkStart w:id="303" w:name="_Hlk39572367"/>
            <w:r w:rsidRPr="00D342FD">
              <w:rPr>
                <w:b w:val="0"/>
                <w:bCs/>
                <w:iCs/>
              </w:rPr>
              <w:t>Source reference</w:t>
            </w:r>
          </w:p>
        </w:tc>
        <w:tc>
          <w:tcPr>
            <w:tcW w:w="7396" w:type="dxa"/>
            <w:hideMark/>
          </w:tcPr>
          <w:p w14:paraId="03D7D8A1" w14:textId="77777777" w:rsidR="00E73BC6" w:rsidRPr="00D342FD" w:rsidRDefault="00E73BC6" w:rsidP="00083996">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tcW w:w="976" w:type="dxa"/>
            <w:noWrap/>
            <w:hideMark/>
          </w:tcPr>
          <w:p w14:paraId="0A9E4CF1" w14:textId="77777777" w:rsidR="00E73BC6" w:rsidRPr="00D342FD" w:rsidRDefault="00E73BC6" w:rsidP="00083996">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2020</w:t>
            </w:r>
          </w:p>
        </w:tc>
      </w:tr>
      <w:tr w:rsidR="00E73BC6" w:rsidRPr="00D342FD" w14:paraId="5451E63D"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240FED63" w14:textId="77777777" w:rsidR="00E73BC6" w:rsidRPr="00D342FD" w:rsidRDefault="00E73BC6" w:rsidP="00083996">
            <w:pPr>
              <w:pStyle w:val="TableUnits"/>
              <w:spacing w:before="20" w:after="20"/>
              <w:ind w:left="0"/>
              <w:jc w:val="left"/>
              <w:rPr>
                <w:b w:val="0"/>
                <w:bCs/>
              </w:rPr>
            </w:pPr>
            <w:r w:rsidRPr="00D342FD">
              <w:rPr>
                <w:b w:val="0"/>
                <w:bCs/>
              </w:rPr>
              <w:t>AASB 15.116(a)</w:t>
            </w:r>
          </w:p>
        </w:tc>
        <w:tc>
          <w:tcPr>
            <w:tcW w:w="7396" w:type="dxa"/>
            <w:hideMark/>
          </w:tcPr>
          <w:p w14:paraId="1212C237"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Contract liabilities</w:t>
            </w:r>
          </w:p>
        </w:tc>
        <w:tc>
          <w:tcPr>
            <w:tcW w:w="976" w:type="dxa"/>
            <w:noWrap/>
            <w:hideMark/>
          </w:tcPr>
          <w:p w14:paraId="74B163E3"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r>
      <w:tr w:rsidR="00E73BC6" w:rsidRPr="00D342FD" w14:paraId="6200470C"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64FA85DA" w14:textId="77777777" w:rsidR="00E73BC6" w:rsidRPr="00D342FD" w:rsidRDefault="00E73BC6" w:rsidP="00083996">
            <w:pPr>
              <w:pStyle w:val="TableUnits"/>
              <w:spacing w:before="20" w:after="20"/>
              <w:ind w:left="0"/>
              <w:jc w:val="left"/>
              <w:rPr>
                <w:b w:val="0"/>
                <w:bCs/>
              </w:rPr>
            </w:pPr>
            <w:r w:rsidRPr="00D342FD">
              <w:rPr>
                <w:b w:val="0"/>
                <w:bCs/>
              </w:rPr>
              <w:t>AASB15.116(b)</w:t>
            </w:r>
          </w:p>
        </w:tc>
        <w:tc>
          <w:tcPr>
            <w:tcW w:w="7396" w:type="dxa"/>
            <w:hideMark/>
          </w:tcPr>
          <w:p w14:paraId="79EDF846"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Opening balance brought forward from 30 June 2019 adjusted for AASB 15</w:t>
            </w:r>
          </w:p>
        </w:tc>
        <w:tc>
          <w:tcPr>
            <w:tcW w:w="976" w:type="dxa"/>
            <w:noWrap/>
            <w:hideMark/>
          </w:tcPr>
          <w:p w14:paraId="395A8DD7"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rPr>
                <w:b w:val="0"/>
                <w:bCs/>
              </w:rPr>
              <w:t xml:space="preserve"> 55</w:t>
            </w:r>
          </w:p>
        </w:tc>
      </w:tr>
      <w:tr w:rsidR="00E73BC6" w:rsidRPr="00D342FD" w14:paraId="6F4D1D14"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3FB27E50" w14:textId="77777777" w:rsidR="00E73BC6" w:rsidRPr="00D342FD" w:rsidRDefault="00E73BC6" w:rsidP="00083996">
            <w:pPr>
              <w:pStyle w:val="TableUnits"/>
              <w:spacing w:before="20" w:after="20"/>
              <w:ind w:left="0"/>
              <w:jc w:val="left"/>
              <w:rPr>
                <w:b w:val="0"/>
                <w:bCs/>
              </w:rPr>
            </w:pPr>
          </w:p>
        </w:tc>
        <w:tc>
          <w:tcPr>
            <w:tcW w:w="7396" w:type="dxa"/>
            <w:hideMark/>
          </w:tcPr>
          <w:p w14:paraId="3DA48C91"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Add: Payments received for performance obligations yet to be completed during the period</w:t>
            </w:r>
          </w:p>
        </w:tc>
        <w:tc>
          <w:tcPr>
            <w:tcW w:w="976" w:type="dxa"/>
            <w:noWrap/>
            <w:hideMark/>
          </w:tcPr>
          <w:p w14:paraId="6CB177C8"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rPr>
                <w:b w:val="0"/>
                <w:bCs/>
              </w:rPr>
              <w:t xml:space="preserve"> 110</w:t>
            </w:r>
          </w:p>
        </w:tc>
      </w:tr>
      <w:tr w:rsidR="00E73BC6" w:rsidRPr="00D342FD" w14:paraId="2A4F0319" w14:textId="77777777" w:rsidTr="00083996">
        <w:tc>
          <w:tcPr>
            <w:cnfStyle w:val="001000000000" w:firstRow="0" w:lastRow="0" w:firstColumn="1" w:lastColumn="0" w:oddVBand="0" w:evenVBand="0" w:oddHBand="0" w:evenHBand="0" w:firstRowFirstColumn="0" w:firstRowLastColumn="0" w:lastRowFirstColumn="0" w:lastRowLastColumn="0"/>
            <w:tcW w:w="1324" w:type="dxa"/>
          </w:tcPr>
          <w:p w14:paraId="7C6177FB" w14:textId="77777777" w:rsidR="00E73BC6" w:rsidRPr="00D342FD" w:rsidRDefault="00E73BC6" w:rsidP="00083996">
            <w:pPr>
              <w:pStyle w:val="TableUnits"/>
              <w:spacing w:before="20" w:after="20"/>
              <w:ind w:left="0"/>
              <w:jc w:val="left"/>
              <w:rPr>
                <w:b w:val="0"/>
                <w:bCs/>
              </w:rPr>
            </w:pPr>
          </w:p>
        </w:tc>
        <w:tc>
          <w:tcPr>
            <w:tcW w:w="7396" w:type="dxa"/>
          </w:tcPr>
          <w:p w14:paraId="4244D1CB"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Pr>
                <w:b w:val="0"/>
                <w:bCs/>
              </w:rPr>
              <w:t>Add: Grant consideration for sufficiently specific performance obligations received during the year</w:t>
            </w:r>
          </w:p>
        </w:tc>
        <w:tc>
          <w:tcPr>
            <w:tcW w:w="976" w:type="dxa"/>
            <w:noWrap/>
          </w:tcPr>
          <w:p w14:paraId="65312B17"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50</w:t>
            </w:r>
          </w:p>
        </w:tc>
      </w:tr>
      <w:tr w:rsidR="00E73BC6" w:rsidRPr="00D342FD" w14:paraId="5D0FCF3A"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3436A595" w14:textId="77777777" w:rsidR="00E73BC6" w:rsidRPr="00D342FD" w:rsidRDefault="00E73BC6" w:rsidP="00083996">
            <w:pPr>
              <w:pStyle w:val="TableUnits"/>
              <w:spacing w:before="20" w:after="20"/>
              <w:ind w:left="0"/>
              <w:jc w:val="left"/>
              <w:rPr>
                <w:b w:val="0"/>
                <w:bCs/>
              </w:rPr>
            </w:pPr>
          </w:p>
        </w:tc>
        <w:tc>
          <w:tcPr>
            <w:tcW w:w="7396" w:type="dxa"/>
            <w:hideMark/>
          </w:tcPr>
          <w:p w14:paraId="2F7B1441"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i/>
                <w:iCs/>
              </w:rPr>
            </w:pPr>
            <w:r>
              <w:rPr>
                <w:b w:val="0"/>
                <w:bCs/>
                <w:i/>
                <w:iCs/>
              </w:rPr>
              <w:t>Less: Revenue recognised in the reporting period for the completion of a performance obligation</w:t>
            </w:r>
          </w:p>
        </w:tc>
        <w:tc>
          <w:tcPr>
            <w:tcW w:w="976" w:type="dxa"/>
            <w:noWrap/>
            <w:hideMark/>
          </w:tcPr>
          <w:p w14:paraId="1FC4D443" w14:textId="5BC987B0"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(85)</w:t>
            </w:r>
          </w:p>
        </w:tc>
      </w:tr>
      <w:tr w:rsidR="00E73BC6" w:rsidRPr="00D342FD" w14:paraId="4E433860" w14:textId="77777777" w:rsidTr="00083996">
        <w:tc>
          <w:tcPr>
            <w:cnfStyle w:val="001000000000" w:firstRow="0" w:lastRow="0" w:firstColumn="1" w:lastColumn="0" w:oddVBand="0" w:evenVBand="0" w:oddHBand="0" w:evenHBand="0" w:firstRowFirstColumn="0" w:firstRowLastColumn="0" w:lastRowFirstColumn="0" w:lastRowLastColumn="0"/>
            <w:tcW w:w="1324" w:type="dxa"/>
          </w:tcPr>
          <w:p w14:paraId="428DC973" w14:textId="77777777" w:rsidR="00E73BC6" w:rsidRPr="00D342FD" w:rsidRDefault="00E73BC6" w:rsidP="00083996">
            <w:pPr>
              <w:pStyle w:val="TableUnits"/>
              <w:spacing w:before="20" w:after="20"/>
              <w:ind w:left="0"/>
              <w:jc w:val="left"/>
              <w:rPr>
                <w:b w:val="0"/>
                <w:bCs/>
              </w:rPr>
            </w:pPr>
          </w:p>
        </w:tc>
        <w:tc>
          <w:tcPr>
            <w:tcW w:w="7396" w:type="dxa"/>
            <w:tcBorders>
              <w:bottom w:val="single" w:sz="6" w:space="0" w:color="auto"/>
            </w:tcBorders>
          </w:tcPr>
          <w:p w14:paraId="54761166"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i/>
                <w:iCs/>
              </w:rPr>
            </w:pPr>
            <w:r>
              <w:rPr>
                <w:b w:val="0"/>
                <w:bCs/>
                <w:i/>
                <w:iCs/>
              </w:rPr>
              <w:t>Less: Grant revenue for sufficiently specific performance obligations works recognised consistent with the performance obligations met during the year</w:t>
            </w:r>
          </w:p>
        </w:tc>
        <w:tc>
          <w:tcPr>
            <w:tcW w:w="976" w:type="dxa"/>
            <w:tcBorders>
              <w:bottom w:val="single" w:sz="6" w:space="0" w:color="auto"/>
            </w:tcBorders>
            <w:noWrap/>
          </w:tcPr>
          <w:p w14:paraId="508660FA"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Pr>
                <w:b w:val="0"/>
                <w:bCs/>
              </w:rPr>
              <w:t>(45)</w:t>
            </w:r>
          </w:p>
        </w:tc>
      </w:tr>
      <w:tr w:rsidR="00E73BC6" w:rsidRPr="00D342FD" w14:paraId="7A19AEAC"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03D6A7C0" w14:textId="77777777" w:rsidR="00E73BC6" w:rsidRPr="00D342FD" w:rsidRDefault="00E73BC6" w:rsidP="00083996">
            <w:pPr>
              <w:pStyle w:val="TableUnits"/>
              <w:spacing w:before="20" w:after="20"/>
              <w:ind w:left="0"/>
              <w:jc w:val="left"/>
              <w:rPr>
                <w:b w:val="0"/>
                <w:bCs/>
              </w:rPr>
            </w:pPr>
          </w:p>
        </w:tc>
        <w:tc>
          <w:tcPr>
            <w:tcW w:w="7396" w:type="dxa"/>
            <w:tcBorders>
              <w:top w:val="single" w:sz="6" w:space="0" w:color="auto"/>
              <w:bottom w:val="single" w:sz="6" w:space="0" w:color="auto"/>
            </w:tcBorders>
            <w:hideMark/>
          </w:tcPr>
          <w:p w14:paraId="5CEE214D"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contract liabilities</w:t>
            </w:r>
          </w:p>
        </w:tc>
        <w:tc>
          <w:tcPr>
            <w:tcW w:w="976" w:type="dxa"/>
            <w:tcBorders>
              <w:top w:val="single" w:sz="6" w:space="0" w:color="auto"/>
              <w:bottom w:val="single" w:sz="6" w:space="0" w:color="auto"/>
            </w:tcBorders>
            <w:noWrap/>
            <w:hideMark/>
          </w:tcPr>
          <w:p w14:paraId="36807BC9"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8</w:t>
            </w:r>
            <w:r>
              <w:t>5</w:t>
            </w:r>
          </w:p>
        </w:tc>
      </w:tr>
      <w:tr w:rsidR="00E73BC6" w:rsidRPr="00D342FD" w14:paraId="74C2D5C6"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464F08D3" w14:textId="77777777" w:rsidR="00E73BC6" w:rsidRPr="00D342FD" w:rsidRDefault="00E73BC6" w:rsidP="00083996">
            <w:pPr>
              <w:pStyle w:val="TableUnits"/>
              <w:spacing w:before="20" w:after="20"/>
              <w:ind w:left="0"/>
              <w:jc w:val="left"/>
              <w:rPr>
                <w:b w:val="0"/>
                <w:bCs/>
              </w:rPr>
            </w:pPr>
          </w:p>
        </w:tc>
        <w:tc>
          <w:tcPr>
            <w:tcW w:w="7396" w:type="dxa"/>
            <w:tcBorders>
              <w:top w:val="single" w:sz="6" w:space="0" w:color="auto"/>
            </w:tcBorders>
            <w:hideMark/>
          </w:tcPr>
          <w:p w14:paraId="611268BB"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i/>
                <w:iCs/>
              </w:rPr>
            </w:pPr>
            <w:r w:rsidRPr="00D342FD">
              <w:rPr>
                <w:b w:val="0"/>
                <w:bCs/>
                <w:i/>
                <w:iCs/>
              </w:rPr>
              <w:t>Represented by</w:t>
            </w:r>
          </w:p>
        </w:tc>
        <w:tc>
          <w:tcPr>
            <w:tcW w:w="976" w:type="dxa"/>
            <w:tcBorders>
              <w:top w:val="single" w:sz="6" w:space="0" w:color="auto"/>
            </w:tcBorders>
            <w:noWrap/>
            <w:hideMark/>
          </w:tcPr>
          <w:p w14:paraId="1A48C539"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r>
      <w:tr w:rsidR="00E73BC6" w:rsidRPr="00D342FD" w14:paraId="5DF51931"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7190045D" w14:textId="77777777" w:rsidR="00E73BC6" w:rsidRPr="00D342FD" w:rsidRDefault="00E73BC6" w:rsidP="00083996">
            <w:pPr>
              <w:pStyle w:val="TableUnits"/>
              <w:spacing w:before="20" w:after="20"/>
              <w:ind w:left="0"/>
              <w:jc w:val="left"/>
              <w:rPr>
                <w:b w:val="0"/>
                <w:bCs/>
              </w:rPr>
            </w:pPr>
            <w:r w:rsidRPr="00D342FD">
              <w:rPr>
                <w:b w:val="0"/>
                <w:bCs/>
              </w:rPr>
              <w:t>AASB 15.116(a)</w:t>
            </w:r>
          </w:p>
        </w:tc>
        <w:tc>
          <w:tcPr>
            <w:tcW w:w="7396" w:type="dxa"/>
            <w:hideMark/>
          </w:tcPr>
          <w:p w14:paraId="3D04524E" w14:textId="77777777" w:rsidR="00E73BC6" w:rsidRPr="00D342FD" w:rsidRDefault="00E73BC6" w:rsidP="00083996">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Current contract liabilities</w:t>
            </w:r>
          </w:p>
        </w:tc>
        <w:tc>
          <w:tcPr>
            <w:tcW w:w="976" w:type="dxa"/>
            <w:noWrap/>
            <w:hideMark/>
          </w:tcPr>
          <w:p w14:paraId="69D6512D" w14:textId="77777777" w:rsidR="00E73BC6" w:rsidRPr="00D342FD" w:rsidRDefault="00E73BC6" w:rsidP="00083996">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rPr>
                <w:b w:val="0"/>
                <w:bCs/>
              </w:rPr>
              <w:t xml:space="preserve"> 8</w:t>
            </w:r>
            <w:r>
              <w:rPr>
                <w:b w:val="0"/>
                <w:bCs/>
              </w:rPr>
              <w:t>5</w:t>
            </w:r>
          </w:p>
        </w:tc>
      </w:tr>
      <w:tr w:rsidR="00E73BC6" w:rsidRPr="00D342FD" w14:paraId="12347A69" w14:textId="77777777" w:rsidTr="00083996">
        <w:tc>
          <w:tcPr>
            <w:cnfStyle w:val="001000000000" w:firstRow="0" w:lastRow="0" w:firstColumn="1" w:lastColumn="0" w:oddVBand="0" w:evenVBand="0" w:oddHBand="0" w:evenHBand="0" w:firstRowFirstColumn="0" w:firstRowLastColumn="0" w:lastRowFirstColumn="0" w:lastRowLastColumn="0"/>
            <w:tcW w:w="1324" w:type="dxa"/>
            <w:hideMark/>
          </w:tcPr>
          <w:p w14:paraId="1ED45195" w14:textId="77777777" w:rsidR="00E73BC6" w:rsidRPr="00D342FD" w:rsidRDefault="00E73BC6" w:rsidP="00083996">
            <w:pPr>
              <w:ind w:left="0"/>
            </w:pPr>
            <w:r w:rsidRPr="00D342FD">
              <w:t>AASB 15.116(a)</w:t>
            </w:r>
          </w:p>
        </w:tc>
        <w:tc>
          <w:tcPr>
            <w:tcW w:w="7396" w:type="dxa"/>
            <w:tcBorders>
              <w:bottom w:val="single" w:sz="12" w:space="0" w:color="auto"/>
            </w:tcBorders>
            <w:hideMark/>
          </w:tcPr>
          <w:p w14:paraId="524A805E" w14:textId="77777777" w:rsidR="00E73BC6" w:rsidRPr="00D342FD" w:rsidRDefault="00E73BC6" w:rsidP="00083996">
            <w:pPr>
              <w:jc w:val="left"/>
              <w:cnfStyle w:val="000000000000" w:firstRow="0" w:lastRow="0" w:firstColumn="0" w:lastColumn="0" w:oddVBand="0" w:evenVBand="0" w:oddHBand="0" w:evenHBand="0" w:firstRowFirstColumn="0" w:firstRowLastColumn="0" w:lastRowFirstColumn="0" w:lastRowLastColumn="0"/>
              <w:rPr>
                <w:b/>
              </w:rPr>
            </w:pPr>
            <w:r w:rsidRPr="00D342FD">
              <w:rPr>
                <w:b/>
              </w:rPr>
              <w:t>Non-current contract liabilities</w:t>
            </w:r>
          </w:p>
        </w:tc>
        <w:tc>
          <w:tcPr>
            <w:tcW w:w="976" w:type="dxa"/>
            <w:tcBorders>
              <w:bottom w:val="single" w:sz="12" w:space="0" w:color="auto"/>
            </w:tcBorders>
            <w:noWrap/>
            <w:hideMark/>
          </w:tcPr>
          <w:p w14:paraId="0F2B7BAE" w14:textId="77777777" w:rsidR="00E73BC6" w:rsidRPr="00D342FD" w:rsidRDefault="00E73BC6" w:rsidP="00083996">
            <w:pPr>
              <w:cnfStyle w:val="000000000000" w:firstRow="0" w:lastRow="0" w:firstColumn="0" w:lastColumn="0" w:oddVBand="0" w:evenVBand="0" w:oddHBand="0" w:evenHBand="0" w:firstRowFirstColumn="0" w:firstRowLastColumn="0" w:lastRowFirstColumn="0" w:lastRowLastColumn="0"/>
              <w:rPr>
                <w:b/>
              </w:rPr>
            </w:pPr>
            <w:r w:rsidRPr="00D342FD">
              <w:rPr>
                <w:b/>
              </w:rPr>
              <w:t>..</w:t>
            </w:r>
          </w:p>
        </w:tc>
      </w:tr>
      <w:bookmarkEnd w:id="303"/>
    </w:tbl>
    <w:p w14:paraId="0248CA77" w14:textId="77777777" w:rsidR="00E73BC6" w:rsidRDefault="00E73BC6" w:rsidP="00E73BC6"/>
    <w:p w14:paraId="45009413" w14:textId="025F7253" w:rsidR="003D0FBA" w:rsidRDefault="00E73BC6" w:rsidP="00E73BC6">
      <w:pPr>
        <w:rPr>
          <w:rFonts w:ascii="Arial" w:eastAsia="Arial" w:hAnsi="Arial" w:cs="Times New Roman"/>
        </w:rPr>
      </w:pPr>
      <w:r w:rsidRPr="00716173">
        <w:rPr>
          <w:rFonts w:ascii="Arial" w:eastAsia="Arial" w:hAnsi="Arial" w:cs="Times New Roman"/>
        </w:rPr>
        <w:t xml:space="preserve">Contract liabilities </w:t>
      </w:r>
      <w:r w:rsidR="00C32E75">
        <w:rPr>
          <w:rFonts w:ascii="Arial" w:eastAsia="Arial" w:hAnsi="Arial" w:cs="Times New Roman"/>
        </w:rPr>
        <w:t>include</w:t>
      </w:r>
      <w:r w:rsidRPr="00716173">
        <w:rPr>
          <w:rFonts w:ascii="Arial" w:eastAsia="Arial" w:hAnsi="Arial" w:cs="Times New Roman"/>
        </w:rPr>
        <w:t xml:space="preserve"> consideration received in advance from customers in respect of IT infrastructure connectivity services</w:t>
      </w:r>
      <w:r w:rsidR="00C32E75">
        <w:rPr>
          <w:rFonts w:ascii="Arial" w:eastAsia="Arial" w:hAnsi="Arial" w:cs="Times New Roman"/>
        </w:rPr>
        <w:t xml:space="preserve">. Invoices are raised </w:t>
      </w:r>
      <w:r w:rsidRPr="00716173">
        <w:rPr>
          <w:rFonts w:ascii="Arial" w:eastAsia="Arial" w:hAnsi="Arial" w:cs="Times New Roman"/>
        </w:rPr>
        <w:t>once the goods</w:t>
      </w:r>
      <w:r w:rsidR="000E6100">
        <w:rPr>
          <w:rFonts w:ascii="Arial" w:eastAsia="Arial" w:hAnsi="Arial" w:cs="Times New Roman"/>
        </w:rPr>
        <w:t xml:space="preserve"> and services</w:t>
      </w:r>
      <w:r w:rsidRPr="00716173">
        <w:rPr>
          <w:rFonts w:ascii="Arial" w:eastAsia="Arial" w:hAnsi="Arial" w:cs="Times New Roman"/>
        </w:rPr>
        <w:t xml:space="preserve"> are delivered</w:t>
      </w:r>
      <w:r w:rsidR="00271E09">
        <w:rPr>
          <w:rFonts w:ascii="Arial" w:eastAsia="Arial" w:hAnsi="Arial" w:cs="Times New Roman"/>
        </w:rPr>
        <w:t xml:space="preserve"> </w:t>
      </w:r>
      <w:r w:rsidR="000E6100">
        <w:rPr>
          <w:rFonts w:ascii="Arial" w:eastAsia="Arial" w:hAnsi="Arial" w:cs="Times New Roman"/>
        </w:rPr>
        <w:t>provided</w:t>
      </w:r>
      <w:r w:rsidRPr="00716173">
        <w:rPr>
          <w:rFonts w:ascii="Arial" w:eastAsia="Arial" w:hAnsi="Arial" w:cs="Times New Roman"/>
        </w:rPr>
        <w:t xml:space="preserve"> to them. The balance of contract liabilities was significantly higher at 30 June 2020 as there was </w:t>
      </w:r>
      <w:r w:rsidR="00C32E75">
        <w:rPr>
          <w:rFonts w:ascii="Arial" w:eastAsia="Arial" w:hAnsi="Arial" w:cs="Times New Roman"/>
        </w:rPr>
        <w:t xml:space="preserve">higher demand for remote access. </w:t>
      </w:r>
      <w:proofErr w:type="gramStart"/>
      <w:r w:rsidR="00C32E75">
        <w:rPr>
          <w:rFonts w:ascii="Arial" w:eastAsia="Arial" w:hAnsi="Arial" w:cs="Times New Roman"/>
        </w:rPr>
        <w:t>A</w:t>
      </w:r>
      <w:r w:rsidR="00C32E75" w:rsidRPr="00716173">
        <w:rPr>
          <w:rFonts w:ascii="Arial" w:eastAsia="Arial" w:hAnsi="Arial" w:cs="Times New Roman"/>
        </w:rPr>
        <w:t xml:space="preserve"> </w:t>
      </w:r>
      <w:r w:rsidR="00C32E75">
        <w:rPr>
          <w:rFonts w:ascii="Arial" w:eastAsia="Arial" w:hAnsi="Arial" w:cs="Times New Roman"/>
        </w:rPr>
        <w:t xml:space="preserve">large </w:t>
      </w:r>
      <w:r w:rsidR="00C32E75" w:rsidRPr="00716173">
        <w:rPr>
          <w:rFonts w:ascii="Arial" w:eastAsia="Arial" w:hAnsi="Arial" w:cs="Times New Roman"/>
        </w:rPr>
        <w:t>number of</w:t>
      </w:r>
      <w:proofErr w:type="gramEnd"/>
      <w:r w:rsidR="00C32E75" w:rsidRPr="00716173">
        <w:rPr>
          <w:rFonts w:ascii="Arial" w:eastAsia="Arial" w:hAnsi="Arial" w:cs="Times New Roman"/>
        </w:rPr>
        <w:t xml:space="preserve"> </w:t>
      </w:r>
      <w:r w:rsidR="00C32E75">
        <w:rPr>
          <w:rFonts w:ascii="Arial" w:eastAsia="Arial" w:hAnsi="Arial" w:cs="Times New Roman"/>
        </w:rPr>
        <w:t>advances were received for</w:t>
      </w:r>
      <w:r w:rsidR="00C32E75" w:rsidRPr="00716173">
        <w:rPr>
          <w:rFonts w:ascii="Arial" w:eastAsia="Arial" w:hAnsi="Arial" w:cs="Times New Roman"/>
        </w:rPr>
        <w:t xml:space="preserve"> significant upgrades to infrastructure frameworks </w:t>
      </w:r>
      <w:r w:rsidR="00C32E75">
        <w:rPr>
          <w:rFonts w:ascii="Arial" w:eastAsia="Arial" w:hAnsi="Arial" w:cs="Times New Roman"/>
        </w:rPr>
        <w:t xml:space="preserve">yet to be provided. </w:t>
      </w:r>
    </w:p>
    <w:p w14:paraId="48174AA3" w14:textId="1A122420" w:rsidR="00E73BC6" w:rsidRPr="00716173" w:rsidRDefault="00E73BC6" w:rsidP="00E73BC6">
      <w:pPr>
        <w:rPr>
          <w:rFonts w:ascii="Arial" w:eastAsia="Arial" w:hAnsi="Arial" w:cs="Times New Roman"/>
        </w:rPr>
      </w:pPr>
      <w:r w:rsidRPr="00716173">
        <w:rPr>
          <w:rFonts w:ascii="Arial" w:eastAsia="Arial" w:hAnsi="Arial" w:cs="Times New Roman"/>
        </w:rPr>
        <w:t>In addition, grant consideration was also received from the State Government in support of technology services provided to health agencies to support facilitation of certain out-patient services to the pensioners. Grant income is recognised when the relevant services are provided to the health agencies each quarter to administer their services to pensioners and reported to the Commonwealth Government. Differences in the number of services provided are adjusted in the funding provided annually. The remaining grant revenue is recognised when the services are rendered in the following year.</w:t>
      </w:r>
    </w:p>
    <w:p w14:paraId="40971858" w14:textId="77777777" w:rsidR="00E73BC6" w:rsidRPr="00940E38" w:rsidRDefault="00E73BC6" w:rsidP="00E73BC6">
      <w:pPr>
        <w:pStyle w:val="TableUnits"/>
      </w:pPr>
    </w:p>
    <w:p w14:paraId="7F8DCC98"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ayout w:type="fixed"/>
        <w:tblLook w:val="04A0" w:firstRow="1" w:lastRow="0" w:firstColumn="1" w:lastColumn="0" w:noHBand="0" w:noVBand="1"/>
      </w:tblPr>
      <w:tblGrid>
        <w:gridCol w:w="1438"/>
        <w:gridCol w:w="7342"/>
        <w:gridCol w:w="859"/>
      </w:tblGrid>
      <w:tr w:rsidR="00E73BC6" w:rsidRPr="00D342FD" w14:paraId="6C72AA7B" w14:textId="77777777" w:rsidTr="0008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dxa"/>
            <w:hideMark/>
          </w:tcPr>
          <w:p w14:paraId="7DEEE13F" w14:textId="77777777" w:rsidR="00E73BC6" w:rsidRPr="00D342FD" w:rsidRDefault="00E73BC6" w:rsidP="00083996">
            <w:pPr>
              <w:ind w:left="0"/>
            </w:pPr>
            <w:r w:rsidRPr="00D342FD">
              <w:t>Source reference</w:t>
            </w:r>
          </w:p>
        </w:tc>
        <w:tc>
          <w:tcPr>
            <w:tcW w:w="7546" w:type="dxa"/>
            <w:hideMark/>
          </w:tcPr>
          <w:p w14:paraId="50441BCE"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xml:space="preserve"> </w:t>
            </w:r>
          </w:p>
        </w:tc>
        <w:tc>
          <w:tcPr>
            <w:tcW w:w="880" w:type="dxa"/>
            <w:noWrap/>
            <w:hideMark/>
          </w:tcPr>
          <w:p w14:paraId="5FEB99A8"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2020</w:t>
            </w:r>
          </w:p>
        </w:tc>
      </w:tr>
      <w:tr w:rsidR="00E73BC6" w:rsidRPr="00D342FD" w14:paraId="14C6BF9B" w14:textId="77777777" w:rsidTr="00083996">
        <w:tc>
          <w:tcPr>
            <w:cnfStyle w:val="001000000000" w:firstRow="0" w:lastRow="0" w:firstColumn="1" w:lastColumn="0" w:oddVBand="0" w:evenVBand="0" w:oddHBand="0" w:evenHBand="0" w:firstRowFirstColumn="0" w:firstRowLastColumn="0" w:lastRowFirstColumn="0" w:lastRowLastColumn="0"/>
            <w:tcW w:w="1475" w:type="dxa"/>
            <w:hideMark/>
          </w:tcPr>
          <w:p w14:paraId="06031278" w14:textId="77777777" w:rsidR="00E73BC6" w:rsidRPr="00D342FD" w:rsidRDefault="00E73BC6" w:rsidP="00083996">
            <w:pPr>
              <w:ind w:left="0"/>
            </w:pPr>
            <w:r w:rsidRPr="00D342FD">
              <w:t>AASB 15.116(c)</w:t>
            </w:r>
          </w:p>
        </w:tc>
        <w:tc>
          <w:tcPr>
            <w:tcW w:w="7546" w:type="dxa"/>
            <w:hideMark/>
          </w:tcPr>
          <w:p w14:paraId="3EE83AB8"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Revenue recognised from performance obligations satisfied in previous periods</w:t>
            </w:r>
          </w:p>
        </w:tc>
        <w:tc>
          <w:tcPr>
            <w:tcW w:w="880" w:type="dxa"/>
            <w:noWrap/>
            <w:hideMark/>
          </w:tcPr>
          <w:p w14:paraId="6E21765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rFonts w:asciiTheme="majorHAnsi" w:hAnsiTheme="majorHAnsi"/>
                <w:b/>
                <w:szCs w:val="20"/>
              </w:rPr>
            </w:pPr>
            <w:r w:rsidRPr="00D342FD">
              <w:t xml:space="preserve"> 55</w:t>
            </w:r>
          </w:p>
        </w:tc>
      </w:tr>
      <w:tr w:rsidR="00E73BC6" w:rsidRPr="00D342FD" w14:paraId="144E0E9B" w14:textId="77777777" w:rsidTr="00083996">
        <w:tc>
          <w:tcPr>
            <w:cnfStyle w:val="001000000000" w:firstRow="0" w:lastRow="0" w:firstColumn="1" w:lastColumn="0" w:oddVBand="0" w:evenVBand="0" w:oddHBand="0" w:evenHBand="0" w:firstRowFirstColumn="0" w:firstRowLastColumn="0" w:lastRowFirstColumn="0" w:lastRowLastColumn="0"/>
            <w:tcW w:w="1475" w:type="dxa"/>
            <w:hideMark/>
          </w:tcPr>
          <w:p w14:paraId="27B14D7D" w14:textId="77777777" w:rsidR="00E73BC6" w:rsidRPr="00D342FD" w:rsidRDefault="00E73BC6" w:rsidP="00083996">
            <w:pPr>
              <w:ind w:left="0"/>
            </w:pPr>
            <w:r w:rsidRPr="00D342FD">
              <w:t>AASB 15.120(b)</w:t>
            </w:r>
          </w:p>
        </w:tc>
        <w:tc>
          <w:tcPr>
            <w:tcW w:w="7546" w:type="dxa"/>
            <w:tcBorders>
              <w:bottom w:val="single" w:sz="12" w:space="0" w:color="auto"/>
            </w:tcBorders>
            <w:hideMark/>
          </w:tcPr>
          <w:p w14:paraId="57F6866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Transaction price allocated to the remaining performance obligations from contracts with customers</w:t>
            </w:r>
          </w:p>
        </w:tc>
        <w:tc>
          <w:tcPr>
            <w:tcW w:w="880" w:type="dxa"/>
            <w:tcBorders>
              <w:bottom w:val="single" w:sz="12" w:space="0" w:color="auto"/>
            </w:tcBorders>
            <w:noWrap/>
            <w:hideMark/>
          </w:tcPr>
          <w:p w14:paraId="278E2C8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rFonts w:asciiTheme="majorHAnsi" w:hAnsiTheme="majorHAnsi"/>
                <w:b/>
                <w:szCs w:val="20"/>
              </w:rPr>
            </w:pPr>
            <w:r w:rsidRPr="00D342FD">
              <w:t xml:space="preserve"> 80</w:t>
            </w:r>
          </w:p>
        </w:tc>
      </w:tr>
    </w:tbl>
    <w:p w14:paraId="11931D90" w14:textId="77777777" w:rsidR="00E73BC6" w:rsidRDefault="00E73BC6" w:rsidP="00E73BC6">
      <w:pPr>
        <w:pStyle w:val="TableUnits"/>
      </w:pPr>
    </w:p>
    <w:p w14:paraId="53E1DB34" w14:textId="59E7E7E9" w:rsidR="00E73BC6" w:rsidRDefault="00E73BC6" w:rsidP="00E73BC6">
      <w:r>
        <w:t>The transaction price allocated to the remaining performance obligations relates to the completion of the IT infrastructure connectivity works to be completed. 100</w:t>
      </w:r>
      <w:r w:rsidR="00083996">
        <w:t xml:space="preserve"> per cent</w:t>
      </w:r>
      <w:r>
        <w:t xml:space="preserve"> is expected to be recognised as revenue in the 2020-21 financial year.</w:t>
      </w:r>
    </w:p>
    <w:p w14:paraId="1AA33515" w14:textId="77777777" w:rsidR="00E73BC6" w:rsidRPr="00940E38" w:rsidRDefault="00E73BC6" w:rsidP="00E73BC6">
      <w:pPr>
        <w:rPr>
          <w:rStyle w:val="SourceReference"/>
        </w:rPr>
      </w:pPr>
      <w:r w:rsidRPr="00940E38">
        <w:rPr>
          <w:b/>
        </w:rPr>
        <w:t>Financial guarantees</w:t>
      </w:r>
      <w:r w:rsidRPr="00940E38">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AASB 9 </w:t>
      </w:r>
      <w:r w:rsidRPr="008846BB">
        <w:rPr>
          <w:i/>
          <w:iCs/>
        </w:rPr>
        <w:t>Financial Instruments</w:t>
      </w:r>
      <w:r w:rsidRPr="00940E38">
        <w:t xml:space="preserve"> and the amount initially recognised less, when appropriate, cumulative amortisation recognised in accordance with AASB 118. </w:t>
      </w:r>
      <w:r w:rsidRPr="00940E38">
        <w:rPr>
          <w:rStyle w:val="SourceReference"/>
        </w:rPr>
        <w:t>[AASB 9.4.2.1(c)]</w:t>
      </w:r>
    </w:p>
    <w:p w14:paraId="02381C48" w14:textId="77777777" w:rsidR="00E73BC6" w:rsidRPr="00940E38" w:rsidRDefault="00E73BC6" w:rsidP="00E73BC6">
      <w:r w:rsidRPr="00940E38">
        <w:lastRenderedPageBreak/>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3DA1ABBB" w14:textId="77777777" w:rsidR="00E73BC6" w:rsidRPr="00940E38" w:rsidRDefault="00E73BC6" w:rsidP="00E73BC6">
      <w:r w:rsidRPr="00940E38">
        <w:t>The value of loans and other amounts guaranteed by the Treasurer is disclosed as contingent liabilities.</w:t>
      </w:r>
    </w:p>
    <w:p w14:paraId="7E45F9E7" w14:textId="77777777" w:rsidR="00E73BC6" w:rsidRDefault="00E73BC6" w:rsidP="00E73BC6">
      <w:pPr>
        <w:pStyle w:val="TableHeading"/>
        <w:rPr>
          <w:rFonts w:asciiTheme="minorHAnsi" w:hAnsiTheme="minorHAnsi"/>
          <w:b w:val="0"/>
          <w:spacing w:val="0"/>
          <w:szCs w:val="18"/>
        </w:rPr>
      </w:pPr>
      <w:r w:rsidRPr="00940E38">
        <w:t xml:space="preserve">Maturity analysis of contractual payables </w:t>
      </w:r>
      <w:r w:rsidRPr="00940E38">
        <w:rPr>
          <w:vertAlign w:val="superscript"/>
        </w:rPr>
        <w:t>(a)</w:t>
      </w:r>
      <w:r w:rsidRPr="00940E38">
        <w:t xml:space="preserve"> </w:t>
      </w:r>
      <w:r w:rsidRPr="00940E38">
        <w:rPr>
          <w:rStyle w:val="SourceReference"/>
          <w:b w:val="0"/>
        </w:rPr>
        <w:t>[AASB 7.39(a)]</w:t>
      </w:r>
      <w:r w:rsidRPr="00940E38">
        <w:tab/>
        <w:t>($ thousand)</w:t>
      </w:r>
    </w:p>
    <w:tbl>
      <w:tblPr>
        <w:tblStyle w:val="DTFTable"/>
        <w:tblW w:w="9639" w:type="dxa"/>
        <w:tblLayout w:type="fixed"/>
        <w:tblLook w:val="06E0" w:firstRow="1" w:lastRow="1" w:firstColumn="1" w:lastColumn="0" w:noHBand="1" w:noVBand="1"/>
      </w:tblPr>
      <w:tblGrid>
        <w:gridCol w:w="3233"/>
        <w:gridCol w:w="850"/>
        <w:gridCol w:w="992"/>
        <w:gridCol w:w="912"/>
        <w:gridCol w:w="913"/>
        <w:gridCol w:w="913"/>
        <w:gridCol w:w="913"/>
        <w:gridCol w:w="913"/>
      </w:tblGrid>
      <w:tr w:rsidR="00E73BC6" w:rsidRPr="00083996" w14:paraId="2CC183AD" w14:textId="77777777" w:rsidTr="00083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vMerge w:val="restart"/>
            <w:noWrap/>
            <w:hideMark/>
          </w:tcPr>
          <w:p w14:paraId="5D910302" w14:textId="77777777" w:rsidR="00E73BC6" w:rsidRPr="00D342FD" w:rsidRDefault="00E73BC6" w:rsidP="00083996">
            <w:r w:rsidRPr="00D342FD">
              <w:t> </w:t>
            </w:r>
          </w:p>
        </w:tc>
        <w:tc>
          <w:tcPr>
            <w:tcW w:w="850" w:type="dxa"/>
            <w:vMerge w:val="restart"/>
            <w:hideMark/>
          </w:tcPr>
          <w:p w14:paraId="1F2D59BE" w14:textId="77777777" w:rsidR="00E73BC6" w:rsidRPr="00D342FD" w:rsidRDefault="00E73BC6" w:rsidP="00083996">
            <w:pPr>
              <w:cnfStyle w:val="100000000000" w:firstRow="1" w:lastRow="0" w:firstColumn="0" w:lastColumn="0" w:oddVBand="0" w:evenVBand="0" w:oddHBand="0" w:evenHBand="0" w:firstRowFirstColumn="0" w:firstRowLastColumn="0" w:lastRowFirstColumn="0" w:lastRowLastColumn="0"/>
            </w:pPr>
            <w:r w:rsidRPr="00083996">
              <w:t>Carrying</w:t>
            </w:r>
          </w:p>
        </w:tc>
        <w:tc>
          <w:tcPr>
            <w:tcW w:w="992" w:type="dxa"/>
            <w:vMerge w:val="restart"/>
            <w:hideMark/>
          </w:tcPr>
          <w:p w14:paraId="29D884B9" w14:textId="77777777" w:rsidR="00E73BC6" w:rsidRPr="00D342FD" w:rsidRDefault="00E73BC6" w:rsidP="00083996">
            <w:pPr>
              <w:pStyle w:val="TableHeading"/>
              <w:spacing w:before="20" w:after="20"/>
              <w:cnfStyle w:val="100000000000" w:firstRow="1" w:lastRow="0" w:firstColumn="0" w:lastColumn="0" w:oddVBand="0" w:evenVBand="0" w:oddHBand="0" w:evenHBand="0" w:firstRowFirstColumn="0" w:firstRowLastColumn="0" w:lastRowFirstColumn="0" w:lastRowLastColumn="0"/>
              <w:rPr>
                <w:b w:val="0"/>
                <w:bCs/>
                <w:iCs/>
                <w:color w:val="FFFFFF" w:themeColor="background1"/>
              </w:rPr>
            </w:pPr>
            <w:r w:rsidRPr="00D342FD">
              <w:rPr>
                <w:b w:val="0"/>
                <w:bCs/>
                <w:iCs/>
                <w:color w:val="FFFFFF" w:themeColor="background1"/>
              </w:rPr>
              <w:t>Nominal</w:t>
            </w:r>
          </w:p>
        </w:tc>
        <w:tc>
          <w:tcPr>
            <w:tcW w:w="4564" w:type="dxa"/>
            <w:gridSpan w:val="5"/>
            <w:tcBorders>
              <w:bottom w:val="single" w:sz="6" w:space="0" w:color="FFFFFF" w:themeColor="background1"/>
            </w:tcBorders>
            <w:hideMark/>
          </w:tcPr>
          <w:p w14:paraId="7268779C" w14:textId="77777777" w:rsidR="00E73BC6" w:rsidRPr="00083996" w:rsidRDefault="00E73BC6" w:rsidP="00083996">
            <w:pPr>
              <w:jc w:val="center"/>
              <w:cnfStyle w:val="100000000000" w:firstRow="1" w:lastRow="0" w:firstColumn="0" w:lastColumn="0" w:oddVBand="0" w:evenVBand="0" w:oddHBand="0" w:evenHBand="0" w:firstRowFirstColumn="0" w:firstRowLastColumn="0" w:lastRowFirstColumn="0" w:lastRowLastColumn="0"/>
            </w:pPr>
            <w:r w:rsidRPr="00083996">
              <w:t>Maturity dates</w:t>
            </w:r>
          </w:p>
        </w:tc>
      </w:tr>
      <w:tr w:rsidR="00083996" w:rsidRPr="00083996" w14:paraId="70310029" w14:textId="77777777" w:rsidTr="00083996">
        <w:trPr>
          <w:cantSplit w:val="0"/>
          <w:trHeight w:val="42"/>
        </w:trPr>
        <w:tc>
          <w:tcPr>
            <w:cnfStyle w:val="001000000000" w:firstRow="0" w:lastRow="0" w:firstColumn="1" w:lastColumn="0" w:oddVBand="0" w:evenVBand="0" w:oddHBand="0" w:evenHBand="0" w:firstRowFirstColumn="0" w:firstRowLastColumn="0" w:lastRowFirstColumn="0" w:lastRowLastColumn="0"/>
            <w:tcW w:w="3233" w:type="dxa"/>
            <w:vMerge/>
            <w:shd w:val="clear" w:color="auto" w:fill="000000" w:themeFill="text1"/>
            <w:hideMark/>
          </w:tcPr>
          <w:p w14:paraId="16E53BD2" w14:textId="77777777" w:rsidR="00E73BC6" w:rsidRPr="00D342FD" w:rsidRDefault="00E73BC6" w:rsidP="00083996">
            <w:pPr>
              <w:pStyle w:val="TableHeading"/>
              <w:spacing w:before="20" w:after="20"/>
              <w:rPr>
                <w:b w:val="0"/>
                <w:bCs/>
                <w:i/>
                <w:iCs/>
                <w:color w:val="FFFFFF" w:themeColor="background1"/>
              </w:rPr>
            </w:pPr>
          </w:p>
        </w:tc>
        <w:tc>
          <w:tcPr>
            <w:tcW w:w="850" w:type="dxa"/>
            <w:vMerge/>
            <w:shd w:val="clear" w:color="auto" w:fill="000000" w:themeFill="text1"/>
            <w:hideMark/>
          </w:tcPr>
          <w:p w14:paraId="7334B510"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p>
        </w:tc>
        <w:tc>
          <w:tcPr>
            <w:tcW w:w="992" w:type="dxa"/>
            <w:vMerge/>
            <w:shd w:val="clear" w:color="auto" w:fill="000000" w:themeFill="text1"/>
            <w:hideMark/>
          </w:tcPr>
          <w:p w14:paraId="4813157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p>
        </w:tc>
        <w:tc>
          <w:tcPr>
            <w:tcW w:w="912" w:type="dxa"/>
            <w:tcBorders>
              <w:top w:val="single" w:sz="6" w:space="0" w:color="FFFFFF" w:themeColor="background1"/>
            </w:tcBorders>
            <w:shd w:val="clear" w:color="auto" w:fill="000000" w:themeFill="text1"/>
            <w:hideMark/>
          </w:tcPr>
          <w:p w14:paraId="1F2BF477"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Less than</w:t>
            </w:r>
          </w:p>
        </w:tc>
        <w:tc>
          <w:tcPr>
            <w:tcW w:w="913" w:type="dxa"/>
            <w:tcBorders>
              <w:top w:val="single" w:sz="6" w:space="0" w:color="FFFFFF" w:themeColor="background1"/>
            </w:tcBorders>
            <w:shd w:val="clear" w:color="auto" w:fill="000000" w:themeFill="text1"/>
            <w:hideMark/>
          </w:tcPr>
          <w:p w14:paraId="744E3878"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1</w:t>
            </w:r>
            <w:r w:rsidRPr="00D342FD">
              <w:rPr>
                <w:b w:val="0"/>
                <w:bCs/>
                <w:i/>
                <w:iCs/>
                <w:color w:val="FFFFFF" w:themeColor="background1"/>
              </w:rPr>
              <w:noBreakHyphen/>
              <w:t>3</w:t>
            </w:r>
          </w:p>
        </w:tc>
        <w:tc>
          <w:tcPr>
            <w:tcW w:w="913" w:type="dxa"/>
            <w:tcBorders>
              <w:top w:val="single" w:sz="6" w:space="0" w:color="FFFFFF" w:themeColor="background1"/>
            </w:tcBorders>
            <w:shd w:val="clear" w:color="auto" w:fill="000000" w:themeFill="text1"/>
            <w:hideMark/>
          </w:tcPr>
          <w:p w14:paraId="77D9391E" w14:textId="77777777" w:rsidR="00E73BC6" w:rsidRPr="00083996" w:rsidRDefault="00E73BC6" w:rsidP="00083996">
            <w:pPr>
              <w:cnfStyle w:val="000000000000" w:firstRow="0" w:lastRow="0" w:firstColumn="0" w:lastColumn="0" w:oddVBand="0" w:evenVBand="0" w:oddHBand="0" w:evenHBand="0" w:firstRowFirstColumn="0" w:firstRowLastColumn="0" w:lastRowFirstColumn="0" w:lastRowLastColumn="0"/>
            </w:pPr>
            <w:r w:rsidRPr="00083996">
              <w:t>3 months–</w:t>
            </w:r>
          </w:p>
        </w:tc>
        <w:tc>
          <w:tcPr>
            <w:tcW w:w="913" w:type="dxa"/>
            <w:tcBorders>
              <w:top w:val="single" w:sz="6" w:space="0" w:color="FFFFFF" w:themeColor="background1"/>
            </w:tcBorders>
            <w:shd w:val="clear" w:color="auto" w:fill="000000" w:themeFill="text1"/>
            <w:hideMark/>
          </w:tcPr>
          <w:p w14:paraId="637138E5" w14:textId="77777777" w:rsidR="00E73BC6" w:rsidRPr="00083996" w:rsidRDefault="00E73BC6" w:rsidP="00083996">
            <w:pPr>
              <w:cnfStyle w:val="000000000000" w:firstRow="0" w:lastRow="0" w:firstColumn="0" w:lastColumn="0" w:oddVBand="0" w:evenVBand="0" w:oddHBand="0" w:evenHBand="0" w:firstRowFirstColumn="0" w:firstRowLastColumn="0" w:lastRowFirstColumn="0" w:lastRowLastColumn="0"/>
            </w:pPr>
            <w:r w:rsidRPr="00083996">
              <w:t>1</w:t>
            </w:r>
            <w:r w:rsidRPr="00083996">
              <w:noBreakHyphen/>
              <w:t>5</w:t>
            </w:r>
          </w:p>
        </w:tc>
        <w:tc>
          <w:tcPr>
            <w:tcW w:w="913" w:type="dxa"/>
            <w:tcBorders>
              <w:top w:val="single" w:sz="6" w:space="0" w:color="FFFFFF" w:themeColor="background1"/>
            </w:tcBorders>
            <w:shd w:val="clear" w:color="auto" w:fill="000000" w:themeFill="text1"/>
            <w:hideMark/>
          </w:tcPr>
          <w:p w14:paraId="09A092EB" w14:textId="77777777" w:rsidR="00E73BC6" w:rsidRPr="00083996" w:rsidRDefault="00E73BC6" w:rsidP="00083996">
            <w:pPr>
              <w:cnfStyle w:val="000000000000" w:firstRow="0" w:lastRow="0" w:firstColumn="0" w:lastColumn="0" w:oddVBand="0" w:evenVBand="0" w:oddHBand="0" w:evenHBand="0" w:firstRowFirstColumn="0" w:firstRowLastColumn="0" w:lastRowFirstColumn="0" w:lastRowLastColumn="0"/>
            </w:pPr>
            <w:r w:rsidRPr="00083996">
              <w:t>5+</w:t>
            </w:r>
          </w:p>
        </w:tc>
      </w:tr>
      <w:tr w:rsidR="00083996" w:rsidRPr="00083996" w14:paraId="722F0357"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vMerge/>
            <w:shd w:val="clear" w:color="auto" w:fill="000000" w:themeFill="text1"/>
            <w:hideMark/>
          </w:tcPr>
          <w:p w14:paraId="22E006FA" w14:textId="77777777" w:rsidR="00E73BC6" w:rsidRPr="00D342FD" w:rsidRDefault="00E73BC6" w:rsidP="00083996">
            <w:pPr>
              <w:pStyle w:val="TableHeading"/>
              <w:spacing w:before="20" w:after="20"/>
              <w:rPr>
                <w:b w:val="0"/>
                <w:bCs/>
                <w:i/>
                <w:iCs/>
                <w:color w:val="FFFFFF" w:themeColor="background1"/>
              </w:rPr>
            </w:pPr>
          </w:p>
        </w:tc>
        <w:tc>
          <w:tcPr>
            <w:tcW w:w="850" w:type="dxa"/>
            <w:shd w:val="clear" w:color="auto" w:fill="000000" w:themeFill="text1"/>
            <w:hideMark/>
          </w:tcPr>
          <w:p w14:paraId="077875D2"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amount</w:t>
            </w:r>
          </w:p>
        </w:tc>
        <w:tc>
          <w:tcPr>
            <w:tcW w:w="992" w:type="dxa"/>
            <w:shd w:val="clear" w:color="auto" w:fill="000000" w:themeFill="text1"/>
            <w:hideMark/>
          </w:tcPr>
          <w:p w14:paraId="334CBA54"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amount</w:t>
            </w:r>
          </w:p>
        </w:tc>
        <w:tc>
          <w:tcPr>
            <w:tcW w:w="912" w:type="dxa"/>
            <w:shd w:val="clear" w:color="auto" w:fill="000000" w:themeFill="text1"/>
            <w:hideMark/>
          </w:tcPr>
          <w:p w14:paraId="2194F578"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1 month</w:t>
            </w:r>
          </w:p>
        </w:tc>
        <w:tc>
          <w:tcPr>
            <w:tcW w:w="913" w:type="dxa"/>
            <w:shd w:val="clear" w:color="auto" w:fill="000000" w:themeFill="text1"/>
            <w:hideMark/>
          </w:tcPr>
          <w:p w14:paraId="6A99C4F9"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i/>
                <w:iCs/>
                <w:color w:val="FFFFFF" w:themeColor="background1"/>
              </w:rPr>
            </w:pPr>
            <w:r w:rsidRPr="00D342FD">
              <w:rPr>
                <w:b w:val="0"/>
                <w:bCs/>
                <w:i/>
                <w:iCs/>
                <w:color w:val="FFFFFF" w:themeColor="background1"/>
              </w:rPr>
              <w:t>months</w:t>
            </w:r>
          </w:p>
        </w:tc>
        <w:tc>
          <w:tcPr>
            <w:tcW w:w="913" w:type="dxa"/>
            <w:shd w:val="clear" w:color="auto" w:fill="000000" w:themeFill="text1"/>
            <w:hideMark/>
          </w:tcPr>
          <w:p w14:paraId="28267021" w14:textId="77777777" w:rsidR="00E73BC6" w:rsidRPr="00083996" w:rsidRDefault="00E73BC6" w:rsidP="00083996">
            <w:pPr>
              <w:cnfStyle w:val="000000000000" w:firstRow="0" w:lastRow="0" w:firstColumn="0" w:lastColumn="0" w:oddVBand="0" w:evenVBand="0" w:oddHBand="0" w:evenHBand="0" w:firstRowFirstColumn="0" w:firstRowLastColumn="0" w:lastRowFirstColumn="0" w:lastRowLastColumn="0"/>
            </w:pPr>
            <w:r w:rsidRPr="00083996">
              <w:t>1 year</w:t>
            </w:r>
          </w:p>
        </w:tc>
        <w:tc>
          <w:tcPr>
            <w:tcW w:w="913" w:type="dxa"/>
            <w:shd w:val="clear" w:color="auto" w:fill="000000" w:themeFill="text1"/>
            <w:hideMark/>
          </w:tcPr>
          <w:p w14:paraId="65A87C80" w14:textId="77777777" w:rsidR="00E73BC6" w:rsidRPr="00083996" w:rsidRDefault="00E73BC6" w:rsidP="00083996">
            <w:pPr>
              <w:cnfStyle w:val="000000000000" w:firstRow="0" w:lastRow="0" w:firstColumn="0" w:lastColumn="0" w:oddVBand="0" w:evenVBand="0" w:oddHBand="0" w:evenHBand="0" w:firstRowFirstColumn="0" w:firstRowLastColumn="0" w:lastRowFirstColumn="0" w:lastRowLastColumn="0"/>
            </w:pPr>
            <w:r w:rsidRPr="00083996">
              <w:t>years</w:t>
            </w:r>
          </w:p>
        </w:tc>
        <w:tc>
          <w:tcPr>
            <w:tcW w:w="913" w:type="dxa"/>
            <w:shd w:val="clear" w:color="auto" w:fill="000000" w:themeFill="text1"/>
            <w:hideMark/>
          </w:tcPr>
          <w:p w14:paraId="0BBD2487" w14:textId="77777777" w:rsidR="00E73BC6" w:rsidRPr="00083996" w:rsidRDefault="00E73BC6" w:rsidP="00083996">
            <w:pPr>
              <w:cnfStyle w:val="000000000000" w:firstRow="0" w:lastRow="0" w:firstColumn="0" w:lastColumn="0" w:oddVBand="0" w:evenVBand="0" w:oddHBand="0" w:evenHBand="0" w:firstRowFirstColumn="0" w:firstRowLastColumn="0" w:lastRowFirstColumn="0" w:lastRowLastColumn="0"/>
            </w:pPr>
            <w:r w:rsidRPr="00083996">
              <w:t>years</w:t>
            </w:r>
          </w:p>
        </w:tc>
      </w:tr>
      <w:tr w:rsidR="00E73BC6" w:rsidRPr="00D342FD" w14:paraId="4A89FDC5"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noWrap/>
            <w:hideMark/>
          </w:tcPr>
          <w:p w14:paraId="10A01892" w14:textId="77777777" w:rsidR="00E73BC6" w:rsidRPr="00D342FD" w:rsidRDefault="00E73BC6" w:rsidP="00083996">
            <w:pPr>
              <w:pStyle w:val="TableHeading"/>
              <w:spacing w:before="20" w:after="20"/>
              <w:ind w:left="170" w:hanging="170"/>
              <w:rPr>
                <w:b w:val="0"/>
                <w:bCs/>
              </w:rPr>
            </w:pPr>
            <w:r w:rsidRPr="00D342FD">
              <w:t>2020</w:t>
            </w:r>
          </w:p>
        </w:tc>
        <w:tc>
          <w:tcPr>
            <w:tcW w:w="850" w:type="dxa"/>
            <w:noWrap/>
            <w:hideMark/>
          </w:tcPr>
          <w:p w14:paraId="68DB452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92" w:type="dxa"/>
            <w:noWrap/>
            <w:hideMark/>
          </w:tcPr>
          <w:p w14:paraId="3EF9824D"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2" w:type="dxa"/>
            <w:hideMark/>
          </w:tcPr>
          <w:p w14:paraId="05088B3C"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hideMark/>
          </w:tcPr>
          <w:p w14:paraId="33D2264F"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hideMark/>
          </w:tcPr>
          <w:p w14:paraId="2014704E"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hideMark/>
          </w:tcPr>
          <w:p w14:paraId="4B251E60"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hideMark/>
          </w:tcPr>
          <w:p w14:paraId="6A0B31FF"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66BA0D75"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noWrap/>
            <w:hideMark/>
          </w:tcPr>
          <w:p w14:paraId="2AD94B41" w14:textId="77777777" w:rsidR="00E73BC6" w:rsidRPr="00D342FD" w:rsidRDefault="00E73BC6" w:rsidP="00083996">
            <w:pPr>
              <w:pStyle w:val="TableHeading"/>
              <w:spacing w:before="20" w:after="20"/>
              <w:ind w:left="170" w:hanging="170"/>
              <w:rPr>
                <w:b w:val="0"/>
                <w:bCs/>
              </w:rPr>
            </w:pPr>
            <w:r w:rsidRPr="00D342FD">
              <w:rPr>
                <w:b w:val="0"/>
                <w:bCs/>
              </w:rPr>
              <w:t>Supplies and services</w:t>
            </w:r>
          </w:p>
        </w:tc>
        <w:tc>
          <w:tcPr>
            <w:tcW w:w="850" w:type="dxa"/>
            <w:noWrap/>
            <w:hideMark/>
          </w:tcPr>
          <w:p w14:paraId="6D28CA89"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4 466</w:t>
            </w:r>
          </w:p>
        </w:tc>
        <w:tc>
          <w:tcPr>
            <w:tcW w:w="992" w:type="dxa"/>
            <w:noWrap/>
            <w:hideMark/>
          </w:tcPr>
          <w:p w14:paraId="50EEE660"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4 466</w:t>
            </w:r>
          </w:p>
        </w:tc>
        <w:tc>
          <w:tcPr>
            <w:tcW w:w="912" w:type="dxa"/>
            <w:hideMark/>
          </w:tcPr>
          <w:p w14:paraId="7808CD69"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1 786</w:t>
            </w:r>
          </w:p>
        </w:tc>
        <w:tc>
          <w:tcPr>
            <w:tcW w:w="913" w:type="dxa"/>
            <w:hideMark/>
          </w:tcPr>
          <w:p w14:paraId="04BD1B80"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2 680</w:t>
            </w:r>
          </w:p>
        </w:tc>
        <w:tc>
          <w:tcPr>
            <w:tcW w:w="913" w:type="dxa"/>
            <w:hideMark/>
          </w:tcPr>
          <w:p w14:paraId="65D4B5C5"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913" w:type="dxa"/>
            <w:hideMark/>
          </w:tcPr>
          <w:p w14:paraId="2C4E3038"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913" w:type="dxa"/>
            <w:hideMark/>
          </w:tcPr>
          <w:p w14:paraId="4E9C8C2A"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54158053"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noWrap/>
            <w:hideMark/>
          </w:tcPr>
          <w:p w14:paraId="0AA3386B" w14:textId="77777777" w:rsidR="00E73BC6" w:rsidRPr="00D342FD" w:rsidRDefault="00E73BC6" w:rsidP="00083996">
            <w:pPr>
              <w:pStyle w:val="TableHeading"/>
              <w:spacing w:before="20" w:after="20"/>
              <w:ind w:left="170" w:hanging="170"/>
              <w:rPr>
                <w:b w:val="0"/>
                <w:bCs/>
              </w:rPr>
            </w:pPr>
            <w:r w:rsidRPr="00D342FD">
              <w:rPr>
                <w:b w:val="0"/>
                <w:bCs/>
              </w:rPr>
              <w:t>Amounts payable to government and agencies</w:t>
            </w:r>
          </w:p>
        </w:tc>
        <w:tc>
          <w:tcPr>
            <w:tcW w:w="850" w:type="dxa"/>
            <w:noWrap/>
            <w:hideMark/>
          </w:tcPr>
          <w:p w14:paraId="32B81E77"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10 891</w:t>
            </w:r>
          </w:p>
        </w:tc>
        <w:tc>
          <w:tcPr>
            <w:tcW w:w="992" w:type="dxa"/>
            <w:noWrap/>
            <w:hideMark/>
          </w:tcPr>
          <w:p w14:paraId="5C757A8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10 891</w:t>
            </w:r>
          </w:p>
        </w:tc>
        <w:tc>
          <w:tcPr>
            <w:tcW w:w="912" w:type="dxa"/>
            <w:hideMark/>
          </w:tcPr>
          <w:p w14:paraId="21EB12FF"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5 633</w:t>
            </w:r>
          </w:p>
        </w:tc>
        <w:tc>
          <w:tcPr>
            <w:tcW w:w="913" w:type="dxa"/>
            <w:hideMark/>
          </w:tcPr>
          <w:p w14:paraId="524474B6"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1 610</w:t>
            </w:r>
          </w:p>
        </w:tc>
        <w:tc>
          <w:tcPr>
            <w:tcW w:w="913" w:type="dxa"/>
            <w:hideMark/>
          </w:tcPr>
          <w:p w14:paraId="273E4D2D" w14:textId="76373649"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805</w:t>
            </w:r>
          </w:p>
        </w:tc>
        <w:tc>
          <w:tcPr>
            <w:tcW w:w="913" w:type="dxa"/>
            <w:hideMark/>
          </w:tcPr>
          <w:p w14:paraId="1C236FC5"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2 843</w:t>
            </w:r>
          </w:p>
        </w:tc>
        <w:tc>
          <w:tcPr>
            <w:tcW w:w="913" w:type="dxa"/>
            <w:hideMark/>
          </w:tcPr>
          <w:p w14:paraId="1683A9C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44AF33C9"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auto"/>
            </w:tcBorders>
            <w:noWrap/>
            <w:hideMark/>
          </w:tcPr>
          <w:p w14:paraId="57E8D71A" w14:textId="77777777" w:rsidR="00E73BC6" w:rsidRPr="00D342FD" w:rsidRDefault="00E73BC6" w:rsidP="00083996">
            <w:pPr>
              <w:pStyle w:val="TableHeading"/>
              <w:spacing w:before="20" w:after="20"/>
              <w:ind w:left="170" w:hanging="170"/>
              <w:rPr>
                <w:b w:val="0"/>
                <w:bCs/>
              </w:rPr>
            </w:pPr>
            <w:r w:rsidRPr="00D342FD">
              <w:rPr>
                <w:b w:val="0"/>
                <w:bCs/>
              </w:rPr>
              <w:t>Other payables</w:t>
            </w:r>
          </w:p>
        </w:tc>
        <w:tc>
          <w:tcPr>
            <w:tcW w:w="850" w:type="dxa"/>
            <w:tcBorders>
              <w:bottom w:val="single" w:sz="6" w:space="0" w:color="auto"/>
            </w:tcBorders>
            <w:noWrap/>
            <w:hideMark/>
          </w:tcPr>
          <w:p w14:paraId="1A90F051"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817</w:t>
            </w:r>
          </w:p>
        </w:tc>
        <w:tc>
          <w:tcPr>
            <w:tcW w:w="992" w:type="dxa"/>
            <w:tcBorders>
              <w:bottom w:val="single" w:sz="6" w:space="0" w:color="auto"/>
            </w:tcBorders>
            <w:noWrap/>
            <w:hideMark/>
          </w:tcPr>
          <w:p w14:paraId="45600E2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817</w:t>
            </w:r>
          </w:p>
        </w:tc>
        <w:tc>
          <w:tcPr>
            <w:tcW w:w="912" w:type="dxa"/>
            <w:tcBorders>
              <w:bottom w:val="single" w:sz="6" w:space="0" w:color="auto"/>
            </w:tcBorders>
            <w:hideMark/>
          </w:tcPr>
          <w:p w14:paraId="110C710C" w14:textId="3F2A8043"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554</w:t>
            </w:r>
          </w:p>
        </w:tc>
        <w:tc>
          <w:tcPr>
            <w:tcW w:w="913" w:type="dxa"/>
            <w:tcBorders>
              <w:bottom w:val="single" w:sz="6" w:space="0" w:color="auto"/>
            </w:tcBorders>
            <w:hideMark/>
          </w:tcPr>
          <w:p w14:paraId="2559A2A4" w14:textId="5C8759FD"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158</w:t>
            </w:r>
          </w:p>
        </w:tc>
        <w:tc>
          <w:tcPr>
            <w:tcW w:w="913" w:type="dxa"/>
            <w:tcBorders>
              <w:bottom w:val="single" w:sz="6" w:space="0" w:color="auto"/>
            </w:tcBorders>
            <w:hideMark/>
          </w:tcPr>
          <w:p w14:paraId="7AC139C7" w14:textId="4F941BF8"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79</w:t>
            </w:r>
          </w:p>
        </w:tc>
        <w:tc>
          <w:tcPr>
            <w:tcW w:w="913" w:type="dxa"/>
            <w:tcBorders>
              <w:bottom w:val="single" w:sz="6" w:space="0" w:color="auto"/>
            </w:tcBorders>
            <w:hideMark/>
          </w:tcPr>
          <w:p w14:paraId="61D27D14" w14:textId="0001E9DD"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26</w:t>
            </w:r>
          </w:p>
        </w:tc>
        <w:tc>
          <w:tcPr>
            <w:tcW w:w="913" w:type="dxa"/>
            <w:tcBorders>
              <w:bottom w:val="single" w:sz="6" w:space="0" w:color="auto"/>
            </w:tcBorders>
            <w:hideMark/>
          </w:tcPr>
          <w:p w14:paraId="631556C8"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7E7EFE9A"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auto"/>
              <w:bottom w:val="single" w:sz="6" w:space="0" w:color="auto"/>
            </w:tcBorders>
            <w:noWrap/>
            <w:hideMark/>
          </w:tcPr>
          <w:p w14:paraId="10628CE6" w14:textId="77777777" w:rsidR="00E73BC6" w:rsidRPr="00D342FD" w:rsidRDefault="00E73BC6" w:rsidP="00083996">
            <w:pPr>
              <w:pStyle w:val="TableHeading"/>
              <w:spacing w:before="20" w:after="20"/>
              <w:ind w:left="170" w:hanging="170"/>
            </w:pPr>
            <w:r w:rsidRPr="00D342FD">
              <w:t xml:space="preserve">Total </w:t>
            </w:r>
          </w:p>
        </w:tc>
        <w:tc>
          <w:tcPr>
            <w:tcW w:w="850" w:type="dxa"/>
            <w:tcBorders>
              <w:top w:val="single" w:sz="6" w:space="0" w:color="auto"/>
              <w:bottom w:val="single" w:sz="6" w:space="0" w:color="auto"/>
            </w:tcBorders>
            <w:noWrap/>
            <w:hideMark/>
          </w:tcPr>
          <w:p w14:paraId="2FC41618"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16 174</w:t>
            </w:r>
          </w:p>
        </w:tc>
        <w:tc>
          <w:tcPr>
            <w:tcW w:w="992" w:type="dxa"/>
            <w:tcBorders>
              <w:top w:val="single" w:sz="6" w:space="0" w:color="auto"/>
              <w:bottom w:val="single" w:sz="6" w:space="0" w:color="auto"/>
            </w:tcBorders>
            <w:noWrap/>
            <w:hideMark/>
          </w:tcPr>
          <w:p w14:paraId="10905596"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16 174</w:t>
            </w:r>
          </w:p>
        </w:tc>
        <w:tc>
          <w:tcPr>
            <w:tcW w:w="912" w:type="dxa"/>
            <w:tcBorders>
              <w:top w:val="single" w:sz="6" w:space="0" w:color="auto"/>
              <w:bottom w:val="single" w:sz="6" w:space="0" w:color="auto"/>
            </w:tcBorders>
            <w:noWrap/>
            <w:hideMark/>
          </w:tcPr>
          <w:p w14:paraId="0C301E2F"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7 973</w:t>
            </w:r>
          </w:p>
        </w:tc>
        <w:tc>
          <w:tcPr>
            <w:tcW w:w="913" w:type="dxa"/>
            <w:tcBorders>
              <w:top w:val="single" w:sz="6" w:space="0" w:color="auto"/>
              <w:bottom w:val="single" w:sz="6" w:space="0" w:color="auto"/>
            </w:tcBorders>
            <w:noWrap/>
            <w:hideMark/>
          </w:tcPr>
          <w:p w14:paraId="2D029784"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4 448</w:t>
            </w:r>
          </w:p>
        </w:tc>
        <w:tc>
          <w:tcPr>
            <w:tcW w:w="913" w:type="dxa"/>
            <w:tcBorders>
              <w:top w:val="single" w:sz="6" w:space="0" w:color="auto"/>
              <w:bottom w:val="single" w:sz="6" w:space="0" w:color="auto"/>
            </w:tcBorders>
            <w:noWrap/>
            <w:hideMark/>
          </w:tcPr>
          <w:p w14:paraId="577B5D65" w14:textId="647584EC"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884</w:t>
            </w:r>
          </w:p>
        </w:tc>
        <w:tc>
          <w:tcPr>
            <w:tcW w:w="913" w:type="dxa"/>
            <w:tcBorders>
              <w:top w:val="single" w:sz="6" w:space="0" w:color="auto"/>
              <w:bottom w:val="single" w:sz="6" w:space="0" w:color="auto"/>
            </w:tcBorders>
            <w:noWrap/>
            <w:hideMark/>
          </w:tcPr>
          <w:p w14:paraId="32BADF9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2 869</w:t>
            </w:r>
          </w:p>
        </w:tc>
        <w:tc>
          <w:tcPr>
            <w:tcW w:w="913" w:type="dxa"/>
            <w:tcBorders>
              <w:top w:val="single" w:sz="6" w:space="0" w:color="auto"/>
              <w:bottom w:val="single" w:sz="6" w:space="0" w:color="auto"/>
            </w:tcBorders>
            <w:noWrap/>
            <w:hideMark/>
          </w:tcPr>
          <w:p w14:paraId="46211713"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A8B826B"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auto"/>
            </w:tcBorders>
            <w:noWrap/>
            <w:hideMark/>
          </w:tcPr>
          <w:p w14:paraId="68FA5DD1" w14:textId="77777777" w:rsidR="00E73BC6" w:rsidRPr="00D342FD" w:rsidRDefault="00E73BC6" w:rsidP="00083996">
            <w:pPr>
              <w:pStyle w:val="TableHeading"/>
              <w:spacing w:before="20" w:after="20"/>
              <w:ind w:left="170" w:hanging="170"/>
              <w:rPr>
                <w:b w:val="0"/>
                <w:bCs/>
              </w:rPr>
            </w:pPr>
            <w:r w:rsidRPr="00D342FD">
              <w:t>2019</w:t>
            </w:r>
          </w:p>
        </w:tc>
        <w:tc>
          <w:tcPr>
            <w:tcW w:w="850" w:type="dxa"/>
            <w:tcBorders>
              <w:top w:val="single" w:sz="6" w:space="0" w:color="auto"/>
            </w:tcBorders>
            <w:noWrap/>
            <w:hideMark/>
          </w:tcPr>
          <w:p w14:paraId="67EE0F23"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92" w:type="dxa"/>
            <w:tcBorders>
              <w:top w:val="single" w:sz="6" w:space="0" w:color="auto"/>
            </w:tcBorders>
            <w:noWrap/>
            <w:hideMark/>
          </w:tcPr>
          <w:p w14:paraId="32C7A75A"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2" w:type="dxa"/>
            <w:tcBorders>
              <w:top w:val="single" w:sz="6" w:space="0" w:color="auto"/>
            </w:tcBorders>
            <w:hideMark/>
          </w:tcPr>
          <w:p w14:paraId="306C0847"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tcBorders>
              <w:top w:val="single" w:sz="6" w:space="0" w:color="auto"/>
            </w:tcBorders>
            <w:hideMark/>
          </w:tcPr>
          <w:p w14:paraId="3B866ACD"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tcBorders>
              <w:top w:val="single" w:sz="6" w:space="0" w:color="auto"/>
            </w:tcBorders>
            <w:hideMark/>
          </w:tcPr>
          <w:p w14:paraId="2EBC209A"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tcBorders>
              <w:top w:val="single" w:sz="6" w:space="0" w:color="auto"/>
            </w:tcBorders>
            <w:hideMark/>
          </w:tcPr>
          <w:p w14:paraId="023B7D87"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c>
          <w:tcPr>
            <w:tcW w:w="913" w:type="dxa"/>
            <w:tcBorders>
              <w:top w:val="single" w:sz="6" w:space="0" w:color="auto"/>
            </w:tcBorders>
            <w:hideMark/>
          </w:tcPr>
          <w:p w14:paraId="3F4B65C1"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36B9E9DC"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noWrap/>
            <w:hideMark/>
          </w:tcPr>
          <w:p w14:paraId="65172387" w14:textId="77777777" w:rsidR="00E73BC6" w:rsidRPr="00D342FD" w:rsidRDefault="00E73BC6" w:rsidP="00083996">
            <w:pPr>
              <w:pStyle w:val="TableHeading"/>
              <w:spacing w:before="20" w:after="20"/>
              <w:ind w:left="170" w:hanging="170"/>
              <w:rPr>
                <w:b w:val="0"/>
                <w:bCs/>
              </w:rPr>
            </w:pPr>
            <w:r w:rsidRPr="00D342FD">
              <w:rPr>
                <w:b w:val="0"/>
                <w:bCs/>
              </w:rPr>
              <w:t>Supplies and services</w:t>
            </w:r>
          </w:p>
        </w:tc>
        <w:tc>
          <w:tcPr>
            <w:tcW w:w="850" w:type="dxa"/>
            <w:noWrap/>
            <w:hideMark/>
          </w:tcPr>
          <w:p w14:paraId="43BAD805"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3 430</w:t>
            </w:r>
          </w:p>
        </w:tc>
        <w:tc>
          <w:tcPr>
            <w:tcW w:w="992" w:type="dxa"/>
            <w:noWrap/>
            <w:hideMark/>
          </w:tcPr>
          <w:p w14:paraId="71FE19D2"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3 430</w:t>
            </w:r>
          </w:p>
        </w:tc>
        <w:tc>
          <w:tcPr>
            <w:tcW w:w="912" w:type="dxa"/>
            <w:hideMark/>
          </w:tcPr>
          <w:p w14:paraId="3C317D9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1 030</w:t>
            </w:r>
          </w:p>
        </w:tc>
        <w:tc>
          <w:tcPr>
            <w:tcW w:w="913" w:type="dxa"/>
            <w:hideMark/>
          </w:tcPr>
          <w:p w14:paraId="51AC87F0"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2 400</w:t>
            </w:r>
          </w:p>
        </w:tc>
        <w:tc>
          <w:tcPr>
            <w:tcW w:w="913" w:type="dxa"/>
            <w:hideMark/>
          </w:tcPr>
          <w:p w14:paraId="62E7D9DA"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913" w:type="dxa"/>
            <w:hideMark/>
          </w:tcPr>
          <w:p w14:paraId="739D6DF6"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913" w:type="dxa"/>
            <w:hideMark/>
          </w:tcPr>
          <w:p w14:paraId="79907A8A"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541ED5D7"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noWrap/>
            <w:hideMark/>
          </w:tcPr>
          <w:p w14:paraId="154D5BCA" w14:textId="77777777" w:rsidR="00E73BC6" w:rsidRPr="00D342FD" w:rsidRDefault="00E73BC6" w:rsidP="00083996">
            <w:pPr>
              <w:pStyle w:val="TableHeading"/>
              <w:spacing w:before="20" w:after="20"/>
              <w:ind w:left="170" w:hanging="170"/>
              <w:rPr>
                <w:b w:val="0"/>
                <w:bCs/>
              </w:rPr>
            </w:pPr>
            <w:r w:rsidRPr="00D342FD">
              <w:rPr>
                <w:b w:val="0"/>
                <w:bCs/>
              </w:rPr>
              <w:t>Amounts payable to government and agencies</w:t>
            </w:r>
          </w:p>
        </w:tc>
        <w:tc>
          <w:tcPr>
            <w:tcW w:w="850" w:type="dxa"/>
            <w:noWrap/>
            <w:hideMark/>
          </w:tcPr>
          <w:p w14:paraId="53C71711"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1 796</w:t>
            </w:r>
          </w:p>
        </w:tc>
        <w:tc>
          <w:tcPr>
            <w:tcW w:w="992" w:type="dxa"/>
            <w:noWrap/>
            <w:hideMark/>
          </w:tcPr>
          <w:p w14:paraId="17CCDA58"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1 796</w:t>
            </w:r>
          </w:p>
        </w:tc>
        <w:tc>
          <w:tcPr>
            <w:tcW w:w="912" w:type="dxa"/>
            <w:hideMark/>
          </w:tcPr>
          <w:p w14:paraId="28E11C6A" w14:textId="0B793013"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841</w:t>
            </w:r>
          </w:p>
        </w:tc>
        <w:tc>
          <w:tcPr>
            <w:tcW w:w="913" w:type="dxa"/>
            <w:hideMark/>
          </w:tcPr>
          <w:p w14:paraId="5F0BDC0F" w14:textId="4335FE2D"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272</w:t>
            </w:r>
          </w:p>
        </w:tc>
        <w:tc>
          <w:tcPr>
            <w:tcW w:w="913" w:type="dxa"/>
            <w:hideMark/>
          </w:tcPr>
          <w:p w14:paraId="65060536" w14:textId="0964E3CF"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101</w:t>
            </w:r>
          </w:p>
        </w:tc>
        <w:tc>
          <w:tcPr>
            <w:tcW w:w="913" w:type="dxa"/>
            <w:hideMark/>
          </w:tcPr>
          <w:p w14:paraId="3302D9AF" w14:textId="7E843F68"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582</w:t>
            </w:r>
          </w:p>
        </w:tc>
        <w:tc>
          <w:tcPr>
            <w:tcW w:w="913" w:type="dxa"/>
            <w:hideMark/>
          </w:tcPr>
          <w:p w14:paraId="0F65EC17"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2ED0459E" w14:textId="77777777" w:rsidTr="00083996">
        <w:trPr>
          <w:cantSplit w:val="0"/>
        </w:trPr>
        <w:tc>
          <w:tcPr>
            <w:cnfStyle w:val="001000000000" w:firstRow="0" w:lastRow="0" w:firstColumn="1" w:lastColumn="0" w:oddVBand="0" w:evenVBand="0" w:oddHBand="0" w:evenHBand="0" w:firstRowFirstColumn="0" w:firstRowLastColumn="0" w:lastRowFirstColumn="0" w:lastRowLastColumn="0"/>
            <w:tcW w:w="3233" w:type="dxa"/>
            <w:noWrap/>
            <w:hideMark/>
          </w:tcPr>
          <w:p w14:paraId="3DFE8EBE" w14:textId="77777777" w:rsidR="00E73BC6" w:rsidRPr="00D342FD" w:rsidRDefault="00E73BC6" w:rsidP="00083996">
            <w:pPr>
              <w:pStyle w:val="TableHeading"/>
              <w:spacing w:before="20" w:after="20"/>
              <w:ind w:left="170" w:hanging="170"/>
              <w:rPr>
                <w:b w:val="0"/>
                <w:bCs/>
              </w:rPr>
            </w:pPr>
            <w:r w:rsidRPr="00D342FD">
              <w:rPr>
                <w:b w:val="0"/>
                <w:bCs/>
              </w:rPr>
              <w:t>Other payables</w:t>
            </w:r>
          </w:p>
        </w:tc>
        <w:tc>
          <w:tcPr>
            <w:tcW w:w="850" w:type="dxa"/>
            <w:noWrap/>
            <w:hideMark/>
          </w:tcPr>
          <w:p w14:paraId="69B6EF9B"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8 925</w:t>
            </w:r>
          </w:p>
        </w:tc>
        <w:tc>
          <w:tcPr>
            <w:tcW w:w="992" w:type="dxa"/>
            <w:noWrap/>
            <w:hideMark/>
          </w:tcPr>
          <w:p w14:paraId="2A12EC52"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8 925</w:t>
            </w:r>
          </w:p>
        </w:tc>
        <w:tc>
          <w:tcPr>
            <w:tcW w:w="912" w:type="dxa"/>
            <w:hideMark/>
          </w:tcPr>
          <w:p w14:paraId="3300C58E" w14:textId="77777777"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6 355</w:t>
            </w:r>
          </w:p>
        </w:tc>
        <w:tc>
          <w:tcPr>
            <w:tcW w:w="913" w:type="dxa"/>
            <w:hideMark/>
          </w:tcPr>
          <w:p w14:paraId="3FA7A22A" w14:textId="3281765D"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183</w:t>
            </w:r>
          </w:p>
        </w:tc>
        <w:tc>
          <w:tcPr>
            <w:tcW w:w="913" w:type="dxa"/>
            <w:hideMark/>
          </w:tcPr>
          <w:p w14:paraId="1D050D56" w14:textId="2BA691BF"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627</w:t>
            </w:r>
          </w:p>
        </w:tc>
        <w:tc>
          <w:tcPr>
            <w:tcW w:w="913" w:type="dxa"/>
            <w:hideMark/>
          </w:tcPr>
          <w:p w14:paraId="65DD5B2E" w14:textId="30321C90"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962</w:t>
            </w:r>
          </w:p>
        </w:tc>
        <w:tc>
          <w:tcPr>
            <w:tcW w:w="913" w:type="dxa"/>
            <w:hideMark/>
          </w:tcPr>
          <w:p w14:paraId="77FFE3BA" w14:textId="0D7E816E" w:rsidR="00E73BC6" w:rsidRPr="00D342FD" w:rsidRDefault="00E73BC6" w:rsidP="00083996">
            <w:pPr>
              <w:pStyle w:val="TableHeading"/>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798</w:t>
            </w:r>
          </w:p>
        </w:tc>
      </w:tr>
      <w:tr w:rsidR="00E73BC6" w:rsidRPr="00D342FD" w14:paraId="3F7C2615" w14:textId="77777777" w:rsidTr="00083996">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33" w:type="dxa"/>
            <w:noWrap/>
            <w:hideMark/>
          </w:tcPr>
          <w:p w14:paraId="070B795F" w14:textId="77777777" w:rsidR="00E73BC6" w:rsidRPr="00D342FD" w:rsidRDefault="00E73BC6" w:rsidP="00083996">
            <w:pPr>
              <w:pStyle w:val="TableHeading"/>
              <w:spacing w:before="20" w:after="20"/>
              <w:ind w:left="170" w:hanging="170"/>
              <w:rPr>
                <w:b/>
              </w:rPr>
            </w:pPr>
            <w:r w:rsidRPr="00D342FD">
              <w:rPr>
                <w:b/>
              </w:rPr>
              <w:t>Total</w:t>
            </w:r>
          </w:p>
        </w:tc>
        <w:tc>
          <w:tcPr>
            <w:tcW w:w="850" w:type="dxa"/>
            <w:noWrap/>
            <w:hideMark/>
          </w:tcPr>
          <w:p w14:paraId="5E3BE31D" w14:textId="77777777" w:rsidR="00E73BC6" w:rsidRPr="00D342FD" w:rsidRDefault="00E73BC6" w:rsidP="0008399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14 151</w:t>
            </w:r>
          </w:p>
        </w:tc>
        <w:tc>
          <w:tcPr>
            <w:tcW w:w="992" w:type="dxa"/>
            <w:noWrap/>
            <w:hideMark/>
          </w:tcPr>
          <w:p w14:paraId="3A84B2D1" w14:textId="77777777" w:rsidR="00E73BC6" w:rsidRPr="00D342FD" w:rsidRDefault="00E73BC6" w:rsidP="0008399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14 151</w:t>
            </w:r>
          </w:p>
        </w:tc>
        <w:tc>
          <w:tcPr>
            <w:tcW w:w="912" w:type="dxa"/>
            <w:noWrap/>
            <w:hideMark/>
          </w:tcPr>
          <w:p w14:paraId="0FCCC941" w14:textId="77777777" w:rsidR="00E73BC6" w:rsidRPr="00D342FD" w:rsidRDefault="00E73BC6" w:rsidP="0008399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8 226</w:t>
            </w:r>
          </w:p>
        </w:tc>
        <w:tc>
          <w:tcPr>
            <w:tcW w:w="913" w:type="dxa"/>
            <w:noWrap/>
            <w:hideMark/>
          </w:tcPr>
          <w:p w14:paraId="3E518779" w14:textId="77777777" w:rsidR="00E73BC6" w:rsidRPr="00D342FD" w:rsidRDefault="00E73BC6" w:rsidP="0008399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2 855</w:t>
            </w:r>
          </w:p>
        </w:tc>
        <w:tc>
          <w:tcPr>
            <w:tcW w:w="913" w:type="dxa"/>
            <w:noWrap/>
            <w:hideMark/>
          </w:tcPr>
          <w:p w14:paraId="58C70406" w14:textId="49380684" w:rsidR="00E73BC6" w:rsidRPr="00D342FD" w:rsidRDefault="00E73BC6" w:rsidP="0008399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728</w:t>
            </w:r>
          </w:p>
        </w:tc>
        <w:tc>
          <w:tcPr>
            <w:tcW w:w="913" w:type="dxa"/>
            <w:noWrap/>
            <w:hideMark/>
          </w:tcPr>
          <w:p w14:paraId="65F23690" w14:textId="77777777" w:rsidR="00E73BC6" w:rsidRPr="00D342FD" w:rsidRDefault="00E73BC6" w:rsidP="0008399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1 544</w:t>
            </w:r>
          </w:p>
        </w:tc>
        <w:tc>
          <w:tcPr>
            <w:tcW w:w="913" w:type="dxa"/>
            <w:noWrap/>
            <w:hideMark/>
          </w:tcPr>
          <w:p w14:paraId="18243118" w14:textId="055EE094" w:rsidR="00E73BC6" w:rsidRPr="00D342FD" w:rsidRDefault="00E73BC6" w:rsidP="00083996">
            <w:pPr>
              <w:pStyle w:val="TableHeading"/>
              <w:spacing w:before="20" w:after="20"/>
              <w:cnfStyle w:val="010000000000" w:firstRow="0" w:lastRow="1" w:firstColumn="0" w:lastColumn="0" w:oddVBand="0" w:evenVBand="0" w:oddHBand="0" w:evenHBand="0" w:firstRowFirstColumn="0" w:firstRowLastColumn="0" w:lastRowFirstColumn="0" w:lastRowLastColumn="0"/>
              <w:rPr>
                <w:b/>
              </w:rPr>
            </w:pPr>
            <w:r w:rsidRPr="00D342FD">
              <w:rPr>
                <w:b/>
              </w:rPr>
              <w:t>798</w:t>
            </w:r>
          </w:p>
        </w:tc>
      </w:tr>
    </w:tbl>
    <w:p w14:paraId="2A7B6454" w14:textId="77777777" w:rsidR="00E73BC6" w:rsidRPr="00940E38" w:rsidRDefault="00E73BC6" w:rsidP="00E73BC6">
      <w:pPr>
        <w:pStyle w:val="Note"/>
        <w:ind w:left="0" w:firstLine="0"/>
      </w:pPr>
      <w:r w:rsidRPr="00940E38">
        <w:t>Note:</w:t>
      </w:r>
    </w:p>
    <w:p w14:paraId="5AC4AC74" w14:textId="77777777" w:rsidR="00E73BC6" w:rsidRDefault="00E73BC6" w:rsidP="00E73BC6">
      <w:pPr>
        <w:pStyle w:val="Note"/>
      </w:pPr>
      <w:r w:rsidRPr="00940E38">
        <w:t>(a)</w:t>
      </w:r>
      <w:r w:rsidRPr="00940E38">
        <w:tab/>
        <w:t>Maturity analysis is presented using the contractual undiscounted cash flows.</w:t>
      </w:r>
    </w:p>
    <w:p w14:paraId="4618B1FC" w14:textId="77777777" w:rsidR="00E73BC6" w:rsidRPr="00940E38" w:rsidRDefault="00E73BC6" w:rsidP="00E73BC6">
      <w:pPr>
        <w:pStyle w:val="Note"/>
      </w:pPr>
    </w:p>
    <w:p w14:paraId="3C70F434" w14:textId="77777777" w:rsidR="00E73BC6" w:rsidRDefault="00E73BC6" w:rsidP="00E73BC6">
      <w:pPr>
        <w:pStyle w:val="Smallline"/>
      </w:pPr>
    </w:p>
    <w:p w14:paraId="545538B2" w14:textId="77777777" w:rsidR="00E73BC6" w:rsidRDefault="00E73BC6" w:rsidP="00E73BC6">
      <w:pPr>
        <w:pStyle w:val="Smallline"/>
      </w:pPr>
    </w:p>
    <w:p w14:paraId="646CDB47" w14:textId="77777777" w:rsidR="00E73BC6" w:rsidRPr="00940E38" w:rsidRDefault="00E73BC6" w:rsidP="00E73BC6">
      <w:pPr>
        <w:pStyle w:val="Smallline"/>
      </w:pPr>
    </w:p>
    <w:tbl>
      <w:tblPr>
        <w:tblStyle w:val="ModelReportGuidanceTable"/>
        <w:tblW w:w="9854" w:type="dxa"/>
        <w:tblLayout w:type="fixed"/>
        <w:tblLook w:val="06A0" w:firstRow="1" w:lastRow="0" w:firstColumn="1" w:lastColumn="0" w:noHBand="1" w:noVBand="1"/>
      </w:tblPr>
      <w:tblGrid>
        <w:gridCol w:w="9854"/>
      </w:tblGrid>
      <w:tr w:rsidR="00E73BC6" w:rsidRPr="00083996" w14:paraId="10FFB3DD"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3F253219" w14:textId="77777777" w:rsidR="00E73BC6" w:rsidRPr="00083996" w:rsidRDefault="00E73BC6" w:rsidP="00083996">
            <w:r w:rsidRPr="00083996">
              <w:t>Guidance – Payables and other financial liabilities</w:t>
            </w:r>
          </w:p>
        </w:tc>
      </w:tr>
      <w:tr w:rsidR="00E73BC6" w:rsidRPr="00940E38" w14:paraId="42C086C2" w14:textId="77777777" w:rsidTr="00E73BC6">
        <w:tc>
          <w:tcPr>
            <w:tcW w:w="9854" w:type="dxa"/>
          </w:tcPr>
          <w:p w14:paraId="3CA3E367" w14:textId="62147FFD" w:rsidR="00E73BC6" w:rsidRPr="00940E38" w:rsidRDefault="00E73BC6" w:rsidP="00E73BC6">
            <w:r w:rsidRPr="00940E38">
              <w:rPr>
                <w:b/>
              </w:rPr>
              <w:t>Statutory payables</w:t>
            </w:r>
            <w:r w:rsidRPr="00940E38">
              <w:t xml:space="preserve">: Liabilities that are not contractual (such as liabilities that arise </w:t>
            </w:r>
            <w:proofErr w:type="gramStart"/>
            <w:r w:rsidRPr="00940E38">
              <w:t>as a result of</w:t>
            </w:r>
            <w:proofErr w:type="gramEnd"/>
            <w:r w:rsidRPr="00940E38">
              <w:t xml:space="preserve"> statutory requirements) are not considered financial liabilities. Therefore, although these liabilities are </w:t>
            </w:r>
            <w:proofErr w:type="gramStart"/>
            <w:r w:rsidRPr="00940E38">
              <w:t>similar to</w:t>
            </w:r>
            <w:proofErr w:type="gramEnd"/>
            <w:r w:rsidRPr="00940E38">
              <w:t xml:space="preserve"> financial instruments, they are in fact not in the scope of AASB 7. However, entities may wish to apply disclosure requirements </w:t>
            </w:r>
            <w:proofErr w:type="gramStart"/>
            <w:r w:rsidRPr="00940E38">
              <w:t>similar to</w:t>
            </w:r>
            <w:proofErr w:type="gramEnd"/>
            <w:r w:rsidRPr="00940E38">
              <w:t xml:space="preserve"> those from AASB 7 to such liabilities at their own discretion. </w:t>
            </w:r>
            <w:r w:rsidRPr="00940E38">
              <w:rPr>
                <w:rStyle w:val="SourceReference"/>
              </w:rPr>
              <w:t>[AASB 132.AG12]</w:t>
            </w:r>
          </w:p>
          <w:p w14:paraId="7657B025" w14:textId="77777777" w:rsidR="00E73BC6" w:rsidRPr="00940E38" w:rsidRDefault="00E73BC6" w:rsidP="00E73BC6">
            <w:r w:rsidRPr="00940E38">
              <w:rPr>
                <w:b/>
              </w:rPr>
              <w:t>Financial guarantees</w:t>
            </w:r>
            <w:r w:rsidRPr="00940E38">
              <w:t xml:space="preserve">: </w:t>
            </w:r>
          </w:p>
          <w:p w14:paraId="1D0D7175" w14:textId="01821C05" w:rsidR="00E73BC6" w:rsidRPr="00940E38" w:rsidRDefault="00E73BC6" w:rsidP="00E73BC6">
            <w:pPr>
              <w:rPr>
                <w:color w:val="0072CE"/>
              </w:rPr>
            </w:pPr>
            <w:r w:rsidRPr="00940E38">
              <w:t>A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w:t>
            </w:r>
            <w:r w:rsidRPr="00940E38">
              <w:rPr>
                <w:color w:val="0072CE"/>
              </w:rPr>
              <w:t>. [</w:t>
            </w:r>
            <w:r w:rsidRPr="00940E38">
              <w:rPr>
                <w:rStyle w:val="SourceReference"/>
                <w:color w:val="0072CE"/>
              </w:rPr>
              <w:t>AASB 9.Appendix A]</w:t>
            </w:r>
          </w:p>
          <w:p w14:paraId="27C64C47" w14:textId="77777777" w:rsidR="00E73BC6" w:rsidRPr="00940E38" w:rsidRDefault="00E73BC6" w:rsidP="00E73BC6">
            <w:pPr>
              <w:rPr>
                <w:color w:val="0072CE"/>
              </w:rPr>
            </w:pPr>
            <w:r w:rsidRPr="00940E38">
              <w:rPr>
                <w:color w:val="0072CE"/>
              </w:rPr>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14:paraId="7D691129" w14:textId="77777777" w:rsidR="00E73BC6" w:rsidRPr="00940E38" w:rsidRDefault="00E73BC6" w:rsidP="00E73BC6">
            <w:pPr>
              <w:rPr>
                <w:rStyle w:val="SourceReference"/>
                <w:color w:val="0072CE"/>
              </w:rPr>
            </w:pPr>
            <w:r w:rsidRPr="00940E38">
              <w:rPr>
                <w:color w:val="0072CE"/>
              </w:rPr>
              <w:t>Financial guarantee contracts are recognised as a financial liability at the time the guarantee is issued. The liability is initially measured at fair value and subsequently at the higher of the amount of the loss allowance determined in accordance with AASB9 Section 5.5 and the amount initially recognised less cumulative amortisation, where appropriate.</w:t>
            </w:r>
            <w:r w:rsidRPr="00940E38">
              <w:rPr>
                <w:rStyle w:val="SourceReference"/>
                <w:color w:val="0072CE"/>
              </w:rPr>
              <w:t xml:space="preserve"> [AASB 9.4.2.1(c)] </w:t>
            </w:r>
          </w:p>
          <w:p w14:paraId="42C45C23" w14:textId="15071939" w:rsidR="00E73BC6" w:rsidRPr="00940E38" w:rsidRDefault="00E73BC6" w:rsidP="00E73BC6">
            <w:pPr>
              <w:rPr>
                <w:color w:val="0072CE"/>
              </w:rPr>
            </w:pPr>
            <w:r w:rsidRPr="00940E38">
              <w:rPr>
                <w:color w:val="0072CE"/>
              </w:rPr>
              <w:t xml:space="preserve">Alternatively, the entity can designate the financial guarantee contract at fair value through net result in case of an accounting mismatch or if it is part of a portfolio that is managed and its performance evaluated on a fair value basis. </w:t>
            </w:r>
            <w:r w:rsidRPr="00940E38">
              <w:rPr>
                <w:rStyle w:val="SourceReference"/>
                <w:color w:val="0072CE"/>
              </w:rPr>
              <w:t>[AASB</w:t>
            </w:r>
            <w:r w:rsidR="00083996">
              <w:rPr>
                <w:rStyle w:val="SourceReference"/>
                <w:color w:val="0072CE"/>
              </w:rPr>
              <w:t> </w:t>
            </w:r>
            <w:r w:rsidRPr="00940E38">
              <w:rPr>
                <w:rStyle w:val="SourceReference"/>
                <w:color w:val="0072CE"/>
              </w:rPr>
              <w:t>9.4.2.2]</w:t>
            </w:r>
            <w:r w:rsidR="00083996">
              <w:rPr>
                <w:rStyle w:val="SourceReference"/>
                <w:color w:val="0072CE"/>
              </w:rPr>
              <w:t xml:space="preserve"> </w:t>
            </w:r>
            <w:r w:rsidRPr="00940E38">
              <w:rPr>
                <w:color w:val="0072CE"/>
              </w:rPr>
              <w:t xml:space="preserve">The fair value of financial guarantees is determined as the present value of the difference in net cash flows between the contractual payments under the debt instrument and the payments that would be required without the guarantee. </w:t>
            </w:r>
            <w:r w:rsidRPr="00940E38">
              <w:rPr>
                <w:rStyle w:val="SourceReference"/>
                <w:color w:val="0072CE"/>
              </w:rPr>
              <w:t>[AASB 9.4.2.1(c) and AASB 137.45]</w:t>
            </w:r>
          </w:p>
          <w:p w14:paraId="020F8981" w14:textId="77777777" w:rsidR="00E73BC6" w:rsidRPr="00940E38" w:rsidRDefault="00E73BC6" w:rsidP="00E73BC6">
            <w:r w:rsidRPr="00940E38">
              <w:rPr>
                <w:b/>
              </w:rPr>
              <w:t>Significance of financial instruments</w:t>
            </w:r>
            <w:r w:rsidRPr="00940E38">
              <w:t xml:space="preserve">: AASB 7 requires an entity to disclose information that enables users of financial statements to evaluate the significance of financial instruments for its financial position and performance. </w:t>
            </w:r>
            <w:r w:rsidRPr="00940E38">
              <w:rPr>
                <w:rStyle w:val="SourceReference"/>
              </w:rPr>
              <w:t>[AASB 7.7]</w:t>
            </w:r>
          </w:p>
          <w:p w14:paraId="291AC4B9" w14:textId="77777777" w:rsidR="00E73BC6" w:rsidRDefault="00E73BC6" w:rsidP="00E73BC6">
            <w:pPr>
              <w:rPr>
                <w:rStyle w:val="SourceReference"/>
              </w:rPr>
            </w:pPr>
            <w:r w:rsidRPr="00940E38">
              <w:rPr>
                <w:b/>
              </w:rPr>
              <w:t>Nature and extent of risks arising from financial instruments</w:t>
            </w:r>
            <w:r w:rsidRPr="00940E38">
              <w:t xml:space="preserve">: An entity shall also disclose information that enables users of its financial statements to evaluate the nature and extent of risks arising from financial instruments to which the entity is exposed at the end of the reporting period. </w:t>
            </w:r>
            <w:r w:rsidRPr="00940E38">
              <w:rPr>
                <w:rStyle w:val="SourceReference"/>
              </w:rPr>
              <w:t>[AASB 7.31]</w:t>
            </w:r>
          </w:p>
          <w:p w14:paraId="02F9C328" w14:textId="79885C18" w:rsidR="00E73BC6" w:rsidRPr="00940E38" w:rsidRDefault="0084204F" w:rsidP="00E73BC6">
            <w:r w:rsidRPr="00970439">
              <w:rPr>
                <w:b/>
                <w:color w:val="FF0000"/>
              </w:rPr>
              <w:t xml:space="preserve">[NEW] </w:t>
            </w:r>
            <w:r w:rsidR="00E73BC6" w:rsidRPr="00A72836">
              <w:rPr>
                <w:b/>
              </w:rPr>
              <w:t xml:space="preserve">Grant of right to operate liability: </w:t>
            </w:r>
            <w:r w:rsidR="00E73BC6" w:rsidRPr="00A72836">
              <w:rPr>
                <w:bCs/>
              </w:rPr>
              <w:t>This liability is recognised applying ‘grant of right to the operator model’ under AASB</w:t>
            </w:r>
            <w:r w:rsidR="00083996">
              <w:rPr>
                <w:bCs/>
              </w:rPr>
              <w:t> </w:t>
            </w:r>
            <w:r w:rsidR="00E73BC6" w:rsidRPr="00A72836">
              <w:rPr>
                <w:bCs/>
              </w:rPr>
              <w:t>1059 where there is no contractual obligation to pay cash or another financial asset for the construction, development, acquisition, or upgrade of a service concession asset. Instead, an operator has been given the right to earn revenue from users of the asset or has been given the right to access another asset that generates revenue. It is the unearned portion of the revenue from exchange of assets and is progressively reduce</w:t>
            </w:r>
            <w:r w:rsidR="00B462E7">
              <w:rPr>
                <w:bCs/>
              </w:rPr>
              <w:t>d</w:t>
            </w:r>
            <w:r w:rsidR="00E73BC6" w:rsidRPr="00A72836">
              <w:rPr>
                <w:bCs/>
              </w:rPr>
              <w:t xml:space="preserve"> over the term of the arrangement according to the economic substance of the arrangement</w:t>
            </w:r>
            <w:r w:rsidR="00E73BC6">
              <w:rPr>
                <w:bCs/>
              </w:rPr>
              <w:t>.</w:t>
            </w:r>
            <w:r w:rsidR="00E73BC6" w:rsidRPr="00A72836">
              <w:rPr>
                <w:bCs/>
              </w:rPr>
              <w:t xml:space="preserve"> </w:t>
            </w:r>
            <w:r w:rsidR="00E73BC6" w:rsidRPr="00A72836">
              <w:rPr>
                <w:rStyle w:val="SourceReference"/>
              </w:rPr>
              <w:t>[AASB 1059.21-23]</w:t>
            </w:r>
          </w:p>
        </w:tc>
      </w:tr>
    </w:tbl>
    <w:p w14:paraId="6EFEA747" w14:textId="77777777" w:rsidR="00E73BC6" w:rsidRPr="00940E38" w:rsidRDefault="00E73BC6" w:rsidP="00E73BC6">
      <w:pPr>
        <w:pStyle w:val="Heading2"/>
      </w:pPr>
      <w:bookmarkStart w:id="304" w:name="_Toc511056598"/>
      <w:bookmarkStart w:id="305" w:name="_Toc511910284"/>
      <w:bookmarkStart w:id="306" w:name="_Toc42054702"/>
      <w:bookmarkStart w:id="307" w:name="_Toc42218656"/>
      <w:r w:rsidRPr="00940E38">
        <w:lastRenderedPageBreak/>
        <w:t>Inventories</w:t>
      </w:r>
      <w:bookmarkEnd w:id="304"/>
      <w:bookmarkEnd w:id="305"/>
      <w:bookmarkEnd w:id="306"/>
      <w:bookmarkEnd w:id="307"/>
    </w:p>
    <w:p w14:paraId="3A6447BA"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4E0" w:firstRow="1" w:lastRow="1" w:firstColumn="1" w:lastColumn="0" w:noHBand="0" w:noVBand="1"/>
      </w:tblPr>
      <w:tblGrid>
        <w:gridCol w:w="1617"/>
        <w:gridCol w:w="6237"/>
        <w:gridCol w:w="880"/>
        <w:gridCol w:w="962"/>
      </w:tblGrid>
      <w:tr w:rsidR="00E73BC6" w:rsidRPr="00D342FD" w14:paraId="2510AFE5" w14:textId="77777777" w:rsidTr="001042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dxa"/>
            <w:hideMark/>
          </w:tcPr>
          <w:p w14:paraId="34208B01" w14:textId="77777777" w:rsidR="00E73BC6" w:rsidRPr="00D342FD" w:rsidRDefault="00E73BC6" w:rsidP="0010427F">
            <w:pPr>
              <w:pStyle w:val="TableUnits"/>
              <w:spacing w:before="20" w:after="20"/>
              <w:ind w:left="0"/>
              <w:jc w:val="left"/>
              <w:rPr>
                <w:b w:val="0"/>
                <w:bCs/>
                <w:iCs/>
              </w:rPr>
            </w:pPr>
            <w:r w:rsidRPr="00D342FD">
              <w:rPr>
                <w:b w:val="0"/>
                <w:bCs/>
                <w:iCs/>
              </w:rPr>
              <w:t>Source reference</w:t>
            </w:r>
          </w:p>
        </w:tc>
        <w:tc>
          <w:tcPr>
            <w:tcW w:w="6237" w:type="dxa"/>
            <w:noWrap/>
            <w:hideMark/>
          </w:tcPr>
          <w:p w14:paraId="5F81766F" w14:textId="77777777" w:rsidR="00E73BC6" w:rsidRPr="00D342FD" w:rsidRDefault="00E73BC6" w:rsidP="0010427F">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tcW w:w="880" w:type="dxa"/>
            <w:noWrap/>
            <w:hideMark/>
          </w:tcPr>
          <w:p w14:paraId="04A96EB3" w14:textId="77777777" w:rsidR="00E73BC6" w:rsidRPr="00D342FD" w:rsidRDefault="00E73BC6" w:rsidP="0010427F">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2020</w:t>
            </w:r>
          </w:p>
        </w:tc>
        <w:tc>
          <w:tcPr>
            <w:tcW w:w="962" w:type="dxa"/>
            <w:noWrap/>
            <w:hideMark/>
          </w:tcPr>
          <w:p w14:paraId="73086B7E" w14:textId="77777777" w:rsidR="00E73BC6" w:rsidRPr="00D342FD" w:rsidRDefault="00E73BC6" w:rsidP="0010427F">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2B125506"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0C38A60F" w14:textId="77777777" w:rsidR="00E73BC6" w:rsidRPr="00D342FD" w:rsidRDefault="00E73BC6" w:rsidP="0010427F">
            <w:pPr>
              <w:pStyle w:val="TableUnits"/>
              <w:spacing w:before="20" w:after="20"/>
              <w:ind w:left="0"/>
              <w:jc w:val="left"/>
              <w:rPr>
                <w:b w:val="0"/>
                <w:bCs/>
                <w:i/>
                <w:iCs/>
              </w:rPr>
            </w:pPr>
          </w:p>
        </w:tc>
        <w:tc>
          <w:tcPr>
            <w:tcW w:w="6237" w:type="dxa"/>
            <w:noWrap/>
            <w:hideMark/>
          </w:tcPr>
          <w:p w14:paraId="744733F6"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Current inventories</w:t>
            </w:r>
          </w:p>
        </w:tc>
        <w:tc>
          <w:tcPr>
            <w:tcW w:w="880" w:type="dxa"/>
            <w:noWrap/>
            <w:hideMark/>
          </w:tcPr>
          <w:p w14:paraId="6AA14C24"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c>
          <w:tcPr>
            <w:tcW w:w="962" w:type="dxa"/>
            <w:noWrap/>
            <w:hideMark/>
          </w:tcPr>
          <w:p w14:paraId="48F2F0F2"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r>
      <w:tr w:rsidR="00E73BC6" w:rsidRPr="00D342FD" w14:paraId="53E1DA63"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79548A3D" w14:textId="77777777" w:rsidR="00E73BC6" w:rsidRPr="00D342FD" w:rsidRDefault="00E73BC6" w:rsidP="0010427F">
            <w:pPr>
              <w:pStyle w:val="TableUnits"/>
              <w:spacing w:before="20" w:after="20"/>
              <w:ind w:left="0"/>
              <w:jc w:val="left"/>
              <w:rPr>
                <w:b w:val="0"/>
                <w:bCs/>
              </w:rPr>
            </w:pPr>
          </w:p>
        </w:tc>
        <w:tc>
          <w:tcPr>
            <w:tcW w:w="6237" w:type="dxa"/>
            <w:noWrap/>
            <w:hideMark/>
          </w:tcPr>
          <w:p w14:paraId="3B4835CE"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Supplies and consumables:</w:t>
            </w:r>
          </w:p>
        </w:tc>
        <w:tc>
          <w:tcPr>
            <w:tcW w:w="880" w:type="dxa"/>
            <w:noWrap/>
            <w:hideMark/>
          </w:tcPr>
          <w:p w14:paraId="5C44EC30"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c>
          <w:tcPr>
            <w:tcW w:w="962" w:type="dxa"/>
            <w:noWrap/>
            <w:hideMark/>
          </w:tcPr>
          <w:p w14:paraId="5B25CACC"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w:t>
            </w:r>
          </w:p>
        </w:tc>
      </w:tr>
      <w:tr w:rsidR="00E73BC6" w:rsidRPr="00D342FD" w14:paraId="791F756F"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1A83DF7C" w14:textId="77777777" w:rsidR="00E73BC6" w:rsidRPr="00D342FD" w:rsidRDefault="00E73BC6" w:rsidP="0010427F">
            <w:pPr>
              <w:pStyle w:val="TableUnits"/>
              <w:spacing w:before="20" w:after="20"/>
              <w:ind w:left="0"/>
              <w:jc w:val="left"/>
              <w:rPr>
                <w:b w:val="0"/>
                <w:bCs/>
              </w:rPr>
            </w:pPr>
            <w:r w:rsidRPr="00D342FD">
              <w:rPr>
                <w:b w:val="0"/>
                <w:bCs/>
              </w:rPr>
              <w:t>AASB 102.36(b)</w:t>
            </w:r>
          </w:p>
        </w:tc>
        <w:tc>
          <w:tcPr>
            <w:tcW w:w="6237" w:type="dxa"/>
            <w:noWrap/>
            <w:hideMark/>
          </w:tcPr>
          <w:p w14:paraId="50215184"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At cost</w:t>
            </w:r>
          </w:p>
        </w:tc>
        <w:tc>
          <w:tcPr>
            <w:tcW w:w="880" w:type="dxa"/>
            <w:noWrap/>
            <w:hideMark/>
          </w:tcPr>
          <w:p w14:paraId="29411B02"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7 299</w:t>
            </w:r>
          </w:p>
        </w:tc>
        <w:tc>
          <w:tcPr>
            <w:tcW w:w="962" w:type="dxa"/>
            <w:noWrap/>
            <w:hideMark/>
          </w:tcPr>
          <w:p w14:paraId="41B5DE57"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9 404</w:t>
            </w:r>
          </w:p>
        </w:tc>
      </w:tr>
      <w:tr w:rsidR="00E73BC6" w:rsidRPr="00D342FD" w14:paraId="06A43379"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46E92E9E" w14:textId="77777777" w:rsidR="00E73BC6" w:rsidRPr="00D342FD" w:rsidRDefault="00E73BC6" w:rsidP="0010427F">
            <w:pPr>
              <w:pStyle w:val="TableUnits"/>
              <w:spacing w:before="20" w:after="20"/>
              <w:ind w:left="0"/>
              <w:jc w:val="left"/>
            </w:pPr>
          </w:p>
        </w:tc>
        <w:tc>
          <w:tcPr>
            <w:tcW w:w="6237" w:type="dxa"/>
            <w:noWrap/>
            <w:hideMark/>
          </w:tcPr>
          <w:p w14:paraId="7AAE30A5"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Work in progress:</w:t>
            </w:r>
          </w:p>
        </w:tc>
        <w:tc>
          <w:tcPr>
            <w:tcW w:w="880" w:type="dxa"/>
            <w:noWrap/>
            <w:hideMark/>
          </w:tcPr>
          <w:p w14:paraId="078D3490"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c>
          <w:tcPr>
            <w:tcW w:w="962" w:type="dxa"/>
            <w:noWrap/>
            <w:hideMark/>
          </w:tcPr>
          <w:p w14:paraId="4F262D49"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3FB27236"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64575649" w14:textId="77777777" w:rsidR="00E73BC6" w:rsidRPr="00D342FD" w:rsidRDefault="00E73BC6" w:rsidP="0010427F">
            <w:pPr>
              <w:pStyle w:val="TableUnits"/>
              <w:spacing w:before="20" w:after="20"/>
              <w:ind w:left="0"/>
              <w:jc w:val="left"/>
              <w:rPr>
                <w:b w:val="0"/>
                <w:bCs/>
              </w:rPr>
            </w:pPr>
            <w:r w:rsidRPr="00D342FD">
              <w:rPr>
                <w:b w:val="0"/>
                <w:bCs/>
              </w:rPr>
              <w:t>AASB 102.36(b)</w:t>
            </w:r>
          </w:p>
        </w:tc>
        <w:tc>
          <w:tcPr>
            <w:tcW w:w="6237" w:type="dxa"/>
            <w:noWrap/>
            <w:hideMark/>
          </w:tcPr>
          <w:p w14:paraId="05962A9B"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At cost</w:t>
            </w:r>
          </w:p>
        </w:tc>
        <w:tc>
          <w:tcPr>
            <w:tcW w:w="880" w:type="dxa"/>
            <w:noWrap/>
            <w:hideMark/>
          </w:tcPr>
          <w:p w14:paraId="6CED27FD"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1 931</w:t>
            </w:r>
          </w:p>
        </w:tc>
        <w:tc>
          <w:tcPr>
            <w:tcW w:w="962" w:type="dxa"/>
            <w:noWrap/>
            <w:hideMark/>
          </w:tcPr>
          <w:p w14:paraId="61241124"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1 515</w:t>
            </w:r>
          </w:p>
        </w:tc>
      </w:tr>
      <w:tr w:rsidR="00E73BC6" w:rsidRPr="00D342FD" w14:paraId="231265B5"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3BD45D2E" w14:textId="77777777" w:rsidR="00E73BC6" w:rsidRPr="00D342FD" w:rsidRDefault="00E73BC6" w:rsidP="0010427F">
            <w:pPr>
              <w:pStyle w:val="TableUnits"/>
              <w:spacing w:before="20" w:after="20"/>
              <w:ind w:left="0"/>
              <w:jc w:val="left"/>
            </w:pPr>
          </w:p>
        </w:tc>
        <w:tc>
          <w:tcPr>
            <w:tcW w:w="6237" w:type="dxa"/>
            <w:noWrap/>
            <w:hideMark/>
          </w:tcPr>
          <w:p w14:paraId="5D078633"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Inventories held for sale:</w:t>
            </w:r>
          </w:p>
        </w:tc>
        <w:tc>
          <w:tcPr>
            <w:tcW w:w="880" w:type="dxa"/>
            <w:noWrap/>
            <w:hideMark/>
          </w:tcPr>
          <w:p w14:paraId="04B4403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c>
          <w:tcPr>
            <w:tcW w:w="962" w:type="dxa"/>
            <w:noWrap/>
            <w:hideMark/>
          </w:tcPr>
          <w:p w14:paraId="1210A18D"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46A2D3BE"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13D48F2C" w14:textId="77777777" w:rsidR="00E73BC6" w:rsidRPr="00D342FD" w:rsidRDefault="00E73BC6" w:rsidP="0010427F">
            <w:pPr>
              <w:pStyle w:val="TableUnits"/>
              <w:spacing w:before="20" w:after="20"/>
              <w:ind w:left="0"/>
              <w:jc w:val="left"/>
              <w:rPr>
                <w:b w:val="0"/>
                <w:bCs/>
              </w:rPr>
            </w:pPr>
          </w:p>
        </w:tc>
        <w:tc>
          <w:tcPr>
            <w:tcW w:w="6237" w:type="dxa"/>
            <w:noWrap/>
            <w:hideMark/>
          </w:tcPr>
          <w:p w14:paraId="5C854A39"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At cost</w:t>
            </w:r>
          </w:p>
        </w:tc>
        <w:tc>
          <w:tcPr>
            <w:tcW w:w="880" w:type="dxa"/>
            <w:noWrap/>
            <w:hideMark/>
          </w:tcPr>
          <w:p w14:paraId="007D523D"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2 523</w:t>
            </w:r>
          </w:p>
        </w:tc>
        <w:tc>
          <w:tcPr>
            <w:tcW w:w="962" w:type="dxa"/>
            <w:noWrap/>
            <w:hideMark/>
          </w:tcPr>
          <w:p w14:paraId="62C8A65B"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8 594</w:t>
            </w:r>
          </w:p>
        </w:tc>
      </w:tr>
      <w:tr w:rsidR="00E73BC6" w:rsidRPr="00D342FD" w14:paraId="72AA4259"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6FA1E76D" w14:textId="77777777" w:rsidR="00E73BC6" w:rsidRPr="00D342FD" w:rsidRDefault="00E73BC6" w:rsidP="0010427F">
            <w:pPr>
              <w:pStyle w:val="TableUnits"/>
              <w:spacing w:before="20" w:after="20"/>
              <w:ind w:left="0"/>
              <w:jc w:val="left"/>
              <w:rPr>
                <w:b w:val="0"/>
                <w:bCs/>
              </w:rPr>
            </w:pPr>
          </w:p>
        </w:tc>
        <w:tc>
          <w:tcPr>
            <w:tcW w:w="6237" w:type="dxa"/>
            <w:tcBorders>
              <w:bottom w:val="single" w:sz="6" w:space="0" w:color="auto"/>
            </w:tcBorders>
            <w:noWrap/>
            <w:hideMark/>
          </w:tcPr>
          <w:p w14:paraId="313844C6"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At net realisable value</w:t>
            </w:r>
          </w:p>
        </w:tc>
        <w:tc>
          <w:tcPr>
            <w:tcW w:w="880" w:type="dxa"/>
            <w:tcBorders>
              <w:bottom w:val="single" w:sz="6" w:space="0" w:color="auto"/>
            </w:tcBorders>
            <w:noWrap/>
            <w:hideMark/>
          </w:tcPr>
          <w:p w14:paraId="56B3234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91</w:t>
            </w:r>
          </w:p>
        </w:tc>
        <w:tc>
          <w:tcPr>
            <w:tcW w:w="962" w:type="dxa"/>
            <w:tcBorders>
              <w:bottom w:val="single" w:sz="6" w:space="0" w:color="auto"/>
            </w:tcBorders>
            <w:noWrap/>
            <w:hideMark/>
          </w:tcPr>
          <w:p w14:paraId="315DB30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99</w:t>
            </w:r>
          </w:p>
        </w:tc>
      </w:tr>
      <w:tr w:rsidR="00E73BC6" w:rsidRPr="00D342FD" w14:paraId="3E9910A3"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08C0479F" w14:textId="77777777" w:rsidR="00E73BC6" w:rsidRPr="00D342FD" w:rsidRDefault="00E73BC6" w:rsidP="0010427F">
            <w:pPr>
              <w:pStyle w:val="TableUnits"/>
              <w:spacing w:before="20" w:after="20"/>
              <w:ind w:left="0"/>
              <w:jc w:val="left"/>
              <w:rPr>
                <w:b w:val="0"/>
                <w:bCs/>
              </w:rPr>
            </w:pPr>
          </w:p>
        </w:tc>
        <w:tc>
          <w:tcPr>
            <w:tcW w:w="6237" w:type="dxa"/>
            <w:tcBorders>
              <w:top w:val="single" w:sz="6" w:space="0" w:color="auto"/>
              <w:bottom w:val="single" w:sz="6" w:space="0" w:color="auto"/>
            </w:tcBorders>
            <w:noWrap/>
            <w:hideMark/>
          </w:tcPr>
          <w:p w14:paraId="538858D5"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current inventories</w:t>
            </w:r>
          </w:p>
        </w:tc>
        <w:tc>
          <w:tcPr>
            <w:tcW w:w="880" w:type="dxa"/>
            <w:tcBorders>
              <w:top w:val="single" w:sz="6" w:space="0" w:color="auto"/>
              <w:bottom w:val="single" w:sz="6" w:space="0" w:color="auto"/>
            </w:tcBorders>
            <w:noWrap/>
            <w:hideMark/>
          </w:tcPr>
          <w:p w14:paraId="30C4B474"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11 844</w:t>
            </w:r>
          </w:p>
        </w:tc>
        <w:tc>
          <w:tcPr>
            <w:tcW w:w="962" w:type="dxa"/>
            <w:tcBorders>
              <w:top w:val="single" w:sz="6" w:space="0" w:color="auto"/>
              <w:bottom w:val="single" w:sz="6" w:space="0" w:color="auto"/>
            </w:tcBorders>
            <w:noWrap/>
            <w:hideMark/>
          </w:tcPr>
          <w:p w14:paraId="054B8E27"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19 612</w:t>
            </w:r>
          </w:p>
        </w:tc>
      </w:tr>
      <w:tr w:rsidR="00E73BC6" w:rsidRPr="00D342FD" w14:paraId="564DF2FF"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112005F9" w14:textId="77777777" w:rsidR="00E73BC6" w:rsidRPr="00D342FD" w:rsidRDefault="00E73BC6" w:rsidP="0010427F">
            <w:pPr>
              <w:pStyle w:val="TableUnits"/>
              <w:spacing w:before="20" w:after="20"/>
              <w:ind w:left="0"/>
              <w:jc w:val="left"/>
              <w:rPr>
                <w:b w:val="0"/>
                <w:bCs/>
              </w:rPr>
            </w:pPr>
          </w:p>
        </w:tc>
        <w:tc>
          <w:tcPr>
            <w:tcW w:w="6237" w:type="dxa"/>
            <w:tcBorders>
              <w:top w:val="single" w:sz="6" w:space="0" w:color="auto"/>
            </w:tcBorders>
            <w:noWrap/>
            <w:hideMark/>
          </w:tcPr>
          <w:p w14:paraId="1491E33F"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Inventories held for distribution:</w:t>
            </w:r>
          </w:p>
        </w:tc>
        <w:tc>
          <w:tcPr>
            <w:tcW w:w="880" w:type="dxa"/>
            <w:tcBorders>
              <w:top w:val="single" w:sz="6" w:space="0" w:color="auto"/>
            </w:tcBorders>
            <w:noWrap/>
            <w:hideMark/>
          </w:tcPr>
          <w:p w14:paraId="3BC7ADCC"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w:t>
            </w:r>
          </w:p>
        </w:tc>
        <w:tc>
          <w:tcPr>
            <w:tcW w:w="962" w:type="dxa"/>
            <w:tcBorders>
              <w:top w:val="single" w:sz="6" w:space="0" w:color="auto"/>
            </w:tcBorders>
            <w:noWrap/>
            <w:hideMark/>
          </w:tcPr>
          <w:p w14:paraId="766330A4"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1575815D"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076FFE60" w14:textId="77777777" w:rsidR="00E73BC6" w:rsidRPr="00D342FD" w:rsidRDefault="00E73BC6" w:rsidP="0010427F">
            <w:pPr>
              <w:pStyle w:val="TableUnits"/>
              <w:spacing w:before="20" w:after="20"/>
              <w:ind w:left="0"/>
              <w:jc w:val="left"/>
              <w:rPr>
                <w:b w:val="0"/>
                <w:bCs/>
              </w:rPr>
            </w:pPr>
            <w:r w:rsidRPr="00D342FD">
              <w:rPr>
                <w:b w:val="0"/>
                <w:bCs/>
              </w:rPr>
              <w:t>AASB 102.Aus 36.1(b)</w:t>
            </w:r>
          </w:p>
        </w:tc>
        <w:tc>
          <w:tcPr>
            <w:tcW w:w="6237" w:type="dxa"/>
            <w:noWrap/>
            <w:hideMark/>
          </w:tcPr>
          <w:p w14:paraId="6E7E6544"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At cost</w:t>
            </w:r>
          </w:p>
        </w:tc>
        <w:tc>
          <w:tcPr>
            <w:tcW w:w="880" w:type="dxa"/>
            <w:noWrap/>
            <w:hideMark/>
          </w:tcPr>
          <w:p w14:paraId="01FFCAFB" w14:textId="77777777" w:rsidR="00E73BC6" w:rsidRPr="0010427F" w:rsidRDefault="00E73BC6" w:rsidP="0010427F">
            <w:pPr>
              <w:cnfStyle w:val="000000000000" w:firstRow="0" w:lastRow="0" w:firstColumn="0" w:lastColumn="0" w:oddVBand="0" w:evenVBand="0" w:oddHBand="0" w:evenHBand="0" w:firstRowFirstColumn="0" w:firstRowLastColumn="0" w:lastRowFirstColumn="0" w:lastRowLastColumn="0"/>
            </w:pPr>
            <w:r w:rsidRPr="00D342FD">
              <w:t xml:space="preserve"> </w:t>
            </w:r>
            <w:r w:rsidRPr="0010427F">
              <w:t>308</w:t>
            </w:r>
          </w:p>
        </w:tc>
        <w:tc>
          <w:tcPr>
            <w:tcW w:w="962" w:type="dxa"/>
            <w:noWrap/>
            <w:hideMark/>
          </w:tcPr>
          <w:p w14:paraId="4D1ABA9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144</w:t>
            </w:r>
          </w:p>
        </w:tc>
      </w:tr>
      <w:tr w:rsidR="00E73BC6" w:rsidRPr="00D342FD" w14:paraId="4BDEA167" w14:textId="77777777" w:rsidTr="0010427F">
        <w:tc>
          <w:tcPr>
            <w:cnfStyle w:val="001000000000" w:firstRow="0" w:lastRow="0" w:firstColumn="1" w:lastColumn="0" w:oddVBand="0" w:evenVBand="0" w:oddHBand="0" w:evenHBand="0" w:firstRowFirstColumn="0" w:firstRowLastColumn="0" w:lastRowFirstColumn="0" w:lastRowLastColumn="0"/>
            <w:tcW w:w="1617" w:type="dxa"/>
            <w:hideMark/>
          </w:tcPr>
          <w:p w14:paraId="57F087FA" w14:textId="77777777" w:rsidR="00E73BC6" w:rsidRPr="00D342FD" w:rsidRDefault="00E73BC6" w:rsidP="0010427F">
            <w:pPr>
              <w:pStyle w:val="TableUnits"/>
              <w:spacing w:before="20" w:after="20"/>
              <w:ind w:left="0"/>
              <w:jc w:val="left"/>
              <w:rPr>
                <w:b w:val="0"/>
                <w:bCs/>
              </w:rPr>
            </w:pPr>
          </w:p>
        </w:tc>
        <w:tc>
          <w:tcPr>
            <w:tcW w:w="6237" w:type="dxa"/>
            <w:noWrap/>
            <w:hideMark/>
          </w:tcPr>
          <w:p w14:paraId="419D6EB1"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Loss of service potential</w:t>
            </w:r>
          </w:p>
        </w:tc>
        <w:tc>
          <w:tcPr>
            <w:tcW w:w="880" w:type="dxa"/>
            <w:noWrap/>
            <w:hideMark/>
          </w:tcPr>
          <w:p w14:paraId="4FAC5338" w14:textId="610F4BC5"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(97)</w:t>
            </w:r>
          </w:p>
        </w:tc>
        <w:tc>
          <w:tcPr>
            <w:tcW w:w="962" w:type="dxa"/>
            <w:noWrap/>
            <w:hideMark/>
          </w:tcPr>
          <w:p w14:paraId="210159CC" w14:textId="7055E7BF"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(24)</w:t>
            </w:r>
          </w:p>
        </w:tc>
      </w:tr>
      <w:tr w:rsidR="00E73BC6" w:rsidRPr="00D342FD" w14:paraId="7845025B" w14:textId="77777777" w:rsidTr="001042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17" w:type="dxa"/>
            <w:hideMark/>
          </w:tcPr>
          <w:p w14:paraId="36E2D265" w14:textId="77777777" w:rsidR="00E73BC6" w:rsidRPr="00D342FD" w:rsidRDefault="00E73BC6" w:rsidP="0010427F">
            <w:pPr>
              <w:pStyle w:val="TableUnits"/>
              <w:spacing w:before="20" w:after="20"/>
              <w:ind w:left="0"/>
              <w:jc w:val="left"/>
              <w:rPr>
                <w:b w:val="0"/>
                <w:bCs/>
              </w:rPr>
            </w:pPr>
            <w:r w:rsidRPr="00D342FD">
              <w:rPr>
                <w:b w:val="0"/>
                <w:bCs/>
              </w:rPr>
              <w:t>AASB 101.61</w:t>
            </w:r>
          </w:p>
        </w:tc>
        <w:tc>
          <w:tcPr>
            <w:tcW w:w="6237" w:type="dxa"/>
            <w:noWrap/>
            <w:hideMark/>
          </w:tcPr>
          <w:p w14:paraId="36AE4EB3" w14:textId="77777777" w:rsidR="00E73BC6" w:rsidRPr="008744D8" w:rsidRDefault="00E73BC6" w:rsidP="0010427F">
            <w:pPr>
              <w:ind w:left="0" w:firstLine="0"/>
              <w:jc w:val="left"/>
              <w:cnfStyle w:val="010000000000" w:firstRow="0" w:lastRow="1" w:firstColumn="0" w:lastColumn="0" w:oddVBand="0" w:evenVBand="0" w:oddHBand="0" w:evenHBand="0" w:firstRowFirstColumn="0" w:firstRowLastColumn="0" w:lastRowFirstColumn="0" w:lastRowLastColumn="0"/>
            </w:pPr>
            <w:r w:rsidRPr="008744D8">
              <w:t>Total inventories</w:t>
            </w:r>
          </w:p>
        </w:tc>
        <w:tc>
          <w:tcPr>
            <w:tcW w:w="880" w:type="dxa"/>
            <w:noWrap/>
            <w:hideMark/>
          </w:tcPr>
          <w:p w14:paraId="580DF2FB"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12 055</w:t>
            </w:r>
          </w:p>
        </w:tc>
        <w:tc>
          <w:tcPr>
            <w:tcW w:w="962" w:type="dxa"/>
            <w:noWrap/>
            <w:hideMark/>
          </w:tcPr>
          <w:p w14:paraId="2A2F6BBD"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19 732</w:t>
            </w:r>
          </w:p>
        </w:tc>
      </w:tr>
    </w:tbl>
    <w:p w14:paraId="0A784EF4" w14:textId="77777777" w:rsidR="00E73BC6" w:rsidRPr="00FF6D69" w:rsidRDefault="00E73BC6" w:rsidP="00E73BC6">
      <w:pPr>
        <w:pStyle w:val="TableUnits"/>
      </w:pPr>
    </w:p>
    <w:p w14:paraId="44799DB7" w14:textId="77777777" w:rsidR="00E73BC6" w:rsidRPr="00940E38" w:rsidRDefault="00E73BC6" w:rsidP="00E73BC6">
      <w:r w:rsidRPr="00940E38">
        <w:t>Inventories include property held either for sale, or for distribution at zero or nominal cost, or for consumption in the ordinary course of business operations.</w:t>
      </w:r>
    </w:p>
    <w:p w14:paraId="08A43C5E" w14:textId="77777777" w:rsidR="00E73BC6" w:rsidRPr="00940E38" w:rsidRDefault="00E73BC6" w:rsidP="00E73BC6">
      <w:r w:rsidRPr="00940E38">
        <w:t>Inventories held for distribution are measured at cost, adjusted for any loss of service potential. All other inventories, including land held for sale, are measured at the lower of cost and net realisable value.</w:t>
      </w:r>
    </w:p>
    <w:p w14:paraId="1FAC8F2F" w14:textId="77777777" w:rsidR="00E73BC6" w:rsidRPr="00940E38" w:rsidRDefault="00E73BC6" w:rsidP="00E73BC6">
      <w:r w:rsidRPr="00940E38">
        <w:t xml:space="preserve">Where inventories are acquired for no cost or nominal consideration, they are measured at current replacement cost at the date of acquisition. </w:t>
      </w:r>
      <w:r w:rsidRPr="00940E38">
        <w:rPr>
          <w:rStyle w:val="SourceReference"/>
        </w:rPr>
        <w:t>[AASB 102.9, 102.36]</w:t>
      </w:r>
    </w:p>
    <w:p w14:paraId="39FDB7EB" w14:textId="2A3A0D32" w:rsidR="00E73BC6" w:rsidRPr="00940E38" w:rsidRDefault="00E73BC6" w:rsidP="00E73BC6">
      <w:r w:rsidRPr="00940E38">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w:t>
      </w:r>
      <w:proofErr w:type="gramStart"/>
      <w:r w:rsidRPr="00940E38">
        <w:t>on the basis of</w:t>
      </w:r>
      <w:proofErr w:type="gramEnd"/>
      <w:r w:rsidRPr="00940E38">
        <w:t xml:space="preserve"> weighted average cost. </w:t>
      </w:r>
    </w:p>
    <w:p w14:paraId="558594E7" w14:textId="77777777" w:rsidR="00E73BC6" w:rsidRPr="00940E38" w:rsidRDefault="00E73BC6" w:rsidP="00E73BC6">
      <w:pPr>
        <w:rPr>
          <w:rStyle w:val="SourceReference"/>
        </w:rPr>
      </w:pPr>
      <w:r w:rsidRPr="00940E38">
        <w:t xml:space="preserve">Bases used in assessing loss of service potential for inventories held for distribution include current replacement cost and technical or functional obsolescence. Technical obsolescence occurs when an item still functions for some or </w:t>
      </w:r>
      <w:proofErr w:type="gramStart"/>
      <w:r w:rsidRPr="00940E38">
        <w:t>all of</w:t>
      </w:r>
      <w:proofErr w:type="gramEnd"/>
      <w:r w:rsidRPr="00940E38">
        <w:t xml:space="preserve"> the tasks it was originally acquired to do, but no longer matches existing technologies. Functional obsolescence occurs when an item no longer functions the way it did when it was first acquired. </w:t>
      </w:r>
      <w:r w:rsidRPr="00940E38">
        <w:rPr>
          <w:rStyle w:val="SourceReference"/>
        </w:rPr>
        <w:t>[AASB 102.Aus 9.1]</w:t>
      </w:r>
    </w:p>
    <w:p w14:paraId="00AE364B" w14:textId="77777777" w:rsidR="00E73BC6" w:rsidRPr="00940E38" w:rsidRDefault="00E73BC6" w:rsidP="00E73BC6"/>
    <w:tbl>
      <w:tblPr>
        <w:tblStyle w:val="ModelReportGuidanceTable"/>
        <w:tblW w:w="9854" w:type="dxa"/>
        <w:tblLayout w:type="fixed"/>
        <w:tblLook w:val="04A0" w:firstRow="1" w:lastRow="0" w:firstColumn="1" w:lastColumn="0" w:noHBand="0" w:noVBand="1"/>
      </w:tblPr>
      <w:tblGrid>
        <w:gridCol w:w="9854"/>
      </w:tblGrid>
      <w:tr w:rsidR="00E73BC6" w:rsidRPr="00083996" w14:paraId="6E69802D"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36657C97" w14:textId="77777777" w:rsidR="00E73BC6" w:rsidRPr="00083996" w:rsidRDefault="00E73BC6" w:rsidP="00083996">
            <w:r w:rsidRPr="00083996">
              <w:t xml:space="preserve">Guidance – Inventories </w:t>
            </w:r>
            <w:r w:rsidRPr="00083996">
              <w:rPr>
                <w:b w:val="0"/>
                <w:bCs/>
                <w:sz w:val="14"/>
                <w:szCs w:val="14"/>
              </w:rPr>
              <w:t>[AASB 102.36]</w:t>
            </w:r>
          </w:p>
        </w:tc>
      </w:tr>
      <w:tr w:rsidR="00E73BC6" w:rsidRPr="00940E38" w14:paraId="3A77B7AA" w14:textId="77777777" w:rsidTr="00E73BC6">
        <w:tc>
          <w:tcPr>
            <w:tcW w:w="9854" w:type="dxa"/>
          </w:tcPr>
          <w:p w14:paraId="6067230D" w14:textId="77777777" w:rsidR="00E73BC6" w:rsidRPr="00940E38" w:rsidRDefault="00E73BC6" w:rsidP="00E73BC6">
            <w:pPr>
              <w:rPr>
                <w:b/>
              </w:rPr>
            </w:pPr>
            <w:r w:rsidRPr="00940E38">
              <w:rPr>
                <w:b/>
              </w:rPr>
              <w:t xml:space="preserve">The financial statements shall disclose: </w:t>
            </w:r>
          </w:p>
          <w:p w14:paraId="6FB8885B" w14:textId="60E8F7AE" w:rsidR="00E73BC6" w:rsidRPr="00940E38" w:rsidRDefault="00E73BC6" w:rsidP="00FC71D7">
            <w:pPr>
              <w:pStyle w:val="Guidancealpha"/>
              <w:numPr>
                <w:ilvl w:val="0"/>
                <w:numId w:val="184"/>
              </w:numPr>
            </w:pPr>
            <w:r w:rsidRPr="00940E38">
              <w:t>the accounting policies adopted in measuring inventories, including the cost formula used;</w:t>
            </w:r>
          </w:p>
          <w:p w14:paraId="1553F4B6" w14:textId="59A1C653" w:rsidR="00E73BC6" w:rsidRPr="00940E38" w:rsidRDefault="00E73BC6" w:rsidP="00FC71D7">
            <w:pPr>
              <w:pStyle w:val="Guidancealpha"/>
              <w:numPr>
                <w:ilvl w:val="0"/>
                <w:numId w:val="184"/>
              </w:numPr>
            </w:pPr>
            <w:r w:rsidRPr="00940E38">
              <w:t xml:space="preserve">the total carrying </w:t>
            </w:r>
            <w:proofErr w:type="gramStart"/>
            <w:r w:rsidRPr="00940E38">
              <w:t>amount</w:t>
            </w:r>
            <w:proofErr w:type="gramEnd"/>
            <w:r w:rsidRPr="00940E38">
              <w:t xml:space="preserve"> of inventories and the carrying amount in classifications appropriate to the entity;</w:t>
            </w:r>
          </w:p>
          <w:p w14:paraId="50DFA217" w14:textId="04A84601" w:rsidR="00E73BC6" w:rsidRPr="00940E38" w:rsidRDefault="00E73BC6" w:rsidP="00FC71D7">
            <w:pPr>
              <w:pStyle w:val="Guidancealpha"/>
              <w:numPr>
                <w:ilvl w:val="0"/>
                <w:numId w:val="184"/>
              </w:numPr>
            </w:pPr>
            <w:r w:rsidRPr="00940E38">
              <w:t xml:space="preserve">the carrying </w:t>
            </w:r>
            <w:proofErr w:type="gramStart"/>
            <w:r w:rsidRPr="00940E38">
              <w:t>amount</w:t>
            </w:r>
            <w:proofErr w:type="gramEnd"/>
            <w:r w:rsidRPr="00940E38">
              <w:t xml:space="preserve"> of inventories carried at fair value less costs to sell;</w:t>
            </w:r>
          </w:p>
          <w:p w14:paraId="2E5A1A22" w14:textId="6065EF08" w:rsidR="00E73BC6" w:rsidRPr="00940E38" w:rsidRDefault="00E73BC6" w:rsidP="00FC71D7">
            <w:pPr>
              <w:pStyle w:val="Guidancealpha"/>
              <w:numPr>
                <w:ilvl w:val="0"/>
                <w:numId w:val="184"/>
              </w:numPr>
            </w:pPr>
            <w:r w:rsidRPr="00940E38">
              <w:t xml:space="preserve">the </w:t>
            </w:r>
            <w:proofErr w:type="gramStart"/>
            <w:r w:rsidRPr="00940E38">
              <w:t>amount</w:t>
            </w:r>
            <w:proofErr w:type="gramEnd"/>
            <w:r w:rsidRPr="00940E38">
              <w:t xml:space="preserve"> of inventories recognised as an expense during the period;</w:t>
            </w:r>
          </w:p>
          <w:p w14:paraId="51A952A8" w14:textId="5144A477" w:rsidR="00E73BC6" w:rsidRPr="00940E38" w:rsidRDefault="00E73BC6" w:rsidP="00FC71D7">
            <w:pPr>
              <w:pStyle w:val="Guidancealpha"/>
              <w:numPr>
                <w:ilvl w:val="0"/>
                <w:numId w:val="184"/>
              </w:numPr>
            </w:pPr>
            <w:r w:rsidRPr="00940E38">
              <w:t>the amount of any write</w:t>
            </w:r>
            <w:r w:rsidR="00A63A0A">
              <w:t xml:space="preserve"> </w:t>
            </w:r>
            <w:r w:rsidRPr="00940E38">
              <w:t>down of inventories recognised as an expense in the period;</w:t>
            </w:r>
          </w:p>
          <w:p w14:paraId="67D4DBBC" w14:textId="7B881B09" w:rsidR="00E73BC6" w:rsidRPr="00940E38" w:rsidRDefault="00E73BC6" w:rsidP="00FC71D7">
            <w:pPr>
              <w:pStyle w:val="Guidancealpha"/>
              <w:numPr>
                <w:ilvl w:val="0"/>
                <w:numId w:val="184"/>
              </w:numPr>
            </w:pPr>
            <w:r w:rsidRPr="00940E38">
              <w:t>the amount of any reversal of any write</w:t>
            </w:r>
            <w:r w:rsidR="00A63A0A">
              <w:t xml:space="preserve"> </w:t>
            </w:r>
            <w:r w:rsidRPr="00940E38">
              <w:t xml:space="preserve">down that is recognised as a reduction in the </w:t>
            </w:r>
            <w:proofErr w:type="gramStart"/>
            <w:r w:rsidRPr="00940E38">
              <w:t>amount</w:t>
            </w:r>
            <w:proofErr w:type="gramEnd"/>
            <w:r w:rsidRPr="00940E38">
              <w:t xml:space="preserve"> of inventories recognised as expense in the period;</w:t>
            </w:r>
          </w:p>
          <w:p w14:paraId="6BFE99EE" w14:textId="1D0E2AF8" w:rsidR="00E73BC6" w:rsidRPr="00940E38" w:rsidRDefault="00E73BC6" w:rsidP="00FC71D7">
            <w:pPr>
              <w:pStyle w:val="Guidancealpha"/>
              <w:numPr>
                <w:ilvl w:val="0"/>
                <w:numId w:val="184"/>
              </w:numPr>
            </w:pPr>
            <w:r w:rsidRPr="00940E38">
              <w:t>the circumstances or events that led to the reversal of a write</w:t>
            </w:r>
            <w:r w:rsidR="00A63A0A">
              <w:t xml:space="preserve"> </w:t>
            </w:r>
            <w:r w:rsidRPr="00940E38">
              <w:t>down of inventories; and</w:t>
            </w:r>
          </w:p>
          <w:p w14:paraId="2164291D" w14:textId="0D788FD7" w:rsidR="00E73BC6" w:rsidRPr="00940E38" w:rsidRDefault="00E73BC6" w:rsidP="00FC71D7">
            <w:pPr>
              <w:pStyle w:val="Guidancealpha"/>
              <w:numPr>
                <w:ilvl w:val="0"/>
                <w:numId w:val="184"/>
              </w:numPr>
            </w:pPr>
            <w:r w:rsidRPr="00940E38">
              <w:t xml:space="preserve">the carrying </w:t>
            </w:r>
            <w:proofErr w:type="gramStart"/>
            <w:r w:rsidRPr="00940E38">
              <w:t>amount</w:t>
            </w:r>
            <w:proofErr w:type="gramEnd"/>
            <w:r w:rsidRPr="00940E38">
              <w:t xml:space="preserve"> of inventories pledged as security for liabilities.</w:t>
            </w:r>
          </w:p>
          <w:p w14:paraId="1A89F582" w14:textId="77777777" w:rsidR="00E73BC6" w:rsidRPr="00940E38" w:rsidRDefault="00E73BC6" w:rsidP="00E73BC6">
            <w:pPr>
              <w:rPr>
                <w:b/>
              </w:rPr>
            </w:pPr>
            <w:r w:rsidRPr="00940E38">
              <w:rPr>
                <w:b/>
              </w:rPr>
              <w:t>Not-for-profit entities shall disclose:</w:t>
            </w:r>
          </w:p>
          <w:p w14:paraId="399C4A01" w14:textId="343437B1" w:rsidR="00E73BC6" w:rsidRPr="00940E38" w:rsidRDefault="00E73BC6" w:rsidP="00FC71D7">
            <w:pPr>
              <w:pStyle w:val="Guidancealpha"/>
              <w:numPr>
                <w:ilvl w:val="0"/>
                <w:numId w:val="185"/>
              </w:numPr>
            </w:pPr>
            <w:r w:rsidRPr="00940E38">
              <w:t>the accounting policies adopted in measuring inventories held for distribution, including the cost formula used;</w:t>
            </w:r>
          </w:p>
          <w:p w14:paraId="3BCFD0AB" w14:textId="6B8E5F5E" w:rsidR="00E73BC6" w:rsidRPr="00940E38" w:rsidRDefault="00E73BC6" w:rsidP="00FC71D7">
            <w:pPr>
              <w:pStyle w:val="Guidancealpha"/>
              <w:numPr>
                <w:ilvl w:val="0"/>
                <w:numId w:val="185"/>
              </w:numPr>
            </w:pPr>
            <w:r w:rsidRPr="00940E38">
              <w:t xml:space="preserve">the total carrying </w:t>
            </w:r>
            <w:proofErr w:type="gramStart"/>
            <w:r w:rsidRPr="00940E38">
              <w:t>amount</w:t>
            </w:r>
            <w:proofErr w:type="gramEnd"/>
            <w:r w:rsidRPr="00940E38">
              <w:t xml:space="preserve"> of inventories held for distribution and the carrying amount in classifications appropriate to the entity;</w:t>
            </w:r>
          </w:p>
          <w:p w14:paraId="2E8514D3" w14:textId="7B45BE3E" w:rsidR="00E73BC6" w:rsidRPr="00940E38" w:rsidRDefault="00E73BC6" w:rsidP="00FC71D7">
            <w:pPr>
              <w:pStyle w:val="Guidancealpha"/>
              <w:numPr>
                <w:ilvl w:val="0"/>
                <w:numId w:val="185"/>
              </w:numPr>
            </w:pPr>
            <w:r w:rsidRPr="00940E38">
              <w:t xml:space="preserve">the </w:t>
            </w:r>
            <w:proofErr w:type="gramStart"/>
            <w:r w:rsidRPr="00940E38">
              <w:t>amount</w:t>
            </w:r>
            <w:proofErr w:type="gramEnd"/>
            <w:r w:rsidRPr="00940E38">
              <w:t xml:space="preserve"> of inventories held for distribution recognised as an expense during the period;</w:t>
            </w:r>
          </w:p>
          <w:p w14:paraId="427CC149" w14:textId="081A62C6" w:rsidR="00E73BC6" w:rsidRPr="00940E38" w:rsidRDefault="00E73BC6" w:rsidP="00FC71D7">
            <w:pPr>
              <w:pStyle w:val="Guidancealpha"/>
              <w:numPr>
                <w:ilvl w:val="0"/>
                <w:numId w:val="185"/>
              </w:numPr>
            </w:pPr>
            <w:r w:rsidRPr="00940E38">
              <w:t>the amount of any write</w:t>
            </w:r>
            <w:r w:rsidR="00A63A0A">
              <w:t xml:space="preserve"> </w:t>
            </w:r>
            <w:r w:rsidRPr="00940E38">
              <w:t>down of inventories held for distribution recognised as an expense during the period;</w:t>
            </w:r>
          </w:p>
          <w:p w14:paraId="470FF72B" w14:textId="64DC708E" w:rsidR="00E73BC6" w:rsidRPr="00940E38" w:rsidRDefault="00E73BC6" w:rsidP="00FC71D7">
            <w:pPr>
              <w:pStyle w:val="Guidancealpha"/>
              <w:numPr>
                <w:ilvl w:val="0"/>
                <w:numId w:val="185"/>
              </w:numPr>
            </w:pPr>
            <w:r w:rsidRPr="00940E38">
              <w:t>the amount of any reversal of any write</w:t>
            </w:r>
            <w:r w:rsidR="00A63A0A">
              <w:t xml:space="preserve"> </w:t>
            </w:r>
            <w:r w:rsidRPr="00940E38">
              <w:t xml:space="preserve">down that is recognised as a reduction in the </w:t>
            </w:r>
            <w:proofErr w:type="gramStart"/>
            <w:r w:rsidRPr="00940E38">
              <w:t>amount</w:t>
            </w:r>
            <w:proofErr w:type="gramEnd"/>
            <w:r w:rsidRPr="00940E38">
              <w:t xml:space="preserve"> of inventories held for distribution recognised as an expense in the period;</w:t>
            </w:r>
          </w:p>
          <w:p w14:paraId="4A8A0ACE" w14:textId="5B80B9F6" w:rsidR="00E73BC6" w:rsidRPr="00940E38" w:rsidRDefault="00E73BC6" w:rsidP="00FC71D7">
            <w:pPr>
              <w:pStyle w:val="Guidancealpha"/>
              <w:numPr>
                <w:ilvl w:val="0"/>
                <w:numId w:val="185"/>
              </w:numPr>
            </w:pPr>
            <w:r w:rsidRPr="00940E38">
              <w:t>the circumstances or event that led to the reversal of a write</w:t>
            </w:r>
            <w:r w:rsidR="00A63A0A">
              <w:t xml:space="preserve"> </w:t>
            </w:r>
            <w:r w:rsidRPr="00940E38">
              <w:t>down of inventories held for distribution;</w:t>
            </w:r>
          </w:p>
          <w:p w14:paraId="2CCD670A" w14:textId="06D0983F" w:rsidR="00E73BC6" w:rsidRPr="00940E38" w:rsidRDefault="00E73BC6" w:rsidP="00FC71D7">
            <w:pPr>
              <w:pStyle w:val="Guidancealpha"/>
              <w:numPr>
                <w:ilvl w:val="0"/>
                <w:numId w:val="185"/>
              </w:numPr>
            </w:pPr>
            <w:r w:rsidRPr="00940E38">
              <w:t xml:space="preserve">the carrying </w:t>
            </w:r>
            <w:proofErr w:type="gramStart"/>
            <w:r w:rsidRPr="00940E38">
              <w:t>amount</w:t>
            </w:r>
            <w:proofErr w:type="gramEnd"/>
            <w:r w:rsidRPr="00940E38">
              <w:t xml:space="preserve"> of inventories held for distribution pledged as security for liabilities; and</w:t>
            </w:r>
          </w:p>
          <w:p w14:paraId="5EF6BB2E" w14:textId="24740A58" w:rsidR="00E73BC6" w:rsidRPr="00940E38" w:rsidRDefault="00E73BC6" w:rsidP="00FC71D7">
            <w:pPr>
              <w:pStyle w:val="Guidancealpha"/>
              <w:numPr>
                <w:ilvl w:val="0"/>
                <w:numId w:val="185"/>
              </w:numPr>
            </w:pPr>
            <w:r w:rsidRPr="00940E38">
              <w:t>the basis on which any loss of service potential of inventories held for distribution is assessed, or the bases when more than one basis is used.</w:t>
            </w:r>
          </w:p>
        </w:tc>
      </w:tr>
    </w:tbl>
    <w:p w14:paraId="1DCDDA70" w14:textId="77777777" w:rsidR="00E73BC6" w:rsidRPr="00940E38" w:rsidRDefault="00E73BC6" w:rsidP="00E73BC6">
      <w:pPr>
        <w:pStyle w:val="Heading2"/>
      </w:pPr>
      <w:bookmarkStart w:id="308" w:name="_Toc511056599"/>
      <w:bookmarkStart w:id="309" w:name="_Toc511910285"/>
      <w:bookmarkStart w:id="310" w:name="_Toc42054703"/>
      <w:bookmarkStart w:id="311" w:name="_Toc42218657"/>
      <w:r w:rsidRPr="00940E38">
        <w:lastRenderedPageBreak/>
        <w:t xml:space="preserve">Other non-financial assets </w:t>
      </w:r>
      <w:r w:rsidRPr="00940E38">
        <w:rPr>
          <w:rStyle w:val="SourceReference"/>
          <w:b w:val="0"/>
        </w:rPr>
        <w:t>[AASB 101.61]</w:t>
      </w:r>
      <w:bookmarkEnd w:id="308"/>
      <w:bookmarkEnd w:id="309"/>
      <w:bookmarkEnd w:id="310"/>
      <w:bookmarkEnd w:id="311"/>
    </w:p>
    <w:p w14:paraId="7D41C0D1"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ook w:val="04E0" w:firstRow="1" w:lastRow="1" w:firstColumn="1" w:lastColumn="0" w:noHBand="0" w:noVBand="1"/>
      </w:tblPr>
      <w:tblGrid>
        <w:gridCol w:w="1304"/>
        <w:gridCol w:w="6567"/>
        <w:gridCol w:w="884"/>
        <w:gridCol w:w="884"/>
      </w:tblGrid>
      <w:tr w:rsidR="00E73BC6" w:rsidRPr="00D342FD" w14:paraId="08606DCC" w14:textId="77777777" w:rsidTr="001042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0" w:type="dxa"/>
            <w:hideMark/>
          </w:tcPr>
          <w:p w14:paraId="5E8F12BA" w14:textId="77777777" w:rsidR="00E73BC6" w:rsidRPr="00D342FD" w:rsidRDefault="00E73BC6" w:rsidP="0010427F">
            <w:pPr>
              <w:pStyle w:val="TableUnits"/>
              <w:spacing w:before="20" w:after="20"/>
              <w:ind w:left="0"/>
              <w:jc w:val="left"/>
              <w:rPr>
                <w:b w:val="0"/>
                <w:bCs/>
                <w:iCs/>
              </w:rPr>
            </w:pPr>
            <w:r w:rsidRPr="00D342FD">
              <w:rPr>
                <w:b w:val="0"/>
                <w:bCs/>
                <w:iCs/>
              </w:rPr>
              <w:t>Source reference</w:t>
            </w:r>
          </w:p>
        </w:tc>
        <w:tc>
          <w:tcPr>
            <w:tcW w:w="6540" w:type="dxa"/>
            <w:hideMark/>
          </w:tcPr>
          <w:p w14:paraId="31CE4CB4" w14:textId="77777777" w:rsidR="00E73BC6" w:rsidRPr="00D342FD" w:rsidRDefault="00E73BC6" w:rsidP="0010427F">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tcW w:w="880" w:type="dxa"/>
            <w:noWrap/>
            <w:hideMark/>
          </w:tcPr>
          <w:p w14:paraId="526154C7" w14:textId="77777777" w:rsidR="00E73BC6" w:rsidRPr="00D342FD" w:rsidRDefault="00E73BC6" w:rsidP="0010427F">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2020</w:t>
            </w:r>
          </w:p>
        </w:tc>
        <w:tc>
          <w:tcPr>
            <w:tcW w:w="880" w:type="dxa"/>
            <w:noWrap/>
            <w:hideMark/>
          </w:tcPr>
          <w:p w14:paraId="7AFE49C1" w14:textId="77777777" w:rsidR="00E73BC6" w:rsidRPr="00D342FD" w:rsidRDefault="00E73BC6" w:rsidP="0010427F">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19B3C41F" w14:textId="77777777" w:rsidTr="0010427F">
        <w:tc>
          <w:tcPr>
            <w:cnfStyle w:val="001000000000" w:firstRow="0" w:lastRow="0" w:firstColumn="1" w:lastColumn="0" w:oddVBand="0" w:evenVBand="0" w:oddHBand="0" w:evenHBand="0" w:firstRowFirstColumn="0" w:firstRowLastColumn="0" w:lastRowFirstColumn="0" w:lastRowLastColumn="0"/>
            <w:tcW w:w="1300" w:type="dxa"/>
            <w:hideMark/>
          </w:tcPr>
          <w:p w14:paraId="7660E82C" w14:textId="77777777" w:rsidR="00E73BC6" w:rsidRPr="00D342FD" w:rsidRDefault="00E73BC6" w:rsidP="0010427F">
            <w:pPr>
              <w:pStyle w:val="TableUnits"/>
              <w:spacing w:before="20" w:after="20"/>
              <w:ind w:left="0"/>
              <w:jc w:val="left"/>
              <w:rPr>
                <w:i/>
                <w:iCs/>
              </w:rPr>
            </w:pPr>
          </w:p>
        </w:tc>
        <w:tc>
          <w:tcPr>
            <w:tcW w:w="6540" w:type="dxa"/>
            <w:hideMark/>
          </w:tcPr>
          <w:p w14:paraId="7EB7E19B"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Current other assets</w:t>
            </w:r>
          </w:p>
        </w:tc>
        <w:tc>
          <w:tcPr>
            <w:tcW w:w="880" w:type="dxa"/>
            <w:noWrap/>
            <w:hideMark/>
          </w:tcPr>
          <w:p w14:paraId="6F5700CD"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c>
          <w:tcPr>
            <w:tcW w:w="880" w:type="dxa"/>
            <w:noWrap/>
            <w:hideMark/>
          </w:tcPr>
          <w:p w14:paraId="77C69E4C"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34A7850C" w14:textId="77777777" w:rsidTr="0010427F">
        <w:tc>
          <w:tcPr>
            <w:cnfStyle w:val="001000000000" w:firstRow="0" w:lastRow="0" w:firstColumn="1" w:lastColumn="0" w:oddVBand="0" w:evenVBand="0" w:oddHBand="0" w:evenHBand="0" w:firstRowFirstColumn="0" w:firstRowLastColumn="0" w:lastRowFirstColumn="0" w:lastRowLastColumn="0"/>
            <w:tcW w:w="1300" w:type="dxa"/>
            <w:hideMark/>
          </w:tcPr>
          <w:p w14:paraId="20778C24" w14:textId="77777777" w:rsidR="00E73BC6" w:rsidRPr="00D342FD" w:rsidRDefault="00E73BC6" w:rsidP="0010427F">
            <w:pPr>
              <w:pStyle w:val="TableUnits"/>
              <w:spacing w:before="20" w:after="20"/>
              <w:ind w:left="0"/>
              <w:jc w:val="left"/>
              <w:rPr>
                <w:b w:val="0"/>
                <w:bCs/>
              </w:rPr>
            </w:pPr>
          </w:p>
        </w:tc>
        <w:tc>
          <w:tcPr>
            <w:tcW w:w="6540" w:type="dxa"/>
            <w:hideMark/>
          </w:tcPr>
          <w:p w14:paraId="2548015E"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Prepayments</w:t>
            </w:r>
          </w:p>
        </w:tc>
        <w:tc>
          <w:tcPr>
            <w:tcW w:w="880" w:type="dxa"/>
            <w:noWrap/>
            <w:hideMark/>
          </w:tcPr>
          <w:p w14:paraId="56694724"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1 483</w:t>
            </w:r>
          </w:p>
        </w:tc>
        <w:tc>
          <w:tcPr>
            <w:tcW w:w="880" w:type="dxa"/>
            <w:noWrap/>
            <w:hideMark/>
          </w:tcPr>
          <w:p w14:paraId="1FDB21AC"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380</w:t>
            </w:r>
          </w:p>
        </w:tc>
      </w:tr>
      <w:tr w:rsidR="00E73BC6" w:rsidRPr="00D342FD" w14:paraId="140EE129" w14:textId="77777777" w:rsidTr="0010427F">
        <w:tc>
          <w:tcPr>
            <w:cnfStyle w:val="001000000000" w:firstRow="0" w:lastRow="0" w:firstColumn="1" w:lastColumn="0" w:oddVBand="0" w:evenVBand="0" w:oddHBand="0" w:evenHBand="0" w:firstRowFirstColumn="0" w:firstRowLastColumn="0" w:lastRowFirstColumn="0" w:lastRowLastColumn="0"/>
            <w:tcW w:w="1300" w:type="dxa"/>
            <w:hideMark/>
          </w:tcPr>
          <w:p w14:paraId="19A7F4BA" w14:textId="77777777" w:rsidR="00E73BC6" w:rsidRPr="00D342FD" w:rsidRDefault="00E73BC6" w:rsidP="0010427F">
            <w:pPr>
              <w:pStyle w:val="TableUnits"/>
              <w:spacing w:before="20" w:after="20"/>
              <w:ind w:left="0"/>
              <w:jc w:val="left"/>
              <w:rPr>
                <w:b w:val="0"/>
                <w:bCs/>
              </w:rPr>
            </w:pPr>
            <w:r w:rsidRPr="00D342FD">
              <w:rPr>
                <w:b w:val="0"/>
                <w:bCs/>
              </w:rPr>
              <w:t>AASB 101.61</w:t>
            </w:r>
          </w:p>
        </w:tc>
        <w:tc>
          <w:tcPr>
            <w:tcW w:w="6540" w:type="dxa"/>
            <w:hideMark/>
          </w:tcPr>
          <w:p w14:paraId="5B645577"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current other assets</w:t>
            </w:r>
          </w:p>
        </w:tc>
        <w:tc>
          <w:tcPr>
            <w:tcW w:w="880" w:type="dxa"/>
            <w:noWrap/>
            <w:hideMark/>
          </w:tcPr>
          <w:p w14:paraId="332FA487"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1 483</w:t>
            </w:r>
          </w:p>
        </w:tc>
        <w:tc>
          <w:tcPr>
            <w:tcW w:w="880" w:type="dxa"/>
            <w:noWrap/>
            <w:hideMark/>
          </w:tcPr>
          <w:p w14:paraId="45C790E8"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380</w:t>
            </w:r>
          </w:p>
        </w:tc>
      </w:tr>
      <w:tr w:rsidR="00E73BC6" w:rsidRPr="00D342FD" w14:paraId="3103F4E4" w14:textId="77777777" w:rsidTr="0010427F">
        <w:tc>
          <w:tcPr>
            <w:cnfStyle w:val="001000000000" w:firstRow="0" w:lastRow="0" w:firstColumn="1" w:lastColumn="0" w:oddVBand="0" w:evenVBand="0" w:oddHBand="0" w:evenHBand="0" w:firstRowFirstColumn="0" w:firstRowLastColumn="0" w:lastRowFirstColumn="0" w:lastRowLastColumn="0"/>
            <w:tcW w:w="1300" w:type="dxa"/>
            <w:hideMark/>
          </w:tcPr>
          <w:p w14:paraId="19E0A34F" w14:textId="77777777" w:rsidR="00E73BC6" w:rsidRPr="00D342FD" w:rsidRDefault="00E73BC6" w:rsidP="0010427F">
            <w:pPr>
              <w:pStyle w:val="TableUnits"/>
              <w:spacing w:before="20" w:after="20"/>
              <w:ind w:left="0"/>
              <w:jc w:val="left"/>
            </w:pPr>
          </w:p>
        </w:tc>
        <w:tc>
          <w:tcPr>
            <w:tcW w:w="6540" w:type="dxa"/>
            <w:hideMark/>
          </w:tcPr>
          <w:p w14:paraId="59E5D721"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Non-current other assets</w:t>
            </w:r>
          </w:p>
        </w:tc>
        <w:tc>
          <w:tcPr>
            <w:tcW w:w="880" w:type="dxa"/>
            <w:noWrap/>
            <w:hideMark/>
          </w:tcPr>
          <w:p w14:paraId="617AE720"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w:t>
            </w:r>
          </w:p>
        </w:tc>
        <w:tc>
          <w:tcPr>
            <w:tcW w:w="880" w:type="dxa"/>
            <w:noWrap/>
            <w:hideMark/>
          </w:tcPr>
          <w:p w14:paraId="4301A42C"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3EC5A661" w14:textId="77777777" w:rsidTr="0010427F">
        <w:tc>
          <w:tcPr>
            <w:cnfStyle w:val="001000000000" w:firstRow="0" w:lastRow="0" w:firstColumn="1" w:lastColumn="0" w:oddVBand="0" w:evenVBand="0" w:oddHBand="0" w:evenHBand="0" w:firstRowFirstColumn="0" w:firstRowLastColumn="0" w:lastRowFirstColumn="0" w:lastRowLastColumn="0"/>
            <w:tcW w:w="1300" w:type="dxa"/>
            <w:hideMark/>
          </w:tcPr>
          <w:p w14:paraId="7FD69E8C" w14:textId="77777777" w:rsidR="00E73BC6" w:rsidRPr="00D342FD" w:rsidRDefault="00E73BC6" w:rsidP="0010427F">
            <w:pPr>
              <w:pStyle w:val="TableUnits"/>
              <w:spacing w:before="20" w:after="20"/>
              <w:ind w:left="0"/>
              <w:jc w:val="left"/>
              <w:rPr>
                <w:b w:val="0"/>
                <w:bCs/>
              </w:rPr>
            </w:pPr>
            <w:r w:rsidRPr="00D342FD">
              <w:rPr>
                <w:b w:val="0"/>
                <w:bCs/>
              </w:rPr>
              <w:t>AASB 101.61</w:t>
            </w:r>
          </w:p>
        </w:tc>
        <w:tc>
          <w:tcPr>
            <w:tcW w:w="6540" w:type="dxa"/>
            <w:hideMark/>
          </w:tcPr>
          <w:p w14:paraId="678D6B40"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Other</w:t>
            </w:r>
          </w:p>
        </w:tc>
        <w:tc>
          <w:tcPr>
            <w:tcW w:w="880" w:type="dxa"/>
            <w:noWrap/>
            <w:hideMark/>
          </w:tcPr>
          <w:p w14:paraId="375862F9"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c>
          <w:tcPr>
            <w:tcW w:w="880" w:type="dxa"/>
            <w:noWrap/>
            <w:hideMark/>
          </w:tcPr>
          <w:p w14:paraId="54D9B370"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w:t>
            </w:r>
          </w:p>
        </w:tc>
      </w:tr>
      <w:tr w:rsidR="00E73BC6" w:rsidRPr="00D342FD" w14:paraId="42D410EB" w14:textId="77777777" w:rsidTr="0010427F">
        <w:tc>
          <w:tcPr>
            <w:cnfStyle w:val="001000000000" w:firstRow="0" w:lastRow="0" w:firstColumn="1" w:lastColumn="0" w:oddVBand="0" w:evenVBand="0" w:oddHBand="0" w:evenHBand="0" w:firstRowFirstColumn="0" w:firstRowLastColumn="0" w:lastRowFirstColumn="0" w:lastRowLastColumn="0"/>
            <w:tcW w:w="1300" w:type="dxa"/>
            <w:hideMark/>
          </w:tcPr>
          <w:p w14:paraId="3F8CB726" w14:textId="77777777" w:rsidR="00E73BC6" w:rsidRPr="00D342FD" w:rsidRDefault="00E73BC6" w:rsidP="0010427F">
            <w:pPr>
              <w:pStyle w:val="TableUnits"/>
              <w:spacing w:before="20" w:after="20"/>
              <w:ind w:left="0"/>
              <w:jc w:val="left"/>
              <w:rPr>
                <w:b w:val="0"/>
                <w:bCs/>
              </w:rPr>
            </w:pPr>
          </w:p>
        </w:tc>
        <w:tc>
          <w:tcPr>
            <w:tcW w:w="6540" w:type="dxa"/>
            <w:hideMark/>
          </w:tcPr>
          <w:p w14:paraId="145AF377"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non</w:t>
            </w:r>
            <w:r w:rsidRPr="00D342FD">
              <w:noBreakHyphen/>
              <w:t>current other assets</w:t>
            </w:r>
          </w:p>
        </w:tc>
        <w:tc>
          <w:tcPr>
            <w:tcW w:w="880" w:type="dxa"/>
            <w:noWrap/>
            <w:hideMark/>
          </w:tcPr>
          <w:p w14:paraId="003ADAB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w:t>
            </w:r>
          </w:p>
        </w:tc>
        <w:tc>
          <w:tcPr>
            <w:tcW w:w="880" w:type="dxa"/>
            <w:noWrap/>
            <w:hideMark/>
          </w:tcPr>
          <w:p w14:paraId="6CE5B16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EFDE4CB" w14:textId="77777777" w:rsidTr="001042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00" w:type="dxa"/>
            <w:hideMark/>
          </w:tcPr>
          <w:p w14:paraId="5C99CE54" w14:textId="77777777" w:rsidR="00E73BC6" w:rsidRPr="00D342FD" w:rsidRDefault="00E73BC6" w:rsidP="0010427F">
            <w:pPr>
              <w:pStyle w:val="TableUnits"/>
              <w:spacing w:before="20" w:after="20"/>
              <w:ind w:left="0"/>
              <w:jc w:val="left"/>
              <w:rPr>
                <w:b w:val="0"/>
                <w:bCs/>
              </w:rPr>
            </w:pPr>
          </w:p>
        </w:tc>
        <w:tc>
          <w:tcPr>
            <w:tcW w:w="6540" w:type="dxa"/>
            <w:hideMark/>
          </w:tcPr>
          <w:p w14:paraId="138D46E2" w14:textId="77777777" w:rsidR="00E73BC6" w:rsidRPr="008744D8" w:rsidRDefault="00E73BC6" w:rsidP="0010427F">
            <w:pPr>
              <w:ind w:left="0" w:firstLine="0"/>
              <w:jc w:val="left"/>
              <w:cnfStyle w:val="010000000000" w:firstRow="0" w:lastRow="1" w:firstColumn="0" w:lastColumn="0" w:oddVBand="0" w:evenVBand="0" w:oddHBand="0" w:evenHBand="0" w:firstRowFirstColumn="0" w:firstRowLastColumn="0" w:lastRowFirstColumn="0" w:lastRowLastColumn="0"/>
            </w:pPr>
            <w:r w:rsidRPr="008744D8">
              <w:t>Total other assets</w:t>
            </w:r>
          </w:p>
        </w:tc>
        <w:tc>
          <w:tcPr>
            <w:tcW w:w="880" w:type="dxa"/>
            <w:noWrap/>
            <w:hideMark/>
          </w:tcPr>
          <w:p w14:paraId="2DE501D4"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1 483</w:t>
            </w:r>
          </w:p>
        </w:tc>
        <w:tc>
          <w:tcPr>
            <w:tcW w:w="880" w:type="dxa"/>
            <w:noWrap/>
            <w:hideMark/>
          </w:tcPr>
          <w:p w14:paraId="4583DE8F"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 xml:space="preserve"> 380</w:t>
            </w:r>
          </w:p>
        </w:tc>
      </w:tr>
    </w:tbl>
    <w:p w14:paraId="1D3F3F94" w14:textId="77777777" w:rsidR="00E73BC6" w:rsidRDefault="00E73BC6" w:rsidP="00E73BC6">
      <w:pPr>
        <w:pStyle w:val="TableUnits"/>
      </w:pPr>
    </w:p>
    <w:p w14:paraId="1E76BFBF" w14:textId="77777777" w:rsidR="00E73BC6" w:rsidRPr="00940E38" w:rsidRDefault="00E73BC6" w:rsidP="00E73BC6">
      <w:r w:rsidRPr="00940E38">
        <w:t xml:space="preserve">Other non-financial assets include prepayments, which represent payments in advance of receipt of goods or </w:t>
      </w:r>
      <w:proofErr w:type="gramStart"/>
      <w:r w:rsidRPr="00940E38">
        <w:t>services</w:t>
      </w:r>
      <w:proofErr w:type="gramEnd"/>
      <w:r w:rsidRPr="00940E38">
        <w:t xml:space="preserve"> or the payments made for services covering a term extending beyond that financial accounting period.</w:t>
      </w:r>
    </w:p>
    <w:p w14:paraId="4CA6D7F4" w14:textId="77777777" w:rsidR="00E73BC6" w:rsidRPr="00940E38" w:rsidRDefault="00E73BC6" w:rsidP="00E73BC6"/>
    <w:p w14:paraId="37B7961D" w14:textId="77777777" w:rsidR="00E73BC6" w:rsidRPr="00940E38" w:rsidRDefault="00E73BC6" w:rsidP="00E73BC6">
      <w:pPr>
        <w:pStyle w:val="Heading2"/>
      </w:pPr>
      <w:bookmarkStart w:id="312" w:name="_Toc511056600"/>
      <w:bookmarkStart w:id="313" w:name="_Toc511910286"/>
      <w:bookmarkStart w:id="314" w:name="_Toc42054704"/>
      <w:bookmarkStart w:id="315" w:name="_Toc42218658"/>
      <w:r w:rsidRPr="00940E38">
        <w:t xml:space="preserve">Other provisions </w:t>
      </w:r>
      <w:r w:rsidRPr="00940E38">
        <w:rPr>
          <w:rStyle w:val="SourceReference"/>
          <w:b w:val="0"/>
        </w:rPr>
        <w:t>[AASB 137.14, 137.36, 137.45, 137.47, 137.60]</w:t>
      </w:r>
      <w:bookmarkEnd w:id="312"/>
      <w:bookmarkEnd w:id="313"/>
      <w:bookmarkEnd w:id="314"/>
      <w:bookmarkEnd w:id="315"/>
    </w:p>
    <w:p w14:paraId="1906B4A6"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ook w:val="04E0" w:firstRow="1" w:lastRow="1" w:firstColumn="1" w:lastColumn="0" w:noHBand="0" w:noVBand="1"/>
      </w:tblPr>
      <w:tblGrid>
        <w:gridCol w:w="1484"/>
        <w:gridCol w:w="6391"/>
        <w:gridCol w:w="882"/>
        <w:gridCol w:w="882"/>
      </w:tblGrid>
      <w:tr w:rsidR="00E73BC6" w:rsidRPr="00D342FD" w14:paraId="521B836B" w14:textId="77777777" w:rsidTr="001042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4" w:type="dxa"/>
            <w:hideMark/>
          </w:tcPr>
          <w:p w14:paraId="314CFD2D" w14:textId="77777777" w:rsidR="00E73BC6" w:rsidRPr="00D342FD" w:rsidRDefault="00E73BC6" w:rsidP="0010427F">
            <w:pPr>
              <w:pStyle w:val="TableUnits"/>
              <w:spacing w:before="20" w:after="20"/>
              <w:ind w:left="0"/>
              <w:jc w:val="left"/>
              <w:rPr>
                <w:b w:val="0"/>
                <w:bCs/>
                <w:iCs/>
              </w:rPr>
            </w:pPr>
            <w:r w:rsidRPr="00D342FD">
              <w:rPr>
                <w:b w:val="0"/>
                <w:bCs/>
                <w:iCs/>
              </w:rPr>
              <w:t>Source reference</w:t>
            </w:r>
          </w:p>
        </w:tc>
        <w:tc>
          <w:tcPr>
            <w:tcW w:w="6391" w:type="dxa"/>
            <w:hideMark/>
          </w:tcPr>
          <w:p w14:paraId="71997C04" w14:textId="77777777" w:rsidR="00E73BC6" w:rsidRPr="00D342FD" w:rsidRDefault="00E73BC6" w:rsidP="0010427F">
            <w:pPr>
              <w:pStyle w:val="TableUnits"/>
              <w:spacing w:before="20" w:after="20"/>
              <w:jc w:val="left"/>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 xml:space="preserve"> </w:t>
            </w:r>
          </w:p>
        </w:tc>
        <w:tc>
          <w:tcPr>
            <w:tcW w:w="882" w:type="dxa"/>
            <w:noWrap/>
            <w:hideMark/>
          </w:tcPr>
          <w:p w14:paraId="28378909" w14:textId="77777777" w:rsidR="00E73BC6" w:rsidRPr="00D342FD" w:rsidRDefault="00E73BC6" w:rsidP="0010427F">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2020</w:t>
            </w:r>
          </w:p>
        </w:tc>
        <w:tc>
          <w:tcPr>
            <w:tcW w:w="882" w:type="dxa"/>
            <w:noWrap/>
            <w:hideMark/>
          </w:tcPr>
          <w:p w14:paraId="7590E12D" w14:textId="77777777" w:rsidR="00E73BC6" w:rsidRPr="00D342FD" w:rsidRDefault="00E73BC6" w:rsidP="0010427F">
            <w:pPr>
              <w:pStyle w:val="TableUnits"/>
              <w:spacing w:before="20" w:after="20"/>
              <w:cnfStyle w:val="100000000000" w:firstRow="1" w:lastRow="0" w:firstColumn="0" w:lastColumn="0" w:oddVBand="0" w:evenVBand="0" w:oddHBand="0" w:evenHBand="0" w:firstRowFirstColumn="0" w:firstRowLastColumn="0" w:lastRowFirstColumn="0" w:lastRowLastColumn="0"/>
              <w:rPr>
                <w:b w:val="0"/>
                <w:bCs/>
                <w:iCs/>
              </w:rPr>
            </w:pPr>
            <w:r w:rsidRPr="00D342FD">
              <w:rPr>
                <w:b w:val="0"/>
                <w:bCs/>
                <w:iCs/>
              </w:rPr>
              <w:t>2019</w:t>
            </w:r>
          </w:p>
        </w:tc>
      </w:tr>
      <w:tr w:rsidR="00E73BC6" w:rsidRPr="00D342FD" w14:paraId="085053B8" w14:textId="77777777" w:rsidTr="0010427F">
        <w:tc>
          <w:tcPr>
            <w:cnfStyle w:val="001000000000" w:firstRow="0" w:lastRow="0" w:firstColumn="1" w:lastColumn="0" w:oddVBand="0" w:evenVBand="0" w:oddHBand="0" w:evenHBand="0" w:firstRowFirstColumn="0" w:firstRowLastColumn="0" w:lastRowFirstColumn="0" w:lastRowLastColumn="0"/>
            <w:tcW w:w="1484" w:type="dxa"/>
            <w:hideMark/>
          </w:tcPr>
          <w:p w14:paraId="048D7452" w14:textId="77777777" w:rsidR="00E73BC6" w:rsidRPr="00D342FD" w:rsidRDefault="00E73BC6" w:rsidP="0010427F">
            <w:pPr>
              <w:pStyle w:val="TableUnits"/>
              <w:spacing w:before="20" w:after="20"/>
              <w:ind w:left="0"/>
              <w:jc w:val="left"/>
              <w:rPr>
                <w:b w:val="0"/>
                <w:bCs/>
                <w:i/>
                <w:iCs/>
              </w:rPr>
            </w:pPr>
          </w:p>
        </w:tc>
        <w:tc>
          <w:tcPr>
            <w:tcW w:w="6391" w:type="dxa"/>
            <w:hideMark/>
          </w:tcPr>
          <w:p w14:paraId="41B4161A"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Current provisions</w:t>
            </w:r>
          </w:p>
        </w:tc>
        <w:tc>
          <w:tcPr>
            <w:tcW w:w="882" w:type="dxa"/>
            <w:noWrap/>
            <w:hideMark/>
          </w:tcPr>
          <w:p w14:paraId="34C0B2A5"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w:t>
            </w:r>
          </w:p>
        </w:tc>
        <w:tc>
          <w:tcPr>
            <w:tcW w:w="882" w:type="dxa"/>
            <w:noWrap/>
            <w:hideMark/>
          </w:tcPr>
          <w:p w14:paraId="5F923D8E"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5AF75050" w14:textId="77777777" w:rsidTr="0010427F">
        <w:tc>
          <w:tcPr>
            <w:cnfStyle w:val="001000000000" w:firstRow="0" w:lastRow="0" w:firstColumn="1" w:lastColumn="0" w:oddVBand="0" w:evenVBand="0" w:oddHBand="0" w:evenHBand="0" w:firstRowFirstColumn="0" w:firstRowLastColumn="0" w:lastRowFirstColumn="0" w:lastRowLastColumn="0"/>
            <w:tcW w:w="1484" w:type="dxa"/>
            <w:hideMark/>
          </w:tcPr>
          <w:p w14:paraId="0CA8793D" w14:textId="77777777" w:rsidR="00E73BC6" w:rsidRPr="00D342FD" w:rsidRDefault="00E73BC6" w:rsidP="0010427F">
            <w:pPr>
              <w:pStyle w:val="TableUnits"/>
              <w:spacing w:before="20" w:after="20"/>
              <w:ind w:left="0"/>
              <w:jc w:val="left"/>
              <w:rPr>
                <w:b w:val="0"/>
                <w:bCs/>
              </w:rPr>
            </w:pPr>
          </w:p>
        </w:tc>
        <w:tc>
          <w:tcPr>
            <w:tcW w:w="6391" w:type="dxa"/>
            <w:tcBorders>
              <w:bottom w:val="single" w:sz="6" w:space="0" w:color="auto"/>
            </w:tcBorders>
            <w:hideMark/>
          </w:tcPr>
          <w:p w14:paraId="363FBFE6"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Onerous lease contracts</w:t>
            </w:r>
          </w:p>
        </w:tc>
        <w:tc>
          <w:tcPr>
            <w:tcW w:w="882" w:type="dxa"/>
            <w:tcBorders>
              <w:bottom w:val="single" w:sz="6" w:space="0" w:color="auto"/>
            </w:tcBorders>
            <w:noWrap/>
            <w:hideMark/>
          </w:tcPr>
          <w:p w14:paraId="46B1B0DF"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993</w:t>
            </w:r>
          </w:p>
        </w:tc>
        <w:tc>
          <w:tcPr>
            <w:tcW w:w="882" w:type="dxa"/>
            <w:tcBorders>
              <w:bottom w:val="single" w:sz="6" w:space="0" w:color="auto"/>
            </w:tcBorders>
            <w:noWrap/>
            <w:hideMark/>
          </w:tcPr>
          <w:p w14:paraId="29DB3E71"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2 290</w:t>
            </w:r>
          </w:p>
        </w:tc>
      </w:tr>
      <w:tr w:rsidR="00E73BC6" w:rsidRPr="00D342FD" w14:paraId="14CE654F" w14:textId="77777777" w:rsidTr="0010427F">
        <w:tc>
          <w:tcPr>
            <w:cnfStyle w:val="001000000000" w:firstRow="0" w:lastRow="0" w:firstColumn="1" w:lastColumn="0" w:oddVBand="0" w:evenVBand="0" w:oddHBand="0" w:evenHBand="0" w:firstRowFirstColumn="0" w:firstRowLastColumn="0" w:lastRowFirstColumn="0" w:lastRowLastColumn="0"/>
            <w:tcW w:w="1484" w:type="dxa"/>
            <w:hideMark/>
          </w:tcPr>
          <w:p w14:paraId="5CD0F00B" w14:textId="77777777" w:rsidR="00E73BC6" w:rsidRPr="00D342FD" w:rsidRDefault="00E73BC6" w:rsidP="0010427F">
            <w:pPr>
              <w:pStyle w:val="TableUnits"/>
              <w:spacing w:before="20" w:after="20"/>
              <w:ind w:left="0"/>
              <w:jc w:val="left"/>
              <w:rPr>
                <w:b w:val="0"/>
                <w:bCs/>
              </w:rPr>
            </w:pPr>
            <w:r w:rsidRPr="00D342FD">
              <w:rPr>
                <w:b w:val="0"/>
                <w:bCs/>
              </w:rPr>
              <w:t>AASB 101.61</w:t>
            </w:r>
          </w:p>
        </w:tc>
        <w:tc>
          <w:tcPr>
            <w:tcW w:w="6391" w:type="dxa"/>
            <w:tcBorders>
              <w:top w:val="single" w:sz="6" w:space="0" w:color="auto"/>
              <w:bottom w:val="single" w:sz="6" w:space="0" w:color="auto"/>
            </w:tcBorders>
            <w:hideMark/>
          </w:tcPr>
          <w:p w14:paraId="5695ADD0"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current provisions</w:t>
            </w:r>
          </w:p>
        </w:tc>
        <w:tc>
          <w:tcPr>
            <w:tcW w:w="882" w:type="dxa"/>
            <w:tcBorders>
              <w:top w:val="single" w:sz="6" w:space="0" w:color="auto"/>
              <w:bottom w:val="single" w:sz="6" w:space="0" w:color="auto"/>
            </w:tcBorders>
            <w:noWrap/>
            <w:hideMark/>
          </w:tcPr>
          <w:p w14:paraId="4739D9E8"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xml:space="preserve"> 993</w:t>
            </w:r>
          </w:p>
        </w:tc>
        <w:tc>
          <w:tcPr>
            <w:tcW w:w="882" w:type="dxa"/>
            <w:tcBorders>
              <w:top w:val="single" w:sz="6" w:space="0" w:color="auto"/>
              <w:bottom w:val="single" w:sz="6" w:space="0" w:color="auto"/>
            </w:tcBorders>
            <w:noWrap/>
            <w:hideMark/>
          </w:tcPr>
          <w:p w14:paraId="11696ED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2 290</w:t>
            </w:r>
          </w:p>
        </w:tc>
      </w:tr>
      <w:tr w:rsidR="00E73BC6" w:rsidRPr="00D342FD" w14:paraId="2824AD78" w14:textId="77777777" w:rsidTr="0010427F">
        <w:tc>
          <w:tcPr>
            <w:cnfStyle w:val="001000000000" w:firstRow="0" w:lastRow="0" w:firstColumn="1" w:lastColumn="0" w:oddVBand="0" w:evenVBand="0" w:oddHBand="0" w:evenHBand="0" w:firstRowFirstColumn="0" w:firstRowLastColumn="0" w:lastRowFirstColumn="0" w:lastRowLastColumn="0"/>
            <w:tcW w:w="1484" w:type="dxa"/>
            <w:hideMark/>
          </w:tcPr>
          <w:p w14:paraId="4D113F72" w14:textId="77777777" w:rsidR="00E73BC6" w:rsidRPr="00D342FD" w:rsidRDefault="00E73BC6" w:rsidP="0010427F">
            <w:pPr>
              <w:pStyle w:val="TableUnits"/>
              <w:spacing w:before="20" w:after="20"/>
              <w:ind w:left="0"/>
              <w:jc w:val="left"/>
              <w:rPr>
                <w:b w:val="0"/>
                <w:bCs/>
              </w:rPr>
            </w:pPr>
          </w:p>
        </w:tc>
        <w:tc>
          <w:tcPr>
            <w:tcW w:w="6391" w:type="dxa"/>
            <w:tcBorders>
              <w:top w:val="single" w:sz="6" w:space="0" w:color="auto"/>
            </w:tcBorders>
            <w:hideMark/>
          </w:tcPr>
          <w:p w14:paraId="29BBD7A6"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Non-current provisions</w:t>
            </w:r>
          </w:p>
        </w:tc>
        <w:tc>
          <w:tcPr>
            <w:tcW w:w="882" w:type="dxa"/>
            <w:tcBorders>
              <w:top w:val="single" w:sz="6" w:space="0" w:color="auto"/>
            </w:tcBorders>
            <w:noWrap/>
            <w:hideMark/>
          </w:tcPr>
          <w:p w14:paraId="264CCFF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 </w:t>
            </w:r>
          </w:p>
        </w:tc>
        <w:tc>
          <w:tcPr>
            <w:tcW w:w="882" w:type="dxa"/>
            <w:tcBorders>
              <w:top w:val="single" w:sz="6" w:space="0" w:color="auto"/>
            </w:tcBorders>
            <w:noWrap/>
            <w:hideMark/>
          </w:tcPr>
          <w:p w14:paraId="6BD36709"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p>
        </w:tc>
      </w:tr>
      <w:tr w:rsidR="00E73BC6" w:rsidRPr="00D342FD" w14:paraId="784A78BE" w14:textId="77777777" w:rsidTr="0010427F">
        <w:tc>
          <w:tcPr>
            <w:cnfStyle w:val="001000000000" w:firstRow="0" w:lastRow="0" w:firstColumn="1" w:lastColumn="0" w:oddVBand="0" w:evenVBand="0" w:oddHBand="0" w:evenHBand="0" w:firstRowFirstColumn="0" w:firstRowLastColumn="0" w:lastRowFirstColumn="0" w:lastRowLastColumn="0"/>
            <w:tcW w:w="1484" w:type="dxa"/>
            <w:hideMark/>
          </w:tcPr>
          <w:p w14:paraId="221FAF56" w14:textId="77777777" w:rsidR="00E73BC6" w:rsidRPr="00D342FD" w:rsidRDefault="00E73BC6" w:rsidP="0010427F">
            <w:pPr>
              <w:pStyle w:val="TableUnits"/>
              <w:spacing w:before="20" w:after="20"/>
              <w:ind w:left="0"/>
              <w:jc w:val="left"/>
              <w:rPr>
                <w:b w:val="0"/>
                <w:bCs/>
              </w:rPr>
            </w:pPr>
            <w:r w:rsidRPr="00D342FD">
              <w:rPr>
                <w:b w:val="0"/>
                <w:bCs/>
              </w:rPr>
              <w:t>AASB 101.61</w:t>
            </w:r>
          </w:p>
        </w:tc>
        <w:tc>
          <w:tcPr>
            <w:tcW w:w="6391" w:type="dxa"/>
            <w:hideMark/>
          </w:tcPr>
          <w:p w14:paraId="34962872"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Onerous lease contracts</w:t>
            </w:r>
          </w:p>
        </w:tc>
        <w:tc>
          <w:tcPr>
            <w:tcW w:w="882" w:type="dxa"/>
            <w:noWrap/>
            <w:hideMark/>
          </w:tcPr>
          <w:p w14:paraId="7F9A6BB6"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709</w:t>
            </w:r>
          </w:p>
        </w:tc>
        <w:tc>
          <w:tcPr>
            <w:tcW w:w="882" w:type="dxa"/>
            <w:noWrap/>
            <w:hideMark/>
          </w:tcPr>
          <w:p w14:paraId="62231E33"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1 273</w:t>
            </w:r>
          </w:p>
        </w:tc>
      </w:tr>
      <w:tr w:rsidR="00E73BC6" w:rsidRPr="00D342FD" w14:paraId="65139F0F" w14:textId="77777777" w:rsidTr="0010427F">
        <w:tc>
          <w:tcPr>
            <w:cnfStyle w:val="001000000000" w:firstRow="0" w:lastRow="0" w:firstColumn="1" w:lastColumn="0" w:oddVBand="0" w:evenVBand="0" w:oddHBand="0" w:evenHBand="0" w:firstRowFirstColumn="0" w:firstRowLastColumn="0" w:lastRowFirstColumn="0" w:lastRowLastColumn="0"/>
            <w:tcW w:w="1484" w:type="dxa"/>
            <w:hideMark/>
          </w:tcPr>
          <w:p w14:paraId="5C0718A4" w14:textId="77777777" w:rsidR="00E73BC6" w:rsidRPr="00D342FD" w:rsidRDefault="00E73BC6" w:rsidP="0010427F">
            <w:pPr>
              <w:pStyle w:val="TableUnits"/>
              <w:spacing w:before="20" w:after="20"/>
              <w:ind w:left="0"/>
              <w:jc w:val="left"/>
              <w:rPr>
                <w:b w:val="0"/>
                <w:bCs/>
              </w:rPr>
            </w:pPr>
          </w:p>
        </w:tc>
        <w:tc>
          <w:tcPr>
            <w:tcW w:w="6391" w:type="dxa"/>
            <w:tcBorders>
              <w:bottom w:val="single" w:sz="6" w:space="0" w:color="auto"/>
            </w:tcBorders>
            <w:hideMark/>
          </w:tcPr>
          <w:p w14:paraId="17494317"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Make</w:t>
            </w:r>
            <w:r w:rsidRPr="00D342FD">
              <w:rPr>
                <w:b w:val="0"/>
                <w:bCs/>
              </w:rPr>
              <w:noBreakHyphen/>
              <w:t>good provision</w:t>
            </w:r>
          </w:p>
        </w:tc>
        <w:tc>
          <w:tcPr>
            <w:tcW w:w="882" w:type="dxa"/>
            <w:tcBorders>
              <w:bottom w:val="single" w:sz="6" w:space="0" w:color="auto"/>
            </w:tcBorders>
            <w:noWrap/>
            <w:hideMark/>
          </w:tcPr>
          <w:p w14:paraId="709F9854"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450</w:t>
            </w:r>
          </w:p>
        </w:tc>
        <w:tc>
          <w:tcPr>
            <w:tcW w:w="882" w:type="dxa"/>
            <w:tcBorders>
              <w:bottom w:val="single" w:sz="6" w:space="0" w:color="auto"/>
            </w:tcBorders>
            <w:noWrap/>
            <w:hideMark/>
          </w:tcPr>
          <w:p w14:paraId="35A3B997"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rPr>
                <w:b w:val="0"/>
                <w:bCs/>
              </w:rPr>
            </w:pPr>
            <w:r w:rsidRPr="00D342FD">
              <w:rPr>
                <w:b w:val="0"/>
                <w:bCs/>
              </w:rPr>
              <w:t xml:space="preserve"> 375</w:t>
            </w:r>
          </w:p>
        </w:tc>
      </w:tr>
      <w:tr w:rsidR="00E73BC6" w:rsidRPr="00D342FD" w14:paraId="39EA4FA4" w14:textId="77777777" w:rsidTr="0010427F">
        <w:tc>
          <w:tcPr>
            <w:cnfStyle w:val="001000000000" w:firstRow="0" w:lastRow="0" w:firstColumn="1" w:lastColumn="0" w:oddVBand="0" w:evenVBand="0" w:oddHBand="0" w:evenHBand="0" w:firstRowFirstColumn="0" w:firstRowLastColumn="0" w:lastRowFirstColumn="0" w:lastRowLastColumn="0"/>
            <w:tcW w:w="1484" w:type="dxa"/>
            <w:hideMark/>
          </w:tcPr>
          <w:p w14:paraId="3CC9EE0C" w14:textId="77777777" w:rsidR="00E73BC6" w:rsidRPr="00D342FD" w:rsidRDefault="00E73BC6" w:rsidP="0010427F">
            <w:pPr>
              <w:pStyle w:val="TableUnits"/>
              <w:spacing w:before="20" w:after="20"/>
              <w:ind w:left="0"/>
              <w:jc w:val="left"/>
              <w:rPr>
                <w:b w:val="0"/>
                <w:bCs/>
              </w:rPr>
            </w:pPr>
          </w:p>
        </w:tc>
        <w:tc>
          <w:tcPr>
            <w:tcW w:w="6391" w:type="dxa"/>
            <w:tcBorders>
              <w:top w:val="single" w:sz="6" w:space="0" w:color="auto"/>
            </w:tcBorders>
            <w:hideMark/>
          </w:tcPr>
          <w:p w14:paraId="29BE15E8" w14:textId="77777777" w:rsidR="00E73BC6" w:rsidRPr="00D342FD" w:rsidRDefault="00E73BC6" w:rsidP="0010427F">
            <w:pPr>
              <w:pStyle w:val="TableUnits"/>
              <w:spacing w:before="20" w:after="20"/>
              <w:jc w:val="left"/>
              <w:cnfStyle w:val="000000000000" w:firstRow="0" w:lastRow="0" w:firstColumn="0" w:lastColumn="0" w:oddVBand="0" w:evenVBand="0" w:oddHBand="0" w:evenHBand="0" w:firstRowFirstColumn="0" w:firstRowLastColumn="0" w:lastRowFirstColumn="0" w:lastRowLastColumn="0"/>
            </w:pPr>
            <w:r w:rsidRPr="00D342FD">
              <w:t>Total non</w:t>
            </w:r>
            <w:r w:rsidRPr="00D342FD">
              <w:noBreakHyphen/>
              <w:t>current provisions</w:t>
            </w:r>
          </w:p>
        </w:tc>
        <w:tc>
          <w:tcPr>
            <w:tcW w:w="882" w:type="dxa"/>
            <w:tcBorders>
              <w:top w:val="single" w:sz="6" w:space="0" w:color="auto"/>
            </w:tcBorders>
            <w:noWrap/>
            <w:hideMark/>
          </w:tcPr>
          <w:p w14:paraId="7C5B2D0F"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1 159</w:t>
            </w:r>
          </w:p>
        </w:tc>
        <w:tc>
          <w:tcPr>
            <w:tcW w:w="882" w:type="dxa"/>
            <w:tcBorders>
              <w:top w:val="single" w:sz="6" w:space="0" w:color="auto"/>
            </w:tcBorders>
            <w:noWrap/>
            <w:hideMark/>
          </w:tcPr>
          <w:p w14:paraId="50DC991A" w14:textId="77777777" w:rsidR="00E73BC6" w:rsidRPr="00D342FD" w:rsidRDefault="00E73BC6" w:rsidP="0010427F">
            <w:pPr>
              <w:pStyle w:val="TableUnits"/>
              <w:spacing w:before="20" w:after="20"/>
              <w:cnfStyle w:val="000000000000" w:firstRow="0" w:lastRow="0" w:firstColumn="0" w:lastColumn="0" w:oddVBand="0" w:evenVBand="0" w:oddHBand="0" w:evenHBand="0" w:firstRowFirstColumn="0" w:firstRowLastColumn="0" w:lastRowFirstColumn="0" w:lastRowLastColumn="0"/>
            </w:pPr>
            <w:r w:rsidRPr="00D342FD">
              <w:t>1 648</w:t>
            </w:r>
          </w:p>
        </w:tc>
      </w:tr>
      <w:tr w:rsidR="00E73BC6" w:rsidRPr="00D342FD" w14:paraId="4951CE47" w14:textId="77777777" w:rsidTr="001042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84" w:type="dxa"/>
            <w:hideMark/>
          </w:tcPr>
          <w:p w14:paraId="6CFE0E35" w14:textId="77777777" w:rsidR="00E73BC6" w:rsidRPr="00D342FD" w:rsidRDefault="00E73BC6" w:rsidP="0010427F">
            <w:pPr>
              <w:pStyle w:val="TableUnits"/>
              <w:spacing w:before="20" w:after="20"/>
              <w:ind w:left="0"/>
              <w:jc w:val="left"/>
              <w:rPr>
                <w:b w:val="0"/>
                <w:bCs/>
              </w:rPr>
            </w:pPr>
          </w:p>
        </w:tc>
        <w:tc>
          <w:tcPr>
            <w:tcW w:w="6391" w:type="dxa"/>
            <w:hideMark/>
          </w:tcPr>
          <w:p w14:paraId="6973F9F8" w14:textId="77777777" w:rsidR="00E73BC6" w:rsidRPr="008744D8" w:rsidRDefault="00E73BC6" w:rsidP="0010427F">
            <w:pPr>
              <w:ind w:left="0" w:firstLine="0"/>
              <w:jc w:val="left"/>
              <w:cnfStyle w:val="010000000000" w:firstRow="0" w:lastRow="1" w:firstColumn="0" w:lastColumn="0" w:oddVBand="0" w:evenVBand="0" w:oddHBand="0" w:evenHBand="0" w:firstRowFirstColumn="0" w:firstRowLastColumn="0" w:lastRowFirstColumn="0" w:lastRowLastColumn="0"/>
            </w:pPr>
            <w:r w:rsidRPr="008744D8">
              <w:t>Total other provisions</w:t>
            </w:r>
          </w:p>
        </w:tc>
        <w:tc>
          <w:tcPr>
            <w:tcW w:w="882" w:type="dxa"/>
            <w:noWrap/>
            <w:hideMark/>
          </w:tcPr>
          <w:p w14:paraId="21497C88"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2 152</w:t>
            </w:r>
          </w:p>
        </w:tc>
        <w:tc>
          <w:tcPr>
            <w:tcW w:w="882" w:type="dxa"/>
            <w:noWrap/>
            <w:hideMark/>
          </w:tcPr>
          <w:p w14:paraId="1B3B344A"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3 938</w:t>
            </w:r>
          </w:p>
        </w:tc>
      </w:tr>
    </w:tbl>
    <w:p w14:paraId="62635A00" w14:textId="77777777" w:rsidR="00E73BC6" w:rsidRPr="00940E38" w:rsidRDefault="00E73BC6" w:rsidP="00E73BC6">
      <w:pPr>
        <w:pStyle w:val="TableUnits"/>
      </w:pPr>
    </w:p>
    <w:p w14:paraId="18809489" w14:textId="77777777" w:rsidR="00E73BC6" w:rsidRPr="00940E38" w:rsidRDefault="00E73BC6" w:rsidP="00E73BC6">
      <w:r w:rsidRPr="00940E38">
        <w:t xml:space="preserve">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rsidRPr="00940E38">
        <w:t>taking into account</w:t>
      </w:r>
      <w:proofErr w:type="gramEnd"/>
      <w:r w:rsidRPr="00940E38">
        <w:t xml:space="preserve"> the risks and uncertainties surrounding the obligation.</w:t>
      </w:r>
    </w:p>
    <w:p w14:paraId="17CEF9C7" w14:textId="77777777" w:rsidR="00E73BC6" w:rsidRPr="00940E38" w:rsidRDefault="00E73BC6" w:rsidP="00E73BC6">
      <w:r w:rsidRPr="00940E38">
        <w:t>Where a provision is measured using the cash flows estimated to settle the present obligation, its carrying amount is the present value of those cash flows, using a discount rate that reflects the time, value of money and risks specific to the provision.</w:t>
      </w:r>
    </w:p>
    <w:p w14:paraId="7A510EFF" w14:textId="77777777" w:rsidR="00E73BC6" w:rsidRDefault="00E73BC6" w:rsidP="00E73BC6">
      <w:pPr>
        <w:pStyle w:val="TableHeading"/>
        <w:rPr>
          <w:spacing w:val="0"/>
        </w:rPr>
      </w:pPr>
      <w:r w:rsidRPr="00940E38">
        <w:t xml:space="preserve">Reconciliation of movements in other provisions </w:t>
      </w:r>
      <w:r w:rsidRPr="00940E38">
        <w:tab/>
        <w:t>($ thousand)</w:t>
      </w:r>
    </w:p>
    <w:tbl>
      <w:tblPr>
        <w:tblStyle w:val="ModelReportFinancialTable"/>
        <w:tblW w:w="9639" w:type="dxa"/>
        <w:tblLook w:val="04E0" w:firstRow="1" w:lastRow="1" w:firstColumn="1" w:lastColumn="0" w:noHBand="0" w:noVBand="1"/>
      </w:tblPr>
      <w:tblGrid>
        <w:gridCol w:w="1467"/>
        <w:gridCol w:w="5765"/>
        <w:gridCol w:w="846"/>
        <w:gridCol w:w="711"/>
        <w:gridCol w:w="850"/>
      </w:tblGrid>
      <w:tr w:rsidR="00E73BC6" w:rsidRPr="00D342FD" w14:paraId="7DB73F2F" w14:textId="77777777" w:rsidTr="001042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1" w:type="dxa"/>
            <w:hideMark/>
          </w:tcPr>
          <w:p w14:paraId="12B94653" w14:textId="77777777" w:rsidR="00E73BC6" w:rsidRPr="00D342FD" w:rsidRDefault="00E73BC6" w:rsidP="0010427F">
            <w:pPr>
              <w:ind w:left="0"/>
              <w:rPr>
                <w:iCs/>
              </w:rPr>
            </w:pPr>
            <w:r w:rsidRPr="00D342FD">
              <w:rPr>
                <w:iCs/>
              </w:rPr>
              <w:t>Source reference</w:t>
            </w:r>
          </w:p>
        </w:tc>
        <w:tc>
          <w:tcPr>
            <w:tcW w:w="5819" w:type="dxa"/>
            <w:hideMark/>
          </w:tcPr>
          <w:p w14:paraId="68CB9107" w14:textId="77777777" w:rsidR="00E73BC6" w:rsidRPr="00D342FD" w:rsidRDefault="00E73BC6" w:rsidP="0010427F">
            <w:pPr>
              <w:cnfStyle w:val="100000000000" w:firstRow="1" w:lastRow="0" w:firstColumn="0" w:lastColumn="0" w:oddVBand="0" w:evenVBand="0" w:oddHBand="0" w:evenHBand="0" w:firstRowFirstColumn="0" w:firstRowLastColumn="0" w:lastRowFirstColumn="0" w:lastRowLastColumn="0"/>
              <w:rPr>
                <w:iCs/>
              </w:rPr>
            </w:pPr>
            <w:r w:rsidRPr="00D342FD">
              <w:rPr>
                <w:iCs/>
              </w:rPr>
              <w:t> </w:t>
            </w:r>
          </w:p>
        </w:tc>
        <w:tc>
          <w:tcPr>
            <w:tcW w:w="847" w:type="dxa"/>
            <w:hideMark/>
          </w:tcPr>
          <w:p w14:paraId="6487A031" w14:textId="77777777" w:rsidR="00E73BC6" w:rsidRPr="00D342FD" w:rsidRDefault="00E73BC6" w:rsidP="0010427F">
            <w:pPr>
              <w:cnfStyle w:val="100000000000" w:firstRow="1" w:lastRow="0" w:firstColumn="0" w:lastColumn="0" w:oddVBand="0" w:evenVBand="0" w:oddHBand="0" w:evenHBand="0" w:firstRowFirstColumn="0" w:firstRowLastColumn="0" w:lastRowFirstColumn="0" w:lastRowLastColumn="0"/>
              <w:rPr>
                <w:iCs/>
              </w:rPr>
            </w:pPr>
            <w:r w:rsidRPr="00D342FD">
              <w:rPr>
                <w:iCs/>
              </w:rPr>
              <w:t>Onerous</w:t>
            </w:r>
          </w:p>
        </w:tc>
        <w:tc>
          <w:tcPr>
            <w:tcW w:w="711" w:type="dxa"/>
            <w:noWrap/>
            <w:hideMark/>
          </w:tcPr>
          <w:p w14:paraId="42197229" w14:textId="77777777" w:rsidR="00E73BC6" w:rsidRPr="00D342FD" w:rsidRDefault="00E73BC6" w:rsidP="0010427F">
            <w:pPr>
              <w:cnfStyle w:val="100000000000" w:firstRow="1" w:lastRow="0" w:firstColumn="0" w:lastColumn="0" w:oddVBand="0" w:evenVBand="0" w:oddHBand="0" w:evenHBand="0" w:firstRowFirstColumn="0" w:firstRowLastColumn="0" w:lastRowFirstColumn="0" w:lastRowLastColumn="0"/>
              <w:rPr>
                <w:iCs/>
              </w:rPr>
            </w:pPr>
            <w:r w:rsidRPr="00D342FD">
              <w:rPr>
                <w:iCs/>
              </w:rPr>
              <w:t>Make-</w:t>
            </w:r>
          </w:p>
        </w:tc>
        <w:tc>
          <w:tcPr>
            <w:tcW w:w="850" w:type="dxa"/>
            <w:hideMark/>
          </w:tcPr>
          <w:p w14:paraId="653D5A1F" w14:textId="77777777" w:rsidR="00E73BC6" w:rsidRPr="00D342FD" w:rsidRDefault="00E73BC6" w:rsidP="0010427F">
            <w:pPr>
              <w:cnfStyle w:val="100000000000" w:firstRow="1" w:lastRow="0" w:firstColumn="0" w:lastColumn="0" w:oddVBand="0" w:evenVBand="0" w:oddHBand="0" w:evenHBand="0" w:firstRowFirstColumn="0" w:firstRowLastColumn="0" w:lastRowFirstColumn="0" w:lastRowLastColumn="0"/>
              <w:rPr>
                <w:iCs/>
              </w:rPr>
            </w:pPr>
            <w:r w:rsidRPr="00D342FD">
              <w:rPr>
                <w:iCs/>
              </w:rPr>
              <w:t>Total</w:t>
            </w:r>
          </w:p>
        </w:tc>
      </w:tr>
      <w:tr w:rsidR="00E73BC6" w:rsidRPr="00D342FD" w14:paraId="78E90FC3"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79FFEBCD" w14:textId="77777777" w:rsidR="00E73BC6" w:rsidRPr="00D342FD" w:rsidRDefault="00E73BC6" w:rsidP="0010427F">
            <w:pPr>
              <w:ind w:left="0"/>
              <w:rPr>
                <w:i/>
                <w:iCs/>
              </w:rPr>
            </w:pPr>
          </w:p>
        </w:tc>
        <w:tc>
          <w:tcPr>
            <w:tcW w:w="5819" w:type="dxa"/>
            <w:shd w:val="clear" w:color="auto" w:fill="000000" w:themeFill="text1"/>
            <w:hideMark/>
          </w:tcPr>
          <w:p w14:paraId="6A060FE1"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 xml:space="preserve"> </w:t>
            </w:r>
          </w:p>
        </w:tc>
        <w:tc>
          <w:tcPr>
            <w:tcW w:w="847" w:type="dxa"/>
            <w:shd w:val="clear" w:color="auto" w:fill="000000" w:themeFill="text1"/>
            <w:hideMark/>
          </w:tcPr>
          <w:p w14:paraId="059C270C"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contracts</w:t>
            </w:r>
          </w:p>
        </w:tc>
        <w:tc>
          <w:tcPr>
            <w:tcW w:w="711" w:type="dxa"/>
            <w:shd w:val="clear" w:color="auto" w:fill="000000" w:themeFill="text1"/>
            <w:noWrap/>
            <w:hideMark/>
          </w:tcPr>
          <w:p w14:paraId="5292B7F2"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good</w:t>
            </w:r>
          </w:p>
        </w:tc>
        <w:tc>
          <w:tcPr>
            <w:tcW w:w="850" w:type="dxa"/>
            <w:shd w:val="clear" w:color="auto" w:fill="000000" w:themeFill="text1"/>
            <w:noWrap/>
            <w:hideMark/>
          </w:tcPr>
          <w:p w14:paraId="61A7AEC8"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D342FD">
              <w:rPr>
                <w:i/>
                <w:iCs/>
                <w:color w:val="FFFFFF" w:themeColor="background1"/>
              </w:rPr>
              <w:t>2020</w:t>
            </w:r>
          </w:p>
        </w:tc>
      </w:tr>
      <w:tr w:rsidR="00E73BC6" w:rsidRPr="00D342FD" w14:paraId="18F792DF"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200E9544" w14:textId="77777777" w:rsidR="00E73BC6" w:rsidRPr="00D342FD" w:rsidRDefault="00E73BC6" w:rsidP="0010427F">
            <w:pPr>
              <w:ind w:left="0"/>
            </w:pPr>
            <w:r w:rsidRPr="00D342FD">
              <w:t>AASB 137.84(a)</w:t>
            </w:r>
          </w:p>
        </w:tc>
        <w:tc>
          <w:tcPr>
            <w:tcW w:w="5819" w:type="dxa"/>
            <w:hideMark/>
          </w:tcPr>
          <w:p w14:paraId="6A811B0E"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Opening balance</w:t>
            </w:r>
          </w:p>
        </w:tc>
        <w:tc>
          <w:tcPr>
            <w:tcW w:w="847" w:type="dxa"/>
            <w:hideMark/>
          </w:tcPr>
          <w:p w14:paraId="75F7E19E"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rPr>
                <w:b/>
                <w:bCs/>
              </w:rPr>
            </w:pPr>
            <w:r w:rsidRPr="00D342FD">
              <w:rPr>
                <w:b/>
                <w:bCs/>
              </w:rPr>
              <w:t>3 563</w:t>
            </w:r>
          </w:p>
        </w:tc>
        <w:tc>
          <w:tcPr>
            <w:tcW w:w="711" w:type="dxa"/>
            <w:noWrap/>
            <w:hideMark/>
          </w:tcPr>
          <w:p w14:paraId="41975C11"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375</w:t>
            </w:r>
          </w:p>
        </w:tc>
        <w:tc>
          <w:tcPr>
            <w:tcW w:w="850" w:type="dxa"/>
            <w:noWrap/>
            <w:hideMark/>
          </w:tcPr>
          <w:p w14:paraId="66B3C0C7"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rPr>
                <w:b/>
                <w:bCs/>
              </w:rPr>
            </w:pPr>
            <w:r w:rsidRPr="00D342FD">
              <w:rPr>
                <w:b/>
                <w:bCs/>
              </w:rPr>
              <w:t>3 938</w:t>
            </w:r>
          </w:p>
        </w:tc>
      </w:tr>
      <w:tr w:rsidR="00E73BC6" w:rsidRPr="00D342FD" w14:paraId="0102F34B"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6CCA4329" w14:textId="77777777" w:rsidR="00E73BC6" w:rsidRPr="00D342FD" w:rsidRDefault="00E73BC6" w:rsidP="0010427F">
            <w:pPr>
              <w:ind w:left="0"/>
            </w:pPr>
            <w:r w:rsidRPr="00D342FD">
              <w:t>AASB 137.84(b)</w:t>
            </w:r>
          </w:p>
        </w:tc>
        <w:tc>
          <w:tcPr>
            <w:tcW w:w="5819" w:type="dxa"/>
            <w:hideMark/>
          </w:tcPr>
          <w:p w14:paraId="267F670B"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Additional provisions recognised</w:t>
            </w:r>
          </w:p>
        </w:tc>
        <w:tc>
          <w:tcPr>
            <w:tcW w:w="847" w:type="dxa"/>
            <w:hideMark/>
          </w:tcPr>
          <w:p w14:paraId="00A0E140"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 xml:space="preserve"> 426</w:t>
            </w:r>
          </w:p>
        </w:tc>
        <w:tc>
          <w:tcPr>
            <w:tcW w:w="711" w:type="dxa"/>
            <w:noWrap/>
            <w:hideMark/>
          </w:tcPr>
          <w:p w14:paraId="36EDF5F8"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 xml:space="preserve"> 50</w:t>
            </w:r>
          </w:p>
        </w:tc>
        <w:tc>
          <w:tcPr>
            <w:tcW w:w="850" w:type="dxa"/>
            <w:noWrap/>
            <w:hideMark/>
          </w:tcPr>
          <w:p w14:paraId="6201FAE4"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 xml:space="preserve"> 476</w:t>
            </w:r>
          </w:p>
        </w:tc>
      </w:tr>
      <w:tr w:rsidR="00E73BC6" w:rsidRPr="00D342FD" w14:paraId="7FF458B5"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693C3E63" w14:textId="77777777" w:rsidR="00E73BC6" w:rsidRPr="00D342FD" w:rsidRDefault="00E73BC6" w:rsidP="0010427F">
            <w:pPr>
              <w:ind w:left="0"/>
            </w:pPr>
            <w:r w:rsidRPr="00D342FD">
              <w:t>AASB 137.84(b)</w:t>
            </w:r>
          </w:p>
        </w:tc>
        <w:tc>
          <w:tcPr>
            <w:tcW w:w="5819" w:type="dxa"/>
            <w:hideMark/>
          </w:tcPr>
          <w:p w14:paraId="47325A5F"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Additions due to transfer in</w:t>
            </w:r>
          </w:p>
        </w:tc>
        <w:tc>
          <w:tcPr>
            <w:tcW w:w="847" w:type="dxa"/>
            <w:hideMark/>
          </w:tcPr>
          <w:p w14:paraId="71C1BDDC"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711" w:type="dxa"/>
            <w:noWrap/>
            <w:hideMark/>
          </w:tcPr>
          <w:p w14:paraId="309D8879"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850" w:type="dxa"/>
            <w:noWrap/>
            <w:hideMark/>
          </w:tcPr>
          <w:p w14:paraId="268964FF"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29CF748"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5BFC224C" w14:textId="77777777" w:rsidR="00E73BC6" w:rsidRPr="00D342FD" w:rsidRDefault="00E73BC6" w:rsidP="0010427F">
            <w:pPr>
              <w:ind w:left="0"/>
            </w:pPr>
            <w:r w:rsidRPr="00D342FD">
              <w:t>AASB 137.84(b)</w:t>
            </w:r>
          </w:p>
        </w:tc>
        <w:tc>
          <w:tcPr>
            <w:tcW w:w="5819" w:type="dxa"/>
            <w:hideMark/>
          </w:tcPr>
          <w:p w14:paraId="72BC91E7"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Additions due to acquisitions</w:t>
            </w:r>
          </w:p>
        </w:tc>
        <w:tc>
          <w:tcPr>
            <w:tcW w:w="847" w:type="dxa"/>
            <w:hideMark/>
          </w:tcPr>
          <w:p w14:paraId="47363205"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711" w:type="dxa"/>
            <w:noWrap/>
            <w:hideMark/>
          </w:tcPr>
          <w:p w14:paraId="0529C143"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850" w:type="dxa"/>
            <w:noWrap/>
            <w:hideMark/>
          </w:tcPr>
          <w:p w14:paraId="2DE7D9D8"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C2FD78D"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4AC74764" w14:textId="77777777" w:rsidR="00E73BC6" w:rsidRPr="00D342FD" w:rsidRDefault="00E73BC6" w:rsidP="0010427F">
            <w:pPr>
              <w:ind w:left="0"/>
            </w:pPr>
            <w:r w:rsidRPr="00D342FD">
              <w:t>AASB 137.84(c)</w:t>
            </w:r>
          </w:p>
        </w:tc>
        <w:tc>
          <w:tcPr>
            <w:tcW w:w="5819" w:type="dxa"/>
            <w:hideMark/>
          </w:tcPr>
          <w:p w14:paraId="5A0AB70C"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Reductions arising from payments/other sacrifices of future economic benefits</w:t>
            </w:r>
          </w:p>
        </w:tc>
        <w:tc>
          <w:tcPr>
            <w:tcW w:w="847" w:type="dxa"/>
            <w:hideMark/>
          </w:tcPr>
          <w:p w14:paraId="681D1A87" w14:textId="0D52B380"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(105)</w:t>
            </w:r>
          </w:p>
        </w:tc>
        <w:tc>
          <w:tcPr>
            <w:tcW w:w="711" w:type="dxa"/>
            <w:noWrap/>
            <w:hideMark/>
          </w:tcPr>
          <w:p w14:paraId="3F8F9EB6"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850" w:type="dxa"/>
            <w:noWrap/>
            <w:hideMark/>
          </w:tcPr>
          <w:p w14:paraId="03C874A7" w14:textId="28CB9740"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r w:rsidR="0010427F">
              <w:t>1</w:t>
            </w:r>
            <w:r w:rsidRPr="00D342FD">
              <w:t>05)</w:t>
            </w:r>
          </w:p>
        </w:tc>
      </w:tr>
      <w:tr w:rsidR="00E73BC6" w:rsidRPr="00D342FD" w14:paraId="0714BC45"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126D0E7F" w14:textId="77777777" w:rsidR="00E73BC6" w:rsidRPr="00D342FD" w:rsidRDefault="00E73BC6" w:rsidP="0010427F">
            <w:pPr>
              <w:ind w:left="0"/>
            </w:pPr>
            <w:r w:rsidRPr="00D342FD">
              <w:t>AASB 137.84(d)</w:t>
            </w:r>
          </w:p>
        </w:tc>
        <w:tc>
          <w:tcPr>
            <w:tcW w:w="5819" w:type="dxa"/>
            <w:hideMark/>
          </w:tcPr>
          <w:p w14:paraId="7CD1E28B" w14:textId="661B9875"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Reductions resulting from remeasurement or settlement without cost</w:t>
            </w:r>
          </w:p>
        </w:tc>
        <w:tc>
          <w:tcPr>
            <w:tcW w:w="847" w:type="dxa"/>
            <w:hideMark/>
          </w:tcPr>
          <w:p w14:paraId="1AECE87B"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711" w:type="dxa"/>
            <w:noWrap/>
            <w:hideMark/>
          </w:tcPr>
          <w:p w14:paraId="0D9F8570"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850" w:type="dxa"/>
            <w:noWrap/>
            <w:hideMark/>
          </w:tcPr>
          <w:p w14:paraId="3BCEC97E"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5F01ABC"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41876035" w14:textId="77777777" w:rsidR="00E73BC6" w:rsidRPr="00D342FD" w:rsidRDefault="00E73BC6" w:rsidP="0010427F">
            <w:pPr>
              <w:ind w:left="0"/>
            </w:pPr>
            <w:r w:rsidRPr="00D342FD">
              <w:t>AASB 137.60, 84(e)</w:t>
            </w:r>
          </w:p>
        </w:tc>
        <w:tc>
          <w:tcPr>
            <w:tcW w:w="5819" w:type="dxa"/>
            <w:hideMark/>
          </w:tcPr>
          <w:p w14:paraId="0182B37D"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Unwind of discount and effect of changes in the discount rate</w:t>
            </w:r>
          </w:p>
        </w:tc>
        <w:tc>
          <w:tcPr>
            <w:tcW w:w="847" w:type="dxa"/>
            <w:hideMark/>
          </w:tcPr>
          <w:p w14:paraId="0E2C7AE9"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711" w:type="dxa"/>
            <w:noWrap/>
            <w:hideMark/>
          </w:tcPr>
          <w:p w14:paraId="5B73EE79"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 xml:space="preserve"> 25</w:t>
            </w:r>
          </w:p>
        </w:tc>
        <w:tc>
          <w:tcPr>
            <w:tcW w:w="850" w:type="dxa"/>
            <w:noWrap/>
            <w:hideMark/>
          </w:tcPr>
          <w:p w14:paraId="09907549"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 xml:space="preserve"> 25</w:t>
            </w:r>
          </w:p>
        </w:tc>
      </w:tr>
      <w:tr w:rsidR="00E73BC6" w:rsidRPr="00D342FD" w14:paraId="6CB5FFFC"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673E4E06" w14:textId="77777777" w:rsidR="00E73BC6" w:rsidRPr="00D342FD" w:rsidRDefault="00E73BC6" w:rsidP="0010427F">
            <w:pPr>
              <w:ind w:left="0"/>
            </w:pPr>
            <w:r w:rsidRPr="00D342FD">
              <w:t>AASB 137.84(c)</w:t>
            </w:r>
          </w:p>
        </w:tc>
        <w:tc>
          <w:tcPr>
            <w:tcW w:w="5819" w:type="dxa"/>
            <w:hideMark/>
          </w:tcPr>
          <w:p w14:paraId="5C443111"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Reduction due to held for sale</w:t>
            </w:r>
          </w:p>
        </w:tc>
        <w:tc>
          <w:tcPr>
            <w:tcW w:w="847" w:type="dxa"/>
            <w:hideMark/>
          </w:tcPr>
          <w:p w14:paraId="3F1B40CD"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(1 042)</w:t>
            </w:r>
          </w:p>
        </w:tc>
        <w:tc>
          <w:tcPr>
            <w:tcW w:w="711" w:type="dxa"/>
            <w:noWrap/>
            <w:hideMark/>
          </w:tcPr>
          <w:p w14:paraId="1391DA55"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850" w:type="dxa"/>
            <w:noWrap/>
            <w:hideMark/>
          </w:tcPr>
          <w:p w14:paraId="5D71AAE5"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(1 042)</w:t>
            </w:r>
          </w:p>
        </w:tc>
      </w:tr>
      <w:tr w:rsidR="00E73BC6" w:rsidRPr="00D342FD" w14:paraId="26054068" w14:textId="77777777" w:rsidTr="0010427F">
        <w:tc>
          <w:tcPr>
            <w:cnfStyle w:val="001000000000" w:firstRow="0" w:lastRow="0" w:firstColumn="1" w:lastColumn="0" w:oddVBand="0" w:evenVBand="0" w:oddHBand="0" w:evenHBand="0" w:firstRowFirstColumn="0" w:firstRowLastColumn="0" w:lastRowFirstColumn="0" w:lastRowLastColumn="0"/>
            <w:tcW w:w="1471" w:type="dxa"/>
            <w:hideMark/>
          </w:tcPr>
          <w:p w14:paraId="1D2A5CDC" w14:textId="77777777" w:rsidR="00E73BC6" w:rsidRPr="00D342FD" w:rsidRDefault="00E73BC6" w:rsidP="0010427F">
            <w:pPr>
              <w:ind w:left="0"/>
            </w:pPr>
            <w:r w:rsidRPr="00D342FD">
              <w:t>AASB 137.84(c)</w:t>
            </w:r>
          </w:p>
        </w:tc>
        <w:tc>
          <w:tcPr>
            <w:tcW w:w="5819" w:type="dxa"/>
            <w:hideMark/>
          </w:tcPr>
          <w:p w14:paraId="7D393690" w14:textId="77777777" w:rsidR="00E73BC6" w:rsidRPr="00D342FD" w:rsidRDefault="00E73BC6" w:rsidP="0010427F">
            <w:pPr>
              <w:jc w:val="left"/>
              <w:cnfStyle w:val="000000000000" w:firstRow="0" w:lastRow="0" w:firstColumn="0" w:lastColumn="0" w:oddVBand="0" w:evenVBand="0" w:oddHBand="0" w:evenHBand="0" w:firstRowFirstColumn="0" w:firstRowLastColumn="0" w:lastRowFirstColumn="0" w:lastRowLastColumn="0"/>
            </w:pPr>
            <w:r w:rsidRPr="00D342FD">
              <w:t>Reduction due to transfer out</w:t>
            </w:r>
          </w:p>
        </w:tc>
        <w:tc>
          <w:tcPr>
            <w:tcW w:w="847" w:type="dxa"/>
            <w:hideMark/>
          </w:tcPr>
          <w:p w14:paraId="16EF3FEE"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(1 139)</w:t>
            </w:r>
          </w:p>
        </w:tc>
        <w:tc>
          <w:tcPr>
            <w:tcW w:w="711" w:type="dxa"/>
            <w:noWrap/>
            <w:hideMark/>
          </w:tcPr>
          <w:p w14:paraId="73744C9F"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w:t>
            </w:r>
          </w:p>
        </w:tc>
        <w:tc>
          <w:tcPr>
            <w:tcW w:w="850" w:type="dxa"/>
            <w:noWrap/>
            <w:hideMark/>
          </w:tcPr>
          <w:p w14:paraId="4FAC74AF" w14:textId="77777777" w:rsidR="00E73BC6" w:rsidRPr="00D342FD" w:rsidRDefault="00E73BC6" w:rsidP="0010427F">
            <w:pPr>
              <w:cnfStyle w:val="000000000000" w:firstRow="0" w:lastRow="0" w:firstColumn="0" w:lastColumn="0" w:oddVBand="0" w:evenVBand="0" w:oddHBand="0" w:evenHBand="0" w:firstRowFirstColumn="0" w:firstRowLastColumn="0" w:lastRowFirstColumn="0" w:lastRowLastColumn="0"/>
            </w:pPr>
            <w:r w:rsidRPr="00D342FD">
              <w:t>(1 139)</w:t>
            </w:r>
          </w:p>
        </w:tc>
      </w:tr>
      <w:tr w:rsidR="00E73BC6" w:rsidRPr="00D342FD" w14:paraId="1327A449" w14:textId="77777777" w:rsidTr="0010427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71" w:type="dxa"/>
            <w:hideMark/>
          </w:tcPr>
          <w:p w14:paraId="32849FA9" w14:textId="77777777" w:rsidR="00E73BC6" w:rsidRPr="00D342FD" w:rsidRDefault="00E73BC6" w:rsidP="0010427F">
            <w:pPr>
              <w:ind w:left="0"/>
            </w:pPr>
            <w:r w:rsidRPr="00D342FD">
              <w:t>AASB 137.84(a)</w:t>
            </w:r>
          </w:p>
        </w:tc>
        <w:tc>
          <w:tcPr>
            <w:tcW w:w="5819" w:type="dxa"/>
            <w:hideMark/>
          </w:tcPr>
          <w:p w14:paraId="24EDF3FB" w14:textId="77777777" w:rsidR="00E73BC6" w:rsidRPr="008744D8" w:rsidRDefault="00E73BC6" w:rsidP="0010427F">
            <w:pPr>
              <w:ind w:left="0" w:firstLine="0"/>
              <w:jc w:val="left"/>
              <w:cnfStyle w:val="010000000000" w:firstRow="0" w:lastRow="1" w:firstColumn="0" w:lastColumn="0" w:oddVBand="0" w:evenVBand="0" w:oddHBand="0" w:evenHBand="0" w:firstRowFirstColumn="0" w:firstRowLastColumn="0" w:lastRowFirstColumn="0" w:lastRowLastColumn="0"/>
            </w:pPr>
            <w:r w:rsidRPr="008744D8">
              <w:t>Closing balance</w:t>
            </w:r>
          </w:p>
        </w:tc>
        <w:tc>
          <w:tcPr>
            <w:tcW w:w="847" w:type="dxa"/>
            <w:hideMark/>
          </w:tcPr>
          <w:p w14:paraId="57B5B900"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1 703</w:t>
            </w:r>
          </w:p>
        </w:tc>
        <w:tc>
          <w:tcPr>
            <w:tcW w:w="711" w:type="dxa"/>
            <w:noWrap/>
            <w:hideMark/>
          </w:tcPr>
          <w:p w14:paraId="71872683"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 xml:space="preserve"> 450</w:t>
            </w:r>
          </w:p>
        </w:tc>
        <w:tc>
          <w:tcPr>
            <w:tcW w:w="850" w:type="dxa"/>
            <w:noWrap/>
            <w:hideMark/>
          </w:tcPr>
          <w:p w14:paraId="68DD76E8" w14:textId="77777777" w:rsidR="00E73BC6" w:rsidRPr="008744D8" w:rsidRDefault="00E73BC6" w:rsidP="0010427F">
            <w:pPr>
              <w:ind w:left="0" w:firstLine="0"/>
              <w:cnfStyle w:val="010000000000" w:firstRow="0" w:lastRow="1" w:firstColumn="0" w:lastColumn="0" w:oddVBand="0" w:evenVBand="0" w:oddHBand="0" w:evenHBand="0" w:firstRowFirstColumn="0" w:firstRowLastColumn="0" w:lastRowFirstColumn="0" w:lastRowLastColumn="0"/>
            </w:pPr>
            <w:r w:rsidRPr="008744D8">
              <w:t>2 153</w:t>
            </w:r>
          </w:p>
        </w:tc>
      </w:tr>
    </w:tbl>
    <w:p w14:paraId="72D63D9D" w14:textId="77777777" w:rsidR="00E73BC6" w:rsidRPr="00940E38" w:rsidRDefault="00E73BC6" w:rsidP="00E73BC6"/>
    <w:p w14:paraId="2006999D" w14:textId="77777777" w:rsidR="00E73BC6" w:rsidRPr="00940E38" w:rsidRDefault="00E73BC6" w:rsidP="00E73BC6">
      <w:r w:rsidRPr="00940E38">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383FCCF7" w14:textId="77777777" w:rsidR="00E73BC6" w:rsidRPr="00940E38" w:rsidRDefault="00E73BC6" w:rsidP="00E73BC6">
      <w:r w:rsidRPr="00940E38">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14:paraId="02A6EAAA" w14:textId="77777777" w:rsidR="00E73BC6" w:rsidRPr="00940E38" w:rsidRDefault="00E73BC6" w:rsidP="00E73BC6">
      <w:r w:rsidRPr="00A63A0A">
        <w:rPr>
          <w:b/>
          <w:bCs/>
        </w:rPr>
        <w:t>Onerous contracts</w:t>
      </w:r>
      <w:r w:rsidRPr="00940E38">
        <w:t xml:space="preserve">: An onerous contract is considered to exist when the unavoidable cost of meeting the contractual obligations exceeds the estimated economic benefits to be received. </w:t>
      </w:r>
      <w:r w:rsidRPr="00940E38">
        <w:rPr>
          <w:rStyle w:val="SourceReference"/>
        </w:rPr>
        <w:t>[AASB 137.66]</w:t>
      </w:r>
    </w:p>
    <w:p w14:paraId="58852172" w14:textId="77777777" w:rsidR="00E73BC6" w:rsidRPr="00940E38" w:rsidRDefault="00E73BC6" w:rsidP="00E73BC6">
      <w:r w:rsidRPr="00940E38">
        <w:lastRenderedPageBreak/>
        <w:t xml:space="preserve">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w:t>
      </w:r>
      <w:r w:rsidRPr="008744D8">
        <w:t>lease agreements</w:t>
      </w:r>
      <w:r w:rsidRPr="00940E38">
        <w:t xml:space="preserve">, less income expected to be earned on the lease including estimated future sublease income. The estimate may vary </w:t>
      </w:r>
      <w:proofErr w:type="gramStart"/>
      <w:r w:rsidRPr="00940E38">
        <w:t>as a result of</w:t>
      </w:r>
      <w:proofErr w:type="gramEnd"/>
      <w:r w:rsidRPr="00940E38">
        <w:t xml:space="preserve"> changes in utilisation of the leased premises and sublease arrangements where applicable. The unexpired term of the leases </w:t>
      </w:r>
      <w:proofErr w:type="gramStart"/>
      <w:r w:rsidRPr="00940E38">
        <w:t>range</w:t>
      </w:r>
      <w:proofErr w:type="gramEnd"/>
      <w:r w:rsidRPr="00940E38">
        <w:t xml:space="preserve"> from three to five years.</w:t>
      </w:r>
    </w:p>
    <w:p w14:paraId="0660FA45"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8C748D" w14:paraId="00BADAC4"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516DEA1A" w14:textId="77777777" w:rsidR="00E73BC6" w:rsidRPr="008C748D" w:rsidRDefault="00E73BC6" w:rsidP="008C748D">
            <w:r w:rsidRPr="008C748D">
              <w:t>Guidance – Provisions</w:t>
            </w:r>
          </w:p>
        </w:tc>
      </w:tr>
      <w:tr w:rsidR="00E73BC6" w:rsidRPr="00940E38" w14:paraId="1C73DBF9" w14:textId="77777777" w:rsidTr="00E73BC6">
        <w:tc>
          <w:tcPr>
            <w:tcW w:w="9752" w:type="dxa"/>
          </w:tcPr>
          <w:p w14:paraId="1B673339" w14:textId="77777777" w:rsidR="00E73BC6" w:rsidRPr="00940E38" w:rsidRDefault="00E73BC6" w:rsidP="00E73BC6">
            <w:pPr>
              <w:rPr>
                <w:b/>
              </w:rPr>
            </w:pPr>
            <w:r w:rsidRPr="00940E38">
              <w:rPr>
                <w:b/>
              </w:rPr>
              <w:t>Recognition of provisions</w:t>
            </w:r>
          </w:p>
          <w:p w14:paraId="6124D704" w14:textId="77777777" w:rsidR="00E73BC6" w:rsidRPr="00940E38" w:rsidRDefault="00E73BC6" w:rsidP="00E73BC6">
            <w:r w:rsidRPr="00940E38">
              <w:t>A provision shall be recognised when:</w:t>
            </w:r>
          </w:p>
          <w:p w14:paraId="5D599A77" w14:textId="4C6FDEA8" w:rsidR="00E73BC6" w:rsidRPr="00940E38" w:rsidRDefault="00E73BC6" w:rsidP="00FC71D7">
            <w:pPr>
              <w:pStyle w:val="Guidancealpha"/>
              <w:numPr>
                <w:ilvl w:val="0"/>
                <w:numId w:val="186"/>
              </w:numPr>
            </w:pPr>
            <w:r w:rsidRPr="00940E38">
              <w:t xml:space="preserve">an entity has a present obligation (legal or constructive) </w:t>
            </w:r>
            <w:proofErr w:type="gramStart"/>
            <w:r w:rsidRPr="00940E38">
              <w:t>as a result of</w:t>
            </w:r>
            <w:proofErr w:type="gramEnd"/>
            <w:r w:rsidRPr="00940E38">
              <w:t xml:space="preserve"> a past event;</w:t>
            </w:r>
          </w:p>
          <w:p w14:paraId="5187BFDD" w14:textId="5E1D070C" w:rsidR="00E73BC6" w:rsidRPr="00940E38" w:rsidRDefault="00E73BC6" w:rsidP="00FC71D7">
            <w:pPr>
              <w:pStyle w:val="Guidancealpha"/>
              <w:numPr>
                <w:ilvl w:val="0"/>
                <w:numId w:val="186"/>
              </w:numPr>
            </w:pPr>
            <w:r w:rsidRPr="00940E38">
              <w:t>it is probable that an outflow of resources embodying economic benefits will be required to settle the obligation; and</w:t>
            </w:r>
          </w:p>
          <w:p w14:paraId="5FD86C0E" w14:textId="64D50A21" w:rsidR="00E73BC6" w:rsidRPr="00940E38" w:rsidRDefault="00E73BC6" w:rsidP="00FC71D7">
            <w:pPr>
              <w:pStyle w:val="Guidancealpha"/>
              <w:numPr>
                <w:ilvl w:val="0"/>
                <w:numId w:val="186"/>
              </w:numPr>
            </w:pPr>
            <w:r w:rsidRPr="00940E38">
              <w:t>a reliable estimate can be made of the amount of the obligation.</w:t>
            </w:r>
          </w:p>
          <w:p w14:paraId="0CB64F13" w14:textId="77777777" w:rsidR="00E73BC6" w:rsidRPr="00940E38" w:rsidRDefault="00E73BC6" w:rsidP="00E73BC6">
            <w:r w:rsidRPr="00940E38">
              <w:t xml:space="preserve">If these conditions are not met, no provision shall be recognised. </w:t>
            </w:r>
            <w:r w:rsidRPr="00940E38">
              <w:rPr>
                <w:rStyle w:val="SourceReference"/>
              </w:rPr>
              <w:t>[AASB 137.14-15, 137.23]</w:t>
            </w:r>
          </w:p>
          <w:p w14:paraId="4904344A" w14:textId="77777777" w:rsidR="00E73BC6" w:rsidRPr="00940E38" w:rsidRDefault="00E73BC6" w:rsidP="00E73BC6">
            <w:r w:rsidRPr="00940E38">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4156D10D" w14:textId="77777777" w:rsidR="00E73BC6" w:rsidRPr="00940E38" w:rsidRDefault="00E73BC6" w:rsidP="00E73BC6">
            <w:r w:rsidRPr="00940E38">
              <w:t xml:space="preserve">For a liability to qualify for recognition there must be not only a present obligation but also the probability of an outflow of resources embodying economic benefits to settle that obligation. For the purpose of AASB 137 </w:t>
            </w:r>
            <w:r w:rsidRPr="00940E38">
              <w:rPr>
                <w:i/>
              </w:rPr>
              <w:t>Provisions, Contingent Liabilities and Contingent Assets</w:t>
            </w:r>
            <w:r w:rsidRPr="00940E38">
              <w:t>,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14:paraId="3A9EB537" w14:textId="77777777" w:rsidR="00E73BC6" w:rsidRPr="00940E38" w:rsidRDefault="00E73BC6" w:rsidP="00E73BC6">
            <w:pPr>
              <w:rPr>
                <w:rStyle w:val="SourceReference"/>
              </w:rPr>
            </w:pPr>
            <w:r w:rsidRPr="00940E38">
              <w:rPr>
                <w:b/>
              </w:rPr>
              <w:t>Disclosure</w:t>
            </w:r>
            <w:r w:rsidRPr="00940E38">
              <w:t xml:space="preserve"> </w:t>
            </w:r>
            <w:r w:rsidRPr="00940E38">
              <w:rPr>
                <w:rStyle w:val="SourceReference"/>
              </w:rPr>
              <w:t>[AASB 137.84-85]</w:t>
            </w:r>
          </w:p>
          <w:p w14:paraId="759AE27B" w14:textId="77777777" w:rsidR="00E73BC6" w:rsidRPr="00940E38" w:rsidRDefault="00E73BC6" w:rsidP="00E73BC6">
            <w:r w:rsidRPr="00940E38">
              <w:t>For each class of provision, an entity shall disclose:</w:t>
            </w:r>
          </w:p>
          <w:p w14:paraId="51EF9147" w14:textId="41362324" w:rsidR="00E73BC6" w:rsidRPr="00940E38" w:rsidRDefault="00E73BC6" w:rsidP="00FC71D7">
            <w:pPr>
              <w:pStyle w:val="Guidancealpha"/>
              <w:numPr>
                <w:ilvl w:val="0"/>
                <w:numId w:val="187"/>
              </w:numPr>
            </w:pPr>
            <w:r w:rsidRPr="00940E38">
              <w:t xml:space="preserve">the carrying amount at the beginning and end of the period; </w:t>
            </w:r>
          </w:p>
          <w:p w14:paraId="6EA52FB9" w14:textId="1F5A9ED4" w:rsidR="00E73BC6" w:rsidRPr="00940E38" w:rsidRDefault="00E73BC6" w:rsidP="00FC71D7">
            <w:pPr>
              <w:pStyle w:val="Guidancealpha"/>
              <w:numPr>
                <w:ilvl w:val="0"/>
                <w:numId w:val="187"/>
              </w:numPr>
            </w:pPr>
            <w:r w:rsidRPr="00940E38">
              <w:t>additional provisions made in the period, including increases to existing provisions;</w:t>
            </w:r>
          </w:p>
          <w:p w14:paraId="5224D1BA" w14:textId="2509478F" w:rsidR="00E73BC6" w:rsidRPr="00940E38" w:rsidRDefault="00E73BC6" w:rsidP="00FC71D7">
            <w:pPr>
              <w:pStyle w:val="Guidancealpha"/>
              <w:numPr>
                <w:ilvl w:val="0"/>
                <w:numId w:val="187"/>
              </w:numPr>
            </w:pPr>
            <w:r w:rsidRPr="00940E38">
              <w:t>amounts used (that is, incurred and charged against the provision) during the period;</w:t>
            </w:r>
          </w:p>
          <w:p w14:paraId="698EC0C8" w14:textId="01CA7E9E" w:rsidR="00E73BC6" w:rsidRPr="00940E38" w:rsidRDefault="00E73BC6" w:rsidP="00FC71D7">
            <w:pPr>
              <w:pStyle w:val="Guidancealpha"/>
              <w:numPr>
                <w:ilvl w:val="0"/>
                <w:numId w:val="187"/>
              </w:numPr>
            </w:pPr>
            <w:r w:rsidRPr="00940E38">
              <w:t>unused amounts reversed during the period; and</w:t>
            </w:r>
          </w:p>
          <w:p w14:paraId="2486AE4C" w14:textId="0F95FEA6" w:rsidR="00E73BC6" w:rsidRPr="00940E38" w:rsidRDefault="00E73BC6" w:rsidP="00FC71D7">
            <w:pPr>
              <w:pStyle w:val="Guidancealpha"/>
              <w:numPr>
                <w:ilvl w:val="0"/>
                <w:numId w:val="187"/>
              </w:numPr>
            </w:pPr>
            <w:r w:rsidRPr="00940E38">
              <w:t>the increase during the period in the discounted amount arising from the passage of time and the effect of any change in the discount rate.</w:t>
            </w:r>
          </w:p>
          <w:p w14:paraId="5DD953D4" w14:textId="77777777" w:rsidR="00E73BC6" w:rsidRPr="00940E38" w:rsidRDefault="00E73BC6" w:rsidP="00E73BC6">
            <w:r w:rsidRPr="00940E38">
              <w:t>Comparative information is not required.</w:t>
            </w:r>
          </w:p>
          <w:p w14:paraId="7571CB06" w14:textId="77777777" w:rsidR="00E73BC6" w:rsidRPr="00940E38" w:rsidRDefault="00E73BC6" w:rsidP="00E73BC6">
            <w:r w:rsidRPr="00940E38">
              <w:t>An entity shall disclose the following for each class of provision:</w:t>
            </w:r>
          </w:p>
          <w:p w14:paraId="29868B4F" w14:textId="77ACB3BD" w:rsidR="00E73BC6" w:rsidRPr="00940E38" w:rsidRDefault="00E73BC6" w:rsidP="00FC71D7">
            <w:pPr>
              <w:pStyle w:val="Guidancealpha"/>
              <w:numPr>
                <w:ilvl w:val="0"/>
                <w:numId w:val="188"/>
              </w:numPr>
            </w:pPr>
            <w:r w:rsidRPr="00940E38">
              <w:t>a brief description of the nature of the obligation and the expected timing of any resulting outflows of economic benefits; and</w:t>
            </w:r>
          </w:p>
          <w:p w14:paraId="299B1F5B" w14:textId="6604FF97" w:rsidR="00E73BC6" w:rsidRPr="00940E38" w:rsidRDefault="00E73BC6" w:rsidP="00FC71D7">
            <w:pPr>
              <w:pStyle w:val="Guidancealpha"/>
              <w:numPr>
                <w:ilvl w:val="0"/>
                <w:numId w:val="188"/>
              </w:numPr>
            </w:pPr>
            <w:r w:rsidRPr="00940E38">
              <w:t xml:space="preserve">an indication of the uncertainties about the amount or timing of those outflows. Where necessary to provide adequate information, an entity shall disclose the major assumptions made concerning future events. </w:t>
            </w:r>
          </w:p>
          <w:p w14:paraId="3F0EAEBD" w14:textId="77777777" w:rsidR="00E73BC6" w:rsidRPr="00940E38" w:rsidRDefault="00E73BC6" w:rsidP="00E73BC6">
            <w:r w:rsidRPr="00940E38">
              <w:rPr>
                <w:b/>
              </w:rPr>
              <w:t>Reimbursements</w:t>
            </w:r>
            <w:r w:rsidRPr="00940E38">
              <w:t xml:space="preserve">: In respect of each class of provision the financial statements must disclose the amount of any related reimbursement, stating the amount of any asset recognised for that expected reimbursement. </w:t>
            </w:r>
            <w:r w:rsidRPr="00940E38">
              <w:rPr>
                <w:rStyle w:val="SourceReference"/>
              </w:rPr>
              <w:t>[AASB 137.85(c)]</w:t>
            </w:r>
          </w:p>
          <w:p w14:paraId="315269D8" w14:textId="77777777" w:rsidR="00E73BC6" w:rsidRPr="00940E38" w:rsidRDefault="00E73BC6" w:rsidP="00E73BC6">
            <w:r w:rsidRPr="00940E38">
              <w:rPr>
                <w:b/>
              </w:rPr>
              <w:t>Exemptions</w:t>
            </w:r>
            <w:r w:rsidRPr="00940E38">
              <w:t xml:space="preserve">: In extremely rare cases, disclosure of some or </w:t>
            </w:r>
            <w:proofErr w:type="gramStart"/>
            <w:r w:rsidRPr="00940E38">
              <w:t>all of</w:t>
            </w:r>
            <w:proofErr w:type="gramEnd"/>
            <w:r w:rsidRPr="00940E38">
              <w:t xml:space="preserve">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14:paraId="41B34D80" w14:textId="77777777" w:rsidR="00E73BC6" w:rsidRPr="00940E38" w:rsidRDefault="00E73BC6" w:rsidP="00E73BC6">
            <w:r w:rsidRPr="00940E38">
              <w:t xml:space="preserve">Regardless of how sensitive certain information about provisions may be, this exemption from disclosure does not affect the requirement to recognise provisions that satisfy the criteria for recognition set out in AASB 137. </w:t>
            </w:r>
            <w:r w:rsidRPr="00940E38">
              <w:rPr>
                <w:rStyle w:val="SourceReference"/>
              </w:rPr>
              <w:t>[AASB 137.92]</w:t>
            </w:r>
          </w:p>
          <w:p w14:paraId="16B0ECA9" w14:textId="77777777" w:rsidR="00E73BC6" w:rsidRPr="00940E38" w:rsidRDefault="00E73BC6" w:rsidP="00E73BC6">
            <w:pPr>
              <w:spacing w:after="60"/>
            </w:pPr>
            <w:r w:rsidRPr="00940E38">
              <w:rPr>
                <w:b/>
              </w:rPr>
              <w:t>Contingent liabilities</w:t>
            </w:r>
            <w:r w:rsidRPr="00940E38">
              <w:t xml:space="preserve"> </w:t>
            </w:r>
            <w:r w:rsidRPr="00940E38">
              <w:rPr>
                <w:rStyle w:val="SourceReference"/>
              </w:rPr>
              <w:t>[AASB 137.88]</w:t>
            </w:r>
            <w:r w:rsidRPr="00940E38">
              <w:t>: Where a provision and a contingent liability arise from the same set of circumstances, the disclosures in the financial statements should be made in a way that shows the link between the provision and the contingent liability.</w:t>
            </w:r>
          </w:p>
        </w:tc>
      </w:tr>
    </w:tbl>
    <w:p w14:paraId="23CAAB5D" w14:textId="77777777" w:rsidR="00E73BC6" w:rsidRPr="00940E38" w:rsidRDefault="00E73BC6" w:rsidP="00E73BC6"/>
    <w:bookmarkEnd w:id="290"/>
    <w:p w14:paraId="311CC256" w14:textId="77777777" w:rsidR="00E73BC6" w:rsidRPr="00940E38" w:rsidRDefault="00E73BC6" w:rsidP="00E73BC6"/>
    <w:p w14:paraId="375835E2" w14:textId="77777777" w:rsidR="00E73BC6" w:rsidRPr="00940E38" w:rsidRDefault="00E73BC6" w:rsidP="00E73BC6">
      <w:pPr>
        <w:sectPr w:rsidR="00E73BC6" w:rsidRPr="00940E38" w:rsidSect="00E73BC6">
          <w:headerReference w:type="even" r:id="rId256"/>
          <w:headerReference w:type="default" r:id="rId257"/>
          <w:headerReference w:type="first" r:id="rId258"/>
          <w:footerReference w:type="first" r:id="rId259"/>
          <w:type w:val="continuous"/>
          <w:pgSz w:w="11906" w:h="16838" w:code="9"/>
          <w:pgMar w:top="1134" w:right="1134" w:bottom="1134" w:left="1134" w:header="624" w:footer="567" w:gutter="0"/>
          <w:cols w:sep="1" w:space="567"/>
          <w:docGrid w:linePitch="360"/>
        </w:sectPr>
      </w:pPr>
    </w:p>
    <w:p w14:paraId="4E17F45F" w14:textId="77777777" w:rsidR="00E73BC6" w:rsidRPr="00940E38" w:rsidRDefault="00E73BC6" w:rsidP="00E73BC6">
      <w:pPr>
        <w:pStyle w:val="Heading1"/>
      </w:pPr>
      <w:bookmarkStart w:id="316" w:name="Section7"/>
      <w:r w:rsidRPr="00940E38">
        <w:lastRenderedPageBreak/>
        <w:t>HOW WE FINANCED OUR OPERATIONS</w:t>
      </w:r>
    </w:p>
    <w:p w14:paraId="0806AF1E" w14:textId="77777777" w:rsidR="00E73BC6" w:rsidRPr="00940E38" w:rsidRDefault="00E73BC6" w:rsidP="00E73BC6">
      <w:pPr>
        <w:pStyle w:val="Heading30"/>
        <w:sectPr w:rsidR="00E73BC6" w:rsidRPr="00940E38" w:rsidSect="00E73BC6">
          <w:headerReference w:type="even" r:id="rId260"/>
          <w:headerReference w:type="default" r:id="rId261"/>
          <w:headerReference w:type="first" r:id="rId262"/>
          <w:footerReference w:type="first" r:id="rId263"/>
          <w:pgSz w:w="11906" w:h="16838" w:code="9"/>
          <w:pgMar w:top="1134" w:right="1134" w:bottom="1134" w:left="1134" w:header="624" w:footer="567" w:gutter="0"/>
          <w:cols w:sep="1" w:space="567"/>
          <w:titlePg/>
          <w:docGrid w:linePitch="360"/>
        </w:sectPr>
      </w:pPr>
    </w:p>
    <w:p w14:paraId="0378B3C5" w14:textId="77777777" w:rsidR="00E73BC6" w:rsidRPr="00940E38" w:rsidRDefault="00E73BC6" w:rsidP="00E73BC6">
      <w:pPr>
        <w:pStyle w:val="Heading30"/>
      </w:pPr>
      <w:r w:rsidRPr="00940E38">
        <w:t>Introduction</w:t>
      </w:r>
    </w:p>
    <w:p w14:paraId="489543F0" w14:textId="77777777" w:rsidR="00E73BC6" w:rsidRPr="00940E38" w:rsidRDefault="00E73BC6" w:rsidP="00E73BC6">
      <w:r w:rsidRPr="00940E38">
        <w:t xml:space="preserve">This section provides information on the sources of finance utilised by the Department during its operations, along with interest expenses (the cost of borrowings) and other information related to financing activities of the Department. </w:t>
      </w:r>
    </w:p>
    <w:p w14:paraId="215C30F2" w14:textId="77777777" w:rsidR="00E73BC6" w:rsidRPr="00940E38" w:rsidRDefault="00E73BC6" w:rsidP="00E73BC6">
      <w:pPr>
        <w:rPr>
          <w:b/>
          <w:bCs/>
        </w:rPr>
      </w:pPr>
      <w:r w:rsidRPr="00940E38">
        <w:t>This section includes disclosures of balances that are financial instruments (such as borrowings and cash balances). Notes 8.1 and 8.3 provide additional, specific financial instrument disclosures.</w:t>
      </w:r>
    </w:p>
    <w:p w14:paraId="68CE76D3" w14:textId="77777777" w:rsidR="00E73BC6" w:rsidRPr="00940E38" w:rsidRDefault="00E73BC6" w:rsidP="00E73BC6">
      <w:pPr>
        <w:pStyle w:val="Heading30"/>
      </w:pPr>
      <w:r w:rsidRPr="00940E38">
        <w:br w:type="column"/>
      </w:r>
      <w:r w:rsidRPr="00940E38">
        <w:t>Structure</w:t>
      </w:r>
    </w:p>
    <w:p w14:paraId="7C916369" w14:textId="49C297DC" w:rsidR="00591DEC" w:rsidRDefault="00E73BC6">
      <w:pPr>
        <w:pStyle w:val="TOC9"/>
        <w:rPr>
          <w:noProof/>
          <w:sz w:val="22"/>
        </w:rPr>
      </w:pPr>
      <w:r w:rsidRPr="00940E38">
        <w:fldChar w:fldCharType="begin"/>
      </w:r>
      <w:r w:rsidRPr="00940E38">
        <w:instrText xml:space="preserve"> TOC \h \z \t "Heading 2 (#),9" \b Section7 \* MERGEFORMAT </w:instrText>
      </w:r>
      <w:r w:rsidRPr="00940E38">
        <w:fldChar w:fldCharType="separate"/>
      </w:r>
      <w:hyperlink w:anchor="_Toc42054725" w:history="1">
        <w:r w:rsidR="00591DEC" w:rsidRPr="00B20B13">
          <w:rPr>
            <w:rStyle w:val="Hyperlink"/>
            <w:noProof/>
          </w:rPr>
          <w:t>7.1</w:t>
        </w:r>
        <w:r w:rsidR="00591DEC">
          <w:rPr>
            <w:noProof/>
            <w:sz w:val="22"/>
          </w:rPr>
          <w:tab/>
        </w:r>
        <w:r w:rsidR="00591DEC" w:rsidRPr="00B20B13">
          <w:rPr>
            <w:rStyle w:val="Hyperlink"/>
            <w:noProof/>
          </w:rPr>
          <w:t>Borrowings</w:t>
        </w:r>
        <w:r w:rsidR="00591DEC">
          <w:rPr>
            <w:noProof/>
            <w:webHidden/>
          </w:rPr>
          <w:tab/>
        </w:r>
        <w:r w:rsidR="00591DEC">
          <w:rPr>
            <w:noProof/>
            <w:webHidden/>
          </w:rPr>
          <w:fldChar w:fldCharType="begin"/>
        </w:r>
        <w:r w:rsidR="00591DEC">
          <w:rPr>
            <w:noProof/>
            <w:webHidden/>
          </w:rPr>
          <w:instrText xml:space="preserve"> PAGEREF _Toc42054725 \h </w:instrText>
        </w:r>
        <w:r w:rsidR="00591DEC">
          <w:rPr>
            <w:noProof/>
            <w:webHidden/>
          </w:rPr>
        </w:r>
        <w:r w:rsidR="00591DEC">
          <w:rPr>
            <w:noProof/>
            <w:webHidden/>
          </w:rPr>
          <w:fldChar w:fldCharType="separate"/>
        </w:r>
        <w:r w:rsidR="00655DDD">
          <w:rPr>
            <w:noProof/>
            <w:webHidden/>
          </w:rPr>
          <w:t>158</w:t>
        </w:r>
        <w:r w:rsidR="00591DEC">
          <w:rPr>
            <w:noProof/>
            <w:webHidden/>
          </w:rPr>
          <w:fldChar w:fldCharType="end"/>
        </w:r>
      </w:hyperlink>
    </w:p>
    <w:p w14:paraId="709FBD16" w14:textId="061B0F5E" w:rsidR="00591DEC" w:rsidRDefault="007521AA">
      <w:pPr>
        <w:pStyle w:val="TOC9"/>
        <w:rPr>
          <w:noProof/>
          <w:sz w:val="22"/>
        </w:rPr>
      </w:pPr>
      <w:hyperlink w:anchor="_Toc42054726" w:history="1">
        <w:r w:rsidR="00591DEC" w:rsidRPr="00B20B13">
          <w:rPr>
            <w:rStyle w:val="Hyperlink"/>
            <w:noProof/>
          </w:rPr>
          <w:t>7.2</w:t>
        </w:r>
        <w:r w:rsidR="00591DEC">
          <w:rPr>
            <w:noProof/>
            <w:sz w:val="22"/>
          </w:rPr>
          <w:tab/>
        </w:r>
        <w:r w:rsidR="00591DEC" w:rsidRPr="00B20B13">
          <w:rPr>
            <w:rStyle w:val="Hyperlink"/>
            <w:noProof/>
          </w:rPr>
          <w:t>Leases</w:t>
        </w:r>
        <w:r w:rsidR="00591DEC">
          <w:rPr>
            <w:noProof/>
            <w:webHidden/>
          </w:rPr>
          <w:tab/>
        </w:r>
        <w:r w:rsidR="00591DEC">
          <w:rPr>
            <w:noProof/>
            <w:webHidden/>
          </w:rPr>
          <w:fldChar w:fldCharType="begin"/>
        </w:r>
        <w:r w:rsidR="00591DEC">
          <w:rPr>
            <w:noProof/>
            <w:webHidden/>
          </w:rPr>
          <w:instrText xml:space="preserve"> PAGEREF _Toc42054726 \h </w:instrText>
        </w:r>
        <w:r w:rsidR="00591DEC">
          <w:rPr>
            <w:noProof/>
            <w:webHidden/>
          </w:rPr>
        </w:r>
        <w:r w:rsidR="00591DEC">
          <w:rPr>
            <w:noProof/>
            <w:webHidden/>
          </w:rPr>
          <w:fldChar w:fldCharType="separate"/>
        </w:r>
        <w:r w:rsidR="00655DDD">
          <w:rPr>
            <w:noProof/>
            <w:webHidden/>
          </w:rPr>
          <w:t>160</w:t>
        </w:r>
        <w:r w:rsidR="00591DEC">
          <w:rPr>
            <w:noProof/>
            <w:webHidden/>
          </w:rPr>
          <w:fldChar w:fldCharType="end"/>
        </w:r>
      </w:hyperlink>
    </w:p>
    <w:p w14:paraId="3B25DE44" w14:textId="62A607B4" w:rsidR="00591DEC" w:rsidRDefault="007521AA">
      <w:pPr>
        <w:pStyle w:val="TOC9"/>
        <w:rPr>
          <w:noProof/>
          <w:sz w:val="22"/>
        </w:rPr>
      </w:pPr>
      <w:hyperlink w:anchor="_Toc42054727" w:history="1">
        <w:r w:rsidR="00591DEC" w:rsidRPr="00B20B13">
          <w:rPr>
            <w:rStyle w:val="Hyperlink"/>
            <w:noProof/>
          </w:rPr>
          <w:t>7.3</w:t>
        </w:r>
        <w:r w:rsidR="00591DEC">
          <w:rPr>
            <w:noProof/>
            <w:sz w:val="22"/>
          </w:rPr>
          <w:tab/>
        </w:r>
        <w:r w:rsidR="00591DEC" w:rsidRPr="00B20B13">
          <w:rPr>
            <w:rStyle w:val="Hyperlink"/>
            <w:noProof/>
          </w:rPr>
          <w:t>Cash flow information and balances</w:t>
        </w:r>
        <w:r w:rsidR="00591DEC">
          <w:rPr>
            <w:noProof/>
            <w:webHidden/>
          </w:rPr>
          <w:tab/>
        </w:r>
        <w:r w:rsidR="00591DEC">
          <w:rPr>
            <w:noProof/>
            <w:webHidden/>
          </w:rPr>
          <w:fldChar w:fldCharType="begin"/>
        </w:r>
        <w:r w:rsidR="00591DEC">
          <w:rPr>
            <w:noProof/>
            <w:webHidden/>
          </w:rPr>
          <w:instrText xml:space="preserve"> PAGEREF _Toc42054727 \h </w:instrText>
        </w:r>
        <w:r w:rsidR="00591DEC">
          <w:rPr>
            <w:noProof/>
            <w:webHidden/>
          </w:rPr>
        </w:r>
        <w:r w:rsidR="00591DEC">
          <w:rPr>
            <w:noProof/>
            <w:webHidden/>
          </w:rPr>
          <w:fldChar w:fldCharType="separate"/>
        </w:r>
        <w:r w:rsidR="00655DDD">
          <w:rPr>
            <w:noProof/>
            <w:webHidden/>
          </w:rPr>
          <w:t>166</w:t>
        </w:r>
        <w:r w:rsidR="00591DEC">
          <w:rPr>
            <w:noProof/>
            <w:webHidden/>
          </w:rPr>
          <w:fldChar w:fldCharType="end"/>
        </w:r>
      </w:hyperlink>
    </w:p>
    <w:p w14:paraId="36CCB87C" w14:textId="238DE1C9" w:rsidR="00591DEC" w:rsidRDefault="007521AA">
      <w:pPr>
        <w:pStyle w:val="TOC9"/>
        <w:rPr>
          <w:noProof/>
          <w:sz w:val="22"/>
        </w:rPr>
      </w:pPr>
      <w:hyperlink w:anchor="_Toc42054728" w:history="1">
        <w:r w:rsidR="00591DEC" w:rsidRPr="00B20B13">
          <w:rPr>
            <w:rStyle w:val="Hyperlink"/>
            <w:noProof/>
          </w:rPr>
          <w:t>7.4</w:t>
        </w:r>
        <w:r w:rsidR="00591DEC">
          <w:rPr>
            <w:noProof/>
            <w:sz w:val="22"/>
          </w:rPr>
          <w:tab/>
        </w:r>
        <w:r w:rsidR="00591DEC" w:rsidRPr="00B20B13">
          <w:rPr>
            <w:rStyle w:val="Hyperlink"/>
            <w:noProof/>
          </w:rPr>
          <w:t>Trust account balances</w:t>
        </w:r>
        <w:r w:rsidR="00591DEC">
          <w:rPr>
            <w:noProof/>
            <w:webHidden/>
          </w:rPr>
          <w:tab/>
        </w:r>
        <w:r w:rsidR="00591DEC">
          <w:rPr>
            <w:noProof/>
            <w:webHidden/>
          </w:rPr>
          <w:fldChar w:fldCharType="begin"/>
        </w:r>
        <w:r w:rsidR="00591DEC">
          <w:rPr>
            <w:noProof/>
            <w:webHidden/>
          </w:rPr>
          <w:instrText xml:space="preserve"> PAGEREF _Toc42054728 \h </w:instrText>
        </w:r>
        <w:r w:rsidR="00591DEC">
          <w:rPr>
            <w:noProof/>
            <w:webHidden/>
          </w:rPr>
        </w:r>
        <w:r w:rsidR="00591DEC">
          <w:rPr>
            <w:noProof/>
            <w:webHidden/>
          </w:rPr>
          <w:fldChar w:fldCharType="separate"/>
        </w:r>
        <w:r w:rsidR="00655DDD">
          <w:rPr>
            <w:noProof/>
            <w:webHidden/>
          </w:rPr>
          <w:t>168</w:t>
        </w:r>
        <w:r w:rsidR="00591DEC">
          <w:rPr>
            <w:noProof/>
            <w:webHidden/>
          </w:rPr>
          <w:fldChar w:fldCharType="end"/>
        </w:r>
      </w:hyperlink>
    </w:p>
    <w:p w14:paraId="66CE4875" w14:textId="62AC6FA3" w:rsidR="00591DEC" w:rsidRDefault="007521AA">
      <w:pPr>
        <w:pStyle w:val="TOC9"/>
        <w:rPr>
          <w:noProof/>
          <w:sz w:val="22"/>
        </w:rPr>
      </w:pPr>
      <w:hyperlink w:anchor="_Toc42054729" w:history="1">
        <w:r w:rsidR="00591DEC" w:rsidRPr="00B20B13">
          <w:rPr>
            <w:rStyle w:val="Hyperlink"/>
            <w:noProof/>
          </w:rPr>
          <w:t>7.5</w:t>
        </w:r>
        <w:r w:rsidR="00591DEC">
          <w:rPr>
            <w:noProof/>
            <w:sz w:val="22"/>
          </w:rPr>
          <w:tab/>
        </w:r>
        <w:r w:rsidR="00591DEC" w:rsidRPr="00B20B13">
          <w:rPr>
            <w:rStyle w:val="Hyperlink"/>
            <w:noProof/>
          </w:rPr>
          <w:t>Commitments for expenditure</w:t>
        </w:r>
        <w:r w:rsidR="00591DEC">
          <w:rPr>
            <w:noProof/>
            <w:webHidden/>
          </w:rPr>
          <w:tab/>
        </w:r>
        <w:r w:rsidR="00591DEC">
          <w:rPr>
            <w:noProof/>
            <w:webHidden/>
          </w:rPr>
          <w:fldChar w:fldCharType="begin"/>
        </w:r>
        <w:r w:rsidR="00591DEC">
          <w:rPr>
            <w:noProof/>
            <w:webHidden/>
          </w:rPr>
          <w:instrText xml:space="preserve"> PAGEREF _Toc42054729 \h </w:instrText>
        </w:r>
        <w:r w:rsidR="00591DEC">
          <w:rPr>
            <w:noProof/>
            <w:webHidden/>
          </w:rPr>
        </w:r>
        <w:r w:rsidR="00591DEC">
          <w:rPr>
            <w:noProof/>
            <w:webHidden/>
          </w:rPr>
          <w:fldChar w:fldCharType="separate"/>
        </w:r>
        <w:r w:rsidR="00655DDD">
          <w:rPr>
            <w:noProof/>
            <w:webHidden/>
          </w:rPr>
          <w:t>171</w:t>
        </w:r>
        <w:r w:rsidR="00591DEC">
          <w:rPr>
            <w:noProof/>
            <w:webHidden/>
          </w:rPr>
          <w:fldChar w:fldCharType="end"/>
        </w:r>
      </w:hyperlink>
    </w:p>
    <w:p w14:paraId="12BEA16D" w14:textId="197F70FE" w:rsidR="00591DEC" w:rsidRDefault="007521AA">
      <w:pPr>
        <w:pStyle w:val="TOC9"/>
        <w:rPr>
          <w:noProof/>
          <w:sz w:val="22"/>
        </w:rPr>
      </w:pPr>
      <w:hyperlink w:anchor="_Toc42054730" w:history="1">
        <w:r w:rsidR="00591DEC" w:rsidRPr="00B20B13">
          <w:rPr>
            <w:rStyle w:val="Hyperlink"/>
            <w:noProof/>
          </w:rPr>
          <w:t>7.6</w:t>
        </w:r>
        <w:r w:rsidR="00591DEC">
          <w:rPr>
            <w:noProof/>
            <w:sz w:val="22"/>
          </w:rPr>
          <w:tab/>
        </w:r>
        <w:r w:rsidR="00591DEC" w:rsidRPr="00B20B13">
          <w:rPr>
            <w:rStyle w:val="Hyperlink"/>
            <w:noProof/>
          </w:rPr>
          <w:t>Assets pledged as security</w:t>
        </w:r>
        <w:r w:rsidR="00591DEC">
          <w:rPr>
            <w:noProof/>
            <w:webHidden/>
          </w:rPr>
          <w:tab/>
        </w:r>
        <w:r w:rsidR="00591DEC">
          <w:rPr>
            <w:noProof/>
            <w:webHidden/>
          </w:rPr>
          <w:fldChar w:fldCharType="begin"/>
        </w:r>
        <w:r w:rsidR="00591DEC">
          <w:rPr>
            <w:noProof/>
            <w:webHidden/>
          </w:rPr>
          <w:instrText xml:space="preserve"> PAGEREF _Toc42054730 \h </w:instrText>
        </w:r>
        <w:r w:rsidR="00591DEC">
          <w:rPr>
            <w:noProof/>
            <w:webHidden/>
          </w:rPr>
        </w:r>
        <w:r w:rsidR="00591DEC">
          <w:rPr>
            <w:noProof/>
            <w:webHidden/>
          </w:rPr>
          <w:fldChar w:fldCharType="separate"/>
        </w:r>
        <w:r w:rsidR="00655DDD">
          <w:rPr>
            <w:noProof/>
            <w:webHidden/>
          </w:rPr>
          <w:t>179</w:t>
        </w:r>
        <w:r w:rsidR="00591DEC">
          <w:rPr>
            <w:noProof/>
            <w:webHidden/>
          </w:rPr>
          <w:fldChar w:fldCharType="end"/>
        </w:r>
      </w:hyperlink>
    </w:p>
    <w:p w14:paraId="4163AAC5" w14:textId="36437BCF" w:rsidR="00E73BC6" w:rsidRPr="00940E38" w:rsidRDefault="00E73BC6" w:rsidP="00591DEC">
      <w:pPr>
        <w:pStyle w:val="TOC9"/>
      </w:pPr>
      <w:r w:rsidRPr="00940E38">
        <w:fldChar w:fldCharType="end"/>
      </w:r>
    </w:p>
    <w:p w14:paraId="279B14AB" w14:textId="77777777" w:rsidR="00E73BC6" w:rsidRPr="00940E38" w:rsidRDefault="00E73BC6" w:rsidP="00E73BC6">
      <w:pPr>
        <w:sectPr w:rsidR="00E73BC6" w:rsidRPr="00940E38" w:rsidSect="00E73BC6">
          <w:headerReference w:type="even" r:id="rId264"/>
          <w:headerReference w:type="default" r:id="rId265"/>
          <w:headerReference w:type="first" r:id="rId266"/>
          <w:footerReference w:type="first" r:id="rId267"/>
          <w:type w:val="continuous"/>
          <w:pgSz w:w="11906" w:h="16838" w:code="9"/>
          <w:pgMar w:top="1134" w:right="1134" w:bottom="1134" w:left="1134" w:header="624" w:footer="567" w:gutter="0"/>
          <w:cols w:num="2" w:space="567"/>
          <w:docGrid w:linePitch="360"/>
        </w:sectPr>
      </w:pPr>
    </w:p>
    <w:p w14:paraId="0374BA71" w14:textId="77777777" w:rsidR="00E73BC6" w:rsidRPr="00940E38" w:rsidRDefault="00E73BC6" w:rsidP="00E73BC6">
      <w:pPr>
        <w:pStyle w:val="Heading2"/>
      </w:pPr>
      <w:bookmarkStart w:id="317" w:name="_Toc42054725"/>
      <w:bookmarkStart w:id="318" w:name="_Toc42218682"/>
      <w:r w:rsidRPr="00940E38">
        <w:t>Borrowings</w:t>
      </w:r>
      <w:bookmarkEnd w:id="317"/>
      <w:bookmarkEnd w:id="318"/>
    </w:p>
    <w:p w14:paraId="30213E1E"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39" w:type="dxa"/>
        <w:tblLook w:val="04E0" w:firstRow="1" w:lastRow="1" w:firstColumn="1" w:lastColumn="0" w:noHBand="0" w:noVBand="1"/>
      </w:tblPr>
      <w:tblGrid>
        <w:gridCol w:w="1418"/>
        <w:gridCol w:w="6237"/>
        <w:gridCol w:w="992"/>
        <w:gridCol w:w="992"/>
      </w:tblGrid>
      <w:tr w:rsidR="00E73BC6" w:rsidRPr="00D342FD" w14:paraId="7C902E15" w14:textId="77777777" w:rsidTr="009F17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dxa"/>
            <w:hideMark/>
          </w:tcPr>
          <w:p w14:paraId="0658E02A" w14:textId="77777777" w:rsidR="00E73BC6" w:rsidRPr="00D342FD" w:rsidRDefault="00E73BC6" w:rsidP="009F17AC">
            <w:pPr>
              <w:ind w:left="0"/>
            </w:pPr>
            <w:r w:rsidRPr="00D342FD">
              <w:t>Source reference</w:t>
            </w:r>
          </w:p>
        </w:tc>
        <w:tc>
          <w:tcPr>
            <w:tcW w:w="6237" w:type="dxa"/>
            <w:noWrap/>
            <w:hideMark/>
          </w:tcPr>
          <w:p w14:paraId="1A9C67E1" w14:textId="77777777" w:rsidR="00E73BC6" w:rsidRPr="00D342FD" w:rsidRDefault="00E73BC6" w:rsidP="009F17AC">
            <w:pPr>
              <w:cnfStyle w:val="100000000000" w:firstRow="1" w:lastRow="0" w:firstColumn="0" w:lastColumn="0" w:oddVBand="0" w:evenVBand="0" w:oddHBand="0" w:evenHBand="0" w:firstRowFirstColumn="0" w:firstRowLastColumn="0" w:lastRowFirstColumn="0" w:lastRowLastColumn="0"/>
            </w:pPr>
            <w:r w:rsidRPr="00D342FD">
              <w:t xml:space="preserve"> </w:t>
            </w:r>
          </w:p>
        </w:tc>
        <w:tc>
          <w:tcPr>
            <w:tcW w:w="992" w:type="dxa"/>
            <w:noWrap/>
            <w:hideMark/>
          </w:tcPr>
          <w:p w14:paraId="7D49D430" w14:textId="77777777" w:rsidR="00E73BC6" w:rsidRPr="00D342FD" w:rsidRDefault="00E73BC6" w:rsidP="009F17AC">
            <w:pPr>
              <w:cnfStyle w:val="100000000000" w:firstRow="1" w:lastRow="0" w:firstColumn="0" w:lastColumn="0" w:oddVBand="0" w:evenVBand="0" w:oddHBand="0" w:evenHBand="0" w:firstRowFirstColumn="0" w:firstRowLastColumn="0" w:lastRowFirstColumn="0" w:lastRowLastColumn="0"/>
            </w:pPr>
            <w:r w:rsidRPr="00D342FD">
              <w:t>2020</w:t>
            </w:r>
          </w:p>
        </w:tc>
        <w:tc>
          <w:tcPr>
            <w:tcW w:w="992" w:type="dxa"/>
            <w:noWrap/>
            <w:hideMark/>
          </w:tcPr>
          <w:p w14:paraId="145E3126" w14:textId="77777777" w:rsidR="00E73BC6" w:rsidRPr="00D342FD" w:rsidRDefault="00E73BC6" w:rsidP="009F17AC">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38F15F4E" w14:textId="77777777" w:rsidTr="009F17AC">
        <w:tc>
          <w:tcPr>
            <w:cnfStyle w:val="001000000000" w:firstRow="0" w:lastRow="0" w:firstColumn="1" w:lastColumn="0" w:oddVBand="0" w:evenVBand="0" w:oddHBand="0" w:evenHBand="0" w:firstRowFirstColumn="0" w:firstRowLastColumn="0" w:lastRowFirstColumn="0" w:lastRowLastColumn="0"/>
            <w:tcW w:w="1475" w:type="dxa"/>
            <w:hideMark/>
          </w:tcPr>
          <w:p w14:paraId="4244CD12" w14:textId="77777777" w:rsidR="00E73BC6" w:rsidRPr="00D342FD" w:rsidRDefault="00E73BC6" w:rsidP="009F17AC">
            <w:pPr>
              <w:ind w:left="0"/>
            </w:pPr>
            <w:r w:rsidRPr="00D342FD">
              <w:t>AASB 101.61</w:t>
            </w:r>
          </w:p>
        </w:tc>
        <w:tc>
          <w:tcPr>
            <w:tcW w:w="6237" w:type="dxa"/>
            <w:noWrap/>
            <w:hideMark/>
          </w:tcPr>
          <w:p w14:paraId="647C05AD"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Current borrowings</w:t>
            </w:r>
          </w:p>
        </w:tc>
        <w:tc>
          <w:tcPr>
            <w:tcW w:w="992" w:type="dxa"/>
            <w:shd w:val="clear" w:color="auto" w:fill="D9D9D6" w:themeFill="background2"/>
            <w:noWrap/>
            <w:hideMark/>
          </w:tcPr>
          <w:p w14:paraId="04F2AB66"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992" w:type="dxa"/>
            <w:noWrap/>
            <w:hideMark/>
          </w:tcPr>
          <w:p w14:paraId="6CA60A98"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43C0959F"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1EE2175E" w14:textId="77777777" w:rsidR="00E73BC6" w:rsidRPr="00D342FD" w:rsidRDefault="00E73BC6" w:rsidP="009F17AC">
            <w:pPr>
              <w:ind w:left="0"/>
            </w:pPr>
          </w:p>
        </w:tc>
        <w:tc>
          <w:tcPr>
            <w:tcW w:w="0" w:type="dxa"/>
            <w:noWrap/>
            <w:hideMark/>
          </w:tcPr>
          <w:p w14:paraId="62A7376E"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Bank overdrafts</w:t>
            </w:r>
          </w:p>
        </w:tc>
        <w:tc>
          <w:tcPr>
            <w:tcW w:w="0" w:type="dxa"/>
            <w:tcBorders>
              <w:top w:val="nil"/>
              <w:left w:val="nil"/>
              <w:bottom w:val="nil"/>
              <w:right w:val="nil"/>
            </w:tcBorders>
            <w:shd w:val="clear" w:color="auto" w:fill="D9D9D6" w:themeFill="background2"/>
            <w:noWrap/>
            <w:vAlign w:val="center"/>
            <w:hideMark/>
          </w:tcPr>
          <w:p w14:paraId="44065F56"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w:t>
            </w:r>
          </w:p>
        </w:tc>
        <w:tc>
          <w:tcPr>
            <w:tcW w:w="0" w:type="dxa"/>
            <w:tcBorders>
              <w:top w:val="nil"/>
              <w:left w:val="nil"/>
              <w:bottom w:val="nil"/>
              <w:right w:val="nil"/>
            </w:tcBorders>
            <w:shd w:val="clear" w:color="auto" w:fill="auto"/>
            <w:noWrap/>
            <w:vAlign w:val="center"/>
            <w:hideMark/>
          </w:tcPr>
          <w:p w14:paraId="4384410E"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5 437</w:t>
            </w:r>
          </w:p>
        </w:tc>
      </w:tr>
      <w:tr w:rsidR="00E73BC6" w:rsidRPr="00D342FD" w14:paraId="7EC51C4D"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4E38BEF1" w14:textId="77777777" w:rsidR="00E73BC6" w:rsidRPr="00D342FD" w:rsidRDefault="00E73BC6" w:rsidP="009F17AC">
            <w:pPr>
              <w:ind w:left="0"/>
            </w:pPr>
          </w:p>
        </w:tc>
        <w:tc>
          <w:tcPr>
            <w:tcW w:w="0" w:type="dxa"/>
            <w:noWrap/>
            <w:hideMark/>
          </w:tcPr>
          <w:p w14:paraId="7201F6A5"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Lease liabilities</w:t>
            </w:r>
            <w:r>
              <w:t xml:space="preserve"> </w:t>
            </w:r>
            <w:r w:rsidRPr="008744D8">
              <w:rPr>
                <w:vertAlign w:val="superscript"/>
              </w:rPr>
              <w:t>(a)</w:t>
            </w:r>
          </w:p>
        </w:tc>
        <w:tc>
          <w:tcPr>
            <w:tcW w:w="0" w:type="dxa"/>
            <w:tcBorders>
              <w:top w:val="nil"/>
              <w:left w:val="nil"/>
              <w:bottom w:val="nil"/>
              <w:right w:val="nil"/>
            </w:tcBorders>
            <w:shd w:val="clear" w:color="auto" w:fill="D9D9D6" w:themeFill="background2"/>
            <w:noWrap/>
            <w:vAlign w:val="center"/>
            <w:hideMark/>
          </w:tcPr>
          <w:p w14:paraId="506002A3"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 </w:t>
            </w:r>
          </w:p>
        </w:tc>
        <w:tc>
          <w:tcPr>
            <w:tcW w:w="0" w:type="dxa"/>
            <w:tcBorders>
              <w:top w:val="nil"/>
              <w:left w:val="nil"/>
              <w:bottom w:val="nil"/>
              <w:right w:val="nil"/>
            </w:tcBorders>
            <w:shd w:val="clear" w:color="auto" w:fill="auto"/>
            <w:noWrap/>
            <w:vAlign w:val="center"/>
            <w:hideMark/>
          </w:tcPr>
          <w:p w14:paraId="0E521A3C"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D342FD" w14:paraId="287DB34A" w14:textId="77777777" w:rsidTr="009F17AC">
        <w:tc>
          <w:tcPr>
            <w:cnfStyle w:val="001000000000" w:firstRow="0" w:lastRow="0" w:firstColumn="1" w:lastColumn="0" w:oddVBand="0" w:evenVBand="0" w:oddHBand="0" w:evenHBand="0" w:firstRowFirstColumn="0" w:firstRowLastColumn="0" w:lastRowFirstColumn="0" w:lastRowLastColumn="0"/>
            <w:tcW w:w="1475" w:type="dxa"/>
            <w:vMerge w:val="restart"/>
            <w:hideMark/>
          </w:tcPr>
          <w:p w14:paraId="6ADBB220" w14:textId="77777777" w:rsidR="00E73BC6" w:rsidRPr="005A6006" w:rsidRDefault="00E73BC6" w:rsidP="009F17AC">
            <w:pPr>
              <w:ind w:left="0"/>
            </w:pPr>
            <w:r w:rsidRPr="005A6006">
              <w:t>Recommendation 12, PAEC Report 115</w:t>
            </w:r>
          </w:p>
          <w:p w14:paraId="094D7515" w14:textId="77777777" w:rsidR="00E73BC6" w:rsidRPr="00D342FD" w:rsidRDefault="00E73BC6" w:rsidP="009F17AC">
            <w:pPr>
              <w:ind w:left="0"/>
            </w:pPr>
          </w:p>
        </w:tc>
        <w:tc>
          <w:tcPr>
            <w:tcW w:w="6237" w:type="dxa"/>
            <w:noWrap/>
            <w:hideMark/>
          </w:tcPr>
          <w:p w14:paraId="7B91590D"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Public private partnership (PPP) related lease liabilities</w:t>
            </w:r>
          </w:p>
        </w:tc>
        <w:tc>
          <w:tcPr>
            <w:tcW w:w="992" w:type="dxa"/>
            <w:tcBorders>
              <w:top w:val="nil"/>
              <w:left w:val="nil"/>
              <w:bottom w:val="nil"/>
              <w:right w:val="nil"/>
            </w:tcBorders>
            <w:shd w:val="clear" w:color="auto" w:fill="D9D9D6" w:themeFill="background2"/>
            <w:noWrap/>
            <w:vAlign w:val="center"/>
            <w:hideMark/>
          </w:tcPr>
          <w:p w14:paraId="1212514B"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2 643</w:t>
            </w:r>
          </w:p>
        </w:tc>
        <w:tc>
          <w:tcPr>
            <w:tcW w:w="992" w:type="dxa"/>
            <w:tcBorders>
              <w:top w:val="nil"/>
              <w:left w:val="nil"/>
              <w:bottom w:val="nil"/>
              <w:right w:val="nil"/>
            </w:tcBorders>
            <w:shd w:val="clear" w:color="auto" w:fill="auto"/>
            <w:noWrap/>
            <w:vAlign w:val="center"/>
            <w:hideMark/>
          </w:tcPr>
          <w:p w14:paraId="63C5709A"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6 670</w:t>
            </w:r>
          </w:p>
        </w:tc>
      </w:tr>
      <w:tr w:rsidR="00E73BC6" w:rsidRPr="00D342FD" w14:paraId="0BC9A663" w14:textId="77777777" w:rsidTr="009F17AC">
        <w:tc>
          <w:tcPr>
            <w:cnfStyle w:val="001000000000" w:firstRow="0" w:lastRow="0" w:firstColumn="1" w:lastColumn="0" w:oddVBand="0" w:evenVBand="0" w:oddHBand="0" w:evenHBand="0" w:firstRowFirstColumn="0" w:firstRowLastColumn="0" w:lastRowFirstColumn="0" w:lastRowLastColumn="0"/>
            <w:tcW w:w="1475" w:type="dxa"/>
            <w:vMerge/>
            <w:hideMark/>
          </w:tcPr>
          <w:p w14:paraId="7953F492" w14:textId="77777777" w:rsidR="00E73BC6" w:rsidRPr="00D342FD" w:rsidRDefault="00E73BC6" w:rsidP="009F17AC">
            <w:pPr>
              <w:ind w:left="0"/>
            </w:pPr>
          </w:p>
        </w:tc>
        <w:tc>
          <w:tcPr>
            <w:tcW w:w="6237" w:type="dxa"/>
            <w:noWrap/>
            <w:hideMark/>
          </w:tcPr>
          <w:p w14:paraId="24DA8B50"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Non</w:t>
            </w:r>
            <w:r w:rsidRPr="00D342FD">
              <w:noBreakHyphen/>
              <w:t>PPP related lease liabilities (2019: Finance Lease)</w:t>
            </w:r>
          </w:p>
        </w:tc>
        <w:tc>
          <w:tcPr>
            <w:tcW w:w="992" w:type="dxa"/>
            <w:tcBorders>
              <w:top w:val="nil"/>
              <w:left w:val="nil"/>
              <w:bottom w:val="nil"/>
              <w:right w:val="nil"/>
            </w:tcBorders>
            <w:shd w:val="clear" w:color="auto" w:fill="D9D9D6" w:themeFill="background2"/>
            <w:noWrap/>
            <w:vAlign w:val="center"/>
            <w:hideMark/>
          </w:tcPr>
          <w:p w14:paraId="6F1F42B8"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2 603</w:t>
            </w:r>
          </w:p>
        </w:tc>
        <w:tc>
          <w:tcPr>
            <w:tcW w:w="992" w:type="dxa"/>
            <w:tcBorders>
              <w:top w:val="nil"/>
              <w:left w:val="nil"/>
              <w:bottom w:val="nil"/>
              <w:right w:val="nil"/>
            </w:tcBorders>
            <w:shd w:val="clear" w:color="auto" w:fill="auto"/>
            <w:noWrap/>
            <w:vAlign w:val="center"/>
            <w:hideMark/>
          </w:tcPr>
          <w:p w14:paraId="1D4F71B3"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3 576</w:t>
            </w:r>
          </w:p>
        </w:tc>
      </w:tr>
      <w:tr w:rsidR="00E73BC6" w:rsidRPr="00D342FD" w14:paraId="16A41BEE"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5200ECF2" w14:textId="77777777" w:rsidR="00E73BC6" w:rsidRPr="00D342FD" w:rsidRDefault="00E73BC6" w:rsidP="009F17AC">
            <w:pPr>
              <w:ind w:left="0"/>
            </w:pPr>
          </w:p>
        </w:tc>
        <w:tc>
          <w:tcPr>
            <w:tcW w:w="0" w:type="dxa"/>
            <w:noWrap/>
            <w:hideMark/>
          </w:tcPr>
          <w:p w14:paraId="088ED69C"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Service concession financial liability</w:t>
            </w:r>
          </w:p>
        </w:tc>
        <w:tc>
          <w:tcPr>
            <w:tcW w:w="0" w:type="dxa"/>
            <w:tcBorders>
              <w:top w:val="nil"/>
              <w:left w:val="nil"/>
              <w:right w:val="nil"/>
            </w:tcBorders>
            <w:shd w:val="clear" w:color="auto" w:fill="D9D9D6" w:themeFill="background2"/>
            <w:noWrap/>
            <w:vAlign w:val="center"/>
            <w:hideMark/>
          </w:tcPr>
          <w:p w14:paraId="6ACBD837"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1 000</w:t>
            </w:r>
          </w:p>
        </w:tc>
        <w:tc>
          <w:tcPr>
            <w:tcW w:w="0" w:type="dxa"/>
            <w:tcBorders>
              <w:top w:val="nil"/>
              <w:left w:val="nil"/>
              <w:right w:val="nil"/>
            </w:tcBorders>
            <w:shd w:val="clear" w:color="auto" w:fill="auto"/>
            <w:noWrap/>
            <w:vAlign w:val="center"/>
            <w:hideMark/>
          </w:tcPr>
          <w:p w14:paraId="2932A301"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1 000</w:t>
            </w:r>
          </w:p>
        </w:tc>
      </w:tr>
      <w:tr w:rsidR="00E73BC6" w:rsidRPr="00D342FD" w14:paraId="33DE1E34"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30D046A3" w14:textId="77777777" w:rsidR="00E73BC6" w:rsidRPr="00D342FD" w:rsidRDefault="00E73BC6" w:rsidP="009F17AC">
            <w:pPr>
              <w:ind w:left="0"/>
            </w:pPr>
          </w:p>
        </w:tc>
        <w:tc>
          <w:tcPr>
            <w:tcW w:w="0" w:type="dxa"/>
            <w:tcBorders>
              <w:bottom w:val="single" w:sz="6" w:space="0" w:color="auto"/>
            </w:tcBorders>
            <w:noWrap/>
            <w:hideMark/>
          </w:tcPr>
          <w:p w14:paraId="4132B880"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 xml:space="preserve">Advances from government </w:t>
            </w:r>
            <w:r w:rsidRPr="008744D8">
              <w:rPr>
                <w:vertAlign w:val="superscript"/>
              </w:rPr>
              <w:t>(b)</w:t>
            </w:r>
          </w:p>
        </w:tc>
        <w:tc>
          <w:tcPr>
            <w:tcW w:w="0" w:type="dxa"/>
            <w:tcBorders>
              <w:top w:val="nil"/>
              <w:left w:val="nil"/>
              <w:bottom w:val="single" w:sz="6" w:space="0" w:color="auto"/>
              <w:right w:val="nil"/>
            </w:tcBorders>
            <w:shd w:val="clear" w:color="auto" w:fill="D9D9D6" w:themeFill="background2"/>
            <w:noWrap/>
            <w:vAlign w:val="center"/>
            <w:hideMark/>
          </w:tcPr>
          <w:p w14:paraId="51DCE5CF"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5 118</w:t>
            </w:r>
          </w:p>
        </w:tc>
        <w:tc>
          <w:tcPr>
            <w:tcW w:w="0" w:type="dxa"/>
            <w:tcBorders>
              <w:top w:val="nil"/>
              <w:left w:val="nil"/>
              <w:bottom w:val="single" w:sz="6" w:space="0" w:color="auto"/>
              <w:right w:val="nil"/>
            </w:tcBorders>
            <w:shd w:val="clear" w:color="auto" w:fill="auto"/>
            <w:noWrap/>
            <w:vAlign w:val="center"/>
            <w:hideMark/>
          </w:tcPr>
          <w:p w14:paraId="226911D7"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10 287</w:t>
            </w:r>
          </w:p>
        </w:tc>
      </w:tr>
      <w:tr w:rsidR="00E73BC6" w:rsidRPr="00D342FD" w14:paraId="3C41BCEE"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6B397419" w14:textId="77777777" w:rsidR="00E73BC6" w:rsidRPr="00D342FD" w:rsidRDefault="00E73BC6" w:rsidP="009F17AC">
            <w:pPr>
              <w:ind w:left="0"/>
            </w:pPr>
          </w:p>
        </w:tc>
        <w:tc>
          <w:tcPr>
            <w:tcW w:w="0" w:type="dxa"/>
            <w:tcBorders>
              <w:top w:val="single" w:sz="6" w:space="0" w:color="auto"/>
              <w:bottom w:val="single" w:sz="6" w:space="0" w:color="auto"/>
            </w:tcBorders>
            <w:noWrap/>
            <w:hideMark/>
          </w:tcPr>
          <w:p w14:paraId="1627E0AA"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current borrowings</w:t>
            </w:r>
          </w:p>
        </w:tc>
        <w:tc>
          <w:tcPr>
            <w:tcW w:w="0" w:type="dxa"/>
            <w:tcBorders>
              <w:top w:val="single" w:sz="6" w:space="0" w:color="auto"/>
              <w:left w:val="nil"/>
              <w:bottom w:val="single" w:sz="6" w:space="0" w:color="auto"/>
              <w:right w:val="nil"/>
            </w:tcBorders>
            <w:shd w:val="clear" w:color="auto" w:fill="D9D9D6" w:themeFill="background2"/>
            <w:noWrap/>
            <w:vAlign w:val="center"/>
            <w:hideMark/>
          </w:tcPr>
          <w:p w14:paraId="12E29DB9"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11 364</w:t>
            </w:r>
          </w:p>
        </w:tc>
        <w:tc>
          <w:tcPr>
            <w:tcW w:w="0" w:type="dxa"/>
            <w:tcBorders>
              <w:top w:val="single" w:sz="6" w:space="0" w:color="auto"/>
              <w:left w:val="nil"/>
              <w:bottom w:val="single" w:sz="6" w:space="0" w:color="auto"/>
              <w:right w:val="nil"/>
            </w:tcBorders>
            <w:shd w:val="clear" w:color="auto" w:fill="auto"/>
            <w:noWrap/>
            <w:vAlign w:val="center"/>
            <w:hideMark/>
          </w:tcPr>
          <w:p w14:paraId="1AC96C05"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26 970</w:t>
            </w:r>
          </w:p>
        </w:tc>
      </w:tr>
      <w:tr w:rsidR="00E73BC6" w:rsidRPr="00D342FD" w14:paraId="0B93E26A"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40F9CA62" w14:textId="77777777" w:rsidR="00E73BC6" w:rsidRPr="00D342FD" w:rsidRDefault="00E73BC6" w:rsidP="009F17AC">
            <w:pPr>
              <w:ind w:left="0"/>
            </w:pPr>
            <w:r w:rsidRPr="00D342FD">
              <w:t>AASB 101.61</w:t>
            </w:r>
          </w:p>
        </w:tc>
        <w:tc>
          <w:tcPr>
            <w:tcW w:w="0" w:type="dxa"/>
            <w:tcBorders>
              <w:top w:val="single" w:sz="6" w:space="0" w:color="auto"/>
            </w:tcBorders>
            <w:noWrap/>
            <w:hideMark/>
          </w:tcPr>
          <w:p w14:paraId="49D5D5DC"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Non</w:t>
            </w:r>
            <w:r w:rsidRPr="00D342FD">
              <w:rPr>
                <w:b/>
                <w:bCs/>
              </w:rPr>
              <w:noBreakHyphen/>
              <w:t>current borrowings</w:t>
            </w:r>
          </w:p>
        </w:tc>
        <w:tc>
          <w:tcPr>
            <w:tcW w:w="0" w:type="dxa"/>
            <w:tcBorders>
              <w:top w:val="single" w:sz="6" w:space="0" w:color="auto"/>
              <w:left w:val="nil"/>
              <w:bottom w:val="nil"/>
              <w:right w:val="nil"/>
            </w:tcBorders>
            <w:shd w:val="clear" w:color="auto" w:fill="D9D9D6" w:themeFill="background2"/>
            <w:noWrap/>
            <w:vAlign w:val="center"/>
            <w:hideMark/>
          </w:tcPr>
          <w:p w14:paraId="2B7A44F8"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 </w:t>
            </w:r>
          </w:p>
        </w:tc>
        <w:tc>
          <w:tcPr>
            <w:tcW w:w="0" w:type="dxa"/>
            <w:tcBorders>
              <w:top w:val="single" w:sz="6" w:space="0" w:color="auto"/>
              <w:left w:val="nil"/>
              <w:bottom w:val="nil"/>
              <w:right w:val="nil"/>
            </w:tcBorders>
            <w:shd w:val="clear" w:color="auto" w:fill="auto"/>
            <w:noWrap/>
            <w:vAlign w:val="center"/>
            <w:hideMark/>
          </w:tcPr>
          <w:p w14:paraId="0CB4B517"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D342FD" w14:paraId="7D01A8B6"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4361B2AE" w14:textId="77777777" w:rsidR="00E73BC6" w:rsidRPr="00D342FD" w:rsidRDefault="00E73BC6" w:rsidP="009F17AC">
            <w:pPr>
              <w:ind w:left="0"/>
            </w:pPr>
          </w:p>
        </w:tc>
        <w:tc>
          <w:tcPr>
            <w:tcW w:w="0" w:type="dxa"/>
            <w:noWrap/>
            <w:hideMark/>
          </w:tcPr>
          <w:p w14:paraId="1610A391"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Lease liabilities</w:t>
            </w:r>
          </w:p>
        </w:tc>
        <w:tc>
          <w:tcPr>
            <w:tcW w:w="0" w:type="dxa"/>
            <w:tcBorders>
              <w:top w:val="nil"/>
              <w:left w:val="nil"/>
              <w:bottom w:val="nil"/>
              <w:right w:val="nil"/>
            </w:tcBorders>
            <w:shd w:val="clear" w:color="auto" w:fill="D9D9D6" w:themeFill="background2"/>
            <w:noWrap/>
            <w:vAlign w:val="center"/>
            <w:hideMark/>
          </w:tcPr>
          <w:p w14:paraId="175FA9CD"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 </w:t>
            </w:r>
          </w:p>
        </w:tc>
        <w:tc>
          <w:tcPr>
            <w:tcW w:w="0" w:type="dxa"/>
            <w:tcBorders>
              <w:top w:val="nil"/>
              <w:left w:val="nil"/>
              <w:bottom w:val="nil"/>
              <w:right w:val="nil"/>
            </w:tcBorders>
            <w:shd w:val="clear" w:color="auto" w:fill="auto"/>
            <w:noWrap/>
            <w:vAlign w:val="center"/>
            <w:hideMark/>
          </w:tcPr>
          <w:p w14:paraId="4C01D2D2"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D342FD" w14:paraId="4FA44451"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43B259EF" w14:textId="77777777" w:rsidR="00E73BC6" w:rsidRPr="00D342FD" w:rsidRDefault="00E73BC6" w:rsidP="009F17AC">
            <w:pPr>
              <w:ind w:left="0"/>
            </w:pPr>
          </w:p>
        </w:tc>
        <w:tc>
          <w:tcPr>
            <w:tcW w:w="0" w:type="dxa"/>
            <w:noWrap/>
            <w:hideMark/>
          </w:tcPr>
          <w:p w14:paraId="2C30FD91"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Public private partnership (PPP) related lease liabilities</w:t>
            </w:r>
          </w:p>
        </w:tc>
        <w:tc>
          <w:tcPr>
            <w:tcW w:w="0" w:type="dxa"/>
            <w:tcBorders>
              <w:top w:val="nil"/>
              <w:left w:val="nil"/>
              <w:bottom w:val="nil"/>
              <w:right w:val="nil"/>
            </w:tcBorders>
            <w:shd w:val="clear" w:color="auto" w:fill="D9D9D6" w:themeFill="background2"/>
            <w:noWrap/>
            <w:vAlign w:val="center"/>
            <w:hideMark/>
          </w:tcPr>
          <w:p w14:paraId="6E7C720C"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2 551</w:t>
            </w:r>
          </w:p>
        </w:tc>
        <w:tc>
          <w:tcPr>
            <w:tcW w:w="0" w:type="dxa"/>
            <w:tcBorders>
              <w:top w:val="nil"/>
              <w:left w:val="nil"/>
              <w:bottom w:val="nil"/>
              <w:right w:val="nil"/>
            </w:tcBorders>
            <w:shd w:val="clear" w:color="auto" w:fill="auto"/>
            <w:noWrap/>
            <w:vAlign w:val="center"/>
            <w:hideMark/>
          </w:tcPr>
          <w:p w14:paraId="3730366A"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6 391</w:t>
            </w:r>
          </w:p>
        </w:tc>
      </w:tr>
      <w:tr w:rsidR="00E73BC6" w:rsidRPr="00D342FD" w14:paraId="153088CD"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6BDDC006" w14:textId="77777777" w:rsidR="00E73BC6" w:rsidRPr="00D342FD" w:rsidRDefault="00E73BC6" w:rsidP="009F17AC">
            <w:pPr>
              <w:ind w:left="0"/>
            </w:pPr>
          </w:p>
        </w:tc>
        <w:tc>
          <w:tcPr>
            <w:tcW w:w="0" w:type="dxa"/>
            <w:noWrap/>
            <w:hideMark/>
          </w:tcPr>
          <w:p w14:paraId="351C95E6"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Non</w:t>
            </w:r>
            <w:r w:rsidRPr="00D342FD">
              <w:noBreakHyphen/>
              <w:t>PPP related lease liabilities (2019: Finance Lease)</w:t>
            </w:r>
          </w:p>
        </w:tc>
        <w:tc>
          <w:tcPr>
            <w:tcW w:w="0" w:type="dxa"/>
            <w:tcBorders>
              <w:top w:val="nil"/>
              <w:left w:val="nil"/>
              <w:bottom w:val="nil"/>
              <w:right w:val="nil"/>
            </w:tcBorders>
            <w:shd w:val="clear" w:color="auto" w:fill="D9D9D6" w:themeFill="background2"/>
            <w:noWrap/>
            <w:vAlign w:val="center"/>
            <w:hideMark/>
          </w:tcPr>
          <w:p w14:paraId="24AF6BCD"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5 209</w:t>
            </w:r>
          </w:p>
        </w:tc>
        <w:tc>
          <w:tcPr>
            <w:tcW w:w="0" w:type="dxa"/>
            <w:tcBorders>
              <w:top w:val="nil"/>
              <w:left w:val="nil"/>
              <w:bottom w:val="nil"/>
              <w:right w:val="nil"/>
            </w:tcBorders>
            <w:shd w:val="clear" w:color="auto" w:fill="auto"/>
            <w:noWrap/>
            <w:vAlign w:val="center"/>
            <w:hideMark/>
          </w:tcPr>
          <w:p w14:paraId="78C769BE"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3 425</w:t>
            </w:r>
          </w:p>
        </w:tc>
      </w:tr>
      <w:tr w:rsidR="00E73BC6" w:rsidRPr="00D342FD" w14:paraId="1CD19920"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01FCCDCF" w14:textId="77777777" w:rsidR="00E73BC6" w:rsidRPr="00D342FD" w:rsidRDefault="00E73BC6" w:rsidP="009F17AC">
            <w:pPr>
              <w:ind w:left="0"/>
            </w:pPr>
          </w:p>
        </w:tc>
        <w:tc>
          <w:tcPr>
            <w:tcW w:w="0" w:type="dxa"/>
            <w:noWrap/>
            <w:hideMark/>
          </w:tcPr>
          <w:p w14:paraId="5A702D8D" w14:textId="77777777" w:rsidR="00E73BC6" w:rsidRPr="00A72836" w:rsidRDefault="00E73BC6" w:rsidP="009F17AC">
            <w:pPr>
              <w:jc w:val="left"/>
              <w:cnfStyle w:val="000000000000" w:firstRow="0" w:lastRow="0" w:firstColumn="0" w:lastColumn="0" w:oddVBand="0" w:evenVBand="0" w:oddHBand="0" w:evenHBand="0" w:firstRowFirstColumn="0" w:firstRowLastColumn="0" w:lastRowFirstColumn="0" w:lastRowLastColumn="0"/>
              <w:rPr>
                <w:vertAlign w:val="superscript"/>
              </w:rPr>
            </w:pPr>
            <w:r w:rsidRPr="00D342FD">
              <w:t>Service concession financial liability</w:t>
            </w:r>
            <w:r>
              <w:t xml:space="preserve"> </w:t>
            </w:r>
            <w:r>
              <w:rPr>
                <w:vertAlign w:val="superscript"/>
              </w:rPr>
              <w:t>(e)</w:t>
            </w:r>
          </w:p>
        </w:tc>
        <w:tc>
          <w:tcPr>
            <w:tcW w:w="0" w:type="dxa"/>
            <w:tcBorders>
              <w:top w:val="nil"/>
              <w:left w:val="nil"/>
              <w:bottom w:val="nil"/>
              <w:right w:val="nil"/>
            </w:tcBorders>
            <w:shd w:val="clear" w:color="auto" w:fill="D9D9D6" w:themeFill="background2"/>
            <w:noWrap/>
            <w:vAlign w:val="center"/>
            <w:hideMark/>
          </w:tcPr>
          <w:p w14:paraId="1C9072A3"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57 500</w:t>
            </w:r>
          </w:p>
        </w:tc>
        <w:tc>
          <w:tcPr>
            <w:tcW w:w="0" w:type="dxa"/>
            <w:tcBorders>
              <w:top w:val="nil"/>
              <w:left w:val="nil"/>
              <w:bottom w:val="nil"/>
              <w:right w:val="nil"/>
            </w:tcBorders>
            <w:shd w:val="clear" w:color="auto" w:fill="auto"/>
            <w:noWrap/>
            <w:vAlign w:val="center"/>
            <w:hideMark/>
          </w:tcPr>
          <w:p w14:paraId="6C8A9DB8"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58 500</w:t>
            </w:r>
          </w:p>
        </w:tc>
      </w:tr>
      <w:tr w:rsidR="00E73BC6" w:rsidRPr="00D342FD" w14:paraId="0E960AC4"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2FEC2F14" w14:textId="77777777" w:rsidR="00E73BC6" w:rsidRPr="00D342FD" w:rsidRDefault="00E73BC6" w:rsidP="009F17AC">
            <w:pPr>
              <w:ind w:left="0"/>
            </w:pPr>
          </w:p>
        </w:tc>
        <w:tc>
          <w:tcPr>
            <w:tcW w:w="0" w:type="dxa"/>
            <w:noWrap/>
            <w:hideMark/>
          </w:tcPr>
          <w:p w14:paraId="12D6CC90"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Advances from government</w:t>
            </w:r>
          </w:p>
        </w:tc>
        <w:tc>
          <w:tcPr>
            <w:tcW w:w="0" w:type="dxa"/>
            <w:tcBorders>
              <w:top w:val="nil"/>
              <w:left w:val="nil"/>
              <w:bottom w:val="nil"/>
              <w:right w:val="nil"/>
            </w:tcBorders>
            <w:shd w:val="clear" w:color="auto" w:fill="D9D9D6" w:themeFill="background2"/>
            <w:noWrap/>
            <w:vAlign w:val="center"/>
            <w:hideMark/>
          </w:tcPr>
          <w:p w14:paraId="55726FED"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 xml:space="preserve"> 195</w:t>
            </w:r>
          </w:p>
        </w:tc>
        <w:tc>
          <w:tcPr>
            <w:tcW w:w="0" w:type="dxa"/>
            <w:tcBorders>
              <w:top w:val="nil"/>
              <w:left w:val="nil"/>
              <w:bottom w:val="nil"/>
              <w:right w:val="nil"/>
            </w:tcBorders>
            <w:shd w:val="clear" w:color="auto" w:fill="auto"/>
            <w:noWrap/>
            <w:vAlign w:val="center"/>
            <w:hideMark/>
          </w:tcPr>
          <w:p w14:paraId="223CB91B"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2 057</w:t>
            </w:r>
          </w:p>
        </w:tc>
      </w:tr>
      <w:tr w:rsidR="00E73BC6" w:rsidRPr="00D342FD" w14:paraId="68092084"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2D27BF65" w14:textId="77777777" w:rsidR="00E73BC6" w:rsidRPr="00D342FD" w:rsidRDefault="00E73BC6" w:rsidP="009F17AC">
            <w:pPr>
              <w:ind w:left="0"/>
            </w:pPr>
          </w:p>
        </w:tc>
        <w:tc>
          <w:tcPr>
            <w:tcW w:w="0" w:type="dxa"/>
            <w:noWrap/>
            <w:hideMark/>
          </w:tcPr>
          <w:p w14:paraId="68E65663"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 xml:space="preserve">Loans from TCV </w:t>
            </w:r>
            <w:r w:rsidRPr="008744D8">
              <w:rPr>
                <w:vertAlign w:val="superscript"/>
              </w:rPr>
              <w:t>(c)(d)</w:t>
            </w:r>
          </w:p>
        </w:tc>
        <w:tc>
          <w:tcPr>
            <w:tcW w:w="0" w:type="dxa"/>
            <w:tcBorders>
              <w:top w:val="nil"/>
              <w:left w:val="nil"/>
              <w:right w:val="nil"/>
            </w:tcBorders>
            <w:shd w:val="clear" w:color="auto" w:fill="D9D9D6" w:themeFill="background2"/>
            <w:noWrap/>
            <w:vAlign w:val="center"/>
            <w:hideMark/>
          </w:tcPr>
          <w:p w14:paraId="678D05DB"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48 696</w:t>
            </w:r>
          </w:p>
        </w:tc>
        <w:tc>
          <w:tcPr>
            <w:tcW w:w="0" w:type="dxa"/>
            <w:tcBorders>
              <w:top w:val="nil"/>
              <w:left w:val="nil"/>
              <w:right w:val="nil"/>
            </w:tcBorders>
            <w:shd w:val="clear" w:color="auto" w:fill="auto"/>
            <w:noWrap/>
            <w:vAlign w:val="center"/>
            <w:hideMark/>
          </w:tcPr>
          <w:p w14:paraId="28267FFF"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27 705</w:t>
            </w:r>
          </w:p>
        </w:tc>
      </w:tr>
      <w:tr w:rsidR="00E73BC6" w:rsidRPr="00D342FD" w14:paraId="598A15C5"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413161B6" w14:textId="77777777" w:rsidR="00E73BC6" w:rsidRPr="00D342FD" w:rsidRDefault="00E73BC6" w:rsidP="009F17AC">
            <w:pPr>
              <w:ind w:left="0"/>
            </w:pPr>
          </w:p>
        </w:tc>
        <w:tc>
          <w:tcPr>
            <w:tcW w:w="0" w:type="dxa"/>
            <w:tcBorders>
              <w:bottom w:val="single" w:sz="6" w:space="0" w:color="auto"/>
            </w:tcBorders>
            <w:noWrap/>
            <w:hideMark/>
          </w:tcPr>
          <w:p w14:paraId="1E7E6354"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pPr>
            <w:r w:rsidRPr="00D342FD">
              <w:t>Financial liability designated at fair value through profit or loss</w:t>
            </w:r>
          </w:p>
        </w:tc>
        <w:tc>
          <w:tcPr>
            <w:tcW w:w="0" w:type="dxa"/>
            <w:tcBorders>
              <w:top w:val="nil"/>
              <w:left w:val="nil"/>
              <w:bottom w:val="single" w:sz="6" w:space="0" w:color="auto"/>
              <w:right w:val="nil"/>
            </w:tcBorders>
            <w:shd w:val="clear" w:color="auto" w:fill="D9D9D6" w:themeFill="background2"/>
            <w:noWrap/>
            <w:vAlign w:val="center"/>
            <w:hideMark/>
          </w:tcPr>
          <w:p w14:paraId="71B549AE"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 xml:space="preserve"> 150</w:t>
            </w:r>
          </w:p>
        </w:tc>
        <w:tc>
          <w:tcPr>
            <w:tcW w:w="0" w:type="dxa"/>
            <w:tcBorders>
              <w:top w:val="nil"/>
              <w:left w:val="nil"/>
              <w:bottom w:val="single" w:sz="6" w:space="0" w:color="auto"/>
              <w:right w:val="nil"/>
            </w:tcBorders>
            <w:shd w:val="clear" w:color="auto" w:fill="auto"/>
            <w:noWrap/>
            <w:vAlign w:val="center"/>
            <w:hideMark/>
          </w:tcPr>
          <w:p w14:paraId="52D892F1"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 xml:space="preserve"> 200</w:t>
            </w:r>
          </w:p>
        </w:tc>
      </w:tr>
      <w:tr w:rsidR="00E73BC6" w:rsidRPr="00D342FD" w14:paraId="5DC3C522" w14:textId="77777777" w:rsidTr="009F17AC">
        <w:tc>
          <w:tcPr>
            <w:cnfStyle w:val="001000000000" w:firstRow="0" w:lastRow="0" w:firstColumn="1" w:lastColumn="0" w:oddVBand="0" w:evenVBand="0" w:oddHBand="0" w:evenHBand="0" w:firstRowFirstColumn="0" w:firstRowLastColumn="0" w:lastRowFirstColumn="0" w:lastRowLastColumn="0"/>
            <w:tcW w:w="0" w:type="dxa"/>
            <w:hideMark/>
          </w:tcPr>
          <w:p w14:paraId="217207D3" w14:textId="77777777" w:rsidR="00E73BC6" w:rsidRPr="00D342FD" w:rsidRDefault="00E73BC6" w:rsidP="009F17AC">
            <w:pPr>
              <w:ind w:left="0"/>
            </w:pPr>
          </w:p>
        </w:tc>
        <w:tc>
          <w:tcPr>
            <w:tcW w:w="0" w:type="dxa"/>
            <w:tcBorders>
              <w:top w:val="single" w:sz="6" w:space="0" w:color="auto"/>
            </w:tcBorders>
            <w:noWrap/>
            <w:hideMark/>
          </w:tcPr>
          <w:p w14:paraId="2EA2FAA7" w14:textId="77777777" w:rsidR="00E73BC6" w:rsidRPr="00D342FD" w:rsidRDefault="00E73BC6" w:rsidP="009F17AC">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non</w:t>
            </w:r>
            <w:r w:rsidRPr="00D342FD">
              <w:rPr>
                <w:b/>
                <w:bCs/>
              </w:rPr>
              <w:noBreakHyphen/>
              <w:t>current borrowings</w:t>
            </w:r>
          </w:p>
        </w:tc>
        <w:tc>
          <w:tcPr>
            <w:tcW w:w="0" w:type="dxa"/>
            <w:tcBorders>
              <w:top w:val="single" w:sz="6" w:space="0" w:color="auto"/>
              <w:left w:val="nil"/>
              <w:bottom w:val="single" w:sz="6" w:space="0" w:color="auto"/>
              <w:right w:val="nil"/>
            </w:tcBorders>
            <w:shd w:val="clear" w:color="auto" w:fill="D9D9D6" w:themeFill="background2"/>
            <w:noWrap/>
            <w:vAlign w:val="center"/>
            <w:hideMark/>
          </w:tcPr>
          <w:p w14:paraId="3D7699B5"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114 301</w:t>
            </w:r>
          </w:p>
        </w:tc>
        <w:tc>
          <w:tcPr>
            <w:tcW w:w="0" w:type="dxa"/>
            <w:tcBorders>
              <w:top w:val="single" w:sz="6" w:space="0" w:color="auto"/>
              <w:left w:val="nil"/>
              <w:bottom w:val="single" w:sz="6" w:space="0" w:color="auto"/>
              <w:right w:val="nil"/>
            </w:tcBorders>
            <w:shd w:val="clear" w:color="auto" w:fill="auto"/>
            <w:noWrap/>
            <w:vAlign w:val="center"/>
            <w:hideMark/>
          </w:tcPr>
          <w:p w14:paraId="09F381B5" w14:textId="77777777" w:rsidR="00E73BC6" w:rsidRPr="00C60192" w:rsidRDefault="00E73BC6" w:rsidP="009F17AC">
            <w:pPr>
              <w:ind w:left="0" w:firstLine="0"/>
              <w:cnfStyle w:val="000000000000" w:firstRow="0" w:lastRow="0" w:firstColumn="0" w:lastColumn="0" w:oddVBand="0" w:evenVBand="0" w:oddHBand="0" w:evenHBand="0" w:firstRowFirstColumn="0" w:firstRowLastColumn="0" w:lastRowFirstColumn="0" w:lastRowLastColumn="0"/>
            </w:pPr>
            <w:r w:rsidRPr="00C60192">
              <w:t>98 278</w:t>
            </w:r>
          </w:p>
        </w:tc>
      </w:tr>
      <w:tr w:rsidR="00E73BC6" w:rsidRPr="00D342FD" w14:paraId="0B7E5A87" w14:textId="77777777" w:rsidTr="009F17A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0" w:type="dxa"/>
            <w:hideMark/>
          </w:tcPr>
          <w:p w14:paraId="3A6E9506" w14:textId="77777777" w:rsidR="00E73BC6" w:rsidRPr="00D342FD" w:rsidRDefault="00E73BC6" w:rsidP="009F17AC"/>
        </w:tc>
        <w:tc>
          <w:tcPr>
            <w:tcW w:w="0" w:type="dxa"/>
            <w:noWrap/>
            <w:hideMark/>
          </w:tcPr>
          <w:p w14:paraId="3F57E1B2" w14:textId="77777777" w:rsidR="00E73BC6" w:rsidRPr="001E0ACF" w:rsidRDefault="00E73BC6" w:rsidP="009F17AC">
            <w:pPr>
              <w:ind w:left="0" w:firstLine="0"/>
              <w:jc w:val="left"/>
              <w:cnfStyle w:val="010000000000" w:firstRow="0" w:lastRow="1" w:firstColumn="0" w:lastColumn="0" w:oddVBand="0" w:evenVBand="0" w:oddHBand="0" w:evenHBand="0" w:firstRowFirstColumn="0" w:firstRowLastColumn="0" w:lastRowFirstColumn="0" w:lastRowLastColumn="0"/>
            </w:pPr>
            <w:r w:rsidRPr="001E0ACF">
              <w:t>Total borrowings</w:t>
            </w:r>
          </w:p>
        </w:tc>
        <w:tc>
          <w:tcPr>
            <w:tcW w:w="0" w:type="dxa"/>
            <w:shd w:val="clear" w:color="auto" w:fill="D9D9D6" w:themeFill="background2"/>
            <w:noWrap/>
            <w:vAlign w:val="center"/>
            <w:hideMark/>
          </w:tcPr>
          <w:p w14:paraId="297A2D53" w14:textId="77777777" w:rsidR="00E73BC6" w:rsidRPr="00C60192" w:rsidRDefault="00E73BC6" w:rsidP="009F17AC">
            <w:pPr>
              <w:ind w:left="0" w:firstLine="0"/>
              <w:cnfStyle w:val="010000000000" w:firstRow="0" w:lastRow="1" w:firstColumn="0" w:lastColumn="0" w:oddVBand="0" w:evenVBand="0" w:oddHBand="0" w:evenHBand="0" w:firstRowFirstColumn="0" w:firstRowLastColumn="0" w:lastRowFirstColumn="0" w:lastRowLastColumn="0"/>
            </w:pPr>
            <w:r w:rsidRPr="00C60192">
              <w:t>125 665</w:t>
            </w:r>
          </w:p>
        </w:tc>
        <w:tc>
          <w:tcPr>
            <w:tcW w:w="0" w:type="dxa"/>
            <w:shd w:val="clear" w:color="auto" w:fill="auto"/>
            <w:noWrap/>
            <w:vAlign w:val="center"/>
            <w:hideMark/>
          </w:tcPr>
          <w:p w14:paraId="4F29A3D1" w14:textId="77777777" w:rsidR="00E73BC6" w:rsidRPr="00C60192" w:rsidRDefault="00E73BC6" w:rsidP="009F17AC">
            <w:pPr>
              <w:ind w:left="0" w:firstLine="0"/>
              <w:cnfStyle w:val="010000000000" w:firstRow="0" w:lastRow="1" w:firstColumn="0" w:lastColumn="0" w:oddVBand="0" w:evenVBand="0" w:oddHBand="0" w:evenHBand="0" w:firstRowFirstColumn="0" w:firstRowLastColumn="0" w:lastRowFirstColumn="0" w:lastRowLastColumn="0"/>
            </w:pPr>
            <w:r w:rsidRPr="00C60192">
              <w:t>125 248</w:t>
            </w:r>
          </w:p>
        </w:tc>
      </w:tr>
    </w:tbl>
    <w:p w14:paraId="1DA34220" w14:textId="77777777" w:rsidR="00E73BC6" w:rsidRPr="00940E38" w:rsidRDefault="00E73BC6" w:rsidP="00E73BC6">
      <w:pPr>
        <w:pStyle w:val="Note"/>
      </w:pPr>
      <w:r w:rsidRPr="00940E38">
        <w:t>Notes:</w:t>
      </w:r>
    </w:p>
    <w:p w14:paraId="1B2C94D4" w14:textId="77777777" w:rsidR="00E73BC6" w:rsidRPr="00940E38" w:rsidRDefault="00E73BC6" w:rsidP="00E73BC6">
      <w:pPr>
        <w:pStyle w:val="Note"/>
      </w:pPr>
      <w:r w:rsidRPr="00940E38">
        <w:t>(a)</w:t>
      </w:r>
      <w:r w:rsidRPr="00940E38">
        <w:tab/>
        <w:t xml:space="preserve">Secured by the assets </w:t>
      </w:r>
      <w:r w:rsidRPr="008744D8">
        <w:t>leased. Leases</w:t>
      </w:r>
      <w:r w:rsidRPr="00940E38">
        <w:t xml:space="preserve"> </w:t>
      </w:r>
      <w:r>
        <w:t xml:space="preserve">liabilities </w:t>
      </w:r>
      <w:r w:rsidRPr="00940E38">
        <w:t xml:space="preserve">are effectively secured as the rights to the leased assets revert to the lessor in the event of default. </w:t>
      </w:r>
    </w:p>
    <w:p w14:paraId="18563C45" w14:textId="77777777" w:rsidR="00E73BC6" w:rsidRPr="00940E38" w:rsidRDefault="00E73BC6" w:rsidP="00E73BC6">
      <w:pPr>
        <w:pStyle w:val="Note"/>
      </w:pPr>
      <w:r w:rsidRPr="00940E38">
        <w:t>(b)</w:t>
      </w:r>
      <w:r w:rsidRPr="00940E38">
        <w:tab/>
        <w:t>These are unsecured loans which bear no interest. The term of a loan is generally agreed by the Minister at the time the advance was provided.</w:t>
      </w:r>
    </w:p>
    <w:p w14:paraId="3F52DFD5" w14:textId="77777777" w:rsidR="00E73BC6" w:rsidRPr="00940E38" w:rsidRDefault="00E73BC6" w:rsidP="00E73BC6">
      <w:pPr>
        <w:pStyle w:val="Note"/>
      </w:pPr>
      <w:r w:rsidRPr="00940E38">
        <w:t>(c)</w:t>
      </w:r>
      <w:r w:rsidRPr="00940E38">
        <w:tab/>
        <w:t>These are unsecured loans with a weighted average interest rate of 3.55 per cent (201</w:t>
      </w:r>
      <w:r>
        <w:t>9</w:t>
      </w:r>
      <w:r w:rsidRPr="00940E38">
        <w:t>: 5 per cent)</w:t>
      </w:r>
    </w:p>
    <w:p w14:paraId="6961D421" w14:textId="77777777" w:rsidR="00E73BC6" w:rsidRDefault="00E73BC6" w:rsidP="00E73BC6">
      <w:pPr>
        <w:pStyle w:val="Note"/>
      </w:pPr>
      <w:r w:rsidRPr="00940E38">
        <w:t>(d)</w:t>
      </w:r>
      <w:r w:rsidRPr="00940E38">
        <w:tab/>
        <w:t>Note that the TCV loans are for illustration only. Preparers must review the terms of the loan to determine whether they shall be classified as current or non-current loans.</w:t>
      </w:r>
    </w:p>
    <w:p w14:paraId="6913E973" w14:textId="0DD7A53A" w:rsidR="00E73BC6" w:rsidRDefault="00E73BC6" w:rsidP="00E73BC6">
      <w:pPr>
        <w:pStyle w:val="Note"/>
      </w:pPr>
      <w:r w:rsidRPr="00A72836">
        <w:t>(e)</w:t>
      </w:r>
      <w:r w:rsidR="009F17AC">
        <w:tab/>
      </w:r>
      <w:r>
        <w:rPr>
          <w:b/>
          <w:bCs/>
          <w:color w:val="FF0000"/>
        </w:rPr>
        <w:t>[NEW]</w:t>
      </w:r>
      <w:r w:rsidRPr="00A72836">
        <w:t xml:space="preserve"> This relates to the Construction of data centre to store medical records arrangement recognised applying AASB 1059. Interest is charged on the liability and recognised in the Interest expense section below.  The liability is reduced over the term of the arrangement through quarterly cash payments to the operator. Further information is included in 7.5.3 Service Concession Arrangements: Grantors.</w:t>
      </w:r>
    </w:p>
    <w:p w14:paraId="3BEFDD75" w14:textId="77777777" w:rsidR="00E73BC6" w:rsidRPr="00940E38" w:rsidRDefault="00E73BC6" w:rsidP="00E73BC6">
      <w:pPr>
        <w:pStyle w:val="Note"/>
      </w:pPr>
    </w:p>
    <w:p w14:paraId="7C0FB4EE" w14:textId="19F2EACD" w:rsidR="00E73BC6" w:rsidRPr="00940E38" w:rsidRDefault="00E73BC6" w:rsidP="00E73BC6">
      <w:r w:rsidRPr="00940E38">
        <w:t xml:space="preserve">‘Borrowings’ refer to interest bearing liabilities mainly raised from public borrowings raised through the Treasury Corporation of Victoria, </w:t>
      </w:r>
      <w:r w:rsidRPr="005C7FD5">
        <w:t xml:space="preserve">lease liabilities, service concession arrangement liabilities </w:t>
      </w:r>
      <w:r w:rsidRPr="00940E38">
        <w:t xml:space="preserve">and other </w:t>
      </w:r>
      <w:r w:rsidR="009F17AC" w:rsidRPr="00940E38">
        <w:t>interest-bearing</w:t>
      </w:r>
      <w:r w:rsidRPr="00940E38">
        <w:t xml:space="preserve"> arrangements.</w:t>
      </w:r>
    </w:p>
    <w:p w14:paraId="019D1017" w14:textId="1C4C3CD8" w:rsidR="00E73BC6" w:rsidRPr="00940E38" w:rsidRDefault="00E73BC6" w:rsidP="00E73BC6">
      <w:pPr>
        <w:rPr>
          <w:rStyle w:val="SourceReference"/>
        </w:rPr>
      </w:pPr>
      <w:r w:rsidRPr="008744D8">
        <w:t xml:space="preserve">Borrowings are classified as financial instruments. Interest bearing liabilities are classified at amortised cost unless the Department elects to irrevocably designate them at fair value through profit or loss at initial recognition. The election depends on the nature and purpose of the </w:t>
      </w:r>
      <w:r w:rsidR="009F17AC" w:rsidRPr="008744D8">
        <w:t>interest-bearing</w:t>
      </w:r>
      <w:r w:rsidRPr="008744D8">
        <w:t xml:space="preserve"> liabilities. </w:t>
      </w:r>
      <w:r w:rsidRPr="00940E38">
        <w:rPr>
          <w:rStyle w:val="SourceReference"/>
        </w:rPr>
        <w:t xml:space="preserve">[AASB 7.21, </w:t>
      </w:r>
      <w:r w:rsidRPr="00682935">
        <w:rPr>
          <w:rStyle w:val="SourceReference"/>
        </w:rPr>
        <w:t>9.4.2.1</w:t>
      </w:r>
      <w:r w:rsidRPr="00940E38">
        <w:rPr>
          <w:rStyle w:val="SourceReference"/>
        </w:rPr>
        <w:t>; FRD 114C]</w:t>
      </w:r>
    </w:p>
    <w:p w14:paraId="017EFF20" w14:textId="7DE677DE" w:rsidR="00E73BC6" w:rsidRPr="00940E38" w:rsidRDefault="00E73BC6" w:rsidP="00E73BC6">
      <w:r w:rsidRPr="00940E38">
        <w:t>The Department has designated certain financial liabilit</w:t>
      </w:r>
      <w:r>
        <w:t>ies</w:t>
      </w:r>
      <w:r w:rsidRPr="00940E38">
        <w:t xml:space="preserve"> at fair value through net result to eliminate or significantly reduce the accounting mismatch that would otherwise arise. All other </w:t>
      </w:r>
      <w:r w:rsidR="009F17AC" w:rsidRPr="00940E38">
        <w:t>interest-bearing</w:t>
      </w:r>
      <w:r w:rsidRPr="00940E38">
        <w:t xml:space="preserve">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And they are subsequently measured at fair value with changes in fair value relating to the Department’s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w:t>
      </w:r>
      <w:r>
        <w:rPr>
          <w:color w:val="FF0000"/>
        </w:rPr>
        <w:t xml:space="preserve">. </w:t>
      </w:r>
      <w:r w:rsidRPr="00940E38">
        <w:rPr>
          <w:rStyle w:val="SourceReference"/>
        </w:rPr>
        <w:t>[AASB 7.21,</w:t>
      </w:r>
      <w:r w:rsidRPr="00940E38">
        <w:rPr>
          <w:rStyle w:val="SourceReference"/>
          <w:color w:val="FF0000"/>
        </w:rPr>
        <w:t xml:space="preserve"> </w:t>
      </w:r>
      <w:r w:rsidRPr="00940E38">
        <w:rPr>
          <w:rStyle w:val="SourceReference"/>
          <w:color w:val="0072CE"/>
        </w:rPr>
        <w:t>FRD 114C,</w:t>
      </w:r>
      <w:r w:rsidRPr="00940E38">
        <w:rPr>
          <w:rStyle w:val="SourceReference"/>
        </w:rPr>
        <w:t xml:space="preserve"> AASB 9.4.2.1(a), 4.2.2]</w:t>
      </w:r>
    </w:p>
    <w:p w14:paraId="000E2E05" w14:textId="77777777" w:rsidR="00E73BC6" w:rsidRPr="00940E38" w:rsidRDefault="00E73BC6" w:rsidP="00E73BC6">
      <w:r w:rsidRPr="00940E38">
        <w:rPr>
          <w:b/>
        </w:rPr>
        <w:t>Defaults and breaches</w:t>
      </w:r>
      <w:r w:rsidRPr="00940E38">
        <w:t xml:space="preserve">: During the current and prior year, there were no defaults and breaches of any of the loans. </w:t>
      </w:r>
      <w:r w:rsidRPr="00940E38">
        <w:rPr>
          <w:rStyle w:val="SourceReference"/>
        </w:rPr>
        <w:t>[AASB 7.18]</w:t>
      </w:r>
    </w:p>
    <w:p w14:paraId="42F56F0F" w14:textId="77777777" w:rsidR="00E73BC6" w:rsidRDefault="00E73BC6" w:rsidP="00E73BC6">
      <w:pPr>
        <w:pStyle w:val="TableHeading"/>
        <w:rPr>
          <w:rFonts w:asciiTheme="minorHAnsi" w:hAnsiTheme="minorHAnsi"/>
          <w:b w:val="0"/>
          <w:spacing w:val="0"/>
          <w:szCs w:val="18"/>
        </w:rPr>
      </w:pPr>
      <w:r w:rsidRPr="00940E38">
        <w:lastRenderedPageBreak/>
        <w:t xml:space="preserve">Maturity analysis of borrowings </w:t>
      </w:r>
      <w:r w:rsidRPr="00940E38">
        <w:rPr>
          <w:rStyle w:val="SourceReference"/>
          <w:b w:val="0"/>
        </w:rPr>
        <w:t>[AASB 7.39(a)]</w:t>
      </w:r>
      <w:bookmarkStart w:id="319" w:name="_Hlk38011276"/>
      <w:r w:rsidRPr="00940E38">
        <w:tab/>
        <w:t>($ thousand)</w:t>
      </w:r>
      <w:bookmarkEnd w:id="319"/>
    </w:p>
    <w:tbl>
      <w:tblPr>
        <w:tblStyle w:val="DTFTable"/>
        <w:tblW w:w="9628" w:type="dxa"/>
        <w:tblLook w:val="02E0" w:firstRow="1" w:lastRow="1" w:firstColumn="1" w:lastColumn="0" w:noHBand="1" w:noVBand="0"/>
      </w:tblPr>
      <w:tblGrid>
        <w:gridCol w:w="3857"/>
        <w:gridCol w:w="773"/>
        <w:gridCol w:w="887"/>
        <w:gridCol w:w="985"/>
        <w:gridCol w:w="704"/>
        <w:gridCol w:w="985"/>
        <w:gridCol w:w="704"/>
        <w:gridCol w:w="733"/>
      </w:tblGrid>
      <w:tr w:rsidR="00E73BC6" w:rsidRPr="00D342FD" w14:paraId="1359E624" w14:textId="77777777" w:rsidTr="009F1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vMerge w:val="restart"/>
            <w:hideMark/>
          </w:tcPr>
          <w:p w14:paraId="5CB25EE0" w14:textId="77777777" w:rsidR="00E73BC6" w:rsidRPr="00D342FD" w:rsidRDefault="00E73BC6" w:rsidP="009F17AC">
            <w:pPr>
              <w:rPr>
                <w:color w:val="FFFFFF" w:themeColor="background1"/>
              </w:rPr>
            </w:pPr>
            <w:r w:rsidRPr="00D342FD">
              <w:rPr>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773" w:type="dxa"/>
            <w:vMerge w:val="restart"/>
            <w:hideMark/>
          </w:tcPr>
          <w:p w14:paraId="41EE9BB4" w14:textId="77777777" w:rsidR="00E73BC6" w:rsidRPr="00D342FD" w:rsidRDefault="00E73BC6" w:rsidP="009F17AC">
            <w:pPr>
              <w:rPr>
                <w:color w:val="FFFFFF" w:themeColor="background1"/>
              </w:rPr>
            </w:pPr>
            <w:r w:rsidRPr="00D342FD">
              <w:rPr>
                <w:color w:val="FFFFFF" w:themeColor="background1"/>
              </w:rPr>
              <w:t>Carrying</w:t>
            </w:r>
          </w:p>
        </w:tc>
        <w:tc>
          <w:tcPr>
            <w:tcW w:w="887" w:type="dxa"/>
            <w:vMerge w:val="restart"/>
            <w:hideMark/>
          </w:tcPr>
          <w:p w14:paraId="79D82A8B" w14:textId="77777777" w:rsidR="00E73BC6" w:rsidRPr="00D342FD" w:rsidRDefault="00E73BC6" w:rsidP="009F17A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Nominal</w:t>
            </w:r>
          </w:p>
        </w:tc>
        <w:tc>
          <w:tcPr>
            <w:cnfStyle w:val="000010000000" w:firstRow="0" w:lastRow="0" w:firstColumn="0" w:lastColumn="0" w:oddVBand="1" w:evenVBand="0" w:oddHBand="0" w:evenHBand="0" w:firstRowFirstColumn="0" w:firstRowLastColumn="0" w:lastRowFirstColumn="0" w:lastRowLastColumn="0"/>
            <w:tcW w:w="4111" w:type="dxa"/>
            <w:gridSpan w:val="5"/>
            <w:hideMark/>
          </w:tcPr>
          <w:p w14:paraId="74E514BF" w14:textId="77777777" w:rsidR="00E73BC6" w:rsidRPr="00D342FD" w:rsidRDefault="00E73BC6" w:rsidP="009F17AC">
            <w:pPr>
              <w:jc w:val="center"/>
              <w:rPr>
                <w:color w:val="FFFFFF" w:themeColor="background1"/>
              </w:rPr>
            </w:pPr>
            <w:r w:rsidRPr="00D342FD">
              <w:rPr>
                <w:color w:val="FFFFFF" w:themeColor="background1"/>
              </w:rPr>
              <w:t>Maturity dates</w:t>
            </w:r>
          </w:p>
        </w:tc>
      </w:tr>
      <w:tr w:rsidR="00E73BC6" w:rsidRPr="00D342FD" w14:paraId="5D3DAE09"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vMerge/>
            <w:shd w:val="clear" w:color="auto" w:fill="000000" w:themeFill="text1"/>
            <w:hideMark/>
          </w:tcPr>
          <w:p w14:paraId="7ADEA534" w14:textId="77777777" w:rsidR="00E73BC6" w:rsidRPr="00D342FD" w:rsidRDefault="00E73BC6" w:rsidP="009F17AC">
            <w:pPr>
              <w:ind w:firstLine="0"/>
              <w:rPr>
                <w:i/>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773" w:type="dxa"/>
            <w:vMerge/>
            <w:shd w:val="clear" w:color="auto" w:fill="000000" w:themeFill="text1"/>
            <w:hideMark/>
          </w:tcPr>
          <w:p w14:paraId="4A74A996" w14:textId="77777777" w:rsidR="00E73BC6" w:rsidRPr="00D342FD" w:rsidRDefault="00E73BC6" w:rsidP="009F17AC">
            <w:pPr>
              <w:rPr>
                <w:i/>
                <w:color w:val="FFFFFF" w:themeColor="background1"/>
              </w:rPr>
            </w:pPr>
          </w:p>
        </w:tc>
        <w:tc>
          <w:tcPr>
            <w:tcW w:w="887" w:type="dxa"/>
            <w:vMerge/>
            <w:shd w:val="clear" w:color="auto" w:fill="000000" w:themeFill="text1"/>
            <w:hideMark/>
          </w:tcPr>
          <w:p w14:paraId="789AB655"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i/>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985" w:type="dxa"/>
            <w:shd w:val="clear" w:color="auto" w:fill="000000" w:themeFill="text1"/>
            <w:hideMark/>
          </w:tcPr>
          <w:p w14:paraId="6251C8B9" w14:textId="77777777" w:rsidR="00E73BC6" w:rsidRPr="00D342FD" w:rsidRDefault="00E73BC6" w:rsidP="009F17AC">
            <w:pPr>
              <w:rPr>
                <w:i/>
                <w:color w:val="FFFFFF" w:themeColor="background1"/>
              </w:rPr>
            </w:pPr>
            <w:r w:rsidRPr="00D342FD">
              <w:rPr>
                <w:i/>
                <w:color w:val="FFFFFF" w:themeColor="background1"/>
              </w:rPr>
              <w:t>Less than</w:t>
            </w:r>
          </w:p>
        </w:tc>
        <w:tc>
          <w:tcPr>
            <w:tcW w:w="704" w:type="dxa"/>
            <w:shd w:val="clear" w:color="auto" w:fill="000000" w:themeFill="text1"/>
            <w:hideMark/>
          </w:tcPr>
          <w:p w14:paraId="768E4622"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1</w:t>
            </w:r>
            <w:r w:rsidRPr="00D342FD">
              <w:rPr>
                <w:i/>
                <w:color w:val="FFFFFF" w:themeColor="background1"/>
              </w:rPr>
              <w:noBreakHyphen/>
              <w:t>3</w:t>
            </w:r>
          </w:p>
        </w:tc>
        <w:tc>
          <w:tcPr>
            <w:cnfStyle w:val="000010000000" w:firstRow="0" w:lastRow="0" w:firstColumn="0" w:lastColumn="0" w:oddVBand="1" w:evenVBand="0" w:oddHBand="0" w:evenHBand="0" w:firstRowFirstColumn="0" w:firstRowLastColumn="0" w:lastRowFirstColumn="0" w:lastRowLastColumn="0"/>
            <w:tcW w:w="985" w:type="dxa"/>
            <w:shd w:val="clear" w:color="auto" w:fill="000000" w:themeFill="text1"/>
            <w:hideMark/>
          </w:tcPr>
          <w:p w14:paraId="4B2579E4" w14:textId="77777777" w:rsidR="00E73BC6" w:rsidRPr="00D342FD" w:rsidRDefault="00E73BC6" w:rsidP="009F17AC">
            <w:pPr>
              <w:rPr>
                <w:i/>
                <w:color w:val="FFFFFF" w:themeColor="background1"/>
              </w:rPr>
            </w:pPr>
            <w:r w:rsidRPr="00D342FD">
              <w:rPr>
                <w:i/>
                <w:color w:val="FFFFFF" w:themeColor="background1"/>
              </w:rPr>
              <w:t>3 months–</w:t>
            </w:r>
          </w:p>
        </w:tc>
        <w:tc>
          <w:tcPr>
            <w:tcW w:w="704" w:type="dxa"/>
            <w:shd w:val="clear" w:color="auto" w:fill="000000" w:themeFill="text1"/>
            <w:hideMark/>
          </w:tcPr>
          <w:p w14:paraId="77C1FD43"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1–5</w:t>
            </w:r>
          </w:p>
        </w:tc>
        <w:tc>
          <w:tcPr>
            <w:cnfStyle w:val="000010000000" w:firstRow="0" w:lastRow="0" w:firstColumn="0" w:lastColumn="0" w:oddVBand="1" w:evenVBand="0" w:oddHBand="0" w:evenHBand="0" w:firstRowFirstColumn="0" w:firstRowLastColumn="0" w:lastRowFirstColumn="0" w:lastRowLastColumn="0"/>
            <w:tcW w:w="733" w:type="dxa"/>
            <w:shd w:val="clear" w:color="auto" w:fill="000000" w:themeFill="text1"/>
            <w:hideMark/>
          </w:tcPr>
          <w:p w14:paraId="681DE095" w14:textId="77777777" w:rsidR="00E73BC6" w:rsidRPr="00D342FD" w:rsidRDefault="00E73BC6" w:rsidP="009F17AC">
            <w:pPr>
              <w:rPr>
                <w:i/>
                <w:color w:val="FFFFFF" w:themeColor="background1"/>
              </w:rPr>
            </w:pPr>
            <w:r w:rsidRPr="00D342FD">
              <w:rPr>
                <w:i/>
                <w:color w:val="FFFFFF" w:themeColor="background1"/>
              </w:rPr>
              <w:t>5+</w:t>
            </w:r>
          </w:p>
        </w:tc>
      </w:tr>
      <w:tr w:rsidR="00E73BC6" w:rsidRPr="00D342FD" w14:paraId="0099C240"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vMerge/>
            <w:shd w:val="clear" w:color="auto" w:fill="000000" w:themeFill="text1"/>
            <w:hideMark/>
          </w:tcPr>
          <w:p w14:paraId="224A7D6B" w14:textId="77777777" w:rsidR="00E73BC6" w:rsidRPr="00D342FD" w:rsidRDefault="00E73BC6" w:rsidP="009F17AC">
            <w:pPr>
              <w:ind w:firstLine="0"/>
              <w:rPr>
                <w:i/>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773" w:type="dxa"/>
            <w:shd w:val="clear" w:color="auto" w:fill="000000" w:themeFill="text1"/>
            <w:hideMark/>
          </w:tcPr>
          <w:p w14:paraId="1EBA25CC" w14:textId="77777777" w:rsidR="00E73BC6" w:rsidRPr="00D342FD" w:rsidRDefault="00E73BC6" w:rsidP="009F17AC">
            <w:pPr>
              <w:rPr>
                <w:i/>
                <w:color w:val="FFFFFF" w:themeColor="background1"/>
              </w:rPr>
            </w:pPr>
            <w:r w:rsidRPr="00D342FD">
              <w:rPr>
                <w:i/>
                <w:color w:val="FFFFFF" w:themeColor="background1"/>
              </w:rPr>
              <w:t>amount</w:t>
            </w:r>
          </w:p>
        </w:tc>
        <w:tc>
          <w:tcPr>
            <w:tcW w:w="887" w:type="dxa"/>
            <w:shd w:val="clear" w:color="auto" w:fill="000000" w:themeFill="text1"/>
            <w:hideMark/>
          </w:tcPr>
          <w:p w14:paraId="6648D83A"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amount</w:t>
            </w:r>
          </w:p>
        </w:tc>
        <w:tc>
          <w:tcPr>
            <w:cnfStyle w:val="000010000000" w:firstRow="0" w:lastRow="0" w:firstColumn="0" w:lastColumn="0" w:oddVBand="1" w:evenVBand="0" w:oddHBand="0" w:evenHBand="0" w:firstRowFirstColumn="0" w:firstRowLastColumn="0" w:lastRowFirstColumn="0" w:lastRowLastColumn="0"/>
            <w:tcW w:w="985" w:type="dxa"/>
            <w:shd w:val="clear" w:color="auto" w:fill="000000" w:themeFill="text1"/>
            <w:hideMark/>
          </w:tcPr>
          <w:p w14:paraId="139C101A" w14:textId="77777777" w:rsidR="00E73BC6" w:rsidRPr="00D342FD" w:rsidRDefault="00E73BC6" w:rsidP="009F17AC">
            <w:pPr>
              <w:rPr>
                <w:i/>
                <w:color w:val="FFFFFF" w:themeColor="background1"/>
              </w:rPr>
            </w:pPr>
            <w:r w:rsidRPr="00D342FD">
              <w:rPr>
                <w:i/>
                <w:color w:val="FFFFFF" w:themeColor="background1"/>
              </w:rPr>
              <w:t>1 month</w:t>
            </w:r>
          </w:p>
        </w:tc>
        <w:tc>
          <w:tcPr>
            <w:tcW w:w="704" w:type="dxa"/>
            <w:shd w:val="clear" w:color="auto" w:fill="000000" w:themeFill="text1"/>
            <w:hideMark/>
          </w:tcPr>
          <w:p w14:paraId="65225F8E"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months</w:t>
            </w:r>
          </w:p>
        </w:tc>
        <w:tc>
          <w:tcPr>
            <w:cnfStyle w:val="000010000000" w:firstRow="0" w:lastRow="0" w:firstColumn="0" w:lastColumn="0" w:oddVBand="1" w:evenVBand="0" w:oddHBand="0" w:evenHBand="0" w:firstRowFirstColumn="0" w:firstRowLastColumn="0" w:lastRowFirstColumn="0" w:lastRowLastColumn="0"/>
            <w:tcW w:w="985" w:type="dxa"/>
            <w:shd w:val="clear" w:color="auto" w:fill="000000" w:themeFill="text1"/>
            <w:hideMark/>
          </w:tcPr>
          <w:p w14:paraId="72B8A792" w14:textId="77777777" w:rsidR="00E73BC6" w:rsidRPr="00D342FD" w:rsidRDefault="00E73BC6" w:rsidP="009F17AC">
            <w:pPr>
              <w:rPr>
                <w:i/>
                <w:color w:val="FFFFFF" w:themeColor="background1"/>
              </w:rPr>
            </w:pPr>
            <w:r w:rsidRPr="00D342FD">
              <w:rPr>
                <w:i/>
                <w:color w:val="FFFFFF" w:themeColor="background1"/>
              </w:rPr>
              <w:t>1 year</w:t>
            </w:r>
          </w:p>
        </w:tc>
        <w:tc>
          <w:tcPr>
            <w:tcW w:w="704" w:type="dxa"/>
            <w:shd w:val="clear" w:color="auto" w:fill="000000" w:themeFill="text1"/>
            <w:hideMark/>
          </w:tcPr>
          <w:p w14:paraId="310175D7"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years</w:t>
            </w:r>
          </w:p>
        </w:tc>
        <w:tc>
          <w:tcPr>
            <w:cnfStyle w:val="000010000000" w:firstRow="0" w:lastRow="0" w:firstColumn="0" w:lastColumn="0" w:oddVBand="1" w:evenVBand="0" w:oddHBand="0" w:evenHBand="0" w:firstRowFirstColumn="0" w:firstRowLastColumn="0" w:lastRowFirstColumn="0" w:lastRowLastColumn="0"/>
            <w:tcW w:w="733" w:type="dxa"/>
            <w:shd w:val="clear" w:color="auto" w:fill="000000" w:themeFill="text1"/>
            <w:hideMark/>
          </w:tcPr>
          <w:p w14:paraId="20127EDE" w14:textId="77777777" w:rsidR="00E73BC6" w:rsidRPr="00D342FD" w:rsidRDefault="00E73BC6" w:rsidP="009F17AC">
            <w:pPr>
              <w:rPr>
                <w:i/>
                <w:color w:val="FFFFFF" w:themeColor="background1"/>
              </w:rPr>
            </w:pPr>
            <w:r w:rsidRPr="00D342FD">
              <w:rPr>
                <w:i/>
                <w:color w:val="FFFFFF" w:themeColor="background1"/>
              </w:rPr>
              <w:t>years</w:t>
            </w:r>
          </w:p>
        </w:tc>
      </w:tr>
      <w:tr w:rsidR="00E73BC6" w:rsidRPr="00D342FD" w14:paraId="1336B485"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25BDBC30" w14:textId="77777777" w:rsidR="00E73BC6" w:rsidRPr="00D342FD" w:rsidRDefault="00E73BC6" w:rsidP="009F17AC">
            <w:pPr>
              <w:rPr>
                <w:b/>
                <w:bCs/>
              </w:rPr>
            </w:pPr>
            <w:r w:rsidRPr="00D342FD">
              <w:rPr>
                <w:b/>
                <w:bCs/>
              </w:rPr>
              <w:t>2020</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7AE933FC" w14:textId="77777777" w:rsidR="00E73BC6" w:rsidRPr="00D342FD" w:rsidRDefault="00E73BC6" w:rsidP="009F17AC"/>
        </w:tc>
        <w:tc>
          <w:tcPr>
            <w:tcW w:w="887" w:type="dxa"/>
            <w:noWrap/>
            <w:hideMark/>
          </w:tcPr>
          <w:p w14:paraId="5F7C38E1"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5" w:type="dxa"/>
            <w:hideMark/>
          </w:tcPr>
          <w:p w14:paraId="3B9EE861" w14:textId="77777777" w:rsidR="00E73BC6" w:rsidRPr="00D342FD" w:rsidRDefault="00E73BC6" w:rsidP="009F17AC"/>
        </w:tc>
        <w:tc>
          <w:tcPr>
            <w:tcW w:w="704" w:type="dxa"/>
            <w:hideMark/>
          </w:tcPr>
          <w:p w14:paraId="5A45A681"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5" w:type="dxa"/>
            <w:hideMark/>
          </w:tcPr>
          <w:p w14:paraId="3D1197D4" w14:textId="77777777" w:rsidR="00E73BC6" w:rsidRPr="00D342FD" w:rsidRDefault="00E73BC6" w:rsidP="009F17AC"/>
        </w:tc>
        <w:tc>
          <w:tcPr>
            <w:tcW w:w="704" w:type="dxa"/>
            <w:hideMark/>
          </w:tcPr>
          <w:p w14:paraId="66FA683F"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33" w:type="dxa"/>
            <w:hideMark/>
          </w:tcPr>
          <w:p w14:paraId="2F7E16A0" w14:textId="77777777" w:rsidR="00E73BC6" w:rsidRPr="00D342FD" w:rsidRDefault="00E73BC6" w:rsidP="009F17AC"/>
        </w:tc>
      </w:tr>
      <w:tr w:rsidR="00E73BC6" w:rsidRPr="00D342FD" w14:paraId="0DFD9B73"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34B8153A" w14:textId="77777777" w:rsidR="00E73BC6" w:rsidRPr="00D342FD" w:rsidRDefault="00E73BC6" w:rsidP="009F17AC">
            <w:r w:rsidRPr="00D342FD">
              <w:t>Bank overdrafts</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151333C8" w14:textId="77777777" w:rsidR="00E73BC6" w:rsidRPr="00D342FD" w:rsidRDefault="00E73BC6" w:rsidP="009F17AC">
            <w:r w:rsidRPr="00E605CE">
              <w:t>..</w:t>
            </w:r>
          </w:p>
        </w:tc>
        <w:tc>
          <w:tcPr>
            <w:tcW w:w="887" w:type="dxa"/>
            <w:noWrap/>
            <w:hideMark/>
          </w:tcPr>
          <w:p w14:paraId="1CB62DBD"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w:t>
            </w:r>
          </w:p>
        </w:tc>
        <w:tc>
          <w:tcPr>
            <w:cnfStyle w:val="000010000000" w:firstRow="0" w:lastRow="0" w:firstColumn="0" w:lastColumn="0" w:oddVBand="1" w:evenVBand="0" w:oddHBand="0" w:evenHBand="0" w:firstRowFirstColumn="0" w:firstRowLastColumn="0" w:lastRowFirstColumn="0" w:lastRowLastColumn="0"/>
            <w:tcW w:w="985" w:type="dxa"/>
            <w:hideMark/>
          </w:tcPr>
          <w:p w14:paraId="14057A56" w14:textId="77777777" w:rsidR="00E73BC6" w:rsidRPr="00D342FD" w:rsidRDefault="00E73BC6" w:rsidP="009F17AC">
            <w:r w:rsidRPr="00E605CE">
              <w:t>..</w:t>
            </w:r>
          </w:p>
        </w:tc>
        <w:tc>
          <w:tcPr>
            <w:tcW w:w="704" w:type="dxa"/>
            <w:hideMark/>
          </w:tcPr>
          <w:p w14:paraId="31330471"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w:t>
            </w:r>
          </w:p>
        </w:tc>
        <w:tc>
          <w:tcPr>
            <w:cnfStyle w:val="000010000000" w:firstRow="0" w:lastRow="0" w:firstColumn="0" w:lastColumn="0" w:oddVBand="1" w:evenVBand="0" w:oddHBand="0" w:evenHBand="0" w:firstRowFirstColumn="0" w:firstRowLastColumn="0" w:lastRowFirstColumn="0" w:lastRowLastColumn="0"/>
            <w:tcW w:w="985" w:type="dxa"/>
            <w:hideMark/>
          </w:tcPr>
          <w:p w14:paraId="0D3E3CAB" w14:textId="5B4ACFC1" w:rsidR="00E73BC6" w:rsidRPr="00D342FD" w:rsidRDefault="009F17AC" w:rsidP="009F17AC">
            <w:r>
              <w:t>..</w:t>
            </w:r>
          </w:p>
        </w:tc>
        <w:tc>
          <w:tcPr>
            <w:tcW w:w="704" w:type="dxa"/>
            <w:hideMark/>
          </w:tcPr>
          <w:p w14:paraId="27AA28E4"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w:t>
            </w:r>
          </w:p>
        </w:tc>
        <w:tc>
          <w:tcPr>
            <w:cnfStyle w:val="000010000000" w:firstRow="0" w:lastRow="0" w:firstColumn="0" w:lastColumn="0" w:oddVBand="1" w:evenVBand="0" w:oddHBand="0" w:evenHBand="0" w:firstRowFirstColumn="0" w:firstRowLastColumn="0" w:lastRowFirstColumn="0" w:lastRowLastColumn="0"/>
            <w:tcW w:w="733" w:type="dxa"/>
            <w:hideMark/>
          </w:tcPr>
          <w:p w14:paraId="45EF7238" w14:textId="77777777" w:rsidR="00E73BC6" w:rsidRPr="00D342FD" w:rsidRDefault="00E73BC6" w:rsidP="009F17AC">
            <w:r w:rsidRPr="00E605CE">
              <w:t>..</w:t>
            </w:r>
          </w:p>
        </w:tc>
      </w:tr>
      <w:tr w:rsidR="00E73BC6" w:rsidRPr="00D342FD" w14:paraId="232492CF"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55413ABB" w14:textId="77777777" w:rsidR="00E73BC6" w:rsidRPr="00D342FD" w:rsidRDefault="00E73BC6" w:rsidP="009F17AC">
            <w:r w:rsidRPr="00D342FD">
              <w:t>Lease liabilities</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4276FB5D" w14:textId="77777777" w:rsidR="00E73BC6" w:rsidRPr="00D342FD" w:rsidRDefault="00E73BC6" w:rsidP="009F17AC">
            <w:r w:rsidRPr="00E605CE">
              <w:t>13 006</w:t>
            </w:r>
          </w:p>
        </w:tc>
        <w:tc>
          <w:tcPr>
            <w:tcW w:w="887" w:type="dxa"/>
            <w:noWrap/>
            <w:hideMark/>
          </w:tcPr>
          <w:p w14:paraId="6995FA0C"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14 995</w:t>
            </w:r>
          </w:p>
        </w:tc>
        <w:tc>
          <w:tcPr>
            <w:cnfStyle w:val="000010000000" w:firstRow="0" w:lastRow="0" w:firstColumn="0" w:lastColumn="0" w:oddVBand="1" w:evenVBand="0" w:oddHBand="0" w:evenHBand="0" w:firstRowFirstColumn="0" w:firstRowLastColumn="0" w:lastRowFirstColumn="0" w:lastRowLastColumn="0"/>
            <w:tcW w:w="985" w:type="dxa"/>
            <w:hideMark/>
          </w:tcPr>
          <w:p w14:paraId="39A68157" w14:textId="77777777" w:rsidR="00E73BC6" w:rsidRPr="00D342FD" w:rsidRDefault="00E73BC6" w:rsidP="009F17AC">
            <w:r w:rsidRPr="00E605CE">
              <w:t>504</w:t>
            </w:r>
          </w:p>
        </w:tc>
        <w:tc>
          <w:tcPr>
            <w:tcW w:w="704" w:type="dxa"/>
            <w:hideMark/>
          </w:tcPr>
          <w:p w14:paraId="43BCBE6C"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1 511</w:t>
            </w:r>
          </w:p>
        </w:tc>
        <w:tc>
          <w:tcPr>
            <w:cnfStyle w:val="000010000000" w:firstRow="0" w:lastRow="0" w:firstColumn="0" w:lastColumn="0" w:oddVBand="1" w:evenVBand="0" w:oddHBand="0" w:evenHBand="0" w:firstRowFirstColumn="0" w:firstRowLastColumn="0" w:lastRowFirstColumn="0" w:lastRowLastColumn="0"/>
            <w:tcW w:w="985" w:type="dxa"/>
            <w:hideMark/>
          </w:tcPr>
          <w:p w14:paraId="3AE20A94" w14:textId="77777777" w:rsidR="00E73BC6" w:rsidRPr="00D342FD" w:rsidRDefault="00E73BC6" w:rsidP="009F17AC">
            <w:r w:rsidRPr="00E605CE">
              <w:t>4 536</w:t>
            </w:r>
          </w:p>
        </w:tc>
        <w:tc>
          <w:tcPr>
            <w:tcW w:w="704" w:type="dxa"/>
            <w:hideMark/>
          </w:tcPr>
          <w:p w14:paraId="0CBCA556"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6 313</w:t>
            </w:r>
          </w:p>
        </w:tc>
        <w:tc>
          <w:tcPr>
            <w:cnfStyle w:val="000010000000" w:firstRow="0" w:lastRow="0" w:firstColumn="0" w:lastColumn="0" w:oddVBand="1" w:evenVBand="0" w:oddHBand="0" w:evenHBand="0" w:firstRowFirstColumn="0" w:firstRowLastColumn="0" w:lastRowFirstColumn="0" w:lastRowLastColumn="0"/>
            <w:tcW w:w="733" w:type="dxa"/>
            <w:hideMark/>
          </w:tcPr>
          <w:p w14:paraId="3C1F985A" w14:textId="77777777" w:rsidR="00E73BC6" w:rsidRPr="00D342FD" w:rsidRDefault="00E73BC6" w:rsidP="009F17AC">
            <w:r w:rsidRPr="00E605CE">
              <w:t>2 131</w:t>
            </w:r>
          </w:p>
        </w:tc>
      </w:tr>
      <w:tr w:rsidR="00E73BC6" w:rsidRPr="00D342FD" w14:paraId="57930FA6"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4D20C812" w14:textId="77777777" w:rsidR="00E73BC6" w:rsidRPr="00D342FD" w:rsidRDefault="00E73BC6" w:rsidP="009F17AC">
            <w:r w:rsidRPr="00D342FD">
              <w:t>Service concession financial liability</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7DA82F34" w14:textId="77777777" w:rsidR="00E73BC6" w:rsidRPr="00D342FD" w:rsidRDefault="00E73BC6" w:rsidP="009F17AC">
            <w:r w:rsidRPr="00E605CE">
              <w:t>58 500</w:t>
            </w:r>
          </w:p>
        </w:tc>
        <w:tc>
          <w:tcPr>
            <w:tcW w:w="887" w:type="dxa"/>
            <w:noWrap/>
            <w:hideMark/>
          </w:tcPr>
          <w:p w14:paraId="3827E7D6"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60 255</w:t>
            </w:r>
          </w:p>
        </w:tc>
        <w:tc>
          <w:tcPr>
            <w:cnfStyle w:val="000010000000" w:firstRow="0" w:lastRow="0" w:firstColumn="0" w:lastColumn="0" w:oddVBand="1" w:evenVBand="0" w:oddHBand="0" w:evenHBand="0" w:firstRowFirstColumn="0" w:firstRowLastColumn="0" w:lastRowFirstColumn="0" w:lastRowLastColumn="0"/>
            <w:tcW w:w="985" w:type="dxa"/>
            <w:hideMark/>
          </w:tcPr>
          <w:p w14:paraId="6DF5BFA7" w14:textId="77777777" w:rsidR="00E73BC6" w:rsidRPr="00D342FD" w:rsidRDefault="00E73BC6" w:rsidP="009F17AC">
            <w:r w:rsidRPr="00E605CE">
              <w:t>93</w:t>
            </w:r>
          </w:p>
        </w:tc>
        <w:tc>
          <w:tcPr>
            <w:tcW w:w="704" w:type="dxa"/>
            <w:hideMark/>
          </w:tcPr>
          <w:p w14:paraId="07C64B61"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285</w:t>
            </w:r>
          </w:p>
        </w:tc>
        <w:tc>
          <w:tcPr>
            <w:cnfStyle w:val="000010000000" w:firstRow="0" w:lastRow="0" w:firstColumn="0" w:lastColumn="0" w:oddVBand="1" w:evenVBand="0" w:oddHBand="0" w:evenHBand="0" w:firstRowFirstColumn="0" w:firstRowLastColumn="0" w:lastRowFirstColumn="0" w:lastRowLastColumn="0"/>
            <w:tcW w:w="985" w:type="dxa"/>
            <w:hideMark/>
          </w:tcPr>
          <w:p w14:paraId="5D467651" w14:textId="77777777" w:rsidR="00E73BC6" w:rsidRPr="00D342FD" w:rsidRDefault="00E73BC6" w:rsidP="009F17AC">
            <w:r w:rsidRPr="00E605CE">
              <w:t>734</w:t>
            </w:r>
          </w:p>
        </w:tc>
        <w:tc>
          <w:tcPr>
            <w:tcW w:w="704" w:type="dxa"/>
            <w:hideMark/>
          </w:tcPr>
          <w:p w14:paraId="7335F676"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5 267</w:t>
            </w:r>
          </w:p>
        </w:tc>
        <w:tc>
          <w:tcPr>
            <w:cnfStyle w:val="000010000000" w:firstRow="0" w:lastRow="0" w:firstColumn="0" w:lastColumn="0" w:oddVBand="1" w:evenVBand="0" w:oddHBand="0" w:evenHBand="0" w:firstRowFirstColumn="0" w:firstRowLastColumn="0" w:lastRowFirstColumn="0" w:lastRowLastColumn="0"/>
            <w:tcW w:w="733" w:type="dxa"/>
            <w:hideMark/>
          </w:tcPr>
          <w:p w14:paraId="783D026D" w14:textId="77777777" w:rsidR="00E73BC6" w:rsidRPr="00D342FD" w:rsidRDefault="00E73BC6" w:rsidP="009F17AC">
            <w:r w:rsidRPr="00E605CE">
              <w:t>53 876</w:t>
            </w:r>
          </w:p>
        </w:tc>
      </w:tr>
      <w:tr w:rsidR="00E73BC6" w:rsidRPr="00D342FD" w14:paraId="4CC4BF5C"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3FCC3D7A" w14:textId="77777777" w:rsidR="00E73BC6" w:rsidRPr="00D342FD" w:rsidRDefault="00E73BC6" w:rsidP="009F17AC">
            <w:r w:rsidRPr="00D342FD">
              <w:t>Advances from government</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195F59EC" w14:textId="77777777" w:rsidR="00E73BC6" w:rsidRPr="00D342FD" w:rsidRDefault="00E73BC6" w:rsidP="009F17AC">
            <w:r w:rsidRPr="00E605CE">
              <w:t>5 313</w:t>
            </w:r>
          </w:p>
        </w:tc>
        <w:tc>
          <w:tcPr>
            <w:tcW w:w="887" w:type="dxa"/>
            <w:noWrap/>
            <w:hideMark/>
          </w:tcPr>
          <w:p w14:paraId="7A097C16"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5 630</w:t>
            </w:r>
          </w:p>
        </w:tc>
        <w:tc>
          <w:tcPr>
            <w:cnfStyle w:val="000010000000" w:firstRow="0" w:lastRow="0" w:firstColumn="0" w:lastColumn="0" w:oddVBand="1" w:evenVBand="0" w:oddHBand="0" w:evenHBand="0" w:firstRowFirstColumn="0" w:firstRowLastColumn="0" w:lastRowFirstColumn="0" w:lastRowLastColumn="0"/>
            <w:tcW w:w="985" w:type="dxa"/>
            <w:hideMark/>
          </w:tcPr>
          <w:p w14:paraId="58EA5186" w14:textId="77777777" w:rsidR="00E73BC6" w:rsidRPr="00D342FD" w:rsidRDefault="00E73BC6" w:rsidP="009F17AC">
            <w:r w:rsidRPr="00E605CE">
              <w:t>512</w:t>
            </w:r>
          </w:p>
        </w:tc>
        <w:tc>
          <w:tcPr>
            <w:tcW w:w="704" w:type="dxa"/>
            <w:hideMark/>
          </w:tcPr>
          <w:p w14:paraId="3046737F"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768</w:t>
            </w:r>
          </w:p>
        </w:tc>
        <w:tc>
          <w:tcPr>
            <w:cnfStyle w:val="000010000000" w:firstRow="0" w:lastRow="0" w:firstColumn="0" w:lastColumn="0" w:oddVBand="1" w:evenVBand="0" w:oddHBand="0" w:evenHBand="0" w:firstRowFirstColumn="0" w:firstRowLastColumn="0" w:lastRowFirstColumn="0" w:lastRowLastColumn="0"/>
            <w:tcW w:w="985" w:type="dxa"/>
            <w:hideMark/>
          </w:tcPr>
          <w:p w14:paraId="19C9A59B" w14:textId="77777777" w:rsidR="00E73BC6" w:rsidRPr="00D342FD" w:rsidRDefault="00E73BC6" w:rsidP="009F17AC">
            <w:r w:rsidRPr="00E605CE">
              <w:t>4 350</w:t>
            </w:r>
          </w:p>
        </w:tc>
        <w:tc>
          <w:tcPr>
            <w:tcW w:w="704" w:type="dxa"/>
            <w:hideMark/>
          </w:tcPr>
          <w:p w14:paraId="67E2F64F"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33" w:type="dxa"/>
            <w:hideMark/>
          </w:tcPr>
          <w:p w14:paraId="09102E16" w14:textId="77777777" w:rsidR="00E73BC6" w:rsidRPr="00D342FD" w:rsidRDefault="00E73BC6" w:rsidP="009F17AC"/>
        </w:tc>
      </w:tr>
      <w:tr w:rsidR="00E73BC6" w:rsidRPr="00D342FD" w14:paraId="11679F07"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tcBorders>
              <w:bottom w:val="nil"/>
            </w:tcBorders>
            <w:hideMark/>
          </w:tcPr>
          <w:p w14:paraId="32EDFD32" w14:textId="77777777" w:rsidR="00E73BC6" w:rsidRPr="00D342FD" w:rsidRDefault="00E73BC6" w:rsidP="009F17AC">
            <w:r w:rsidRPr="00D342FD">
              <w:t>Loans from TCV</w:t>
            </w:r>
          </w:p>
        </w:tc>
        <w:tc>
          <w:tcPr>
            <w:cnfStyle w:val="000010000000" w:firstRow="0" w:lastRow="0" w:firstColumn="0" w:lastColumn="0" w:oddVBand="1" w:evenVBand="0" w:oddHBand="0" w:evenHBand="0" w:firstRowFirstColumn="0" w:firstRowLastColumn="0" w:lastRowFirstColumn="0" w:lastRowLastColumn="0"/>
            <w:tcW w:w="773" w:type="dxa"/>
            <w:tcBorders>
              <w:bottom w:val="nil"/>
            </w:tcBorders>
            <w:noWrap/>
            <w:hideMark/>
          </w:tcPr>
          <w:p w14:paraId="6F1739A8" w14:textId="77777777" w:rsidR="00E73BC6" w:rsidRPr="00D342FD" w:rsidRDefault="00E73BC6" w:rsidP="009F17AC">
            <w:r w:rsidRPr="00E605CE">
              <w:t>48 696</w:t>
            </w:r>
          </w:p>
        </w:tc>
        <w:tc>
          <w:tcPr>
            <w:tcW w:w="887" w:type="dxa"/>
            <w:tcBorders>
              <w:bottom w:val="nil"/>
            </w:tcBorders>
            <w:noWrap/>
            <w:hideMark/>
          </w:tcPr>
          <w:p w14:paraId="690BE1B5"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48 696</w:t>
            </w:r>
          </w:p>
        </w:tc>
        <w:tc>
          <w:tcPr>
            <w:cnfStyle w:val="000010000000" w:firstRow="0" w:lastRow="0" w:firstColumn="0" w:lastColumn="0" w:oddVBand="1" w:evenVBand="0" w:oddHBand="0" w:evenHBand="0" w:firstRowFirstColumn="0" w:firstRowLastColumn="0" w:lastRowFirstColumn="0" w:lastRowLastColumn="0"/>
            <w:tcW w:w="985" w:type="dxa"/>
            <w:tcBorders>
              <w:bottom w:val="nil"/>
            </w:tcBorders>
            <w:hideMark/>
          </w:tcPr>
          <w:p w14:paraId="07DECA61" w14:textId="77777777" w:rsidR="00E73BC6" w:rsidRPr="00D342FD" w:rsidRDefault="00E73BC6" w:rsidP="009F17AC">
            <w:r w:rsidRPr="00E605CE">
              <w:t>..</w:t>
            </w:r>
          </w:p>
        </w:tc>
        <w:tc>
          <w:tcPr>
            <w:tcW w:w="704" w:type="dxa"/>
            <w:tcBorders>
              <w:bottom w:val="nil"/>
            </w:tcBorders>
            <w:hideMark/>
          </w:tcPr>
          <w:p w14:paraId="090694C1" w14:textId="5C414B54" w:rsidR="00E73BC6" w:rsidRPr="00D342FD" w:rsidRDefault="009F17AC" w:rsidP="009F17AC">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985" w:type="dxa"/>
            <w:tcBorders>
              <w:bottom w:val="nil"/>
            </w:tcBorders>
            <w:hideMark/>
          </w:tcPr>
          <w:p w14:paraId="5C85555A" w14:textId="61D64745" w:rsidR="00E73BC6" w:rsidRPr="00D342FD" w:rsidRDefault="009F17AC" w:rsidP="009F17AC">
            <w:r>
              <w:t>..</w:t>
            </w:r>
          </w:p>
        </w:tc>
        <w:tc>
          <w:tcPr>
            <w:tcW w:w="704" w:type="dxa"/>
            <w:tcBorders>
              <w:bottom w:val="nil"/>
            </w:tcBorders>
            <w:hideMark/>
          </w:tcPr>
          <w:p w14:paraId="0228421A"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19 478</w:t>
            </w:r>
          </w:p>
        </w:tc>
        <w:tc>
          <w:tcPr>
            <w:cnfStyle w:val="000010000000" w:firstRow="0" w:lastRow="0" w:firstColumn="0" w:lastColumn="0" w:oddVBand="1" w:evenVBand="0" w:oddHBand="0" w:evenHBand="0" w:firstRowFirstColumn="0" w:firstRowLastColumn="0" w:lastRowFirstColumn="0" w:lastRowLastColumn="0"/>
            <w:tcW w:w="733" w:type="dxa"/>
            <w:tcBorders>
              <w:bottom w:val="nil"/>
            </w:tcBorders>
            <w:hideMark/>
          </w:tcPr>
          <w:p w14:paraId="5D7CA234" w14:textId="77777777" w:rsidR="00E73BC6" w:rsidRPr="00D342FD" w:rsidRDefault="00E73BC6" w:rsidP="009F17AC">
            <w:r w:rsidRPr="00E605CE">
              <w:t>29 218</w:t>
            </w:r>
          </w:p>
        </w:tc>
      </w:tr>
      <w:tr w:rsidR="00E73BC6" w:rsidRPr="00D342FD" w14:paraId="46EA7CB6"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tcBorders>
              <w:bottom w:val="single" w:sz="6" w:space="0" w:color="auto"/>
            </w:tcBorders>
            <w:hideMark/>
          </w:tcPr>
          <w:p w14:paraId="4F4C9CDE" w14:textId="77777777" w:rsidR="00E73BC6" w:rsidRPr="00D342FD" w:rsidRDefault="00E73BC6" w:rsidP="009F17AC">
            <w:r w:rsidRPr="00D342FD">
              <w:t>Financial liability designated at fair value through profit or loss</w:t>
            </w:r>
          </w:p>
        </w:tc>
        <w:tc>
          <w:tcPr>
            <w:cnfStyle w:val="000010000000" w:firstRow="0" w:lastRow="0" w:firstColumn="0" w:lastColumn="0" w:oddVBand="1" w:evenVBand="0" w:oddHBand="0" w:evenHBand="0" w:firstRowFirstColumn="0" w:firstRowLastColumn="0" w:lastRowFirstColumn="0" w:lastRowLastColumn="0"/>
            <w:tcW w:w="773" w:type="dxa"/>
            <w:tcBorders>
              <w:bottom w:val="single" w:sz="6" w:space="0" w:color="auto"/>
            </w:tcBorders>
            <w:noWrap/>
            <w:hideMark/>
          </w:tcPr>
          <w:p w14:paraId="492ADBDF" w14:textId="77777777" w:rsidR="00E73BC6" w:rsidRPr="00D342FD" w:rsidRDefault="00E73BC6" w:rsidP="009F17AC">
            <w:r w:rsidRPr="00E605CE">
              <w:t>150</w:t>
            </w:r>
          </w:p>
        </w:tc>
        <w:tc>
          <w:tcPr>
            <w:tcW w:w="887" w:type="dxa"/>
            <w:tcBorders>
              <w:bottom w:val="single" w:sz="6" w:space="0" w:color="auto"/>
            </w:tcBorders>
            <w:noWrap/>
            <w:hideMark/>
          </w:tcPr>
          <w:p w14:paraId="0C41D115"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200</w:t>
            </w:r>
          </w:p>
        </w:tc>
        <w:tc>
          <w:tcPr>
            <w:cnfStyle w:val="000010000000" w:firstRow="0" w:lastRow="0" w:firstColumn="0" w:lastColumn="0" w:oddVBand="1" w:evenVBand="0" w:oddHBand="0" w:evenHBand="0" w:firstRowFirstColumn="0" w:firstRowLastColumn="0" w:lastRowFirstColumn="0" w:lastRowLastColumn="0"/>
            <w:tcW w:w="985" w:type="dxa"/>
            <w:tcBorders>
              <w:bottom w:val="single" w:sz="6" w:space="0" w:color="auto"/>
            </w:tcBorders>
            <w:hideMark/>
          </w:tcPr>
          <w:p w14:paraId="53FEC8A7" w14:textId="77777777" w:rsidR="00E73BC6" w:rsidRPr="00D342FD" w:rsidRDefault="00E73BC6" w:rsidP="009F17AC">
            <w:r w:rsidRPr="00E605CE">
              <w:t>..</w:t>
            </w:r>
          </w:p>
        </w:tc>
        <w:tc>
          <w:tcPr>
            <w:tcW w:w="704" w:type="dxa"/>
            <w:tcBorders>
              <w:bottom w:val="single" w:sz="6" w:space="0" w:color="auto"/>
            </w:tcBorders>
            <w:hideMark/>
          </w:tcPr>
          <w:p w14:paraId="70648715" w14:textId="45561A6F" w:rsidR="00E73BC6" w:rsidRPr="00D342FD" w:rsidRDefault="009F17AC" w:rsidP="009F17AC">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985" w:type="dxa"/>
            <w:tcBorders>
              <w:bottom w:val="single" w:sz="6" w:space="0" w:color="auto"/>
            </w:tcBorders>
            <w:hideMark/>
          </w:tcPr>
          <w:p w14:paraId="5B9F175B" w14:textId="79BFAFC5" w:rsidR="00E73BC6" w:rsidRPr="00D342FD" w:rsidRDefault="009F17AC" w:rsidP="009F17AC">
            <w:r>
              <w:t>..</w:t>
            </w:r>
          </w:p>
        </w:tc>
        <w:tc>
          <w:tcPr>
            <w:tcW w:w="704" w:type="dxa"/>
            <w:tcBorders>
              <w:bottom w:val="single" w:sz="6" w:space="0" w:color="auto"/>
            </w:tcBorders>
            <w:hideMark/>
          </w:tcPr>
          <w:p w14:paraId="014FD91A"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200</w:t>
            </w:r>
          </w:p>
        </w:tc>
        <w:tc>
          <w:tcPr>
            <w:cnfStyle w:val="000010000000" w:firstRow="0" w:lastRow="0" w:firstColumn="0" w:lastColumn="0" w:oddVBand="1" w:evenVBand="0" w:oddHBand="0" w:evenHBand="0" w:firstRowFirstColumn="0" w:firstRowLastColumn="0" w:lastRowFirstColumn="0" w:lastRowLastColumn="0"/>
            <w:tcW w:w="733" w:type="dxa"/>
            <w:tcBorders>
              <w:bottom w:val="single" w:sz="6" w:space="0" w:color="auto"/>
            </w:tcBorders>
            <w:hideMark/>
          </w:tcPr>
          <w:p w14:paraId="6F486228" w14:textId="77777777" w:rsidR="00E73BC6" w:rsidRPr="00D342FD" w:rsidRDefault="00E73BC6" w:rsidP="009F17AC">
            <w:r w:rsidRPr="00E605CE">
              <w:t>..</w:t>
            </w:r>
          </w:p>
        </w:tc>
      </w:tr>
      <w:tr w:rsidR="00E73BC6" w:rsidRPr="00D342FD" w14:paraId="6F90F154"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bottom w:val="single" w:sz="6" w:space="0" w:color="auto"/>
            </w:tcBorders>
            <w:hideMark/>
          </w:tcPr>
          <w:p w14:paraId="2CBF31F4" w14:textId="77777777" w:rsidR="00E73BC6" w:rsidRPr="00D342FD" w:rsidRDefault="00E73BC6" w:rsidP="009F17AC">
            <w:pPr>
              <w:rPr>
                <w:b/>
                <w:bCs/>
              </w:rPr>
            </w:pPr>
            <w:r w:rsidRPr="00D342FD">
              <w:rPr>
                <w:b/>
                <w:bCs/>
              </w:rPr>
              <w:t xml:space="preserve">Total </w:t>
            </w:r>
          </w:p>
        </w:tc>
        <w:tc>
          <w:tcPr>
            <w:cnfStyle w:val="000010000000" w:firstRow="0" w:lastRow="0" w:firstColumn="0" w:lastColumn="0" w:oddVBand="1" w:evenVBand="0" w:oddHBand="0" w:evenHBand="0" w:firstRowFirstColumn="0" w:firstRowLastColumn="0" w:lastRowFirstColumn="0" w:lastRowLastColumn="0"/>
            <w:tcW w:w="773" w:type="dxa"/>
            <w:tcBorders>
              <w:top w:val="single" w:sz="6" w:space="0" w:color="auto"/>
              <w:bottom w:val="single" w:sz="6" w:space="0" w:color="auto"/>
            </w:tcBorders>
            <w:noWrap/>
            <w:hideMark/>
          </w:tcPr>
          <w:p w14:paraId="3DEC1D55" w14:textId="77777777" w:rsidR="00E73BC6" w:rsidRPr="00010B7B" w:rsidRDefault="00E73BC6" w:rsidP="009F17AC">
            <w:pPr>
              <w:rPr>
                <w:b/>
                <w:bCs/>
              </w:rPr>
            </w:pPr>
            <w:r w:rsidRPr="00010B7B">
              <w:rPr>
                <w:b/>
                <w:bCs/>
              </w:rPr>
              <w:t>125 665</w:t>
            </w:r>
          </w:p>
        </w:tc>
        <w:tc>
          <w:tcPr>
            <w:tcW w:w="887" w:type="dxa"/>
            <w:tcBorders>
              <w:top w:val="single" w:sz="6" w:space="0" w:color="auto"/>
              <w:bottom w:val="single" w:sz="6" w:space="0" w:color="auto"/>
            </w:tcBorders>
            <w:noWrap/>
            <w:hideMark/>
          </w:tcPr>
          <w:p w14:paraId="262E087E" w14:textId="77777777" w:rsidR="00E73BC6" w:rsidRPr="00010B7B" w:rsidRDefault="00E73BC6" w:rsidP="009F17AC">
            <w:pPr>
              <w:cnfStyle w:val="000000000000" w:firstRow="0" w:lastRow="0" w:firstColumn="0" w:lastColumn="0" w:oddVBand="0" w:evenVBand="0" w:oddHBand="0" w:evenHBand="0" w:firstRowFirstColumn="0" w:firstRowLastColumn="0" w:lastRowFirstColumn="0" w:lastRowLastColumn="0"/>
              <w:rPr>
                <w:b/>
                <w:bCs/>
              </w:rPr>
            </w:pPr>
            <w:r w:rsidRPr="00010B7B">
              <w:rPr>
                <w:b/>
                <w:bCs/>
              </w:rPr>
              <w:t>129 776</w:t>
            </w:r>
          </w:p>
        </w:tc>
        <w:tc>
          <w:tcPr>
            <w:cnfStyle w:val="000010000000" w:firstRow="0" w:lastRow="0" w:firstColumn="0" w:lastColumn="0" w:oddVBand="1" w:evenVBand="0" w:oddHBand="0" w:evenHBand="0" w:firstRowFirstColumn="0" w:firstRowLastColumn="0" w:lastRowFirstColumn="0" w:lastRowLastColumn="0"/>
            <w:tcW w:w="985" w:type="dxa"/>
            <w:tcBorders>
              <w:top w:val="single" w:sz="6" w:space="0" w:color="auto"/>
              <w:bottom w:val="single" w:sz="6" w:space="0" w:color="auto"/>
            </w:tcBorders>
            <w:noWrap/>
            <w:hideMark/>
          </w:tcPr>
          <w:p w14:paraId="4F088F9B" w14:textId="77777777" w:rsidR="00E73BC6" w:rsidRPr="00010B7B" w:rsidRDefault="00E73BC6" w:rsidP="009F17AC">
            <w:pPr>
              <w:rPr>
                <w:b/>
                <w:bCs/>
              </w:rPr>
            </w:pPr>
            <w:r w:rsidRPr="00010B7B">
              <w:rPr>
                <w:b/>
                <w:bCs/>
              </w:rPr>
              <w:t>1 109</w:t>
            </w:r>
          </w:p>
        </w:tc>
        <w:tc>
          <w:tcPr>
            <w:tcW w:w="704" w:type="dxa"/>
            <w:tcBorders>
              <w:top w:val="single" w:sz="6" w:space="0" w:color="auto"/>
              <w:bottom w:val="single" w:sz="6" w:space="0" w:color="auto"/>
            </w:tcBorders>
            <w:noWrap/>
            <w:hideMark/>
          </w:tcPr>
          <w:p w14:paraId="167A123D" w14:textId="77777777" w:rsidR="00E73BC6" w:rsidRPr="00010B7B" w:rsidRDefault="00E73BC6" w:rsidP="009F17AC">
            <w:pPr>
              <w:cnfStyle w:val="000000000000" w:firstRow="0" w:lastRow="0" w:firstColumn="0" w:lastColumn="0" w:oddVBand="0" w:evenVBand="0" w:oddHBand="0" w:evenHBand="0" w:firstRowFirstColumn="0" w:firstRowLastColumn="0" w:lastRowFirstColumn="0" w:lastRowLastColumn="0"/>
              <w:rPr>
                <w:b/>
                <w:bCs/>
              </w:rPr>
            </w:pPr>
            <w:r w:rsidRPr="00010B7B">
              <w:rPr>
                <w:b/>
                <w:bCs/>
              </w:rPr>
              <w:t>2 564</w:t>
            </w:r>
          </w:p>
        </w:tc>
        <w:tc>
          <w:tcPr>
            <w:cnfStyle w:val="000010000000" w:firstRow="0" w:lastRow="0" w:firstColumn="0" w:lastColumn="0" w:oddVBand="1" w:evenVBand="0" w:oddHBand="0" w:evenHBand="0" w:firstRowFirstColumn="0" w:firstRowLastColumn="0" w:lastRowFirstColumn="0" w:lastRowLastColumn="0"/>
            <w:tcW w:w="985" w:type="dxa"/>
            <w:tcBorders>
              <w:top w:val="single" w:sz="6" w:space="0" w:color="auto"/>
              <w:bottom w:val="single" w:sz="6" w:space="0" w:color="auto"/>
            </w:tcBorders>
            <w:noWrap/>
            <w:hideMark/>
          </w:tcPr>
          <w:p w14:paraId="641A7B56" w14:textId="77777777" w:rsidR="00E73BC6" w:rsidRPr="00010B7B" w:rsidRDefault="00E73BC6" w:rsidP="009F17AC">
            <w:pPr>
              <w:rPr>
                <w:b/>
                <w:bCs/>
              </w:rPr>
            </w:pPr>
            <w:r w:rsidRPr="00010B7B">
              <w:rPr>
                <w:b/>
                <w:bCs/>
              </w:rPr>
              <w:t>9 620</w:t>
            </w:r>
          </w:p>
        </w:tc>
        <w:tc>
          <w:tcPr>
            <w:tcW w:w="704" w:type="dxa"/>
            <w:tcBorders>
              <w:top w:val="single" w:sz="6" w:space="0" w:color="auto"/>
              <w:bottom w:val="single" w:sz="6" w:space="0" w:color="auto"/>
            </w:tcBorders>
            <w:noWrap/>
            <w:hideMark/>
          </w:tcPr>
          <w:p w14:paraId="66FA6F87" w14:textId="77777777" w:rsidR="00E73BC6" w:rsidRPr="00010B7B" w:rsidRDefault="00E73BC6" w:rsidP="009F17AC">
            <w:pPr>
              <w:cnfStyle w:val="000000000000" w:firstRow="0" w:lastRow="0" w:firstColumn="0" w:lastColumn="0" w:oddVBand="0" w:evenVBand="0" w:oddHBand="0" w:evenHBand="0" w:firstRowFirstColumn="0" w:firstRowLastColumn="0" w:lastRowFirstColumn="0" w:lastRowLastColumn="0"/>
              <w:rPr>
                <w:b/>
                <w:bCs/>
              </w:rPr>
            </w:pPr>
            <w:r w:rsidRPr="00010B7B">
              <w:rPr>
                <w:b/>
                <w:bCs/>
              </w:rPr>
              <w:t>31 258</w:t>
            </w:r>
          </w:p>
        </w:tc>
        <w:tc>
          <w:tcPr>
            <w:cnfStyle w:val="000010000000" w:firstRow="0" w:lastRow="0" w:firstColumn="0" w:lastColumn="0" w:oddVBand="1" w:evenVBand="0" w:oddHBand="0" w:evenHBand="0" w:firstRowFirstColumn="0" w:firstRowLastColumn="0" w:lastRowFirstColumn="0" w:lastRowLastColumn="0"/>
            <w:tcW w:w="733" w:type="dxa"/>
            <w:tcBorders>
              <w:top w:val="single" w:sz="6" w:space="0" w:color="auto"/>
              <w:bottom w:val="single" w:sz="6" w:space="0" w:color="auto"/>
            </w:tcBorders>
            <w:noWrap/>
            <w:hideMark/>
          </w:tcPr>
          <w:p w14:paraId="30956D5A" w14:textId="77777777" w:rsidR="00E73BC6" w:rsidRPr="00010B7B" w:rsidRDefault="00E73BC6" w:rsidP="009F17AC">
            <w:pPr>
              <w:rPr>
                <w:b/>
                <w:bCs/>
              </w:rPr>
            </w:pPr>
            <w:r w:rsidRPr="00010B7B">
              <w:rPr>
                <w:b/>
                <w:bCs/>
              </w:rPr>
              <w:t>85 225</w:t>
            </w:r>
          </w:p>
        </w:tc>
      </w:tr>
      <w:tr w:rsidR="00E73BC6" w:rsidRPr="00D342FD" w14:paraId="09C091B8"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tcBorders>
            <w:hideMark/>
          </w:tcPr>
          <w:p w14:paraId="26872957" w14:textId="77777777" w:rsidR="00E73BC6" w:rsidRPr="00D342FD" w:rsidRDefault="00E73BC6" w:rsidP="009F17AC">
            <w:pPr>
              <w:rPr>
                <w:b/>
                <w:bCs/>
              </w:rPr>
            </w:pPr>
            <w:r w:rsidRPr="00D342FD">
              <w:rPr>
                <w:b/>
                <w:bCs/>
              </w:rPr>
              <w:t>2019</w:t>
            </w:r>
          </w:p>
        </w:tc>
        <w:tc>
          <w:tcPr>
            <w:cnfStyle w:val="000010000000" w:firstRow="0" w:lastRow="0" w:firstColumn="0" w:lastColumn="0" w:oddVBand="1" w:evenVBand="0" w:oddHBand="0" w:evenHBand="0" w:firstRowFirstColumn="0" w:firstRowLastColumn="0" w:lastRowFirstColumn="0" w:lastRowLastColumn="0"/>
            <w:tcW w:w="773" w:type="dxa"/>
            <w:tcBorders>
              <w:top w:val="single" w:sz="6" w:space="0" w:color="auto"/>
            </w:tcBorders>
            <w:noWrap/>
            <w:hideMark/>
          </w:tcPr>
          <w:p w14:paraId="2A49B1F8" w14:textId="77777777" w:rsidR="00E73BC6" w:rsidRPr="00D342FD" w:rsidRDefault="00E73BC6" w:rsidP="009F17AC">
            <w:pPr>
              <w:rPr>
                <w:b/>
                <w:bCs/>
              </w:rPr>
            </w:pPr>
          </w:p>
        </w:tc>
        <w:tc>
          <w:tcPr>
            <w:tcW w:w="887" w:type="dxa"/>
            <w:tcBorders>
              <w:top w:val="single" w:sz="6" w:space="0" w:color="auto"/>
            </w:tcBorders>
            <w:noWrap/>
            <w:hideMark/>
          </w:tcPr>
          <w:p w14:paraId="683D35E2"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985" w:type="dxa"/>
            <w:tcBorders>
              <w:top w:val="single" w:sz="6" w:space="0" w:color="auto"/>
            </w:tcBorders>
            <w:hideMark/>
          </w:tcPr>
          <w:p w14:paraId="0F490130" w14:textId="77777777" w:rsidR="00E73BC6" w:rsidRPr="00D342FD" w:rsidRDefault="00E73BC6" w:rsidP="009F17AC">
            <w:pPr>
              <w:rPr>
                <w:b/>
                <w:bCs/>
              </w:rPr>
            </w:pPr>
          </w:p>
        </w:tc>
        <w:tc>
          <w:tcPr>
            <w:tcW w:w="704" w:type="dxa"/>
            <w:tcBorders>
              <w:top w:val="single" w:sz="6" w:space="0" w:color="auto"/>
            </w:tcBorders>
            <w:hideMark/>
          </w:tcPr>
          <w:p w14:paraId="7EBF38FE"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985" w:type="dxa"/>
            <w:tcBorders>
              <w:top w:val="single" w:sz="6" w:space="0" w:color="auto"/>
            </w:tcBorders>
            <w:hideMark/>
          </w:tcPr>
          <w:p w14:paraId="08FA6F13" w14:textId="77777777" w:rsidR="00E73BC6" w:rsidRPr="00D342FD" w:rsidRDefault="00E73BC6" w:rsidP="009F17AC">
            <w:pPr>
              <w:rPr>
                <w:b/>
                <w:bCs/>
              </w:rPr>
            </w:pPr>
          </w:p>
        </w:tc>
        <w:tc>
          <w:tcPr>
            <w:tcW w:w="704" w:type="dxa"/>
            <w:tcBorders>
              <w:top w:val="single" w:sz="6" w:space="0" w:color="auto"/>
            </w:tcBorders>
            <w:hideMark/>
          </w:tcPr>
          <w:p w14:paraId="0A83D6B1"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733" w:type="dxa"/>
            <w:tcBorders>
              <w:top w:val="single" w:sz="6" w:space="0" w:color="auto"/>
            </w:tcBorders>
            <w:hideMark/>
          </w:tcPr>
          <w:p w14:paraId="7ECFECE9" w14:textId="77777777" w:rsidR="00E73BC6" w:rsidRPr="00D342FD" w:rsidRDefault="00E73BC6" w:rsidP="009F17AC">
            <w:pPr>
              <w:rPr>
                <w:b/>
                <w:bCs/>
              </w:rPr>
            </w:pPr>
          </w:p>
        </w:tc>
      </w:tr>
      <w:tr w:rsidR="00E73BC6" w:rsidRPr="00D342FD" w14:paraId="5A902FAD"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3BA3090D" w14:textId="77777777" w:rsidR="00E73BC6" w:rsidRPr="00D342FD" w:rsidRDefault="00E73BC6" w:rsidP="009F17AC">
            <w:r w:rsidRPr="00D342FD">
              <w:t>Bank overdrafts</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789EFCF4" w14:textId="77777777" w:rsidR="00E73BC6" w:rsidRPr="00D342FD" w:rsidRDefault="00E73BC6" w:rsidP="009F17AC">
            <w:r w:rsidRPr="00E605CE">
              <w:t>5 437</w:t>
            </w:r>
          </w:p>
        </w:tc>
        <w:tc>
          <w:tcPr>
            <w:tcW w:w="887" w:type="dxa"/>
            <w:noWrap/>
            <w:hideMark/>
          </w:tcPr>
          <w:p w14:paraId="065B168E"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5 437</w:t>
            </w:r>
          </w:p>
        </w:tc>
        <w:tc>
          <w:tcPr>
            <w:cnfStyle w:val="000010000000" w:firstRow="0" w:lastRow="0" w:firstColumn="0" w:lastColumn="0" w:oddVBand="1" w:evenVBand="0" w:oddHBand="0" w:evenHBand="0" w:firstRowFirstColumn="0" w:firstRowLastColumn="0" w:lastRowFirstColumn="0" w:lastRowLastColumn="0"/>
            <w:tcW w:w="985" w:type="dxa"/>
            <w:hideMark/>
          </w:tcPr>
          <w:p w14:paraId="6F7CE714" w14:textId="77777777" w:rsidR="00E73BC6" w:rsidRPr="00D342FD" w:rsidRDefault="00E73BC6" w:rsidP="009F17AC">
            <w:r w:rsidRPr="00E605CE">
              <w:t>5 437</w:t>
            </w:r>
          </w:p>
        </w:tc>
        <w:tc>
          <w:tcPr>
            <w:tcW w:w="704" w:type="dxa"/>
            <w:hideMark/>
          </w:tcPr>
          <w:p w14:paraId="25B9CB86"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w:t>
            </w:r>
          </w:p>
        </w:tc>
        <w:tc>
          <w:tcPr>
            <w:cnfStyle w:val="000010000000" w:firstRow="0" w:lastRow="0" w:firstColumn="0" w:lastColumn="0" w:oddVBand="1" w:evenVBand="0" w:oddHBand="0" w:evenHBand="0" w:firstRowFirstColumn="0" w:firstRowLastColumn="0" w:lastRowFirstColumn="0" w:lastRowLastColumn="0"/>
            <w:tcW w:w="985" w:type="dxa"/>
            <w:hideMark/>
          </w:tcPr>
          <w:p w14:paraId="63C1A4D3" w14:textId="77777777" w:rsidR="00E73BC6" w:rsidRPr="00D342FD" w:rsidRDefault="00E73BC6" w:rsidP="009F17AC">
            <w:r w:rsidRPr="00E605CE">
              <w:t>..</w:t>
            </w:r>
          </w:p>
        </w:tc>
        <w:tc>
          <w:tcPr>
            <w:tcW w:w="704" w:type="dxa"/>
            <w:hideMark/>
          </w:tcPr>
          <w:p w14:paraId="16DD27FE"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w:t>
            </w:r>
          </w:p>
        </w:tc>
        <w:tc>
          <w:tcPr>
            <w:cnfStyle w:val="000010000000" w:firstRow="0" w:lastRow="0" w:firstColumn="0" w:lastColumn="0" w:oddVBand="1" w:evenVBand="0" w:oddHBand="0" w:evenHBand="0" w:firstRowFirstColumn="0" w:firstRowLastColumn="0" w:lastRowFirstColumn="0" w:lastRowLastColumn="0"/>
            <w:tcW w:w="733" w:type="dxa"/>
            <w:hideMark/>
          </w:tcPr>
          <w:p w14:paraId="3D53FFFC" w14:textId="600F8EEC" w:rsidR="00E73BC6" w:rsidRPr="00D342FD" w:rsidRDefault="009F17AC" w:rsidP="009F17AC">
            <w:r>
              <w:t>..</w:t>
            </w:r>
          </w:p>
        </w:tc>
      </w:tr>
      <w:tr w:rsidR="00E73BC6" w:rsidRPr="00D342FD" w14:paraId="465F42EE"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6881E479" w14:textId="77777777" w:rsidR="00E73BC6" w:rsidRPr="00D342FD" w:rsidRDefault="00E73BC6" w:rsidP="009F17AC">
            <w:r w:rsidRPr="00D342FD">
              <w:t>Finance lease liabilities</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5A26F3FC" w14:textId="77777777" w:rsidR="00E73BC6" w:rsidRPr="00D342FD" w:rsidRDefault="00E73BC6" w:rsidP="009F17AC">
            <w:r w:rsidRPr="00E605CE">
              <w:t>20 062</w:t>
            </w:r>
          </w:p>
        </w:tc>
        <w:tc>
          <w:tcPr>
            <w:tcW w:w="887" w:type="dxa"/>
            <w:noWrap/>
            <w:hideMark/>
          </w:tcPr>
          <w:p w14:paraId="236AF852"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24 074</w:t>
            </w:r>
          </w:p>
        </w:tc>
        <w:tc>
          <w:tcPr>
            <w:cnfStyle w:val="000010000000" w:firstRow="0" w:lastRow="0" w:firstColumn="0" w:lastColumn="0" w:oddVBand="1" w:evenVBand="0" w:oddHBand="0" w:evenHBand="0" w:firstRowFirstColumn="0" w:firstRowLastColumn="0" w:lastRowFirstColumn="0" w:lastRowLastColumn="0"/>
            <w:tcW w:w="985" w:type="dxa"/>
            <w:hideMark/>
          </w:tcPr>
          <w:p w14:paraId="59C5193C" w14:textId="77777777" w:rsidR="00E73BC6" w:rsidRPr="00D342FD" w:rsidRDefault="00E73BC6" w:rsidP="009F17AC">
            <w:r w:rsidRPr="00E605CE">
              <w:t>8 195</w:t>
            </w:r>
          </w:p>
        </w:tc>
        <w:tc>
          <w:tcPr>
            <w:tcW w:w="704" w:type="dxa"/>
            <w:hideMark/>
          </w:tcPr>
          <w:p w14:paraId="7965FC84"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3 074</w:t>
            </w:r>
          </w:p>
        </w:tc>
        <w:tc>
          <w:tcPr>
            <w:cnfStyle w:val="000010000000" w:firstRow="0" w:lastRow="0" w:firstColumn="0" w:lastColumn="0" w:oddVBand="1" w:evenVBand="0" w:oddHBand="0" w:evenHBand="0" w:firstRowFirstColumn="0" w:firstRowLastColumn="0" w:lastRowFirstColumn="0" w:lastRowLastColumn="0"/>
            <w:tcW w:w="985" w:type="dxa"/>
            <w:hideMark/>
          </w:tcPr>
          <w:p w14:paraId="58955F78" w14:textId="77777777" w:rsidR="00E73BC6" w:rsidRPr="00D342FD" w:rsidRDefault="00E73BC6" w:rsidP="009F17AC">
            <w:r w:rsidRPr="00E605CE">
              <w:t>1 025</w:t>
            </w:r>
          </w:p>
        </w:tc>
        <w:tc>
          <w:tcPr>
            <w:tcW w:w="704" w:type="dxa"/>
            <w:hideMark/>
          </w:tcPr>
          <w:p w14:paraId="757C60D2"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5 890</w:t>
            </w:r>
          </w:p>
        </w:tc>
        <w:tc>
          <w:tcPr>
            <w:cnfStyle w:val="000010000000" w:firstRow="0" w:lastRow="0" w:firstColumn="0" w:lastColumn="0" w:oddVBand="1" w:evenVBand="0" w:oddHBand="0" w:evenHBand="0" w:firstRowFirstColumn="0" w:firstRowLastColumn="0" w:lastRowFirstColumn="0" w:lastRowLastColumn="0"/>
            <w:tcW w:w="733" w:type="dxa"/>
            <w:hideMark/>
          </w:tcPr>
          <w:p w14:paraId="3F9B5D83" w14:textId="77777777" w:rsidR="00E73BC6" w:rsidRPr="00D342FD" w:rsidRDefault="00E73BC6" w:rsidP="009F17AC">
            <w:r w:rsidRPr="00E605CE">
              <w:t>5 890</w:t>
            </w:r>
          </w:p>
        </w:tc>
      </w:tr>
      <w:tr w:rsidR="00E73BC6" w:rsidRPr="00D342FD" w14:paraId="0580AB5E"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4F978438" w14:textId="77777777" w:rsidR="00E73BC6" w:rsidRPr="00D342FD" w:rsidRDefault="00E73BC6" w:rsidP="009F17AC">
            <w:r w:rsidRPr="00D342FD">
              <w:t>Service concession financial liability</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02B8376F" w14:textId="77777777" w:rsidR="00E73BC6" w:rsidRPr="00D342FD" w:rsidRDefault="00E73BC6" w:rsidP="009F17AC">
            <w:r w:rsidRPr="00E605CE">
              <w:t>59 500</w:t>
            </w:r>
          </w:p>
        </w:tc>
        <w:tc>
          <w:tcPr>
            <w:tcW w:w="887" w:type="dxa"/>
            <w:noWrap/>
            <w:hideMark/>
          </w:tcPr>
          <w:p w14:paraId="70333DB1"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61 285</w:t>
            </w:r>
          </w:p>
        </w:tc>
        <w:tc>
          <w:tcPr>
            <w:cnfStyle w:val="000010000000" w:firstRow="0" w:lastRow="0" w:firstColumn="0" w:lastColumn="0" w:oddVBand="1" w:evenVBand="0" w:oddHBand="0" w:evenHBand="0" w:firstRowFirstColumn="0" w:firstRowLastColumn="0" w:lastRowFirstColumn="0" w:lastRowLastColumn="0"/>
            <w:tcW w:w="985" w:type="dxa"/>
            <w:hideMark/>
          </w:tcPr>
          <w:p w14:paraId="78D29B1F" w14:textId="77777777" w:rsidR="00E73BC6" w:rsidRPr="00D342FD" w:rsidRDefault="00E73BC6" w:rsidP="009F17AC">
            <w:r w:rsidRPr="00E605CE">
              <w:t>97</w:t>
            </w:r>
          </w:p>
        </w:tc>
        <w:tc>
          <w:tcPr>
            <w:tcW w:w="704" w:type="dxa"/>
            <w:hideMark/>
          </w:tcPr>
          <w:p w14:paraId="4295F3B7"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398</w:t>
            </w:r>
          </w:p>
        </w:tc>
        <w:tc>
          <w:tcPr>
            <w:cnfStyle w:val="000010000000" w:firstRow="0" w:lastRow="0" w:firstColumn="0" w:lastColumn="0" w:oddVBand="1" w:evenVBand="0" w:oddHBand="0" w:evenHBand="0" w:firstRowFirstColumn="0" w:firstRowLastColumn="0" w:lastRowFirstColumn="0" w:lastRowLastColumn="0"/>
            <w:tcW w:w="985" w:type="dxa"/>
            <w:hideMark/>
          </w:tcPr>
          <w:p w14:paraId="0DB38C46" w14:textId="77777777" w:rsidR="00E73BC6" w:rsidRPr="00D342FD" w:rsidRDefault="00E73BC6" w:rsidP="009F17AC">
            <w:r w:rsidRPr="00E605CE">
              <w:t>668</w:t>
            </w:r>
          </w:p>
        </w:tc>
        <w:tc>
          <w:tcPr>
            <w:tcW w:w="704" w:type="dxa"/>
            <w:hideMark/>
          </w:tcPr>
          <w:p w14:paraId="3C191646"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4 952</w:t>
            </w:r>
          </w:p>
        </w:tc>
        <w:tc>
          <w:tcPr>
            <w:cnfStyle w:val="000010000000" w:firstRow="0" w:lastRow="0" w:firstColumn="0" w:lastColumn="0" w:oddVBand="1" w:evenVBand="0" w:oddHBand="0" w:evenHBand="0" w:firstRowFirstColumn="0" w:firstRowLastColumn="0" w:lastRowFirstColumn="0" w:lastRowLastColumn="0"/>
            <w:tcW w:w="733" w:type="dxa"/>
            <w:hideMark/>
          </w:tcPr>
          <w:p w14:paraId="297841CA" w14:textId="77777777" w:rsidR="00E73BC6" w:rsidRPr="00D342FD" w:rsidRDefault="00E73BC6" w:rsidP="009F17AC">
            <w:r w:rsidRPr="00E605CE">
              <w:t>55 170</w:t>
            </w:r>
          </w:p>
        </w:tc>
      </w:tr>
      <w:tr w:rsidR="00E73BC6" w:rsidRPr="00D342FD" w14:paraId="49020C47"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343AE57A" w14:textId="77777777" w:rsidR="00E73BC6" w:rsidRPr="00D342FD" w:rsidRDefault="00E73BC6" w:rsidP="009F17AC">
            <w:r w:rsidRPr="00D342FD">
              <w:t>Advances from government</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5282593A" w14:textId="77777777" w:rsidR="00E73BC6" w:rsidRPr="00D342FD" w:rsidRDefault="00E73BC6" w:rsidP="009F17AC">
            <w:r w:rsidRPr="00E605CE">
              <w:t>12 344</w:t>
            </w:r>
          </w:p>
        </w:tc>
        <w:tc>
          <w:tcPr>
            <w:tcW w:w="887" w:type="dxa"/>
            <w:noWrap/>
            <w:hideMark/>
          </w:tcPr>
          <w:p w14:paraId="6DA5F317"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11 315</w:t>
            </w:r>
          </w:p>
        </w:tc>
        <w:tc>
          <w:tcPr>
            <w:cnfStyle w:val="000010000000" w:firstRow="0" w:lastRow="0" w:firstColumn="0" w:lastColumn="0" w:oddVBand="1" w:evenVBand="0" w:oddHBand="0" w:evenHBand="0" w:firstRowFirstColumn="0" w:firstRowLastColumn="0" w:lastRowFirstColumn="0" w:lastRowLastColumn="0"/>
            <w:tcW w:w="985" w:type="dxa"/>
            <w:hideMark/>
          </w:tcPr>
          <w:p w14:paraId="126B9E36" w14:textId="77777777" w:rsidR="00E73BC6" w:rsidRPr="00D342FD" w:rsidRDefault="00E73BC6" w:rsidP="009F17AC">
            <w:r w:rsidRPr="00E605CE">
              <w:t>1 029</w:t>
            </w:r>
          </w:p>
        </w:tc>
        <w:tc>
          <w:tcPr>
            <w:tcW w:w="704" w:type="dxa"/>
            <w:hideMark/>
          </w:tcPr>
          <w:p w14:paraId="45A143FA"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1 543</w:t>
            </w:r>
          </w:p>
        </w:tc>
        <w:tc>
          <w:tcPr>
            <w:cnfStyle w:val="000010000000" w:firstRow="0" w:lastRow="0" w:firstColumn="0" w:lastColumn="0" w:oddVBand="1" w:evenVBand="0" w:oddHBand="0" w:evenHBand="0" w:firstRowFirstColumn="0" w:firstRowLastColumn="0" w:lastRowFirstColumn="0" w:lastRowLastColumn="0"/>
            <w:tcW w:w="985" w:type="dxa"/>
            <w:hideMark/>
          </w:tcPr>
          <w:p w14:paraId="56B996CD" w14:textId="77777777" w:rsidR="00E73BC6" w:rsidRPr="00D342FD" w:rsidRDefault="00E73BC6" w:rsidP="009F17AC">
            <w:r w:rsidRPr="00E605CE">
              <w:t>8 743</w:t>
            </w:r>
          </w:p>
        </w:tc>
        <w:tc>
          <w:tcPr>
            <w:tcW w:w="704" w:type="dxa"/>
            <w:hideMark/>
          </w:tcPr>
          <w:p w14:paraId="28DB0D2B"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w:t>
            </w:r>
          </w:p>
        </w:tc>
        <w:tc>
          <w:tcPr>
            <w:cnfStyle w:val="000010000000" w:firstRow="0" w:lastRow="0" w:firstColumn="0" w:lastColumn="0" w:oddVBand="1" w:evenVBand="0" w:oddHBand="0" w:evenHBand="0" w:firstRowFirstColumn="0" w:firstRowLastColumn="0" w:lastRowFirstColumn="0" w:lastRowLastColumn="0"/>
            <w:tcW w:w="733" w:type="dxa"/>
            <w:hideMark/>
          </w:tcPr>
          <w:p w14:paraId="7694E42A" w14:textId="435EC9A3" w:rsidR="00E73BC6" w:rsidRPr="00D342FD" w:rsidRDefault="009F17AC" w:rsidP="009F17AC">
            <w:r>
              <w:t>..</w:t>
            </w:r>
          </w:p>
        </w:tc>
      </w:tr>
      <w:tr w:rsidR="00E73BC6" w:rsidRPr="00D342FD" w14:paraId="0221ADB3"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6E9DE4B8" w14:textId="77777777" w:rsidR="00E73BC6" w:rsidRPr="00D342FD" w:rsidRDefault="00E73BC6" w:rsidP="009F17AC">
            <w:r w:rsidRPr="00D342FD">
              <w:t>Loans from TCV</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3A5C5A62" w14:textId="77777777" w:rsidR="00E73BC6" w:rsidRPr="00D342FD" w:rsidRDefault="00E73BC6" w:rsidP="009F17AC">
            <w:r w:rsidRPr="00E605CE">
              <w:t>27 705</w:t>
            </w:r>
          </w:p>
        </w:tc>
        <w:tc>
          <w:tcPr>
            <w:tcW w:w="887" w:type="dxa"/>
            <w:noWrap/>
            <w:hideMark/>
          </w:tcPr>
          <w:p w14:paraId="04043F0B"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27 705</w:t>
            </w:r>
          </w:p>
        </w:tc>
        <w:tc>
          <w:tcPr>
            <w:cnfStyle w:val="000010000000" w:firstRow="0" w:lastRow="0" w:firstColumn="0" w:lastColumn="0" w:oddVBand="1" w:evenVBand="0" w:oddHBand="0" w:evenHBand="0" w:firstRowFirstColumn="0" w:firstRowLastColumn="0" w:lastRowFirstColumn="0" w:lastRowLastColumn="0"/>
            <w:tcW w:w="985" w:type="dxa"/>
            <w:hideMark/>
          </w:tcPr>
          <w:p w14:paraId="31F32984" w14:textId="77777777" w:rsidR="00E73BC6" w:rsidRPr="00D342FD" w:rsidRDefault="00E73BC6" w:rsidP="009F17AC">
            <w:r w:rsidRPr="00E605CE">
              <w:t>..</w:t>
            </w:r>
          </w:p>
        </w:tc>
        <w:tc>
          <w:tcPr>
            <w:tcW w:w="704" w:type="dxa"/>
            <w:hideMark/>
          </w:tcPr>
          <w:p w14:paraId="588C8059"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w:t>
            </w:r>
          </w:p>
        </w:tc>
        <w:tc>
          <w:tcPr>
            <w:cnfStyle w:val="000010000000" w:firstRow="0" w:lastRow="0" w:firstColumn="0" w:lastColumn="0" w:oddVBand="1" w:evenVBand="0" w:oddHBand="0" w:evenHBand="0" w:firstRowFirstColumn="0" w:firstRowLastColumn="0" w:lastRowFirstColumn="0" w:lastRowLastColumn="0"/>
            <w:tcW w:w="985" w:type="dxa"/>
            <w:hideMark/>
          </w:tcPr>
          <w:p w14:paraId="2124B68B" w14:textId="77777777" w:rsidR="00E73BC6" w:rsidRPr="00D342FD" w:rsidRDefault="00E73BC6" w:rsidP="009F17AC">
            <w:r w:rsidRPr="00E605CE">
              <w:t>..</w:t>
            </w:r>
          </w:p>
        </w:tc>
        <w:tc>
          <w:tcPr>
            <w:tcW w:w="704" w:type="dxa"/>
            <w:hideMark/>
          </w:tcPr>
          <w:p w14:paraId="187BAEAB"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11 082</w:t>
            </w:r>
          </w:p>
        </w:tc>
        <w:tc>
          <w:tcPr>
            <w:cnfStyle w:val="000010000000" w:firstRow="0" w:lastRow="0" w:firstColumn="0" w:lastColumn="0" w:oddVBand="1" w:evenVBand="0" w:oddHBand="0" w:evenHBand="0" w:firstRowFirstColumn="0" w:firstRowLastColumn="0" w:lastRowFirstColumn="0" w:lastRowLastColumn="0"/>
            <w:tcW w:w="733" w:type="dxa"/>
            <w:hideMark/>
          </w:tcPr>
          <w:p w14:paraId="5BE88420" w14:textId="77777777" w:rsidR="00E73BC6" w:rsidRPr="00D342FD" w:rsidRDefault="00E73BC6" w:rsidP="009F17AC">
            <w:r w:rsidRPr="00E605CE">
              <w:t>16 623</w:t>
            </w:r>
          </w:p>
        </w:tc>
      </w:tr>
      <w:tr w:rsidR="00E73BC6" w:rsidRPr="00D342FD" w14:paraId="10220636" w14:textId="77777777" w:rsidTr="009F17AC">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611158FC" w14:textId="77777777" w:rsidR="00E73BC6" w:rsidRPr="00D342FD" w:rsidRDefault="00E73BC6" w:rsidP="009F17AC">
            <w:r w:rsidRPr="00D342FD">
              <w:t>Financial liability designated at fair value through profit or loss</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718F94C9" w14:textId="77777777" w:rsidR="00E73BC6" w:rsidRPr="00D342FD" w:rsidRDefault="00E73BC6" w:rsidP="009F17AC">
            <w:r w:rsidRPr="00E605CE">
              <w:t>200</w:t>
            </w:r>
          </w:p>
        </w:tc>
        <w:tc>
          <w:tcPr>
            <w:tcW w:w="887" w:type="dxa"/>
            <w:noWrap/>
            <w:hideMark/>
          </w:tcPr>
          <w:p w14:paraId="2C4BE0AD"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200</w:t>
            </w:r>
          </w:p>
        </w:tc>
        <w:tc>
          <w:tcPr>
            <w:cnfStyle w:val="000010000000" w:firstRow="0" w:lastRow="0" w:firstColumn="0" w:lastColumn="0" w:oddVBand="1" w:evenVBand="0" w:oddHBand="0" w:evenHBand="0" w:firstRowFirstColumn="0" w:firstRowLastColumn="0" w:lastRowFirstColumn="0" w:lastRowLastColumn="0"/>
            <w:tcW w:w="985" w:type="dxa"/>
            <w:hideMark/>
          </w:tcPr>
          <w:p w14:paraId="75F717D9" w14:textId="77777777" w:rsidR="00E73BC6" w:rsidRPr="00D342FD" w:rsidRDefault="00E73BC6" w:rsidP="009F17AC">
            <w:r w:rsidRPr="00E605CE">
              <w:t>..</w:t>
            </w:r>
          </w:p>
        </w:tc>
        <w:tc>
          <w:tcPr>
            <w:tcW w:w="704" w:type="dxa"/>
            <w:hideMark/>
          </w:tcPr>
          <w:p w14:paraId="235AD938" w14:textId="1795B6E4" w:rsidR="00E73BC6" w:rsidRPr="00D342FD" w:rsidRDefault="009F17AC" w:rsidP="009F17AC">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985" w:type="dxa"/>
            <w:hideMark/>
          </w:tcPr>
          <w:p w14:paraId="6F4BF6B5" w14:textId="01D2D72D" w:rsidR="00E73BC6" w:rsidRPr="00D342FD" w:rsidRDefault="009F17AC" w:rsidP="009F17AC">
            <w:r>
              <w:t>..</w:t>
            </w:r>
          </w:p>
        </w:tc>
        <w:tc>
          <w:tcPr>
            <w:tcW w:w="704" w:type="dxa"/>
            <w:hideMark/>
          </w:tcPr>
          <w:p w14:paraId="504474E4" w14:textId="77777777" w:rsidR="00E73BC6" w:rsidRPr="00D342FD" w:rsidRDefault="00E73BC6" w:rsidP="009F17AC">
            <w:pPr>
              <w:cnfStyle w:val="000000000000" w:firstRow="0" w:lastRow="0" w:firstColumn="0" w:lastColumn="0" w:oddVBand="0" w:evenVBand="0" w:oddHBand="0" w:evenHBand="0" w:firstRowFirstColumn="0" w:firstRowLastColumn="0" w:lastRowFirstColumn="0" w:lastRowLastColumn="0"/>
            </w:pPr>
            <w:r w:rsidRPr="00E605CE">
              <w:t>200</w:t>
            </w:r>
          </w:p>
        </w:tc>
        <w:tc>
          <w:tcPr>
            <w:cnfStyle w:val="000010000000" w:firstRow="0" w:lastRow="0" w:firstColumn="0" w:lastColumn="0" w:oddVBand="1" w:evenVBand="0" w:oddHBand="0" w:evenHBand="0" w:firstRowFirstColumn="0" w:firstRowLastColumn="0" w:lastRowFirstColumn="0" w:lastRowLastColumn="0"/>
            <w:tcW w:w="733" w:type="dxa"/>
            <w:hideMark/>
          </w:tcPr>
          <w:p w14:paraId="6D452179" w14:textId="77777777" w:rsidR="00E73BC6" w:rsidRPr="00D342FD" w:rsidRDefault="00E73BC6" w:rsidP="009F17AC">
            <w:r w:rsidRPr="00E605CE">
              <w:t>..</w:t>
            </w:r>
          </w:p>
        </w:tc>
      </w:tr>
      <w:tr w:rsidR="00E73BC6" w:rsidRPr="00D342FD" w14:paraId="339BB4FB" w14:textId="77777777" w:rsidTr="009F17AC">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045504C9" w14:textId="77777777" w:rsidR="00E73BC6" w:rsidRPr="00D342FD" w:rsidRDefault="00E73BC6" w:rsidP="009F17AC">
            <w:r w:rsidRPr="00D342FD">
              <w:t>Total</w:t>
            </w:r>
          </w:p>
        </w:tc>
        <w:tc>
          <w:tcPr>
            <w:cnfStyle w:val="000010000000" w:firstRow="0" w:lastRow="0" w:firstColumn="0" w:lastColumn="0" w:oddVBand="1" w:evenVBand="0" w:oddHBand="0" w:evenHBand="0" w:firstRowFirstColumn="0" w:firstRowLastColumn="0" w:lastRowFirstColumn="0" w:lastRowLastColumn="0"/>
            <w:tcW w:w="773" w:type="dxa"/>
            <w:noWrap/>
            <w:hideMark/>
          </w:tcPr>
          <w:p w14:paraId="4CA54B37" w14:textId="77777777" w:rsidR="00E73BC6" w:rsidRPr="00D342FD" w:rsidRDefault="00E73BC6" w:rsidP="009F17AC">
            <w:r w:rsidRPr="00E605CE">
              <w:t>125 248</w:t>
            </w:r>
          </w:p>
        </w:tc>
        <w:tc>
          <w:tcPr>
            <w:tcW w:w="887" w:type="dxa"/>
            <w:noWrap/>
            <w:hideMark/>
          </w:tcPr>
          <w:p w14:paraId="7C435FA8" w14:textId="77777777" w:rsidR="00E73BC6" w:rsidRPr="00D342FD" w:rsidRDefault="00E73BC6" w:rsidP="009F17AC">
            <w:pPr>
              <w:cnfStyle w:val="010000000000" w:firstRow="0" w:lastRow="1" w:firstColumn="0" w:lastColumn="0" w:oddVBand="0" w:evenVBand="0" w:oddHBand="0" w:evenHBand="0" w:firstRowFirstColumn="0" w:firstRowLastColumn="0" w:lastRowFirstColumn="0" w:lastRowLastColumn="0"/>
            </w:pPr>
            <w:r w:rsidRPr="00E605CE">
              <w:t>130 016</w:t>
            </w:r>
          </w:p>
        </w:tc>
        <w:tc>
          <w:tcPr>
            <w:cnfStyle w:val="000010000000" w:firstRow="0" w:lastRow="0" w:firstColumn="0" w:lastColumn="0" w:oddVBand="1" w:evenVBand="0" w:oddHBand="0" w:evenHBand="0" w:firstRowFirstColumn="0" w:firstRowLastColumn="0" w:lastRowFirstColumn="0" w:lastRowLastColumn="0"/>
            <w:tcW w:w="985" w:type="dxa"/>
            <w:noWrap/>
            <w:hideMark/>
          </w:tcPr>
          <w:p w14:paraId="3FB9B8B3" w14:textId="77777777" w:rsidR="00E73BC6" w:rsidRPr="00D342FD" w:rsidRDefault="00E73BC6" w:rsidP="009F17AC">
            <w:r w:rsidRPr="00E605CE">
              <w:t>14 758</w:t>
            </w:r>
          </w:p>
        </w:tc>
        <w:tc>
          <w:tcPr>
            <w:tcW w:w="704" w:type="dxa"/>
            <w:noWrap/>
            <w:hideMark/>
          </w:tcPr>
          <w:p w14:paraId="52EF90DB" w14:textId="77777777" w:rsidR="00E73BC6" w:rsidRPr="00D342FD" w:rsidRDefault="00E73BC6" w:rsidP="009F17AC">
            <w:pPr>
              <w:cnfStyle w:val="010000000000" w:firstRow="0" w:lastRow="1" w:firstColumn="0" w:lastColumn="0" w:oddVBand="0" w:evenVBand="0" w:oddHBand="0" w:evenHBand="0" w:firstRowFirstColumn="0" w:firstRowLastColumn="0" w:lastRowFirstColumn="0" w:lastRowLastColumn="0"/>
            </w:pPr>
            <w:r w:rsidRPr="00E605CE">
              <w:t>5 015</w:t>
            </w:r>
          </w:p>
        </w:tc>
        <w:tc>
          <w:tcPr>
            <w:cnfStyle w:val="000010000000" w:firstRow="0" w:lastRow="0" w:firstColumn="0" w:lastColumn="0" w:oddVBand="1" w:evenVBand="0" w:oddHBand="0" w:evenHBand="0" w:firstRowFirstColumn="0" w:firstRowLastColumn="0" w:lastRowFirstColumn="0" w:lastRowLastColumn="0"/>
            <w:tcW w:w="985" w:type="dxa"/>
            <w:noWrap/>
            <w:hideMark/>
          </w:tcPr>
          <w:p w14:paraId="4B94F5A1" w14:textId="77777777" w:rsidR="00E73BC6" w:rsidRPr="00D342FD" w:rsidRDefault="00E73BC6" w:rsidP="009F17AC">
            <w:r w:rsidRPr="00E605CE">
              <w:t>10 436</w:t>
            </w:r>
          </w:p>
        </w:tc>
        <w:tc>
          <w:tcPr>
            <w:tcW w:w="704" w:type="dxa"/>
            <w:noWrap/>
            <w:hideMark/>
          </w:tcPr>
          <w:p w14:paraId="2C9FF3B0" w14:textId="77777777" w:rsidR="00E73BC6" w:rsidRPr="00D342FD" w:rsidRDefault="00E73BC6" w:rsidP="009F17AC">
            <w:pPr>
              <w:cnfStyle w:val="010000000000" w:firstRow="0" w:lastRow="1" w:firstColumn="0" w:lastColumn="0" w:oddVBand="0" w:evenVBand="0" w:oddHBand="0" w:evenHBand="0" w:firstRowFirstColumn="0" w:firstRowLastColumn="0" w:lastRowFirstColumn="0" w:lastRowLastColumn="0"/>
            </w:pPr>
            <w:r w:rsidRPr="00E605CE">
              <w:t>22 124</w:t>
            </w:r>
          </w:p>
        </w:tc>
        <w:tc>
          <w:tcPr>
            <w:cnfStyle w:val="000010000000" w:firstRow="0" w:lastRow="0" w:firstColumn="0" w:lastColumn="0" w:oddVBand="1" w:evenVBand="0" w:oddHBand="0" w:evenHBand="0" w:firstRowFirstColumn="0" w:firstRowLastColumn="0" w:lastRowFirstColumn="0" w:lastRowLastColumn="0"/>
            <w:tcW w:w="733" w:type="dxa"/>
            <w:noWrap/>
            <w:hideMark/>
          </w:tcPr>
          <w:p w14:paraId="0F546462" w14:textId="77777777" w:rsidR="00E73BC6" w:rsidRPr="00D342FD" w:rsidRDefault="00E73BC6" w:rsidP="009F17AC">
            <w:r w:rsidRPr="00E605CE">
              <w:t>77 683</w:t>
            </w:r>
          </w:p>
        </w:tc>
      </w:tr>
    </w:tbl>
    <w:p w14:paraId="777ACF8E" w14:textId="77777777" w:rsidR="00E73BC6" w:rsidRDefault="00E73BC6" w:rsidP="00E73BC6">
      <w:pPr>
        <w:pStyle w:val="TableHeading"/>
      </w:pPr>
    </w:p>
    <w:tbl>
      <w:tblPr>
        <w:tblStyle w:val="ModelReportGuidanceTable"/>
        <w:tblW w:w="0" w:type="auto"/>
        <w:tblLook w:val="04A0" w:firstRow="1" w:lastRow="0" w:firstColumn="1" w:lastColumn="0" w:noHBand="0" w:noVBand="1"/>
      </w:tblPr>
      <w:tblGrid>
        <w:gridCol w:w="9622"/>
      </w:tblGrid>
      <w:tr w:rsidR="00E73BC6" w:rsidRPr="008C748D" w14:paraId="7862A963"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3D797AA4" w14:textId="77777777" w:rsidR="00E73BC6" w:rsidRPr="008C748D" w:rsidRDefault="00E73BC6" w:rsidP="008C748D">
            <w:r w:rsidRPr="008C748D">
              <w:t>Guidance – Borrowings</w:t>
            </w:r>
          </w:p>
        </w:tc>
      </w:tr>
      <w:tr w:rsidR="00E73BC6" w:rsidRPr="00940E38" w14:paraId="4490C910" w14:textId="77777777" w:rsidTr="00E73BC6">
        <w:tc>
          <w:tcPr>
            <w:tcW w:w="9854" w:type="dxa"/>
          </w:tcPr>
          <w:p w14:paraId="7C092390" w14:textId="77777777" w:rsidR="00E73BC6" w:rsidRPr="00940E38" w:rsidRDefault="00E73BC6" w:rsidP="00E73BC6">
            <w:r w:rsidRPr="00940E38">
              <w:rPr>
                <w:b/>
              </w:rPr>
              <w:t>Defaults and breaches</w:t>
            </w:r>
            <w:r w:rsidRPr="00940E38">
              <w:t xml:space="preserve">: For loans payable recognised at the end of the reporting period, an entity shall disclose: </w:t>
            </w:r>
          </w:p>
          <w:p w14:paraId="05A63B09" w14:textId="32FACE84" w:rsidR="00E73BC6" w:rsidRPr="00940E38" w:rsidRDefault="00E73BC6" w:rsidP="00FC71D7">
            <w:pPr>
              <w:pStyle w:val="Guidancealpha"/>
              <w:numPr>
                <w:ilvl w:val="0"/>
                <w:numId w:val="189"/>
              </w:numPr>
            </w:pPr>
            <w:r w:rsidRPr="00940E38">
              <w:t>details of any defaults during the period of principal, interest, sinking fund, or redemption terms of those loans payable;</w:t>
            </w:r>
          </w:p>
          <w:p w14:paraId="55337527" w14:textId="6027FAB5" w:rsidR="00E73BC6" w:rsidRPr="00940E38" w:rsidRDefault="00E73BC6" w:rsidP="00FC71D7">
            <w:pPr>
              <w:pStyle w:val="Guidancealpha"/>
              <w:numPr>
                <w:ilvl w:val="0"/>
                <w:numId w:val="189"/>
              </w:numPr>
            </w:pPr>
            <w:r w:rsidRPr="00940E38">
              <w:t>the carrying amount of the loans payable in default at the end of the reporting period; and</w:t>
            </w:r>
          </w:p>
          <w:p w14:paraId="32222B71" w14:textId="5D7DEB7A" w:rsidR="00E73BC6" w:rsidRPr="00940E38" w:rsidRDefault="00E73BC6" w:rsidP="00FC71D7">
            <w:pPr>
              <w:pStyle w:val="Guidancealpha"/>
              <w:numPr>
                <w:ilvl w:val="0"/>
                <w:numId w:val="189"/>
              </w:numPr>
            </w:pPr>
            <w:r w:rsidRPr="00940E38">
              <w:t xml:space="preserve">whether the default was remedied, or the terms of the </w:t>
            </w:r>
            <w:proofErr w:type="gramStart"/>
            <w:r w:rsidRPr="00940E38">
              <w:t>loans</w:t>
            </w:r>
            <w:proofErr w:type="gramEnd"/>
            <w:r w:rsidRPr="00940E38">
              <w:t xml:space="preserve"> payable was renegotiated, before the financial statements was authorised for issue. </w:t>
            </w:r>
            <w:r w:rsidRPr="00940E38">
              <w:rPr>
                <w:rStyle w:val="SourceReference"/>
              </w:rPr>
              <w:t>[AASB 7.18]</w:t>
            </w:r>
            <w:r w:rsidRPr="00940E38">
              <w:t xml:space="preserve"> </w:t>
            </w:r>
          </w:p>
          <w:p w14:paraId="63E95275" w14:textId="77777777" w:rsidR="00E73BC6" w:rsidRPr="00940E38" w:rsidRDefault="00E73BC6" w:rsidP="00E73BC6">
            <w:r w:rsidRPr="00940E38">
              <w:t xml:space="preserve">If, during the period, there were breaches of loan agreement terms other than those described in paragraph 18 of AASB 7, an entity shall disclose the same information as required by paragraph 18 if those breaches permitted the lender to demand accelerated repayment (unless the breaches were remedied, or the terms of the loan were renegotiated, on or before the end of the reporting period). </w:t>
            </w:r>
            <w:r w:rsidRPr="00940E38">
              <w:rPr>
                <w:rStyle w:val="SourceReference"/>
              </w:rPr>
              <w:t>[AASB 7.19]</w:t>
            </w:r>
          </w:p>
          <w:p w14:paraId="090D4C7E" w14:textId="77777777" w:rsidR="00E73BC6" w:rsidRPr="00940E38" w:rsidRDefault="00E73BC6" w:rsidP="00E73BC6">
            <w:r w:rsidRPr="00940E38">
              <w:rPr>
                <w:b/>
              </w:rPr>
              <w:t>Statutory borrowings</w:t>
            </w:r>
            <w:r w:rsidRPr="00940E38">
              <w:t xml:space="preserve">: Liabilities that are not contractual (such as liabilities that arise </w:t>
            </w:r>
            <w:proofErr w:type="gramStart"/>
            <w:r w:rsidRPr="00940E38">
              <w:t>as a result of</w:t>
            </w:r>
            <w:proofErr w:type="gramEnd"/>
            <w:r w:rsidRPr="00940E38">
              <w:t xml:space="preserve"> statutory requirements), are not financial instruments. Therefore, although these liabilities are </w:t>
            </w:r>
            <w:proofErr w:type="gramStart"/>
            <w:r w:rsidRPr="00940E38">
              <w:t>similar to</w:t>
            </w:r>
            <w:proofErr w:type="gramEnd"/>
            <w:r w:rsidRPr="00940E38">
              <w:t xml:space="preserve"> financial instruments, they are in fact not in the scope of AASB 7. However, entities who wish to apply disclosure requirements </w:t>
            </w:r>
            <w:proofErr w:type="gramStart"/>
            <w:r w:rsidRPr="00940E38">
              <w:t>similar to</w:t>
            </w:r>
            <w:proofErr w:type="gramEnd"/>
            <w:r w:rsidRPr="00940E38">
              <w:t xml:space="preserve"> those from AASB 7 to such liabilities may do so at their own discretion. </w:t>
            </w:r>
            <w:r w:rsidRPr="00940E38">
              <w:rPr>
                <w:rStyle w:val="SourceReference"/>
              </w:rPr>
              <w:t>[AASB 132.AG12]</w:t>
            </w:r>
          </w:p>
          <w:p w14:paraId="5E3C2629" w14:textId="77777777" w:rsidR="00E73BC6" w:rsidRPr="00940E38" w:rsidRDefault="00E73BC6" w:rsidP="00E73BC6">
            <w:pPr>
              <w:spacing w:after="60"/>
            </w:pPr>
            <w:r w:rsidRPr="00940E38">
              <w:rPr>
                <w:b/>
              </w:rPr>
              <w:t>Classification of financial instruments</w:t>
            </w:r>
            <w:r w:rsidRPr="00940E38">
              <w:t>: When the balance sheet presentation of a financial instrument differs from the instrument’s legal form, it is desirable for an entity to explain in the notes the nature of the financial instrument.</w:t>
            </w:r>
          </w:p>
        </w:tc>
      </w:tr>
    </w:tbl>
    <w:p w14:paraId="6375D3D7" w14:textId="77777777" w:rsidR="00E73BC6" w:rsidRDefault="00E73BC6" w:rsidP="00E73BC6">
      <w:pPr>
        <w:pStyle w:val="TableHeading"/>
        <w:rPr>
          <w:rFonts w:asciiTheme="minorHAnsi" w:hAnsiTheme="minorHAnsi"/>
          <w:b w:val="0"/>
          <w:spacing w:val="0"/>
          <w:szCs w:val="18"/>
        </w:rPr>
      </w:pPr>
      <w:r w:rsidRPr="00940E38">
        <w:t>Interest expense</w:t>
      </w:r>
      <w:r w:rsidRPr="00940E38">
        <w:tab/>
        <w:t>($ thousand)</w:t>
      </w:r>
    </w:p>
    <w:tbl>
      <w:tblPr>
        <w:tblStyle w:val="ModelReportFinancialTable"/>
        <w:tblW w:w="9639" w:type="dxa"/>
        <w:tblLook w:val="00E0" w:firstRow="1" w:lastRow="1" w:firstColumn="1" w:lastColumn="0" w:noHBand="0" w:noVBand="0"/>
      </w:tblPr>
      <w:tblGrid>
        <w:gridCol w:w="1472"/>
        <w:gridCol w:w="6203"/>
        <w:gridCol w:w="972"/>
        <w:gridCol w:w="992"/>
      </w:tblGrid>
      <w:tr w:rsidR="00E73BC6" w:rsidRPr="00D342FD" w14:paraId="3D9AD29F" w14:textId="77777777" w:rsidTr="009347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dxa"/>
            <w:hideMark/>
          </w:tcPr>
          <w:p w14:paraId="3A4CC157" w14:textId="77777777" w:rsidR="00E73BC6" w:rsidRPr="00D342FD" w:rsidRDefault="00E73BC6" w:rsidP="009F17AC">
            <w:pPr>
              <w:ind w:left="0"/>
            </w:pPr>
            <w:r w:rsidRPr="00D342FD">
              <w:t>Source reference</w:t>
            </w:r>
          </w:p>
        </w:tc>
        <w:tc>
          <w:tcPr>
            <w:tcW w:w="6237" w:type="dxa"/>
            <w:hideMark/>
          </w:tcPr>
          <w:p w14:paraId="2DA1EA91" w14:textId="77777777" w:rsidR="00E73BC6" w:rsidRPr="00D342FD"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D342FD">
              <w:t xml:space="preserve"> </w:t>
            </w:r>
          </w:p>
        </w:tc>
        <w:tc>
          <w:tcPr>
            <w:cnfStyle w:val="000001000000" w:firstRow="0" w:lastRow="0" w:firstColumn="0" w:lastColumn="0" w:oddVBand="0" w:evenVBand="1" w:oddHBand="0" w:evenHBand="0" w:firstRowFirstColumn="0" w:firstRowLastColumn="0" w:lastRowFirstColumn="0" w:lastRowLastColumn="0"/>
            <w:tcW w:w="972" w:type="dxa"/>
            <w:noWrap/>
            <w:hideMark/>
          </w:tcPr>
          <w:p w14:paraId="37B08CDA" w14:textId="77777777" w:rsidR="00E73BC6" w:rsidRPr="00D342FD" w:rsidRDefault="00E73BC6" w:rsidP="00E73BC6">
            <w:pPr>
              <w:ind w:left="0" w:firstLine="0"/>
            </w:pPr>
            <w:r w:rsidRPr="00D342FD">
              <w:t>2020</w:t>
            </w:r>
          </w:p>
        </w:tc>
        <w:tc>
          <w:tcPr>
            <w:tcW w:w="992" w:type="dxa"/>
            <w:noWrap/>
            <w:hideMark/>
          </w:tcPr>
          <w:p w14:paraId="0B184850" w14:textId="77777777" w:rsidR="00E73BC6" w:rsidRPr="00D342FD"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5985F315" w14:textId="77777777" w:rsidTr="00934762">
        <w:tc>
          <w:tcPr>
            <w:cnfStyle w:val="001000000000" w:firstRow="0" w:lastRow="0" w:firstColumn="1" w:lastColumn="0" w:oddVBand="0" w:evenVBand="0" w:oddHBand="0" w:evenHBand="0" w:firstRowFirstColumn="0" w:firstRowLastColumn="0" w:lastRowFirstColumn="0" w:lastRowLastColumn="0"/>
            <w:tcW w:w="1475" w:type="dxa"/>
            <w:hideMark/>
          </w:tcPr>
          <w:p w14:paraId="778EE205" w14:textId="77777777" w:rsidR="00E73BC6" w:rsidRPr="00D342FD" w:rsidRDefault="00E73BC6" w:rsidP="009F17AC">
            <w:pPr>
              <w:ind w:left="0"/>
            </w:pPr>
          </w:p>
        </w:tc>
        <w:tc>
          <w:tcPr>
            <w:tcW w:w="6237" w:type="dxa"/>
            <w:hideMark/>
          </w:tcPr>
          <w:p w14:paraId="3F81C5DD"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Interest on government loans</w:t>
            </w:r>
          </w:p>
        </w:tc>
        <w:tc>
          <w:tcPr>
            <w:cnfStyle w:val="000001000000" w:firstRow="0" w:lastRow="0" w:firstColumn="0" w:lastColumn="0" w:oddVBand="0" w:evenVBand="1" w:oddHBand="0" w:evenHBand="0" w:firstRowFirstColumn="0" w:firstRowLastColumn="0" w:lastRowFirstColumn="0" w:lastRowLastColumn="0"/>
            <w:tcW w:w="972" w:type="dxa"/>
            <w:noWrap/>
            <w:hideMark/>
          </w:tcPr>
          <w:p w14:paraId="7090866D" w14:textId="77777777" w:rsidR="00E73BC6" w:rsidRPr="00D342FD" w:rsidRDefault="00E73BC6" w:rsidP="00E73BC6">
            <w:pPr>
              <w:ind w:left="0" w:firstLine="0"/>
            </w:pPr>
            <w:r w:rsidRPr="002C2837">
              <w:t xml:space="preserve"> 172</w:t>
            </w:r>
          </w:p>
        </w:tc>
        <w:tc>
          <w:tcPr>
            <w:tcW w:w="992" w:type="dxa"/>
            <w:noWrap/>
            <w:hideMark/>
          </w:tcPr>
          <w:p w14:paraId="7381E6F3"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2C2837">
              <w:t xml:space="preserve"> 390</w:t>
            </w:r>
          </w:p>
        </w:tc>
      </w:tr>
      <w:tr w:rsidR="00E73BC6" w:rsidRPr="00D342FD" w14:paraId="6CC7D147" w14:textId="77777777" w:rsidTr="00934762">
        <w:tc>
          <w:tcPr>
            <w:cnfStyle w:val="001000000000" w:firstRow="0" w:lastRow="0" w:firstColumn="1" w:lastColumn="0" w:oddVBand="0" w:evenVBand="0" w:oddHBand="0" w:evenHBand="0" w:firstRowFirstColumn="0" w:firstRowLastColumn="0" w:lastRowFirstColumn="0" w:lastRowLastColumn="0"/>
            <w:tcW w:w="1475" w:type="dxa"/>
            <w:hideMark/>
          </w:tcPr>
          <w:p w14:paraId="02CB61BF" w14:textId="77777777" w:rsidR="00E73BC6" w:rsidRPr="00D342FD" w:rsidRDefault="00E73BC6" w:rsidP="009F17AC">
            <w:pPr>
              <w:ind w:left="0"/>
            </w:pPr>
          </w:p>
        </w:tc>
        <w:tc>
          <w:tcPr>
            <w:tcW w:w="6237" w:type="dxa"/>
            <w:hideMark/>
          </w:tcPr>
          <w:p w14:paraId="4F718C31"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Interest on leases liabilities</w:t>
            </w:r>
            <w:r w:rsidRPr="00F0447F">
              <w:rPr>
                <w:vertAlign w:val="superscript"/>
              </w:rPr>
              <w:t xml:space="preserve"> (a)</w:t>
            </w:r>
          </w:p>
        </w:tc>
        <w:tc>
          <w:tcPr>
            <w:cnfStyle w:val="000001000000" w:firstRow="0" w:lastRow="0" w:firstColumn="0" w:lastColumn="0" w:oddVBand="0" w:evenVBand="1" w:oddHBand="0" w:evenHBand="0" w:firstRowFirstColumn="0" w:firstRowLastColumn="0" w:lastRowFirstColumn="0" w:lastRowLastColumn="0"/>
            <w:tcW w:w="972" w:type="dxa"/>
            <w:noWrap/>
            <w:hideMark/>
          </w:tcPr>
          <w:p w14:paraId="521C094C" w14:textId="77777777" w:rsidR="00E73BC6" w:rsidRPr="00D342FD" w:rsidRDefault="00E73BC6" w:rsidP="00E73BC6">
            <w:pPr>
              <w:ind w:left="0" w:firstLine="0"/>
            </w:pPr>
            <w:r w:rsidRPr="002C2837">
              <w:t>1 321</w:t>
            </w:r>
          </w:p>
        </w:tc>
        <w:tc>
          <w:tcPr>
            <w:tcW w:w="992" w:type="dxa"/>
            <w:noWrap/>
            <w:hideMark/>
          </w:tcPr>
          <w:p w14:paraId="189D7CC2"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2C2837">
              <w:t>1 195</w:t>
            </w:r>
          </w:p>
        </w:tc>
      </w:tr>
      <w:tr w:rsidR="00E73BC6" w:rsidRPr="00D342FD" w14:paraId="70147A03" w14:textId="77777777" w:rsidTr="00934762">
        <w:tc>
          <w:tcPr>
            <w:cnfStyle w:val="001000000000" w:firstRow="0" w:lastRow="0" w:firstColumn="1" w:lastColumn="0" w:oddVBand="0" w:evenVBand="0" w:oddHBand="0" w:evenHBand="0" w:firstRowFirstColumn="0" w:firstRowLastColumn="0" w:lastRowFirstColumn="0" w:lastRowLastColumn="0"/>
            <w:tcW w:w="1475" w:type="dxa"/>
            <w:hideMark/>
          </w:tcPr>
          <w:p w14:paraId="48B4707A" w14:textId="77777777" w:rsidR="00E73BC6" w:rsidRPr="00D342FD" w:rsidRDefault="00E73BC6" w:rsidP="009F17AC">
            <w:pPr>
              <w:ind w:left="0"/>
            </w:pPr>
          </w:p>
        </w:tc>
        <w:tc>
          <w:tcPr>
            <w:tcW w:w="6237" w:type="dxa"/>
            <w:hideMark/>
          </w:tcPr>
          <w:p w14:paraId="4D4BD083" w14:textId="77777777" w:rsidR="00E73BC6" w:rsidRPr="00F0447F"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vertAlign w:val="superscript"/>
              </w:rPr>
            </w:pPr>
            <w:r w:rsidRPr="00D342FD">
              <w:t xml:space="preserve">Interest on service concession </w:t>
            </w:r>
            <w:r>
              <w:t xml:space="preserve">financial liability </w:t>
            </w:r>
            <w:r>
              <w:rPr>
                <w:vertAlign w:val="superscript"/>
              </w:rPr>
              <w:t>(b)</w:t>
            </w:r>
          </w:p>
        </w:tc>
        <w:tc>
          <w:tcPr>
            <w:cnfStyle w:val="000001000000" w:firstRow="0" w:lastRow="0" w:firstColumn="0" w:lastColumn="0" w:oddVBand="0" w:evenVBand="1" w:oddHBand="0" w:evenHBand="0" w:firstRowFirstColumn="0" w:firstRowLastColumn="0" w:lastRowFirstColumn="0" w:lastRowLastColumn="0"/>
            <w:tcW w:w="972" w:type="dxa"/>
            <w:noWrap/>
            <w:hideMark/>
          </w:tcPr>
          <w:p w14:paraId="708B0369" w14:textId="77777777" w:rsidR="00E73BC6" w:rsidRPr="00D342FD" w:rsidRDefault="00E73BC6" w:rsidP="00E73BC6">
            <w:pPr>
              <w:ind w:left="0" w:firstLine="0"/>
            </w:pPr>
            <w:r w:rsidRPr="002C2837">
              <w:t>4 000</w:t>
            </w:r>
          </w:p>
        </w:tc>
        <w:tc>
          <w:tcPr>
            <w:tcW w:w="992" w:type="dxa"/>
            <w:noWrap/>
            <w:hideMark/>
          </w:tcPr>
          <w:p w14:paraId="200EBA79"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2C2837">
              <w:t>2 000</w:t>
            </w:r>
          </w:p>
        </w:tc>
      </w:tr>
      <w:tr w:rsidR="00E73BC6" w:rsidRPr="00D342FD" w14:paraId="4250ABF8" w14:textId="77777777" w:rsidTr="00934762">
        <w:tc>
          <w:tcPr>
            <w:cnfStyle w:val="001000000000" w:firstRow="0" w:lastRow="0" w:firstColumn="1" w:lastColumn="0" w:oddVBand="0" w:evenVBand="0" w:oddHBand="0" w:evenHBand="0" w:firstRowFirstColumn="0" w:firstRowLastColumn="0" w:lastRowFirstColumn="0" w:lastRowLastColumn="0"/>
            <w:tcW w:w="1475" w:type="dxa"/>
            <w:hideMark/>
          </w:tcPr>
          <w:p w14:paraId="5C99BEEC" w14:textId="77777777" w:rsidR="00E73BC6" w:rsidRPr="00D342FD" w:rsidRDefault="00E73BC6" w:rsidP="009F17AC">
            <w:pPr>
              <w:ind w:left="0"/>
            </w:pPr>
          </w:p>
        </w:tc>
        <w:tc>
          <w:tcPr>
            <w:tcW w:w="6237" w:type="dxa"/>
            <w:hideMark/>
          </w:tcPr>
          <w:p w14:paraId="113E4B10" w14:textId="77777777" w:rsidR="00E73BC6" w:rsidRPr="00D342FD"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D342FD">
              <w:t>Other interest expense</w:t>
            </w:r>
          </w:p>
        </w:tc>
        <w:tc>
          <w:tcPr>
            <w:cnfStyle w:val="000001000000" w:firstRow="0" w:lastRow="0" w:firstColumn="0" w:lastColumn="0" w:oddVBand="0" w:evenVBand="1" w:oddHBand="0" w:evenHBand="0" w:firstRowFirstColumn="0" w:firstRowLastColumn="0" w:lastRowFirstColumn="0" w:lastRowLastColumn="0"/>
            <w:tcW w:w="972" w:type="dxa"/>
            <w:noWrap/>
            <w:hideMark/>
          </w:tcPr>
          <w:p w14:paraId="1DD26ACC" w14:textId="77777777" w:rsidR="00E73BC6" w:rsidRPr="00D342FD" w:rsidRDefault="00E73BC6" w:rsidP="00E73BC6">
            <w:pPr>
              <w:ind w:left="0" w:firstLine="0"/>
            </w:pPr>
            <w:r w:rsidRPr="002C2837">
              <w:t>1 055</w:t>
            </w:r>
          </w:p>
        </w:tc>
        <w:tc>
          <w:tcPr>
            <w:tcW w:w="992" w:type="dxa"/>
            <w:noWrap/>
            <w:hideMark/>
          </w:tcPr>
          <w:p w14:paraId="2C57E09D" w14:textId="77777777" w:rsidR="00E73BC6" w:rsidRPr="00D342FD"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2C2837">
              <w:t xml:space="preserve"> 750</w:t>
            </w:r>
          </w:p>
        </w:tc>
      </w:tr>
      <w:tr w:rsidR="00E73BC6" w:rsidRPr="00D342FD" w14:paraId="2090197C" w14:textId="77777777" w:rsidTr="0093476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75" w:type="dxa"/>
            <w:hideMark/>
          </w:tcPr>
          <w:p w14:paraId="2BE22721" w14:textId="77777777" w:rsidR="00E73BC6" w:rsidRPr="00D342FD" w:rsidRDefault="00E73BC6" w:rsidP="009F17AC">
            <w:pPr>
              <w:ind w:left="0"/>
            </w:pPr>
            <w:r w:rsidRPr="00D342FD">
              <w:t>AASB 7.20(b)</w:t>
            </w:r>
          </w:p>
        </w:tc>
        <w:tc>
          <w:tcPr>
            <w:tcW w:w="6237" w:type="dxa"/>
            <w:hideMark/>
          </w:tcPr>
          <w:p w14:paraId="1E03F542" w14:textId="77777777" w:rsidR="00E73BC6" w:rsidRPr="00D342FD"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rPr>
                <w:b w:val="0"/>
              </w:rPr>
            </w:pPr>
            <w:r w:rsidRPr="00D342FD">
              <w:t>Total interest expense</w:t>
            </w:r>
          </w:p>
        </w:tc>
        <w:tc>
          <w:tcPr>
            <w:cnfStyle w:val="000001000000" w:firstRow="0" w:lastRow="0" w:firstColumn="0" w:lastColumn="0" w:oddVBand="0" w:evenVBand="1" w:oddHBand="0" w:evenHBand="0" w:firstRowFirstColumn="0" w:firstRowLastColumn="0" w:lastRowFirstColumn="0" w:lastRowLastColumn="0"/>
            <w:tcW w:w="972" w:type="dxa"/>
            <w:noWrap/>
            <w:hideMark/>
          </w:tcPr>
          <w:p w14:paraId="18E49768" w14:textId="77777777" w:rsidR="00E73BC6" w:rsidRPr="00D342FD" w:rsidRDefault="00E73BC6" w:rsidP="00E73BC6">
            <w:pPr>
              <w:ind w:left="0" w:firstLine="0"/>
              <w:rPr>
                <w:b w:val="0"/>
              </w:rPr>
            </w:pPr>
            <w:r w:rsidRPr="002C2837">
              <w:t>6 548</w:t>
            </w:r>
          </w:p>
        </w:tc>
        <w:tc>
          <w:tcPr>
            <w:tcW w:w="992" w:type="dxa"/>
            <w:noWrap/>
            <w:hideMark/>
          </w:tcPr>
          <w:p w14:paraId="14912DA0" w14:textId="77777777" w:rsidR="00E73BC6" w:rsidRPr="00D342FD" w:rsidRDefault="00E73BC6" w:rsidP="00E73BC6">
            <w:pPr>
              <w:ind w:left="0" w:firstLine="0"/>
              <w:cnfStyle w:val="010000000000" w:firstRow="0" w:lastRow="1" w:firstColumn="0" w:lastColumn="0" w:oddVBand="0" w:evenVBand="0" w:oddHBand="0" w:evenHBand="0" w:firstRowFirstColumn="0" w:firstRowLastColumn="0" w:lastRowFirstColumn="0" w:lastRowLastColumn="0"/>
              <w:rPr>
                <w:b w:val="0"/>
              </w:rPr>
            </w:pPr>
            <w:r w:rsidRPr="002C2837">
              <w:t>4 335</w:t>
            </w:r>
          </w:p>
        </w:tc>
      </w:tr>
    </w:tbl>
    <w:p w14:paraId="37FFAA3C" w14:textId="77777777" w:rsidR="00E73BC6" w:rsidRPr="00940E38" w:rsidRDefault="00E73BC6" w:rsidP="00E73BC6">
      <w:pPr>
        <w:pStyle w:val="Note"/>
      </w:pPr>
      <w:r w:rsidRPr="00940E38">
        <w:t xml:space="preserve">Note: </w:t>
      </w:r>
    </w:p>
    <w:p w14:paraId="66329FB4" w14:textId="77777777" w:rsidR="00E73BC6" w:rsidRPr="00940E38" w:rsidRDefault="00E73BC6" w:rsidP="00E73BC6">
      <w:pPr>
        <w:pStyle w:val="Note"/>
      </w:pPr>
      <w:r w:rsidRPr="00940E38">
        <w:t>(a)</w:t>
      </w:r>
      <w:r w:rsidRPr="00940E38">
        <w:tab/>
        <w:t>Of the balance in ‘interest on finance leases’, $XXX [$xxx in 201</w:t>
      </w:r>
      <w:r>
        <w:t>9</w:t>
      </w:r>
      <w:r w:rsidRPr="00940E38">
        <w:t>] related to assets contracted under the PPP arrangements.</w:t>
      </w:r>
    </w:p>
    <w:p w14:paraId="3F25A969" w14:textId="77777777" w:rsidR="00E73BC6" w:rsidRPr="00940E38" w:rsidRDefault="00E73BC6" w:rsidP="00E73BC6">
      <w:pPr>
        <w:pStyle w:val="Note"/>
      </w:pPr>
    </w:p>
    <w:p w14:paraId="22E10600" w14:textId="77777777" w:rsidR="00E73BC6" w:rsidRPr="00940E38" w:rsidRDefault="00E73BC6" w:rsidP="00E73BC6">
      <w:r w:rsidRPr="00940E38">
        <w:t xml:space="preserve">‘Interest expense’ includes costs incurred in connection with the borrowing of funds and includes interest on bank overdrafts and short-term and long-term borrowings, amortisation of discounts or premiums relating to borrowings, interest component of </w:t>
      </w:r>
      <w:r w:rsidRPr="00A81A89">
        <w:t xml:space="preserve">lease </w:t>
      </w:r>
      <w:r w:rsidRPr="00940E38">
        <w:t>repayments,</w:t>
      </w:r>
      <w:r>
        <w:t xml:space="preserve"> service concession financial liabilities</w:t>
      </w:r>
      <w:r w:rsidRPr="00940E38">
        <w:t xml:space="preserve"> and the increase in financial liabilities and non-employee provisions due to the unwinding of discounts to reflect the passage of time.</w:t>
      </w:r>
    </w:p>
    <w:p w14:paraId="2DAFF436" w14:textId="77777777" w:rsidR="00E73BC6" w:rsidRPr="00940E38" w:rsidRDefault="00E73BC6" w:rsidP="00E73BC6">
      <w:r w:rsidRPr="00940E38">
        <w:t xml:space="preserve">Interest expense is recognised in the period in which it is incurred. </w:t>
      </w:r>
      <w:r w:rsidRPr="00940E38">
        <w:rPr>
          <w:rStyle w:val="SourceReference"/>
        </w:rPr>
        <w:t>[AASB 123.8 and 123.9; FRD 105B]</w:t>
      </w:r>
    </w:p>
    <w:p w14:paraId="523876A9" w14:textId="77777777" w:rsidR="00E73BC6" w:rsidRPr="00940E38" w:rsidRDefault="00E73BC6" w:rsidP="00E73BC6">
      <w:r w:rsidRPr="00940E38">
        <w:t xml:space="preserve">The Department recognises borrowing costs immediately as an expense, even where they are directly attributable to the acquisition, construction or production of a qualifying asset. </w:t>
      </w:r>
      <w:r w:rsidRPr="00940E38">
        <w:rPr>
          <w:rStyle w:val="SourceReference"/>
        </w:rPr>
        <w:t>[AASB 123.Aus1.0, Aus8.1, FRD 105B]</w:t>
      </w:r>
    </w:p>
    <w:tbl>
      <w:tblPr>
        <w:tblStyle w:val="ModelReportGuidanceTable"/>
        <w:tblW w:w="0" w:type="auto"/>
        <w:tblLook w:val="04A0" w:firstRow="1" w:lastRow="0" w:firstColumn="1" w:lastColumn="0" w:noHBand="0" w:noVBand="1"/>
      </w:tblPr>
      <w:tblGrid>
        <w:gridCol w:w="9622"/>
      </w:tblGrid>
      <w:tr w:rsidR="00E73BC6" w:rsidRPr="009F17AC" w14:paraId="05F5CB8D" w14:textId="77777777" w:rsidTr="009F17AC">
        <w:trPr>
          <w:cnfStyle w:val="100000000000" w:firstRow="1" w:lastRow="0" w:firstColumn="0" w:lastColumn="0" w:oddVBand="0" w:evenVBand="0" w:oddHBand="0" w:evenHBand="0" w:firstRowFirstColumn="0" w:firstRowLastColumn="0" w:lastRowFirstColumn="0" w:lastRowLastColumn="0"/>
        </w:trPr>
        <w:tc>
          <w:tcPr>
            <w:tcW w:w="9622" w:type="dxa"/>
          </w:tcPr>
          <w:p w14:paraId="6AD845AC" w14:textId="77777777" w:rsidR="00E73BC6" w:rsidRPr="009F17AC" w:rsidRDefault="00E73BC6" w:rsidP="009F17AC">
            <w:r w:rsidRPr="009F17AC">
              <w:lastRenderedPageBreak/>
              <w:t>Guidance – Borrowing costs</w:t>
            </w:r>
          </w:p>
        </w:tc>
      </w:tr>
      <w:tr w:rsidR="00E73BC6" w:rsidRPr="00940E38" w14:paraId="33C8C252" w14:textId="77777777" w:rsidTr="009F17AC">
        <w:tc>
          <w:tcPr>
            <w:tcW w:w="9622" w:type="dxa"/>
          </w:tcPr>
          <w:p w14:paraId="418EA1A3" w14:textId="77777777" w:rsidR="00E73BC6" w:rsidRPr="00940E38" w:rsidRDefault="00E73BC6" w:rsidP="00E73BC6">
            <w:r w:rsidRPr="00940E38">
              <w:t>Borrowing costs are interest and other costs incurred by an entity in connection with the borrowing of funds and may include:</w:t>
            </w:r>
          </w:p>
          <w:p w14:paraId="17DBB3A6" w14:textId="1BFEA318" w:rsidR="00E73BC6" w:rsidRPr="00940E38" w:rsidRDefault="00E73BC6" w:rsidP="00FC71D7">
            <w:pPr>
              <w:pStyle w:val="Guidancealpha"/>
              <w:numPr>
                <w:ilvl w:val="0"/>
                <w:numId w:val="190"/>
              </w:numPr>
            </w:pPr>
            <w:r w:rsidRPr="00940E38">
              <w:t xml:space="preserve">interest expense calculated using the effective interest method as described </w:t>
            </w:r>
            <w:r w:rsidRPr="006E0B1A">
              <w:t xml:space="preserve">in AASB 9 </w:t>
            </w:r>
            <w:r w:rsidRPr="009F17AC">
              <w:rPr>
                <w:i/>
                <w:iCs/>
              </w:rPr>
              <w:t>Financial Instruments;</w:t>
            </w:r>
          </w:p>
          <w:p w14:paraId="62879B14" w14:textId="1C2DB195" w:rsidR="00E73BC6" w:rsidRDefault="00E73BC6" w:rsidP="00FC71D7">
            <w:pPr>
              <w:pStyle w:val="Guidancealpha"/>
              <w:numPr>
                <w:ilvl w:val="0"/>
                <w:numId w:val="190"/>
              </w:numPr>
            </w:pPr>
            <w:r>
              <w:t xml:space="preserve">finance charges in respect of leases liabilities recognised in accordance with AASB 16 and </w:t>
            </w:r>
            <w:r w:rsidRPr="00940E38">
              <w:t xml:space="preserve">finance charges in respect of </w:t>
            </w:r>
            <w:r w:rsidRPr="00946E1A">
              <w:t>finance leases</w:t>
            </w:r>
            <w:r w:rsidRPr="00940E38">
              <w:t xml:space="preserve"> recognised in accordance with AASB 117 </w:t>
            </w:r>
            <w:r w:rsidRPr="009F17AC">
              <w:rPr>
                <w:i/>
              </w:rPr>
              <w:t xml:space="preserve">Leases </w:t>
            </w:r>
            <w:r w:rsidRPr="009F17AC">
              <w:rPr>
                <w:iCs/>
              </w:rPr>
              <w:t>before the initial application of AASB 16</w:t>
            </w:r>
            <w:r w:rsidRPr="00940E38">
              <w:t xml:space="preserve">; </w:t>
            </w:r>
          </w:p>
          <w:p w14:paraId="07553BD1" w14:textId="79806455" w:rsidR="00E73BC6" w:rsidRDefault="00E73BC6" w:rsidP="00FC71D7">
            <w:pPr>
              <w:pStyle w:val="Guidancealpha"/>
              <w:numPr>
                <w:ilvl w:val="0"/>
                <w:numId w:val="190"/>
              </w:numPr>
            </w:pPr>
            <w:r w:rsidRPr="006E0B1A">
              <w:t>finance charges in respect of service concession financial liabilities recognised applying the financial liability model in AASB 1059; and</w:t>
            </w:r>
          </w:p>
          <w:p w14:paraId="6BE46377" w14:textId="5E24BF59" w:rsidR="00E73BC6" w:rsidRPr="00940E38" w:rsidRDefault="00E73BC6" w:rsidP="00FC71D7">
            <w:pPr>
              <w:pStyle w:val="Guidancealpha"/>
              <w:numPr>
                <w:ilvl w:val="0"/>
                <w:numId w:val="190"/>
              </w:numPr>
            </w:pPr>
            <w:r w:rsidRPr="00940E38">
              <w:t xml:space="preserve">exchange differences arising from foreign currency borrowings to the extent that they are regarded as an adjustment to interest costs. </w:t>
            </w:r>
            <w:r w:rsidRPr="00940E38">
              <w:rPr>
                <w:rStyle w:val="SourceReference"/>
              </w:rPr>
              <w:t>[AASB 123.5 and 123.6]</w:t>
            </w:r>
          </w:p>
        </w:tc>
      </w:tr>
    </w:tbl>
    <w:p w14:paraId="37D38175" w14:textId="1B8A0753" w:rsidR="00E73BC6" w:rsidRPr="00940E38" w:rsidRDefault="006F639B" w:rsidP="00E73BC6">
      <w:pPr>
        <w:pStyle w:val="Heading2"/>
      </w:pPr>
      <w:bookmarkStart w:id="320" w:name="_Toc42054726"/>
      <w:bookmarkStart w:id="321" w:name="_Toc42218683"/>
      <w:r>
        <w:rPr>
          <w:color w:val="FF0000"/>
        </w:rPr>
        <w:t xml:space="preserve">[NEW] </w:t>
      </w:r>
      <w:r w:rsidR="00E73BC6" w:rsidRPr="00940E38">
        <w:t>Leases</w:t>
      </w:r>
      <w:bookmarkEnd w:id="320"/>
      <w:bookmarkEnd w:id="321"/>
    </w:p>
    <w:p w14:paraId="2F0EA665" w14:textId="77777777" w:rsidR="00E73BC6" w:rsidRDefault="00E73BC6" w:rsidP="00E73BC6">
      <w:pPr>
        <w:pStyle w:val="NormalIndent"/>
        <w:ind w:left="0"/>
      </w:pPr>
      <w:r>
        <w:t>Information about leases for which the Department is a lessee is presented below.</w:t>
      </w:r>
    </w:p>
    <w:p w14:paraId="60124B81" w14:textId="77777777" w:rsidR="00E73BC6" w:rsidRDefault="00E73BC6" w:rsidP="00934762">
      <w:pPr>
        <w:pStyle w:val="Heading4"/>
      </w:pPr>
      <w:r>
        <w:t>The Departments leasing activities</w:t>
      </w:r>
    </w:p>
    <w:p w14:paraId="38E77366" w14:textId="4E139B89" w:rsidR="00E73BC6" w:rsidRPr="00DA4BCD" w:rsidRDefault="00E73BC6" w:rsidP="00E73BC6">
      <w:pPr>
        <w:keepLines w:val="0"/>
        <w:rPr>
          <w:rStyle w:val="SourceReference"/>
        </w:rPr>
      </w:pPr>
      <w:r w:rsidRPr="00DA4BCD">
        <w:t>The Department leases various properties</w:t>
      </w:r>
      <w:r w:rsidR="003D0FBA">
        <w:t>,</w:t>
      </w:r>
      <w:r w:rsidRPr="00DA4BCD">
        <w:t xml:space="preserve"> IT equipment and motor vehicles. The lease contracts are typically made for fixed periods of 1-10 years with an option to renew the lease after that date. Lease payments</w:t>
      </w:r>
      <w:r w:rsidR="002B6356">
        <w:t xml:space="preserve"> for properties</w:t>
      </w:r>
      <w:r w:rsidRPr="00DA4BCD">
        <w:t xml:space="preserve"> are renegotiated every five years to reflect market rentals. </w:t>
      </w:r>
      <w:r w:rsidRPr="00DA4BCD">
        <w:rPr>
          <w:rStyle w:val="SourceReference"/>
          <w:rFonts w:asciiTheme="majorHAnsi" w:eastAsiaTheme="majorEastAsia" w:hAnsiTheme="majorHAnsi" w:cstheme="majorBidi"/>
          <w:bCs/>
          <w:spacing w:val="-2"/>
          <w:szCs w:val="26"/>
        </w:rPr>
        <w:t>[AASB 16.51 – 59]</w:t>
      </w:r>
    </w:p>
    <w:p w14:paraId="2242DA3C" w14:textId="20003536" w:rsidR="00E73BC6" w:rsidRDefault="002B6356" w:rsidP="00E73BC6">
      <w:pPr>
        <w:keepLines w:val="0"/>
        <w:rPr>
          <w:rStyle w:val="SourceReference"/>
          <w:rFonts w:asciiTheme="majorHAnsi" w:eastAsiaTheme="majorEastAsia" w:hAnsiTheme="majorHAnsi" w:cstheme="majorBidi"/>
          <w:bCs/>
          <w:spacing w:val="-2"/>
          <w:szCs w:val="26"/>
        </w:rPr>
      </w:pPr>
      <w:r>
        <w:t>L</w:t>
      </w:r>
      <w:r w:rsidR="00E73BC6" w:rsidRPr="00DA4BCD">
        <w:t>eases</w:t>
      </w:r>
      <w:r>
        <w:t xml:space="preserve"> of IT equipment with contract terms of 1-3 years</w:t>
      </w:r>
      <w:r w:rsidR="00E73BC6" w:rsidRPr="00DA4BCD">
        <w:t xml:space="preserve"> are</w:t>
      </w:r>
      <w:r>
        <w:t xml:space="preserve"> either</w:t>
      </w:r>
      <w:r w:rsidR="00E73BC6" w:rsidRPr="00DA4BCD">
        <w:t xml:space="preserve"> short-term and or/leases of low</w:t>
      </w:r>
      <w:r w:rsidR="00A63A0A">
        <w:t>-</w:t>
      </w:r>
      <w:r w:rsidR="00E73BC6" w:rsidRPr="00DA4BCD">
        <w:t xml:space="preserve">value items. The Department has elected not to recognise right-of-use assets and lease liabilities for these leases. </w:t>
      </w:r>
      <w:r w:rsidR="00E73BC6" w:rsidRPr="00DA4BCD">
        <w:rPr>
          <w:rStyle w:val="SourceReference"/>
          <w:rFonts w:asciiTheme="majorHAnsi" w:eastAsiaTheme="majorEastAsia" w:hAnsiTheme="majorHAnsi" w:cstheme="majorBidi"/>
          <w:bCs/>
          <w:spacing w:val="-2"/>
          <w:szCs w:val="26"/>
        </w:rPr>
        <w:t>[AASB 16.60]</w:t>
      </w:r>
    </w:p>
    <w:p w14:paraId="79BB02E4" w14:textId="45F9A3D9" w:rsidR="00E73BC6" w:rsidRPr="00241983" w:rsidRDefault="00E73BC6" w:rsidP="00E73BC6">
      <w:pPr>
        <w:keepLines w:val="0"/>
      </w:pPr>
      <w:r w:rsidRPr="00241983">
        <w:t>At</w:t>
      </w:r>
      <w:r>
        <w:t xml:space="preserve"> 30 June 2020, the Department was committed to short term leases and the total commitment at that date was $3</w:t>
      </w:r>
      <w:r w:rsidR="00934762">
        <w:t> </w:t>
      </w:r>
      <w:r>
        <w:t>500.</w:t>
      </w:r>
      <w:r w:rsidRPr="00241983">
        <w:rPr>
          <w:rStyle w:val="SourceReference"/>
          <w:rFonts w:asciiTheme="majorHAnsi" w:eastAsiaTheme="majorEastAsia" w:hAnsiTheme="majorHAnsi" w:cstheme="majorBidi"/>
          <w:bCs/>
          <w:spacing w:val="-2"/>
          <w:szCs w:val="26"/>
        </w:rPr>
        <w:t xml:space="preserve"> </w:t>
      </w:r>
      <w:r w:rsidRPr="00DA4BCD">
        <w:rPr>
          <w:rStyle w:val="SourceReference"/>
          <w:rFonts w:asciiTheme="majorHAnsi" w:eastAsiaTheme="majorEastAsia" w:hAnsiTheme="majorHAnsi" w:cstheme="majorBidi"/>
          <w:bCs/>
          <w:spacing w:val="-2"/>
          <w:szCs w:val="26"/>
        </w:rPr>
        <w:t>[AASB 16.</w:t>
      </w:r>
      <w:r>
        <w:rPr>
          <w:rStyle w:val="SourceReference"/>
          <w:rFonts w:asciiTheme="majorHAnsi" w:eastAsiaTheme="majorEastAsia" w:hAnsiTheme="majorHAnsi" w:cstheme="majorBidi"/>
          <w:bCs/>
          <w:spacing w:val="-2"/>
          <w:szCs w:val="26"/>
        </w:rPr>
        <w:t>55</w:t>
      </w:r>
      <w:r w:rsidRPr="00DA4BCD">
        <w:rPr>
          <w:rStyle w:val="SourceReference"/>
          <w:rFonts w:asciiTheme="majorHAnsi" w:eastAsiaTheme="majorEastAsia" w:hAnsiTheme="majorHAnsi" w:cstheme="majorBidi"/>
          <w:bCs/>
          <w:spacing w:val="-2"/>
          <w:szCs w:val="26"/>
        </w:rPr>
        <w:t>]</w:t>
      </w:r>
    </w:p>
    <w:p w14:paraId="166ACF87" w14:textId="77777777" w:rsidR="00E73BC6" w:rsidRPr="003C153A" w:rsidRDefault="00E73BC6" w:rsidP="00934762">
      <w:pPr>
        <w:pStyle w:val="Heading4"/>
        <w:rPr>
          <w:rFonts w:eastAsia="Arial"/>
        </w:rPr>
      </w:pPr>
      <w:r w:rsidRPr="003C153A">
        <w:rPr>
          <w:rFonts w:eastAsia="Arial"/>
        </w:rPr>
        <w:t xml:space="preserve">Leases at significantly below-market terms and conditions </w:t>
      </w:r>
    </w:p>
    <w:p w14:paraId="1AA83AB2" w14:textId="685F1487" w:rsidR="00E73BC6" w:rsidRPr="00095DB0" w:rsidRDefault="00E73BC6" w:rsidP="00E73BC6">
      <w:pPr>
        <w:keepLines w:val="0"/>
      </w:pPr>
      <w:r w:rsidRPr="00095DB0">
        <w:t xml:space="preserve">The Department </w:t>
      </w:r>
      <w:proofErr w:type="gramStart"/>
      <w:r w:rsidRPr="00095DB0">
        <w:t>entered into</w:t>
      </w:r>
      <w:proofErr w:type="gramEnd"/>
      <w:r w:rsidRPr="00095DB0">
        <w:t xml:space="preserve"> a 30-year lease for the use </w:t>
      </w:r>
      <w:r>
        <w:t xml:space="preserve">of </w:t>
      </w:r>
      <w:r w:rsidRPr="00095DB0">
        <w:t>a facility to provide community services. The lease contract specifies lease payments of $100 per annum. The leased premise</w:t>
      </w:r>
      <w:r>
        <w:t>s</w:t>
      </w:r>
      <w:r w:rsidRPr="00095DB0">
        <w:t xml:space="preserve"> must be used by the Department to provide teaching</w:t>
      </w:r>
      <w:r>
        <w:t xml:space="preserve"> of</w:t>
      </w:r>
      <w:r w:rsidRPr="00095DB0">
        <w:t xml:space="preserve"> IT classes to the community. This building accounts for a small portion of</w:t>
      </w:r>
      <w:r w:rsidR="002B6356">
        <w:t xml:space="preserve"> </w:t>
      </w:r>
      <w:r w:rsidRPr="00095DB0">
        <w:t>similar assets</w:t>
      </w:r>
      <w:r w:rsidR="002B6356">
        <w:t xml:space="preserve"> used by</w:t>
      </w:r>
      <w:r w:rsidRPr="00095DB0">
        <w:t xml:space="preserve"> the</w:t>
      </w:r>
      <w:r w:rsidR="002B6356">
        <w:t xml:space="preserve"> Department</w:t>
      </w:r>
      <w:r w:rsidRPr="00095DB0">
        <w:t xml:space="preserve"> is using for the purpose of providing services to the community and therefore it does not have a significant impact on the department</w:t>
      </w:r>
      <w:r>
        <w:t>’</w:t>
      </w:r>
      <w:r w:rsidRPr="00095DB0">
        <w:t>s operation</w:t>
      </w:r>
      <w:r>
        <w:t>s</w:t>
      </w:r>
      <w:r w:rsidRPr="00095DB0">
        <w:t xml:space="preserve">. </w:t>
      </w:r>
      <w:r w:rsidRPr="00095DB0">
        <w:rPr>
          <w:rStyle w:val="SourceReference"/>
          <w:rFonts w:asciiTheme="majorHAnsi" w:eastAsiaTheme="majorEastAsia" w:hAnsiTheme="majorHAnsi" w:cstheme="majorBidi"/>
          <w:bCs/>
          <w:spacing w:val="-2"/>
          <w:szCs w:val="26"/>
        </w:rPr>
        <w:t>[AASB 16.Aus59.1 and 16.Aus59.2]</w:t>
      </w:r>
    </w:p>
    <w:p w14:paraId="3C3C0A90" w14:textId="6A831315" w:rsidR="00E73BC6" w:rsidRPr="00651ADF" w:rsidRDefault="00E73BC6" w:rsidP="00934762">
      <w:pPr>
        <w:pStyle w:val="NormalIndent"/>
        <w:tabs>
          <w:tab w:val="left" w:pos="851"/>
        </w:tabs>
        <w:ind w:left="0"/>
        <w:rPr>
          <w:b/>
          <w:bCs/>
        </w:rPr>
      </w:pPr>
      <w:r>
        <w:rPr>
          <w:b/>
          <w:bCs/>
        </w:rPr>
        <w:t xml:space="preserve">7.2 (a) </w:t>
      </w:r>
      <w:r w:rsidR="00934762">
        <w:rPr>
          <w:b/>
          <w:bCs/>
        </w:rPr>
        <w:tab/>
      </w:r>
      <w:r w:rsidRPr="00651ADF">
        <w:rPr>
          <w:b/>
          <w:bCs/>
        </w:rPr>
        <w:t>Right-of-use Assets</w:t>
      </w:r>
    </w:p>
    <w:p w14:paraId="666E0F53" w14:textId="77777777" w:rsidR="00E73BC6" w:rsidRPr="00934762" w:rsidRDefault="00E73BC6" w:rsidP="00E73BC6">
      <w:pPr>
        <w:pStyle w:val="NormalIndent"/>
        <w:ind w:left="0"/>
      </w:pPr>
      <w:r>
        <w:t>Right-of-use assets are presented in note 5.1(a).</w:t>
      </w:r>
      <w:r w:rsidRPr="00E264B8">
        <w:t xml:space="preserve"> </w:t>
      </w:r>
    </w:p>
    <w:p w14:paraId="274EDB44" w14:textId="33FB831A" w:rsidR="00E73BC6" w:rsidRPr="00651ADF" w:rsidRDefault="00E73BC6" w:rsidP="00934762">
      <w:pPr>
        <w:pStyle w:val="NormalIndent"/>
        <w:tabs>
          <w:tab w:val="left" w:pos="851"/>
        </w:tabs>
        <w:ind w:left="0"/>
        <w:rPr>
          <w:b/>
          <w:bCs/>
        </w:rPr>
      </w:pPr>
      <w:r>
        <w:rPr>
          <w:b/>
          <w:bCs/>
        </w:rPr>
        <w:t xml:space="preserve">7.2 (b) </w:t>
      </w:r>
      <w:r w:rsidR="00934762">
        <w:rPr>
          <w:b/>
          <w:bCs/>
        </w:rPr>
        <w:tab/>
      </w:r>
      <w:r>
        <w:rPr>
          <w:b/>
          <w:bCs/>
        </w:rPr>
        <w:t>Amounts recognised in the Statement of Comprehensive Statement</w:t>
      </w:r>
    </w:p>
    <w:p w14:paraId="173E79B3" w14:textId="77777777" w:rsidR="00E73BC6" w:rsidRPr="00651ADF" w:rsidRDefault="00E73BC6" w:rsidP="00E73BC6">
      <w:pPr>
        <w:pStyle w:val="NormalIndent"/>
        <w:ind w:left="0"/>
      </w:pPr>
      <w:r w:rsidRPr="00651ADF">
        <w:t xml:space="preserve">The following amounts are recognised in the Statement of Comprehensive Operating Statement </w:t>
      </w:r>
      <w:r>
        <w:t>relating to leases:</w:t>
      </w:r>
    </w:p>
    <w:p w14:paraId="52CF9221" w14:textId="77777777" w:rsidR="00E73BC6" w:rsidRDefault="00E73BC6" w:rsidP="00E73BC6">
      <w:pPr>
        <w:pStyle w:val="TableHeading"/>
        <w:jc w:val="right"/>
        <w:rPr>
          <w:spacing w:val="0"/>
        </w:rPr>
      </w:pPr>
      <w:r w:rsidRPr="00940E38">
        <w:t>($ thousand)</w:t>
      </w:r>
    </w:p>
    <w:tbl>
      <w:tblPr>
        <w:tblStyle w:val="ModelReportFinancialTable"/>
        <w:tblW w:w="9639" w:type="dxa"/>
        <w:tblLook w:val="02E0" w:firstRow="1" w:lastRow="1" w:firstColumn="1" w:lastColumn="0" w:noHBand="1" w:noVBand="0"/>
      </w:tblPr>
      <w:tblGrid>
        <w:gridCol w:w="1698"/>
        <w:gridCol w:w="7178"/>
        <w:gridCol w:w="763"/>
      </w:tblGrid>
      <w:tr w:rsidR="00934762" w:rsidRPr="006C25FE" w14:paraId="50C729D6" w14:textId="77777777" w:rsidTr="00934762">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1698" w:type="dxa"/>
            <w:hideMark/>
          </w:tcPr>
          <w:p w14:paraId="0025EE7C" w14:textId="2F6775D4" w:rsidR="00934762" w:rsidRPr="006C25FE" w:rsidRDefault="00934762" w:rsidP="00934762">
            <w:pPr>
              <w:ind w:left="0"/>
            </w:pPr>
            <w:r w:rsidRPr="006C25FE">
              <w:t>Source reference</w:t>
            </w:r>
          </w:p>
        </w:tc>
        <w:tc>
          <w:tcPr>
            <w:tcW w:w="7178" w:type="dxa"/>
            <w:hideMark/>
          </w:tcPr>
          <w:p w14:paraId="4A3AAD24" w14:textId="77777777" w:rsidR="00934762" w:rsidRPr="006C25FE" w:rsidRDefault="00934762" w:rsidP="00E73BC6">
            <w:pPr>
              <w:ind w:left="0" w:firstLine="0"/>
              <w:cnfStyle w:val="100000000000" w:firstRow="1" w:lastRow="0" w:firstColumn="0" w:lastColumn="0" w:oddVBand="0" w:evenVBand="0" w:oddHBand="0" w:evenHBand="0" w:firstRowFirstColumn="0" w:firstRowLastColumn="0" w:lastRowFirstColumn="0" w:lastRowLastColumn="0"/>
            </w:pPr>
            <w:r w:rsidRPr="006C25FE">
              <w:t xml:space="preserve"> </w:t>
            </w:r>
          </w:p>
        </w:tc>
        <w:tc>
          <w:tcPr>
            <w:cnfStyle w:val="000001000000" w:firstRow="0" w:lastRow="0" w:firstColumn="0" w:lastColumn="0" w:oddVBand="0" w:evenVBand="1" w:oddHBand="0" w:evenHBand="0" w:firstRowFirstColumn="0" w:firstRowLastColumn="0" w:lastRowFirstColumn="0" w:lastRowLastColumn="0"/>
            <w:tcW w:w="763" w:type="dxa"/>
            <w:noWrap/>
            <w:hideMark/>
          </w:tcPr>
          <w:p w14:paraId="48110A5B" w14:textId="2BB5DE1F" w:rsidR="00934762" w:rsidRPr="00934762" w:rsidRDefault="00934762" w:rsidP="00934762">
            <w:pPr>
              <w:ind w:left="0" w:firstLine="0"/>
              <w:rPr>
                <w:i w:val="0"/>
              </w:rPr>
            </w:pPr>
          </w:p>
        </w:tc>
      </w:tr>
      <w:tr w:rsidR="00E73BC6" w:rsidRPr="006C25FE" w14:paraId="3A48518E" w14:textId="77777777" w:rsidTr="00934762">
        <w:tc>
          <w:tcPr>
            <w:cnfStyle w:val="001000000000" w:firstRow="0" w:lastRow="0" w:firstColumn="1" w:lastColumn="0" w:oddVBand="0" w:evenVBand="0" w:oddHBand="0" w:evenHBand="0" w:firstRowFirstColumn="0" w:firstRowLastColumn="0" w:lastRowFirstColumn="0" w:lastRowLastColumn="0"/>
            <w:tcW w:w="1698" w:type="dxa"/>
            <w:noWrap/>
            <w:hideMark/>
          </w:tcPr>
          <w:p w14:paraId="110AA047" w14:textId="77777777" w:rsidR="00E73BC6" w:rsidRPr="006C25FE" w:rsidRDefault="00E73BC6" w:rsidP="00934762">
            <w:pPr>
              <w:ind w:left="0"/>
            </w:pPr>
            <w:r w:rsidRPr="006C25FE">
              <w:t>[AASB 16.54]</w:t>
            </w:r>
          </w:p>
        </w:tc>
        <w:tc>
          <w:tcPr>
            <w:tcW w:w="7178" w:type="dxa"/>
            <w:shd w:val="clear" w:color="auto" w:fill="000000" w:themeFill="text1"/>
            <w:hideMark/>
          </w:tcPr>
          <w:p w14:paraId="5FB38341"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6C25FE">
              <w:rPr>
                <w:color w:val="FFFFFF" w:themeColor="background1"/>
              </w:rPr>
              <w:t> </w:t>
            </w:r>
          </w:p>
        </w:tc>
        <w:tc>
          <w:tcPr>
            <w:cnfStyle w:val="000001000000" w:firstRow="0" w:lastRow="0" w:firstColumn="0" w:lastColumn="0" w:oddVBand="0" w:evenVBand="1" w:oddHBand="0" w:evenHBand="0" w:firstRowFirstColumn="0" w:firstRowLastColumn="0" w:lastRowFirstColumn="0" w:lastRowLastColumn="0"/>
            <w:tcW w:w="763" w:type="dxa"/>
            <w:shd w:val="clear" w:color="auto" w:fill="000000" w:themeFill="text1"/>
            <w:noWrap/>
            <w:hideMark/>
          </w:tcPr>
          <w:p w14:paraId="04BF4F0D" w14:textId="77777777" w:rsidR="00E73BC6" w:rsidRPr="006C25FE" w:rsidRDefault="00E73BC6" w:rsidP="00E73BC6">
            <w:pPr>
              <w:ind w:left="0" w:firstLine="0"/>
              <w:rPr>
                <w:color w:val="FFFFFF" w:themeColor="background1"/>
              </w:rPr>
            </w:pPr>
            <w:r w:rsidRPr="006C25FE">
              <w:rPr>
                <w:i/>
                <w:iCs/>
                <w:color w:val="FFFFFF" w:themeColor="background1"/>
              </w:rPr>
              <w:t>2020</w:t>
            </w:r>
          </w:p>
        </w:tc>
      </w:tr>
      <w:tr w:rsidR="00E73BC6" w:rsidRPr="006C25FE" w14:paraId="3512D6B3" w14:textId="77777777" w:rsidTr="00934762">
        <w:tc>
          <w:tcPr>
            <w:cnfStyle w:val="001000000000" w:firstRow="0" w:lastRow="0" w:firstColumn="1" w:lastColumn="0" w:oddVBand="0" w:evenVBand="0" w:oddHBand="0" w:evenHBand="0" w:firstRowFirstColumn="0" w:firstRowLastColumn="0" w:lastRowFirstColumn="0" w:lastRowLastColumn="0"/>
            <w:tcW w:w="1698" w:type="dxa"/>
            <w:noWrap/>
            <w:hideMark/>
          </w:tcPr>
          <w:p w14:paraId="036D9865" w14:textId="77777777" w:rsidR="00E73BC6" w:rsidRPr="006C25FE" w:rsidRDefault="00E73BC6" w:rsidP="00934762">
            <w:pPr>
              <w:ind w:left="0"/>
            </w:pPr>
            <w:r w:rsidRPr="006C25FE">
              <w:t>[AASB 16.53(b)]</w:t>
            </w:r>
          </w:p>
        </w:tc>
        <w:tc>
          <w:tcPr>
            <w:tcW w:w="7178" w:type="dxa"/>
            <w:hideMark/>
          </w:tcPr>
          <w:p w14:paraId="1E7C0C12"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Interest expense on lease liabilities</w:t>
            </w:r>
          </w:p>
        </w:tc>
        <w:tc>
          <w:tcPr>
            <w:cnfStyle w:val="000001000000" w:firstRow="0" w:lastRow="0" w:firstColumn="0" w:lastColumn="0" w:oddVBand="0" w:evenVBand="1" w:oddHBand="0" w:evenHBand="0" w:firstRowFirstColumn="0" w:firstRowLastColumn="0" w:lastRowFirstColumn="0" w:lastRowLastColumn="0"/>
            <w:tcW w:w="763" w:type="dxa"/>
            <w:noWrap/>
            <w:hideMark/>
          </w:tcPr>
          <w:p w14:paraId="17E7DCEB" w14:textId="0FF507C9" w:rsidR="00E73BC6" w:rsidRPr="006C25FE" w:rsidRDefault="00AA2F8B" w:rsidP="00E73BC6">
            <w:pPr>
              <w:ind w:left="0" w:firstLine="0"/>
            </w:pPr>
            <w:r>
              <w:t>1 321</w:t>
            </w:r>
          </w:p>
        </w:tc>
      </w:tr>
      <w:tr w:rsidR="00E73BC6" w:rsidRPr="006C25FE" w14:paraId="1B85561F" w14:textId="77777777" w:rsidTr="00934762">
        <w:tc>
          <w:tcPr>
            <w:cnfStyle w:val="001000000000" w:firstRow="0" w:lastRow="0" w:firstColumn="1" w:lastColumn="0" w:oddVBand="0" w:evenVBand="0" w:oddHBand="0" w:evenHBand="0" w:firstRowFirstColumn="0" w:firstRowLastColumn="0" w:lastRowFirstColumn="0" w:lastRowLastColumn="0"/>
            <w:tcW w:w="1698" w:type="dxa"/>
            <w:hideMark/>
          </w:tcPr>
          <w:p w14:paraId="2EC354C4" w14:textId="77777777" w:rsidR="00E73BC6" w:rsidRPr="006C25FE" w:rsidRDefault="00E73BC6" w:rsidP="00934762">
            <w:pPr>
              <w:ind w:left="0"/>
            </w:pPr>
            <w:r w:rsidRPr="006C25FE">
              <w:t>[AASB 16.53(c)]</w:t>
            </w:r>
          </w:p>
        </w:tc>
        <w:tc>
          <w:tcPr>
            <w:tcW w:w="7178" w:type="dxa"/>
            <w:hideMark/>
          </w:tcPr>
          <w:p w14:paraId="16979E79"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Expenses relating to short term leases</w:t>
            </w:r>
          </w:p>
        </w:tc>
        <w:tc>
          <w:tcPr>
            <w:cnfStyle w:val="000001000000" w:firstRow="0" w:lastRow="0" w:firstColumn="0" w:lastColumn="0" w:oddVBand="0" w:evenVBand="1" w:oddHBand="0" w:evenHBand="0" w:firstRowFirstColumn="0" w:firstRowLastColumn="0" w:lastRowFirstColumn="0" w:lastRowLastColumn="0"/>
            <w:tcW w:w="763" w:type="dxa"/>
            <w:noWrap/>
            <w:hideMark/>
          </w:tcPr>
          <w:p w14:paraId="51A7556F" w14:textId="344382F8" w:rsidR="00E73BC6" w:rsidRPr="006C25FE" w:rsidRDefault="00AA2F8B" w:rsidP="00E73BC6">
            <w:pPr>
              <w:ind w:left="0" w:firstLine="0"/>
            </w:pPr>
            <w:r>
              <w:t>2 036</w:t>
            </w:r>
          </w:p>
        </w:tc>
      </w:tr>
      <w:tr w:rsidR="00E73BC6" w:rsidRPr="00AA2F8B" w14:paraId="7BE22F4C" w14:textId="77777777" w:rsidTr="00AA2F8B">
        <w:tc>
          <w:tcPr>
            <w:cnfStyle w:val="001000000000" w:firstRow="0" w:lastRow="0" w:firstColumn="1" w:lastColumn="0" w:oddVBand="0" w:evenVBand="0" w:oddHBand="0" w:evenHBand="0" w:firstRowFirstColumn="0" w:firstRowLastColumn="0" w:lastRowFirstColumn="0" w:lastRowLastColumn="0"/>
            <w:tcW w:w="1698" w:type="dxa"/>
            <w:hideMark/>
          </w:tcPr>
          <w:p w14:paraId="6545B216" w14:textId="77777777" w:rsidR="00E73BC6" w:rsidRPr="006C25FE" w:rsidRDefault="00E73BC6" w:rsidP="00934762">
            <w:pPr>
              <w:ind w:left="0"/>
            </w:pPr>
            <w:r w:rsidRPr="006C25FE">
              <w:t>[AASB 16.53(d)]</w:t>
            </w:r>
          </w:p>
        </w:tc>
        <w:tc>
          <w:tcPr>
            <w:tcW w:w="7178" w:type="dxa"/>
            <w:hideMark/>
          </w:tcPr>
          <w:p w14:paraId="3DCDD321"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Expenses relating to leases of low-value assets</w:t>
            </w:r>
          </w:p>
        </w:tc>
        <w:tc>
          <w:tcPr>
            <w:cnfStyle w:val="000001000000" w:firstRow="0" w:lastRow="0" w:firstColumn="0" w:lastColumn="0" w:oddVBand="0" w:evenVBand="1" w:oddHBand="0" w:evenHBand="0" w:firstRowFirstColumn="0" w:firstRowLastColumn="0" w:lastRowFirstColumn="0" w:lastRowLastColumn="0"/>
            <w:tcW w:w="763" w:type="dxa"/>
            <w:noWrap/>
          </w:tcPr>
          <w:p w14:paraId="1C296A5D" w14:textId="3512E917" w:rsidR="00E73BC6" w:rsidRPr="006C25FE" w:rsidRDefault="00AA2F8B" w:rsidP="00E73BC6">
            <w:pPr>
              <w:ind w:left="0" w:firstLine="0"/>
            </w:pPr>
            <w:r>
              <w:t>1 681</w:t>
            </w:r>
          </w:p>
        </w:tc>
      </w:tr>
      <w:tr w:rsidR="00E73BC6" w:rsidRPr="006C25FE" w14:paraId="4B036AD8" w14:textId="77777777" w:rsidTr="00934762">
        <w:tc>
          <w:tcPr>
            <w:cnfStyle w:val="001000000000" w:firstRow="0" w:lastRow="0" w:firstColumn="1" w:lastColumn="0" w:oddVBand="0" w:evenVBand="0" w:oddHBand="0" w:evenHBand="0" w:firstRowFirstColumn="0" w:firstRowLastColumn="0" w:lastRowFirstColumn="0" w:lastRowLastColumn="0"/>
            <w:tcW w:w="1698" w:type="dxa"/>
            <w:hideMark/>
          </w:tcPr>
          <w:p w14:paraId="2F3D7BAF" w14:textId="77777777" w:rsidR="00E73BC6" w:rsidRPr="006C25FE" w:rsidRDefault="00E73BC6" w:rsidP="00934762">
            <w:pPr>
              <w:ind w:left="0"/>
            </w:pPr>
            <w:r w:rsidRPr="006C25FE">
              <w:t>[AASB 16.53(e)]</w:t>
            </w:r>
          </w:p>
        </w:tc>
        <w:tc>
          <w:tcPr>
            <w:tcW w:w="7178" w:type="dxa"/>
            <w:hideMark/>
          </w:tcPr>
          <w:p w14:paraId="64BEB2D4"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Variable lease payments, not included in the measurement of lease liabilities</w:t>
            </w:r>
          </w:p>
        </w:tc>
        <w:tc>
          <w:tcPr>
            <w:cnfStyle w:val="000001000000" w:firstRow="0" w:lastRow="0" w:firstColumn="0" w:lastColumn="0" w:oddVBand="0" w:evenVBand="1" w:oddHBand="0" w:evenHBand="0" w:firstRowFirstColumn="0" w:firstRowLastColumn="0" w:lastRowFirstColumn="0" w:lastRowLastColumn="0"/>
            <w:tcW w:w="763" w:type="dxa"/>
            <w:noWrap/>
            <w:hideMark/>
          </w:tcPr>
          <w:p w14:paraId="02DF4915" w14:textId="77777777" w:rsidR="00E73BC6" w:rsidRPr="006C25FE" w:rsidRDefault="00E73BC6" w:rsidP="00E73BC6">
            <w:pPr>
              <w:ind w:left="0" w:firstLine="0"/>
            </w:pPr>
            <w:r w:rsidRPr="006C25FE">
              <w:t>..</w:t>
            </w:r>
          </w:p>
        </w:tc>
      </w:tr>
      <w:tr w:rsidR="00E73BC6" w:rsidRPr="006C25FE" w14:paraId="371100E8" w14:textId="77777777" w:rsidTr="00934762">
        <w:tc>
          <w:tcPr>
            <w:cnfStyle w:val="001000000000" w:firstRow="0" w:lastRow="0" w:firstColumn="1" w:lastColumn="0" w:oddVBand="0" w:evenVBand="0" w:oddHBand="0" w:evenHBand="0" w:firstRowFirstColumn="0" w:firstRowLastColumn="0" w:lastRowFirstColumn="0" w:lastRowLastColumn="0"/>
            <w:tcW w:w="1698" w:type="dxa"/>
            <w:hideMark/>
          </w:tcPr>
          <w:p w14:paraId="5D26AD7F" w14:textId="77777777" w:rsidR="00E73BC6" w:rsidRPr="006C25FE" w:rsidRDefault="00E73BC6" w:rsidP="00934762">
            <w:pPr>
              <w:ind w:left="0"/>
            </w:pPr>
            <w:r w:rsidRPr="006C25FE">
              <w:t>[AASB 16.53(f)]</w:t>
            </w:r>
          </w:p>
        </w:tc>
        <w:tc>
          <w:tcPr>
            <w:tcW w:w="7178" w:type="dxa"/>
            <w:hideMark/>
          </w:tcPr>
          <w:p w14:paraId="2FDAC77D"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Income from subleasing right-of-use assets</w:t>
            </w:r>
          </w:p>
        </w:tc>
        <w:tc>
          <w:tcPr>
            <w:cnfStyle w:val="000001000000" w:firstRow="0" w:lastRow="0" w:firstColumn="0" w:lastColumn="0" w:oddVBand="0" w:evenVBand="1" w:oddHBand="0" w:evenHBand="0" w:firstRowFirstColumn="0" w:firstRowLastColumn="0" w:lastRowFirstColumn="0" w:lastRowLastColumn="0"/>
            <w:tcW w:w="763" w:type="dxa"/>
            <w:noWrap/>
            <w:hideMark/>
          </w:tcPr>
          <w:p w14:paraId="7723E4E4" w14:textId="77777777" w:rsidR="00E73BC6" w:rsidRPr="006C25FE" w:rsidRDefault="00E73BC6" w:rsidP="00E73BC6">
            <w:pPr>
              <w:ind w:left="0" w:firstLine="0"/>
            </w:pPr>
            <w:r w:rsidRPr="006C25FE">
              <w:t>..</w:t>
            </w:r>
          </w:p>
        </w:tc>
      </w:tr>
      <w:tr w:rsidR="00E73BC6" w:rsidRPr="006C25FE" w14:paraId="3685C474" w14:textId="77777777" w:rsidTr="00934762">
        <w:tc>
          <w:tcPr>
            <w:cnfStyle w:val="001000000000" w:firstRow="0" w:lastRow="0" w:firstColumn="1" w:lastColumn="0" w:oddVBand="0" w:evenVBand="0" w:oddHBand="0" w:evenHBand="0" w:firstRowFirstColumn="0" w:firstRowLastColumn="0" w:lastRowFirstColumn="0" w:lastRowLastColumn="0"/>
            <w:tcW w:w="1698" w:type="dxa"/>
            <w:hideMark/>
          </w:tcPr>
          <w:p w14:paraId="225C8459" w14:textId="77777777" w:rsidR="00E73BC6" w:rsidRPr="006C25FE" w:rsidRDefault="00E73BC6" w:rsidP="00934762">
            <w:pPr>
              <w:ind w:left="0"/>
            </w:pPr>
            <w:r w:rsidRPr="006C25FE">
              <w:t>[AASB 16.53(</w:t>
            </w:r>
            <w:proofErr w:type="spellStart"/>
            <w:r w:rsidRPr="006C25FE">
              <w:t>i</w:t>
            </w:r>
            <w:proofErr w:type="spellEnd"/>
            <w:r w:rsidRPr="006C25FE">
              <w:t>)]</w:t>
            </w:r>
          </w:p>
        </w:tc>
        <w:tc>
          <w:tcPr>
            <w:tcW w:w="7178" w:type="dxa"/>
            <w:hideMark/>
          </w:tcPr>
          <w:p w14:paraId="524E096C"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Gains or losses arising from sale and leaseback transactions</w:t>
            </w:r>
          </w:p>
        </w:tc>
        <w:tc>
          <w:tcPr>
            <w:cnfStyle w:val="000001000000" w:firstRow="0" w:lastRow="0" w:firstColumn="0" w:lastColumn="0" w:oddVBand="0" w:evenVBand="1" w:oddHBand="0" w:evenHBand="0" w:firstRowFirstColumn="0" w:firstRowLastColumn="0" w:lastRowFirstColumn="0" w:lastRowLastColumn="0"/>
            <w:tcW w:w="763" w:type="dxa"/>
            <w:noWrap/>
            <w:hideMark/>
          </w:tcPr>
          <w:p w14:paraId="16CC4BD4" w14:textId="77777777" w:rsidR="00E73BC6" w:rsidRPr="006C25FE" w:rsidRDefault="00E73BC6" w:rsidP="00E73BC6">
            <w:pPr>
              <w:ind w:left="0" w:firstLine="0"/>
            </w:pPr>
            <w:r w:rsidRPr="006C25FE">
              <w:t>..</w:t>
            </w:r>
          </w:p>
        </w:tc>
      </w:tr>
      <w:tr w:rsidR="00E73BC6" w:rsidRPr="006C25FE" w14:paraId="69C45966" w14:textId="77777777" w:rsidTr="0093476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98" w:type="dxa"/>
            <w:hideMark/>
          </w:tcPr>
          <w:p w14:paraId="44CE7812" w14:textId="77777777" w:rsidR="00E73BC6" w:rsidRPr="006C25FE" w:rsidRDefault="00E73BC6" w:rsidP="00934762">
            <w:pPr>
              <w:ind w:left="0"/>
            </w:pPr>
          </w:p>
        </w:tc>
        <w:tc>
          <w:tcPr>
            <w:tcW w:w="7178" w:type="dxa"/>
            <w:hideMark/>
          </w:tcPr>
          <w:p w14:paraId="3FE133E3" w14:textId="77777777" w:rsidR="00E73BC6" w:rsidRPr="006C25FE"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6C25FE">
              <w:t>Total amount recognised in the statement of comprehensive statement</w:t>
            </w:r>
          </w:p>
        </w:tc>
        <w:tc>
          <w:tcPr>
            <w:cnfStyle w:val="000001000000" w:firstRow="0" w:lastRow="0" w:firstColumn="0" w:lastColumn="0" w:oddVBand="0" w:evenVBand="1" w:oddHBand="0" w:evenHBand="0" w:firstRowFirstColumn="0" w:firstRowLastColumn="0" w:lastRowFirstColumn="0" w:lastRowLastColumn="0"/>
            <w:tcW w:w="763" w:type="dxa"/>
            <w:noWrap/>
            <w:hideMark/>
          </w:tcPr>
          <w:p w14:paraId="3D907424" w14:textId="4207678B" w:rsidR="00E73BC6" w:rsidRPr="006C25FE" w:rsidRDefault="00AA2F8B" w:rsidP="00E73BC6">
            <w:pPr>
              <w:ind w:left="0" w:firstLine="0"/>
            </w:pPr>
            <w:r>
              <w:t>5 038</w:t>
            </w:r>
          </w:p>
        </w:tc>
      </w:tr>
    </w:tbl>
    <w:p w14:paraId="2CA69378" w14:textId="77777777" w:rsidR="00E73BC6" w:rsidRDefault="00E73BC6" w:rsidP="00E73BC6">
      <w:pPr>
        <w:pStyle w:val="TableHeading"/>
        <w:jc w:val="right"/>
        <w:rPr>
          <w:spacing w:val="0"/>
        </w:rPr>
      </w:pPr>
    </w:p>
    <w:p w14:paraId="51A6AB41" w14:textId="77777777" w:rsidR="00934762" w:rsidRDefault="00934762">
      <w:pPr>
        <w:keepLines w:val="0"/>
        <w:rPr>
          <w:b/>
          <w:bCs/>
          <w:spacing w:val="2"/>
        </w:rPr>
      </w:pPr>
      <w:r>
        <w:rPr>
          <w:b/>
          <w:bCs/>
        </w:rPr>
        <w:br w:type="page"/>
      </w:r>
    </w:p>
    <w:p w14:paraId="3D1FF870" w14:textId="2A064CF2" w:rsidR="00E73BC6" w:rsidRPr="00651ADF" w:rsidRDefault="00E73BC6" w:rsidP="00934762">
      <w:pPr>
        <w:pStyle w:val="NormalIndent"/>
        <w:tabs>
          <w:tab w:val="left" w:pos="851"/>
        </w:tabs>
        <w:ind w:left="0"/>
        <w:rPr>
          <w:b/>
          <w:bCs/>
        </w:rPr>
      </w:pPr>
      <w:r>
        <w:rPr>
          <w:b/>
          <w:bCs/>
        </w:rPr>
        <w:lastRenderedPageBreak/>
        <w:t xml:space="preserve">7.2 (c) </w:t>
      </w:r>
      <w:r w:rsidR="00934762">
        <w:rPr>
          <w:b/>
          <w:bCs/>
        </w:rPr>
        <w:tab/>
      </w:r>
      <w:r>
        <w:rPr>
          <w:b/>
          <w:bCs/>
        </w:rPr>
        <w:t>Amounts recognised in the Statement of Cashflows</w:t>
      </w:r>
    </w:p>
    <w:p w14:paraId="0E8AC5B2" w14:textId="685C5DC1" w:rsidR="00E73BC6" w:rsidRPr="00B60DAE" w:rsidRDefault="00E73BC6" w:rsidP="00E73BC6">
      <w:pPr>
        <w:pStyle w:val="NormalIndent"/>
        <w:ind w:left="0"/>
      </w:pPr>
      <w:r w:rsidRPr="00B60DAE">
        <w:t>The following amounts are recognised in the Statement of Cashflows for the year ending 30 June 2020 relating to leases</w:t>
      </w:r>
      <w:r w:rsidR="00934762">
        <w:t>.</w:t>
      </w:r>
    </w:p>
    <w:p w14:paraId="7CCEEB71" w14:textId="77777777" w:rsidR="00E73BC6" w:rsidRDefault="00E73BC6" w:rsidP="00E73BC6">
      <w:pPr>
        <w:pStyle w:val="TableHeading"/>
        <w:jc w:val="right"/>
        <w:rPr>
          <w:spacing w:val="0"/>
        </w:rPr>
      </w:pPr>
      <w:r w:rsidRPr="00940E38">
        <w:t>($ thousand)</w:t>
      </w:r>
    </w:p>
    <w:tbl>
      <w:tblPr>
        <w:tblStyle w:val="ModelReportFinancialTable"/>
        <w:tblW w:w="9639" w:type="dxa"/>
        <w:tblLook w:val="00E0" w:firstRow="1" w:lastRow="1" w:firstColumn="1" w:lastColumn="0" w:noHBand="0" w:noVBand="0"/>
      </w:tblPr>
      <w:tblGrid>
        <w:gridCol w:w="1822"/>
        <w:gridCol w:w="6683"/>
        <w:gridCol w:w="1134"/>
      </w:tblGrid>
      <w:tr w:rsidR="00E73BC6" w:rsidRPr="006C25FE" w14:paraId="43998CFA" w14:textId="77777777" w:rsidTr="009347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2" w:type="dxa"/>
            <w:hideMark/>
          </w:tcPr>
          <w:p w14:paraId="292B4D95" w14:textId="77777777" w:rsidR="00E73BC6" w:rsidRPr="006C25FE" w:rsidRDefault="00E73BC6" w:rsidP="00934762">
            <w:pPr>
              <w:ind w:left="0"/>
            </w:pPr>
            <w:r w:rsidRPr="006C25FE">
              <w:t>Source reference</w:t>
            </w:r>
          </w:p>
        </w:tc>
        <w:tc>
          <w:tcPr>
            <w:tcW w:w="6683" w:type="dxa"/>
            <w:hideMark/>
          </w:tcPr>
          <w:p w14:paraId="7D4C0698" w14:textId="77777777" w:rsidR="00E73BC6" w:rsidRPr="006C25F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6C25FE">
              <w:t> </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68A601A2" w14:textId="77777777" w:rsidR="00E73BC6" w:rsidRPr="006C25FE" w:rsidRDefault="00E73BC6" w:rsidP="00E73BC6">
            <w:pPr>
              <w:ind w:left="0" w:firstLine="0"/>
            </w:pPr>
            <w:r w:rsidRPr="006C25FE">
              <w:t> </w:t>
            </w:r>
          </w:p>
        </w:tc>
      </w:tr>
      <w:tr w:rsidR="00E73BC6" w:rsidRPr="006C25FE" w14:paraId="0104A25A" w14:textId="77777777" w:rsidTr="00934762">
        <w:tc>
          <w:tcPr>
            <w:cnfStyle w:val="001000000000" w:firstRow="0" w:lastRow="0" w:firstColumn="1" w:lastColumn="0" w:oddVBand="0" w:evenVBand="0" w:oddHBand="0" w:evenHBand="0" w:firstRowFirstColumn="0" w:firstRowLastColumn="0" w:lastRowFirstColumn="0" w:lastRowLastColumn="0"/>
            <w:tcW w:w="1822" w:type="dxa"/>
            <w:noWrap/>
            <w:hideMark/>
          </w:tcPr>
          <w:p w14:paraId="74C22696" w14:textId="77777777" w:rsidR="00E73BC6" w:rsidRPr="006C25FE" w:rsidRDefault="00E73BC6" w:rsidP="00934762">
            <w:pPr>
              <w:ind w:left="0"/>
            </w:pPr>
            <w:r w:rsidRPr="006C25FE">
              <w:t>[AASB 16.54]</w:t>
            </w:r>
          </w:p>
        </w:tc>
        <w:tc>
          <w:tcPr>
            <w:tcW w:w="6683" w:type="dxa"/>
            <w:shd w:val="clear" w:color="auto" w:fill="000000" w:themeFill="text1"/>
            <w:hideMark/>
          </w:tcPr>
          <w:p w14:paraId="574F4B8A" w14:textId="77777777" w:rsidR="00E73BC6" w:rsidRPr="006C25FE" w:rsidRDefault="00E73BC6" w:rsidP="00E73BC6">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6C25FE">
              <w:rPr>
                <w:i/>
                <w:iCs/>
                <w:color w:val="FFFFFF" w:themeColor="background1"/>
              </w:rPr>
              <w:t> </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000000" w:themeFill="text1"/>
            <w:noWrap/>
            <w:hideMark/>
          </w:tcPr>
          <w:p w14:paraId="1811E180" w14:textId="77777777" w:rsidR="00E73BC6" w:rsidRPr="006C25FE" w:rsidRDefault="00E73BC6" w:rsidP="00E73BC6">
            <w:pPr>
              <w:ind w:left="0" w:firstLine="0"/>
              <w:rPr>
                <w:i/>
                <w:iCs/>
                <w:color w:val="FFFFFF" w:themeColor="background1"/>
              </w:rPr>
            </w:pPr>
            <w:r w:rsidRPr="006C25FE">
              <w:rPr>
                <w:i/>
                <w:iCs/>
                <w:color w:val="FFFFFF" w:themeColor="background1"/>
              </w:rPr>
              <w:t>2020</w:t>
            </w:r>
          </w:p>
        </w:tc>
      </w:tr>
      <w:tr w:rsidR="00E73BC6" w:rsidRPr="006C25FE" w14:paraId="494FC6AA" w14:textId="77777777" w:rsidTr="0093476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22" w:type="dxa"/>
            <w:hideMark/>
          </w:tcPr>
          <w:p w14:paraId="29D508AD" w14:textId="77777777" w:rsidR="00E73BC6" w:rsidRPr="006C25FE" w:rsidRDefault="00E73BC6" w:rsidP="00934762">
            <w:pPr>
              <w:ind w:left="0"/>
            </w:pPr>
            <w:r w:rsidRPr="006C25FE">
              <w:t>[AASB 16.53(g)]</w:t>
            </w:r>
          </w:p>
        </w:tc>
        <w:tc>
          <w:tcPr>
            <w:tcW w:w="6683" w:type="dxa"/>
            <w:hideMark/>
          </w:tcPr>
          <w:p w14:paraId="6CBA8E3E" w14:textId="77777777" w:rsidR="00E73BC6" w:rsidRPr="006C25FE"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6C25FE">
              <w:t>Total cash outflow for leases</w:t>
            </w:r>
          </w:p>
        </w:tc>
        <w:tc>
          <w:tcPr>
            <w:cnfStyle w:val="000001000000" w:firstRow="0" w:lastRow="0" w:firstColumn="0" w:lastColumn="0" w:oddVBand="0" w:evenVBand="1" w:oddHBand="0" w:evenHBand="0" w:firstRowFirstColumn="0" w:firstRowLastColumn="0" w:lastRowFirstColumn="0" w:lastRowLastColumn="0"/>
            <w:tcW w:w="1134" w:type="dxa"/>
            <w:noWrap/>
            <w:hideMark/>
          </w:tcPr>
          <w:p w14:paraId="4BEFCB1C" w14:textId="24F0DC98" w:rsidR="00E73BC6" w:rsidRPr="006C25FE" w:rsidRDefault="001C1877" w:rsidP="00E73BC6">
            <w:pPr>
              <w:ind w:left="0" w:firstLine="0"/>
            </w:pPr>
            <w:r>
              <w:t>5 356</w:t>
            </w:r>
          </w:p>
        </w:tc>
      </w:tr>
    </w:tbl>
    <w:p w14:paraId="14854B44" w14:textId="77777777" w:rsidR="00E73BC6" w:rsidRDefault="00E73BC6" w:rsidP="00934762"/>
    <w:p w14:paraId="53855EE6" w14:textId="6B14E758" w:rsidR="00E73BC6" w:rsidRPr="0089608C" w:rsidRDefault="00E73BC6" w:rsidP="00E73BC6">
      <w:r w:rsidRPr="0089608C">
        <w:t xml:space="preserve">For any new contracts </w:t>
      </w:r>
      <w:proofErr w:type="gramStart"/>
      <w:r w:rsidRPr="0089608C">
        <w:t>entered into</w:t>
      </w:r>
      <w:proofErr w:type="gramEnd"/>
      <w:r w:rsidRPr="0089608C">
        <w:t xml:space="preserve"> on or after 1 July 2019, the Department considers whether a contract is, or contains a lease. A lease is defined as ‘a contract, or part of a contract, that conveys the right to use an asset (the underlying asset) for </w:t>
      </w:r>
      <w:proofErr w:type="gramStart"/>
      <w:r w:rsidRPr="0089608C">
        <w:t>a period of time</w:t>
      </w:r>
      <w:proofErr w:type="gramEnd"/>
      <w:r w:rsidRPr="0089608C">
        <w:t xml:space="preserve"> in exchange for consideration’. To apply this definition the Department assesses whether the contract meets three key evaluations: </w:t>
      </w:r>
    </w:p>
    <w:p w14:paraId="3E9675BF" w14:textId="3DD71190" w:rsidR="00E73BC6" w:rsidRPr="0089608C" w:rsidRDefault="00A63A0A" w:rsidP="00FC71D7">
      <w:pPr>
        <w:pStyle w:val="ListParagraph"/>
        <w:numPr>
          <w:ilvl w:val="0"/>
          <w:numId w:val="191"/>
        </w:numPr>
      </w:pPr>
      <w:r>
        <w:t xml:space="preserve">Whether </w:t>
      </w:r>
      <w:r w:rsidR="00E73BC6" w:rsidRPr="0089608C">
        <w:t>the contract contains an identified asset, which is either explicitly identified in the contract or implicitly specified by being identified at the time the asset is made available to the Department</w:t>
      </w:r>
      <w:r w:rsidR="00E73BC6">
        <w:t xml:space="preserve"> and for which the supplier does not have substantive substitution rights</w:t>
      </w:r>
      <w:r w:rsidR="00E73BC6" w:rsidRPr="0089608C">
        <w:t xml:space="preserve">; </w:t>
      </w:r>
    </w:p>
    <w:p w14:paraId="2D2FF236" w14:textId="30FD0967" w:rsidR="00E73BC6" w:rsidRDefault="00A63A0A" w:rsidP="00FC71D7">
      <w:pPr>
        <w:pStyle w:val="ListParagraph"/>
        <w:numPr>
          <w:ilvl w:val="0"/>
          <w:numId w:val="191"/>
        </w:numPr>
      </w:pPr>
      <w:r>
        <w:t xml:space="preserve">Whether </w:t>
      </w:r>
      <w:r w:rsidR="00E73BC6" w:rsidRPr="0089608C">
        <w:t>the department has the right to obtain substantially all of the economic benefits from use of the identified asset throughout the period of use, considering its rights within the defined scope of the contract</w:t>
      </w:r>
      <w:r w:rsidR="00E73BC6">
        <w:t xml:space="preserve"> and</w:t>
      </w:r>
      <w:r w:rsidR="00E73BC6" w:rsidRPr="0089608C">
        <w:t xml:space="preserve"> the department has the right to direct the use of the identified asset throughout the period of use</w:t>
      </w:r>
      <w:r w:rsidR="00E73BC6">
        <w:t>; and</w:t>
      </w:r>
    </w:p>
    <w:p w14:paraId="236BC295" w14:textId="11C51604" w:rsidR="00E73BC6" w:rsidRPr="0089608C" w:rsidRDefault="00A63A0A" w:rsidP="00FC71D7">
      <w:pPr>
        <w:pStyle w:val="ListParagraph"/>
        <w:numPr>
          <w:ilvl w:val="0"/>
          <w:numId w:val="191"/>
        </w:numPr>
      </w:pPr>
      <w:r>
        <w:t xml:space="preserve">Whether </w:t>
      </w:r>
      <w:r w:rsidR="00E73BC6">
        <w:t>t</w:t>
      </w:r>
      <w:r w:rsidR="00E73BC6" w:rsidRPr="0089608C">
        <w:t>he department has the right to</w:t>
      </w:r>
      <w:r w:rsidR="00E73BC6">
        <w:t xml:space="preserve"> take decisions in respect of</w:t>
      </w:r>
      <w:r w:rsidR="00E73BC6" w:rsidRPr="0089608C">
        <w:t xml:space="preserve"> ‘how and for what purpose’ the asset is used throughout the period of use.</w:t>
      </w:r>
    </w:p>
    <w:p w14:paraId="7814941C" w14:textId="77777777" w:rsidR="00E73BC6" w:rsidRPr="0089608C" w:rsidRDefault="00E73BC6" w:rsidP="00E73BC6">
      <w:r w:rsidRPr="0089608C">
        <w:t xml:space="preserve">This policy is applied to contracts </w:t>
      </w:r>
      <w:proofErr w:type="gramStart"/>
      <w:r w:rsidRPr="0089608C">
        <w:t>entered into</w:t>
      </w:r>
      <w:proofErr w:type="gramEnd"/>
      <w:r w:rsidRPr="0089608C">
        <w:t>, or changed, on or after 1 July 2019.</w:t>
      </w:r>
    </w:p>
    <w:p w14:paraId="4882E909" w14:textId="77777777" w:rsidR="00E73BC6" w:rsidRPr="00934762" w:rsidRDefault="00E73BC6" w:rsidP="00E73BC6">
      <w:pPr>
        <w:rPr>
          <w:rStyle w:val="Reference"/>
        </w:rPr>
      </w:pPr>
      <w:r w:rsidRPr="00934762">
        <w:rPr>
          <w:rStyle w:val="Reference"/>
        </w:rPr>
        <w:t>[AASB 16.9, AASB 16.B9-B31, FRD 123]</w:t>
      </w:r>
    </w:p>
    <w:p w14:paraId="6132E9A4" w14:textId="77777777" w:rsidR="00E73BC6" w:rsidRPr="008F01C9" w:rsidRDefault="00E73BC6" w:rsidP="00E73BC6">
      <w:pPr>
        <w:rPr>
          <w:b/>
          <w:bCs/>
        </w:rPr>
      </w:pPr>
      <w:r w:rsidRPr="008F01C9">
        <w:rPr>
          <w:b/>
          <w:bCs/>
        </w:rPr>
        <w:t>Separation of lease and non-lease components</w:t>
      </w:r>
    </w:p>
    <w:p w14:paraId="793A1D94" w14:textId="77777777" w:rsidR="00E73BC6" w:rsidRPr="006D2747" w:rsidRDefault="00E73BC6" w:rsidP="00E73BC6">
      <w:pPr>
        <w:rPr>
          <w:rFonts w:ascii="Arial" w:eastAsia="Arial" w:hAnsi="Arial" w:cs="Times New Roman"/>
          <w:b/>
        </w:rPr>
      </w:pPr>
      <w:r w:rsidRPr="0089608C">
        <w:t>At inception or on reassessment of a contract that contains a lease component, the lessee is required to separate out and account separately for non-lease components within a lease contract and exclude these amounts when determin</w:t>
      </w:r>
      <w:r>
        <w:t>ing</w:t>
      </w:r>
      <w:r w:rsidRPr="0089608C">
        <w:t xml:space="preserve"> the lease liability and right-of-use asset amount.</w:t>
      </w:r>
      <w:r>
        <w:rPr>
          <w:rFonts w:ascii="Arial" w:eastAsia="Arial" w:hAnsi="Arial" w:cs="Times New Roman"/>
        </w:rPr>
        <w:t xml:space="preserve"> </w:t>
      </w:r>
      <w:r w:rsidRPr="00934762">
        <w:rPr>
          <w:rStyle w:val="Reference"/>
        </w:rPr>
        <w:t>[AASB 16.12, FRD 123]</w:t>
      </w:r>
      <w:r w:rsidRPr="001C78F4">
        <w:rPr>
          <w:rFonts w:ascii="Arial" w:eastAsia="SimHei" w:hAnsi="Arial" w:cs="Times New Roman"/>
          <w:b/>
          <w:noProof/>
          <w:color w:val="FF0000"/>
          <w:sz w:val="14"/>
        </w:rPr>
        <w:t xml:space="preserve"> </w:t>
      </w:r>
    </w:p>
    <w:p w14:paraId="67D6A3AB" w14:textId="77777777" w:rsidR="00E73BC6" w:rsidRPr="0089608C" w:rsidRDefault="00E73BC6" w:rsidP="00934762">
      <w:pPr>
        <w:pStyle w:val="Heading30"/>
      </w:pPr>
      <w:r w:rsidRPr="0089608C">
        <w:t>Recognition and measurement of leases as a lessee (under AASB 16 from 1 July 2019)</w:t>
      </w:r>
    </w:p>
    <w:p w14:paraId="3051BDC6" w14:textId="77777777" w:rsidR="00E73BC6" w:rsidRPr="00690B49" w:rsidRDefault="00E73BC6" w:rsidP="00934762">
      <w:pPr>
        <w:pStyle w:val="Heading4"/>
      </w:pPr>
      <w:r w:rsidRPr="00DA4BCD">
        <w:t>Lease Liability – initial measurement</w:t>
      </w:r>
    </w:p>
    <w:p w14:paraId="4AEA28ED" w14:textId="77777777" w:rsidR="00E73BC6" w:rsidRDefault="00E73BC6" w:rsidP="00E73BC6">
      <w:pPr>
        <w:pStyle w:val="NormalIndent"/>
        <w:ind w:left="0"/>
        <w:rPr>
          <w:rFonts w:ascii="Arial" w:eastAsia="Arial" w:hAnsi="Arial" w:cs="Times New Roman"/>
        </w:rPr>
      </w:pPr>
      <w:r w:rsidRPr="001C5BA8">
        <w:t xml:space="preserve">The lease liability is initially measured at the present value of the lease payments unpaid at the commencement date, discounted using the interest rate implicit in the lease if that rate is readily </w:t>
      </w:r>
      <w:r>
        <w:t>determinable</w:t>
      </w:r>
      <w:r w:rsidRPr="001C5BA8">
        <w:t xml:space="preserve"> or the Departments incremental borrowing rate.</w:t>
      </w:r>
      <w:r w:rsidRPr="001C5BA8">
        <w:rPr>
          <w:rFonts w:ascii="Arial" w:eastAsia="Arial" w:hAnsi="Arial" w:cs="Times New Roman"/>
        </w:rPr>
        <w:t xml:space="preserve"> </w:t>
      </w:r>
      <w:r w:rsidRPr="001C5BA8">
        <w:rPr>
          <w:rStyle w:val="SourceReference"/>
          <w:rFonts w:asciiTheme="majorHAnsi" w:eastAsiaTheme="majorEastAsia" w:hAnsiTheme="majorHAnsi" w:cstheme="majorBidi"/>
          <w:bCs/>
          <w:spacing w:val="-2"/>
          <w:szCs w:val="26"/>
        </w:rPr>
        <w:t>[AASB 16.26]</w:t>
      </w:r>
    </w:p>
    <w:p w14:paraId="1430D754" w14:textId="77777777" w:rsidR="00E73BC6" w:rsidRPr="00084F61" w:rsidRDefault="00E73BC6" w:rsidP="00E73BC6">
      <w:pPr>
        <w:pStyle w:val="NormalIndent"/>
        <w:ind w:left="0"/>
      </w:pPr>
      <w:r w:rsidRPr="00084F61">
        <w:t>Lease payments included in the measurement of the lease liability comprise the following:</w:t>
      </w:r>
    </w:p>
    <w:p w14:paraId="30C17314" w14:textId="39A36791" w:rsidR="00E73BC6" w:rsidRPr="00084F61" w:rsidRDefault="00E73BC6" w:rsidP="00FC71D7">
      <w:pPr>
        <w:pStyle w:val="ListParagraph"/>
        <w:numPr>
          <w:ilvl w:val="0"/>
          <w:numId w:val="192"/>
        </w:numPr>
      </w:pPr>
      <w:r w:rsidRPr="00084F61">
        <w:t>fixed payments (including in-substance fixed payments)</w:t>
      </w:r>
      <w:r w:rsidR="00866F49" w:rsidRPr="00866F49">
        <w:t xml:space="preserve"> less any lease incentive receivable</w:t>
      </w:r>
      <w:r w:rsidRPr="00084F61">
        <w:t>;</w:t>
      </w:r>
    </w:p>
    <w:p w14:paraId="08689DA3" w14:textId="77777777" w:rsidR="00E73BC6" w:rsidRPr="00084F61" w:rsidRDefault="00E73BC6" w:rsidP="00FC71D7">
      <w:pPr>
        <w:pStyle w:val="ListParagraph"/>
        <w:numPr>
          <w:ilvl w:val="0"/>
          <w:numId w:val="192"/>
        </w:numPr>
      </w:pPr>
      <w:r w:rsidRPr="00084F61">
        <w:t>variable payments based on an index or rate</w:t>
      </w:r>
      <w:r>
        <w:t>, initially measured using the index or rate as at the commencement date</w:t>
      </w:r>
      <w:r w:rsidRPr="00084F61">
        <w:t>;</w:t>
      </w:r>
    </w:p>
    <w:p w14:paraId="307421C0" w14:textId="77777777" w:rsidR="00E73BC6" w:rsidRPr="00084F61" w:rsidRDefault="00E73BC6" w:rsidP="00FC71D7">
      <w:pPr>
        <w:pStyle w:val="ListParagraph"/>
        <w:numPr>
          <w:ilvl w:val="0"/>
          <w:numId w:val="192"/>
        </w:numPr>
      </w:pPr>
      <w:r w:rsidRPr="00084F61">
        <w:t>amounts expected to be payable under a residual value guarantee; and</w:t>
      </w:r>
    </w:p>
    <w:p w14:paraId="723F8AAE" w14:textId="77777777" w:rsidR="00E73BC6" w:rsidRPr="00084F61" w:rsidRDefault="00E73BC6" w:rsidP="00FC71D7">
      <w:pPr>
        <w:pStyle w:val="ListParagraph"/>
        <w:numPr>
          <w:ilvl w:val="0"/>
          <w:numId w:val="192"/>
        </w:numPr>
      </w:pPr>
      <w:r w:rsidRPr="00084F61">
        <w:t xml:space="preserve">payments arising from </w:t>
      </w:r>
      <w:r>
        <w:t xml:space="preserve">purchase and termination </w:t>
      </w:r>
      <w:r w:rsidRPr="00084F61">
        <w:t>options reasonably certain to be exercised.</w:t>
      </w:r>
    </w:p>
    <w:p w14:paraId="0AB81D71" w14:textId="77777777" w:rsidR="00E73BC6" w:rsidRPr="00084F61" w:rsidRDefault="00E73BC6" w:rsidP="00E73BC6">
      <w:pPr>
        <w:rPr>
          <w:rStyle w:val="SourceReference"/>
          <w:rFonts w:asciiTheme="majorHAnsi" w:eastAsiaTheme="majorEastAsia" w:hAnsiTheme="majorHAnsi" w:cstheme="majorBidi"/>
          <w:bCs/>
          <w:spacing w:val="-2"/>
          <w:szCs w:val="26"/>
        </w:rPr>
      </w:pPr>
      <w:r w:rsidRPr="00084F61">
        <w:rPr>
          <w:rStyle w:val="SourceReference"/>
          <w:rFonts w:asciiTheme="majorHAnsi" w:eastAsiaTheme="majorEastAsia" w:hAnsiTheme="majorHAnsi" w:cstheme="majorBidi"/>
          <w:bCs/>
          <w:spacing w:val="-2"/>
          <w:szCs w:val="26"/>
        </w:rPr>
        <w:t>[AASB 16.27]</w:t>
      </w:r>
    </w:p>
    <w:p w14:paraId="544E1EA3" w14:textId="77777777" w:rsidR="00E73BC6" w:rsidRPr="00690B49" w:rsidRDefault="00E73BC6" w:rsidP="00934762">
      <w:pPr>
        <w:pStyle w:val="Heading4"/>
      </w:pPr>
      <w:r>
        <w:t>Lease Liability</w:t>
      </w:r>
      <w:r w:rsidRPr="00690B49">
        <w:t xml:space="preserve"> – </w:t>
      </w:r>
      <w:r>
        <w:t>subsequent measurement</w:t>
      </w:r>
    </w:p>
    <w:p w14:paraId="53FA41F5" w14:textId="198DDD43" w:rsidR="00E73BC6" w:rsidRDefault="00E73BC6" w:rsidP="00E73BC6">
      <w:pPr>
        <w:pStyle w:val="NormalIndent"/>
        <w:ind w:left="0"/>
        <w:rPr>
          <w:rFonts w:ascii="Arial" w:eastAsia="Arial" w:hAnsi="Arial" w:cs="Times New Roman"/>
        </w:rPr>
      </w:pPr>
      <w:proofErr w:type="gramStart"/>
      <w:r w:rsidRPr="00084F61">
        <w:t>Subsequent to</w:t>
      </w:r>
      <w:proofErr w:type="gramEnd"/>
      <w:r w:rsidRPr="00084F61">
        <w:t xml:space="preserve"> initial measurement, the liability will be reduced for payments made and increased for interest. It is remeasured to reflect any reassessment or modification, or if there are changes in-substance fixed payments</w:t>
      </w:r>
      <w:r w:rsidRPr="00084F61">
        <w:rPr>
          <w:rStyle w:val="SourceReference"/>
          <w:rFonts w:asciiTheme="majorHAnsi" w:eastAsiaTheme="majorEastAsia" w:hAnsiTheme="majorHAnsi" w:cstheme="majorBidi"/>
          <w:bCs/>
          <w:spacing w:val="-2"/>
          <w:szCs w:val="26"/>
        </w:rPr>
        <w:t>. [AASB</w:t>
      </w:r>
      <w:r w:rsidR="00934762">
        <w:rPr>
          <w:rStyle w:val="SourceReference"/>
          <w:rFonts w:asciiTheme="majorHAnsi" w:eastAsiaTheme="majorEastAsia" w:hAnsiTheme="majorHAnsi" w:cstheme="majorBidi"/>
          <w:bCs/>
          <w:spacing w:val="-2"/>
          <w:szCs w:val="26"/>
        </w:rPr>
        <w:t> </w:t>
      </w:r>
      <w:r w:rsidRPr="00084F61">
        <w:rPr>
          <w:rStyle w:val="SourceReference"/>
          <w:rFonts w:asciiTheme="majorHAnsi" w:eastAsiaTheme="majorEastAsia" w:hAnsiTheme="majorHAnsi" w:cstheme="majorBidi"/>
          <w:bCs/>
          <w:spacing w:val="-2"/>
          <w:szCs w:val="26"/>
        </w:rPr>
        <w:t>16.36]</w:t>
      </w:r>
    </w:p>
    <w:p w14:paraId="42C13FAD" w14:textId="4AE02B2D" w:rsidR="00E73BC6" w:rsidRDefault="00E73BC6" w:rsidP="00E73BC6">
      <w:pPr>
        <w:pStyle w:val="NormalIndent"/>
        <w:ind w:left="0"/>
        <w:rPr>
          <w:rFonts w:ascii="Arial" w:eastAsia="Arial" w:hAnsi="Arial" w:cs="Times New Roman"/>
        </w:rPr>
      </w:pPr>
      <w:r w:rsidRPr="00337357">
        <w:t>When the lease liability is remeasured, the corresponding adjustment is reflected in the right-of-use asset, or profit and loss if the right</w:t>
      </w:r>
      <w:r w:rsidR="00A63A0A">
        <w:t>-</w:t>
      </w:r>
      <w:r w:rsidRPr="00337357">
        <w:t>of</w:t>
      </w:r>
      <w:r w:rsidR="00A63A0A">
        <w:t>-</w:t>
      </w:r>
      <w:r w:rsidRPr="00337357">
        <w:t>use asset is already reduced to zero</w:t>
      </w:r>
      <w:r>
        <w:rPr>
          <w:rFonts w:ascii="Arial" w:eastAsia="Arial" w:hAnsi="Arial" w:cs="Times New Roman"/>
        </w:rPr>
        <w:t xml:space="preserve">. </w:t>
      </w:r>
      <w:r w:rsidRPr="00337357">
        <w:rPr>
          <w:rStyle w:val="SourceReference"/>
          <w:rFonts w:asciiTheme="majorHAnsi" w:eastAsiaTheme="majorEastAsia" w:hAnsiTheme="majorHAnsi" w:cstheme="majorBidi"/>
          <w:bCs/>
          <w:spacing w:val="-2"/>
          <w:szCs w:val="26"/>
        </w:rPr>
        <w:t>[AASB 16.39]</w:t>
      </w:r>
    </w:p>
    <w:p w14:paraId="0AB4AA5D" w14:textId="045F2856" w:rsidR="00E73BC6" w:rsidRPr="00690B49" w:rsidRDefault="00E73BC6" w:rsidP="00934762">
      <w:pPr>
        <w:pStyle w:val="Heading4"/>
      </w:pPr>
      <w:r>
        <w:t>Short-term leases and leases of low</w:t>
      </w:r>
      <w:r w:rsidR="00A63A0A">
        <w:t>-</w:t>
      </w:r>
      <w:r>
        <w:t>value assets</w:t>
      </w:r>
    </w:p>
    <w:p w14:paraId="4FF87572" w14:textId="57D3A774" w:rsidR="00E73BC6" w:rsidRPr="00337357" w:rsidRDefault="00E73BC6" w:rsidP="00E73BC6">
      <w:pPr>
        <w:pStyle w:val="NormalIndent"/>
        <w:ind w:left="0"/>
      </w:pPr>
      <w:r w:rsidRPr="00337357">
        <w:t>The Department has elected to account for short-term leases and leases of low</w:t>
      </w:r>
      <w:r w:rsidR="00A63A0A">
        <w:t>-</w:t>
      </w:r>
      <w:r w:rsidRPr="00337357">
        <w:t>value assets using the practical expedients. Instead of recognising a right</w:t>
      </w:r>
      <w:r w:rsidR="00A63A0A">
        <w:t>-</w:t>
      </w:r>
      <w:r w:rsidRPr="00337357">
        <w:t>of</w:t>
      </w:r>
      <w:r w:rsidR="00A63A0A">
        <w:t>-</w:t>
      </w:r>
      <w:r w:rsidRPr="00337357">
        <w:t xml:space="preserve">use asset and lease liability, the payments in relation to these are recognised as an expense in profit or loss on a </w:t>
      </w:r>
      <w:r w:rsidR="00934762" w:rsidRPr="00337357">
        <w:t>straight-line</w:t>
      </w:r>
      <w:r w:rsidRPr="00337357">
        <w:t xml:space="preserve"> basis over the lease term. </w:t>
      </w:r>
      <w:r w:rsidRPr="00337357">
        <w:rPr>
          <w:rStyle w:val="SourceReference"/>
          <w:rFonts w:asciiTheme="majorHAnsi" w:eastAsiaTheme="majorEastAsia" w:hAnsiTheme="majorHAnsi" w:cstheme="majorBidi"/>
          <w:bCs/>
          <w:spacing w:val="-2"/>
          <w:szCs w:val="26"/>
        </w:rPr>
        <w:t>[AASB 16.60, FRD 123]</w:t>
      </w:r>
    </w:p>
    <w:p w14:paraId="033E959F" w14:textId="77777777" w:rsidR="00934762" w:rsidRPr="00934762" w:rsidRDefault="00934762" w:rsidP="00934762">
      <w:r w:rsidRPr="00934762">
        <w:br w:type="page"/>
      </w:r>
    </w:p>
    <w:p w14:paraId="09BE7115" w14:textId="0582BAA2" w:rsidR="00E73BC6" w:rsidRPr="00690B49" w:rsidRDefault="00E73BC6" w:rsidP="00934762">
      <w:pPr>
        <w:pStyle w:val="Heading4"/>
      </w:pPr>
      <w:r>
        <w:lastRenderedPageBreak/>
        <w:t>Below market/Peppercorn lease</w:t>
      </w:r>
    </w:p>
    <w:p w14:paraId="6A04DDDC" w14:textId="5A6EED57" w:rsidR="00E73BC6" w:rsidRPr="00F34CE6" w:rsidRDefault="00E73BC6" w:rsidP="00E73BC6">
      <w:pPr>
        <w:pStyle w:val="NormalIndent"/>
        <w:ind w:left="0"/>
      </w:pPr>
      <w:r w:rsidRPr="00F34CE6">
        <w:t xml:space="preserve">Right-of-use assets under leases at significantly below-market terms and conditions that are entered into principally to enable the Department to further its objectives, are initially and subsequently measured at cost. </w:t>
      </w:r>
      <w:r w:rsidRPr="00F34CE6">
        <w:rPr>
          <w:rStyle w:val="SourceReference"/>
          <w:rFonts w:asciiTheme="majorHAnsi" w:eastAsiaTheme="majorEastAsia" w:hAnsiTheme="majorHAnsi" w:cstheme="majorBidi"/>
          <w:bCs/>
          <w:spacing w:val="-2"/>
          <w:szCs w:val="26"/>
        </w:rPr>
        <w:t>[AASB 16.Aus25.1, AASB</w:t>
      </w:r>
      <w:r w:rsidR="00934762">
        <w:rPr>
          <w:rStyle w:val="SourceReference"/>
          <w:rFonts w:asciiTheme="majorHAnsi" w:eastAsiaTheme="majorEastAsia" w:hAnsiTheme="majorHAnsi" w:cstheme="majorBidi"/>
          <w:bCs/>
          <w:spacing w:val="-2"/>
          <w:szCs w:val="26"/>
        </w:rPr>
        <w:t> </w:t>
      </w:r>
      <w:r w:rsidRPr="00F34CE6">
        <w:rPr>
          <w:rStyle w:val="SourceReference"/>
          <w:rFonts w:asciiTheme="majorHAnsi" w:eastAsiaTheme="majorEastAsia" w:hAnsiTheme="majorHAnsi" w:cstheme="majorBidi"/>
          <w:bCs/>
          <w:spacing w:val="-2"/>
          <w:szCs w:val="26"/>
        </w:rPr>
        <w:t>16.Aus35.1, FRD 123]</w:t>
      </w:r>
    </w:p>
    <w:p w14:paraId="57C039B5" w14:textId="353CD871" w:rsidR="00E73BC6" w:rsidRPr="00F34CE6" w:rsidRDefault="00E73BC6" w:rsidP="00E73BC6">
      <w:pPr>
        <w:pStyle w:val="NormalIndent"/>
        <w:ind w:left="0"/>
      </w:pPr>
      <w:r w:rsidRPr="00F34CE6">
        <w:t xml:space="preserve">These right-of-use assets are depreciated on a straight-line basis over the shorter of the lease term and the estimated useful lives of the assets. </w:t>
      </w:r>
    </w:p>
    <w:p w14:paraId="0472A71B" w14:textId="77777777" w:rsidR="00E73BC6" w:rsidRPr="00690B49" w:rsidRDefault="00E73BC6" w:rsidP="00934762">
      <w:pPr>
        <w:pStyle w:val="Heading4"/>
      </w:pPr>
      <w:r>
        <w:t>Presentation of right-of-use assets and lease liabilities</w:t>
      </w:r>
    </w:p>
    <w:p w14:paraId="3D815BD3" w14:textId="77777777" w:rsidR="00E73BC6" w:rsidRDefault="00E73BC6" w:rsidP="00E73BC6">
      <w:pPr>
        <w:pStyle w:val="NormalIndent"/>
        <w:ind w:left="0"/>
        <w:rPr>
          <w:rFonts w:ascii="Arial" w:eastAsia="Arial" w:hAnsi="Arial" w:cs="Times New Roman"/>
        </w:rPr>
      </w:pPr>
      <w:r w:rsidRPr="00337357">
        <w:t>The Department presents right-of-use assets</w:t>
      </w:r>
      <w:r>
        <w:t xml:space="preserve"> as</w:t>
      </w:r>
      <w:r w:rsidRPr="00337357">
        <w:t xml:space="preserve"> ‘property plant equipment’</w:t>
      </w:r>
      <w:r>
        <w:t xml:space="preserve"> unless they meet the definition of investment property, in which case they are disclosed as ‘investment property’ in the balance sheet.</w:t>
      </w:r>
      <w:r w:rsidRPr="00337357">
        <w:t xml:space="preserve"> </w:t>
      </w:r>
      <w:r>
        <w:t>L</w:t>
      </w:r>
      <w:r w:rsidRPr="00337357">
        <w:t>ease liabilities</w:t>
      </w:r>
      <w:r>
        <w:t xml:space="preserve"> are presented</w:t>
      </w:r>
      <w:r w:rsidRPr="00337357">
        <w:t xml:space="preserve"> </w:t>
      </w:r>
      <w:r>
        <w:t>as</w:t>
      </w:r>
      <w:r w:rsidRPr="00337357">
        <w:t xml:space="preserve"> ‘borrowings’ in the balance sheet</w:t>
      </w:r>
      <w:r>
        <w:rPr>
          <w:rFonts w:ascii="Arial" w:eastAsia="Arial" w:hAnsi="Arial" w:cs="Times New Roman"/>
        </w:rPr>
        <w:t xml:space="preserve">. </w:t>
      </w:r>
      <w:r w:rsidRPr="00337357">
        <w:rPr>
          <w:rStyle w:val="SourceReference"/>
          <w:rFonts w:asciiTheme="majorHAnsi" w:eastAsiaTheme="majorEastAsia" w:hAnsiTheme="majorHAnsi" w:cstheme="majorBidi"/>
          <w:bCs/>
          <w:spacing w:val="-2"/>
          <w:szCs w:val="26"/>
        </w:rPr>
        <w:t>[AASB 16.47 and AASB 16.48]</w:t>
      </w:r>
    </w:p>
    <w:p w14:paraId="424A104B" w14:textId="77777777" w:rsidR="00E73BC6" w:rsidRPr="0089608C" w:rsidRDefault="00E73BC6" w:rsidP="00934762">
      <w:pPr>
        <w:pStyle w:val="Heading4"/>
      </w:pPr>
      <w:r w:rsidRPr="0089608C">
        <w:t>Recognition and measurement of leases (under AASB 1</w:t>
      </w:r>
      <w:r>
        <w:t>17</w:t>
      </w:r>
      <w:r w:rsidRPr="0089608C">
        <w:t xml:space="preserve"> </w:t>
      </w:r>
      <w:r>
        <w:t>until 30 June 2019</w:t>
      </w:r>
      <w:r w:rsidRPr="0089608C">
        <w:t>)</w:t>
      </w:r>
    </w:p>
    <w:p w14:paraId="2E5FDFE5" w14:textId="5C9BD018" w:rsidR="00E73BC6" w:rsidRDefault="00E73BC6" w:rsidP="00E73BC6">
      <w:pPr>
        <w:keepLines w:val="0"/>
      </w:pPr>
      <w:r>
        <w:t xml:space="preserve">In the comparative period, leases of property, plant and equipment were classified as either finance lease or operating leases. </w:t>
      </w:r>
    </w:p>
    <w:p w14:paraId="6981671B" w14:textId="77777777" w:rsidR="000A7BD9" w:rsidRPr="000A7BD9" w:rsidRDefault="000A7BD9" w:rsidP="000A7BD9">
      <w:pPr>
        <w:keepLines w:val="0"/>
        <w:rPr>
          <w:rStyle w:val="SourceReference"/>
          <w:rFonts w:asciiTheme="majorHAnsi" w:eastAsiaTheme="majorEastAsia" w:hAnsiTheme="majorHAnsi" w:cstheme="majorBidi"/>
          <w:bCs/>
          <w:spacing w:val="-2"/>
          <w:szCs w:val="26"/>
        </w:rPr>
      </w:pPr>
      <w:r w:rsidRPr="000A7BD9">
        <w:t xml:space="preserve">The Department determined whether an arrangement was or contained a lease based on the substance of the arrangement and required an assessment of whether fulfilment of the arrangement is dependent on the use of the specific asset(s); and the arrangement conveyed a right to use the asset(s). </w:t>
      </w:r>
      <w:r w:rsidRPr="000A7BD9">
        <w:rPr>
          <w:rStyle w:val="SourceReference"/>
          <w:rFonts w:asciiTheme="majorHAnsi" w:eastAsiaTheme="majorEastAsia" w:hAnsiTheme="majorHAnsi" w:cstheme="majorBidi"/>
          <w:bCs/>
          <w:spacing w:val="-2"/>
          <w:szCs w:val="26"/>
        </w:rPr>
        <w:t>[AASB Interpretation 4.6 ]</w:t>
      </w:r>
    </w:p>
    <w:p w14:paraId="2F1D1515" w14:textId="01378881" w:rsidR="00E73BC6" w:rsidRPr="00940E38" w:rsidRDefault="00E73BC6" w:rsidP="00E73BC6">
      <w:pPr>
        <w:keepLines w:val="0"/>
      </w:pPr>
      <w:r>
        <w:t xml:space="preserve">Leases of property, plant and equipment where the Department as a lessee had substantially </w:t>
      </w:r>
      <w:proofErr w:type="gramStart"/>
      <w:r>
        <w:t>all of</w:t>
      </w:r>
      <w:proofErr w:type="gramEnd"/>
      <w:r>
        <w:t xml:space="preserve"> the risks and rewards of ownership were classified as finance leases. </w:t>
      </w:r>
      <w:r w:rsidR="00A63A0A" w:rsidRPr="003E0A90">
        <w:t xml:space="preserve">Finance </w:t>
      </w:r>
      <w:r w:rsidRPr="003E0A90">
        <w:t xml:space="preserve">leases </w:t>
      </w:r>
      <w:r>
        <w:t>were</w:t>
      </w:r>
      <w:r w:rsidRPr="00940E38">
        <w:t xml:space="preserv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w:t>
      </w:r>
      <w:r>
        <w:t>were</w:t>
      </w:r>
      <w:r w:rsidRPr="00940E38">
        <w:t xml:space="preserve"> apportioned between the reduction of the outstanding lease liability and the periodic finance expense, which is calculated using the interest rate implicit in the lease and charged directly to the consolidated comprehensive operating statement.</w:t>
      </w:r>
    </w:p>
    <w:p w14:paraId="09BE85A6" w14:textId="77777777" w:rsidR="00E73BC6" w:rsidRDefault="00E73BC6" w:rsidP="00E73BC6">
      <w:pPr>
        <w:keepLines w:val="0"/>
      </w:pPr>
      <w:r w:rsidRPr="00940E38">
        <w:t xml:space="preserve">Contingent rentals associated with </w:t>
      </w:r>
      <w:r w:rsidRPr="003E0A90">
        <w:t>finance leases</w:t>
      </w:r>
      <w:r w:rsidRPr="00940E38">
        <w:t xml:space="preserve"> </w:t>
      </w:r>
      <w:r>
        <w:t>were</w:t>
      </w:r>
      <w:r w:rsidRPr="00940E38">
        <w:t xml:space="preserve"> recognised as an expense in the period in which they are incurred.</w:t>
      </w:r>
    </w:p>
    <w:p w14:paraId="6D19DB90" w14:textId="75D00027" w:rsidR="00E73BC6" w:rsidRDefault="00E73BC6" w:rsidP="00E73BC6">
      <w:pPr>
        <w:keepLines w:val="0"/>
      </w:pPr>
      <w:r>
        <w:t>Assets held under other leases were classified as operating leases and were not recognised in the Department</w:t>
      </w:r>
      <w:r w:rsidR="00A63A0A">
        <w:t>’</w:t>
      </w:r>
      <w:r>
        <w:t>s balance sheet. Operating lease payments were recognised as an operating expense in the Statement of Comprehensive Income on a straight-line basis over the lease term.</w:t>
      </w:r>
    </w:p>
    <w:p w14:paraId="14090E3D" w14:textId="77777777" w:rsidR="00E73BC6" w:rsidRPr="00095DB0" w:rsidRDefault="00E73BC6" w:rsidP="00E73BC6">
      <w:pPr>
        <w:keepLines w:val="0"/>
      </w:pPr>
    </w:p>
    <w:p w14:paraId="2E668F91" w14:textId="77777777" w:rsidR="00044D7A" w:rsidRDefault="00044D7A">
      <w:pPr>
        <w:keepLines w:val="0"/>
        <w:rPr>
          <w:b/>
        </w:rPr>
      </w:pPr>
      <w:r>
        <w:rPr>
          <w:b/>
        </w:rPr>
        <w:br w:type="page"/>
      </w:r>
    </w:p>
    <w:p w14:paraId="3A73F56E" w14:textId="70F86D4B" w:rsidR="00E73BC6" w:rsidRPr="00940E38" w:rsidRDefault="00E73BC6" w:rsidP="00044D7A">
      <w:r w:rsidRPr="00940E38">
        <w:rPr>
          <w:b/>
        </w:rPr>
        <w:lastRenderedPageBreak/>
        <w:t>Commissioned public private partnerships (PPP)</w:t>
      </w:r>
      <w:r w:rsidRPr="00940E38">
        <w:t xml:space="preserve">: The Department </w:t>
      </w:r>
      <w:proofErr w:type="gramStart"/>
      <w:r w:rsidRPr="00940E38">
        <w:t>entered into</w:t>
      </w:r>
      <w:proofErr w:type="gramEnd"/>
      <w:r w:rsidRPr="00940E38">
        <w:t xml:space="preserve">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w:t>
      </w:r>
      <w:r w:rsidRPr="005E16BD">
        <w:t>a lease</w:t>
      </w:r>
      <w:r w:rsidRPr="00940E38">
        <w:t xml:space="preserve"> liability, as disclosed in the table </w:t>
      </w:r>
      <w:r w:rsidR="00534619">
        <w:t>below</w:t>
      </w:r>
      <w:r w:rsidRPr="00940E38">
        <w:t>. In addition, until the end of this PPP arrangement, the Department pays Project Co Pty Ltd for ongoing operation and maintenance of the system (refer to ‘public private partnerships’ of Note 7.5: Commitments for expenditure).</w:t>
      </w:r>
    </w:p>
    <w:p w14:paraId="0D9B4A71" w14:textId="717F9ECD" w:rsidR="00E73BC6" w:rsidRPr="00940E38" w:rsidRDefault="00E73BC6" w:rsidP="00E73BC6">
      <w:pPr>
        <w:keepLines w:val="0"/>
        <w:rPr>
          <w:rStyle w:val="SourceReference"/>
          <w:rFonts w:asciiTheme="majorHAnsi" w:eastAsiaTheme="majorEastAsia" w:hAnsiTheme="majorHAnsi" w:cstheme="majorBidi"/>
          <w:bCs/>
          <w:spacing w:val="-2"/>
          <w:szCs w:val="26"/>
        </w:rPr>
      </w:pPr>
      <w:r w:rsidRPr="00940E38">
        <w:t xml:space="preserve">The business unit of the Department, Gene Sciences Victoria also </w:t>
      </w:r>
      <w:proofErr w:type="gramStart"/>
      <w:r w:rsidRPr="00940E38">
        <w:t>entered into</w:t>
      </w:r>
      <w:proofErr w:type="gramEnd"/>
      <w:r w:rsidRPr="00940E38">
        <w:t xml:space="preserve"> a 30-year PPP with Rapid Processing Ltd on 15 May 2007 to develop a Biotech Research Centre. Upon completion of the construction, the research centre commenced operation on 15 July 2011. Under the arrangement, the portion of the payments to Rapid Processing Ltd that relates to </w:t>
      </w:r>
      <w:r w:rsidR="00A63A0A">
        <w:t xml:space="preserve">the </w:t>
      </w:r>
      <w:r w:rsidRPr="00940E38">
        <w:t xml:space="preserve">Department’s right to use the assets are accounted for as </w:t>
      </w:r>
      <w:r w:rsidRPr="005E16BD">
        <w:t>leases</w:t>
      </w:r>
      <w:r w:rsidRPr="00940E38">
        <w:t xml:space="preserve"> liabilities, which are disclosed in the following table. In addition, until the end of this PPP arrangement, the Department pays Rapid Processing Ltd for a standard level of service as part of the ongoing operation and maintenance of the centre. </w:t>
      </w:r>
      <w:r w:rsidRPr="00940E38">
        <w:rPr>
          <w:rStyle w:val="SourceReference"/>
          <w:rFonts w:asciiTheme="majorHAnsi" w:eastAsiaTheme="majorEastAsia" w:hAnsiTheme="majorHAnsi" w:cstheme="majorBidi"/>
          <w:bCs/>
          <w:spacing w:val="-2"/>
          <w:szCs w:val="26"/>
        </w:rPr>
        <w:t>[AASB Interpretation 129.6 and</w:t>
      </w:r>
      <w:r w:rsidRPr="00940E38">
        <w:t> </w:t>
      </w:r>
      <w:r w:rsidRPr="00940E38">
        <w:rPr>
          <w:rStyle w:val="SourceReference"/>
          <w:rFonts w:asciiTheme="majorHAnsi" w:eastAsiaTheme="majorEastAsia" w:hAnsiTheme="majorHAnsi" w:cstheme="majorBidi"/>
          <w:bCs/>
          <w:spacing w:val="-2"/>
          <w:szCs w:val="26"/>
        </w:rPr>
        <w:t xml:space="preserve">129.7] </w:t>
      </w:r>
    </w:p>
    <w:p w14:paraId="0D32CEE8" w14:textId="1B3334A8" w:rsidR="00044D7A" w:rsidRDefault="00044D7A">
      <w:pPr>
        <w:keepLines w:val="0"/>
        <w:rPr>
          <w:rFonts w:asciiTheme="majorHAnsi" w:hAnsiTheme="majorHAnsi"/>
          <w:b/>
          <w:spacing w:val="2"/>
          <w:szCs w:val="20"/>
        </w:rPr>
      </w:pPr>
    </w:p>
    <w:p w14:paraId="6471CCDF" w14:textId="630D3839" w:rsidR="00E73BC6" w:rsidRDefault="00E73BC6" w:rsidP="00E73BC6">
      <w:pPr>
        <w:pStyle w:val="TableUnits"/>
        <w:rPr>
          <w:rFonts w:asciiTheme="minorHAnsi" w:hAnsiTheme="minorHAnsi"/>
          <w:b w:val="0"/>
          <w:spacing w:val="0"/>
          <w:szCs w:val="18"/>
        </w:rPr>
      </w:pPr>
      <w:r w:rsidRPr="00940E38">
        <w:t>($ thousand)</w:t>
      </w:r>
    </w:p>
    <w:tbl>
      <w:tblPr>
        <w:tblStyle w:val="DTFTable"/>
        <w:tblW w:w="9639" w:type="dxa"/>
        <w:tblLayout w:type="fixed"/>
        <w:tblLook w:val="02E0" w:firstRow="1" w:lastRow="1" w:firstColumn="1" w:lastColumn="0" w:noHBand="1" w:noVBand="0"/>
      </w:tblPr>
      <w:tblGrid>
        <w:gridCol w:w="5217"/>
        <w:gridCol w:w="1105"/>
        <w:gridCol w:w="1106"/>
        <w:gridCol w:w="1105"/>
        <w:gridCol w:w="1106"/>
      </w:tblGrid>
      <w:tr w:rsidR="00E73BC6" w:rsidRPr="006C25FE" w14:paraId="56ABF898" w14:textId="77777777" w:rsidTr="00044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7" w:type="dxa"/>
            <w:hideMark/>
          </w:tcPr>
          <w:p w14:paraId="7CCD6425" w14:textId="77777777" w:rsidR="00E73BC6" w:rsidRPr="006C25FE" w:rsidRDefault="00E73BC6" w:rsidP="00044D7A">
            <w:pPr>
              <w:ind w:left="0"/>
            </w:pPr>
            <w:r w:rsidRPr="006C25FE">
              <w:t> </w:t>
            </w:r>
          </w:p>
        </w:tc>
        <w:tc>
          <w:tcPr>
            <w:cnfStyle w:val="000010000000" w:firstRow="0" w:lastRow="0" w:firstColumn="0" w:lastColumn="0" w:oddVBand="1" w:evenVBand="0" w:oddHBand="0" w:evenHBand="0" w:firstRowFirstColumn="0" w:firstRowLastColumn="0" w:lastRowFirstColumn="0" w:lastRowLastColumn="0"/>
            <w:tcW w:w="2211" w:type="dxa"/>
            <w:gridSpan w:val="2"/>
            <w:noWrap/>
            <w:hideMark/>
          </w:tcPr>
          <w:p w14:paraId="6E87D72D" w14:textId="77777777" w:rsidR="00E73BC6" w:rsidRPr="006C25FE" w:rsidRDefault="00E73BC6" w:rsidP="00044D7A">
            <w:pPr>
              <w:jc w:val="center"/>
            </w:pPr>
            <w:r w:rsidRPr="006C25FE">
              <w:t xml:space="preserve">Minimum future lease payments </w:t>
            </w:r>
            <w:r w:rsidRPr="00044D7A">
              <w:rPr>
                <w:vertAlign w:val="superscript"/>
              </w:rPr>
              <w:t>(a)</w:t>
            </w:r>
          </w:p>
        </w:tc>
        <w:tc>
          <w:tcPr>
            <w:tcW w:w="2211" w:type="dxa"/>
            <w:gridSpan w:val="2"/>
            <w:noWrap/>
            <w:hideMark/>
          </w:tcPr>
          <w:p w14:paraId="6C56BD60" w14:textId="77777777" w:rsidR="00E73BC6" w:rsidRPr="006C25FE" w:rsidRDefault="00E73BC6" w:rsidP="00044D7A">
            <w:pPr>
              <w:jc w:val="center"/>
              <w:cnfStyle w:val="100000000000" w:firstRow="1" w:lastRow="0" w:firstColumn="0" w:lastColumn="0" w:oddVBand="0" w:evenVBand="0" w:oddHBand="0" w:evenHBand="0" w:firstRowFirstColumn="0" w:firstRowLastColumn="0" w:lastRowFirstColumn="0" w:lastRowLastColumn="0"/>
            </w:pPr>
            <w:r w:rsidRPr="006C25FE">
              <w:t>Present value of minimum future lease payments</w:t>
            </w:r>
          </w:p>
        </w:tc>
      </w:tr>
      <w:tr w:rsidR="00E73BC6" w:rsidRPr="006C25FE" w14:paraId="6A2790F2"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shd w:val="clear" w:color="auto" w:fill="000000" w:themeFill="text1"/>
            <w:hideMark/>
          </w:tcPr>
          <w:p w14:paraId="1E6CCEA4" w14:textId="77777777" w:rsidR="00E73BC6" w:rsidRPr="006C25FE" w:rsidRDefault="00E73BC6" w:rsidP="00044D7A">
            <w:pPr>
              <w:ind w:left="0" w:firstLine="0"/>
              <w:rPr>
                <w:i/>
                <w:iCs/>
                <w:color w:val="FFFFFF" w:themeColor="background1"/>
              </w:rPr>
            </w:pPr>
            <w:r w:rsidRPr="006C25FE">
              <w:rPr>
                <w:i/>
                <w:iCs/>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1105" w:type="dxa"/>
            <w:shd w:val="clear" w:color="auto" w:fill="000000" w:themeFill="text1"/>
            <w:noWrap/>
            <w:hideMark/>
          </w:tcPr>
          <w:p w14:paraId="4F4020E0" w14:textId="77777777" w:rsidR="00E73BC6" w:rsidRPr="006C25FE" w:rsidRDefault="00E73BC6" w:rsidP="00044D7A">
            <w:pPr>
              <w:rPr>
                <w:i/>
                <w:iCs/>
                <w:color w:val="FFFFFF" w:themeColor="background1"/>
              </w:rPr>
            </w:pPr>
            <w:r w:rsidRPr="006C25FE">
              <w:rPr>
                <w:i/>
                <w:iCs/>
                <w:color w:val="FFFFFF" w:themeColor="background1"/>
              </w:rPr>
              <w:t>2020</w:t>
            </w:r>
          </w:p>
        </w:tc>
        <w:tc>
          <w:tcPr>
            <w:tcW w:w="1106" w:type="dxa"/>
            <w:shd w:val="clear" w:color="auto" w:fill="000000" w:themeFill="text1"/>
            <w:noWrap/>
            <w:hideMark/>
          </w:tcPr>
          <w:p w14:paraId="6A3A0D29"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6C25FE">
              <w:rPr>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1105" w:type="dxa"/>
            <w:shd w:val="clear" w:color="auto" w:fill="000000" w:themeFill="text1"/>
            <w:noWrap/>
            <w:hideMark/>
          </w:tcPr>
          <w:p w14:paraId="5017CB4A" w14:textId="77777777" w:rsidR="00E73BC6" w:rsidRPr="006C25FE" w:rsidRDefault="00E73BC6" w:rsidP="00044D7A">
            <w:pPr>
              <w:rPr>
                <w:i/>
                <w:iCs/>
                <w:color w:val="FFFFFF" w:themeColor="background1"/>
              </w:rPr>
            </w:pPr>
            <w:r w:rsidRPr="006C25FE">
              <w:rPr>
                <w:i/>
                <w:iCs/>
                <w:color w:val="FFFFFF" w:themeColor="background1"/>
              </w:rPr>
              <w:t>2020</w:t>
            </w:r>
          </w:p>
        </w:tc>
        <w:tc>
          <w:tcPr>
            <w:tcW w:w="1106" w:type="dxa"/>
            <w:shd w:val="clear" w:color="auto" w:fill="000000" w:themeFill="text1"/>
            <w:noWrap/>
            <w:hideMark/>
          </w:tcPr>
          <w:p w14:paraId="3BDEB737"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6C25FE">
              <w:rPr>
                <w:i/>
                <w:iCs/>
                <w:color w:val="FFFFFF" w:themeColor="background1"/>
              </w:rPr>
              <w:t>2019</w:t>
            </w:r>
          </w:p>
        </w:tc>
      </w:tr>
      <w:tr w:rsidR="00E73BC6" w:rsidRPr="006C25FE" w14:paraId="4B0E3AE4"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0AF07733" w14:textId="5BBDB3A7" w:rsidR="00E73BC6" w:rsidRPr="006C25FE" w:rsidRDefault="00E73BC6" w:rsidP="00044D7A">
            <w:pPr>
              <w:ind w:left="0" w:firstLine="0"/>
            </w:pPr>
            <w:r w:rsidRPr="006C25FE">
              <w:t>Commissioned PPP</w:t>
            </w:r>
            <w:r w:rsidR="00A63A0A">
              <w:t>-</w:t>
            </w:r>
            <w:r w:rsidRPr="006C25FE">
              <w:t>related</w:t>
            </w:r>
            <w:r w:rsidR="000D349A">
              <w:t xml:space="preserve"> </w:t>
            </w:r>
            <w:r w:rsidRPr="006C25FE">
              <w:t>lease liabilities payable</w:t>
            </w:r>
            <w:r w:rsidR="000D349A">
              <w:t xml:space="preserve"> (prior period finance lease)</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4619867D" w14:textId="77777777" w:rsidR="00E73BC6" w:rsidRPr="006C25FE" w:rsidRDefault="00E73BC6" w:rsidP="00044D7A"/>
        </w:tc>
        <w:tc>
          <w:tcPr>
            <w:tcW w:w="1106" w:type="dxa"/>
            <w:noWrap/>
            <w:hideMark/>
          </w:tcPr>
          <w:p w14:paraId="5C4954A2"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0440A1EC" w14:textId="77777777" w:rsidR="00E73BC6" w:rsidRPr="006C25FE" w:rsidRDefault="00E73BC6" w:rsidP="00044D7A"/>
        </w:tc>
        <w:tc>
          <w:tcPr>
            <w:tcW w:w="1106" w:type="dxa"/>
            <w:noWrap/>
            <w:hideMark/>
          </w:tcPr>
          <w:p w14:paraId="3E9090C2"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p>
        </w:tc>
      </w:tr>
      <w:tr w:rsidR="00E73BC6" w:rsidRPr="006C25FE" w14:paraId="575C19B3"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7BF6238D" w14:textId="77777777" w:rsidR="00E73BC6" w:rsidRPr="006C25FE" w:rsidRDefault="00E73BC6" w:rsidP="00044D7A">
            <w:pPr>
              <w:ind w:left="0" w:firstLine="0"/>
            </w:pPr>
            <w:r w:rsidRPr="006C25FE">
              <w:t>Not longer than 1 year</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2CBED98D" w14:textId="77777777" w:rsidR="00E73BC6" w:rsidRPr="006C25FE" w:rsidRDefault="00E73BC6" w:rsidP="00044D7A">
            <w:r w:rsidRPr="006C25FE">
              <w:t>3 415</w:t>
            </w:r>
          </w:p>
        </w:tc>
        <w:tc>
          <w:tcPr>
            <w:tcW w:w="1106" w:type="dxa"/>
            <w:noWrap/>
            <w:hideMark/>
          </w:tcPr>
          <w:p w14:paraId="30ACBD7B"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8 606</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6DEDE78E" w14:textId="77777777" w:rsidR="00E73BC6" w:rsidRPr="006C25FE" w:rsidRDefault="00E73BC6" w:rsidP="00044D7A">
            <w:r w:rsidRPr="006C25FE">
              <w:t>2 845</w:t>
            </w:r>
          </w:p>
        </w:tc>
        <w:tc>
          <w:tcPr>
            <w:tcW w:w="1106" w:type="dxa"/>
            <w:noWrap/>
            <w:hideMark/>
          </w:tcPr>
          <w:p w14:paraId="5AD9248D"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7 172</w:t>
            </w:r>
          </w:p>
        </w:tc>
      </w:tr>
      <w:tr w:rsidR="00E73BC6" w:rsidRPr="006C25FE" w14:paraId="1751132D"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0352D820" w14:textId="77777777" w:rsidR="00E73BC6" w:rsidRPr="006C25FE" w:rsidRDefault="00E73BC6" w:rsidP="00044D7A">
            <w:pPr>
              <w:ind w:left="0" w:firstLine="0"/>
            </w:pPr>
            <w:r w:rsidRPr="006C25FE">
              <w:t>Longer than 1 year but not longer than 5 years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C39ECEA" w14:textId="77777777" w:rsidR="00E73BC6" w:rsidRPr="006C25FE" w:rsidRDefault="00E73BC6" w:rsidP="00044D7A">
            <w:r w:rsidRPr="006C25FE">
              <w:t xml:space="preserve"> 960</w:t>
            </w:r>
          </w:p>
        </w:tc>
        <w:tc>
          <w:tcPr>
            <w:tcW w:w="1106" w:type="dxa"/>
            <w:noWrap/>
            <w:hideMark/>
          </w:tcPr>
          <w:p w14:paraId="754283B4"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2 356</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3C3982A" w14:textId="77777777" w:rsidR="00E73BC6" w:rsidRPr="006C25FE" w:rsidRDefault="00E73BC6" w:rsidP="00044D7A">
            <w:r w:rsidRPr="006C25FE">
              <w:t xml:space="preserve"> 800</w:t>
            </w:r>
          </w:p>
        </w:tc>
        <w:tc>
          <w:tcPr>
            <w:tcW w:w="1106" w:type="dxa"/>
            <w:noWrap/>
            <w:hideMark/>
          </w:tcPr>
          <w:p w14:paraId="51B13BD4"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1 963</w:t>
            </w:r>
          </w:p>
        </w:tc>
      </w:tr>
      <w:tr w:rsidR="00E73BC6" w:rsidRPr="006C25FE" w14:paraId="27879D9A"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1C59730D" w14:textId="77777777" w:rsidR="00E73BC6" w:rsidRPr="006C25FE" w:rsidRDefault="00E73BC6" w:rsidP="00044D7A">
            <w:pPr>
              <w:ind w:left="0" w:firstLine="0"/>
            </w:pPr>
            <w:r w:rsidRPr="006C25FE">
              <w:t>Longer than 5 years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2E9F7B10" w14:textId="77777777" w:rsidR="00E73BC6" w:rsidRPr="006C25FE" w:rsidRDefault="00E73BC6" w:rsidP="00044D7A">
            <w:r w:rsidRPr="006C25FE">
              <w:t>1 919</w:t>
            </w:r>
          </w:p>
        </w:tc>
        <w:tc>
          <w:tcPr>
            <w:tcW w:w="1106" w:type="dxa"/>
            <w:noWrap/>
            <w:hideMark/>
          </w:tcPr>
          <w:p w14:paraId="3740D746"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4 712</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4D8F76B0" w14:textId="77777777" w:rsidR="00E73BC6" w:rsidRPr="006C25FE" w:rsidRDefault="00E73BC6" w:rsidP="00044D7A">
            <w:r w:rsidRPr="006C25FE">
              <w:t>1 599</w:t>
            </w:r>
          </w:p>
        </w:tc>
        <w:tc>
          <w:tcPr>
            <w:tcW w:w="1106" w:type="dxa"/>
            <w:noWrap/>
            <w:hideMark/>
          </w:tcPr>
          <w:p w14:paraId="13C92B1C"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3 926</w:t>
            </w:r>
          </w:p>
        </w:tc>
      </w:tr>
      <w:tr w:rsidR="00E73BC6" w:rsidRPr="006C25FE" w14:paraId="7011CFE4"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18B5DAEA" w14:textId="7747FB79" w:rsidR="00E73BC6" w:rsidRPr="006C25FE" w:rsidRDefault="00E73BC6" w:rsidP="00044D7A">
            <w:pPr>
              <w:ind w:left="0" w:firstLine="0"/>
            </w:pPr>
            <w:r w:rsidRPr="006C25FE">
              <w:t>Other</w:t>
            </w:r>
            <w:r w:rsidR="000D349A">
              <w:t xml:space="preserve"> </w:t>
            </w:r>
            <w:r w:rsidRPr="006C25FE">
              <w:t>lease liabilities payable</w:t>
            </w:r>
            <w:r w:rsidR="000D349A">
              <w:t xml:space="preserve"> (prior period finance lease)</w:t>
            </w:r>
            <w:r w:rsidRPr="00044D7A">
              <w:rPr>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39BFECE" w14:textId="77777777" w:rsidR="00E73BC6" w:rsidRPr="006C25FE" w:rsidRDefault="00E73BC6" w:rsidP="00044D7A"/>
        </w:tc>
        <w:tc>
          <w:tcPr>
            <w:tcW w:w="1106" w:type="dxa"/>
            <w:noWrap/>
            <w:hideMark/>
          </w:tcPr>
          <w:p w14:paraId="628AD65D"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034E8A1A" w14:textId="77777777" w:rsidR="00E73BC6" w:rsidRPr="006C25FE" w:rsidRDefault="00E73BC6" w:rsidP="00044D7A"/>
        </w:tc>
        <w:tc>
          <w:tcPr>
            <w:tcW w:w="1106" w:type="dxa"/>
            <w:noWrap/>
            <w:hideMark/>
          </w:tcPr>
          <w:p w14:paraId="7714B287"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p>
        </w:tc>
      </w:tr>
      <w:tr w:rsidR="00E73BC6" w:rsidRPr="006C25FE" w14:paraId="146C5623"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76614F7E" w14:textId="77777777" w:rsidR="00E73BC6" w:rsidRPr="006C25FE" w:rsidRDefault="00E73BC6" w:rsidP="00044D7A">
            <w:pPr>
              <w:ind w:left="0" w:firstLine="0"/>
            </w:pPr>
            <w:r w:rsidRPr="006C25FE">
              <w:t>Not longer than 1 year</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0E3383BF" w14:textId="77777777" w:rsidR="00E73BC6" w:rsidRPr="006C25FE" w:rsidRDefault="00E73BC6" w:rsidP="00044D7A">
            <w:r w:rsidRPr="006C25FE">
              <w:t>1 463</w:t>
            </w:r>
          </w:p>
        </w:tc>
        <w:tc>
          <w:tcPr>
            <w:tcW w:w="1106" w:type="dxa"/>
            <w:noWrap/>
            <w:hideMark/>
          </w:tcPr>
          <w:p w14:paraId="6951EA4F"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3 688</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0696D42F" w14:textId="77777777" w:rsidR="00E73BC6" w:rsidRPr="006C25FE" w:rsidRDefault="00E73BC6" w:rsidP="00044D7A">
            <w:r w:rsidRPr="006C25FE">
              <w:t>1 220</w:t>
            </w:r>
          </w:p>
        </w:tc>
        <w:tc>
          <w:tcPr>
            <w:tcW w:w="1106" w:type="dxa"/>
            <w:noWrap/>
            <w:hideMark/>
          </w:tcPr>
          <w:p w14:paraId="6356CFBC"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3 074</w:t>
            </w:r>
          </w:p>
        </w:tc>
      </w:tr>
      <w:tr w:rsidR="00E73BC6" w:rsidRPr="006C25FE" w14:paraId="3C5E93E7"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1B313357" w14:textId="77777777" w:rsidR="00E73BC6" w:rsidRPr="006C25FE" w:rsidRDefault="00E73BC6" w:rsidP="00044D7A">
            <w:pPr>
              <w:ind w:left="0" w:firstLine="0"/>
            </w:pPr>
            <w:r w:rsidRPr="006C25FE">
              <w:t>Longer than 1 year but not longer than 5 years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498B540A" w14:textId="77777777" w:rsidR="00E73BC6" w:rsidRPr="006C25FE" w:rsidRDefault="00E73BC6" w:rsidP="00044D7A">
            <w:r w:rsidRPr="006C25FE">
              <w:t>1 440</w:t>
            </w:r>
          </w:p>
        </w:tc>
        <w:tc>
          <w:tcPr>
            <w:tcW w:w="1106" w:type="dxa"/>
            <w:noWrap/>
            <w:hideMark/>
          </w:tcPr>
          <w:p w14:paraId="0123EFC2"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3 534</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5AB19D12" w14:textId="77777777" w:rsidR="00E73BC6" w:rsidRPr="006C25FE" w:rsidRDefault="00E73BC6" w:rsidP="00044D7A">
            <w:r w:rsidRPr="006C25FE">
              <w:t>1 200</w:t>
            </w:r>
          </w:p>
        </w:tc>
        <w:tc>
          <w:tcPr>
            <w:tcW w:w="1106" w:type="dxa"/>
            <w:noWrap/>
            <w:hideMark/>
          </w:tcPr>
          <w:p w14:paraId="6AE3B333"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2 945</w:t>
            </w:r>
          </w:p>
        </w:tc>
      </w:tr>
      <w:tr w:rsidR="00E73BC6" w:rsidRPr="006C25FE" w14:paraId="0BA6B931"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135CDFCF" w14:textId="77777777" w:rsidR="00E73BC6" w:rsidRPr="006C25FE" w:rsidRDefault="00E73BC6" w:rsidP="00044D7A">
            <w:pPr>
              <w:ind w:left="0" w:firstLine="0"/>
            </w:pPr>
            <w:r w:rsidRPr="006C25FE">
              <w:t>Longer than 5 years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6D02C856" w14:textId="77777777" w:rsidR="00E73BC6" w:rsidRPr="006C25FE" w:rsidRDefault="00E73BC6" w:rsidP="00044D7A">
            <w:r w:rsidRPr="006C25FE">
              <w:t xml:space="preserve"> 480</w:t>
            </w:r>
          </w:p>
        </w:tc>
        <w:tc>
          <w:tcPr>
            <w:tcW w:w="1106" w:type="dxa"/>
            <w:noWrap/>
            <w:hideMark/>
          </w:tcPr>
          <w:p w14:paraId="1ECC77AA"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1 178</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2517884E" w14:textId="77777777" w:rsidR="00E73BC6" w:rsidRPr="006C25FE" w:rsidRDefault="00E73BC6" w:rsidP="00044D7A">
            <w:r w:rsidRPr="006C25FE">
              <w:t xml:space="preserve"> 400</w:t>
            </w:r>
          </w:p>
        </w:tc>
        <w:tc>
          <w:tcPr>
            <w:tcW w:w="1106" w:type="dxa"/>
            <w:noWrap/>
            <w:hideMark/>
          </w:tcPr>
          <w:p w14:paraId="12D4E01F"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 xml:space="preserve"> 982</w:t>
            </w:r>
          </w:p>
        </w:tc>
      </w:tr>
      <w:tr w:rsidR="00E73BC6" w:rsidRPr="006C25FE" w14:paraId="3DE223A1"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161B3B8F" w14:textId="77777777" w:rsidR="00E73BC6" w:rsidRPr="006C25FE" w:rsidRDefault="00E73BC6" w:rsidP="00044D7A">
            <w:pPr>
              <w:ind w:left="0" w:firstLine="0"/>
            </w:pPr>
            <w:r w:rsidRPr="006C25FE">
              <w:t>Minimum future lease payments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2DC89D9D" w14:textId="77777777" w:rsidR="00E73BC6" w:rsidRPr="006C25FE" w:rsidRDefault="00E73BC6" w:rsidP="00044D7A">
            <w:r w:rsidRPr="006C25FE">
              <w:t>9 677</w:t>
            </w:r>
          </w:p>
        </w:tc>
        <w:tc>
          <w:tcPr>
            <w:tcW w:w="1106" w:type="dxa"/>
            <w:noWrap/>
            <w:hideMark/>
          </w:tcPr>
          <w:p w14:paraId="04536083"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24 074</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0DAA3837" w14:textId="77777777" w:rsidR="00E73BC6" w:rsidRPr="006C25FE" w:rsidRDefault="00E73BC6" w:rsidP="00044D7A">
            <w:r w:rsidRPr="006C25FE">
              <w:t>8 064</w:t>
            </w:r>
          </w:p>
        </w:tc>
        <w:tc>
          <w:tcPr>
            <w:tcW w:w="1106" w:type="dxa"/>
            <w:noWrap/>
            <w:hideMark/>
          </w:tcPr>
          <w:p w14:paraId="563B596A"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20 062</w:t>
            </w:r>
          </w:p>
        </w:tc>
      </w:tr>
      <w:tr w:rsidR="00E73BC6" w:rsidRPr="006C25FE" w14:paraId="24032FA0"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277DB573" w14:textId="77777777" w:rsidR="00E73BC6" w:rsidRPr="006C25FE" w:rsidRDefault="00E73BC6" w:rsidP="00044D7A">
            <w:pPr>
              <w:ind w:left="0" w:firstLine="0"/>
            </w:pPr>
            <w:r w:rsidRPr="006C25FE">
              <w:t>Less future finance charges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CA6CE14" w14:textId="77777777" w:rsidR="00E73BC6" w:rsidRPr="006C25FE" w:rsidRDefault="00E73BC6" w:rsidP="00044D7A">
            <w:r w:rsidRPr="006C25FE">
              <w:t>(1 613)</w:t>
            </w:r>
          </w:p>
        </w:tc>
        <w:tc>
          <w:tcPr>
            <w:tcW w:w="1106" w:type="dxa"/>
            <w:noWrap/>
            <w:hideMark/>
          </w:tcPr>
          <w:p w14:paraId="463C8BD0"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(4 012)</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BCC8D65" w14:textId="77777777" w:rsidR="00E73BC6" w:rsidRPr="006C25FE" w:rsidRDefault="00E73BC6" w:rsidP="00044D7A">
            <w:r w:rsidRPr="006C25FE">
              <w:t>..</w:t>
            </w:r>
          </w:p>
        </w:tc>
        <w:tc>
          <w:tcPr>
            <w:tcW w:w="1106" w:type="dxa"/>
            <w:noWrap/>
            <w:hideMark/>
          </w:tcPr>
          <w:p w14:paraId="11592593"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65BBA8F0"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2946E1F2" w14:textId="77777777" w:rsidR="00E73BC6" w:rsidRPr="006C25FE" w:rsidRDefault="00E73BC6" w:rsidP="00044D7A">
            <w:pPr>
              <w:ind w:left="0" w:firstLine="0"/>
            </w:pPr>
            <w:r w:rsidRPr="006C25FE">
              <w:t>Present value of minimum lease payments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F56CC12" w14:textId="77777777" w:rsidR="00E73BC6" w:rsidRPr="006C25FE" w:rsidRDefault="00E73BC6" w:rsidP="00044D7A">
            <w:r w:rsidRPr="006C25FE">
              <w:t>8 064</w:t>
            </w:r>
          </w:p>
        </w:tc>
        <w:tc>
          <w:tcPr>
            <w:tcW w:w="1106" w:type="dxa"/>
            <w:noWrap/>
            <w:hideMark/>
          </w:tcPr>
          <w:p w14:paraId="5FDF8922"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20 062</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D9CB8D7" w14:textId="77777777" w:rsidR="00E73BC6" w:rsidRPr="006C25FE" w:rsidRDefault="00E73BC6" w:rsidP="00044D7A">
            <w:r w:rsidRPr="006C25FE">
              <w:t>8 064</w:t>
            </w:r>
          </w:p>
        </w:tc>
        <w:tc>
          <w:tcPr>
            <w:tcW w:w="1106" w:type="dxa"/>
            <w:noWrap/>
            <w:hideMark/>
          </w:tcPr>
          <w:p w14:paraId="206BE1A1"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20 062</w:t>
            </w:r>
          </w:p>
        </w:tc>
      </w:tr>
      <w:tr w:rsidR="00E73BC6" w:rsidRPr="006C25FE" w14:paraId="027C6200"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6B4CFC04" w14:textId="77777777" w:rsidR="00E73BC6" w:rsidRPr="006C25FE" w:rsidRDefault="00E73BC6" w:rsidP="00044D7A">
            <w:pPr>
              <w:ind w:left="0" w:firstLine="0"/>
            </w:pPr>
            <w:r w:rsidRPr="006C25FE">
              <w:t>Included in the financial statements as:</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036D16D3" w14:textId="77777777" w:rsidR="00E73BC6" w:rsidRPr="006C25FE" w:rsidRDefault="00E73BC6" w:rsidP="00044D7A"/>
        </w:tc>
        <w:tc>
          <w:tcPr>
            <w:tcW w:w="1106" w:type="dxa"/>
            <w:noWrap/>
            <w:hideMark/>
          </w:tcPr>
          <w:p w14:paraId="0B114963"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31391F4D" w14:textId="77777777" w:rsidR="00E73BC6" w:rsidRPr="006C25FE" w:rsidRDefault="00E73BC6" w:rsidP="00044D7A"/>
        </w:tc>
        <w:tc>
          <w:tcPr>
            <w:tcW w:w="1106" w:type="dxa"/>
            <w:noWrap/>
            <w:hideMark/>
          </w:tcPr>
          <w:p w14:paraId="7772999F"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p>
        </w:tc>
      </w:tr>
      <w:tr w:rsidR="00E73BC6" w:rsidRPr="006C25FE" w14:paraId="2DA82E45"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78C84994" w14:textId="77777777" w:rsidR="00E73BC6" w:rsidRPr="006C25FE" w:rsidRDefault="00E73BC6" w:rsidP="00044D7A">
            <w:pPr>
              <w:ind w:left="0" w:firstLine="0"/>
            </w:pPr>
            <w:r w:rsidRPr="006C25FE">
              <w:t>Current borrowings lease liabilities (Note 7.1)</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36BB99B8" w14:textId="77777777" w:rsidR="00E73BC6" w:rsidRPr="006C25FE" w:rsidRDefault="00E73BC6" w:rsidP="00044D7A">
            <w:r w:rsidRPr="006C25FE">
              <w:t>..</w:t>
            </w:r>
          </w:p>
        </w:tc>
        <w:tc>
          <w:tcPr>
            <w:tcW w:w="1106" w:type="dxa"/>
            <w:noWrap/>
            <w:hideMark/>
          </w:tcPr>
          <w:p w14:paraId="5605086D"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1A211C9C" w14:textId="77777777" w:rsidR="00E73BC6" w:rsidRPr="006C25FE" w:rsidRDefault="00E73BC6" w:rsidP="00044D7A">
            <w:r w:rsidRPr="006C25FE">
              <w:t>4 065</w:t>
            </w:r>
          </w:p>
        </w:tc>
        <w:tc>
          <w:tcPr>
            <w:tcW w:w="1106" w:type="dxa"/>
            <w:noWrap/>
            <w:hideMark/>
          </w:tcPr>
          <w:p w14:paraId="03534C71"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10 246</w:t>
            </w:r>
          </w:p>
        </w:tc>
      </w:tr>
      <w:tr w:rsidR="00E73BC6" w:rsidRPr="006C25FE" w14:paraId="027D3833" w14:textId="77777777" w:rsidTr="00044D7A">
        <w:trPr>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2803CEC8" w14:textId="77777777" w:rsidR="00E73BC6" w:rsidRPr="006C25FE" w:rsidRDefault="00E73BC6" w:rsidP="00044D7A">
            <w:pPr>
              <w:ind w:left="0" w:firstLine="0"/>
            </w:pPr>
            <w:r w:rsidRPr="006C25FE">
              <w:t>Non</w:t>
            </w:r>
            <w:r w:rsidRPr="006C25FE">
              <w:noBreakHyphen/>
              <w:t>current borrowings lease liabilities (Note 7.1)</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3520A49A" w14:textId="77777777" w:rsidR="00E73BC6" w:rsidRPr="006C25FE" w:rsidRDefault="00E73BC6" w:rsidP="00044D7A">
            <w:r w:rsidRPr="006C25FE">
              <w:t>..</w:t>
            </w:r>
          </w:p>
        </w:tc>
        <w:tc>
          <w:tcPr>
            <w:tcW w:w="1106" w:type="dxa"/>
            <w:noWrap/>
            <w:hideMark/>
          </w:tcPr>
          <w:p w14:paraId="40576889"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74521945" w14:textId="77777777" w:rsidR="00E73BC6" w:rsidRPr="006C25FE" w:rsidRDefault="00E73BC6" w:rsidP="00044D7A">
            <w:r w:rsidRPr="006C25FE">
              <w:t>3 999</w:t>
            </w:r>
          </w:p>
        </w:tc>
        <w:tc>
          <w:tcPr>
            <w:tcW w:w="1106" w:type="dxa"/>
            <w:noWrap/>
            <w:hideMark/>
          </w:tcPr>
          <w:p w14:paraId="0CA0738A" w14:textId="77777777" w:rsidR="00E73BC6" w:rsidRPr="006C25FE" w:rsidRDefault="00E73BC6" w:rsidP="00044D7A">
            <w:pPr>
              <w:cnfStyle w:val="000000000000" w:firstRow="0" w:lastRow="0" w:firstColumn="0" w:lastColumn="0" w:oddVBand="0" w:evenVBand="0" w:oddHBand="0" w:evenHBand="0" w:firstRowFirstColumn="0" w:firstRowLastColumn="0" w:lastRowFirstColumn="0" w:lastRowLastColumn="0"/>
            </w:pPr>
            <w:r w:rsidRPr="006C25FE">
              <w:t>9 816</w:t>
            </w:r>
          </w:p>
        </w:tc>
      </w:tr>
      <w:tr w:rsidR="00E73BC6" w:rsidRPr="006C25FE" w14:paraId="79770DEE" w14:textId="77777777" w:rsidTr="00044D7A">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217" w:type="dxa"/>
            <w:hideMark/>
          </w:tcPr>
          <w:p w14:paraId="18E19F72" w14:textId="77777777" w:rsidR="00E73BC6" w:rsidRPr="006C25FE" w:rsidRDefault="00E73BC6" w:rsidP="00044D7A">
            <w:pPr>
              <w:ind w:left="0" w:firstLine="0"/>
            </w:pPr>
            <w:r w:rsidRPr="006C25FE">
              <w:t>Total</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22AEA49F" w14:textId="77777777" w:rsidR="00E73BC6" w:rsidRPr="006C25FE" w:rsidRDefault="00E73BC6" w:rsidP="00044D7A">
            <w:r w:rsidRPr="006C25FE">
              <w:t>..</w:t>
            </w:r>
          </w:p>
        </w:tc>
        <w:tc>
          <w:tcPr>
            <w:tcW w:w="1106" w:type="dxa"/>
            <w:noWrap/>
            <w:hideMark/>
          </w:tcPr>
          <w:p w14:paraId="20EE27D4" w14:textId="77777777" w:rsidR="00E73BC6" w:rsidRPr="006C25FE" w:rsidRDefault="00E73BC6" w:rsidP="00044D7A">
            <w:pPr>
              <w:cnfStyle w:val="010000000000" w:firstRow="0" w:lastRow="1"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105" w:type="dxa"/>
            <w:noWrap/>
            <w:hideMark/>
          </w:tcPr>
          <w:p w14:paraId="6B7AAF1A" w14:textId="77777777" w:rsidR="00E73BC6" w:rsidRPr="006C25FE" w:rsidRDefault="00E73BC6" w:rsidP="00044D7A">
            <w:r w:rsidRPr="006C25FE">
              <w:t>8 064</w:t>
            </w:r>
          </w:p>
        </w:tc>
        <w:tc>
          <w:tcPr>
            <w:tcW w:w="1106" w:type="dxa"/>
            <w:noWrap/>
            <w:hideMark/>
          </w:tcPr>
          <w:p w14:paraId="5C9C7666" w14:textId="77777777" w:rsidR="00E73BC6" w:rsidRPr="006C25FE" w:rsidRDefault="00E73BC6" w:rsidP="00044D7A">
            <w:pPr>
              <w:cnfStyle w:val="010000000000" w:firstRow="0" w:lastRow="1" w:firstColumn="0" w:lastColumn="0" w:oddVBand="0" w:evenVBand="0" w:oddHBand="0" w:evenHBand="0" w:firstRowFirstColumn="0" w:firstRowLastColumn="0" w:lastRowFirstColumn="0" w:lastRowLastColumn="0"/>
            </w:pPr>
            <w:r w:rsidRPr="006C25FE">
              <w:t>20 062</w:t>
            </w:r>
          </w:p>
        </w:tc>
      </w:tr>
    </w:tbl>
    <w:p w14:paraId="64D0AB5A" w14:textId="77777777" w:rsidR="00E73BC6" w:rsidRPr="00940E38" w:rsidRDefault="00E73BC6" w:rsidP="00E73BC6">
      <w:pPr>
        <w:pStyle w:val="Note"/>
      </w:pPr>
      <w:r w:rsidRPr="00940E38">
        <w:t>Notes:</w:t>
      </w:r>
    </w:p>
    <w:p w14:paraId="344A8EDC" w14:textId="77777777" w:rsidR="00E73BC6" w:rsidRPr="00940E38" w:rsidRDefault="00E73BC6" w:rsidP="00E73BC6">
      <w:pPr>
        <w:pStyle w:val="Note"/>
      </w:pPr>
      <w:r w:rsidRPr="00940E38">
        <w:t>(a)</w:t>
      </w:r>
      <w:r w:rsidRPr="00940E38">
        <w:tab/>
        <w:t>Minimum future lease payments include the aggregate of all base payments and any guaranteed residual.</w:t>
      </w:r>
    </w:p>
    <w:p w14:paraId="2B576EBB" w14:textId="77777777" w:rsidR="00E73BC6" w:rsidRPr="00940E38" w:rsidRDefault="00E73BC6" w:rsidP="00E73BC6">
      <w:pPr>
        <w:pStyle w:val="Note"/>
      </w:pPr>
      <w:r w:rsidRPr="00940E38">
        <w:t>(b)</w:t>
      </w:r>
      <w:r w:rsidRPr="00940E38">
        <w:tab/>
        <w:t xml:space="preserve">Other </w:t>
      </w:r>
      <w:r w:rsidRPr="00CE01A1">
        <w:t>finance lease</w:t>
      </w:r>
      <w:r w:rsidRPr="00940E38">
        <w:t xml:space="preserve"> liabilities include obligations that are recognised on the balance sheet; the future payments related to operating and lease commitments are disclosed in Note 7.5.</w:t>
      </w:r>
    </w:p>
    <w:p w14:paraId="543FC97C" w14:textId="77777777" w:rsidR="00E73BC6" w:rsidRPr="00940E38" w:rsidRDefault="00E73BC6" w:rsidP="00E73BC6">
      <w:pPr>
        <w:pStyle w:val="Note"/>
      </w:pPr>
    </w:p>
    <w:p w14:paraId="2E2173D0" w14:textId="3EA60C80" w:rsidR="00E73BC6" w:rsidRDefault="00E73BC6" w:rsidP="00E73BC6">
      <w:pPr>
        <w:spacing w:after="120"/>
        <w:rPr>
          <w:rStyle w:val="SourceReference"/>
          <w:rFonts w:asciiTheme="majorHAnsi" w:eastAsiaTheme="majorEastAsia" w:hAnsiTheme="majorHAnsi" w:cstheme="majorBidi"/>
          <w:bCs/>
          <w:spacing w:val="-2"/>
          <w:szCs w:val="26"/>
        </w:rPr>
      </w:pPr>
      <w:r w:rsidRPr="00940E38">
        <w:rPr>
          <w:b/>
        </w:rPr>
        <w:t>Other leasing arrangements</w:t>
      </w:r>
      <w:r>
        <w:rPr>
          <w:b/>
        </w:rPr>
        <w:t xml:space="preserve"> in 2019</w:t>
      </w:r>
      <w:r w:rsidRPr="00940E38">
        <w:t xml:space="preserve">: The other </w:t>
      </w:r>
      <w:r w:rsidRPr="005E16BD">
        <w:t xml:space="preserve">leases </w:t>
      </w:r>
      <w:r w:rsidRPr="00940E38">
        <w:t xml:space="preserve">relate to equipment with lease terms of 6 years. The Department has options to purchase the equipment at the conclusion of the lease agreements. Some leases provide for additional rent payments based on changes in a local price index. </w:t>
      </w:r>
      <w:r w:rsidRPr="00940E38">
        <w:rPr>
          <w:rStyle w:val="SourceReference"/>
          <w:rFonts w:asciiTheme="majorHAnsi" w:eastAsiaTheme="majorEastAsia" w:hAnsiTheme="majorHAnsi" w:cstheme="majorBidi"/>
          <w:bCs/>
          <w:spacing w:val="-2"/>
          <w:szCs w:val="26"/>
        </w:rPr>
        <w:t>[AASB 117.31(e)(i) (iii), AASB Interpretation 4.6]</w:t>
      </w:r>
    </w:p>
    <w:tbl>
      <w:tblPr>
        <w:tblStyle w:val="ModelReportGuidanceTable"/>
        <w:tblW w:w="0" w:type="auto"/>
        <w:tblLook w:val="04A0" w:firstRow="1" w:lastRow="0" w:firstColumn="1" w:lastColumn="0" w:noHBand="0" w:noVBand="1"/>
      </w:tblPr>
      <w:tblGrid>
        <w:gridCol w:w="9622"/>
      </w:tblGrid>
      <w:tr w:rsidR="00E73BC6" w:rsidRPr="00044D7A" w14:paraId="37BDB737" w14:textId="77777777" w:rsidTr="005E70C1">
        <w:trPr>
          <w:cnfStyle w:val="100000000000" w:firstRow="1" w:lastRow="0" w:firstColumn="0" w:lastColumn="0" w:oddVBand="0" w:evenVBand="0" w:oddHBand="0" w:evenHBand="0" w:firstRowFirstColumn="0" w:firstRowLastColumn="0" w:lastRowFirstColumn="0" w:lastRowLastColumn="0"/>
        </w:trPr>
        <w:tc>
          <w:tcPr>
            <w:tcW w:w="9622" w:type="dxa"/>
          </w:tcPr>
          <w:p w14:paraId="5464BD44" w14:textId="77777777" w:rsidR="00E73BC6" w:rsidRPr="00044D7A" w:rsidRDefault="00E73BC6" w:rsidP="00044D7A">
            <w:r w:rsidRPr="00044D7A">
              <w:t>Guidance – Leases</w:t>
            </w:r>
          </w:p>
        </w:tc>
      </w:tr>
      <w:tr w:rsidR="00E73BC6" w:rsidRPr="00940E38" w14:paraId="44EF356A" w14:textId="77777777" w:rsidTr="005E70C1">
        <w:tc>
          <w:tcPr>
            <w:tcW w:w="9622" w:type="dxa"/>
          </w:tcPr>
          <w:p w14:paraId="791A0955" w14:textId="43A3A152" w:rsidR="00E73BC6" w:rsidRDefault="00E73BC6" w:rsidP="00E73BC6">
            <w:r>
              <w:t xml:space="preserve">AASB 16 retains the key elements of the definition of a lease from AASB 117. However, AASB 16 focuses on whether there is the </w:t>
            </w:r>
            <w:r w:rsidRPr="00B84179">
              <w:rPr>
                <w:b/>
                <w:bCs/>
              </w:rPr>
              <w:t>right to control the use</w:t>
            </w:r>
            <w:r>
              <w:t xml:space="preserve"> of an </w:t>
            </w:r>
            <w:r w:rsidRPr="00B84179">
              <w:rPr>
                <w:b/>
                <w:bCs/>
              </w:rPr>
              <w:t>identifiable asset</w:t>
            </w:r>
            <w:r>
              <w:t>, which is important in determining whether an arrangement contains a lease or is a contract for service, or both.</w:t>
            </w:r>
          </w:p>
          <w:p w14:paraId="76E4EEF9" w14:textId="6D6AAE8D" w:rsidR="00E73BC6" w:rsidRPr="00940E38" w:rsidRDefault="00E73BC6" w:rsidP="00E73BC6">
            <w:pPr>
              <w:pStyle w:val="List"/>
            </w:pPr>
            <w:r>
              <w:t xml:space="preserve">Refer to checklist </w:t>
            </w:r>
            <w:r w:rsidR="00A63A0A">
              <w:t>‘</w:t>
            </w:r>
            <w:r>
              <w:t>Identification of a lease</w:t>
            </w:r>
            <w:r w:rsidR="00A63A0A">
              <w:t>’</w:t>
            </w:r>
            <w:r>
              <w:t xml:space="preserve"> to assist with determining whether </w:t>
            </w:r>
            <w:proofErr w:type="gramStart"/>
            <w:r>
              <w:t>particular transactions</w:t>
            </w:r>
            <w:proofErr w:type="gramEnd"/>
            <w:r>
              <w:t xml:space="preserve"> are caught within the scope of AASB 16. </w:t>
            </w:r>
          </w:p>
          <w:p w14:paraId="47B0B247" w14:textId="0F8098DA" w:rsidR="00E73BC6" w:rsidRPr="00DA4BCD" w:rsidRDefault="00E73BC6" w:rsidP="00E73BC6">
            <w:pPr>
              <w:rPr>
                <w:bCs/>
              </w:rPr>
            </w:pPr>
            <w:r w:rsidRPr="00DA4BCD">
              <w:rPr>
                <w:bCs/>
              </w:rPr>
              <w:t xml:space="preserve">Right-of use assets will be subsequently measured at fair value in line with all other property, plant and equipment in accordance with </w:t>
            </w:r>
            <w:r>
              <w:rPr>
                <w:bCs/>
              </w:rPr>
              <w:t>FRD</w:t>
            </w:r>
            <w:r w:rsidR="00866F49">
              <w:rPr>
                <w:bCs/>
              </w:rPr>
              <w:t xml:space="preserve"> </w:t>
            </w:r>
            <w:r>
              <w:rPr>
                <w:bCs/>
              </w:rPr>
              <w:t>103</w:t>
            </w:r>
            <w:r w:rsidR="000D349A">
              <w:rPr>
                <w:bCs/>
              </w:rPr>
              <w:t>H</w:t>
            </w:r>
            <w:r w:rsidR="00A27F58">
              <w:rPr>
                <w:bCs/>
              </w:rPr>
              <w:t xml:space="preserve">. </w:t>
            </w:r>
            <w:r w:rsidRPr="00DA4BCD">
              <w:rPr>
                <w:bCs/>
              </w:rPr>
              <w:t xml:space="preserve">There will be instances where the right-of-use assets will require revaluations. </w:t>
            </w:r>
          </w:p>
          <w:p w14:paraId="5BCBD3F9" w14:textId="77777777" w:rsidR="00E73BC6" w:rsidRDefault="00E73BC6" w:rsidP="005E70C1">
            <w:pPr>
              <w:rPr>
                <w:bCs/>
              </w:rPr>
            </w:pPr>
            <w:r w:rsidRPr="00DA4BCD">
              <w:rPr>
                <w:bCs/>
              </w:rPr>
              <w:t xml:space="preserve">Departments are required to assess at the end of each reporting date whether there are any indicators of impairment of right-of-use assets in accordance with AASB 136 </w:t>
            </w:r>
            <w:r w:rsidRPr="00A63A0A">
              <w:rPr>
                <w:bCs/>
                <w:i/>
                <w:iCs/>
              </w:rPr>
              <w:t>Impairment</w:t>
            </w:r>
            <w:r w:rsidRPr="00DA4BCD">
              <w:rPr>
                <w:bCs/>
              </w:rPr>
              <w:t>, as well as any general indicators the assets ‘carrying amount’ differs from the fair value.</w:t>
            </w:r>
          </w:p>
          <w:p w14:paraId="12033E27" w14:textId="77777777" w:rsidR="008C748D" w:rsidRDefault="008C748D" w:rsidP="008C748D">
            <w:pPr>
              <w:rPr>
                <w:b/>
              </w:rPr>
            </w:pPr>
            <w:r>
              <w:rPr>
                <w:b/>
              </w:rPr>
              <w:t>Presentation and disclosure requirements under AASB 16</w:t>
            </w:r>
          </w:p>
          <w:p w14:paraId="21741458" w14:textId="77777777" w:rsidR="008C748D" w:rsidRDefault="008C748D" w:rsidP="008C748D">
            <w:r w:rsidRPr="00BC712E">
              <w:t>Right-of-use assets must be presented separately from other assets</w:t>
            </w:r>
            <w:r>
              <w:t xml:space="preserve"> and are to be included within the same class of property, plant and equipment as the corresponding underlying assets would be presented if owned. Therefore, this note contains tables for right-of-use assets, where the Department is the lessee. </w:t>
            </w:r>
            <w:r w:rsidRPr="00940E38">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AASB 16.47(a)(i)(ii)</w:t>
            </w:r>
            <w:r w:rsidRPr="00940E38">
              <w:rPr>
                <w:rStyle w:val="SourceReference"/>
                <w:rFonts w:asciiTheme="majorHAnsi" w:eastAsiaTheme="majorEastAsia" w:hAnsiTheme="majorHAnsi" w:cstheme="majorBidi"/>
                <w:bCs/>
                <w:spacing w:val="-2"/>
                <w:szCs w:val="26"/>
              </w:rPr>
              <w:t>]</w:t>
            </w:r>
          </w:p>
          <w:p w14:paraId="363C5E02" w14:textId="052085D2" w:rsidR="008C748D" w:rsidRPr="00940E38" w:rsidRDefault="008C748D" w:rsidP="008C748D">
            <w:r>
              <w:t>Lease liabilities must be presented separately from other liabilities and is included within ‘Borrowings’ – refer to Note 7.1 that contains the lease liability balances.</w:t>
            </w:r>
            <w:r w:rsidRPr="00940E38">
              <w:rPr>
                <w:rStyle w:val="SourceReference"/>
                <w:rFonts w:asciiTheme="majorHAnsi" w:eastAsiaTheme="majorEastAsia" w:hAnsiTheme="majorHAnsi" w:cstheme="majorBidi"/>
                <w:bCs/>
                <w:spacing w:val="-2"/>
                <w:szCs w:val="26"/>
              </w:rPr>
              <w:t xml:space="preserve"> [</w:t>
            </w:r>
            <w:r>
              <w:rPr>
                <w:rStyle w:val="SourceReference"/>
                <w:rFonts w:asciiTheme="majorHAnsi" w:eastAsiaTheme="majorEastAsia" w:hAnsiTheme="majorHAnsi" w:cstheme="majorBidi"/>
                <w:bCs/>
                <w:spacing w:val="-2"/>
                <w:szCs w:val="26"/>
              </w:rPr>
              <w:t>AASB 16.47(b)</w:t>
            </w:r>
            <w:r w:rsidRPr="00940E38">
              <w:rPr>
                <w:rStyle w:val="SourceReference"/>
                <w:rFonts w:asciiTheme="majorHAnsi" w:eastAsiaTheme="majorEastAsia" w:hAnsiTheme="majorHAnsi" w:cstheme="majorBidi"/>
                <w:bCs/>
                <w:spacing w:val="-2"/>
                <w:szCs w:val="26"/>
              </w:rPr>
              <w:t>]</w:t>
            </w:r>
          </w:p>
        </w:tc>
      </w:tr>
    </w:tbl>
    <w:p w14:paraId="3B472B9A" w14:textId="66396374" w:rsidR="005E70C1" w:rsidRDefault="005E70C1"/>
    <w:tbl>
      <w:tblPr>
        <w:tblStyle w:val="ModelReportGuidanceTable"/>
        <w:tblW w:w="0" w:type="auto"/>
        <w:tblLook w:val="04A0" w:firstRow="1" w:lastRow="0" w:firstColumn="1" w:lastColumn="0" w:noHBand="0" w:noVBand="1"/>
      </w:tblPr>
      <w:tblGrid>
        <w:gridCol w:w="9622"/>
      </w:tblGrid>
      <w:tr w:rsidR="005E70C1" w:rsidRPr="00044D7A" w14:paraId="133A5C28" w14:textId="77777777" w:rsidTr="001D5A4D">
        <w:trPr>
          <w:cnfStyle w:val="100000000000" w:firstRow="1" w:lastRow="0" w:firstColumn="0" w:lastColumn="0" w:oddVBand="0" w:evenVBand="0" w:oddHBand="0" w:evenHBand="0" w:firstRowFirstColumn="0" w:firstRowLastColumn="0" w:lastRowFirstColumn="0" w:lastRowLastColumn="0"/>
        </w:trPr>
        <w:tc>
          <w:tcPr>
            <w:tcW w:w="9622" w:type="dxa"/>
          </w:tcPr>
          <w:p w14:paraId="66B6F0A2" w14:textId="2821FF2D" w:rsidR="005E70C1" w:rsidRPr="00044D7A" w:rsidRDefault="005E70C1" w:rsidP="001D5A4D">
            <w:r w:rsidRPr="00044D7A">
              <w:lastRenderedPageBreak/>
              <w:t>Guidance – Leases</w:t>
            </w:r>
            <w:r>
              <w:t xml:space="preserve"> </w:t>
            </w:r>
            <w:r w:rsidRPr="005E70C1">
              <w:rPr>
                <w:i/>
                <w:iCs/>
              </w:rPr>
              <w:t>(continued)</w:t>
            </w:r>
          </w:p>
        </w:tc>
      </w:tr>
      <w:tr w:rsidR="005E70C1" w:rsidRPr="00940E38" w14:paraId="0D54DE1F" w14:textId="77777777" w:rsidTr="001D5A4D">
        <w:tc>
          <w:tcPr>
            <w:tcW w:w="9622" w:type="dxa"/>
          </w:tcPr>
          <w:p w14:paraId="107E2906" w14:textId="77777777" w:rsidR="005E70C1" w:rsidRDefault="005E70C1" w:rsidP="005E70C1">
            <w:r>
              <w:t>The following information is required to be disclosed about an entity’s leases as a lessee:</w:t>
            </w:r>
          </w:p>
          <w:p w14:paraId="52F88194" w14:textId="77777777" w:rsidR="005E70C1" w:rsidRPr="005C795F" w:rsidRDefault="005E70C1" w:rsidP="00FC71D7">
            <w:pPr>
              <w:pStyle w:val="Guidancealpha"/>
              <w:numPr>
                <w:ilvl w:val="0"/>
                <w:numId w:val="194"/>
              </w:numPr>
            </w:pPr>
            <w:r>
              <w:t>d</w:t>
            </w:r>
            <w:r w:rsidRPr="005C795F">
              <w:t>epreciation charge for right-of-use assets, split by class of underlying asset;</w:t>
            </w:r>
          </w:p>
          <w:p w14:paraId="228FDFA9" w14:textId="77777777" w:rsidR="005E70C1" w:rsidRPr="005C795F" w:rsidRDefault="005E70C1" w:rsidP="00FC71D7">
            <w:pPr>
              <w:pStyle w:val="Guidancealpha"/>
              <w:numPr>
                <w:ilvl w:val="0"/>
                <w:numId w:val="194"/>
              </w:numPr>
            </w:pPr>
            <w:r>
              <w:t>i</w:t>
            </w:r>
            <w:r w:rsidRPr="005C795F">
              <w:t>nterest expense on lease liabilities</w:t>
            </w:r>
            <w:r>
              <w:t>;</w:t>
            </w:r>
          </w:p>
          <w:p w14:paraId="04842885" w14:textId="77777777" w:rsidR="005E70C1" w:rsidRPr="005C795F" w:rsidRDefault="005E70C1" w:rsidP="00FC71D7">
            <w:pPr>
              <w:pStyle w:val="Guidancealpha"/>
              <w:numPr>
                <w:ilvl w:val="0"/>
                <w:numId w:val="194"/>
              </w:numPr>
            </w:pPr>
            <w:r>
              <w:t>s</w:t>
            </w:r>
            <w:r w:rsidRPr="005C795F">
              <w:t>hort-term lease expense for such leases with lease term greater than one month</w:t>
            </w:r>
            <w:r>
              <w:t>;</w:t>
            </w:r>
          </w:p>
          <w:p w14:paraId="5D132CCA" w14:textId="542D38F1" w:rsidR="005E70C1" w:rsidRPr="005C795F" w:rsidRDefault="005E70C1" w:rsidP="00FC71D7">
            <w:pPr>
              <w:pStyle w:val="Guidancealpha"/>
              <w:numPr>
                <w:ilvl w:val="0"/>
                <w:numId w:val="194"/>
              </w:numPr>
            </w:pPr>
            <w:r>
              <w:t>l</w:t>
            </w:r>
            <w:r w:rsidRPr="005C795F">
              <w:t>ow</w:t>
            </w:r>
            <w:r w:rsidR="000625D3">
              <w:t>-</w:t>
            </w:r>
            <w:r w:rsidRPr="005C795F">
              <w:t>value asset lease expense (except for portions related to short-term leases)</w:t>
            </w:r>
            <w:r>
              <w:t>;</w:t>
            </w:r>
          </w:p>
          <w:p w14:paraId="43AA1D3F" w14:textId="77777777" w:rsidR="005E70C1" w:rsidRPr="005C795F" w:rsidRDefault="005E70C1" w:rsidP="00FC71D7">
            <w:pPr>
              <w:pStyle w:val="Guidancealpha"/>
              <w:numPr>
                <w:ilvl w:val="0"/>
                <w:numId w:val="194"/>
              </w:numPr>
            </w:pPr>
            <w:r>
              <w:t>v</w:t>
            </w:r>
            <w:r w:rsidRPr="005C795F">
              <w:t>ariable lease expense (i.e. for variable lease payments not included in the lease liability)</w:t>
            </w:r>
            <w:r>
              <w:t>;</w:t>
            </w:r>
          </w:p>
          <w:p w14:paraId="7030C7E2" w14:textId="77777777" w:rsidR="005E70C1" w:rsidRPr="005C795F" w:rsidRDefault="005E70C1" w:rsidP="00FC71D7">
            <w:pPr>
              <w:pStyle w:val="Guidancealpha"/>
              <w:numPr>
                <w:ilvl w:val="0"/>
                <w:numId w:val="194"/>
              </w:numPr>
            </w:pPr>
            <w:r>
              <w:t>i</w:t>
            </w:r>
            <w:r w:rsidRPr="005C795F">
              <w:t>ncome from sub-leasing right-of-use assets</w:t>
            </w:r>
            <w:r>
              <w:t>;</w:t>
            </w:r>
          </w:p>
          <w:p w14:paraId="1A712CAE" w14:textId="77777777" w:rsidR="005E70C1" w:rsidRPr="005C795F" w:rsidRDefault="005E70C1" w:rsidP="00FC71D7">
            <w:pPr>
              <w:pStyle w:val="Guidancealpha"/>
              <w:numPr>
                <w:ilvl w:val="0"/>
                <w:numId w:val="194"/>
              </w:numPr>
            </w:pPr>
            <w:r>
              <w:t>t</w:t>
            </w:r>
            <w:r w:rsidRPr="005C795F">
              <w:t>otal cash outflow for leases</w:t>
            </w:r>
            <w:r>
              <w:t>;</w:t>
            </w:r>
          </w:p>
          <w:p w14:paraId="02CBC131" w14:textId="77777777" w:rsidR="005E70C1" w:rsidRPr="005C795F" w:rsidRDefault="005E70C1" w:rsidP="00FC71D7">
            <w:pPr>
              <w:pStyle w:val="Guidancealpha"/>
              <w:numPr>
                <w:ilvl w:val="0"/>
                <w:numId w:val="194"/>
              </w:numPr>
            </w:pPr>
            <w:r>
              <w:t>a</w:t>
            </w:r>
            <w:r w:rsidRPr="005C795F">
              <w:t>dditions to right-of-use assets</w:t>
            </w:r>
            <w:r>
              <w:t>;</w:t>
            </w:r>
          </w:p>
          <w:p w14:paraId="5DBF2E32" w14:textId="77777777" w:rsidR="005E70C1" w:rsidRPr="005C795F" w:rsidRDefault="005E70C1" w:rsidP="00FC71D7">
            <w:pPr>
              <w:pStyle w:val="Guidancealpha"/>
              <w:numPr>
                <w:ilvl w:val="0"/>
                <w:numId w:val="194"/>
              </w:numPr>
            </w:pPr>
            <w:r>
              <w:t>g</w:t>
            </w:r>
            <w:r w:rsidRPr="005C795F">
              <w:t>ains and losses arising from sale and leaseback transactions</w:t>
            </w:r>
            <w:r>
              <w:t>; and</w:t>
            </w:r>
          </w:p>
          <w:p w14:paraId="0A5C1341" w14:textId="7C90B213" w:rsidR="005E70C1" w:rsidRDefault="00BE1D35" w:rsidP="00FC71D7">
            <w:pPr>
              <w:pStyle w:val="Guidancealpha"/>
              <w:numPr>
                <w:ilvl w:val="0"/>
                <w:numId w:val="194"/>
              </w:numPr>
            </w:pPr>
            <w:r w:rsidRPr="005C795F">
              <w:t xml:space="preserve">carrying </w:t>
            </w:r>
            <w:r w:rsidR="005E70C1" w:rsidRPr="005C795F">
              <w:t>amount of right-of-use assets at the end of the reporting period by class of underlying asset.</w:t>
            </w:r>
          </w:p>
          <w:p w14:paraId="095B5BFD" w14:textId="77777777" w:rsidR="005E70C1" w:rsidRPr="00225BF3" w:rsidRDefault="005E70C1" w:rsidP="005E70C1">
            <w:r w:rsidRPr="00940E38">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AASB 16.53</w:t>
            </w:r>
            <w:r w:rsidRPr="00940E38">
              <w:rPr>
                <w:rStyle w:val="SourceReference"/>
                <w:rFonts w:asciiTheme="majorHAnsi" w:eastAsiaTheme="majorEastAsia" w:hAnsiTheme="majorHAnsi" w:cstheme="majorBidi"/>
                <w:bCs/>
                <w:spacing w:val="-2"/>
                <w:szCs w:val="26"/>
              </w:rPr>
              <w:t>]</w:t>
            </w:r>
          </w:p>
          <w:p w14:paraId="10E4B54E" w14:textId="77777777" w:rsidR="005E70C1" w:rsidRPr="00225BF3" w:rsidRDefault="005E70C1" w:rsidP="005E70C1">
            <w:proofErr w:type="gramStart"/>
            <w:r>
              <w:t>All of</w:t>
            </w:r>
            <w:proofErr w:type="gramEnd"/>
            <w:r>
              <w:t xml:space="preserve"> the above disclosures are required to be presented in a tabular format, unless another format is more appropriate. The amounts to be disclosed must include costs that the lessee has included in the carrying amount of another asset during the reporting period.</w:t>
            </w:r>
            <w:r w:rsidRPr="00940E38">
              <w:rPr>
                <w:rStyle w:val="SourceReference"/>
                <w:rFonts w:asciiTheme="majorHAnsi" w:eastAsiaTheme="majorEastAsia" w:hAnsiTheme="majorHAnsi" w:cstheme="majorBidi"/>
                <w:bCs/>
                <w:spacing w:val="-2"/>
                <w:szCs w:val="26"/>
              </w:rPr>
              <w:t xml:space="preserve"> [</w:t>
            </w:r>
            <w:r>
              <w:rPr>
                <w:rStyle w:val="SourceReference"/>
                <w:rFonts w:asciiTheme="majorHAnsi" w:eastAsiaTheme="majorEastAsia" w:hAnsiTheme="majorHAnsi" w:cstheme="majorBidi"/>
                <w:bCs/>
                <w:spacing w:val="-2"/>
                <w:szCs w:val="26"/>
              </w:rPr>
              <w:t>AASB 16.54</w:t>
            </w:r>
            <w:r w:rsidRPr="00940E38">
              <w:rPr>
                <w:rStyle w:val="SourceReference"/>
                <w:rFonts w:asciiTheme="majorHAnsi" w:eastAsiaTheme="majorEastAsia" w:hAnsiTheme="majorHAnsi" w:cstheme="majorBidi"/>
                <w:bCs/>
                <w:spacing w:val="-2"/>
                <w:szCs w:val="26"/>
              </w:rPr>
              <w:t>]</w:t>
            </w:r>
          </w:p>
          <w:p w14:paraId="310C3440" w14:textId="77777777" w:rsidR="005E70C1" w:rsidRDefault="005E70C1" w:rsidP="005E70C1">
            <w:pPr>
              <w:rPr>
                <w:bCs/>
              </w:rPr>
            </w:pPr>
            <w:r>
              <w:t>The standard requires disclosure of the amount of lease commitments for short-term leases that are recognised as expenses on a straight-line or other systematic basis, if the portfolio of short-term leases to which it is committed at the end of the reporting period is dissimilar to the portfolio of short-term leases to which the short-term lease expenses are disclosed in the financial statements.</w:t>
            </w:r>
            <w:r w:rsidRPr="00940E38">
              <w:rPr>
                <w:rStyle w:val="SourceReference"/>
                <w:rFonts w:asciiTheme="majorHAnsi" w:eastAsiaTheme="majorEastAsia" w:hAnsiTheme="majorHAnsi" w:cstheme="majorBidi"/>
                <w:bCs/>
                <w:spacing w:val="-2"/>
                <w:szCs w:val="26"/>
              </w:rPr>
              <w:t xml:space="preserve"> [</w:t>
            </w:r>
            <w:r>
              <w:rPr>
                <w:rStyle w:val="SourceReference"/>
                <w:rFonts w:asciiTheme="majorHAnsi" w:eastAsiaTheme="majorEastAsia" w:hAnsiTheme="majorHAnsi" w:cstheme="majorBidi"/>
                <w:bCs/>
                <w:spacing w:val="-2"/>
                <w:szCs w:val="26"/>
              </w:rPr>
              <w:t>AASB 16.55</w:t>
            </w:r>
            <w:r w:rsidRPr="00940E38">
              <w:rPr>
                <w:rStyle w:val="SourceReference"/>
                <w:rFonts w:asciiTheme="majorHAnsi" w:eastAsiaTheme="majorEastAsia" w:hAnsiTheme="majorHAnsi" w:cstheme="majorBidi"/>
                <w:bCs/>
                <w:spacing w:val="-2"/>
                <w:szCs w:val="26"/>
              </w:rPr>
              <w:t>]</w:t>
            </w:r>
          </w:p>
          <w:p w14:paraId="3C3D3698" w14:textId="77777777" w:rsidR="005E70C1" w:rsidRDefault="005E70C1" w:rsidP="005E70C1">
            <w:pPr>
              <w:rPr>
                <w:rStyle w:val="SourceReference"/>
                <w:rFonts w:asciiTheme="majorHAnsi" w:eastAsiaTheme="majorEastAsia" w:hAnsiTheme="majorHAnsi" w:cstheme="majorBidi"/>
                <w:bCs/>
                <w:spacing w:val="-2"/>
                <w:szCs w:val="26"/>
              </w:rPr>
            </w:pPr>
            <w:r>
              <w:rPr>
                <w:bCs/>
              </w:rPr>
              <w:t>W</w:t>
            </w:r>
            <w:r>
              <w:t>here the right-of-use assets meet the definition investment property in AASB 140, the disclosures in AASB 140 must be applied and the disclosures in AASB 16.53 for depreciation, subleasing income and right-of-use asset additions do not apply to these assets.</w:t>
            </w:r>
            <w:r w:rsidRPr="00940E38">
              <w:rPr>
                <w:rStyle w:val="SourceReference"/>
                <w:rFonts w:asciiTheme="majorHAnsi" w:eastAsiaTheme="majorEastAsia" w:hAnsiTheme="majorHAnsi" w:cstheme="majorBidi"/>
                <w:bCs/>
                <w:spacing w:val="-2"/>
                <w:szCs w:val="26"/>
              </w:rPr>
              <w:t xml:space="preserve"> [</w:t>
            </w:r>
            <w:r>
              <w:rPr>
                <w:rStyle w:val="SourceReference"/>
                <w:rFonts w:asciiTheme="majorHAnsi" w:eastAsiaTheme="majorEastAsia" w:hAnsiTheme="majorHAnsi" w:cstheme="majorBidi"/>
                <w:bCs/>
                <w:spacing w:val="-2"/>
                <w:szCs w:val="26"/>
              </w:rPr>
              <w:t>AASB 16.56</w:t>
            </w:r>
            <w:r w:rsidRPr="00940E38">
              <w:rPr>
                <w:rStyle w:val="SourceReference"/>
                <w:rFonts w:asciiTheme="majorHAnsi" w:eastAsiaTheme="majorEastAsia" w:hAnsiTheme="majorHAnsi" w:cstheme="majorBidi"/>
                <w:bCs/>
                <w:spacing w:val="-2"/>
                <w:szCs w:val="26"/>
              </w:rPr>
              <w:t>]</w:t>
            </w:r>
          </w:p>
          <w:p w14:paraId="136439AA" w14:textId="77777777" w:rsidR="005E70C1" w:rsidRDefault="005E70C1" w:rsidP="005E70C1">
            <w:pPr>
              <w:rPr>
                <w:bCs/>
              </w:rPr>
            </w:pPr>
            <w:r>
              <w:rPr>
                <w:bCs/>
              </w:rPr>
              <w:t>A</w:t>
            </w:r>
            <w:r>
              <w:t xml:space="preserve"> lessee shall disclose a maturity analysis of lease liabilities applying paragraphs 39 and B11 of AASB 7 F</w:t>
            </w:r>
            <w:r w:rsidRPr="00185F19">
              <w:rPr>
                <w:i/>
                <w:iCs/>
              </w:rPr>
              <w:t>inancial Instruments: Disclosures</w:t>
            </w:r>
            <w:r>
              <w:t xml:space="preserve"> separately from the maturity analyses of other financial liabilities. </w:t>
            </w:r>
            <w:r w:rsidRPr="00940E38">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AASB 16.57</w:t>
            </w:r>
            <w:r w:rsidRPr="00940E38">
              <w:rPr>
                <w:rStyle w:val="SourceReference"/>
                <w:rFonts w:asciiTheme="majorHAnsi" w:eastAsiaTheme="majorEastAsia" w:hAnsiTheme="majorHAnsi" w:cstheme="majorBidi"/>
                <w:bCs/>
                <w:spacing w:val="-2"/>
                <w:szCs w:val="26"/>
              </w:rPr>
              <w:t>]</w:t>
            </w:r>
          </w:p>
          <w:p w14:paraId="0704FD70" w14:textId="77777777" w:rsidR="005E70C1" w:rsidRDefault="005E70C1" w:rsidP="005E70C1">
            <w:pPr>
              <w:rPr>
                <w:b/>
              </w:rPr>
            </w:pPr>
            <w:r>
              <w:rPr>
                <w:bCs/>
              </w:rPr>
              <w:t>A</w:t>
            </w:r>
            <w:r w:rsidRPr="00AD0A69">
              <w:rPr>
                <w:bCs/>
              </w:rPr>
              <w:t>dditional qualitative and quantitative information about a lessee’s leasing activities is necessary to meet the disclosure objective of the standard. This additional information may include, but is not limited to, information that helps users of the financial statements to assess</w:t>
            </w:r>
            <w:r>
              <w:rPr>
                <w:b/>
              </w:rPr>
              <w:t>:</w:t>
            </w:r>
          </w:p>
          <w:p w14:paraId="657B5A85" w14:textId="77777777" w:rsidR="005E70C1" w:rsidRDefault="005E70C1" w:rsidP="00FC71D7">
            <w:pPr>
              <w:pStyle w:val="Guidancealpha"/>
              <w:numPr>
                <w:ilvl w:val="0"/>
                <w:numId w:val="195"/>
              </w:numPr>
            </w:pPr>
            <w:r>
              <w:t>t</w:t>
            </w:r>
            <w:r w:rsidRPr="00AD0A69">
              <w:t>he nature of the lessee’s leasing activities</w:t>
            </w:r>
            <w:r>
              <w:t>;</w:t>
            </w:r>
          </w:p>
          <w:p w14:paraId="484CA04B" w14:textId="77777777" w:rsidR="005E70C1" w:rsidRDefault="005E70C1" w:rsidP="005E70C1">
            <w:pPr>
              <w:pStyle w:val="Guidancealpha"/>
            </w:pPr>
            <w:r>
              <w:t>future cash outflows to which the lessee is potentially exposed that are not reflected in the measurement of lease liabilities, arising from:</w:t>
            </w:r>
          </w:p>
          <w:p w14:paraId="3EAE4060" w14:textId="7A73CD0D" w:rsidR="005E70C1" w:rsidRDefault="008C748D" w:rsidP="008C748D">
            <w:pPr>
              <w:pStyle w:val="Guidanceindent2"/>
            </w:pPr>
            <w:r>
              <w:tab/>
              <w:t>(</w:t>
            </w:r>
            <w:proofErr w:type="spellStart"/>
            <w:r>
              <w:t>i</w:t>
            </w:r>
            <w:proofErr w:type="spellEnd"/>
            <w:r>
              <w:t>)</w:t>
            </w:r>
            <w:r>
              <w:tab/>
            </w:r>
            <w:r w:rsidR="005E70C1">
              <w:t>variable lease payments;</w:t>
            </w:r>
          </w:p>
          <w:p w14:paraId="3DE888A1" w14:textId="59AD4E75" w:rsidR="005E70C1" w:rsidRDefault="008C748D" w:rsidP="008C748D">
            <w:pPr>
              <w:pStyle w:val="Guidanceindent2"/>
            </w:pPr>
            <w:r>
              <w:tab/>
              <w:t>(ii)</w:t>
            </w:r>
            <w:r>
              <w:tab/>
            </w:r>
            <w:r w:rsidR="005E70C1">
              <w:t>extension options and termination options;</w:t>
            </w:r>
          </w:p>
          <w:p w14:paraId="1CCE5598" w14:textId="3AA6A501" w:rsidR="005E70C1" w:rsidRDefault="008C748D" w:rsidP="008C748D">
            <w:pPr>
              <w:pStyle w:val="Guidanceindent2"/>
            </w:pPr>
            <w:r>
              <w:tab/>
              <w:t>(iii)</w:t>
            </w:r>
            <w:r>
              <w:tab/>
            </w:r>
            <w:r w:rsidR="005E70C1">
              <w:t>residual value guarantees;</w:t>
            </w:r>
          </w:p>
          <w:p w14:paraId="32B6582D" w14:textId="506DB3D5" w:rsidR="005E70C1" w:rsidRDefault="008C748D" w:rsidP="008C748D">
            <w:pPr>
              <w:pStyle w:val="Guidanceindent2"/>
            </w:pPr>
            <w:r>
              <w:tab/>
              <w:t>(iv)</w:t>
            </w:r>
            <w:r>
              <w:tab/>
            </w:r>
            <w:r w:rsidR="005E70C1">
              <w:t>leases not yet commenced to which the lessee is committed;</w:t>
            </w:r>
          </w:p>
          <w:p w14:paraId="1861736B" w14:textId="77777777" w:rsidR="005E70C1" w:rsidRDefault="005E70C1" w:rsidP="008C748D">
            <w:pPr>
              <w:pStyle w:val="Guidanceindent2"/>
            </w:pPr>
            <w:r>
              <w:t xml:space="preserve">restrictions or covenants imposed by leases; and </w:t>
            </w:r>
          </w:p>
          <w:p w14:paraId="6D9584C5" w14:textId="77777777" w:rsidR="005E70C1" w:rsidRDefault="005E70C1" w:rsidP="008C748D">
            <w:pPr>
              <w:pStyle w:val="Guidanceindent2"/>
            </w:pPr>
            <w:r>
              <w:t xml:space="preserve">sale and leaseback transactions. </w:t>
            </w:r>
          </w:p>
          <w:p w14:paraId="1C135C8D" w14:textId="77777777" w:rsidR="005E70C1" w:rsidRDefault="005E70C1" w:rsidP="005E70C1">
            <w:pPr>
              <w:pStyle w:val="List"/>
            </w:pPr>
            <w:r w:rsidRPr="00940E38">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AASB 16.59</w:t>
            </w:r>
            <w:r w:rsidRPr="00940E38">
              <w:rPr>
                <w:rStyle w:val="SourceReference"/>
                <w:rFonts w:asciiTheme="majorHAnsi" w:eastAsiaTheme="majorEastAsia" w:hAnsiTheme="majorHAnsi" w:cstheme="majorBidi"/>
                <w:bCs/>
                <w:spacing w:val="-2"/>
                <w:szCs w:val="26"/>
              </w:rPr>
              <w:t>]</w:t>
            </w:r>
          </w:p>
          <w:p w14:paraId="274C8221" w14:textId="77777777" w:rsidR="008C748D" w:rsidRDefault="008C748D" w:rsidP="008C748D">
            <w:r>
              <w:t xml:space="preserve">Disclosures of additional information relating to leases that have </w:t>
            </w:r>
            <w:r w:rsidRPr="000A7BD9">
              <w:rPr>
                <w:b/>
                <w:bCs/>
              </w:rPr>
              <w:t>significantly below-market terms</w:t>
            </w:r>
            <w:r>
              <w:t xml:space="preserve"> and conditions principally to enable the entity to further its objectives or peppercorn leases include:</w:t>
            </w:r>
          </w:p>
          <w:p w14:paraId="3D290621" w14:textId="77777777" w:rsidR="008C748D" w:rsidRDefault="008C748D" w:rsidP="008C748D">
            <w:pPr>
              <w:pStyle w:val="Guidancealpha"/>
              <w:numPr>
                <w:ilvl w:val="0"/>
                <w:numId w:val="196"/>
              </w:numPr>
            </w:pPr>
            <w:r>
              <w:t xml:space="preserve">the entity’s dependence on leases that have significantly below-market terms and conditions principally to enable the entity to further its objectives; and </w:t>
            </w:r>
          </w:p>
          <w:p w14:paraId="69DCE72B" w14:textId="77777777" w:rsidR="008C748D" w:rsidRDefault="008C748D" w:rsidP="008C748D">
            <w:pPr>
              <w:pStyle w:val="Guidancealpha"/>
            </w:pPr>
            <w:r>
              <w:t>the nature and terms of the leases, including:</w:t>
            </w:r>
          </w:p>
          <w:p w14:paraId="5A9D4BE3" w14:textId="77777777" w:rsidR="008C748D" w:rsidRDefault="008C748D" w:rsidP="008C748D">
            <w:pPr>
              <w:pStyle w:val="Guidanceindent2"/>
            </w:pPr>
            <w:r>
              <w:tab/>
              <w:t>(</w:t>
            </w:r>
            <w:proofErr w:type="spellStart"/>
            <w:r>
              <w:t>i</w:t>
            </w:r>
            <w:proofErr w:type="spellEnd"/>
            <w:r>
              <w:t>)</w:t>
            </w:r>
            <w:r>
              <w:tab/>
              <w:t>the lease payments;</w:t>
            </w:r>
          </w:p>
          <w:p w14:paraId="5F75398D" w14:textId="77777777" w:rsidR="008C748D" w:rsidRDefault="008C748D" w:rsidP="008C748D">
            <w:pPr>
              <w:pStyle w:val="Guidanceindent2"/>
            </w:pPr>
            <w:r>
              <w:tab/>
              <w:t>(ii)</w:t>
            </w:r>
            <w:r>
              <w:tab/>
              <w:t>the lease term;</w:t>
            </w:r>
          </w:p>
          <w:p w14:paraId="2F2DBA41" w14:textId="77777777" w:rsidR="008C748D" w:rsidRDefault="008C748D" w:rsidP="008C748D">
            <w:pPr>
              <w:pStyle w:val="Guidanceindent2"/>
            </w:pPr>
            <w:r>
              <w:tab/>
              <w:t>(iii)</w:t>
            </w:r>
            <w:r>
              <w:tab/>
              <w:t xml:space="preserve">a description of the underlying assets; and </w:t>
            </w:r>
          </w:p>
          <w:p w14:paraId="084F15E6" w14:textId="77777777" w:rsidR="008C748D" w:rsidRDefault="008C748D" w:rsidP="008C748D">
            <w:pPr>
              <w:pStyle w:val="Guidanceindent2"/>
            </w:pPr>
            <w:r>
              <w:tab/>
              <w:t>(iv)</w:t>
            </w:r>
            <w:r>
              <w:tab/>
              <w:t>restrictions on the use of the underlying assets specific to the entity.</w:t>
            </w:r>
          </w:p>
          <w:p w14:paraId="5D07DA91" w14:textId="77777777" w:rsidR="008C748D" w:rsidRDefault="008C748D" w:rsidP="008C748D">
            <w:pPr>
              <w:pStyle w:val="List"/>
            </w:pPr>
            <w:r w:rsidRPr="00940E38">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AASB 16.Aus59.1</w:t>
            </w:r>
            <w:r w:rsidRPr="00940E38">
              <w:rPr>
                <w:rStyle w:val="SourceReference"/>
                <w:rFonts w:asciiTheme="majorHAnsi" w:eastAsiaTheme="majorEastAsia" w:hAnsiTheme="majorHAnsi" w:cstheme="majorBidi"/>
                <w:bCs/>
                <w:spacing w:val="-2"/>
                <w:szCs w:val="26"/>
              </w:rPr>
              <w:t>]</w:t>
            </w:r>
          </w:p>
          <w:p w14:paraId="40EE3430" w14:textId="7871B392" w:rsidR="005E70C1" w:rsidRPr="00940E38" w:rsidRDefault="005E70C1" w:rsidP="005E70C1">
            <w:pPr>
              <w:pStyle w:val="List"/>
            </w:pPr>
          </w:p>
        </w:tc>
      </w:tr>
    </w:tbl>
    <w:p w14:paraId="2881DB64" w14:textId="77777777" w:rsidR="005E70C1" w:rsidRDefault="005E70C1"/>
    <w:p w14:paraId="6561B0D5" w14:textId="77777777" w:rsidR="00526116" w:rsidRDefault="00526116">
      <w:r>
        <w:rPr>
          <w:b/>
        </w:rPr>
        <w:br w:type="page"/>
      </w:r>
    </w:p>
    <w:tbl>
      <w:tblPr>
        <w:tblStyle w:val="ModelReportGuidanceTable"/>
        <w:tblW w:w="0" w:type="auto"/>
        <w:tblLook w:val="04A0" w:firstRow="1" w:lastRow="0" w:firstColumn="1" w:lastColumn="0" w:noHBand="0" w:noVBand="1"/>
      </w:tblPr>
      <w:tblGrid>
        <w:gridCol w:w="9622"/>
      </w:tblGrid>
      <w:tr w:rsidR="005E70C1" w:rsidRPr="00044D7A" w14:paraId="67C13D48" w14:textId="77777777" w:rsidTr="005E70C1">
        <w:trPr>
          <w:cnfStyle w:val="100000000000" w:firstRow="1" w:lastRow="0" w:firstColumn="0" w:lastColumn="0" w:oddVBand="0" w:evenVBand="0" w:oddHBand="0" w:evenHBand="0" w:firstRowFirstColumn="0" w:firstRowLastColumn="0" w:lastRowFirstColumn="0" w:lastRowLastColumn="0"/>
        </w:trPr>
        <w:tc>
          <w:tcPr>
            <w:tcW w:w="9622" w:type="dxa"/>
          </w:tcPr>
          <w:p w14:paraId="39896A56" w14:textId="3C24A884" w:rsidR="005E70C1" w:rsidRPr="00044D7A" w:rsidRDefault="005E70C1" w:rsidP="001D5A4D">
            <w:r w:rsidRPr="00044D7A">
              <w:lastRenderedPageBreak/>
              <w:t>Guidance – Leases</w:t>
            </w:r>
            <w:r>
              <w:t xml:space="preserve"> </w:t>
            </w:r>
            <w:r w:rsidRPr="005E70C1">
              <w:rPr>
                <w:i/>
                <w:iCs/>
              </w:rPr>
              <w:t>(continued)</w:t>
            </w:r>
          </w:p>
        </w:tc>
      </w:tr>
      <w:tr w:rsidR="005E70C1" w:rsidRPr="00940E38" w14:paraId="77FB1F87" w14:textId="77777777" w:rsidTr="005E70C1">
        <w:tc>
          <w:tcPr>
            <w:tcW w:w="9622" w:type="dxa"/>
          </w:tcPr>
          <w:p w14:paraId="666A9DF3" w14:textId="6F02D6B9" w:rsidR="005E70C1" w:rsidRDefault="005E70C1" w:rsidP="005E70C1">
            <w:pPr>
              <w:pStyle w:val="List"/>
            </w:pPr>
            <w:r>
              <w:t xml:space="preserve">The disclosures above should be provided individually for each material lease or in aggregate for leases involving right-of-use assets of a similar nature. An entity shall aggregate or disaggregate disclosures so that useful information is not obscured by either the inclusion of a large amount of insufficient detail or the aggregation of items that have substantially different characteristics. </w:t>
            </w:r>
            <w:r w:rsidRPr="00225BF3">
              <w:rPr>
                <w:rStyle w:val="SourceReference"/>
                <w:rFonts w:asciiTheme="majorHAnsi" w:eastAsiaTheme="majorEastAsia" w:hAnsiTheme="majorHAnsi" w:cstheme="majorBidi"/>
                <w:bCs/>
                <w:spacing w:val="-2"/>
                <w:szCs w:val="26"/>
              </w:rPr>
              <w:t>[AASB 16.Aus59.2]</w:t>
            </w:r>
          </w:p>
          <w:p w14:paraId="450E4DE2" w14:textId="4F360500" w:rsidR="005E70C1" w:rsidRDefault="005E70C1" w:rsidP="005E70C1">
            <w:pPr>
              <w:pStyle w:val="List"/>
            </w:pPr>
            <w:r>
              <w:t>Disclosures of additional information relating to variable lease payments can include:</w:t>
            </w:r>
          </w:p>
          <w:p w14:paraId="50CEA673" w14:textId="58101AED" w:rsidR="005E70C1" w:rsidRDefault="00BE1D35" w:rsidP="00FC71D7">
            <w:pPr>
              <w:pStyle w:val="Guidancealpha"/>
              <w:numPr>
                <w:ilvl w:val="0"/>
                <w:numId w:val="197"/>
              </w:numPr>
            </w:pPr>
            <w:r>
              <w:t xml:space="preserve">the </w:t>
            </w:r>
            <w:r w:rsidR="005E70C1">
              <w:t>lessee’s reasons for using variable lease payments and the prevalence of those payments;</w:t>
            </w:r>
          </w:p>
          <w:p w14:paraId="22D47155" w14:textId="77777777" w:rsidR="005E70C1" w:rsidRDefault="005E70C1" w:rsidP="00FC71D7">
            <w:pPr>
              <w:pStyle w:val="Guidancealpha"/>
              <w:numPr>
                <w:ilvl w:val="0"/>
                <w:numId w:val="197"/>
              </w:numPr>
            </w:pPr>
            <w:r>
              <w:t>the relative magnitude of variable lease payments to fixed payments;</w:t>
            </w:r>
          </w:p>
          <w:p w14:paraId="4B0C7E67" w14:textId="77777777" w:rsidR="005E70C1" w:rsidRDefault="005E70C1" w:rsidP="00FC71D7">
            <w:pPr>
              <w:pStyle w:val="Guidancealpha"/>
              <w:numPr>
                <w:ilvl w:val="0"/>
                <w:numId w:val="197"/>
              </w:numPr>
            </w:pPr>
            <w:r>
              <w:t>key variables upon which variable lease payments depend on how payments are expected to vary in response to changes in those key variables; and</w:t>
            </w:r>
          </w:p>
          <w:p w14:paraId="395A1BEC" w14:textId="77777777" w:rsidR="005E70C1" w:rsidRDefault="005E70C1" w:rsidP="00FC71D7">
            <w:pPr>
              <w:pStyle w:val="Guidancealpha"/>
              <w:numPr>
                <w:ilvl w:val="0"/>
                <w:numId w:val="197"/>
              </w:numPr>
            </w:pPr>
            <w:r>
              <w:t>other operational and financial effects of variable lease payments.</w:t>
            </w:r>
          </w:p>
          <w:p w14:paraId="50EDF2CB" w14:textId="77777777" w:rsidR="005E70C1" w:rsidRDefault="005E70C1" w:rsidP="005E70C1">
            <w:pPr>
              <w:pStyle w:val="List"/>
            </w:pPr>
            <w:r>
              <w:t>Disclosure of additional information relating to extension and termination options can include:</w:t>
            </w:r>
          </w:p>
          <w:p w14:paraId="53882937" w14:textId="2F77B89F" w:rsidR="005E70C1" w:rsidRDefault="00BE1D35" w:rsidP="00FC71D7">
            <w:pPr>
              <w:pStyle w:val="Guidancealpha"/>
              <w:numPr>
                <w:ilvl w:val="0"/>
                <w:numId w:val="198"/>
              </w:numPr>
            </w:pPr>
            <w:r>
              <w:t xml:space="preserve">the </w:t>
            </w:r>
            <w:r w:rsidR="005E70C1">
              <w:t>lessee’s reasons for using extension options or termination options and the prevalence of those options;</w:t>
            </w:r>
          </w:p>
          <w:p w14:paraId="29A20A29" w14:textId="77777777" w:rsidR="005E70C1" w:rsidRDefault="005E70C1" w:rsidP="00FC71D7">
            <w:pPr>
              <w:pStyle w:val="Guidancealpha"/>
              <w:numPr>
                <w:ilvl w:val="0"/>
                <w:numId w:val="198"/>
              </w:numPr>
            </w:pPr>
            <w:r>
              <w:t>the relative magnitude of optional lease payments to lease payments;</w:t>
            </w:r>
          </w:p>
          <w:p w14:paraId="486C7EF1" w14:textId="77777777" w:rsidR="005E70C1" w:rsidRDefault="005E70C1" w:rsidP="00FC71D7">
            <w:pPr>
              <w:pStyle w:val="Guidancealpha"/>
              <w:numPr>
                <w:ilvl w:val="0"/>
                <w:numId w:val="198"/>
              </w:numPr>
            </w:pPr>
            <w:r>
              <w:t>the prevalence of the exercise of options that were not included in the measurement of lease liabilities; and</w:t>
            </w:r>
          </w:p>
          <w:p w14:paraId="054EB84C" w14:textId="77777777" w:rsidR="005E70C1" w:rsidRPr="00AD0A69" w:rsidRDefault="005E70C1" w:rsidP="00FC71D7">
            <w:pPr>
              <w:pStyle w:val="Guidancealpha"/>
              <w:numPr>
                <w:ilvl w:val="0"/>
                <w:numId w:val="198"/>
              </w:numPr>
            </w:pPr>
            <w:r>
              <w:t>other operational and financial effects of those options.</w:t>
            </w:r>
          </w:p>
          <w:p w14:paraId="473EFBF7" w14:textId="01681A89" w:rsidR="00A27F58" w:rsidRPr="00A27F58" w:rsidRDefault="00A27F58" w:rsidP="00A27F58">
            <w:pPr>
              <w:pStyle w:val="List"/>
            </w:pPr>
            <w:r w:rsidRPr="008D51DB">
              <w:t xml:space="preserve">Extension and termination options are included in </w:t>
            </w:r>
            <w:proofErr w:type="gramStart"/>
            <w:r w:rsidRPr="008D51DB">
              <w:t>a number of</w:t>
            </w:r>
            <w:proofErr w:type="gramEnd"/>
            <w:r w:rsidRPr="008D51DB">
              <w:t xml:space="preserve"> property and equipment leases. These terms are used to maximise operational flexibility in terms of managing contracts. </w:t>
            </w:r>
            <w:proofErr w:type="gramStart"/>
            <w:r w:rsidRPr="008D51DB">
              <w:t>The majority of</w:t>
            </w:r>
            <w:proofErr w:type="gramEnd"/>
            <w:r w:rsidRPr="008D51DB">
              <w:t xml:space="preserve"> extension and termination options held are exercisable only by the entity and not by the respective lessor. In determining the lease term, management considers all facts and circumstances that create an economic incentive to exercise an extension option, or not exercise a termination option. Extension options (or periods after termination options) are only included in the lease term if the lease is reasonably certain to be extended (or not terminated). Potential future cash outflows of $xx have not been included in the lease liability because it is not reasonably certain that the leases will be extended (or not terminated). The assessment is reviewed if a significant event or a significant change in circumstances occurs which affects this assessment and that is within the control of the lessee. During the current financial year, the financial effect of revising lease terms to reflect the effect of exercising extension and termination options was an increase in recognised lease liabilities and right-of-use assets of $xx.</w:t>
            </w:r>
          </w:p>
          <w:p w14:paraId="3800FFCC" w14:textId="5D5057E9" w:rsidR="005E70C1" w:rsidRDefault="005E70C1" w:rsidP="005E70C1">
            <w:pPr>
              <w:rPr>
                <w:b/>
              </w:rPr>
            </w:pPr>
            <w:r>
              <w:rPr>
                <w:b/>
              </w:rPr>
              <w:t>Guidance for 2018-19 Comparatives</w:t>
            </w:r>
          </w:p>
          <w:p w14:paraId="1961F3D4" w14:textId="77777777" w:rsidR="005E70C1" w:rsidRPr="00940E38" w:rsidRDefault="005E70C1" w:rsidP="005E70C1">
            <w:r w:rsidRPr="00940E38">
              <w:rPr>
                <w:b/>
              </w:rPr>
              <w:t>Classification of land and buildings leases</w:t>
            </w:r>
            <w:r w:rsidRPr="00940E38">
              <w:t xml:space="preserve">: The amendment of AASB 117 by AASB 2009-5 removes the specific guidance on classifying land as an </w:t>
            </w:r>
            <w:r w:rsidRPr="00F30FC4">
              <w:t xml:space="preserve">operating lease </w:t>
            </w:r>
            <w:r w:rsidRPr="00940E38">
              <w:t xml:space="preserve">so that only the general guidance remains. The previous specific guidance resulted in </w:t>
            </w:r>
            <w:proofErr w:type="gramStart"/>
            <w:r w:rsidRPr="00940E38">
              <w:t>a number of</w:t>
            </w:r>
            <w:proofErr w:type="gramEnd"/>
            <w:r w:rsidRPr="00940E38">
              <w:t xml:space="preserve"> land and building leases being classified as operating and </w:t>
            </w:r>
            <w:r w:rsidRPr="00F30FC4">
              <w:t>finance leases</w:t>
            </w:r>
            <w:r w:rsidRPr="00940E38">
              <w:t xml:space="preserve"> respectively. The removal of the specific guidance and assessment of land leases based on the general criteria may result in more land leases being classified as </w:t>
            </w:r>
            <w:r w:rsidRPr="00F30FC4">
              <w:t xml:space="preserve">finance leases. </w:t>
            </w:r>
            <w:r w:rsidRPr="00940E38">
              <w:rPr>
                <w:rStyle w:val="SourceReference"/>
              </w:rPr>
              <w:t>[AASB 117.15A]</w:t>
            </w:r>
          </w:p>
          <w:p w14:paraId="5DD3C0C3" w14:textId="77777777" w:rsidR="005E70C1" w:rsidRPr="00940E38" w:rsidRDefault="005E70C1" w:rsidP="005E70C1">
            <w:r w:rsidRPr="00940E38">
              <w:rPr>
                <w:b/>
              </w:rPr>
              <w:t>Contingent rentals</w:t>
            </w:r>
            <w:r w:rsidRPr="00940E38">
              <w:t>: If there are future contingent rentals or future rentals relating to executory costs to be met by the lessees that are payable over the remainder of the lease term, they shall not be included as part of the minimum lease payments.</w:t>
            </w:r>
          </w:p>
          <w:p w14:paraId="1F96F440" w14:textId="77777777" w:rsidR="005E70C1" w:rsidRPr="00940E38" w:rsidRDefault="005E70C1" w:rsidP="005E70C1">
            <w:pPr>
              <w:rPr>
                <w:rStyle w:val="SourceReference"/>
              </w:rPr>
            </w:pPr>
            <w:r w:rsidRPr="00940E38">
              <w:rPr>
                <w:b/>
              </w:rPr>
              <w:t>Sub-leases</w:t>
            </w:r>
            <w:r w:rsidRPr="00940E38">
              <w:t xml:space="preserve">: For non-cancellable sub-leases, the total of future minimum leases payments expected to be received shall be disclosed. </w:t>
            </w:r>
            <w:r w:rsidRPr="00940E38">
              <w:rPr>
                <w:rStyle w:val="SourceReference"/>
              </w:rPr>
              <w:t>[AASB 117.31(d)]</w:t>
            </w:r>
          </w:p>
          <w:p w14:paraId="7D24F4F1" w14:textId="6B8A8383" w:rsidR="005E70C1" w:rsidRPr="00940E38" w:rsidRDefault="005E70C1" w:rsidP="005E70C1">
            <w:r w:rsidRPr="00940E38">
              <w:rPr>
                <w:b/>
              </w:rPr>
              <w:t>Disclosure requirements</w:t>
            </w:r>
            <w:r>
              <w:rPr>
                <w:b/>
              </w:rPr>
              <w:t xml:space="preserve"> under AASB 117</w:t>
            </w:r>
            <w:r w:rsidRPr="00940E38">
              <w:t xml:space="preserve">: </w:t>
            </w:r>
            <w:r w:rsidR="00BE1D35">
              <w:t xml:space="preserve">A </w:t>
            </w:r>
            <w:r w:rsidRPr="00940E38">
              <w:t>general description of the lessee’s material leasing arrangements, including:</w:t>
            </w:r>
          </w:p>
          <w:p w14:paraId="0DD5BC83" w14:textId="77777777" w:rsidR="005E70C1" w:rsidRPr="00940E38" w:rsidRDefault="005E70C1" w:rsidP="00FC71D7">
            <w:pPr>
              <w:pStyle w:val="Guidancealpha"/>
              <w:numPr>
                <w:ilvl w:val="0"/>
                <w:numId w:val="199"/>
              </w:numPr>
            </w:pPr>
            <w:r w:rsidRPr="00940E38">
              <w:t>the basis on which contingent rent payable is determined;</w:t>
            </w:r>
          </w:p>
          <w:p w14:paraId="5BADA3E9" w14:textId="77777777" w:rsidR="005E70C1" w:rsidRPr="00940E38" w:rsidRDefault="005E70C1" w:rsidP="00FC71D7">
            <w:pPr>
              <w:pStyle w:val="Guidancealpha"/>
              <w:numPr>
                <w:ilvl w:val="0"/>
                <w:numId w:val="199"/>
              </w:numPr>
            </w:pPr>
            <w:r w:rsidRPr="00940E38">
              <w:t>the existence and terms of renewal or purchase options and escalation clauses; and</w:t>
            </w:r>
          </w:p>
          <w:p w14:paraId="2F7615EF" w14:textId="77777777" w:rsidR="005E70C1" w:rsidRPr="00940E38" w:rsidRDefault="005E70C1" w:rsidP="00FC71D7">
            <w:pPr>
              <w:pStyle w:val="Guidancealpha"/>
              <w:numPr>
                <w:ilvl w:val="0"/>
                <w:numId w:val="199"/>
              </w:numPr>
            </w:pPr>
            <w:r w:rsidRPr="00940E38">
              <w:t xml:space="preserve">restrictions imposed by lease arrangements such as those concerning dividends, additional debt and further leasing. </w:t>
            </w:r>
            <w:r w:rsidRPr="00940E38">
              <w:rPr>
                <w:rStyle w:val="SourceReference"/>
              </w:rPr>
              <w:t>[AASB 117.31(e)]</w:t>
            </w:r>
          </w:p>
          <w:p w14:paraId="60344811" w14:textId="09BBBE7E" w:rsidR="005E70C1" w:rsidRPr="00940E38" w:rsidRDefault="005E70C1" w:rsidP="005E70C1">
            <w:r w:rsidRPr="00940E38">
              <w:rPr>
                <w:b/>
              </w:rPr>
              <w:t>Other disclosures</w:t>
            </w:r>
            <w:r w:rsidRPr="00940E38">
              <w:t xml:space="preserve">: </w:t>
            </w:r>
            <w:r w:rsidR="00BE1D35" w:rsidRPr="00940E38">
              <w:t xml:space="preserve">Disclosure </w:t>
            </w:r>
            <w:r w:rsidRPr="00940E38">
              <w:t xml:space="preserve">requirements specified by the relevant standards in relation to property, plant and equipment, intangible assets, impairment of assets, investment property and agriculture apply to the lessor for assets provided under </w:t>
            </w:r>
            <w:r w:rsidRPr="009F02C4">
              <w:t>operating leases.</w:t>
            </w:r>
          </w:p>
          <w:p w14:paraId="50BD90A3" w14:textId="77777777" w:rsidR="005E70C1" w:rsidRPr="00940E38" w:rsidRDefault="005E70C1" w:rsidP="005E70C1">
            <w:r w:rsidRPr="00940E38">
              <w:t xml:space="preserve">AASB Interpretation 4 </w:t>
            </w:r>
            <w:r w:rsidRPr="00940E38">
              <w:rPr>
                <w:i/>
              </w:rPr>
              <w:t xml:space="preserve">Determining whether an Arrangement Contains a Lease </w:t>
            </w:r>
            <w:r w:rsidRPr="00940E38">
              <w:t xml:space="preserve">requires the lessee to treat all payments under </w:t>
            </w:r>
            <w:r w:rsidRPr="009F02C4">
              <w:t>operating lease</w:t>
            </w:r>
            <w:r w:rsidRPr="00940E38">
              <w:t xml:space="preserve"> arrangement as lease payments for the purposes of complying with the disclosure requirements of AASB 117, but:</w:t>
            </w:r>
          </w:p>
          <w:p w14:paraId="13629C9A" w14:textId="77777777" w:rsidR="005E70C1" w:rsidRPr="00940E38" w:rsidRDefault="005E70C1" w:rsidP="00FC71D7">
            <w:pPr>
              <w:pStyle w:val="Guidancealpha"/>
              <w:numPr>
                <w:ilvl w:val="0"/>
                <w:numId w:val="201"/>
              </w:numPr>
            </w:pPr>
            <w:r w:rsidRPr="00940E38">
              <w:t xml:space="preserve">disclose those payments separately from minimum lease payments of other arrangements that do not include payments for non-lease elements; and </w:t>
            </w:r>
          </w:p>
          <w:p w14:paraId="4B46D8E1" w14:textId="29305583" w:rsidR="005E70C1" w:rsidRPr="00940E38" w:rsidRDefault="005E70C1" w:rsidP="000140BC">
            <w:pPr>
              <w:pStyle w:val="Guidancealpha"/>
              <w:numPr>
                <w:ilvl w:val="0"/>
                <w:numId w:val="201"/>
              </w:numPr>
            </w:pPr>
            <w:r w:rsidRPr="00940E38">
              <w:t xml:space="preserve">state that the disclosed payments also include payments for non-lease elements in the arrangement. </w:t>
            </w:r>
            <w:r w:rsidRPr="00940E38">
              <w:rPr>
                <w:rStyle w:val="SourceReference"/>
              </w:rPr>
              <w:t>[AASB 117.57]</w:t>
            </w:r>
          </w:p>
        </w:tc>
      </w:tr>
    </w:tbl>
    <w:p w14:paraId="27E0F050" w14:textId="77777777" w:rsidR="00E73BC6" w:rsidRPr="00940E38" w:rsidRDefault="00E73BC6" w:rsidP="005E70C1"/>
    <w:p w14:paraId="7B6FE781" w14:textId="77777777" w:rsidR="00E73BC6" w:rsidRPr="005E70C1" w:rsidRDefault="00E73BC6" w:rsidP="005E70C1">
      <w:r w:rsidRPr="005E70C1">
        <w:br w:type="page"/>
      </w:r>
    </w:p>
    <w:p w14:paraId="0F1133C8" w14:textId="77777777" w:rsidR="00E73BC6" w:rsidRPr="00940E38" w:rsidRDefault="00E73BC6" w:rsidP="00E73BC6">
      <w:pPr>
        <w:pStyle w:val="Heading2"/>
      </w:pPr>
      <w:bookmarkStart w:id="322" w:name="_Toc42054727"/>
      <w:bookmarkStart w:id="323" w:name="_Toc42218684"/>
      <w:r w:rsidRPr="00940E38">
        <w:lastRenderedPageBreak/>
        <w:t>Cash flow information and balances</w:t>
      </w:r>
      <w:bookmarkEnd w:id="322"/>
      <w:bookmarkEnd w:id="323"/>
    </w:p>
    <w:p w14:paraId="21FC3322" w14:textId="77777777" w:rsidR="00E73BC6" w:rsidRPr="00940E38" w:rsidRDefault="00E73BC6" w:rsidP="00E73BC6">
      <w:r w:rsidRPr="00940E38">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63427106" w14:textId="77777777" w:rsidR="00E73BC6" w:rsidRPr="00940E38" w:rsidRDefault="00E73BC6" w:rsidP="00E73BC6">
      <w:r w:rsidRPr="00940E38">
        <w:t>For cash flow statement presentation purposes, cash and cash equivalents include bank overdrafts, which are included as current borrowings on the balance sheet, as indicated in the reconciliation below.</w:t>
      </w:r>
    </w:p>
    <w:p w14:paraId="06F6CC93"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0" w:type="auto"/>
        <w:tblLayout w:type="fixed"/>
        <w:tblLook w:val="02E0" w:firstRow="1" w:lastRow="1" w:firstColumn="1" w:lastColumn="0" w:noHBand="1" w:noVBand="0"/>
      </w:tblPr>
      <w:tblGrid>
        <w:gridCol w:w="1569"/>
        <w:gridCol w:w="6086"/>
        <w:gridCol w:w="991"/>
        <w:gridCol w:w="992"/>
      </w:tblGrid>
      <w:tr w:rsidR="00E73BC6" w:rsidRPr="006C25FE" w14:paraId="7A6D9D02" w14:textId="77777777" w:rsidTr="00CF26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9" w:type="dxa"/>
            <w:hideMark/>
          </w:tcPr>
          <w:p w14:paraId="4512CB44" w14:textId="77777777" w:rsidR="00E73BC6" w:rsidRPr="006C25FE" w:rsidRDefault="00E73BC6" w:rsidP="00CF2696">
            <w:pPr>
              <w:ind w:left="0"/>
            </w:pPr>
            <w:r w:rsidRPr="006C25FE">
              <w:t>Source reference</w:t>
            </w:r>
          </w:p>
        </w:tc>
        <w:tc>
          <w:tcPr>
            <w:tcW w:w="6086" w:type="dxa"/>
            <w:hideMark/>
          </w:tcPr>
          <w:p w14:paraId="7D0CBB74" w14:textId="77777777" w:rsidR="00E73BC6" w:rsidRPr="006C25F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6C25FE">
              <w:t xml:space="preserve"> </w:t>
            </w:r>
          </w:p>
        </w:tc>
        <w:tc>
          <w:tcPr>
            <w:cnfStyle w:val="000001000000" w:firstRow="0" w:lastRow="0" w:firstColumn="0" w:lastColumn="0" w:oddVBand="0" w:evenVBand="1" w:oddHBand="0" w:evenHBand="0" w:firstRowFirstColumn="0" w:firstRowLastColumn="0" w:lastRowFirstColumn="0" w:lastRowLastColumn="0"/>
            <w:tcW w:w="991" w:type="dxa"/>
            <w:noWrap/>
            <w:hideMark/>
          </w:tcPr>
          <w:p w14:paraId="6C80437B" w14:textId="77777777" w:rsidR="00E73BC6" w:rsidRPr="006C25FE" w:rsidRDefault="00E73BC6" w:rsidP="00E73BC6">
            <w:pPr>
              <w:ind w:left="0" w:firstLine="0"/>
            </w:pPr>
            <w:r w:rsidRPr="006C25FE">
              <w:t>2020</w:t>
            </w:r>
          </w:p>
        </w:tc>
        <w:tc>
          <w:tcPr>
            <w:tcW w:w="992" w:type="dxa"/>
            <w:noWrap/>
            <w:hideMark/>
          </w:tcPr>
          <w:p w14:paraId="0FA9A6B8" w14:textId="77777777" w:rsidR="00E73BC6" w:rsidRPr="006C25FE" w:rsidRDefault="00E73BC6" w:rsidP="00E73BC6">
            <w:pPr>
              <w:ind w:left="0" w:firstLine="0"/>
              <w:cnfStyle w:val="100000000000" w:firstRow="1" w:lastRow="0" w:firstColumn="0" w:lastColumn="0" w:oddVBand="0" w:evenVBand="0" w:oddHBand="0" w:evenHBand="0" w:firstRowFirstColumn="0" w:firstRowLastColumn="0" w:lastRowFirstColumn="0" w:lastRowLastColumn="0"/>
            </w:pPr>
            <w:r w:rsidRPr="006C25FE">
              <w:t>2019</w:t>
            </w:r>
          </w:p>
        </w:tc>
      </w:tr>
      <w:tr w:rsidR="00E73BC6" w:rsidRPr="006C25FE" w14:paraId="24656E8C" w14:textId="77777777" w:rsidTr="00CF2696">
        <w:tc>
          <w:tcPr>
            <w:cnfStyle w:val="001000000000" w:firstRow="0" w:lastRow="0" w:firstColumn="1" w:lastColumn="0" w:oddVBand="0" w:evenVBand="0" w:oddHBand="0" w:evenHBand="0" w:firstRowFirstColumn="0" w:firstRowLastColumn="0" w:lastRowFirstColumn="0" w:lastRowLastColumn="0"/>
            <w:tcW w:w="1569" w:type="dxa"/>
            <w:hideMark/>
          </w:tcPr>
          <w:p w14:paraId="5A2D5075" w14:textId="77777777" w:rsidR="00E73BC6" w:rsidRPr="006C25FE" w:rsidRDefault="00E73BC6" w:rsidP="00CF2696">
            <w:pPr>
              <w:ind w:left="0"/>
            </w:pPr>
            <w:r w:rsidRPr="006C25FE">
              <w:t>AASB 107.45</w:t>
            </w:r>
          </w:p>
        </w:tc>
        <w:tc>
          <w:tcPr>
            <w:tcW w:w="6086" w:type="dxa"/>
            <w:hideMark/>
          </w:tcPr>
          <w:p w14:paraId="177486BA"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Total cash and deposits disclosed in the balance sheet</w:t>
            </w:r>
          </w:p>
        </w:tc>
        <w:tc>
          <w:tcPr>
            <w:cnfStyle w:val="000001000000" w:firstRow="0" w:lastRow="0" w:firstColumn="0" w:lastColumn="0" w:oddVBand="0" w:evenVBand="1" w:oddHBand="0" w:evenHBand="0" w:firstRowFirstColumn="0" w:firstRowLastColumn="0" w:lastRowFirstColumn="0" w:lastRowLastColumn="0"/>
            <w:tcW w:w="991" w:type="dxa"/>
            <w:noWrap/>
            <w:hideMark/>
          </w:tcPr>
          <w:p w14:paraId="6C614876" w14:textId="77777777" w:rsidR="00E73BC6" w:rsidRPr="006C25FE" w:rsidRDefault="00E73BC6" w:rsidP="00E73BC6">
            <w:pPr>
              <w:ind w:left="0" w:firstLine="0"/>
            </w:pPr>
            <w:r w:rsidRPr="006C25FE">
              <w:t>70 774</w:t>
            </w:r>
          </w:p>
        </w:tc>
        <w:tc>
          <w:tcPr>
            <w:tcW w:w="992" w:type="dxa"/>
            <w:noWrap/>
            <w:hideMark/>
          </w:tcPr>
          <w:p w14:paraId="6B25CE3A" w14:textId="77777777" w:rsidR="00E73BC6" w:rsidRPr="006C25F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6C25FE">
              <w:t>65 723</w:t>
            </w:r>
          </w:p>
        </w:tc>
      </w:tr>
      <w:tr w:rsidR="00E73BC6" w:rsidRPr="006C25FE" w14:paraId="0914480F" w14:textId="77777777" w:rsidTr="00CF2696">
        <w:tc>
          <w:tcPr>
            <w:cnfStyle w:val="001000000000" w:firstRow="0" w:lastRow="0" w:firstColumn="1" w:lastColumn="0" w:oddVBand="0" w:evenVBand="0" w:oddHBand="0" w:evenHBand="0" w:firstRowFirstColumn="0" w:firstRowLastColumn="0" w:lastRowFirstColumn="0" w:lastRowLastColumn="0"/>
            <w:tcW w:w="1569" w:type="dxa"/>
            <w:hideMark/>
          </w:tcPr>
          <w:p w14:paraId="624EC4DA" w14:textId="77777777" w:rsidR="00E73BC6" w:rsidRPr="006C25FE" w:rsidRDefault="00E73BC6" w:rsidP="00CF2696">
            <w:pPr>
              <w:ind w:left="0"/>
            </w:pPr>
          </w:p>
        </w:tc>
        <w:tc>
          <w:tcPr>
            <w:tcW w:w="6086" w:type="dxa"/>
            <w:hideMark/>
          </w:tcPr>
          <w:p w14:paraId="02E2D0CA"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Bank overdraft</w:t>
            </w:r>
          </w:p>
        </w:tc>
        <w:tc>
          <w:tcPr>
            <w:cnfStyle w:val="000001000000" w:firstRow="0" w:lastRow="0" w:firstColumn="0" w:lastColumn="0" w:oddVBand="0" w:evenVBand="1" w:oddHBand="0" w:evenHBand="0" w:firstRowFirstColumn="0" w:firstRowLastColumn="0" w:lastRowFirstColumn="0" w:lastRowLastColumn="0"/>
            <w:tcW w:w="991" w:type="dxa"/>
            <w:noWrap/>
            <w:hideMark/>
          </w:tcPr>
          <w:p w14:paraId="527096F2" w14:textId="77777777" w:rsidR="00E73BC6" w:rsidRPr="006C25FE" w:rsidRDefault="00E73BC6" w:rsidP="00E73BC6">
            <w:pPr>
              <w:ind w:left="0" w:firstLine="0"/>
            </w:pPr>
            <w:r w:rsidRPr="006C25FE">
              <w:t>..</w:t>
            </w:r>
          </w:p>
        </w:tc>
        <w:tc>
          <w:tcPr>
            <w:tcW w:w="992" w:type="dxa"/>
            <w:noWrap/>
            <w:hideMark/>
          </w:tcPr>
          <w:p w14:paraId="445B9948" w14:textId="77777777" w:rsidR="00E73BC6" w:rsidRPr="006C25F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6C25FE">
              <w:t>(5 437)</w:t>
            </w:r>
          </w:p>
        </w:tc>
      </w:tr>
      <w:tr w:rsidR="00E73BC6" w:rsidRPr="006C25FE" w14:paraId="738F6524" w14:textId="77777777" w:rsidTr="00CF2696">
        <w:tc>
          <w:tcPr>
            <w:cnfStyle w:val="001000000000" w:firstRow="0" w:lastRow="0" w:firstColumn="1" w:lastColumn="0" w:oddVBand="0" w:evenVBand="0" w:oddHBand="0" w:evenHBand="0" w:firstRowFirstColumn="0" w:firstRowLastColumn="0" w:lastRowFirstColumn="0" w:lastRowLastColumn="0"/>
            <w:tcW w:w="1569" w:type="dxa"/>
            <w:hideMark/>
          </w:tcPr>
          <w:p w14:paraId="6A1D2650" w14:textId="77777777" w:rsidR="00E73BC6" w:rsidRPr="006C25FE" w:rsidRDefault="00E73BC6" w:rsidP="00CF2696">
            <w:pPr>
              <w:ind w:left="0"/>
            </w:pPr>
          </w:p>
        </w:tc>
        <w:tc>
          <w:tcPr>
            <w:tcW w:w="6086" w:type="dxa"/>
            <w:hideMark/>
          </w:tcPr>
          <w:p w14:paraId="7B53B41C" w14:textId="77777777" w:rsidR="00E73BC6" w:rsidRPr="006C25FE" w:rsidRDefault="00E73BC6" w:rsidP="00E73BC6">
            <w:pPr>
              <w:ind w:left="0" w:firstLine="0"/>
              <w:jc w:val="left"/>
              <w:cnfStyle w:val="000000000000" w:firstRow="0" w:lastRow="0" w:firstColumn="0" w:lastColumn="0" w:oddVBand="0" w:evenVBand="0" w:oddHBand="0" w:evenHBand="0" w:firstRowFirstColumn="0" w:firstRowLastColumn="0" w:lastRowFirstColumn="0" w:lastRowLastColumn="0"/>
            </w:pPr>
            <w:r w:rsidRPr="006C25FE">
              <w:t>Discontinued operations</w:t>
            </w:r>
          </w:p>
        </w:tc>
        <w:tc>
          <w:tcPr>
            <w:cnfStyle w:val="000001000000" w:firstRow="0" w:lastRow="0" w:firstColumn="0" w:lastColumn="0" w:oddVBand="0" w:evenVBand="1" w:oddHBand="0" w:evenHBand="0" w:firstRowFirstColumn="0" w:firstRowLastColumn="0" w:lastRowFirstColumn="0" w:lastRowLastColumn="0"/>
            <w:tcW w:w="991" w:type="dxa"/>
            <w:noWrap/>
            <w:hideMark/>
          </w:tcPr>
          <w:p w14:paraId="55318956" w14:textId="77777777" w:rsidR="00E73BC6" w:rsidRPr="006C25FE" w:rsidRDefault="00E73BC6" w:rsidP="00E73BC6">
            <w:pPr>
              <w:ind w:left="0" w:firstLine="0"/>
            </w:pPr>
            <w:r w:rsidRPr="006C25FE">
              <w:t>4 906</w:t>
            </w:r>
          </w:p>
        </w:tc>
        <w:tc>
          <w:tcPr>
            <w:tcW w:w="992" w:type="dxa"/>
            <w:noWrap/>
            <w:hideMark/>
          </w:tcPr>
          <w:p w14:paraId="686E891F" w14:textId="77777777" w:rsidR="00E73BC6" w:rsidRPr="006C25FE" w:rsidRDefault="00E73BC6" w:rsidP="00E73BC6">
            <w:pPr>
              <w:ind w:left="0" w:firstLine="0"/>
              <w:cnfStyle w:val="000000000000" w:firstRow="0" w:lastRow="0" w:firstColumn="0" w:lastColumn="0" w:oddVBand="0" w:evenVBand="0" w:oddHBand="0" w:evenHBand="0" w:firstRowFirstColumn="0" w:firstRowLastColumn="0" w:lastRowFirstColumn="0" w:lastRowLastColumn="0"/>
            </w:pPr>
            <w:r w:rsidRPr="006C25FE">
              <w:t>1 283</w:t>
            </w:r>
          </w:p>
        </w:tc>
      </w:tr>
      <w:tr w:rsidR="00E73BC6" w:rsidRPr="006C25FE" w14:paraId="2E22AB05" w14:textId="77777777" w:rsidTr="00CF269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69" w:type="dxa"/>
            <w:hideMark/>
          </w:tcPr>
          <w:p w14:paraId="5F281215" w14:textId="77777777" w:rsidR="00E73BC6" w:rsidRPr="006C25FE" w:rsidRDefault="00E73BC6" w:rsidP="00CF2696">
            <w:pPr>
              <w:ind w:left="0"/>
            </w:pPr>
            <w:r w:rsidRPr="006C25FE">
              <w:t>AASB 107.45</w:t>
            </w:r>
          </w:p>
        </w:tc>
        <w:tc>
          <w:tcPr>
            <w:tcW w:w="6086" w:type="dxa"/>
            <w:hideMark/>
          </w:tcPr>
          <w:p w14:paraId="1F4AA126" w14:textId="77777777" w:rsidR="00E73BC6" w:rsidRPr="006C25FE"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6C25FE">
              <w:t>Balance as per cash flow statement</w:t>
            </w:r>
          </w:p>
        </w:tc>
        <w:tc>
          <w:tcPr>
            <w:cnfStyle w:val="000001000000" w:firstRow="0" w:lastRow="0" w:firstColumn="0" w:lastColumn="0" w:oddVBand="0" w:evenVBand="1" w:oddHBand="0" w:evenHBand="0" w:firstRowFirstColumn="0" w:firstRowLastColumn="0" w:lastRowFirstColumn="0" w:lastRowLastColumn="0"/>
            <w:tcW w:w="991" w:type="dxa"/>
            <w:noWrap/>
            <w:hideMark/>
          </w:tcPr>
          <w:p w14:paraId="0D14E967" w14:textId="77777777" w:rsidR="00E73BC6" w:rsidRPr="006C25FE" w:rsidRDefault="00E73BC6" w:rsidP="00E73BC6">
            <w:pPr>
              <w:ind w:left="0" w:firstLine="0"/>
            </w:pPr>
            <w:r w:rsidRPr="006C25FE">
              <w:t>75 680</w:t>
            </w:r>
          </w:p>
        </w:tc>
        <w:tc>
          <w:tcPr>
            <w:tcW w:w="992" w:type="dxa"/>
            <w:noWrap/>
            <w:hideMark/>
          </w:tcPr>
          <w:p w14:paraId="764AC98A" w14:textId="77777777" w:rsidR="00E73BC6" w:rsidRPr="006C25FE"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6C25FE">
              <w:t>61 569</w:t>
            </w:r>
          </w:p>
        </w:tc>
      </w:tr>
    </w:tbl>
    <w:p w14:paraId="581BEF88" w14:textId="77777777" w:rsidR="00E73BC6" w:rsidRPr="00940E38" w:rsidRDefault="00E73BC6" w:rsidP="00E73BC6">
      <w:pPr>
        <w:pStyle w:val="TableUnits"/>
      </w:pPr>
    </w:p>
    <w:p w14:paraId="42C125C6" w14:textId="77777777" w:rsidR="00E73BC6" w:rsidRPr="00940E38" w:rsidRDefault="00E73BC6" w:rsidP="00E73BC6">
      <w:r w:rsidRPr="00940E38">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940E38">
        <w:rPr>
          <w:rStyle w:val="SourceReference"/>
        </w:rPr>
        <w:t>[FMA section 13-17]</w:t>
      </w:r>
    </w:p>
    <w:p w14:paraId="06D306F5" w14:textId="77777777" w:rsidR="00E73BC6" w:rsidRPr="00940E38" w:rsidRDefault="00E73BC6" w:rsidP="00E73BC6">
      <w:r w:rsidRPr="00940E38">
        <w:t>These funding arrangements often result in the Department having a notional shortfall in the cash at bank required for payment of unpresented cheques at reporting date. At 30 June 20</w:t>
      </w:r>
      <w:r>
        <w:t>20</w:t>
      </w:r>
      <w:r w:rsidRPr="00940E38">
        <w:t>, cash at bank included the amount of a notional shortfall for the payment of unpresented cheques of $10 000 (2018: $6 000).</w:t>
      </w:r>
    </w:p>
    <w:p w14:paraId="68BE994D" w14:textId="77777777" w:rsidR="00E73BC6" w:rsidRPr="00940E38" w:rsidRDefault="00E73BC6" w:rsidP="00E73BC6">
      <w:pPr>
        <w:pStyle w:val="Heading3"/>
      </w:pPr>
      <w:r w:rsidRPr="00940E38">
        <w:t xml:space="preserve">Reconciliation of net result for the period to cash flow from operating activities </w:t>
      </w:r>
      <w:r w:rsidRPr="00940E38">
        <w:rPr>
          <w:rStyle w:val="SourceReference"/>
          <w:b w:val="0"/>
        </w:rPr>
        <w:t>[AASB 1054.16]</w:t>
      </w:r>
    </w:p>
    <w:p w14:paraId="730C16EE"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0" w:type="auto"/>
        <w:tblLayout w:type="fixed"/>
        <w:tblLook w:val="02E0" w:firstRow="1" w:lastRow="1" w:firstColumn="1" w:lastColumn="0" w:noHBand="1" w:noVBand="0"/>
      </w:tblPr>
      <w:tblGrid>
        <w:gridCol w:w="7627"/>
        <w:gridCol w:w="970"/>
        <w:gridCol w:w="970"/>
      </w:tblGrid>
      <w:tr w:rsidR="00E73BC6" w:rsidRPr="006C25FE" w14:paraId="48C852D9" w14:textId="77777777" w:rsidTr="00D30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7" w:type="dxa"/>
            <w:tcBorders>
              <w:bottom w:val="nil"/>
            </w:tcBorders>
            <w:hideMark/>
          </w:tcPr>
          <w:p w14:paraId="31D8A13F" w14:textId="77777777" w:rsidR="00E73BC6" w:rsidRPr="006C25FE" w:rsidRDefault="00E73BC6" w:rsidP="00CF2696">
            <w:r w:rsidRPr="006C25FE">
              <w:t> </w:t>
            </w:r>
          </w:p>
        </w:tc>
        <w:tc>
          <w:tcPr>
            <w:cnfStyle w:val="000010000000" w:firstRow="0" w:lastRow="0" w:firstColumn="0" w:lastColumn="0" w:oddVBand="1" w:evenVBand="0" w:oddHBand="0" w:evenHBand="0" w:firstRowFirstColumn="0" w:firstRowLastColumn="0" w:lastRowFirstColumn="0" w:lastRowLastColumn="0"/>
            <w:tcW w:w="970" w:type="dxa"/>
            <w:tcBorders>
              <w:bottom w:val="nil"/>
            </w:tcBorders>
            <w:noWrap/>
            <w:hideMark/>
          </w:tcPr>
          <w:p w14:paraId="5EAEC03B" w14:textId="77777777" w:rsidR="00E73BC6" w:rsidRPr="006C25FE" w:rsidRDefault="00E73BC6" w:rsidP="00CF2696">
            <w:r w:rsidRPr="006C25FE">
              <w:t>2020</w:t>
            </w:r>
          </w:p>
        </w:tc>
        <w:tc>
          <w:tcPr>
            <w:tcW w:w="970" w:type="dxa"/>
            <w:tcBorders>
              <w:bottom w:val="nil"/>
            </w:tcBorders>
            <w:noWrap/>
            <w:hideMark/>
          </w:tcPr>
          <w:p w14:paraId="7111892C" w14:textId="77777777" w:rsidR="00E73BC6" w:rsidRPr="006C25FE" w:rsidRDefault="00E73BC6" w:rsidP="00CF2696">
            <w:pPr>
              <w:cnfStyle w:val="100000000000" w:firstRow="1" w:lastRow="0" w:firstColumn="0" w:lastColumn="0" w:oddVBand="0" w:evenVBand="0" w:oddHBand="0" w:evenHBand="0" w:firstRowFirstColumn="0" w:firstRowLastColumn="0" w:lastRowFirstColumn="0" w:lastRowLastColumn="0"/>
            </w:pPr>
            <w:r w:rsidRPr="006C25FE">
              <w:t>2019</w:t>
            </w:r>
          </w:p>
        </w:tc>
      </w:tr>
      <w:tr w:rsidR="00E73BC6" w:rsidRPr="00D30844" w14:paraId="57FEEA3E" w14:textId="77777777" w:rsidTr="00D30844">
        <w:trPr>
          <w:cantSplit w:val="0"/>
        </w:trPr>
        <w:tc>
          <w:tcPr>
            <w:cnfStyle w:val="001000000000" w:firstRow="0" w:lastRow="0" w:firstColumn="1" w:lastColumn="0" w:oddVBand="0" w:evenVBand="0" w:oddHBand="0" w:evenHBand="0" w:firstRowFirstColumn="0" w:firstRowLastColumn="0" w:lastRowFirstColumn="0" w:lastRowLastColumn="0"/>
            <w:tcW w:w="7627" w:type="dxa"/>
            <w:tcBorders>
              <w:bottom w:val="single" w:sz="6" w:space="0" w:color="auto"/>
            </w:tcBorders>
            <w:hideMark/>
          </w:tcPr>
          <w:p w14:paraId="481F1E08" w14:textId="77777777" w:rsidR="00E73BC6" w:rsidRPr="00D30844" w:rsidRDefault="00E73BC6" w:rsidP="00CF2696">
            <w:pPr>
              <w:ind w:left="0" w:firstLine="0"/>
              <w:rPr>
                <w:b/>
                <w:bCs/>
              </w:rPr>
            </w:pPr>
            <w:r w:rsidRPr="00D30844">
              <w:rPr>
                <w:b/>
                <w:bCs/>
              </w:rPr>
              <w:t>Net result for the period</w:t>
            </w:r>
          </w:p>
        </w:tc>
        <w:tc>
          <w:tcPr>
            <w:cnfStyle w:val="000010000000" w:firstRow="0" w:lastRow="0" w:firstColumn="0" w:lastColumn="0" w:oddVBand="1" w:evenVBand="0" w:oddHBand="0" w:evenHBand="0" w:firstRowFirstColumn="0" w:firstRowLastColumn="0" w:lastRowFirstColumn="0" w:lastRowLastColumn="0"/>
            <w:tcW w:w="970" w:type="dxa"/>
            <w:tcBorders>
              <w:bottom w:val="single" w:sz="6" w:space="0" w:color="auto"/>
            </w:tcBorders>
            <w:noWrap/>
            <w:hideMark/>
          </w:tcPr>
          <w:p w14:paraId="6CCFF285" w14:textId="1560929F" w:rsidR="00E73BC6" w:rsidRPr="00D30844" w:rsidRDefault="00D30844" w:rsidP="00CF2696">
            <w:pPr>
              <w:rPr>
                <w:b/>
                <w:bCs/>
              </w:rPr>
            </w:pPr>
            <w:r>
              <w:rPr>
                <w:b/>
                <w:bCs/>
              </w:rPr>
              <w:t>6 181</w:t>
            </w:r>
          </w:p>
        </w:tc>
        <w:tc>
          <w:tcPr>
            <w:tcW w:w="970" w:type="dxa"/>
            <w:tcBorders>
              <w:bottom w:val="single" w:sz="6" w:space="0" w:color="auto"/>
            </w:tcBorders>
            <w:noWrap/>
            <w:hideMark/>
          </w:tcPr>
          <w:p w14:paraId="0097BB73" w14:textId="4F7D2DD6" w:rsidR="00E73BC6" w:rsidRPr="00D30844" w:rsidRDefault="00D30844" w:rsidP="00CF2696">
            <w:pPr>
              <w:cnfStyle w:val="000000000000" w:firstRow="0" w:lastRow="0" w:firstColumn="0" w:lastColumn="0" w:oddVBand="0" w:evenVBand="0" w:oddHBand="0" w:evenHBand="0" w:firstRowFirstColumn="0" w:firstRowLastColumn="0" w:lastRowFirstColumn="0" w:lastRowLastColumn="0"/>
              <w:rPr>
                <w:b/>
                <w:bCs/>
              </w:rPr>
            </w:pPr>
            <w:r>
              <w:rPr>
                <w:b/>
                <w:bCs/>
              </w:rPr>
              <w:t>6 904</w:t>
            </w:r>
          </w:p>
        </w:tc>
      </w:tr>
      <w:tr w:rsidR="00E73BC6" w:rsidRPr="006C25FE" w14:paraId="100FCD14" w14:textId="77777777" w:rsidTr="00D30844">
        <w:trPr>
          <w:cantSplit w:val="0"/>
        </w:trPr>
        <w:tc>
          <w:tcPr>
            <w:cnfStyle w:val="001000000000" w:firstRow="0" w:lastRow="0" w:firstColumn="1" w:lastColumn="0" w:oddVBand="0" w:evenVBand="0" w:oddHBand="0" w:evenHBand="0" w:firstRowFirstColumn="0" w:firstRowLastColumn="0" w:lastRowFirstColumn="0" w:lastRowLastColumn="0"/>
            <w:tcW w:w="7627" w:type="dxa"/>
            <w:tcBorders>
              <w:top w:val="single" w:sz="6" w:space="0" w:color="auto"/>
            </w:tcBorders>
            <w:hideMark/>
          </w:tcPr>
          <w:p w14:paraId="696D2098" w14:textId="77777777" w:rsidR="00E73BC6" w:rsidRPr="006C25FE" w:rsidRDefault="00E73BC6" w:rsidP="00CF2696">
            <w:pPr>
              <w:ind w:left="0" w:firstLine="0"/>
            </w:pPr>
            <w:r w:rsidRPr="006C25FE">
              <w:t>Non</w:t>
            </w:r>
            <w:r w:rsidRPr="006C25FE">
              <w:noBreakHyphen/>
              <w:t>cash movements</w:t>
            </w:r>
          </w:p>
        </w:tc>
        <w:tc>
          <w:tcPr>
            <w:cnfStyle w:val="000010000000" w:firstRow="0" w:lastRow="0" w:firstColumn="0" w:lastColumn="0" w:oddVBand="1" w:evenVBand="0" w:oddHBand="0" w:evenHBand="0" w:firstRowFirstColumn="0" w:firstRowLastColumn="0" w:lastRowFirstColumn="0" w:lastRowLastColumn="0"/>
            <w:tcW w:w="970" w:type="dxa"/>
            <w:tcBorders>
              <w:top w:val="single" w:sz="6" w:space="0" w:color="auto"/>
            </w:tcBorders>
            <w:noWrap/>
            <w:hideMark/>
          </w:tcPr>
          <w:p w14:paraId="1A8844E2" w14:textId="77777777" w:rsidR="00E73BC6" w:rsidRPr="006C25FE" w:rsidRDefault="00E73BC6" w:rsidP="00CF2696">
            <w:r w:rsidRPr="006C25FE">
              <w:t xml:space="preserve"> </w:t>
            </w:r>
          </w:p>
        </w:tc>
        <w:tc>
          <w:tcPr>
            <w:tcW w:w="970" w:type="dxa"/>
            <w:tcBorders>
              <w:top w:val="single" w:sz="6" w:space="0" w:color="auto"/>
            </w:tcBorders>
            <w:noWrap/>
            <w:hideMark/>
          </w:tcPr>
          <w:p w14:paraId="78C74786"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 xml:space="preserve"> </w:t>
            </w:r>
          </w:p>
        </w:tc>
      </w:tr>
      <w:tr w:rsidR="00E73BC6" w:rsidRPr="006C25FE" w14:paraId="3DEADAAA"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493B333C" w14:textId="77777777" w:rsidR="00E73BC6" w:rsidRPr="006C25FE" w:rsidRDefault="00E73BC6" w:rsidP="00CF2696">
            <w:pPr>
              <w:ind w:left="0" w:firstLine="0"/>
            </w:pPr>
            <w:r w:rsidRPr="006C25FE">
              <w:t>(Gain)/loss on sale or disposal of non</w:t>
            </w:r>
            <w:r w:rsidRPr="006C25FE">
              <w:noBreakHyphen/>
              <w:t>current assets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7F295CC2" w14:textId="77777777" w:rsidR="00E73BC6" w:rsidRPr="006C25FE" w:rsidRDefault="00E73BC6" w:rsidP="00CF2696">
            <w:r w:rsidRPr="006C25FE">
              <w:t>(1 527)</w:t>
            </w:r>
          </w:p>
        </w:tc>
        <w:tc>
          <w:tcPr>
            <w:tcW w:w="970" w:type="dxa"/>
            <w:noWrap/>
            <w:hideMark/>
          </w:tcPr>
          <w:p w14:paraId="70D8881E"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(1 259)</w:t>
            </w:r>
          </w:p>
        </w:tc>
      </w:tr>
      <w:tr w:rsidR="00E73BC6" w:rsidRPr="006C25FE" w14:paraId="475719E0"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75D377A8" w14:textId="77777777" w:rsidR="00E73BC6" w:rsidRPr="006C25FE" w:rsidRDefault="00E73BC6" w:rsidP="00CF2696">
            <w:pPr>
              <w:ind w:left="0" w:firstLine="0"/>
            </w:pPr>
            <w:r w:rsidRPr="006C25FE">
              <w:t>(Gain)/loss on revaluation of investment property</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4CA2684F" w14:textId="77777777" w:rsidR="00E73BC6" w:rsidRPr="006C25FE" w:rsidRDefault="00E73BC6" w:rsidP="00CF2696">
            <w:r w:rsidRPr="006C25FE">
              <w:t>3 485</w:t>
            </w:r>
          </w:p>
        </w:tc>
        <w:tc>
          <w:tcPr>
            <w:tcW w:w="970" w:type="dxa"/>
            <w:noWrap/>
            <w:hideMark/>
          </w:tcPr>
          <w:p w14:paraId="0D887758" w14:textId="046D87CA" w:rsidR="00E73BC6" w:rsidRPr="006C25FE" w:rsidRDefault="00CF2696" w:rsidP="00CF2696">
            <w:pPr>
              <w:cnfStyle w:val="000000000000" w:firstRow="0" w:lastRow="0" w:firstColumn="0" w:lastColumn="0" w:oddVBand="0" w:evenVBand="0" w:oddHBand="0" w:evenHBand="0" w:firstRowFirstColumn="0" w:firstRowLastColumn="0" w:lastRowFirstColumn="0" w:lastRowLastColumn="0"/>
            </w:pPr>
            <w:r>
              <w:t>(</w:t>
            </w:r>
            <w:r w:rsidR="00E73BC6" w:rsidRPr="006C25FE">
              <w:t>450)</w:t>
            </w:r>
          </w:p>
        </w:tc>
      </w:tr>
      <w:tr w:rsidR="00E73BC6" w:rsidRPr="006C25FE" w14:paraId="0EA0B643"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738874F9" w14:textId="77777777" w:rsidR="00E73BC6" w:rsidRPr="006C25FE" w:rsidRDefault="00E73BC6" w:rsidP="00CF2696">
            <w:pPr>
              <w:ind w:left="0" w:firstLine="0"/>
            </w:pPr>
            <w:r w:rsidRPr="006C25FE">
              <w:t>Depreciation and amortisation of non</w:t>
            </w:r>
            <w:r w:rsidRPr="006C25FE">
              <w:noBreakHyphen/>
              <w:t>current assets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54FC630D" w14:textId="08B2D2FF" w:rsidR="00E73BC6" w:rsidRPr="006C25FE" w:rsidRDefault="00D30844" w:rsidP="00CF2696">
            <w:r>
              <w:t>18 718</w:t>
            </w:r>
          </w:p>
        </w:tc>
        <w:tc>
          <w:tcPr>
            <w:tcW w:w="970" w:type="dxa"/>
            <w:noWrap/>
            <w:hideMark/>
          </w:tcPr>
          <w:p w14:paraId="7170C775" w14:textId="3DD4A9F0" w:rsidR="00E73BC6" w:rsidRPr="006C25FE" w:rsidRDefault="00D30844" w:rsidP="00CF2696">
            <w:pPr>
              <w:cnfStyle w:val="000000000000" w:firstRow="0" w:lastRow="0" w:firstColumn="0" w:lastColumn="0" w:oddVBand="0" w:evenVBand="0" w:oddHBand="0" w:evenHBand="0" w:firstRowFirstColumn="0" w:firstRowLastColumn="0" w:lastRowFirstColumn="0" w:lastRowLastColumn="0"/>
            </w:pPr>
            <w:r>
              <w:t>13 358</w:t>
            </w:r>
          </w:p>
        </w:tc>
      </w:tr>
      <w:tr w:rsidR="00E73BC6" w:rsidRPr="006C25FE" w14:paraId="699CF8DB"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467CEB67" w14:textId="77777777" w:rsidR="00E73BC6" w:rsidRPr="006C25FE" w:rsidRDefault="00E73BC6" w:rsidP="00CF2696">
            <w:pPr>
              <w:ind w:left="0" w:firstLine="0"/>
            </w:pPr>
            <w:r w:rsidRPr="006C25FE">
              <w:t>Impairment of non</w:t>
            </w:r>
            <w:r w:rsidRPr="006C25FE">
              <w:noBreakHyphen/>
              <w:t>current assets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415F97B3" w14:textId="77777777" w:rsidR="00E73BC6" w:rsidRPr="006C25FE" w:rsidRDefault="00E73BC6" w:rsidP="00CF2696">
            <w:r w:rsidRPr="006C25FE">
              <w:t>2 010</w:t>
            </w:r>
          </w:p>
        </w:tc>
        <w:tc>
          <w:tcPr>
            <w:tcW w:w="970" w:type="dxa"/>
            <w:noWrap/>
            <w:hideMark/>
          </w:tcPr>
          <w:p w14:paraId="0B4B7A3C"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0840348F"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4603D814" w14:textId="77777777" w:rsidR="00E73BC6" w:rsidRPr="006C25FE" w:rsidRDefault="00E73BC6" w:rsidP="00CF2696">
            <w:pPr>
              <w:ind w:left="0" w:firstLine="0"/>
            </w:pPr>
            <w:r w:rsidRPr="006C25FE">
              <w:t>Resources provided free of charge or for nominal consideration</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1C854E09" w14:textId="6B1B76E4" w:rsidR="00E73BC6" w:rsidRPr="006C25FE" w:rsidRDefault="00CF2696" w:rsidP="00CF2696">
            <w:r>
              <w:t>(</w:t>
            </w:r>
            <w:r w:rsidR="00E73BC6" w:rsidRPr="006C25FE">
              <w:t>103)</w:t>
            </w:r>
          </w:p>
        </w:tc>
        <w:tc>
          <w:tcPr>
            <w:tcW w:w="970" w:type="dxa"/>
            <w:noWrap/>
            <w:hideMark/>
          </w:tcPr>
          <w:p w14:paraId="410F6FC8" w14:textId="63DE8E0C" w:rsidR="00E73BC6" w:rsidRPr="006C25FE" w:rsidRDefault="00CF2696" w:rsidP="00CF2696">
            <w:pPr>
              <w:cnfStyle w:val="000000000000" w:firstRow="0" w:lastRow="0" w:firstColumn="0" w:lastColumn="0" w:oddVBand="0" w:evenVBand="0" w:oddHBand="0" w:evenHBand="0" w:firstRowFirstColumn="0" w:firstRowLastColumn="0" w:lastRowFirstColumn="0" w:lastRowLastColumn="0"/>
            </w:pPr>
            <w:r>
              <w:t>(</w:t>
            </w:r>
            <w:r w:rsidR="00E73BC6" w:rsidRPr="006C25FE">
              <w:t>586)</w:t>
            </w:r>
          </w:p>
        </w:tc>
      </w:tr>
      <w:tr w:rsidR="00E73BC6" w:rsidRPr="006C25FE" w14:paraId="37721D8D"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222D10D1" w14:textId="77777777" w:rsidR="00E73BC6" w:rsidRPr="006C25FE" w:rsidRDefault="00E73BC6" w:rsidP="00CF2696">
            <w:pPr>
              <w:ind w:left="0" w:firstLine="0"/>
            </w:pPr>
            <w:r w:rsidRPr="006C25FE">
              <w:t>Forgiveness of liabilities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35EAE49D" w14:textId="77777777" w:rsidR="00E73BC6" w:rsidRPr="006C25FE" w:rsidRDefault="00E73BC6" w:rsidP="00CF2696">
            <w:r w:rsidRPr="006C25FE">
              <w:t>(2 270)</w:t>
            </w:r>
          </w:p>
        </w:tc>
        <w:tc>
          <w:tcPr>
            <w:tcW w:w="970" w:type="dxa"/>
            <w:noWrap/>
            <w:hideMark/>
          </w:tcPr>
          <w:p w14:paraId="0F5127D7"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(2 025)</w:t>
            </w:r>
          </w:p>
        </w:tc>
      </w:tr>
      <w:tr w:rsidR="00E73BC6" w:rsidRPr="006C25FE" w14:paraId="491CEEBC"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2FE477C6" w14:textId="77777777" w:rsidR="00E73BC6" w:rsidRPr="006C25FE" w:rsidRDefault="00E73BC6" w:rsidP="00CF2696">
            <w:pPr>
              <w:ind w:left="0" w:firstLine="0"/>
            </w:pPr>
            <w:r w:rsidRPr="006C25FE">
              <w:t>Net (gain)/loss on financial instruments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6AD3C0B1" w14:textId="77777777" w:rsidR="00E73BC6" w:rsidRPr="006C25FE" w:rsidRDefault="00E73BC6" w:rsidP="00CF2696">
            <w:r w:rsidRPr="006C25FE">
              <w:t>7 121</w:t>
            </w:r>
          </w:p>
        </w:tc>
        <w:tc>
          <w:tcPr>
            <w:tcW w:w="970" w:type="dxa"/>
            <w:noWrap/>
            <w:hideMark/>
          </w:tcPr>
          <w:p w14:paraId="5894375E"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3 971</w:t>
            </w:r>
          </w:p>
        </w:tc>
      </w:tr>
      <w:tr w:rsidR="00E73BC6" w:rsidRPr="006C25FE" w14:paraId="5508E291"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75FF771D" w14:textId="77777777" w:rsidR="00E73BC6" w:rsidRPr="006C25FE" w:rsidRDefault="00E73BC6" w:rsidP="00CF2696">
            <w:pPr>
              <w:ind w:left="0" w:firstLine="0"/>
            </w:pPr>
            <w:r w:rsidRPr="006C25FE">
              <w:t>Other non</w:t>
            </w:r>
            <w:r w:rsidRPr="006C25FE">
              <w:noBreakHyphen/>
              <w:t>cash movements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6489850D" w14:textId="77777777" w:rsidR="00E73BC6" w:rsidRPr="006C25FE" w:rsidRDefault="00E73BC6" w:rsidP="00CF2696">
            <w:r w:rsidRPr="006C25FE">
              <w:t xml:space="preserve"> 356</w:t>
            </w:r>
          </w:p>
        </w:tc>
        <w:tc>
          <w:tcPr>
            <w:tcW w:w="970" w:type="dxa"/>
            <w:noWrap/>
            <w:hideMark/>
          </w:tcPr>
          <w:p w14:paraId="0AC224C2" w14:textId="4B586BC1" w:rsidR="00E73BC6" w:rsidRPr="006C25FE" w:rsidRDefault="00CF2696" w:rsidP="00CF2696">
            <w:pPr>
              <w:cnfStyle w:val="000000000000" w:firstRow="0" w:lastRow="0" w:firstColumn="0" w:lastColumn="0" w:oddVBand="0" w:evenVBand="0" w:oddHBand="0" w:evenHBand="0" w:firstRowFirstColumn="0" w:firstRowLastColumn="0" w:lastRowFirstColumn="0" w:lastRowLastColumn="0"/>
            </w:pPr>
            <w:r>
              <w:t>(</w:t>
            </w:r>
            <w:r w:rsidR="00E73BC6" w:rsidRPr="006C25FE">
              <w:t>444)</w:t>
            </w:r>
          </w:p>
        </w:tc>
      </w:tr>
      <w:tr w:rsidR="00E73BC6" w:rsidRPr="00D30844" w14:paraId="2F002A56"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50E8C870" w14:textId="77777777" w:rsidR="00E73BC6" w:rsidRPr="00D30844" w:rsidRDefault="00E73BC6" w:rsidP="00CF2696">
            <w:pPr>
              <w:ind w:left="0" w:firstLine="0"/>
              <w:rPr>
                <w:b/>
                <w:bCs/>
              </w:rPr>
            </w:pPr>
            <w:r w:rsidRPr="00D30844">
              <w:rPr>
                <w:b/>
                <w:bCs/>
              </w:rPr>
              <w:t>Movements included in investing and financing activities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0D5E62E2" w14:textId="77777777" w:rsidR="00E73BC6" w:rsidRPr="00D30844" w:rsidRDefault="00E73BC6" w:rsidP="00CF2696">
            <w:pPr>
              <w:rPr>
                <w:b/>
                <w:bCs/>
              </w:rPr>
            </w:pPr>
            <w:r w:rsidRPr="00D30844">
              <w:rPr>
                <w:b/>
                <w:bCs/>
              </w:rPr>
              <w:t> </w:t>
            </w:r>
          </w:p>
        </w:tc>
        <w:tc>
          <w:tcPr>
            <w:tcW w:w="970" w:type="dxa"/>
            <w:noWrap/>
            <w:hideMark/>
          </w:tcPr>
          <w:p w14:paraId="790424AE" w14:textId="77777777" w:rsidR="00E73BC6" w:rsidRPr="00D30844" w:rsidRDefault="00E73BC6" w:rsidP="00CF2696">
            <w:pPr>
              <w:cnfStyle w:val="000000000000" w:firstRow="0" w:lastRow="0" w:firstColumn="0" w:lastColumn="0" w:oddVBand="0" w:evenVBand="0" w:oddHBand="0" w:evenHBand="0" w:firstRowFirstColumn="0" w:firstRowLastColumn="0" w:lastRowFirstColumn="0" w:lastRowLastColumn="0"/>
              <w:rPr>
                <w:b/>
                <w:bCs/>
              </w:rPr>
            </w:pPr>
          </w:p>
        </w:tc>
      </w:tr>
      <w:tr w:rsidR="00E73BC6" w:rsidRPr="006C25FE" w14:paraId="2AA99209"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3464FA49" w14:textId="77777777" w:rsidR="00E73BC6" w:rsidRPr="006C25FE" w:rsidRDefault="00E73BC6" w:rsidP="00CF2696">
            <w:pPr>
              <w:ind w:left="0" w:firstLine="0"/>
            </w:pPr>
            <w:r w:rsidRPr="006C25FE">
              <w:t>(Gain)/loss on disposal of business (Note 9.3.3 and Note 5.7.2)</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20E2A294" w14:textId="77777777" w:rsidR="00E73BC6" w:rsidRPr="006C25FE" w:rsidRDefault="00E73BC6" w:rsidP="00CF2696">
            <w:r w:rsidRPr="006C25FE">
              <w:t>..</w:t>
            </w:r>
          </w:p>
        </w:tc>
        <w:tc>
          <w:tcPr>
            <w:tcW w:w="970" w:type="dxa"/>
            <w:noWrap/>
            <w:hideMark/>
          </w:tcPr>
          <w:p w14:paraId="3183DC5C"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74855A0C"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46542A3A" w14:textId="77777777" w:rsidR="00E73BC6" w:rsidRPr="006C25FE" w:rsidRDefault="00E73BC6" w:rsidP="00CF2696">
            <w:pPr>
              <w:ind w:left="0" w:firstLine="0"/>
            </w:pPr>
            <w:r w:rsidRPr="006C25FE">
              <w:t>Share of associate’s (profits)/losses, excluding dividends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25E4CD70" w14:textId="77777777" w:rsidR="00E73BC6" w:rsidRPr="006C25FE" w:rsidRDefault="00E73BC6" w:rsidP="00CF2696">
            <w:r w:rsidRPr="006C25FE">
              <w:t>(1 055)</w:t>
            </w:r>
          </w:p>
        </w:tc>
        <w:tc>
          <w:tcPr>
            <w:tcW w:w="970" w:type="dxa"/>
            <w:noWrap/>
            <w:hideMark/>
          </w:tcPr>
          <w:p w14:paraId="55A9F769" w14:textId="6FAE05D4" w:rsidR="00E73BC6" w:rsidRPr="006C25FE" w:rsidRDefault="00CF2696" w:rsidP="00CF2696">
            <w:pPr>
              <w:cnfStyle w:val="000000000000" w:firstRow="0" w:lastRow="0" w:firstColumn="0" w:lastColumn="0" w:oddVBand="0" w:evenVBand="0" w:oddHBand="0" w:evenHBand="0" w:firstRowFirstColumn="0" w:firstRowLastColumn="0" w:lastRowFirstColumn="0" w:lastRowLastColumn="0"/>
            </w:pPr>
            <w:r>
              <w:t>(</w:t>
            </w:r>
            <w:r w:rsidR="00E73BC6" w:rsidRPr="006C25FE">
              <w:t>652)</w:t>
            </w:r>
          </w:p>
        </w:tc>
      </w:tr>
      <w:tr w:rsidR="00E73BC6" w:rsidRPr="006C25FE" w14:paraId="328D05F9"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3ADC7592" w14:textId="77777777" w:rsidR="00E73BC6" w:rsidRPr="006C25FE" w:rsidRDefault="00E73BC6" w:rsidP="00CF2696">
            <w:pPr>
              <w:ind w:left="0" w:firstLine="0"/>
            </w:pPr>
            <w:r w:rsidRPr="006C25FE">
              <w:t>Share of joint venture entities’ (profits)/losses, excluding dividends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36973B94" w14:textId="03377C1D" w:rsidR="00E73BC6" w:rsidRPr="006C25FE" w:rsidRDefault="00CF2696" w:rsidP="00CF2696">
            <w:r>
              <w:t>(</w:t>
            </w:r>
            <w:r w:rsidR="00E73BC6" w:rsidRPr="006C25FE">
              <w:t>231)</w:t>
            </w:r>
          </w:p>
        </w:tc>
        <w:tc>
          <w:tcPr>
            <w:tcW w:w="970" w:type="dxa"/>
            <w:noWrap/>
            <w:hideMark/>
          </w:tcPr>
          <w:p w14:paraId="62D578ED" w14:textId="7828FF02" w:rsidR="00E73BC6" w:rsidRPr="006C25FE" w:rsidRDefault="00CF2696" w:rsidP="00CF2696">
            <w:pPr>
              <w:cnfStyle w:val="000000000000" w:firstRow="0" w:lastRow="0" w:firstColumn="0" w:lastColumn="0" w:oddVBand="0" w:evenVBand="0" w:oddHBand="0" w:evenHBand="0" w:firstRowFirstColumn="0" w:firstRowLastColumn="0" w:lastRowFirstColumn="0" w:lastRowLastColumn="0"/>
            </w:pPr>
            <w:r>
              <w:t>(</w:t>
            </w:r>
            <w:r w:rsidR="00E73BC6" w:rsidRPr="006C25FE">
              <w:t>745)</w:t>
            </w:r>
          </w:p>
        </w:tc>
      </w:tr>
      <w:tr w:rsidR="00E73BC6" w:rsidRPr="00D30844" w14:paraId="5CD0B0C0"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672AEE2E" w14:textId="77777777" w:rsidR="00E73BC6" w:rsidRPr="00D30844" w:rsidRDefault="00E73BC6" w:rsidP="00CF2696">
            <w:pPr>
              <w:ind w:left="0" w:firstLine="0"/>
              <w:rPr>
                <w:b/>
                <w:bCs/>
              </w:rPr>
            </w:pPr>
            <w:r w:rsidRPr="00D30844">
              <w:rPr>
                <w:b/>
                <w:bCs/>
              </w:rPr>
              <w:t>Movements in assets and liabilities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75005AE9" w14:textId="77777777" w:rsidR="00E73BC6" w:rsidRPr="00D30844" w:rsidRDefault="00E73BC6" w:rsidP="00CF2696">
            <w:pPr>
              <w:rPr>
                <w:b/>
                <w:bCs/>
              </w:rPr>
            </w:pPr>
            <w:r w:rsidRPr="00D30844">
              <w:rPr>
                <w:b/>
                <w:bCs/>
              </w:rPr>
              <w:t> </w:t>
            </w:r>
          </w:p>
        </w:tc>
        <w:tc>
          <w:tcPr>
            <w:tcW w:w="970" w:type="dxa"/>
            <w:noWrap/>
            <w:hideMark/>
          </w:tcPr>
          <w:p w14:paraId="29AC94AE" w14:textId="77777777" w:rsidR="00E73BC6" w:rsidRPr="00D30844" w:rsidRDefault="00E73BC6" w:rsidP="00CF2696">
            <w:pPr>
              <w:cnfStyle w:val="000000000000" w:firstRow="0" w:lastRow="0" w:firstColumn="0" w:lastColumn="0" w:oddVBand="0" w:evenVBand="0" w:oddHBand="0" w:evenHBand="0" w:firstRowFirstColumn="0" w:firstRowLastColumn="0" w:lastRowFirstColumn="0" w:lastRowLastColumn="0"/>
              <w:rPr>
                <w:b/>
                <w:bCs/>
              </w:rPr>
            </w:pPr>
          </w:p>
        </w:tc>
      </w:tr>
      <w:tr w:rsidR="00E73BC6" w:rsidRPr="006C25FE" w14:paraId="238DB7D6"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4D1991E9" w14:textId="58A78EC6" w:rsidR="00E73BC6" w:rsidRPr="006C25FE" w:rsidRDefault="00F4583D" w:rsidP="00CF2696">
            <w:pPr>
              <w:ind w:left="0" w:firstLine="0"/>
            </w:pPr>
            <w:r w:rsidRPr="006C25FE">
              <w:t>Decrease</w:t>
            </w:r>
            <w:r w:rsidR="00E73BC6" w:rsidRPr="006C25FE">
              <w:t>/(Increase) in receivables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68FF8184" w14:textId="77777777" w:rsidR="00E73BC6" w:rsidRPr="006C25FE" w:rsidRDefault="00E73BC6" w:rsidP="00CF2696">
            <w:r w:rsidRPr="006C25FE">
              <w:t>(22 799)</w:t>
            </w:r>
          </w:p>
        </w:tc>
        <w:tc>
          <w:tcPr>
            <w:tcW w:w="970" w:type="dxa"/>
            <w:noWrap/>
            <w:hideMark/>
          </w:tcPr>
          <w:p w14:paraId="2D18980B"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(3 610)</w:t>
            </w:r>
          </w:p>
        </w:tc>
      </w:tr>
      <w:tr w:rsidR="00F4583D" w:rsidRPr="006C25FE" w14:paraId="47EBE02B"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tcPr>
          <w:p w14:paraId="311181F8" w14:textId="466C29E3" w:rsidR="00F4583D" w:rsidRPr="006C25FE" w:rsidRDefault="00F4583D" w:rsidP="00CF2696">
            <w:r>
              <w:t>Decrease/(Increase) in contract assets</w:t>
            </w:r>
          </w:p>
        </w:tc>
        <w:tc>
          <w:tcPr>
            <w:cnfStyle w:val="000010000000" w:firstRow="0" w:lastRow="0" w:firstColumn="0" w:lastColumn="0" w:oddVBand="1" w:evenVBand="0" w:oddHBand="0" w:evenHBand="0" w:firstRowFirstColumn="0" w:firstRowLastColumn="0" w:lastRowFirstColumn="0" w:lastRowLastColumn="0"/>
            <w:tcW w:w="970" w:type="dxa"/>
            <w:noWrap/>
          </w:tcPr>
          <w:p w14:paraId="07B3E49C" w14:textId="33B14D86" w:rsidR="00F4583D" w:rsidRPr="006C25FE" w:rsidRDefault="00F4583D" w:rsidP="00CF2696">
            <w:r>
              <w:t>(20)</w:t>
            </w:r>
          </w:p>
        </w:tc>
        <w:tc>
          <w:tcPr>
            <w:tcW w:w="970" w:type="dxa"/>
            <w:noWrap/>
          </w:tcPr>
          <w:p w14:paraId="1B55DC29" w14:textId="3A9146CF" w:rsidR="00F4583D" w:rsidRPr="006C25FE" w:rsidRDefault="00F4583D" w:rsidP="00CF2696">
            <w:pPr>
              <w:cnfStyle w:val="000000000000" w:firstRow="0" w:lastRow="0" w:firstColumn="0" w:lastColumn="0" w:oddVBand="0" w:evenVBand="0" w:oddHBand="0" w:evenHBand="0" w:firstRowFirstColumn="0" w:firstRowLastColumn="0" w:lastRowFirstColumn="0" w:lastRowLastColumn="0"/>
            </w:pPr>
            <w:r>
              <w:t>..</w:t>
            </w:r>
          </w:p>
        </w:tc>
      </w:tr>
      <w:tr w:rsidR="00E73BC6" w:rsidRPr="006C25FE" w14:paraId="21BE7E69"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0ED25E6B" w14:textId="176655EA" w:rsidR="00E73BC6" w:rsidRPr="006C25FE" w:rsidRDefault="00F4583D" w:rsidP="00CF2696">
            <w:pPr>
              <w:ind w:left="0" w:firstLine="0"/>
            </w:pPr>
            <w:r w:rsidRPr="006C25FE">
              <w:t>Decrease</w:t>
            </w:r>
            <w:r w:rsidR="00E73BC6" w:rsidRPr="006C25FE">
              <w:t>/(Increase) in inventories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377CE1E6" w14:textId="77777777" w:rsidR="00E73BC6" w:rsidRPr="006C25FE" w:rsidRDefault="00E73BC6" w:rsidP="00CF2696">
            <w:r w:rsidRPr="006C25FE">
              <w:t>6 941</w:t>
            </w:r>
          </w:p>
        </w:tc>
        <w:tc>
          <w:tcPr>
            <w:tcW w:w="970" w:type="dxa"/>
            <w:noWrap/>
            <w:hideMark/>
          </w:tcPr>
          <w:p w14:paraId="4CF302C8"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 xml:space="preserve"> 15</w:t>
            </w:r>
          </w:p>
        </w:tc>
      </w:tr>
      <w:tr w:rsidR="00E73BC6" w:rsidRPr="006C25FE" w14:paraId="30ADF203"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24044E20" w14:textId="6016FFF6" w:rsidR="00E73BC6" w:rsidRPr="006C25FE" w:rsidRDefault="00F4583D" w:rsidP="00CF2696">
            <w:pPr>
              <w:ind w:left="0" w:firstLine="0"/>
            </w:pPr>
            <w:r w:rsidRPr="006C25FE">
              <w:t>Decrease</w:t>
            </w:r>
            <w:r w:rsidR="00E73BC6" w:rsidRPr="006C25FE">
              <w:t>/(Increase) in other non</w:t>
            </w:r>
            <w:r w:rsidR="00E73BC6" w:rsidRPr="006C25FE">
              <w:noBreakHyphen/>
              <w:t>financial assets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5435DC25" w14:textId="77777777" w:rsidR="00E73BC6" w:rsidRPr="006C25FE" w:rsidRDefault="00E73BC6" w:rsidP="00CF2696">
            <w:r w:rsidRPr="006C25FE">
              <w:t>(1 094)</w:t>
            </w:r>
          </w:p>
        </w:tc>
        <w:tc>
          <w:tcPr>
            <w:tcW w:w="970" w:type="dxa"/>
            <w:noWrap/>
            <w:hideMark/>
          </w:tcPr>
          <w:p w14:paraId="314B4BF6" w14:textId="452B76E1" w:rsidR="00E73BC6" w:rsidRPr="006C25FE" w:rsidRDefault="00CF2696" w:rsidP="00CF2696">
            <w:pPr>
              <w:cnfStyle w:val="000000000000" w:firstRow="0" w:lastRow="0" w:firstColumn="0" w:lastColumn="0" w:oddVBand="0" w:evenVBand="0" w:oddHBand="0" w:evenHBand="0" w:firstRowFirstColumn="0" w:firstRowLastColumn="0" w:lastRowFirstColumn="0" w:lastRowLastColumn="0"/>
            </w:pPr>
            <w:r>
              <w:t>(</w:t>
            </w:r>
            <w:r w:rsidR="00E73BC6" w:rsidRPr="006C25FE">
              <w:t>285)</w:t>
            </w:r>
          </w:p>
        </w:tc>
      </w:tr>
      <w:tr w:rsidR="00E73BC6" w:rsidRPr="006C25FE" w14:paraId="425A864E"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1C2A282C" w14:textId="77777777" w:rsidR="00E73BC6" w:rsidRPr="006C25FE" w:rsidRDefault="00E73BC6" w:rsidP="00CF2696">
            <w:pPr>
              <w:ind w:left="0" w:firstLine="0"/>
            </w:pPr>
            <w:r w:rsidRPr="006C25FE">
              <w:t>Increase/(decrease) in payables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1853D39D" w14:textId="41E1ED4D" w:rsidR="00E73BC6" w:rsidRPr="006C25FE" w:rsidRDefault="00F4583D" w:rsidP="00CF2696">
            <w:r>
              <w:t>(372)</w:t>
            </w:r>
          </w:p>
        </w:tc>
        <w:tc>
          <w:tcPr>
            <w:tcW w:w="970" w:type="dxa"/>
            <w:noWrap/>
            <w:hideMark/>
          </w:tcPr>
          <w:p w14:paraId="62E9E747" w14:textId="6FA5B029" w:rsidR="00E73BC6" w:rsidRPr="006C25FE" w:rsidRDefault="00F4583D" w:rsidP="00CF2696">
            <w:pPr>
              <w:cnfStyle w:val="000000000000" w:firstRow="0" w:lastRow="0" w:firstColumn="0" w:lastColumn="0" w:oddVBand="0" w:evenVBand="0" w:oddHBand="0" w:evenHBand="0" w:firstRowFirstColumn="0" w:firstRowLastColumn="0" w:lastRowFirstColumn="0" w:lastRowLastColumn="0"/>
            </w:pPr>
            <w:r>
              <w:t>18 972</w:t>
            </w:r>
          </w:p>
        </w:tc>
      </w:tr>
      <w:tr w:rsidR="00F4583D" w:rsidRPr="006C25FE" w14:paraId="60FA6565" w14:textId="77777777" w:rsidTr="00D10D79">
        <w:trPr>
          <w:cantSplit w:val="0"/>
        </w:trPr>
        <w:tc>
          <w:tcPr>
            <w:cnfStyle w:val="001000000000" w:firstRow="0" w:lastRow="0" w:firstColumn="1" w:lastColumn="0" w:oddVBand="0" w:evenVBand="0" w:oddHBand="0" w:evenHBand="0" w:firstRowFirstColumn="0" w:firstRowLastColumn="0" w:lastRowFirstColumn="0" w:lastRowLastColumn="0"/>
            <w:tcW w:w="7627" w:type="dxa"/>
          </w:tcPr>
          <w:p w14:paraId="62C8E58B" w14:textId="526C07F0" w:rsidR="00F4583D" w:rsidRPr="006C25FE" w:rsidRDefault="00F4583D" w:rsidP="00D10D79">
            <w:r>
              <w:t>Decrease/(Increase) in contract liabilities</w:t>
            </w:r>
          </w:p>
        </w:tc>
        <w:tc>
          <w:tcPr>
            <w:cnfStyle w:val="000010000000" w:firstRow="0" w:lastRow="0" w:firstColumn="0" w:lastColumn="0" w:oddVBand="1" w:evenVBand="0" w:oddHBand="0" w:evenHBand="0" w:firstRowFirstColumn="0" w:firstRowLastColumn="0" w:lastRowFirstColumn="0" w:lastRowLastColumn="0"/>
            <w:tcW w:w="970" w:type="dxa"/>
            <w:noWrap/>
          </w:tcPr>
          <w:p w14:paraId="501ADF56" w14:textId="79494678" w:rsidR="00F4583D" w:rsidRPr="006C25FE" w:rsidRDefault="00F4583D" w:rsidP="00D10D79">
            <w:r>
              <w:t>(85)</w:t>
            </w:r>
          </w:p>
        </w:tc>
        <w:tc>
          <w:tcPr>
            <w:tcW w:w="970" w:type="dxa"/>
            <w:noWrap/>
          </w:tcPr>
          <w:p w14:paraId="31F6B7EA" w14:textId="77777777" w:rsidR="00F4583D" w:rsidRPr="006C25FE" w:rsidRDefault="00F4583D" w:rsidP="00D10D79">
            <w:pPr>
              <w:cnfStyle w:val="000000000000" w:firstRow="0" w:lastRow="0" w:firstColumn="0" w:lastColumn="0" w:oddVBand="0" w:evenVBand="0" w:oddHBand="0" w:evenHBand="0" w:firstRowFirstColumn="0" w:firstRowLastColumn="0" w:lastRowFirstColumn="0" w:lastRowLastColumn="0"/>
            </w:pPr>
            <w:r>
              <w:t>..</w:t>
            </w:r>
          </w:p>
        </w:tc>
      </w:tr>
      <w:tr w:rsidR="00E73BC6" w:rsidRPr="006C25FE" w14:paraId="024A0F15"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25DF2D50" w14:textId="77777777" w:rsidR="00E73BC6" w:rsidRPr="006C25FE" w:rsidRDefault="00E73BC6" w:rsidP="00CF2696">
            <w:pPr>
              <w:ind w:left="0" w:firstLine="0"/>
            </w:pPr>
            <w:r w:rsidRPr="006C25FE">
              <w:t>Increase/(decrease) in provisions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7DDA1AC5" w14:textId="77777777" w:rsidR="00E73BC6" w:rsidRPr="006C25FE" w:rsidRDefault="00E73BC6" w:rsidP="00CF2696">
            <w:r w:rsidRPr="006C25FE">
              <w:t>(4 673)</w:t>
            </w:r>
          </w:p>
        </w:tc>
        <w:tc>
          <w:tcPr>
            <w:tcW w:w="970" w:type="dxa"/>
            <w:noWrap/>
            <w:hideMark/>
          </w:tcPr>
          <w:p w14:paraId="3341E710"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2 695</w:t>
            </w:r>
          </w:p>
        </w:tc>
      </w:tr>
      <w:tr w:rsidR="00E73BC6" w:rsidRPr="006C25FE" w14:paraId="22A7329F"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6E3149EE" w14:textId="77777777" w:rsidR="00E73BC6" w:rsidRPr="006C25FE" w:rsidRDefault="00E73BC6" w:rsidP="00CF2696">
            <w:pPr>
              <w:ind w:left="0" w:firstLine="0"/>
            </w:pPr>
            <w:r w:rsidRPr="006C25FE">
              <w:t>Increase/(decrease) in other liabilities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73EE1D3B" w14:textId="5A8A312D" w:rsidR="00E73BC6" w:rsidRPr="006C25FE" w:rsidRDefault="00CF2696" w:rsidP="00CF2696">
            <w:r>
              <w:t>(</w:t>
            </w:r>
            <w:r w:rsidR="00E73BC6" w:rsidRPr="006C25FE">
              <w:t>58)</w:t>
            </w:r>
          </w:p>
        </w:tc>
        <w:tc>
          <w:tcPr>
            <w:tcW w:w="970" w:type="dxa"/>
            <w:noWrap/>
            <w:hideMark/>
          </w:tcPr>
          <w:p w14:paraId="10E45540" w14:textId="77777777" w:rsidR="00E73BC6" w:rsidRPr="006C25FE" w:rsidRDefault="00E73BC6" w:rsidP="00CF2696">
            <w:pPr>
              <w:cnfStyle w:val="000000000000" w:firstRow="0" w:lastRow="0" w:firstColumn="0" w:lastColumn="0" w:oddVBand="0" w:evenVBand="0" w:oddHBand="0" w:evenHBand="0" w:firstRowFirstColumn="0" w:firstRowLastColumn="0" w:lastRowFirstColumn="0" w:lastRowLastColumn="0"/>
            </w:pPr>
            <w:r w:rsidRPr="006C25FE">
              <w:t xml:space="preserve"> 169</w:t>
            </w:r>
          </w:p>
        </w:tc>
      </w:tr>
      <w:tr w:rsidR="00E73BC6" w:rsidRPr="006C25FE" w14:paraId="53745480" w14:textId="77777777" w:rsidTr="00CF2696">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627" w:type="dxa"/>
            <w:hideMark/>
          </w:tcPr>
          <w:p w14:paraId="034DC459" w14:textId="77777777" w:rsidR="00E73BC6" w:rsidRPr="006C25FE" w:rsidRDefault="00E73BC6" w:rsidP="00CF2696">
            <w:pPr>
              <w:ind w:left="0" w:firstLine="0"/>
            </w:pPr>
            <w:r w:rsidRPr="006C25FE">
              <w:t>Net cash flows from</w:t>
            </w:r>
            <w:proofErr w:type="gramStart"/>
            <w:r w:rsidRPr="006C25FE">
              <w:t>/(</w:t>
            </w:r>
            <w:proofErr w:type="gramEnd"/>
            <w:r w:rsidRPr="006C25FE">
              <w:t>used in) operating activities</w:t>
            </w:r>
          </w:p>
        </w:tc>
        <w:tc>
          <w:tcPr>
            <w:cnfStyle w:val="000010000000" w:firstRow="0" w:lastRow="0" w:firstColumn="0" w:lastColumn="0" w:oddVBand="1" w:evenVBand="0" w:oddHBand="0" w:evenHBand="0" w:firstRowFirstColumn="0" w:firstRowLastColumn="0" w:lastRowFirstColumn="0" w:lastRowLastColumn="0"/>
            <w:tcW w:w="970" w:type="dxa"/>
            <w:noWrap/>
            <w:hideMark/>
          </w:tcPr>
          <w:p w14:paraId="597241DA" w14:textId="33F4C4D6" w:rsidR="00E73BC6" w:rsidRPr="006C25FE" w:rsidRDefault="00F4583D" w:rsidP="00CF2696">
            <w:r>
              <w:t>10 525</w:t>
            </w:r>
          </w:p>
        </w:tc>
        <w:tc>
          <w:tcPr>
            <w:tcW w:w="970" w:type="dxa"/>
            <w:noWrap/>
            <w:hideMark/>
          </w:tcPr>
          <w:p w14:paraId="0F5538E5" w14:textId="6BF7BE0A" w:rsidR="00E73BC6" w:rsidRPr="006C25FE" w:rsidRDefault="00F4583D" w:rsidP="00CF2696">
            <w:pPr>
              <w:cnfStyle w:val="010000000000" w:firstRow="0" w:lastRow="1" w:firstColumn="0" w:lastColumn="0" w:oddVBand="0" w:evenVBand="0" w:oddHBand="0" w:evenHBand="0" w:firstRowFirstColumn="0" w:firstRowLastColumn="0" w:lastRowFirstColumn="0" w:lastRowLastColumn="0"/>
            </w:pPr>
            <w:r>
              <w:t>36 028</w:t>
            </w:r>
          </w:p>
        </w:tc>
      </w:tr>
    </w:tbl>
    <w:p w14:paraId="34011015" w14:textId="77777777" w:rsidR="00E73BC6" w:rsidRPr="00940E38" w:rsidRDefault="00E73BC6" w:rsidP="00E73BC6">
      <w:pPr>
        <w:pStyle w:val="Note"/>
      </w:pPr>
    </w:p>
    <w:p w14:paraId="3F495AAB" w14:textId="77777777" w:rsidR="00CF2696" w:rsidRPr="00CF2696" w:rsidRDefault="00CF2696" w:rsidP="00CF2696">
      <w:r w:rsidRPr="00CF2696">
        <w:br w:type="page"/>
      </w:r>
    </w:p>
    <w:p w14:paraId="27D2D683" w14:textId="0C332420" w:rsidR="00E73BC6" w:rsidRPr="00940E38" w:rsidRDefault="00E73BC6" w:rsidP="00E73BC6">
      <w:pPr>
        <w:pStyle w:val="Heading3"/>
      </w:pPr>
      <w:r w:rsidRPr="00940E38">
        <w:lastRenderedPageBreak/>
        <w:t xml:space="preserve">Non-cash financing and investing activities </w:t>
      </w:r>
      <w:r w:rsidRPr="00940E38">
        <w:rPr>
          <w:rStyle w:val="SourceReference"/>
          <w:b w:val="0"/>
        </w:rPr>
        <w:t>[AASB 107.43]</w:t>
      </w:r>
    </w:p>
    <w:p w14:paraId="5E7C341C" w14:textId="77777777" w:rsidR="00E73BC6" w:rsidRPr="00940E38" w:rsidRDefault="00E73BC6" w:rsidP="00E73BC6">
      <w:r w:rsidRPr="00940E38">
        <w:rPr>
          <w:b/>
        </w:rPr>
        <w:t>Assumption of liabilities</w:t>
      </w:r>
      <w:r w:rsidRPr="00940E38">
        <w:t>: During the reporting period the Department assumed the liabilities of Westlake Centre for Vaccine Research amounting to $825 000 (201</w:t>
      </w:r>
      <w:r>
        <w:t>9</w:t>
      </w:r>
      <w:r w:rsidRPr="00940E38">
        <w:t>: $nil). The assumption of these liabilities is not reflected in the cash flow statement.</w:t>
      </w:r>
    </w:p>
    <w:p w14:paraId="5DE7EBD0" w14:textId="77777777" w:rsidR="00E73BC6" w:rsidRPr="00940E38" w:rsidRDefault="00E73BC6" w:rsidP="00E73BC6">
      <w:r w:rsidRPr="00940E38">
        <w:rPr>
          <w:b/>
        </w:rPr>
        <w:t>Restructuring of administrative arrangements</w:t>
      </w:r>
      <w:r w:rsidRPr="00940E38">
        <w:t>: This administrative restructuring is not reflected in the cash flow statement.</w:t>
      </w:r>
    </w:p>
    <w:p w14:paraId="4EF80C5A" w14:textId="4C3210BF"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CF2696" w14:paraId="72F1597B"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1CFEB84E" w14:textId="77777777" w:rsidR="00E73BC6" w:rsidRPr="00CF2696" w:rsidRDefault="00E73BC6" w:rsidP="00CF2696">
            <w:r w:rsidRPr="00CF2696">
              <w:t>Guidance – Cash flow balances and information</w:t>
            </w:r>
          </w:p>
        </w:tc>
      </w:tr>
      <w:tr w:rsidR="00E73BC6" w:rsidRPr="00940E38" w14:paraId="321FB6B3" w14:textId="77777777" w:rsidTr="00E73BC6">
        <w:tc>
          <w:tcPr>
            <w:tcW w:w="9752" w:type="dxa"/>
          </w:tcPr>
          <w:p w14:paraId="3002B906" w14:textId="77777777" w:rsidR="00E73BC6" w:rsidRPr="00940E38" w:rsidRDefault="00E73BC6" w:rsidP="00E73BC6">
            <w:r w:rsidRPr="00940E38">
              <w:t xml:space="preserve">Investing and financing transactions that do not require the use of cash or cash equivalents shall be disclosed in the financial statements in a way that provides all the relevant information about these investing and financing activities. </w:t>
            </w:r>
            <w:r w:rsidRPr="00940E38">
              <w:rPr>
                <w:rStyle w:val="SourceReference"/>
              </w:rPr>
              <w:t>[AASB 107.43]</w:t>
            </w:r>
          </w:p>
          <w:p w14:paraId="7380E009" w14:textId="77777777" w:rsidR="00E73BC6" w:rsidRPr="00940E38" w:rsidRDefault="00E73BC6" w:rsidP="00E73BC6">
            <w:pPr>
              <w:spacing w:after="60"/>
            </w:pPr>
            <w:r w:rsidRPr="00940E38">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940E38">
              <w:rPr>
                <w:rStyle w:val="SourceReference"/>
              </w:rPr>
              <w:t>[AASB 107.48]</w:t>
            </w:r>
          </w:p>
        </w:tc>
      </w:tr>
    </w:tbl>
    <w:p w14:paraId="05B0CD91" w14:textId="77777777" w:rsidR="00E73BC6" w:rsidRPr="00940E38" w:rsidRDefault="00E73BC6" w:rsidP="00E73BC6"/>
    <w:p w14:paraId="6ACAF3AA" w14:textId="77777777" w:rsidR="00E73BC6" w:rsidRDefault="00E73BC6" w:rsidP="00E73BC6">
      <w:pPr>
        <w:pStyle w:val="TableHeading"/>
        <w:rPr>
          <w:rFonts w:asciiTheme="minorHAnsi" w:hAnsiTheme="minorHAnsi"/>
          <w:b w:val="0"/>
          <w:spacing w:val="0"/>
          <w:szCs w:val="18"/>
        </w:rPr>
      </w:pPr>
      <w:r w:rsidRPr="00940E38">
        <w:t xml:space="preserve">Financing facilities </w:t>
      </w:r>
      <w:r w:rsidRPr="00940E38">
        <w:rPr>
          <w:rStyle w:val="SourceReference"/>
          <w:b w:val="0"/>
        </w:rPr>
        <w:t>[AASB 107.50]</w:t>
      </w:r>
      <w:r w:rsidRPr="00940E38">
        <w:tab/>
        <w:t>($ thousand)</w:t>
      </w:r>
    </w:p>
    <w:tbl>
      <w:tblPr>
        <w:tblStyle w:val="DTFTable"/>
        <w:tblW w:w="9639" w:type="dxa"/>
        <w:tblLayout w:type="fixed"/>
        <w:tblLook w:val="02E0" w:firstRow="1" w:lastRow="1" w:firstColumn="1" w:lastColumn="0" w:noHBand="1" w:noVBand="0"/>
      </w:tblPr>
      <w:tblGrid>
        <w:gridCol w:w="7910"/>
        <w:gridCol w:w="864"/>
        <w:gridCol w:w="865"/>
      </w:tblGrid>
      <w:tr w:rsidR="00E73BC6" w:rsidRPr="006C25FE" w14:paraId="548E9F0D" w14:textId="77777777" w:rsidTr="00CF2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0" w:type="dxa"/>
            <w:hideMark/>
          </w:tcPr>
          <w:p w14:paraId="06F29F3F" w14:textId="77777777" w:rsidR="00E73BC6" w:rsidRPr="006C25FE" w:rsidRDefault="00E73BC6" w:rsidP="00E73BC6">
            <w:r w:rsidRPr="006C25FE">
              <w:t> </w:t>
            </w:r>
          </w:p>
        </w:tc>
        <w:tc>
          <w:tcPr>
            <w:cnfStyle w:val="000010000000" w:firstRow="0" w:lastRow="0" w:firstColumn="0" w:lastColumn="0" w:oddVBand="1" w:evenVBand="0" w:oddHBand="0" w:evenHBand="0" w:firstRowFirstColumn="0" w:firstRowLastColumn="0" w:lastRowFirstColumn="0" w:lastRowLastColumn="0"/>
            <w:tcW w:w="864" w:type="dxa"/>
            <w:noWrap/>
            <w:hideMark/>
          </w:tcPr>
          <w:p w14:paraId="24D3E950" w14:textId="77777777" w:rsidR="00E73BC6" w:rsidRPr="006C25FE" w:rsidRDefault="00E73BC6" w:rsidP="00E73BC6">
            <w:r w:rsidRPr="006C25FE">
              <w:t>2020</w:t>
            </w:r>
          </w:p>
        </w:tc>
        <w:tc>
          <w:tcPr>
            <w:tcW w:w="865" w:type="dxa"/>
            <w:noWrap/>
            <w:hideMark/>
          </w:tcPr>
          <w:p w14:paraId="70AA6918" w14:textId="77777777" w:rsidR="00E73BC6" w:rsidRPr="006C25FE" w:rsidRDefault="00E73BC6" w:rsidP="00E73BC6">
            <w:pPr>
              <w:cnfStyle w:val="100000000000" w:firstRow="1" w:lastRow="0" w:firstColumn="0" w:lastColumn="0" w:oddVBand="0" w:evenVBand="0" w:oddHBand="0" w:evenHBand="0" w:firstRowFirstColumn="0" w:firstRowLastColumn="0" w:lastRowFirstColumn="0" w:lastRowLastColumn="0"/>
            </w:pPr>
            <w:r w:rsidRPr="006C25FE">
              <w:t>2019</w:t>
            </w:r>
          </w:p>
        </w:tc>
      </w:tr>
      <w:tr w:rsidR="00E73BC6" w:rsidRPr="006C25FE" w14:paraId="433EC45D"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910" w:type="dxa"/>
            <w:hideMark/>
          </w:tcPr>
          <w:p w14:paraId="7E788DC3" w14:textId="77777777" w:rsidR="00E73BC6" w:rsidRPr="006C25FE" w:rsidRDefault="00E73BC6" w:rsidP="00CF2696">
            <w:pPr>
              <w:ind w:left="0" w:firstLine="0"/>
            </w:pPr>
            <w:r w:rsidRPr="006C25FE">
              <w:t>Unsecured bank overdraft facility, reviewed annually and payable at call</w:t>
            </w:r>
          </w:p>
        </w:tc>
        <w:tc>
          <w:tcPr>
            <w:cnfStyle w:val="000010000000" w:firstRow="0" w:lastRow="0" w:firstColumn="0" w:lastColumn="0" w:oddVBand="1" w:evenVBand="0" w:oddHBand="0" w:evenHBand="0" w:firstRowFirstColumn="0" w:firstRowLastColumn="0" w:lastRowFirstColumn="0" w:lastRowLastColumn="0"/>
            <w:tcW w:w="864" w:type="dxa"/>
            <w:noWrap/>
            <w:hideMark/>
          </w:tcPr>
          <w:p w14:paraId="71E35C16" w14:textId="77777777" w:rsidR="00E73BC6" w:rsidRPr="006C25FE" w:rsidRDefault="00E73BC6" w:rsidP="00E73BC6">
            <w:r w:rsidRPr="006C25FE">
              <w:t> </w:t>
            </w:r>
          </w:p>
        </w:tc>
        <w:tc>
          <w:tcPr>
            <w:tcW w:w="865" w:type="dxa"/>
            <w:noWrap/>
            <w:hideMark/>
          </w:tcPr>
          <w:p w14:paraId="3A50A7B6"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6C25FE" w14:paraId="54168B3F"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910" w:type="dxa"/>
            <w:tcBorders>
              <w:bottom w:val="nil"/>
            </w:tcBorders>
            <w:hideMark/>
          </w:tcPr>
          <w:p w14:paraId="59FFF60E" w14:textId="77777777" w:rsidR="00E73BC6" w:rsidRPr="006C25FE" w:rsidRDefault="00E73BC6" w:rsidP="00CF2696">
            <w:pPr>
              <w:ind w:left="0" w:firstLine="0"/>
            </w:pPr>
            <w:r w:rsidRPr="006C25FE">
              <w:t>Amount used</w:t>
            </w:r>
          </w:p>
        </w:tc>
        <w:tc>
          <w:tcPr>
            <w:cnfStyle w:val="000010000000" w:firstRow="0" w:lastRow="0" w:firstColumn="0" w:lastColumn="0" w:oddVBand="1" w:evenVBand="0" w:oddHBand="0" w:evenHBand="0" w:firstRowFirstColumn="0" w:firstRowLastColumn="0" w:lastRowFirstColumn="0" w:lastRowLastColumn="0"/>
            <w:tcW w:w="864" w:type="dxa"/>
            <w:tcBorders>
              <w:bottom w:val="nil"/>
            </w:tcBorders>
            <w:noWrap/>
            <w:hideMark/>
          </w:tcPr>
          <w:p w14:paraId="4B8F61DC" w14:textId="77777777" w:rsidR="00E73BC6" w:rsidRPr="006C25FE" w:rsidRDefault="00E73BC6" w:rsidP="00E73BC6">
            <w:r w:rsidRPr="006C25FE">
              <w:t>..</w:t>
            </w:r>
          </w:p>
        </w:tc>
        <w:tc>
          <w:tcPr>
            <w:tcW w:w="865" w:type="dxa"/>
            <w:tcBorders>
              <w:bottom w:val="nil"/>
            </w:tcBorders>
            <w:noWrap/>
            <w:hideMark/>
          </w:tcPr>
          <w:p w14:paraId="56AA088A"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5 437</w:t>
            </w:r>
          </w:p>
        </w:tc>
      </w:tr>
      <w:tr w:rsidR="00E73BC6" w:rsidRPr="006C25FE" w14:paraId="0E08022C"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910" w:type="dxa"/>
            <w:tcBorders>
              <w:bottom w:val="single" w:sz="6" w:space="0" w:color="auto"/>
            </w:tcBorders>
            <w:hideMark/>
          </w:tcPr>
          <w:p w14:paraId="7FE8C60D" w14:textId="77777777" w:rsidR="00E73BC6" w:rsidRPr="006C25FE" w:rsidRDefault="00E73BC6" w:rsidP="00CF2696">
            <w:pPr>
              <w:ind w:left="0" w:firstLine="0"/>
            </w:pPr>
            <w:r w:rsidRPr="006C25FE">
              <w:t>Amount unused</w:t>
            </w:r>
          </w:p>
        </w:tc>
        <w:tc>
          <w:tcPr>
            <w:cnfStyle w:val="000010000000" w:firstRow="0" w:lastRow="0" w:firstColumn="0" w:lastColumn="0" w:oddVBand="1" w:evenVBand="0" w:oddHBand="0" w:evenHBand="0" w:firstRowFirstColumn="0" w:firstRowLastColumn="0" w:lastRowFirstColumn="0" w:lastRowLastColumn="0"/>
            <w:tcW w:w="864" w:type="dxa"/>
            <w:tcBorders>
              <w:bottom w:val="single" w:sz="6" w:space="0" w:color="auto"/>
            </w:tcBorders>
            <w:noWrap/>
            <w:hideMark/>
          </w:tcPr>
          <w:p w14:paraId="2002DC95" w14:textId="77777777" w:rsidR="00E73BC6" w:rsidRPr="006C25FE" w:rsidRDefault="00E73BC6" w:rsidP="00E73BC6">
            <w:r w:rsidRPr="006C25FE">
              <w:t>10 000</w:t>
            </w:r>
          </w:p>
        </w:tc>
        <w:tc>
          <w:tcPr>
            <w:tcW w:w="865" w:type="dxa"/>
            <w:tcBorders>
              <w:bottom w:val="single" w:sz="6" w:space="0" w:color="auto"/>
            </w:tcBorders>
            <w:noWrap/>
            <w:hideMark/>
          </w:tcPr>
          <w:p w14:paraId="28D4FD59"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4 563</w:t>
            </w:r>
          </w:p>
        </w:tc>
      </w:tr>
      <w:tr w:rsidR="00E73BC6" w:rsidRPr="006C25FE" w14:paraId="3FAF4957"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910" w:type="dxa"/>
            <w:tcBorders>
              <w:top w:val="single" w:sz="6" w:space="0" w:color="auto"/>
              <w:bottom w:val="single" w:sz="6" w:space="0" w:color="auto"/>
            </w:tcBorders>
            <w:hideMark/>
          </w:tcPr>
          <w:p w14:paraId="6448065B" w14:textId="77777777" w:rsidR="00E73BC6" w:rsidRPr="00682935" w:rsidRDefault="00E73BC6" w:rsidP="00CF2696">
            <w:pPr>
              <w:ind w:left="0" w:firstLine="0"/>
              <w:rPr>
                <w:b/>
                <w:bCs/>
              </w:rPr>
            </w:pPr>
            <w:r w:rsidRPr="00682935">
              <w:rPr>
                <w:b/>
                <w:bCs/>
              </w:rPr>
              <w:t>Total</w:t>
            </w:r>
          </w:p>
        </w:tc>
        <w:tc>
          <w:tcPr>
            <w:cnfStyle w:val="000010000000" w:firstRow="0" w:lastRow="0" w:firstColumn="0" w:lastColumn="0" w:oddVBand="1" w:evenVBand="0" w:oddHBand="0" w:evenHBand="0" w:firstRowFirstColumn="0" w:firstRowLastColumn="0" w:lastRowFirstColumn="0" w:lastRowLastColumn="0"/>
            <w:tcW w:w="864" w:type="dxa"/>
            <w:tcBorders>
              <w:top w:val="single" w:sz="6" w:space="0" w:color="auto"/>
              <w:bottom w:val="single" w:sz="6" w:space="0" w:color="auto"/>
            </w:tcBorders>
            <w:noWrap/>
            <w:hideMark/>
          </w:tcPr>
          <w:p w14:paraId="3A28CFFD" w14:textId="77777777" w:rsidR="00E73BC6" w:rsidRPr="00682935" w:rsidRDefault="00E73BC6" w:rsidP="00E73BC6">
            <w:pPr>
              <w:rPr>
                <w:b/>
                <w:bCs/>
              </w:rPr>
            </w:pPr>
            <w:r w:rsidRPr="00682935">
              <w:rPr>
                <w:b/>
                <w:bCs/>
              </w:rPr>
              <w:t>10 000</w:t>
            </w:r>
          </w:p>
        </w:tc>
        <w:tc>
          <w:tcPr>
            <w:tcW w:w="865" w:type="dxa"/>
            <w:tcBorders>
              <w:top w:val="single" w:sz="6" w:space="0" w:color="auto"/>
              <w:bottom w:val="single" w:sz="6" w:space="0" w:color="auto"/>
            </w:tcBorders>
            <w:noWrap/>
            <w:hideMark/>
          </w:tcPr>
          <w:p w14:paraId="4ABFEB36" w14:textId="77777777" w:rsidR="00E73BC6" w:rsidRPr="00682935"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82935">
              <w:rPr>
                <w:b/>
                <w:bCs/>
              </w:rPr>
              <w:t>10 000</w:t>
            </w:r>
          </w:p>
        </w:tc>
      </w:tr>
      <w:tr w:rsidR="00E73BC6" w:rsidRPr="006C25FE" w14:paraId="73442529"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910" w:type="dxa"/>
            <w:tcBorders>
              <w:top w:val="single" w:sz="6" w:space="0" w:color="auto"/>
            </w:tcBorders>
            <w:hideMark/>
          </w:tcPr>
          <w:p w14:paraId="429D5676" w14:textId="77777777" w:rsidR="00E73BC6" w:rsidRPr="006C25FE" w:rsidRDefault="00E73BC6" w:rsidP="00CF2696">
            <w:pPr>
              <w:ind w:left="0" w:firstLine="0"/>
            </w:pPr>
            <w:r w:rsidRPr="006C25FE">
              <w:t>Unsecured loan facilities with various maturity dates through to 2019-20 and which may be extended by mutual agreement</w:t>
            </w:r>
          </w:p>
        </w:tc>
        <w:tc>
          <w:tcPr>
            <w:cnfStyle w:val="000010000000" w:firstRow="0" w:lastRow="0" w:firstColumn="0" w:lastColumn="0" w:oddVBand="1" w:evenVBand="0" w:oddHBand="0" w:evenHBand="0" w:firstRowFirstColumn="0" w:firstRowLastColumn="0" w:lastRowFirstColumn="0" w:lastRowLastColumn="0"/>
            <w:tcW w:w="864" w:type="dxa"/>
            <w:tcBorders>
              <w:top w:val="single" w:sz="6" w:space="0" w:color="auto"/>
            </w:tcBorders>
            <w:noWrap/>
            <w:hideMark/>
          </w:tcPr>
          <w:p w14:paraId="290ACE20" w14:textId="77777777" w:rsidR="00E73BC6" w:rsidRPr="006C25FE" w:rsidRDefault="00E73BC6" w:rsidP="00E73BC6">
            <w:r w:rsidRPr="006C25FE">
              <w:t> </w:t>
            </w:r>
          </w:p>
        </w:tc>
        <w:tc>
          <w:tcPr>
            <w:tcW w:w="865" w:type="dxa"/>
            <w:tcBorders>
              <w:top w:val="single" w:sz="6" w:space="0" w:color="auto"/>
            </w:tcBorders>
            <w:noWrap/>
            <w:hideMark/>
          </w:tcPr>
          <w:p w14:paraId="1E9272A0"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6C25FE" w14:paraId="6EA9391A"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910" w:type="dxa"/>
            <w:hideMark/>
          </w:tcPr>
          <w:p w14:paraId="18528936" w14:textId="77777777" w:rsidR="00E73BC6" w:rsidRPr="006C25FE" w:rsidRDefault="00E73BC6" w:rsidP="00CF2696">
            <w:pPr>
              <w:ind w:left="0" w:firstLine="0"/>
            </w:pPr>
            <w:r w:rsidRPr="006C25FE">
              <w:t>Amount used</w:t>
            </w:r>
          </w:p>
        </w:tc>
        <w:tc>
          <w:tcPr>
            <w:cnfStyle w:val="000010000000" w:firstRow="0" w:lastRow="0" w:firstColumn="0" w:lastColumn="0" w:oddVBand="1" w:evenVBand="0" w:oddHBand="0" w:evenHBand="0" w:firstRowFirstColumn="0" w:firstRowLastColumn="0" w:lastRowFirstColumn="0" w:lastRowLastColumn="0"/>
            <w:tcW w:w="864" w:type="dxa"/>
            <w:noWrap/>
            <w:hideMark/>
          </w:tcPr>
          <w:p w14:paraId="3166A513" w14:textId="77777777" w:rsidR="00E73BC6" w:rsidRPr="006C25FE" w:rsidRDefault="00E73BC6" w:rsidP="00E73BC6">
            <w:r w:rsidRPr="006C25FE">
              <w:t>53 814</w:t>
            </w:r>
          </w:p>
        </w:tc>
        <w:tc>
          <w:tcPr>
            <w:tcW w:w="865" w:type="dxa"/>
            <w:noWrap/>
            <w:hideMark/>
          </w:tcPr>
          <w:p w14:paraId="49D7962E"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39 724</w:t>
            </w:r>
          </w:p>
        </w:tc>
      </w:tr>
      <w:tr w:rsidR="00E73BC6" w:rsidRPr="006C25FE" w14:paraId="6F17A5B5" w14:textId="77777777" w:rsidTr="00CF2696">
        <w:trPr>
          <w:cantSplit w:val="0"/>
        </w:trPr>
        <w:tc>
          <w:tcPr>
            <w:cnfStyle w:val="001000000000" w:firstRow="0" w:lastRow="0" w:firstColumn="1" w:lastColumn="0" w:oddVBand="0" w:evenVBand="0" w:oddHBand="0" w:evenHBand="0" w:firstRowFirstColumn="0" w:firstRowLastColumn="0" w:lastRowFirstColumn="0" w:lastRowLastColumn="0"/>
            <w:tcW w:w="7910" w:type="dxa"/>
            <w:hideMark/>
          </w:tcPr>
          <w:p w14:paraId="6D0084D7" w14:textId="77777777" w:rsidR="00E73BC6" w:rsidRPr="006C25FE" w:rsidRDefault="00E73BC6" w:rsidP="00CF2696">
            <w:pPr>
              <w:ind w:left="0" w:firstLine="0"/>
            </w:pPr>
            <w:r w:rsidRPr="006C25FE">
              <w:t>Amount unused</w:t>
            </w:r>
          </w:p>
        </w:tc>
        <w:tc>
          <w:tcPr>
            <w:cnfStyle w:val="000010000000" w:firstRow="0" w:lastRow="0" w:firstColumn="0" w:lastColumn="0" w:oddVBand="1" w:evenVBand="0" w:oddHBand="0" w:evenHBand="0" w:firstRowFirstColumn="0" w:firstRowLastColumn="0" w:lastRowFirstColumn="0" w:lastRowLastColumn="0"/>
            <w:tcW w:w="864" w:type="dxa"/>
            <w:noWrap/>
            <w:hideMark/>
          </w:tcPr>
          <w:p w14:paraId="47F5299C" w14:textId="77777777" w:rsidR="00E73BC6" w:rsidRPr="006C25FE" w:rsidRDefault="00E73BC6" w:rsidP="00E73BC6">
            <w:r w:rsidRPr="006C25FE">
              <w:t>..</w:t>
            </w:r>
          </w:p>
        </w:tc>
        <w:tc>
          <w:tcPr>
            <w:tcW w:w="865" w:type="dxa"/>
            <w:noWrap/>
            <w:hideMark/>
          </w:tcPr>
          <w:p w14:paraId="234A291B"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47941311" w14:textId="77777777" w:rsidTr="00CF2696">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910" w:type="dxa"/>
            <w:hideMark/>
          </w:tcPr>
          <w:p w14:paraId="793CF3BB" w14:textId="77777777" w:rsidR="00E73BC6" w:rsidRPr="006C25FE" w:rsidRDefault="00E73BC6" w:rsidP="00CF2696">
            <w:pPr>
              <w:ind w:left="0" w:firstLine="0"/>
            </w:pPr>
            <w:r w:rsidRPr="006C25FE">
              <w:t>Total</w:t>
            </w:r>
          </w:p>
        </w:tc>
        <w:tc>
          <w:tcPr>
            <w:cnfStyle w:val="000010000000" w:firstRow="0" w:lastRow="0" w:firstColumn="0" w:lastColumn="0" w:oddVBand="1" w:evenVBand="0" w:oddHBand="0" w:evenHBand="0" w:firstRowFirstColumn="0" w:firstRowLastColumn="0" w:lastRowFirstColumn="0" w:lastRowLastColumn="0"/>
            <w:tcW w:w="864" w:type="dxa"/>
            <w:noWrap/>
            <w:hideMark/>
          </w:tcPr>
          <w:p w14:paraId="325F4B30" w14:textId="77777777" w:rsidR="00E73BC6" w:rsidRPr="006C25FE" w:rsidRDefault="00E73BC6" w:rsidP="00E73BC6">
            <w:r w:rsidRPr="006C25FE">
              <w:t>53 814</w:t>
            </w:r>
          </w:p>
        </w:tc>
        <w:tc>
          <w:tcPr>
            <w:tcW w:w="865" w:type="dxa"/>
            <w:noWrap/>
            <w:hideMark/>
          </w:tcPr>
          <w:p w14:paraId="0CD44CD4" w14:textId="77777777" w:rsidR="00E73BC6" w:rsidRPr="006C25FE" w:rsidRDefault="00E73BC6" w:rsidP="00E73BC6">
            <w:pPr>
              <w:cnfStyle w:val="010000000000" w:firstRow="0" w:lastRow="1" w:firstColumn="0" w:lastColumn="0" w:oddVBand="0" w:evenVBand="0" w:oddHBand="0" w:evenHBand="0" w:firstRowFirstColumn="0" w:firstRowLastColumn="0" w:lastRowFirstColumn="0" w:lastRowLastColumn="0"/>
            </w:pPr>
            <w:r w:rsidRPr="006C25FE">
              <w:t>39 724</w:t>
            </w:r>
          </w:p>
        </w:tc>
      </w:tr>
    </w:tbl>
    <w:p w14:paraId="16AC59E8" w14:textId="77777777" w:rsidR="00E73BC6" w:rsidRDefault="00E73BC6" w:rsidP="00E73BC6">
      <w:pPr>
        <w:pStyle w:val="TableHeading"/>
        <w:rPr>
          <w:rFonts w:asciiTheme="minorHAnsi" w:hAnsiTheme="minorHAnsi"/>
          <w:b w:val="0"/>
          <w:spacing w:val="0"/>
          <w:szCs w:val="18"/>
        </w:rPr>
      </w:pPr>
    </w:p>
    <w:p w14:paraId="6D01CDE1" w14:textId="77777777" w:rsidR="00E73BC6" w:rsidRDefault="00E73BC6" w:rsidP="00E73BC6">
      <w:pPr>
        <w:keepLines w:val="0"/>
        <w:rPr>
          <w:rFonts w:asciiTheme="majorHAnsi" w:hAnsiTheme="majorHAnsi"/>
          <w:b/>
          <w:szCs w:val="20"/>
        </w:rPr>
      </w:pPr>
      <w:r>
        <w:br w:type="page"/>
      </w:r>
    </w:p>
    <w:p w14:paraId="79441E35" w14:textId="77777777" w:rsidR="00E73BC6" w:rsidRPr="00940E38" w:rsidRDefault="00E73BC6" w:rsidP="00E73BC6">
      <w:pPr>
        <w:pStyle w:val="Heading2"/>
      </w:pPr>
      <w:bookmarkStart w:id="324" w:name="_Toc42054728"/>
      <w:bookmarkStart w:id="325" w:name="_Toc42218685"/>
      <w:r w:rsidRPr="00940E38">
        <w:lastRenderedPageBreak/>
        <w:t>Trust account balances</w:t>
      </w:r>
      <w:bookmarkEnd w:id="324"/>
      <w:bookmarkEnd w:id="325"/>
    </w:p>
    <w:p w14:paraId="4547BFA1" w14:textId="77777777" w:rsidR="00E73BC6" w:rsidRPr="00940E38" w:rsidRDefault="00E73BC6" w:rsidP="00E73BC6">
      <w:pPr>
        <w:pStyle w:val="TableHeading"/>
      </w:pPr>
      <w:r w:rsidRPr="00940E38">
        <w:t>Trust account balances relating to trust accounts controlled and/or administered by the Department</w:t>
      </w:r>
    </w:p>
    <w:p w14:paraId="6C8F5E60"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669" w:type="dxa"/>
        <w:tblLayout w:type="fixed"/>
        <w:tblLook w:val="02E0" w:firstRow="1" w:lastRow="1" w:firstColumn="1" w:lastColumn="0" w:noHBand="1" w:noVBand="0"/>
      </w:tblPr>
      <w:tblGrid>
        <w:gridCol w:w="2100"/>
        <w:gridCol w:w="1008"/>
        <w:gridCol w:w="728"/>
        <w:gridCol w:w="854"/>
        <w:gridCol w:w="1147"/>
        <w:gridCol w:w="1036"/>
        <w:gridCol w:w="742"/>
        <w:gridCol w:w="862"/>
        <w:gridCol w:w="1192"/>
      </w:tblGrid>
      <w:tr w:rsidR="00E73BC6" w:rsidRPr="006C25FE" w14:paraId="01381372" w14:textId="77777777" w:rsidTr="006F3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hideMark/>
          </w:tcPr>
          <w:p w14:paraId="53246F60" w14:textId="77777777" w:rsidR="00E73BC6" w:rsidRPr="006C25FE" w:rsidRDefault="00E73BC6" w:rsidP="00E73BC6">
            <w:pPr>
              <w:rPr>
                <w:color w:val="FFFFFF" w:themeColor="background1"/>
              </w:rPr>
            </w:pPr>
            <w:r w:rsidRPr="006C25FE">
              <w:rPr>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3737" w:type="dxa"/>
            <w:gridSpan w:val="4"/>
            <w:hideMark/>
          </w:tcPr>
          <w:p w14:paraId="37D1A24C" w14:textId="77777777" w:rsidR="00E73BC6" w:rsidRPr="006C25FE" w:rsidRDefault="00E73BC6" w:rsidP="00E73BC6">
            <w:pPr>
              <w:jc w:val="center"/>
              <w:rPr>
                <w:color w:val="FFFFFF" w:themeColor="background1"/>
              </w:rPr>
            </w:pPr>
            <w:r w:rsidRPr="006C25FE">
              <w:rPr>
                <w:color w:val="FFFFFF" w:themeColor="background1"/>
              </w:rPr>
              <w:t>2020</w:t>
            </w:r>
          </w:p>
        </w:tc>
        <w:tc>
          <w:tcPr>
            <w:tcW w:w="3832" w:type="dxa"/>
            <w:gridSpan w:val="4"/>
            <w:tcBorders>
              <w:bottom w:val="single" w:sz="6" w:space="0" w:color="FFFFFF" w:themeColor="background1"/>
            </w:tcBorders>
            <w:hideMark/>
          </w:tcPr>
          <w:p w14:paraId="004C1115" w14:textId="77777777" w:rsidR="00E73BC6" w:rsidRPr="006C25FE" w:rsidRDefault="00E73BC6" w:rsidP="00E73BC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C25FE">
              <w:rPr>
                <w:color w:val="FFFFFF" w:themeColor="background1"/>
              </w:rPr>
              <w:t>2019</w:t>
            </w:r>
          </w:p>
        </w:tc>
      </w:tr>
      <w:tr w:rsidR="006F341A" w:rsidRPr="006C25FE" w14:paraId="0F7572FE" w14:textId="77777777" w:rsidTr="00BE1D35">
        <w:trPr>
          <w:cantSplit w:val="0"/>
          <w:trHeight w:val="398"/>
        </w:trPr>
        <w:tc>
          <w:tcPr>
            <w:cnfStyle w:val="001000000000" w:firstRow="0" w:lastRow="0" w:firstColumn="1" w:lastColumn="0" w:oddVBand="0" w:evenVBand="0" w:oddHBand="0" w:evenHBand="0" w:firstRowFirstColumn="0" w:firstRowLastColumn="0" w:lastRowFirstColumn="0" w:lastRowLastColumn="0"/>
            <w:tcW w:w="2100" w:type="dxa"/>
            <w:shd w:val="clear" w:color="auto" w:fill="000000" w:themeFill="text1"/>
            <w:vAlign w:val="bottom"/>
            <w:hideMark/>
          </w:tcPr>
          <w:p w14:paraId="5F4EB476" w14:textId="77777777" w:rsidR="006F341A" w:rsidRPr="006C25FE" w:rsidRDefault="006F341A" w:rsidP="00BE1D35">
            <w:pPr>
              <w:ind w:left="0" w:firstLine="0"/>
              <w:rPr>
                <w:i/>
                <w:color w:val="FFFFFF" w:themeColor="background1"/>
              </w:rPr>
            </w:pPr>
            <w:r w:rsidRPr="006C25FE">
              <w:rPr>
                <w:i/>
                <w:color w:val="FFFFFF" w:themeColor="background1"/>
              </w:rPr>
              <w:t>Cash and cash equivalents and investments</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000000" w:themeFill="text1"/>
            <w:vAlign w:val="bottom"/>
            <w:hideMark/>
          </w:tcPr>
          <w:p w14:paraId="216B2E39" w14:textId="6546EF56" w:rsidR="006F341A" w:rsidRPr="006C25FE" w:rsidRDefault="006F341A" w:rsidP="00BE1D35">
            <w:pPr>
              <w:rPr>
                <w:i/>
                <w:color w:val="FFFFFF" w:themeColor="background1"/>
              </w:rPr>
            </w:pPr>
            <w:r w:rsidRPr="006C25FE">
              <w:rPr>
                <w:i/>
                <w:color w:val="FFFFFF" w:themeColor="background1"/>
              </w:rPr>
              <w:t xml:space="preserve">Opening balance </w:t>
            </w:r>
            <w:r>
              <w:rPr>
                <w:i/>
                <w:color w:val="FFFFFF" w:themeColor="background1"/>
              </w:rPr>
              <w:br/>
            </w:r>
            <w:r w:rsidRPr="006C25FE">
              <w:rPr>
                <w:i/>
                <w:color w:val="FFFFFF" w:themeColor="background1"/>
              </w:rPr>
              <w:t>as at</w:t>
            </w:r>
          </w:p>
          <w:p w14:paraId="696DF5FB" w14:textId="27D90A23" w:rsidR="006F341A" w:rsidRPr="006C25FE" w:rsidRDefault="006F341A" w:rsidP="00BE1D35">
            <w:pPr>
              <w:rPr>
                <w:i/>
                <w:color w:val="FFFFFF" w:themeColor="background1"/>
              </w:rPr>
            </w:pPr>
            <w:r w:rsidRPr="006C25FE">
              <w:rPr>
                <w:i/>
                <w:color w:val="FFFFFF" w:themeColor="background1"/>
              </w:rPr>
              <w:t>1 July 2019</w:t>
            </w:r>
          </w:p>
        </w:tc>
        <w:tc>
          <w:tcPr>
            <w:tcW w:w="728" w:type="dxa"/>
            <w:shd w:val="clear" w:color="auto" w:fill="000000" w:themeFill="text1"/>
            <w:vAlign w:val="bottom"/>
            <w:hideMark/>
          </w:tcPr>
          <w:p w14:paraId="3A829EE9" w14:textId="77777777" w:rsidR="006F341A" w:rsidRPr="006C25FE" w:rsidRDefault="006F341A" w:rsidP="00BE1D35">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Total receipts</w:t>
            </w:r>
          </w:p>
        </w:tc>
        <w:tc>
          <w:tcPr>
            <w:cnfStyle w:val="000010000000" w:firstRow="0" w:lastRow="0" w:firstColumn="0" w:lastColumn="0" w:oddVBand="1" w:evenVBand="0" w:oddHBand="0" w:evenHBand="0" w:firstRowFirstColumn="0" w:firstRowLastColumn="0" w:lastRowFirstColumn="0" w:lastRowLastColumn="0"/>
            <w:tcW w:w="854" w:type="dxa"/>
            <w:shd w:val="clear" w:color="auto" w:fill="000000" w:themeFill="text1"/>
            <w:noWrap/>
            <w:vAlign w:val="bottom"/>
            <w:hideMark/>
          </w:tcPr>
          <w:p w14:paraId="40172CBB" w14:textId="77777777" w:rsidR="006F341A" w:rsidRPr="006C25FE" w:rsidRDefault="006F341A" w:rsidP="00BE1D35">
            <w:pPr>
              <w:rPr>
                <w:i/>
                <w:color w:val="FFFFFF" w:themeColor="background1"/>
              </w:rPr>
            </w:pPr>
            <w:r w:rsidRPr="006C25FE">
              <w:rPr>
                <w:i/>
                <w:color w:val="FFFFFF" w:themeColor="background1"/>
              </w:rPr>
              <w:t>Total payments</w:t>
            </w:r>
          </w:p>
        </w:tc>
        <w:tc>
          <w:tcPr>
            <w:tcW w:w="1147" w:type="dxa"/>
            <w:shd w:val="clear" w:color="auto" w:fill="000000" w:themeFill="text1"/>
            <w:noWrap/>
            <w:vAlign w:val="bottom"/>
            <w:hideMark/>
          </w:tcPr>
          <w:p w14:paraId="541BE4D7" w14:textId="349B4EC0" w:rsidR="006F341A" w:rsidRPr="006C25FE" w:rsidRDefault="006F341A" w:rsidP="00BE1D35">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 xml:space="preserve">Closing balance </w:t>
            </w:r>
            <w:r>
              <w:rPr>
                <w:i/>
                <w:color w:val="FFFFFF" w:themeColor="background1"/>
              </w:rPr>
              <w:br/>
            </w:r>
            <w:r w:rsidRPr="006C25FE">
              <w:rPr>
                <w:i/>
                <w:color w:val="FFFFFF" w:themeColor="background1"/>
              </w:rPr>
              <w:t xml:space="preserve">as at </w:t>
            </w:r>
            <w:r>
              <w:rPr>
                <w:i/>
                <w:color w:val="FFFFFF" w:themeColor="background1"/>
              </w:rPr>
              <w:br/>
            </w:r>
            <w:r w:rsidRPr="006C25FE">
              <w:rPr>
                <w:i/>
                <w:color w:val="FFFFFF" w:themeColor="background1"/>
              </w:rPr>
              <w:t>30 June 2020</w:t>
            </w:r>
          </w:p>
        </w:tc>
        <w:tc>
          <w:tcPr>
            <w:cnfStyle w:val="000010000000" w:firstRow="0" w:lastRow="0" w:firstColumn="0" w:lastColumn="0" w:oddVBand="1" w:evenVBand="0" w:oddHBand="0" w:evenHBand="0" w:firstRowFirstColumn="0" w:firstRowLastColumn="0" w:lastRowFirstColumn="0" w:lastRowLastColumn="0"/>
            <w:tcW w:w="1036" w:type="dxa"/>
            <w:tcBorders>
              <w:top w:val="single" w:sz="6" w:space="0" w:color="FFFFFF" w:themeColor="background1"/>
            </w:tcBorders>
            <w:shd w:val="clear" w:color="auto" w:fill="000000" w:themeFill="text1"/>
            <w:vAlign w:val="bottom"/>
            <w:hideMark/>
          </w:tcPr>
          <w:p w14:paraId="4D26DCF4" w14:textId="599FC38A" w:rsidR="006F341A" w:rsidRPr="006C25FE" w:rsidRDefault="006F341A" w:rsidP="00BE1D35">
            <w:pPr>
              <w:rPr>
                <w:i/>
                <w:color w:val="FFFFFF" w:themeColor="background1"/>
              </w:rPr>
            </w:pPr>
            <w:r w:rsidRPr="006C25FE">
              <w:rPr>
                <w:i/>
                <w:color w:val="FFFFFF" w:themeColor="background1"/>
              </w:rPr>
              <w:t xml:space="preserve">Opening balance </w:t>
            </w:r>
            <w:r>
              <w:rPr>
                <w:i/>
                <w:color w:val="FFFFFF" w:themeColor="background1"/>
              </w:rPr>
              <w:br/>
            </w:r>
            <w:r w:rsidRPr="006C25FE">
              <w:rPr>
                <w:i/>
                <w:color w:val="FFFFFF" w:themeColor="background1"/>
              </w:rPr>
              <w:t>as at</w:t>
            </w:r>
            <w:r>
              <w:rPr>
                <w:i/>
                <w:color w:val="FFFFFF" w:themeColor="background1"/>
              </w:rPr>
              <w:t xml:space="preserve"> </w:t>
            </w:r>
            <w:r>
              <w:rPr>
                <w:i/>
                <w:color w:val="FFFFFF" w:themeColor="background1"/>
              </w:rPr>
              <w:br/>
            </w:r>
            <w:r w:rsidRPr="006C25FE">
              <w:rPr>
                <w:i/>
                <w:color w:val="FFFFFF" w:themeColor="background1"/>
              </w:rPr>
              <w:t>1 July 2018</w:t>
            </w:r>
          </w:p>
        </w:tc>
        <w:tc>
          <w:tcPr>
            <w:tcW w:w="742" w:type="dxa"/>
            <w:tcBorders>
              <w:top w:val="single" w:sz="6" w:space="0" w:color="FFFFFF" w:themeColor="background1"/>
            </w:tcBorders>
            <w:shd w:val="clear" w:color="auto" w:fill="000000" w:themeFill="text1"/>
            <w:vAlign w:val="bottom"/>
            <w:hideMark/>
          </w:tcPr>
          <w:p w14:paraId="66F7561A" w14:textId="77777777" w:rsidR="006F341A" w:rsidRPr="006C25FE" w:rsidRDefault="006F341A" w:rsidP="00BE1D35">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Total receipts</w:t>
            </w:r>
          </w:p>
        </w:tc>
        <w:tc>
          <w:tcPr>
            <w:cnfStyle w:val="000010000000" w:firstRow="0" w:lastRow="0" w:firstColumn="0" w:lastColumn="0" w:oddVBand="1" w:evenVBand="0" w:oddHBand="0" w:evenHBand="0" w:firstRowFirstColumn="0" w:firstRowLastColumn="0" w:lastRowFirstColumn="0" w:lastRowLastColumn="0"/>
            <w:tcW w:w="862" w:type="dxa"/>
            <w:tcBorders>
              <w:top w:val="single" w:sz="6" w:space="0" w:color="FFFFFF" w:themeColor="background1"/>
            </w:tcBorders>
            <w:shd w:val="clear" w:color="auto" w:fill="000000" w:themeFill="text1"/>
            <w:vAlign w:val="bottom"/>
            <w:hideMark/>
          </w:tcPr>
          <w:p w14:paraId="39AF1F01" w14:textId="77777777" w:rsidR="006F341A" w:rsidRPr="006C25FE" w:rsidRDefault="006F341A" w:rsidP="00BE1D35">
            <w:pPr>
              <w:rPr>
                <w:i/>
                <w:color w:val="FFFFFF" w:themeColor="background1"/>
              </w:rPr>
            </w:pPr>
            <w:r w:rsidRPr="006C25FE">
              <w:rPr>
                <w:i/>
                <w:color w:val="FFFFFF" w:themeColor="background1"/>
              </w:rPr>
              <w:t>Total payments</w:t>
            </w:r>
          </w:p>
        </w:tc>
        <w:tc>
          <w:tcPr>
            <w:tcW w:w="1192" w:type="dxa"/>
            <w:tcBorders>
              <w:top w:val="single" w:sz="6" w:space="0" w:color="FFFFFF" w:themeColor="background1"/>
            </w:tcBorders>
            <w:shd w:val="clear" w:color="auto" w:fill="000000" w:themeFill="text1"/>
            <w:vAlign w:val="bottom"/>
            <w:hideMark/>
          </w:tcPr>
          <w:p w14:paraId="0E453100" w14:textId="0D3D18AD" w:rsidR="006F341A" w:rsidRPr="006C25FE" w:rsidRDefault="006F341A" w:rsidP="00BE1D35">
            <w:pPr>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 xml:space="preserve">Closing balance </w:t>
            </w:r>
            <w:r>
              <w:rPr>
                <w:i/>
                <w:color w:val="FFFFFF" w:themeColor="background1"/>
              </w:rPr>
              <w:br/>
            </w:r>
            <w:r w:rsidRPr="006C25FE">
              <w:rPr>
                <w:i/>
                <w:color w:val="FFFFFF" w:themeColor="background1"/>
              </w:rPr>
              <w:t>as at</w:t>
            </w:r>
            <w:r>
              <w:rPr>
                <w:i/>
                <w:color w:val="FFFFFF" w:themeColor="background1"/>
              </w:rPr>
              <w:t xml:space="preserve"> </w:t>
            </w:r>
            <w:r>
              <w:rPr>
                <w:i/>
                <w:color w:val="FFFFFF" w:themeColor="background1"/>
              </w:rPr>
              <w:br/>
            </w:r>
            <w:r w:rsidRPr="006C25FE">
              <w:rPr>
                <w:i/>
                <w:color w:val="FFFFFF" w:themeColor="background1"/>
              </w:rPr>
              <w:t>30 June 2019</w:t>
            </w:r>
          </w:p>
        </w:tc>
      </w:tr>
      <w:tr w:rsidR="00E73BC6" w:rsidRPr="006F341A" w14:paraId="6D763678"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4101A5E0" w14:textId="77777777" w:rsidR="00E73BC6" w:rsidRPr="006F341A" w:rsidRDefault="00E73BC6" w:rsidP="006F341A">
            <w:pPr>
              <w:ind w:left="0" w:firstLine="0"/>
              <w:rPr>
                <w:b/>
                <w:bCs/>
                <w:sz w:val="16"/>
                <w:szCs w:val="16"/>
              </w:rPr>
            </w:pPr>
            <w:r w:rsidRPr="006F341A">
              <w:rPr>
                <w:b/>
                <w:bCs/>
                <w:sz w:val="16"/>
                <w:szCs w:val="16"/>
              </w:rPr>
              <w:t>Controlled trusts</w:t>
            </w:r>
          </w:p>
        </w:tc>
        <w:tc>
          <w:tcPr>
            <w:cnfStyle w:val="000010000000" w:firstRow="0" w:lastRow="0" w:firstColumn="0" w:lastColumn="0" w:oddVBand="1" w:evenVBand="0" w:oddHBand="0" w:evenHBand="0" w:firstRowFirstColumn="0" w:firstRowLastColumn="0" w:lastRowFirstColumn="0" w:lastRowLastColumn="0"/>
            <w:tcW w:w="1008" w:type="dxa"/>
            <w:hideMark/>
          </w:tcPr>
          <w:p w14:paraId="77455E02" w14:textId="77777777" w:rsidR="00E73BC6" w:rsidRPr="006F341A" w:rsidRDefault="00E73BC6" w:rsidP="00E73BC6">
            <w:pPr>
              <w:rPr>
                <w:b/>
                <w:bCs/>
              </w:rPr>
            </w:pPr>
            <w:r w:rsidRPr="006F341A">
              <w:rPr>
                <w:b/>
                <w:bCs/>
              </w:rPr>
              <w:t> </w:t>
            </w:r>
          </w:p>
        </w:tc>
        <w:tc>
          <w:tcPr>
            <w:tcW w:w="728" w:type="dxa"/>
            <w:hideMark/>
          </w:tcPr>
          <w:p w14:paraId="3B34788D"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 </w:t>
            </w:r>
          </w:p>
        </w:tc>
        <w:tc>
          <w:tcPr>
            <w:cnfStyle w:val="000010000000" w:firstRow="0" w:lastRow="0" w:firstColumn="0" w:lastColumn="0" w:oddVBand="1" w:evenVBand="0" w:oddHBand="0" w:evenHBand="0" w:firstRowFirstColumn="0" w:firstRowLastColumn="0" w:lastRowFirstColumn="0" w:lastRowLastColumn="0"/>
            <w:tcW w:w="854" w:type="dxa"/>
            <w:noWrap/>
            <w:hideMark/>
          </w:tcPr>
          <w:p w14:paraId="67017C95" w14:textId="77777777" w:rsidR="00E73BC6" w:rsidRPr="006F341A" w:rsidRDefault="00E73BC6" w:rsidP="00E73BC6">
            <w:pPr>
              <w:rPr>
                <w:b/>
                <w:bCs/>
              </w:rPr>
            </w:pPr>
            <w:r w:rsidRPr="006F341A">
              <w:rPr>
                <w:b/>
                <w:bCs/>
              </w:rPr>
              <w:t> </w:t>
            </w:r>
          </w:p>
        </w:tc>
        <w:tc>
          <w:tcPr>
            <w:tcW w:w="1147" w:type="dxa"/>
            <w:noWrap/>
            <w:hideMark/>
          </w:tcPr>
          <w:p w14:paraId="3F154548"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 </w:t>
            </w:r>
          </w:p>
        </w:tc>
        <w:tc>
          <w:tcPr>
            <w:cnfStyle w:val="000010000000" w:firstRow="0" w:lastRow="0" w:firstColumn="0" w:lastColumn="0" w:oddVBand="1" w:evenVBand="0" w:oddHBand="0" w:evenHBand="0" w:firstRowFirstColumn="0" w:firstRowLastColumn="0" w:lastRowFirstColumn="0" w:lastRowLastColumn="0"/>
            <w:tcW w:w="1036" w:type="dxa"/>
            <w:hideMark/>
          </w:tcPr>
          <w:p w14:paraId="2E0FBD3D" w14:textId="77777777" w:rsidR="00E73BC6" w:rsidRPr="006F341A" w:rsidRDefault="00E73BC6" w:rsidP="00E73BC6">
            <w:pPr>
              <w:rPr>
                <w:b/>
                <w:bCs/>
              </w:rPr>
            </w:pPr>
          </w:p>
        </w:tc>
        <w:tc>
          <w:tcPr>
            <w:tcW w:w="742" w:type="dxa"/>
            <w:hideMark/>
          </w:tcPr>
          <w:p w14:paraId="2CDB9E16"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862" w:type="dxa"/>
            <w:hideMark/>
          </w:tcPr>
          <w:p w14:paraId="004C6C11" w14:textId="77777777" w:rsidR="00E73BC6" w:rsidRPr="006F341A" w:rsidRDefault="00E73BC6" w:rsidP="00E73BC6">
            <w:pPr>
              <w:rPr>
                <w:b/>
                <w:bCs/>
              </w:rPr>
            </w:pPr>
          </w:p>
        </w:tc>
        <w:tc>
          <w:tcPr>
            <w:tcW w:w="1192" w:type="dxa"/>
            <w:hideMark/>
          </w:tcPr>
          <w:p w14:paraId="0EDA72E3"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6C25FE" w14:paraId="735B291A"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6B149727" w14:textId="77777777" w:rsidR="00E73BC6" w:rsidRPr="00973ABD" w:rsidRDefault="00E73BC6" w:rsidP="006F341A">
            <w:pPr>
              <w:ind w:left="0" w:firstLine="0"/>
              <w:rPr>
                <w:sz w:val="16"/>
                <w:szCs w:val="16"/>
              </w:rPr>
            </w:pPr>
            <w:r w:rsidRPr="00973ABD">
              <w:rPr>
                <w:sz w:val="16"/>
                <w:szCs w:val="16"/>
              </w:rPr>
              <w:t>[Title of Trust 1]</w:t>
            </w:r>
          </w:p>
        </w:tc>
        <w:tc>
          <w:tcPr>
            <w:cnfStyle w:val="000010000000" w:firstRow="0" w:lastRow="0" w:firstColumn="0" w:lastColumn="0" w:oddVBand="1" w:evenVBand="0" w:oddHBand="0" w:evenHBand="0" w:firstRowFirstColumn="0" w:firstRowLastColumn="0" w:lastRowFirstColumn="0" w:lastRowLastColumn="0"/>
            <w:tcW w:w="1008" w:type="dxa"/>
            <w:vMerge w:val="restart"/>
            <w:hideMark/>
          </w:tcPr>
          <w:p w14:paraId="0FF7A570" w14:textId="77777777" w:rsidR="00E73BC6" w:rsidRPr="006C25FE" w:rsidRDefault="00E73BC6" w:rsidP="00E73BC6">
            <w:r w:rsidRPr="006C25FE">
              <w:t>..</w:t>
            </w:r>
          </w:p>
        </w:tc>
        <w:tc>
          <w:tcPr>
            <w:tcW w:w="728" w:type="dxa"/>
            <w:vMerge w:val="restart"/>
            <w:hideMark/>
          </w:tcPr>
          <w:p w14:paraId="2A926D51"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54" w:type="dxa"/>
            <w:vMerge w:val="restart"/>
            <w:noWrap/>
            <w:hideMark/>
          </w:tcPr>
          <w:p w14:paraId="4E7875AC" w14:textId="77777777" w:rsidR="00E73BC6" w:rsidRPr="006C25FE" w:rsidRDefault="00E73BC6" w:rsidP="00E73BC6">
            <w:r w:rsidRPr="006C25FE">
              <w:t>..</w:t>
            </w:r>
          </w:p>
        </w:tc>
        <w:tc>
          <w:tcPr>
            <w:tcW w:w="1147" w:type="dxa"/>
            <w:vMerge w:val="restart"/>
            <w:noWrap/>
            <w:hideMark/>
          </w:tcPr>
          <w:p w14:paraId="7E4718A1"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036" w:type="dxa"/>
            <w:vMerge w:val="restart"/>
            <w:hideMark/>
          </w:tcPr>
          <w:p w14:paraId="0888CDD4" w14:textId="77777777" w:rsidR="00E73BC6" w:rsidRPr="006C25FE" w:rsidRDefault="00E73BC6" w:rsidP="00E73BC6">
            <w:r w:rsidRPr="006C25FE">
              <w:t>..</w:t>
            </w:r>
          </w:p>
        </w:tc>
        <w:tc>
          <w:tcPr>
            <w:tcW w:w="742" w:type="dxa"/>
            <w:vMerge w:val="restart"/>
            <w:hideMark/>
          </w:tcPr>
          <w:p w14:paraId="034D02E1"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62" w:type="dxa"/>
            <w:vMerge w:val="restart"/>
            <w:hideMark/>
          </w:tcPr>
          <w:p w14:paraId="3C742271" w14:textId="77777777" w:rsidR="00E73BC6" w:rsidRPr="006C25FE" w:rsidRDefault="00E73BC6" w:rsidP="00E73BC6">
            <w:r w:rsidRPr="006C25FE">
              <w:t>..</w:t>
            </w:r>
          </w:p>
        </w:tc>
        <w:tc>
          <w:tcPr>
            <w:tcW w:w="1192" w:type="dxa"/>
            <w:vMerge w:val="restart"/>
            <w:hideMark/>
          </w:tcPr>
          <w:p w14:paraId="4E5A2570"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042D5F93"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0B44CE79" w14:textId="77777777" w:rsidR="00E73BC6" w:rsidRPr="00973ABD" w:rsidRDefault="00E73BC6" w:rsidP="006F341A">
            <w:pPr>
              <w:ind w:left="0" w:firstLine="0"/>
              <w:rPr>
                <w:sz w:val="16"/>
                <w:szCs w:val="16"/>
              </w:rPr>
            </w:pPr>
            <w:r w:rsidRPr="00973ABD">
              <w:rPr>
                <w:sz w:val="16"/>
                <w:szCs w:val="16"/>
              </w:rPr>
              <w:t>[include legislative reference and nature and purpose for which Trust 1 was created.]</w:t>
            </w:r>
          </w:p>
        </w:tc>
        <w:tc>
          <w:tcPr>
            <w:cnfStyle w:val="000010000000" w:firstRow="0" w:lastRow="0" w:firstColumn="0" w:lastColumn="0" w:oddVBand="1" w:evenVBand="0" w:oddHBand="0" w:evenHBand="0" w:firstRowFirstColumn="0" w:firstRowLastColumn="0" w:lastRowFirstColumn="0" w:lastRowLastColumn="0"/>
            <w:tcW w:w="1008" w:type="dxa"/>
            <w:vMerge/>
            <w:hideMark/>
          </w:tcPr>
          <w:p w14:paraId="69B1AD87" w14:textId="77777777" w:rsidR="00E73BC6" w:rsidRPr="006C25FE" w:rsidRDefault="00E73BC6" w:rsidP="00E73BC6"/>
        </w:tc>
        <w:tc>
          <w:tcPr>
            <w:tcW w:w="728" w:type="dxa"/>
            <w:vMerge/>
            <w:hideMark/>
          </w:tcPr>
          <w:p w14:paraId="605B0F60"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4" w:type="dxa"/>
            <w:vMerge/>
            <w:hideMark/>
          </w:tcPr>
          <w:p w14:paraId="2069AEF8" w14:textId="77777777" w:rsidR="00E73BC6" w:rsidRPr="006C25FE" w:rsidRDefault="00E73BC6" w:rsidP="00E73BC6"/>
        </w:tc>
        <w:tc>
          <w:tcPr>
            <w:tcW w:w="1147" w:type="dxa"/>
            <w:vMerge/>
            <w:hideMark/>
          </w:tcPr>
          <w:p w14:paraId="116A1273"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36" w:type="dxa"/>
            <w:vMerge/>
            <w:hideMark/>
          </w:tcPr>
          <w:p w14:paraId="2D527BA7" w14:textId="77777777" w:rsidR="00E73BC6" w:rsidRPr="006C25FE" w:rsidRDefault="00E73BC6" w:rsidP="00E73BC6"/>
        </w:tc>
        <w:tc>
          <w:tcPr>
            <w:tcW w:w="742" w:type="dxa"/>
            <w:vMerge/>
            <w:hideMark/>
          </w:tcPr>
          <w:p w14:paraId="505E8025"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62" w:type="dxa"/>
            <w:vMerge/>
            <w:hideMark/>
          </w:tcPr>
          <w:p w14:paraId="5466FA69" w14:textId="77777777" w:rsidR="00E73BC6" w:rsidRPr="006C25FE" w:rsidRDefault="00E73BC6" w:rsidP="00E73BC6"/>
        </w:tc>
        <w:tc>
          <w:tcPr>
            <w:tcW w:w="1192" w:type="dxa"/>
            <w:vMerge/>
            <w:hideMark/>
          </w:tcPr>
          <w:p w14:paraId="0DA1685D"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6C25FE" w14:paraId="29F8E858"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5BB84F2F" w14:textId="77777777" w:rsidR="00E73BC6" w:rsidRPr="00973ABD" w:rsidRDefault="00E73BC6" w:rsidP="006F341A">
            <w:pPr>
              <w:ind w:left="0" w:firstLine="0"/>
              <w:rPr>
                <w:sz w:val="16"/>
                <w:szCs w:val="16"/>
              </w:rPr>
            </w:pPr>
            <w:r w:rsidRPr="00973ABD">
              <w:rPr>
                <w:sz w:val="16"/>
                <w:szCs w:val="16"/>
              </w:rPr>
              <w:t>[Title of Trust 2]</w:t>
            </w:r>
          </w:p>
        </w:tc>
        <w:tc>
          <w:tcPr>
            <w:cnfStyle w:val="000010000000" w:firstRow="0" w:lastRow="0" w:firstColumn="0" w:lastColumn="0" w:oddVBand="1" w:evenVBand="0" w:oddHBand="0" w:evenHBand="0" w:firstRowFirstColumn="0" w:firstRowLastColumn="0" w:lastRowFirstColumn="0" w:lastRowLastColumn="0"/>
            <w:tcW w:w="1008" w:type="dxa"/>
            <w:vMerge w:val="restart"/>
            <w:hideMark/>
          </w:tcPr>
          <w:p w14:paraId="48C2B489" w14:textId="77777777" w:rsidR="00E73BC6" w:rsidRPr="006C25FE" w:rsidRDefault="00E73BC6" w:rsidP="00E73BC6">
            <w:r w:rsidRPr="006C25FE">
              <w:t>..</w:t>
            </w:r>
          </w:p>
        </w:tc>
        <w:tc>
          <w:tcPr>
            <w:tcW w:w="728" w:type="dxa"/>
            <w:vMerge w:val="restart"/>
            <w:hideMark/>
          </w:tcPr>
          <w:p w14:paraId="7094CC46"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54" w:type="dxa"/>
            <w:vMerge w:val="restart"/>
            <w:noWrap/>
            <w:hideMark/>
          </w:tcPr>
          <w:p w14:paraId="176D97D6" w14:textId="77777777" w:rsidR="00E73BC6" w:rsidRPr="006C25FE" w:rsidRDefault="00E73BC6" w:rsidP="00E73BC6">
            <w:r w:rsidRPr="006C25FE">
              <w:t>..</w:t>
            </w:r>
          </w:p>
        </w:tc>
        <w:tc>
          <w:tcPr>
            <w:tcW w:w="1147" w:type="dxa"/>
            <w:vMerge w:val="restart"/>
            <w:noWrap/>
            <w:hideMark/>
          </w:tcPr>
          <w:p w14:paraId="6266B0B3"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036" w:type="dxa"/>
            <w:vMerge w:val="restart"/>
            <w:hideMark/>
          </w:tcPr>
          <w:p w14:paraId="1895B991" w14:textId="77777777" w:rsidR="00E73BC6" w:rsidRPr="006C25FE" w:rsidRDefault="00E73BC6" w:rsidP="00E73BC6">
            <w:r w:rsidRPr="006C25FE">
              <w:t>..</w:t>
            </w:r>
          </w:p>
        </w:tc>
        <w:tc>
          <w:tcPr>
            <w:tcW w:w="742" w:type="dxa"/>
            <w:vMerge w:val="restart"/>
            <w:hideMark/>
          </w:tcPr>
          <w:p w14:paraId="42FCB0CA"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62" w:type="dxa"/>
            <w:vMerge w:val="restart"/>
            <w:hideMark/>
          </w:tcPr>
          <w:p w14:paraId="7317094D" w14:textId="77777777" w:rsidR="00E73BC6" w:rsidRPr="006C25FE" w:rsidRDefault="00E73BC6" w:rsidP="00E73BC6">
            <w:r w:rsidRPr="006C25FE">
              <w:t>..</w:t>
            </w:r>
          </w:p>
        </w:tc>
        <w:tc>
          <w:tcPr>
            <w:tcW w:w="1192" w:type="dxa"/>
            <w:vMerge w:val="restart"/>
            <w:hideMark/>
          </w:tcPr>
          <w:p w14:paraId="55CCB998"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75BC297C"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tcBorders>
              <w:bottom w:val="single" w:sz="6" w:space="0" w:color="auto"/>
            </w:tcBorders>
            <w:hideMark/>
          </w:tcPr>
          <w:p w14:paraId="4CF62F91" w14:textId="77777777" w:rsidR="00E73BC6" w:rsidRPr="00973ABD" w:rsidRDefault="00E73BC6" w:rsidP="006F341A">
            <w:pPr>
              <w:ind w:left="0" w:firstLine="0"/>
              <w:rPr>
                <w:sz w:val="16"/>
                <w:szCs w:val="16"/>
              </w:rPr>
            </w:pPr>
            <w:r w:rsidRPr="00973ABD">
              <w:rPr>
                <w:sz w:val="16"/>
                <w:szCs w:val="16"/>
              </w:rPr>
              <w:t>[include legislative reference and nature and purpose for which Trust 2 was created.]</w:t>
            </w:r>
          </w:p>
        </w:tc>
        <w:tc>
          <w:tcPr>
            <w:cnfStyle w:val="000010000000" w:firstRow="0" w:lastRow="0" w:firstColumn="0" w:lastColumn="0" w:oddVBand="1" w:evenVBand="0" w:oddHBand="0" w:evenHBand="0" w:firstRowFirstColumn="0" w:firstRowLastColumn="0" w:lastRowFirstColumn="0" w:lastRowLastColumn="0"/>
            <w:tcW w:w="1008" w:type="dxa"/>
            <w:vMerge/>
            <w:tcBorders>
              <w:bottom w:val="single" w:sz="6" w:space="0" w:color="auto"/>
            </w:tcBorders>
            <w:hideMark/>
          </w:tcPr>
          <w:p w14:paraId="1B8B9EFA" w14:textId="77777777" w:rsidR="00E73BC6" w:rsidRPr="006C25FE" w:rsidRDefault="00E73BC6" w:rsidP="00E73BC6"/>
        </w:tc>
        <w:tc>
          <w:tcPr>
            <w:tcW w:w="728" w:type="dxa"/>
            <w:vMerge/>
            <w:tcBorders>
              <w:bottom w:val="single" w:sz="6" w:space="0" w:color="auto"/>
            </w:tcBorders>
            <w:hideMark/>
          </w:tcPr>
          <w:p w14:paraId="565E935E"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4" w:type="dxa"/>
            <w:vMerge/>
            <w:tcBorders>
              <w:bottom w:val="single" w:sz="6" w:space="0" w:color="auto"/>
            </w:tcBorders>
            <w:hideMark/>
          </w:tcPr>
          <w:p w14:paraId="05485FFC" w14:textId="77777777" w:rsidR="00E73BC6" w:rsidRPr="006C25FE" w:rsidRDefault="00E73BC6" w:rsidP="00E73BC6"/>
        </w:tc>
        <w:tc>
          <w:tcPr>
            <w:tcW w:w="1147" w:type="dxa"/>
            <w:vMerge/>
            <w:tcBorders>
              <w:bottom w:val="single" w:sz="6" w:space="0" w:color="auto"/>
            </w:tcBorders>
            <w:hideMark/>
          </w:tcPr>
          <w:p w14:paraId="4496EA10"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36" w:type="dxa"/>
            <w:vMerge/>
            <w:tcBorders>
              <w:bottom w:val="single" w:sz="6" w:space="0" w:color="auto"/>
            </w:tcBorders>
            <w:hideMark/>
          </w:tcPr>
          <w:p w14:paraId="6C9E4565" w14:textId="77777777" w:rsidR="00E73BC6" w:rsidRPr="006C25FE" w:rsidRDefault="00E73BC6" w:rsidP="00E73BC6"/>
        </w:tc>
        <w:tc>
          <w:tcPr>
            <w:tcW w:w="742" w:type="dxa"/>
            <w:vMerge/>
            <w:tcBorders>
              <w:bottom w:val="single" w:sz="6" w:space="0" w:color="auto"/>
            </w:tcBorders>
            <w:hideMark/>
          </w:tcPr>
          <w:p w14:paraId="0ED92EE0"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62" w:type="dxa"/>
            <w:vMerge/>
            <w:tcBorders>
              <w:bottom w:val="single" w:sz="6" w:space="0" w:color="auto"/>
            </w:tcBorders>
            <w:hideMark/>
          </w:tcPr>
          <w:p w14:paraId="3CE81287" w14:textId="77777777" w:rsidR="00E73BC6" w:rsidRPr="006C25FE" w:rsidRDefault="00E73BC6" w:rsidP="00E73BC6"/>
        </w:tc>
        <w:tc>
          <w:tcPr>
            <w:tcW w:w="1192" w:type="dxa"/>
            <w:vMerge/>
            <w:tcBorders>
              <w:bottom w:val="single" w:sz="6" w:space="0" w:color="auto"/>
            </w:tcBorders>
            <w:hideMark/>
          </w:tcPr>
          <w:p w14:paraId="2E1BA600"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6F341A" w14:paraId="7AFEAD5B"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tcBorders>
              <w:top w:val="single" w:sz="6" w:space="0" w:color="auto"/>
              <w:bottom w:val="single" w:sz="6" w:space="0" w:color="auto"/>
            </w:tcBorders>
            <w:hideMark/>
          </w:tcPr>
          <w:p w14:paraId="4E9071EE" w14:textId="77777777" w:rsidR="00E73BC6" w:rsidRPr="006F341A" w:rsidRDefault="00E73BC6" w:rsidP="006F341A">
            <w:pPr>
              <w:ind w:left="0" w:firstLine="0"/>
              <w:rPr>
                <w:b/>
                <w:bCs/>
                <w:sz w:val="16"/>
                <w:szCs w:val="16"/>
              </w:rPr>
            </w:pPr>
            <w:r w:rsidRPr="006F341A">
              <w:rPr>
                <w:b/>
                <w:bCs/>
                <w:sz w:val="16"/>
                <w:szCs w:val="16"/>
              </w:rPr>
              <w:t>Total controlled trusts</w:t>
            </w:r>
          </w:p>
        </w:tc>
        <w:tc>
          <w:tcPr>
            <w:cnfStyle w:val="000010000000" w:firstRow="0" w:lastRow="0" w:firstColumn="0" w:lastColumn="0" w:oddVBand="1" w:evenVBand="0" w:oddHBand="0" w:evenHBand="0" w:firstRowFirstColumn="0" w:firstRowLastColumn="0" w:lastRowFirstColumn="0" w:lastRowLastColumn="0"/>
            <w:tcW w:w="1008" w:type="dxa"/>
            <w:tcBorders>
              <w:top w:val="single" w:sz="6" w:space="0" w:color="auto"/>
              <w:bottom w:val="single" w:sz="6" w:space="0" w:color="auto"/>
            </w:tcBorders>
            <w:hideMark/>
          </w:tcPr>
          <w:p w14:paraId="166FA948" w14:textId="77777777" w:rsidR="00E73BC6" w:rsidRPr="006F341A" w:rsidRDefault="00E73BC6" w:rsidP="00E73BC6">
            <w:pPr>
              <w:rPr>
                <w:b/>
                <w:bCs/>
              </w:rPr>
            </w:pPr>
            <w:r w:rsidRPr="006F341A">
              <w:rPr>
                <w:b/>
                <w:bCs/>
              </w:rPr>
              <w:t>..</w:t>
            </w:r>
          </w:p>
        </w:tc>
        <w:tc>
          <w:tcPr>
            <w:tcW w:w="728" w:type="dxa"/>
            <w:tcBorders>
              <w:top w:val="single" w:sz="6" w:space="0" w:color="auto"/>
              <w:bottom w:val="single" w:sz="6" w:space="0" w:color="auto"/>
            </w:tcBorders>
            <w:hideMark/>
          </w:tcPr>
          <w:p w14:paraId="54BDDF42"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w:t>
            </w:r>
          </w:p>
        </w:tc>
        <w:tc>
          <w:tcPr>
            <w:cnfStyle w:val="000010000000" w:firstRow="0" w:lastRow="0" w:firstColumn="0" w:lastColumn="0" w:oddVBand="1" w:evenVBand="0" w:oddHBand="0" w:evenHBand="0" w:firstRowFirstColumn="0" w:firstRowLastColumn="0" w:lastRowFirstColumn="0" w:lastRowLastColumn="0"/>
            <w:tcW w:w="854" w:type="dxa"/>
            <w:tcBorders>
              <w:top w:val="single" w:sz="6" w:space="0" w:color="auto"/>
              <w:bottom w:val="single" w:sz="6" w:space="0" w:color="auto"/>
            </w:tcBorders>
            <w:noWrap/>
            <w:hideMark/>
          </w:tcPr>
          <w:p w14:paraId="132AD859" w14:textId="77777777" w:rsidR="00E73BC6" w:rsidRPr="006F341A" w:rsidRDefault="00E73BC6" w:rsidP="00E73BC6">
            <w:pPr>
              <w:rPr>
                <w:b/>
                <w:bCs/>
              </w:rPr>
            </w:pPr>
            <w:r w:rsidRPr="006F341A">
              <w:rPr>
                <w:b/>
                <w:bCs/>
              </w:rPr>
              <w:t>..</w:t>
            </w:r>
          </w:p>
        </w:tc>
        <w:tc>
          <w:tcPr>
            <w:tcW w:w="1147" w:type="dxa"/>
            <w:tcBorders>
              <w:top w:val="single" w:sz="6" w:space="0" w:color="auto"/>
              <w:bottom w:val="single" w:sz="6" w:space="0" w:color="auto"/>
            </w:tcBorders>
            <w:noWrap/>
            <w:hideMark/>
          </w:tcPr>
          <w:p w14:paraId="6DBA7AFD"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w:t>
            </w:r>
          </w:p>
        </w:tc>
        <w:tc>
          <w:tcPr>
            <w:cnfStyle w:val="000010000000" w:firstRow="0" w:lastRow="0" w:firstColumn="0" w:lastColumn="0" w:oddVBand="1" w:evenVBand="0" w:oddHBand="0" w:evenHBand="0" w:firstRowFirstColumn="0" w:firstRowLastColumn="0" w:lastRowFirstColumn="0" w:lastRowLastColumn="0"/>
            <w:tcW w:w="1036" w:type="dxa"/>
            <w:tcBorders>
              <w:top w:val="single" w:sz="6" w:space="0" w:color="auto"/>
              <w:bottom w:val="single" w:sz="6" w:space="0" w:color="auto"/>
            </w:tcBorders>
            <w:hideMark/>
          </w:tcPr>
          <w:p w14:paraId="260D1FA4" w14:textId="77777777" w:rsidR="00E73BC6" w:rsidRPr="006F341A" w:rsidRDefault="00E73BC6" w:rsidP="00E73BC6">
            <w:pPr>
              <w:rPr>
                <w:b/>
                <w:bCs/>
              </w:rPr>
            </w:pPr>
            <w:r w:rsidRPr="006F341A">
              <w:rPr>
                <w:b/>
                <w:bCs/>
              </w:rPr>
              <w:t>..</w:t>
            </w:r>
          </w:p>
        </w:tc>
        <w:tc>
          <w:tcPr>
            <w:tcW w:w="742" w:type="dxa"/>
            <w:tcBorders>
              <w:top w:val="single" w:sz="6" w:space="0" w:color="auto"/>
              <w:bottom w:val="single" w:sz="6" w:space="0" w:color="auto"/>
            </w:tcBorders>
            <w:hideMark/>
          </w:tcPr>
          <w:p w14:paraId="6083A76D"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w:t>
            </w:r>
          </w:p>
        </w:tc>
        <w:tc>
          <w:tcPr>
            <w:cnfStyle w:val="000010000000" w:firstRow="0" w:lastRow="0" w:firstColumn="0" w:lastColumn="0" w:oddVBand="1" w:evenVBand="0" w:oddHBand="0" w:evenHBand="0" w:firstRowFirstColumn="0" w:firstRowLastColumn="0" w:lastRowFirstColumn="0" w:lastRowLastColumn="0"/>
            <w:tcW w:w="862" w:type="dxa"/>
            <w:tcBorders>
              <w:top w:val="single" w:sz="6" w:space="0" w:color="auto"/>
              <w:bottom w:val="single" w:sz="6" w:space="0" w:color="auto"/>
            </w:tcBorders>
            <w:hideMark/>
          </w:tcPr>
          <w:p w14:paraId="35BADA10" w14:textId="77777777" w:rsidR="00E73BC6" w:rsidRPr="006F341A" w:rsidRDefault="00E73BC6" w:rsidP="00E73BC6">
            <w:pPr>
              <w:rPr>
                <w:b/>
                <w:bCs/>
              </w:rPr>
            </w:pPr>
            <w:r w:rsidRPr="006F341A">
              <w:rPr>
                <w:b/>
                <w:bCs/>
              </w:rPr>
              <w:t>..</w:t>
            </w:r>
          </w:p>
        </w:tc>
        <w:tc>
          <w:tcPr>
            <w:tcW w:w="1192" w:type="dxa"/>
            <w:tcBorders>
              <w:top w:val="single" w:sz="6" w:space="0" w:color="auto"/>
              <w:bottom w:val="single" w:sz="6" w:space="0" w:color="auto"/>
            </w:tcBorders>
            <w:hideMark/>
          </w:tcPr>
          <w:p w14:paraId="5C4C6D01"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w:t>
            </w:r>
          </w:p>
        </w:tc>
      </w:tr>
      <w:tr w:rsidR="00E73BC6" w:rsidRPr="006F341A" w14:paraId="433ABD65"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tcBorders>
              <w:top w:val="single" w:sz="6" w:space="0" w:color="auto"/>
            </w:tcBorders>
            <w:hideMark/>
          </w:tcPr>
          <w:p w14:paraId="174D6EC7" w14:textId="77777777" w:rsidR="00E73BC6" w:rsidRPr="006F341A" w:rsidRDefault="00E73BC6" w:rsidP="006F341A">
            <w:pPr>
              <w:ind w:left="0" w:firstLine="0"/>
              <w:rPr>
                <w:b/>
                <w:bCs/>
                <w:sz w:val="16"/>
                <w:szCs w:val="16"/>
              </w:rPr>
            </w:pPr>
            <w:r w:rsidRPr="006F341A">
              <w:rPr>
                <w:b/>
                <w:bCs/>
                <w:sz w:val="16"/>
                <w:szCs w:val="16"/>
              </w:rPr>
              <w:t>Administered trusts</w:t>
            </w:r>
          </w:p>
        </w:tc>
        <w:tc>
          <w:tcPr>
            <w:cnfStyle w:val="000010000000" w:firstRow="0" w:lastRow="0" w:firstColumn="0" w:lastColumn="0" w:oddVBand="1" w:evenVBand="0" w:oddHBand="0" w:evenHBand="0" w:firstRowFirstColumn="0" w:firstRowLastColumn="0" w:lastRowFirstColumn="0" w:lastRowLastColumn="0"/>
            <w:tcW w:w="1008" w:type="dxa"/>
            <w:tcBorders>
              <w:top w:val="single" w:sz="6" w:space="0" w:color="auto"/>
            </w:tcBorders>
            <w:hideMark/>
          </w:tcPr>
          <w:p w14:paraId="109F7F5E" w14:textId="77777777" w:rsidR="00E73BC6" w:rsidRPr="006F341A" w:rsidRDefault="00E73BC6" w:rsidP="00E73BC6">
            <w:pPr>
              <w:rPr>
                <w:b/>
                <w:bCs/>
              </w:rPr>
            </w:pPr>
            <w:r w:rsidRPr="006F341A">
              <w:rPr>
                <w:b/>
                <w:bCs/>
              </w:rPr>
              <w:t> </w:t>
            </w:r>
          </w:p>
        </w:tc>
        <w:tc>
          <w:tcPr>
            <w:tcW w:w="728" w:type="dxa"/>
            <w:tcBorders>
              <w:top w:val="single" w:sz="6" w:space="0" w:color="auto"/>
            </w:tcBorders>
            <w:hideMark/>
          </w:tcPr>
          <w:p w14:paraId="51E60008"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 </w:t>
            </w:r>
          </w:p>
        </w:tc>
        <w:tc>
          <w:tcPr>
            <w:cnfStyle w:val="000010000000" w:firstRow="0" w:lastRow="0" w:firstColumn="0" w:lastColumn="0" w:oddVBand="1" w:evenVBand="0" w:oddHBand="0" w:evenHBand="0" w:firstRowFirstColumn="0" w:firstRowLastColumn="0" w:lastRowFirstColumn="0" w:lastRowLastColumn="0"/>
            <w:tcW w:w="854" w:type="dxa"/>
            <w:tcBorders>
              <w:top w:val="single" w:sz="6" w:space="0" w:color="auto"/>
            </w:tcBorders>
            <w:noWrap/>
            <w:hideMark/>
          </w:tcPr>
          <w:p w14:paraId="7F9C064C" w14:textId="77777777" w:rsidR="00E73BC6" w:rsidRPr="006F341A" w:rsidRDefault="00E73BC6" w:rsidP="00E73BC6">
            <w:pPr>
              <w:rPr>
                <w:b/>
                <w:bCs/>
              </w:rPr>
            </w:pPr>
            <w:r w:rsidRPr="006F341A">
              <w:rPr>
                <w:b/>
                <w:bCs/>
              </w:rPr>
              <w:t> </w:t>
            </w:r>
          </w:p>
        </w:tc>
        <w:tc>
          <w:tcPr>
            <w:tcW w:w="1147" w:type="dxa"/>
            <w:tcBorders>
              <w:top w:val="single" w:sz="6" w:space="0" w:color="auto"/>
            </w:tcBorders>
            <w:noWrap/>
            <w:hideMark/>
          </w:tcPr>
          <w:p w14:paraId="1FAA982F"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6F341A">
              <w:rPr>
                <w:b/>
                <w:bCs/>
              </w:rPr>
              <w:t> </w:t>
            </w:r>
          </w:p>
        </w:tc>
        <w:tc>
          <w:tcPr>
            <w:cnfStyle w:val="000010000000" w:firstRow="0" w:lastRow="0" w:firstColumn="0" w:lastColumn="0" w:oddVBand="1" w:evenVBand="0" w:oddHBand="0" w:evenHBand="0" w:firstRowFirstColumn="0" w:firstRowLastColumn="0" w:lastRowFirstColumn="0" w:lastRowLastColumn="0"/>
            <w:tcW w:w="1036" w:type="dxa"/>
            <w:tcBorders>
              <w:top w:val="single" w:sz="6" w:space="0" w:color="auto"/>
            </w:tcBorders>
            <w:hideMark/>
          </w:tcPr>
          <w:p w14:paraId="6E9CFF3D" w14:textId="77777777" w:rsidR="00E73BC6" w:rsidRPr="006F341A" w:rsidRDefault="00E73BC6" w:rsidP="00E73BC6">
            <w:pPr>
              <w:rPr>
                <w:b/>
                <w:bCs/>
              </w:rPr>
            </w:pPr>
          </w:p>
        </w:tc>
        <w:tc>
          <w:tcPr>
            <w:tcW w:w="742" w:type="dxa"/>
            <w:tcBorders>
              <w:top w:val="single" w:sz="6" w:space="0" w:color="auto"/>
            </w:tcBorders>
            <w:hideMark/>
          </w:tcPr>
          <w:p w14:paraId="17F8C1E5"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862" w:type="dxa"/>
            <w:tcBorders>
              <w:top w:val="single" w:sz="6" w:space="0" w:color="auto"/>
            </w:tcBorders>
            <w:hideMark/>
          </w:tcPr>
          <w:p w14:paraId="3D33360C" w14:textId="77777777" w:rsidR="00E73BC6" w:rsidRPr="006F341A" w:rsidRDefault="00E73BC6" w:rsidP="00E73BC6">
            <w:pPr>
              <w:rPr>
                <w:b/>
                <w:bCs/>
              </w:rPr>
            </w:pPr>
          </w:p>
        </w:tc>
        <w:tc>
          <w:tcPr>
            <w:tcW w:w="1192" w:type="dxa"/>
            <w:tcBorders>
              <w:top w:val="single" w:sz="6" w:space="0" w:color="auto"/>
            </w:tcBorders>
            <w:hideMark/>
          </w:tcPr>
          <w:p w14:paraId="70AD4B9D" w14:textId="77777777" w:rsidR="00E73BC6" w:rsidRPr="006F341A"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6C25FE" w14:paraId="1B53469C"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3F80B32B" w14:textId="77777777" w:rsidR="00E73BC6" w:rsidRPr="00973ABD" w:rsidRDefault="00E73BC6" w:rsidP="006F341A">
            <w:pPr>
              <w:ind w:left="0" w:firstLine="0"/>
              <w:rPr>
                <w:sz w:val="16"/>
                <w:szCs w:val="16"/>
              </w:rPr>
            </w:pPr>
            <w:r w:rsidRPr="00973ABD">
              <w:rPr>
                <w:sz w:val="16"/>
                <w:szCs w:val="16"/>
              </w:rPr>
              <w:t>[Title of Trust 3]</w:t>
            </w:r>
          </w:p>
        </w:tc>
        <w:tc>
          <w:tcPr>
            <w:cnfStyle w:val="000010000000" w:firstRow="0" w:lastRow="0" w:firstColumn="0" w:lastColumn="0" w:oddVBand="1" w:evenVBand="0" w:oddHBand="0" w:evenHBand="0" w:firstRowFirstColumn="0" w:firstRowLastColumn="0" w:lastRowFirstColumn="0" w:lastRowLastColumn="0"/>
            <w:tcW w:w="1008" w:type="dxa"/>
            <w:vMerge w:val="restart"/>
            <w:hideMark/>
          </w:tcPr>
          <w:p w14:paraId="47664C8A" w14:textId="77777777" w:rsidR="00E73BC6" w:rsidRPr="006C25FE" w:rsidRDefault="00E73BC6" w:rsidP="00E73BC6">
            <w:r w:rsidRPr="006C25FE">
              <w:t>..</w:t>
            </w:r>
          </w:p>
        </w:tc>
        <w:tc>
          <w:tcPr>
            <w:tcW w:w="728" w:type="dxa"/>
            <w:vMerge w:val="restart"/>
            <w:hideMark/>
          </w:tcPr>
          <w:p w14:paraId="3A9334C2"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54" w:type="dxa"/>
            <w:vMerge w:val="restart"/>
            <w:noWrap/>
            <w:hideMark/>
          </w:tcPr>
          <w:p w14:paraId="3C5BBC29" w14:textId="77777777" w:rsidR="00E73BC6" w:rsidRPr="006C25FE" w:rsidRDefault="00E73BC6" w:rsidP="00E73BC6">
            <w:r w:rsidRPr="006C25FE">
              <w:t>..</w:t>
            </w:r>
          </w:p>
        </w:tc>
        <w:tc>
          <w:tcPr>
            <w:tcW w:w="1147" w:type="dxa"/>
            <w:vMerge w:val="restart"/>
            <w:noWrap/>
            <w:hideMark/>
          </w:tcPr>
          <w:p w14:paraId="264E47E3"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036" w:type="dxa"/>
            <w:vMerge w:val="restart"/>
            <w:hideMark/>
          </w:tcPr>
          <w:p w14:paraId="2428A4E3" w14:textId="77777777" w:rsidR="00E73BC6" w:rsidRPr="006C25FE" w:rsidRDefault="00E73BC6" w:rsidP="00E73BC6">
            <w:r w:rsidRPr="006C25FE">
              <w:t>..</w:t>
            </w:r>
          </w:p>
        </w:tc>
        <w:tc>
          <w:tcPr>
            <w:tcW w:w="742" w:type="dxa"/>
            <w:vMerge w:val="restart"/>
            <w:hideMark/>
          </w:tcPr>
          <w:p w14:paraId="464A4EA3"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62" w:type="dxa"/>
            <w:vMerge w:val="restart"/>
            <w:hideMark/>
          </w:tcPr>
          <w:p w14:paraId="2BB7A992" w14:textId="77777777" w:rsidR="00E73BC6" w:rsidRPr="006C25FE" w:rsidRDefault="00E73BC6" w:rsidP="00E73BC6">
            <w:r w:rsidRPr="006C25FE">
              <w:t>..</w:t>
            </w:r>
          </w:p>
        </w:tc>
        <w:tc>
          <w:tcPr>
            <w:tcW w:w="1192" w:type="dxa"/>
            <w:vMerge w:val="restart"/>
            <w:hideMark/>
          </w:tcPr>
          <w:p w14:paraId="3FF0FE29"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7B4E352F"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64C88EBC" w14:textId="77777777" w:rsidR="00E73BC6" w:rsidRPr="00973ABD" w:rsidRDefault="00E73BC6" w:rsidP="006F341A">
            <w:pPr>
              <w:ind w:left="0" w:firstLine="0"/>
              <w:rPr>
                <w:sz w:val="16"/>
                <w:szCs w:val="16"/>
              </w:rPr>
            </w:pPr>
            <w:r w:rsidRPr="00973ABD">
              <w:rPr>
                <w:sz w:val="16"/>
                <w:szCs w:val="16"/>
              </w:rPr>
              <w:t>[include legislative reference and nature and purpose for which Trust 3 was created.]</w:t>
            </w:r>
          </w:p>
        </w:tc>
        <w:tc>
          <w:tcPr>
            <w:cnfStyle w:val="000010000000" w:firstRow="0" w:lastRow="0" w:firstColumn="0" w:lastColumn="0" w:oddVBand="1" w:evenVBand="0" w:oddHBand="0" w:evenHBand="0" w:firstRowFirstColumn="0" w:firstRowLastColumn="0" w:lastRowFirstColumn="0" w:lastRowLastColumn="0"/>
            <w:tcW w:w="1008" w:type="dxa"/>
            <w:vMerge/>
            <w:hideMark/>
          </w:tcPr>
          <w:p w14:paraId="7D18A7BF" w14:textId="77777777" w:rsidR="00E73BC6" w:rsidRPr="006C25FE" w:rsidRDefault="00E73BC6" w:rsidP="00E73BC6"/>
        </w:tc>
        <w:tc>
          <w:tcPr>
            <w:tcW w:w="728" w:type="dxa"/>
            <w:vMerge/>
            <w:hideMark/>
          </w:tcPr>
          <w:p w14:paraId="35E84858"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4" w:type="dxa"/>
            <w:vMerge/>
            <w:hideMark/>
          </w:tcPr>
          <w:p w14:paraId="2B2C187C" w14:textId="77777777" w:rsidR="00E73BC6" w:rsidRPr="006C25FE" w:rsidRDefault="00E73BC6" w:rsidP="00E73BC6"/>
        </w:tc>
        <w:tc>
          <w:tcPr>
            <w:tcW w:w="1147" w:type="dxa"/>
            <w:vMerge/>
            <w:hideMark/>
          </w:tcPr>
          <w:p w14:paraId="55B40F95"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36" w:type="dxa"/>
            <w:vMerge/>
            <w:hideMark/>
          </w:tcPr>
          <w:p w14:paraId="77C6AC5B" w14:textId="77777777" w:rsidR="00E73BC6" w:rsidRPr="006C25FE" w:rsidRDefault="00E73BC6" w:rsidP="00E73BC6"/>
        </w:tc>
        <w:tc>
          <w:tcPr>
            <w:tcW w:w="742" w:type="dxa"/>
            <w:vMerge/>
            <w:hideMark/>
          </w:tcPr>
          <w:p w14:paraId="1BCF081C"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62" w:type="dxa"/>
            <w:vMerge/>
            <w:hideMark/>
          </w:tcPr>
          <w:p w14:paraId="7076E71F" w14:textId="77777777" w:rsidR="00E73BC6" w:rsidRPr="006C25FE" w:rsidRDefault="00E73BC6" w:rsidP="00E73BC6"/>
        </w:tc>
        <w:tc>
          <w:tcPr>
            <w:tcW w:w="1192" w:type="dxa"/>
            <w:vMerge/>
            <w:hideMark/>
          </w:tcPr>
          <w:p w14:paraId="1C8D7F02"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6C25FE" w14:paraId="371AD403"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025B3487" w14:textId="77777777" w:rsidR="00E73BC6" w:rsidRPr="00973ABD" w:rsidRDefault="00E73BC6" w:rsidP="006F341A">
            <w:pPr>
              <w:ind w:left="0" w:firstLine="0"/>
              <w:rPr>
                <w:sz w:val="16"/>
                <w:szCs w:val="16"/>
              </w:rPr>
            </w:pPr>
            <w:r w:rsidRPr="00973ABD">
              <w:rPr>
                <w:sz w:val="16"/>
                <w:szCs w:val="16"/>
              </w:rPr>
              <w:t>[Title of Trust 4]</w:t>
            </w:r>
          </w:p>
        </w:tc>
        <w:tc>
          <w:tcPr>
            <w:cnfStyle w:val="000010000000" w:firstRow="0" w:lastRow="0" w:firstColumn="0" w:lastColumn="0" w:oddVBand="1" w:evenVBand="0" w:oddHBand="0" w:evenHBand="0" w:firstRowFirstColumn="0" w:firstRowLastColumn="0" w:lastRowFirstColumn="0" w:lastRowLastColumn="0"/>
            <w:tcW w:w="1008" w:type="dxa"/>
            <w:vMerge w:val="restart"/>
            <w:hideMark/>
          </w:tcPr>
          <w:p w14:paraId="7FFADA9B" w14:textId="77777777" w:rsidR="00E73BC6" w:rsidRPr="006C25FE" w:rsidRDefault="00E73BC6" w:rsidP="00E73BC6">
            <w:r w:rsidRPr="006C25FE">
              <w:t>..</w:t>
            </w:r>
          </w:p>
        </w:tc>
        <w:tc>
          <w:tcPr>
            <w:tcW w:w="728" w:type="dxa"/>
            <w:vMerge w:val="restart"/>
            <w:hideMark/>
          </w:tcPr>
          <w:p w14:paraId="55A17C06"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54" w:type="dxa"/>
            <w:vMerge w:val="restart"/>
            <w:noWrap/>
            <w:hideMark/>
          </w:tcPr>
          <w:p w14:paraId="2F1FCB92" w14:textId="77777777" w:rsidR="00E73BC6" w:rsidRPr="006C25FE" w:rsidRDefault="00E73BC6" w:rsidP="00E73BC6">
            <w:r w:rsidRPr="006C25FE">
              <w:t>..</w:t>
            </w:r>
          </w:p>
        </w:tc>
        <w:tc>
          <w:tcPr>
            <w:tcW w:w="1147" w:type="dxa"/>
            <w:vMerge w:val="restart"/>
            <w:noWrap/>
            <w:hideMark/>
          </w:tcPr>
          <w:p w14:paraId="71D16E43"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036" w:type="dxa"/>
            <w:vMerge w:val="restart"/>
            <w:hideMark/>
          </w:tcPr>
          <w:p w14:paraId="0A7FF276" w14:textId="77777777" w:rsidR="00E73BC6" w:rsidRPr="006C25FE" w:rsidRDefault="00E73BC6" w:rsidP="00E73BC6">
            <w:r w:rsidRPr="006C25FE">
              <w:t>..</w:t>
            </w:r>
          </w:p>
        </w:tc>
        <w:tc>
          <w:tcPr>
            <w:tcW w:w="742" w:type="dxa"/>
            <w:vMerge w:val="restart"/>
            <w:hideMark/>
          </w:tcPr>
          <w:p w14:paraId="69853E8E"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62" w:type="dxa"/>
            <w:vMerge w:val="restart"/>
            <w:hideMark/>
          </w:tcPr>
          <w:p w14:paraId="37BDB570" w14:textId="77777777" w:rsidR="00E73BC6" w:rsidRPr="006C25FE" w:rsidRDefault="00E73BC6" w:rsidP="00E73BC6">
            <w:r w:rsidRPr="006C25FE">
              <w:t>..</w:t>
            </w:r>
          </w:p>
        </w:tc>
        <w:tc>
          <w:tcPr>
            <w:tcW w:w="1192" w:type="dxa"/>
            <w:vMerge w:val="restart"/>
            <w:hideMark/>
          </w:tcPr>
          <w:p w14:paraId="03E65A17"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15AF6C76" w14:textId="77777777" w:rsidTr="006F341A">
        <w:trPr>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1B443EA6" w14:textId="77777777" w:rsidR="00E73BC6" w:rsidRPr="00973ABD" w:rsidRDefault="00E73BC6" w:rsidP="006F341A">
            <w:pPr>
              <w:ind w:left="0" w:firstLine="0"/>
              <w:rPr>
                <w:sz w:val="16"/>
                <w:szCs w:val="16"/>
              </w:rPr>
            </w:pPr>
            <w:r w:rsidRPr="00973ABD">
              <w:rPr>
                <w:sz w:val="16"/>
                <w:szCs w:val="16"/>
              </w:rPr>
              <w:t>[include legislative reference and nature and purpose for which Trust 4 was created.]</w:t>
            </w:r>
          </w:p>
        </w:tc>
        <w:tc>
          <w:tcPr>
            <w:cnfStyle w:val="000010000000" w:firstRow="0" w:lastRow="0" w:firstColumn="0" w:lastColumn="0" w:oddVBand="1" w:evenVBand="0" w:oddHBand="0" w:evenHBand="0" w:firstRowFirstColumn="0" w:firstRowLastColumn="0" w:lastRowFirstColumn="0" w:lastRowLastColumn="0"/>
            <w:tcW w:w="1008" w:type="dxa"/>
            <w:vMerge/>
            <w:hideMark/>
          </w:tcPr>
          <w:p w14:paraId="24242BB1" w14:textId="77777777" w:rsidR="00E73BC6" w:rsidRPr="006C25FE" w:rsidRDefault="00E73BC6" w:rsidP="00E73BC6"/>
        </w:tc>
        <w:tc>
          <w:tcPr>
            <w:tcW w:w="728" w:type="dxa"/>
            <w:vMerge/>
            <w:hideMark/>
          </w:tcPr>
          <w:p w14:paraId="1AACE06C"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4" w:type="dxa"/>
            <w:vMerge/>
            <w:hideMark/>
          </w:tcPr>
          <w:p w14:paraId="752A4EC5" w14:textId="77777777" w:rsidR="00E73BC6" w:rsidRPr="006C25FE" w:rsidRDefault="00E73BC6" w:rsidP="00E73BC6"/>
        </w:tc>
        <w:tc>
          <w:tcPr>
            <w:tcW w:w="1147" w:type="dxa"/>
            <w:vMerge/>
            <w:hideMark/>
          </w:tcPr>
          <w:p w14:paraId="731CDCF7"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36" w:type="dxa"/>
            <w:vMerge/>
            <w:hideMark/>
          </w:tcPr>
          <w:p w14:paraId="3555E43F" w14:textId="77777777" w:rsidR="00E73BC6" w:rsidRPr="006C25FE" w:rsidRDefault="00E73BC6" w:rsidP="00E73BC6"/>
        </w:tc>
        <w:tc>
          <w:tcPr>
            <w:tcW w:w="742" w:type="dxa"/>
            <w:vMerge/>
            <w:hideMark/>
          </w:tcPr>
          <w:p w14:paraId="3B2209BF"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62" w:type="dxa"/>
            <w:vMerge/>
            <w:hideMark/>
          </w:tcPr>
          <w:p w14:paraId="23DCBB75" w14:textId="77777777" w:rsidR="00E73BC6" w:rsidRPr="006C25FE" w:rsidRDefault="00E73BC6" w:rsidP="00E73BC6"/>
        </w:tc>
        <w:tc>
          <w:tcPr>
            <w:tcW w:w="1192" w:type="dxa"/>
            <w:vMerge/>
            <w:hideMark/>
          </w:tcPr>
          <w:p w14:paraId="66102D86"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6C25FE" w14:paraId="30DDE7D2" w14:textId="77777777" w:rsidTr="006F341A">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00" w:type="dxa"/>
            <w:hideMark/>
          </w:tcPr>
          <w:p w14:paraId="05E0AB3C" w14:textId="77777777" w:rsidR="00E73BC6" w:rsidRPr="00973ABD" w:rsidRDefault="00E73BC6" w:rsidP="006F341A">
            <w:pPr>
              <w:ind w:left="0" w:firstLine="0"/>
              <w:rPr>
                <w:sz w:val="16"/>
                <w:szCs w:val="16"/>
              </w:rPr>
            </w:pPr>
            <w:r w:rsidRPr="00973ABD">
              <w:rPr>
                <w:sz w:val="16"/>
                <w:szCs w:val="16"/>
              </w:rPr>
              <w:t>Total administered trusts</w:t>
            </w:r>
          </w:p>
        </w:tc>
        <w:tc>
          <w:tcPr>
            <w:cnfStyle w:val="000010000000" w:firstRow="0" w:lastRow="0" w:firstColumn="0" w:lastColumn="0" w:oddVBand="1" w:evenVBand="0" w:oddHBand="0" w:evenHBand="0" w:firstRowFirstColumn="0" w:firstRowLastColumn="0" w:lastRowFirstColumn="0" w:lastRowLastColumn="0"/>
            <w:tcW w:w="1008" w:type="dxa"/>
            <w:hideMark/>
          </w:tcPr>
          <w:p w14:paraId="1715D166" w14:textId="77777777" w:rsidR="00E73BC6" w:rsidRPr="006C25FE" w:rsidRDefault="00E73BC6" w:rsidP="00E73BC6">
            <w:r w:rsidRPr="006C25FE">
              <w:t>..</w:t>
            </w:r>
          </w:p>
        </w:tc>
        <w:tc>
          <w:tcPr>
            <w:tcW w:w="728" w:type="dxa"/>
            <w:hideMark/>
          </w:tcPr>
          <w:p w14:paraId="3B0EFD2A" w14:textId="77777777" w:rsidR="00E73BC6" w:rsidRPr="006C25FE" w:rsidRDefault="00E73BC6" w:rsidP="00E73BC6">
            <w:pPr>
              <w:cnfStyle w:val="010000000000" w:firstRow="0" w:lastRow="1"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54" w:type="dxa"/>
            <w:noWrap/>
            <w:hideMark/>
          </w:tcPr>
          <w:p w14:paraId="4912F632" w14:textId="77777777" w:rsidR="00E73BC6" w:rsidRPr="006C25FE" w:rsidRDefault="00E73BC6" w:rsidP="00E73BC6">
            <w:r w:rsidRPr="006C25FE">
              <w:t>..</w:t>
            </w:r>
          </w:p>
        </w:tc>
        <w:tc>
          <w:tcPr>
            <w:tcW w:w="1147" w:type="dxa"/>
            <w:noWrap/>
            <w:hideMark/>
          </w:tcPr>
          <w:p w14:paraId="777BB001" w14:textId="77777777" w:rsidR="00E73BC6" w:rsidRPr="006C25FE" w:rsidRDefault="00E73BC6" w:rsidP="00E73BC6">
            <w:pPr>
              <w:cnfStyle w:val="010000000000" w:firstRow="0" w:lastRow="1"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1036" w:type="dxa"/>
            <w:hideMark/>
          </w:tcPr>
          <w:p w14:paraId="5F1C2061" w14:textId="77777777" w:rsidR="00E73BC6" w:rsidRPr="006C25FE" w:rsidRDefault="00E73BC6" w:rsidP="00E73BC6">
            <w:r w:rsidRPr="006C25FE">
              <w:t>..</w:t>
            </w:r>
          </w:p>
        </w:tc>
        <w:tc>
          <w:tcPr>
            <w:tcW w:w="742" w:type="dxa"/>
            <w:hideMark/>
          </w:tcPr>
          <w:p w14:paraId="5513198E" w14:textId="77777777" w:rsidR="00E73BC6" w:rsidRPr="006C25FE" w:rsidRDefault="00E73BC6" w:rsidP="00E73BC6">
            <w:pPr>
              <w:cnfStyle w:val="010000000000" w:firstRow="0" w:lastRow="1" w:firstColumn="0" w:lastColumn="0" w:oddVBand="0" w:evenVBand="0" w:oddHBand="0" w:evenHBand="0" w:firstRowFirstColumn="0" w:firstRowLastColumn="0" w:lastRowFirstColumn="0" w:lastRowLastColumn="0"/>
            </w:pPr>
            <w:r w:rsidRPr="006C25FE">
              <w:t>..</w:t>
            </w:r>
          </w:p>
        </w:tc>
        <w:tc>
          <w:tcPr>
            <w:cnfStyle w:val="000010000000" w:firstRow="0" w:lastRow="0" w:firstColumn="0" w:lastColumn="0" w:oddVBand="1" w:evenVBand="0" w:oddHBand="0" w:evenHBand="0" w:firstRowFirstColumn="0" w:firstRowLastColumn="0" w:lastRowFirstColumn="0" w:lastRowLastColumn="0"/>
            <w:tcW w:w="862" w:type="dxa"/>
            <w:hideMark/>
          </w:tcPr>
          <w:p w14:paraId="58C84123" w14:textId="77777777" w:rsidR="00E73BC6" w:rsidRPr="006C25FE" w:rsidRDefault="00E73BC6" w:rsidP="00E73BC6">
            <w:r w:rsidRPr="006C25FE">
              <w:t>..</w:t>
            </w:r>
          </w:p>
        </w:tc>
        <w:tc>
          <w:tcPr>
            <w:tcW w:w="1192" w:type="dxa"/>
            <w:hideMark/>
          </w:tcPr>
          <w:p w14:paraId="1577D2C7" w14:textId="77777777" w:rsidR="00E73BC6" w:rsidRPr="006C25FE" w:rsidRDefault="00E73BC6" w:rsidP="00E73BC6">
            <w:pPr>
              <w:cnfStyle w:val="010000000000" w:firstRow="0" w:lastRow="1" w:firstColumn="0" w:lastColumn="0" w:oddVBand="0" w:evenVBand="0" w:oddHBand="0" w:evenHBand="0" w:firstRowFirstColumn="0" w:firstRowLastColumn="0" w:lastRowFirstColumn="0" w:lastRowLastColumn="0"/>
            </w:pPr>
            <w:r w:rsidRPr="006C25FE">
              <w:t>..</w:t>
            </w:r>
          </w:p>
        </w:tc>
      </w:tr>
    </w:tbl>
    <w:p w14:paraId="4C1340B9" w14:textId="77777777" w:rsidR="00E73BC6" w:rsidRDefault="00E73BC6" w:rsidP="00E73BC6">
      <w:pPr>
        <w:pStyle w:val="TableUnits"/>
        <w:rPr>
          <w:rFonts w:asciiTheme="minorHAnsi" w:hAnsiTheme="minorHAnsi"/>
          <w:b w:val="0"/>
          <w:spacing w:val="0"/>
          <w:szCs w:val="18"/>
        </w:rPr>
      </w:pPr>
    </w:p>
    <w:p w14:paraId="19A6E675" w14:textId="77777777" w:rsidR="00E73BC6" w:rsidRPr="00940E38" w:rsidRDefault="00E73BC6" w:rsidP="00E73BC6">
      <w:pPr>
        <w:pStyle w:val="Note"/>
        <w:ind w:left="0" w:firstLine="0"/>
      </w:pPr>
      <w:r w:rsidRPr="00940E38">
        <w:t>This table is based on the Auditor</w:t>
      </w:r>
      <w:r w:rsidRPr="00940E38">
        <w:noBreakHyphen/>
        <w:t xml:space="preserve">General’s recommendation in report </w:t>
      </w:r>
      <w:r w:rsidRPr="00FC20C2">
        <w:rPr>
          <w:i w:val="0"/>
          <w:iCs/>
        </w:rPr>
        <w:t>Portfolio Departments and Associated Entities: Results of the 2011–2012 Audits</w:t>
      </w:r>
      <w:r w:rsidRPr="00940E38">
        <w:t>.</w:t>
      </w:r>
    </w:p>
    <w:p w14:paraId="32E3C389" w14:textId="77777777" w:rsidR="00E73BC6" w:rsidRPr="00940E38" w:rsidRDefault="00E73BC6" w:rsidP="00E73BC6">
      <w:pPr>
        <w:pStyle w:val="Note"/>
      </w:pPr>
    </w:p>
    <w:p w14:paraId="66D13EFA" w14:textId="7B57BC23" w:rsidR="00E73BC6" w:rsidRPr="00940E38" w:rsidRDefault="00E73BC6" w:rsidP="00E73BC6">
      <w:pPr>
        <w:keepLines w:val="0"/>
        <w:rPr>
          <w:rFonts w:asciiTheme="majorHAnsi" w:eastAsiaTheme="majorEastAsia" w:hAnsiTheme="majorHAnsi" w:cstheme="majorBidi"/>
          <w:b/>
          <w:bCs/>
          <w:spacing w:val="-2"/>
          <w:sz w:val="20"/>
          <w:szCs w:val="26"/>
        </w:rPr>
      </w:pPr>
    </w:p>
    <w:p w14:paraId="0469DF5B" w14:textId="41E6630C" w:rsidR="00E73BC6" w:rsidRPr="00940E38" w:rsidRDefault="00E73BC6" w:rsidP="00E73BC6">
      <w:pPr>
        <w:pStyle w:val="Heading30"/>
      </w:pPr>
      <w:r w:rsidRPr="00940E38">
        <w:t>Third</w:t>
      </w:r>
      <w:r w:rsidR="00FC20C2">
        <w:t>-</w:t>
      </w:r>
      <w:r w:rsidRPr="00940E38">
        <w:t>party funds under management</w:t>
      </w:r>
    </w:p>
    <w:p w14:paraId="6CAA5410" w14:textId="68FF7906" w:rsidR="00E73BC6" w:rsidRPr="00940E38" w:rsidRDefault="00E73BC6" w:rsidP="00E73BC6">
      <w:r w:rsidRPr="00940E38">
        <w:t xml:space="preserve">The Department has responsibility for transactions and balances relating to trust funds held on behalf of third parties external to the Department. Funds managed on behalf of third parties are not recognised in the Department’s financial statements as they are managed on a fiduciary and custodial basis and therefore are not controlled by the Department. </w:t>
      </w:r>
    </w:p>
    <w:p w14:paraId="5D67D7E1" w14:textId="77777777" w:rsidR="00E73BC6" w:rsidRPr="00940E38" w:rsidRDefault="00E73BC6" w:rsidP="00E73BC6">
      <w:r w:rsidRPr="00940E38">
        <w:t xml:space="preserve">The Department maintains three such trusts: </w:t>
      </w:r>
      <w:proofErr w:type="gramStart"/>
      <w:r w:rsidRPr="00940E38">
        <w:t>the</w:t>
      </w:r>
      <w:proofErr w:type="gramEnd"/>
      <w:r w:rsidRPr="00940E38">
        <w:t xml:space="preserve"> Biological Disaster Fund; the e</w:t>
      </w:r>
      <w:r w:rsidRPr="00940E38">
        <w:noBreakHyphen/>
        <w:t xml:space="preserve">Technology Fund; and the International Network Association Fund. The Biological Disaster fund was transferred to the Department from the Department of Natural Resources under the </w:t>
      </w:r>
      <w:r w:rsidRPr="00940E38">
        <w:rPr>
          <w:i/>
        </w:rPr>
        <w:t xml:space="preserve">Administrative Arrangements Order </w:t>
      </w:r>
      <w:r w:rsidRPr="00940E38">
        <w:rPr>
          <w:color w:val="0000FF"/>
        </w:rPr>
        <w:t>[</w:t>
      </w:r>
      <w:proofErr w:type="spellStart"/>
      <w:r w:rsidRPr="00940E38">
        <w:rPr>
          <w:i/>
          <w:color w:val="0000FF"/>
        </w:rPr>
        <w:t>No.xxx</w:t>
      </w:r>
      <w:proofErr w:type="spellEnd"/>
      <w:r w:rsidRPr="00940E38">
        <w:rPr>
          <w:color w:val="0000FF"/>
        </w:rPr>
        <w:t>]</w:t>
      </w:r>
      <w:r w:rsidRPr="00940E38">
        <w:t xml:space="preserve"> </w:t>
      </w:r>
      <w:r w:rsidRPr="00940E38">
        <w:rPr>
          <w:i/>
        </w:rPr>
        <w:t>2018</w:t>
      </w:r>
      <w:r w:rsidRPr="00940E38">
        <w:t xml:space="preserve">. </w:t>
      </w:r>
    </w:p>
    <w:p w14:paraId="73D1CC7E" w14:textId="77777777" w:rsidR="00E73BC6" w:rsidRPr="00940E38" w:rsidRDefault="00E73BC6" w:rsidP="00E73BC6">
      <w:r w:rsidRPr="00940E38">
        <w:t>Any earnings on the funds held pending distribution are also applied to the trust funds under management as appropriate.</w:t>
      </w:r>
    </w:p>
    <w:p w14:paraId="529F0458" w14:textId="77777777" w:rsidR="00E73BC6" w:rsidRPr="00940E38" w:rsidRDefault="00E73BC6" w:rsidP="00E73BC6">
      <w:pPr>
        <w:pStyle w:val="Heading30"/>
      </w:pPr>
      <w:r w:rsidRPr="00940E38">
        <w:t>Biological Disaster Fund</w:t>
      </w:r>
    </w:p>
    <w:p w14:paraId="39768680" w14:textId="77777777" w:rsidR="00E73BC6" w:rsidRPr="00940E38" w:rsidRDefault="00E73BC6" w:rsidP="00E73BC6">
      <w:r w:rsidRPr="00940E38">
        <w:t xml:space="preserve">The Biological Disaster Fund account is held in trust for the beneficiaries, which include the individuals and communities affected by the 2010 biological disaster. These funds are not controlled for the benefit of the Victorian Government. Accordingly, the fund is not presented as assets or income of the Department. </w:t>
      </w:r>
    </w:p>
    <w:p w14:paraId="20D90CC3" w14:textId="77777777" w:rsidR="006F341A" w:rsidRPr="00FC20C2" w:rsidRDefault="006F341A" w:rsidP="00FC20C2">
      <w:r w:rsidRPr="00FC20C2">
        <w:br w:type="page"/>
      </w:r>
    </w:p>
    <w:p w14:paraId="1312B0DF" w14:textId="6E251D11" w:rsidR="00E73BC6" w:rsidRPr="00940E38" w:rsidRDefault="00E73BC6" w:rsidP="00E73BC6">
      <w:pPr>
        <w:pStyle w:val="Heading30"/>
      </w:pPr>
      <w:r w:rsidRPr="00940E38">
        <w:lastRenderedPageBreak/>
        <w:t>Establishment of the Biological Disaster Fund</w:t>
      </w:r>
    </w:p>
    <w:p w14:paraId="4F1822B8" w14:textId="77777777" w:rsidR="00E73BC6" w:rsidRPr="00940E38" w:rsidRDefault="00E73BC6" w:rsidP="00E73BC6">
      <w:r w:rsidRPr="00940E38">
        <w:t xml:space="preserve">More than 11 towns and communities were devastated by the biological disaster in May 2010. In June 2009, the Victorian Government approved the establishment of the Biological Disaster Fund under section 19(1) of the </w:t>
      </w:r>
      <w:r w:rsidRPr="00940E38">
        <w:rPr>
          <w:i/>
        </w:rPr>
        <w:t>Financial Management Act 1994</w:t>
      </w:r>
      <w:r w:rsidRPr="00940E38">
        <w:t>.</w:t>
      </w:r>
    </w:p>
    <w:p w14:paraId="6BF8C029" w14:textId="77777777" w:rsidR="00E73BC6" w:rsidRPr="00940E38" w:rsidRDefault="00E73BC6" w:rsidP="00E73BC6">
      <w:r w:rsidRPr="00940E38">
        <w:t>The purpose of this trust fund is for the receipt of donations and other contributions, and their disbursement to assist individuals and communities in towns and rural areas affected by the biological disaster.</w:t>
      </w:r>
    </w:p>
    <w:p w14:paraId="40F0E47F" w14:textId="77777777" w:rsidR="00E73BC6" w:rsidRPr="00940E38" w:rsidRDefault="00E73BC6" w:rsidP="00E73BC6">
      <w:r w:rsidRPr="00940E38">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14:paraId="747AC2DC" w14:textId="17AFFF07" w:rsidR="00E73BC6" w:rsidRDefault="00E73BC6" w:rsidP="00E73BC6">
      <w:pPr>
        <w:pStyle w:val="TableHeading"/>
        <w:tabs>
          <w:tab w:val="clear" w:pos="1134"/>
          <w:tab w:val="left" w:pos="1440"/>
        </w:tabs>
        <w:ind w:left="1440" w:hanging="1440"/>
        <w:rPr>
          <w:rFonts w:asciiTheme="minorHAnsi" w:hAnsiTheme="minorHAnsi"/>
          <w:b w:val="0"/>
          <w:spacing w:val="0"/>
          <w:szCs w:val="18"/>
        </w:rPr>
      </w:pPr>
      <w:r w:rsidRPr="00940E38">
        <w:t>Biological Disaster Fund</w:t>
      </w:r>
      <w:r w:rsidRPr="00940E38">
        <w:tab/>
        <w:t>($ thousand)</w:t>
      </w:r>
    </w:p>
    <w:tbl>
      <w:tblPr>
        <w:tblStyle w:val="ModelReportFinancialTable"/>
        <w:tblW w:w="0" w:type="auto"/>
        <w:tblLook w:val="02E0" w:firstRow="1" w:lastRow="1" w:firstColumn="1" w:lastColumn="0" w:noHBand="1" w:noVBand="0"/>
      </w:tblPr>
      <w:tblGrid>
        <w:gridCol w:w="1635"/>
        <w:gridCol w:w="5868"/>
        <w:gridCol w:w="1143"/>
        <w:gridCol w:w="992"/>
      </w:tblGrid>
      <w:tr w:rsidR="00E73BC6" w:rsidRPr="006C25FE" w14:paraId="25D399C4" w14:textId="77777777" w:rsidTr="005B5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1" w:type="dxa"/>
            <w:hideMark/>
          </w:tcPr>
          <w:p w14:paraId="24927340" w14:textId="77777777" w:rsidR="00E73BC6" w:rsidRPr="006C25FE" w:rsidRDefault="00E73BC6" w:rsidP="005B5163">
            <w:pPr>
              <w:ind w:left="0"/>
            </w:pPr>
            <w:r w:rsidRPr="006C25FE">
              <w:t>Source reference</w:t>
            </w:r>
          </w:p>
        </w:tc>
        <w:tc>
          <w:tcPr>
            <w:tcW w:w="5929" w:type="dxa"/>
            <w:hideMark/>
          </w:tcPr>
          <w:p w14:paraId="215C2582" w14:textId="77777777" w:rsidR="00E73BC6" w:rsidRPr="006C25FE" w:rsidRDefault="00E73BC6" w:rsidP="005B5163">
            <w:pPr>
              <w:ind w:left="0" w:firstLine="0"/>
              <w:cnfStyle w:val="100000000000" w:firstRow="1" w:lastRow="0" w:firstColumn="0" w:lastColumn="0" w:oddVBand="0" w:evenVBand="0" w:oddHBand="0" w:evenHBand="0" w:firstRowFirstColumn="0" w:firstRowLastColumn="0" w:lastRowFirstColumn="0" w:lastRowLastColumn="0"/>
            </w:pPr>
            <w:r w:rsidRPr="006C25FE">
              <w:t> </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6717BC19" w14:textId="77777777" w:rsidR="00E73BC6" w:rsidRPr="006C25FE" w:rsidRDefault="00E73BC6" w:rsidP="005B5163">
            <w:pPr>
              <w:ind w:left="0" w:firstLine="0"/>
            </w:pPr>
            <w:r w:rsidRPr="006C25FE">
              <w:t>2020</w:t>
            </w:r>
          </w:p>
        </w:tc>
        <w:tc>
          <w:tcPr>
            <w:tcW w:w="992" w:type="dxa"/>
            <w:noWrap/>
            <w:hideMark/>
          </w:tcPr>
          <w:p w14:paraId="1497FD0D" w14:textId="77777777" w:rsidR="00E73BC6" w:rsidRPr="006C25FE" w:rsidRDefault="00E73BC6" w:rsidP="005B5163">
            <w:pPr>
              <w:ind w:left="0" w:firstLine="0"/>
              <w:cnfStyle w:val="100000000000" w:firstRow="1" w:lastRow="0" w:firstColumn="0" w:lastColumn="0" w:oddVBand="0" w:evenVBand="0" w:oddHBand="0" w:evenHBand="0" w:firstRowFirstColumn="0" w:firstRowLastColumn="0" w:lastRowFirstColumn="0" w:lastRowLastColumn="0"/>
            </w:pPr>
            <w:r w:rsidRPr="006C25FE">
              <w:t>2019</w:t>
            </w:r>
          </w:p>
        </w:tc>
      </w:tr>
      <w:tr w:rsidR="00E73BC6" w:rsidRPr="006C25FE" w14:paraId="675DD507" w14:textId="77777777" w:rsidTr="005B5163">
        <w:tc>
          <w:tcPr>
            <w:cnfStyle w:val="001000000000" w:firstRow="0" w:lastRow="0" w:firstColumn="1" w:lastColumn="0" w:oddVBand="0" w:evenVBand="0" w:oddHBand="0" w:evenHBand="0" w:firstRowFirstColumn="0" w:firstRowLastColumn="0" w:lastRowFirstColumn="0" w:lastRowLastColumn="0"/>
            <w:tcW w:w="1641" w:type="dxa"/>
            <w:vMerge w:val="restart"/>
            <w:hideMark/>
          </w:tcPr>
          <w:p w14:paraId="41BEB6F7" w14:textId="77777777" w:rsidR="00E73BC6" w:rsidRPr="006C25FE" w:rsidRDefault="00E73BC6" w:rsidP="005B5163">
            <w:pPr>
              <w:ind w:left="0"/>
            </w:pPr>
            <w:r w:rsidRPr="006C25FE">
              <w:t>Based on recommendation 6 in PAEC Report 102 – Part One</w:t>
            </w:r>
          </w:p>
        </w:tc>
        <w:tc>
          <w:tcPr>
            <w:tcW w:w="5929" w:type="dxa"/>
            <w:hideMark/>
          </w:tcPr>
          <w:p w14:paraId="4C7DF580"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Cash at bank</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17400C30" w14:textId="77777777" w:rsidR="00E73BC6" w:rsidRPr="006C25FE" w:rsidRDefault="00E73BC6" w:rsidP="005B5163">
            <w:pPr>
              <w:ind w:left="0" w:firstLine="0"/>
            </w:pPr>
            <w:r w:rsidRPr="001A2B43">
              <w:t xml:space="preserve"> 113</w:t>
            </w:r>
          </w:p>
        </w:tc>
        <w:tc>
          <w:tcPr>
            <w:tcW w:w="992" w:type="dxa"/>
            <w:noWrap/>
            <w:hideMark/>
          </w:tcPr>
          <w:p w14:paraId="0F205B5E"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249</w:t>
            </w:r>
          </w:p>
        </w:tc>
      </w:tr>
      <w:tr w:rsidR="00E73BC6" w:rsidRPr="006C25FE" w14:paraId="43E6759F" w14:textId="77777777" w:rsidTr="005B5163">
        <w:tc>
          <w:tcPr>
            <w:cnfStyle w:val="001000000000" w:firstRow="0" w:lastRow="0" w:firstColumn="1" w:lastColumn="0" w:oddVBand="0" w:evenVBand="0" w:oddHBand="0" w:evenHBand="0" w:firstRowFirstColumn="0" w:firstRowLastColumn="0" w:lastRowFirstColumn="0" w:lastRowLastColumn="0"/>
            <w:tcW w:w="1641" w:type="dxa"/>
            <w:vMerge/>
            <w:hideMark/>
          </w:tcPr>
          <w:p w14:paraId="15C24A02" w14:textId="77777777" w:rsidR="00E73BC6" w:rsidRPr="006C25FE" w:rsidRDefault="00E73BC6" w:rsidP="005B5163">
            <w:pPr>
              <w:ind w:left="0"/>
            </w:pPr>
          </w:p>
        </w:tc>
        <w:tc>
          <w:tcPr>
            <w:tcW w:w="5929" w:type="dxa"/>
            <w:hideMark/>
          </w:tcPr>
          <w:p w14:paraId="599DE7BF"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Less amounts pending payments</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19D06CFF" w14:textId="73C272B9" w:rsidR="00E73BC6" w:rsidRPr="006C25FE" w:rsidRDefault="00E73BC6" w:rsidP="005B5163">
            <w:pPr>
              <w:ind w:left="0" w:firstLine="0"/>
            </w:pPr>
            <w:r w:rsidRPr="001A2B43">
              <w:t>(2)</w:t>
            </w:r>
          </w:p>
        </w:tc>
        <w:tc>
          <w:tcPr>
            <w:tcW w:w="992" w:type="dxa"/>
            <w:noWrap/>
            <w:hideMark/>
          </w:tcPr>
          <w:p w14:paraId="6BF2279C" w14:textId="2B70ADF8"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(10)</w:t>
            </w:r>
          </w:p>
        </w:tc>
      </w:tr>
      <w:tr w:rsidR="00E73BC6" w:rsidRPr="006C25FE" w14:paraId="65EED6AF" w14:textId="77777777" w:rsidTr="005B5163">
        <w:tc>
          <w:tcPr>
            <w:cnfStyle w:val="001000000000" w:firstRow="0" w:lastRow="0" w:firstColumn="1" w:lastColumn="0" w:oddVBand="0" w:evenVBand="0" w:oddHBand="0" w:evenHBand="0" w:firstRowFirstColumn="0" w:firstRowLastColumn="0" w:lastRowFirstColumn="0" w:lastRowLastColumn="0"/>
            <w:tcW w:w="1641" w:type="dxa"/>
            <w:vMerge/>
            <w:hideMark/>
          </w:tcPr>
          <w:p w14:paraId="7B3B289A" w14:textId="77777777" w:rsidR="00E73BC6" w:rsidRPr="006C25FE" w:rsidRDefault="00E73BC6" w:rsidP="005B5163">
            <w:pPr>
              <w:ind w:left="0"/>
            </w:pPr>
          </w:p>
        </w:tc>
        <w:tc>
          <w:tcPr>
            <w:tcW w:w="5929" w:type="dxa"/>
            <w:hideMark/>
          </w:tcPr>
          <w:p w14:paraId="2791A5F7"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Total funds under management</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1998BEB0" w14:textId="77777777" w:rsidR="00E73BC6" w:rsidRPr="006C25FE" w:rsidRDefault="00E73BC6" w:rsidP="005B5163">
            <w:pPr>
              <w:ind w:left="0" w:firstLine="0"/>
            </w:pPr>
            <w:r w:rsidRPr="001A2B43">
              <w:t xml:space="preserve"> 112</w:t>
            </w:r>
          </w:p>
        </w:tc>
        <w:tc>
          <w:tcPr>
            <w:tcW w:w="992" w:type="dxa"/>
            <w:noWrap/>
            <w:hideMark/>
          </w:tcPr>
          <w:p w14:paraId="13D82422"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239</w:t>
            </w:r>
          </w:p>
        </w:tc>
      </w:tr>
      <w:tr w:rsidR="00E73BC6" w:rsidRPr="006C25FE" w14:paraId="1D3CF9B0"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16AEE978" w14:textId="77777777" w:rsidR="00E73BC6" w:rsidRPr="006C25FE" w:rsidRDefault="00E73BC6" w:rsidP="005B5163">
            <w:pPr>
              <w:ind w:left="0"/>
            </w:pPr>
          </w:p>
        </w:tc>
        <w:tc>
          <w:tcPr>
            <w:tcW w:w="5929" w:type="dxa"/>
            <w:hideMark/>
          </w:tcPr>
          <w:p w14:paraId="4F3F57AA"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 xml:space="preserve">Donations and other contributions </w:t>
            </w:r>
            <w:r w:rsidRPr="005B5163">
              <w:rPr>
                <w:vertAlign w:val="superscript"/>
              </w:rPr>
              <w:t>(a)</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4C130201" w14:textId="77777777" w:rsidR="00E73BC6" w:rsidRPr="006C25FE" w:rsidRDefault="00E73BC6" w:rsidP="005B5163">
            <w:pPr>
              <w:ind w:left="0" w:firstLine="0"/>
            </w:pPr>
            <w:r w:rsidRPr="001A2B43">
              <w:t xml:space="preserve"> 142</w:t>
            </w:r>
          </w:p>
        </w:tc>
        <w:tc>
          <w:tcPr>
            <w:tcW w:w="992" w:type="dxa"/>
            <w:noWrap/>
            <w:hideMark/>
          </w:tcPr>
          <w:p w14:paraId="1040B3C3"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500</w:t>
            </w:r>
          </w:p>
        </w:tc>
      </w:tr>
      <w:tr w:rsidR="00E73BC6" w:rsidRPr="006C25FE" w14:paraId="2D7AEA0B"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4743911B" w14:textId="77777777" w:rsidR="00E73BC6" w:rsidRPr="006C25FE" w:rsidRDefault="00E73BC6" w:rsidP="005B5163">
            <w:pPr>
              <w:ind w:left="0"/>
            </w:pPr>
          </w:p>
        </w:tc>
        <w:tc>
          <w:tcPr>
            <w:tcW w:w="5929" w:type="dxa"/>
            <w:hideMark/>
          </w:tcPr>
          <w:p w14:paraId="06228D2F"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 xml:space="preserve">Interest earned </w:t>
            </w:r>
            <w:r w:rsidRPr="005B5163">
              <w:rPr>
                <w:vertAlign w:val="superscript"/>
              </w:rPr>
              <w:t>(b)</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768EE56A" w14:textId="77777777" w:rsidR="00E73BC6" w:rsidRPr="006C25FE" w:rsidRDefault="00E73BC6" w:rsidP="005B5163">
            <w:pPr>
              <w:ind w:left="0" w:firstLine="0"/>
            </w:pPr>
            <w:r w:rsidRPr="001A2B43">
              <w:t xml:space="preserve"> 4</w:t>
            </w:r>
          </w:p>
        </w:tc>
        <w:tc>
          <w:tcPr>
            <w:tcW w:w="992" w:type="dxa"/>
            <w:noWrap/>
            <w:hideMark/>
          </w:tcPr>
          <w:p w14:paraId="63040D31"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11</w:t>
            </w:r>
          </w:p>
        </w:tc>
      </w:tr>
      <w:tr w:rsidR="00E73BC6" w:rsidRPr="006C25FE" w14:paraId="18BD8795"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5F716848" w14:textId="77777777" w:rsidR="00E73BC6" w:rsidRPr="006C25FE" w:rsidRDefault="00E73BC6" w:rsidP="005B5163">
            <w:pPr>
              <w:ind w:left="0"/>
            </w:pPr>
          </w:p>
        </w:tc>
        <w:tc>
          <w:tcPr>
            <w:tcW w:w="5929" w:type="dxa"/>
            <w:hideMark/>
          </w:tcPr>
          <w:p w14:paraId="1CBA8C84"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Total receipts</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3BAD6F2F" w14:textId="77777777" w:rsidR="00E73BC6" w:rsidRPr="006C25FE" w:rsidRDefault="00E73BC6" w:rsidP="005B5163">
            <w:pPr>
              <w:ind w:left="0" w:firstLine="0"/>
            </w:pPr>
            <w:r w:rsidRPr="001A2B43">
              <w:t xml:space="preserve"> 146</w:t>
            </w:r>
          </w:p>
        </w:tc>
        <w:tc>
          <w:tcPr>
            <w:tcW w:w="992" w:type="dxa"/>
            <w:noWrap/>
            <w:hideMark/>
          </w:tcPr>
          <w:p w14:paraId="078F1FA4"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511</w:t>
            </w:r>
          </w:p>
        </w:tc>
      </w:tr>
      <w:tr w:rsidR="00E73BC6" w:rsidRPr="006C25FE" w14:paraId="048C6C0F"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3A073107" w14:textId="77777777" w:rsidR="00E73BC6" w:rsidRPr="006C25FE" w:rsidRDefault="00E73BC6" w:rsidP="005B5163">
            <w:pPr>
              <w:ind w:left="0"/>
            </w:pPr>
          </w:p>
        </w:tc>
        <w:tc>
          <w:tcPr>
            <w:tcW w:w="5929" w:type="dxa"/>
            <w:hideMark/>
          </w:tcPr>
          <w:p w14:paraId="40F0A179"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Payments to businesses</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6A6F872E" w14:textId="77777777" w:rsidR="00E73BC6" w:rsidRPr="006C25FE" w:rsidRDefault="00E73BC6" w:rsidP="005B5163">
            <w:pPr>
              <w:ind w:left="0" w:firstLine="0"/>
            </w:pPr>
            <w:r w:rsidRPr="001A2B43">
              <w:t xml:space="preserve"> 7</w:t>
            </w:r>
          </w:p>
        </w:tc>
        <w:tc>
          <w:tcPr>
            <w:tcW w:w="992" w:type="dxa"/>
            <w:noWrap/>
            <w:hideMark/>
          </w:tcPr>
          <w:p w14:paraId="53A1E2F3"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23</w:t>
            </w:r>
          </w:p>
        </w:tc>
      </w:tr>
      <w:tr w:rsidR="00E73BC6" w:rsidRPr="006C25FE" w14:paraId="59237B31"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1A1A1E85" w14:textId="77777777" w:rsidR="00E73BC6" w:rsidRPr="006C25FE" w:rsidRDefault="00E73BC6" w:rsidP="005B5163">
            <w:pPr>
              <w:ind w:left="0"/>
            </w:pPr>
          </w:p>
        </w:tc>
        <w:tc>
          <w:tcPr>
            <w:tcW w:w="5929" w:type="dxa"/>
            <w:hideMark/>
          </w:tcPr>
          <w:p w14:paraId="77118817"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Payments to community groups</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769EC7E6" w14:textId="77777777" w:rsidR="00E73BC6" w:rsidRPr="006C25FE" w:rsidRDefault="00E73BC6" w:rsidP="005B5163">
            <w:pPr>
              <w:ind w:left="0" w:firstLine="0"/>
            </w:pPr>
            <w:r w:rsidRPr="001A2B43">
              <w:t xml:space="preserve"> 5</w:t>
            </w:r>
          </w:p>
        </w:tc>
        <w:tc>
          <w:tcPr>
            <w:tcW w:w="992" w:type="dxa"/>
            <w:noWrap/>
            <w:hideMark/>
          </w:tcPr>
          <w:p w14:paraId="4467B1F9"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35</w:t>
            </w:r>
          </w:p>
        </w:tc>
      </w:tr>
      <w:tr w:rsidR="00E73BC6" w:rsidRPr="006C25FE" w14:paraId="053ACD81"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4139E98E" w14:textId="77777777" w:rsidR="00E73BC6" w:rsidRPr="006C25FE" w:rsidRDefault="00E73BC6" w:rsidP="005B5163">
            <w:pPr>
              <w:ind w:left="0"/>
            </w:pPr>
          </w:p>
        </w:tc>
        <w:tc>
          <w:tcPr>
            <w:tcW w:w="5929" w:type="dxa"/>
            <w:hideMark/>
          </w:tcPr>
          <w:p w14:paraId="65C1D5DC"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 xml:space="preserve">Payments to individuals </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58363AA1" w14:textId="77777777" w:rsidR="00E73BC6" w:rsidRPr="006C25FE" w:rsidRDefault="00E73BC6" w:rsidP="005B5163">
            <w:pPr>
              <w:ind w:left="0" w:firstLine="0"/>
            </w:pPr>
            <w:r w:rsidRPr="001A2B43">
              <w:t xml:space="preserve"> 11</w:t>
            </w:r>
          </w:p>
        </w:tc>
        <w:tc>
          <w:tcPr>
            <w:tcW w:w="992" w:type="dxa"/>
            <w:noWrap/>
            <w:hideMark/>
          </w:tcPr>
          <w:p w14:paraId="337406EF"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86</w:t>
            </w:r>
          </w:p>
        </w:tc>
      </w:tr>
      <w:tr w:rsidR="00E73BC6" w:rsidRPr="006C25FE" w14:paraId="35FA7154"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3BEA76B3" w14:textId="77777777" w:rsidR="00E73BC6" w:rsidRPr="006C25FE" w:rsidRDefault="00E73BC6" w:rsidP="005B5163">
            <w:pPr>
              <w:ind w:left="0"/>
            </w:pPr>
          </w:p>
        </w:tc>
        <w:tc>
          <w:tcPr>
            <w:tcW w:w="5929" w:type="dxa"/>
            <w:hideMark/>
          </w:tcPr>
          <w:p w14:paraId="2CD88AA5"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Payments on state</w:t>
            </w:r>
            <w:r w:rsidRPr="006C25FE">
              <w:noBreakHyphen/>
              <w:t xml:space="preserve">owned assets </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0A4B98B6" w14:textId="77777777" w:rsidR="00E73BC6" w:rsidRPr="006C25FE" w:rsidRDefault="00E73BC6" w:rsidP="005B5163">
            <w:pPr>
              <w:ind w:left="0" w:firstLine="0"/>
            </w:pPr>
            <w:r w:rsidRPr="001A2B43">
              <w:t xml:space="preserve"> 12</w:t>
            </w:r>
          </w:p>
        </w:tc>
        <w:tc>
          <w:tcPr>
            <w:tcW w:w="992" w:type="dxa"/>
            <w:noWrap/>
            <w:hideMark/>
          </w:tcPr>
          <w:p w14:paraId="112E3D82"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128</w:t>
            </w:r>
          </w:p>
        </w:tc>
      </w:tr>
      <w:tr w:rsidR="00E73BC6" w:rsidRPr="006C25FE" w14:paraId="377CB8A6" w14:textId="77777777" w:rsidTr="005B5163">
        <w:tc>
          <w:tcPr>
            <w:cnfStyle w:val="001000000000" w:firstRow="0" w:lastRow="0" w:firstColumn="1" w:lastColumn="0" w:oddVBand="0" w:evenVBand="0" w:oddHBand="0" w:evenHBand="0" w:firstRowFirstColumn="0" w:firstRowLastColumn="0" w:lastRowFirstColumn="0" w:lastRowLastColumn="0"/>
            <w:tcW w:w="1641" w:type="dxa"/>
            <w:hideMark/>
          </w:tcPr>
          <w:p w14:paraId="63DA79D5" w14:textId="77777777" w:rsidR="00E73BC6" w:rsidRPr="006C25FE" w:rsidRDefault="00E73BC6" w:rsidP="005B5163">
            <w:pPr>
              <w:ind w:left="0"/>
            </w:pPr>
          </w:p>
        </w:tc>
        <w:tc>
          <w:tcPr>
            <w:tcW w:w="5929" w:type="dxa"/>
            <w:hideMark/>
          </w:tcPr>
          <w:p w14:paraId="4F80C3CF"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Total payments</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19E4B777" w14:textId="77777777" w:rsidR="00E73BC6" w:rsidRPr="006C25FE" w:rsidRDefault="00E73BC6" w:rsidP="005B5163">
            <w:pPr>
              <w:ind w:left="0" w:firstLine="0"/>
            </w:pPr>
            <w:r w:rsidRPr="001A2B43">
              <w:t xml:space="preserve"> 34</w:t>
            </w:r>
          </w:p>
        </w:tc>
        <w:tc>
          <w:tcPr>
            <w:tcW w:w="992" w:type="dxa"/>
            <w:noWrap/>
            <w:hideMark/>
          </w:tcPr>
          <w:p w14:paraId="765F0CD8"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1A2B43">
              <w:t xml:space="preserve"> 272</w:t>
            </w:r>
          </w:p>
        </w:tc>
      </w:tr>
      <w:tr w:rsidR="00E73BC6" w:rsidRPr="006C25FE" w14:paraId="3F0CE7B6" w14:textId="77777777" w:rsidTr="005B516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41" w:type="dxa"/>
            <w:hideMark/>
          </w:tcPr>
          <w:p w14:paraId="46C48DA6" w14:textId="77777777" w:rsidR="00E73BC6" w:rsidRPr="006C25FE" w:rsidRDefault="00E73BC6" w:rsidP="005B5163">
            <w:pPr>
              <w:ind w:left="0"/>
            </w:pPr>
          </w:p>
        </w:tc>
        <w:tc>
          <w:tcPr>
            <w:tcW w:w="5929" w:type="dxa"/>
            <w:hideMark/>
          </w:tcPr>
          <w:p w14:paraId="7D7AEEDF" w14:textId="77777777" w:rsidR="00E73BC6" w:rsidRPr="006C25FE" w:rsidRDefault="00E73BC6" w:rsidP="005B5163">
            <w:pPr>
              <w:ind w:left="0" w:firstLine="0"/>
              <w:jc w:val="left"/>
              <w:cnfStyle w:val="010000000000" w:firstRow="0" w:lastRow="1" w:firstColumn="0" w:lastColumn="0" w:oddVBand="0" w:evenVBand="0" w:oddHBand="0" w:evenHBand="0" w:firstRowFirstColumn="0" w:firstRowLastColumn="0" w:lastRowFirstColumn="0" w:lastRowLastColumn="0"/>
            </w:pPr>
            <w:r w:rsidRPr="006C25FE">
              <w:t xml:space="preserve">Balance carried forward </w:t>
            </w:r>
            <w:r w:rsidRPr="005B5163">
              <w:rPr>
                <w:vertAlign w:val="superscript"/>
              </w:rPr>
              <w:t>(c)</w:t>
            </w:r>
          </w:p>
        </w:tc>
        <w:tc>
          <w:tcPr>
            <w:cnfStyle w:val="000001000000" w:firstRow="0" w:lastRow="0" w:firstColumn="0" w:lastColumn="0" w:oddVBand="0" w:evenVBand="1" w:oddHBand="0" w:evenHBand="0" w:firstRowFirstColumn="0" w:firstRowLastColumn="0" w:lastRowFirstColumn="0" w:lastRowLastColumn="0"/>
            <w:tcW w:w="1143" w:type="dxa"/>
            <w:noWrap/>
            <w:hideMark/>
          </w:tcPr>
          <w:p w14:paraId="702ACB7B" w14:textId="77777777" w:rsidR="00E73BC6" w:rsidRPr="006C25FE" w:rsidRDefault="00E73BC6" w:rsidP="005B5163">
            <w:pPr>
              <w:ind w:left="0" w:firstLine="0"/>
            </w:pPr>
            <w:r w:rsidRPr="001A2B43">
              <w:t xml:space="preserve"> 112</w:t>
            </w:r>
          </w:p>
        </w:tc>
        <w:tc>
          <w:tcPr>
            <w:tcW w:w="992" w:type="dxa"/>
            <w:noWrap/>
            <w:hideMark/>
          </w:tcPr>
          <w:p w14:paraId="34CD323C" w14:textId="77777777" w:rsidR="00E73BC6" w:rsidRPr="006C25FE" w:rsidRDefault="00E73BC6" w:rsidP="005B5163">
            <w:pPr>
              <w:ind w:left="0" w:firstLine="0"/>
              <w:cnfStyle w:val="010000000000" w:firstRow="0" w:lastRow="1" w:firstColumn="0" w:lastColumn="0" w:oddVBand="0" w:evenVBand="0" w:oddHBand="0" w:evenHBand="0" w:firstRowFirstColumn="0" w:firstRowLastColumn="0" w:lastRowFirstColumn="0" w:lastRowLastColumn="0"/>
            </w:pPr>
            <w:r w:rsidRPr="001A2B43">
              <w:t xml:space="preserve"> 239</w:t>
            </w:r>
          </w:p>
        </w:tc>
      </w:tr>
    </w:tbl>
    <w:p w14:paraId="4DB20EAF" w14:textId="77777777" w:rsidR="00E73BC6" w:rsidRPr="00940E38" w:rsidRDefault="00E73BC6" w:rsidP="00E73BC6">
      <w:pPr>
        <w:pStyle w:val="Note"/>
      </w:pPr>
      <w:r w:rsidRPr="00940E38">
        <w:t>Notes:</w:t>
      </w:r>
    </w:p>
    <w:p w14:paraId="42EA35B4" w14:textId="77777777" w:rsidR="00E73BC6" w:rsidRPr="00940E38" w:rsidRDefault="00E73BC6" w:rsidP="00E73BC6">
      <w:pPr>
        <w:pStyle w:val="Note"/>
      </w:pPr>
      <w:r w:rsidRPr="00940E38">
        <w:t>(a)</w:t>
      </w:r>
      <w:r w:rsidRPr="00940E38">
        <w:tab/>
        <w:t xml:space="preserve">Contributions, inter alia, include funds provided by the Victorian Government, Commonwealth, other Australian and international jurisdictions, as well as the </w:t>
      </w:r>
      <w:proofErr w:type="gramStart"/>
      <w:r w:rsidRPr="00940E38">
        <w:t>general public</w:t>
      </w:r>
      <w:proofErr w:type="gramEnd"/>
      <w:r w:rsidRPr="00940E38">
        <w:t xml:space="preserve">, for the purpose described above. </w:t>
      </w:r>
    </w:p>
    <w:p w14:paraId="2E1B03F9" w14:textId="77777777" w:rsidR="00E73BC6" w:rsidRPr="00940E38" w:rsidRDefault="00E73BC6" w:rsidP="00E73BC6">
      <w:pPr>
        <w:pStyle w:val="Note"/>
      </w:pPr>
      <w:r w:rsidRPr="00940E38">
        <w:t>(b)</w:t>
      </w:r>
      <w:r w:rsidRPr="00940E38">
        <w:tab/>
        <w:t xml:space="preserve">The investment, pursuant to section 21 of the </w:t>
      </w:r>
      <w:r w:rsidRPr="00940E38">
        <w:rPr>
          <w:i w:val="0"/>
        </w:rPr>
        <w:t>Financial Management Act 1994</w:t>
      </w:r>
      <w:r w:rsidRPr="00940E38">
        <w:t xml:space="preserve">, of any monies from the biological disaster fund has been invested as allowed under the </w:t>
      </w:r>
      <w:r w:rsidRPr="00940E38">
        <w:rPr>
          <w:i w:val="0"/>
        </w:rPr>
        <w:t>Trustee Act 1958</w:t>
      </w:r>
      <w:r w:rsidRPr="00940E38">
        <w:t>. Interest earned is credited to the trust account.</w:t>
      </w:r>
    </w:p>
    <w:p w14:paraId="5D74292B" w14:textId="612F5732" w:rsidR="00E73BC6" w:rsidRPr="00940E38" w:rsidRDefault="00E73BC6" w:rsidP="00E73BC6">
      <w:pPr>
        <w:pStyle w:val="Note"/>
      </w:pPr>
      <w:r w:rsidRPr="00940E38">
        <w:t>(c)</w:t>
      </w:r>
      <w:r w:rsidRPr="00940E38">
        <w:tab/>
        <w:t>[This expanded disclosure is only necessary for third</w:t>
      </w:r>
      <w:r w:rsidR="00FC20C2">
        <w:t>-</w:t>
      </w:r>
      <w:r w:rsidRPr="00940E38">
        <w:t xml:space="preserve">party funds under management that are of significance </w:t>
      </w:r>
      <w:proofErr w:type="gramStart"/>
      <w:r w:rsidRPr="00940E38">
        <w:t>in regards to</w:t>
      </w:r>
      <w:proofErr w:type="gramEnd"/>
      <w:r w:rsidRPr="00940E38">
        <w:t xml:space="preserve"> public interest.]</w:t>
      </w:r>
    </w:p>
    <w:p w14:paraId="4C5C3BEC" w14:textId="77777777" w:rsidR="00E73BC6" w:rsidRPr="00940E38" w:rsidRDefault="00E73BC6" w:rsidP="00E73BC6"/>
    <w:p w14:paraId="0973BCC1" w14:textId="0213C592" w:rsidR="00E73BC6" w:rsidRDefault="00E73BC6" w:rsidP="00E73BC6">
      <w:pPr>
        <w:pStyle w:val="TableHeading"/>
        <w:rPr>
          <w:rFonts w:asciiTheme="minorHAnsi" w:hAnsiTheme="minorHAnsi"/>
          <w:b w:val="0"/>
          <w:spacing w:val="0"/>
          <w:szCs w:val="18"/>
        </w:rPr>
      </w:pPr>
      <w:r w:rsidRPr="00940E38">
        <w:t xml:space="preserve">Other </w:t>
      </w:r>
      <w:r w:rsidR="005B5163" w:rsidRPr="00940E38">
        <w:t>third-party</w:t>
      </w:r>
      <w:r w:rsidRPr="00940E38">
        <w:t xml:space="preserve"> funds under management</w:t>
      </w:r>
      <w:r w:rsidRPr="00940E38">
        <w:tab/>
        <w:t>($ million)</w:t>
      </w:r>
    </w:p>
    <w:tbl>
      <w:tblPr>
        <w:tblStyle w:val="DTFTable"/>
        <w:tblW w:w="0" w:type="auto"/>
        <w:tblLook w:val="02E0" w:firstRow="1" w:lastRow="1" w:firstColumn="1" w:lastColumn="0" w:noHBand="1" w:noVBand="0"/>
      </w:tblPr>
      <w:tblGrid>
        <w:gridCol w:w="7585"/>
        <w:gridCol w:w="891"/>
        <w:gridCol w:w="1134"/>
      </w:tblGrid>
      <w:tr w:rsidR="00E73BC6" w:rsidRPr="006C25FE" w14:paraId="6D9D76EE" w14:textId="77777777" w:rsidTr="005B5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4" w:type="dxa"/>
            <w:hideMark/>
          </w:tcPr>
          <w:p w14:paraId="381D00CB" w14:textId="77777777" w:rsidR="00E73BC6" w:rsidRPr="006C25FE" w:rsidRDefault="00E73BC6" w:rsidP="005B5163">
            <w:pPr>
              <w:ind w:left="0"/>
            </w:pPr>
            <w:r w:rsidRPr="006C25FE">
              <w:t> </w:t>
            </w:r>
          </w:p>
        </w:tc>
        <w:tc>
          <w:tcPr>
            <w:cnfStyle w:val="000010000000" w:firstRow="0" w:lastRow="0" w:firstColumn="0" w:lastColumn="0" w:oddVBand="1" w:evenVBand="0" w:oddHBand="0" w:evenHBand="0" w:firstRowFirstColumn="0" w:firstRowLastColumn="0" w:lastRowFirstColumn="0" w:lastRowLastColumn="0"/>
            <w:tcW w:w="891" w:type="dxa"/>
            <w:noWrap/>
            <w:hideMark/>
          </w:tcPr>
          <w:p w14:paraId="4BB44CED" w14:textId="77777777" w:rsidR="00E73BC6" w:rsidRPr="006C25FE" w:rsidRDefault="00E73BC6" w:rsidP="00E73BC6">
            <w:r w:rsidRPr="006C25FE">
              <w:t>2020</w:t>
            </w:r>
          </w:p>
        </w:tc>
        <w:tc>
          <w:tcPr>
            <w:tcW w:w="1134" w:type="dxa"/>
            <w:noWrap/>
            <w:hideMark/>
          </w:tcPr>
          <w:p w14:paraId="5EF8107D" w14:textId="77777777" w:rsidR="00E73BC6" w:rsidRPr="006C25FE" w:rsidRDefault="00E73BC6" w:rsidP="00E73BC6">
            <w:pPr>
              <w:cnfStyle w:val="100000000000" w:firstRow="1" w:lastRow="0" w:firstColumn="0" w:lastColumn="0" w:oddVBand="0" w:evenVBand="0" w:oddHBand="0" w:evenHBand="0" w:firstRowFirstColumn="0" w:firstRowLastColumn="0" w:lastRowFirstColumn="0" w:lastRowLastColumn="0"/>
            </w:pPr>
            <w:r w:rsidRPr="006C25FE">
              <w:t>2019</w:t>
            </w:r>
          </w:p>
        </w:tc>
      </w:tr>
      <w:tr w:rsidR="00E73BC6" w:rsidRPr="006C25FE" w14:paraId="326416D0" w14:textId="77777777" w:rsidTr="005B5163">
        <w:trPr>
          <w:cantSplit w:val="0"/>
        </w:trPr>
        <w:tc>
          <w:tcPr>
            <w:cnfStyle w:val="001000000000" w:firstRow="0" w:lastRow="0" w:firstColumn="1" w:lastColumn="0" w:oddVBand="0" w:evenVBand="0" w:oddHBand="0" w:evenHBand="0" w:firstRowFirstColumn="0" w:firstRowLastColumn="0" w:lastRowFirstColumn="0" w:lastRowLastColumn="0"/>
            <w:tcW w:w="7684" w:type="dxa"/>
            <w:hideMark/>
          </w:tcPr>
          <w:p w14:paraId="4CE87B67" w14:textId="77777777" w:rsidR="00E73BC6" w:rsidRPr="006C25FE" w:rsidRDefault="00E73BC6" w:rsidP="005B5163">
            <w:pPr>
              <w:ind w:left="0" w:firstLine="0"/>
            </w:pPr>
            <w:r w:rsidRPr="006C25FE">
              <w:t xml:space="preserve">e-Technology Fund </w:t>
            </w:r>
            <w:r w:rsidRPr="005B5163">
              <w:rPr>
                <w:vertAlign w:val="superscript"/>
              </w:rPr>
              <w:t>(a)</w:t>
            </w:r>
          </w:p>
        </w:tc>
        <w:tc>
          <w:tcPr>
            <w:cnfStyle w:val="000010000000" w:firstRow="0" w:lastRow="0" w:firstColumn="0" w:lastColumn="0" w:oddVBand="1" w:evenVBand="0" w:oddHBand="0" w:evenHBand="0" w:firstRowFirstColumn="0" w:firstRowLastColumn="0" w:lastRowFirstColumn="0" w:lastRowLastColumn="0"/>
            <w:tcW w:w="891" w:type="dxa"/>
            <w:noWrap/>
            <w:hideMark/>
          </w:tcPr>
          <w:p w14:paraId="0DD2EA79" w14:textId="77777777" w:rsidR="00E73BC6" w:rsidRPr="006C25FE" w:rsidRDefault="00E73BC6" w:rsidP="00E73BC6">
            <w:r w:rsidRPr="006C25FE">
              <w:t>21.2</w:t>
            </w:r>
          </w:p>
        </w:tc>
        <w:tc>
          <w:tcPr>
            <w:tcW w:w="1134" w:type="dxa"/>
            <w:noWrap/>
            <w:hideMark/>
          </w:tcPr>
          <w:p w14:paraId="6F79E571"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46.1</w:t>
            </w:r>
          </w:p>
        </w:tc>
      </w:tr>
      <w:tr w:rsidR="00E73BC6" w:rsidRPr="006C25FE" w14:paraId="0DCF1A7A" w14:textId="77777777" w:rsidTr="005B5163">
        <w:trPr>
          <w:cantSplit w:val="0"/>
        </w:trPr>
        <w:tc>
          <w:tcPr>
            <w:cnfStyle w:val="001000000000" w:firstRow="0" w:lastRow="0" w:firstColumn="1" w:lastColumn="0" w:oddVBand="0" w:evenVBand="0" w:oddHBand="0" w:evenHBand="0" w:firstRowFirstColumn="0" w:firstRowLastColumn="0" w:lastRowFirstColumn="0" w:lastRowLastColumn="0"/>
            <w:tcW w:w="7684" w:type="dxa"/>
            <w:hideMark/>
          </w:tcPr>
          <w:p w14:paraId="44CBFFA8" w14:textId="77777777" w:rsidR="00E73BC6" w:rsidRPr="006C25FE" w:rsidRDefault="00E73BC6" w:rsidP="005B5163">
            <w:pPr>
              <w:ind w:left="0" w:firstLine="0"/>
            </w:pPr>
            <w:r w:rsidRPr="006C25FE">
              <w:t xml:space="preserve">International Network Association Fund </w:t>
            </w:r>
            <w:r w:rsidRPr="005B5163">
              <w:rPr>
                <w:vertAlign w:val="superscript"/>
              </w:rPr>
              <w:t>(b)</w:t>
            </w:r>
          </w:p>
        </w:tc>
        <w:tc>
          <w:tcPr>
            <w:cnfStyle w:val="000010000000" w:firstRow="0" w:lastRow="0" w:firstColumn="0" w:lastColumn="0" w:oddVBand="1" w:evenVBand="0" w:oddHBand="0" w:evenHBand="0" w:firstRowFirstColumn="0" w:firstRowLastColumn="0" w:lastRowFirstColumn="0" w:lastRowLastColumn="0"/>
            <w:tcW w:w="891" w:type="dxa"/>
            <w:noWrap/>
            <w:hideMark/>
          </w:tcPr>
          <w:p w14:paraId="611B9E8E" w14:textId="77777777" w:rsidR="00E73BC6" w:rsidRPr="006C25FE" w:rsidRDefault="00E73BC6" w:rsidP="00E73BC6">
            <w:r w:rsidRPr="006C25FE">
              <w:t>1.7</w:t>
            </w:r>
          </w:p>
        </w:tc>
        <w:tc>
          <w:tcPr>
            <w:tcW w:w="1134" w:type="dxa"/>
            <w:noWrap/>
            <w:hideMark/>
          </w:tcPr>
          <w:p w14:paraId="7B9E9535" w14:textId="77777777" w:rsidR="00E73BC6" w:rsidRPr="006C25FE" w:rsidRDefault="00E73BC6" w:rsidP="00E73BC6">
            <w:pPr>
              <w:cnfStyle w:val="000000000000" w:firstRow="0" w:lastRow="0" w:firstColumn="0" w:lastColumn="0" w:oddVBand="0" w:evenVBand="0" w:oddHBand="0" w:evenHBand="0" w:firstRowFirstColumn="0" w:firstRowLastColumn="0" w:lastRowFirstColumn="0" w:lastRowLastColumn="0"/>
            </w:pPr>
            <w:r w:rsidRPr="006C25FE">
              <w:t>1.5</w:t>
            </w:r>
          </w:p>
        </w:tc>
      </w:tr>
      <w:tr w:rsidR="00E73BC6" w:rsidRPr="006C25FE" w14:paraId="03C2181C" w14:textId="77777777" w:rsidTr="005B5163">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684" w:type="dxa"/>
            <w:hideMark/>
          </w:tcPr>
          <w:p w14:paraId="5D37767C" w14:textId="77777777" w:rsidR="00E73BC6" w:rsidRPr="006C25FE" w:rsidRDefault="00E73BC6" w:rsidP="005B5163">
            <w:pPr>
              <w:ind w:left="0" w:firstLine="0"/>
            </w:pPr>
            <w:r w:rsidRPr="006C25FE">
              <w:t>Total funds under management</w:t>
            </w:r>
          </w:p>
        </w:tc>
        <w:tc>
          <w:tcPr>
            <w:cnfStyle w:val="000010000000" w:firstRow="0" w:lastRow="0" w:firstColumn="0" w:lastColumn="0" w:oddVBand="1" w:evenVBand="0" w:oddHBand="0" w:evenHBand="0" w:firstRowFirstColumn="0" w:firstRowLastColumn="0" w:lastRowFirstColumn="0" w:lastRowLastColumn="0"/>
            <w:tcW w:w="891" w:type="dxa"/>
            <w:noWrap/>
            <w:hideMark/>
          </w:tcPr>
          <w:p w14:paraId="33C96DC8" w14:textId="77777777" w:rsidR="00E73BC6" w:rsidRPr="006C25FE" w:rsidRDefault="00E73BC6" w:rsidP="00E73BC6">
            <w:r w:rsidRPr="006C25FE">
              <w:t>22.9</w:t>
            </w:r>
          </w:p>
        </w:tc>
        <w:tc>
          <w:tcPr>
            <w:tcW w:w="1134" w:type="dxa"/>
            <w:noWrap/>
            <w:hideMark/>
          </w:tcPr>
          <w:p w14:paraId="5185595D" w14:textId="77777777" w:rsidR="00E73BC6" w:rsidRPr="006C25FE" w:rsidRDefault="00E73BC6" w:rsidP="00E73BC6">
            <w:pPr>
              <w:cnfStyle w:val="010000000000" w:firstRow="0" w:lastRow="1" w:firstColumn="0" w:lastColumn="0" w:oddVBand="0" w:evenVBand="0" w:oddHBand="0" w:evenHBand="0" w:firstRowFirstColumn="0" w:firstRowLastColumn="0" w:lastRowFirstColumn="0" w:lastRowLastColumn="0"/>
            </w:pPr>
            <w:r w:rsidRPr="006C25FE">
              <w:t>47.6</w:t>
            </w:r>
          </w:p>
        </w:tc>
      </w:tr>
    </w:tbl>
    <w:p w14:paraId="194CBC04" w14:textId="77777777" w:rsidR="00E73BC6" w:rsidRPr="00940E38" w:rsidRDefault="00E73BC6" w:rsidP="00E73BC6">
      <w:pPr>
        <w:pStyle w:val="Note"/>
      </w:pPr>
      <w:r w:rsidRPr="00940E38">
        <w:t>Notes:</w:t>
      </w:r>
    </w:p>
    <w:p w14:paraId="2FD59316" w14:textId="77777777" w:rsidR="00E73BC6" w:rsidRPr="00940E38" w:rsidRDefault="00E73BC6" w:rsidP="00E73BC6">
      <w:pPr>
        <w:pStyle w:val="Note"/>
      </w:pPr>
      <w:r w:rsidRPr="00940E38">
        <w:t>(a)</w:t>
      </w:r>
      <w:r w:rsidRPr="00940E38">
        <w:tab/>
        <w:t xml:space="preserve">The e-Technology Fund was established by the Victorian Government in 2009 in partnership with the Commonwealth Government to receive contributions and disburse monies to businesses, non-government organisations and registered individuals compliant with the international agreement on e-Technology signed by Australia in February 2009. </w:t>
      </w:r>
    </w:p>
    <w:p w14:paraId="2F787E39" w14:textId="77777777" w:rsidR="00E73BC6" w:rsidRPr="00940E38" w:rsidRDefault="00E73BC6" w:rsidP="00E73BC6">
      <w:pPr>
        <w:pStyle w:val="Note"/>
      </w:pPr>
      <w:r w:rsidRPr="00940E38">
        <w:t>(b)</w:t>
      </w:r>
      <w:r w:rsidRPr="00940E38">
        <w:tab/>
        <w:t>The International Network Association Fund was established in 2011 in partnership with the International Association of Networks. The Victorian Government manages, under trust, donations and bequests from members of the International Association of Networks for disbursement to eligible beneficiaries.</w:t>
      </w:r>
    </w:p>
    <w:p w14:paraId="3C8F1245" w14:textId="77777777" w:rsidR="00E73BC6" w:rsidRPr="00940E38" w:rsidRDefault="00E73BC6" w:rsidP="00E73BC6"/>
    <w:p w14:paraId="61F6EB33" w14:textId="77777777" w:rsidR="005B5163" w:rsidRDefault="005B5163">
      <w:r>
        <w:rPr>
          <w:b/>
        </w:rPr>
        <w:br w:type="page"/>
      </w:r>
    </w:p>
    <w:tbl>
      <w:tblPr>
        <w:tblStyle w:val="ModelReportGuidanceTable"/>
        <w:tblW w:w="0" w:type="auto"/>
        <w:tblLook w:val="04A0" w:firstRow="1" w:lastRow="0" w:firstColumn="1" w:lastColumn="0" w:noHBand="0" w:noVBand="1"/>
      </w:tblPr>
      <w:tblGrid>
        <w:gridCol w:w="9622"/>
      </w:tblGrid>
      <w:tr w:rsidR="00E73BC6" w:rsidRPr="005B5163" w14:paraId="7DFC4C38" w14:textId="77777777" w:rsidTr="005B5163">
        <w:trPr>
          <w:cnfStyle w:val="100000000000" w:firstRow="1" w:lastRow="0" w:firstColumn="0" w:lastColumn="0" w:oddVBand="0" w:evenVBand="0" w:oddHBand="0" w:evenHBand="0" w:firstRowFirstColumn="0" w:firstRowLastColumn="0" w:lastRowFirstColumn="0" w:lastRowLastColumn="0"/>
        </w:trPr>
        <w:tc>
          <w:tcPr>
            <w:tcW w:w="9622" w:type="dxa"/>
          </w:tcPr>
          <w:p w14:paraId="57BCB86F" w14:textId="2F405123" w:rsidR="00E73BC6" w:rsidRPr="005B5163" w:rsidRDefault="00E73BC6" w:rsidP="005B5163">
            <w:r w:rsidRPr="005B5163">
              <w:lastRenderedPageBreak/>
              <w:t>Guidance – Third</w:t>
            </w:r>
            <w:r w:rsidR="00FC20C2">
              <w:t>-</w:t>
            </w:r>
            <w:r w:rsidRPr="005B5163">
              <w:t xml:space="preserve">party funds under management </w:t>
            </w:r>
            <w:r w:rsidRPr="005B5163">
              <w:rPr>
                <w:b w:val="0"/>
                <w:bCs/>
                <w:sz w:val="14"/>
                <w:szCs w:val="14"/>
              </w:rPr>
              <w:t>[AASB 110.8, 110.21-22]</w:t>
            </w:r>
          </w:p>
        </w:tc>
      </w:tr>
      <w:tr w:rsidR="005B5163" w:rsidRPr="00940E38" w14:paraId="356CAC5B" w14:textId="77777777" w:rsidTr="001D5A4D">
        <w:trPr>
          <w:trHeight w:val="8694"/>
        </w:trPr>
        <w:tc>
          <w:tcPr>
            <w:tcW w:w="9622" w:type="dxa"/>
          </w:tcPr>
          <w:p w14:paraId="5304EEA3" w14:textId="77777777" w:rsidR="005B5163" w:rsidRPr="00940E38" w:rsidRDefault="005B5163" w:rsidP="00E73BC6">
            <w:r w:rsidRPr="00940E38">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14:paraId="7F43CB70" w14:textId="77777777" w:rsidR="005B5163" w:rsidRPr="00940E38" w:rsidRDefault="005B5163" w:rsidP="00E73BC6">
            <w:pPr>
              <w:rPr>
                <w:b/>
              </w:rPr>
            </w:pPr>
            <w:r w:rsidRPr="00940E38">
              <w:rPr>
                <w:b/>
              </w:rPr>
              <w:t xml:space="preserve">Determining whether an entity is acting as a principal or as an agent </w:t>
            </w:r>
          </w:p>
          <w:p w14:paraId="66E07AED" w14:textId="77777777" w:rsidR="005B5163" w:rsidRPr="00940E38" w:rsidRDefault="005B5163" w:rsidP="00E73BC6">
            <w:r w:rsidRPr="00940E38">
              <w:t>Determining whether an entity is acting as a principal or as an agent requires judgement and consideration of all relevant facts and circumstances. Guidance is provided below.</w:t>
            </w:r>
          </w:p>
          <w:p w14:paraId="4CD8BE06" w14:textId="77777777" w:rsidR="005B5163" w:rsidRPr="00940E38" w:rsidRDefault="005B5163" w:rsidP="00E73BC6">
            <w:pPr>
              <w:rPr>
                <w:b/>
              </w:rPr>
            </w:pPr>
            <w:r w:rsidRPr="00940E38">
              <w:rPr>
                <w:b/>
              </w:rPr>
              <w:t xml:space="preserve">Principal </w:t>
            </w:r>
            <w:r w:rsidRPr="00940E38">
              <w:rPr>
                <w:rStyle w:val="SourceReference"/>
              </w:rPr>
              <w:t>[AASB 118.App 21]</w:t>
            </w:r>
          </w:p>
          <w:p w14:paraId="31FEC38C" w14:textId="77777777" w:rsidR="005B5163" w:rsidRPr="00940E38" w:rsidRDefault="005B5163" w:rsidP="00E73BC6">
            <w:r w:rsidRPr="00940E38">
              <w:t>An entity is acting as a principal when it has exposure to the significant risks and rewards associated with the sale of goods or the rendering of services. Features that indicate this include:</w:t>
            </w:r>
          </w:p>
          <w:p w14:paraId="15A0A3C2" w14:textId="77777777" w:rsidR="005B5163" w:rsidRPr="00940E38" w:rsidRDefault="005B5163" w:rsidP="00FC71D7">
            <w:pPr>
              <w:pStyle w:val="ListBullet"/>
              <w:numPr>
                <w:ilvl w:val="0"/>
                <w:numId w:val="202"/>
              </w:numPr>
              <w:spacing w:before="60"/>
              <w:contextualSpacing/>
            </w:pPr>
            <w:r w:rsidRPr="00940E38">
              <w:t>the entity has the primary responsibility for providing the goods or services to the customer or for fulfilling the order, e.g. by being responsible for the acceptability of the products or services ordered or purchased by the customer;</w:t>
            </w:r>
          </w:p>
          <w:p w14:paraId="4EB71168" w14:textId="77777777" w:rsidR="005B5163" w:rsidRPr="00940E38" w:rsidRDefault="005B5163" w:rsidP="00FC71D7">
            <w:pPr>
              <w:pStyle w:val="ListBullet"/>
              <w:numPr>
                <w:ilvl w:val="0"/>
                <w:numId w:val="202"/>
              </w:numPr>
              <w:spacing w:before="60"/>
              <w:contextualSpacing/>
            </w:pPr>
            <w:r w:rsidRPr="00940E38">
              <w:t>the entity has inventory risk before or after the customer order, during shipping or on return;</w:t>
            </w:r>
          </w:p>
          <w:p w14:paraId="6023AB01" w14:textId="77777777" w:rsidR="005B5163" w:rsidRPr="00940E38" w:rsidRDefault="005B5163" w:rsidP="00FC71D7">
            <w:pPr>
              <w:pStyle w:val="ListBullet"/>
              <w:numPr>
                <w:ilvl w:val="0"/>
                <w:numId w:val="202"/>
              </w:numPr>
              <w:spacing w:before="60"/>
              <w:contextualSpacing/>
            </w:pPr>
            <w:r w:rsidRPr="00940E38">
              <w:t>the entity has latitude in establishing prices, either directly or indirectly, e.g. by providing additional goods or services; and</w:t>
            </w:r>
          </w:p>
          <w:p w14:paraId="5364389A" w14:textId="77777777" w:rsidR="005B5163" w:rsidRPr="00940E38" w:rsidRDefault="005B5163" w:rsidP="00FC71D7">
            <w:pPr>
              <w:pStyle w:val="ListBullet"/>
              <w:numPr>
                <w:ilvl w:val="0"/>
                <w:numId w:val="202"/>
              </w:numPr>
              <w:spacing w:before="60"/>
              <w:contextualSpacing/>
            </w:pPr>
            <w:r w:rsidRPr="00940E38">
              <w:t>the entity bears the customer’s credit risk for the amount receivable from the customer.</w:t>
            </w:r>
          </w:p>
          <w:p w14:paraId="46DC53B9" w14:textId="77777777" w:rsidR="005B5163" w:rsidRPr="00940E38" w:rsidRDefault="005B5163" w:rsidP="00E73BC6">
            <w:pPr>
              <w:rPr>
                <w:b/>
              </w:rPr>
            </w:pPr>
            <w:r w:rsidRPr="00940E38">
              <w:rPr>
                <w:b/>
              </w:rPr>
              <w:t xml:space="preserve">Agent </w:t>
            </w:r>
            <w:r w:rsidRPr="00940E38">
              <w:rPr>
                <w:rStyle w:val="SourceReference"/>
              </w:rPr>
              <w:t>[AASB 118.App21]</w:t>
            </w:r>
          </w:p>
          <w:p w14:paraId="2E70DEF8" w14:textId="77777777" w:rsidR="005B5163" w:rsidRPr="00940E38" w:rsidRDefault="005B5163" w:rsidP="00E73BC6">
            <w:r w:rsidRPr="00940E38">
              <w:t>An entity is acting as an agent when it does not have exposure to the significant risks and rewards associated with the sale of goods or the rendering of services. One feature that indicates this is that the amount the entity earns is predetermined, being either a fixed fee per transaction or a stated percentage of the amount billed to the customer.</w:t>
            </w:r>
          </w:p>
          <w:p w14:paraId="3B269FBE" w14:textId="77777777" w:rsidR="005B5163" w:rsidRPr="00940E38" w:rsidRDefault="005B5163" w:rsidP="00E73BC6">
            <w:pPr>
              <w:keepNext/>
              <w:rPr>
                <w:b/>
              </w:rPr>
            </w:pPr>
            <w:r w:rsidRPr="00940E38">
              <w:rPr>
                <w:b/>
              </w:rPr>
              <w:t xml:space="preserve">Information to be disclosed </w:t>
            </w:r>
            <w:r w:rsidRPr="00940E38">
              <w:rPr>
                <w:rStyle w:val="SourceReference"/>
              </w:rPr>
              <w:t>[AASB 107.48]</w:t>
            </w:r>
          </w:p>
          <w:p w14:paraId="53CB1915" w14:textId="77777777" w:rsidR="005B5163" w:rsidRPr="00940E38" w:rsidRDefault="005B5163" w:rsidP="00E73BC6">
            <w:pPr>
              <w:rPr>
                <w:b/>
              </w:rPr>
            </w:pPr>
            <w:r w:rsidRPr="00940E38">
              <w:t>An entity shall disclose, together with a commentary by management, the amount of significant cash and cash equivalent balances held by the entity that are not available for use by the group.</w:t>
            </w:r>
          </w:p>
          <w:p w14:paraId="318E2B66" w14:textId="77777777" w:rsidR="005B5163" w:rsidRPr="00940E38" w:rsidRDefault="005B5163" w:rsidP="00E73BC6">
            <w:pPr>
              <w:rPr>
                <w:b/>
              </w:rPr>
            </w:pPr>
            <w:r w:rsidRPr="00940E38">
              <w:rPr>
                <w:b/>
              </w:rPr>
              <w:t xml:space="preserve">Natural disasters </w:t>
            </w:r>
            <w:r w:rsidRPr="00940E38">
              <w:rPr>
                <w:rStyle w:val="SourceReference"/>
              </w:rPr>
              <w:t>[PAEC Report 102 Part One recommendation 6]</w:t>
            </w:r>
          </w:p>
          <w:p w14:paraId="3623A9B1" w14:textId="77777777" w:rsidR="005B5163" w:rsidRPr="00940E38" w:rsidRDefault="005B5163" w:rsidP="00E73BC6">
            <w:r w:rsidRPr="00940E38">
              <w:t xml:space="preserve">Departments are required to demonstrate high standards of transparency and accountability when reporting on the effectiveness of how funding allocated to natural disaster relief was managed. It is expected that this note disclosure </w:t>
            </w:r>
            <w:proofErr w:type="gramStart"/>
            <w:r w:rsidRPr="00940E38">
              <w:t>include</w:t>
            </w:r>
            <w:proofErr w:type="gramEnd"/>
            <w:r w:rsidRPr="00940E38">
              <w:t xml:space="preserve"> the level of funding spent on individuals, state-owned assets, businesses and community groups affected as a result of a natural disaster.</w:t>
            </w:r>
          </w:p>
          <w:p w14:paraId="1131C9A4" w14:textId="77777777" w:rsidR="005B5163" w:rsidRPr="00940E38" w:rsidRDefault="005B5163" w:rsidP="00E73BC6">
            <w:pPr>
              <w:rPr>
                <w:b/>
              </w:rPr>
            </w:pPr>
            <w:r w:rsidRPr="00940E38">
              <w:rPr>
                <w:b/>
              </w:rPr>
              <w:t xml:space="preserve">Income and payments from trust funds or funds held outside public account </w:t>
            </w:r>
          </w:p>
          <w:p w14:paraId="3E113FFE" w14:textId="77777777" w:rsidR="005B5163" w:rsidRPr="00940E38" w:rsidRDefault="005B5163" w:rsidP="00E73BC6">
            <w:r w:rsidRPr="00940E38">
              <w:t xml:space="preserve">Income from trust funds or funds held outside the public account may ultimately be used for a broad range of purposes and may not be readily determinable at the time of receipt and when the income is recognised. </w:t>
            </w:r>
          </w:p>
          <w:p w14:paraId="0D84A9A4" w14:textId="36D0BB95" w:rsidR="005B5163" w:rsidRPr="00940E38" w:rsidRDefault="005B5163" w:rsidP="00E73BC6">
            <w:pPr>
              <w:spacing w:after="60"/>
            </w:pPr>
            <w:r w:rsidRPr="00940E38">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940E38">
              <w:rPr>
                <w:rStyle w:val="SourceReference"/>
              </w:rPr>
              <w:t>[recommendations 30 and 32, PAEC Report on the 2015-16 Budget Estimates]</w:t>
            </w:r>
          </w:p>
        </w:tc>
      </w:tr>
    </w:tbl>
    <w:p w14:paraId="66DFD969" w14:textId="77777777" w:rsidR="00E73BC6" w:rsidRPr="00940E38" w:rsidRDefault="00E73BC6" w:rsidP="00E73BC6"/>
    <w:p w14:paraId="34A48A9B" w14:textId="77777777" w:rsidR="00E73BC6" w:rsidRPr="00940E38" w:rsidRDefault="00E73BC6" w:rsidP="00E73BC6">
      <w:pPr>
        <w:keepLines w:val="0"/>
        <w:rPr>
          <w:rFonts w:asciiTheme="majorHAnsi" w:eastAsiaTheme="majorEastAsia" w:hAnsiTheme="majorHAnsi" w:cstheme="majorBidi"/>
          <w:b/>
          <w:spacing w:val="-2"/>
          <w:sz w:val="24"/>
          <w:szCs w:val="26"/>
        </w:rPr>
      </w:pPr>
      <w:r w:rsidRPr="00940E38">
        <w:br w:type="page"/>
      </w:r>
    </w:p>
    <w:p w14:paraId="276620A5" w14:textId="77777777" w:rsidR="00E73BC6" w:rsidRPr="00940E38" w:rsidRDefault="00E73BC6" w:rsidP="00E73BC6">
      <w:pPr>
        <w:pStyle w:val="Heading2"/>
      </w:pPr>
      <w:bookmarkStart w:id="326" w:name="_Toc42054729"/>
      <w:bookmarkStart w:id="327" w:name="_Toc42218686"/>
      <w:r w:rsidRPr="00940E38">
        <w:lastRenderedPageBreak/>
        <w:t>Commitments for expenditure</w:t>
      </w:r>
      <w:bookmarkEnd w:id="326"/>
      <w:bookmarkEnd w:id="327"/>
    </w:p>
    <w:p w14:paraId="13FF2699" w14:textId="77777777" w:rsidR="00E73BC6" w:rsidRPr="00940E38" w:rsidRDefault="00E73BC6" w:rsidP="00E73BC6">
      <w:r w:rsidRPr="00940E38">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940E38">
        <w:rPr>
          <w:rStyle w:val="SourceReference"/>
        </w:rPr>
        <w:t>[AASB 116.74(c), AASB 117.35(a), AASB 138.122(e), AASB 12.23(a)]</w:t>
      </w:r>
    </w:p>
    <w:p w14:paraId="3E786817" w14:textId="77777777" w:rsidR="00E73BC6" w:rsidRPr="00940E38" w:rsidRDefault="00E73BC6" w:rsidP="00E73BC6">
      <w:pPr>
        <w:pStyle w:val="Heading3"/>
      </w:pPr>
      <w:r w:rsidRPr="00940E38">
        <w:t xml:space="preserve">Total commitments payable </w:t>
      </w:r>
    </w:p>
    <w:p w14:paraId="2C3E1026"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704" w:type="dxa"/>
        <w:tblLook w:val="04E0" w:firstRow="1" w:lastRow="1" w:firstColumn="1" w:lastColumn="0" w:noHBand="0" w:noVBand="1"/>
      </w:tblPr>
      <w:tblGrid>
        <w:gridCol w:w="1585"/>
        <w:gridCol w:w="4227"/>
        <w:gridCol w:w="973"/>
        <w:gridCol w:w="973"/>
        <w:gridCol w:w="973"/>
        <w:gridCol w:w="973"/>
      </w:tblGrid>
      <w:tr w:rsidR="00E73BC6" w:rsidRPr="006C25FE" w14:paraId="573B338D" w14:textId="77777777" w:rsidTr="005B5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5" w:type="dxa"/>
            <w:hideMark/>
          </w:tcPr>
          <w:p w14:paraId="63FE5AD1" w14:textId="77777777" w:rsidR="00E73BC6" w:rsidRPr="006C25FE" w:rsidRDefault="00E73BC6" w:rsidP="005B5163">
            <w:pPr>
              <w:ind w:left="0"/>
            </w:pPr>
            <w:r w:rsidRPr="006C25FE">
              <w:t>Source reference</w:t>
            </w:r>
          </w:p>
        </w:tc>
        <w:tc>
          <w:tcPr>
            <w:tcW w:w="4227" w:type="dxa"/>
            <w:hideMark/>
          </w:tcPr>
          <w:p w14:paraId="2FEEFC0A" w14:textId="77777777" w:rsidR="00E73BC6" w:rsidRPr="006C25FE" w:rsidRDefault="00E73BC6" w:rsidP="005B5163">
            <w:pPr>
              <w:ind w:left="0" w:firstLine="0"/>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C25FE">
              <w:rPr>
                <w:color w:val="FFFFFF" w:themeColor="background1"/>
              </w:rPr>
              <w:t>Nominal amounts</w:t>
            </w:r>
          </w:p>
        </w:tc>
        <w:tc>
          <w:tcPr>
            <w:tcW w:w="973" w:type="dxa"/>
            <w:hideMark/>
          </w:tcPr>
          <w:p w14:paraId="7E47C5A0" w14:textId="77777777" w:rsidR="00E73BC6" w:rsidRPr="006C25FE" w:rsidRDefault="00E73BC6" w:rsidP="005B5163">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6C25FE">
              <w:rPr>
                <w:color w:val="FFFFFF" w:themeColor="background1"/>
              </w:rPr>
              <w:t>Less than</w:t>
            </w:r>
          </w:p>
        </w:tc>
        <w:tc>
          <w:tcPr>
            <w:tcW w:w="973" w:type="dxa"/>
            <w:hideMark/>
          </w:tcPr>
          <w:p w14:paraId="22757B98" w14:textId="77777777" w:rsidR="00E73BC6" w:rsidRPr="006C25FE" w:rsidRDefault="00E73BC6" w:rsidP="005B5163">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6C25FE">
              <w:rPr>
                <w:color w:val="FFFFFF" w:themeColor="background1"/>
              </w:rPr>
              <w:t>1–5</w:t>
            </w:r>
          </w:p>
        </w:tc>
        <w:tc>
          <w:tcPr>
            <w:tcW w:w="973" w:type="dxa"/>
            <w:hideMark/>
          </w:tcPr>
          <w:p w14:paraId="1013426D" w14:textId="77777777" w:rsidR="00E73BC6" w:rsidRPr="006C25FE" w:rsidRDefault="00E73BC6" w:rsidP="005B5163">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6C25FE">
              <w:rPr>
                <w:color w:val="FFFFFF" w:themeColor="background1"/>
              </w:rPr>
              <w:t>5+</w:t>
            </w:r>
          </w:p>
        </w:tc>
        <w:tc>
          <w:tcPr>
            <w:tcW w:w="973" w:type="dxa"/>
            <w:vMerge w:val="restart"/>
            <w:hideMark/>
          </w:tcPr>
          <w:p w14:paraId="4DE7F8A8" w14:textId="77777777" w:rsidR="00E73BC6" w:rsidRPr="006C25FE" w:rsidRDefault="00E73BC6" w:rsidP="005B5163">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6C25FE">
              <w:rPr>
                <w:color w:val="FFFFFF" w:themeColor="background1"/>
              </w:rPr>
              <w:t>Total</w:t>
            </w:r>
          </w:p>
        </w:tc>
      </w:tr>
      <w:tr w:rsidR="00E73BC6" w:rsidRPr="006C25FE" w14:paraId="53BCB537"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15357EFE" w14:textId="7B79B155" w:rsidR="00E73BC6" w:rsidRPr="006C25FE" w:rsidRDefault="00E73BC6" w:rsidP="005B5163">
            <w:pPr>
              <w:ind w:left="0"/>
            </w:pPr>
          </w:p>
        </w:tc>
        <w:tc>
          <w:tcPr>
            <w:tcW w:w="4227" w:type="dxa"/>
            <w:shd w:val="clear" w:color="auto" w:fill="000000" w:themeFill="text1"/>
            <w:hideMark/>
          </w:tcPr>
          <w:p w14:paraId="405596C9"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2020</w:t>
            </w:r>
          </w:p>
        </w:tc>
        <w:tc>
          <w:tcPr>
            <w:tcW w:w="973" w:type="dxa"/>
            <w:shd w:val="clear" w:color="auto" w:fill="000000" w:themeFill="text1"/>
            <w:hideMark/>
          </w:tcPr>
          <w:p w14:paraId="2E8685EC"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1 year</w:t>
            </w:r>
          </w:p>
        </w:tc>
        <w:tc>
          <w:tcPr>
            <w:tcW w:w="973" w:type="dxa"/>
            <w:shd w:val="clear" w:color="auto" w:fill="000000" w:themeFill="text1"/>
            <w:hideMark/>
          </w:tcPr>
          <w:p w14:paraId="79CC6D99"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years</w:t>
            </w:r>
          </w:p>
        </w:tc>
        <w:tc>
          <w:tcPr>
            <w:tcW w:w="973" w:type="dxa"/>
            <w:shd w:val="clear" w:color="auto" w:fill="000000" w:themeFill="text1"/>
            <w:hideMark/>
          </w:tcPr>
          <w:p w14:paraId="32956FA2"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6C25FE">
              <w:rPr>
                <w:i/>
                <w:color w:val="FFFFFF" w:themeColor="background1"/>
              </w:rPr>
              <w:t>years</w:t>
            </w:r>
          </w:p>
        </w:tc>
        <w:tc>
          <w:tcPr>
            <w:tcW w:w="973" w:type="dxa"/>
            <w:vMerge/>
            <w:shd w:val="clear" w:color="auto" w:fill="000000" w:themeFill="text1"/>
            <w:hideMark/>
          </w:tcPr>
          <w:p w14:paraId="29E866CE"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p>
        </w:tc>
      </w:tr>
      <w:tr w:rsidR="00E73BC6" w:rsidRPr="006C25FE" w14:paraId="33F77984"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0980EAA8" w14:textId="77777777" w:rsidR="00E73BC6" w:rsidRPr="006C25FE" w:rsidRDefault="00E73BC6" w:rsidP="005B5163">
            <w:pPr>
              <w:ind w:left="0"/>
            </w:pPr>
          </w:p>
        </w:tc>
        <w:tc>
          <w:tcPr>
            <w:tcW w:w="4227" w:type="dxa"/>
            <w:hideMark/>
          </w:tcPr>
          <w:p w14:paraId="31B6E32F"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PPP commitments (See 7.5.2)</w:t>
            </w:r>
          </w:p>
        </w:tc>
        <w:tc>
          <w:tcPr>
            <w:tcW w:w="973" w:type="dxa"/>
            <w:hideMark/>
          </w:tcPr>
          <w:p w14:paraId="503645BC"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5 600</w:t>
            </w:r>
          </w:p>
        </w:tc>
        <w:tc>
          <w:tcPr>
            <w:tcW w:w="973" w:type="dxa"/>
            <w:hideMark/>
          </w:tcPr>
          <w:p w14:paraId="4D1E17F6"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5 190</w:t>
            </w:r>
          </w:p>
        </w:tc>
        <w:tc>
          <w:tcPr>
            <w:tcW w:w="973" w:type="dxa"/>
            <w:hideMark/>
          </w:tcPr>
          <w:p w14:paraId="168A09F8"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18 036</w:t>
            </w:r>
          </w:p>
        </w:tc>
        <w:tc>
          <w:tcPr>
            <w:tcW w:w="973" w:type="dxa"/>
            <w:hideMark/>
          </w:tcPr>
          <w:p w14:paraId="48AD1B27"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28 826</w:t>
            </w:r>
          </w:p>
        </w:tc>
      </w:tr>
      <w:tr w:rsidR="00E73BC6" w:rsidRPr="006C25FE" w14:paraId="7EEDD442"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37FD8855" w14:textId="77777777" w:rsidR="00E73BC6" w:rsidRPr="006C25FE" w:rsidRDefault="00E73BC6" w:rsidP="005B5163">
            <w:pPr>
              <w:ind w:left="0"/>
            </w:pPr>
            <w:r w:rsidRPr="006C25FE">
              <w:t>AASB 116.74(c)</w:t>
            </w:r>
          </w:p>
        </w:tc>
        <w:tc>
          <w:tcPr>
            <w:tcW w:w="4227" w:type="dxa"/>
            <w:hideMark/>
          </w:tcPr>
          <w:p w14:paraId="1463F461"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Capital expenditure commitments payable</w:t>
            </w:r>
          </w:p>
        </w:tc>
        <w:tc>
          <w:tcPr>
            <w:tcW w:w="973" w:type="dxa"/>
            <w:hideMark/>
          </w:tcPr>
          <w:p w14:paraId="59A2FC5C"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4 782</w:t>
            </w:r>
          </w:p>
        </w:tc>
        <w:tc>
          <w:tcPr>
            <w:tcW w:w="973" w:type="dxa"/>
            <w:hideMark/>
          </w:tcPr>
          <w:p w14:paraId="5CB84E6E"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74</w:t>
            </w:r>
          </w:p>
        </w:tc>
        <w:tc>
          <w:tcPr>
            <w:tcW w:w="973" w:type="dxa"/>
            <w:hideMark/>
          </w:tcPr>
          <w:p w14:paraId="25A5B937"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61BF31FE"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4 856</w:t>
            </w:r>
          </w:p>
        </w:tc>
      </w:tr>
      <w:tr w:rsidR="00E73BC6" w:rsidRPr="006C25FE" w14:paraId="29AA2BC8"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04F4D2E7" w14:textId="77777777" w:rsidR="00E73BC6" w:rsidRPr="006C25FE" w:rsidRDefault="00E73BC6" w:rsidP="005B5163">
            <w:pPr>
              <w:ind w:left="0"/>
            </w:pPr>
            <w:r w:rsidRPr="006C25FE">
              <w:t>AASB 138.122(e)</w:t>
            </w:r>
          </w:p>
        </w:tc>
        <w:tc>
          <w:tcPr>
            <w:tcW w:w="4227" w:type="dxa"/>
            <w:hideMark/>
          </w:tcPr>
          <w:p w14:paraId="3F4BA330"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Intangible assets commitments payable</w:t>
            </w:r>
          </w:p>
        </w:tc>
        <w:tc>
          <w:tcPr>
            <w:tcW w:w="973" w:type="dxa"/>
            <w:hideMark/>
          </w:tcPr>
          <w:p w14:paraId="53C035EA"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23</w:t>
            </w:r>
          </w:p>
        </w:tc>
        <w:tc>
          <w:tcPr>
            <w:tcW w:w="973" w:type="dxa"/>
            <w:hideMark/>
          </w:tcPr>
          <w:p w14:paraId="0FE124CF"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4B4DC1A9"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20</w:t>
            </w:r>
          </w:p>
        </w:tc>
        <w:tc>
          <w:tcPr>
            <w:tcW w:w="973" w:type="dxa"/>
            <w:hideMark/>
          </w:tcPr>
          <w:p w14:paraId="010B4D89"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43</w:t>
            </w:r>
          </w:p>
        </w:tc>
      </w:tr>
      <w:tr w:rsidR="00E73BC6" w:rsidRPr="006C25FE" w14:paraId="0081B03C"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005E552E" w14:textId="77777777" w:rsidR="00E73BC6" w:rsidRPr="006C25FE" w:rsidRDefault="00E73BC6" w:rsidP="005B5163">
            <w:pPr>
              <w:ind w:left="0"/>
            </w:pPr>
            <w:r w:rsidRPr="006C25FE">
              <w:t>AASB 12.23(b), B19(a)(ii)</w:t>
            </w:r>
          </w:p>
        </w:tc>
        <w:tc>
          <w:tcPr>
            <w:tcW w:w="4227" w:type="dxa"/>
            <w:hideMark/>
          </w:tcPr>
          <w:p w14:paraId="3DF66332"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Share of joint ventures’ capital commitments</w:t>
            </w:r>
          </w:p>
        </w:tc>
        <w:tc>
          <w:tcPr>
            <w:tcW w:w="973" w:type="dxa"/>
            <w:hideMark/>
          </w:tcPr>
          <w:p w14:paraId="30484E12"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60E7CB00"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8</w:t>
            </w:r>
          </w:p>
        </w:tc>
        <w:tc>
          <w:tcPr>
            <w:tcW w:w="973" w:type="dxa"/>
            <w:hideMark/>
          </w:tcPr>
          <w:p w14:paraId="37639D43"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13</w:t>
            </w:r>
          </w:p>
        </w:tc>
        <w:tc>
          <w:tcPr>
            <w:tcW w:w="973" w:type="dxa"/>
            <w:hideMark/>
          </w:tcPr>
          <w:p w14:paraId="0394DA27"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21</w:t>
            </w:r>
          </w:p>
        </w:tc>
      </w:tr>
      <w:tr w:rsidR="00E73BC6" w:rsidRPr="006C25FE" w14:paraId="623915CA"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0A52ABC4" w14:textId="77777777" w:rsidR="00E73BC6" w:rsidRPr="006C25FE" w:rsidRDefault="00E73BC6" w:rsidP="005B5163">
            <w:pPr>
              <w:ind w:left="0"/>
            </w:pPr>
          </w:p>
        </w:tc>
        <w:tc>
          <w:tcPr>
            <w:tcW w:w="4227" w:type="dxa"/>
            <w:hideMark/>
          </w:tcPr>
          <w:p w14:paraId="20943A00"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Other commitments payable</w:t>
            </w:r>
          </w:p>
        </w:tc>
        <w:tc>
          <w:tcPr>
            <w:tcW w:w="973" w:type="dxa"/>
            <w:hideMark/>
          </w:tcPr>
          <w:p w14:paraId="7181CF07"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56</w:t>
            </w:r>
          </w:p>
        </w:tc>
        <w:tc>
          <w:tcPr>
            <w:tcW w:w="973" w:type="dxa"/>
            <w:hideMark/>
          </w:tcPr>
          <w:p w14:paraId="1BF02A81"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112</w:t>
            </w:r>
          </w:p>
        </w:tc>
        <w:tc>
          <w:tcPr>
            <w:tcW w:w="973" w:type="dxa"/>
            <w:hideMark/>
          </w:tcPr>
          <w:p w14:paraId="679B68C2"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500EC8C5"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168</w:t>
            </w:r>
          </w:p>
        </w:tc>
      </w:tr>
      <w:tr w:rsidR="00E73BC6" w:rsidRPr="006C25FE" w14:paraId="29A89240"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4305D99F" w14:textId="77777777" w:rsidR="00E73BC6" w:rsidRPr="006C25FE" w:rsidRDefault="00E73BC6" w:rsidP="005B5163">
            <w:pPr>
              <w:ind w:left="0"/>
            </w:pPr>
          </w:p>
        </w:tc>
        <w:tc>
          <w:tcPr>
            <w:tcW w:w="4227" w:type="dxa"/>
            <w:hideMark/>
          </w:tcPr>
          <w:p w14:paraId="527A9089"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Total commitments (inclusive of GST)</w:t>
            </w:r>
          </w:p>
        </w:tc>
        <w:tc>
          <w:tcPr>
            <w:tcW w:w="973" w:type="dxa"/>
            <w:hideMark/>
          </w:tcPr>
          <w:p w14:paraId="4307C790"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10 461</w:t>
            </w:r>
          </w:p>
        </w:tc>
        <w:tc>
          <w:tcPr>
            <w:tcW w:w="973" w:type="dxa"/>
            <w:hideMark/>
          </w:tcPr>
          <w:p w14:paraId="1C7FB974"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5 415</w:t>
            </w:r>
          </w:p>
        </w:tc>
        <w:tc>
          <w:tcPr>
            <w:tcW w:w="973" w:type="dxa"/>
            <w:hideMark/>
          </w:tcPr>
          <w:p w14:paraId="6AFA5E52"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18 069</w:t>
            </w:r>
          </w:p>
        </w:tc>
        <w:tc>
          <w:tcPr>
            <w:tcW w:w="973" w:type="dxa"/>
            <w:hideMark/>
          </w:tcPr>
          <w:p w14:paraId="22015F0F"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33 945</w:t>
            </w:r>
          </w:p>
        </w:tc>
      </w:tr>
      <w:tr w:rsidR="00E73BC6" w:rsidRPr="006C25FE" w14:paraId="7011BBAB"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42FF65E2" w14:textId="77777777" w:rsidR="00E73BC6" w:rsidRPr="006C25FE" w:rsidRDefault="00E73BC6" w:rsidP="005B5163">
            <w:pPr>
              <w:ind w:left="0"/>
            </w:pPr>
          </w:p>
        </w:tc>
        <w:tc>
          <w:tcPr>
            <w:tcW w:w="4227" w:type="dxa"/>
            <w:tcBorders>
              <w:bottom w:val="single" w:sz="6" w:space="0" w:color="auto"/>
            </w:tcBorders>
            <w:hideMark/>
          </w:tcPr>
          <w:p w14:paraId="5AF477A0"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 xml:space="preserve">Less GST recoverable </w:t>
            </w:r>
          </w:p>
        </w:tc>
        <w:tc>
          <w:tcPr>
            <w:tcW w:w="973" w:type="dxa"/>
            <w:tcBorders>
              <w:bottom w:val="single" w:sz="6" w:space="0" w:color="auto"/>
            </w:tcBorders>
            <w:hideMark/>
          </w:tcPr>
          <w:p w14:paraId="6F9E1DDF"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w:t>
            </w:r>
          </w:p>
        </w:tc>
        <w:tc>
          <w:tcPr>
            <w:tcW w:w="973" w:type="dxa"/>
            <w:tcBorders>
              <w:bottom w:val="single" w:sz="6" w:space="0" w:color="auto"/>
            </w:tcBorders>
            <w:hideMark/>
          </w:tcPr>
          <w:p w14:paraId="1FECF1AB"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w:t>
            </w:r>
          </w:p>
        </w:tc>
        <w:tc>
          <w:tcPr>
            <w:tcW w:w="973" w:type="dxa"/>
            <w:tcBorders>
              <w:bottom w:val="single" w:sz="6" w:space="0" w:color="auto"/>
            </w:tcBorders>
            <w:hideMark/>
          </w:tcPr>
          <w:p w14:paraId="5FFFF81F"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w:t>
            </w:r>
          </w:p>
        </w:tc>
        <w:tc>
          <w:tcPr>
            <w:tcW w:w="973" w:type="dxa"/>
            <w:tcBorders>
              <w:bottom w:val="single" w:sz="6" w:space="0" w:color="auto"/>
            </w:tcBorders>
            <w:hideMark/>
          </w:tcPr>
          <w:p w14:paraId="79DEB6A4"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(2 586)</w:t>
            </w:r>
          </w:p>
        </w:tc>
      </w:tr>
      <w:tr w:rsidR="00E73BC6" w:rsidRPr="006C25FE" w14:paraId="6B745EF6"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73598654" w14:textId="77777777" w:rsidR="00E73BC6" w:rsidRPr="006C25FE" w:rsidRDefault="00E73BC6" w:rsidP="005B5163">
            <w:pPr>
              <w:ind w:left="0"/>
            </w:pPr>
          </w:p>
        </w:tc>
        <w:tc>
          <w:tcPr>
            <w:tcW w:w="4227" w:type="dxa"/>
            <w:tcBorders>
              <w:top w:val="single" w:sz="6" w:space="0" w:color="auto"/>
              <w:bottom w:val="single" w:sz="12" w:space="0" w:color="auto"/>
            </w:tcBorders>
            <w:hideMark/>
          </w:tcPr>
          <w:p w14:paraId="4C83446B" w14:textId="77777777" w:rsidR="00E73BC6" w:rsidRPr="00C219AF"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C219AF">
              <w:rPr>
                <w:b/>
                <w:bCs/>
              </w:rPr>
              <w:t>Total commitments (exclusive of GST)</w:t>
            </w:r>
          </w:p>
        </w:tc>
        <w:tc>
          <w:tcPr>
            <w:tcW w:w="973" w:type="dxa"/>
            <w:tcBorders>
              <w:top w:val="single" w:sz="6" w:space="0" w:color="auto"/>
              <w:bottom w:val="single" w:sz="12" w:space="0" w:color="auto"/>
            </w:tcBorders>
            <w:hideMark/>
          </w:tcPr>
          <w:p w14:paraId="62E4991B" w14:textId="77777777" w:rsidR="00E73BC6" w:rsidRPr="00C219AF" w:rsidRDefault="00E73BC6" w:rsidP="005B5163">
            <w:pPr>
              <w:ind w:left="0" w:firstLine="0"/>
              <w:cnfStyle w:val="000000000000" w:firstRow="0" w:lastRow="0" w:firstColumn="0" w:lastColumn="0" w:oddVBand="0" w:evenVBand="0" w:oddHBand="0" w:evenHBand="0" w:firstRowFirstColumn="0" w:firstRowLastColumn="0" w:lastRowFirstColumn="0" w:lastRowLastColumn="0"/>
              <w:rPr>
                <w:b/>
                <w:bCs/>
              </w:rPr>
            </w:pPr>
            <w:r w:rsidRPr="00C219AF">
              <w:rPr>
                <w:b/>
                <w:bCs/>
              </w:rPr>
              <w:t> </w:t>
            </w:r>
          </w:p>
        </w:tc>
        <w:tc>
          <w:tcPr>
            <w:tcW w:w="973" w:type="dxa"/>
            <w:tcBorders>
              <w:top w:val="single" w:sz="6" w:space="0" w:color="auto"/>
              <w:bottom w:val="single" w:sz="12" w:space="0" w:color="auto"/>
            </w:tcBorders>
            <w:hideMark/>
          </w:tcPr>
          <w:p w14:paraId="76D291A6" w14:textId="77777777" w:rsidR="00E73BC6" w:rsidRPr="00C219AF" w:rsidRDefault="00E73BC6" w:rsidP="005B5163">
            <w:pPr>
              <w:ind w:left="0" w:firstLine="0"/>
              <w:cnfStyle w:val="000000000000" w:firstRow="0" w:lastRow="0" w:firstColumn="0" w:lastColumn="0" w:oddVBand="0" w:evenVBand="0" w:oddHBand="0" w:evenHBand="0" w:firstRowFirstColumn="0" w:firstRowLastColumn="0" w:lastRowFirstColumn="0" w:lastRowLastColumn="0"/>
              <w:rPr>
                <w:b/>
                <w:bCs/>
              </w:rPr>
            </w:pPr>
            <w:r w:rsidRPr="00C219AF">
              <w:rPr>
                <w:b/>
                <w:bCs/>
              </w:rPr>
              <w:t> </w:t>
            </w:r>
          </w:p>
        </w:tc>
        <w:tc>
          <w:tcPr>
            <w:tcW w:w="973" w:type="dxa"/>
            <w:tcBorders>
              <w:top w:val="single" w:sz="6" w:space="0" w:color="auto"/>
              <w:bottom w:val="single" w:sz="12" w:space="0" w:color="auto"/>
            </w:tcBorders>
            <w:hideMark/>
          </w:tcPr>
          <w:p w14:paraId="072A7C47" w14:textId="77777777" w:rsidR="00E73BC6" w:rsidRPr="00C219AF" w:rsidRDefault="00E73BC6" w:rsidP="005B5163">
            <w:pPr>
              <w:ind w:left="0" w:firstLine="0"/>
              <w:cnfStyle w:val="000000000000" w:firstRow="0" w:lastRow="0" w:firstColumn="0" w:lastColumn="0" w:oddVBand="0" w:evenVBand="0" w:oddHBand="0" w:evenHBand="0" w:firstRowFirstColumn="0" w:firstRowLastColumn="0" w:lastRowFirstColumn="0" w:lastRowLastColumn="0"/>
              <w:rPr>
                <w:b/>
                <w:bCs/>
              </w:rPr>
            </w:pPr>
            <w:r w:rsidRPr="00C219AF">
              <w:rPr>
                <w:b/>
                <w:bCs/>
              </w:rPr>
              <w:t> </w:t>
            </w:r>
          </w:p>
        </w:tc>
        <w:tc>
          <w:tcPr>
            <w:tcW w:w="973" w:type="dxa"/>
            <w:tcBorders>
              <w:top w:val="single" w:sz="6" w:space="0" w:color="auto"/>
              <w:bottom w:val="single" w:sz="12" w:space="0" w:color="auto"/>
            </w:tcBorders>
            <w:hideMark/>
          </w:tcPr>
          <w:p w14:paraId="03EE63B9" w14:textId="77777777" w:rsidR="00E73BC6" w:rsidRPr="00C219AF" w:rsidRDefault="00E73BC6" w:rsidP="005B5163">
            <w:pPr>
              <w:ind w:left="0" w:firstLine="0"/>
              <w:cnfStyle w:val="000000000000" w:firstRow="0" w:lastRow="0" w:firstColumn="0" w:lastColumn="0" w:oddVBand="0" w:evenVBand="0" w:oddHBand="0" w:evenHBand="0" w:firstRowFirstColumn="0" w:firstRowLastColumn="0" w:lastRowFirstColumn="0" w:lastRowLastColumn="0"/>
              <w:rPr>
                <w:b/>
                <w:bCs/>
              </w:rPr>
            </w:pPr>
            <w:r w:rsidRPr="00C219AF">
              <w:rPr>
                <w:b/>
                <w:bCs/>
              </w:rPr>
              <w:t>31 359</w:t>
            </w:r>
          </w:p>
        </w:tc>
      </w:tr>
      <w:tr w:rsidR="00E73BC6" w:rsidRPr="006C25FE" w14:paraId="31907A67"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6A6BEA64" w14:textId="77777777" w:rsidR="00E73BC6" w:rsidRPr="006C25FE" w:rsidRDefault="00E73BC6" w:rsidP="005B5163">
            <w:pPr>
              <w:ind w:left="0"/>
            </w:pPr>
          </w:p>
        </w:tc>
        <w:tc>
          <w:tcPr>
            <w:tcW w:w="4227" w:type="dxa"/>
            <w:tcBorders>
              <w:top w:val="single" w:sz="12" w:space="0" w:color="auto"/>
            </w:tcBorders>
            <w:hideMark/>
          </w:tcPr>
          <w:p w14:paraId="490BF53D"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p>
        </w:tc>
        <w:tc>
          <w:tcPr>
            <w:tcW w:w="973" w:type="dxa"/>
            <w:tcBorders>
              <w:top w:val="single" w:sz="12" w:space="0" w:color="auto"/>
            </w:tcBorders>
            <w:hideMark/>
          </w:tcPr>
          <w:p w14:paraId="6ACC091D"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p>
        </w:tc>
        <w:tc>
          <w:tcPr>
            <w:tcW w:w="973" w:type="dxa"/>
            <w:tcBorders>
              <w:top w:val="single" w:sz="12" w:space="0" w:color="auto"/>
            </w:tcBorders>
            <w:hideMark/>
          </w:tcPr>
          <w:p w14:paraId="30868337"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p>
        </w:tc>
        <w:tc>
          <w:tcPr>
            <w:tcW w:w="973" w:type="dxa"/>
            <w:tcBorders>
              <w:top w:val="single" w:sz="12" w:space="0" w:color="auto"/>
            </w:tcBorders>
            <w:hideMark/>
          </w:tcPr>
          <w:p w14:paraId="33649B30"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p>
        </w:tc>
        <w:tc>
          <w:tcPr>
            <w:tcW w:w="973" w:type="dxa"/>
            <w:tcBorders>
              <w:top w:val="single" w:sz="12" w:space="0" w:color="auto"/>
            </w:tcBorders>
            <w:hideMark/>
          </w:tcPr>
          <w:p w14:paraId="35A261D8"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6C25FE" w14:paraId="2BED868D"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0EB4A095" w14:textId="77777777" w:rsidR="00E73BC6" w:rsidRPr="006C25FE" w:rsidRDefault="00E73BC6" w:rsidP="005B5163">
            <w:pPr>
              <w:ind w:left="0"/>
            </w:pPr>
            <w:r w:rsidRPr="006C25FE">
              <w:t>[AASB 117.35(a)]</w:t>
            </w:r>
          </w:p>
        </w:tc>
        <w:tc>
          <w:tcPr>
            <w:tcW w:w="4227" w:type="dxa"/>
            <w:shd w:val="clear" w:color="auto" w:fill="000000" w:themeFill="text1"/>
            <w:hideMark/>
          </w:tcPr>
          <w:p w14:paraId="42811B77" w14:textId="77777777" w:rsidR="00E73BC6" w:rsidRPr="007527A6"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527A6">
              <w:rPr>
                <w:i/>
                <w:iCs/>
                <w:color w:val="FFFFFF" w:themeColor="background1"/>
              </w:rPr>
              <w:t>2019</w:t>
            </w:r>
          </w:p>
        </w:tc>
        <w:tc>
          <w:tcPr>
            <w:tcW w:w="973" w:type="dxa"/>
            <w:shd w:val="clear" w:color="auto" w:fill="000000" w:themeFill="text1"/>
            <w:hideMark/>
          </w:tcPr>
          <w:p w14:paraId="6E078BEE" w14:textId="77777777" w:rsidR="00E73BC6" w:rsidRPr="007527A6"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527A6">
              <w:rPr>
                <w:i/>
                <w:iCs/>
                <w:color w:val="FFFFFF" w:themeColor="background1"/>
              </w:rPr>
              <w:t> </w:t>
            </w:r>
          </w:p>
        </w:tc>
        <w:tc>
          <w:tcPr>
            <w:tcW w:w="973" w:type="dxa"/>
            <w:shd w:val="clear" w:color="auto" w:fill="000000" w:themeFill="text1"/>
            <w:hideMark/>
          </w:tcPr>
          <w:p w14:paraId="32901249" w14:textId="77777777" w:rsidR="00E73BC6" w:rsidRPr="007527A6"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527A6">
              <w:rPr>
                <w:i/>
                <w:iCs/>
                <w:color w:val="FFFFFF" w:themeColor="background1"/>
              </w:rPr>
              <w:t> </w:t>
            </w:r>
          </w:p>
        </w:tc>
        <w:tc>
          <w:tcPr>
            <w:tcW w:w="973" w:type="dxa"/>
            <w:shd w:val="clear" w:color="auto" w:fill="000000" w:themeFill="text1"/>
            <w:hideMark/>
          </w:tcPr>
          <w:p w14:paraId="5C1A58DA" w14:textId="77777777" w:rsidR="00E73BC6" w:rsidRPr="007527A6"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527A6">
              <w:rPr>
                <w:i/>
                <w:iCs/>
                <w:color w:val="FFFFFF" w:themeColor="background1"/>
              </w:rPr>
              <w:t> </w:t>
            </w:r>
          </w:p>
        </w:tc>
        <w:tc>
          <w:tcPr>
            <w:tcW w:w="973" w:type="dxa"/>
            <w:shd w:val="clear" w:color="auto" w:fill="000000" w:themeFill="text1"/>
            <w:hideMark/>
          </w:tcPr>
          <w:p w14:paraId="79CF9755" w14:textId="77777777" w:rsidR="00E73BC6" w:rsidRPr="007527A6" w:rsidRDefault="00E73BC6" w:rsidP="005B5163">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527A6">
              <w:rPr>
                <w:i/>
                <w:iCs/>
                <w:color w:val="FFFFFF" w:themeColor="background1"/>
              </w:rPr>
              <w:t> </w:t>
            </w:r>
          </w:p>
        </w:tc>
      </w:tr>
      <w:tr w:rsidR="00E73BC6" w:rsidRPr="006C25FE" w14:paraId="0C9CD248"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524F8DA3" w14:textId="77777777" w:rsidR="00E73BC6" w:rsidRPr="006C25FE" w:rsidRDefault="00E73BC6" w:rsidP="005B5163">
            <w:pPr>
              <w:ind w:left="0"/>
            </w:pPr>
          </w:p>
        </w:tc>
        <w:tc>
          <w:tcPr>
            <w:tcW w:w="4227" w:type="dxa"/>
            <w:hideMark/>
          </w:tcPr>
          <w:p w14:paraId="50F98BD1" w14:textId="2970634B"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PPP commitments (</w:t>
            </w:r>
            <w:r w:rsidR="005B5163">
              <w:t xml:space="preserve">See </w:t>
            </w:r>
            <w:r w:rsidRPr="006C25FE">
              <w:t>7.5.2)</w:t>
            </w:r>
          </w:p>
        </w:tc>
        <w:tc>
          <w:tcPr>
            <w:tcW w:w="973" w:type="dxa"/>
            <w:hideMark/>
          </w:tcPr>
          <w:p w14:paraId="1075B675"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17 230</w:t>
            </w:r>
          </w:p>
        </w:tc>
        <w:tc>
          <w:tcPr>
            <w:tcW w:w="973" w:type="dxa"/>
            <w:hideMark/>
          </w:tcPr>
          <w:p w14:paraId="0EE55EB4"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14 440</w:t>
            </w:r>
          </w:p>
        </w:tc>
        <w:tc>
          <w:tcPr>
            <w:tcW w:w="973" w:type="dxa"/>
            <w:hideMark/>
          </w:tcPr>
          <w:p w14:paraId="106EDBB6"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11 162</w:t>
            </w:r>
          </w:p>
        </w:tc>
        <w:tc>
          <w:tcPr>
            <w:tcW w:w="973" w:type="dxa"/>
            <w:hideMark/>
          </w:tcPr>
          <w:p w14:paraId="07EF9110"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42 832</w:t>
            </w:r>
          </w:p>
        </w:tc>
      </w:tr>
      <w:tr w:rsidR="00E73BC6" w:rsidRPr="006C25FE" w14:paraId="336A498C"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773BC1DC" w14:textId="77777777" w:rsidR="00E73BC6" w:rsidRPr="006C25FE" w:rsidRDefault="00E73BC6" w:rsidP="005B5163">
            <w:pPr>
              <w:ind w:left="0"/>
            </w:pPr>
            <w:r w:rsidRPr="006C25FE">
              <w:t>AASB 116.74(c)</w:t>
            </w:r>
          </w:p>
        </w:tc>
        <w:tc>
          <w:tcPr>
            <w:tcW w:w="4227" w:type="dxa"/>
            <w:hideMark/>
          </w:tcPr>
          <w:p w14:paraId="4A890D7B"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Capital expenditure commitments payable</w:t>
            </w:r>
          </w:p>
        </w:tc>
        <w:tc>
          <w:tcPr>
            <w:tcW w:w="973" w:type="dxa"/>
            <w:hideMark/>
          </w:tcPr>
          <w:p w14:paraId="06D70B91"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5 812</w:t>
            </w:r>
          </w:p>
        </w:tc>
        <w:tc>
          <w:tcPr>
            <w:tcW w:w="973" w:type="dxa"/>
            <w:hideMark/>
          </w:tcPr>
          <w:p w14:paraId="02E37207"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198</w:t>
            </w:r>
          </w:p>
        </w:tc>
        <w:tc>
          <w:tcPr>
            <w:tcW w:w="973" w:type="dxa"/>
            <w:hideMark/>
          </w:tcPr>
          <w:p w14:paraId="6A9A1A6E"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34F4EE64"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6 010</w:t>
            </w:r>
          </w:p>
        </w:tc>
      </w:tr>
      <w:tr w:rsidR="00E73BC6" w:rsidRPr="006C25FE" w14:paraId="14850DA1"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0F9443D3" w14:textId="77777777" w:rsidR="00E73BC6" w:rsidRPr="006C25FE" w:rsidRDefault="00E73BC6" w:rsidP="005B5163">
            <w:pPr>
              <w:ind w:left="0"/>
            </w:pPr>
          </w:p>
        </w:tc>
        <w:tc>
          <w:tcPr>
            <w:tcW w:w="4227" w:type="dxa"/>
            <w:hideMark/>
          </w:tcPr>
          <w:p w14:paraId="45FA9F76"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Operating and lease commitments payable</w:t>
            </w:r>
            <w:r>
              <w:t xml:space="preserve"> </w:t>
            </w:r>
            <w:r w:rsidRPr="00682935">
              <w:rPr>
                <w:vertAlign w:val="superscript"/>
              </w:rPr>
              <w:t>(</w:t>
            </w:r>
            <w:r>
              <w:rPr>
                <w:vertAlign w:val="superscript"/>
              </w:rPr>
              <w:t>a</w:t>
            </w:r>
            <w:r w:rsidRPr="00682935">
              <w:rPr>
                <w:vertAlign w:val="superscript"/>
              </w:rPr>
              <w:t>)</w:t>
            </w:r>
          </w:p>
        </w:tc>
        <w:tc>
          <w:tcPr>
            <w:tcW w:w="973" w:type="dxa"/>
            <w:hideMark/>
          </w:tcPr>
          <w:p w14:paraId="3AC45958" w14:textId="3D41A6CD" w:rsidR="00E73BC6" w:rsidRPr="006C25FE" w:rsidRDefault="006F1AFC" w:rsidP="005B5163">
            <w:pPr>
              <w:ind w:left="0" w:firstLine="0"/>
              <w:cnfStyle w:val="000000000000" w:firstRow="0" w:lastRow="0" w:firstColumn="0" w:lastColumn="0" w:oddVBand="0" w:evenVBand="0" w:oddHBand="0" w:evenHBand="0" w:firstRowFirstColumn="0" w:firstRowLastColumn="0" w:lastRowFirstColumn="0" w:lastRowLastColumn="0"/>
            </w:pPr>
            <w:r>
              <w:t>6 648</w:t>
            </w:r>
          </w:p>
        </w:tc>
        <w:tc>
          <w:tcPr>
            <w:tcW w:w="973" w:type="dxa"/>
            <w:hideMark/>
          </w:tcPr>
          <w:p w14:paraId="19A458E4"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50F2E716"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1198230B" w14:textId="0726F146" w:rsidR="00E73BC6" w:rsidRPr="006C25FE" w:rsidRDefault="006F1AFC" w:rsidP="005B5163">
            <w:pPr>
              <w:ind w:left="0" w:firstLine="0"/>
              <w:cnfStyle w:val="000000000000" w:firstRow="0" w:lastRow="0" w:firstColumn="0" w:lastColumn="0" w:oddVBand="0" w:evenVBand="0" w:oddHBand="0" w:evenHBand="0" w:firstRowFirstColumn="0" w:firstRowLastColumn="0" w:lastRowFirstColumn="0" w:lastRowLastColumn="0"/>
            </w:pPr>
            <w:r>
              <w:t>6 648</w:t>
            </w:r>
          </w:p>
        </w:tc>
      </w:tr>
      <w:tr w:rsidR="00E73BC6" w:rsidRPr="006C25FE" w14:paraId="06FB3D8E"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4F68888B" w14:textId="77777777" w:rsidR="00E73BC6" w:rsidRPr="006C25FE" w:rsidRDefault="00E73BC6" w:rsidP="005B5163">
            <w:pPr>
              <w:ind w:left="0"/>
            </w:pPr>
            <w:r w:rsidRPr="006C25FE">
              <w:t>AASB 138.122(e)</w:t>
            </w:r>
          </w:p>
        </w:tc>
        <w:tc>
          <w:tcPr>
            <w:tcW w:w="4227" w:type="dxa"/>
            <w:hideMark/>
          </w:tcPr>
          <w:p w14:paraId="784B1908"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Intangible assets commitments payable</w:t>
            </w:r>
          </w:p>
        </w:tc>
        <w:tc>
          <w:tcPr>
            <w:tcW w:w="973" w:type="dxa"/>
            <w:hideMark/>
          </w:tcPr>
          <w:p w14:paraId="740C2E41"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15</w:t>
            </w:r>
          </w:p>
        </w:tc>
        <w:tc>
          <w:tcPr>
            <w:tcW w:w="973" w:type="dxa"/>
            <w:hideMark/>
          </w:tcPr>
          <w:p w14:paraId="1257789D"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5</w:t>
            </w:r>
          </w:p>
        </w:tc>
        <w:tc>
          <w:tcPr>
            <w:tcW w:w="973" w:type="dxa"/>
            <w:hideMark/>
          </w:tcPr>
          <w:p w14:paraId="40BAE265"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5C8C21D8"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20</w:t>
            </w:r>
          </w:p>
        </w:tc>
      </w:tr>
      <w:tr w:rsidR="00E73BC6" w:rsidRPr="006C25FE" w14:paraId="0B2E22BF"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6F751B25" w14:textId="77777777" w:rsidR="00E73BC6" w:rsidRPr="006C25FE" w:rsidRDefault="00E73BC6" w:rsidP="005B5163">
            <w:pPr>
              <w:ind w:left="0"/>
            </w:pPr>
            <w:r w:rsidRPr="006C25FE">
              <w:t>AASB 12.23(b), B19(a)(ii)</w:t>
            </w:r>
          </w:p>
        </w:tc>
        <w:tc>
          <w:tcPr>
            <w:tcW w:w="4227" w:type="dxa"/>
            <w:hideMark/>
          </w:tcPr>
          <w:p w14:paraId="7A9F3ADF"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Share of joint ventures’ capital commitments</w:t>
            </w:r>
          </w:p>
        </w:tc>
        <w:tc>
          <w:tcPr>
            <w:tcW w:w="973" w:type="dxa"/>
            <w:hideMark/>
          </w:tcPr>
          <w:p w14:paraId="49A27486"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785D07BA"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8</w:t>
            </w:r>
          </w:p>
        </w:tc>
        <w:tc>
          <w:tcPr>
            <w:tcW w:w="973" w:type="dxa"/>
            <w:hideMark/>
          </w:tcPr>
          <w:p w14:paraId="23FE5C9D"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13</w:t>
            </w:r>
          </w:p>
        </w:tc>
        <w:tc>
          <w:tcPr>
            <w:tcW w:w="973" w:type="dxa"/>
            <w:hideMark/>
          </w:tcPr>
          <w:p w14:paraId="7033B831"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xml:space="preserve"> 21</w:t>
            </w:r>
          </w:p>
        </w:tc>
      </w:tr>
      <w:tr w:rsidR="00E73BC6" w:rsidRPr="006C25FE" w14:paraId="3F5D5D69"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03F79F14" w14:textId="77777777" w:rsidR="00E73BC6" w:rsidRPr="006C25FE" w:rsidRDefault="00E73BC6" w:rsidP="005B5163">
            <w:pPr>
              <w:ind w:left="0"/>
            </w:pPr>
          </w:p>
        </w:tc>
        <w:tc>
          <w:tcPr>
            <w:tcW w:w="4227" w:type="dxa"/>
            <w:hideMark/>
          </w:tcPr>
          <w:p w14:paraId="4D9E83C1"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Other commitments payable</w:t>
            </w:r>
          </w:p>
        </w:tc>
        <w:tc>
          <w:tcPr>
            <w:tcW w:w="973" w:type="dxa"/>
            <w:hideMark/>
          </w:tcPr>
          <w:p w14:paraId="55315383"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605D9E9B"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029A8E3C"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c>
          <w:tcPr>
            <w:tcW w:w="973" w:type="dxa"/>
            <w:hideMark/>
          </w:tcPr>
          <w:p w14:paraId="7E4F32D0"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w:t>
            </w:r>
          </w:p>
        </w:tc>
      </w:tr>
      <w:tr w:rsidR="00E73BC6" w:rsidRPr="006C25FE" w14:paraId="0C026A74"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7BD55BAF" w14:textId="77777777" w:rsidR="00E73BC6" w:rsidRPr="006C25FE" w:rsidRDefault="00E73BC6" w:rsidP="005B5163">
            <w:pPr>
              <w:ind w:left="0"/>
            </w:pPr>
          </w:p>
        </w:tc>
        <w:tc>
          <w:tcPr>
            <w:tcW w:w="4227" w:type="dxa"/>
            <w:hideMark/>
          </w:tcPr>
          <w:p w14:paraId="432B40E9"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Total commitments (inclusive of GST)</w:t>
            </w:r>
          </w:p>
        </w:tc>
        <w:tc>
          <w:tcPr>
            <w:tcW w:w="973" w:type="dxa"/>
            <w:hideMark/>
          </w:tcPr>
          <w:p w14:paraId="6D65F9B1" w14:textId="3ED7E855" w:rsidR="00E73BC6" w:rsidRPr="006C25FE" w:rsidRDefault="006F1AFC" w:rsidP="005B5163">
            <w:pPr>
              <w:ind w:left="0" w:firstLine="0"/>
              <w:cnfStyle w:val="000000000000" w:firstRow="0" w:lastRow="0" w:firstColumn="0" w:lastColumn="0" w:oddVBand="0" w:evenVBand="0" w:oddHBand="0" w:evenHBand="0" w:firstRowFirstColumn="0" w:firstRowLastColumn="0" w:lastRowFirstColumn="0" w:lastRowLastColumn="0"/>
            </w:pPr>
            <w:r>
              <w:t>29 705</w:t>
            </w:r>
          </w:p>
        </w:tc>
        <w:tc>
          <w:tcPr>
            <w:tcW w:w="973" w:type="dxa"/>
            <w:hideMark/>
          </w:tcPr>
          <w:p w14:paraId="7C28ED57"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14 651</w:t>
            </w:r>
          </w:p>
        </w:tc>
        <w:tc>
          <w:tcPr>
            <w:tcW w:w="973" w:type="dxa"/>
            <w:hideMark/>
          </w:tcPr>
          <w:p w14:paraId="49260E21"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11 175</w:t>
            </w:r>
          </w:p>
        </w:tc>
        <w:tc>
          <w:tcPr>
            <w:tcW w:w="973" w:type="dxa"/>
            <w:hideMark/>
          </w:tcPr>
          <w:p w14:paraId="53F8D4A4" w14:textId="5FDBFF95" w:rsidR="00E73BC6" w:rsidRPr="006C25FE" w:rsidRDefault="006F1AFC" w:rsidP="005B5163">
            <w:pPr>
              <w:ind w:left="0" w:firstLine="0"/>
              <w:cnfStyle w:val="000000000000" w:firstRow="0" w:lastRow="0" w:firstColumn="0" w:lastColumn="0" w:oddVBand="0" w:evenVBand="0" w:oddHBand="0" w:evenHBand="0" w:firstRowFirstColumn="0" w:firstRowLastColumn="0" w:lastRowFirstColumn="0" w:lastRowLastColumn="0"/>
            </w:pPr>
            <w:r>
              <w:t>55 531</w:t>
            </w:r>
          </w:p>
        </w:tc>
      </w:tr>
      <w:tr w:rsidR="00E73BC6" w:rsidRPr="006C25FE" w14:paraId="2AF48E35" w14:textId="77777777" w:rsidTr="005B5163">
        <w:tc>
          <w:tcPr>
            <w:cnfStyle w:val="001000000000" w:firstRow="0" w:lastRow="0" w:firstColumn="1" w:lastColumn="0" w:oddVBand="0" w:evenVBand="0" w:oddHBand="0" w:evenHBand="0" w:firstRowFirstColumn="0" w:firstRowLastColumn="0" w:lastRowFirstColumn="0" w:lastRowLastColumn="0"/>
            <w:tcW w:w="1585" w:type="dxa"/>
            <w:hideMark/>
          </w:tcPr>
          <w:p w14:paraId="53BA9392" w14:textId="77777777" w:rsidR="00E73BC6" w:rsidRPr="006C25FE" w:rsidRDefault="00E73BC6" w:rsidP="005B5163">
            <w:pPr>
              <w:ind w:left="0"/>
            </w:pPr>
          </w:p>
        </w:tc>
        <w:tc>
          <w:tcPr>
            <w:tcW w:w="4227" w:type="dxa"/>
            <w:hideMark/>
          </w:tcPr>
          <w:p w14:paraId="37BC210E" w14:textId="77777777" w:rsidR="00E73BC6" w:rsidRPr="006C25FE" w:rsidRDefault="00E73BC6" w:rsidP="005B5163">
            <w:pPr>
              <w:ind w:left="0" w:firstLine="0"/>
              <w:jc w:val="left"/>
              <w:cnfStyle w:val="000000000000" w:firstRow="0" w:lastRow="0" w:firstColumn="0" w:lastColumn="0" w:oddVBand="0" w:evenVBand="0" w:oddHBand="0" w:evenHBand="0" w:firstRowFirstColumn="0" w:firstRowLastColumn="0" w:lastRowFirstColumn="0" w:lastRowLastColumn="0"/>
            </w:pPr>
            <w:r w:rsidRPr="006C25FE">
              <w:t>Less GST recoverable from the Australian Tax Office</w:t>
            </w:r>
          </w:p>
        </w:tc>
        <w:tc>
          <w:tcPr>
            <w:tcW w:w="973" w:type="dxa"/>
            <w:hideMark/>
          </w:tcPr>
          <w:p w14:paraId="474CE7D5"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w:t>
            </w:r>
          </w:p>
        </w:tc>
        <w:tc>
          <w:tcPr>
            <w:tcW w:w="973" w:type="dxa"/>
            <w:hideMark/>
          </w:tcPr>
          <w:p w14:paraId="6C66B6BC"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w:t>
            </w:r>
          </w:p>
        </w:tc>
        <w:tc>
          <w:tcPr>
            <w:tcW w:w="973" w:type="dxa"/>
            <w:hideMark/>
          </w:tcPr>
          <w:p w14:paraId="3B7D3AC4"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 </w:t>
            </w:r>
          </w:p>
        </w:tc>
        <w:tc>
          <w:tcPr>
            <w:tcW w:w="973" w:type="dxa"/>
            <w:hideMark/>
          </w:tcPr>
          <w:p w14:paraId="4E443D68" w14:textId="77777777" w:rsidR="00E73BC6" w:rsidRPr="006C25FE" w:rsidRDefault="00E73BC6" w:rsidP="005B5163">
            <w:pPr>
              <w:ind w:left="0" w:firstLine="0"/>
              <w:cnfStyle w:val="000000000000" w:firstRow="0" w:lastRow="0" w:firstColumn="0" w:lastColumn="0" w:oddVBand="0" w:evenVBand="0" w:oddHBand="0" w:evenHBand="0" w:firstRowFirstColumn="0" w:firstRowLastColumn="0" w:lastRowFirstColumn="0" w:lastRowLastColumn="0"/>
            </w:pPr>
            <w:r w:rsidRPr="006C25FE">
              <w:t>(3 284)</w:t>
            </w:r>
          </w:p>
        </w:tc>
      </w:tr>
      <w:tr w:rsidR="00E73BC6" w:rsidRPr="006C25FE" w14:paraId="549B0D63" w14:textId="77777777" w:rsidTr="005B516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85" w:type="dxa"/>
            <w:hideMark/>
          </w:tcPr>
          <w:p w14:paraId="03004F6A" w14:textId="77777777" w:rsidR="00E73BC6" w:rsidRPr="006C25FE" w:rsidRDefault="00E73BC6" w:rsidP="005B5163">
            <w:pPr>
              <w:ind w:left="0"/>
            </w:pPr>
          </w:p>
        </w:tc>
        <w:tc>
          <w:tcPr>
            <w:tcW w:w="4227" w:type="dxa"/>
            <w:hideMark/>
          </w:tcPr>
          <w:p w14:paraId="3DF345E9" w14:textId="77777777" w:rsidR="00E73BC6" w:rsidRPr="006C25FE" w:rsidRDefault="00E73BC6" w:rsidP="005B5163">
            <w:pPr>
              <w:ind w:left="0" w:firstLine="0"/>
              <w:jc w:val="left"/>
              <w:cnfStyle w:val="010000000000" w:firstRow="0" w:lastRow="1" w:firstColumn="0" w:lastColumn="0" w:oddVBand="0" w:evenVBand="0" w:oddHBand="0" w:evenHBand="0" w:firstRowFirstColumn="0" w:firstRowLastColumn="0" w:lastRowFirstColumn="0" w:lastRowLastColumn="0"/>
            </w:pPr>
            <w:r w:rsidRPr="006C25FE">
              <w:t>Total commitments (exclusive of GST)</w:t>
            </w:r>
          </w:p>
        </w:tc>
        <w:tc>
          <w:tcPr>
            <w:tcW w:w="973" w:type="dxa"/>
            <w:hideMark/>
          </w:tcPr>
          <w:p w14:paraId="38CDE286" w14:textId="77777777" w:rsidR="00E73BC6" w:rsidRPr="006C25FE" w:rsidRDefault="00E73BC6" w:rsidP="005B5163">
            <w:pPr>
              <w:ind w:left="0" w:firstLine="0"/>
              <w:cnfStyle w:val="010000000000" w:firstRow="0" w:lastRow="1" w:firstColumn="0" w:lastColumn="0" w:oddVBand="0" w:evenVBand="0" w:oddHBand="0" w:evenHBand="0" w:firstRowFirstColumn="0" w:firstRowLastColumn="0" w:lastRowFirstColumn="0" w:lastRowLastColumn="0"/>
            </w:pPr>
            <w:r w:rsidRPr="006C25FE">
              <w:t> </w:t>
            </w:r>
          </w:p>
        </w:tc>
        <w:tc>
          <w:tcPr>
            <w:tcW w:w="973" w:type="dxa"/>
            <w:hideMark/>
          </w:tcPr>
          <w:p w14:paraId="4D780838" w14:textId="77777777" w:rsidR="00E73BC6" w:rsidRPr="006C25FE" w:rsidRDefault="00E73BC6" w:rsidP="005B5163">
            <w:pPr>
              <w:ind w:left="0" w:firstLine="0"/>
              <w:cnfStyle w:val="010000000000" w:firstRow="0" w:lastRow="1" w:firstColumn="0" w:lastColumn="0" w:oddVBand="0" w:evenVBand="0" w:oddHBand="0" w:evenHBand="0" w:firstRowFirstColumn="0" w:firstRowLastColumn="0" w:lastRowFirstColumn="0" w:lastRowLastColumn="0"/>
            </w:pPr>
            <w:r w:rsidRPr="006C25FE">
              <w:t> </w:t>
            </w:r>
          </w:p>
        </w:tc>
        <w:tc>
          <w:tcPr>
            <w:tcW w:w="973" w:type="dxa"/>
            <w:hideMark/>
          </w:tcPr>
          <w:p w14:paraId="10E02882" w14:textId="77777777" w:rsidR="00E73BC6" w:rsidRPr="006C25FE" w:rsidRDefault="00E73BC6" w:rsidP="005B5163">
            <w:pPr>
              <w:ind w:left="0" w:firstLine="0"/>
              <w:cnfStyle w:val="010000000000" w:firstRow="0" w:lastRow="1" w:firstColumn="0" w:lastColumn="0" w:oddVBand="0" w:evenVBand="0" w:oddHBand="0" w:evenHBand="0" w:firstRowFirstColumn="0" w:firstRowLastColumn="0" w:lastRowFirstColumn="0" w:lastRowLastColumn="0"/>
            </w:pPr>
            <w:r w:rsidRPr="006C25FE">
              <w:t> </w:t>
            </w:r>
          </w:p>
        </w:tc>
        <w:tc>
          <w:tcPr>
            <w:tcW w:w="973" w:type="dxa"/>
            <w:hideMark/>
          </w:tcPr>
          <w:p w14:paraId="027EC6BE" w14:textId="4F0BD287" w:rsidR="00E73BC6" w:rsidRPr="006C25FE" w:rsidRDefault="006F1AFC" w:rsidP="005B5163">
            <w:pPr>
              <w:ind w:left="0" w:firstLine="0"/>
              <w:cnfStyle w:val="010000000000" w:firstRow="0" w:lastRow="1" w:firstColumn="0" w:lastColumn="0" w:oddVBand="0" w:evenVBand="0" w:oddHBand="0" w:evenHBand="0" w:firstRowFirstColumn="0" w:firstRowLastColumn="0" w:lastRowFirstColumn="0" w:lastRowLastColumn="0"/>
            </w:pPr>
            <w:r>
              <w:t>52 247</w:t>
            </w:r>
          </w:p>
        </w:tc>
      </w:tr>
    </w:tbl>
    <w:p w14:paraId="611C340E" w14:textId="7DC4FB6B" w:rsidR="00E73BC6" w:rsidRPr="00940E38" w:rsidRDefault="00E73BC6" w:rsidP="00E73BC6">
      <w:pPr>
        <w:pStyle w:val="Note"/>
      </w:pPr>
      <w:r w:rsidRPr="00940E38">
        <w:t>Note:</w:t>
      </w:r>
    </w:p>
    <w:p w14:paraId="1205EF21" w14:textId="69E93D8B" w:rsidR="00E73BC6" w:rsidRPr="00940E38" w:rsidRDefault="00E73BC6" w:rsidP="00E73BC6">
      <w:pPr>
        <w:pStyle w:val="Note"/>
      </w:pPr>
      <w:r w:rsidRPr="00940E38">
        <w:t>(a)</w:t>
      </w:r>
      <w:r w:rsidRPr="00940E38">
        <w:tab/>
      </w:r>
      <w:r>
        <w:t xml:space="preserve">For </w:t>
      </w:r>
      <w:r w:rsidRPr="0077490D">
        <w:t xml:space="preserve">2019 operating lease </w:t>
      </w:r>
      <w:r w:rsidRPr="00940E38">
        <w:t>commitments relate to warehouse facilities with lease terms between three and seven years. These contracts do not allow the Department to purchase the facilities after the lease ends, but the Department can renew the lease for a further three years.</w:t>
      </w:r>
      <w:r>
        <w:t xml:space="preserve"> These have been recorded on the balance sheet as lease liabilities at 30 June </w:t>
      </w:r>
      <w:r w:rsidR="006F1AFC">
        <w:t>2020</w:t>
      </w:r>
      <w:r>
        <w:t>.</w:t>
      </w:r>
    </w:p>
    <w:p w14:paraId="028CFBAE" w14:textId="77777777" w:rsidR="001D5A4D" w:rsidRPr="00346CE1" w:rsidRDefault="001D5A4D" w:rsidP="00346CE1">
      <w:r w:rsidRPr="00346CE1">
        <w:br w:type="page"/>
      </w:r>
    </w:p>
    <w:p w14:paraId="6AC1E0A3" w14:textId="6C273D7C" w:rsidR="00E73BC6" w:rsidRPr="00940E38" w:rsidRDefault="00E73BC6" w:rsidP="00E8778A">
      <w:pPr>
        <w:pStyle w:val="Heading3"/>
        <w:spacing w:before="0"/>
      </w:pPr>
      <w:r w:rsidRPr="00940E38">
        <w:lastRenderedPageBreak/>
        <w:t>P</w:t>
      </w:r>
      <w:r>
        <w:t xml:space="preserve">ublic </w:t>
      </w:r>
      <w:r w:rsidR="00FC20C2" w:rsidRPr="00940E38">
        <w:t>p</w:t>
      </w:r>
      <w:r w:rsidR="00FC20C2">
        <w:t xml:space="preserve">rivate </w:t>
      </w:r>
      <w:r w:rsidR="00FC20C2" w:rsidRPr="00940E38">
        <w:t>p</w:t>
      </w:r>
      <w:r w:rsidR="00FC20C2">
        <w:t>artn</w:t>
      </w:r>
      <w:r>
        <w:t>ership (PPP)</w:t>
      </w:r>
      <w:r w:rsidRPr="00940E38">
        <w:t xml:space="preserve"> commitments</w:t>
      </w:r>
    </w:p>
    <w:p w14:paraId="2AD3C7B9" w14:textId="65713E59" w:rsidR="00E73BC6" w:rsidRPr="00940E38" w:rsidRDefault="00E73BC6" w:rsidP="00E8778A">
      <w:pPr>
        <w:spacing w:before="100"/>
      </w:pPr>
      <w:r w:rsidRPr="00940E38">
        <w:t xml:space="preserve">The Department sometimes </w:t>
      </w:r>
      <w:proofErr w:type="gramStart"/>
      <w:r w:rsidRPr="00940E38">
        <w:t>enters into</w:t>
      </w:r>
      <w:proofErr w:type="gramEnd"/>
      <w:r w:rsidRPr="00940E38">
        <w:t xml:space="preserve"> arrangements with private sector participants to design and construct or upgrade assets used to provide public services. These arrangements usually include the provision of operational and maintenance services for a specified </w:t>
      </w:r>
      <w:proofErr w:type="gramStart"/>
      <w:r w:rsidRPr="00940E38">
        <w:t>period of time</w:t>
      </w:r>
      <w:proofErr w:type="gramEnd"/>
      <w:r w:rsidRPr="00940E38">
        <w:t>. These arrangements are often referred to as PPPs</w:t>
      </w:r>
      <w:r>
        <w:t>.</w:t>
      </w:r>
    </w:p>
    <w:p w14:paraId="19A1DD60" w14:textId="77777777" w:rsidR="00E73BC6" w:rsidRPr="00940E38" w:rsidRDefault="00E73BC6" w:rsidP="00E8778A">
      <w:pPr>
        <w:spacing w:before="100"/>
      </w:pPr>
      <w:r>
        <w:t>PPPs</w:t>
      </w:r>
      <w:r w:rsidRPr="00940E38">
        <w:t xml:space="preserve">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w:t>
      </w:r>
      <w:r>
        <w:t xml:space="preserve">either a lease, a service concession arrangement or construction of an item of property, plant and equipment. </w:t>
      </w:r>
      <w:r w:rsidRPr="00940E38">
        <w:t xml:space="preserve">The remaining components are accounted for as commitments for operating costs, which are expensed in the comprehensive operating statement as they are incurred. The other, less common, form of </w:t>
      </w:r>
      <w:r>
        <w:t>PPP</w:t>
      </w:r>
      <w:r w:rsidRPr="00940E38">
        <w:t xml:space="preserve"> is one in which the Department grants to an operator, for a specified period of time, the right to collect fees from users of the </w:t>
      </w:r>
      <w:r>
        <w:t>PPP</w:t>
      </w:r>
      <w:r w:rsidRPr="00940E38">
        <w:t xml:space="preserve">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71B66531" w14:textId="322A1921" w:rsidR="00E73BC6" w:rsidRDefault="00E73BC6" w:rsidP="00E8778A">
      <w:pPr>
        <w:spacing w:before="100"/>
      </w:pPr>
      <w:r w:rsidRPr="005B5163">
        <w:rPr>
          <w:b/>
          <w:bCs/>
          <w:color w:val="FF0000"/>
        </w:rPr>
        <w:t>[NEW]</w:t>
      </w:r>
      <w:r w:rsidRPr="005B5163">
        <w:rPr>
          <w:color w:val="FF0000"/>
        </w:rPr>
        <w:t xml:space="preserve"> </w:t>
      </w:r>
      <w:r>
        <w:t xml:space="preserve">Prior to 1 July 2019, PPPs for which the State had to make payment in exchange for the PPP asset were accounted for under AASB 117 </w:t>
      </w:r>
      <w:r>
        <w:rPr>
          <w:i/>
          <w:iCs/>
        </w:rPr>
        <w:t xml:space="preserve">Leases </w:t>
      </w:r>
      <w:r>
        <w:t>as finance leases</w:t>
      </w:r>
      <w:r w:rsidR="00302B58">
        <w:t xml:space="preserve">, where recognition criteria </w:t>
      </w:r>
      <w:proofErr w:type="gramStart"/>
      <w:r w:rsidR="00302B58">
        <w:t>was</w:t>
      </w:r>
      <w:proofErr w:type="gramEnd"/>
      <w:r w:rsidR="00302B58">
        <w:t xml:space="preserve"> met</w:t>
      </w:r>
      <w:r>
        <w:t>.</w:t>
      </w:r>
      <w:r w:rsidR="003B08E2">
        <w:t xml:space="preserve"> </w:t>
      </w:r>
      <w:r w:rsidR="0020415A">
        <w:t xml:space="preserve">Alternatively, where the State did not have an obligation to pay cash to the private sector but instead granted them the right to </w:t>
      </w:r>
      <w:r w:rsidR="00871844">
        <w:t>collect fees from users</w:t>
      </w:r>
      <w:r w:rsidR="0020415A">
        <w:t>,</w:t>
      </w:r>
      <w:bookmarkStart w:id="328" w:name="_Hlk42679792"/>
      <w:r w:rsidR="00C878D8">
        <w:t xml:space="preserve"> the assets would only be recognised when they are returned to the State at the end of the concession period.</w:t>
      </w:r>
      <w:bookmarkEnd w:id="328"/>
      <w:r w:rsidR="0020415A">
        <w:t xml:space="preserve"> </w:t>
      </w:r>
    </w:p>
    <w:p w14:paraId="7D550747" w14:textId="1EA1AC9C" w:rsidR="00E73BC6" w:rsidRPr="00383E8B" w:rsidRDefault="00E73BC6" w:rsidP="00E8778A">
      <w:pPr>
        <w:spacing w:before="100"/>
      </w:pPr>
      <w:r>
        <w:t xml:space="preserve">After 1 July 2019, AASB 1059 </w:t>
      </w:r>
      <w:r>
        <w:rPr>
          <w:i/>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The Department has determined which arrangements should be accounted for under AASB 1059 and details of these are included in </w:t>
      </w:r>
      <w:r w:rsidR="00697F00">
        <w:t>Note</w:t>
      </w:r>
      <w:r w:rsidR="00E8778A">
        <w:t> </w:t>
      </w:r>
      <w:r>
        <w:t xml:space="preserve">7.5.3 below.  </w:t>
      </w:r>
    </w:p>
    <w:p w14:paraId="42052003" w14:textId="77777777" w:rsidR="00E73BC6" w:rsidRDefault="00E73BC6" w:rsidP="00E8778A">
      <w:pPr>
        <w:pStyle w:val="TableHeading"/>
        <w:spacing w:before="160"/>
        <w:rPr>
          <w:rFonts w:asciiTheme="minorHAnsi" w:hAnsiTheme="minorHAnsi"/>
          <w:b w:val="0"/>
          <w:spacing w:val="0"/>
          <w:szCs w:val="18"/>
        </w:rPr>
      </w:pPr>
      <w:r w:rsidRPr="00940E38">
        <w:t xml:space="preserve">PPPs commitments </w:t>
      </w:r>
      <w:r w:rsidRPr="00940E38">
        <w:rPr>
          <w:vertAlign w:val="superscript"/>
        </w:rPr>
        <w:t>(a)(b)</w:t>
      </w:r>
      <w:r w:rsidRPr="00940E38">
        <w:tab/>
        <w:t>($ thousand)</w:t>
      </w:r>
    </w:p>
    <w:tbl>
      <w:tblPr>
        <w:tblStyle w:val="DTFTable"/>
        <w:tblW w:w="9639" w:type="dxa"/>
        <w:tblLayout w:type="fixed"/>
        <w:tblLook w:val="02E0" w:firstRow="1" w:lastRow="1" w:firstColumn="1" w:lastColumn="0" w:noHBand="1" w:noVBand="0"/>
      </w:tblPr>
      <w:tblGrid>
        <w:gridCol w:w="1862"/>
        <w:gridCol w:w="882"/>
        <w:gridCol w:w="924"/>
        <w:gridCol w:w="1022"/>
        <w:gridCol w:w="1063"/>
        <w:gridCol w:w="896"/>
        <w:gridCol w:w="924"/>
        <w:gridCol w:w="1008"/>
        <w:gridCol w:w="1058"/>
      </w:tblGrid>
      <w:tr w:rsidR="00E73BC6" w:rsidRPr="005B5163" w14:paraId="397C5449" w14:textId="77777777" w:rsidTr="001D5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hideMark/>
          </w:tcPr>
          <w:p w14:paraId="59A9D83F" w14:textId="77777777" w:rsidR="00E73BC6" w:rsidRPr="005B5163" w:rsidRDefault="00E73BC6" w:rsidP="00E73BC6">
            <w:pPr>
              <w:rPr>
                <w:sz w:val="15"/>
                <w:szCs w:val="15"/>
              </w:rPr>
            </w:pPr>
            <w:r w:rsidRPr="005B5163">
              <w:rPr>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3891" w:type="dxa"/>
            <w:gridSpan w:val="4"/>
            <w:hideMark/>
          </w:tcPr>
          <w:p w14:paraId="63D9DBD3" w14:textId="77777777" w:rsidR="00E73BC6" w:rsidRPr="005B5163" w:rsidRDefault="00E73BC6" w:rsidP="00E73BC6">
            <w:pPr>
              <w:jc w:val="center"/>
              <w:rPr>
                <w:sz w:val="15"/>
                <w:szCs w:val="15"/>
              </w:rPr>
            </w:pPr>
            <w:r w:rsidRPr="005B5163">
              <w:rPr>
                <w:sz w:val="15"/>
                <w:szCs w:val="15"/>
              </w:rPr>
              <w:t>2020</w:t>
            </w:r>
          </w:p>
        </w:tc>
        <w:tc>
          <w:tcPr>
            <w:tcW w:w="3886" w:type="dxa"/>
            <w:gridSpan w:val="4"/>
            <w:tcBorders>
              <w:bottom w:val="single" w:sz="6" w:space="0" w:color="FFFFFF" w:themeColor="background1"/>
            </w:tcBorders>
            <w:hideMark/>
          </w:tcPr>
          <w:p w14:paraId="37D31FEB" w14:textId="77777777" w:rsidR="00E73BC6" w:rsidRPr="005B5163" w:rsidRDefault="00E73BC6" w:rsidP="00E73BC6">
            <w:pPr>
              <w:jc w:val="center"/>
              <w:cnfStyle w:val="100000000000" w:firstRow="1" w:lastRow="0" w:firstColumn="0" w:lastColumn="0" w:oddVBand="0" w:evenVBand="0" w:oddHBand="0" w:evenHBand="0" w:firstRowFirstColumn="0" w:firstRowLastColumn="0" w:lastRowFirstColumn="0" w:lastRowLastColumn="0"/>
              <w:rPr>
                <w:sz w:val="15"/>
                <w:szCs w:val="15"/>
              </w:rPr>
            </w:pPr>
            <w:r w:rsidRPr="005B5163">
              <w:rPr>
                <w:sz w:val="15"/>
                <w:szCs w:val="15"/>
              </w:rPr>
              <w:t>2019</w:t>
            </w:r>
          </w:p>
        </w:tc>
      </w:tr>
      <w:tr w:rsidR="00E73BC6" w:rsidRPr="005B5163" w14:paraId="4BF3C9E9"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shd w:val="clear" w:color="auto" w:fill="000000" w:themeFill="text1"/>
            <w:hideMark/>
          </w:tcPr>
          <w:p w14:paraId="71BA4D28" w14:textId="77777777" w:rsidR="00E73BC6" w:rsidRPr="005B5163" w:rsidRDefault="00E73BC6" w:rsidP="005B5163">
            <w:pPr>
              <w:spacing w:before="60" w:after="60"/>
              <w:ind w:firstLine="0"/>
              <w:rPr>
                <w:i/>
                <w:iCs/>
                <w:color w:val="FFFFFF" w:themeColor="background1"/>
                <w:sz w:val="15"/>
                <w:szCs w:val="15"/>
              </w:rPr>
            </w:pPr>
            <w:r w:rsidRPr="005B5163">
              <w:rPr>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882" w:type="dxa"/>
            <w:shd w:val="clear" w:color="auto" w:fill="000000" w:themeFill="text1"/>
            <w:hideMark/>
          </w:tcPr>
          <w:p w14:paraId="132EF32A" w14:textId="69FAF73D" w:rsidR="00E73BC6" w:rsidRPr="005B5163" w:rsidRDefault="00E73BC6" w:rsidP="005B5163">
            <w:pPr>
              <w:spacing w:before="60" w:after="60"/>
              <w:rPr>
                <w:i/>
                <w:iCs/>
                <w:color w:val="FFFFFF" w:themeColor="background1"/>
                <w:sz w:val="15"/>
                <w:szCs w:val="15"/>
              </w:rPr>
            </w:pPr>
            <w:r w:rsidRPr="005B5163">
              <w:rPr>
                <w:i/>
                <w:iCs/>
                <w:sz w:val="15"/>
                <w:szCs w:val="15"/>
              </w:rPr>
              <w:t>Liability</w:t>
            </w:r>
          </w:p>
        </w:tc>
        <w:tc>
          <w:tcPr>
            <w:tcW w:w="924" w:type="dxa"/>
            <w:shd w:val="clear" w:color="auto" w:fill="000000" w:themeFill="text1"/>
            <w:hideMark/>
          </w:tcPr>
          <w:p w14:paraId="0B336103" w14:textId="77777777" w:rsidR="00E73BC6" w:rsidRPr="005B5163" w:rsidRDefault="00E73BC6" w:rsidP="005B5163">
            <w:pPr>
              <w:spacing w:before="60" w:after="60"/>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sz w:val="15"/>
                <w:szCs w:val="15"/>
              </w:rPr>
              <w:t>Capital</w:t>
            </w:r>
          </w:p>
        </w:tc>
        <w:tc>
          <w:tcPr>
            <w:cnfStyle w:val="000010000000" w:firstRow="0" w:lastRow="0" w:firstColumn="0" w:lastColumn="0" w:oddVBand="1" w:evenVBand="0" w:oddHBand="0" w:evenHBand="0" w:firstRowFirstColumn="0" w:firstRowLastColumn="0" w:lastRowFirstColumn="0" w:lastRowLastColumn="0"/>
            <w:tcW w:w="1022" w:type="dxa"/>
            <w:shd w:val="clear" w:color="auto" w:fill="000000" w:themeFill="text1"/>
            <w:hideMark/>
          </w:tcPr>
          <w:p w14:paraId="4D1D5FE5" w14:textId="081AF9F8" w:rsidR="00E73BC6" w:rsidRPr="005B5163" w:rsidRDefault="00E73BC6" w:rsidP="005B5163">
            <w:pPr>
              <w:spacing w:before="60" w:after="60"/>
              <w:rPr>
                <w:i/>
                <w:iCs/>
                <w:color w:val="FFFFFF" w:themeColor="background1"/>
                <w:sz w:val="15"/>
                <w:szCs w:val="15"/>
              </w:rPr>
            </w:pPr>
            <w:r w:rsidRPr="005B5163">
              <w:rPr>
                <w:i/>
                <w:iCs/>
                <w:color w:val="FFFFFF" w:themeColor="background1"/>
                <w:sz w:val="15"/>
                <w:szCs w:val="15"/>
              </w:rPr>
              <w:t xml:space="preserve">Other </w:t>
            </w:r>
            <w:r w:rsidR="001D5A4D" w:rsidRPr="001D5A4D">
              <w:rPr>
                <w:i/>
                <w:iCs/>
                <w:color w:val="FFFFFF" w:themeColor="background1"/>
                <w:sz w:val="15"/>
                <w:szCs w:val="15"/>
              </w:rPr>
              <w:t>commitments</w:t>
            </w:r>
          </w:p>
        </w:tc>
        <w:tc>
          <w:tcPr>
            <w:tcW w:w="1063" w:type="dxa"/>
            <w:shd w:val="clear" w:color="auto" w:fill="000000" w:themeFill="text1"/>
            <w:hideMark/>
          </w:tcPr>
          <w:p w14:paraId="7AF4A9AE" w14:textId="77777777" w:rsidR="00E73BC6" w:rsidRPr="005B5163" w:rsidRDefault="00E73BC6" w:rsidP="005B5163">
            <w:pPr>
              <w:spacing w:before="60" w:after="60"/>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color w:val="FFFFFF" w:themeColor="background1"/>
                <w:sz w:val="15"/>
                <w:szCs w:val="15"/>
              </w:rPr>
              <w:t>Commitments</w:t>
            </w: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FFFFFF" w:themeColor="background1"/>
            </w:tcBorders>
            <w:shd w:val="clear" w:color="auto" w:fill="000000" w:themeFill="text1"/>
            <w:hideMark/>
          </w:tcPr>
          <w:p w14:paraId="171E8215" w14:textId="33572884" w:rsidR="00E73BC6" w:rsidRPr="005B5163" w:rsidRDefault="00E73BC6" w:rsidP="005B5163">
            <w:pPr>
              <w:spacing w:before="60" w:after="60"/>
              <w:rPr>
                <w:i/>
                <w:iCs/>
                <w:color w:val="FFFFFF" w:themeColor="background1"/>
                <w:sz w:val="15"/>
                <w:szCs w:val="15"/>
              </w:rPr>
            </w:pPr>
            <w:r w:rsidRPr="005B5163">
              <w:rPr>
                <w:i/>
                <w:iCs/>
                <w:sz w:val="15"/>
                <w:szCs w:val="15"/>
              </w:rPr>
              <w:t>Liability</w:t>
            </w:r>
            <w:r w:rsidR="005B5163">
              <w:rPr>
                <w:i/>
                <w:iCs/>
                <w:sz w:val="15"/>
                <w:szCs w:val="15"/>
              </w:rPr>
              <w:t xml:space="preserve"> </w:t>
            </w:r>
          </w:p>
        </w:tc>
        <w:tc>
          <w:tcPr>
            <w:tcW w:w="924" w:type="dxa"/>
            <w:tcBorders>
              <w:top w:val="single" w:sz="6" w:space="0" w:color="FFFFFF" w:themeColor="background1"/>
            </w:tcBorders>
            <w:shd w:val="clear" w:color="auto" w:fill="000000" w:themeFill="text1"/>
            <w:hideMark/>
          </w:tcPr>
          <w:p w14:paraId="08711B80" w14:textId="77777777" w:rsidR="00E73BC6" w:rsidRPr="005B5163" w:rsidRDefault="00E73BC6" w:rsidP="005B5163">
            <w:pPr>
              <w:spacing w:before="60" w:after="60"/>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sz w:val="15"/>
                <w:szCs w:val="15"/>
              </w:rPr>
              <w:t>Capital</w:t>
            </w:r>
          </w:p>
        </w:tc>
        <w:tc>
          <w:tcPr>
            <w:cnfStyle w:val="000010000000" w:firstRow="0" w:lastRow="0" w:firstColumn="0" w:lastColumn="0" w:oddVBand="1" w:evenVBand="0" w:oddHBand="0" w:evenHBand="0" w:firstRowFirstColumn="0" w:firstRowLastColumn="0" w:lastRowFirstColumn="0" w:lastRowLastColumn="0"/>
            <w:tcW w:w="1008" w:type="dxa"/>
            <w:tcBorders>
              <w:top w:val="single" w:sz="6" w:space="0" w:color="FFFFFF" w:themeColor="background1"/>
            </w:tcBorders>
            <w:shd w:val="clear" w:color="auto" w:fill="000000" w:themeFill="text1"/>
            <w:hideMark/>
          </w:tcPr>
          <w:p w14:paraId="7638B5FE" w14:textId="01DECF7F" w:rsidR="00E73BC6" w:rsidRPr="005B5163" w:rsidRDefault="00E73BC6" w:rsidP="005B5163">
            <w:pPr>
              <w:spacing w:before="60" w:after="60"/>
              <w:rPr>
                <w:i/>
                <w:iCs/>
                <w:color w:val="FFFFFF" w:themeColor="background1"/>
                <w:sz w:val="15"/>
                <w:szCs w:val="15"/>
              </w:rPr>
            </w:pPr>
            <w:r w:rsidRPr="005B5163">
              <w:rPr>
                <w:i/>
                <w:iCs/>
                <w:color w:val="FFFFFF" w:themeColor="background1"/>
                <w:sz w:val="15"/>
                <w:szCs w:val="15"/>
              </w:rPr>
              <w:t>Other</w:t>
            </w:r>
            <w:r w:rsidR="001D5A4D">
              <w:rPr>
                <w:i/>
                <w:iCs/>
                <w:color w:val="FFFFFF" w:themeColor="background1"/>
                <w:sz w:val="15"/>
                <w:szCs w:val="15"/>
              </w:rPr>
              <w:t xml:space="preserve"> </w:t>
            </w:r>
            <w:r w:rsidR="001D5A4D" w:rsidRPr="001D5A4D">
              <w:rPr>
                <w:i/>
                <w:iCs/>
                <w:color w:val="FFFFFF" w:themeColor="background1"/>
                <w:sz w:val="15"/>
                <w:szCs w:val="15"/>
              </w:rPr>
              <w:t>commitments</w:t>
            </w:r>
            <w:r w:rsidRPr="005B5163">
              <w:rPr>
                <w:i/>
                <w:iCs/>
                <w:color w:val="FFFFFF" w:themeColor="background1"/>
                <w:sz w:val="15"/>
                <w:szCs w:val="15"/>
              </w:rPr>
              <w:t xml:space="preserve"> </w:t>
            </w:r>
          </w:p>
        </w:tc>
        <w:tc>
          <w:tcPr>
            <w:tcW w:w="1058" w:type="dxa"/>
            <w:tcBorders>
              <w:top w:val="single" w:sz="6" w:space="0" w:color="FFFFFF" w:themeColor="background1"/>
            </w:tcBorders>
            <w:shd w:val="clear" w:color="auto" w:fill="000000" w:themeFill="text1"/>
            <w:hideMark/>
          </w:tcPr>
          <w:p w14:paraId="78AACFD3" w14:textId="77777777" w:rsidR="00E73BC6" w:rsidRPr="005B5163" w:rsidRDefault="00E73BC6" w:rsidP="005B5163">
            <w:pPr>
              <w:spacing w:before="60" w:after="60"/>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color w:val="FFFFFF" w:themeColor="background1"/>
                <w:sz w:val="15"/>
                <w:szCs w:val="15"/>
              </w:rPr>
              <w:t>Commitments</w:t>
            </w:r>
          </w:p>
        </w:tc>
      </w:tr>
      <w:tr w:rsidR="00E73BC6" w:rsidRPr="005B5163" w14:paraId="0378307D"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shd w:val="clear" w:color="auto" w:fill="000000" w:themeFill="text1"/>
            <w:hideMark/>
          </w:tcPr>
          <w:p w14:paraId="6295DE03" w14:textId="77777777" w:rsidR="00E73BC6" w:rsidRPr="005B5163" w:rsidRDefault="00E73BC6" w:rsidP="00E73BC6">
            <w:pPr>
              <w:ind w:firstLine="0"/>
              <w:rPr>
                <w:i/>
                <w:iCs/>
                <w:color w:val="FFFFFF" w:themeColor="background1"/>
                <w:sz w:val="15"/>
                <w:szCs w:val="15"/>
              </w:rPr>
            </w:pPr>
            <w:r w:rsidRPr="005B5163">
              <w:rPr>
                <w:sz w:val="15"/>
                <w:szCs w:val="15"/>
              </w:rPr>
              <w:t xml:space="preserve"> </w:t>
            </w:r>
          </w:p>
        </w:tc>
        <w:tc>
          <w:tcPr>
            <w:cnfStyle w:val="000010000000" w:firstRow="0" w:lastRow="0" w:firstColumn="0" w:lastColumn="0" w:oddVBand="1" w:evenVBand="0" w:oddHBand="0" w:evenHBand="0" w:firstRowFirstColumn="0" w:firstRowLastColumn="0" w:lastRowFirstColumn="0" w:lastRowLastColumn="0"/>
            <w:tcW w:w="882" w:type="dxa"/>
            <w:shd w:val="clear" w:color="auto" w:fill="000000" w:themeFill="text1"/>
            <w:hideMark/>
          </w:tcPr>
          <w:p w14:paraId="2A730849" w14:textId="77777777" w:rsidR="00E73BC6" w:rsidRPr="005B5163" w:rsidRDefault="00E73BC6" w:rsidP="00E73BC6">
            <w:pPr>
              <w:rPr>
                <w:i/>
                <w:iCs/>
                <w:color w:val="FFFFFF" w:themeColor="background1"/>
                <w:sz w:val="15"/>
                <w:szCs w:val="15"/>
              </w:rPr>
            </w:pPr>
            <w:r w:rsidRPr="005B5163">
              <w:rPr>
                <w:i/>
                <w:iCs/>
                <w:sz w:val="15"/>
                <w:szCs w:val="15"/>
              </w:rPr>
              <w:t>Discounted value</w:t>
            </w:r>
          </w:p>
        </w:tc>
        <w:tc>
          <w:tcPr>
            <w:tcW w:w="924" w:type="dxa"/>
            <w:shd w:val="clear" w:color="auto" w:fill="000000" w:themeFill="text1"/>
            <w:hideMark/>
          </w:tcPr>
          <w:p w14:paraId="1A11A147"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sz w:val="15"/>
                <w:szCs w:val="15"/>
              </w:rPr>
              <w:t xml:space="preserve">Contribution </w:t>
            </w:r>
          </w:p>
        </w:tc>
        <w:tc>
          <w:tcPr>
            <w:cnfStyle w:val="000010000000" w:firstRow="0" w:lastRow="0" w:firstColumn="0" w:lastColumn="0" w:oddVBand="1" w:evenVBand="0" w:oddHBand="0" w:evenHBand="0" w:firstRowFirstColumn="0" w:firstRowLastColumn="0" w:lastRowFirstColumn="0" w:lastRowLastColumn="0"/>
            <w:tcW w:w="1022" w:type="dxa"/>
            <w:shd w:val="clear" w:color="auto" w:fill="000000" w:themeFill="text1"/>
            <w:hideMark/>
          </w:tcPr>
          <w:p w14:paraId="3164E295" w14:textId="64EA7D2D" w:rsidR="00E73BC6" w:rsidRPr="005B5163" w:rsidRDefault="00E73BC6" w:rsidP="00E73BC6">
            <w:pPr>
              <w:rPr>
                <w:i/>
                <w:iCs/>
                <w:color w:val="FFFFFF" w:themeColor="background1"/>
                <w:sz w:val="15"/>
                <w:szCs w:val="15"/>
              </w:rPr>
            </w:pPr>
            <w:r w:rsidRPr="005B5163">
              <w:rPr>
                <w:i/>
                <w:iCs/>
                <w:color w:val="FFFFFF" w:themeColor="background1"/>
                <w:sz w:val="15"/>
                <w:szCs w:val="15"/>
              </w:rPr>
              <w:t>Present value</w:t>
            </w:r>
          </w:p>
        </w:tc>
        <w:tc>
          <w:tcPr>
            <w:tcW w:w="1063" w:type="dxa"/>
            <w:shd w:val="clear" w:color="auto" w:fill="000000" w:themeFill="text1"/>
            <w:hideMark/>
          </w:tcPr>
          <w:p w14:paraId="0655340A"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color w:val="FFFFFF" w:themeColor="background1"/>
                <w:sz w:val="15"/>
                <w:szCs w:val="15"/>
              </w:rPr>
              <w:t>Nominal value</w:t>
            </w:r>
          </w:p>
        </w:tc>
        <w:tc>
          <w:tcPr>
            <w:cnfStyle w:val="000010000000" w:firstRow="0" w:lastRow="0" w:firstColumn="0" w:lastColumn="0" w:oddVBand="1" w:evenVBand="0" w:oddHBand="0" w:evenHBand="0" w:firstRowFirstColumn="0" w:firstRowLastColumn="0" w:lastRowFirstColumn="0" w:lastRowLastColumn="0"/>
            <w:tcW w:w="896" w:type="dxa"/>
            <w:shd w:val="clear" w:color="auto" w:fill="000000" w:themeFill="text1"/>
            <w:hideMark/>
          </w:tcPr>
          <w:p w14:paraId="0DBA292B" w14:textId="77777777" w:rsidR="00E73BC6" w:rsidRPr="005B5163" w:rsidRDefault="00E73BC6" w:rsidP="00E73BC6">
            <w:pPr>
              <w:rPr>
                <w:i/>
                <w:iCs/>
                <w:color w:val="FFFFFF" w:themeColor="background1"/>
                <w:sz w:val="15"/>
                <w:szCs w:val="15"/>
              </w:rPr>
            </w:pPr>
            <w:r w:rsidRPr="005B5163">
              <w:rPr>
                <w:i/>
                <w:iCs/>
                <w:sz w:val="15"/>
                <w:szCs w:val="15"/>
              </w:rPr>
              <w:t>Discounted value</w:t>
            </w:r>
          </w:p>
        </w:tc>
        <w:tc>
          <w:tcPr>
            <w:tcW w:w="924" w:type="dxa"/>
            <w:shd w:val="clear" w:color="auto" w:fill="000000" w:themeFill="text1"/>
            <w:hideMark/>
          </w:tcPr>
          <w:p w14:paraId="39CA1FAD"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sz w:val="15"/>
                <w:szCs w:val="15"/>
              </w:rPr>
              <w:t xml:space="preserve">Contribution </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000000" w:themeFill="text1"/>
            <w:hideMark/>
          </w:tcPr>
          <w:p w14:paraId="1A2E0D83" w14:textId="4BE0AAA1" w:rsidR="00E73BC6" w:rsidRPr="005B5163" w:rsidRDefault="00E73BC6" w:rsidP="00E73BC6">
            <w:pPr>
              <w:rPr>
                <w:i/>
                <w:iCs/>
                <w:color w:val="FFFFFF" w:themeColor="background1"/>
                <w:sz w:val="15"/>
                <w:szCs w:val="15"/>
              </w:rPr>
            </w:pPr>
            <w:r w:rsidRPr="005B5163">
              <w:rPr>
                <w:i/>
                <w:iCs/>
                <w:color w:val="FFFFFF" w:themeColor="background1"/>
                <w:sz w:val="15"/>
                <w:szCs w:val="15"/>
              </w:rPr>
              <w:t>Present value</w:t>
            </w:r>
          </w:p>
        </w:tc>
        <w:tc>
          <w:tcPr>
            <w:tcW w:w="1058" w:type="dxa"/>
            <w:shd w:val="clear" w:color="auto" w:fill="000000" w:themeFill="text1"/>
            <w:hideMark/>
          </w:tcPr>
          <w:p w14:paraId="73C91003"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sz w:val="15"/>
                <w:szCs w:val="15"/>
              </w:rPr>
            </w:pPr>
            <w:r w:rsidRPr="005B5163">
              <w:rPr>
                <w:i/>
                <w:iCs/>
                <w:color w:val="FFFFFF" w:themeColor="background1"/>
                <w:sz w:val="15"/>
                <w:szCs w:val="15"/>
              </w:rPr>
              <w:t>Nominal value</w:t>
            </w:r>
          </w:p>
        </w:tc>
      </w:tr>
      <w:tr w:rsidR="00E73BC6" w:rsidRPr="005B5163" w14:paraId="19A7A86E"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hideMark/>
          </w:tcPr>
          <w:p w14:paraId="34E8E661" w14:textId="4DD1BF25" w:rsidR="00E73BC6" w:rsidRPr="005B5163" w:rsidRDefault="00E73BC6" w:rsidP="00E73BC6">
            <w:pPr>
              <w:rPr>
                <w:sz w:val="15"/>
                <w:szCs w:val="15"/>
              </w:rPr>
            </w:pPr>
            <w:r w:rsidRPr="005B5163">
              <w:rPr>
                <w:sz w:val="15"/>
                <w:szCs w:val="15"/>
              </w:rPr>
              <w:t xml:space="preserve">Commissioned PPPs </w:t>
            </w:r>
            <w:r w:rsidRPr="005B5163">
              <w:rPr>
                <w:sz w:val="15"/>
                <w:szCs w:val="15"/>
                <w:vertAlign w:val="superscript"/>
              </w:rPr>
              <w:t>(</w:t>
            </w:r>
            <w:r w:rsidR="00302B58">
              <w:rPr>
                <w:sz w:val="15"/>
                <w:szCs w:val="15"/>
                <w:vertAlign w:val="superscript"/>
              </w:rPr>
              <w:t>c</w:t>
            </w:r>
            <w:r w:rsidRPr="005B5163">
              <w:rPr>
                <w:sz w:val="15"/>
                <w:szCs w:val="15"/>
                <w:vertAlign w:val="superscript"/>
              </w:rPr>
              <w:t>)(</w:t>
            </w:r>
            <w:r w:rsidR="00302B58">
              <w:rPr>
                <w:sz w:val="15"/>
                <w:szCs w:val="15"/>
                <w:vertAlign w:val="superscript"/>
              </w:rPr>
              <w:t>d</w:t>
            </w:r>
            <w:r w:rsidRPr="005B5163">
              <w:rPr>
                <w:sz w:val="15"/>
                <w:szCs w:val="15"/>
                <w:vertAlign w:val="superscript"/>
              </w:rPr>
              <w:t>)</w:t>
            </w:r>
          </w:p>
        </w:tc>
        <w:tc>
          <w:tcPr>
            <w:cnfStyle w:val="000010000000" w:firstRow="0" w:lastRow="0" w:firstColumn="0" w:lastColumn="0" w:oddVBand="1" w:evenVBand="0" w:oddHBand="0" w:evenHBand="0" w:firstRowFirstColumn="0" w:firstRowLastColumn="0" w:lastRowFirstColumn="0" w:lastRowLastColumn="0"/>
            <w:tcW w:w="882" w:type="dxa"/>
            <w:hideMark/>
          </w:tcPr>
          <w:p w14:paraId="65DAEF34" w14:textId="77777777" w:rsidR="00E73BC6" w:rsidRPr="005B5163" w:rsidRDefault="00E73BC6" w:rsidP="00E73BC6">
            <w:pPr>
              <w:rPr>
                <w:sz w:val="15"/>
                <w:szCs w:val="15"/>
              </w:rPr>
            </w:pPr>
          </w:p>
        </w:tc>
        <w:tc>
          <w:tcPr>
            <w:tcW w:w="924" w:type="dxa"/>
            <w:hideMark/>
          </w:tcPr>
          <w:p w14:paraId="1B17812C"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c>
          <w:tcPr>
            <w:cnfStyle w:val="000010000000" w:firstRow="0" w:lastRow="0" w:firstColumn="0" w:lastColumn="0" w:oddVBand="1" w:evenVBand="0" w:oddHBand="0" w:evenHBand="0" w:firstRowFirstColumn="0" w:firstRowLastColumn="0" w:lastRowFirstColumn="0" w:lastRowLastColumn="0"/>
            <w:tcW w:w="1022" w:type="dxa"/>
            <w:hideMark/>
          </w:tcPr>
          <w:p w14:paraId="6FC3424F" w14:textId="77777777" w:rsidR="00E73BC6" w:rsidRPr="005B5163" w:rsidRDefault="00E73BC6" w:rsidP="00E73BC6">
            <w:pPr>
              <w:rPr>
                <w:sz w:val="15"/>
                <w:szCs w:val="15"/>
              </w:rPr>
            </w:pPr>
          </w:p>
        </w:tc>
        <w:tc>
          <w:tcPr>
            <w:tcW w:w="1063" w:type="dxa"/>
            <w:hideMark/>
          </w:tcPr>
          <w:p w14:paraId="30D3BBEC"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c>
          <w:tcPr>
            <w:cnfStyle w:val="000010000000" w:firstRow="0" w:lastRow="0" w:firstColumn="0" w:lastColumn="0" w:oddVBand="1" w:evenVBand="0" w:oddHBand="0" w:evenHBand="0" w:firstRowFirstColumn="0" w:firstRowLastColumn="0" w:lastRowFirstColumn="0" w:lastRowLastColumn="0"/>
            <w:tcW w:w="896" w:type="dxa"/>
            <w:hideMark/>
          </w:tcPr>
          <w:p w14:paraId="45DD23E0" w14:textId="77777777" w:rsidR="00E73BC6" w:rsidRPr="005B5163" w:rsidRDefault="00E73BC6" w:rsidP="00E73BC6">
            <w:pPr>
              <w:rPr>
                <w:sz w:val="15"/>
                <w:szCs w:val="15"/>
              </w:rPr>
            </w:pPr>
          </w:p>
        </w:tc>
        <w:tc>
          <w:tcPr>
            <w:tcW w:w="924" w:type="dxa"/>
            <w:hideMark/>
          </w:tcPr>
          <w:p w14:paraId="4FB62BBB"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c>
          <w:tcPr>
            <w:cnfStyle w:val="000010000000" w:firstRow="0" w:lastRow="0" w:firstColumn="0" w:lastColumn="0" w:oddVBand="1" w:evenVBand="0" w:oddHBand="0" w:evenHBand="0" w:firstRowFirstColumn="0" w:firstRowLastColumn="0" w:lastRowFirstColumn="0" w:lastRowLastColumn="0"/>
            <w:tcW w:w="1008" w:type="dxa"/>
            <w:hideMark/>
          </w:tcPr>
          <w:p w14:paraId="1AB8793B" w14:textId="77777777" w:rsidR="00E73BC6" w:rsidRPr="005B5163" w:rsidRDefault="00E73BC6" w:rsidP="00E73BC6">
            <w:pPr>
              <w:rPr>
                <w:sz w:val="15"/>
                <w:szCs w:val="15"/>
              </w:rPr>
            </w:pPr>
          </w:p>
        </w:tc>
        <w:tc>
          <w:tcPr>
            <w:tcW w:w="1058" w:type="dxa"/>
            <w:hideMark/>
          </w:tcPr>
          <w:p w14:paraId="320F8D2C"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r>
      <w:tr w:rsidR="00E73BC6" w:rsidRPr="005B5163" w14:paraId="656B8455"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bottom w:val="nil"/>
            </w:tcBorders>
            <w:hideMark/>
          </w:tcPr>
          <w:p w14:paraId="4FF53676" w14:textId="28DB2B37" w:rsidR="00E73BC6" w:rsidRPr="005B5163" w:rsidRDefault="00E73BC6" w:rsidP="00E73BC6">
            <w:pPr>
              <w:rPr>
                <w:sz w:val="15"/>
                <w:szCs w:val="15"/>
              </w:rPr>
            </w:pPr>
            <w:r w:rsidRPr="005B5163">
              <w:rPr>
                <w:sz w:val="15"/>
                <w:szCs w:val="15"/>
              </w:rPr>
              <w:t xml:space="preserve">IT&amp;T system </w:t>
            </w:r>
            <w:r w:rsidR="001D5A4D">
              <w:rPr>
                <w:sz w:val="15"/>
                <w:szCs w:val="15"/>
              </w:rPr>
              <w:br/>
            </w:r>
            <w:r w:rsidRPr="005B5163">
              <w:rPr>
                <w:sz w:val="15"/>
                <w:szCs w:val="15"/>
              </w:rPr>
              <w:t xml:space="preserve">development </w:t>
            </w:r>
            <w:r w:rsidRPr="005B5163">
              <w:rPr>
                <w:sz w:val="15"/>
                <w:szCs w:val="15"/>
                <w:vertAlign w:val="superscript"/>
              </w:rPr>
              <w:t>(</w:t>
            </w:r>
            <w:r w:rsidR="00302B58">
              <w:rPr>
                <w:sz w:val="15"/>
                <w:szCs w:val="15"/>
                <w:vertAlign w:val="superscript"/>
              </w:rPr>
              <w:t>e</w:t>
            </w:r>
            <w:r w:rsidRPr="005B5163">
              <w:rPr>
                <w:sz w:val="15"/>
                <w:szCs w:val="15"/>
                <w:vertAlign w:val="superscript"/>
              </w:rPr>
              <w:t>)</w:t>
            </w:r>
          </w:p>
        </w:tc>
        <w:tc>
          <w:tcPr>
            <w:cnfStyle w:val="000010000000" w:firstRow="0" w:lastRow="0" w:firstColumn="0" w:lastColumn="0" w:oddVBand="1" w:evenVBand="0" w:oddHBand="0" w:evenHBand="0" w:firstRowFirstColumn="0" w:firstRowLastColumn="0" w:lastRowFirstColumn="0" w:lastRowLastColumn="0"/>
            <w:tcW w:w="882" w:type="dxa"/>
            <w:tcBorders>
              <w:bottom w:val="nil"/>
            </w:tcBorders>
            <w:hideMark/>
          </w:tcPr>
          <w:p w14:paraId="0D37370B" w14:textId="77777777" w:rsidR="00E73BC6" w:rsidRPr="005B5163" w:rsidRDefault="00E73BC6" w:rsidP="00E73BC6">
            <w:pPr>
              <w:rPr>
                <w:sz w:val="15"/>
                <w:szCs w:val="15"/>
              </w:rPr>
            </w:pPr>
            <w:r w:rsidRPr="005B5163">
              <w:rPr>
                <w:sz w:val="15"/>
                <w:szCs w:val="15"/>
              </w:rPr>
              <w:t>..</w:t>
            </w:r>
          </w:p>
        </w:tc>
        <w:tc>
          <w:tcPr>
            <w:tcW w:w="924" w:type="dxa"/>
            <w:tcBorders>
              <w:bottom w:val="nil"/>
            </w:tcBorders>
            <w:hideMark/>
          </w:tcPr>
          <w:p w14:paraId="1A47633C"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22" w:type="dxa"/>
            <w:tcBorders>
              <w:bottom w:val="nil"/>
            </w:tcBorders>
            <w:hideMark/>
          </w:tcPr>
          <w:p w14:paraId="3FB6BE27" w14:textId="77777777" w:rsidR="00E73BC6" w:rsidRPr="005B5163" w:rsidRDefault="00E73BC6" w:rsidP="00E73BC6">
            <w:pPr>
              <w:rPr>
                <w:sz w:val="15"/>
                <w:szCs w:val="15"/>
              </w:rPr>
            </w:pPr>
            <w:r w:rsidRPr="005B5163">
              <w:rPr>
                <w:sz w:val="15"/>
                <w:szCs w:val="15"/>
              </w:rPr>
              <w:t>4 605</w:t>
            </w:r>
          </w:p>
        </w:tc>
        <w:tc>
          <w:tcPr>
            <w:tcW w:w="1063" w:type="dxa"/>
            <w:tcBorders>
              <w:bottom w:val="nil"/>
            </w:tcBorders>
            <w:hideMark/>
          </w:tcPr>
          <w:p w14:paraId="60A9B156"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5 334</w:t>
            </w:r>
          </w:p>
        </w:tc>
        <w:tc>
          <w:tcPr>
            <w:cnfStyle w:val="000010000000" w:firstRow="0" w:lastRow="0" w:firstColumn="0" w:lastColumn="0" w:oddVBand="1" w:evenVBand="0" w:oddHBand="0" w:evenHBand="0" w:firstRowFirstColumn="0" w:firstRowLastColumn="0" w:lastRowFirstColumn="0" w:lastRowLastColumn="0"/>
            <w:tcW w:w="896" w:type="dxa"/>
            <w:tcBorders>
              <w:bottom w:val="nil"/>
            </w:tcBorders>
            <w:hideMark/>
          </w:tcPr>
          <w:p w14:paraId="690521E8" w14:textId="77777777" w:rsidR="00E73BC6" w:rsidRPr="005B5163" w:rsidRDefault="00E73BC6" w:rsidP="00E73BC6">
            <w:pPr>
              <w:rPr>
                <w:sz w:val="15"/>
                <w:szCs w:val="15"/>
              </w:rPr>
            </w:pPr>
            <w:r w:rsidRPr="005B5163">
              <w:rPr>
                <w:sz w:val="15"/>
                <w:szCs w:val="15"/>
              </w:rPr>
              <w:t>..</w:t>
            </w:r>
          </w:p>
        </w:tc>
        <w:tc>
          <w:tcPr>
            <w:tcW w:w="924" w:type="dxa"/>
            <w:tcBorders>
              <w:bottom w:val="nil"/>
            </w:tcBorders>
            <w:hideMark/>
          </w:tcPr>
          <w:p w14:paraId="04F2B02E"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08" w:type="dxa"/>
            <w:tcBorders>
              <w:bottom w:val="nil"/>
            </w:tcBorders>
            <w:hideMark/>
          </w:tcPr>
          <w:p w14:paraId="6D5D8197" w14:textId="77777777" w:rsidR="00E73BC6" w:rsidRPr="005B5163" w:rsidRDefault="00E73BC6" w:rsidP="00E73BC6">
            <w:pPr>
              <w:rPr>
                <w:sz w:val="15"/>
                <w:szCs w:val="15"/>
              </w:rPr>
            </w:pPr>
            <w:r w:rsidRPr="005B5163">
              <w:rPr>
                <w:sz w:val="15"/>
                <w:szCs w:val="15"/>
              </w:rPr>
              <w:t>11 449</w:t>
            </w:r>
          </w:p>
        </w:tc>
        <w:tc>
          <w:tcPr>
            <w:tcW w:w="1058" w:type="dxa"/>
            <w:tcBorders>
              <w:bottom w:val="nil"/>
            </w:tcBorders>
            <w:hideMark/>
          </w:tcPr>
          <w:p w14:paraId="3741767E"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13 737</w:t>
            </w:r>
          </w:p>
        </w:tc>
      </w:tr>
      <w:tr w:rsidR="00E73BC6" w:rsidRPr="005B5163" w14:paraId="0BD6957E"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bottom w:val="nil"/>
            </w:tcBorders>
            <w:hideMark/>
          </w:tcPr>
          <w:p w14:paraId="68C0926F" w14:textId="69A5E322" w:rsidR="00E73BC6" w:rsidRPr="005B5163" w:rsidRDefault="00E73BC6" w:rsidP="00E73BC6">
            <w:pPr>
              <w:rPr>
                <w:sz w:val="15"/>
                <w:szCs w:val="15"/>
              </w:rPr>
            </w:pPr>
            <w:r w:rsidRPr="005B5163">
              <w:rPr>
                <w:sz w:val="15"/>
                <w:szCs w:val="15"/>
              </w:rPr>
              <w:t xml:space="preserve">Biotech Research </w:t>
            </w:r>
            <w:r w:rsidR="001D5A4D">
              <w:rPr>
                <w:sz w:val="15"/>
                <w:szCs w:val="15"/>
              </w:rPr>
              <w:br/>
            </w:r>
            <w:r w:rsidRPr="005B5163">
              <w:rPr>
                <w:sz w:val="15"/>
                <w:szCs w:val="15"/>
              </w:rPr>
              <w:t xml:space="preserve">Centre </w:t>
            </w:r>
            <w:r w:rsidRPr="005B5163">
              <w:rPr>
                <w:sz w:val="15"/>
                <w:szCs w:val="15"/>
                <w:vertAlign w:val="superscript"/>
              </w:rPr>
              <w:t>(</w:t>
            </w:r>
            <w:r w:rsidR="00302B58">
              <w:rPr>
                <w:sz w:val="15"/>
                <w:szCs w:val="15"/>
                <w:vertAlign w:val="superscript"/>
              </w:rPr>
              <w:t>e</w:t>
            </w:r>
            <w:r w:rsidRPr="005B5163">
              <w:rPr>
                <w:sz w:val="15"/>
                <w:szCs w:val="15"/>
                <w:vertAlign w:val="superscript"/>
              </w:rPr>
              <w:t>)</w:t>
            </w:r>
          </w:p>
        </w:tc>
        <w:tc>
          <w:tcPr>
            <w:cnfStyle w:val="000010000000" w:firstRow="0" w:lastRow="0" w:firstColumn="0" w:lastColumn="0" w:oddVBand="1" w:evenVBand="0" w:oddHBand="0" w:evenHBand="0" w:firstRowFirstColumn="0" w:firstRowLastColumn="0" w:lastRowFirstColumn="0" w:lastRowLastColumn="0"/>
            <w:tcW w:w="882" w:type="dxa"/>
            <w:tcBorders>
              <w:bottom w:val="nil"/>
            </w:tcBorders>
            <w:hideMark/>
          </w:tcPr>
          <w:p w14:paraId="3EBE9932" w14:textId="77777777" w:rsidR="00E73BC6" w:rsidRPr="005B5163" w:rsidRDefault="00E73BC6" w:rsidP="00E73BC6">
            <w:pPr>
              <w:rPr>
                <w:sz w:val="15"/>
                <w:szCs w:val="15"/>
              </w:rPr>
            </w:pPr>
            <w:r w:rsidRPr="005B5163">
              <w:rPr>
                <w:sz w:val="15"/>
                <w:szCs w:val="15"/>
              </w:rPr>
              <w:t>..</w:t>
            </w:r>
          </w:p>
        </w:tc>
        <w:tc>
          <w:tcPr>
            <w:tcW w:w="924" w:type="dxa"/>
            <w:tcBorders>
              <w:bottom w:val="nil"/>
            </w:tcBorders>
            <w:hideMark/>
          </w:tcPr>
          <w:p w14:paraId="3107EA15"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22" w:type="dxa"/>
            <w:tcBorders>
              <w:bottom w:val="nil"/>
            </w:tcBorders>
            <w:hideMark/>
          </w:tcPr>
          <w:p w14:paraId="17ABF615" w14:textId="77777777" w:rsidR="00E73BC6" w:rsidRPr="005B5163" w:rsidRDefault="00E73BC6" w:rsidP="00E73BC6">
            <w:pPr>
              <w:rPr>
                <w:sz w:val="15"/>
                <w:szCs w:val="15"/>
              </w:rPr>
            </w:pPr>
            <w:r w:rsidRPr="005B5163">
              <w:rPr>
                <w:sz w:val="15"/>
                <w:szCs w:val="15"/>
              </w:rPr>
              <w:t>3 069</w:t>
            </w:r>
          </w:p>
        </w:tc>
        <w:tc>
          <w:tcPr>
            <w:tcW w:w="1063" w:type="dxa"/>
            <w:tcBorders>
              <w:bottom w:val="nil"/>
            </w:tcBorders>
            <w:hideMark/>
          </w:tcPr>
          <w:p w14:paraId="3B0C3DEC"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3 556</w:t>
            </w:r>
          </w:p>
        </w:tc>
        <w:tc>
          <w:tcPr>
            <w:cnfStyle w:val="000010000000" w:firstRow="0" w:lastRow="0" w:firstColumn="0" w:lastColumn="0" w:oddVBand="1" w:evenVBand="0" w:oddHBand="0" w:evenHBand="0" w:firstRowFirstColumn="0" w:firstRowLastColumn="0" w:lastRowFirstColumn="0" w:lastRowLastColumn="0"/>
            <w:tcW w:w="896" w:type="dxa"/>
            <w:tcBorders>
              <w:bottom w:val="nil"/>
            </w:tcBorders>
            <w:hideMark/>
          </w:tcPr>
          <w:p w14:paraId="5FB06CB6" w14:textId="77777777" w:rsidR="00E73BC6" w:rsidRPr="005B5163" w:rsidRDefault="00E73BC6" w:rsidP="00E73BC6">
            <w:pPr>
              <w:rPr>
                <w:sz w:val="15"/>
                <w:szCs w:val="15"/>
              </w:rPr>
            </w:pPr>
            <w:r w:rsidRPr="005B5163">
              <w:rPr>
                <w:sz w:val="15"/>
                <w:szCs w:val="15"/>
              </w:rPr>
              <w:t>..</w:t>
            </w:r>
          </w:p>
        </w:tc>
        <w:tc>
          <w:tcPr>
            <w:tcW w:w="924" w:type="dxa"/>
            <w:tcBorders>
              <w:bottom w:val="nil"/>
            </w:tcBorders>
            <w:hideMark/>
          </w:tcPr>
          <w:p w14:paraId="0E476420"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08" w:type="dxa"/>
            <w:tcBorders>
              <w:bottom w:val="nil"/>
            </w:tcBorders>
            <w:hideMark/>
          </w:tcPr>
          <w:p w14:paraId="63D8E994" w14:textId="77777777" w:rsidR="00E73BC6" w:rsidRPr="005B5163" w:rsidRDefault="00E73BC6" w:rsidP="00E73BC6">
            <w:pPr>
              <w:rPr>
                <w:sz w:val="15"/>
                <w:szCs w:val="15"/>
              </w:rPr>
            </w:pPr>
            <w:r w:rsidRPr="005B5163">
              <w:rPr>
                <w:sz w:val="15"/>
                <w:szCs w:val="15"/>
              </w:rPr>
              <w:t>7 632</w:t>
            </w:r>
          </w:p>
        </w:tc>
        <w:tc>
          <w:tcPr>
            <w:tcW w:w="1058" w:type="dxa"/>
            <w:tcBorders>
              <w:bottom w:val="nil"/>
            </w:tcBorders>
            <w:hideMark/>
          </w:tcPr>
          <w:p w14:paraId="1385B753"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9 159</w:t>
            </w:r>
          </w:p>
        </w:tc>
      </w:tr>
      <w:tr w:rsidR="00E73BC6" w:rsidRPr="005B5163" w14:paraId="50C30608"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top w:val="nil"/>
              <w:bottom w:val="single" w:sz="6" w:space="0" w:color="auto"/>
            </w:tcBorders>
          </w:tcPr>
          <w:p w14:paraId="4231A7F0" w14:textId="164B4802" w:rsidR="00E73BC6" w:rsidRPr="005B5163" w:rsidRDefault="00E73BC6" w:rsidP="00E73BC6">
            <w:pPr>
              <w:rPr>
                <w:sz w:val="15"/>
                <w:szCs w:val="15"/>
              </w:rPr>
            </w:pPr>
            <w:r w:rsidRPr="005B5163">
              <w:rPr>
                <w:sz w:val="15"/>
                <w:szCs w:val="15"/>
              </w:rPr>
              <w:t xml:space="preserve">Construction of data centre to store medical records </w:t>
            </w:r>
          </w:p>
        </w:tc>
        <w:tc>
          <w:tcPr>
            <w:cnfStyle w:val="000010000000" w:firstRow="0" w:lastRow="0" w:firstColumn="0" w:lastColumn="0" w:oddVBand="1" w:evenVBand="0" w:oddHBand="0" w:evenHBand="0" w:firstRowFirstColumn="0" w:firstRowLastColumn="0" w:lastRowFirstColumn="0" w:lastRowLastColumn="0"/>
            <w:tcW w:w="882" w:type="dxa"/>
            <w:tcBorders>
              <w:top w:val="nil"/>
              <w:bottom w:val="single" w:sz="6" w:space="0" w:color="auto"/>
            </w:tcBorders>
          </w:tcPr>
          <w:p w14:paraId="06047FA0" w14:textId="3781D9CC" w:rsidR="00E73BC6" w:rsidRPr="005B5163" w:rsidRDefault="00E73BC6" w:rsidP="00E73BC6">
            <w:pPr>
              <w:rPr>
                <w:sz w:val="15"/>
                <w:szCs w:val="15"/>
              </w:rPr>
            </w:pPr>
          </w:p>
        </w:tc>
        <w:tc>
          <w:tcPr>
            <w:tcW w:w="924" w:type="dxa"/>
            <w:tcBorders>
              <w:top w:val="nil"/>
              <w:bottom w:val="single" w:sz="6" w:space="0" w:color="auto"/>
            </w:tcBorders>
          </w:tcPr>
          <w:p w14:paraId="75A0E401"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22" w:type="dxa"/>
            <w:tcBorders>
              <w:top w:val="nil"/>
              <w:bottom w:val="single" w:sz="6" w:space="0" w:color="auto"/>
            </w:tcBorders>
          </w:tcPr>
          <w:p w14:paraId="3857F41F" w14:textId="77777777" w:rsidR="00E73BC6" w:rsidRPr="005B5163" w:rsidRDefault="00E73BC6" w:rsidP="00E73BC6">
            <w:pPr>
              <w:rPr>
                <w:sz w:val="15"/>
                <w:szCs w:val="15"/>
              </w:rPr>
            </w:pPr>
            <w:r w:rsidRPr="005B5163">
              <w:rPr>
                <w:sz w:val="15"/>
                <w:szCs w:val="15"/>
              </w:rPr>
              <w:t>..</w:t>
            </w:r>
          </w:p>
        </w:tc>
        <w:tc>
          <w:tcPr>
            <w:tcW w:w="1063" w:type="dxa"/>
            <w:tcBorders>
              <w:top w:val="nil"/>
              <w:bottom w:val="single" w:sz="6" w:space="0" w:color="auto"/>
            </w:tcBorders>
          </w:tcPr>
          <w:p w14:paraId="213D298C"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60 255</w:t>
            </w:r>
          </w:p>
        </w:tc>
        <w:tc>
          <w:tcPr>
            <w:cnfStyle w:val="000010000000" w:firstRow="0" w:lastRow="0" w:firstColumn="0" w:lastColumn="0" w:oddVBand="1" w:evenVBand="0" w:oddHBand="0" w:evenHBand="0" w:firstRowFirstColumn="0" w:firstRowLastColumn="0" w:lastRowFirstColumn="0" w:lastRowLastColumn="0"/>
            <w:tcW w:w="896" w:type="dxa"/>
            <w:tcBorders>
              <w:top w:val="nil"/>
              <w:bottom w:val="single" w:sz="6" w:space="0" w:color="auto"/>
            </w:tcBorders>
          </w:tcPr>
          <w:p w14:paraId="426FA2FF" w14:textId="031798A9" w:rsidR="00E73BC6" w:rsidRPr="005B5163" w:rsidRDefault="00E73BC6" w:rsidP="00E73BC6">
            <w:pPr>
              <w:rPr>
                <w:sz w:val="15"/>
                <w:szCs w:val="15"/>
              </w:rPr>
            </w:pPr>
          </w:p>
        </w:tc>
        <w:tc>
          <w:tcPr>
            <w:tcW w:w="924" w:type="dxa"/>
            <w:tcBorders>
              <w:top w:val="nil"/>
              <w:bottom w:val="single" w:sz="6" w:space="0" w:color="auto"/>
            </w:tcBorders>
          </w:tcPr>
          <w:p w14:paraId="4FCCE0E2"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08" w:type="dxa"/>
            <w:tcBorders>
              <w:top w:val="nil"/>
              <w:bottom w:val="single" w:sz="6" w:space="0" w:color="auto"/>
            </w:tcBorders>
          </w:tcPr>
          <w:p w14:paraId="01DC2C8D" w14:textId="77777777" w:rsidR="00E73BC6" w:rsidRPr="005B5163" w:rsidRDefault="00E73BC6" w:rsidP="00E73BC6">
            <w:pPr>
              <w:rPr>
                <w:sz w:val="15"/>
                <w:szCs w:val="15"/>
              </w:rPr>
            </w:pPr>
            <w:r w:rsidRPr="005B5163">
              <w:rPr>
                <w:sz w:val="15"/>
                <w:szCs w:val="15"/>
              </w:rPr>
              <w:t>..</w:t>
            </w:r>
          </w:p>
        </w:tc>
        <w:tc>
          <w:tcPr>
            <w:tcW w:w="1058" w:type="dxa"/>
            <w:tcBorders>
              <w:top w:val="nil"/>
              <w:bottom w:val="single" w:sz="6" w:space="0" w:color="auto"/>
            </w:tcBorders>
          </w:tcPr>
          <w:p w14:paraId="76A5C6A8"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61 285</w:t>
            </w:r>
          </w:p>
        </w:tc>
      </w:tr>
      <w:tr w:rsidR="00E73BC6" w:rsidRPr="001D5A4D" w14:paraId="0DD20836"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top w:val="single" w:sz="6" w:space="0" w:color="auto"/>
              <w:bottom w:val="single" w:sz="6" w:space="0" w:color="auto"/>
            </w:tcBorders>
            <w:hideMark/>
          </w:tcPr>
          <w:p w14:paraId="64CB3A25" w14:textId="77777777" w:rsidR="00E73BC6" w:rsidRPr="001D5A4D" w:rsidRDefault="00E73BC6" w:rsidP="00E73BC6">
            <w:pPr>
              <w:rPr>
                <w:b/>
                <w:bCs/>
                <w:sz w:val="15"/>
                <w:szCs w:val="15"/>
              </w:rPr>
            </w:pPr>
            <w:r w:rsidRPr="001D5A4D">
              <w:rPr>
                <w:b/>
                <w:bCs/>
                <w:sz w:val="15"/>
                <w:szCs w:val="15"/>
              </w:rPr>
              <w:t>Subtotal</w:t>
            </w:r>
          </w:p>
        </w:tc>
        <w:tc>
          <w:tcPr>
            <w:cnfStyle w:val="000010000000" w:firstRow="0" w:lastRow="0" w:firstColumn="0" w:lastColumn="0" w:oddVBand="1" w:evenVBand="0" w:oddHBand="0" w:evenHBand="0" w:firstRowFirstColumn="0" w:firstRowLastColumn="0" w:lastRowFirstColumn="0" w:lastRowLastColumn="0"/>
            <w:tcW w:w="882" w:type="dxa"/>
            <w:tcBorders>
              <w:top w:val="single" w:sz="6" w:space="0" w:color="auto"/>
              <w:bottom w:val="single" w:sz="6" w:space="0" w:color="auto"/>
            </w:tcBorders>
            <w:hideMark/>
          </w:tcPr>
          <w:p w14:paraId="63828417" w14:textId="463EC695" w:rsidR="00E73BC6" w:rsidRPr="001D5A4D" w:rsidRDefault="00C878D8" w:rsidP="00E73BC6">
            <w:pPr>
              <w:rPr>
                <w:b/>
                <w:bCs/>
                <w:sz w:val="15"/>
                <w:szCs w:val="15"/>
              </w:rPr>
            </w:pPr>
            <w:r>
              <w:rPr>
                <w:b/>
                <w:bCs/>
                <w:sz w:val="15"/>
                <w:szCs w:val="15"/>
              </w:rPr>
              <w:t>..</w:t>
            </w:r>
          </w:p>
        </w:tc>
        <w:tc>
          <w:tcPr>
            <w:tcW w:w="924" w:type="dxa"/>
            <w:tcBorders>
              <w:top w:val="single" w:sz="6" w:space="0" w:color="auto"/>
              <w:bottom w:val="single" w:sz="6" w:space="0" w:color="auto"/>
            </w:tcBorders>
            <w:hideMark/>
          </w:tcPr>
          <w:p w14:paraId="211260B7"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w:t>
            </w:r>
          </w:p>
        </w:tc>
        <w:tc>
          <w:tcPr>
            <w:cnfStyle w:val="000010000000" w:firstRow="0" w:lastRow="0" w:firstColumn="0" w:lastColumn="0" w:oddVBand="1" w:evenVBand="0" w:oddHBand="0" w:evenHBand="0" w:firstRowFirstColumn="0" w:firstRowLastColumn="0" w:lastRowFirstColumn="0" w:lastRowLastColumn="0"/>
            <w:tcW w:w="1022" w:type="dxa"/>
            <w:tcBorders>
              <w:top w:val="single" w:sz="6" w:space="0" w:color="auto"/>
              <w:bottom w:val="single" w:sz="6" w:space="0" w:color="auto"/>
            </w:tcBorders>
            <w:hideMark/>
          </w:tcPr>
          <w:p w14:paraId="591517B5" w14:textId="77777777" w:rsidR="00E73BC6" w:rsidRPr="001D5A4D" w:rsidRDefault="00E73BC6" w:rsidP="00E73BC6">
            <w:pPr>
              <w:rPr>
                <w:b/>
                <w:bCs/>
                <w:sz w:val="15"/>
                <w:szCs w:val="15"/>
              </w:rPr>
            </w:pPr>
            <w:r w:rsidRPr="001D5A4D">
              <w:rPr>
                <w:b/>
                <w:bCs/>
                <w:sz w:val="15"/>
                <w:szCs w:val="15"/>
              </w:rPr>
              <w:t>7 674</w:t>
            </w:r>
          </w:p>
        </w:tc>
        <w:tc>
          <w:tcPr>
            <w:tcW w:w="1063" w:type="dxa"/>
            <w:tcBorders>
              <w:top w:val="single" w:sz="6" w:space="0" w:color="auto"/>
              <w:bottom w:val="single" w:sz="6" w:space="0" w:color="auto"/>
            </w:tcBorders>
            <w:hideMark/>
          </w:tcPr>
          <w:p w14:paraId="193B62AF"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8 890</w:t>
            </w: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auto"/>
              <w:bottom w:val="single" w:sz="6" w:space="0" w:color="auto"/>
            </w:tcBorders>
            <w:hideMark/>
          </w:tcPr>
          <w:p w14:paraId="16458495" w14:textId="1CAD5BD4" w:rsidR="00E73BC6" w:rsidRPr="001D5A4D" w:rsidRDefault="00C878D8" w:rsidP="00E73BC6">
            <w:pPr>
              <w:rPr>
                <w:b/>
                <w:bCs/>
                <w:sz w:val="15"/>
                <w:szCs w:val="15"/>
              </w:rPr>
            </w:pPr>
            <w:r>
              <w:rPr>
                <w:b/>
                <w:bCs/>
                <w:sz w:val="15"/>
                <w:szCs w:val="15"/>
              </w:rPr>
              <w:t>..</w:t>
            </w:r>
          </w:p>
        </w:tc>
        <w:tc>
          <w:tcPr>
            <w:tcW w:w="924" w:type="dxa"/>
            <w:tcBorders>
              <w:top w:val="single" w:sz="6" w:space="0" w:color="auto"/>
              <w:bottom w:val="single" w:sz="6" w:space="0" w:color="auto"/>
            </w:tcBorders>
            <w:hideMark/>
          </w:tcPr>
          <w:p w14:paraId="03FBF3AB"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w:t>
            </w:r>
          </w:p>
        </w:tc>
        <w:tc>
          <w:tcPr>
            <w:cnfStyle w:val="000010000000" w:firstRow="0" w:lastRow="0" w:firstColumn="0" w:lastColumn="0" w:oddVBand="1" w:evenVBand="0" w:oddHBand="0" w:evenHBand="0" w:firstRowFirstColumn="0" w:firstRowLastColumn="0" w:lastRowFirstColumn="0" w:lastRowLastColumn="0"/>
            <w:tcW w:w="1008" w:type="dxa"/>
            <w:tcBorders>
              <w:top w:val="single" w:sz="6" w:space="0" w:color="auto"/>
              <w:bottom w:val="single" w:sz="6" w:space="0" w:color="auto"/>
            </w:tcBorders>
            <w:hideMark/>
          </w:tcPr>
          <w:p w14:paraId="73BF88B0" w14:textId="77777777" w:rsidR="00E73BC6" w:rsidRPr="001D5A4D" w:rsidRDefault="00E73BC6" w:rsidP="00E73BC6">
            <w:pPr>
              <w:rPr>
                <w:b/>
                <w:bCs/>
                <w:sz w:val="15"/>
                <w:szCs w:val="15"/>
              </w:rPr>
            </w:pPr>
            <w:r w:rsidRPr="001D5A4D">
              <w:rPr>
                <w:b/>
                <w:bCs/>
                <w:sz w:val="15"/>
                <w:szCs w:val="15"/>
              </w:rPr>
              <w:t>19 081</w:t>
            </w:r>
          </w:p>
        </w:tc>
        <w:tc>
          <w:tcPr>
            <w:tcW w:w="1058" w:type="dxa"/>
            <w:tcBorders>
              <w:top w:val="single" w:sz="6" w:space="0" w:color="auto"/>
              <w:bottom w:val="single" w:sz="6" w:space="0" w:color="auto"/>
            </w:tcBorders>
            <w:hideMark/>
          </w:tcPr>
          <w:p w14:paraId="15EBB02A"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22 896</w:t>
            </w:r>
          </w:p>
        </w:tc>
      </w:tr>
      <w:tr w:rsidR="00E73BC6" w:rsidRPr="005B5163" w14:paraId="75B6CE06"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top w:val="single" w:sz="6" w:space="0" w:color="auto"/>
            </w:tcBorders>
            <w:hideMark/>
          </w:tcPr>
          <w:p w14:paraId="4D91C7FF" w14:textId="401D528E" w:rsidR="00E73BC6" w:rsidRPr="005B5163" w:rsidRDefault="00E73BC6" w:rsidP="00E73BC6">
            <w:pPr>
              <w:rPr>
                <w:sz w:val="15"/>
                <w:szCs w:val="15"/>
              </w:rPr>
            </w:pPr>
            <w:r w:rsidRPr="005B5163">
              <w:rPr>
                <w:sz w:val="15"/>
                <w:szCs w:val="15"/>
              </w:rPr>
              <w:t xml:space="preserve">Uncommissioned PPPs </w:t>
            </w:r>
            <w:r w:rsidRPr="005B5163">
              <w:rPr>
                <w:sz w:val="15"/>
                <w:szCs w:val="15"/>
                <w:vertAlign w:val="superscript"/>
              </w:rPr>
              <w:t>(</w:t>
            </w:r>
            <w:r w:rsidR="003B08E2">
              <w:rPr>
                <w:sz w:val="15"/>
                <w:szCs w:val="15"/>
                <w:vertAlign w:val="superscript"/>
              </w:rPr>
              <w:t>f</w:t>
            </w:r>
            <w:r w:rsidRPr="005B5163">
              <w:rPr>
                <w:sz w:val="15"/>
                <w:szCs w:val="15"/>
                <w:vertAlign w:val="superscript"/>
              </w:rPr>
              <w:t>)(</w:t>
            </w:r>
            <w:r w:rsidR="003B08E2">
              <w:rPr>
                <w:sz w:val="15"/>
                <w:szCs w:val="15"/>
                <w:vertAlign w:val="superscript"/>
              </w:rPr>
              <w:t>g</w:t>
            </w:r>
            <w:r w:rsidRPr="005B5163">
              <w:rPr>
                <w:sz w:val="15"/>
                <w:szCs w:val="15"/>
                <w:vertAlign w:val="superscript"/>
              </w:rPr>
              <w:t>)(</w:t>
            </w:r>
            <w:r w:rsidR="003B08E2">
              <w:rPr>
                <w:sz w:val="15"/>
                <w:szCs w:val="15"/>
                <w:vertAlign w:val="superscript"/>
              </w:rPr>
              <w:t>h</w:t>
            </w:r>
            <w:r w:rsidRPr="005B5163">
              <w:rPr>
                <w:sz w:val="15"/>
                <w:szCs w:val="15"/>
                <w:vertAlign w:val="superscript"/>
              </w:rPr>
              <w:t>)</w:t>
            </w:r>
            <w:r w:rsidR="005B5163">
              <w:rPr>
                <w:sz w:val="15"/>
                <w:szCs w:val="15"/>
                <w:vertAlign w:val="superscript"/>
              </w:rPr>
              <w:t>(</w:t>
            </w:r>
            <w:proofErr w:type="spellStart"/>
            <w:r w:rsidR="003B08E2">
              <w:rPr>
                <w:sz w:val="15"/>
                <w:szCs w:val="15"/>
                <w:vertAlign w:val="superscript"/>
              </w:rPr>
              <w:t>i</w:t>
            </w:r>
            <w:proofErr w:type="spellEnd"/>
            <w:r w:rsidR="005B5163">
              <w:rPr>
                <w:sz w:val="15"/>
                <w:szCs w:val="15"/>
                <w:vertAlign w:val="superscript"/>
              </w:rPr>
              <w:t>)(</w:t>
            </w:r>
            <w:r w:rsidR="00E8778A">
              <w:rPr>
                <w:sz w:val="15"/>
                <w:szCs w:val="15"/>
                <w:vertAlign w:val="superscript"/>
              </w:rPr>
              <w:t>j</w:t>
            </w:r>
            <w:r w:rsidR="005B5163">
              <w:rPr>
                <w:sz w:val="15"/>
                <w:szCs w:val="15"/>
                <w:vertAlign w:val="superscript"/>
              </w:rPr>
              <w:t>)</w:t>
            </w:r>
            <w:r w:rsidR="00970439">
              <w:rPr>
                <w:sz w:val="15"/>
                <w:szCs w:val="15"/>
                <w:vertAlign w:val="superscript"/>
              </w:rPr>
              <w:t>(</w:t>
            </w:r>
            <w:r w:rsidR="00E8778A">
              <w:rPr>
                <w:sz w:val="15"/>
                <w:szCs w:val="15"/>
                <w:vertAlign w:val="superscript"/>
              </w:rPr>
              <w:t>k</w:t>
            </w:r>
            <w:r w:rsidR="00970439">
              <w:rPr>
                <w:sz w:val="15"/>
                <w:szCs w:val="15"/>
                <w:vertAlign w:val="superscript"/>
              </w:rPr>
              <w:t>)</w:t>
            </w:r>
          </w:p>
        </w:tc>
        <w:tc>
          <w:tcPr>
            <w:cnfStyle w:val="000010000000" w:firstRow="0" w:lastRow="0" w:firstColumn="0" w:lastColumn="0" w:oddVBand="1" w:evenVBand="0" w:oddHBand="0" w:evenHBand="0" w:firstRowFirstColumn="0" w:firstRowLastColumn="0" w:lastRowFirstColumn="0" w:lastRowLastColumn="0"/>
            <w:tcW w:w="882" w:type="dxa"/>
            <w:tcBorders>
              <w:top w:val="single" w:sz="6" w:space="0" w:color="auto"/>
            </w:tcBorders>
            <w:hideMark/>
          </w:tcPr>
          <w:p w14:paraId="6CB26D4E" w14:textId="77777777" w:rsidR="00E73BC6" w:rsidRPr="005B5163" w:rsidRDefault="00E73BC6" w:rsidP="00E73BC6">
            <w:pPr>
              <w:rPr>
                <w:sz w:val="15"/>
                <w:szCs w:val="15"/>
              </w:rPr>
            </w:pPr>
          </w:p>
        </w:tc>
        <w:tc>
          <w:tcPr>
            <w:tcW w:w="924" w:type="dxa"/>
            <w:tcBorders>
              <w:top w:val="single" w:sz="6" w:space="0" w:color="auto"/>
            </w:tcBorders>
            <w:hideMark/>
          </w:tcPr>
          <w:p w14:paraId="14184A37"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c>
          <w:tcPr>
            <w:cnfStyle w:val="000010000000" w:firstRow="0" w:lastRow="0" w:firstColumn="0" w:lastColumn="0" w:oddVBand="1" w:evenVBand="0" w:oddHBand="0" w:evenHBand="0" w:firstRowFirstColumn="0" w:firstRowLastColumn="0" w:lastRowFirstColumn="0" w:lastRowLastColumn="0"/>
            <w:tcW w:w="1022" w:type="dxa"/>
            <w:tcBorders>
              <w:top w:val="single" w:sz="6" w:space="0" w:color="auto"/>
            </w:tcBorders>
            <w:hideMark/>
          </w:tcPr>
          <w:p w14:paraId="02E3E3A5" w14:textId="77777777" w:rsidR="00E73BC6" w:rsidRPr="005B5163" w:rsidRDefault="00E73BC6" w:rsidP="00E73BC6">
            <w:pPr>
              <w:rPr>
                <w:sz w:val="15"/>
                <w:szCs w:val="15"/>
              </w:rPr>
            </w:pPr>
          </w:p>
        </w:tc>
        <w:tc>
          <w:tcPr>
            <w:tcW w:w="1063" w:type="dxa"/>
            <w:tcBorders>
              <w:top w:val="single" w:sz="6" w:space="0" w:color="auto"/>
            </w:tcBorders>
            <w:hideMark/>
          </w:tcPr>
          <w:p w14:paraId="7BA0E53D"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auto"/>
            </w:tcBorders>
            <w:hideMark/>
          </w:tcPr>
          <w:p w14:paraId="66874D1F" w14:textId="77777777" w:rsidR="00E73BC6" w:rsidRPr="005B5163" w:rsidRDefault="00E73BC6" w:rsidP="00E73BC6">
            <w:pPr>
              <w:rPr>
                <w:sz w:val="15"/>
                <w:szCs w:val="15"/>
              </w:rPr>
            </w:pPr>
          </w:p>
        </w:tc>
        <w:tc>
          <w:tcPr>
            <w:tcW w:w="924" w:type="dxa"/>
            <w:tcBorders>
              <w:top w:val="single" w:sz="6" w:space="0" w:color="auto"/>
            </w:tcBorders>
            <w:hideMark/>
          </w:tcPr>
          <w:p w14:paraId="6FA687AF"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c>
          <w:tcPr>
            <w:cnfStyle w:val="000010000000" w:firstRow="0" w:lastRow="0" w:firstColumn="0" w:lastColumn="0" w:oddVBand="1" w:evenVBand="0" w:oddHBand="0" w:evenHBand="0" w:firstRowFirstColumn="0" w:firstRowLastColumn="0" w:lastRowFirstColumn="0" w:lastRowLastColumn="0"/>
            <w:tcW w:w="1008" w:type="dxa"/>
            <w:tcBorders>
              <w:top w:val="single" w:sz="6" w:space="0" w:color="auto"/>
            </w:tcBorders>
            <w:hideMark/>
          </w:tcPr>
          <w:p w14:paraId="62B03437" w14:textId="77777777" w:rsidR="00E73BC6" w:rsidRPr="005B5163" w:rsidRDefault="00E73BC6" w:rsidP="00E73BC6">
            <w:pPr>
              <w:rPr>
                <w:sz w:val="15"/>
                <w:szCs w:val="15"/>
              </w:rPr>
            </w:pPr>
          </w:p>
        </w:tc>
        <w:tc>
          <w:tcPr>
            <w:tcW w:w="1058" w:type="dxa"/>
            <w:tcBorders>
              <w:top w:val="single" w:sz="6" w:space="0" w:color="auto"/>
            </w:tcBorders>
            <w:hideMark/>
          </w:tcPr>
          <w:p w14:paraId="1CD014B3"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p>
        </w:tc>
      </w:tr>
      <w:tr w:rsidR="00E73BC6" w:rsidRPr="005B5163" w14:paraId="484E7E7F"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bottom w:val="nil"/>
            </w:tcBorders>
            <w:hideMark/>
          </w:tcPr>
          <w:p w14:paraId="010AA276" w14:textId="471BE1BD" w:rsidR="00E73BC6" w:rsidRPr="005B5163" w:rsidRDefault="00E73BC6" w:rsidP="00E73BC6">
            <w:pPr>
              <w:rPr>
                <w:sz w:val="15"/>
                <w:szCs w:val="15"/>
              </w:rPr>
            </w:pPr>
            <w:r w:rsidRPr="005B5163">
              <w:rPr>
                <w:sz w:val="15"/>
                <w:szCs w:val="15"/>
              </w:rPr>
              <w:t xml:space="preserve">IT training schools </w:t>
            </w:r>
            <w:r w:rsidRPr="005B5163">
              <w:rPr>
                <w:sz w:val="15"/>
                <w:szCs w:val="15"/>
                <w:vertAlign w:val="superscript"/>
              </w:rPr>
              <w:t>(</w:t>
            </w:r>
            <w:proofErr w:type="spellStart"/>
            <w:r w:rsidR="003B08E2">
              <w:rPr>
                <w:sz w:val="15"/>
                <w:szCs w:val="15"/>
                <w:vertAlign w:val="superscript"/>
              </w:rPr>
              <w:t>i</w:t>
            </w:r>
            <w:proofErr w:type="spellEnd"/>
            <w:r w:rsidR="005B5163">
              <w:rPr>
                <w:sz w:val="15"/>
                <w:szCs w:val="15"/>
                <w:vertAlign w:val="superscript"/>
              </w:rPr>
              <w:t>)</w:t>
            </w:r>
          </w:p>
        </w:tc>
        <w:tc>
          <w:tcPr>
            <w:cnfStyle w:val="000010000000" w:firstRow="0" w:lastRow="0" w:firstColumn="0" w:lastColumn="0" w:oddVBand="1" w:evenVBand="0" w:oddHBand="0" w:evenHBand="0" w:firstRowFirstColumn="0" w:firstRowLastColumn="0" w:lastRowFirstColumn="0" w:lastRowLastColumn="0"/>
            <w:tcW w:w="882" w:type="dxa"/>
            <w:tcBorders>
              <w:bottom w:val="nil"/>
            </w:tcBorders>
            <w:hideMark/>
          </w:tcPr>
          <w:p w14:paraId="10073A19" w14:textId="77777777" w:rsidR="00E73BC6" w:rsidRPr="005B5163" w:rsidRDefault="00E73BC6" w:rsidP="00E73BC6">
            <w:pPr>
              <w:rPr>
                <w:sz w:val="15"/>
                <w:szCs w:val="15"/>
              </w:rPr>
            </w:pPr>
            <w:r w:rsidRPr="005B5163">
              <w:rPr>
                <w:sz w:val="15"/>
                <w:szCs w:val="15"/>
              </w:rPr>
              <w:t>3 329</w:t>
            </w:r>
          </w:p>
        </w:tc>
        <w:tc>
          <w:tcPr>
            <w:tcW w:w="924" w:type="dxa"/>
            <w:tcBorders>
              <w:bottom w:val="nil"/>
            </w:tcBorders>
            <w:hideMark/>
          </w:tcPr>
          <w:p w14:paraId="004C9187"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 xml:space="preserve"> 200</w:t>
            </w:r>
          </w:p>
        </w:tc>
        <w:tc>
          <w:tcPr>
            <w:cnfStyle w:val="000010000000" w:firstRow="0" w:lastRow="0" w:firstColumn="0" w:lastColumn="0" w:oddVBand="1" w:evenVBand="0" w:oddHBand="0" w:evenHBand="0" w:firstRowFirstColumn="0" w:firstRowLastColumn="0" w:lastRowFirstColumn="0" w:lastRowLastColumn="0"/>
            <w:tcW w:w="1022" w:type="dxa"/>
            <w:tcBorders>
              <w:bottom w:val="nil"/>
            </w:tcBorders>
            <w:hideMark/>
          </w:tcPr>
          <w:p w14:paraId="147788C1" w14:textId="77777777" w:rsidR="00E73BC6" w:rsidRPr="005B5163" w:rsidRDefault="00E73BC6" w:rsidP="00E73BC6">
            <w:pPr>
              <w:rPr>
                <w:sz w:val="15"/>
                <w:szCs w:val="15"/>
              </w:rPr>
            </w:pPr>
            <w:r w:rsidRPr="005B5163">
              <w:rPr>
                <w:sz w:val="15"/>
                <w:szCs w:val="15"/>
              </w:rPr>
              <w:t>1 569</w:t>
            </w:r>
          </w:p>
        </w:tc>
        <w:tc>
          <w:tcPr>
            <w:tcW w:w="1063" w:type="dxa"/>
            <w:tcBorders>
              <w:bottom w:val="nil"/>
            </w:tcBorders>
            <w:hideMark/>
          </w:tcPr>
          <w:p w14:paraId="48C5FF63"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11 901</w:t>
            </w:r>
          </w:p>
        </w:tc>
        <w:tc>
          <w:tcPr>
            <w:cnfStyle w:val="000010000000" w:firstRow="0" w:lastRow="0" w:firstColumn="0" w:lastColumn="0" w:oddVBand="1" w:evenVBand="0" w:oddHBand="0" w:evenHBand="0" w:firstRowFirstColumn="0" w:firstRowLastColumn="0" w:lastRowFirstColumn="0" w:lastRowLastColumn="0"/>
            <w:tcW w:w="896" w:type="dxa"/>
            <w:tcBorders>
              <w:bottom w:val="nil"/>
            </w:tcBorders>
            <w:hideMark/>
          </w:tcPr>
          <w:p w14:paraId="6EE34A0E" w14:textId="77777777" w:rsidR="00E73BC6" w:rsidRPr="005B5163" w:rsidRDefault="00E73BC6" w:rsidP="00E73BC6">
            <w:pPr>
              <w:rPr>
                <w:sz w:val="15"/>
                <w:szCs w:val="15"/>
              </w:rPr>
            </w:pPr>
            <w:r w:rsidRPr="005B5163">
              <w:rPr>
                <w:sz w:val="15"/>
                <w:szCs w:val="15"/>
              </w:rPr>
              <w:t>3 329</w:t>
            </w:r>
          </w:p>
        </w:tc>
        <w:tc>
          <w:tcPr>
            <w:tcW w:w="924" w:type="dxa"/>
            <w:tcBorders>
              <w:bottom w:val="nil"/>
            </w:tcBorders>
            <w:hideMark/>
          </w:tcPr>
          <w:p w14:paraId="209CE197"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 xml:space="preserve"> 200</w:t>
            </w:r>
          </w:p>
        </w:tc>
        <w:tc>
          <w:tcPr>
            <w:cnfStyle w:val="000010000000" w:firstRow="0" w:lastRow="0" w:firstColumn="0" w:lastColumn="0" w:oddVBand="1" w:evenVBand="0" w:oddHBand="0" w:evenHBand="0" w:firstRowFirstColumn="0" w:firstRowLastColumn="0" w:lastRowFirstColumn="0" w:lastRowLastColumn="0"/>
            <w:tcW w:w="1008" w:type="dxa"/>
            <w:tcBorders>
              <w:bottom w:val="nil"/>
            </w:tcBorders>
            <w:hideMark/>
          </w:tcPr>
          <w:p w14:paraId="3D8723EA" w14:textId="77777777" w:rsidR="00E73BC6" w:rsidRPr="005B5163" w:rsidRDefault="00E73BC6" w:rsidP="00E73BC6">
            <w:pPr>
              <w:rPr>
                <w:sz w:val="15"/>
                <w:szCs w:val="15"/>
              </w:rPr>
            </w:pPr>
            <w:r w:rsidRPr="005B5163">
              <w:rPr>
                <w:sz w:val="15"/>
                <w:szCs w:val="15"/>
              </w:rPr>
              <w:t>1 458</w:t>
            </w:r>
          </w:p>
        </w:tc>
        <w:tc>
          <w:tcPr>
            <w:tcW w:w="1058" w:type="dxa"/>
            <w:tcBorders>
              <w:bottom w:val="nil"/>
            </w:tcBorders>
            <w:hideMark/>
          </w:tcPr>
          <w:p w14:paraId="04799B7B"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11 901</w:t>
            </w:r>
          </w:p>
        </w:tc>
      </w:tr>
      <w:tr w:rsidR="00E73BC6" w:rsidRPr="005B5163" w14:paraId="316F030E"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bottom w:val="single" w:sz="6" w:space="0" w:color="auto"/>
            </w:tcBorders>
            <w:hideMark/>
          </w:tcPr>
          <w:p w14:paraId="0657AC8D" w14:textId="25D84B2B" w:rsidR="00E73BC6" w:rsidRPr="005B5163" w:rsidRDefault="00E73BC6" w:rsidP="00E73BC6">
            <w:pPr>
              <w:rPr>
                <w:sz w:val="15"/>
                <w:szCs w:val="15"/>
              </w:rPr>
            </w:pPr>
            <w:r w:rsidRPr="005B5163">
              <w:rPr>
                <w:sz w:val="15"/>
                <w:szCs w:val="15"/>
              </w:rPr>
              <w:t xml:space="preserve">Climate Change Research Centre </w:t>
            </w:r>
            <w:r w:rsidRPr="005B5163">
              <w:rPr>
                <w:sz w:val="15"/>
                <w:szCs w:val="15"/>
                <w:vertAlign w:val="superscript"/>
              </w:rPr>
              <w:t>(</w:t>
            </w:r>
            <w:r w:rsidR="00E8778A">
              <w:rPr>
                <w:sz w:val="15"/>
                <w:szCs w:val="15"/>
                <w:vertAlign w:val="superscript"/>
              </w:rPr>
              <w:t>l</w:t>
            </w:r>
            <w:r w:rsidRPr="005B5163">
              <w:rPr>
                <w:sz w:val="15"/>
                <w:szCs w:val="15"/>
                <w:vertAlign w:val="superscript"/>
              </w:rPr>
              <w:t>)</w:t>
            </w:r>
          </w:p>
        </w:tc>
        <w:tc>
          <w:tcPr>
            <w:cnfStyle w:val="000010000000" w:firstRow="0" w:lastRow="0" w:firstColumn="0" w:lastColumn="0" w:oddVBand="1" w:evenVBand="0" w:oddHBand="0" w:evenHBand="0" w:firstRowFirstColumn="0" w:firstRowLastColumn="0" w:lastRowFirstColumn="0" w:lastRowLastColumn="0"/>
            <w:tcW w:w="882" w:type="dxa"/>
            <w:tcBorders>
              <w:bottom w:val="single" w:sz="6" w:space="0" w:color="auto"/>
            </w:tcBorders>
            <w:hideMark/>
          </w:tcPr>
          <w:p w14:paraId="6C834B9A" w14:textId="77777777" w:rsidR="00E73BC6" w:rsidRPr="005B5163" w:rsidRDefault="00E73BC6" w:rsidP="00E73BC6">
            <w:pPr>
              <w:rPr>
                <w:sz w:val="15"/>
                <w:szCs w:val="15"/>
              </w:rPr>
            </w:pPr>
            <w:r w:rsidRPr="005B5163">
              <w:rPr>
                <w:sz w:val="15"/>
                <w:szCs w:val="15"/>
              </w:rPr>
              <w:t>1 685</w:t>
            </w:r>
          </w:p>
        </w:tc>
        <w:tc>
          <w:tcPr>
            <w:tcW w:w="924" w:type="dxa"/>
            <w:tcBorders>
              <w:bottom w:val="single" w:sz="6" w:space="0" w:color="auto"/>
            </w:tcBorders>
            <w:hideMark/>
          </w:tcPr>
          <w:p w14:paraId="03F83D7F"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22" w:type="dxa"/>
            <w:tcBorders>
              <w:bottom w:val="single" w:sz="6" w:space="0" w:color="auto"/>
            </w:tcBorders>
            <w:hideMark/>
          </w:tcPr>
          <w:p w14:paraId="655BF000" w14:textId="77777777" w:rsidR="00E73BC6" w:rsidRPr="005B5163" w:rsidRDefault="00E73BC6" w:rsidP="00E73BC6">
            <w:pPr>
              <w:rPr>
                <w:sz w:val="15"/>
                <w:szCs w:val="15"/>
              </w:rPr>
            </w:pPr>
            <w:r w:rsidRPr="005B5163">
              <w:rPr>
                <w:sz w:val="15"/>
                <w:szCs w:val="15"/>
              </w:rPr>
              <w:t xml:space="preserve"> 579</w:t>
            </w:r>
          </w:p>
        </w:tc>
        <w:tc>
          <w:tcPr>
            <w:tcW w:w="1063" w:type="dxa"/>
            <w:tcBorders>
              <w:bottom w:val="single" w:sz="6" w:space="0" w:color="auto"/>
            </w:tcBorders>
            <w:hideMark/>
          </w:tcPr>
          <w:p w14:paraId="1313190D"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8 035</w:t>
            </w:r>
          </w:p>
        </w:tc>
        <w:tc>
          <w:tcPr>
            <w:cnfStyle w:val="000010000000" w:firstRow="0" w:lastRow="0" w:firstColumn="0" w:lastColumn="0" w:oddVBand="1" w:evenVBand="0" w:oddHBand="0" w:evenHBand="0" w:firstRowFirstColumn="0" w:firstRowLastColumn="0" w:lastRowFirstColumn="0" w:lastRowLastColumn="0"/>
            <w:tcW w:w="896" w:type="dxa"/>
            <w:tcBorders>
              <w:bottom w:val="single" w:sz="6" w:space="0" w:color="auto"/>
            </w:tcBorders>
            <w:hideMark/>
          </w:tcPr>
          <w:p w14:paraId="5EB4D486" w14:textId="77777777" w:rsidR="00E73BC6" w:rsidRPr="005B5163" w:rsidRDefault="00E73BC6" w:rsidP="00E73BC6">
            <w:pPr>
              <w:rPr>
                <w:sz w:val="15"/>
                <w:szCs w:val="15"/>
              </w:rPr>
            </w:pPr>
            <w:r w:rsidRPr="005B5163">
              <w:rPr>
                <w:sz w:val="15"/>
                <w:szCs w:val="15"/>
              </w:rPr>
              <w:t>1 685</w:t>
            </w:r>
          </w:p>
        </w:tc>
        <w:tc>
          <w:tcPr>
            <w:tcW w:w="924" w:type="dxa"/>
            <w:tcBorders>
              <w:bottom w:val="single" w:sz="6" w:space="0" w:color="auto"/>
            </w:tcBorders>
            <w:hideMark/>
          </w:tcPr>
          <w:p w14:paraId="5A49F97C"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w:t>
            </w:r>
          </w:p>
        </w:tc>
        <w:tc>
          <w:tcPr>
            <w:cnfStyle w:val="000010000000" w:firstRow="0" w:lastRow="0" w:firstColumn="0" w:lastColumn="0" w:oddVBand="1" w:evenVBand="0" w:oddHBand="0" w:evenHBand="0" w:firstRowFirstColumn="0" w:firstRowLastColumn="0" w:lastRowFirstColumn="0" w:lastRowLastColumn="0"/>
            <w:tcW w:w="1008" w:type="dxa"/>
            <w:tcBorders>
              <w:bottom w:val="single" w:sz="6" w:space="0" w:color="auto"/>
            </w:tcBorders>
            <w:hideMark/>
          </w:tcPr>
          <w:p w14:paraId="62F4FDF6" w14:textId="77777777" w:rsidR="00E73BC6" w:rsidRPr="005B5163" w:rsidRDefault="00E73BC6" w:rsidP="00E73BC6">
            <w:pPr>
              <w:rPr>
                <w:sz w:val="15"/>
                <w:szCs w:val="15"/>
              </w:rPr>
            </w:pPr>
            <w:r w:rsidRPr="005B5163">
              <w:rPr>
                <w:sz w:val="15"/>
                <w:szCs w:val="15"/>
              </w:rPr>
              <w:t xml:space="preserve"> 534</w:t>
            </w:r>
          </w:p>
        </w:tc>
        <w:tc>
          <w:tcPr>
            <w:tcW w:w="1058" w:type="dxa"/>
            <w:tcBorders>
              <w:bottom w:val="single" w:sz="6" w:space="0" w:color="auto"/>
            </w:tcBorders>
            <w:hideMark/>
          </w:tcPr>
          <w:p w14:paraId="6BBFA021" w14:textId="77777777" w:rsidR="00E73BC6" w:rsidRPr="005B5163" w:rsidRDefault="00E73BC6" w:rsidP="00E73BC6">
            <w:pPr>
              <w:cnfStyle w:val="000000000000" w:firstRow="0" w:lastRow="0" w:firstColumn="0" w:lastColumn="0" w:oddVBand="0" w:evenVBand="0" w:oddHBand="0" w:evenHBand="0" w:firstRowFirstColumn="0" w:firstRowLastColumn="0" w:lastRowFirstColumn="0" w:lastRowLastColumn="0"/>
              <w:rPr>
                <w:sz w:val="15"/>
                <w:szCs w:val="15"/>
              </w:rPr>
            </w:pPr>
            <w:r w:rsidRPr="005B5163">
              <w:rPr>
                <w:sz w:val="15"/>
                <w:szCs w:val="15"/>
              </w:rPr>
              <w:t>8 035</w:t>
            </w:r>
          </w:p>
        </w:tc>
      </w:tr>
      <w:tr w:rsidR="00E73BC6" w:rsidRPr="001D5A4D" w14:paraId="2186ACB1" w14:textId="77777777" w:rsidTr="001D5A4D">
        <w:trPr>
          <w:cantSplit w:val="0"/>
        </w:trPr>
        <w:tc>
          <w:tcPr>
            <w:cnfStyle w:val="001000000000" w:firstRow="0" w:lastRow="0" w:firstColumn="1" w:lastColumn="0" w:oddVBand="0" w:evenVBand="0" w:oddHBand="0" w:evenHBand="0" w:firstRowFirstColumn="0" w:firstRowLastColumn="0" w:lastRowFirstColumn="0" w:lastRowLastColumn="0"/>
            <w:tcW w:w="1862" w:type="dxa"/>
            <w:tcBorders>
              <w:top w:val="single" w:sz="6" w:space="0" w:color="auto"/>
            </w:tcBorders>
            <w:hideMark/>
          </w:tcPr>
          <w:p w14:paraId="0AD50DAD" w14:textId="77777777" w:rsidR="00E73BC6" w:rsidRPr="001D5A4D" w:rsidRDefault="00E73BC6" w:rsidP="00E73BC6">
            <w:pPr>
              <w:rPr>
                <w:b/>
                <w:bCs/>
                <w:sz w:val="15"/>
                <w:szCs w:val="15"/>
              </w:rPr>
            </w:pPr>
            <w:r w:rsidRPr="001D5A4D">
              <w:rPr>
                <w:b/>
                <w:bCs/>
                <w:sz w:val="15"/>
                <w:szCs w:val="15"/>
              </w:rPr>
              <w:t>Subtotal</w:t>
            </w:r>
          </w:p>
        </w:tc>
        <w:tc>
          <w:tcPr>
            <w:cnfStyle w:val="000010000000" w:firstRow="0" w:lastRow="0" w:firstColumn="0" w:lastColumn="0" w:oddVBand="1" w:evenVBand="0" w:oddHBand="0" w:evenHBand="0" w:firstRowFirstColumn="0" w:firstRowLastColumn="0" w:lastRowFirstColumn="0" w:lastRowLastColumn="0"/>
            <w:tcW w:w="882" w:type="dxa"/>
            <w:tcBorders>
              <w:top w:val="single" w:sz="6" w:space="0" w:color="auto"/>
            </w:tcBorders>
            <w:hideMark/>
          </w:tcPr>
          <w:p w14:paraId="2A7A544E" w14:textId="77777777" w:rsidR="00E73BC6" w:rsidRPr="001D5A4D" w:rsidRDefault="00E73BC6" w:rsidP="00E73BC6">
            <w:pPr>
              <w:rPr>
                <w:b/>
                <w:bCs/>
                <w:sz w:val="15"/>
                <w:szCs w:val="15"/>
              </w:rPr>
            </w:pPr>
            <w:r w:rsidRPr="001D5A4D">
              <w:rPr>
                <w:b/>
                <w:bCs/>
                <w:sz w:val="15"/>
                <w:szCs w:val="15"/>
              </w:rPr>
              <w:t>5 014</w:t>
            </w:r>
          </w:p>
        </w:tc>
        <w:tc>
          <w:tcPr>
            <w:tcW w:w="924" w:type="dxa"/>
            <w:tcBorders>
              <w:top w:val="single" w:sz="6" w:space="0" w:color="auto"/>
            </w:tcBorders>
            <w:hideMark/>
          </w:tcPr>
          <w:p w14:paraId="3200FF7D"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 xml:space="preserve"> 200</w:t>
            </w:r>
          </w:p>
        </w:tc>
        <w:tc>
          <w:tcPr>
            <w:cnfStyle w:val="000010000000" w:firstRow="0" w:lastRow="0" w:firstColumn="0" w:lastColumn="0" w:oddVBand="1" w:evenVBand="0" w:oddHBand="0" w:evenHBand="0" w:firstRowFirstColumn="0" w:firstRowLastColumn="0" w:lastRowFirstColumn="0" w:lastRowLastColumn="0"/>
            <w:tcW w:w="1022" w:type="dxa"/>
            <w:tcBorders>
              <w:top w:val="single" w:sz="6" w:space="0" w:color="auto"/>
            </w:tcBorders>
            <w:hideMark/>
          </w:tcPr>
          <w:p w14:paraId="6B563F5D" w14:textId="77777777" w:rsidR="00E73BC6" w:rsidRPr="001D5A4D" w:rsidRDefault="00E73BC6" w:rsidP="00E73BC6">
            <w:pPr>
              <w:rPr>
                <w:b/>
                <w:bCs/>
                <w:sz w:val="15"/>
                <w:szCs w:val="15"/>
              </w:rPr>
            </w:pPr>
            <w:r w:rsidRPr="001D5A4D">
              <w:rPr>
                <w:b/>
                <w:bCs/>
                <w:sz w:val="15"/>
                <w:szCs w:val="15"/>
              </w:rPr>
              <w:t>2 148</w:t>
            </w:r>
          </w:p>
        </w:tc>
        <w:tc>
          <w:tcPr>
            <w:tcW w:w="1063" w:type="dxa"/>
            <w:tcBorders>
              <w:top w:val="single" w:sz="6" w:space="0" w:color="auto"/>
            </w:tcBorders>
            <w:hideMark/>
          </w:tcPr>
          <w:p w14:paraId="66C9D4A2"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19 936</w:t>
            </w:r>
          </w:p>
        </w:tc>
        <w:tc>
          <w:tcPr>
            <w:cnfStyle w:val="000010000000" w:firstRow="0" w:lastRow="0" w:firstColumn="0" w:lastColumn="0" w:oddVBand="1" w:evenVBand="0" w:oddHBand="0" w:evenHBand="0" w:firstRowFirstColumn="0" w:firstRowLastColumn="0" w:lastRowFirstColumn="0" w:lastRowLastColumn="0"/>
            <w:tcW w:w="896" w:type="dxa"/>
            <w:tcBorders>
              <w:top w:val="single" w:sz="6" w:space="0" w:color="auto"/>
            </w:tcBorders>
            <w:hideMark/>
          </w:tcPr>
          <w:p w14:paraId="67EF42CF" w14:textId="77777777" w:rsidR="00E73BC6" w:rsidRPr="001D5A4D" w:rsidRDefault="00E73BC6" w:rsidP="00E73BC6">
            <w:pPr>
              <w:rPr>
                <w:b/>
                <w:bCs/>
                <w:sz w:val="15"/>
                <w:szCs w:val="15"/>
              </w:rPr>
            </w:pPr>
            <w:r w:rsidRPr="001D5A4D">
              <w:rPr>
                <w:b/>
                <w:bCs/>
                <w:sz w:val="15"/>
                <w:szCs w:val="15"/>
              </w:rPr>
              <w:t>5 014</w:t>
            </w:r>
          </w:p>
        </w:tc>
        <w:tc>
          <w:tcPr>
            <w:tcW w:w="924" w:type="dxa"/>
            <w:tcBorders>
              <w:top w:val="single" w:sz="6" w:space="0" w:color="auto"/>
            </w:tcBorders>
            <w:hideMark/>
          </w:tcPr>
          <w:p w14:paraId="60E2F7FB"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 xml:space="preserve"> 200</w:t>
            </w:r>
          </w:p>
        </w:tc>
        <w:tc>
          <w:tcPr>
            <w:cnfStyle w:val="000010000000" w:firstRow="0" w:lastRow="0" w:firstColumn="0" w:lastColumn="0" w:oddVBand="1" w:evenVBand="0" w:oddHBand="0" w:evenHBand="0" w:firstRowFirstColumn="0" w:firstRowLastColumn="0" w:lastRowFirstColumn="0" w:lastRowLastColumn="0"/>
            <w:tcW w:w="1008" w:type="dxa"/>
            <w:tcBorders>
              <w:top w:val="single" w:sz="6" w:space="0" w:color="auto"/>
            </w:tcBorders>
            <w:hideMark/>
          </w:tcPr>
          <w:p w14:paraId="7E5050E4" w14:textId="77777777" w:rsidR="00E73BC6" w:rsidRPr="001D5A4D" w:rsidRDefault="00E73BC6" w:rsidP="00E73BC6">
            <w:pPr>
              <w:rPr>
                <w:b/>
                <w:bCs/>
                <w:sz w:val="15"/>
                <w:szCs w:val="15"/>
              </w:rPr>
            </w:pPr>
            <w:r w:rsidRPr="001D5A4D">
              <w:rPr>
                <w:b/>
                <w:bCs/>
                <w:sz w:val="15"/>
                <w:szCs w:val="15"/>
              </w:rPr>
              <w:t>1 992</w:t>
            </w:r>
          </w:p>
        </w:tc>
        <w:tc>
          <w:tcPr>
            <w:tcW w:w="1058" w:type="dxa"/>
            <w:tcBorders>
              <w:top w:val="single" w:sz="6" w:space="0" w:color="auto"/>
            </w:tcBorders>
            <w:hideMark/>
          </w:tcPr>
          <w:p w14:paraId="6A3C2C91" w14:textId="77777777" w:rsidR="00E73BC6" w:rsidRPr="001D5A4D" w:rsidRDefault="00E73BC6" w:rsidP="00E73BC6">
            <w:pPr>
              <w:cnfStyle w:val="000000000000" w:firstRow="0" w:lastRow="0" w:firstColumn="0" w:lastColumn="0" w:oddVBand="0" w:evenVBand="0" w:oddHBand="0" w:evenHBand="0" w:firstRowFirstColumn="0" w:firstRowLastColumn="0" w:lastRowFirstColumn="0" w:lastRowLastColumn="0"/>
              <w:rPr>
                <w:b/>
                <w:bCs/>
                <w:sz w:val="15"/>
                <w:szCs w:val="15"/>
              </w:rPr>
            </w:pPr>
            <w:r w:rsidRPr="001D5A4D">
              <w:rPr>
                <w:b/>
                <w:bCs/>
                <w:sz w:val="15"/>
                <w:szCs w:val="15"/>
              </w:rPr>
              <w:t>19 936</w:t>
            </w:r>
          </w:p>
        </w:tc>
      </w:tr>
      <w:tr w:rsidR="00E73BC6" w:rsidRPr="005B5163" w14:paraId="15CC974A" w14:textId="77777777" w:rsidTr="001D5A4D">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62" w:type="dxa"/>
            <w:hideMark/>
          </w:tcPr>
          <w:p w14:paraId="469BB900" w14:textId="77777777" w:rsidR="00E73BC6" w:rsidRPr="005B5163" w:rsidRDefault="00E73BC6" w:rsidP="00E73BC6">
            <w:pPr>
              <w:rPr>
                <w:sz w:val="15"/>
                <w:szCs w:val="15"/>
              </w:rPr>
            </w:pPr>
            <w:r w:rsidRPr="005B5163">
              <w:rPr>
                <w:sz w:val="15"/>
                <w:szCs w:val="15"/>
              </w:rPr>
              <w:t>Total commitments for PPPs</w:t>
            </w:r>
          </w:p>
        </w:tc>
        <w:tc>
          <w:tcPr>
            <w:cnfStyle w:val="000010000000" w:firstRow="0" w:lastRow="0" w:firstColumn="0" w:lastColumn="0" w:oddVBand="1" w:evenVBand="0" w:oddHBand="0" w:evenHBand="0" w:firstRowFirstColumn="0" w:firstRowLastColumn="0" w:lastRowFirstColumn="0" w:lastRowLastColumn="0"/>
            <w:tcW w:w="882" w:type="dxa"/>
            <w:hideMark/>
          </w:tcPr>
          <w:p w14:paraId="5F14FF67" w14:textId="758CD98D" w:rsidR="00E73BC6" w:rsidRPr="005B5163" w:rsidRDefault="00C878D8" w:rsidP="00E73BC6">
            <w:pPr>
              <w:rPr>
                <w:sz w:val="15"/>
                <w:szCs w:val="15"/>
              </w:rPr>
            </w:pPr>
            <w:r>
              <w:rPr>
                <w:sz w:val="15"/>
                <w:szCs w:val="15"/>
              </w:rPr>
              <w:t>5 014</w:t>
            </w:r>
          </w:p>
        </w:tc>
        <w:tc>
          <w:tcPr>
            <w:tcW w:w="924" w:type="dxa"/>
            <w:hideMark/>
          </w:tcPr>
          <w:p w14:paraId="4396FA6B" w14:textId="77777777" w:rsidR="00E73BC6" w:rsidRPr="005B5163" w:rsidRDefault="00E73BC6" w:rsidP="00E73BC6">
            <w:pPr>
              <w:cnfStyle w:val="010000000000" w:firstRow="0" w:lastRow="1" w:firstColumn="0" w:lastColumn="0" w:oddVBand="0" w:evenVBand="0" w:oddHBand="0" w:evenHBand="0" w:firstRowFirstColumn="0" w:firstRowLastColumn="0" w:lastRowFirstColumn="0" w:lastRowLastColumn="0"/>
              <w:rPr>
                <w:sz w:val="15"/>
                <w:szCs w:val="15"/>
              </w:rPr>
            </w:pPr>
            <w:r w:rsidRPr="005B5163">
              <w:rPr>
                <w:sz w:val="15"/>
                <w:szCs w:val="15"/>
              </w:rPr>
              <w:t xml:space="preserve"> 200</w:t>
            </w:r>
          </w:p>
        </w:tc>
        <w:tc>
          <w:tcPr>
            <w:cnfStyle w:val="000010000000" w:firstRow="0" w:lastRow="0" w:firstColumn="0" w:lastColumn="0" w:oddVBand="1" w:evenVBand="0" w:oddHBand="0" w:evenHBand="0" w:firstRowFirstColumn="0" w:firstRowLastColumn="0" w:lastRowFirstColumn="0" w:lastRowLastColumn="0"/>
            <w:tcW w:w="1022" w:type="dxa"/>
            <w:hideMark/>
          </w:tcPr>
          <w:p w14:paraId="1211B935" w14:textId="77777777" w:rsidR="00E73BC6" w:rsidRPr="005B5163" w:rsidRDefault="00E73BC6" w:rsidP="00E73BC6">
            <w:pPr>
              <w:rPr>
                <w:sz w:val="15"/>
                <w:szCs w:val="15"/>
              </w:rPr>
            </w:pPr>
            <w:r w:rsidRPr="005B5163">
              <w:rPr>
                <w:sz w:val="15"/>
                <w:szCs w:val="15"/>
              </w:rPr>
              <w:t>9 822</w:t>
            </w:r>
          </w:p>
        </w:tc>
        <w:tc>
          <w:tcPr>
            <w:tcW w:w="1063" w:type="dxa"/>
            <w:hideMark/>
          </w:tcPr>
          <w:p w14:paraId="4CFAF407" w14:textId="77777777" w:rsidR="00E73BC6" w:rsidRPr="005B5163" w:rsidRDefault="00E73BC6" w:rsidP="00E73BC6">
            <w:pPr>
              <w:cnfStyle w:val="010000000000" w:firstRow="0" w:lastRow="1" w:firstColumn="0" w:lastColumn="0" w:oddVBand="0" w:evenVBand="0" w:oddHBand="0" w:evenHBand="0" w:firstRowFirstColumn="0" w:firstRowLastColumn="0" w:lastRowFirstColumn="0" w:lastRowLastColumn="0"/>
              <w:rPr>
                <w:sz w:val="15"/>
                <w:szCs w:val="15"/>
              </w:rPr>
            </w:pPr>
            <w:r w:rsidRPr="005B5163">
              <w:rPr>
                <w:sz w:val="15"/>
                <w:szCs w:val="15"/>
              </w:rPr>
              <w:t>28 826</w:t>
            </w:r>
          </w:p>
        </w:tc>
        <w:tc>
          <w:tcPr>
            <w:cnfStyle w:val="000010000000" w:firstRow="0" w:lastRow="0" w:firstColumn="0" w:lastColumn="0" w:oddVBand="1" w:evenVBand="0" w:oddHBand="0" w:evenHBand="0" w:firstRowFirstColumn="0" w:firstRowLastColumn="0" w:lastRowFirstColumn="0" w:lastRowLastColumn="0"/>
            <w:tcW w:w="896" w:type="dxa"/>
            <w:hideMark/>
          </w:tcPr>
          <w:p w14:paraId="52709F36" w14:textId="06A27DB3" w:rsidR="00E73BC6" w:rsidRPr="005B5163" w:rsidRDefault="00C878D8" w:rsidP="00E73BC6">
            <w:pPr>
              <w:rPr>
                <w:sz w:val="15"/>
                <w:szCs w:val="15"/>
              </w:rPr>
            </w:pPr>
            <w:r>
              <w:rPr>
                <w:sz w:val="15"/>
                <w:szCs w:val="15"/>
              </w:rPr>
              <w:t>5 014</w:t>
            </w:r>
          </w:p>
        </w:tc>
        <w:tc>
          <w:tcPr>
            <w:tcW w:w="924" w:type="dxa"/>
            <w:hideMark/>
          </w:tcPr>
          <w:p w14:paraId="4598BF52" w14:textId="77777777" w:rsidR="00E73BC6" w:rsidRPr="005B5163" w:rsidRDefault="00E73BC6" w:rsidP="00E73BC6">
            <w:pPr>
              <w:cnfStyle w:val="010000000000" w:firstRow="0" w:lastRow="1" w:firstColumn="0" w:lastColumn="0" w:oddVBand="0" w:evenVBand="0" w:oddHBand="0" w:evenHBand="0" w:firstRowFirstColumn="0" w:firstRowLastColumn="0" w:lastRowFirstColumn="0" w:lastRowLastColumn="0"/>
              <w:rPr>
                <w:sz w:val="15"/>
                <w:szCs w:val="15"/>
              </w:rPr>
            </w:pPr>
            <w:r w:rsidRPr="005B5163">
              <w:rPr>
                <w:sz w:val="15"/>
                <w:szCs w:val="15"/>
              </w:rPr>
              <w:t xml:space="preserve"> 200</w:t>
            </w:r>
          </w:p>
        </w:tc>
        <w:tc>
          <w:tcPr>
            <w:cnfStyle w:val="000010000000" w:firstRow="0" w:lastRow="0" w:firstColumn="0" w:lastColumn="0" w:oddVBand="1" w:evenVBand="0" w:oddHBand="0" w:evenHBand="0" w:firstRowFirstColumn="0" w:firstRowLastColumn="0" w:lastRowFirstColumn="0" w:lastRowLastColumn="0"/>
            <w:tcW w:w="1008" w:type="dxa"/>
            <w:hideMark/>
          </w:tcPr>
          <w:p w14:paraId="0FF08B6D" w14:textId="77777777" w:rsidR="00E73BC6" w:rsidRPr="005B5163" w:rsidRDefault="00E73BC6" w:rsidP="00E73BC6">
            <w:pPr>
              <w:rPr>
                <w:sz w:val="15"/>
                <w:szCs w:val="15"/>
              </w:rPr>
            </w:pPr>
            <w:r w:rsidRPr="005B5163">
              <w:rPr>
                <w:sz w:val="15"/>
                <w:szCs w:val="15"/>
              </w:rPr>
              <w:t>21 073</w:t>
            </w:r>
          </w:p>
        </w:tc>
        <w:tc>
          <w:tcPr>
            <w:tcW w:w="1058" w:type="dxa"/>
            <w:hideMark/>
          </w:tcPr>
          <w:p w14:paraId="1A2197E3" w14:textId="77777777" w:rsidR="00E73BC6" w:rsidRPr="005B5163" w:rsidRDefault="00E73BC6" w:rsidP="00E73BC6">
            <w:pPr>
              <w:cnfStyle w:val="010000000000" w:firstRow="0" w:lastRow="1" w:firstColumn="0" w:lastColumn="0" w:oddVBand="0" w:evenVBand="0" w:oddHBand="0" w:evenHBand="0" w:firstRowFirstColumn="0" w:firstRowLastColumn="0" w:lastRowFirstColumn="0" w:lastRowLastColumn="0"/>
              <w:rPr>
                <w:sz w:val="15"/>
                <w:szCs w:val="15"/>
              </w:rPr>
            </w:pPr>
            <w:r w:rsidRPr="005B5163">
              <w:rPr>
                <w:sz w:val="15"/>
                <w:szCs w:val="15"/>
              </w:rPr>
              <w:t>42 832</w:t>
            </w:r>
          </w:p>
        </w:tc>
      </w:tr>
    </w:tbl>
    <w:p w14:paraId="64D4B1B8" w14:textId="77777777" w:rsidR="00E73BC6" w:rsidRPr="00940E38" w:rsidRDefault="00E73BC6" w:rsidP="00E73BC6">
      <w:pPr>
        <w:pStyle w:val="Note"/>
      </w:pPr>
      <w:r w:rsidRPr="00940E38">
        <w:t xml:space="preserve">Notes: </w:t>
      </w:r>
    </w:p>
    <w:p w14:paraId="4EB2D6C1" w14:textId="23DDB231" w:rsidR="00E73BC6" w:rsidRPr="00940E38" w:rsidRDefault="00E73BC6" w:rsidP="00E73BC6">
      <w:pPr>
        <w:pStyle w:val="Note"/>
      </w:pPr>
      <w:bookmarkStart w:id="329" w:name="_Hlk42679863"/>
      <w:r w:rsidRPr="00940E38">
        <w:t>(a)</w:t>
      </w:r>
      <w:r w:rsidRPr="00940E38">
        <w:tab/>
        <w:t xml:space="preserve">The present values of the </w:t>
      </w:r>
      <w:r>
        <w:t>lease liability</w:t>
      </w:r>
      <w:r w:rsidRPr="00940E38">
        <w:t xml:space="preserve"> for commissioned PPPs are recognised on the balance sheet </w:t>
      </w:r>
      <w:r w:rsidR="00302B58">
        <w:t xml:space="preserve">– Please refer to Note 7.2 </w:t>
      </w:r>
      <w:r w:rsidRPr="00940E38">
        <w:t>(not disclosed as commitments).</w:t>
      </w:r>
    </w:p>
    <w:p w14:paraId="3DE58E11" w14:textId="77777777" w:rsidR="00E73BC6" w:rsidRPr="00940E38" w:rsidRDefault="00E73BC6" w:rsidP="00E73BC6">
      <w:pPr>
        <w:pStyle w:val="Note"/>
      </w:pPr>
      <w:r w:rsidRPr="00940E38">
        <w:t>(b)</w:t>
      </w:r>
      <w:r w:rsidRPr="00940E38">
        <w:tab/>
        <w:t xml:space="preserve">The discounted values of the </w:t>
      </w:r>
      <w:r>
        <w:t>lease liability</w:t>
      </w:r>
      <w:r w:rsidRPr="00940E38">
        <w:t xml:space="preserve"> for uncommissioned PPPs have been discounted to the expected dates of commissioning and the present values of other commitments have been discounted to 30 June of the respective financial years. After adjusting for GST, the discounted values of </w:t>
      </w:r>
      <w:r>
        <w:t>lease liability</w:t>
      </w:r>
      <w:r w:rsidRPr="00940E38">
        <w:t xml:space="preserve"> reflect the expected impact on the balance sheet when the PPPs are commissioned.</w:t>
      </w:r>
    </w:p>
    <w:p w14:paraId="2A8807DB" w14:textId="2A950273" w:rsidR="00E73BC6" w:rsidRPr="00940E38" w:rsidRDefault="00E73BC6" w:rsidP="00E73BC6">
      <w:pPr>
        <w:pStyle w:val="Note"/>
      </w:pPr>
      <w:r w:rsidRPr="00940E38">
        <w:t>(</w:t>
      </w:r>
      <w:r w:rsidR="00302B58">
        <w:t>c</w:t>
      </w:r>
      <w:r w:rsidRPr="00940E38">
        <w:t>)</w:t>
      </w:r>
      <w:r w:rsidRPr="00940E38">
        <w:tab/>
        <w:t>The year</w:t>
      </w:r>
      <w:r w:rsidR="00FC20C2">
        <w:t>-</w:t>
      </w:r>
      <w:r w:rsidRPr="00940E38">
        <w:t>on</w:t>
      </w:r>
      <w:r w:rsidR="00FC20C2">
        <w:t>-</w:t>
      </w:r>
      <w:r w:rsidRPr="00940E38">
        <w:t>year reduction in the nominal amounts of the other commitments reflects the payments made.</w:t>
      </w:r>
    </w:p>
    <w:p w14:paraId="3FA222B1" w14:textId="53A54E38" w:rsidR="00E73BC6" w:rsidRPr="00940E38" w:rsidRDefault="00E73BC6" w:rsidP="00E73BC6">
      <w:pPr>
        <w:pStyle w:val="Note"/>
      </w:pPr>
      <w:r w:rsidRPr="00940E38">
        <w:t>(</w:t>
      </w:r>
      <w:r w:rsidR="00302B58">
        <w:t>d</w:t>
      </w:r>
      <w:r w:rsidRPr="00940E38">
        <w:t>)</w:t>
      </w:r>
      <w:r w:rsidRPr="00940E38">
        <w:tab/>
        <w:t>The year</w:t>
      </w:r>
      <w:r w:rsidR="00FC20C2">
        <w:t>-</w:t>
      </w:r>
      <w:r w:rsidRPr="00940E38">
        <w:t>on</w:t>
      </w:r>
      <w:r w:rsidR="00FC20C2">
        <w:t>-</w:t>
      </w:r>
      <w:r w:rsidRPr="00940E38">
        <w:t>year reduction in the present values of other commitments reflects payments, offset by the impact of one fewer year used for discounting.</w:t>
      </w:r>
    </w:p>
    <w:p w14:paraId="4A19BABD" w14:textId="453CF627" w:rsidR="00E73BC6" w:rsidRPr="00940E38" w:rsidRDefault="00E73BC6" w:rsidP="00E73BC6">
      <w:pPr>
        <w:pStyle w:val="Note"/>
      </w:pPr>
      <w:r w:rsidRPr="00940E38">
        <w:t>(</w:t>
      </w:r>
      <w:r w:rsidR="00302B58">
        <w:t>e</w:t>
      </w:r>
      <w:r w:rsidRPr="00940E38">
        <w:t>)</w:t>
      </w:r>
      <w:r w:rsidRPr="00940E38">
        <w:tab/>
        <w:t xml:space="preserve">The table discloses only other operating and maintenance commitments for the IT&amp;T system project and the Biotech Research Centre project. </w:t>
      </w:r>
    </w:p>
    <w:p w14:paraId="581DC7B7" w14:textId="5C93B070" w:rsidR="00E73BC6" w:rsidRPr="00940E38" w:rsidRDefault="00E73BC6" w:rsidP="00E73BC6">
      <w:pPr>
        <w:pStyle w:val="Note"/>
      </w:pPr>
      <w:r w:rsidRPr="00940E38">
        <w:t>(</w:t>
      </w:r>
      <w:r w:rsidR="003B08E2">
        <w:t>f</w:t>
      </w:r>
      <w:r w:rsidRPr="00940E38">
        <w:t>)</w:t>
      </w:r>
      <w:r w:rsidRPr="00940E38">
        <w:tab/>
        <w:t xml:space="preserve">The discounted values of the </w:t>
      </w:r>
      <w:r>
        <w:t>lease liability</w:t>
      </w:r>
      <w:r w:rsidRPr="00940E38">
        <w:t xml:space="preserve"> have not been totalled for the uncommissioned PPPs due to individual PPPs having different expected dates of commissioning.</w:t>
      </w:r>
    </w:p>
    <w:p w14:paraId="09839645" w14:textId="46590440" w:rsidR="00E73BC6" w:rsidRPr="00940E38" w:rsidRDefault="00E73BC6" w:rsidP="00E73BC6">
      <w:pPr>
        <w:pStyle w:val="Note"/>
      </w:pPr>
      <w:r w:rsidRPr="00940E38">
        <w:t>(</w:t>
      </w:r>
      <w:r w:rsidR="003B08E2">
        <w:t>g</w:t>
      </w:r>
      <w:r w:rsidRPr="00940E38">
        <w:t>)</w:t>
      </w:r>
      <w:r w:rsidRPr="00940E38">
        <w:tab/>
        <w:t>The year</w:t>
      </w:r>
      <w:r w:rsidR="00FC20C2">
        <w:t>-</w:t>
      </w:r>
      <w:r w:rsidRPr="00940E38">
        <w:t>on</w:t>
      </w:r>
      <w:r w:rsidR="00FC20C2">
        <w:t>-</w:t>
      </w:r>
      <w:r w:rsidRPr="00940E38">
        <w:t>year increase in the present values of the other commitments for uncommissioned projects is due to one less year used for discounting.</w:t>
      </w:r>
    </w:p>
    <w:p w14:paraId="18287FEE" w14:textId="327BEE01" w:rsidR="00E73BC6" w:rsidRPr="00940E38" w:rsidRDefault="00E73BC6" w:rsidP="00E73BC6">
      <w:pPr>
        <w:pStyle w:val="Note"/>
      </w:pPr>
      <w:r w:rsidRPr="00940E38">
        <w:t>(</w:t>
      </w:r>
      <w:r w:rsidR="003B08E2">
        <w:t>h</w:t>
      </w:r>
      <w:r w:rsidRPr="00940E38">
        <w:t>)</w:t>
      </w:r>
      <w:r w:rsidRPr="00940E38">
        <w:tab/>
        <w:t xml:space="preserve">The total commitments will not equal the sum of the </w:t>
      </w:r>
      <w:r>
        <w:t>lease liability</w:t>
      </w:r>
      <w:r w:rsidRPr="00940E38">
        <w:t xml:space="preserve"> and other commitments because they are discounted, whereas total commitments are at nominal value.</w:t>
      </w:r>
    </w:p>
    <w:p w14:paraId="64C07D0A" w14:textId="098ACF2B" w:rsidR="00E73BC6" w:rsidRPr="0077490D" w:rsidRDefault="00E73BC6" w:rsidP="00E73BC6">
      <w:pPr>
        <w:pStyle w:val="Note"/>
      </w:pPr>
      <w:r w:rsidRPr="00940E38">
        <w:t>(</w:t>
      </w:r>
      <w:proofErr w:type="spellStart"/>
      <w:r w:rsidR="003B08E2">
        <w:t>i</w:t>
      </w:r>
      <w:proofErr w:type="spellEnd"/>
      <w:r w:rsidRPr="00940E38">
        <w:t>)</w:t>
      </w:r>
      <w:r w:rsidRPr="00940E38">
        <w:tab/>
      </w:r>
      <w:r w:rsidRPr="0077490D">
        <w:t xml:space="preserve">On 16 September 2019, the Department </w:t>
      </w:r>
      <w:proofErr w:type="gramStart"/>
      <w:r w:rsidRPr="0077490D">
        <w:t>entered into</w:t>
      </w:r>
      <w:proofErr w:type="gramEnd"/>
      <w:r w:rsidRPr="0077490D">
        <w:t xml:space="preserve"> a contract with IT Solutions Ltd to construct and maintain new IT training schools. The contract term is 30 years.</w:t>
      </w:r>
    </w:p>
    <w:p w14:paraId="0CED7700" w14:textId="3CFAB960" w:rsidR="00E73BC6" w:rsidRDefault="00E73BC6" w:rsidP="00E73BC6">
      <w:pPr>
        <w:pStyle w:val="Note"/>
        <w:ind w:left="0" w:firstLine="0"/>
      </w:pPr>
      <w:r w:rsidRPr="0077490D">
        <w:t>(</w:t>
      </w:r>
      <w:r w:rsidR="00E8778A">
        <w:t>j</w:t>
      </w:r>
      <w:r w:rsidRPr="0077490D">
        <w:t>)</w:t>
      </w:r>
      <w:r w:rsidR="005B5163">
        <w:tab/>
      </w:r>
      <w:r w:rsidRPr="0077490D">
        <w:t>Capital contribution is measured at nominal value.</w:t>
      </w:r>
    </w:p>
    <w:p w14:paraId="0BA1E069" w14:textId="04D7E478" w:rsidR="00567A4A" w:rsidRPr="00E8778A" w:rsidRDefault="00970439" w:rsidP="00E8778A">
      <w:pPr>
        <w:pStyle w:val="Note"/>
      </w:pPr>
      <w:bookmarkStart w:id="330" w:name="_Hlk42679888"/>
      <w:r w:rsidRPr="00E8778A">
        <w:t>(</w:t>
      </w:r>
      <w:r w:rsidR="00E8778A">
        <w:t>k</w:t>
      </w:r>
      <w:r w:rsidRPr="00E8778A">
        <w:t>)</w:t>
      </w:r>
      <w:r w:rsidR="00E8778A">
        <w:tab/>
      </w:r>
      <w:r w:rsidR="00567A4A" w:rsidRPr="00E8778A">
        <w:t>These relate to leases that have not yet been recognised on the balance sheet. For uncommissioned PPP’s relating to service concessions, the asset and liability are recognised progressively during the construction term and therefore not recognised in the table above.</w:t>
      </w:r>
    </w:p>
    <w:bookmarkEnd w:id="329"/>
    <w:bookmarkEnd w:id="330"/>
    <w:p w14:paraId="5A62CDAD" w14:textId="14A4CD9F" w:rsidR="00E8778A" w:rsidRPr="0077490D" w:rsidRDefault="00E8778A" w:rsidP="00E8778A">
      <w:pPr>
        <w:pStyle w:val="Note"/>
      </w:pPr>
      <w:r w:rsidRPr="0077490D">
        <w:t>(</w:t>
      </w:r>
      <w:r>
        <w:t>l</w:t>
      </w:r>
      <w:r w:rsidRPr="0077490D">
        <w:t>)</w:t>
      </w:r>
      <w:r w:rsidRPr="0077490D">
        <w:tab/>
        <w:t xml:space="preserve">On 1 March 2019, the Department </w:t>
      </w:r>
      <w:proofErr w:type="gramStart"/>
      <w:r w:rsidRPr="0077490D">
        <w:t>entered into</w:t>
      </w:r>
      <w:proofErr w:type="gramEnd"/>
      <w:r w:rsidRPr="0077490D">
        <w:t xml:space="preserve"> a contract with Plenary Environment Ltd to construct and maintain a Climate Change Research Centre. The contract term is 15 years.</w:t>
      </w:r>
    </w:p>
    <w:p w14:paraId="12564125" w14:textId="77777777" w:rsidR="00E73BC6" w:rsidRPr="00940E38" w:rsidRDefault="00E73BC6" w:rsidP="00E73BC6">
      <w:pPr>
        <w:pStyle w:val="Heading3"/>
      </w:pPr>
      <w:r w:rsidRPr="0077490D">
        <w:rPr>
          <w:color w:val="FF0000"/>
        </w:rPr>
        <w:lastRenderedPageBreak/>
        <w:t>[NEW]</w:t>
      </w:r>
      <w:r>
        <w:t xml:space="preserve"> AASB 1059 Service Concession Arrangements: Grantors </w:t>
      </w:r>
    </w:p>
    <w:p w14:paraId="3AAEC18A" w14:textId="7B98F3BC" w:rsidR="00E73BC6" w:rsidRPr="001B5AEE" w:rsidRDefault="00E73BC6" w:rsidP="00697F00">
      <w:pPr>
        <w:rPr>
          <w:rStyle w:val="SourceReference"/>
        </w:rPr>
      </w:pPr>
      <w:r>
        <w:t xml:space="preserve">In line with the State of Victoria’s direction prescribed in FRD 124 </w:t>
      </w:r>
      <w:r w:rsidRPr="00B37440">
        <w:rPr>
          <w:i/>
          <w:iCs/>
        </w:rPr>
        <w:t>Transitional requirements on the application of AASB</w:t>
      </w:r>
      <w:r w:rsidR="00697F00">
        <w:rPr>
          <w:i/>
          <w:iCs/>
        </w:rPr>
        <w:t> </w:t>
      </w:r>
      <w:r w:rsidRPr="00B37440">
        <w:rPr>
          <w:i/>
          <w:iCs/>
        </w:rPr>
        <w:t>1059 Service Concession Arrangements: Grantors</w:t>
      </w:r>
      <w:r>
        <w:rPr>
          <w:i/>
          <w:iCs/>
        </w:rPr>
        <w:t>,</w:t>
      </w:r>
      <w:r>
        <w:t xml:space="preserve"> the Department has early adopted AASB 1059 from 1 July 2019.</w:t>
      </w:r>
      <w:r w:rsidRPr="008D1841">
        <w:t xml:space="preserve"> </w:t>
      </w:r>
      <w:r>
        <w:t xml:space="preserve">Further transitional disclosures are included in Note 9.7.  </w:t>
      </w:r>
      <w:r>
        <w:rPr>
          <w:rStyle w:val="SourceReference"/>
        </w:rPr>
        <w:t>[A</w:t>
      </w:r>
      <w:r w:rsidRPr="001B5AEE">
        <w:rPr>
          <w:rStyle w:val="SourceReference"/>
        </w:rPr>
        <w:t>ASB 108.28(a); 1059.C1]</w:t>
      </w:r>
    </w:p>
    <w:p w14:paraId="08D1A27A" w14:textId="0044F8A7" w:rsidR="00E73BC6" w:rsidRDefault="00E73BC6" w:rsidP="00697F00">
      <w:r>
        <w:t>The Standard addresses the accounting for a service concession arrangement by a grantor that is a public sector entity by prescribing the accounting for the arrangement from a grantor’s perspective.</w:t>
      </w:r>
    </w:p>
    <w:p w14:paraId="6D52C8C2" w14:textId="08D6480E" w:rsidR="00E73BC6" w:rsidRDefault="00E73BC6" w:rsidP="00697F00">
      <w:r>
        <w:t xml:space="preserve">The AASB issued the new standard to address the lack of specific accounting guidance and based the content thereof broadly on its international equivalent: </w:t>
      </w:r>
      <w:r w:rsidRPr="00FC20C2">
        <w:rPr>
          <w:i/>
          <w:iCs/>
        </w:rPr>
        <w:t>International Public Sector Accounting Standard 32 Service Concession Arrangements: Grantor</w:t>
      </w:r>
      <w:r>
        <w:t>.</w:t>
      </w:r>
    </w:p>
    <w:p w14:paraId="1BEC9B49" w14:textId="0EAECC5D" w:rsidR="00E73BC6" w:rsidRDefault="00E73BC6" w:rsidP="00697F00">
      <w:r>
        <w:t xml:space="preserve">For arrangements within the scope of AASB 1059, on transition and at initial recognition a public sector grantor is required to record the asset(s) used in the service concession arrangement at current replacement cost in accordance with the cost approach to </w:t>
      </w:r>
      <w:r w:rsidR="00FC20C2">
        <w:t xml:space="preserve">fair value </w:t>
      </w:r>
      <w:r>
        <w:t xml:space="preserve">under AASB 13 </w:t>
      </w:r>
      <w:r>
        <w:rPr>
          <w:i/>
        </w:rPr>
        <w:t>Fair Value Measurement</w:t>
      </w:r>
      <w:r>
        <w:t xml:space="preserve">, with a related liability, which could be a financial liability, an accrued revenue liability (referred to as the </w:t>
      </w:r>
      <w:r w:rsidR="00697F00">
        <w:t>‘</w:t>
      </w:r>
      <w:r>
        <w:t>Grant Of A Right To The Operator</w:t>
      </w:r>
      <w:r w:rsidR="00697F00">
        <w:t>’</w:t>
      </w:r>
      <w:r>
        <w:t xml:space="preserve"> or GORTO liability) or</w:t>
      </w:r>
      <w:r w:rsidR="00E8778A">
        <w:t> </w:t>
      </w:r>
      <w:r>
        <w:t xml:space="preserve">a combination of both. </w:t>
      </w:r>
      <w:r w:rsidRPr="001B5AEE">
        <w:rPr>
          <w:rStyle w:val="SourceReference"/>
        </w:rPr>
        <w:t>[AASB 108.28(c)]</w:t>
      </w:r>
      <w:r w:rsidRPr="00570D6D">
        <w:rPr>
          <w:color w:val="652C90" w:themeColor="accent1"/>
        </w:rPr>
        <w:t xml:space="preserve"> </w:t>
      </w:r>
    </w:p>
    <w:p w14:paraId="3918454E" w14:textId="660EE158" w:rsidR="00E73BC6" w:rsidRDefault="00E73BC6" w:rsidP="00697F00">
      <w:r>
        <w:t>The Department has applied the transitional provisions of AASB 1059 and elected a full retrospective approach to prior reporting periods.</w:t>
      </w:r>
      <w:r>
        <w:rPr>
          <w:i/>
        </w:rPr>
        <w:t xml:space="preserve"> </w:t>
      </w:r>
      <w:r>
        <w:t xml:space="preserve">The effect of this is as if the standard has always been applied. Retrospective application requires the derecognition or adjustment of any service concession assets and liabilities recognised under previous accounting policies and the initial recognition of service concession assets and liabilities under AASB 1059. As well as below, </w:t>
      </w:r>
      <w:proofErr w:type="gramStart"/>
      <w:r>
        <w:t>Note</w:t>
      </w:r>
      <w:proofErr w:type="gramEnd"/>
      <w:r w:rsidR="00697F00">
        <w:t> </w:t>
      </w:r>
      <w:r>
        <w:t>9.7 summarises the impact of applying the standard.</w:t>
      </w:r>
    </w:p>
    <w:p w14:paraId="73278C09" w14:textId="77777777" w:rsidR="00E73BC6" w:rsidRDefault="00E73BC6" w:rsidP="00697F00">
      <w:pPr>
        <w:rPr>
          <w:rStyle w:val="SourceReference"/>
        </w:rPr>
      </w:pPr>
      <w:r>
        <w:t xml:space="preserve">In line with the transitional requirements of the Standard, any net cumulative adjustment between the recognition of service concession assets and financial liabilities and/or GORTO liabilities have been recognised in accumulated surplus as at 1 July 2018. </w:t>
      </w:r>
      <w:r w:rsidRPr="001B5AEE">
        <w:rPr>
          <w:rStyle w:val="SourceReference"/>
        </w:rPr>
        <w:t>[AASB 108.28(b),(c),(d); 1059.C3(a),C5]</w:t>
      </w:r>
    </w:p>
    <w:p w14:paraId="4F343925" w14:textId="0CFD4251" w:rsidR="00E73BC6" w:rsidRPr="00970439" w:rsidRDefault="00E73BC6" w:rsidP="00697F00">
      <w:pPr>
        <w:rPr>
          <w:rStyle w:val="Guidance"/>
          <w:color w:val="auto"/>
        </w:rPr>
      </w:pPr>
      <w:r w:rsidRPr="00970439">
        <w:rPr>
          <w:rStyle w:val="Guidance"/>
          <w:color w:val="auto"/>
        </w:rPr>
        <w:t>After initial recognition, service concession assets are measured applying the Department’s property, plant and equipment (Note 5.1) and intangible assets (Note 5.4) subsequent measurement accounting policies.</w:t>
      </w:r>
    </w:p>
    <w:p w14:paraId="21810E4B" w14:textId="77777777" w:rsidR="00E73BC6" w:rsidRDefault="00E73BC6" w:rsidP="00697F00">
      <w:r>
        <w:t xml:space="preserve">The Department has reviewed </w:t>
      </w:r>
      <w:proofErr w:type="gramStart"/>
      <w:r>
        <w:t>all of</w:t>
      </w:r>
      <w:proofErr w:type="gramEnd"/>
      <w:r>
        <w:t xml:space="preserve"> its arrangements, including those disclosed in Note 7.5.2 and arrangements which the Department has with another entity that includes a service concession asset to assess whether AASB 1059 applies. The following arrangements were identified:</w:t>
      </w:r>
    </w:p>
    <w:p w14:paraId="0C4F28E7" w14:textId="7C26209D" w:rsidR="00E73BC6" w:rsidRPr="00825CED" w:rsidRDefault="00E73BC6" w:rsidP="00697F00">
      <w:pPr>
        <w:pStyle w:val="Heading4"/>
      </w:pPr>
      <w:r>
        <w:t xml:space="preserve">Intellectual property and registry functions </w:t>
      </w:r>
      <w:r w:rsidRPr="00570698">
        <w:t>commercialisation</w:t>
      </w:r>
      <w:r w:rsidR="005658DA">
        <w:t xml:space="preserve"> – GORTO model</w:t>
      </w:r>
    </w:p>
    <w:p w14:paraId="74CA004F" w14:textId="77777777" w:rsidR="00E73BC6" w:rsidRDefault="00E73BC6" w:rsidP="00697F00">
      <w:r>
        <w:t>In September 2018, the State of Victoria granted a concession to operate the intellectual property and registry functions of the Department for $20 million.</w:t>
      </w:r>
      <w:r w:rsidRPr="001B5AEE">
        <w:rPr>
          <w:rStyle w:val="SourceReference"/>
        </w:rPr>
        <w:t xml:space="preserve"> [AASB 1059.28(a)]</w:t>
      </w:r>
    </w:p>
    <w:p w14:paraId="748550D7" w14:textId="3A87F2A7" w:rsidR="00E73BC6" w:rsidRDefault="00E73BC6" w:rsidP="00697F00">
      <w:pPr>
        <w:rPr>
          <w:color w:val="652C90" w:themeColor="accent1"/>
        </w:rPr>
      </w:pPr>
      <w:r>
        <w:t xml:space="preserve">Victorian Intellectual Property Registry Services (VIPRS) are responsible for part of the Department’s intellectual property and registry functions for a </w:t>
      </w:r>
      <w:r w:rsidR="00697F00">
        <w:t>20-year</w:t>
      </w:r>
      <w:r>
        <w:t xml:space="preserve"> term, after which the functions will be returned to the Department. </w:t>
      </w:r>
      <w:r w:rsidRPr="001B5AEE">
        <w:rPr>
          <w:rStyle w:val="SourceReference"/>
        </w:rPr>
        <w:t>[AASB</w:t>
      </w:r>
      <w:r w:rsidR="00E8778A">
        <w:rPr>
          <w:rStyle w:val="SourceReference"/>
        </w:rPr>
        <w:t> </w:t>
      </w:r>
      <w:r w:rsidRPr="001B5AEE">
        <w:rPr>
          <w:rStyle w:val="SourceReference"/>
        </w:rPr>
        <w:t>1059.28(a),(c)(i)(iii)]</w:t>
      </w:r>
    </w:p>
    <w:p w14:paraId="397B30DB" w14:textId="77777777" w:rsidR="00E73BC6" w:rsidRPr="006962EF" w:rsidRDefault="00E73BC6" w:rsidP="00697F00">
      <w:pPr>
        <w:rPr>
          <w:color w:val="652C90" w:themeColor="accent1"/>
        </w:rPr>
      </w:pPr>
      <w:r>
        <w:t xml:space="preserve">VIPRS has access to the State’s intellectual property registry data, operating manual and software. A condition of the arrangement is that data will be kept secure.  </w:t>
      </w:r>
      <w:r w:rsidRPr="001B5AEE">
        <w:rPr>
          <w:rStyle w:val="SourceReference"/>
        </w:rPr>
        <w:t>[AASB 1059.28(a),(c)(vi)]</w:t>
      </w:r>
    </w:p>
    <w:p w14:paraId="460E1900" w14:textId="5E687D79" w:rsidR="00E73BC6" w:rsidRDefault="00E73BC6" w:rsidP="00697F00">
      <w:r>
        <w:t xml:space="preserve">VIPRS must meet key performance indicators throughout the term of the agreement which will be reviewed on a quarterly basis. Where the Department is satisfied with the performance of VIPRS, there is an option for the arrangement to be extended for a further </w:t>
      </w:r>
      <w:r w:rsidR="00FC20C2">
        <w:t>five</w:t>
      </w:r>
      <w:r w:rsidR="00697F00">
        <w:t>-year</w:t>
      </w:r>
      <w:r>
        <w:t xml:space="preserve"> term. Where there is unsatisfactory performance, the agreement allows VIPRS the opportunity to rectify its operations however if this is not the case the Department may terminate. </w:t>
      </w:r>
      <w:r w:rsidRPr="001B5AEE">
        <w:rPr>
          <w:rStyle w:val="SourceReference"/>
        </w:rPr>
        <w:t>[AASB 1059.28(b),(c)(iv)]</w:t>
      </w:r>
      <w:r w:rsidRPr="006962EF">
        <w:rPr>
          <w:color w:val="652C90" w:themeColor="accent1"/>
        </w:rPr>
        <w:t xml:space="preserve">  </w:t>
      </w:r>
    </w:p>
    <w:p w14:paraId="25E1EDDE" w14:textId="106E5E3A" w:rsidR="00E73BC6" w:rsidRDefault="00E73BC6" w:rsidP="00697F00">
      <w:r>
        <w:t>The functions VIPRS are responsible for are deemed to be public services and the VIPRS has the discretion to manage these functions under its own discretion.</w:t>
      </w:r>
    </w:p>
    <w:p w14:paraId="2D636E1B" w14:textId="1431CEAB" w:rsidR="00E73BC6" w:rsidRDefault="00E73BC6" w:rsidP="00697F00">
      <w:r>
        <w:t xml:space="preserve">The State will retain full control over prices for intellectual property services throughout the </w:t>
      </w:r>
      <w:r w:rsidR="00697F00">
        <w:t>20-year</w:t>
      </w:r>
      <w:r>
        <w:t xml:space="preserve"> term, and price increases will be capped at CPI for non-statutory services. The Registrar of Intellectual Property will remain under the Department’s control, retaining an oversight role over VIPRS. </w:t>
      </w:r>
      <w:r w:rsidRPr="001B5AEE">
        <w:rPr>
          <w:rStyle w:val="SourceReference"/>
        </w:rPr>
        <w:t>[AASB 1059.28(a)]</w:t>
      </w:r>
    </w:p>
    <w:p w14:paraId="0D15DD6F" w14:textId="59F7A1A9" w:rsidR="00E73BC6" w:rsidRPr="001B5AEE" w:rsidRDefault="00E73BC6" w:rsidP="00697F00">
      <w:pPr>
        <w:rPr>
          <w:rStyle w:val="SourceReference"/>
        </w:rPr>
      </w:pPr>
      <w:r>
        <w:t>VIPRS</w:t>
      </w:r>
      <w:r w:rsidRPr="001D4A24">
        <w:t xml:space="preserve"> will receive payments from the State </w:t>
      </w:r>
      <w:r>
        <w:t>on an executory basis. This is based on the total intellectual property registrations that occur for services rendered. The service payments are recognised in the purchase of services line of Note 3.4</w:t>
      </w:r>
      <w:r w:rsidR="00697F00">
        <w:t> </w:t>
      </w:r>
      <w:r w:rsidRPr="00BA7462">
        <w:rPr>
          <w:i/>
          <w:iCs/>
        </w:rPr>
        <w:t>Other operating expenses</w:t>
      </w:r>
      <w:r>
        <w:t xml:space="preserve"> </w:t>
      </w:r>
      <w:r w:rsidRPr="001B5AEE">
        <w:rPr>
          <w:rStyle w:val="SourceReference"/>
        </w:rPr>
        <w:t xml:space="preserve">[AASB 108.28(f)(i); 1059.28(b)] </w:t>
      </w:r>
    </w:p>
    <w:p w14:paraId="1A97493C" w14:textId="0C55A9DB" w:rsidR="00E73BC6" w:rsidRDefault="00E73BC6" w:rsidP="00697F00">
      <w:r>
        <w:t>When proceeds were received upfront in 2018, the Department recognised a</w:t>
      </w:r>
      <w:r w:rsidR="00FC20C2">
        <w:t>n</w:t>
      </w:r>
      <w:r>
        <w:t xml:space="preserve"> </w:t>
      </w:r>
      <w:r w:rsidR="00FC20C2">
        <w:t>i</w:t>
      </w:r>
      <w:r>
        <w:t>ntellectual property commercialisation liability of $20 million (refer to Note 6.2). Since this time, revenue (refer to Note 2.4.5) has been recognised on a straight</w:t>
      </w:r>
      <w:r w:rsidR="00FC20C2">
        <w:noBreakHyphen/>
      </w:r>
      <w:r>
        <w:t xml:space="preserve">line basis and the liability reduced simultaneously. This will continue over the remaining </w:t>
      </w:r>
      <w:r w:rsidR="00697F00">
        <w:t>20-year</w:t>
      </w:r>
      <w:r>
        <w:t xml:space="preserve"> term. There is no change to the accounting treatment applying AASB 1059 and therefore no adjustment to totals have been made. However, the revenue and, liability previously recognised has been reclassified to make clear it relates to this service concession arrangement. </w:t>
      </w:r>
    </w:p>
    <w:p w14:paraId="38E1560B" w14:textId="77777777" w:rsidR="00E73BC6" w:rsidRDefault="00E73BC6" w:rsidP="00697F00">
      <w:r>
        <w:t xml:space="preserve">Prior to AASB 1059, the database did not meet the recognition criteria of AASB 138 </w:t>
      </w:r>
      <w:r>
        <w:rPr>
          <w:i/>
        </w:rPr>
        <w:t>Intangible Assets</w:t>
      </w:r>
      <w:r>
        <w:t xml:space="preserve"> and therefore no value for the asset was recognised in the financial statements. In applying AASB 1059, the database has been recognised in Note 5.4 at $2 million, based on the current replacement cost of the asset, with the corresponding adjustment taken through the physical asset revaluation surplus (refer to Note 9.4). It has an indefinite useful life and is not depreciated. </w:t>
      </w:r>
      <w:r w:rsidRPr="001B5AEE">
        <w:rPr>
          <w:rStyle w:val="SourceReference"/>
        </w:rPr>
        <w:t>[AASB 108.28(f); 1059.28(c)(ii)</w:t>
      </w:r>
      <w:r>
        <w:rPr>
          <w:rStyle w:val="SourceReference"/>
        </w:rPr>
        <w:t xml:space="preserve">, </w:t>
      </w:r>
      <w:r w:rsidRPr="00A5665F">
        <w:rPr>
          <w:rStyle w:val="SourceReference"/>
        </w:rPr>
        <w:t>AASB 1059.B39(a)</w:t>
      </w:r>
      <w:r w:rsidRPr="001B5AEE">
        <w:rPr>
          <w:rStyle w:val="SourceReference"/>
        </w:rPr>
        <w:t>]</w:t>
      </w:r>
    </w:p>
    <w:p w14:paraId="37AEB645" w14:textId="779F0024" w:rsidR="00E73BC6" w:rsidRPr="005A7133" w:rsidRDefault="00E73BC6" w:rsidP="00697F00">
      <w:r w:rsidRPr="005A7133">
        <w:lastRenderedPageBreak/>
        <w:t>A summary of the impact of the application of AASB 1059, is included below. The adoption of AASB 1059 does not have an impact on periods prior to 2018-19</w:t>
      </w:r>
      <w:r w:rsidR="00697F00">
        <w:t>.</w:t>
      </w:r>
      <w:r w:rsidRPr="005A7133">
        <w:t xml:space="preserve"> </w:t>
      </w:r>
      <w:r w:rsidRPr="00697F00">
        <w:rPr>
          <w:rStyle w:val="Reference"/>
        </w:rPr>
        <w:t>[AASB 108.28(f)(</w:t>
      </w:r>
      <w:proofErr w:type="spellStart"/>
      <w:r w:rsidRPr="00697F00">
        <w:rPr>
          <w:rStyle w:val="Reference"/>
        </w:rPr>
        <w:t>i</w:t>
      </w:r>
      <w:proofErr w:type="spellEnd"/>
      <w:proofErr w:type="gramStart"/>
      <w:r w:rsidRPr="00697F00">
        <w:rPr>
          <w:rStyle w:val="Reference"/>
        </w:rPr>
        <w:t>),(</w:t>
      </w:r>
      <w:proofErr w:type="gramEnd"/>
      <w:r w:rsidRPr="00697F00">
        <w:rPr>
          <w:rStyle w:val="Reference"/>
        </w:rPr>
        <w:t>g); AASB 101.40A-44]</w:t>
      </w:r>
    </w:p>
    <w:p w14:paraId="4493397A" w14:textId="77777777" w:rsidR="00E73BC6" w:rsidRPr="00E8778A" w:rsidRDefault="00E73BC6" w:rsidP="00E73BC6">
      <w:pPr>
        <w:jc w:val="both"/>
      </w:pPr>
    </w:p>
    <w:tbl>
      <w:tblPr>
        <w:tblStyle w:val="DTFTable"/>
        <w:tblW w:w="9639" w:type="dxa"/>
        <w:tblLook w:val="02E0" w:firstRow="1" w:lastRow="1" w:firstColumn="1" w:lastColumn="0" w:noHBand="1" w:noVBand="0"/>
      </w:tblPr>
      <w:tblGrid>
        <w:gridCol w:w="1764"/>
        <w:gridCol w:w="2450"/>
        <w:gridCol w:w="728"/>
        <w:gridCol w:w="700"/>
        <w:gridCol w:w="2491"/>
        <w:gridCol w:w="753"/>
        <w:gridCol w:w="753"/>
      </w:tblGrid>
      <w:tr w:rsidR="00E73BC6" w:rsidRPr="00697F00" w14:paraId="0AA67693" w14:textId="77777777" w:rsidTr="00697F00">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1764" w:type="dxa"/>
            <w:vMerge w:val="restart"/>
          </w:tcPr>
          <w:p w14:paraId="5F10D0F0" w14:textId="77777777" w:rsidR="00E73BC6" w:rsidRPr="00697F00" w:rsidRDefault="00E73BC6" w:rsidP="00697F00">
            <w:pPr>
              <w:ind w:left="0"/>
            </w:pPr>
            <w:r w:rsidRPr="00697F00">
              <w:t>Note</w:t>
            </w:r>
          </w:p>
        </w:tc>
        <w:tc>
          <w:tcPr>
            <w:cnfStyle w:val="000010000000" w:firstRow="0" w:lastRow="0" w:firstColumn="0" w:lastColumn="0" w:oddVBand="1" w:evenVBand="0" w:oddHBand="0" w:evenHBand="0" w:firstRowFirstColumn="0" w:firstRowLastColumn="0" w:lastRowFirstColumn="0" w:lastRowLastColumn="0"/>
            <w:tcW w:w="3878" w:type="dxa"/>
            <w:gridSpan w:val="3"/>
          </w:tcPr>
          <w:p w14:paraId="232C7C4D" w14:textId="77777777" w:rsidR="00E73BC6" w:rsidRPr="00697F00" w:rsidRDefault="00E73BC6" w:rsidP="00697F00">
            <w:pPr>
              <w:jc w:val="center"/>
            </w:pPr>
            <w:r w:rsidRPr="00697F00">
              <w:t>Pre-AASB 1059 accounting</w:t>
            </w:r>
          </w:p>
        </w:tc>
        <w:tc>
          <w:tcPr>
            <w:tcW w:w="3997" w:type="dxa"/>
            <w:gridSpan w:val="3"/>
          </w:tcPr>
          <w:p w14:paraId="7CA96C23" w14:textId="77777777" w:rsidR="00E73BC6" w:rsidRPr="00697F00" w:rsidRDefault="00E73BC6" w:rsidP="00697F00">
            <w:pPr>
              <w:jc w:val="center"/>
              <w:cnfStyle w:val="100000000000" w:firstRow="1" w:lastRow="0" w:firstColumn="0" w:lastColumn="0" w:oddVBand="0" w:evenVBand="0" w:oddHBand="0" w:evenHBand="0" w:firstRowFirstColumn="0" w:firstRowLastColumn="0" w:lastRowFirstColumn="0" w:lastRowLastColumn="0"/>
            </w:pPr>
            <w:r w:rsidRPr="00697F00">
              <w:t>Application of AASB 1059</w:t>
            </w:r>
          </w:p>
        </w:tc>
      </w:tr>
      <w:tr w:rsidR="00697F00" w:rsidRPr="00697F00" w14:paraId="15CBCE3D" w14:textId="77777777" w:rsidTr="00346CE1">
        <w:trPr>
          <w:cnfStyle w:val="100000000000" w:firstRow="1" w:lastRow="0" w:firstColumn="0" w:lastColumn="0" w:oddVBand="0" w:evenVBand="0" w:oddHBand="0" w:evenHBand="0" w:firstRowFirstColumn="0" w:firstRowLastColumn="0" w:lastRowFirstColumn="0" w:lastRowLastColumn="0"/>
          <w:trHeight w:val="151"/>
          <w:tblHeader/>
        </w:trPr>
        <w:tc>
          <w:tcPr>
            <w:cnfStyle w:val="001000000000" w:firstRow="0" w:lastRow="0" w:firstColumn="1" w:lastColumn="0" w:oddVBand="0" w:evenVBand="0" w:oddHBand="0" w:evenHBand="0" w:firstRowFirstColumn="0" w:firstRowLastColumn="0" w:lastRowFirstColumn="0" w:lastRowLastColumn="0"/>
            <w:tcW w:w="1764" w:type="dxa"/>
            <w:vMerge/>
          </w:tcPr>
          <w:p w14:paraId="2F1FA29F" w14:textId="77777777" w:rsidR="00E73BC6" w:rsidRPr="00697F00" w:rsidRDefault="00E73BC6" w:rsidP="00697F00">
            <w:pPr>
              <w:ind w:left="0"/>
            </w:pPr>
          </w:p>
        </w:tc>
        <w:tc>
          <w:tcPr>
            <w:cnfStyle w:val="000010000000" w:firstRow="0" w:lastRow="0" w:firstColumn="0" w:lastColumn="0" w:oddVBand="1" w:evenVBand="0" w:oddHBand="0" w:evenHBand="0" w:firstRowFirstColumn="0" w:firstRowLastColumn="0" w:lastRowFirstColumn="0" w:lastRowLastColumn="0"/>
            <w:tcW w:w="2450" w:type="dxa"/>
            <w:tcBorders>
              <w:bottom w:val="nil"/>
            </w:tcBorders>
          </w:tcPr>
          <w:p w14:paraId="6BAE7098" w14:textId="77777777" w:rsidR="00E73BC6" w:rsidRPr="00697F00" w:rsidRDefault="00E73BC6" w:rsidP="00697F00">
            <w:pPr>
              <w:jc w:val="left"/>
            </w:pPr>
            <w:r w:rsidRPr="00697F00">
              <w:t>Line item</w:t>
            </w:r>
          </w:p>
        </w:tc>
        <w:tc>
          <w:tcPr>
            <w:tcW w:w="728" w:type="dxa"/>
          </w:tcPr>
          <w:p w14:paraId="1E227853" w14:textId="77777777" w:rsidR="00E73BC6" w:rsidRPr="00697F00" w:rsidRDefault="00E73BC6" w:rsidP="00697F00">
            <w:pPr>
              <w:cnfStyle w:val="100000000000" w:firstRow="1" w:lastRow="0" w:firstColumn="0" w:lastColumn="0" w:oddVBand="0" w:evenVBand="0" w:oddHBand="0" w:evenHBand="0" w:firstRowFirstColumn="0" w:firstRowLastColumn="0" w:lastRowFirstColumn="0" w:lastRowLastColumn="0"/>
            </w:pPr>
            <w:r w:rsidRPr="00697F00">
              <w:t>2019</w:t>
            </w:r>
          </w:p>
        </w:tc>
        <w:tc>
          <w:tcPr>
            <w:cnfStyle w:val="000010000000" w:firstRow="0" w:lastRow="0" w:firstColumn="0" w:lastColumn="0" w:oddVBand="1" w:evenVBand="0" w:oddHBand="0" w:evenHBand="0" w:firstRowFirstColumn="0" w:firstRowLastColumn="0" w:lastRowFirstColumn="0" w:lastRowLastColumn="0"/>
            <w:tcW w:w="700" w:type="dxa"/>
          </w:tcPr>
          <w:p w14:paraId="2B6EBA6E" w14:textId="77777777" w:rsidR="00E73BC6" w:rsidRPr="00697F00" w:rsidRDefault="00E73BC6" w:rsidP="00697F00">
            <w:r w:rsidRPr="00697F00">
              <w:t>2020</w:t>
            </w:r>
          </w:p>
        </w:tc>
        <w:tc>
          <w:tcPr>
            <w:tcW w:w="2491" w:type="dxa"/>
          </w:tcPr>
          <w:p w14:paraId="51F2E33B" w14:textId="77777777" w:rsidR="00E73BC6" w:rsidRPr="00697F00" w:rsidRDefault="00E73BC6" w:rsidP="00697F00">
            <w:pPr>
              <w:jc w:val="left"/>
              <w:cnfStyle w:val="100000000000" w:firstRow="1" w:lastRow="0" w:firstColumn="0" w:lastColumn="0" w:oddVBand="0" w:evenVBand="0" w:oddHBand="0" w:evenHBand="0" w:firstRowFirstColumn="0" w:firstRowLastColumn="0" w:lastRowFirstColumn="0" w:lastRowLastColumn="0"/>
            </w:pPr>
            <w:r w:rsidRPr="00697F00">
              <w:t>Line item</w:t>
            </w:r>
          </w:p>
        </w:tc>
        <w:tc>
          <w:tcPr>
            <w:cnfStyle w:val="000010000000" w:firstRow="0" w:lastRow="0" w:firstColumn="0" w:lastColumn="0" w:oddVBand="1" w:evenVBand="0" w:oddHBand="0" w:evenHBand="0" w:firstRowFirstColumn="0" w:firstRowLastColumn="0" w:lastRowFirstColumn="0" w:lastRowLastColumn="0"/>
            <w:tcW w:w="753" w:type="dxa"/>
            <w:tcBorders>
              <w:bottom w:val="nil"/>
            </w:tcBorders>
          </w:tcPr>
          <w:p w14:paraId="6E041D08" w14:textId="77777777" w:rsidR="00E73BC6" w:rsidRPr="00697F00" w:rsidRDefault="00E73BC6" w:rsidP="00697F00">
            <w:r w:rsidRPr="00697F00">
              <w:t>2019</w:t>
            </w:r>
          </w:p>
        </w:tc>
        <w:tc>
          <w:tcPr>
            <w:tcW w:w="753" w:type="dxa"/>
            <w:tcBorders>
              <w:bottom w:val="nil"/>
            </w:tcBorders>
          </w:tcPr>
          <w:p w14:paraId="2EDAAA80" w14:textId="77777777" w:rsidR="00E73BC6" w:rsidRPr="00697F00" w:rsidRDefault="00E73BC6" w:rsidP="00697F00">
            <w:pPr>
              <w:cnfStyle w:val="100000000000" w:firstRow="1" w:lastRow="0" w:firstColumn="0" w:lastColumn="0" w:oddVBand="0" w:evenVBand="0" w:oddHBand="0" w:evenHBand="0" w:firstRowFirstColumn="0" w:firstRowLastColumn="0" w:lastRowFirstColumn="0" w:lastRowLastColumn="0"/>
            </w:pPr>
            <w:r w:rsidRPr="00697F00">
              <w:t>2020</w:t>
            </w:r>
          </w:p>
        </w:tc>
      </w:tr>
      <w:tr w:rsidR="00697F00" w:rsidRPr="00697F00" w14:paraId="6D586AD4" w14:textId="77777777" w:rsidTr="00346CE1">
        <w:trPr>
          <w:trHeight w:val="151"/>
        </w:trPr>
        <w:tc>
          <w:tcPr>
            <w:cnfStyle w:val="001000000000" w:firstRow="0" w:lastRow="0" w:firstColumn="1" w:lastColumn="0" w:oddVBand="0" w:evenVBand="0" w:oddHBand="0" w:evenHBand="0" w:firstRowFirstColumn="0" w:firstRowLastColumn="0" w:lastRowFirstColumn="0" w:lastRowLastColumn="0"/>
            <w:tcW w:w="1764" w:type="dxa"/>
          </w:tcPr>
          <w:p w14:paraId="46B3B68D" w14:textId="41AE04AE" w:rsidR="00E73BC6" w:rsidRPr="00697F00" w:rsidRDefault="00E73BC6" w:rsidP="00E8778A">
            <w:pPr>
              <w:ind w:left="336" w:hanging="336"/>
            </w:pPr>
            <w:r w:rsidRPr="00697F00">
              <w:t>6.2 Payables</w:t>
            </w:r>
            <w:r w:rsidR="00B117CD" w:rsidRPr="00970439">
              <w:rPr>
                <w:vertAlign w:val="superscript"/>
              </w:rPr>
              <w:t>(a)</w:t>
            </w:r>
          </w:p>
        </w:tc>
        <w:tc>
          <w:tcPr>
            <w:cnfStyle w:val="000010000000" w:firstRow="0" w:lastRow="0" w:firstColumn="0" w:lastColumn="0" w:oddVBand="1" w:evenVBand="0" w:oddHBand="0" w:evenHBand="0" w:firstRowFirstColumn="0" w:firstRowLastColumn="0" w:lastRowFirstColumn="0" w:lastRowLastColumn="0"/>
            <w:tcW w:w="2450" w:type="dxa"/>
            <w:shd w:val="clear" w:color="auto" w:fill="auto"/>
          </w:tcPr>
          <w:p w14:paraId="776F287E" w14:textId="77777777" w:rsidR="00E73BC6" w:rsidRPr="00697F00" w:rsidRDefault="00E73BC6" w:rsidP="00697F00">
            <w:pPr>
              <w:jc w:val="left"/>
            </w:pPr>
            <w:r w:rsidRPr="00697F00">
              <w:t>Intellectual property commercialisation liability</w:t>
            </w:r>
          </w:p>
        </w:tc>
        <w:tc>
          <w:tcPr>
            <w:tcW w:w="728" w:type="dxa"/>
          </w:tcPr>
          <w:p w14:paraId="7E7171D7" w14:textId="77777777" w:rsidR="00E73BC6" w:rsidRPr="00697F00" w:rsidRDefault="00E73BC6" w:rsidP="00697F00">
            <w:pPr>
              <w:cnfStyle w:val="000000000000" w:firstRow="0" w:lastRow="0" w:firstColumn="0" w:lastColumn="0" w:oddVBand="0" w:evenVBand="0" w:oddHBand="0" w:evenHBand="0" w:firstRowFirstColumn="0" w:firstRowLastColumn="0" w:lastRowFirstColumn="0" w:lastRowLastColumn="0"/>
            </w:pPr>
            <w:r w:rsidRPr="00697F00">
              <w:t>19 500</w:t>
            </w:r>
          </w:p>
        </w:tc>
        <w:tc>
          <w:tcPr>
            <w:cnfStyle w:val="000010000000" w:firstRow="0" w:lastRow="0" w:firstColumn="0" w:lastColumn="0" w:oddVBand="1" w:evenVBand="0" w:oddHBand="0" w:evenHBand="0" w:firstRowFirstColumn="0" w:firstRowLastColumn="0" w:lastRowFirstColumn="0" w:lastRowLastColumn="0"/>
            <w:tcW w:w="700" w:type="dxa"/>
          </w:tcPr>
          <w:p w14:paraId="61293FE9" w14:textId="77777777" w:rsidR="00E73BC6" w:rsidRPr="00697F00" w:rsidRDefault="00E73BC6" w:rsidP="00697F00">
            <w:r w:rsidRPr="00697F00">
              <w:t>18 150</w:t>
            </w:r>
          </w:p>
        </w:tc>
        <w:tc>
          <w:tcPr>
            <w:tcW w:w="2491" w:type="dxa"/>
          </w:tcPr>
          <w:p w14:paraId="0685C2C3" w14:textId="77777777" w:rsidR="00E73BC6" w:rsidRPr="00697F00" w:rsidRDefault="00E73BC6" w:rsidP="00697F00">
            <w:pPr>
              <w:jc w:val="left"/>
              <w:cnfStyle w:val="000000000000" w:firstRow="0" w:lastRow="0" w:firstColumn="0" w:lastColumn="0" w:oddVBand="0" w:evenVBand="0" w:oddHBand="0" w:evenHBand="0" w:firstRowFirstColumn="0" w:firstRowLastColumn="0" w:lastRowFirstColumn="0" w:lastRowLastColumn="0"/>
            </w:pPr>
            <w:r w:rsidRPr="00697F00">
              <w:t>Grant of right to operate liability</w:t>
            </w:r>
          </w:p>
        </w:tc>
        <w:tc>
          <w:tcPr>
            <w:cnfStyle w:val="000010000000" w:firstRow="0" w:lastRow="0" w:firstColumn="0" w:lastColumn="0" w:oddVBand="1" w:evenVBand="0" w:oddHBand="0" w:evenHBand="0" w:firstRowFirstColumn="0" w:firstRowLastColumn="0" w:lastRowFirstColumn="0" w:lastRowLastColumn="0"/>
            <w:tcW w:w="753" w:type="dxa"/>
            <w:shd w:val="clear" w:color="auto" w:fill="auto"/>
          </w:tcPr>
          <w:p w14:paraId="548D62A5" w14:textId="77777777" w:rsidR="00E73BC6" w:rsidRPr="00697F00" w:rsidRDefault="00E73BC6" w:rsidP="00697F00">
            <w:r w:rsidRPr="00697F00">
              <w:t>19 500</w:t>
            </w:r>
          </w:p>
        </w:tc>
        <w:tc>
          <w:tcPr>
            <w:tcW w:w="753" w:type="dxa"/>
            <w:shd w:val="clear" w:color="auto" w:fill="D9D9D6" w:themeFill="background2"/>
          </w:tcPr>
          <w:p w14:paraId="4F0E296F" w14:textId="77777777" w:rsidR="00E73BC6" w:rsidRPr="00697F00" w:rsidRDefault="00E73BC6" w:rsidP="00697F00">
            <w:pPr>
              <w:cnfStyle w:val="000000000000" w:firstRow="0" w:lastRow="0" w:firstColumn="0" w:lastColumn="0" w:oddVBand="0" w:evenVBand="0" w:oddHBand="0" w:evenHBand="0" w:firstRowFirstColumn="0" w:firstRowLastColumn="0" w:lastRowFirstColumn="0" w:lastRowLastColumn="0"/>
            </w:pPr>
            <w:r w:rsidRPr="00697F00">
              <w:t>18 150</w:t>
            </w:r>
          </w:p>
        </w:tc>
      </w:tr>
      <w:tr w:rsidR="00697F00" w:rsidRPr="00697F00" w14:paraId="2C801ED2" w14:textId="77777777" w:rsidTr="00346CE1">
        <w:trPr>
          <w:trHeight w:val="153"/>
        </w:trPr>
        <w:tc>
          <w:tcPr>
            <w:cnfStyle w:val="001000000000" w:firstRow="0" w:lastRow="0" w:firstColumn="1" w:lastColumn="0" w:oddVBand="0" w:evenVBand="0" w:oddHBand="0" w:evenHBand="0" w:firstRowFirstColumn="0" w:firstRowLastColumn="0" w:lastRowFirstColumn="0" w:lastRowLastColumn="0"/>
            <w:tcW w:w="1764" w:type="dxa"/>
          </w:tcPr>
          <w:p w14:paraId="7407293E" w14:textId="77777777" w:rsidR="00E73BC6" w:rsidRPr="00697F00" w:rsidRDefault="00E73BC6" w:rsidP="00E8778A">
            <w:pPr>
              <w:ind w:left="336" w:hanging="336"/>
            </w:pPr>
            <w:r w:rsidRPr="00697F00">
              <w:t>5.4 Intangible assets</w:t>
            </w:r>
          </w:p>
        </w:tc>
        <w:tc>
          <w:tcPr>
            <w:cnfStyle w:val="000010000000" w:firstRow="0" w:lastRow="0" w:firstColumn="0" w:lastColumn="0" w:oddVBand="1" w:evenVBand="0" w:oddHBand="0" w:evenHBand="0" w:firstRowFirstColumn="0" w:firstRowLastColumn="0" w:lastRowFirstColumn="0" w:lastRowLastColumn="0"/>
            <w:tcW w:w="2450" w:type="dxa"/>
            <w:shd w:val="clear" w:color="auto" w:fill="auto"/>
          </w:tcPr>
          <w:p w14:paraId="51C634D2" w14:textId="5105C064" w:rsidR="00E73BC6" w:rsidRPr="00697F00" w:rsidRDefault="00FC20C2" w:rsidP="00697F00">
            <w:pPr>
              <w:jc w:val="left"/>
            </w:pPr>
            <w:r>
              <w:t>–</w:t>
            </w:r>
          </w:p>
        </w:tc>
        <w:tc>
          <w:tcPr>
            <w:tcW w:w="728" w:type="dxa"/>
          </w:tcPr>
          <w:p w14:paraId="3BE53B86" w14:textId="540CCEDE" w:rsidR="00E73BC6" w:rsidRPr="00697F00" w:rsidRDefault="00FC20C2" w:rsidP="00697F00">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0" w:type="dxa"/>
          </w:tcPr>
          <w:p w14:paraId="64295859" w14:textId="5D7B940F" w:rsidR="00E73BC6" w:rsidRPr="00697F00" w:rsidRDefault="00FC20C2" w:rsidP="00697F00">
            <w:r>
              <w:t>..</w:t>
            </w:r>
          </w:p>
        </w:tc>
        <w:tc>
          <w:tcPr>
            <w:tcW w:w="2491" w:type="dxa"/>
          </w:tcPr>
          <w:p w14:paraId="212F31EA" w14:textId="77777777" w:rsidR="00E73BC6" w:rsidRPr="00697F00" w:rsidRDefault="00E73BC6" w:rsidP="00697F00">
            <w:pPr>
              <w:jc w:val="left"/>
              <w:cnfStyle w:val="000000000000" w:firstRow="0" w:lastRow="0" w:firstColumn="0" w:lastColumn="0" w:oddVBand="0" w:evenVBand="0" w:oddHBand="0" w:evenHBand="0" w:firstRowFirstColumn="0" w:firstRowLastColumn="0" w:lastRowFirstColumn="0" w:lastRowLastColumn="0"/>
            </w:pPr>
            <w:r w:rsidRPr="00697F00">
              <w:t>Intellectual property database</w:t>
            </w:r>
          </w:p>
        </w:tc>
        <w:tc>
          <w:tcPr>
            <w:cnfStyle w:val="000010000000" w:firstRow="0" w:lastRow="0" w:firstColumn="0" w:lastColumn="0" w:oddVBand="1" w:evenVBand="0" w:oddHBand="0" w:evenHBand="0" w:firstRowFirstColumn="0" w:firstRowLastColumn="0" w:lastRowFirstColumn="0" w:lastRowLastColumn="0"/>
            <w:tcW w:w="753" w:type="dxa"/>
            <w:shd w:val="clear" w:color="auto" w:fill="auto"/>
          </w:tcPr>
          <w:p w14:paraId="2A9AA0D8" w14:textId="77777777" w:rsidR="00E73BC6" w:rsidRPr="00697F00" w:rsidRDefault="00E73BC6" w:rsidP="00697F00">
            <w:r w:rsidRPr="00697F00">
              <w:t>2 000</w:t>
            </w:r>
          </w:p>
        </w:tc>
        <w:tc>
          <w:tcPr>
            <w:tcW w:w="753" w:type="dxa"/>
            <w:shd w:val="clear" w:color="auto" w:fill="D9D9D6" w:themeFill="background2"/>
          </w:tcPr>
          <w:p w14:paraId="09195936" w14:textId="77777777" w:rsidR="00E73BC6" w:rsidRPr="00697F00" w:rsidRDefault="00E73BC6" w:rsidP="00697F00">
            <w:pPr>
              <w:cnfStyle w:val="000000000000" w:firstRow="0" w:lastRow="0" w:firstColumn="0" w:lastColumn="0" w:oddVBand="0" w:evenVBand="0" w:oddHBand="0" w:evenHBand="0" w:firstRowFirstColumn="0" w:firstRowLastColumn="0" w:lastRowFirstColumn="0" w:lastRowLastColumn="0"/>
            </w:pPr>
            <w:r w:rsidRPr="00697F00">
              <w:t>2 000</w:t>
            </w:r>
          </w:p>
        </w:tc>
      </w:tr>
      <w:tr w:rsidR="00811051" w:rsidRPr="00697F00" w14:paraId="4A342A13" w14:textId="77777777" w:rsidTr="00346CE1">
        <w:trPr>
          <w:trHeight w:val="153"/>
        </w:trPr>
        <w:tc>
          <w:tcPr>
            <w:cnfStyle w:val="001000000000" w:firstRow="0" w:lastRow="0" w:firstColumn="1" w:lastColumn="0" w:oddVBand="0" w:evenVBand="0" w:oddHBand="0" w:evenHBand="0" w:firstRowFirstColumn="0" w:firstRowLastColumn="0" w:lastRowFirstColumn="0" w:lastRowLastColumn="0"/>
            <w:tcW w:w="1764" w:type="dxa"/>
          </w:tcPr>
          <w:p w14:paraId="543FB152" w14:textId="424CB9C2" w:rsidR="00811051" w:rsidRPr="00697F00" w:rsidRDefault="00811051" w:rsidP="00E8778A">
            <w:pPr>
              <w:ind w:left="336" w:hanging="336"/>
            </w:pPr>
            <w:r>
              <w:t>7.3 Cash and deposits</w:t>
            </w:r>
            <w:r w:rsidRPr="001A7340">
              <w:rPr>
                <w:bCs/>
                <w:vertAlign w:val="superscript"/>
              </w:rPr>
              <w:t>(a)</w:t>
            </w:r>
          </w:p>
        </w:tc>
        <w:tc>
          <w:tcPr>
            <w:cnfStyle w:val="000010000000" w:firstRow="0" w:lastRow="0" w:firstColumn="0" w:lastColumn="0" w:oddVBand="1" w:evenVBand="0" w:oddHBand="0" w:evenHBand="0" w:firstRowFirstColumn="0" w:firstRowLastColumn="0" w:lastRowFirstColumn="0" w:lastRowLastColumn="0"/>
            <w:tcW w:w="2450" w:type="dxa"/>
            <w:shd w:val="clear" w:color="auto" w:fill="auto"/>
          </w:tcPr>
          <w:p w14:paraId="2A8273DA" w14:textId="7A82B8FB" w:rsidR="00811051" w:rsidRDefault="00811051" w:rsidP="00970439">
            <w:pPr>
              <w:jc w:val="left"/>
            </w:pPr>
            <w:r>
              <w:t>Total cash and deposits disclosed in the balance sheet</w:t>
            </w:r>
          </w:p>
        </w:tc>
        <w:tc>
          <w:tcPr>
            <w:tcW w:w="728" w:type="dxa"/>
          </w:tcPr>
          <w:p w14:paraId="69A33C99" w14:textId="1862EA27" w:rsidR="00811051" w:rsidRDefault="00811051" w:rsidP="00811051">
            <w:pPr>
              <w:cnfStyle w:val="000000000000" w:firstRow="0" w:lastRow="0" w:firstColumn="0" w:lastColumn="0" w:oddVBand="0" w:evenVBand="0" w:oddHBand="0" w:evenHBand="0" w:firstRowFirstColumn="0" w:firstRowLastColumn="0" w:lastRowFirstColumn="0" w:lastRowLastColumn="0"/>
            </w:pPr>
            <w:r>
              <w:t>19 375</w:t>
            </w:r>
          </w:p>
        </w:tc>
        <w:tc>
          <w:tcPr>
            <w:cnfStyle w:val="000010000000" w:firstRow="0" w:lastRow="0" w:firstColumn="0" w:lastColumn="0" w:oddVBand="1" w:evenVBand="0" w:oddHBand="0" w:evenHBand="0" w:firstRowFirstColumn="0" w:firstRowLastColumn="0" w:lastRowFirstColumn="0" w:lastRowLastColumn="0"/>
            <w:tcW w:w="700" w:type="dxa"/>
          </w:tcPr>
          <w:p w14:paraId="3658A195" w14:textId="63FEB9A5" w:rsidR="00811051" w:rsidRDefault="00811051" w:rsidP="00811051">
            <w:r>
              <w:t>(500)</w:t>
            </w:r>
          </w:p>
        </w:tc>
        <w:tc>
          <w:tcPr>
            <w:tcW w:w="2491" w:type="dxa"/>
          </w:tcPr>
          <w:p w14:paraId="013BAF78" w14:textId="2407117B" w:rsidR="00811051" w:rsidRPr="00697F00" w:rsidRDefault="00811051" w:rsidP="00970439">
            <w:pPr>
              <w:jc w:val="left"/>
              <w:cnfStyle w:val="000000000000" w:firstRow="0" w:lastRow="0" w:firstColumn="0" w:lastColumn="0" w:oddVBand="0" w:evenVBand="0" w:oddHBand="0" w:evenHBand="0" w:firstRowFirstColumn="0" w:firstRowLastColumn="0" w:lastRowFirstColumn="0" w:lastRowLastColumn="0"/>
            </w:pPr>
            <w:r>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753" w:type="dxa"/>
            <w:shd w:val="clear" w:color="auto" w:fill="auto"/>
          </w:tcPr>
          <w:p w14:paraId="69C73601" w14:textId="3E367320" w:rsidR="00811051" w:rsidRPr="00697F00" w:rsidRDefault="00811051" w:rsidP="00811051">
            <w:r>
              <w:t>19 375</w:t>
            </w:r>
          </w:p>
        </w:tc>
        <w:tc>
          <w:tcPr>
            <w:tcW w:w="753" w:type="dxa"/>
            <w:shd w:val="clear" w:color="auto" w:fill="D9D9D6" w:themeFill="background2"/>
          </w:tcPr>
          <w:p w14:paraId="1A6FB309" w14:textId="7738072A" w:rsidR="00811051" w:rsidRPr="00697F00" w:rsidRDefault="00811051" w:rsidP="00811051">
            <w:pPr>
              <w:cnfStyle w:val="000000000000" w:firstRow="0" w:lastRow="0" w:firstColumn="0" w:lastColumn="0" w:oddVBand="0" w:evenVBand="0" w:oddHBand="0" w:evenHBand="0" w:firstRowFirstColumn="0" w:firstRowLastColumn="0" w:lastRowFirstColumn="0" w:lastRowLastColumn="0"/>
            </w:pPr>
            <w:r>
              <w:t>(500)</w:t>
            </w:r>
          </w:p>
        </w:tc>
      </w:tr>
      <w:tr w:rsidR="00811051" w:rsidRPr="00697F00" w14:paraId="7E80C852" w14:textId="77777777" w:rsidTr="00346CE1">
        <w:trPr>
          <w:trHeight w:val="153"/>
        </w:trPr>
        <w:tc>
          <w:tcPr>
            <w:cnfStyle w:val="001000000000" w:firstRow="0" w:lastRow="0" w:firstColumn="1" w:lastColumn="0" w:oddVBand="0" w:evenVBand="0" w:oddHBand="0" w:evenHBand="0" w:firstRowFirstColumn="0" w:firstRowLastColumn="0" w:lastRowFirstColumn="0" w:lastRowLastColumn="0"/>
            <w:tcW w:w="1764" w:type="dxa"/>
          </w:tcPr>
          <w:p w14:paraId="4A2B2C97" w14:textId="77777777" w:rsidR="00811051" w:rsidRPr="00697F00" w:rsidRDefault="00811051" w:rsidP="00E8778A">
            <w:pPr>
              <w:ind w:left="336" w:hanging="336"/>
            </w:pPr>
            <w:r w:rsidRPr="00697F00">
              <w:t>9.2 Reserves</w:t>
            </w:r>
          </w:p>
        </w:tc>
        <w:tc>
          <w:tcPr>
            <w:cnfStyle w:val="000010000000" w:firstRow="0" w:lastRow="0" w:firstColumn="0" w:lastColumn="0" w:oddVBand="1" w:evenVBand="0" w:oddHBand="0" w:evenHBand="0" w:firstRowFirstColumn="0" w:firstRowLastColumn="0" w:lastRowFirstColumn="0" w:lastRowLastColumn="0"/>
            <w:tcW w:w="2450" w:type="dxa"/>
            <w:shd w:val="clear" w:color="auto" w:fill="auto"/>
          </w:tcPr>
          <w:p w14:paraId="755A6F93" w14:textId="118D0D47" w:rsidR="00811051" w:rsidRPr="00697F00" w:rsidRDefault="00811051" w:rsidP="00811051">
            <w:pPr>
              <w:jc w:val="left"/>
            </w:pPr>
            <w:r>
              <w:t>–</w:t>
            </w:r>
          </w:p>
        </w:tc>
        <w:tc>
          <w:tcPr>
            <w:tcW w:w="728" w:type="dxa"/>
          </w:tcPr>
          <w:p w14:paraId="297748A0" w14:textId="72A275A0" w:rsidR="00811051" w:rsidRPr="00697F00" w:rsidRDefault="00811051" w:rsidP="00811051">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0" w:type="dxa"/>
          </w:tcPr>
          <w:p w14:paraId="6029DD18" w14:textId="0D1B00B2" w:rsidR="00811051" w:rsidRPr="00697F00" w:rsidRDefault="00811051" w:rsidP="00811051">
            <w:r>
              <w:t>..</w:t>
            </w:r>
          </w:p>
        </w:tc>
        <w:tc>
          <w:tcPr>
            <w:tcW w:w="2491" w:type="dxa"/>
          </w:tcPr>
          <w:p w14:paraId="4113B9AF" w14:textId="77777777" w:rsidR="00811051" w:rsidRPr="00697F00" w:rsidRDefault="00811051" w:rsidP="00811051">
            <w:pPr>
              <w:jc w:val="left"/>
              <w:cnfStyle w:val="000000000000" w:firstRow="0" w:lastRow="0" w:firstColumn="0" w:lastColumn="0" w:oddVBand="0" w:evenVBand="0" w:oddHBand="0" w:evenHBand="0" w:firstRowFirstColumn="0" w:firstRowLastColumn="0" w:lastRowFirstColumn="0" w:lastRowLastColumn="0"/>
            </w:pPr>
            <w:r w:rsidRPr="00697F00">
              <w:t>Physical asset revaluation surplus</w:t>
            </w:r>
          </w:p>
        </w:tc>
        <w:tc>
          <w:tcPr>
            <w:cnfStyle w:val="000010000000" w:firstRow="0" w:lastRow="0" w:firstColumn="0" w:lastColumn="0" w:oddVBand="1" w:evenVBand="0" w:oddHBand="0" w:evenHBand="0" w:firstRowFirstColumn="0" w:firstRowLastColumn="0" w:lastRowFirstColumn="0" w:lastRowLastColumn="0"/>
            <w:tcW w:w="753" w:type="dxa"/>
            <w:shd w:val="clear" w:color="auto" w:fill="auto"/>
          </w:tcPr>
          <w:p w14:paraId="2CC751DB" w14:textId="77777777" w:rsidR="00811051" w:rsidRPr="00697F00" w:rsidRDefault="00811051" w:rsidP="00811051">
            <w:r w:rsidRPr="00697F00">
              <w:t>2 000</w:t>
            </w:r>
          </w:p>
        </w:tc>
        <w:tc>
          <w:tcPr>
            <w:tcW w:w="753" w:type="dxa"/>
            <w:shd w:val="clear" w:color="auto" w:fill="D9D9D6" w:themeFill="background2"/>
          </w:tcPr>
          <w:p w14:paraId="759C0BE2" w14:textId="77777777" w:rsidR="00811051" w:rsidRPr="00697F00" w:rsidRDefault="00811051" w:rsidP="00811051">
            <w:pPr>
              <w:cnfStyle w:val="000000000000" w:firstRow="0" w:lastRow="0" w:firstColumn="0" w:lastColumn="0" w:oddVBand="0" w:evenVBand="0" w:oddHBand="0" w:evenHBand="0" w:firstRowFirstColumn="0" w:firstRowLastColumn="0" w:lastRowFirstColumn="0" w:lastRowLastColumn="0"/>
            </w:pPr>
            <w:r w:rsidRPr="00697F00">
              <w:t>-</w:t>
            </w:r>
          </w:p>
        </w:tc>
      </w:tr>
      <w:tr w:rsidR="00811051" w:rsidRPr="00697F00" w14:paraId="3A76D82A" w14:textId="77777777" w:rsidTr="00970439">
        <w:trPr>
          <w:trHeight w:val="153"/>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2D91EF4C" w14:textId="6D49C038" w:rsidR="00811051" w:rsidRPr="00697F00" w:rsidRDefault="00811051" w:rsidP="00E8778A">
            <w:pPr>
              <w:ind w:left="336" w:hanging="336"/>
            </w:pPr>
            <w:r w:rsidRPr="00697F00">
              <w:t>2.4.5 Other income</w:t>
            </w:r>
            <w:r w:rsidRPr="00DF2B7E">
              <w:rPr>
                <w:vertAlign w:val="superscript"/>
              </w:rPr>
              <w:t>(a)</w:t>
            </w:r>
          </w:p>
        </w:tc>
        <w:tc>
          <w:tcPr>
            <w:cnfStyle w:val="000010000000" w:firstRow="0" w:lastRow="0" w:firstColumn="0" w:lastColumn="0" w:oddVBand="1" w:evenVBand="0" w:oddHBand="0" w:evenHBand="0" w:firstRowFirstColumn="0" w:firstRowLastColumn="0" w:lastRowFirstColumn="0" w:lastRowLastColumn="0"/>
            <w:tcW w:w="0" w:type="dxa"/>
            <w:tcBorders>
              <w:bottom w:val="nil"/>
            </w:tcBorders>
            <w:shd w:val="clear" w:color="auto" w:fill="auto"/>
          </w:tcPr>
          <w:p w14:paraId="5295F3AD" w14:textId="77777777" w:rsidR="00811051" w:rsidRPr="00697F00" w:rsidRDefault="00811051" w:rsidP="00811051">
            <w:pPr>
              <w:jc w:val="left"/>
            </w:pPr>
            <w:r w:rsidRPr="00697F00">
              <w:t>Intellectual property commercialisation revenue</w:t>
            </w:r>
          </w:p>
        </w:tc>
        <w:tc>
          <w:tcPr>
            <w:tcW w:w="0" w:type="dxa"/>
            <w:tcBorders>
              <w:bottom w:val="nil"/>
            </w:tcBorders>
          </w:tcPr>
          <w:p w14:paraId="5DB20F1C" w14:textId="77777777" w:rsidR="00811051" w:rsidRPr="00697F00" w:rsidRDefault="00811051" w:rsidP="00811051">
            <w:pPr>
              <w:cnfStyle w:val="000000000000" w:firstRow="0" w:lastRow="0" w:firstColumn="0" w:lastColumn="0" w:oddVBand="0" w:evenVBand="0" w:oddHBand="0" w:evenHBand="0" w:firstRowFirstColumn="0" w:firstRowLastColumn="0" w:lastRowFirstColumn="0" w:lastRowLastColumn="0"/>
            </w:pPr>
            <w:r w:rsidRPr="00697F00">
              <w:t>850</w:t>
            </w:r>
          </w:p>
        </w:tc>
        <w:tc>
          <w:tcPr>
            <w:cnfStyle w:val="000010000000" w:firstRow="0" w:lastRow="0" w:firstColumn="0" w:lastColumn="0" w:oddVBand="1" w:evenVBand="0" w:oddHBand="0" w:evenHBand="0" w:firstRowFirstColumn="0" w:firstRowLastColumn="0" w:lastRowFirstColumn="0" w:lastRowLastColumn="0"/>
            <w:tcW w:w="0" w:type="dxa"/>
            <w:tcBorders>
              <w:bottom w:val="nil"/>
            </w:tcBorders>
          </w:tcPr>
          <w:p w14:paraId="12FA8828" w14:textId="77777777" w:rsidR="00811051" w:rsidRPr="00697F00" w:rsidRDefault="00811051" w:rsidP="00811051">
            <w:r w:rsidRPr="00697F00">
              <w:t>1 000</w:t>
            </w:r>
          </w:p>
        </w:tc>
        <w:tc>
          <w:tcPr>
            <w:tcW w:w="0" w:type="dxa"/>
            <w:tcBorders>
              <w:bottom w:val="nil"/>
            </w:tcBorders>
          </w:tcPr>
          <w:p w14:paraId="304617FC" w14:textId="77777777" w:rsidR="00811051" w:rsidRPr="00697F00" w:rsidRDefault="00811051" w:rsidP="00811051">
            <w:pPr>
              <w:jc w:val="left"/>
              <w:cnfStyle w:val="000000000000" w:firstRow="0" w:lastRow="0" w:firstColumn="0" w:lastColumn="0" w:oddVBand="0" w:evenVBand="0" w:oddHBand="0" w:evenHBand="0" w:firstRowFirstColumn="0" w:firstRowLastColumn="0" w:lastRowFirstColumn="0" w:lastRowLastColumn="0"/>
            </w:pPr>
            <w:r w:rsidRPr="00697F00">
              <w:t>Revenue related to service concession arrangement</w:t>
            </w:r>
          </w:p>
        </w:tc>
        <w:tc>
          <w:tcPr>
            <w:cnfStyle w:val="000010000000" w:firstRow="0" w:lastRow="0" w:firstColumn="0" w:lastColumn="0" w:oddVBand="1" w:evenVBand="0" w:oddHBand="0" w:evenHBand="0" w:firstRowFirstColumn="0" w:firstRowLastColumn="0" w:lastRowFirstColumn="0" w:lastRowLastColumn="0"/>
            <w:tcW w:w="0" w:type="dxa"/>
            <w:tcBorders>
              <w:bottom w:val="nil"/>
            </w:tcBorders>
            <w:shd w:val="clear" w:color="auto" w:fill="auto"/>
          </w:tcPr>
          <w:p w14:paraId="0C12F3E5" w14:textId="77777777" w:rsidR="00811051" w:rsidRPr="00697F00" w:rsidRDefault="00811051" w:rsidP="00811051">
            <w:r w:rsidRPr="00697F00">
              <w:t>850</w:t>
            </w:r>
          </w:p>
        </w:tc>
        <w:tc>
          <w:tcPr>
            <w:tcW w:w="0" w:type="dxa"/>
            <w:tcBorders>
              <w:bottom w:val="nil"/>
            </w:tcBorders>
            <w:shd w:val="clear" w:color="auto" w:fill="D9D9D6" w:themeFill="background2"/>
          </w:tcPr>
          <w:p w14:paraId="4E234765" w14:textId="77777777" w:rsidR="00811051" w:rsidRPr="00697F00" w:rsidRDefault="00811051" w:rsidP="00811051">
            <w:pPr>
              <w:cnfStyle w:val="000000000000" w:firstRow="0" w:lastRow="0" w:firstColumn="0" w:lastColumn="0" w:oddVBand="0" w:evenVBand="0" w:oddHBand="0" w:evenHBand="0" w:firstRowFirstColumn="0" w:firstRowLastColumn="0" w:lastRowFirstColumn="0" w:lastRowLastColumn="0"/>
            </w:pPr>
            <w:r w:rsidRPr="00697F00">
              <w:t>1 000</w:t>
            </w:r>
          </w:p>
        </w:tc>
      </w:tr>
      <w:tr w:rsidR="00811051" w:rsidRPr="00697F00" w14:paraId="30EF2B63" w14:textId="77777777" w:rsidTr="00970439">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7C4FA15D" w14:textId="778B5932" w:rsidR="00811051" w:rsidRPr="00970439" w:rsidRDefault="00811051" w:rsidP="00E8778A">
            <w:pPr>
              <w:ind w:left="336" w:hanging="336"/>
              <w:rPr>
                <w:b w:val="0"/>
                <w:bCs/>
              </w:rPr>
            </w:pPr>
            <w:r w:rsidRPr="00970439">
              <w:rPr>
                <w:b w:val="0"/>
                <w:bCs/>
              </w:rPr>
              <w:t>3.4 Other operating expenses</w:t>
            </w:r>
            <w:r w:rsidRPr="00970439">
              <w:rPr>
                <w:b w:val="0"/>
                <w:bCs/>
                <w:vertAlign w:val="superscript"/>
              </w:rPr>
              <w:t>(a)</w:t>
            </w:r>
          </w:p>
        </w:tc>
        <w:tc>
          <w:tcPr>
            <w:cnfStyle w:val="000010000000" w:firstRow="0" w:lastRow="0" w:firstColumn="0" w:lastColumn="0" w:oddVBand="1" w:evenVBand="0" w:oddHBand="0" w:evenHBand="0" w:firstRowFirstColumn="0" w:firstRowLastColumn="0" w:lastRowFirstColumn="0" w:lastRowLastColumn="0"/>
            <w:tcW w:w="0" w:type="dxa"/>
            <w:tcBorders>
              <w:top w:val="nil"/>
            </w:tcBorders>
            <w:shd w:val="clear" w:color="auto" w:fill="auto"/>
          </w:tcPr>
          <w:p w14:paraId="15EE7263" w14:textId="77777777" w:rsidR="00811051" w:rsidRPr="00970439" w:rsidRDefault="00811051" w:rsidP="00970439">
            <w:pPr>
              <w:jc w:val="left"/>
              <w:rPr>
                <w:b w:val="0"/>
                <w:bCs/>
              </w:rPr>
            </w:pPr>
            <w:r w:rsidRPr="00970439">
              <w:rPr>
                <w:b w:val="0"/>
                <w:bCs/>
              </w:rPr>
              <w:t>Purchases of services (including remuneration of auditors)</w:t>
            </w:r>
          </w:p>
        </w:tc>
        <w:tc>
          <w:tcPr>
            <w:tcW w:w="0" w:type="dxa"/>
            <w:tcBorders>
              <w:top w:val="nil"/>
            </w:tcBorders>
          </w:tcPr>
          <w:p w14:paraId="77A6EE58" w14:textId="6DA9EF99" w:rsidR="00811051" w:rsidRPr="00970439" w:rsidRDefault="00811051" w:rsidP="00970439">
            <w:pPr>
              <w:cnfStyle w:val="010000000000" w:firstRow="0" w:lastRow="1" w:firstColumn="0" w:lastColumn="0" w:oddVBand="0" w:evenVBand="0" w:oddHBand="0" w:evenHBand="0" w:firstRowFirstColumn="0" w:firstRowLastColumn="0" w:lastRowFirstColumn="0" w:lastRowLastColumn="0"/>
              <w:rPr>
                <w:b w:val="0"/>
                <w:bCs/>
              </w:rPr>
            </w:pPr>
            <w:r w:rsidRPr="00970439">
              <w:rPr>
                <w:b w:val="0"/>
                <w:bCs/>
              </w:rPr>
              <w:t>625</w:t>
            </w:r>
          </w:p>
        </w:tc>
        <w:tc>
          <w:tcPr>
            <w:cnfStyle w:val="000010000000" w:firstRow="0" w:lastRow="0" w:firstColumn="0" w:lastColumn="0" w:oddVBand="1" w:evenVBand="0" w:oddHBand="0" w:evenHBand="0" w:firstRowFirstColumn="0" w:firstRowLastColumn="0" w:lastRowFirstColumn="0" w:lastRowLastColumn="0"/>
            <w:tcW w:w="0" w:type="dxa"/>
            <w:tcBorders>
              <w:top w:val="nil"/>
            </w:tcBorders>
          </w:tcPr>
          <w:p w14:paraId="5A129084" w14:textId="0E3B5A9B" w:rsidR="00811051" w:rsidRPr="00970439" w:rsidRDefault="00811051" w:rsidP="00970439">
            <w:pPr>
              <w:rPr>
                <w:b w:val="0"/>
                <w:bCs/>
              </w:rPr>
            </w:pPr>
            <w:r w:rsidRPr="00970439">
              <w:rPr>
                <w:b w:val="0"/>
                <w:bCs/>
              </w:rPr>
              <w:t>500</w:t>
            </w:r>
          </w:p>
        </w:tc>
        <w:tc>
          <w:tcPr>
            <w:tcW w:w="0" w:type="dxa"/>
            <w:tcBorders>
              <w:top w:val="nil"/>
            </w:tcBorders>
          </w:tcPr>
          <w:p w14:paraId="153EFD2F" w14:textId="77777777" w:rsidR="00811051" w:rsidRPr="00970439" w:rsidRDefault="00811051" w:rsidP="00970439">
            <w:pPr>
              <w:jc w:val="left"/>
              <w:cnfStyle w:val="010000000000" w:firstRow="0" w:lastRow="1" w:firstColumn="0" w:lastColumn="0" w:oddVBand="0" w:evenVBand="0" w:oddHBand="0" w:evenHBand="0" w:firstRowFirstColumn="0" w:firstRowLastColumn="0" w:lastRowFirstColumn="0" w:lastRowLastColumn="0"/>
              <w:rPr>
                <w:b w:val="0"/>
                <w:bCs/>
              </w:rPr>
            </w:pPr>
            <w:r w:rsidRPr="00970439">
              <w:rPr>
                <w:b w:val="0"/>
                <w:bCs/>
              </w:rPr>
              <w:t>Purchases of services (including remuneration of auditors)</w:t>
            </w:r>
          </w:p>
        </w:tc>
        <w:tc>
          <w:tcPr>
            <w:cnfStyle w:val="000010000000" w:firstRow="0" w:lastRow="0" w:firstColumn="0" w:lastColumn="0" w:oddVBand="1" w:evenVBand="0" w:oddHBand="0" w:evenHBand="0" w:firstRowFirstColumn="0" w:firstRowLastColumn="0" w:lastRowFirstColumn="0" w:lastRowLastColumn="0"/>
            <w:tcW w:w="0" w:type="dxa"/>
            <w:tcBorders>
              <w:top w:val="nil"/>
            </w:tcBorders>
            <w:shd w:val="clear" w:color="auto" w:fill="auto"/>
          </w:tcPr>
          <w:p w14:paraId="2C83B6C3" w14:textId="77777777" w:rsidR="00811051" w:rsidRPr="00970439" w:rsidRDefault="00811051" w:rsidP="00970439">
            <w:pPr>
              <w:rPr>
                <w:b w:val="0"/>
                <w:bCs/>
              </w:rPr>
            </w:pPr>
            <w:r w:rsidRPr="00970439">
              <w:rPr>
                <w:b w:val="0"/>
                <w:bCs/>
              </w:rPr>
              <w:t>625</w:t>
            </w:r>
          </w:p>
        </w:tc>
        <w:tc>
          <w:tcPr>
            <w:tcW w:w="0" w:type="dxa"/>
            <w:tcBorders>
              <w:top w:val="nil"/>
            </w:tcBorders>
            <w:shd w:val="clear" w:color="auto" w:fill="D9D9D6" w:themeFill="background2"/>
          </w:tcPr>
          <w:p w14:paraId="540723A4" w14:textId="77777777" w:rsidR="00811051" w:rsidRPr="00970439" w:rsidRDefault="00811051" w:rsidP="00970439">
            <w:pPr>
              <w:cnfStyle w:val="010000000000" w:firstRow="0" w:lastRow="1" w:firstColumn="0" w:lastColumn="0" w:oddVBand="0" w:evenVBand="0" w:oddHBand="0" w:evenHBand="0" w:firstRowFirstColumn="0" w:firstRowLastColumn="0" w:lastRowFirstColumn="0" w:lastRowLastColumn="0"/>
              <w:rPr>
                <w:b w:val="0"/>
                <w:bCs/>
              </w:rPr>
            </w:pPr>
            <w:r w:rsidRPr="00970439">
              <w:rPr>
                <w:b w:val="0"/>
                <w:bCs/>
              </w:rPr>
              <w:t>500</w:t>
            </w:r>
          </w:p>
        </w:tc>
      </w:tr>
    </w:tbl>
    <w:p w14:paraId="62604284" w14:textId="00FCFD28" w:rsidR="00E73BC6" w:rsidRPr="00940E38" w:rsidRDefault="00E73BC6" w:rsidP="00E73BC6">
      <w:pPr>
        <w:pStyle w:val="Note"/>
      </w:pPr>
      <w:r w:rsidRPr="00940E38">
        <w:t xml:space="preserve">Note: </w:t>
      </w:r>
    </w:p>
    <w:p w14:paraId="21E49BB8" w14:textId="77777777" w:rsidR="00E73BC6" w:rsidRPr="00940E38" w:rsidRDefault="00E73BC6" w:rsidP="00E73BC6">
      <w:pPr>
        <w:pStyle w:val="Note"/>
      </w:pPr>
      <w:r w:rsidRPr="0073344D">
        <w:t>(a)</w:t>
      </w:r>
      <w:r w:rsidRPr="0073344D">
        <w:tab/>
        <w:t>As only line items have been reclassified, no adjustment to net result is required.</w:t>
      </w:r>
    </w:p>
    <w:p w14:paraId="5A36AC8C" w14:textId="77777777" w:rsidR="00E73BC6" w:rsidRDefault="00E73BC6" w:rsidP="00697F00"/>
    <w:p w14:paraId="7E86545E" w14:textId="6ADD4476" w:rsidR="00E73BC6" w:rsidRDefault="00E73BC6" w:rsidP="00697F00">
      <w:pPr>
        <w:pStyle w:val="Heading4"/>
      </w:pPr>
      <w:r>
        <w:t>Construction of data centre to store medical records</w:t>
      </w:r>
      <w:r w:rsidR="005658DA">
        <w:t xml:space="preserve"> – Financial liability model</w:t>
      </w:r>
    </w:p>
    <w:p w14:paraId="26E55523" w14:textId="77777777" w:rsidR="00E73BC6" w:rsidRDefault="00E73BC6" w:rsidP="00697F00">
      <w:r>
        <w:t xml:space="preserve">The XYZ Consortium was contracted to construct a data centre that stores and maintains the medical records of the Victorian public. </w:t>
      </w:r>
      <w:r w:rsidRPr="001B5AEE">
        <w:rPr>
          <w:rStyle w:val="SourceReference"/>
        </w:rPr>
        <w:t>[AASB 1059.28(a)]</w:t>
      </w:r>
    </w:p>
    <w:p w14:paraId="54FFCD3A" w14:textId="77777777" w:rsidR="00970439" w:rsidRDefault="00E73BC6" w:rsidP="00697F00">
      <w:r>
        <w:t xml:space="preserve">Construction of the data centre began in October 2017 and commercial acceptance was achieved in January 2019. The fair value of the asset </w:t>
      </w:r>
      <w:proofErr w:type="gramStart"/>
      <w:r>
        <w:t>at this time</w:t>
      </w:r>
      <w:proofErr w:type="gramEnd"/>
      <w:r>
        <w:t xml:space="preserve"> was $60 million (refer to Note 5.1). Over the construction period, the arrangement did not meet the recognition requirements of AASB 117 </w:t>
      </w:r>
      <w:r>
        <w:rPr>
          <w:i/>
        </w:rPr>
        <w:t>Leases</w:t>
      </w:r>
      <w:r>
        <w:t xml:space="preserve"> </w:t>
      </w:r>
      <w:r w:rsidR="00B117CD">
        <w:t>however u</w:t>
      </w:r>
      <w:r w:rsidR="00C52EDA">
        <w:t>pon commercial acceptance</w:t>
      </w:r>
      <w:r w:rsidR="00B117CD">
        <w:t xml:space="preserve"> when the asset could be used, </w:t>
      </w:r>
      <w:r w:rsidR="00C52EDA">
        <w:t xml:space="preserve">a finance lease asset was recognised within the building category of Note 5.1 and corresponding financial liability in the public private partnership related lease liabilities line of Note 7.1. </w:t>
      </w:r>
    </w:p>
    <w:p w14:paraId="51F3B5A2" w14:textId="64B491D6" w:rsidR="00E73BC6" w:rsidRPr="0082254E" w:rsidRDefault="00E73BC6" w:rsidP="00697F00">
      <w:r>
        <w:t xml:space="preserve">Applying AASB 1059 requirements, </w:t>
      </w:r>
      <w:r w:rsidR="00C52EDA">
        <w:t xml:space="preserve">the finance lease asset </w:t>
      </w:r>
      <w:r w:rsidR="00B45D9F">
        <w:t>is now recognised</w:t>
      </w:r>
      <w:r w:rsidR="00C52EDA">
        <w:t xml:space="preserve"> as a</w:t>
      </w:r>
      <w:r>
        <w:t xml:space="preserve"> service concession asset</w:t>
      </w:r>
      <w:r w:rsidR="00C52EDA">
        <w:t xml:space="preserve"> within the building category</w:t>
      </w:r>
      <w:r w:rsidR="00B45D9F">
        <w:t xml:space="preserve"> and the financial liability in the service concession financial liability line.</w:t>
      </w:r>
      <w:r w:rsidR="00DC2BE0">
        <w:t xml:space="preserve"> The fair value of the asset applying the requirements of AASB 117 and AASB 1059 was assessed as not materially different and therefore</w:t>
      </w:r>
      <w:r w:rsidR="008C56F2">
        <w:t xml:space="preserve"> the</w:t>
      </w:r>
      <w:r w:rsidR="00DC2BE0">
        <w:t xml:space="preserve"> </w:t>
      </w:r>
      <w:r w:rsidR="008C56F2">
        <w:t>a</w:t>
      </w:r>
      <w:r w:rsidR="00DC2BE0">
        <w:t>sset and liability figures</w:t>
      </w:r>
      <w:r w:rsidR="008C56F2">
        <w:t xml:space="preserve"> were not restated</w:t>
      </w:r>
      <w:r w:rsidR="00DC2BE0">
        <w:t xml:space="preserve">. </w:t>
      </w:r>
      <w:r w:rsidRPr="001B5AEE">
        <w:rPr>
          <w:rStyle w:val="SourceReference"/>
        </w:rPr>
        <w:t>[AASB 108.28(f)(i); 1059.28(a),(c)(ii)]</w:t>
      </w:r>
    </w:p>
    <w:p w14:paraId="4D46937A" w14:textId="02B0A01E" w:rsidR="00E73BC6" w:rsidRPr="00970439" w:rsidRDefault="00E73BC6" w:rsidP="00697F00">
      <w:pPr>
        <w:rPr>
          <w:rStyle w:val="SourceReference"/>
          <w:noProof w:val="0"/>
          <w:color w:val="auto"/>
          <w:sz w:val="18"/>
        </w:rPr>
      </w:pPr>
      <w:r>
        <w:t xml:space="preserve">The consortium will operate and maintain the data centre for a term of 25 years. The data centre will return to the Department at this time, with a remaining useful life of </w:t>
      </w:r>
      <w:r w:rsidR="00FC20C2">
        <w:t>five</w:t>
      </w:r>
      <w:r>
        <w:t xml:space="preserve"> years. The service concession asset will be depreciated over the term of the arrangement (refer to Note 5.1.1). An interest expense for the financial liability will be recognised during the period (refer to Note 7.1).</w:t>
      </w:r>
      <w:r w:rsidR="00B45D9F">
        <w:t xml:space="preserve"> Under previous accounting treatment, the depreciation expense was similarly recognised as well as the interest expense, however the interest expense was recognised in the interest on lease liabilities line.</w:t>
      </w:r>
      <w:r>
        <w:t xml:space="preserve">  </w:t>
      </w:r>
      <w:r w:rsidRPr="001B5AEE">
        <w:rPr>
          <w:rStyle w:val="SourceReference"/>
        </w:rPr>
        <w:t>[AASB 108.28(f)(i); AASB 1059.28(a),(c)(ii)]</w:t>
      </w:r>
    </w:p>
    <w:p w14:paraId="09531094" w14:textId="5710C2DD" w:rsidR="00E73BC6" w:rsidRDefault="00E73BC6" w:rsidP="00697F00">
      <w:r>
        <w:t xml:space="preserve">Over the </w:t>
      </w:r>
      <w:r w:rsidR="00697F00">
        <w:t>25-year</w:t>
      </w:r>
      <w:r>
        <w:t xml:space="preserve"> term, the Department will provide the consortium with access to its medical record software. The consortium will be responsible for ensuring data security is maintained to industry standards, medical record software is kept up to date and operational, and the records can be accessed and updated as needed by medical professionals. The functions </w:t>
      </w:r>
      <w:r w:rsidR="00487CE2">
        <w:t xml:space="preserve">for which </w:t>
      </w:r>
      <w:r>
        <w:t xml:space="preserve">the consortium </w:t>
      </w:r>
      <w:r w:rsidR="00697F00">
        <w:t>is</w:t>
      </w:r>
      <w:r>
        <w:t xml:space="preserve"> responsible are deemed to be public services and </w:t>
      </w:r>
      <w:proofErr w:type="gramStart"/>
      <w:r>
        <w:t xml:space="preserve">the </w:t>
      </w:r>
      <w:r w:rsidR="00487CE2">
        <w:t>it</w:t>
      </w:r>
      <w:proofErr w:type="gramEnd"/>
      <w:r>
        <w:t xml:space="preserve"> </w:t>
      </w:r>
      <w:r w:rsidR="00487CE2">
        <w:t xml:space="preserve">manages </w:t>
      </w:r>
      <w:r>
        <w:t xml:space="preserve">these functions under its own discretion. </w:t>
      </w:r>
      <w:r w:rsidRPr="001B5AEE">
        <w:rPr>
          <w:rStyle w:val="SourceReference"/>
        </w:rPr>
        <w:t>[AASB 1059.28(a)]</w:t>
      </w:r>
    </w:p>
    <w:p w14:paraId="385D92A3" w14:textId="50541B16" w:rsidR="00E73BC6" w:rsidRPr="00F96885" w:rsidRDefault="00E73BC6" w:rsidP="00697F00">
      <w:r>
        <w:t>The consortium is subject to key performance indicators over the term of the agreement. Where there is unsatisfactory performance, the agreement gives the consortium the ability to rectify its performance</w:t>
      </w:r>
      <w:r w:rsidR="00D42151">
        <w:t>.</w:t>
      </w:r>
      <w:r>
        <w:t xml:space="preserve"> </w:t>
      </w:r>
      <w:r w:rsidR="00D42151">
        <w:t>H</w:t>
      </w:r>
      <w:r>
        <w:t>owever</w:t>
      </w:r>
      <w:r w:rsidR="00D42151">
        <w:t>,</w:t>
      </w:r>
      <w:r>
        <w:t xml:space="preserve"> if this is not satisfactory the Department can adjust the quarterly payments made to the consortium. Where performance is not rectified, the Department can terminate the agreement and appoint another suitable body to take over the operation and management of the hospital. </w:t>
      </w:r>
      <w:r w:rsidRPr="001B5AEE">
        <w:rPr>
          <w:rStyle w:val="SourceReference"/>
        </w:rPr>
        <w:t>[AASB 1059.28(b),(c)(iv)]</w:t>
      </w:r>
    </w:p>
    <w:p w14:paraId="436B4302" w14:textId="71D46FA9" w:rsidR="00E73BC6" w:rsidRDefault="00E73BC6" w:rsidP="00697F00">
      <w:r>
        <w:t xml:space="preserve">If the Department is satisfied with the consortium’s performance, the agreement includes an optional </w:t>
      </w:r>
      <w:r w:rsidR="00BF3621">
        <w:t xml:space="preserve">five-year </w:t>
      </w:r>
      <w:r>
        <w:t xml:space="preserve">extension term. Negotiations to extend can begin </w:t>
      </w:r>
      <w:r w:rsidR="00BF3621">
        <w:t>two</w:t>
      </w:r>
      <w:r>
        <w:t xml:space="preserve"> years prior to agreement end date. </w:t>
      </w:r>
      <w:r w:rsidRPr="001B5AEE">
        <w:rPr>
          <w:rStyle w:val="SourceReference"/>
        </w:rPr>
        <w:t>[AASB 1059.28(c)(iv)]</w:t>
      </w:r>
    </w:p>
    <w:p w14:paraId="1CE0E829" w14:textId="77777777" w:rsidR="00E8778A" w:rsidRDefault="00E8778A">
      <w:pPr>
        <w:keepLines w:val="0"/>
      </w:pPr>
      <w:r>
        <w:br w:type="page"/>
      </w:r>
    </w:p>
    <w:p w14:paraId="04F68A75" w14:textId="0965AE6B" w:rsidR="00E73BC6" w:rsidRDefault="00E73BC6" w:rsidP="00697F00">
      <w:r w:rsidRPr="005A7133">
        <w:lastRenderedPageBreak/>
        <w:t>A summary of the arrangement is included below. The comparatives have been adjusted this year to apply the requirements of the standard. The adoption of AASB 1059 does not have an impact on periods prior to the 2018-19</w:t>
      </w:r>
      <w:r>
        <w:t>.</w:t>
      </w:r>
      <w:r w:rsidRPr="005A7133">
        <w:t xml:space="preserve"> </w:t>
      </w:r>
      <w:r w:rsidRPr="005A7133">
        <w:rPr>
          <w:rStyle w:val="SourceReference"/>
        </w:rPr>
        <w:t>[AASB 108.28(f)(i),(g); AASB 101.40A-44]:</w:t>
      </w:r>
    </w:p>
    <w:p w14:paraId="012A5F1C" w14:textId="79E8F2DE" w:rsidR="00E73BC6" w:rsidRDefault="00E73BC6" w:rsidP="00E73BC6">
      <w:pPr>
        <w:jc w:val="both"/>
      </w:pPr>
    </w:p>
    <w:tbl>
      <w:tblPr>
        <w:tblStyle w:val="DTFTable"/>
        <w:tblW w:w="9639" w:type="dxa"/>
        <w:tblLook w:val="02E0" w:firstRow="1" w:lastRow="1" w:firstColumn="1" w:lastColumn="0" w:noHBand="1" w:noVBand="0"/>
      </w:tblPr>
      <w:tblGrid>
        <w:gridCol w:w="1764"/>
        <w:gridCol w:w="2319"/>
        <w:gridCol w:w="709"/>
        <w:gridCol w:w="850"/>
        <w:gridCol w:w="2552"/>
        <w:gridCol w:w="692"/>
        <w:gridCol w:w="753"/>
      </w:tblGrid>
      <w:tr w:rsidR="00B61DE1" w:rsidRPr="00697F00" w14:paraId="6776FDC3" w14:textId="77777777" w:rsidTr="00D32310">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1764" w:type="dxa"/>
            <w:vMerge w:val="restart"/>
          </w:tcPr>
          <w:p w14:paraId="66677C11" w14:textId="77777777" w:rsidR="00B61DE1" w:rsidRPr="00697F00" w:rsidRDefault="00B61DE1" w:rsidP="00D32310">
            <w:pPr>
              <w:ind w:left="0"/>
            </w:pPr>
            <w:r w:rsidRPr="00697F00">
              <w:t>Note</w:t>
            </w:r>
          </w:p>
        </w:tc>
        <w:tc>
          <w:tcPr>
            <w:cnfStyle w:val="000010000000" w:firstRow="0" w:lastRow="0" w:firstColumn="0" w:lastColumn="0" w:oddVBand="1" w:evenVBand="0" w:oddHBand="0" w:evenHBand="0" w:firstRowFirstColumn="0" w:firstRowLastColumn="0" w:lastRowFirstColumn="0" w:lastRowLastColumn="0"/>
            <w:tcW w:w="3878" w:type="dxa"/>
            <w:gridSpan w:val="3"/>
          </w:tcPr>
          <w:p w14:paraId="2B0F91B6" w14:textId="77777777" w:rsidR="00B61DE1" w:rsidRPr="00697F00" w:rsidRDefault="00B61DE1" w:rsidP="00D32310">
            <w:pPr>
              <w:jc w:val="center"/>
            </w:pPr>
            <w:r w:rsidRPr="00697F00">
              <w:t>Pre-AASB 1059 accounting</w:t>
            </w:r>
          </w:p>
        </w:tc>
        <w:tc>
          <w:tcPr>
            <w:tcW w:w="3997" w:type="dxa"/>
            <w:gridSpan w:val="3"/>
          </w:tcPr>
          <w:p w14:paraId="0F55BE6C" w14:textId="77777777" w:rsidR="00B61DE1" w:rsidRPr="00697F00" w:rsidRDefault="00B61DE1" w:rsidP="00D32310">
            <w:pPr>
              <w:jc w:val="center"/>
              <w:cnfStyle w:val="100000000000" w:firstRow="1" w:lastRow="0" w:firstColumn="0" w:lastColumn="0" w:oddVBand="0" w:evenVBand="0" w:oddHBand="0" w:evenHBand="0" w:firstRowFirstColumn="0" w:firstRowLastColumn="0" w:lastRowFirstColumn="0" w:lastRowLastColumn="0"/>
            </w:pPr>
            <w:r w:rsidRPr="00697F00">
              <w:t>Application of AASB 1059</w:t>
            </w:r>
          </w:p>
        </w:tc>
      </w:tr>
      <w:tr w:rsidR="00B61DE1" w:rsidRPr="00697F00" w14:paraId="036AEC27" w14:textId="77777777" w:rsidTr="00970439">
        <w:trPr>
          <w:cnfStyle w:val="100000000000" w:firstRow="1" w:lastRow="0" w:firstColumn="0" w:lastColumn="0" w:oddVBand="0" w:evenVBand="0" w:oddHBand="0" w:evenHBand="0" w:firstRowFirstColumn="0" w:firstRowLastColumn="0" w:lastRowFirstColumn="0" w:lastRowLastColumn="0"/>
          <w:trHeight w:val="151"/>
          <w:tblHeader/>
        </w:trPr>
        <w:tc>
          <w:tcPr>
            <w:cnfStyle w:val="001000000000" w:firstRow="0" w:lastRow="0" w:firstColumn="1" w:lastColumn="0" w:oddVBand="0" w:evenVBand="0" w:oddHBand="0" w:evenHBand="0" w:firstRowFirstColumn="0" w:firstRowLastColumn="0" w:lastRowFirstColumn="0" w:lastRowLastColumn="0"/>
            <w:tcW w:w="0" w:type="dxa"/>
            <w:vMerge/>
          </w:tcPr>
          <w:p w14:paraId="5AF21B72" w14:textId="77777777" w:rsidR="00B61DE1" w:rsidRPr="00697F00" w:rsidRDefault="00B61DE1" w:rsidP="00D32310">
            <w:pPr>
              <w:ind w:left="0"/>
            </w:pPr>
          </w:p>
        </w:tc>
        <w:tc>
          <w:tcPr>
            <w:cnfStyle w:val="000010000000" w:firstRow="0" w:lastRow="0" w:firstColumn="0" w:lastColumn="0" w:oddVBand="1" w:evenVBand="0" w:oddHBand="0" w:evenHBand="0" w:firstRowFirstColumn="0" w:firstRowLastColumn="0" w:lastRowFirstColumn="0" w:lastRowLastColumn="0"/>
            <w:tcW w:w="2319" w:type="dxa"/>
            <w:tcBorders>
              <w:bottom w:val="nil"/>
            </w:tcBorders>
          </w:tcPr>
          <w:p w14:paraId="1513DD0D" w14:textId="77777777" w:rsidR="00B61DE1" w:rsidRPr="00697F00" w:rsidRDefault="00B61DE1" w:rsidP="00D32310">
            <w:pPr>
              <w:jc w:val="left"/>
            </w:pPr>
            <w:r w:rsidRPr="00697F00">
              <w:t>Line item</w:t>
            </w:r>
          </w:p>
        </w:tc>
        <w:tc>
          <w:tcPr>
            <w:tcW w:w="709" w:type="dxa"/>
          </w:tcPr>
          <w:p w14:paraId="36140022" w14:textId="77777777" w:rsidR="00B61DE1" w:rsidRPr="00697F00" w:rsidRDefault="00B61DE1" w:rsidP="00D32310">
            <w:pPr>
              <w:cnfStyle w:val="100000000000" w:firstRow="1" w:lastRow="0" w:firstColumn="0" w:lastColumn="0" w:oddVBand="0" w:evenVBand="0" w:oddHBand="0" w:evenHBand="0" w:firstRowFirstColumn="0" w:firstRowLastColumn="0" w:lastRowFirstColumn="0" w:lastRowLastColumn="0"/>
            </w:pPr>
            <w:r w:rsidRPr="00697F00">
              <w:t>2019</w:t>
            </w:r>
          </w:p>
        </w:tc>
        <w:tc>
          <w:tcPr>
            <w:cnfStyle w:val="000010000000" w:firstRow="0" w:lastRow="0" w:firstColumn="0" w:lastColumn="0" w:oddVBand="1" w:evenVBand="0" w:oddHBand="0" w:evenHBand="0" w:firstRowFirstColumn="0" w:firstRowLastColumn="0" w:lastRowFirstColumn="0" w:lastRowLastColumn="0"/>
            <w:tcW w:w="850" w:type="dxa"/>
          </w:tcPr>
          <w:p w14:paraId="3855EBF9" w14:textId="77777777" w:rsidR="00B61DE1" w:rsidRPr="00697F00" w:rsidRDefault="00B61DE1" w:rsidP="00D32310">
            <w:r w:rsidRPr="00697F00">
              <w:t>2020</w:t>
            </w:r>
          </w:p>
        </w:tc>
        <w:tc>
          <w:tcPr>
            <w:tcW w:w="2552" w:type="dxa"/>
          </w:tcPr>
          <w:p w14:paraId="534A7E35" w14:textId="77777777" w:rsidR="00B61DE1" w:rsidRPr="00697F00" w:rsidRDefault="00B61DE1" w:rsidP="00D32310">
            <w:pPr>
              <w:jc w:val="left"/>
              <w:cnfStyle w:val="100000000000" w:firstRow="1" w:lastRow="0" w:firstColumn="0" w:lastColumn="0" w:oddVBand="0" w:evenVBand="0" w:oddHBand="0" w:evenHBand="0" w:firstRowFirstColumn="0" w:firstRowLastColumn="0" w:lastRowFirstColumn="0" w:lastRowLastColumn="0"/>
            </w:pPr>
            <w:r w:rsidRPr="00697F00">
              <w:t>Line item</w:t>
            </w:r>
          </w:p>
        </w:tc>
        <w:tc>
          <w:tcPr>
            <w:cnfStyle w:val="000010000000" w:firstRow="0" w:lastRow="0" w:firstColumn="0" w:lastColumn="0" w:oddVBand="1" w:evenVBand="0" w:oddHBand="0" w:evenHBand="0" w:firstRowFirstColumn="0" w:firstRowLastColumn="0" w:lastRowFirstColumn="0" w:lastRowLastColumn="0"/>
            <w:tcW w:w="692" w:type="dxa"/>
            <w:tcBorders>
              <w:bottom w:val="nil"/>
            </w:tcBorders>
          </w:tcPr>
          <w:p w14:paraId="6BD88D6B" w14:textId="77777777" w:rsidR="00B61DE1" w:rsidRPr="00697F00" w:rsidRDefault="00B61DE1" w:rsidP="00D32310">
            <w:r w:rsidRPr="00697F00">
              <w:t>2019</w:t>
            </w:r>
          </w:p>
        </w:tc>
        <w:tc>
          <w:tcPr>
            <w:tcW w:w="0" w:type="dxa"/>
            <w:tcBorders>
              <w:bottom w:val="nil"/>
            </w:tcBorders>
          </w:tcPr>
          <w:p w14:paraId="6DB63DBA" w14:textId="77777777" w:rsidR="00B61DE1" w:rsidRPr="00697F00" w:rsidRDefault="00B61DE1" w:rsidP="00D32310">
            <w:pPr>
              <w:cnfStyle w:val="100000000000" w:firstRow="1" w:lastRow="0" w:firstColumn="0" w:lastColumn="0" w:oddVBand="0" w:evenVBand="0" w:oddHBand="0" w:evenHBand="0" w:firstRowFirstColumn="0" w:firstRowLastColumn="0" w:lastRowFirstColumn="0" w:lastRowLastColumn="0"/>
            </w:pPr>
            <w:r w:rsidRPr="00697F00">
              <w:t>2020</w:t>
            </w:r>
          </w:p>
        </w:tc>
      </w:tr>
      <w:tr w:rsidR="00B61DE1" w:rsidRPr="00697F00" w14:paraId="5B091F2D" w14:textId="77777777" w:rsidTr="00970439">
        <w:trPr>
          <w:trHeight w:val="151"/>
        </w:trPr>
        <w:tc>
          <w:tcPr>
            <w:cnfStyle w:val="001000000000" w:firstRow="0" w:lastRow="0" w:firstColumn="1" w:lastColumn="0" w:oddVBand="0" w:evenVBand="0" w:oddHBand="0" w:evenHBand="0" w:firstRowFirstColumn="0" w:firstRowLastColumn="0" w:lastRowFirstColumn="0" w:lastRowLastColumn="0"/>
            <w:tcW w:w="0" w:type="dxa"/>
          </w:tcPr>
          <w:p w14:paraId="37F25714" w14:textId="550AF0A3" w:rsidR="00B61DE1" w:rsidRPr="00B61DE1" w:rsidRDefault="00B61DE1" w:rsidP="00E8778A">
            <w:pPr>
              <w:ind w:left="336" w:hanging="336"/>
            </w:pPr>
            <w:r w:rsidRPr="00970439">
              <w:t>5.1 Total property, plant and equipment (buildings at fair value)</w:t>
            </w:r>
          </w:p>
        </w:tc>
        <w:tc>
          <w:tcPr>
            <w:cnfStyle w:val="000010000000" w:firstRow="0" w:lastRow="0" w:firstColumn="0" w:lastColumn="0" w:oddVBand="1" w:evenVBand="0" w:oddHBand="0" w:evenHBand="0" w:firstRowFirstColumn="0" w:firstRowLastColumn="0" w:lastRowFirstColumn="0" w:lastRowLastColumn="0"/>
            <w:tcW w:w="2319" w:type="dxa"/>
            <w:shd w:val="clear" w:color="auto" w:fill="auto"/>
          </w:tcPr>
          <w:p w14:paraId="67037BF8" w14:textId="741D2D3E" w:rsidR="00B61DE1" w:rsidRPr="00B61DE1" w:rsidRDefault="00B61DE1" w:rsidP="00D32310">
            <w:pPr>
              <w:jc w:val="left"/>
            </w:pPr>
            <w:r w:rsidRPr="00970439">
              <w:t>Finance lease asset</w:t>
            </w:r>
          </w:p>
        </w:tc>
        <w:tc>
          <w:tcPr>
            <w:tcW w:w="709" w:type="dxa"/>
          </w:tcPr>
          <w:p w14:paraId="0BB7D3E8" w14:textId="489153CA" w:rsidR="00B61DE1" w:rsidRPr="00B61DE1" w:rsidRDefault="00B61DE1" w:rsidP="00D32310">
            <w:pPr>
              <w:cnfStyle w:val="000000000000" w:firstRow="0" w:lastRow="0" w:firstColumn="0" w:lastColumn="0" w:oddVBand="0" w:evenVBand="0" w:oddHBand="0" w:evenHBand="0" w:firstRowFirstColumn="0" w:firstRowLastColumn="0" w:lastRowFirstColumn="0" w:lastRowLastColumn="0"/>
            </w:pPr>
            <w:r w:rsidRPr="00970439">
              <w:t>58 800</w:t>
            </w:r>
          </w:p>
        </w:tc>
        <w:tc>
          <w:tcPr>
            <w:cnfStyle w:val="000010000000" w:firstRow="0" w:lastRow="0" w:firstColumn="0" w:lastColumn="0" w:oddVBand="1" w:evenVBand="0" w:oddHBand="0" w:evenHBand="0" w:firstRowFirstColumn="0" w:firstRowLastColumn="0" w:lastRowFirstColumn="0" w:lastRowLastColumn="0"/>
            <w:tcW w:w="850" w:type="dxa"/>
          </w:tcPr>
          <w:p w14:paraId="26491398" w14:textId="57440B21" w:rsidR="00B61DE1" w:rsidRPr="00B61DE1" w:rsidRDefault="00B61DE1" w:rsidP="00D32310">
            <w:r w:rsidRPr="00970439">
              <w:t>56 400</w:t>
            </w:r>
          </w:p>
        </w:tc>
        <w:tc>
          <w:tcPr>
            <w:tcW w:w="2552" w:type="dxa"/>
          </w:tcPr>
          <w:p w14:paraId="5C817D6B" w14:textId="4E1B9031" w:rsidR="00B61DE1" w:rsidRPr="00B61DE1" w:rsidRDefault="00B61DE1" w:rsidP="00D32310">
            <w:pPr>
              <w:jc w:val="left"/>
              <w:cnfStyle w:val="000000000000" w:firstRow="0" w:lastRow="0" w:firstColumn="0" w:lastColumn="0" w:oddVBand="0" w:evenVBand="0" w:oddHBand="0" w:evenHBand="0" w:firstRowFirstColumn="0" w:firstRowLastColumn="0" w:lastRowFirstColumn="0" w:lastRowLastColumn="0"/>
            </w:pPr>
            <w:r w:rsidRPr="00970439">
              <w:t>Service concession asset</w:t>
            </w:r>
          </w:p>
        </w:tc>
        <w:tc>
          <w:tcPr>
            <w:cnfStyle w:val="000010000000" w:firstRow="0" w:lastRow="0" w:firstColumn="0" w:lastColumn="0" w:oddVBand="1" w:evenVBand="0" w:oddHBand="0" w:evenHBand="0" w:firstRowFirstColumn="0" w:firstRowLastColumn="0" w:lastRowFirstColumn="0" w:lastRowLastColumn="0"/>
            <w:tcW w:w="692" w:type="dxa"/>
            <w:shd w:val="clear" w:color="auto" w:fill="auto"/>
          </w:tcPr>
          <w:p w14:paraId="6EB54B7C" w14:textId="1874135D" w:rsidR="00B61DE1" w:rsidRPr="00B61DE1" w:rsidRDefault="00B61DE1" w:rsidP="00D32310">
            <w:r w:rsidRPr="00970439">
              <w:t>58 800</w:t>
            </w:r>
          </w:p>
        </w:tc>
        <w:tc>
          <w:tcPr>
            <w:tcW w:w="0" w:type="dxa"/>
            <w:shd w:val="clear" w:color="auto" w:fill="D9D9D6" w:themeFill="background2"/>
          </w:tcPr>
          <w:p w14:paraId="3C1DB72D" w14:textId="52522D23" w:rsidR="00B61DE1" w:rsidRPr="00B61DE1" w:rsidRDefault="00B61DE1" w:rsidP="00D32310">
            <w:pPr>
              <w:cnfStyle w:val="000000000000" w:firstRow="0" w:lastRow="0" w:firstColumn="0" w:lastColumn="0" w:oddVBand="0" w:evenVBand="0" w:oddHBand="0" w:evenHBand="0" w:firstRowFirstColumn="0" w:firstRowLastColumn="0" w:lastRowFirstColumn="0" w:lastRowLastColumn="0"/>
            </w:pPr>
            <w:r w:rsidRPr="00970439">
              <w:t>56 400</w:t>
            </w:r>
          </w:p>
        </w:tc>
      </w:tr>
      <w:tr w:rsidR="00B61DE1" w:rsidRPr="00697F00" w14:paraId="0CAFF545" w14:textId="77777777" w:rsidTr="00970439">
        <w:trPr>
          <w:trHeight w:val="153"/>
        </w:trPr>
        <w:tc>
          <w:tcPr>
            <w:cnfStyle w:val="001000000000" w:firstRow="0" w:lastRow="0" w:firstColumn="1" w:lastColumn="0" w:oddVBand="0" w:evenVBand="0" w:oddHBand="0" w:evenHBand="0" w:firstRowFirstColumn="0" w:firstRowLastColumn="0" w:lastRowFirstColumn="0" w:lastRowLastColumn="0"/>
            <w:tcW w:w="0" w:type="dxa"/>
          </w:tcPr>
          <w:p w14:paraId="07FDD56C" w14:textId="7124909F" w:rsidR="00B61DE1" w:rsidRPr="00B61DE1" w:rsidRDefault="00B61DE1" w:rsidP="00E8778A">
            <w:pPr>
              <w:ind w:left="336" w:hanging="336"/>
            </w:pPr>
            <w:r w:rsidRPr="00970439">
              <w:t>7.1 Borrowings</w:t>
            </w:r>
          </w:p>
        </w:tc>
        <w:tc>
          <w:tcPr>
            <w:cnfStyle w:val="000010000000" w:firstRow="0" w:lastRow="0" w:firstColumn="0" w:lastColumn="0" w:oddVBand="1" w:evenVBand="0" w:oddHBand="0" w:evenHBand="0" w:firstRowFirstColumn="0" w:firstRowLastColumn="0" w:lastRowFirstColumn="0" w:lastRowLastColumn="0"/>
            <w:tcW w:w="2319" w:type="dxa"/>
            <w:shd w:val="clear" w:color="auto" w:fill="auto"/>
          </w:tcPr>
          <w:p w14:paraId="2FF13C12" w14:textId="120CED2B" w:rsidR="00B61DE1" w:rsidRPr="00B61DE1" w:rsidRDefault="00B61DE1" w:rsidP="00D32310">
            <w:pPr>
              <w:jc w:val="left"/>
            </w:pPr>
            <w:r w:rsidRPr="00970439">
              <w:t>Public private partnership related lease liability</w:t>
            </w:r>
          </w:p>
        </w:tc>
        <w:tc>
          <w:tcPr>
            <w:tcW w:w="709" w:type="dxa"/>
          </w:tcPr>
          <w:p w14:paraId="549A3BFB" w14:textId="28221B38" w:rsidR="00B61DE1" w:rsidRPr="00811051" w:rsidRDefault="00B61DE1" w:rsidP="00D32310">
            <w:pPr>
              <w:cnfStyle w:val="000000000000" w:firstRow="0" w:lastRow="0" w:firstColumn="0" w:lastColumn="0" w:oddVBand="0" w:evenVBand="0" w:oddHBand="0" w:evenHBand="0" w:firstRowFirstColumn="0" w:firstRowLastColumn="0" w:lastRowFirstColumn="0" w:lastRowLastColumn="0"/>
              <w:rPr>
                <w:szCs w:val="17"/>
              </w:rPr>
            </w:pPr>
            <w:r w:rsidRPr="00970439">
              <w:rPr>
                <w:szCs w:val="17"/>
              </w:rPr>
              <w:t>59 500</w:t>
            </w:r>
          </w:p>
        </w:tc>
        <w:tc>
          <w:tcPr>
            <w:cnfStyle w:val="000010000000" w:firstRow="0" w:lastRow="0" w:firstColumn="0" w:lastColumn="0" w:oddVBand="1" w:evenVBand="0" w:oddHBand="0" w:evenHBand="0" w:firstRowFirstColumn="0" w:firstRowLastColumn="0" w:lastRowFirstColumn="0" w:lastRowLastColumn="0"/>
            <w:tcW w:w="850" w:type="dxa"/>
          </w:tcPr>
          <w:p w14:paraId="3BFBE3ED" w14:textId="49CEC252" w:rsidR="00B61DE1" w:rsidRPr="00811051" w:rsidRDefault="00B61DE1" w:rsidP="00D32310">
            <w:pPr>
              <w:rPr>
                <w:szCs w:val="17"/>
              </w:rPr>
            </w:pPr>
            <w:r w:rsidRPr="00970439">
              <w:rPr>
                <w:szCs w:val="17"/>
              </w:rPr>
              <w:t>58 500</w:t>
            </w:r>
          </w:p>
        </w:tc>
        <w:tc>
          <w:tcPr>
            <w:tcW w:w="2552" w:type="dxa"/>
          </w:tcPr>
          <w:p w14:paraId="4963C979" w14:textId="4168A6E2" w:rsidR="00B61DE1" w:rsidRPr="00B61DE1" w:rsidRDefault="00B61DE1" w:rsidP="00D32310">
            <w:pPr>
              <w:jc w:val="left"/>
              <w:cnfStyle w:val="000000000000" w:firstRow="0" w:lastRow="0" w:firstColumn="0" w:lastColumn="0" w:oddVBand="0" w:evenVBand="0" w:oddHBand="0" w:evenHBand="0" w:firstRowFirstColumn="0" w:firstRowLastColumn="0" w:lastRowFirstColumn="0" w:lastRowLastColumn="0"/>
            </w:pPr>
            <w:r w:rsidRPr="00970439">
              <w:t>Service concession financial liability</w:t>
            </w:r>
          </w:p>
        </w:tc>
        <w:tc>
          <w:tcPr>
            <w:cnfStyle w:val="000010000000" w:firstRow="0" w:lastRow="0" w:firstColumn="0" w:lastColumn="0" w:oddVBand="1" w:evenVBand="0" w:oddHBand="0" w:evenHBand="0" w:firstRowFirstColumn="0" w:firstRowLastColumn="0" w:lastRowFirstColumn="0" w:lastRowLastColumn="0"/>
            <w:tcW w:w="692" w:type="dxa"/>
            <w:shd w:val="clear" w:color="auto" w:fill="auto"/>
          </w:tcPr>
          <w:p w14:paraId="143500A6" w14:textId="1063D315" w:rsidR="00B61DE1" w:rsidRPr="00B61DE1" w:rsidRDefault="00B61DE1" w:rsidP="00D32310">
            <w:r w:rsidRPr="00970439">
              <w:t>59 500</w:t>
            </w:r>
          </w:p>
        </w:tc>
        <w:tc>
          <w:tcPr>
            <w:tcW w:w="0" w:type="dxa"/>
            <w:shd w:val="clear" w:color="auto" w:fill="D9D9D6" w:themeFill="background2"/>
          </w:tcPr>
          <w:p w14:paraId="5066A40A" w14:textId="56C8BE00" w:rsidR="00B61DE1" w:rsidRPr="00B61DE1" w:rsidRDefault="00B61DE1" w:rsidP="00D32310">
            <w:pPr>
              <w:cnfStyle w:val="000000000000" w:firstRow="0" w:lastRow="0" w:firstColumn="0" w:lastColumn="0" w:oddVBand="0" w:evenVBand="0" w:oddHBand="0" w:evenHBand="0" w:firstRowFirstColumn="0" w:firstRowLastColumn="0" w:lastRowFirstColumn="0" w:lastRowLastColumn="0"/>
            </w:pPr>
            <w:r w:rsidRPr="00970439">
              <w:t>58 500</w:t>
            </w:r>
          </w:p>
        </w:tc>
      </w:tr>
      <w:tr w:rsidR="00811051" w:rsidRPr="00697F00" w14:paraId="3E533075" w14:textId="77777777" w:rsidTr="00970439">
        <w:trPr>
          <w:trHeight w:val="153"/>
        </w:trPr>
        <w:tc>
          <w:tcPr>
            <w:cnfStyle w:val="001000000000" w:firstRow="0" w:lastRow="0" w:firstColumn="1" w:lastColumn="0" w:oddVBand="0" w:evenVBand="0" w:oddHBand="0" w:evenHBand="0" w:firstRowFirstColumn="0" w:firstRowLastColumn="0" w:lastRowFirstColumn="0" w:lastRowLastColumn="0"/>
            <w:tcW w:w="0" w:type="dxa"/>
          </w:tcPr>
          <w:p w14:paraId="0D23867F" w14:textId="38FD5D8A" w:rsidR="00811051" w:rsidRPr="00811051" w:rsidRDefault="00811051" w:rsidP="00E8778A">
            <w:pPr>
              <w:ind w:left="336" w:hanging="336"/>
            </w:pPr>
            <w:r>
              <w:t>7.3 Cash and deposits</w:t>
            </w:r>
          </w:p>
        </w:tc>
        <w:tc>
          <w:tcPr>
            <w:cnfStyle w:val="000010000000" w:firstRow="0" w:lastRow="0" w:firstColumn="0" w:lastColumn="0" w:oddVBand="1" w:evenVBand="0" w:oddHBand="0" w:evenHBand="0" w:firstRowFirstColumn="0" w:firstRowLastColumn="0" w:lastRowFirstColumn="0" w:lastRowLastColumn="0"/>
            <w:tcW w:w="2319" w:type="dxa"/>
            <w:shd w:val="clear" w:color="auto" w:fill="auto"/>
          </w:tcPr>
          <w:p w14:paraId="26EB6D70" w14:textId="16042C09" w:rsidR="00811051" w:rsidRPr="00811051" w:rsidRDefault="00811051" w:rsidP="00970439">
            <w:pPr>
              <w:jc w:val="left"/>
            </w:pPr>
            <w:r>
              <w:t>Total cash and deposits disclosed in the balance sheet</w:t>
            </w:r>
          </w:p>
        </w:tc>
        <w:tc>
          <w:tcPr>
            <w:tcW w:w="709" w:type="dxa"/>
          </w:tcPr>
          <w:p w14:paraId="30D2171D" w14:textId="3041189A" w:rsidR="00811051" w:rsidRPr="00811051" w:rsidRDefault="00811051" w:rsidP="00811051">
            <w:pPr>
              <w:cnfStyle w:val="000000000000" w:firstRow="0" w:lastRow="0" w:firstColumn="0" w:lastColumn="0" w:oddVBand="0" w:evenVBand="0" w:oddHBand="0" w:evenHBand="0" w:firstRowFirstColumn="0" w:firstRowLastColumn="0" w:lastRowFirstColumn="0" w:lastRowLastColumn="0"/>
            </w:pPr>
            <w:r>
              <w:t>(2 500)</w:t>
            </w:r>
          </w:p>
        </w:tc>
        <w:tc>
          <w:tcPr>
            <w:cnfStyle w:val="000010000000" w:firstRow="0" w:lastRow="0" w:firstColumn="0" w:lastColumn="0" w:oddVBand="1" w:evenVBand="0" w:oddHBand="0" w:evenHBand="0" w:firstRowFirstColumn="0" w:firstRowLastColumn="0" w:lastRowFirstColumn="0" w:lastRowLastColumn="0"/>
            <w:tcW w:w="850" w:type="dxa"/>
          </w:tcPr>
          <w:p w14:paraId="06CD7A92" w14:textId="46433601" w:rsidR="00811051" w:rsidRPr="00811051" w:rsidRDefault="00811051" w:rsidP="00811051">
            <w:r>
              <w:t>(5 000)</w:t>
            </w:r>
          </w:p>
        </w:tc>
        <w:tc>
          <w:tcPr>
            <w:tcW w:w="0" w:type="dxa"/>
          </w:tcPr>
          <w:p w14:paraId="13E3EE03" w14:textId="1F488770" w:rsidR="00811051" w:rsidRPr="00811051" w:rsidRDefault="00811051" w:rsidP="00970439">
            <w:pPr>
              <w:jc w:val="left"/>
              <w:cnfStyle w:val="000000000000" w:firstRow="0" w:lastRow="0" w:firstColumn="0" w:lastColumn="0" w:oddVBand="0" w:evenVBand="0" w:oddHBand="0" w:evenHBand="0" w:firstRowFirstColumn="0" w:firstRowLastColumn="0" w:lastRowFirstColumn="0" w:lastRowLastColumn="0"/>
            </w:pPr>
            <w:r>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0" w:type="dxa"/>
            <w:shd w:val="clear" w:color="auto" w:fill="auto"/>
          </w:tcPr>
          <w:p w14:paraId="2A2E9AB2" w14:textId="7F272731" w:rsidR="00811051" w:rsidRPr="00811051" w:rsidRDefault="00811051" w:rsidP="00811051">
            <w:r>
              <w:t>(2 500)</w:t>
            </w:r>
          </w:p>
        </w:tc>
        <w:tc>
          <w:tcPr>
            <w:tcW w:w="0" w:type="dxa"/>
            <w:shd w:val="clear" w:color="auto" w:fill="D9D9D6" w:themeFill="background2"/>
          </w:tcPr>
          <w:p w14:paraId="58F15B94" w14:textId="68ECAA8C" w:rsidR="00811051" w:rsidRPr="00811051" w:rsidRDefault="00811051" w:rsidP="00811051">
            <w:pPr>
              <w:cnfStyle w:val="000000000000" w:firstRow="0" w:lastRow="0" w:firstColumn="0" w:lastColumn="0" w:oddVBand="0" w:evenVBand="0" w:oddHBand="0" w:evenHBand="0" w:firstRowFirstColumn="0" w:firstRowLastColumn="0" w:lastRowFirstColumn="0" w:lastRowLastColumn="0"/>
            </w:pPr>
            <w:r>
              <w:t>(5 000)</w:t>
            </w:r>
          </w:p>
        </w:tc>
      </w:tr>
      <w:tr w:rsidR="00811051" w:rsidRPr="00697F00" w14:paraId="74DB907E" w14:textId="77777777" w:rsidTr="00970439">
        <w:trPr>
          <w:trHeight w:val="153"/>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5560FF2E" w14:textId="27F3F279" w:rsidR="00811051" w:rsidRPr="00B61DE1" w:rsidRDefault="00811051" w:rsidP="00E8778A">
            <w:pPr>
              <w:ind w:left="336" w:hanging="336"/>
            </w:pPr>
            <w:r w:rsidRPr="00970439">
              <w:t>5.1.1 Depreciation (buildings at fair value)</w:t>
            </w:r>
          </w:p>
        </w:tc>
        <w:tc>
          <w:tcPr>
            <w:cnfStyle w:val="000010000000" w:firstRow="0" w:lastRow="0" w:firstColumn="0" w:lastColumn="0" w:oddVBand="1" w:evenVBand="0" w:oddHBand="0" w:evenHBand="0" w:firstRowFirstColumn="0" w:firstRowLastColumn="0" w:lastRowFirstColumn="0" w:lastRowLastColumn="0"/>
            <w:tcW w:w="2319" w:type="dxa"/>
            <w:tcBorders>
              <w:bottom w:val="nil"/>
            </w:tcBorders>
            <w:shd w:val="clear" w:color="auto" w:fill="auto"/>
          </w:tcPr>
          <w:p w14:paraId="052A5A83" w14:textId="07B326D9" w:rsidR="00811051" w:rsidRPr="00B61DE1" w:rsidRDefault="00811051" w:rsidP="00811051">
            <w:pPr>
              <w:jc w:val="left"/>
            </w:pPr>
            <w:r w:rsidRPr="00970439">
              <w:t>Finance lease asset</w:t>
            </w:r>
          </w:p>
        </w:tc>
        <w:tc>
          <w:tcPr>
            <w:tcW w:w="709" w:type="dxa"/>
            <w:tcBorders>
              <w:bottom w:val="nil"/>
            </w:tcBorders>
          </w:tcPr>
          <w:p w14:paraId="44DEFC0D" w14:textId="3F2B89E5" w:rsidR="00811051" w:rsidRPr="00B61DE1" w:rsidRDefault="00811051" w:rsidP="00811051">
            <w:pPr>
              <w:cnfStyle w:val="000000000000" w:firstRow="0" w:lastRow="0" w:firstColumn="0" w:lastColumn="0" w:oddVBand="0" w:evenVBand="0" w:oddHBand="0" w:evenHBand="0" w:firstRowFirstColumn="0" w:firstRowLastColumn="0" w:lastRowFirstColumn="0" w:lastRowLastColumn="0"/>
            </w:pPr>
            <w:r w:rsidRPr="00970439">
              <w:t>1 200</w:t>
            </w:r>
          </w:p>
        </w:tc>
        <w:tc>
          <w:tcPr>
            <w:cnfStyle w:val="000010000000" w:firstRow="0" w:lastRow="0" w:firstColumn="0" w:lastColumn="0" w:oddVBand="1" w:evenVBand="0" w:oddHBand="0" w:evenHBand="0" w:firstRowFirstColumn="0" w:firstRowLastColumn="0" w:lastRowFirstColumn="0" w:lastRowLastColumn="0"/>
            <w:tcW w:w="850" w:type="dxa"/>
            <w:tcBorders>
              <w:bottom w:val="nil"/>
            </w:tcBorders>
          </w:tcPr>
          <w:p w14:paraId="39785BDC" w14:textId="77FA5DE9" w:rsidR="00811051" w:rsidRPr="00B61DE1" w:rsidRDefault="00811051" w:rsidP="00811051">
            <w:r w:rsidRPr="00970439">
              <w:t>2 400</w:t>
            </w:r>
          </w:p>
        </w:tc>
        <w:tc>
          <w:tcPr>
            <w:tcW w:w="2552" w:type="dxa"/>
            <w:tcBorders>
              <w:bottom w:val="nil"/>
            </w:tcBorders>
          </w:tcPr>
          <w:p w14:paraId="5968D84B" w14:textId="60F0C9FB" w:rsidR="00811051" w:rsidRPr="00B61DE1" w:rsidRDefault="00811051" w:rsidP="00811051">
            <w:pPr>
              <w:jc w:val="left"/>
              <w:cnfStyle w:val="000000000000" w:firstRow="0" w:lastRow="0" w:firstColumn="0" w:lastColumn="0" w:oddVBand="0" w:evenVBand="0" w:oddHBand="0" w:evenHBand="0" w:firstRowFirstColumn="0" w:firstRowLastColumn="0" w:lastRowFirstColumn="0" w:lastRowLastColumn="0"/>
            </w:pPr>
            <w:r w:rsidRPr="00970439">
              <w:t>Service concession asset</w:t>
            </w:r>
          </w:p>
        </w:tc>
        <w:tc>
          <w:tcPr>
            <w:cnfStyle w:val="000010000000" w:firstRow="0" w:lastRow="0" w:firstColumn="0" w:lastColumn="0" w:oddVBand="1" w:evenVBand="0" w:oddHBand="0" w:evenHBand="0" w:firstRowFirstColumn="0" w:firstRowLastColumn="0" w:lastRowFirstColumn="0" w:lastRowLastColumn="0"/>
            <w:tcW w:w="692" w:type="dxa"/>
            <w:tcBorders>
              <w:bottom w:val="nil"/>
            </w:tcBorders>
            <w:shd w:val="clear" w:color="auto" w:fill="auto"/>
          </w:tcPr>
          <w:p w14:paraId="263E9921" w14:textId="5797D48B" w:rsidR="00811051" w:rsidRPr="00B61DE1" w:rsidRDefault="00811051" w:rsidP="00811051">
            <w:r w:rsidRPr="00970439">
              <w:t>1 200</w:t>
            </w:r>
          </w:p>
        </w:tc>
        <w:tc>
          <w:tcPr>
            <w:tcW w:w="0" w:type="dxa"/>
            <w:tcBorders>
              <w:bottom w:val="nil"/>
            </w:tcBorders>
            <w:shd w:val="clear" w:color="auto" w:fill="D9D9D6" w:themeFill="background2"/>
          </w:tcPr>
          <w:p w14:paraId="4A853F56" w14:textId="6F2072E5" w:rsidR="00811051" w:rsidRPr="00B61DE1" w:rsidRDefault="00811051" w:rsidP="00811051">
            <w:pPr>
              <w:cnfStyle w:val="000000000000" w:firstRow="0" w:lastRow="0" w:firstColumn="0" w:lastColumn="0" w:oddVBand="0" w:evenVBand="0" w:oddHBand="0" w:evenHBand="0" w:firstRowFirstColumn="0" w:firstRowLastColumn="0" w:lastRowFirstColumn="0" w:lastRowLastColumn="0"/>
            </w:pPr>
            <w:r w:rsidRPr="00970439">
              <w:t>2 400</w:t>
            </w:r>
          </w:p>
        </w:tc>
      </w:tr>
      <w:tr w:rsidR="00811051" w:rsidRPr="00697F00" w14:paraId="28C5F2EF" w14:textId="77777777" w:rsidTr="00970439">
        <w:trPr>
          <w:cnfStyle w:val="010000000000" w:firstRow="0" w:lastRow="1"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764" w:type="dxa"/>
            <w:tcBorders>
              <w:top w:val="nil"/>
              <w:bottom w:val="single" w:sz="4" w:space="0" w:color="auto"/>
            </w:tcBorders>
          </w:tcPr>
          <w:p w14:paraId="26433234" w14:textId="34C84569" w:rsidR="00811051" w:rsidRPr="00970439" w:rsidRDefault="00811051" w:rsidP="00E8778A">
            <w:pPr>
              <w:ind w:left="336" w:hanging="336"/>
              <w:rPr>
                <w:b w:val="0"/>
                <w:bCs/>
              </w:rPr>
            </w:pPr>
            <w:r w:rsidRPr="00970439">
              <w:rPr>
                <w:b w:val="0"/>
                <w:bCs/>
              </w:rPr>
              <w:t>7.1 Borrowings: Interest expense</w:t>
            </w:r>
          </w:p>
        </w:tc>
        <w:tc>
          <w:tcPr>
            <w:cnfStyle w:val="000010000000" w:firstRow="0" w:lastRow="0" w:firstColumn="0" w:lastColumn="0" w:oddVBand="1" w:evenVBand="0" w:oddHBand="0" w:evenHBand="0" w:firstRowFirstColumn="0" w:firstRowLastColumn="0" w:lastRowFirstColumn="0" w:lastRowLastColumn="0"/>
            <w:tcW w:w="2319" w:type="dxa"/>
            <w:tcBorders>
              <w:top w:val="nil"/>
              <w:bottom w:val="single" w:sz="4" w:space="0" w:color="auto"/>
            </w:tcBorders>
            <w:shd w:val="clear" w:color="auto" w:fill="auto"/>
          </w:tcPr>
          <w:p w14:paraId="7AE9B540" w14:textId="23D84483" w:rsidR="00811051" w:rsidRPr="00970439" w:rsidRDefault="00811051" w:rsidP="00970439">
            <w:pPr>
              <w:jc w:val="left"/>
              <w:rPr>
                <w:b w:val="0"/>
                <w:bCs/>
              </w:rPr>
            </w:pPr>
            <w:r w:rsidRPr="00970439">
              <w:rPr>
                <w:b w:val="0"/>
                <w:bCs/>
              </w:rPr>
              <w:t>Interest on lease liabilities</w:t>
            </w:r>
          </w:p>
        </w:tc>
        <w:tc>
          <w:tcPr>
            <w:tcW w:w="709" w:type="dxa"/>
            <w:tcBorders>
              <w:top w:val="nil"/>
              <w:bottom w:val="single" w:sz="4" w:space="0" w:color="auto"/>
            </w:tcBorders>
          </w:tcPr>
          <w:p w14:paraId="72DB5993" w14:textId="30BD776E" w:rsidR="00811051" w:rsidRPr="00970439" w:rsidRDefault="00811051" w:rsidP="00970439">
            <w:pPr>
              <w:cnfStyle w:val="010000000000" w:firstRow="0" w:lastRow="1" w:firstColumn="0" w:lastColumn="0" w:oddVBand="0" w:evenVBand="0" w:oddHBand="0" w:evenHBand="0" w:firstRowFirstColumn="0" w:firstRowLastColumn="0" w:lastRowFirstColumn="0" w:lastRowLastColumn="0"/>
              <w:rPr>
                <w:b w:val="0"/>
                <w:bCs/>
              </w:rPr>
            </w:pPr>
            <w:r w:rsidRPr="00970439">
              <w:rPr>
                <w:b w:val="0"/>
                <w:bCs/>
              </w:rPr>
              <w:t>2 000</w:t>
            </w:r>
          </w:p>
        </w:tc>
        <w:tc>
          <w:tcPr>
            <w:cnfStyle w:val="000010000000" w:firstRow="0" w:lastRow="0" w:firstColumn="0" w:lastColumn="0" w:oddVBand="1" w:evenVBand="0" w:oddHBand="0" w:evenHBand="0" w:firstRowFirstColumn="0" w:firstRowLastColumn="0" w:lastRowFirstColumn="0" w:lastRowLastColumn="0"/>
            <w:tcW w:w="850" w:type="dxa"/>
            <w:tcBorders>
              <w:top w:val="nil"/>
              <w:bottom w:val="single" w:sz="4" w:space="0" w:color="auto"/>
            </w:tcBorders>
          </w:tcPr>
          <w:p w14:paraId="64084A05" w14:textId="4CC2203B" w:rsidR="00811051" w:rsidRPr="00970439" w:rsidRDefault="00811051" w:rsidP="00970439">
            <w:pPr>
              <w:rPr>
                <w:b w:val="0"/>
                <w:bCs/>
              </w:rPr>
            </w:pPr>
            <w:r w:rsidRPr="00970439">
              <w:rPr>
                <w:b w:val="0"/>
                <w:bCs/>
              </w:rPr>
              <w:t>4 000</w:t>
            </w:r>
          </w:p>
        </w:tc>
        <w:tc>
          <w:tcPr>
            <w:tcW w:w="2552" w:type="dxa"/>
            <w:tcBorders>
              <w:top w:val="nil"/>
              <w:bottom w:val="single" w:sz="4" w:space="0" w:color="auto"/>
            </w:tcBorders>
          </w:tcPr>
          <w:p w14:paraId="2D0C9821" w14:textId="04AD6C3B" w:rsidR="00811051" w:rsidRPr="00970439" w:rsidRDefault="00811051" w:rsidP="00970439">
            <w:pPr>
              <w:jc w:val="left"/>
              <w:cnfStyle w:val="010000000000" w:firstRow="0" w:lastRow="1" w:firstColumn="0" w:lastColumn="0" w:oddVBand="0" w:evenVBand="0" w:oddHBand="0" w:evenHBand="0" w:firstRowFirstColumn="0" w:firstRowLastColumn="0" w:lastRowFirstColumn="0" w:lastRowLastColumn="0"/>
              <w:rPr>
                <w:b w:val="0"/>
                <w:bCs/>
              </w:rPr>
            </w:pPr>
            <w:r w:rsidRPr="00970439">
              <w:rPr>
                <w:b w:val="0"/>
                <w:bCs/>
              </w:rPr>
              <w:t>Interest on service concession arrangements</w:t>
            </w:r>
          </w:p>
        </w:tc>
        <w:tc>
          <w:tcPr>
            <w:cnfStyle w:val="000010000000" w:firstRow="0" w:lastRow="0" w:firstColumn="0" w:lastColumn="0" w:oddVBand="1" w:evenVBand="0" w:oddHBand="0" w:evenHBand="0" w:firstRowFirstColumn="0" w:firstRowLastColumn="0" w:lastRowFirstColumn="0" w:lastRowLastColumn="0"/>
            <w:tcW w:w="692" w:type="dxa"/>
            <w:tcBorders>
              <w:top w:val="nil"/>
              <w:bottom w:val="single" w:sz="4" w:space="0" w:color="auto"/>
            </w:tcBorders>
            <w:shd w:val="clear" w:color="auto" w:fill="auto"/>
          </w:tcPr>
          <w:p w14:paraId="5734FC8F" w14:textId="3ACDBD69" w:rsidR="00811051" w:rsidRPr="00970439" w:rsidRDefault="00811051" w:rsidP="00970439">
            <w:pPr>
              <w:rPr>
                <w:b w:val="0"/>
                <w:bCs/>
              </w:rPr>
            </w:pPr>
            <w:r w:rsidRPr="00970439">
              <w:rPr>
                <w:b w:val="0"/>
                <w:bCs/>
              </w:rPr>
              <w:t>2 000</w:t>
            </w:r>
          </w:p>
        </w:tc>
        <w:tc>
          <w:tcPr>
            <w:tcW w:w="753" w:type="dxa"/>
            <w:tcBorders>
              <w:top w:val="nil"/>
              <w:bottom w:val="single" w:sz="4" w:space="0" w:color="auto"/>
            </w:tcBorders>
            <w:shd w:val="clear" w:color="auto" w:fill="D9D9D6" w:themeFill="background2"/>
          </w:tcPr>
          <w:p w14:paraId="26C9DA3C" w14:textId="245BBEA4" w:rsidR="00811051" w:rsidRPr="00970439" w:rsidRDefault="00811051" w:rsidP="00970439">
            <w:pPr>
              <w:cnfStyle w:val="010000000000" w:firstRow="0" w:lastRow="1" w:firstColumn="0" w:lastColumn="0" w:oddVBand="0" w:evenVBand="0" w:oddHBand="0" w:evenHBand="0" w:firstRowFirstColumn="0" w:firstRowLastColumn="0" w:lastRowFirstColumn="0" w:lastRowLastColumn="0"/>
              <w:rPr>
                <w:b w:val="0"/>
                <w:bCs/>
              </w:rPr>
            </w:pPr>
            <w:r w:rsidRPr="00970439">
              <w:rPr>
                <w:b w:val="0"/>
                <w:bCs/>
              </w:rPr>
              <w:t>4 000</w:t>
            </w:r>
          </w:p>
        </w:tc>
      </w:tr>
    </w:tbl>
    <w:p w14:paraId="011F9977" w14:textId="77777777" w:rsidR="00B117CD" w:rsidRPr="00940E38" w:rsidRDefault="00B117CD" w:rsidP="00B117CD">
      <w:pPr>
        <w:pStyle w:val="Note"/>
      </w:pPr>
      <w:r w:rsidRPr="00940E38">
        <w:t xml:space="preserve">Note: </w:t>
      </w:r>
    </w:p>
    <w:p w14:paraId="344F188A" w14:textId="30568574" w:rsidR="00B117CD" w:rsidRPr="00940E38" w:rsidRDefault="00B117CD" w:rsidP="00B117CD">
      <w:pPr>
        <w:pStyle w:val="Note"/>
      </w:pPr>
      <w:r w:rsidRPr="0073344D">
        <w:t>As only line items have been reclassified, no adjustment to net result is required.</w:t>
      </w:r>
    </w:p>
    <w:p w14:paraId="78BA2CAD" w14:textId="77777777" w:rsidR="00B61DE1" w:rsidRDefault="00B61DE1" w:rsidP="00E73BC6">
      <w:pPr>
        <w:jc w:val="both"/>
      </w:pPr>
    </w:p>
    <w:p w14:paraId="631B10BB" w14:textId="77777777" w:rsidR="00E73BC6" w:rsidRDefault="00E73BC6" w:rsidP="002A7453"/>
    <w:p w14:paraId="6F0B09AE" w14:textId="77777777" w:rsidR="002A7453" w:rsidRDefault="002A7453">
      <w:r>
        <w:br w:type="page"/>
      </w:r>
    </w:p>
    <w:tbl>
      <w:tblPr>
        <w:tblStyle w:val="ModelReportGuidanceTable"/>
        <w:tblW w:w="0" w:type="auto"/>
        <w:tblLook w:val="04A0" w:firstRow="1" w:lastRow="0" w:firstColumn="1" w:lastColumn="0" w:noHBand="0" w:noVBand="1"/>
      </w:tblPr>
      <w:tblGrid>
        <w:gridCol w:w="9622"/>
      </w:tblGrid>
      <w:tr w:rsidR="00E73BC6" w:rsidRPr="002A7453" w14:paraId="48D066B3" w14:textId="77777777" w:rsidTr="002A7453">
        <w:trPr>
          <w:cnfStyle w:val="100000000000" w:firstRow="1" w:lastRow="0" w:firstColumn="0" w:lastColumn="0" w:oddVBand="0" w:evenVBand="0" w:oddHBand="0" w:evenHBand="0" w:firstRowFirstColumn="0" w:firstRowLastColumn="0" w:lastRowFirstColumn="0" w:lastRowLastColumn="0"/>
        </w:trPr>
        <w:tc>
          <w:tcPr>
            <w:tcW w:w="9622" w:type="dxa"/>
          </w:tcPr>
          <w:p w14:paraId="205DC80D" w14:textId="0CA69E13" w:rsidR="00E73BC6" w:rsidRPr="002A7453" w:rsidRDefault="00E73BC6" w:rsidP="002A7453">
            <w:r w:rsidRPr="002A7453">
              <w:lastRenderedPageBreak/>
              <w:t>Guidance – Service Concession Arrangements: Grantors</w:t>
            </w:r>
          </w:p>
        </w:tc>
      </w:tr>
      <w:tr w:rsidR="00E73BC6" w:rsidRPr="00940E38" w14:paraId="2F994155" w14:textId="77777777" w:rsidTr="002A7453">
        <w:tc>
          <w:tcPr>
            <w:tcW w:w="9622" w:type="dxa"/>
          </w:tcPr>
          <w:p w14:paraId="7E00C1E8" w14:textId="77777777" w:rsidR="00E73BC6" w:rsidRDefault="00E73BC6" w:rsidP="002A7453">
            <w:pPr>
              <w:pStyle w:val="HeadingGuidance"/>
            </w:pPr>
            <w:r>
              <w:t>Transitional requirements</w:t>
            </w:r>
          </w:p>
          <w:p w14:paraId="0DDA0CE7" w14:textId="77777777" w:rsidR="00E73BC6" w:rsidRDefault="00E73BC6" w:rsidP="00346CE1">
            <w:r>
              <w:t>FRD 124 Transition</w:t>
            </w:r>
            <w:r w:rsidRPr="0070315E">
              <w:t>al requirements on the application of AASB 1059 Service Concession Arrangements: Grantors</w:t>
            </w:r>
            <w:r>
              <w:t xml:space="preserve"> prescribes that AASB 1059 be applied retrospectively to each prior period presented in accordance with AASB 108 </w:t>
            </w:r>
            <w:r w:rsidRPr="008D1841">
              <w:rPr>
                <w:iCs/>
              </w:rPr>
              <w:t>Accounting Policies, Changes in Accounting Estimates and Errors</w:t>
            </w:r>
            <w:r>
              <w:t xml:space="preserve"> and also what should be disclosed to comply with the requirements of AASB 108 Accounting Policies, Changes in Accounting Estimates and Errors. </w:t>
            </w:r>
          </w:p>
          <w:p w14:paraId="53EE247F" w14:textId="68072325" w:rsidR="00E73BC6" w:rsidRDefault="00E73BC6" w:rsidP="00346CE1">
            <w:r w:rsidRPr="00A851A2">
              <w:t>When an accounting policy is applied retrospectively, and the impact is material, a third balance sheet is required to be disclosed</w:t>
            </w:r>
            <w:r>
              <w:t xml:space="preserve"> where there is impact on the prior period’s opening balance sheet</w:t>
            </w:r>
            <w:r w:rsidRPr="00A851A2">
              <w:t>.</w:t>
            </w:r>
            <w:r>
              <w:t xml:space="preserve"> The guidance in</w:t>
            </w:r>
            <w:r w:rsidRPr="00A851A2">
              <w:t xml:space="preserve"> </w:t>
            </w:r>
            <w:r>
              <w:t>N</w:t>
            </w:r>
            <w:r w:rsidRPr="00E674CD">
              <w:t>ote</w:t>
            </w:r>
            <w:r w:rsidRPr="00A851A2">
              <w:t xml:space="preserve"> 9.7.3</w:t>
            </w:r>
            <w:r>
              <w:t xml:space="preserve"> includes more details about what is required. </w:t>
            </w:r>
            <w:r w:rsidRPr="00BF3621">
              <w:rPr>
                <w:b/>
                <w:bCs/>
              </w:rPr>
              <w:t>Note:</w:t>
            </w:r>
            <w:r>
              <w:t xml:space="preserve"> </w:t>
            </w:r>
            <w:r w:rsidR="00BF3621">
              <w:t xml:space="preserve">For </w:t>
            </w:r>
            <w:r>
              <w:t>the examples provided there is no impact on the 2018-19 opening balance sheet and therefore a third balance sheet has not been included in the illustrative examples</w:t>
            </w:r>
            <w:r w:rsidR="002A7453">
              <w:t>.</w:t>
            </w:r>
            <w:r>
              <w:t xml:space="preserve"> </w:t>
            </w:r>
            <w:r w:rsidRPr="002A7453">
              <w:rPr>
                <w:rStyle w:val="Reference"/>
              </w:rPr>
              <w:t>[AASB 101.10(f) and 40A-40D]</w:t>
            </w:r>
          </w:p>
          <w:p w14:paraId="43FA921C" w14:textId="77777777" w:rsidR="00E73BC6" w:rsidRDefault="00E73BC6" w:rsidP="00E73BC6">
            <w:pPr>
              <w:jc w:val="both"/>
            </w:pPr>
            <w:r>
              <w:t>Note 9.7 also includes transitional disclosures.</w:t>
            </w:r>
          </w:p>
          <w:p w14:paraId="45F46716" w14:textId="76FA1786" w:rsidR="00E73BC6" w:rsidRPr="0070315E" w:rsidRDefault="00E73BC6" w:rsidP="00E73BC6">
            <w:pPr>
              <w:jc w:val="both"/>
            </w:pPr>
            <w:r>
              <w:t>Transitional disclosures do not need to be included in subsequent years.</w:t>
            </w:r>
          </w:p>
          <w:p w14:paraId="0B780D0E" w14:textId="77777777" w:rsidR="00E73BC6" w:rsidRPr="00A55D12" w:rsidRDefault="00E73BC6" w:rsidP="002A7453">
            <w:pPr>
              <w:pStyle w:val="HeadingGuidance"/>
            </w:pPr>
            <w:r>
              <w:t>AASB 1059 Presentation and Disclosure requirements – paragraphs 28 and 29</w:t>
            </w:r>
          </w:p>
          <w:p w14:paraId="779477C2" w14:textId="77777777" w:rsidR="00E73BC6" w:rsidRDefault="00E73BC6" w:rsidP="00346CE1">
            <w:r>
              <w:t>The financial statements should include sufficient information to enable users of financial statements to understand the nature, amount, timing and uncertainty of assets, liabilities, revenue and cash flows arising from service concession arrangements. To achieve this, entities shall consider disclosing qualitative and quantitative information about its service concession arrangements, including the following:</w:t>
            </w:r>
          </w:p>
          <w:p w14:paraId="15C33F98" w14:textId="77777777" w:rsidR="00E73BC6" w:rsidRDefault="00E73BC6" w:rsidP="00FC71D7">
            <w:pPr>
              <w:pStyle w:val="Guidancealpha"/>
              <w:numPr>
                <w:ilvl w:val="0"/>
                <w:numId w:val="203"/>
              </w:numPr>
            </w:pPr>
            <w:r>
              <w:t>a description of the arrangement;</w:t>
            </w:r>
          </w:p>
          <w:p w14:paraId="7E6B7644" w14:textId="3E93899E" w:rsidR="00E73BC6" w:rsidRDefault="00E73BC6" w:rsidP="00FC71D7">
            <w:pPr>
              <w:pStyle w:val="Guidancealpha"/>
              <w:numPr>
                <w:ilvl w:val="0"/>
                <w:numId w:val="203"/>
              </w:numPr>
            </w:pPr>
            <w:r>
              <w:t>significant terms of the arrangements that may affect the amount, timing and uncertainty of future cash flows (e</w:t>
            </w:r>
            <w:r w:rsidR="00346CE1">
              <w:t>.</w:t>
            </w:r>
            <w:r>
              <w:t>g</w:t>
            </w:r>
            <w:r w:rsidR="00346CE1">
              <w:t>.</w:t>
            </w:r>
            <w:r>
              <w:t xml:space="preserve"> the period of the arrangement, re-pricing dates and the basis upon which </w:t>
            </w:r>
            <w:proofErr w:type="gramStart"/>
            <w:r>
              <w:t>repricing</w:t>
            </w:r>
            <w:proofErr w:type="gramEnd"/>
            <w:r>
              <w:t xml:space="preserve"> or renegotiation is determined);</w:t>
            </w:r>
          </w:p>
          <w:p w14:paraId="7BA51CEA" w14:textId="0935CB07" w:rsidR="00E73BC6" w:rsidRDefault="00E73BC6" w:rsidP="00FC71D7">
            <w:pPr>
              <w:pStyle w:val="Guidancealpha"/>
              <w:numPr>
                <w:ilvl w:val="0"/>
                <w:numId w:val="203"/>
              </w:numPr>
            </w:pPr>
            <w:r>
              <w:t>the nature and extent (e</w:t>
            </w:r>
            <w:r w:rsidR="00346CE1">
              <w:t>.</w:t>
            </w:r>
            <w:r>
              <w:t>g</w:t>
            </w:r>
            <w:r w:rsidR="00346CE1">
              <w:t>.</w:t>
            </w:r>
            <w:r>
              <w:t xml:space="preserve"> quantity, </w:t>
            </w:r>
            <w:proofErr w:type="gramStart"/>
            <w:r>
              <w:t>time period</w:t>
            </w:r>
            <w:proofErr w:type="gramEnd"/>
            <w:r>
              <w:t>, or amount, as appropriate) of:</w:t>
            </w:r>
          </w:p>
          <w:p w14:paraId="085333EC" w14:textId="3046D14A" w:rsidR="00E73BC6" w:rsidRDefault="00E8778A" w:rsidP="00E8778A">
            <w:pPr>
              <w:pStyle w:val="Guidanceindent2"/>
            </w:pPr>
            <w:r>
              <w:tab/>
              <w:t>(</w:t>
            </w:r>
            <w:proofErr w:type="spellStart"/>
            <w:r>
              <w:t>i</w:t>
            </w:r>
            <w:proofErr w:type="spellEnd"/>
            <w:r>
              <w:t>)</w:t>
            </w:r>
            <w:r>
              <w:tab/>
            </w:r>
            <w:r w:rsidR="00E73BC6">
              <w:t>rights to receive specified services from the operator;</w:t>
            </w:r>
          </w:p>
          <w:p w14:paraId="7AFBA266" w14:textId="3D3F10E6" w:rsidR="00E73BC6" w:rsidRDefault="00E8778A" w:rsidP="00E8778A">
            <w:pPr>
              <w:pStyle w:val="Guidanceindent2"/>
            </w:pPr>
            <w:r>
              <w:tab/>
              <w:t>(ii)</w:t>
            </w:r>
            <w:r>
              <w:tab/>
            </w:r>
            <w:r w:rsidR="00E73BC6">
              <w:t>the carrying amount of service concession assets as at the end of the reporting period, including separate disclosure for existing assets of the grantor reclassified as service concession assets during the reporting period;</w:t>
            </w:r>
          </w:p>
          <w:p w14:paraId="22920FB4" w14:textId="675EC9B0" w:rsidR="00E73BC6" w:rsidRDefault="00E8778A" w:rsidP="00E8778A">
            <w:pPr>
              <w:pStyle w:val="Guidanceindent2"/>
            </w:pPr>
            <w:r>
              <w:tab/>
              <w:t>(iii)</w:t>
            </w:r>
            <w:r>
              <w:tab/>
            </w:r>
            <w:r w:rsidR="00E73BC6">
              <w:t>rights to receive specified assets at the end of the arrangement;</w:t>
            </w:r>
          </w:p>
          <w:p w14:paraId="58712E8D" w14:textId="16DEFDA3" w:rsidR="00E73BC6" w:rsidRDefault="00E8778A" w:rsidP="00E8778A">
            <w:pPr>
              <w:pStyle w:val="Guidanceindent2"/>
            </w:pPr>
            <w:r>
              <w:tab/>
              <w:t>(iv)</w:t>
            </w:r>
            <w:r>
              <w:tab/>
            </w:r>
            <w:r w:rsidR="00E73BC6">
              <w:t>renewal and termination options;</w:t>
            </w:r>
          </w:p>
          <w:p w14:paraId="0913BFFA" w14:textId="6B3ECE8C" w:rsidR="00E73BC6" w:rsidRDefault="00E8778A" w:rsidP="00E8778A">
            <w:pPr>
              <w:pStyle w:val="Guidanceindent2"/>
            </w:pPr>
            <w:r>
              <w:tab/>
              <w:t>(v)</w:t>
            </w:r>
            <w:r>
              <w:tab/>
            </w:r>
            <w:r w:rsidR="00E73BC6">
              <w:t>other rights and obligations (e</w:t>
            </w:r>
            <w:r w:rsidR="00346CE1">
              <w:t>.</w:t>
            </w:r>
            <w:r w:rsidR="00E73BC6">
              <w:t>g</w:t>
            </w:r>
            <w:r w:rsidR="00346CE1">
              <w:t>.</w:t>
            </w:r>
            <w:r w:rsidR="00E73BC6">
              <w:t xml:space="preserve"> major overhaul of service concession assets); and</w:t>
            </w:r>
          </w:p>
          <w:p w14:paraId="55B88ABF" w14:textId="13D7271A" w:rsidR="00E73BC6" w:rsidRDefault="00E8778A" w:rsidP="00E8778A">
            <w:pPr>
              <w:pStyle w:val="Guidanceindent2"/>
            </w:pPr>
            <w:r>
              <w:tab/>
              <w:t>(vi)</w:t>
            </w:r>
            <w:r>
              <w:tab/>
            </w:r>
            <w:r w:rsidR="00E73BC6">
              <w:t>obligations to provide the operator with access to service concession assets or other revenue-generating assets</w:t>
            </w:r>
            <w:r w:rsidR="00BF3621">
              <w:t>.</w:t>
            </w:r>
          </w:p>
          <w:p w14:paraId="23AFB2AE" w14:textId="02370944" w:rsidR="00E73BC6" w:rsidRDefault="00E73BC6" w:rsidP="00FC71D7">
            <w:pPr>
              <w:pStyle w:val="Guidancealpha"/>
              <w:numPr>
                <w:ilvl w:val="0"/>
                <w:numId w:val="203"/>
              </w:numPr>
            </w:pPr>
            <w:r>
              <w:t xml:space="preserve">changes in arrangements occurring during the reporting period. </w:t>
            </w:r>
          </w:p>
          <w:p w14:paraId="46ACB731" w14:textId="69CFB584" w:rsidR="00E73BC6" w:rsidRDefault="00E73BC6" w:rsidP="00346CE1">
            <w:r>
              <w:t>Disclosures should be included individually for each material service concession arrangement or in aggregate for service concession arrangements involving services of a similar nature, in addition to disclosures required by AASB</w:t>
            </w:r>
            <w:r w:rsidR="00346CE1">
              <w:t> </w:t>
            </w:r>
            <w:r>
              <w:t xml:space="preserve">116 </w:t>
            </w:r>
            <w:r>
              <w:rPr>
                <w:i/>
              </w:rPr>
              <w:t>Property, Plant and Equipment</w:t>
            </w:r>
            <w:r>
              <w:t xml:space="preserve"> and AASB 138 </w:t>
            </w:r>
            <w:r>
              <w:rPr>
                <w:i/>
              </w:rPr>
              <w:t>Intangible Assets</w:t>
            </w:r>
            <w:r>
              <w:t>, where required. Service concession assets of a similar nature may form a subset of a class of assets disclosed in accordance with AASB 116 or AASB 138 or may be included in more than one class of assets disclosed in accordance with AASB 116 or AASB 138. For example, for the purposes of AASB</w:t>
            </w:r>
            <w:r w:rsidR="00346CE1">
              <w:t> </w:t>
            </w:r>
            <w:r>
              <w:t>116, a toll bridge may be included in the same class as other bridges and may also be included in aggregate with service concession assets reported as toll roads.</w:t>
            </w:r>
          </w:p>
          <w:p w14:paraId="790DB18B" w14:textId="77777777" w:rsidR="00E73BC6" w:rsidRDefault="00E73BC6" w:rsidP="00346CE1">
            <w:r>
              <w:t xml:space="preserve">The disclosures required to meet the objective of AASB 1059’s disclosure requirements will depend on the facts and circumstances of individual arrangements. Determining the extent of disclosures required is a matter of judgement and a public sector entity should engage with audit early to ensure disclosures are appropriate.  </w:t>
            </w:r>
          </w:p>
          <w:p w14:paraId="1D610F6B" w14:textId="138BDE90" w:rsidR="00E73BC6" w:rsidRPr="00940E38" w:rsidRDefault="00E73BC6" w:rsidP="00346CE1">
            <w:r w:rsidRPr="00BF3621">
              <w:rPr>
                <w:b/>
                <w:bCs/>
                <w:iCs/>
              </w:rPr>
              <w:t>Note</w:t>
            </w:r>
            <w:r>
              <w:rPr>
                <w:i/>
              </w:rPr>
              <w:t>:</w:t>
            </w:r>
            <w:r>
              <w:t xml:space="preserve"> the disclosures do not address AASB 1059.28(c)(ii) or (d) as they are not relevant to the scenario. If relevant to a specific public sector entity, information relating to these should be included.</w:t>
            </w:r>
          </w:p>
        </w:tc>
      </w:tr>
    </w:tbl>
    <w:p w14:paraId="3B0EE101" w14:textId="77777777" w:rsidR="00E73BC6" w:rsidRPr="00940E38" w:rsidRDefault="00E73BC6" w:rsidP="00E73BC6">
      <w:pPr>
        <w:pStyle w:val="Note"/>
        <w:ind w:left="0" w:firstLine="0"/>
      </w:pPr>
      <w:r w:rsidRPr="00940E38">
        <w:br w:type="page"/>
      </w:r>
    </w:p>
    <w:p w14:paraId="44DAADEB" w14:textId="77777777" w:rsidR="00E73BC6" w:rsidRPr="00940E38" w:rsidRDefault="00E73BC6" w:rsidP="00E73BC6">
      <w:pPr>
        <w:pStyle w:val="Heading3"/>
      </w:pPr>
      <w:r w:rsidRPr="00940E38">
        <w:lastRenderedPageBreak/>
        <w:t>Commitments other than PPPs</w:t>
      </w:r>
    </w:p>
    <w:p w14:paraId="144EDFF3"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727" w:type="dxa"/>
        <w:tblLook w:val="02E0" w:firstRow="1" w:lastRow="1" w:firstColumn="1" w:lastColumn="0" w:noHBand="1" w:noVBand="0"/>
      </w:tblPr>
      <w:tblGrid>
        <w:gridCol w:w="6833"/>
        <w:gridCol w:w="1458"/>
        <w:gridCol w:w="1436"/>
      </w:tblGrid>
      <w:tr w:rsidR="00E73BC6" w:rsidRPr="007527A6" w14:paraId="5AA9FD3B" w14:textId="77777777" w:rsidTr="00346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3" w:type="dxa"/>
            <w:vMerge w:val="restart"/>
            <w:hideMark/>
          </w:tcPr>
          <w:p w14:paraId="30F21D02" w14:textId="77777777" w:rsidR="00E73BC6" w:rsidRPr="007527A6" w:rsidRDefault="00E73BC6" w:rsidP="00E73BC6">
            <w:r w:rsidRPr="007527A6">
              <w:t> </w:t>
            </w:r>
          </w:p>
        </w:tc>
        <w:tc>
          <w:tcPr>
            <w:cnfStyle w:val="000010000000" w:firstRow="0" w:lastRow="0" w:firstColumn="0" w:lastColumn="0" w:oddVBand="1" w:evenVBand="0" w:oddHBand="0" w:evenHBand="0" w:firstRowFirstColumn="0" w:firstRowLastColumn="0" w:lastRowFirstColumn="0" w:lastRowLastColumn="0"/>
            <w:tcW w:w="1458" w:type="dxa"/>
            <w:noWrap/>
            <w:hideMark/>
          </w:tcPr>
          <w:p w14:paraId="534FA440" w14:textId="77777777" w:rsidR="00E73BC6" w:rsidRPr="007527A6" w:rsidRDefault="00E73BC6" w:rsidP="00E73BC6">
            <w:r w:rsidRPr="007527A6">
              <w:t>2020</w:t>
            </w:r>
          </w:p>
        </w:tc>
        <w:tc>
          <w:tcPr>
            <w:tcW w:w="1436" w:type="dxa"/>
            <w:noWrap/>
            <w:hideMark/>
          </w:tcPr>
          <w:p w14:paraId="315D12E1" w14:textId="77777777" w:rsidR="00E73BC6" w:rsidRPr="007527A6" w:rsidRDefault="00E73BC6" w:rsidP="00E73BC6">
            <w:pPr>
              <w:cnfStyle w:val="100000000000" w:firstRow="1" w:lastRow="0" w:firstColumn="0" w:lastColumn="0" w:oddVBand="0" w:evenVBand="0" w:oddHBand="0" w:evenHBand="0" w:firstRowFirstColumn="0" w:firstRowLastColumn="0" w:lastRowFirstColumn="0" w:lastRowLastColumn="0"/>
            </w:pPr>
            <w:r w:rsidRPr="007527A6">
              <w:t>2019</w:t>
            </w:r>
          </w:p>
        </w:tc>
      </w:tr>
      <w:tr w:rsidR="00E73BC6" w:rsidRPr="007527A6" w14:paraId="3658A615" w14:textId="77777777" w:rsidTr="00346CE1">
        <w:trPr>
          <w:cantSplit w:val="0"/>
        </w:trPr>
        <w:tc>
          <w:tcPr>
            <w:cnfStyle w:val="001000000000" w:firstRow="0" w:lastRow="0" w:firstColumn="1" w:lastColumn="0" w:oddVBand="0" w:evenVBand="0" w:oddHBand="0" w:evenHBand="0" w:firstRowFirstColumn="0" w:firstRowLastColumn="0" w:lastRowFirstColumn="0" w:lastRowLastColumn="0"/>
            <w:tcW w:w="6833" w:type="dxa"/>
            <w:vMerge/>
            <w:hideMark/>
          </w:tcPr>
          <w:p w14:paraId="4664A2D0" w14:textId="77777777" w:rsidR="00E73BC6" w:rsidRPr="007527A6" w:rsidRDefault="00E73BC6" w:rsidP="00E73BC6">
            <w:pPr>
              <w:ind w:firstLine="0"/>
            </w:pPr>
          </w:p>
        </w:tc>
        <w:tc>
          <w:tcPr>
            <w:cnfStyle w:val="000010000000" w:firstRow="0" w:lastRow="0" w:firstColumn="0" w:lastColumn="0" w:oddVBand="1" w:evenVBand="0" w:oddHBand="0" w:evenHBand="0" w:firstRowFirstColumn="0" w:firstRowLastColumn="0" w:lastRowFirstColumn="0" w:lastRowLastColumn="0"/>
            <w:tcW w:w="1458" w:type="dxa"/>
            <w:shd w:val="clear" w:color="auto" w:fill="000000" w:themeFill="text1"/>
            <w:hideMark/>
          </w:tcPr>
          <w:p w14:paraId="1DC6F25C" w14:textId="77777777" w:rsidR="00E73BC6" w:rsidRPr="007527A6" w:rsidRDefault="00E73BC6" w:rsidP="00E73BC6">
            <w:pPr>
              <w:rPr>
                <w:i/>
                <w:iCs/>
                <w:color w:val="FFFFFF" w:themeColor="background1"/>
              </w:rPr>
            </w:pPr>
            <w:r w:rsidRPr="007527A6">
              <w:rPr>
                <w:i/>
                <w:iCs/>
                <w:color w:val="FFFFFF" w:themeColor="background1"/>
              </w:rPr>
              <w:t>Nominal value (incl. GST)</w:t>
            </w:r>
          </w:p>
        </w:tc>
        <w:tc>
          <w:tcPr>
            <w:tcW w:w="1436" w:type="dxa"/>
            <w:shd w:val="clear" w:color="auto" w:fill="000000" w:themeFill="text1"/>
            <w:hideMark/>
          </w:tcPr>
          <w:p w14:paraId="744C835E" w14:textId="77777777" w:rsidR="00E73BC6" w:rsidRPr="007527A6"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527A6">
              <w:rPr>
                <w:i/>
                <w:iCs/>
                <w:color w:val="FFFFFF" w:themeColor="background1"/>
              </w:rPr>
              <w:t>Nominal value (incl. GST)</w:t>
            </w:r>
          </w:p>
        </w:tc>
      </w:tr>
      <w:tr w:rsidR="00E73BC6" w:rsidRPr="007527A6" w14:paraId="786027CA" w14:textId="77777777" w:rsidTr="00346CE1">
        <w:trPr>
          <w:cantSplit w:val="0"/>
        </w:trPr>
        <w:tc>
          <w:tcPr>
            <w:cnfStyle w:val="001000000000" w:firstRow="0" w:lastRow="0" w:firstColumn="1" w:lastColumn="0" w:oddVBand="0" w:evenVBand="0" w:oddHBand="0" w:evenHBand="0" w:firstRowFirstColumn="0" w:firstRowLastColumn="0" w:lastRowFirstColumn="0" w:lastRowLastColumn="0"/>
            <w:tcW w:w="6833" w:type="dxa"/>
            <w:hideMark/>
          </w:tcPr>
          <w:p w14:paraId="01E85411" w14:textId="77777777" w:rsidR="00E73BC6" w:rsidRPr="007527A6" w:rsidRDefault="00E73BC6" w:rsidP="00E73BC6">
            <w:r w:rsidRPr="007527A6">
              <w:t>Capital expenditure commitments: Plant, equipment and vehicles</w:t>
            </w:r>
          </w:p>
        </w:tc>
        <w:tc>
          <w:tcPr>
            <w:cnfStyle w:val="000010000000" w:firstRow="0" w:lastRow="0" w:firstColumn="0" w:lastColumn="0" w:oddVBand="1" w:evenVBand="0" w:oddHBand="0" w:evenHBand="0" w:firstRowFirstColumn="0" w:firstRowLastColumn="0" w:lastRowFirstColumn="0" w:lastRowLastColumn="0"/>
            <w:tcW w:w="1458" w:type="dxa"/>
            <w:noWrap/>
            <w:hideMark/>
          </w:tcPr>
          <w:p w14:paraId="48EDBAE2" w14:textId="77777777" w:rsidR="00E73BC6" w:rsidRPr="007527A6" w:rsidRDefault="00E73BC6" w:rsidP="00E73BC6">
            <w:r w:rsidRPr="007527A6">
              <w:t>4 856</w:t>
            </w:r>
          </w:p>
        </w:tc>
        <w:tc>
          <w:tcPr>
            <w:tcW w:w="1436" w:type="dxa"/>
            <w:noWrap/>
            <w:hideMark/>
          </w:tcPr>
          <w:p w14:paraId="63275E79" w14:textId="77777777" w:rsidR="00E73BC6" w:rsidRPr="007527A6" w:rsidRDefault="00E73BC6" w:rsidP="00E73BC6">
            <w:pPr>
              <w:cnfStyle w:val="000000000000" w:firstRow="0" w:lastRow="0" w:firstColumn="0" w:lastColumn="0" w:oddVBand="0" w:evenVBand="0" w:oddHBand="0" w:evenHBand="0" w:firstRowFirstColumn="0" w:firstRowLastColumn="0" w:lastRowFirstColumn="0" w:lastRowLastColumn="0"/>
            </w:pPr>
            <w:r w:rsidRPr="007527A6">
              <w:t>6 010</w:t>
            </w:r>
          </w:p>
        </w:tc>
      </w:tr>
      <w:tr w:rsidR="00E73BC6" w:rsidRPr="007527A6" w14:paraId="42B91BB2" w14:textId="77777777" w:rsidTr="00346CE1">
        <w:trPr>
          <w:cantSplit w:val="0"/>
        </w:trPr>
        <w:tc>
          <w:tcPr>
            <w:cnfStyle w:val="001000000000" w:firstRow="0" w:lastRow="0" w:firstColumn="1" w:lastColumn="0" w:oddVBand="0" w:evenVBand="0" w:oddHBand="0" w:evenHBand="0" w:firstRowFirstColumn="0" w:firstRowLastColumn="0" w:lastRowFirstColumn="0" w:lastRowLastColumn="0"/>
            <w:tcW w:w="6833" w:type="dxa"/>
            <w:hideMark/>
          </w:tcPr>
          <w:p w14:paraId="1BE35670" w14:textId="77777777" w:rsidR="00E73BC6" w:rsidRPr="007527A6" w:rsidRDefault="00E73BC6" w:rsidP="00E73BC6">
            <w:r w:rsidRPr="007527A6">
              <w:t>Intangible asset commitments: Patent</w:t>
            </w:r>
          </w:p>
        </w:tc>
        <w:tc>
          <w:tcPr>
            <w:cnfStyle w:val="000010000000" w:firstRow="0" w:lastRow="0" w:firstColumn="0" w:lastColumn="0" w:oddVBand="1" w:evenVBand="0" w:oddHBand="0" w:evenHBand="0" w:firstRowFirstColumn="0" w:firstRowLastColumn="0" w:lastRowFirstColumn="0" w:lastRowLastColumn="0"/>
            <w:tcW w:w="1458" w:type="dxa"/>
            <w:noWrap/>
            <w:hideMark/>
          </w:tcPr>
          <w:p w14:paraId="7B77C972" w14:textId="77777777" w:rsidR="00E73BC6" w:rsidRPr="007527A6" w:rsidRDefault="00E73BC6" w:rsidP="00E73BC6">
            <w:r w:rsidRPr="007527A6">
              <w:t xml:space="preserve"> 43</w:t>
            </w:r>
          </w:p>
        </w:tc>
        <w:tc>
          <w:tcPr>
            <w:tcW w:w="1436" w:type="dxa"/>
            <w:noWrap/>
            <w:hideMark/>
          </w:tcPr>
          <w:p w14:paraId="3D78148C" w14:textId="77777777" w:rsidR="00E73BC6" w:rsidRPr="007527A6" w:rsidRDefault="00E73BC6" w:rsidP="00E73BC6">
            <w:pPr>
              <w:cnfStyle w:val="000000000000" w:firstRow="0" w:lastRow="0" w:firstColumn="0" w:lastColumn="0" w:oddVBand="0" w:evenVBand="0" w:oddHBand="0" w:evenHBand="0" w:firstRowFirstColumn="0" w:firstRowLastColumn="0" w:lastRowFirstColumn="0" w:lastRowLastColumn="0"/>
            </w:pPr>
            <w:r w:rsidRPr="007527A6">
              <w:t xml:space="preserve"> 20</w:t>
            </w:r>
          </w:p>
        </w:tc>
      </w:tr>
      <w:tr w:rsidR="00E73BC6" w:rsidRPr="007527A6" w14:paraId="53632498" w14:textId="77777777" w:rsidTr="00346CE1">
        <w:trPr>
          <w:cantSplit w:val="0"/>
        </w:trPr>
        <w:tc>
          <w:tcPr>
            <w:cnfStyle w:val="001000000000" w:firstRow="0" w:lastRow="0" w:firstColumn="1" w:lastColumn="0" w:oddVBand="0" w:evenVBand="0" w:oddHBand="0" w:evenHBand="0" w:firstRowFirstColumn="0" w:firstRowLastColumn="0" w:lastRowFirstColumn="0" w:lastRowLastColumn="0"/>
            <w:tcW w:w="6833" w:type="dxa"/>
            <w:hideMark/>
          </w:tcPr>
          <w:p w14:paraId="52685786" w14:textId="77777777" w:rsidR="00E73BC6" w:rsidRPr="007527A6" w:rsidRDefault="00E73BC6" w:rsidP="00E73BC6">
            <w:r w:rsidRPr="007527A6">
              <w:t>Share of joint ventures’ capital commitments: Plant, equipment and vehicles</w:t>
            </w:r>
          </w:p>
        </w:tc>
        <w:tc>
          <w:tcPr>
            <w:cnfStyle w:val="000010000000" w:firstRow="0" w:lastRow="0" w:firstColumn="0" w:lastColumn="0" w:oddVBand="1" w:evenVBand="0" w:oddHBand="0" w:evenHBand="0" w:firstRowFirstColumn="0" w:firstRowLastColumn="0" w:lastRowFirstColumn="0" w:lastRowLastColumn="0"/>
            <w:tcW w:w="1458" w:type="dxa"/>
            <w:noWrap/>
            <w:hideMark/>
          </w:tcPr>
          <w:p w14:paraId="07F2A40C" w14:textId="77777777" w:rsidR="00E73BC6" w:rsidRPr="007527A6" w:rsidRDefault="00E73BC6" w:rsidP="00E73BC6">
            <w:r w:rsidRPr="007527A6">
              <w:t xml:space="preserve"> 21</w:t>
            </w:r>
          </w:p>
        </w:tc>
        <w:tc>
          <w:tcPr>
            <w:tcW w:w="1436" w:type="dxa"/>
            <w:noWrap/>
            <w:hideMark/>
          </w:tcPr>
          <w:p w14:paraId="028C1736" w14:textId="77777777" w:rsidR="00E73BC6" w:rsidRPr="007527A6" w:rsidRDefault="00E73BC6" w:rsidP="00E73BC6">
            <w:pPr>
              <w:cnfStyle w:val="000000000000" w:firstRow="0" w:lastRow="0" w:firstColumn="0" w:lastColumn="0" w:oddVBand="0" w:evenVBand="0" w:oddHBand="0" w:evenHBand="0" w:firstRowFirstColumn="0" w:firstRowLastColumn="0" w:lastRowFirstColumn="0" w:lastRowLastColumn="0"/>
            </w:pPr>
            <w:r w:rsidRPr="007527A6">
              <w:t xml:space="preserve"> 21</w:t>
            </w:r>
          </w:p>
        </w:tc>
      </w:tr>
      <w:tr w:rsidR="00E73BC6" w:rsidRPr="007527A6" w14:paraId="617A3958" w14:textId="77777777" w:rsidTr="00346CE1">
        <w:trPr>
          <w:cantSplit w:val="0"/>
        </w:trPr>
        <w:tc>
          <w:tcPr>
            <w:cnfStyle w:val="001000000000" w:firstRow="0" w:lastRow="0" w:firstColumn="1" w:lastColumn="0" w:oddVBand="0" w:evenVBand="0" w:oddHBand="0" w:evenHBand="0" w:firstRowFirstColumn="0" w:firstRowLastColumn="0" w:lastRowFirstColumn="0" w:lastRowLastColumn="0"/>
            <w:tcW w:w="6833" w:type="dxa"/>
            <w:hideMark/>
          </w:tcPr>
          <w:p w14:paraId="1D7FBAFB" w14:textId="77777777" w:rsidR="00E73BC6" w:rsidRPr="007527A6" w:rsidRDefault="00E73BC6" w:rsidP="00E73BC6">
            <w:r w:rsidRPr="007527A6">
              <w:t>Operating and lease commitments: Warehouse facilities</w:t>
            </w:r>
          </w:p>
        </w:tc>
        <w:tc>
          <w:tcPr>
            <w:cnfStyle w:val="000010000000" w:firstRow="0" w:lastRow="0" w:firstColumn="0" w:lastColumn="0" w:oddVBand="1" w:evenVBand="0" w:oddHBand="0" w:evenHBand="0" w:firstRowFirstColumn="0" w:firstRowLastColumn="0" w:lastRowFirstColumn="0" w:lastRowLastColumn="0"/>
            <w:tcW w:w="1458" w:type="dxa"/>
            <w:noWrap/>
            <w:hideMark/>
          </w:tcPr>
          <w:p w14:paraId="4834FEE8" w14:textId="77777777" w:rsidR="00E73BC6" w:rsidRPr="007527A6" w:rsidRDefault="00E73BC6" w:rsidP="00E73BC6">
            <w:r w:rsidRPr="007527A6">
              <w:t xml:space="preserve"> 31</w:t>
            </w:r>
          </w:p>
        </w:tc>
        <w:tc>
          <w:tcPr>
            <w:tcW w:w="1436" w:type="dxa"/>
            <w:noWrap/>
            <w:hideMark/>
          </w:tcPr>
          <w:p w14:paraId="3423EE50" w14:textId="77777777" w:rsidR="00E73BC6" w:rsidRPr="007527A6" w:rsidRDefault="00E73BC6" w:rsidP="00E73BC6">
            <w:pPr>
              <w:cnfStyle w:val="000000000000" w:firstRow="0" w:lastRow="0" w:firstColumn="0" w:lastColumn="0" w:oddVBand="0" w:evenVBand="0" w:oddHBand="0" w:evenHBand="0" w:firstRowFirstColumn="0" w:firstRowLastColumn="0" w:lastRowFirstColumn="0" w:lastRowLastColumn="0"/>
            </w:pPr>
            <w:r w:rsidRPr="007527A6">
              <w:t xml:space="preserve"> 28</w:t>
            </w:r>
          </w:p>
        </w:tc>
      </w:tr>
      <w:tr w:rsidR="00E73BC6" w:rsidRPr="007527A6" w14:paraId="608274FA" w14:textId="77777777" w:rsidTr="00346CE1">
        <w:trPr>
          <w:cantSplit w:val="0"/>
        </w:trPr>
        <w:tc>
          <w:tcPr>
            <w:cnfStyle w:val="001000000000" w:firstRow="0" w:lastRow="0" w:firstColumn="1" w:lastColumn="0" w:oddVBand="0" w:evenVBand="0" w:oddHBand="0" w:evenHBand="0" w:firstRowFirstColumn="0" w:firstRowLastColumn="0" w:lastRowFirstColumn="0" w:lastRowLastColumn="0"/>
            <w:tcW w:w="6833" w:type="dxa"/>
            <w:hideMark/>
          </w:tcPr>
          <w:p w14:paraId="28F6CD58" w14:textId="77777777" w:rsidR="00E73BC6" w:rsidRPr="007527A6" w:rsidRDefault="00E73BC6" w:rsidP="00E73BC6">
            <w:r w:rsidRPr="007527A6">
              <w:t>Other commitments: Outsourcing</w:t>
            </w:r>
          </w:p>
        </w:tc>
        <w:tc>
          <w:tcPr>
            <w:cnfStyle w:val="000010000000" w:firstRow="0" w:lastRow="0" w:firstColumn="0" w:lastColumn="0" w:oddVBand="1" w:evenVBand="0" w:oddHBand="0" w:evenHBand="0" w:firstRowFirstColumn="0" w:firstRowLastColumn="0" w:lastRowFirstColumn="0" w:lastRowLastColumn="0"/>
            <w:tcW w:w="1458" w:type="dxa"/>
            <w:noWrap/>
            <w:hideMark/>
          </w:tcPr>
          <w:p w14:paraId="1F3083C9" w14:textId="77777777" w:rsidR="00E73BC6" w:rsidRPr="007527A6" w:rsidRDefault="00E73BC6" w:rsidP="00E73BC6">
            <w:r w:rsidRPr="007527A6">
              <w:t xml:space="preserve"> 168</w:t>
            </w:r>
          </w:p>
        </w:tc>
        <w:tc>
          <w:tcPr>
            <w:tcW w:w="1436" w:type="dxa"/>
            <w:noWrap/>
            <w:hideMark/>
          </w:tcPr>
          <w:p w14:paraId="233C6F31" w14:textId="77777777" w:rsidR="00E73BC6" w:rsidRPr="007527A6" w:rsidRDefault="00E73BC6" w:rsidP="00E73BC6">
            <w:pPr>
              <w:cnfStyle w:val="000000000000" w:firstRow="0" w:lastRow="0" w:firstColumn="0" w:lastColumn="0" w:oddVBand="0" w:evenVBand="0" w:oddHBand="0" w:evenHBand="0" w:firstRowFirstColumn="0" w:firstRowLastColumn="0" w:lastRowFirstColumn="0" w:lastRowLastColumn="0"/>
            </w:pPr>
            <w:r w:rsidRPr="007527A6">
              <w:t>..</w:t>
            </w:r>
          </w:p>
        </w:tc>
      </w:tr>
      <w:tr w:rsidR="00E73BC6" w:rsidRPr="007527A6" w14:paraId="4B70C078" w14:textId="77777777" w:rsidTr="00346CE1">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833" w:type="dxa"/>
            <w:hideMark/>
          </w:tcPr>
          <w:p w14:paraId="07CE9448" w14:textId="77777777" w:rsidR="00E73BC6" w:rsidRPr="007527A6" w:rsidRDefault="00E73BC6" w:rsidP="00E73BC6">
            <w:r w:rsidRPr="007527A6">
              <w:t>Total commitments other than PPPs</w:t>
            </w:r>
          </w:p>
        </w:tc>
        <w:tc>
          <w:tcPr>
            <w:cnfStyle w:val="000010000000" w:firstRow="0" w:lastRow="0" w:firstColumn="0" w:lastColumn="0" w:oddVBand="1" w:evenVBand="0" w:oddHBand="0" w:evenHBand="0" w:firstRowFirstColumn="0" w:firstRowLastColumn="0" w:lastRowFirstColumn="0" w:lastRowLastColumn="0"/>
            <w:tcW w:w="1458" w:type="dxa"/>
            <w:noWrap/>
            <w:hideMark/>
          </w:tcPr>
          <w:p w14:paraId="1B1B527E" w14:textId="77777777" w:rsidR="00E73BC6" w:rsidRPr="007527A6" w:rsidRDefault="00E73BC6" w:rsidP="00E73BC6">
            <w:r w:rsidRPr="007527A6">
              <w:t>5 119</w:t>
            </w:r>
          </w:p>
        </w:tc>
        <w:tc>
          <w:tcPr>
            <w:tcW w:w="1436" w:type="dxa"/>
            <w:noWrap/>
            <w:hideMark/>
          </w:tcPr>
          <w:p w14:paraId="0238786E" w14:textId="77777777" w:rsidR="00E73BC6" w:rsidRPr="007527A6" w:rsidRDefault="00E73BC6" w:rsidP="00E73BC6">
            <w:pPr>
              <w:cnfStyle w:val="010000000000" w:firstRow="0" w:lastRow="1" w:firstColumn="0" w:lastColumn="0" w:oddVBand="0" w:evenVBand="0" w:oddHBand="0" w:evenHBand="0" w:firstRowFirstColumn="0" w:firstRowLastColumn="0" w:lastRowFirstColumn="0" w:lastRowLastColumn="0"/>
            </w:pPr>
            <w:r w:rsidRPr="007527A6">
              <w:t>6 079</w:t>
            </w:r>
          </w:p>
        </w:tc>
      </w:tr>
    </w:tbl>
    <w:p w14:paraId="3F949164" w14:textId="77777777" w:rsidR="00E73BC6" w:rsidRDefault="00E73BC6" w:rsidP="00E73BC6">
      <w:pPr>
        <w:pStyle w:val="TableUnits"/>
        <w:rPr>
          <w:rFonts w:asciiTheme="minorHAnsi" w:hAnsiTheme="minorHAnsi"/>
          <w:b w:val="0"/>
          <w:spacing w:val="0"/>
          <w:szCs w:val="18"/>
        </w:rPr>
      </w:pPr>
    </w:p>
    <w:p w14:paraId="5D39F63A" w14:textId="77777777" w:rsidR="00E73BC6" w:rsidRPr="00940E38" w:rsidRDefault="00E73BC6" w:rsidP="00E73BC6"/>
    <w:p w14:paraId="13A7F041" w14:textId="77777777" w:rsidR="00E73BC6" w:rsidRPr="00940E38" w:rsidRDefault="00E73BC6" w:rsidP="00E73BC6">
      <w:pPr>
        <w:pStyle w:val="Smallline"/>
      </w:pPr>
    </w:p>
    <w:tbl>
      <w:tblPr>
        <w:tblStyle w:val="ModelReportGuidanceTable"/>
        <w:tblW w:w="0" w:type="auto"/>
        <w:tblLook w:val="04A0" w:firstRow="1" w:lastRow="0" w:firstColumn="1" w:lastColumn="0" w:noHBand="0" w:noVBand="1"/>
      </w:tblPr>
      <w:tblGrid>
        <w:gridCol w:w="9622"/>
      </w:tblGrid>
      <w:tr w:rsidR="00E73BC6" w:rsidRPr="00346CE1" w14:paraId="4569FA1A"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2CB8B7A5" w14:textId="77777777" w:rsidR="00E73BC6" w:rsidRPr="00346CE1" w:rsidRDefault="00E73BC6" w:rsidP="00346CE1">
            <w:r w:rsidRPr="00346CE1">
              <w:t>Guidance – Commitments for expenditure</w:t>
            </w:r>
          </w:p>
        </w:tc>
      </w:tr>
      <w:tr w:rsidR="00E73BC6" w:rsidRPr="00940E38" w14:paraId="2884EE39" w14:textId="77777777" w:rsidTr="00E73BC6">
        <w:tc>
          <w:tcPr>
            <w:tcW w:w="9752" w:type="dxa"/>
          </w:tcPr>
          <w:p w14:paraId="0DAC8407" w14:textId="77777777" w:rsidR="00E73BC6" w:rsidRPr="00940E38" w:rsidRDefault="00E73BC6" w:rsidP="00E73BC6">
            <w:pPr>
              <w:rPr>
                <w:b/>
              </w:rPr>
            </w:pPr>
            <w:r w:rsidRPr="00940E38">
              <w:rPr>
                <w:b/>
              </w:rPr>
              <w:t>Commitments</w:t>
            </w:r>
          </w:p>
          <w:p w14:paraId="2E51A615" w14:textId="77777777" w:rsidR="00E73BC6" w:rsidRPr="00940E38" w:rsidRDefault="00E73BC6" w:rsidP="00E73BC6">
            <w:r w:rsidRPr="00940E38">
              <w:t xml:space="preserve">A commitment is an intention to commit agency resources (usually funds) to a future event that is: </w:t>
            </w:r>
          </w:p>
          <w:p w14:paraId="0D5D4D8C" w14:textId="77777777" w:rsidR="00E73BC6" w:rsidRPr="00940E38" w:rsidRDefault="00E73BC6" w:rsidP="00FC71D7">
            <w:pPr>
              <w:pStyle w:val="ListBullet"/>
              <w:numPr>
                <w:ilvl w:val="0"/>
                <w:numId w:val="122"/>
              </w:numPr>
              <w:spacing w:before="60"/>
              <w:contextualSpacing/>
            </w:pPr>
            <w:r w:rsidRPr="00940E38">
              <w:t>normally supported by a contract;</w:t>
            </w:r>
          </w:p>
          <w:p w14:paraId="4F74A623" w14:textId="77777777" w:rsidR="00E73BC6" w:rsidRPr="00940E38" w:rsidRDefault="00E73BC6" w:rsidP="00FC71D7">
            <w:pPr>
              <w:pStyle w:val="ListBullet"/>
              <w:numPr>
                <w:ilvl w:val="0"/>
                <w:numId w:val="122"/>
              </w:numPr>
              <w:spacing w:before="60"/>
              <w:contextualSpacing/>
            </w:pPr>
            <w:r w:rsidRPr="00940E38">
              <w:t xml:space="preserve">quantifiable and measurable; </w:t>
            </w:r>
          </w:p>
          <w:p w14:paraId="491661FC" w14:textId="77777777" w:rsidR="00E73BC6" w:rsidRPr="00940E38" w:rsidRDefault="00E73BC6" w:rsidP="00FC71D7">
            <w:pPr>
              <w:pStyle w:val="ListBullet"/>
              <w:numPr>
                <w:ilvl w:val="0"/>
                <w:numId w:val="122"/>
              </w:numPr>
              <w:spacing w:before="60"/>
              <w:contextualSpacing/>
            </w:pPr>
            <w:r w:rsidRPr="00940E38">
              <w:t>extending or may extend over multiple reporting periods; and</w:t>
            </w:r>
          </w:p>
          <w:p w14:paraId="7AB9CF25" w14:textId="77777777" w:rsidR="00E73BC6" w:rsidRPr="00940E38" w:rsidRDefault="00E73BC6" w:rsidP="00FC71D7">
            <w:pPr>
              <w:pStyle w:val="ListBullet"/>
              <w:numPr>
                <w:ilvl w:val="0"/>
                <w:numId w:val="122"/>
              </w:numPr>
              <w:spacing w:before="60"/>
              <w:contextualSpacing/>
            </w:pPr>
            <w:r w:rsidRPr="00940E38">
              <w:t xml:space="preserve">binding parties to performance conditions. </w:t>
            </w:r>
          </w:p>
          <w:p w14:paraId="454CAD09" w14:textId="77777777" w:rsidR="00E73BC6" w:rsidRPr="00940E38" w:rsidRDefault="00E73BC6" w:rsidP="00E73BC6">
            <w:r w:rsidRPr="00940E38">
              <w:t>Indicators that may confirm the existence of a commitment include:</w:t>
            </w:r>
          </w:p>
          <w:p w14:paraId="29971002" w14:textId="77777777" w:rsidR="00E73BC6" w:rsidRPr="00940E38" w:rsidRDefault="00E73BC6" w:rsidP="00FC71D7">
            <w:pPr>
              <w:pStyle w:val="ListBullet"/>
              <w:numPr>
                <w:ilvl w:val="0"/>
                <w:numId w:val="122"/>
              </w:numPr>
              <w:spacing w:before="60"/>
              <w:contextualSpacing/>
            </w:pPr>
            <w:r w:rsidRPr="00940E38">
              <w:t xml:space="preserve">execution of a contract between parties for delivery of goods and/or services; </w:t>
            </w:r>
          </w:p>
          <w:p w14:paraId="234DD91F" w14:textId="77777777" w:rsidR="00E73BC6" w:rsidRPr="00940E38" w:rsidRDefault="00E73BC6" w:rsidP="00FC71D7">
            <w:pPr>
              <w:pStyle w:val="ListBullet"/>
              <w:numPr>
                <w:ilvl w:val="0"/>
                <w:numId w:val="122"/>
              </w:numPr>
              <w:spacing w:before="60"/>
              <w:contextualSpacing/>
            </w:pPr>
            <w:r w:rsidRPr="00940E38">
              <w:t>potential loss to one of the contracted parties if contractual obligations are breached; or</w:t>
            </w:r>
          </w:p>
          <w:p w14:paraId="7C8F3D2B" w14:textId="77777777" w:rsidR="00E73BC6" w:rsidRPr="00940E38" w:rsidRDefault="00E73BC6" w:rsidP="00FC71D7">
            <w:pPr>
              <w:pStyle w:val="ListBullet"/>
              <w:numPr>
                <w:ilvl w:val="0"/>
                <w:numId w:val="122"/>
              </w:numPr>
              <w:spacing w:before="60"/>
              <w:contextualSpacing/>
            </w:pPr>
            <w:r w:rsidRPr="00940E38">
              <w:t xml:space="preserve">payment of compensation may result in the event of default. </w:t>
            </w:r>
          </w:p>
          <w:p w14:paraId="1E2AA2B1" w14:textId="77777777" w:rsidR="00E73BC6" w:rsidRPr="00940E38" w:rsidRDefault="00E73BC6" w:rsidP="00E73BC6">
            <w:r w:rsidRPr="00940E38">
              <w:t xml:space="preserve">When commitments are fulfilled, they are crystallised as liabilities. Once the liabilities are recognised in the financial statements, the expenditures are no longer required to be disclosed as commitments. </w:t>
            </w:r>
          </w:p>
          <w:p w14:paraId="64B034BE" w14:textId="77777777" w:rsidR="00E73BC6" w:rsidRPr="00940E38" w:rsidRDefault="00E73BC6" w:rsidP="00E73BC6">
            <w:pPr>
              <w:rPr>
                <w:b/>
              </w:rPr>
            </w:pPr>
            <w:r w:rsidRPr="00940E38">
              <w:rPr>
                <w:b/>
              </w:rPr>
              <w:t>Extent of disclosure</w:t>
            </w:r>
          </w:p>
          <w:p w14:paraId="56E4520F" w14:textId="77777777" w:rsidR="00E73BC6" w:rsidRPr="00940E38" w:rsidRDefault="00E73BC6" w:rsidP="00E73BC6">
            <w:r w:rsidRPr="00940E38">
              <w:t xml:space="preserve">Where no specific AASB requirements apply, the extent of disclosure to meet the requirements in AASB 101 </w:t>
            </w:r>
            <w:r w:rsidRPr="00940E38">
              <w:rPr>
                <w:i/>
              </w:rPr>
              <w:t>Presentation of Financial Statements</w:t>
            </w:r>
            <w:r w:rsidRPr="00940E38">
              <w:t xml:space="preserve"> is based on professional judgement with a view to providing relevant information to users of the financial statements. </w:t>
            </w:r>
          </w:p>
          <w:p w14:paraId="102CFF04" w14:textId="77777777" w:rsidR="00E73BC6" w:rsidRPr="00940E38" w:rsidRDefault="00E73BC6" w:rsidP="00E73BC6">
            <w:r w:rsidRPr="00940E38">
              <w:t xml:space="preserve">Some factors to consider when deciding on the appropriate level of disclosure under AASB 101 include the following: </w:t>
            </w:r>
          </w:p>
          <w:p w14:paraId="293FEFB5" w14:textId="77777777" w:rsidR="00E73BC6" w:rsidRPr="00940E38" w:rsidRDefault="00E73BC6" w:rsidP="00FC71D7">
            <w:pPr>
              <w:pStyle w:val="ListBullet"/>
              <w:numPr>
                <w:ilvl w:val="0"/>
                <w:numId w:val="122"/>
              </w:numPr>
              <w:spacing w:before="60"/>
              <w:contextualSpacing/>
            </w:pPr>
            <w:r w:rsidRPr="00940E38">
              <w:t>whether the commitment is significant to the entity’s operations;</w:t>
            </w:r>
          </w:p>
          <w:p w14:paraId="14DBAF86" w14:textId="77777777" w:rsidR="00E73BC6" w:rsidRPr="00940E38" w:rsidRDefault="00E73BC6" w:rsidP="00FC71D7">
            <w:pPr>
              <w:pStyle w:val="ListBullet"/>
              <w:numPr>
                <w:ilvl w:val="0"/>
                <w:numId w:val="122"/>
              </w:numPr>
              <w:spacing w:before="60"/>
              <w:contextualSpacing/>
            </w:pPr>
            <w:r w:rsidRPr="00940E38">
              <w:t>whether the commitment is required to maintain key assets of the company;</w:t>
            </w:r>
          </w:p>
          <w:p w14:paraId="4AE96712" w14:textId="77777777" w:rsidR="00E73BC6" w:rsidRPr="00940E38" w:rsidRDefault="00E73BC6" w:rsidP="00FC71D7">
            <w:pPr>
              <w:pStyle w:val="ListBullet"/>
              <w:numPr>
                <w:ilvl w:val="0"/>
                <w:numId w:val="122"/>
              </w:numPr>
              <w:spacing w:before="60"/>
              <w:contextualSpacing/>
            </w:pPr>
            <w:r w:rsidRPr="00940E38">
              <w:t xml:space="preserve">whether it is practical for management to cancel the commitments; and </w:t>
            </w:r>
          </w:p>
          <w:p w14:paraId="7723EAA3" w14:textId="77777777" w:rsidR="00E73BC6" w:rsidRPr="00940E38" w:rsidRDefault="00E73BC6" w:rsidP="00FC71D7">
            <w:pPr>
              <w:pStyle w:val="ListBullet"/>
              <w:numPr>
                <w:ilvl w:val="0"/>
                <w:numId w:val="122"/>
              </w:numPr>
              <w:spacing w:before="60"/>
              <w:contextualSpacing/>
            </w:pPr>
            <w:r w:rsidRPr="00940E38">
              <w:t xml:space="preserve">the terms and conditions in the agreement with respect to cancellability. </w:t>
            </w:r>
          </w:p>
          <w:p w14:paraId="37ED6BE5" w14:textId="77777777" w:rsidR="00E73BC6" w:rsidRPr="00940E38" w:rsidRDefault="00E73BC6" w:rsidP="00E73BC6">
            <w:r w:rsidRPr="00940E38">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14:paraId="2A51139F" w14:textId="77777777" w:rsidR="00E73BC6" w:rsidRPr="00940E38" w:rsidRDefault="00E73BC6" w:rsidP="00E73BC6">
            <w:pPr>
              <w:rPr>
                <w:b/>
              </w:rPr>
            </w:pPr>
            <w:r w:rsidRPr="00940E38">
              <w:rPr>
                <w:b/>
              </w:rPr>
              <w:t>Contracted capital commitments</w:t>
            </w:r>
          </w:p>
          <w:p w14:paraId="036A9607" w14:textId="77777777" w:rsidR="00E73BC6" w:rsidRPr="00940E38" w:rsidRDefault="00E73BC6" w:rsidP="00E73BC6">
            <w:r w:rsidRPr="00940E38">
              <w:t>Capital commitments and other expenditure commitments contracted for as at the end of the reporting period do not require disclosure where the commitments have been recognised as liabilities in the balance sheet.</w:t>
            </w:r>
          </w:p>
          <w:p w14:paraId="2B0A4729" w14:textId="77777777" w:rsidR="00E73BC6" w:rsidRPr="00940E38" w:rsidRDefault="00E73BC6" w:rsidP="00E73BC6">
            <w:pPr>
              <w:rPr>
                <w:b/>
              </w:rPr>
            </w:pPr>
            <w:r w:rsidRPr="00940E38">
              <w:rPr>
                <w:b/>
              </w:rPr>
              <w:t>GST</w:t>
            </w:r>
          </w:p>
          <w:p w14:paraId="4458C7B6" w14:textId="77777777" w:rsidR="00E73BC6" w:rsidRPr="00940E38" w:rsidRDefault="00E73BC6" w:rsidP="00E73BC6">
            <w:r w:rsidRPr="00940E38">
              <w:t>The purpose of the commitment note disclosure is to inform users of the commitments for payments from a cash flow perspective and consequently includes GST as appropriate.</w:t>
            </w:r>
          </w:p>
          <w:p w14:paraId="1CF26677" w14:textId="0754E77E" w:rsidR="00E73BC6" w:rsidRPr="00940E38" w:rsidRDefault="00E73BC6" w:rsidP="00E73BC6">
            <w:r w:rsidRPr="00940E38">
              <w:t>Where the invoices for commitment</w:t>
            </w:r>
            <w:r w:rsidR="00BF3621">
              <w:t>-</w:t>
            </w:r>
            <w:r w:rsidRPr="00940E38">
              <w:t>related payments separately identify a financing component, GST is not required to be added to this component. However, where invoices do not separate the finance component, GST should be included on all components for the purposes of the commitment disclosure.</w:t>
            </w:r>
          </w:p>
          <w:p w14:paraId="1A519270" w14:textId="77777777" w:rsidR="00E73BC6" w:rsidRPr="00940E38" w:rsidRDefault="00E73BC6" w:rsidP="00E73BC6">
            <w:pPr>
              <w:rPr>
                <w:b/>
              </w:rPr>
            </w:pPr>
            <w:r w:rsidRPr="00940E38">
              <w:rPr>
                <w:b/>
              </w:rPr>
              <w:t>Aggregation</w:t>
            </w:r>
          </w:p>
          <w:p w14:paraId="466B96CC" w14:textId="393D9BF8" w:rsidR="00E73BC6" w:rsidRPr="00940E38" w:rsidRDefault="00E73BC6" w:rsidP="00E73BC6">
            <w:pPr>
              <w:spacing w:after="60"/>
            </w:pPr>
            <w:r w:rsidRPr="00940E38">
              <w:t>In table 7.5.</w:t>
            </w:r>
            <w:r w:rsidR="00487CE2">
              <w:t>4</w:t>
            </w:r>
            <w:r w:rsidRPr="00940E38">
              <w:t xml:space="preserve">, commitments relating to ‘intangible assets’ and ‘Department’s share of joint ventures’ capital expenditure are immaterial in the Annual Financial Report for the State of Victoria and are therefore aggregated into ‘total other commitments payable’. If these groups are also immaterial for departments, then they could be aggregated into ‘total other commitments payable’ and deleted from the table format shown </w:t>
            </w:r>
            <w:r w:rsidR="00487CE2">
              <w:t>above</w:t>
            </w:r>
            <w:r w:rsidR="00346CE1">
              <w:t>.</w:t>
            </w:r>
          </w:p>
        </w:tc>
      </w:tr>
    </w:tbl>
    <w:p w14:paraId="0EB3B995" w14:textId="77777777" w:rsidR="00E73BC6" w:rsidRPr="00940E38" w:rsidRDefault="00E73BC6" w:rsidP="00E73BC6">
      <w:r w:rsidRPr="00940E38">
        <w:rPr>
          <w:b/>
        </w:rPr>
        <w:br w:type="page"/>
      </w:r>
    </w:p>
    <w:tbl>
      <w:tblPr>
        <w:tblStyle w:val="ModelReportGuidanceTable"/>
        <w:tblW w:w="0" w:type="auto"/>
        <w:tblLook w:val="04A0" w:firstRow="1" w:lastRow="0" w:firstColumn="1" w:lastColumn="0" w:noHBand="0" w:noVBand="1"/>
      </w:tblPr>
      <w:tblGrid>
        <w:gridCol w:w="9622"/>
      </w:tblGrid>
      <w:tr w:rsidR="00E73BC6" w:rsidRPr="00DD6513" w14:paraId="6AD280E7"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1FE33770" w14:textId="77777777" w:rsidR="00E73BC6" w:rsidRPr="00DD6513" w:rsidRDefault="00E73BC6" w:rsidP="00DD6513">
            <w:r w:rsidRPr="00DD6513">
              <w:lastRenderedPageBreak/>
              <w:t xml:space="preserve">Guidance – Commitments for expenditure </w:t>
            </w:r>
            <w:r w:rsidRPr="00DD6513">
              <w:rPr>
                <w:i/>
                <w:iCs/>
              </w:rPr>
              <w:t>(continued)</w:t>
            </w:r>
          </w:p>
        </w:tc>
      </w:tr>
      <w:tr w:rsidR="00E73BC6" w:rsidRPr="00940E38" w14:paraId="50555877" w14:textId="77777777" w:rsidTr="00E73BC6">
        <w:tc>
          <w:tcPr>
            <w:tcW w:w="9752" w:type="dxa"/>
          </w:tcPr>
          <w:p w14:paraId="28A8071E" w14:textId="77777777" w:rsidR="00E73BC6" w:rsidRPr="00940E38" w:rsidRDefault="00E73BC6" w:rsidP="00E73BC6">
            <w:pPr>
              <w:pStyle w:val="Heading30"/>
              <w:outlineLvl w:val="2"/>
            </w:pPr>
            <w:r w:rsidRPr="00940E38">
              <w:t>Specific guidance for PPPs</w:t>
            </w:r>
          </w:p>
          <w:p w14:paraId="5125E4A3" w14:textId="77777777" w:rsidR="00E73BC6" w:rsidRPr="00940E38" w:rsidRDefault="00E73BC6" w:rsidP="00E73BC6">
            <w:r w:rsidRPr="00940E38">
              <w:rPr>
                <w:b/>
              </w:rPr>
              <w:t>Commissioned and uncommissioned PPPs</w:t>
            </w:r>
            <w:r w:rsidRPr="00940E38">
              <w:t xml:space="preserve">: Commissioned PPPs are construction projects that are completed as per government’s requirements and are ready for operation, which generally occurs from commercial acceptance. </w:t>
            </w:r>
          </w:p>
          <w:p w14:paraId="35C119C8" w14:textId="2FCD287B" w:rsidR="00E73BC6" w:rsidRPr="00940E38" w:rsidRDefault="00E73BC6" w:rsidP="00E73BC6">
            <w:r w:rsidRPr="00940E38">
              <w:t>Uncommissioned PPPs are construction projects that are yet to commence or are still in progress.</w:t>
            </w:r>
            <w:r>
              <w:t xml:space="preserve"> </w:t>
            </w:r>
            <w:r w:rsidRPr="00A72836">
              <w:t>Arrangements that are accounted for applying AASB 1059 and AASB 116 are recognised progressively on the balance sheet</w:t>
            </w:r>
            <w:r w:rsidR="005658DA">
              <w:t xml:space="preserve"> provided the grantor has control over the service concession asset</w:t>
            </w:r>
            <w:r w:rsidRPr="00A72836">
              <w:t xml:space="preserve"> over the construction period and therefore should not be included as uncommissioned projects. Therefore, this should only include projects that are accounted for applying AASB 16.</w:t>
            </w:r>
          </w:p>
          <w:p w14:paraId="4C06DBF5" w14:textId="5BB056A3" w:rsidR="00E73BC6" w:rsidRPr="00940E38" w:rsidRDefault="00E73BC6" w:rsidP="00E73BC6">
            <w:r w:rsidRPr="00940E38">
              <w:t xml:space="preserve">Commissioned and uncommissioned PPPs need to be disclosed separately. For commissioned PPPs, the expenditure component relating to capital/finance is recognised as a </w:t>
            </w:r>
            <w:r>
              <w:t xml:space="preserve">lease, a service concession arrangement or a construction contract for the asset under AASB 116 </w:t>
            </w:r>
            <w:r w:rsidRPr="00940E38">
              <w:t>on the balance sheet, and only the future service</w:t>
            </w:r>
            <w:r w:rsidR="00BF3621">
              <w:t>-</w:t>
            </w:r>
            <w:r w:rsidRPr="00940E38">
              <w:t xml:space="preserve">related component is recognised as an ‘other commitment’ and disclosed in the commitment note. </w:t>
            </w:r>
          </w:p>
          <w:p w14:paraId="3E3118BA" w14:textId="77777777" w:rsidR="00E73BC6" w:rsidRPr="00940E38" w:rsidRDefault="00E73BC6" w:rsidP="00E73BC6">
            <w:pPr>
              <w:rPr>
                <w:b/>
              </w:rPr>
            </w:pPr>
            <w:r w:rsidRPr="00940E38">
              <w:t>In contrast, for uncommissioned PPPs, both the capital finance component (termed as ‘</w:t>
            </w:r>
            <w:r>
              <w:t>Liability</w:t>
            </w:r>
            <w:r w:rsidRPr="00940E38">
              <w:t>’) and the ‘other commitments’ component are disclosed in the commitments note.</w:t>
            </w:r>
          </w:p>
          <w:p w14:paraId="7C8E5F6C" w14:textId="52C029A5" w:rsidR="00E73BC6" w:rsidRPr="00940E38" w:rsidRDefault="00E73BC6" w:rsidP="00E73BC6">
            <w:r w:rsidRPr="00940E38">
              <w:rPr>
                <w:b/>
              </w:rPr>
              <w:t>Outstanding PPP contractual payments</w:t>
            </w:r>
            <w:r w:rsidRPr="00940E38">
              <w:t>: The purpose of the commitment note is to provide users with discounted or present value information about outstanding PPP contractual payments for individual projects that are not recognised as liabilities on the balance sheet. Contractual payment streams often comprise several components and are paid as a bundle through quarterly service payments (QSPs). Typically</w:t>
            </w:r>
            <w:r w:rsidR="00346CE1">
              <w:t>,</w:t>
            </w:r>
            <w:r w:rsidRPr="00940E38">
              <w:t xml:space="preserve"> QSPs may include payments related </w:t>
            </w:r>
            <w:r w:rsidRPr="00534619">
              <w:t>to leases,</w:t>
            </w:r>
            <w:r w:rsidRPr="00940E38">
              <w:t xml:space="preserve"> operating and maintenance contracts, asset upgrades and contingent rentals.</w:t>
            </w:r>
          </w:p>
          <w:p w14:paraId="7CEFB9DA" w14:textId="77777777" w:rsidR="00E73BC6" w:rsidRPr="00940E38" w:rsidRDefault="00E73BC6" w:rsidP="00E73BC6">
            <w:r w:rsidRPr="00940E38">
              <w:t>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14:paraId="13B9D7B5" w14:textId="77777777" w:rsidR="00E73BC6" w:rsidRPr="00940E38" w:rsidRDefault="00E73BC6" w:rsidP="00E73BC6">
            <w:r w:rsidRPr="00940E38">
              <w:rPr>
                <w:b/>
              </w:rPr>
              <w:t>Discount dates</w:t>
            </w:r>
            <w:r w:rsidRPr="00940E38">
              <w:t>: In calculating the discounted value of the ‘</w:t>
            </w:r>
            <w:r>
              <w:t>Liability</w:t>
            </w:r>
            <w:r w:rsidRPr="00940E38">
              <w:t>’ of commitments for uncommissioned (still under construction) PPPs, the payments shall be discounted to the expected date of commissioning.</w:t>
            </w:r>
          </w:p>
          <w:p w14:paraId="5B9509CD" w14:textId="77777777" w:rsidR="00E73BC6" w:rsidRPr="00940E38" w:rsidRDefault="00E73BC6" w:rsidP="00E73BC6">
            <w:r w:rsidRPr="00940E38">
              <w:t xml:space="preserve">In calculating the present value of ‘other commitments’ associated with both commissioned and uncommissioned PPPs, the payments shall be discounted to the 30 June of the reporting period and the comparative </w:t>
            </w:r>
            <w:proofErr w:type="gramStart"/>
            <w:r w:rsidRPr="00940E38">
              <w:t>period</w:t>
            </w:r>
            <w:proofErr w:type="gramEnd"/>
            <w:r w:rsidRPr="00940E38">
              <w:t xml:space="preserve"> respectively.</w:t>
            </w:r>
          </w:p>
          <w:p w14:paraId="7FA5EF83" w14:textId="77777777" w:rsidR="00E73BC6" w:rsidRPr="00940E38" w:rsidRDefault="00E73BC6" w:rsidP="00E73BC6">
            <w:r w:rsidRPr="00940E38">
              <w:t>As uncommissioned minimum lease payment projects will be discounted to the expected commissioning date, the reference is to ‘discounted values’ rather than ‘present values’, as the latter implies discounting to balance sheet date.</w:t>
            </w:r>
          </w:p>
          <w:p w14:paraId="1BE25FF7" w14:textId="77777777" w:rsidR="00E73BC6" w:rsidRPr="00940E38" w:rsidRDefault="00E73BC6" w:rsidP="00E73BC6">
            <w:r w:rsidRPr="00940E38">
              <w:rPr>
                <w:b/>
              </w:rPr>
              <w:t>Discounted value of PPP minimum lease payment commitments</w:t>
            </w:r>
            <w:r w:rsidRPr="00940E38">
              <w:t>: The discounted values of the ‘</w:t>
            </w:r>
            <w:r>
              <w:t>Liability</w:t>
            </w:r>
            <w:r w:rsidRPr="00940E38">
              <w:t>’ are only disclosed as a commitment for uncommissioned PPPs, as the ‘</w:t>
            </w:r>
            <w:r>
              <w:t>Liability</w:t>
            </w:r>
            <w:r w:rsidRPr="00940E38">
              <w:t xml:space="preserve">’ for commissioned PPPs will be recognised as liabilities on the balance sheet, and no longer classified as commitments. </w:t>
            </w:r>
          </w:p>
          <w:p w14:paraId="56884572" w14:textId="4B952E25" w:rsidR="00E73BC6" w:rsidRPr="00940E38" w:rsidRDefault="00E73BC6" w:rsidP="00E73BC6">
            <w:r w:rsidRPr="00940E38">
              <w:t>For uncommissioned projects, the discounted values of the ‘</w:t>
            </w:r>
            <w:r>
              <w:t>Liability</w:t>
            </w:r>
            <w:r w:rsidRPr="00940E38">
              <w:t xml:space="preserve">’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w:t>
            </w:r>
            <w:r w:rsidR="00534619">
              <w:t>right-of-use</w:t>
            </w:r>
            <w:r w:rsidR="00534619" w:rsidRPr="00940E38">
              <w:t xml:space="preserve"> </w:t>
            </w:r>
            <w:r w:rsidRPr="00940E38">
              <w:t>asset for the purpose of AASB </w:t>
            </w:r>
            <w:r>
              <w:t>16</w:t>
            </w:r>
            <w:r w:rsidRPr="00940E38">
              <w:t xml:space="preserve"> </w:t>
            </w:r>
            <w:r w:rsidRPr="00940E38">
              <w:rPr>
                <w:i/>
              </w:rPr>
              <w:t>Leases</w:t>
            </w:r>
            <w:r w:rsidRPr="00940E38">
              <w:t xml:space="preserve"> and will equate to the discounted values of the ‘</w:t>
            </w:r>
            <w:r>
              <w:t>Liability</w:t>
            </w:r>
            <w:r w:rsidRPr="00940E38">
              <w:t>’ commitments.</w:t>
            </w:r>
          </w:p>
          <w:p w14:paraId="44DD0187" w14:textId="3DB9A6C4" w:rsidR="00E73BC6" w:rsidRPr="00940E38" w:rsidRDefault="00E73BC6" w:rsidP="00E73BC6">
            <w:r w:rsidRPr="00940E38">
              <w:rPr>
                <w:b/>
              </w:rPr>
              <w:t>Government capital contributions</w:t>
            </w:r>
            <w:r w:rsidRPr="00940E38">
              <w:t>: Government capital contributions relate to committed amounts to be paid by the State in a PPP arrangement. In general</w:t>
            </w:r>
            <w:r w:rsidR="00346CE1">
              <w:t>,</w:t>
            </w:r>
            <w:r w:rsidRPr="00940E38">
              <w:t xml:space="preserve"> if the government capital contribution is made upfront, the amount represents the nominal value of the payments that will be made when the project is commissioned. </w:t>
            </w:r>
          </w:p>
          <w:p w14:paraId="6D906D16" w14:textId="77777777" w:rsidR="00E73BC6" w:rsidRPr="00940E38" w:rsidRDefault="00E73BC6" w:rsidP="00E73BC6">
            <w:r w:rsidRPr="00940E38">
              <w:rPr>
                <w:b/>
              </w:rPr>
              <w:t>Present values of PPP other commitments</w:t>
            </w:r>
            <w:r w:rsidRPr="00940E38">
              <w:t xml:space="preserve">: For the disclosure of both commissioned and uncommissioned present values of other commitments, DTF will provide further guidance on the appropriate discount rate to be applied separately from the Model. </w:t>
            </w:r>
          </w:p>
          <w:p w14:paraId="58B5C50D" w14:textId="77777777" w:rsidR="00E73BC6" w:rsidRPr="00940E38" w:rsidRDefault="00E73BC6" w:rsidP="00E73BC6">
            <w:pPr>
              <w:spacing w:after="60"/>
            </w:pPr>
            <w:r w:rsidRPr="00940E38">
              <w:rPr>
                <w:b/>
              </w:rPr>
              <w:t>GST for PPPs</w:t>
            </w:r>
            <w:r w:rsidRPr="00940E38">
              <w:t>: Where there is evidence of invoices for the QSPs that separately identify the financing components, GST is not required to be added in respect of the financing component. However, where the invoices do not separately identify the financing component, the total QSP amounts for the commitment disclosure should be inclusive of GST.</w:t>
            </w:r>
          </w:p>
        </w:tc>
      </w:tr>
    </w:tbl>
    <w:p w14:paraId="752FB7C7" w14:textId="77777777" w:rsidR="00E73BC6" w:rsidRPr="00940E38" w:rsidRDefault="00E73BC6" w:rsidP="00E73BC6"/>
    <w:p w14:paraId="42AA325F" w14:textId="77777777" w:rsidR="00E73BC6" w:rsidRPr="00940E38" w:rsidRDefault="00E73BC6" w:rsidP="00E73BC6">
      <w:pPr>
        <w:keepLines w:val="0"/>
        <w:rPr>
          <w:rFonts w:asciiTheme="majorHAnsi" w:eastAsiaTheme="majorEastAsia" w:hAnsiTheme="majorHAnsi" w:cstheme="majorBidi"/>
          <w:b/>
          <w:spacing w:val="-2"/>
          <w:sz w:val="24"/>
          <w:szCs w:val="26"/>
        </w:rPr>
      </w:pPr>
      <w:r w:rsidRPr="00940E38">
        <w:br w:type="page"/>
      </w:r>
    </w:p>
    <w:p w14:paraId="165B41B4" w14:textId="77777777" w:rsidR="00E73BC6" w:rsidRPr="00940E38" w:rsidRDefault="00E73BC6" w:rsidP="00E73BC6">
      <w:pPr>
        <w:pStyle w:val="Heading2"/>
      </w:pPr>
      <w:bookmarkStart w:id="331" w:name="_Toc42054730"/>
      <w:bookmarkStart w:id="332" w:name="_Toc42218687"/>
      <w:r w:rsidRPr="00940E38">
        <w:lastRenderedPageBreak/>
        <w:t>Assets pledged as security</w:t>
      </w:r>
      <w:bookmarkEnd w:id="331"/>
      <w:bookmarkEnd w:id="332"/>
    </w:p>
    <w:p w14:paraId="45F44C0A" w14:textId="77777777" w:rsidR="00E73BC6" w:rsidRPr="00940E38" w:rsidRDefault="00E73BC6" w:rsidP="00E73BC6">
      <w:r w:rsidRPr="00940E38">
        <w:t xml:space="preserve">The Department has secured the leased assets against the non-PPP related </w:t>
      </w:r>
      <w:r w:rsidRPr="002F5E36">
        <w:t>lease</w:t>
      </w:r>
      <w:r w:rsidRPr="00940E38">
        <w:t xml:space="preserve"> liabilities. In the event of default, the rights to the leased assets will revert to the lessor.</w:t>
      </w:r>
    </w:p>
    <w:p w14:paraId="4815F792"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346CE1" w14:paraId="374732D1"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0DC77103" w14:textId="77777777" w:rsidR="00E73BC6" w:rsidRPr="00346CE1" w:rsidRDefault="00E73BC6" w:rsidP="00346CE1">
            <w:r w:rsidRPr="00346CE1">
              <w:t>Guidance – Assets pledged as security</w:t>
            </w:r>
          </w:p>
        </w:tc>
      </w:tr>
      <w:tr w:rsidR="00E73BC6" w:rsidRPr="00940E38" w14:paraId="6E946611" w14:textId="77777777" w:rsidTr="00E73BC6">
        <w:tc>
          <w:tcPr>
            <w:tcW w:w="9854" w:type="dxa"/>
          </w:tcPr>
          <w:p w14:paraId="417554A4" w14:textId="77777777" w:rsidR="00E73BC6" w:rsidRPr="00940E38" w:rsidRDefault="00E73BC6" w:rsidP="00E73BC6">
            <w:r w:rsidRPr="00940E38">
              <w:t xml:space="preserve">The financial statements shall disclose the following for assets pledged as security: </w:t>
            </w:r>
          </w:p>
          <w:p w14:paraId="4D3CF3D0" w14:textId="39F2A109" w:rsidR="00E73BC6" w:rsidRPr="00940E38" w:rsidRDefault="00E73BC6" w:rsidP="00FC71D7">
            <w:pPr>
              <w:pStyle w:val="Guidancealpha"/>
              <w:numPr>
                <w:ilvl w:val="0"/>
                <w:numId w:val="204"/>
              </w:numPr>
            </w:pPr>
            <w:r w:rsidRPr="00940E38">
              <w:t xml:space="preserve">the carrying </w:t>
            </w:r>
            <w:proofErr w:type="gramStart"/>
            <w:r w:rsidRPr="00940E38">
              <w:t>amount</w:t>
            </w:r>
            <w:proofErr w:type="gramEnd"/>
            <w:r w:rsidRPr="00940E38">
              <w:t xml:space="preserve"> of inventories pledged as security for liabilities; </w:t>
            </w:r>
            <w:r w:rsidRPr="00940E38">
              <w:rPr>
                <w:rStyle w:val="SourceReference"/>
              </w:rPr>
              <w:t>[AASB 102.36(h)]</w:t>
            </w:r>
          </w:p>
          <w:p w14:paraId="36626368" w14:textId="680E7050" w:rsidR="00E73BC6" w:rsidRPr="00940E38" w:rsidRDefault="00E73BC6" w:rsidP="00FC71D7">
            <w:pPr>
              <w:pStyle w:val="Guidancealpha"/>
              <w:numPr>
                <w:ilvl w:val="0"/>
                <w:numId w:val="204"/>
              </w:numPr>
            </w:pPr>
            <w:r w:rsidRPr="00940E38">
              <w:t xml:space="preserve">the existence and carrying amounts of intangible assets whose title is restricted and the carrying amounts of intangible assets pledged as security for liabilities; </w:t>
            </w:r>
            <w:r w:rsidRPr="00940E38">
              <w:rPr>
                <w:rStyle w:val="SourceReference"/>
              </w:rPr>
              <w:t>[AASB 138.122(d)]</w:t>
            </w:r>
          </w:p>
          <w:p w14:paraId="778C5562" w14:textId="66DF4AF8" w:rsidR="00E73BC6" w:rsidRPr="00940E38" w:rsidRDefault="00E73BC6" w:rsidP="00FC71D7">
            <w:pPr>
              <w:pStyle w:val="Guidancealpha"/>
              <w:numPr>
                <w:ilvl w:val="0"/>
                <w:numId w:val="204"/>
              </w:numPr>
            </w:pPr>
            <w:r w:rsidRPr="00940E38">
              <w:t xml:space="preserve">the carrying amount of the property, plant and equipment pledged and the related existence and amounts of restrictions on title; </w:t>
            </w:r>
            <w:r w:rsidRPr="00940E38">
              <w:rPr>
                <w:rStyle w:val="SourceReference"/>
              </w:rPr>
              <w:t>[AASB 116.74(a)]</w:t>
            </w:r>
          </w:p>
          <w:p w14:paraId="5DB4912D" w14:textId="0B29638C" w:rsidR="00E73BC6" w:rsidRPr="00940E38" w:rsidRDefault="00E73BC6" w:rsidP="00FC71D7">
            <w:pPr>
              <w:pStyle w:val="Guidancealpha"/>
              <w:numPr>
                <w:ilvl w:val="0"/>
                <w:numId w:val="204"/>
              </w:numPr>
            </w:pPr>
            <w:r w:rsidRPr="00940E38">
              <w:t xml:space="preserve">the existence and amounts of restrictions on the </w:t>
            </w:r>
            <w:proofErr w:type="spellStart"/>
            <w:r w:rsidRPr="00940E38">
              <w:t>realisability</w:t>
            </w:r>
            <w:proofErr w:type="spellEnd"/>
            <w:r w:rsidRPr="00940E38">
              <w:t xml:space="preserve"> of investment property or the remittance of income and proceeds of disposal; and </w:t>
            </w:r>
            <w:r w:rsidRPr="00940E38">
              <w:rPr>
                <w:rStyle w:val="SourceReference"/>
              </w:rPr>
              <w:t>[AASB 140.75(g)]</w:t>
            </w:r>
          </w:p>
          <w:p w14:paraId="73325FDC" w14:textId="106D296E" w:rsidR="00E73BC6" w:rsidRPr="00940E38" w:rsidRDefault="00E73BC6" w:rsidP="00FC71D7">
            <w:pPr>
              <w:pStyle w:val="Guidancealpha"/>
              <w:numPr>
                <w:ilvl w:val="0"/>
                <w:numId w:val="204"/>
              </w:numPr>
            </w:pPr>
            <w:r w:rsidRPr="00940E38">
              <w:t xml:space="preserve">the carrying amount of financial assets pledged as collateral for liabilities or contingent liabilities and any material terms and conditions relating to assets pledged as collateral. </w:t>
            </w:r>
            <w:r w:rsidRPr="00940E38">
              <w:rPr>
                <w:rStyle w:val="SourceReference"/>
              </w:rPr>
              <w:t>[AASB 7.14]</w:t>
            </w:r>
          </w:p>
        </w:tc>
      </w:tr>
    </w:tbl>
    <w:p w14:paraId="4E1C90C9" w14:textId="77777777" w:rsidR="00E73BC6" w:rsidRPr="00940E38" w:rsidRDefault="00E73BC6" w:rsidP="00E73BC6"/>
    <w:bookmarkEnd w:id="316"/>
    <w:p w14:paraId="38EB5D8A" w14:textId="77777777" w:rsidR="00E73BC6" w:rsidRPr="00940E38" w:rsidRDefault="00E73BC6" w:rsidP="00E73BC6"/>
    <w:p w14:paraId="38704DE7" w14:textId="77777777" w:rsidR="00E73BC6" w:rsidRPr="00940E38" w:rsidRDefault="00E73BC6" w:rsidP="00E73BC6">
      <w:pPr>
        <w:sectPr w:rsidR="00E73BC6" w:rsidRPr="00940E38" w:rsidSect="00E73BC6">
          <w:headerReference w:type="even" r:id="rId268"/>
          <w:headerReference w:type="default" r:id="rId269"/>
          <w:headerReference w:type="first" r:id="rId270"/>
          <w:footerReference w:type="first" r:id="rId271"/>
          <w:type w:val="continuous"/>
          <w:pgSz w:w="11906" w:h="16838" w:code="9"/>
          <w:pgMar w:top="1134" w:right="1134" w:bottom="1134" w:left="1134" w:header="624" w:footer="567" w:gutter="0"/>
          <w:cols w:sep="1" w:space="567"/>
          <w:docGrid w:linePitch="360"/>
        </w:sectPr>
      </w:pPr>
    </w:p>
    <w:p w14:paraId="4769576E" w14:textId="77777777" w:rsidR="00E73BC6" w:rsidRPr="00940E38" w:rsidRDefault="00E73BC6" w:rsidP="00E73BC6">
      <w:pPr>
        <w:pStyle w:val="Heading1"/>
      </w:pPr>
      <w:bookmarkStart w:id="333" w:name="Section8"/>
      <w:r w:rsidRPr="00940E38">
        <w:lastRenderedPageBreak/>
        <w:t>RISKS, CONTINGENCIES AND VALUATION JUDGEMENTS</w:t>
      </w:r>
    </w:p>
    <w:p w14:paraId="2F4BFFDD" w14:textId="77777777" w:rsidR="00E73BC6" w:rsidRPr="00940E38" w:rsidRDefault="00E73BC6" w:rsidP="00E73BC6">
      <w:pPr>
        <w:pStyle w:val="Heading30"/>
        <w:sectPr w:rsidR="00E73BC6" w:rsidRPr="00940E38" w:rsidSect="00E73BC6">
          <w:headerReference w:type="even" r:id="rId272"/>
          <w:headerReference w:type="default" r:id="rId273"/>
          <w:headerReference w:type="first" r:id="rId274"/>
          <w:footerReference w:type="first" r:id="rId275"/>
          <w:pgSz w:w="11906" w:h="16838" w:code="9"/>
          <w:pgMar w:top="1134" w:right="1134" w:bottom="1134" w:left="1134" w:header="624" w:footer="567" w:gutter="0"/>
          <w:cols w:sep="1" w:space="567"/>
          <w:titlePg/>
          <w:docGrid w:linePitch="360"/>
        </w:sectPr>
      </w:pPr>
    </w:p>
    <w:p w14:paraId="11A38027" w14:textId="77777777" w:rsidR="00E73BC6" w:rsidRPr="00940E38" w:rsidRDefault="00E73BC6" w:rsidP="00E73BC6">
      <w:pPr>
        <w:pStyle w:val="Heading30"/>
      </w:pPr>
      <w:r w:rsidRPr="00940E38">
        <w:t>Introduction</w:t>
      </w:r>
    </w:p>
    <w:p w14:paraId="48781ADB" w14:textId="77777777" w:rsidR="00E73BC6" w:rsidRPr="00940E38" w:rsidRDefault="00E73BC6" w:rsidP="00E73BC6">
      <w:r w:rsidRPr="00940E38">
        <w:t>The Department of Technology (the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42AB105C" w14:textId="77777777" w:rsidR="00E73BC6" w:rsidRPr="00940E38" w:rsidRDefault="00E73BC6" w:rsidP="00E73BC6">
      <w:pPr>
        <w:pStyle w:val="Heading30"/>
      </w:pPr>
      <w:r w:rsidRPr="00940E38">
        <w:br w:type="column"/>
      </w:r>
      <w:r w:rsidRPr="00940E38">
        <w:t>Structure</w:t>
      </w:r>
    </w:p>
    <w:p w14:paraId="4D165109" w14:textId="76B3B4BC" w:rsidR="00591DEC" w:rsidRDefault="00E73BC6">
      <w:pPr>
        <w:pStyle w:val="TOC9"/>
        <w:rPr>
          <w:noProof/>
          <w:sz w:val="22"/>
        </w:rPr>
      </w:pPr>
      <w:r w:rsidRPr="00940E38">
        <w:fldChar w:fldCharType="begin"/>
      </w:r>
      <w:r w:rsidRPr="00940E38">
        <w:instrText xml:space="preserve"> TOC \h \z \t "Heading 2 (#),9" \b Section8 \* MERGEFORMAT </w:instrText>
      </w:r>
      <w:r w:rsidRPr="00940E38">
        <w:fldChar w:fldCharType="separate"/>
      </w:r>
      <w:hyperlink w:anchor="_Toc42054738" w:history="1">
        <w:r w:rsidR="00591DEC" w:rsidRPr="00A105AC">
          <w:rPr>
            <w:rStyle w:val="Hyperlink"/>
            <w:noProof/>
          </w:rPr>
          <w:t>8.1</w:t>
        </w:r>
        <w:r w:rsidR="00591DEC">
          <w:rPr>
            <w:noProof/>
            <w:sz w:val="22"/>
          </w:rPr>
          <w:tab/>
        </w:r>
        <w:r w:rsidR="00591DEC" w:rsidRPr="00A105AC">
          <w:rPr>
            <w:rStyle w:val="Hyperlink"/>
            <w:noProof/>
          </w:rPr>
          <w:t xml:space="preserve">Financial instruments specific </w:t>
        </w:r>
        <w:r w:rsidR="00591DEC">
          <w:rPr>
            <w:rStyle w:val="Hyperlink"/>
            <w:noProof/>
          </w:rPr>
          <w:br/>
        </w:r>
        <w:r w:rsidR="00591DEC" w:rsidRPr="00A105AC">
          <w:rPr>
            <w:rStyle w:val="Hyperlink"/>
            <w:noProof/>
          </w:rPr>
          <w:t>disclosures</w:t>
        </w:r>
        <w:r w:rsidR="00591DEC">
          <w:rPr>
            <w:noProof/>
            <w:webHidden/>
          </w:rPr>
          <w:tab/>
        </w:r>
        <w:r w:rsidR="00591DEC">
          <w:rPr>
            <w:noProof/>
            <w:webHidden/>
          </w:rPr>
          <w:fldChar w:fldCharType="begin"/>
        </w:r>
        <w:r w:rsidR="00591DEC">
          <w:rPr>
            <w:noProof/>
            <w:webHidden/>
          </w:rPr>
          <w:instrText xml:space="preserve"> PAGEREF _Toc42054738 \h </w:instrText>
        </w:r>
        <w:r w:rsidR="00591DEC">
          <w:rPr>
            <w:noProof/>
            <w:webHidden/>
          </w:rPr>
        </w:r>
        <w:r w:rsidR="00591DEC">
          <w:rPr>
            <w:noProof/>
            <w:webHidden/>
          </w:rPr>
          <w:fldChar w:fldCharType="separate"/>
        </w:r>
        <w:r w:rsidR="00655DDD">
          <w:rPr>
            <w:noProof/>
            <w:webHidden/>
          </w:rPr>
          <w:t>180</w:t>
        </w:r>
        <w:r w:rsidR="00591DEC">
          <w:rPr>
            <w:noProof/>
            <w:webHidden/>
          </w:rPr>
          <w:fldChar w:fldCharType="end"/>
        </w:r>
      </w:hyperlink>
    </w:p>
    <w:p w14:paraId="6C2FA5BA" w14:textId="3D0179A2" w:rsidR="00591DEC" w:rsidRDefault="007521AA">
      <w:pPr>
        <w:pStyle w:val="TOC9"/>
        <w:rPr>
          <w:noProof/>
          <w:sz w:val="22"/>
        </w:rPr>
      </w:pPr>
      <w:hyperlink w:anchor="_Toc42054739" w:history="1">
        <w:r w:rsidR="00591DEC" w:rsidRPr="00A105AC">
          <w:rPr>
            <w:rStyle w:val="Hyperlink"/>
            <w:noProof/>
          </w:rPr>
          <w:t>8.2</w:t>
        </w:r>
        <w:r w:rsidR="00591DEC">
          <w:rPr>
            <w:noProof/>
            <w:sz w:val="22"/>
          </w:rPr>
          <w:tab/>
        </w:r>
        <w:r w:rsidR="00591DEC" w:rsidRPr="00A105AC">
          <w:rPr>
            <w:rStyle w:val="Hyperlink"/>
            <w:noProof/>
          </w:rPr>
          <w:t xml:space="preserve">Contingent assets and contingent </w:t>
        </w:r>
        <w:r w:rsidR="00591DEC">
          <w:rPr>
            <w:rStyle w:val="Hyperlink"/>
            <w:noProof/>
          </w:rPr>
          <w:br/>
        </w:r>
        <w:r w:rsidR="00591DEC" w:rsidRPr="00A105AC">
          <w:rPr>
            <w:rStyle w:val="Hyperlink"/>
            <w:noProof/>
          </w:rPr>
          <w:t>liabilities</w:t>
        </w:r>
        <w:r w:rsidR="00591DEC">
          <w:rPr>
            <w:noProof/>
            <w:webHidden/>
          </w:rPr>
          <w:tab/>
        </w:r>
        <w:r w:rsidR="00591DEC">
          <w:rPr>
            <w:noProof/>
            <w:webHidden/>
          </w:rPr>
          <w:fldChar w:fldCharType="begin"/>
        </w:r>
        <w:r w:rsidR="00591DEC">
          <w:rPr>
            <w:noProof/>
            <w:webHidden/>
          </w:rPr>
          <w:instrText xml:space="preserve"> PAGEREF _Toc42054739 \h </w:instrText>
        </w:r>
        <w:r w:rsidR="00591DEC">
          <w:rPr>
            <w:noProof/>
            <w:webHidden/>
          </w:rPr>
        </w:r>
        <w:r w:rsidR="00591DEC">
          <w:rPr>
            <w:noProof/>
            <w:webHidden/>
          </w:rPr>
          <w:fldChar w:fldCharType="separate"/>
        </w:r>
        <w:r w:rsidR="00655DDD">
          <w:rPr>
            <w:noProof/>
            <w:webHidden/>
          </w:rPr>
          <w:t>202</w:t>
        </w:r>
        <w:r w:rsidR="00591DEC">
          <w:rPr>
            <w:noProof/>
            <w:webHidden/>
          </w:rPr>
          <w:fldChar w:fldCharType="end"/>
        </w:r>
      </w:hyperlink>
    </w:p>
    <w:p w14:paraId="7AF5BA24" w14:textId="3B43371B" w:rsidR="00591DEC" w:rsidRDefault="007521AA">
      <w:pPr>
        <w:pStyle w:val="TOC9"/>
        <w:rPr>
          <w:noProof/>
          <w:sz w:val="22"/>
        </w:rPr>
      </w:pPr>
      <w:hyperlink w:anchor="_Toc42054740" w:history="1">
        <w:r w:rsidR="00591DEC" w:rsidRPr="00A105AC">
          <w:rPr>
            <w:rStyle w:val="Hyperlink"/>
            <w:noProof/>
          </w:rPr>
          <w:t>8.3</w:t>
        </w:r>
        <w:r w:rsidR="00591DEC">
          <w:rPr>
            <w:noProof/>
            <w:sz w:val="22"/>
          </w:rPr>
          <w:tab/>
        </w:r>
        <w:r w:rsidR="00591DEC" w:rsidRPr="00A105AC">
          <w:rPr>
            <w:rStyle w:val="Hyperlink"/>
            <w:noProof/>
          </w:rPr>
          <w:t>Fair value determination</w:t>
        </w:r>
        <w:r w:rsidR="00591DEC">
          <w:rPr>
            <w:noProof/>
            <w:webHidden/>
          </w:rPr>
          <w:tab/>
        </w:r>
        <w:r w:rsidR="00591DEC">
          <w:rPr>
            <w:noProof/>
            <w:webHidden/>
          </w:rPr>
          <w:fldChar w:fldCharType="begin"/>
        </w:r>
        <w:r w:rsidR="00591DEC">
          <w:rPr>
            <w:noProof/>
            <w:webHidden/>
          </w:rPr>
          <w:instrText xml:space="preserve"> PAGEREF _Toc42054740 \h </w:instrText>
        </w:r>
        <w:r w:rsidR="00591DEC">
          <w:rPr>
            <w:noProof/>
            <w:webHidden/>
          </w:rPr>
        </w:r>
        <w:r w:rsidR="00591DEC">
          <w:rPr>
            <w:noProof/>
            <w:webHidden/>
          </w:rPr>
          <w:fldChar w:fldCharType="separate"/>
        </w:r>
        <w:r w:rsidR="00655DDD">
          <w:rPr>
            <w:noProof/>
            <w:webHidden/>
          </w:rPr>
          <w:t>204</w:t>
        </w:r>
        <w:r w:rsidR="00591DEC">
          <w:rPr>
            <w:noProof/>
            <w:webHidden/>
          </w:rPr>
          <w:fldChar w:fldCharType="end"/>
        </w:r>
      </w:hyperlink>
    </w:p>
    <w:p w14:paraId="5548F6EA" w14:textId="3FF2F4BC" w:rsidR="00E73BC6" w:rsidRPr="00940E38" w:rsidRDefault="00E73BC6" w:rsidP="00E73BC6">
      <w:r w:rsidRPr="00940E38">
        <w:fldChar w:fldCharType="end"/>
      </w:r>
    </w:p>
    <w:p w14:paraId="6B355A74" w14:textId="77777777" w:rsidR="00E73BC6" w:rsidRPr="00940E38" w:rsidRDefault="00E73BC6" w:rsidP="00591DEC">
      <w:pPr>
        <w:pStyle w:val="TOC9"/>
        <w:sectPr w:rsidR="00E73BC6" w:rsidRPr="00940E38" w:rsidSect="00E73BC6">
          <w:headerReference w:type="even" r:id="rId276"/>
          <w:headerReference w:type="default" r:id="rId277"/>
          <w:headerReference w:type="first" r:id="rId278"/>
          <w:footerReference w:type="first" r:id="rId279"/>
          <w:type w:val="continuous"/>
          <w:pgSz w:w="11906" w:h="16838" w:code="9"/>
          <w:pgMar w:top="1134" w:right="1134" w:bottom="1134" w:left="1134" w:header="624" w:footer="567" w:gutter="0"/>
          <w:cols w:num="2" w:space="567"/>
          <w:titlePg/>
          <w:docGrid w:linePitch="360"/>
        </w:sectPr>
      </w:pPr>
    </w:p>
    <w:p w14:paraId="78DC001C" w14:textId="77777777" w:rsidR="00E73BC6" w:rsidRPr="00940E38" w:rsidRDefault="00E73BC6" w:rsidP="00E73BC6">
      <w:pPr>
        <w:pStyle w:val="Heading2"/>
      </w:pPr>
      <w:bookmarkStart w:id="334" w:name="_Toc507490181"/>
      <w:bookmarkStart w:id="335" w:name="_Toc42054738"/>
      <w:bookmarkStart w:id="336" w:name="_Toc42218749"/>
      <w:bookmarkStart w:id="337" w:name="INDEX_FinancialInstruments"/>
      <w:r w:rsidRPr="00940E38">
        <w:t>Financial instruments specific disclosures</w:t>
      </w:r>
      <w:bookmarkEnd w:id="334"/>
      <w:bookmarkEnd w:id="335"/>
      <w:bookmarkEnd w:id="336"/>
    </w:p>
    <w:bookmarkEnd w:id="337"/>
    <w:p w14:paraId="2AFD28A3" w14:textId="77777777" w:rsidR="00E73BC6" w:rsidRPr="00940E38" w:rsidRDefault="00E73BC6" w:rsidP="00E73BC6">
      <w:pPr>
        <w:pStyle w:val="Heading30"/>
      </w:pPr>
      <w:r w:rsidRPr="00940E38">
        <w:t>Introduction</w:t>
      </w:r>
    </w:p>
    <w:p w14:paraId="4D0CAF6F" w14:textId="77777777" w:rsidR="00E73BC6" w:rsidRPr="00940E38" w:rsidRDefault="00E73BC6" w:rsidP="00E73BC6">
      <w:r w:rsidRPr="00940E38">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940E38">
        <w:rPr>
          <w:i/>
        </w:rPr>
        <w:t>Financial Instruments: Presentation</w:t>
      </w:r>
      <w:r w:rsidRPr="00940E38">
        <w:t>.</w:t>
      </w:r>
    </w:p>
    <w:p w14:paraId="7AB31454" w14:textId="77777777" w:rsidR="00E73BC6" w:rsidRPr="00940E38" w:rsidRDefault="00E73BC6" w:rsidP="00E73BC6">
      <w:r w:rsidRPr="00940E38">
        <w:t>Guarantees issued on behalf of the Department are financial instruments because, although authorised under statute, terms and conditions for each financial guarantee may vary and are subject to an agreement.</w:t>
      </w:r>
    </w:p>
    <w:p w14:paraId="39EE0162" w14:textId="77777777" w:rsidR="00E73BC6" w:rsidRPr="00940E38" w:rsidRDefault="00E73BC6" w:rsidP="00E73BC6">
      <w:pPr>
        <w:pStyle w:val="Heading30"/>
      </w:pPr>
      <w:r w:rsidRPr="00940E38">
        <w:t xml:space="preserve">Categories of financial assets </w:t>
      </w:r>
    </w:p>
    <w:p w14:paraId="7AB7D547" w14:textId="77777777" w:rsidR="00E73BC6" w:rsidRPr="00940E38" w:rsidRDefault="00E73BC6" w:rsidP="00E73BC6">
      <w:r w:rsidRPr="00940E38">
        <w:rPr>
          <w:b/>
        </w:rPr>
        <w:t>Financial assets at amortised cost</w:t>
      </w:r>
    </w:p>
    <w:p w14:paraId="797E0C56" w14:textId="77777777" w:rsidR="00E73BC6" w:rsidRPr="00940E38" w:rsidRDefault="00E73BC6" w:rsidP="00E73BC6">
      <w:r w:rsidRPr="00940E38">
        <w:t>Financial assets are measured at amortised costs if both of the following criteria are met and the assets are not designated as fair value through net result:</w:t>
      </w:r>
    </w:p>
    <w:p w14:paraId="73AC2FB5" w14:textId="77777777" w:rsidR="00E73BC6" w:rsidRPr="00940E38" w:rsidRDefault="00E73BC6" w:rsidP="00FC71D7">
      <w:pPr>
        <w:pStyle w:val="ListParagraph"/>
        <w:keepLines w:val="0"/>
        <w:numPr>
          <w:ilvl w:val="0"/>
          <w:numId w:val="114"/>
        </w:numPr>
        <w:spacing w:before="120"/>
        <w:contextualSpacing/>
      </w:pPr>
      <w:bookmarkStart w:id="338" w:name="_Hlk530493671"/>
      <w:r w:rsidRPr="00940E38">
        <w:t>the assets are held by the Department to collect the contractual cash flows, and</w:t>
      </w:r>
    </w:p>
    <w:p w14:paraId="2FAF2552" w14:textId="77777777" w:rsidR="00E73BC6" w:rsidRPr="00940E38" w:rsidRDefault="00E73BC6" w:rsidP="00FC71D7">
      <w:pPr>
        <w:pStyle w:val="ListParagraph"/>
        <w:keepLines w:val="0"/>
        <w:numPr>
          <w:ilvl w:val="0"/>
          <w:numId w:val="114"/>
        </w:numPr>
        <w:spacing w:before="120"/>
        <w:contextualSpacing/>
      </w:pPr>
      <w:r w:rsidRPr="00940E38">
        <w:t>the assets’ contractual terms give rise to cash flows that are solely payments of principal and interests</w:t>
      </w:r>
      <w:bookmarkEnd w:id="338"/>
      <w:r w:rsidRPr="00940E38">
        <w:t>.</w:t>
      </w:r>
    </w:p>
    <w:p w14:paraId="6D378A49" w14:textId="77777777" w:rsidR="00E73BC6" w:rsidRPr="00940E38" w:rsidRDefault="00E73BC6" w:rsidP="00E73BC6">
      <w:r w:rsidRPr="00940E38">
        <w:t xml:space="preserve">These assets are initially recognised at fair value plus any directly attributable transaction costs and subsequently measured at amortised cost using the effective interest method less any impairment. </w:t>
      </w:r>
    </w:p>
    <w:p w14:paraId="06C10803" w14:textId="77777777" w:rsidR="00E73BC6" w:rsidRPr="00940E38" w:rsidRDefault="00E73BC6" w:rsidP="00E73BC6">
      <w:r w:rsidRPr="00940E38">
        <w:t>The Department recognises the following assets in this category:</w:t>
      </w:r>
    </w:p>
    <w:p w14:paraId="365D0760" w14:textId="77777777" w:rsidR="00E73BC6" w:rsidRPr="00940E38" w:rsidRDefault="00E73BC6" w:rsidP="00FC71D7">
      <w:pPr>
        <w:pStyle w:val="ListBullet"/>
        <w:keepLines w:val="0"/>
        <w:numPr>
          <w:ilvl w:val="0"/>
          <w:numId w:val="122"/>
        </w:numPr>
        <w:spacing w:before="60"/>
        <w:contextualSpacing/>
      </w:pPr>
      <w:r w:rsidRPr="00940E38">
        <w:t>cash and deposits;</w:t>
      </w:r>
    </w:p>
    <w:p w14:paraId="29F0AEC4" w14:textId="77777777" w:rsidR="00E73BC6" w:rsidRPr="00940E38" w:rsidRDefault="00E73BC6" w:rsidP="00FC71D7">
      <w:pPr>
        <w:pStyle w:val="ListBullet"/>
        <w:keepLines w:val="0"/>
        <w:numPr>
          <w:ilvl w:val="0"/>
          <w:numId w:val="122"/>
        </w:numPr>
        <w:spacing w:before="60"/>
        <w:contextualSpacing/>
      </w:pPr>
      <w:r w:rsidRPr="00940E38">
        <w:t>receivables (excluding statutory receivables);</w:t>
      </w:r>
    </w:p>
    <w:p w14:paraId="116D5439" w14:textId="77777777" w:rsidR="00E73BC6" w:rsidRPr="00940E38" w:rsidRDefault="00E73BC6" w:rsidP="00FC71D7">
      <w:pPr>
        <w:pStyle w:val="ListBullet"/>
        <w:keepLines w:val="0"/>
        <w:numPr>
          <w:ilvl w:val="0"/>
          <w:numId w:val="122"/>
        </w:numPr>
        <w:spacing w:before="60"/>
        <w:contextualSpacing/>
      </w:pPr>
      <w:r w:rsidRPr="00940E38">
        <w:t>term deposits; and</w:t>
      </w:r>
    </w:p>
    <w:p w14:paraId="2A44B8F8" w14:textId="77777777" w:rsidR="00E73BC6" w:rsidRPr="00940E38" w:rsidRDefault="00E73BC6" w:rsidP="00FC71D7">
      <w:pPr>
        <w:pStyle w:val="ListBullet"/>
        <w:keepLines w:val="0"/>
        <w:numPr>
          <w:ilvl w:val="0"/>
          <w:numId w:val="122"/>
        </w:numPr>
        <w:spacing w:before="60"/>
        <w:contextualSpacing/>
      </w:pPr>
      <w:r w:rsidRPr="00940E38">
        <w:t>certain debt securities.</w:t>
      </w:r>
    </w:p>
    <w:p w14:paraId="2978C6A8" w14:textId="77777777" w:rsidR="00E73BC6" w:rsidRPr="00940E38" w:rsidRDefault="00E73BC6" w:rsidP="00E73BC6">
      <w:r w:rsidRPr="00940E38">
        <w:rPr>
          <w:b/>
        </w:rPr>
        <w:t>Financial assets at fair value through other comprehensive income</w:t>
      </w:r>
    </w:p>
    <w:p w14:paraId="1969D63A" w14:textId="77777777" w:rsidR="00E73BC6" w:rsidRPr="00940E38" w:rsidRDefault="00E73BC6" w:rsidP="00E73BC6">
      <w:r w:rsidRPr="00940E38">
        <w:t>Debt investments are measured at fair value through other comprehensive income if both of the following criteria are met and the assets are not designated as fair value through net result:</w:t>
      </w:r>
    </w:p>
    <w:p w14:paraId="0C4C3595" w14:textId="77777777" w:rsidR="00E73BC6" w:rsidRPr="00940E38" w:rsidRDefault="00E73BC6" w:rsidP="00FC71D7">
      <w:pPr>
        <w:pStyle w:val="ListParagraph"/>
        <w:keepLines w:val="0"/>
        <w:numPr>
          <w:ilvl w:val="0"/>
          <w:numId w:val="115"/>
        </w:numPr>
        <w:spacing w:before="120"/>
        <w:contextualSpacing/>
      </w:pPr>
      <w:r w:rsidRPr="00940E38">
        <w:t>the assets are held by the Department to achieve its objective both by collecting the contractual cash flows and by selling the financial assets, and</w:t>
      </w:r>
    </w:p>
    <w:p w14:paraId="62B045AE" w14:textId="32B84E64" w:rsidR="00E73BC6" w:rsidRPr="00940E38" w:rsidRDefault="00E73BC6" w:rsidP="00FC71D7">
      <w:pPr>
        <w:pStyle w:val="ListParagraph"/>
        <w:keepLines w:val="0"/>
        <w:numPr>
          <w:ilvl w:val="0"/>
          <w:numId w:val="114"/>
        </w:numPr>
        <w:spacing w:before="180"/>
        <w:contextualSpacing/>
      </w:pPr>
      <w:r w:rsidRPr="00940E38">
        <w:t>the assets’ contractual terms give rise to cash flows that are solely payments of principal and interests.</w:t>
      </w:r>
    </w:p>
    <w:p w14:paraId="1F6E1907" w14:textId="77777777" w:rsidR="00E73BC6" w:rsidRPr="00940E38" w:rsidRDefault="00E73BC6" w:rsidP="00E73BC6">
      <w:r w:rsidRPr="00940E38">
        <w:t>Equity investments are measured at fair value through other comprehensive income if the assets are not held for trading and the Department has irrevocably elected at initial recognition to recognise in this category.</w:t>
      </w:r>
    </w:p>
    <w:p w14:paraId="5DC2DBD6" w14:textId="77777777" w:rsidR="00E73BC6" w:rsidRPr="00940E38" w:rsidRDefault="00E73BC6" w:rsidP="00E73BC6">
      <w:r w:rsidRPr="00940E38">
        <w:t>These assets are initially recognised at fair value with subsequent change in fair value in other comprehensive income</w:t>
      </w:r>
      <w:r>
        <w:t xml:space="preserve">. </w:t>
      </w:r>
    </w:p>
    <w:p w14:paraId="177886B9" w14:textId="77777777" w:rsidR="00E73BC6" w:rsidRPr="00940E38" w:rsidRDefault="00E73BC6" w:rsidP="00E73BC6">
      <w:r w:rsidRPr="00940E38">
        <w:t>Upon disposal of these debt instruments, any related balance in the fair value reserve is reclassified to profit or loss. However, upon disposal of these equity instruments, any related balance in fair value reserve is reclassified to retained earnings.</w:t>
      </w:r>
    </w:p>
    <w:p w14:paraId="05D522DB" w14:textId="77777777" w:rsidR="00E73BC6" w:rsidRPr="00940E38" w:rsidRDefault="00E73BC6" w:rsidP="00E73BC6">
      <w:r w:rsidRPr="00940E38">
        <w:t xml:space="preserve">The Department recognises certain unlisted equity instruments within this category. </w:t>
      </w:r>
    </w:p>
    <w:p w14:paraId="2B32206F" w14:textId="77777777" w:rsidR="00346CE1" w:rsidRDefault="00346CE1">
      <w:pPr>
        <w:keepLines w:val="0"/>
        <w:rPr>
          <w:b/>
        </w:rPr>
      </w:pPr>
      <w:r>
        <w:rPr>
          <w:b/>
        </w:rPr>
        <w:br w:type="page"/>
      </w:r>
    </w:p>
    <w:p w14:paraId="5CA6CF26" w14:textId="2BFD3049" w:rsidR="00E73BC6" w:rsidRPr="00940E38" w:rsidRDefault="00E73BC6" w:rsidP="00E73BC6">
      <w:pPr>
        <w:keepNext/>
        <w:rPr>
          <w:b/>
        </w:rPr>
      </w:pPr>
      <w:r w:rsidRPr="00940E38">
        <w:rPr>
          <w:b/>
        </w:rPr>
        <w:lastRenderedPageBreak/>
        <w:t>Financial assets at fair value through net result</w:t>
      </w:r>
    </w:p>
    <w:p w14:paraId="0665C95D" w14:textId="77777777" w:rsidR="00E73BC6" w:rsidRPr="00940E38" w:rsidRDefault="00E73BC6" w:rsidP="00E73BC6">
      <w:r w:rsidRPr="00940E38">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09EA9F20" w14:textId="00B8CA8D" w:rsidR="00E73BC6" w:rsidRPr="00940E38" w:rsidRDefault="00E73BC6" w:rsidP="00E73BC6">
      <w:r w:rsidRPr="00940E38">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08E733CB" w14:textId="7E98ADA2" w:rsidR="00E73BC6" w:rsidRPr="00940E38" w:rsidRDefault="00E73BC6" w:rsidP="00E73BC6">
      <w:r w:rsidRPr="00940E38">
        <w:t xml:space="preserve">The Department recognises listed equity securities as mandatorily measured at fair value through net result and designated </w:t>
      </w:r>
      <w:proofErr w:type="gramStart"/>
      <w:r w:rsidRPr="00940E38">
        <w:t>all of</w:t>
      </w:r>
      <w:proofErr w:type="gramEnd"/>
      <w:r w:rsidRPr="00940E38">
        <w:t xml:space="preserve"> its managed investment schemes as well as certain </w:t>
      </w:r>
      <w:r w:rsidR="00BF3621">
        <w:t>five</w:t>
      </w:r>
      <w:r w:rsidRPr="00940E38">
        <w:t>-year government bonds as fair value through net result.</w:t>
      </w:r>
    </w:p>
    <w:p w14:paraId="28BAA9D2" w14:textId="77777777" w:rsidR="00E73BC6" w:rsidRPr="00940E38" w:rsidRDefault="00E73BC6" w:rsidP="00E73BC6">
      <w:pPr>
        <w:pStyle w:val="Heading30"/>
        <w:rPr>
          <w:b w:val="0"/>
        </w:rPr>
      </w:pPr>
      <w:r w:rsidRPr="00940E38">
        <w:t xml:space="preserve">Categories of financial liabilities </w:t>
      </w:r>
    </w:p>
    <w:p w14:paraId="1C11A42C" w14:textId="77777777" w:rsidR="00E73BC6" w:rsidRPr="00940E38" w:rsidRDefault="00E73BC6" w:rsidP="00E73BC6">
      <w:r w:rsidRPr="00940E38">
        <w:rPr>
          <w:b/>
        </w:rPr>
        <w:t>Financial assets and liabilities at fair value through net result</w:t>
      </w:r>
      <w:r w:rsidRPr="00940E38">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the Department’s own credit risk. In this case, the portion of the change attributable to changes in the Department’s own credit risk is recognised in other comprehensive income with no subsequent recycling to net result when the financial liability is derecognised. The Department recognises some debt securities that are held for trading in this category and designated certain debt securities as fair value through net result in this category.</w:t>
      </w:r>
    </w:p>
    <w:p w14:paraId="6BD3FF61" w14:textId="74EA438C" w:rsidR="00E73BC6" w:rsidRPr="00940E38" w:rsidRDefault="00E73BC6" w:rsidP="00E73BC6">
      <w:r w:rsidRPr="00940E38">
        <w:rPr>
          <w:b/>
        </w:rPr>
        <w:t>Financial liabilities at amortised cost</w:t>
      </w:r>
      <w:r w:rsidRPr="00940E38">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w:t>
      </w:r>
      <w:r w:rsidR="00BF3621">
        <w:t>-</w:t>
      </w:r>
      <w:r w:rsidRPr="00940E38">
        <w:t>bearing liability, using the effective interest rate method. The Department recognises the following liabilities in this category:</w:t>
      </w:r>
    </w:p>
    <w:p w14:paraId="3EF90C72" w14:textId="77777777" w:rsidR="00E73BC6" w:rsidRPr="00940E38" w:rsidRDefault="00E73BC6" w:rsidP="00FC71D7">
      <w:pPr>
        <w:pStyle w:val="ListBullet"/>
        <w:numPr>
          <w:ilvl w:val="0"/>
          <w:numId w:val="122"/>
        </w:numPr>
        <w:spacing w:before="60"/>
        <w:contextualSpacing/>
      </w:pPr>
      <w:r w:rsidRPr="00940E38">
        <w:t>payables (excluding statutory payables); and</w:t>
      </w:r>
    </w:p>
    <w:p w14:paraId="735F53F1" w14:textId="77777777" w:rsidR="00E73BC6" w:rsidRPr="00940E38" w:rsidRDefault="00E73BC6" w:rsidP="00FC71D7">
      <w:pPr>
        <w:pStyle w:val="ListBullet"/>
        <w:numPr>
          <w:ilvl w:val="0"/>
          <w:numId w:val="122"/>
        </w:numPr>
        <w:spacing w:before="60"/>
        <w:contextualSpacing/>
      </w:pPr>
      <w:r w:rsidRPr="00940E38">
        <w:t xml:space="preserve">borrowings (including </w:t>
      </w:r>
      <w:r w:rsidRPr="00534619">
        <w:t>lease</w:t>
      </w:r>
      <w:r w:rsidRPr="00940E38">
        <w:t xml:space="preserve"> liabilities).</w:t>
      </w:r>
    </w:p>
    <w:p w14:paraId="2B243F49" w14:textId="77777777" w:rsidR="00E73BC6" w:rsidRPr="00940E38" w:rsidRDefault="00E73BC6" w:rsidP="00E73BC6">
      <w:r w:rsidRPr="00940E38">
        <w:rPr>
          <w:b/>
        </w:rPr>
        <w:t>Derivative financial instruments</w:t>
      </w:r>
      <w:r w:rsidRPr="00940E38">
        <w:t xml:space="preserve"> are classified as held for trading financial assets and liabilities. They are initially recognised at fair value on the date on which a derivative contract is </w:t>
      </w:r>
      <w:proofErr w:type="gramStart"/>
      <w:r w:rsidRPr="00940E38">
        <w:t>entered into</w:t>
      </w:r>
      <w:proofErr w:type="gramEnd"/>
      <w:r w:rsidRPr="00940E38">
        <w:t>.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289C9B61" w14:textId="77777777" w:rsidR="00E73BC6" w:rsidRPr="00940E38" w:rsidRDefault="00E73BC6" w:rsidP="00E73BC6">
      <w:pPr>
        <w:keepLines w:val="0"/>
        <w:rPr>
          <w:b/>
        </w:rPr>
      </w:pPr>
      <w:r w:rsidRPr="00940E38">
        <w:rPr>
          <w:b/>
        </w:rPr>
        <w:t>Offsetting financial instruments</w:t>
      </w:r>
      <w:r w:rsidRPr="00940E38">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14:paraId="1B019322" w14:textId="77777777" w:rsidR="00E73BC6" w:rsidRPr="00940E38" w:rsidRDefault="00E73BC6" w:rsidP="00E73BC6">
      <w:r w:rsidRPr="00940E38">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2676505A" w14:textId="77777777" w:rsidR="00E73BC6" w:rsidRPr="00940E38" w:rsidRDefault="00E73BC6" w:rsidP="00E73BC6">
      <w:r w:rsidRPr="00940E38">
        <w:rPr>
          <w:b/>
        </w:rPr>
        <w:t>Derecognition of financial assets</w:t>
      </w:r>
      <w:r w:rsidRPr="00940E38">
        <w:t xml:space="preserve">: A financial asset (or, where applicable, a part of a financial asset or part of a group of similar financial assets) is derecognised when: </w:t>
      </w:r>
    </w:p>
    <w:p w14:paraId="23F54DBC" w14:textId="77777777" w:rsidR="00E73BC6" w:rsidRPr="00940E38" w:rsidRDefault="00E73BC6" w:rsidP="00FC71D7">
      <w:pPr>
        <w:pStyle w:val="ListBullet"/>
        <w:numPr>
          <w:ilvl w:val="0"/>
          <w:numId w:val="122"/>
        </w:numPr>
        <w:spacing w:before="60"/>
        <w:contextualSpacing/>
      </w:pPr>
      <w:r w:rsidRPr="00940E38">
        <w:t>the rights to receive cash flows from the asset have expired; or</w:t>
      </w:r>
    </w:p>
    <w:p w14:paraId="14B3F240" w14:textId="77777777" w:rsidR="00E73BC6" w:rsidRPr="00940E38" w:rsidRDefault="00E73BC6" w:rsidP="00FC71D7">
      <w:pPr>
        <w:pStyle w:val="ListBullet"/>
        <w:numPr>
          <w:ilvl w:val="0"/>
          <w:numId w:val="122"/>
        </w:numPr>
        <w:spacing w:before="60"/>
        <w:contextualSpacing/>
      </w:pPr>
      <w:r w:rsidRPr="00940E38">
        <w:t>the Department retains the right to receive cash flows from the asset, but has assumed an obligation to pay them in full without material delay to a third party under a ‘pass through’ arrangement; or</w:t>
      </w:r>
    </w:p>
    <w:p w14:paraId="566149A1" w14:textId="77777777" w:rsidR="00E73BC6" w:rsidRPr="00940E38" w:rsidRDefault="00E73BC6" w:rsidP="00FC71D7">
      <w:pPr>
        <w:pStyle w:val="ListBullet"/>
        <w:numPr>
          <w:ilvl w:val="0"/>
          <w:numId w:val="122"/>
        </w:numPr>
        <w:spacing w:before="60"/>
        <w:contextualSpacing/>
      </w:pPr>
      <w:r w:rsidRPr="00940E38">
        <w:t>the Department has transferred its rights to receive cash flows from the asset and either:</w:t>
      </w:r>
    </w:p>
    <w:p w14:paraId="6D529128" w14:textId="77777777" w:rsidR="00E73BC6" w:rsidRPr="00940E38" w:rsidRDefault="00E73BC6" w:rsidP="00FC71D7">
      <w:pPr>
        <w:pStyle w:val="ListBullet2"/>
        <w:numPr>
          <w:ilvl w:val="1"/>
          <w:numId w:val="122"/>
        </w:numPr>
        <w:spacing w:before="60"/>
        <w:contextualSpacing/>
      </w:pPr>
      <w:r w:rsidRPr="00940E38">
        <w:t>has transferred substantially all the risks and rewards of the asset; or</w:t>
      </w:r>
    </w:p>
    <w:p w14:paraId="1397AC69" w14:textId="34DD6117" w:rsidR="00E73BC6" w:rsidRPr="00940E38" w:rsidRDefault="00E73BC6" w:rsidP="00FC71D7">
      <w:pPr>
        <w:pStyle w:val="ListBullet2"/>
        <w:numPr>
          <w:ilvl w:val="1"/>
          <w:numId w:val="122"/>
        </w:numPr>
        <w:spacing w:before="60"/>
        <w:contextualSpacing/>
      </w:pPr>
      <w:r w:rsidRPr="00940E38">
        <w:t xml:space="preserve">has neither transferred nor retained substantially all the risks and rewards of the asset but has transferred control of the asset. </w:t>
      </w:r>
    </w:p>
    <w:p w14:paraId="3CBDFBCE" w14:textId="77777777" w:rsidR="00E73BC6" w:rsidRPr="00940E38" w:rsidRDefault="00E73BC6" w:rsidP="00E73BC6">
      <w:r w:rsidRPr="00940E38">
        <w:t>Where the Department has neither transferred nor retained substantially all the risks and rewards or transferred control, the asset is recognised to the extent of the Department’s continuing involvement in the asset.</w:t>
      </w:r>
    </w:p>
    <w:p w14:paraId="5F71E87F" w14:textId="6E07CC06" w:rsidR="00E73BC6" w:rsidRPr="00940E38" w:rsidRDefault="00E73BC6" w:rsidP="00E73BC6">
      <w:r w:rsidRPr="00940E38">
        <w:rPr>
          <w:b/>
        </w:rPr>
        <w:t>Derecognition of financial liabilities</w:t>
      </w:r>
      <w:r w:rsidRPr="00940E38">
        <w:t>: A financial liability is derecognised when the obligation under the liability is discharged, cancel</w:t>
      </w:r>
      <w:r w:rsidR="00346CE1">
        <w:t>l</w:t>
      </w:r>
      <w:r w:rsidRPr="00940E38">
        <w:t>ed or expires.</w:t>
      </w:r>
    </w:p>
    <w:p w14:paraId="2FF14819" w14:textId="77777777" w:rsidR="00E73BC6" w:rsidRPr="00940E38" w:rsidRDefault="00E73BC6" w:rsidP="00E73BC6">
      <w:r w:rsidRPr="00940E38">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r w:rsidRPr="00940E38" w:rsidDel="00847D15">
        <w:t xml:space="preserve"> </w:t>
      </w:r>
    </w:p>
    <w:p w14:paraId="5667B981" w14:textId="1BEF4B64" w:rsidR="00E73BC6" w:rsidRPr="00940E38" w:rsidRDefault="00E73BC6" w:rsidP="00E73BC6">
      <w:r w:rsidRPr="00940E38">
        <w:rPr>
          <w:b/>
        </w:rPr>
        <w:lastRenderedPageBreak/>
        <w:t>Reclassification of financial instruments</w:t>
      </w:r>
      <w:r w:rsidRPr="00940E38">
        <w:t xml:space="preserve">: </w:t>
      </w:r>
      <w:proofErr w:type="gramStart"/>
      <w:r w:rsidRPr="00940E38">
        <w:t>Subsequent to</w:t>
      </w:r>
      <w:proofErr w:type="gramEnd"/>
      <w:r w:rsidRPr="00940E38">
        <w:t xml:space="preserve"> initial recognition reclassification of financial liabilities is not permitted. Financial assets are required to </w:t>
      </w:r>
      <w:r w:rsidR="00BF3621">
        <w:t xml:space="preserve">be </w:t>
      </w:r>
      <w:r w:rsidRPr="00940E38">
        <w:t>reclassified between fair value through net result, fair value through other comprehensive income and amortised cost when and only when the Department’</w:t>
      </w:r>
      <w:r w:rsidR="00BF3621">
        <w:t>s</w:t>
      </w:r>
      <w:r w:rsidRPr="00940E38">
        <w:t xml:space="preserve"> business model for managing its financial assets has </w:t>
      </w:r>
      <w:r w:rsidR="00BF3621">
        <w:t>changed</w:t>
      </w:r>
      <w:r w:rsidRPr="00940E38">
        <w:t xml:space="preserve"> such that its previous model would no longer apply. </w:t>
      </w:r>
    </w:p>
    <w:p w14:paraId="64445C35" w14:textId="77777777" w:rsidR="00E73BC6" w:rsidRPr="00940E38" w:rsidRDefault="00E73BC6" w:rsidP="00E73BC6">
      <w:r w:rsidRPr="00940E38">
        <w:t xml:space="preserve">However, the Department is generally unable to change its business model because </w:t>
      </w:r>
      <w:bookmarkStart w:id="339" w:name="_Hlk534726549"/>
      <w:r w:rsidRPr="00940E38">
        <w:t>it is determined by the Performance Management Framework (PMF) and all Victorian government departments are required to apply the PMF under the Standing Directions</w:t>
      </w:r>
      <w:r>
        <w:t xml:space="preserve"> 2018 under the FMA</w:t>
      </w:r>
      <w:r w:rsidRPr="00940E38">
        <w:t xml:space="preserve">. </w:t>
      </w:r>
      <w:bookmarkEnd w:id="339"/>
    </w:p>
    <w:p w14:paraId="2D924EFF" w14:textId="77777777" w:rsidR="00E73BC6" w:rsidRPr="00940E38" w:rsidRDefault="00E73BC6" w:rsidP="00E73BC6">
      <w:r w:rsidRPr="00940E38">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60ED5C22" w14:textId="77777777" w:rsidR="00E73BC6" w:rsidRPr="00940E38" w:rsidRDefault="00E73BC6" w:rsidP="00E73BC6">
      <w:r w:rsidRPr="00940E38">
        <w:rPr>
          <w:strike/>
        </w:rPr>
        <w:t xml:space="preserve"> </w:t>
      </w:r>
    </w:p>
    <w:p w14:paraId="0CF479D8" w14:textId="77777777" w:rsidR="00E73BC6" w:rsidRPr="00940E38" w:rsidRDefault="00E73BC6" w:rsidP="00E73BC6"/>
    <w:p w14:paraId="19F2FFC1" w14:textId="77777777" w:rsidR="00E73BC6" w:rsidRPr="00940E38" w:rsidRDefault="00E73BC6" w:rsidP="00E73BC6">
      <w:pPr>
        <w:keepLines w:val="0"/>
      </w:pPr>
      <w:r w:rsidRPr="00940E38">
        <w:br w:type="page"/>
      </w:r>
    </w:p>
    <w:tbl>
      <w:tblPr>
        <w:tblStyle w:val="ModelReportGuidanceTable"/>
        <w:tblW w:w="0" w:type="auto"/>
        <w:tblLook w:val="04A0" w:firstRow="1" w:lastRow="0" w:firstColumn="1" w:lastColumn="0" w:noHBand="0" w:noVBand="1"/>
      </w:tblPr>
      <w:tblGrid>
        <w:gridCol w:w="9622"/>
      </w:tblGrid>
      <w:tr w:rsidR="00E73BC6" w:rsidRPr="00346CE1" w14:paraId="2FEBF561"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1A4A5001" w14:textId="77777777" w:rsidR="00E73BC6" w:rsidRPr="00346CE1" w:rsidRDefault="00E73BC6" w:rsidP="00346CE1">
            <w:r w:rsidRPr="00346CE1">
              <w:lastRenderedPageBreak/>
              <w:t xml:space="preserve">Guidance – Financial instruments </w:t>
            </w:r>
            <w:r w:rsidRPr="00346CE1">
              <w:rPr>
                <w:b w:val="0"/>
                <w:bCs/>
                <w:sz w:val="14"/>
                <w:szCs w:val="14"/>
              </w:rPr>
              <w:t>[AASB 7.7]</w:t>
            </w:r>
          </w:p>
        </w:tc>
      </w:tr>
      <w:tr w:rsidR="00E73BC6" w:rsidRPr="00940E38" w14:paraId="0EEE2760" w14:textId="77777777" w:rsidTr="00E73BC6">
        <w:tc>
          <w:tcPr>
            <w:tcW w:w="9752" w:type="dxa"/>
          </w:tcPr>
          <w:p w14:paraId="0A315ADD" w14:textId="77777777" w:rsidR="00E73BC6" w:rsidRPr="00940E38" w:rsidRDefault="00E73BC6" w:rsidP="00E73BC6">
            <w:r w:rsidRPr="00940E38">
              <w:t>An entity shall disclose information that enables users of its financial statements to evaluate the significance of financial instruments for its financial position and performance.</w:t>
            </w:r>
          </w:p>
          <w:p w14:paraId="227794D9" w14:textId="164C0B00" w:rsidR="00E73BC6" w:rsidRPr="00940E38" w:rsidRDefault="00E73BC6" w:rsidP="00E73BC6">
            <w:r w:rsidRPr="00940E38">
              <w:t xml:space="preserve">AASB 7 requires that an entity discloses information used by key management personnel to measure and manage risk. An entity shall decide, in light of its circumstances, how much detail it provides to satisfy the requirements of this </w:t>
            </w:r>
            <w:r w:rsidR="00BF3621" w:rsidRPr="00940E38">
              <w:t>standard</w:t>
            </w:r>
            <w:r w:rsidRPr="00940E38">
              <w:t>, how much emphasis it places on different aspects of the requirements and how it aggregates information to display the overall picture, without combining information with different characteristics.</w:t>
            </w:r>
          </w:p>
          <w:p w14:paraId="60960406" w14:textId="77777777" w:rsidR="00E73BC6" w:rsidRPr="00940E38" w:rsidRDefault="00E73BC6" w:rsidP="00E73BC6">
            <w:r w:rsidRPr="00940E38">
              <w:t xml:space="preserve">The minimum disclosures set out in this note of the Model are provided by way of example only. They do not necessarily represent the only disclosures that may be appropriate for particular financial instruments and do not cover all financial instruments that may be used in practice, or importantly, reflect the manner in which an entity reports internally to its key management personnel: </w:t>
            </w:r>
          </w:p>
          <w:p w14:paraId="7625470C" w14:textId="22B3C7B3" w:rsidR="00E73BC6" w:rsidRPr="00940E38" w:rsidRDefault="00E73BC6" w:rsidP="00FC71D7">
            <w:pPr>
              <w:pStyle w:val="Guidancealpha"/>
              <w:numPr>
                <w:ilvl w:val="0"/>
                <w:numId w:val="205"/>
              </w:numPr>
            </w:pPr>
            <w:r w:rsidRPr="00940E38">
              <w:t xml:space="preserve">an estimate of its financial effect; </w:t>
            </w:r>
          </w:p>
          <w:p w14:paraId="0F2394A5" w14:textId="066630C2" w:rsidR="00E73BC6" w:rsidRPr="00940E38" w:rsidRDefault="00E73BC6" w:rsidP="00346CE1">
            <w:pPr>
              <w:pStyle w:val="Guidancealpha"/>
            </w:pPr>
            <w:r w:rsidRPr="00940E38">
              <w:t>an indication of the uncertainties relating to the amount or timing of any outflow; and</w:t>
            </w:r>
          </w:p>
          <w:p w14:paraId="630A2607" w14:textId="30325D11" w:rsidR="00E73BC6" w:rsidRPr="00940E38" w:rsidRDefault="00E73BC6" w:rsidP="00346CE1">
            <w:pPr>
              <w:pStyle w:val="Guidancealpha"/>
            </w:pPr>
            <w:r w:rsidRPr="00940E38">
              <w:t xml:space="preserve">the possibility of any reimbursement. </w:t>
            </w:r>
          </w:p>
          <w:p w14:paraId="1761BB34" w14:textId="6F5865BA" w:rsidR="00E73BC6" w:rsidRPr="00940E38" w:rsidRDefault="00E73BC6" w:rsidP="00E73BC6">
            <w:r w:rsidRPr="00940E38">
              <w:t>Entities should exercise judgement in determining their own disclosure on financial instruments and use the Model only as a guide to interpreting the disclosure requirements of AASB 7. Some sections and/or tables in Note 8.1 may not be relevant to all entities and therefore should not be included, e.g. tables with zero balances should be omitted.</w:t>
            </w:r>
          </w:p>
          <w:p w14:paraId="1B577982" w14:textId="684D54F4" w:rsidR="00E73BC6" w:rsidRPr="00940E38" w:rsidRDefault="00E73BC6" w:rsidP="00E73BC6">
            <w:r w:rsidRPr="00940E38">
              <w:rPr>
                <w:b/>
              </w:rPr>
              <w:t>Statutory receivables and payables</w:t>
            </w:r>
            <w:r w:rsidRPr="00940E38">
              <w:t xml:space="preserve"> </w:t>
            </w:r>
            <w:r w:rsidRPr="00940E38">
              <w:rPr>
                <w:rStyle w:val="SourceReference"/>
              </w:rPr>
              <w:t>[AASB </w:t>
            </w:r>
            <w:r>
              <w:rPr>
                <w:rStyle w:val="SourceReference"/>
              </w:rPr>
              <w:t>9.Aus2.1.1 and AASB 2016/8.4</w:t>
            </w:r>
            <w:r w:rsidR="00BF3621">
              <w:rPr>
                <w:rStyle w:val="SourceReference"/>
              </w:rPr>
              <w:t xml:space="preserve"> and </w:t>
            </w:r>
            <w:r>
              <w:rPr>
                <w:rStyle w:val="SourceReference"/>
              </w:rPr>
              <w:t>BC10-12</w:t>
            </w:r>
            <w:r w:rsidRPr="00940E38">
              <w:rPr>
                <w:rStyle w:val="SourceReference"/>
              </w:rPr>
              <w:t>]</w:t>
            </w:r>
          </w:p>
          <w:p w14:paraId="05DD2BE0" w14:textId="72F65E97" w:rsidR="00E73BC6" w:rsidRPr="00940E38" w:rsidRDefault="00E73BC6" w:rsidP="00E73BC6">
            <w:r w:rsidRPr="00940E38">
              <w:t xml:space="preserve">Financial assets or financial liabilities that are not contractual (such as receivables or payables that arise </w:t>
            </w:r>
            <w:proofErr w:type="gramStart"/>
            <w:r w:rsidRPr="00940E38">
              <w:t>as a result of</w:t>
            </w:r>
            <w:proofErr w:type="gramEnd"/>
            <w:r w:rsidRPr="00940E38">
              <w:t xml:space="preserve"> statutory requirements), are not financial instruments</w:t>
            </w:r>
            <w:r>
              <w:t xml:space="preserve"> for disclosure purposes</w:t>
            </w:r>
            <w:r w:rsidRPr="00940E38">
              <w:t>. Therefore, these financial assets or financial liabilities are not in the scope of AASB 7. However, entities wish to apply disclosure requirements from AASB 7 to such financial assets or financial liabilities may do so at their own discretion. For example, a department should exclude all statutory receivables from the Victorian Government including receivable balances related to:</w:t>
            </w:r>
          </w:p>
          <w:p w14:paraId="10E8D3F8" w14:textId="77777777" w:rsidR="00E73BC6" w:rsidRPr="00940E38" w:rsidRDefault="00E73BC6" w:rsidP="00FC71D7">
            <w:pPr>
              <w:pStyle w:val="ListBullet"/>
              <w:numPr>
                <w:ilvl w:val="0"/>
                <w:numId w:val="122"/>
              </w:numPr>
              <w:spacing w:before="60"/>
              <w:contextualSpacing/>
            </w:pPr>
            <w:r w:rsidRPr="00940E38">
              <w:t>the consolidated fund – State Administration Unit (SAU) SRIMS account codes 45000, 47000 and 48xxx; and</w:t>
            </w:r>
          </w:p>
          <w:p w14:paraId="4F188F49" w14:textId="77777777" w:rsidR="00E73BC6" w:rsidRPr="00940E38" w:rsidRDefault="00E73BC6" w:rsidP="00FC71D7">
            <w:pPr>
              <w:pStyle w:val="ListBullet"/>
              <w:numPr>
                <w:ilvl w:val="0"/>
                <w:numId w:val="122"/>
              </w:numPr>
              <w:spacing w:before="60"/>
              <w:contextualSpacing/>
            </w:pPr>
            <w:r w:rsidRPr="00940E38">
              <w:t>all appropriated funding.</w:t>
            </w:r>
          </w:p>
          <w:p w14:paraId="7C3DB437" w14:textId="77777777" w:rsidR="00E73BC6" w:rsidRPr="00940E38" w:rsidRDefault="00E73BC6" w:rsidP="00E73BC6">
            <w:r w:rsidRPr="00940E38">
              <w:rPr>
                <w:b/>
              </w:rPr>
              <w:t>Reclassification of financial assets</w:t>
            </w:r>
            <w:r w:rsidRPr="00940E38">
              <w:t xml:space="preserve"> </w:t>
            </w:r>
            <w:r w:rsidRPr="00940E38">
              <w:rPr>
                <w:rStyle w:val="SourceReference"/>
              </w:rPr>
              <w:t>[AASB 7.12B-D]</w:t>
            </w:r>
          </w:p>
          <w:p w14:paraId="663793DF" w14:textId="77777777" w:rsidR="00E73BC6" w:rsidRPr="00940E38" w:rsidRDefault="00E73BC6" w:rsidP="00E73BC6">
            <w:r w:rsidRPr="00940E38">
              <w:t xml:space="preserve">If, </w:t>
            </w:r>
            <w:proofErr w:type="gramStart"/>
            <w:r w:rsidRPr="00940E38">
              <w:t>as a result of</w:t>
            </w:r>
            <w:proofErr w:type="gramEnd"/>
            <w:r w:rsidRPr="00940E38">
              <w:t xml:space="preserve"> a change in its business model for managing financial assets where an entity reclassifies a financial asset in accordance with paragraph 4.4.1 of AASB 9, it shall disclose:</w:t>
            </w:r>
          </w:p>
          <w:p w14:paraId="7D30AF72" w14:textId="5C9E4391" w:rsidR="00E73BC6" w:rsidRPr="00940E38" w:rsidRDefault="00E73BC6" w:rsidP="00FC71D7">
            <w:pPr>
              <w:pStyle w:val="Guidancealpha"/>
              <w:numPr>
                <w:ilvl w:val="0"/>
                <w:numId w:val="206"/>
              </w:numPr>
            </w:pPr>
            <w:r w:rsidRPr="00940E38">
              <w:t>the date of reclassification</w:t>
            </w:r>
            <w:r w:rsidR="00BF3621">
              <w:t>;</w:t>
            </w:r>
          </w:p>
          <w:p w14:paraId="4FC795A9" w14:textId="1A9BE956" w:rsidR="00E73BC6" w:rsidRPr="00940E38" w:rsidRDefault="00E73BC6" w:rsidP="00FC71D7">
            <w:pPr>
              <w:pStyle w:val="Guidancealpha"/>
              <w:numPr>
                <w:ilvl w:val="0"/>
                <w:numId w:val="206"/>
              </w:numPr>
            </w:pPr>
            <w:r w:rsidRPr="00940E38">
              <w:t>a detailed explanation of the change in business model and a qualitative description of its effect on the entity’s financial statements</w:t>
            </w:r>
            <w:r w:rsidR="00BF3621">
              <w:t>; and</w:t>
            </w:r>
          </w:p>
          <w:p w14:paraId="36C547F1" w14:textId="0B5A0726" w:rsidR="00E73BC6" w:rsidRPr="00940E38" w:rsidRDefault="00E73BC6" w:rsidP="00FC71D7">
            <w:pPr>
              <w:pStyle w:val="Guidancealpha"/>
              <w:numPr>
                <w:ilvl w:val="0"/>
                <w:numId w:val="206"/>
              </w:numPr>
            </w:pPr>
            <w:r w:rsidRPr="00940E38">
              <w:t xml:space="preserve">the amount reclassified into and out of each category. </w:t>
            </w:r>
          </w:p>
          <w:p w14:paraId="4965B055" w14:textId="77777777" w:rsidR="00E73BC6" w:rsidRPr="00940E38" w:rsidRDefault="00E73BC6" w:rsidP="00E73BC6">
            <w:pPr>
              <w:spacing w:before="60" w:after="60"/>
            </w:pPr>
            <w:r w:rsidRPr="00940E38">
              <w:t xml:space="preserve">For each reporting period following reclassification until derecognition, an entity shall disclose for assets reclassified out of the fair value through net result category so that they are measured at amortised cost or fair value through other comprehensive income in accordance with paragraph 4.4.1 of AASB 9: </w:t>
            </w:r>
          </w:p>
          <w:p w14:paraId="5D2A872B" w14:textId="7815B5B9" w:rsidR="00E73BC6" w:rsidRPr="00940E38" w:rsidRDefault="00E73BC6" w:rsidP="00FC71D7">
            <w:pPr>
              <w:pStyle w:val="Guidancealpha"/>
              <w:numPr>
                <w:ilvl w:val="0"/>
                <w:numId w:val="207"/>
              </w:numPr>
            </w:pPr>
            <w:r w:rsidRPr="00940E38">
              <w:t xml:space="preserve">the effective interest rate determined on the date of reclassification; and </w:t>
            </w:r>
          </w:p>
          <w:p w14:paraId="439051BD" w14:textId="63EA15BC" w:rsidR="00E73BC6" w:rsidRPr="00940E38" w:rsidRDefault="00E73BC6" w:rsidP="00FC71D7">
            <w:pPr>
              <w:pStyle w:val="Guidancealpha"/>
              <w:numPr>
                <w:ilvl w:val="0"/>
                <w:numId w:val="207"/>
              </w:numPr>
            </w:pPr>
            <w:r w:rsidRPr="00940E38">
              <w:t xml:space="preserve">the interest revenue recognised. </w:t>
            </w:r>
          </w:p>
          <w:p w14:paraId="129CA6B1" w14:textId="77777777" w:rsidR="00E73BC6" w:rsidRPr="00940E38" w:rsidRDefault="00E73BC6" w:rsidP="00E73BC6">
            <w:pPr>
              <w:spacing w:before="60" w:after="60"/>
            </w:pPr>
            <w:r w:rsidRPr="00940E38">
              <w:t xml:space="preserve">If, since its last annual reporting date, an entity has reclassified financial assets out of the fair value through other comprehensive income category so that they are measured at amortised cost or out of the fair value through net result category so that they are measured at amortised cost or fair value through other comprehensive income it shall disclose: </w:t>
            </w:r>
          </w:p>
          <w:p w14:paraId="1EB37E6A" w14:textId="3C3ADEED" w:rsidR="00E73BC6" w:rsidRPr="00940E38" w:rsidRDefault="00E73BC6" w:rsidP="00FC71D7">
            <w:pPr>
              <w:pStyle w:val="Guidancealpha"/>
              <w:numPr>
                <w:ilvl w:val="0"/>
                <w:numId w:val="208"/>
              </w:numPr>
            </w:pPr>
            <w:r w:rsidRPr="00940E38">
              <w:t xml:space="preserve">the fair value of the financial assets at the end of the reporting period; and </w:t>
            </w:r>
          </w:p>
          <w:p w14:paraId="67055F21" w14:textId="0BE8FC3D" w:rsidR="00E73BC6" w:rsidRPr="00940E38" w:rsidRDefault="00E73BC6" w:rsidP="00FC71D7">
            <w:pPr>
              <w:pStyle w:val="Guidancealpha"/>
              <w:numPr>
                <w:ilvl w:val="0"/>
                <w:numId w:val="208"/>
              </w:numPr>
            </w:pPr>
            <w:r w:rsidRPr="00940E38">
              <w:t>the fair value gain or loss that would have been recognised in net result or other comprehensive income during the reporting period if the financial assets had not been reclassified.</w:t>
            </w:r>
          </w:p>
          <w:p w14:paraId="541F5EC9" w14:textId="77777777" w:rsidR="00E73BC6" w:rsidRPr="00940E38" w:rsidRDefault="00E73BC6" w:rsidP="00E73BC6">
            <w:r w:rsidRPr="00940E38">
              <w:rPr>
                <w:b/>
              </w:rPr>
              <w:t>Master netting or similar arrangements</w:t>
            </w:r>
            <w:r w:rsidRPr="00940E38">
              <w:t xml:space="preserve"> </w:t>
            </w:r>
            <w:r w:rsidRPr="00940E38">
              <w:rPr>
                <w:rStyle w:val="SourceReference"/>
              </w:rPr>
              <w:t>[AASB 132.42-50 and AASB 7.13A-F]</w:t>
            </w:r>
          </w:p>
          <w:p w14:paraId="52843124" w14:textId="77777777" w:rsidR="00E73BC6" w:rsidRPr="00940E38" w:rsidRDefault="00E73BC6" w:rsidP="00E73BC6">
            <w:r w:rsidRPr="00940E38">
              <w:t xml:space="preserve">An entity might further restrict its exposure to credit losses by </w:t>
            </w:r>
            <w:proofErr w:type="gramStart"/>
            <w:r w:rsidRPr="00940E38">
              <w:t>entering into</w:t>
            </w:r>
            <w:proofErr w:type="gramEnd"/>
            <w:r w:rsidRPr="00940E38">
              <w:t xml:space="preserve"> master netting arrangements with counterparties with which it undertakes a significant volume of transactions. </w:t>
            </w:r>
          </w:p>
          <w:p w14:paraId="345E100A" w14:textId="77777777" w:rsidR="00E73BC6" w:rsidRPr="00940E38" w:rsidRDefault="00E73BC6" w:rsidP="00E73BC6">
            <w:r w:rsidRPr="00940E38">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14:paraId="179A20EF" w14:textId="77777777" w:rsidR="00E73BC6" w:rsidRPr="00940E38" w:rsidRDefault="00E73BC6" w:rsidP="00E73BC6">
            <w:r w:rsidRPr="00940E38">
              <w:t xml:space="preserve">In other instances, the entity </w:t>
            </w:r>
            <w:proofErr w:type="gramStart"/>
            <w:r w:rsidRPr="00940E38">
              <w:t>enters into</w:t>
            </w:r>
            <w:proofErr w:type="gramEnd"/>
            <w:r w:rsidRPr="00940E38">
              <w:t xml:space="preserve">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tc>
      </w:tr>
    </w:tbl>
    <w:p w14:paraId="61694A57" w14:textId="77777777" w:rsidR="00E73BC6" w:rsidRPr="00940E38" w:rsidRDefault="00E73BC6" w:rsidP="00E73BC6">
      <w:pPr>
        <w:pStyle w:val="Smallline"/>
      </w:pPr>
    </w:p>
    <w:tbl>
      <w:tblPr>
        <w:tblStyle w:val="ModelReportGuidanceTable"/>
        <w:tblpPr w:leftFromText="180" w:rightFromText="180" w:vertAnchor="text" w:tblpX="28" w:tblpY="1"/>
        <w:tblW w:w="9639" w:type="dxa"/>
        <w:tblLayout w:type="fixed"/>
        <w:tblLook w:val="06E0" w:firstRow="1" w:lastRow="1" w:firstColumn="1" w:lastColumn="0" w:noHBand="1" w:noVBand="1"/>
      </w:tblPr>
      <w:tblGrid>
        <w:gridCol w:w="9639"/>
      </w:tblGrid>
      <w:tr w:rsidR="00E73BC6" w:rsidRPr="00346CE1" w14:paraId="3BDFF16B" w14:textId="77777777" w:rsidTr="00E73BC6">
        <w:trPr>
          <w:cnfStyle w:val="100000000000" w:firstRow="1" w:lastRow="0" w:firstColumn="0" w:lastColumn="0" w:oddVBand="0" w:evenVBand="0" w:oddHBand="0" w:evenHBand="0" w:firstRowFirstColumn="0" w:firstRowLastColumn="0" w:lastRowFirstColumn="0" w:lastRowLastColumn="0"/>
        </w:trPr>
        <w:tc>
          <w:tcPr>
            <w:tcW w:w="5000" w:type="pct"/>
          </w:tcPr>
          <w:p w14:paraId="1F55DBDA" w14:textId="77777777" w:rsidR="00E73BC6" w:rsidRPr="00346CE1" w:rsidRDefault="00E73BC6" w:rsidP="00346CE1">
            <w:r w:rsidRPr="00346CE1">
              <w:lastRenderedPageBreak/>
              <w:t xml:space="preserve">Guidance – Financial instruments </w:t>
            </w:r>
            <w:r w:rsidRPr="00346CE1">
              <w:rPr>
                <w:i/>
                <w:iCs/>
              </w:rPr>
              <w:t>(continued)</w:t>
            </w:r>
          </w:p>
        </w:tc>
      </w:tr>
      <w:tr w:rsidR="00E73BC6" w:rsidRPr="00940E38" w14:paraId="19165E90" w14:textId="77777777" w:rsidTr="00E73BC6">
        <w:trPr>
          <w:trHeight w:val="600"/>
        </w:trPr>
        <w:tc>
          <w:tcPr>
            <w:tcW w:w="5000" w:type="pct"/>
          </w:tcPr>
          <w:p w14:paraId="193D6AB1" w14:textId="136820CD" w:rsidR="00E73BC6" w:rsidRPr="00940E38" w:rsidRDefault="00E73BC6" w:rsidP="00E73BC6">
            <w:r w:rsidRPr="00940E38">
              <w:t xml:space="preserve">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w:t>
            </w:r>
            <w:r w:rsidR="00BF3621" w:rsidRPr="00940E38">
              <w:t>risk and</w:t>
            </w:r>
            <w:r w:rsidRPr="00940E38">
              <w:t xml:space="preserve"> will process receivables and payables in a single settlement process or cycle.</w:t>
            </w:r>
          </w:p>
          <w:p w14:paraId="6432D374" w14:textId="77777777" w:rsidR="00E73BC6" w:rsidRPr="00940E38" w:rsidRDefault="00E73BC6" w:rsidP="00E73BC6">
            <w:r w:rsidRPr="00940E38">
              <w:t>To the extent that these arrangements meet the criteria for offsetting in the statement of financial position, they are reported on a net basis.</w:t>
            </w:r>
          </w:p>
          <w:p w14:paraId="0CE6EA1A" w14:textId="77777777" w:rsidR="00E73BC6" w:rsidRPr="00940E38" w:rsidRDefault="00E73BC6" w:rsidP="00E73BC6">
            <w:r w:rsidRPr="00940E38">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14:paraId="4C54C46D" w14:textId="29764519" w:rsidR="00E73BC6" w:rsidRDefault="00E73BC6" w:rsidP="00E73BC6">
            <w:r w:rsidRPr="00940E38">
              <w:t>The following table sets out the carrying amounts of recognised financial instruments that are subject to the above agreements</w:t>
            </w:r>
            <w:r w:rsidR="00BF3621">
              <w:t>.</w:t>
            </w:r>
          </w:p>
          <w:p w14:paraId="11AF9C93" w14:textId="70140D72" w:rsidR="00346CE1" w:rsidRPr="00940E38" w:rsidRDefault="00346CE1" w:rsidP="00E73BC6"/>
        </w:tc>
      </w:tr>
      <w:tr w:rsidR="00E73BC6" w:rsidRPr="00940E38" w14:paraId="0A53A49A" w14:textId="77777777" w:rsidTr="00E73BC6">
        <w:tc>
          <w:tcPr>
            <w:tcW w:w="5000" w:type="pct"/>
          </w:tcPr>
          <w:tbl>
            <w:tblPr>
              <w:tblStyle w:val="DTFTable"/>
              <w:tblpPr w:leftFromText="180" w:rightFromText="180" w:vertAnchor="text" w:tblpX="28" w:tblpY="1"/>
              <w:tblW w:w="9423" w:type="dxa"/>
              <w:tblInd w:w="0" w:type="dxa"/>
              <w:tblLayout w:type="fixed"/>
              <w:tblLook w:val="06E0" w:firstRow="1" w:lastRow="1" w:firstColumn="1" w:lastColumn="0" w:noHBand="1" w:noVBand="1"/>
            </w:tblPr>
            <w:tblGrid>
              <w:gridCol w:w="3233"/>
              <w:gridCol w:w="1346"/>
              <w:gridCol w:w="1489"/>
              <w:gridCol w:w="1379"/>
              <w:gridCol w:w="1172"/>
              <w:gridCol w:w="804"/>
            </w:tblGrid>
            <w:tr w:rsidR="00E73BC6" w:rsidRPr="00940E38" w14:paraId="403A1266"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Borders>
                    <w:bottom w:val="nil"/>
                  </w:tcBorders>
                  <w:shd w:val="clear" w:color="auto" w:fill="0072CE" w:themeFill="accent4"/>
                </w:tcPr>
                <w:p w14:paraId="0A3685C5" w14:textId="77777777" w:rsidR="00E73BC6" w:rsidRPr="00940E38" w:rsidRDefault="00E73BC6" w:rsidP="00E73BC6">
                  <w:pPr>
                    <w:ind w:left="0"/>
                    <w:rPr>
                      <w:color w:val="FFFFFF" w:themeColor="background1"/>
                    </w:rPr>
                  </w:pPr>
                </w:p>
              </w:tc>
              <w:tc>
                <w:tcPr>
                  <w:tcW w:w="1346" w:type="dxa"/>
                  <w:tcBorders>
                    <w:bottom w:val="nil"/>
                  </w:tcBorders>
                  <w:shd w:val="clear" w:color="auto" w:fill="0072CE" w:themeFill="accent4"/>
                </w:tcPr>
                <w:p w14:paraId="68B686AB"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40E38">
                    <w:rPr>
                      <w:color w:val="FFFFFF" w:themeColor="background1"/>
                    </w:rPr>
                    <w:t>Gross amounts of financial instruments in the balance sheet</w:t>
                  </w:r>
                </w:p>
              </w:tc>
              <w:tc>
                <w:tcPr>
                  <w:tcW w:w="1489" w:type="dxa"/>
                  <w:tcBorders>
                    <w:bottom w:val="nil"/>
                  </w:tcBorders>
                  <w:shd w:val="clear" w:color="auto" w:fill="0072CE" w:themeFill="accent4"/>
                </w:tcPr>
                <w:p w14:paraId="3D593F7D"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40E38">
                    <w:rPr>
                      <w:color w:val="FFFFFF" w:themeColor="background1"/>
                    </w:rPr>
                    <w:t>Amounts offset when determining net amounts in balance sheet</w:t>
                  </w:r>
                </w:p>
              </w:tc>
              <w:tc>
                <w:tcPr>
                  <w:tcW w:w="1379" w:type="dxa"/>
                  <w:tcBorders>
                    <w:bottom w:val="nil"/>
                  </w:tcBorders>
                  <w:shd w:val="clear" w:color="auto" w:fill="0072CE" w:themeFill="accent4"/>
                </w:tcPr>
                <w:p w14:paraId="23E5716F"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40E38">
                    <w:rPr>
                      <w:color w:val="FFFFFF" w:themeColor="background1"/>
                    </w:rPr>
                    <w:t>Net amounts of financial instruments in the balance sheet</w:t>
                  </w:r>
                </w:p>
              </w:tc>
              <w:tc>
                <w:tcPr>
                  <w:tcW w:w="1172" w:type="dxa"/>
                  <w:tcBorders>
                    <w:bottom w:val="nil"/>
                  </w:tcBorders>
                  <w:shd w:val="clear" w:color="auto" w:fill="0072CE" w:themeFill="accent4"/>
                </w:tcPr>
                <w:p w14:paraId="343D6CB1"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40E38">
                    <w:rPr>
                      <w:color w:val="FFFFFF" w:themeColor="background1"/>
                    </w:rPr>
                    <w:t>Related financial instruments that are not offset</w:t>
                  </w:r>
                </w:p>
              </w:tc>
              <w:tc>
                <w:tcPr>
                  <w:tcW w:w="804" w:type="dxa"/>
                  <w:tcBorders>
                    <w:bottom w:val="nil"/>
                  </w:tcBorders>
                  <w:shd w:val="clear" w:color="auto" w:fill="0072CE" w:themeFill="accent4"/>
                </w:tcPr>
                <w:p w14:paraId="337F9313"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40E38">
                    <w:rPr>
                      <w:color w:val="FFFFFF" w:themeColor="background1"/>
                    </w:rPr>
                    <w:t>Net amount</w:t>
                  </w:r>
                </w:p>
              </w:tc>
            </w:tr>
            <w:tr w:rsidR="00E73BC6" w:rsidRPr="00940E38" w14:paraId="1DA5B988" w14:textId="77777777" w:rsidTr="00E73BC6">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0EE0AC5F" w14:textId="77777777" w:rsidR="00E73BC6" w:rsidRPr="00940E38" w:rsidRDefault="00E73BC6" w:rsidP="00E73BC6">
                  <w:pPr>
                    <w:rPr>
                      <w:b/>
                      <w:color w:val="0072CE" w:themeColor="accent4"/>
                    </w:rPr>
                  </w:pPr>
                  <w:r w:rsidRPr="00940E38">
                    <w:rPr>
                      <w:b/>
                      <w:color w:val="0072CE" w:themeColor="accent4"/>
                    </w:rPr>
                    <w:t>30 June 20</w:t>
                  </w:r>
                  <w:r>
                    <w:rPr>
                      <w:b/>
                      <w:color w:val="0072CE" w:themeColor="accent4"/>
                    </w:rPr>
                    <w:t>20</w:t>
                  </w:r>
                  <w:r w:rsidRPr="00940E38">
                    <w:rPr>
                      <w:b/>
                      <w:color w:val="0072CE" w:themeColor="accent4"/>
                    </w:rPr>
                    <w:t xml:space="preserve"> </w:t>
                  </w:r>
                  <w:r w:rsidRPr="00940E38">
                    <w:rPr>
                      <w:b/>
                      <w:color w:val="0072CE" w:themeColor="accent4"/>
                      <w:vertAlign w:val="superscript"/>
                    </w:rPr>
                    <w:t>(a)</w:t>
                  </w:r>
                </w:p>
              </w:tc>
              <w:tc>
                <w:tcPr>
                  <w:tcW w:w="1346" w:type="dxa"/>
                  <w:tcBorders>
                    <w:top w:val="nil"/>
                  </w:tcBorders>
                </w:tcPr>
                <w:p w14:paraId="5C417FC4"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Borders>
                    <w:top w:val="nil"/>
                  </w:tcBorders>
                </w:tcPr>
                <w:p w14:paraId="57CF7870"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Borders>
                    <w:top w:val="nil"/>
                  </w:tcBorders>
                </w:tcPr>
                <w:p w14:paraId="4D4C52A7"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Borders>
                    <w:top w:val="nil"/>
                  </w:tcBorders>
                </w:tcPr>
                <w:p w14:paraId="040BB513"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Borders>
                    <w:top w:val="nil"/>
                  </w:tcBorders>
                </w:tcPr>
                <w:p w14:paraId="502E5CAA"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E73BC6" w:rsidRPr="00940E38" w14:paraId="58C038F7" w14:textId="77777777" w:rsidTr="00E73BC6">
              <w:tc>
                <w:tcPr>
                  <w:cnfStyle w:val="001000000000" w:firstRow="0" w:lastRow="0" w:firstColumn="1" w:lastColumn="0" w:oddVBand="0" w:evenVBand="0" w:oddHBand="0" w:evenHBand="0" w:firstRowFirstColumn="0" w:firstRowLastColumn="0" w:lastRowFirstColumn="0" w:lastRowLastColumn="0"/>
                  <w:tcW w:w="3233" w:type="dxa"/>
                </w:tcPr>
                <w:p w14:paraId="79CB4CBA" w14:textId="77777777" w:rsidR="00E73BC6" w:rsidRPr="00940E38" w:rsidRDefault="00E73BC6" w:rsidP="00E73BC6">
                  <w:pPr>
                    <w:rPr>
                      <w:b/>
                      <w:color w:val="0072CE" w:themeColor="accent4"/>
                    </w:rPr>
                  </w:pPr>
                  <w:r w:rsidRPr="00940E38">
                    <w:rPr>
                      <w:b/>
                      <w:color w:val="0072CE" w:themeColor="accent4"/>
                    </w:rPr>
                    <w:t>Financial assets</w:t>
                  </w:r>
                </w:p>
              </w:tc>
              <w:tc>
                <w:tcPr>
                  <w:tcW w:w="1346" w:type="dxa"/>
                </w:tcPr>
                <w:p w14:paraId="074B6FDD"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Pr>
                <w:p w14:paraId="740F2129"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Pr>
                <w:p w14:paraId="037824B9"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Pr>
                <w:p w14:paraId="33258661"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Pr>
                <w:p w14:paraId="41A1016B"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E73BC6" w:rsidRPr="00940E38" w14:paraId="12DBC642" w14:textId="77777777" w:rsidTr="00E73BC6">
              <w:tc>
                <w:tcPr>
                  <w:cnfStyle w:val="001000000000" w:firstRow="0" w:lastRow="0" w:firstColumn="1" w:lastColumn="0" w:oddVBand="0" w:evenVBand="0" w:oddHBand="0" w:evenHBand="0" w:firstRowFirstColumn="0" w:firstRowLastColumn="0" w:lastRowFirstColumn="0" w:lastRowLastColumn="0"/>
                  <w:tcW w:w="3233" w:type="dxa"/>
                </w:tcPr>
                <w:p w14:paraId="6156466D" w14:textId="77777777" w:rsidR="00E73BC6" w:rsidRPr="00940E38" w:rsidRDefault="00E73BC6" w:rsidP="00E73BC6">
                  <w:pPr>
                    <w:rPr>
                      <w:color w:val="0072CE" w:themeColor="accent4"/>
                    </w:rPr>
                  </w:pPr>
                  <w:r w:rsidRPr="00940E38">
                    <w:rPr>
                      <w:color w:val="0072CE" w:themeColor="accent4"/>
                    </w:rPr>
                    <w:t>Other investments, including derivatives</w:t>
                  </w:r>
                </w:p>
              </w:tc>
              <w:tc>
                <w:tcPr>
                  <w:tcW w:w="1346" w:type="dxa"/>
                </w:tcPr>
                <w:p w14:paraId="45D8B69D"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489" w:type="dxa"/>
                </w:tcPr>
                <w:p w14:paraId="25E277E8"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379" w:type="dxa"/>
                </w:tcPr>
                <w:p w14:paraId="7C1ED512"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172" w:type="dxa"/>
                </w:tcPr>
                <w:p w14:paraId="45E112EB"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804" w:type="dxa"/>
                </w:tcPr>
                <w:p w14:paraId="669F931E"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r>
            <w:tr w:rsidR="00E73BC6" w:rsidRPr="00940E38" w14:paraId="5BF5FF38" w14:textId="77777777" w:rsidTr="00E73BC6">
              <w:tc>
                <w:tcPr>
                  <w:cnfStyle w:val="001000000000" w:firstRow="0" w:lastRow="0" w:firstColumn="1" w:lastColumn="0" w:oddVBand="0" w:evenVBand="0" w:oddHBand="0" w:evenHBand="0" w:firstRowFirstColumn="0" w:firstRowLastColumn="0" w:lastRowFirstColumn="0" w:lastRowLastColumn="0"/>
                  <w:tcW w:w="3233" w:type="dxa"/>
                </w:tcPr>
                <w:p w14:paraId="14519C15" w14:textId="77777777" w:rsidR="00E73BC6" w:rsidRPr="00940E38" w:rsidRDefault="00E73BC6" w:rsidP="00E73BC6">
                  <w:pPr>
                    <w:rPr>
                      <w:color w:val="0072CE" w:themeColor="accent4"/>
                    </w:rPr>
                  </w:pPr>
                  <w:r w:rsidRPr="00940E38">
                    <w:rPr>
                      <w:color w:val="0072CE" w:themeColor="accent4"/>
                    </w:rPr>
                    <w:t>Interest rate swaps used for hedging</w:t>
                  </w:r>
                </w:p>
              </w:tc>
              <w:tc>
                <w:tcPr>
                  <w:tcW w:w="1346" w:type="dxa"/>
                </w:tcPr>
                <w:p w14:paraId="19DD9DC2"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489" w:type="dxa"/>
                </w:tcPr>
                <w:p w14:paraId="65F9E3EE"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379" w:type="dxa"/>
                </w:tcPr>
                <w:p w14:paraId="3EAA141A"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172" w:type="dxa"/>
                </w:tcPr>
                <w:p w14:paraId="1DD1FFD7"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804" w:type="dxa"/>
                </w:tcPr>
                <w:p w14:paraId="1C509F25"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r>
            <w:tr w:rsidR="00E73BC6" w:rsidRPr="00940E38" w14:paraId="484AD34A" w14:textId="77777777" w:rsidTr="00E73BC6">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074CEAB4" w14:textId="77777777" w:rsidR="00E73BC6" w:rsidRPr="00940E38" w:rsidRDefault="00E73BC6" w:rsidP="00E73BC6">
                  <w:pPr>
                    <w:rPr>
                      <w:color w:val="0072CE" w:themeColor="accent4"/>
                    </w:rPr>
                  </w:pPr>
                  <w:r w:rsidRPr="00940E38">
                    <w:rPr>
                      <w:color w:val="0072CE" w:themeColor="accent4"/>
                    </w:rPr>
                    <w:t>Forward exchange contracts used for hedging</w:t>
                  </w:r>
                </w:p>
              </w:tc>
              <w:tc>
                <w:tcPr>
                  <w:tcW w:w="1346" w:type="dxa"/>
                  <w:tcBorders>
                    <w:bottom w:val="nil"/>
                  </w:tcBorders>
                </w:tcPr>
                <w:p w14:paraId="2CD4A953"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489" w:type="dxa"/>
                  <w:tcBorders>
                    <w:bottom w:val="nil"/>
                  </w:tcBorders>
                </w:tcPr>
                <w:p w14:paraId="757095E3"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379" w:type="dxa"/>
                  <w:tcBorders>
                    <w:bottom w:val="nil"/>
                  </w:tcBorders>
                </w:tcPr>
                <w:p w14:paraId="7B332344"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172" w:type="dxa"/>
                  <w:tcBorders>
                    <w:bottom w:val="nil"/>
                  </w:tcBorders>
                </w:tcPr>
                <w:p w14:paraId="73DCE701"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804" w:type="dxa"/>
                  <w:tcBorders>
                    <w:bottom w:val="nil"/>
                  </w:tcBorders>
                </w:tcPr>
                <w:p w14:paraId="7C970294"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r>
            <w:tr w:rsidR="00E73BC6" w:rsidRPr="00940E38" w14:paraId="26AD76F6" w14:textId="77777777" w:rsidTr="00E73BC6">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0072CE" w:themeColor="accent4"/>
                  </w:tcBorders>
                </w:tcPr>
                <w:p w14:paraId="79988A88" w14:textId="77777777" w:rsidR="00E73BC6" w:rsidRPr="00940E38" w:rsidRDefault="00E73BC6" w:rsidP="00E73BC6">
                  <w:pPr>
                    <w:rPr>
                      <w:color w:val="0072CE" w:themeColor="accent4"/>
                    </w:rPr>
                  </w:pPr>
                  <w:r w:rsidRPr="00940E38">
                    <w:rPr>
                      <w:color w:val="0072CE" w:themeColor="accent4"/>
                    </w:rPr>
                    <w:t>Other forward exchange contracts</w:t>
                  </w:r>
                </w:p>
              </w:tc>
              <w:tc>
                <w:tcPr>
                  <w:tcW w:w="1346" w:type="dxa"/>
                  <w:tcBorders>
                    <w:bottom w:val="single" w:sz="6" w:space="0" w:color="0072CE" w:themeColor="accent4"/>
                  </w:tcBorders>
                </w:tcPr>
                <w:p w14:paraId="6C077CA3"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489" w:type="dxa"/>
                  <w:tcBorders>
                    <w:bottom w:val="single" w:sz="6" w:space="0" w:color="0072CE" w:themeColor="accent4"/>
                  </w:tcBorders>
                </w:tcPr>
                <w:p w14:paraId="76457585"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379" w:type="dxa"/>
                  <w:tcBorders>
                    <w:bottom w:val="single" w:sz="6" w:space="0" w:color="0072CE" w:themeColor="accent4"/>
                  </w:tcBorders>
                </w:tcPr>
                <w:p w14:paraId="61BA5657"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172" w:type="dxa"/>
                  <w:tcBorders>
                    <w:bottom w:val="single" w:sz="6" w:space="0" w:color="0072CE" w:themeColor="accent4"/>
                  </w:tcBorders>
                </w:tcPr>
                <w:p w14:paraId="448F3E84"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804" w:type="dxa"/>
                  <w:tcBorders>
                    <w:bottom w:val="single" w:sz="6" w:space="0" w:color="0072CE" w:themeColor="accent4"/>
                  </w:tcBorders>
                </w:tcPr>
                <w:p w14:paraId="465E31E8"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r>
            <w:tr w:rsidR="00E73BC6" w:rsidRPr="00940E38" w14:paraId="646541CC" w14:textId="77777777" w:rsidTr="00E73BC6">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0072CE" w:themeColor="accent4"/>
                    <w:bottom w:val="nil"/>
                  </w:tcBorders>
                </w:tcPr>
                <w:p w14:paraId="67B9817F" w14:textId="77777777" w:rsidR="00E73BC6" w:rsidRPr="00940E38" w:rsidRDefault="00E73BC6" w:rsidP="00E73BC6">
                  <w:pPr>
                    <w:rPr>
                      <w:b/>
                      <w:color w:val="0072CE" w:themeColor="accent4"/>
                    </w:rPr>
                  </w:pPr>
                  <w:r w:rsidRPr="00940E38">
                    <w:rPr>
                      <w:b/>
                      <w:color w:val="0072CE" w:themeColor="accent4"/>
                    </w:rPr>
                    <w:t>Financial liabilities</w:t>
                  </w:r>
                </w:p>
              </w:tc>
              <w:tc>
                <w:tcPr>
                  <w:tcW w:w="1346" w:type="dxa"/>
                  <w:tcBorders>
                    <w:top w:val="single" w:sz="6" w:space="0" w:color="0072CE" w:themeColor="accent4"/>
                    <w:bottom w:val="nil"/>
                  </w:tcBorders>
                </w:tcPr>
                <w:p w14:paraId="52A9E5F0"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Borders>
                    <w:top w:val="single" w:sz="6" w:space="0" w:color="0072CE" w:themeColor="accent4"/>
                    <w:bottom w:val="nil"/>
                  </w:tcBorders>
                </w:tcPr>
                <w:p w14:paraId="5AE70B3E"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Borders>
                    <w:top w:val="single" w:sz="6" w:space="0" w:color="0072CE" w:themeColor="accent4"/>
                    <w:bottom w:val="nil"/>
                  </w:tcBorders>
                </w:tcPr>
                <w:p w14:paraId="6CA7284E"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Borders>
                    <w:top w:val="single" w:sz="6" w:space="0" w:color="0072CE" w:themeColor="accent4"/>
                    <w:bottom w:val="nil"/>
                  </w:tcBorders>
                </w:tcPr>
                <w:p w14:paraId="63C22FEB"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Borders>
                    <w:top w:val="single" w:sz="6" w:space="0" w:color="0072CE" w:themeColor="accent4"/>
                    <w:bottom w:val="nil"/>
                  </w:tcBorders>
                </w:tcPr>
                <w:p w14:paraId="2BB546AE"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E73BC6" w:rsidRPr="00940E38" w14:paraId="67A801D1" w14:textId="77777777" w:rsidTr="00E73BC6">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1B9A1EFB" w14:textId="77777777" w:rsidR="00E73BC6" w:rsidRPr="00940E38" w:rsidRDefault="00E73BC6" w:rsidP="00E73BC6">
                  <w:pPr>
                    <w:rPr>
                      <w:color w:val="0072CE" w:themeColor="accent4"/>
                    </w:rPr>
                  </w:pPr>
                  <w:r w:rsidRPr="00940E38">
                    <w:rPr>
                      <w:color w:val="0072CE" w:themeColor="accent4"/>
                    </w:rPr>
                    <w:t>Trade and other payables</w:t>
                  </w:r>
                </w:p>
              </w:tc>
              <w:tc>
                <w:tcPr>
                  <w:tcW w:w="1346" w:type="dxa"/>
                  <w:tcBorders>
                    <w:top w:val="nil"/>
                  </w:tcBorders>
                </w:tcPr>
                <w:p w14:paraId="02A33DEE"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489" w:type="dxa"/>
                  <w:tcBorders>
                    <w:top w:val="nil"/>
                  </w:tcBorders>
                </w:tcPr>
                <w:p w14:paraId="4B8B9685"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379" w:type="dxa"/>
                  <w:tcBorders>
                    <w:top w:val="nil"/>
                  </w:tcBorders>
                </w:tcPr>
                <w:p w14:paraId="451A5BF6"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172" w:type="dxa"/>
                  <w:tcBorders>
                    <w:top w:val="nil"/>
                  </w:tcBorders>
                </w:tcPr>
                <w:p w14:paraId="1F46CF93"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804" w:type="dxa"/>
                  <w:tcBorders>
                    <w:top w:val="nil"/>
                  </w:tcBorders>
                </w:tcPr>
                <w:p w14:paraId="7A9600C2"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r>
            <w:tr w:rsidR="00E73BC6" w:rsidRPr="00940E38" w14:paraId="6ADFEC4A" w14:textId="77777777" w:rsidTr="00E73BC6">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335AAC22" w14:textId="77777777" w:rsidR="00E73BC6" w:rsidRPr="00940E38" w:rsidRDefault="00E73BC6" w:rsidP="00E73BC6">
                  <w:pPr>
                    <w:rPr>
                      <w:color w:val="0072CE" w:themeColor="accent4"/>
                    </w:rPr>
                  </w:pPr>
                  <w:r w:rsidRPr="00940E38">
                    <w:rPr>
                      <w:color w:val="0072CE" w:themeColor="accent4"/>
                    </w:rPr>
                    <w:t>Interest rate swaps used for hedging</w:t>
                  </w:r>
                </w:p>
              </w:tc>
              <w:tc>
                <w:tcPr>
                  <w:tcW w:w="1346" w:type="dxa"/>
                  <w:tcBorders>
                    <w:bottom w:val="nil"/>
                  </w:tcBorders>
                </w:tcPr>
                <w:p w14:paraId="388A5BD5"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489" w:type="dxa"/>
                  <w:tcBorders>
                    <w:bottom w:val="nil"/>
                  </w:tcBorders>
                </w:tcPr>
                <w:p w14:paraId="2EF1DF29"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379" w:type="dxa"/>
                  <w:tcBorders>
                    <w:bottom w:val="nil"/>
                  </w:tcBorders>
                </w:tcPr>
                <w:p w14:paraId="100AE723"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1172" w:type="dxa"/>
                  <w:tcBorders>
                    <w:bottom w:val="nil"/>
                  </w:tcBorders>
                </w:tcPr>
                <w:p w14:paraId="0D51E8E2"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c>
                <w:tcPr>
                  <w:tcW w:w="804" w:type="dxa"/>
                  <w:tcBorders>
                    <w:bottom w:val="nil"/>
                  </w:tcBorders>
                </w:tcPr>
                <w:p w14:paraId="1A5FDE4D" w14:textId="77777777" w:rsidR="00E73BC6" w:rsidRPr="00940E38" w:rsidRDefault="00E73BC6" w:rsidP="00E73BC6">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940E38">
                    <w:rPr>
                      <w:rStyle w:val="SourceReference"/>
                    </w:rPr>
                    <w:t>[$XXX]</w:t>
                  </w:r>
                </w:p>
              </w:tc>
            </w:tr>
            <w:tr w:rsidR="00E73BC6" w:rsidRPr="00940E38" w14:paraId="733807C3"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Borders>
                    <w:top w:val="nil"/>
                    <w:bottom w:val="single" w:sz="12" w:space="0" w:color="0072CE" w:themeColor="accent4"/>
                  </w:tcBorders>
                </w:tcPr>
                <w:p w14:paraId="2B78B531" w14:textId="77777777" w:rsidR="00E73BC6" w:rsidRPr="00940E38" w:rsidRDefault="00E73BC6" w:rsidP="00E73BC6">
                  <w:pPr>
                    <w:rPr>
                      <w:b w:val="0"/>
                      <w:color w:val="0072CE" w:themeColor="accent4"/>
                    </w:rPr>
                  </w:pPr>
                  <w:r w:rsidRPr="00940E38">
                    <w:rPr>
                      <w:b w:val="0"/>
                      <w:color w:val="0072CE" w:themeColor="accent4"/>
                    </w:rPr>
                    <w:t>Forward exchange contracts used for hedging</w:t>
                  </w:r>
                </w:p>
              </w:tc>
              <w:tc>
                <w:tcPr>
                  <w:tcW w:w="1346" w:type="dxa"/>
                  <w:tcBorders>
                    <w:top w:val="nil"/>
                    <w:bottom w:val="single" w:sz="12" w:space="0" w:color="0072CE" w:themeColor="accent4"/>
                  </w:tcBorders>
                </w:tcPr>
                <w:p w14:paraId="50CBD844" w14:textId="77777777" w:rsidR="00E73BC6" w:rsidRPr="00940E38" w:rsidRDefault="00E73BC6" w:rsidP="00E73BC6">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940E38">
                    <w:rPr>
                      <w:rStyle w:val="SourceReference"/>
                    </w:rPr>
                    <w:t>[$XXX]</w:t>
                  </w:r>
                </w:p>
              </w:tc>
              <w:tc>
                <w:tcPr>
                  <w:tcW w:w="1489" w:type="dxa"/>
                  <w:tcBorders>
                    <w:top w:val="nil"/>
                    <w:bottom w:val="single" w:sz="12" w:space="0" w:color="0072CE" w:themeColor="accent4"/>
                  </w:tcBorders>
                </w:tcPr>
                <w:p w14:paraId="37347CC6" w14:textId="77777777" w:rsidR="00E73BC6" w:rsidRPr="00940E38" w:rsidRDefault="00E73BC6" w:rsidP="00E73BC6">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940E38">
                    <w:rPr>
                      <w:rStyle w:val="SourceReference"/>
                    </w:rPr>
                    <w:t>[$XXX]</w:t>
                  </w:r>
                </w:p>
              </w:tc>
              <w:tc>
                <w:tcPr>
                  <w:tcW w:w="1379" w:type="dxa"/>
                  <w:tcBorders>
                    <w:top w:val="nil"/>
                    <w:bottom w:val="single" w:sz="12" w:space="0" w:color="0072CE" w:themeColor="accent4"/>
                  </w:tcBorders>
                </w:tcPr>
                <w:p w14:paraId="73A38A20" w14:textId="77777777" w:rsidR="00E73BC6" w:rsidRPr="00940E38" w:rsidRDefault="00E73BC6" w:rsidP="00E73BC6">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940E38">
                    <w:rPr>
                      <w:rStyle w:val="SourceReference"/>
                    </w:rPr>
                    <w:t>[$XXX]</w:t>
                  </w:r>
                </w:p>
              </w:tc>
              <w:tc>
                <w:tcPr>
                  <w:tcW w:w="1172" w:type="dxa"/>
                  <w:tcBorders>
                    <w:top w:val="nil"/>
                    <w:bottom w:val="single" w:sz="12" w:space="0" w:color="0072CE" w:themeColor="accent4"/>
                  </w:tcBorders>
                </w:tcPr>
                <w:p w14:paraId="63F6D16D" w14:textId="77777777" w:rsidR="00E73BC6" w:rsidRPr="00940E38" w:rsidRDefault="00E73BC6" w:rsidP="00E73BC6">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940E38">
                    <w:rPr>
                      <w:rStyle w:val="SourceReference"/>
                    </w:rPr>
                    <w:t>[$XXX]</w:t>
                  </w:r>
                </w:p>
              </w:tc>
              <w:tc>
                <w:tcPr>
                  <w:tcW w:w="804" w:type="dxa"/>
                  <w:tcBorders>
                    <w:top w:val="nil"/>
                    <w:bottom w:val="single" w:sz="12" w:space="0" w:color="0072CE" w:themeColor="accent4"/>
                  </w:tcBorders>
                </w:tcPr>
                <w:p w14:paraId="0ECD40B5" w14:textId="77777777" w:rsidR="00E73BC6" w:rsidRPr="00940E38" w:rsidRDefault="00E73BC6" w:rsidP="00E73BC6">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940E38">
                    <w:rPr>
                      <w:rStyle w:val="SourceReference"/>
                    </w:rPr>
                    <w:t>[$XXX]</w:t>
                  </w:r>
                </w:p>
              </w:tc>
            </w:tr>
          </w:tbl>
          <w:p w14:paraId="478EC3E4" w14:textId="77777777" w:rsidR="00E73BC6" w:rsidRPr="00346CE1" w:rsidRDefault="00E73BC6" w:rsidP="00346CE1">
            <w:pPr>
              <w:pStyle w:val="Note"/>
            </w:pPr>
            <w:r w:rsidRPr="00346CE1">
              <w:t>Note:</w:t>
            </w:r>
          </w:p>
          <w:p w14:paraId="4AFDEC00" w14:textId="77777777" w:rsidR="00E73BC6" w:rsidRPr="00940E38" w:rsidRDefault="00E73BC6" w:rsidP="00346CE1">
            <w:pPr>
              <w:pStyle w:val="Note"/>
            </w:pPr>
            <w:r w:rsidRPr="00346CE1">
              <w:t>(a)</w:t>
            </w:r>
            <w:r w:rsidRPr="00346CE1">
              <w:tab/>
              <w:t>Comparatives will be required for disclosure.</w:t>
            </w:r>
          </w:p>
        </w:tc>
      </w:tr>
    </w:tbl>
    <w:p w14:paraId="45DE714D" w14:textId="77777777" w:rsidR="00E73BC6" w:rsidRPr="00940E38" w:rsidRDefault="00E73BC6" w:rsidP="00E73BC6"/>
    <w:p w14:paraId="01AD6A26" w14:textId="77777777" w:rsidR="00E73BC6" w:rsidRPr="00940E38" w:rsidRDefault="00E73BC6" w:rsidP="00E73BC6">
      <w:pPr>
        <w:keepLines w:val="0"/>
      </w:pPr>
    </w:p>
    <w:p w14:paraId="74CDD8BE" w14:textId="77777777" w:rsidR="00E73BC6" w:rsidRPr="00940E38" w:rsidRDefault="00E73BC6" w:rsidP="00E73BC6">
      <w:pPr>
        <w:keepLines w:val="0"/>
        <w:rPr>
          <w:rFonts w:asciiTheme="majorHAnsi" w:eastAsiaTheme="majorEastAsia" w:hAnsiTheme="majorHAnsi" w:cstheme="majorBidi"/>
          <w:b/>
          <w:bCs/>
          <w:spacing w:val="-2"/>
          <w:sz w:val="20"/>
          <w:szCs w:val="26"/>
        </w:rPr>
      </w:pPr>
    </w:p>
    <w:p w14:paraId="1800DFEC" w14:textId="77777777" w:rsidR="00E73BC6" w:rsidRPr="00940E38" w:rsidRDefault="00E73BC6" w:rsidP="00E73BC6">
      <w:pPr>
        <w:pStyle w:val="Heading3"/>
        <w:sectPr w:rsidR="00E73BC6" w:rsidRPr="00940E38" w:rsidSect="00E73BC6">
          <w:headerReference w:type="even" r:id="rId280"/>
          <w:headerReference w:type="default" r:id="rId281"/>
          <w:headerReference w:type="first" r:id="rId282"/>
          <w:footerReference w:type="first" r:id="rId283"/>
          <w:type w:val="continuous"/>
          <w:pgSz w:w="11906" w:h="16838" w:code="9"/>
          <w:pgMar w:top="1134" w:right="1134" w:bottom="1134" w:left="1134" w:header="624" w:footer="567" w:gutter="0"/>
          <w:cols w:sep="1" w:space="567"/>
          <w:titlePg/>
          <w:docGrid w:linePitch="360"/>
        </w:sectPr>
      </w:pPr>
    </w:p>
    <w:p w14:paraId="749B24B1" w14:textId="77777777" w:rsidR="00E73BC6" w:rsidRPr="00940E38" w:rsidRDefault="00E73BC6" w:rsidP="00E73BC6">
      <w:pPr>
        <w:pStyle w:val="Heading3"/>
      </w:pPr>
      <w:r w:rsidRPr="00940E38">
        <w:lastRenderedPageBreak/>
        <w:t xml:space="preserve">Financial instruments: Categorisation </w:t>
      </w:r>
      <w:r w:rsidRPr="00940E38">
        <w:rPr>
          <w:rStyle w:val="SourceReference"/>
          <w:b w:val="0"/>
        </w:rPr>
        <w:t>[AASB 7.8]</w:t>
      </w:r>
    </w:p>
    <w:p w14:paraId="7EDB90D5" w14:textId="77777777" w:rsidR="00E73BC6" w:rsidRDefault="00E73BC6" w:rsidP="00426AC8">
      <w:pPr>
        <w:pStyle w:val="TableUnits"/>
        <w:rPr>
          <w:rFonts w:asciiTheme="minorHAnsi" w:hAnsiTheme="minorHAnsi"/>
          <w:spacing w:val="0"/>
        </w:rPr>
      </w:pPr>
      <w:r w:rsidRPr="00940E38">
        <w:t>($ thousand)</w:t>
      </w:r>
    </w:p>
    <w:tbl>
      <w:tblPr>
        <w:tblStyle w:val="DTFTable"/>
        <w:tblW w:w="14534" w:type="dxa"/>
        <w:tblLook w:val="02E0" w:firstRow="1" w:lastRow="1" w:firstColumn="1" w:lastColumn="0" w:noHBand="1" w:noVBand="0"/>
      </w:tblPr>
      <w:tblGrid>
        <w:gridCol w:w="4410"/>
        <w:gridCol w:w="938"/>
        <w:gridCol w:w="1805"/>
        <w:gridCol w:w="2338"/>
        <w:gridCol w:w="2169"/>
        <w:gridCol w:w="944"/>
        <w:gridCol w:w="1086"/>
        <w:gridCol w:w="844"/>
      </w:tblGrid>
      <w:tr w:rsidR="00E73BC6" w:rsidRPr="00D342FD" w14:paraId="3108A43A" w14:textId="77777777" w:rsidTr="0042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4850495E" w14:textId="77777777" w:rsidR="00E73BC6" w:rsidRPr="00D342FD" w:rsidRDefault="00E73BC6" w:rsidP="00426AC8">
            <w:pPr>
              <w:ind w:left="0"/>
            </w:pPr>
            <w:r w:rsidRPr="00D342FD">
              <w:t>2020</w:t>
            </w:r>
          </w:p>
        </w:tc>
        <w:tc>
          <w:tcPr>
            <w:cnfStyle w:val="000010000000" w:firstRow="0" w:lastRow="0" w:firstColumn="0" w:lastColumn="0" w:oddVBand="1" w:evenVBand="0" w:oddHBand="0" w:evenHBand="0" w:firstRowFirstColumn="0" w:firstRowLastColumn="0" w:lastRowFirstColumn="0" w:lastRowLastColumn="0"/>
            <w:tcW w:w="938" w:type="dxa"/>
            <w:tcBorders>
              <w:bottom w:val="nil"/>
            </w:tcBorders>
            <w:hideMark/>
          </w:tcPr>
          <w:p w14:paraId="4B1B7D14" w14:textId="77777777" w:rsidR="00E73BC6" w:rsidRPr="00D342FD" w:rsidRDefault="00E73BC6" w:rsidP="00426AC8">
            <w:r w:rsidRPr="00D342FD">
              <w:t>Cash and deposits</w:t>
            </w:r>
          </w:p>
        </w:tc>
        <w:tc>
          <w:tcPr>
            <w:tcW w:w="1805" w:type="dxa"/>
            <w:tcBorders>
              <w:bottom w:val="nil"/>
            </w:tcBorders>
            <w:hideMark/>
          </w:tcPr>
          <w:p w14:paraId="789A519D" w14:textId="77777777" w:rsidR="00E73BC6" w:rsidRPr="00D342FD" w:rsidRDefault="00E73BC6" w:rsidP="00426AC8">
            <w:pPr>
              <w:cnfStyle w:val="100000000000" w:firstRow="1" w:lastRow="0" w:firstColumn="0" w:lastColumn="0" w:oddVBand="0" w:evenVBand="0" w:oddHBand="0" w:evenHBand="0" w:firstRowFirstColumn="0" w:firstRowLastColumn="0" w:lastRowFirstColumn="0" w:lastRowLastColumn="0"/>
            </w:pPr>
            <w:r w:rsidRPr="00D342FD">
              <w:t xml:space="preserve">Financial assets / liabilities designated at fair value through profit/loss (FVTPL) </w:t>
            </w:r>
          </w:p>
        </w:tc>
        <w:tc>
          <w:tcPr>
            <w:cnfStyle w:val="000010000000" w:firstRow="0" w:lastRow="0" w:firstColumn="0" w:lastColumn="0" w:oddVBand="1" w:evenVBand="0" w:oddHBand="0" w:evenHBand="0" w:firstRowFirstColumn="0" w:firstRowLastColumn="0" w:lastRowFirstColumn="0" w:lastRowLastColumn="0"/>
            <w:tcW w:w="2338" w:type="dxa"/>
            <w:tcBorders>
              <w:bottom w:val="nil"/>
            </w:tcBorders>
            <w:hideMark/>
          </w:tcPr>
          <w:p w14:paraId="5339DCB6" w14:textId="7B50B696" w:rsidR="00E73BC6" w:rsidRPr="00D342FD" w:rsidRDefault="00E73BC6" w:rsidP="00426AC8">
            <w:r w:rsidRPr="00D342FD">
              <w:t>Financial assets / liabilities mandatorily measured at fair value through profit/loss (FVTPL)</w:t>
            </w:r>
          </w:p>
        </w:tc>
        <w:tc>
          <w:tcPr>
            <w:tcW w:w="2169" w:type="dxa"/>
            <w:tcBorders>
              <w:bottom w:val="nil"/>
            </w:tcBorders>
            <w:hideMark/>
          </w:tcPr>
          <w:p w14:paraId="6DD50283" w14:textId="77777777" w:rsidR="00E73BC6" w:rsidRPr="00D342FD" w:rsidRDefault="00E73BC6" w:rsidP="00426AC8">
            <w:pPr>
              <w:cnfStyle w:val="100000000000" w:firstRow="1" w:lastRow="0" w:firstColumn="0" w:lastColumn="0" w:oddVBand="0" w:evenVBand="0" w:oddHBand="0" w:evenHBand="0" w:firstRowFirstColumn="0" w:firstRowLastColumn="0" w:lastRowFirstColumn="0" w:lastRowLastColumn="0"/>
            </w:pPr>
            <w:r w:rsidRPr="00D342FD">
              <w:t xml:space="preserve">Financial assets measured at fair value through other comprehensive income </w:t>
            </w:r>
            <w:r w:rsidRPr="00D342FD">
              <w:br/>
              <w:t>(FVOCI)</w:t>
            </w:r>
          </w:p>
        </w:tc>
        <w:tc>
          <w:tcPr>
            <w:cnfStyle w:val="000010000000" w:firstRow="0" w:lastRow="0" w:firstColumn="0" w:lastColumn="0" w:oddVBand="1" w:evenVBand="0" w:oddHBand="0" w:evenHBand="0" w:firstRowFirstColumn="0" w:firstRowLastColumn="0" w:lastRowFirstColumn="0" w:lastRowLastColumn="0"/>
            <w:tcW w:w="944" w:type="dxa"/>
            <w:tcBorders>
              <w:bottom w:val="nil"/>
            </w:tcBorders>
            <w:hideMark/>
          </w:tcPr>
          <w:p w14:paraId="1FCE57F9" w14:textId="77777777" w:rsidR="00E73BC6" w:rsidRPr="00D342FD" w:rsidRDefault="00E73BC6" w:rsidP="00426AC8">
            <w:r w:rsidRPr="00D342FD">
              <w:t>Financial assets at amortised cost (AC)</w:t>
            </w:r>
          </w:p>
        </w:tc>
        <w:tc>
          <w:tcPr>
            <w:tcW w:w="1086" w:type="dxa"/>
            <w:tcBorders>
              <w:bottom w:val="nil"/>
            </w:tcBorders>
            <w:hideMark/>
          </w:tcPr>
          <w:p w14:paraId="4A11B303" w14:textId="77777777" w:rsidR="00E73BC6" w:rsidRPr="00D342FD" w:rsidRDefault="00E73BC6" w:rsidP="00426AC8">
            <w:pPr>
              <w:cnfStyle w:val="100000000000" w:firstRow="1" w:lastRow="0" w:firstColumn="0" w:lastColumn="0" w:oddVBand="0" w:evenVBand="0" w:oddHBand="0" w:evenHBand="0" w:firstRowFirstColumn="0" w:firstRowLastColumn="0" w:lastRowFirstColumn="0" w:lastRowLastColumn="0"/>
            </w:pPr>
            <w:r w:rsidRPr="00D342FD">
              <w:t>Financial liabilities at amortised cost (AC)</w:t>
            </w:r>
          </w:p>
        </w:tc>
        <w:tc>
          <w:tcPr>
            <w:cnfStyle w:val="000010000000" w:firstRow="0" w:lastRow="0" w:firstColumn="0" w:lastColumn="0" w:oddVBand="1" w:evenVBand="0" w:oddHBand="0" w:evenHBand="0" w:firstRowFirstColumn="0" w:firstRowLastColumn="0" w:lastRowFirstColumn="0" w:lastRowLastColumn="0"/>
            <w:tcW w:w="844" w:type="dxa"/>
            <w:tcBorders>
              <w:bottom w:val="nil"/>
            </w:tcBorders>
            <w:hideMark/>
          </w:tcPr>
          <w:p w14:paraId="240D65D7" w14:textId="77777777" w:rsidR="00E73BC6" w:rsidRPr="00D342FD" w:rsidRDefault="00E73BC6" w:rsidP="00426AC8">
            <w:r w:rsidRPr="00D342FD">
              <w:t>Total</w:t>
            </w:r>
          </w:p>
        </w:tc>
      </w:tr>
      <w:tr w:rsidR="00426AC8" w:rsidRPr="00D342FD" w14:paraId="5D05B9EC"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3391049C" w14:textId="77777777" w:rsidR="00E73BC6" w:rsidRPr="00D342FD" w:rsidRDefault="00E73BC6" w:rsidP="00426AC8">
            <w:pPr>
              <w:rPr>
                <w:b/>
                <w:bCs/>
              </w:rPr>
            </w:pPr>
            <w:r w:rsidRPr="00D342FD">
              <w:rPr>
                <w:b/>
                <w:bCs/>
              </w:rPr>
              <w:t>Contractual financial assets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hideMark/>
          </w:tcPr>
          <w:p w14:paraId="5D6AAFB5" w14:textId="77777777" w:rsidR="00E73BC6" w:rsidRPr="00D342FD" w:rsidRDefault="00E73BC6" w:rsidP="00426AC8">
            <w:pPr>
              <w:rPr>
                <w:b/>
                <w:bCs/>
              </w:rPr>
            </w:pPr>
            <w:r w:rsidRPr="00D342FD">
              <w:rPr>
                <w:b/>
                <w:bCs/>
              </w:rPr>
              <w:t> </w:t>
            </w:r>
          </w:p>
        </w:tc>
        <w:tc>
          <w:tcPr>
            <w:tcW w:w="1805" w:type="dxa"/>
            <w:shd w:val="clear" w:color="auto" w:fill="auto"/>
            <w:noWrap/>
            <w:hideMark/>
          </w:tcPr>
          <w:p w14:paraId="60E3A73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1891E6FC" w14:textId="77777777" w:rsidR="00E73BC6" w:rsidRPr="00D342FD" w:rsidRDefault="00E73BC6" w:rsidP="00426AC8">
            <w:r w:rsidRPr="00D342FD">
              <w:t xml:space="preserve"> </w:t>
            </w:r>
          </w:p>
        </w:tc>
        <w:tc>
          <w:tcPr>
            <w:tcW w:w="2169" w:type="dxa"/>
            <w:shd w:val="clear" w:color="auto" w:fill="auto"/>
            <w:noWrap/>
            <w:hideMark/>
          </w:tcPr>
          <w:p w14:paraId="3056FF6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1490F28E" w14:textId="77777777" w:rsidR="00E73BC6" w:rsidRPr="00D342FD" w:rsidRDefault="00E73BC6" w:rsidP="00426AC8">
            <w:r w:rsidRPr="00D342FD">
              <w:t xml:space="preserve"> </w:t>
            </w:r>
          </w:p>
        </w:tc>
        <w:tc>
          <w:tcPr>
            <w:tcW w:w="1086" w:type="dxa"/>
            <w:shd w:val="clear" w:color="auto" w:fill="auto"/>
            <w:noWrap/>
            <w:hideMark/>
          </w:tcPr>
          <w:p w14:paraId="17B5E6C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38638583" w14:textId="77777777" w:rsidR="00E73BC6" w:rsidRPr="00D342FD" w:rsidRDefault="00E73BC6" w:rsidP="00426AC8">
            <w:r w:rsidRPr="00D342FD">
              <w:t xml:space="preserve"> </w:t>
            </w:r>
          </w:p>
        </w:tc>
      </w:tr>
      <w:tr w:rsidR="00426AC8" w:rsidRPr="00D342FD" w14:paraId="53E286DE"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3FBA6994" w14:textId="77777777" w:rsidR="00E73BC6" w:rsidRPr="00D342FD" w:rsidRDefault="00E73BC6" w:rsidP="00426AC8">
            <w:r w:rsidRPr="00D342FD">
              <w:t>Cash and deposits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6D711A3F" w14:textId="77777777" w:rsidR="00E73BC6" w:rsidRPr="00D342FD" w:rsidRDefault="00E73BC6" w:rsidP="00426AC8">
            <w:r w:rsidRPr="00D342FD">
              <w:t>70 774</w:t>
            </w:r>
          </w:p>
        </w:tc>
        <w:tc>
          <w:tcPr>
            <w:tcW w:w="1805" w:type="dxa"/>
            <w:shd w:val="clear" w:color="auto" w:fill="auto"/>
            <w:noWrap/>
            <w:hideMark/>
          </w:tcPr>
          <w:p w14:paraId="2708C7A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16E0AA70" w14:textId="77777777" w:rsidR="00E73BC6" w:rsidRPr="00D342FD" w:rsidRDefault="00E73BC6" w:rsidP="00426AC8">
            <w:r w:rsidRPr="00D342FD">
              <w:t>..</w:t>
            </w:r>
          </w:p>
        </w:tc>
        <w:tc>
          <w:tcPr>
            <w:tcW w:w="2169" w:type="dxa"/>
            <w:shd w:val="clear" w:color="auto" w:fill="auto"/>
            <w:noWrap/>
            <w:hideMark/>
          </w:tcPr>
          <w:p w14:paraId="43F750D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01E462BB" w14:textId="77777777" w:rsidR="00E73BC6" w:rsidRPr="00D342FD" w:rsidRDefault="00E73BC6" w:rsidP="00426AC8">
            <w:r w:rsidRPr="00D342FD">
              <w:t>..</w:t>
            </w:r>
          </w:p>
        </w:tc>
        <w:tc>
          <w:tcPr>
            <w:tcW w:w="1086" w:type="dxa"/>
            <w:shd w:val="clear" w:color="auto" w:fill="auto"/>
            <w:noWrap/>
            <w:hideMark/>
          </w:tcPr>
          <w:p w14:paraId="31AC5CA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3C6A44EA" w14:textId="77777777" w:rsidR="00E73BC6" w:rsidRPr="00D342FD" w:rsidRDefault="00E73BC6" w:rsidP="00426AC8">
            <w:r w:rsidRPr="00D342FD">
              <w:t>70 774</w:t>
            </w:r>
          </w:p>
        </w:tc>
      </w:tr>
      <w:tr w:rsidR="00426AC8" w:rsidRPr="00D342FD" w14:paraId="2D0AFBDF"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345CE5E4" w14:textId="77777777" w:rsidR="00E73BC6" w:rsidRPr="00D342FD" w:rsidRDefault="00E73BC6" w:rsidP="00426AC8">
            <w:pPr>
              <w:rPr>
                <w:b/>
                <w:bCs/>
              </w:rPr>
            </w:pPr>
            <w:r w:rsidRPr="00D342FD">
              <w:rPr>
                <w:b/>
                <w:bCs/>
              </w:rPr>
              <w:t>Receivables</w:t>
            </w:r>
            <w:r w:rsidRPr="00C75189">
              <w:rPr>
                <w:b/>
                <w:bCs/>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6AEC1D3D" w14:textId="77777777" w:rsidR="00E73BC6" w:rsidRPr="00D342FD" w:rsidRDefault="00E73BC6" w:rsidP="00426AC8">
            <w:pPr>
              <w:rPr>
                <w:b/>
                <w:bCs/>
              </w:rPr>
            </w:pPr>
            <w:r w:rsidRPr="00D342FD">
              <w:rPr>
                <w:b/>
                <w:bCs/>
              </w:rPr>
              <w:t> </w:t>
            </w:r>
          </w:p>
        </w:tc>
        <w:tc>
          <w:tcPr>
            <w:tcW w:w="1805" w:type="dxa"/>
            <w:shd w:val="clear" w:color="auto" w:fill="auto"/>
            <w:noWrap/>
            <w:hideMark/>
          </w:tcPr>
          <w:p w14:paraId="7F2A9CF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20D416C8" w14:textId="77777777" w:rsidR="00E73BC6" w:rsidRPr="00D342FD" w:rsidRDefault="00E73BC6" w:rsidP="00426AC8">
            <w:r w:rsidRPr="00D342FD">
              <w:t xml:space="preserve"> </w:t>
            </w:r>
          </w:p>
        </w:tc>
        <w:tc>
          <w:tcPr>
            <w:tcW w:w="2169" w:type="dxa"/>
            <w:shd w:val="clear" w:color="auto" w:fill="auto"/>
            <w:noWrap/>
            <w:hideMark/>
          </w:tcPr>
          <w:p w14:paraId="037ABDE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16D489E2" w14:textId="77777777" w:rsidR="00E73BC6" w:rsidRPr="00D342FD" w:rsidRDefault="00E73BC6" w:rsidP="00426AC8">
            <w:r w:rsidRPr="00D342FD">
              <w:t xml:space="preserve"> </w:t>
            </w:r>
          </w:p>
        </w:tc>
        <w:tc>
          <w:tcPr>
            <w:tcW w:w="1086" w:type="dxa"/>
            <w:shd w:val="clear" w:color="auto" w:fill="auto"/>
            <w:noWrap/>
            <w:hideMark/>
          </w:tcPr>
          <w:p w14:paraId="72BA6EB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7535D3CB" w14:textId="77777777" w:rsidR="00E73BC6" w:rsidRPr="00D342FD" w:rsidRDefault="00E73BC6" w:rsidP="00426AC8">
            <w:r w:rsidRPr="00D342FD">
              <w:t>..</w:t>
            </w:r>
          </w:p>
        </w:tc>
      </w:tr>
      <w:tr w:rsidR="00426AC8" w:rsidRPr="00D342FD" w14:paraId="5562C0B3"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196D6DDC" w14:textId="77777777" w:rsidR="00E73BC6" w:rsidRPr="00D342FD" w:rsidRDefault="00E73BC6" w:rsidP="00426AC8">
            <w:r w:rsidRPr="00D342FD">
              <w:t>Finance lease receivables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161C4E37" w14:textId="77777777" w:rsidR="00E73BC6" w:rsidRPr="00D342FD" w:rsidRDefault="00E73BC6" w:rsidP="00426AC8">
            <w:r w:rsidRPr="00D342FD">
              <w:t>..</w:t>
            </w:r>
          </w:p>
        </w:tc>
        <w:tc>
          <w:tcPr>
            <w:tcW w:w="1805" w:type="dxa"/>
            <w:shd w:val="clear" w:color="auto" w:fill="auto"/>
            <w:noWrap/>
            <w:hideMark/>
          </w:tcPr>
          <w:p w14:paraId="56F15DC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04A7BEA4" w14:textId="77777777" w:rsidR="00E73BC6" w:rsidRPr="00D342FD" w:rsidRDefault="00E73BC6" w:rsidP="00426AC8">
            <w:r w:rsidRPr="00D342FD">
              <w:t>..</w:t>
            </w:r>
          </w:p>
        </w:tc>
        <w:tc>
          <w:tcPr>
            <w:tcW w:w="2169" w:type="dxa"/>
            <w:shd w:val="clear" w:color="auto" w:fill="auto"/>
            <w:noWrap/>
            <w:hideMark/>
          </w:tcPr>
          <w:p w14:paraId="32494C2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40FB654F" w14:textId="77777777" w:rsidR="00E73BC6" w:rsidRPr="00D342FD" w:rsidRDefault="00E73BC6" w:rsidP="00426AC8">
            <w:r w:rsidRPr="00D342FD">
              <w:t>`</w:t>
            </w:r>
          </w:p>
        </w:tc>
        <w:tc>
          <w:tcPr>
            <w:tcW w:w="1086" w:type="dxa"/>
            <w:shd w:val="clear" w:color="auto" w:fill="auto"/>
            <w:noWrap/>
            <w:hideMark/>
          </w:tcPr>
          <w:p w14:paraId="076A6C2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18C4EA71" w14:textId="77777777" w:rsidR="00E73BC6" w:rsidRPr="00D342FD" w:rsidRDefault="00E73BC6" w:rsidP="00426AC8">
            <w:r w:rsidRPr="00D342FD">
              <w:t>..</w:t>
            </w:r>
          </w:p>
        </w:tc>
      </w:tr>
      <w:tr w:rsidR="00426AC8" w:rsidRPr="00D342FD" w14:paraId="21DA256D"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48877017" w14:textId="77777777" w:rsidR="00E73BC6" w:rsidRPr="00D342FD" w:rsidRDefault="00E73BC6" w:rsidP="00426AC8">
            <w:r w:rsidRPr="00D342FD">
              <w:t>Sale of goods and services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0EE3ECC3" w14:textId="77777777" w:rsidR="00E73BC6" w:rsidRPr="00D342FD" w:rsidRDefault="00E73BC6" w:rsidP="00426AC8">
            <w:r w:rsidRPr="00D342FD">
              <w:t>..</w:t>
            </w:r>
          </w:p>
        </w:tc>
        <w:tc>
          <w:tcPr>
            <w:tcW w:w="1805" w:type="dxa"/>
            <w:shd w:val="clear" w:color="auto" w:fill="auto"/>
            <w:noWrap/>
            <w:hideMark/>
          </w:tcPr>
          <w:p w14:paraId="58FEB67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3EAB44A8" w14:textId="77777777" w:rsidR="00E73BC6" w:rsidRPr="00D342FD" w:rsidRDefault="00E73BC6" w:rsidP="00426AC8">
            <w:r w:rsidRPr="00D342FD">
              <w:t>..</w:t>
            </w:r>
          </w:p>
        </w:tc>
        <w:tc>
          <w:tcPr>
            <w:tcW w:w="2169" w:type="dxa"/>
            <w:shd w:val="clear" w:color="auto" w:fill="auto"/>
            <w:noWrap/>
            <w:hideMark/>
          </w:tcPr>
          <w:p w14:paraId="4B75AEC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7CC00380" w14:textId="77777777" w:rsidR="00E73BC6" w:rsidRPr="00D342FD" w:rsidRDefault="00E73BC6" w:rsidP="00426AC8">
            <w:r w:rsidRPr="00D342FD">
              <w:t>1 374</w:t>
            </w:r>
          </w:p>
        </w:tc>
        <w:tc>
          <w:tcPr>
            <w:tcW w:w="1086" w:type="dxa"/>
            <w:shd w:val="clear" w:color="auto" w:fill="auto"/>
            <w:noWrap/>
            <w:hideMark/>
          </w:tcPr>
          <w:p w14:paraId="6D53509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3046A950" w14:textId="77777777" w:rsidR="00E73BC6" w:rsidRPr="00D342FD" w:rsidRDefault="00E73BC6" w:rsidP="00426AC8">
            <w:r w:rsidRPr="00D342FD">
              <w:t>1 374</w:t>
            </w:r>
          </w:p>
        </w:tc>
      </w:tr>
      <w:tr w:rsidR="00426AC8" w:rsidRPr="00D342FD" w14:paraId="25BA6421"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48DA8563" w14:textId="77777777" w:rsidR="00E73BC6" w:rsidRPr="00D342FD" w:rsidRDefault="00E73BC6" w:rsidP="00426AC8">
            <w:r w:rsidRPr="00D342FD">
              <w:t>Loans to third parties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023C090D" w14:textId="77777777" w:rsidR="00E73BC6" w:rsidRPr="00D342FD" w:rsidRDefault="00E73BC6" w:rsidP="00426AC8">
            <w:r w:rsidRPr="00D342FD">
              <w:t>..</w:t>
            </w:r>
          </w:p>
        </w:tc>
        <w:tc>
          <w:tcPr>
            <w:tcW w:w="1805" w:type="dxa"/>
            <w:shd w:val="clear" w:color="auto" w:fill="auto"/>
            <w:noWrap/>
            <w:hideMark/>
          </w:tcPr>
          <w:p w14:paraId="5433E24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657CC497" w14:textId="77777777" w:rsidR="00E73BC6" w:rsidRPr="00D342FD" w:rsidRDefault="00E73BC6" w:rsidP="00426AC8">
            <w:r w:rsidRPr="00D342FD">
              <w:t>..</w:t>
            </w:r>
          </w:p>
        </w:tc>
        <w:tc>
          <w:tcPr>
            <w:tcW w:w="2169" w:type="dxa"/>
            <w:shd w:val="clear" w:color="auto" w:fill="auto"/>
            <w:noWrap/>
            <w:hideMark/>
          </w:tcPr>
          <w:p w14:paraId="7E8EBCE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44F2DBC4" w14:textId="77777777" w:rsidR="00E73BC6" w:rsidRPr="00D342FD" w:rsidRDefault="00E73BC6" w:rsidP="00426AC8">
            <w:r w:rsidRPr="00D342FD">
              <w:t xml:space="preserve"> 544</w:t>
            </w:r>
          </w:p>
        </w:tc>
        <w:tc>
          <w:tcPr>
            <w:tcW w:w="1086" w:type="dxa"/>
            <w:shd w:val="clear" w:color="auto" w:fill="auto"/>
            <w:noWrap/>
            <w:hideMark/>
          </w:tcPr>
          <w:p w14:paraId="33E5B7D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0ECB3B9B" w14:textId="77777777" w:rsidR="00E73BC6" w:rsidRPr="00D342FD" w:rsidRDefault="00E73BC6" w:rsidP="00426AC8">
            <w:r w:rsidRPr="00D342FD">
              <w:t xml:space="preserve"> 544</w:t>
            </w:r>
          </w:p>
        </w:tc>
      </w:tr>
      <w:tr w:rsidR="00426AC8" w:rsidRPr="00D342FD" w14:paraId="4AD10191"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7AA01004" w14:textId="77777777" w:rsidR="00E73BC6" w:rsidRPr="00D342FD" w:rsidRDefault="00E73BC6" w:rsidP="00426AC8">
            <w:r w:rsidRPr="00D342FD">
              <w:t>Accrued investment income</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699354F9" w14:textId="77777777" w:rsidR="00E73BC6" w:rsidRPr="00D342FD" w:rsidRDefault="00E73BC6" w:rsidP="00426AC8">
            <w:r w:rsidRPr="00D342FD">
              <w:t>..</w:t>
            </w:r>
          </w:p>
        </w:tc>
        <w:tc>
          <w:tcPr>
            <w:tcW w:w="1805" w:type="dxa"/>
            <w:shd w:val="clear" w:color="auto" w:fill="auto"/>
            <w:noWrap/>
            <w:hideMark/>
          </w:tcPr>
          <w:p w14:paraId="542FC77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48043FD4" w14:textId="77777777" w:rsidR="00E73BC6" w:rsidRPr="00D342FD" w:rsidRDefault="00E73BC6" w:rsidP="00426AC8">
            <w:r w:rsidRPr="00D342FD">
              <w:t>..</w:t>
            </w:r>
          </w:p>
        </w:tc>
        <w:tc>
          <w:tcPr>
            <w:tcW w:w="2169" w:type="dxa"/>
            <w:shd w:val="clear" w:color="auto" w:fill="auto"/>
            <w:noWrap/>
            <w:hideMark/>
          </w:tcPr>
          <w:p w14:paraId="66117DC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48144737" w14:textId="77777777" w:rsidR="00E73BC6" w:rsidRPr="00D342FD" w:rsidRDefault="00E73BC6" w:rsidP="00426AC8">
            <w:r w:rsidRPr="00D342FD">
              <w:t>1 864</w:t>
            </w:r>
          </w:p>
        </w:tc>
        <w:tc>
          <w:tcPr>
            <w:tcW w:w="1086" w:type="dxa"/>
            <w:shd w:val="clear" w:color="auto" w:fill="auto"/>
            <w:noWrap/>
            <w:hideMark/>
          </w:tcPr>
          <w:p w14:paraId="4CFCDAB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1B5FF1EE" w14:textId="77777777" w:rsidR="00E73BC6" w:rsidRPr="00D342FD" w:rsidRDefault="00E73BC6" w:rsidP="00426AC8">
            <w:r w:rsidRPr="00D342FD">
              <w:t>1 864</w:t>
            </w:r>
          </w:p>
        </w:tc>
      </w:tr>
      <w:tr w:rsidR="00426AC8" w:rsidRPr="00D342FD" w14:paraId="4B3AC370"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4F35E3CD" w14:textId="77777777" w:rsidR="00E73BC6" w:rsidRPr="00D342FD" w:rsidRDefault="00E73BC6" w:rsidP="00426AC8">
            <w:r w:rsidRPr="00D342FD">
              <w:t>Other receivables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61711E4A" w14:textId="77777777" w:rsidR="00E73BC6" w:rsidRPr="00D342FD" w:rsidRDefault="00E73BC6" w:rsidP="00426AC8">
            <w:r w:rsidRPr="00D342FD">
              <w:t>..</w:t>
            </w:r>
          </w:p>
        </w:tc>
        <w:tc>
          <w:tcPr>
            <w:tcW w:w="1805" w:type="dxa"/>
            <w:shd w:val="clear" w:color="auto" w:fill="auto"/>
            <w:noWrap/>
            <w:hideMark/>
          </w:tcPr>
          <w:p w14:paraId="4BA3EF8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6B28BE12" w14:textId="77777777" w:rsidR="00E73BC6" w:rsidRPr="00D342FD" w:rsidRDefault="00E73BC6" w:rsidP="00426AC8">
            <w:r w:rsidRPr="00D342FD">
              <w:t>..</w:t>
            </w:r>
          </w:p>
        </w:tc>
        <w:tc>
          <w:tcPr>
            <w:tcW w:w="2169" w:type="dxa"/>
            <w:shd w:val="clear" w:color="auto" w:fill="auto"/>
            <w:noWrap/>
            <w:hideMark/>
          </w:tcPr>
          <w:p w14:paraId="1510A2F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3A47A854" w14:textId="77777777" w:rsidR="00E73BC6" w:rsidRPr="00D342FD" w:rsidRDefault="00E73BC6" w:rsidP="00426AC8">
            <w:r w:rsidRPr="00D342FD">
              <w:t xml:space="preserve"> 334</w:t>
            </w:r>
          </w:p>
        </w:tc>
        <w:tc>
          <w:tcPr>
            <w:tcW w:w="1086" w:type="dxa"/>
            <w:shd w:val="clear" w:color="auto" w:fill="auto"/>
            <w:noWrap/>
            <w:hideMark/>
          </w:tcPr>
          <w:p w14:paraId="6A1181D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3CB01C4E" w14:textId="77777777" w:rsidR="00E73BC6" w:rsidRPr="00D342FD" w:rsidRDefault="00E73BC6" w:rsidP="00426AC8">
            <w:r w:rsidRPr="00D342FD">
              <w:t xml:space="preserve"> 334</w:t>
            </w:r>
          </w:p>
        </w:tc>
      </w:tr>
      <w:tr w:rsidR="00426AC8" w:rsidRPr="00D342FD" w14:paraId="68283493"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28687721" w14:textId="77777777" w:rsidR="00E73BC6" w:rsidRPr="00D342FD" w:rsidRDefault="00E73BC6" w:rsidP="00426AC8">
            <w:pPr>
              <w:rPr>
                <w:b/>
                <w:bCs/>
              </w:rPr>
            </w:pPr>
            <w:r w:rsidRPr="00D342FD">
              <w:rPr>
                <w:b/>
                <w:bCs/>
              </w:rPr>
              <w:t>Investments and other contractual financial assets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4AAF05DA" w14:textId="77777777" w:rsidR="00E73BC6" w:rsidRPr="00D342FD" w:rsidRDefault="00E73BC6" w:rsidP="00426AC8">
            <w:pPr>
              <w:rPr>
                <w:b/>
                <w:bCs/>
              </w:rPr>
            </w:pPr>
            <w:r w:rsidRPr="00D342FD">
              <w:rPr>
                <w:b/>
                <w:bCs/>
              </w:rPr>
              <w:t> </w:t>
            </w:r>
          </w:p>
        </w:tc>
        <w:tc>
          <w:tcPr>
            <w:tcW w:w="1805" w:type="dxa"/>
            <w:shd w:val="clear" w:color="auto" w:fill="auto"/>
            <w:noWrap/>
            <w:hideMark/>
          </w:tcPr>
          <w:p w14:paraId="3780665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53E40CBF" w14:textId="77777777" w:rsidR="00E73BC6" w:rsidRPr="00D342FD" w:rsidRDefault="00E73BC6" w:rsidP="00426AC8">
            <w:pPr>
              <w:rPr>
                <w:b/>
                <w:bCs/>
              </w:rPr>
            </w:pPr>
            <w:r w:rsidRPr="00D342FD">
              <w:rPr>
                <w:b/>
                <w:bCs/>
              </w:rPr>
              <w:t> </w:t>
            </w:r>
          </w:p>
        </w:tc>
        <w:tc>
          <w:tcPr>
            <w:tcW w:w="2169" w:type="dxa"/>
            <w:shd w:val="clear" w:color="auto" w:fill="auto"/>
            <w:noWrap/>
            <w:hideMark/>
          </w:tcPr>
          <w:p w14:paraId="6EC9EB1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534D3DFA" w14:textId="77777777" w:rsidR="00E73BC6" w:rsidRPr="00D342FD" w:rsidRDefault="00E73BC6" w:rsidP="00426AC8">
            <w:r w:rsidRPr="00D342FD">
              <w:t> </w:t>
            </w:r>
          </w:p>
        </w:tc>
        <w:tc>
          <w:tcPr>
            <w:tcW w:w="1086" w:type="dxa"/>
            <w:shd w:val="clear" w:color="auto" w:fill="auto"/>
            <w:noWrap/>
            <w:hideMark/>
          </w:tcPr>
          <w:p w14:paraId="554F91A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6892F0AE" w14:textId="77777777" w:rsidR="00E73BC6" w:rsidRPr="00D342FD" w:rsidRDefault="00E73BC6" w:rsidP="00426AC8">
            <w:r w:rsidRPr="00D342FD">
              <w:t> </w:t>
            </w:r>
          </w:p>
        </w:tc>
      </w:tr>
      <w:tr w:rsidR="00426AC8" w:rsidRPr="00D342FD" w14:paraId="55A88F30"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6975E4C9" w14:textId="77777777" w:rsidR="00E73BC6" w:rsidRPr="00D342FD" w:rsidRDefault="00E73BC6" w:rsidP="00426AC8">
            <w:r w:rsidRPr="00D342FD">
              <w:t>Equities - listed securities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6AD6D6BF" w14:textId="77777777" w:rsidR="00E73BC6" w:rsidRPr="00D342FD" w:rsidRDefault="00E73BC6" w:rsidP="00426AC8">
            <w:r w:rsidRPr="00D342FD">
              <w:t>..</w:t>
            </w:r>
          </w:p>
        </w:tc>
        <w:tc>
          <w:tcPr>
            <w:tcW w:w="1805" w:type="dxa"/>
            <w:shd w:val="clear" w:color="auto" w:fill="auto"/>
            <w:noWrap/>
            <w:hideMark/>
          </w:tcPr>
          <w:p w14:paraId="4EF9548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4E2C6B53" w14:textId="77777777" w:rsidR="00E73BC6" w:rsidRPr="00D342FD" w:rsidRDefault="00E73BC6" w:rsidP="00426AC8">
            <w:r w:rsidRPr="00D342FD">
              <w:t>1 614</w:t>
            </w:r>
          </w:p>
        </w:tc>
        <w:tc>
          <w:tcPr>
            <w:tcW w:w="2169" w:type="dxa"/>
            <w:shd w:val="clear" w:color="auto" w:fill="auto"/>
            <w:noWrap/>
            <w:hideMark/>
          </w:tcPr>
          <w:p w14:paraId="191E366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3719F2CC" w14:textId="77777777" w:rsidR="00E73BC6" w:rsidRPr="00D342FD" w:rsidRDefault="00E73BC6" w:rsidP="00426AC8">
            <w:r w:rsidRPr="00D342FD">
              <w:t>..</w:t>
            </w:r>
          </w:p>
        </w:tc>
        <w:tc>
          <w:tcPr>
            <w:tcW w:w="1086" w:type="dxa"/>
            <w:shd w:val="clear" w:color="auto" w:fill="auto"/>
            <w:noWrap/>
            <w:hideMark/>
          </w:tcPr>
          <w:p w14:paraId="79844CB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63808CDB" w14:textId="77777777" w:rsidR="00E73BC6" w:rsidRPr="00D342FD" w:rsidRDefault="00E73BC6" w:rsidP="00426AC8">
            <w:r w:rsidRPr="00D342FD">
              <w:t>1 614</w:t>
            </w:r>
          </w:p>
        </w:tc>
      </w:tr>
      <w:tr w:rsidR="00426AC8" w:rsidRPr="00D342FD" w14:paraId="36FA12ED"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3E8A1847" w14:textId="77777777" w:rsidR="00E73BC6" w:rsidRPr="00D342FD" w:rsidRDefault="00E73BC6" w:rsidP="00426AC8">
            <w:r w:rsidRPr="00D342FD">
              <w:t>Equities - unlisted securities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52D22E97" w14:textId="77777777" w:rsidR="00E73BC6" w:rsidRPr="00D342FD" w:rsidRDefault="00E73BC6" w:rsidP="00426AC8">
            <w:r w:rsidRPr="00D342FD">
              <w:t>..</w:t>
            </w:r>
          </w:p>
        </w:tc>
        <w:tc>
          <w:tcPr>
            <w:tcW w:w="1805" w:type="dxa"/>
            <w:shd w:val="clear" w:color="auto" w:fill="auto"/>
            <w:noWrap/>
            <w:hideMark/>
          </w:tcPr>
          <w:p w14:paraId="645225A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3E7C6159" w14:textId="77777777" w:rsidR="00E73BC6" w:rsidRPr="00D342FD" w:rsidRDefault="00E73BC6" w:rsidP="00426AC8">
            <w:r w:rsidRPr="00D342FD">
              <w:t>..</w:t>
            </w:r>
          </w:p>
        </w:tc>
        <w:tc>
          <w:tcPr>
            <w:tcW w:w="2169" w:type="dxa"/>
            <w:shd w:val="clear" w:color="auto" w:fill="auto"/>
            <w:noWrap/>
            <w:hideMark/>
          </w:tcPr>
          <w:p w14:paraId="44AF64B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322</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17B73146" w14:textId="77777777" w:rsidR="00E73BC6" w:rsidRPr="00D342FD" w:rsidRDefault="00E73BC6" w:rsidP="00426AC8">
            <w:r w:rsidRPr="00D342FD">
              <w:t>..</w:t>
            </w:r>
          </w:p>
        </w:tc>
        <w:tc>
          <w:tcPr>
            <w:tcW w:w="1086" w:type="dxa"/>
            <w:shd w:val="clear" w:color="auto" w:fill="auto"/>
            <w:noWrap/>
            <w:hideMark/>
          </w:tcPr>
          <w:p w14:paraId="69EA02C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5179568C" w14:textId="77777777" w:rsidR="00E73BC6" w:rsidRPr="00D342FD" w:rsidRDefault="00E73BC6" w:rsidP="00426AC8">
            <w:r w:rsidRPr="00D342FD">
              <w:t xml:space="preserve"> 322</w:t>
            </w:r>
          </w:p>
        </w:tc>
      </w:tr>
      <w:tr w:rsidR="00426AC8" w:rsidRPr="00D342FD" w14:paraId="1BD823A8"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32B4CE50" w14:textId="77777777" w:rsidR="00E73BC6" w:rsidRPr="00D342FD" w:rsidRDefault="00E73BC6" w:rsidP="00426AC8">
            <w:r w:rsidRPr="00D342FD">
              <w:t>Managed investment schemes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5D5BA016" w14:textId="77777777" w:rsidR="00E73BC6" w:rsidRPr="00D342FD" w:rsidRDefault="00E73BC6" w:rsidP="00426AC8">
            <w:r w:rsidRPr="00D342FD">
              <w:t>..</w:t>
            </w:r>
          </w:p>
        </w:tc>
        <w:tc>
          <w:tcPr>
            <w:tcW w:w="1805" w:type="dxa"/>
            <w:shd w:val="clear" w:color="auto" w:fill="auto"/>
            <w:noWrap/>
            <w:hideMark/>
          </w:tcPr>
          <w:p w14:paraId="1F1961B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229</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2BC61DF1" w14:textId="77777777" w:rsidR="00E73BC6" w:rsidRPr="00D342FD" w:rsidRDefault="00E73BC6" w:rsidP="00426AC8">
            <w:r w:rsidRPr="00D342FD">
              <w:t>..</w:t>
            </w:r>
          </w:p>
        </w:tc>
        <w:tc>
          <w:tcPr>
            <w:tcW w:w="2169" w:type="dxa"/>
            <w:shd w:val="clear" w:color="auto" w:fill="auto"/>
            <w:noWrap/>
            <w:hideMark/>
          </w:tcPr>
          <w:p w14:paraId="6A77817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05AD8C31" w14:textId="77777777" w:rsidR="00E73BC6" w:rsidRPr="00D342FD" w:rsidRDefault="00E73BC6" w:rsidP="00426AC8">
            <w:r w:rsidRPr="00D342FD">
              <w:t>..</w:t>
            </w:r>
          </w:p>
        </w:tc>
        <w:tc>
          <w:tcPr>
            <w:tcW w:w="1086" w:type="dxa"/>
            <w:shd w:val="clear" w:color="auto" w:fill="auto"/>
            <w:noWrap/>
            <w:hideMark/>
          </w:tcPr>
          <w:p w14:paraId="6DE7F9D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77694064" w14:textId="77777777" w:rsidR="00E73BC6" w:rsidRPr="00D342FD" w:rsidRDefault="00E73BC6" w:rsidP="00426AC8">
            <w:r w:rsidRPr="00D342FD">
              <w:t xml:space="preserve"> 229</w:t>
            </w:r>
          </w:p>
        </w:tc>
      </w:tr>
      <w:tr w:rsidR="00426AC8" w:rsidRPr="00D342FD" w14:paraId="09CC5B0C"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tcBorders>
              <w:bottom w:val="nil"/>
            </w:tcBorders>
            <w:noWrap/>
            <w:hideMark/>
          </w:tcPr>
          <w:p w14:paraId="4DDCAA17" w14:textId="77777777" w:rsidR="00E73BC6" w:rsidRPr="00D342FD" w:rsidRDefault="00E73BC6" w:rsidP="00426AC8">
            <w:r w:rsidRPr="00D342FD">
              <w:t>Term deposits</w:t>
            </w:r>
          </w:p>
        </w:tc>
        <w:tc>
          <w:tcPr>
            <w:cnfStyle w:val="000010000000" w:firstRow="0" w:lastRow="0" w:firstColumn="0" w:lastColumn="0" w:oddVBand="1" w:evenVBand="0" w:oddHBand="0" w:evenHBand="0" w:firstRowFirstColumn="0" w:firstRowLastColumn="0" w:lastRowFirstColumn="0" w:lastRowLastColumn="0"/>
            <w:tcW w:w="938" w:type="dxa"/>
            <w:tcBorders>
              <w:bottom w:val="nil"/>
            </w:tcBorders>
            <w:shd w:val="clear" w:color="auto" w:fill="auto"/>
            <w:noWrap/>
            <w:hideMark/>
          </w:tcPr>
          <w:p w14:paraId="257607D4" w14:textId="77777777" w:rsidR="00E73BC6" w:rsidRPr="00D342FD" w:rsidRDefault="00E73BC6" w:rsidP="00426AC8">
            <w:r w:rsidRPr="00D342FD">
              <w:t>..</w:t>
            </w:r>
          </w:p>
        </w:tc>
        <w:tc>
          <w:tcPr>
            <w:tcW w:w="1805" w:type="dxa"/>
            <w:tcBorders>
              <w:bottom w:val="nil"/>
            </w:tcBorders>
            <w:shd w:val="clear" w:color="auto" w:fill="auto"/>
            <w:noWrap/>
            <w:hideMark/>
          </w:tcPr>
          <w:p w14:paraId="3C1710D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tcBorders>
              <w:bottom w:val="nil"/>
            </w:tcBorders>
            <w:shd w:val="clear" w:color="auto" w:fill="auto"/>
            <w:noWrap/>
            <w:hideMark/>
          </w:tcPr>
          <w:p w14:paraId="5BED736D" w14:textId="77777777" w:rsidR="00E73BC6" w:rsidRPr="00D342FD" w:rsidRDefault="00E73BC6" w:rsidP="00426AC8">
            <w:r w:rsidRPr="00D342FD">
              <w:t>..</w:t>
            </w:r>
          </w:p>
        </w:tc>
        <w:tc>
          <w:tcPr>
            <w:tcW w:w="2169" w:type="dxa"/>
            <w:tcBorders>
              <w:bottom w:val="nil"/>
            </w:tcBorders>
            <w:shd w:val="clear" w:color="auto" w:fill="auto"/>
            <w:noWrap/>
            <w:hideMark/>
          </w:tcPr>
          <w:p w14:paraId="3F71F15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tcBorders>
              <w:bottom w:val="nil"/>
            </w:tcBorders>
            <w:shd w:val="clear" w:color="auto" w:fill="auto"/>
            <w:noWrap/>
            <w:hideMark/>
          </w:tcPr>
          <w:p w14:paraId="11448128" w14:textId="77777777" w:rsidR="00E73BC6" w:rsidRPr="00D342FD" w:rsidRDefault="00E73BC6" w:rsidP="00426AC8">
            <w:r w:rsidRPr="00D342FD">
              <w:t>2 890</w:t>
            </w:r>
          </w:p>
        </w:tc>
        <w:tc>
          <w:tcPr>
            <w:tcW w:w="1086" w:type="dxa"/>
            <w:tcBorders>
              <w:bottom w:val="nil"/>
            </w:tcBorders>
            <w:shd w:val="clear" w:color="auto" w:fill="auto"/>
            <w:noWrap/>
            <w:hideMark/>
          </w:tcPr>
          <w:p w14:paraId="0C1B9A4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tcBorders>
              <w:bottom w:val="nil"/>
            </w:tcBorders>
            <w:shd w:val="clear" w:color="auto" w:fill="auto"/>
            <w:noWrap/>
            <w:hideMark/>
          </w:tcPr>
          <w:p w14:paraId="19F93E01" w14:textId="77777777" w:rsidR="00E73BC6" w:rsidRPr="00D342FD" w:rsidRDefault="00E73BC6" w:rsidP="00426AC8">
            <w:r w:rsidRPr="00D342FD">
              <w:t>2 890</w:t>
            </w:r>
          </w:p>
        </w:tc>
      </w:tr>
      <w:tr w:rsidR="00426AC8" w:rsidRPr="00D342FD" w14:paraId="326F6A63"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tcBorders>
              <w:bottom w:val="single" w:sz="6" w:space="0" w:color="auto"/>
            </w:tcBorders>
            <w:noWrap/>
            <w:hideMark/>
          </w:tcPr>
          <w:p w14:paraId="7FCD950D" w14:textId="77777777" w:rsidR="00E73BC6" w:rsidRPr="00D342FD" w:rsidRDefault="00E73BC6" w:rsidP="00426AC8">
            <w:r w:rsidRPr="00D342FD">
              <w:t>Debt securities</w:t>
            </w:r>
          </w:p>
        </w:tc>
        <w:tc>
          <w:tcPr>
            <w:cnfStyle w:val="000010000000" w:firstRow="0" w:lastRow="0" w:firstColumn="0" w:lastColumn="0" w:oddVBand="1" w:evenVBand="0" w:oddHBand="0" w:evenHBand="0" w:firstRowFirstColumn="0" w:firstRowLastColumn="0" w:lastRowFirstColumn="0" w:lastRowLastColumn="0"/>
            <w:tcW w:w="938" w:type="dxa"/>
            <w:tcBorders>
              <w:bottom w:val="single" w:sz="6" w:space="0" w:color="auto"/>
            </w:tcBorders>
            <w:shd w:val="clear" w:color="auto" w:fill="auto"/>
            <w:noWrap/>
            <w:hideMark/>
          </w:tcPr>
          <w:p w14:paraId="0CDC0EAF" w14:textId="77777777" w:rsidR="00E73BC6" w:rsidRPr="00D342FD" w:rsidRDefault="00E73BC6" w:rsidP="00426AC8">
            <w:r w:rsidRPr="00D342FD">
              <w:t>..</w:t>
            </w:r>
          </w:p>
        </w:tc>
        <w:tc>
          <w:tcPr>
            <w:tcW w:w="1805" w:type="dxa"/>
            <w:tcBorders>
              <w:bottom w:val="single" w:sz="6" w:space="0" w:color="auto"/>
            </w:tcBorders>
            <w:shd w:val="clear" w:color="auto" w:fill="auto"/>
            <w:noWrap/>
            <w:hideMark/>
          </w:tcPr>
          <w:p w14:paraId="712C05E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3 823</w:t>
            </w:r>
          </w:p>
        </w:tc>
        <w:tc>
          <w:tcPr>
            <w:cnfStyle w:val="000010000000" w:firstRow="0" w:lastRow="0" w:firstColumn="0" w:lastColumn="0" w:oddVBand="1" w:evenVBand="0" w:oddHBand="0" w:evenHBand="0" w:firstRowFirstColumn="0" w:firstRowLastColumn="0" w:lastRowFirstColumn="0" w:lastRowLastColumn="0"/>
            <w:tcW w:w="2338" w:type="dxa"/>
            <w:tcBorders>
              <w:bottom w:val="single" w:sz="6" w:space="0" w:color="auto"/>
            </w:tcBorders>
            <w:shd w:val="clear" w:color="auto" w:fill="auto"/>
            <w:noWrap/>
            <w:hideMark/>
          </w:tcPr>
          <w:p w14:paraId="40EB167B" w14:textId="77777777" w:rsidR="00E73BC6" w:rsidRPr="00D342FD" w:rsidRDefault="00E73BC6" w:rsidP="00426AC8">
            <w:r w:rsidRPr="00D342FD">
              <w:t>..</w:t>
            </w:r>
          </w:p>
        </w:tc>
        <w:tc>
          <w:tcPr>
            <w:tcW w:w="2169" w:type="dxa"/>
            <w:tcBorders>
              <w:bottom w:val="single" w:sz="6" w:space="0" w:color="auto"/>
            </w:tcBorders>
            <w:shd w:val="clear" w:color="auto" w:fill="auto"/>
            <w:noWrap/>
            <w:hideMark/>
          </w:tcPr>
          <w:p w14:paraId="15CA42E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tcBorders>
              <w:bottom w:val="single" w:sz="6" w:space="0" w:color="auto"/>
            </w:tcBorders>
            <w:shd w:val="clear" w:color="auto" w:fill="auto"/>
            <w:noWrap/>
            <w:hideMark/>
          </w:tcPr>
          <w:p w14:paraId="0B765A90" w14:textId="77777777" w:rsidR="00E73BC6" w:rsidRPr="00D342FD" w:rsidRDefault="00E73BC6" w:rsidP="00426AC8">
            <w:r w:rsidRPr="00D342FD">
              <w:t>5 198</w:t>
            </w:r>
          </w:p>
        </w:tc>
        <w:tc>
          <w:tcPr>
            <w:tcW w:w="1086" w:type="dxa"/>
            <w:tcBorders>
              <w:bottom w:val="single" w:sz="6" w:space="0" w:color="auto"/>
            </w:tcBorders>
            <w:shd w:val="clear" w:color="auto" w:fill="auto"/>
            <w:noWrap/>
            <w:hideMark/>
          </w:tcPr>
          <w:p w14:paraId="567CFF5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tcBorders>
              <w:bottom w:val="single" w:sz="6" w:space="0" w:color="auto"/>
            </w:tcBorders>
            <w:shd w:val="clear" w:color="auto" w:fill="auto"/>
            <w:noWrap/>
            <w:hideMark/>
          </w:tcPr>
          <w:p w14:paraId="145C427D" w14:textId="77777777" w:rsidR="00E73BC6" w:rsidRPr="00D342FD" w:rsidRDefault="00E73BC6" w:rsidP="00426AC8">
            <w:r w:rsidRPr="00D342FD">
              <w:t>9 021</w:t>
            </w:r>
          </w:p>
        </w:tc>
      </w:tr>
      <w:tr w:rsidR="00426AC8" w:rsidRPr="00D342FD" w14:paraId="3C735016"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tcBorders>
              <w:top w:val="single" w:sz="6" w:space="0" w:color="auto"/>
              <w:bottom w:val="single" w:sz="6" w:space="0" w:color="auto"/>
            </w:tcBorders>
            <w:noWrap/>
            <w:hideMark/>
          </w:tcPr>
          <w:p w14:paraId="77511B8C" w14:textId="77777777" w:rsidR="00E73BC6" w:rsidRPr="00D342FD" w:rsidRDefault="00E73BC6" w:rsidP="00426AC8">
            <w:pPr>
              <w:rPr>
                <w:b/>
                <w:bCs/>
              </w:rPr>
            </w:pPr>
            <w:r w:rsidRPr="00D342FD">
              <w:rPr>
                <w:b/>
                <w:bCs/>
              </w:rPr>
              <w:t>Total contractual financial assets</w:t>
            </w:r>
          </w:p>
        </w:tc>
        <w:tc>
          <w:tcPr>
            <w:cnfStyle w:val="000010000000" w:firstRow="0" w:lastRow="0" w:firstColumn="0" w:lastColumn="0" w:oddVBand="1" w:evenVBand="0" w:oddHBand="0" w:evenHBand="0" w:firstRowFirstColumn="0" w:firstRowLastColumn="0" w:lastRowFirstColumn="0" w:lastRowLastColumn="0"/>
            <w:tcW w:w="938" w:type="dxa"/>
            <w:tcBorders>
              <w:top w:val="single" w:sz="6" w:space="0" w:color="auto"/>
              <w:bottom w:val="single" w:sz="6" w:space="0" w:color="auto"/>
            </w:tcBorders>
            <w:shd w:val="clear" w:color="auto" w:fill="auto"/>
            <w:noWrap/>
            <w:hideMark/>
          </w:tcPr>
          <w:p w14:paraId="7D9AC3EA" w14:textId="77777777" w:rsidR="00E73BC6" w:rsidRPr="00D342FD" w:rsidRDefault="00E73BC6" w:rsidP="00426AC8">
            <w:pPr>
              <w:rPr>
                <w:b/>
                <w:bCs/>
              </w:rPr>
            </w:pPr>
            <w:r w:rsidRPr="00D342FD">
              <w:rPr>
                <w:b/>
                <w:bCs/>
              </w:rPr>
              <w:t>70 774</w:t>
            </w:r>
          </w:p>
        </w:tc>
        <w:tc>
          <w:tcPr>
            <w:tcW w:w="1805" w:type="dxa"/>
            <w:tcBorders>
              <w:top w:val="single" w:sz="6" w:space="0" w:color="auto"/>
              <w:bottom w:val="single" w:sz="6" w:space="0" w:color="auto"/>
            </w:tcBorders>
            <w:shd w:val="clear" w:color="auto" w:fill="auto"/>
            <w:noWrap/>
            <w:hideMark/>
          </w:tcPr>
          <w:p w14:paraId="355AE42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4 052</w:t>
            </w:r>
          </w:p>
        </w:tc>
        <w:tc>
          <w:tcPr>
            <w:cnfStyle w:val="000010000000" w:firstRow="0" w:lastRow="0" w:firstColumn="0" w:lastColumn="0" w:oddVBand="1" w:evenVBand="0" w:oddHBand="0" w:evenHBand="0" w:firstRowFirstColumn="0" w:firstRowLastColumn="0" w:lastRowFirstColumn="0" w:lastRowLastColumn="0"/>
            <w:tcW w:w="2338" w:type="dxa"/>
            <w:tcBorders>
              <w:top w:val="single" w:sz="6" w:space="0" w:color="auto"/>
              <w:bottom w:val="single" w:sz="6" w:space="0" w:color="auto"/>
            </w:tcBorders>
            <w:shd w:val="clear" w:color="auto" w:fill="auto"/>
            <w:noWrap/>
            <w:hideMark/>
          </w:tcPr>
          <w:p w14:paraId="7AEFF858" w14:textId="77777777" w:rsidR="00E73BC6" w:rsidRPr="00D342FD" w:rsidRDefault="00E73BC6" w:rsidP="00426AC8">
            <w:pPr>
              <w:rPr>
                <w:b/>
                <w:bCs/>
              </w:rPr>
            </w:pPr>
            <w:r w:rsidRPr="00D342FD">
              <w:rPr>
                <w:b/>
                <w:bCs/>
              </w:rPr>
              <w:t>1 614</w:t>
            </w:r>
          </w:p>
        </w:tc>
        <w:tc>
          <w:tcPr>
            <w:tcW w:w="2169" w:type="dxa"/>
            <w:tcBorders>
              <w:top w:val="single" w:sz="6" w:space="0" w:color="auto"/>
              <w:bottom w:val="single" w:sz="6" w:space="0" w:color="auto"/>
            </w:tcBorders>
            <w:shd w:val="clear" w:color="auto" w:fill="auto"/>
            <w:noWrap/>
            <w:hideMark/>
          </w:tcPr>
          <w:p w14:paraId="6317470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322</w:t>
            </w:r>
          </w:p>
        </w:tc>
        <w:tc>
          <w:tcPr>
            <w:cnfStyle w:val="000010000000" w:firstRow="0" w:lastRow="0" w:firstColumn="0" w:lastColumn="0" w:oddVBand="1" w:evenVBand="0" w:oddHBand="0" w:evenHBand="0" w:firstRowFirstColumn="0" w:firstRowLastColumn="0" w:lastRowFirstColumn="0" w:lastRowLastColumn="0"/>
            <w:tcW w:w="944" w:type="dxa"/>
            <w:tcBorders>
              <w:top w:val="single" w:sz="6" w:space="0" w:color="auto"/>
              <w:bottom w:val="single" w:sz="6" w:space="0" w:color="auto"/>
            </w:tcBorders>
            <w:shd w:val="clear" w:color="auto" w:fill="auto"/>
            <w:noWrap/>
            <w:hideMark/>
          </w:tcPr>
          <w:p w14:paraId="0F0D7399" w14:textId="77777777" w:rsidR="00E73BC6" w:rsidRPr="00D342FD" w:rsidRDefault="00E73BC6" w:rsidP="00426AC8">
            <w:pPr>
              <w:rPr>
                <w:b/>
                <w:bCs/>
              </w:rPr>
            </w:pPr>
            <w:r w:rsidRPr="00D342FD">
              <w:rPr>
                <w:b/>
                <w:bCs/>
              </w:rPr>
              <w:t>12 204</w:t>
            </w:r>
          </w:p>
        </w:tc>
        <w:tc>
          <w:tcPr>
            <w:tcW w:w="1086" w:type="dxa"/>
            <w:tcBorders>
              <w:top w:val="single" w:sz="6" w:space="0" w:color="auto"/>
              <w:bottom w:val="single" w:sz="6" w:space="0" w:color="auto"/>
            </w:tcBorders>
            <w:shd w:val="clear" w:color="auto" w:fill="auto"/>
            <w:noWrap/>
            <w:hideMark/>
          </w:tcPr>
          <w:p w14:paraId="12187F1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cnfStyle w:val="000010000000" w:firstRow="0" w:lastRow="0" w:firstColumn="0" w:lastColumn="0" w:oddVBand="1" w:evenVBand="0" w:oddHBand="0" w:evenHBand="0" w:firstRowFirstColumn="0" w:firstRowLastColumn="0" w:lastRowFirstColumn="0" w:lastRowLastColumn="0"/>
            <w:tcW w:w="844" w:type="dxa"/>
            <w:tcBorders>
              <w:top w:val="single" w:sz="6" w:space="0" w:color="auto"/>
              <w:bottom w:val="single" w:sz="6" w:space="0" w:color="auto"/>
            </w:tcBorders>
            <w:shd w:val="clear" w:color="auto" w:fill="auto"/>
            <w:noWrap/>
            <w:hideMark/>
          </w:tcPr>
          <w:p w14:paraId="50CF516B" w14:textId="77777777" w:rsidR="00E73BC6" w:rsidRPr="00D342FD" w:rsidRDefault="00E73BC6" w:rsidP="00426AC8">
            <w:pPr>
              <w:rPr>
                <w:b/>
                <w:bCs/>
              </w:rPr>
            </w:pPr>
            <w:r w:rsidRPr="00D342FD">
              <w:rPr>
                <w:b/>
                <w:bCs/>
              </w:rPr>
              <w:t>88 966</w:t>
            </w:r>
          </w:p>
        </w:tc>
      </w:tr>
      <w:tr w:rsidR="00426AC8" w:rsidRPr="00D342FD" w14:paraId="185D4EEC"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tcBorders>
              <w:top w:val="single" w:sz="6" w:space="0" w:color="auto"/>
            </w:tcBorders>
            <w:noWrap/>
            <w:hideMark/>
          </w:tcPr>
          <w:p w14:paraId="2ED42A25" w14:textId="77777777" w:rsidR="00E73BC6" w:rsidRPr="00D342FD" w:rsidRDefault="00E73BC6" w:rsidP="00426AC8">
            <w:pPr>
              <w:rPr>
                <w:b/>
                <w:bCs/>
              </w:rPr>
            </w:pPr>
            <w:r w:rsidRPr="00D342FD">
              <w:rPr>
                <w:b/>
                <w:bCs/>
              </w:rPr>
              <w:t>Contractual financial liabilities</w:t>
            </w:r>
          </w:p>
        </w:tc>
        <w:tc>
          <w:tcPr>
            <w:cnfStyle w:val="000010000000" w:firstRow="0" w:lastRow="0" w:firstColumn="0" w:lastColumn="0" w:oddVBand="1" w:evenVBand="0" w:oddHBand="0" w:evenHBand="0" w:firstRowFirstColumn="0" w:firstRowLastColumn="0" w:lastRowFirstColumn="0" w:lastRowLastColumn="0"/>
            <w:tcW w:w="938" w:type="dxa"/>
            <w:tcBorders>
              <w:top w:val="single" w:sz="6" w:space="0" w:color="auto"/>
            </w:tcBorders>
            <w:shd w:val="clear" w:color="auto" w:fill="auto"/>
            <w:hideMark/>
          </w:tcPr>
          <w:p w14:paraId="1C61923A" w14:textId="77777777" w:rsidR="00E73BC6" w:rsidRPr="00D342FD" w:rsidRDefault="00E73BC6" w:rsidP="00426AC8">
            <w:pPr>
              <w:rPr>
                <w:b/>
                <w:bCs/>
              </w:rPr>
            </w:pPr>
            <w:r w:rsidRPr="00D342FD">
              <w:rPr>
                <w:b/>
                <w:bCs/>
              </w:rPr>
              <w:t> </w:t>
            </w:r>
          </w:p>
        </w:tc>
        <w:tc>
          <w:tcPr>
            <w:tcW w:w="1805" w:type="dxa"/>
            <w:tcBorders>
              <w:top w:val="single" w:sz="6" w:space="0" w:color="auto"/>
            </w:tcBorders>
            <w:shd w:val="clear" w:color="auto" w:fill="auto"/>
            <w:noWrap/>
            <w:hideMark/>
          </w:tcPr>
          <w:p w14:paraId="66338B2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2338" w:type="dxa"/>
            <w:tcBorders>
              <w:top w:val="single" w:sz="6" w:space="0" w:color="auto"/>
            </w:tcBorders>
            <w:shd w:val="clear" w:color="auto" w:fill="auto"/>
            <w:noWrap/>
            <w:hideMark/>
          </w:tcPr>
          <w:p w14:paraId="626ED121" w14:textId="77777777" w:rsidR="00E73BC6" w:rsidRPr="00D342FD" w:rsidRDefault="00E73BC6" w:rsidP="00426AC8">
            <w:pPr>
              <w:rPr>
                <w:b/>
                <w:bCs/>
              </w:rPr>
            </w:pPr>
            <w:r w:rsidRPr="00D342FD">
              <w:rPr>
                <w:b/>
                <w:bCs/>
              </w:rPr>
              <w:t xml:space="preserve"> </w:t>
            </w:r>
          </w:p>
        </w:tc>
        <w:tc>
          <w:tcPr>
            <w:tcW w:w="2169" w:type="dxa"/>
            <w:tcBorders>
              <w:top w:val="single" w:sz="6" w:space="0" w:color="auto"/>
            </w:tcBorders>
            <w:shd w:val="clear" w:color="auto" w:fill="auto"/>
            <w:noWrap/>
            <w:hideMark/>
          </w:tcPr>
          <w:p w14:paraId="5059B70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944" w:type="dxa"/>
            <w:tcBorders>
              <w:top w:val="single" w:sz="6" w:space="0" w:color="auto"/>
            </w:tcBorders>
            <w:shd w:val="clear" w:color="auto" w:fill="auto"/>
            <w:noWrap/>
            <w:hideMark/>
          </w:tcPr>
          <w:p w14:paraId="1CCF71CB" w14:textId="77777777" w:rsidR="00E73BC6" w:rsidRPr="00D342FD" w:rsidRDefault="00E73BC6" w:rsidP="00426AC8">
            <w:pPr>
              <w:rPr>
                <w:b/>
                <w:bCs/>
              </w:rPr>
            </w:pPr>
            <w:r w:rsidRPr="00D342FD">
              <w:rPr>
                <w:b/>
                <w:bCs/>
              </w:rPr>
              <w:t xml:space="preserve"> </w:t>
            </w:r>
          </w:p>
        </w:tc>
        <w:tc>
          <w:tcPr>
            <w:tcW w:w="1086" w:type="dxa"/>
            <w:tcBorders>
              <w:top w:val="single" w:sz="6" w:space="0" w:color="auto"/>
            </w:tcBorders>
            <w:shd w:val="clear" w:color="auto" w:fill="auto"/>
            <w:noWrap/>
            <w:hideMark/>
          </w:tcPr>
          <w:p w14:paraId="5D4D41F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844" w:type="dxa"/>
            <w:tcBorders>
              <w:top w:val="single" w:sz="6" w:space="0" w:color="auto"/>
            </w:tcBorders>
            <w:shd w:val="clear" w:color="auto" w:fill="auto"/>
            <w:noWrap/>
            <w:hideMark/>
          </w:tcPr>
          <w:p w14:paraId="77E7F2DF" w14:textId="77777777" w:rsidR="00E73BC6" w:rsidRPr="00D342FD" w:rsidRDefault="00E73BC6" w:rsidP="00426AC8">
            <w:pPr>
              <w:rPr>
                <w:b/>
                <w:bCs/>
              </w:rPr>
            </w:pPr>
            <w:r w:rsidRPr="00D342FD">
              <w:rPr>
                <w:b/>
                <w:bCs/>
              </w:rPr>
              <w:t xml:space="preserve"> </w:t>
            </w:r>
          </w:p>
        </w:tc>
      </w:tr>
      <w:tr w:rsidR="00426AC8" w:rsidRPr="00D342FD" w14:paraId="24246666"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4EA97B97" w14:textId="77777777" w:rsidR="00E73BC6" w:rsidRPr="00D342FD" w:rsidRDefault="00E73BC6" w:rsidP="00426AC8">
            <w:pPr>
              <w:rPr>
                <w:b/>
                <w:bCs/>
              </w:rPr>
            </w:pPr>
            <w:r w:rsidRPr="00D342FD">
              <w:rPr>
                <w:b/>
                <w:bCs/>
              </w:rPr>
              <w:t>Payables</w:t>
            </w:r>
            <w:r w:rsidRPr="00C75189">
              <w:rPr>
                <w:b/>
                <w:bCs/>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hideMark/>
          </w:tcPr>
          <w:p w14:paraId="56F7311C" w14:textId="77777777" w:rsidR="00E73BC6" w:rsidRPr="00D342FD" w:rsidRDefault="00E73BC6" w:rsidP="00426AC8">
            <w:pPr>
              <w:rPr>
                <w:b/>
                <w:bCs/>
              </w:rPr>
            </w:pPr>
            <w:r w:rsidRPr="00D342FD">
              <w:rPr>
                <w:b/>
                <w:bCs/>
              </w:rPr>
              <w:t> </w:t>
            </w:r>
          </w:p>
        </w:tc>
        <w:tc>
          <w:tcPr>
            <w:tcW w:w="1805" w:type="dxa"/>
            <w:shd w:val="clear" w:color="auto" w:fill="auto"/>
            <w:noWrap/>
            <w:hideMark/>
          </w:tcPr>
          <w:p w14:paraId="6423F68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52B5A6CE" w14:textId="77777777" w:rsidR="00E73BC6" w:rsidRPr="00D342FD" w:rsidRDefault="00E73BC6" w:rsidP="00426AC8">
            <w:pPr>
              <w:rPr>
                <w:b/>
                <w:bCs/>
              </w:rPr>
            </w:pPr>
            <w:r w:rsidRPr="00D342FD">
              <w:rPr>
                <w:b/>
                <w:bCs/>
              </w:rPr>
              <w:t xml:space="preserve"> </w:t>
            </w:r>
          </w:p>
        </w:tc>
        <w:tc>
          <w:tcPr>
            <w:tcW w:w="2169" w:type="dxa"/>
            <w:shd w:val="clear" w:color="auto" w:fill="auto"/>
            <w:noWrap/>
            <w:hideMark/>
          </w:tcPr>
          <w:p w14:paraId="1DCD202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6157408C" w14:textId="77777777" w:rsidR="00E73BC6" w:rsidRPr="00D342FD" w:rsidRDefault="00E73BC6" w:rsidP="00426AC8">
            <w:pPr>
              <w:rPr>
                <w:b/>
                <w:bCs/>
              </w:rPr>
            </w:pPr>
            <w:r w:rsidRPr="00D342FD">
              <w:rPr>
                <w:b/>
                <w:bCs/>
              </w:rPr>
              <w:t xml:space="preserve"> </w:t>
            </w:r>
          </w:p>
        </w:tc>
        <w:tc>
          <w:tcPr>
            <w:tcW w:w="1086" w:type="dxa"/>
            <w:shd w:val="clear" w:color="auto" w:fill="auto"/>
            <w:noWrap/>
            <w:hideMark/>
          </w:tcPr>
          <w:p w14:paraId="6B54268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165709EC" w14:textId="77777777" w:rsidR="00E73BC6" w:rsidRPr="00D342FD" w:rsidRDefault="00E73BC6" w:rsidP="00426AC8">
            <w:pPr>
              <w:rPr>
                <w:b/>
                <w:bCs/>
              </w:rPr>
            </w:pPr>
            <w:r w:rsidRPr="00D342FD">
              <w:rPr>
                <w:b/>
                <w:bCs/>
              </w:rPr>
              <w:t xml:space="preserve"> </w:t>
            </w:r>
          </w:p>
        </w:tc>
      </w:tr>
      <w:tr w:rsidR="00426AC8" w:rsidRPr="00D342FD" w14:paraId="0B5303BC"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23790B5B" w14:textId="77777777" w:rsidR="00E73BC6" w:rsidRPr="00D342FD" w:rsidRDefault="00E73BC6" w:rsidP="00426AC8">
            <w:r w:rsidRPr="00D342FD">
              <w:t>Supplies and services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75B573A7" w14:textId="77777777" w:rsidR="00E73BC6" w:rsidRPr="00D342FD" w:rsidRDefault="00E73BC6" w:rsidP="00426AC8">
            <w:r w:rsidRPr="00D342FD">
              <w:t>..</w:t>
            </w:r>
          </w:p>
        </w:tc>
        <w:tc>
          <w:tcPr>
            <w:tcW w:w="1805" w:type="dxa"/>
            <w:shd w:val="clear" w:color="auto" w:fill="auto"/>
            <w:noWrap/>
            <w:hideMark/>
          </w:tcPr>
          <w:p w14:paraId="4D22C67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4A24227D" w14:textId="77777777" w:rsidR="00E73BC6" w:rsidRPr="00D342FD" w:rsidRDefault="00E73BC6" w:rsidP="00426AC8">
            <w:r w:rsidRPr="00D342FD">
              <w:t>..</w:t>
            </w:r>
          </w:p>
        </w:tc>
        <w:tc>
          <w:tcPr>
            <w:tcW w:w="2169" w:type="dxa"/>
            <w:shd w:val="clear" w:color="auto" w:fill="auto"/>
            <w:noWrap/>
            <w:hideMark/>
          </w:tcPr>
          <w:p w14:paraId="674BE0C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64FB74E1" w14:textId="77777777" w:rsidR="00E73BC6" w:rsidRPr="00D342FD" w:rsidRDefault="00E73BC6" w:rsidP="00426AC8">
            <w:r w:rsidRPr="00D342FD">
              <w:t>..</w:t>
            </w:r>
          </w:p>
        </w:tc>
        <w:tc>
          <w:tcPr>
            <w:tcW w:w="1086" w:type="dxa"/>
            <w:shd w:val="clear" w:color="auto" w:fill="auto"/>
            <w:noWrap/>
            <w:hideMark/>
          </w:tcPr>
          <w:p w14:paraId="1DBFD13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4 466</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62CA70B7" w14:textId="77777777" w:rsidR="00E73BC6" w:rsidRPr="00D342FD" w:rsidRDefault="00E73BC6" w:rsidP="00426AC8">
            <w:r w:rsidRPr="00D342FD">
              <w:t>4 466</w:t>
            </w:r>
          </w:p>
        </w:tc>
      </w:tr>
      <w:tr w:rsidR="00426AC8" w:rsidRPr="00D342FD" w14:paraId="67FD86B8"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0AC30251" w14:textId="77777777" w:rsidR="00E73BC6" w:rsidRPr="00D342FD" w:rsidRDefault="00E73BC6" w:rsidP="00426AC8">
            <w:r w:rsidRPr="00D342FD">
              <w:t>Amounts payable to government and agencies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763C87AF" w14:textId="77777777" w:rsidR="00E73BC6" w:rsidRPr="00D342FD" w:rsidRDefault="00E73BC6" w:rsidP="00426AC8">
            <w:r w:rsidRPr="00D342FD">
              <w:t>..</w:t>
            </w:r>
          </w:p>
        </w:tc>
        <w:tc>
          <w:tcPr>
            <w:tcW w:w="1805" w:type="dxa"/>
            <w:shd w:val="clear" w:color="auto" w:fill="auto"/>
            <w:noWrap/>
            <w:hideMark/>
          </w:tcPr>
          <w:p w14:paraId="0B2E2F8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05E0FCC6" w14:textId="77777777" w:rsidR="00E73BC6" w:rsidRPr="00D342FD" w:rsidRDefault="00E73BC6" w:rsidP="00426AC8">
            <w:r w:rsidRPr="00D342FD">
              <w:t>..</w:t>
            </w:r>
          </w:p>
        </w:tc>
        <w:tc>
          <w:tcPr>
            <w:tcW w:w="2169" w:type="dxa"/>
            <w:shd w:val="clear" w:color="auto" w:fill="auto"/>
            <w:noWrap/>
            <w:hideMark/>
          </w:tcPr>
          <w:p w14:paraId="234DDF0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7D727BCA" w14:textId="77777777" w:rsidR="00E73BC6" w:rsidRPr="00D342FD" w:rsidRDefault="00E73BC6" w:rsidP="00426AC8">
            <w:r w:rsidRPr="00D342FD">
              <w:t>..</w:t>
            </w:r>
          </w:p>
        </w:tc>
        <w:tc>
          <w:tcPr>
            <w:tcW w:w="1086" w:type="dxa"/>
            <w:shd w:val="clear" w:color="auto" w:fill="auto"/>
            <w:noWrap/>
            <w:hideMark/>
          </w:tcPr>
          <w:p w14:paraId="2C03E99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10 891</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2D24632D" w14:textId="77777777" w:rsidR="00E73BC6" w:rsidRPr="00D342FD" w:rsidRDefault="00E73BC6" w:rsidP="00426AC8">
            <w:r w:rsidRPr="00D342FD">
              <w:t>10 891</w:t>
            </w:r>
          </w:p>
        </w:tc>
      </w:tr>
      <w:tr w:rsidR="00426AC8" w:rsidRPr="00D342FD" w14:paraId="68FC7D64"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042624BA" w14:textId="77777777" w:rsidR="00E73BC6" w:rsidRPr="00D342FD" w:rsidRDefault="00E73BC6" w:rsidP="00426AC8">
            <w:r w:rsidRPr="00D342FD">
              <w:t>Other payables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465BABEB" w14:textId="77777777" w:rsidR="00E73BC6" w:rsidRPr="00D342FD" w:rsidRDefault="00E73BC6" w:rsidP="00426AC8">
            <w:r w:rsidRPr="00D342FD">
              <w:t>..</w:t>
            </w:r>
          </w:p>
        </w:tc>
        <w:tc>
          <w:tcPr>
            <w:tcW w:w="1805" w:type="dxa"/>
            <w:shd w:val="clear" w:color="auto" w:fill="auto"/>
            <w:noWrap/>
            <w:hideMark/>
          </w:tcPr>
          <w:p w14:paraId="45DF20A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1BF37431" w14:textId="77777777" w:rsidR="00E73BC6" w:rsidRPr="00D342FD" w:rsidRDefault="00E73BC6" w:rsidP="00426AC8">
            <w:r w:rsidRPr="00D342FD">
              <w:t>..</w:t>
            </w:r>
          </w:p>
        </w:tc>
        <w:tc>
          <w:tcPr>
            <w:tcW w:w="2169" w:type="dxa"/>
            <w:shd w:val="clear" w:color="auto" w:fill="auto"/>
            <w:noWrap/>
            <w:hideMark/>
          </w:tcPr>
          <w:p w14:paraId="65BD3C0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27B4327B" w14:textId="77777777" w:rsidR="00E73BC6" w:rsidRPr="00D342FD" w:rsidRDefault="00E73BC6" w:rsidP="00426AC8">
            <w:r w:rsidRPr="00D342FD">
              <w:t> </w:t>
            </w:r>
          </w:p>
        </w:tc>
        <w:tc>
          <w:tcPr>
            <w:tcW w:w="1086" w:type="dxa"/>
            <w:shd w:val="clear" w:color="auto" w:fill="auto"/>
            <w:noWrap/>
            <w:hideMark/>
          </w:tcPr>
          <w:p w14:paraId="4701680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817</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1C00E276" w14:textId="77777777" w:rsidR="00E73BC6" w:rsidRPr="00D342FD" w:rsidRDefault="00E73BC6" w:rsidP="00426AC8">
            <w:r w:rsidRPr="00D342FD">
              <w:t xml:space="preserve"> 817</w:t>
            </w:r>
          </w:p>
        </w:tc>
      </w:tr>
      <w:tr w:rsidR="00426AC8" w:rsidRPr="00D342FD" w14:paraId="09A951AC"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39634BD5" w14:textId="77777777" w:rsidR="00E73BC6" w:rsidRPr="00D342FD" w:rsidRDefault="00E73BC6" w:rsidP="00426AC8">
            <w:pPr>
              <w:rPr>
                <w:b/>
                <w:bCs/>
              </w:rPr>
            </w:pPr>
            <w:r w:rsidRPr="00D342FD">
              <w:rPr>
                <w:b/>
                <w:bCs/>
              </w:rPr>
              <w:t>Borrowings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3160F070" w14:textId="77777777" w:rsidR="00E73BC6" w:rsidRPr="00D342FD" w:rsidRDefault="00E73BC6" w:rsidP="00426AC8">
            <w:pPr>
              <w:rPr>
                <w:b/>
                <w:bCs/>
              </w:rPr>
            </w:pPr>
            <w:r w:rsidRPr="00D342FD">
              <w:rPr>
                <w:b/>
                <w:bCs/>
              </w:rPr>
              <w:t> </w:t>
            </w:r>
          </w:p>
        </w:tc>
        <w:tc>
          <w:tcPr>
            <w:tcW w:w="1805" w:type="dxa"/>
            <w:shd w:val="clear" w:color="auto" w:fill="auto"/>
            <w:noWrap/>
            <w:hideMark/>
          </w:tcPr>
          <w:p w14:paraId="6EF4CC2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404901B5" w14:textId="77777777" w:rsidR="00E73BC6" w:rsidRPr="00D342FD" w:rsidRDefault="00E73BC6" w:rsidP="00426AC8">
            <w:r w:rsidRPr="00D342FD">
              <w:t> </w:t>
            </w:r>
          </w:p>
        </w:tc>
        <w:tc>
          <w:tcPr>
            <w:tcW w:w="2169" w:type="dxa"/>
            <w:shd w:val="clear" w:color="auto" w:fill="auto"/>
            <w:noWrap/>
            <w:hideMark/>
          </w:tcPr>
          <w:p w14:paraId="4BD35B3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06600EE0" w14:textId="77777777" w:rsidR="00E73BC6" w:rsidRPr="00D342FD" w:rsidRDefault="00E73BC6" w:rsidP="00426AC8">
            <w:r w:rsidRPr="00D342FD">
              <w:t> </w:t>
            </w:r>
          </w:p>
        </w:tc>
        <w:tc>
          <w:tcPr>
            <w:tcW w:w="1086" w:type="dxa"/>
            <w:shd w:val="clear" w:color="auto" w:fill="auto"/>
            <w:noWrap/>
            <w:hideMark/>
          </w:tcPr>
          <w:p w14:paraId="2E27677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38B81924" w14:textId="77777777" w:rsidR="00E73BC6" w:rsidRPr="00D342FD" w:rsidRDefault="00E73BC6" w:rsidP="00426AC8">
            <w:r w:rsidRPr="00D342FD">
              <w:t>..</w:t>
            </w:r>
          </w:p>
        </w:tc>
      </w:tr>
      <w:tr w:rsidR="00426AC8" w:rsidRPr="00D342FD" w14:paraId="1A36E02A"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3FAEF3EC" w14:textId="77777777" w:rsidR="00E73BC6" w:rsidRPr="00D342FD" w:rsidRDefault="00E73BC6" w:rsidP="00426AC8">
            <w:r w:rsidRPr="00D342FD">
              <w:t>Bank overdrafts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35D086AB" w14:textId="77777777" w:rsidR="00E73BC6" w:rsidRPr="00D342FD" w:rsidRDefault="00E73BC6" w:rsidP="00426AC8">
            <w:r w:rsidRPr="00D342FD">
              <w:t>..</w:t>
            </w:r>
          </w:p>
        </w:tc>
        <w:tc>
          <w:tcPr>
            <w:tcW w:w="1805" w:type="dxa"/>
            <w:shd w:val="clear" w:color="auto" w:fill="auto"/>
            <w:noWrap/>
            <w:hideMark/>
          </w:tcPr>
          <w:p w14:paraId="1BCB111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585C217B" w14:textId="77777777" w:rsidR="00E73BC6" w:rsidRPr="00D342FD" w:rsidRDefault="00E73BC6" w:rsidP="00426AC8">
            <w:r w:rsidRPr="00D342FD">
              <w:t>..</w:t>
            </w:r>
          </w:p>
        </w:tc>
        <w:tc>
          <w:tcPr>
            <w:tcW w:w="2169" w:type="dxa"/>
            <w:shd w:val="clear" w:color="auto" w:fill="auto"/>
            <w:noWrap/>
            <w:hideMark/>
          </w:tcPr>
          <w:p w14:paraId="617D625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2233A590" w14:textId="77777777" w:rsidR="00E73BC6" w:rsidRPr="00D342FD" w:rsidRDefault="00E73BC6" w:rsidP="00426AC8">
            <w:r w:rsidRPr="00D342FD">
              <w:t>..</w:t>
            </w:r>
          </w:p>
        </w:tc>
        <w:tc>
          <w:tcPr>
            <w:tcW w:w="1086" w:type="dxa"/>
            <w:shd w:val="clear" w:color="auto" w:fill="auto"/>
            <w:noWrap/>
            <w:hideMark/>
          </w:tcPr>
          <w:p w14:paraId="326350F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2726E549" w14:textId="77777777" w:rsidR="00E73BC6" w:rsidRPr="00D342FD" w:rsidRDefault="00E73BC6" w:rsidP="00426AC8">
            <w:r w:rsidRPr="00D342FD">
              <w:t>..</w:t>
            </w:r>
          </w:p>
        </w:tc>
      </w:tr>
      <w:tr w:rsidR="00426AC8" w:rsidRPr="00D342FD" w14:paraId="5DE50301"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4642590A" w14:textId="77777777" w:rsidR="00E73BC6" w:rsidRPr="00D342FD" w:rsidRDefault="00E73BC6" w:rsidP="00426AC8">
            <w:r>
              <w:t>L</w:t>
            </w:r>
            <w:r w:rsidRPr="00D342FD">
              <w:t>ease liabilities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7A5EADCB" w14:textId="77777777" w:rsidR="00E73BC6" w:rsidRPr="00D342FD" w:rsidRDefault="00E73BC6" w:rsidP="00426AC8">
            <w:r w:rsidRPr="00D342FD">
              <w:t>..</w:t>
            </w:r>
          </w:p>
        </w:tc>
        <w:tc>
          <w:tcPr>
            <w:tcW w:w="1805" w:type="dxa"/>
            <w:shd w:val="clear" w:color="auto" w:fill="auto"/>
            <w:noWrap/>
            <w:hideMark/>
          </w:tcPr>
          <w:p w14:paraId="1D3E4AC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79C825EF" w14:textId="77777777" w:rsidR="00E73BC6" w:rsidRPr="00D342FD" w:rsidRDefault="00E73BC6" w:rsidP="00426AC8">
            <w:r w:rsidRPr="00D342FD">
              <w:t>..</w:t>
            </w:r>
          </w:p>
        </w:tc>
        <w:tc>
          <w:tcPr>
            <w:tcW w:w="2169" w:type="dxa"/>
            <w:shd w:val="clear" w:color="auto" w:fill="auto"/>
            <w:noWrap/>
            <w:hideMark/>
          </w:tcPr>
          <w:p w14:paraId="0E643A0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3612460E" w14:textId="77777777" w:rsidR="00E73BC6" w:rsidRPr="00D342FD" w:rsidRDefault="00E73BC6" w:rsidP="00426AC8">
            <w:r w:rsidRPr="00D342FD">
              <w:t>..</w:t>
            </w:r>
          </w:p>
        </w:tc>
        <w:tc>
          <w:tcPr>
            <w:tcW w:w="1086" w:type="dxa"/>
            <w:shd w:val="clear" w:color="auto" w:fill="auto"/>
            <w:noWrap/>
            <w:hideMark/>
          </w:tcPr>
          <w:p w14:paraId="76164D1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8 064</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5097780A" w14:textId="77777777" w:rsidR="00E73BC6" w:rsidRPr="00D342FD" w:rsidRDefault="00E73BC6" w:rsidP="00426AC8">
            <w:r w:rsidRPr="00D342FD">
              <w:t>8 064</w:t>
            </w:r>
          </w:p>
        </w:tc>
      </w:tr>
      <w:tr w:rsidR="00426AC8" w:rsidRPr="00D342FD" w14:paraId="176A660C"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vAlign w:val="center"/>
          </w:tcPr>
          <w:p w14:paraId="35B1225E" w14:textId="77777777" w:rsidR="00E73BC6" w:rsidRPr="00D342FD" w:rsidDel="00C75189" w:rsidRDefault="00E73BC6" w:rsidP="00426AC8">
            <w:r>
              <w:rPr>
                <w:rFonts w:ascii="Arial" w:hAnsi="Arial" w:cs="Arial"/>
                <w:color w:val="000000"/>
                <w:szCs w:val="17"/>
              </w:rPr>
              <w:t xml:space="preserve">Service </w:t>
            </w:r>
            <w:r>
              <w:rPr>
                <w:rFonts w:cs="Arial"/>
                <w:color w:val="000000"/>
                <w:szCs w:val="17"/>
              </w:rPr>
              <w:t>concession</w:t>
            </w:r>
            <w:r>
              <w:rPr>
                <w:rFonts w:ascii="Arial" w:hAnsi="Arial" w:cs="Arial"/>
                <w:color w:val="000000"/>
                <w:szCs w:val="17"/>
              </w:rPr>
              <w:t xml:space="preserve"> financial liability</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vAlign w:val="center"/>
          </w:tcPr>
          <w:p w14:paraId="6780444A" w14:textId="77777777" w:rsidR="00E73BC6" w:rsidRPr="00D342FD" w:rsidRDefault="00E73BC6" w:rsidP="00426AC8">
            <w:r>
              <w:rPr>
                <w:rFonts w:ascii="Arial" w:hAnsi="Arial" w:cs="Arial"/>
                <w:szCs w:val="17"/>
              </w:rPr>
              <w:t>..</w:t>
            </w:r>
          </w:p>
        </w:tc>
        <w:tc>
          <w:tcPr>
            <w:tcW w:w="1805" w:type="dxa"/>
            <w:shd w:val="clear" w:color="auto" w:fill="auto"/>
            <w:noWrap/>
            <w:vAlign w:val="center"/>
          </w:tcPr>
          <w:p w14:paraId="3EC8CA6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szCs w:val="17"/>
              </w:rPr>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vAlign w:val="center"/>
          </w:tcPr>
          <w:p w14:paraId="3809FDD4" w14:textId="77777777" w:rsidR="00E73BC6" w:rsidRPr="00D342FD" w:rsidRDefault="00E73BC6" w:rsidP="00426AC8">
            <w:r>
              <w:rPr>
                <w:rFonts w:ascii="Arial" w:hAnsi="Arial" w:cs="Arial"/>
                <w:szCs w:val="17"/>
              </w:rPr>
              <w:t>..</w:t>
            </w:r>
          </w:p>
        </w:tc>
        <w:tc>
          <w:tcPr>
            <w:tcW w:w="2169" w:type="dxa"/>
            <w:shd w:val="clear" w:color="auto" w:fill="auto"/>
            <w:noWrap/>
            <w:vAlign w:val="center"/>
          </w:tcPr>
          <w:p w14:paraId="725B862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szCs w:val="17"/>
              </w:rPr>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vAlign w:val="center"/>
          </w:tcPr>
          <w:p w14:paraId="3C359135" w14:textId="77777777" w:rsidR="00E73BC6" w:rsidRPr="00D342FD" w:rsidRDefault="00E73BC6" w:rsidP="00426AC8">
            <w:r>
              <w:rPr>
                <w:rFonts w:ascii="Arial" w:hAnsi="Arial" w:cs="Arial"/>
                <w:szCs w:val="17"/>
              </w:rPr>
              <w:t>..</w:t>
            </w:r>
          </w:p>
        </w:tc>
        <w:tc>
          <w:tcPr>
            <w:tcW w:w="1086" w:type="dxa"/>
            <w:shd w:val="clear" w:color="auto" w:fill="auto"/>
            <w:noWrap/>
            <w:vAlign w:val="center"/>
          </w:tcPr>
          <w:p w14:paraId="6E10636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szCs w:val="17"/>
              </w:rPr>
              <w:t>58 500</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vAlign w:val="center"/>
          </w:tcPr>
          <w:p w14:paraId="05C2A617" w14:textId="77777777" w:rsidR="00E73BC6" w:rsidRPr="00D342FD" w:rsidRDefault="00E73BC6" w:rsidP="00426AC8">
            <w:r>
              <w:rPr>
                <w:rFonts w:ascii="Arial" w:hAnsi="Arial" w:cs="Arial"/>
                <w:szCs w:val="17"/>
              </w:rPr>
              <w:t>58 500</w:t>
            </w:r>
          </w:p>
        </w:tc>
      </w:tr>
      <w:tr w:rsidR="00426AC8" w:rsidRPr="00D342FD" w14:paraId="4111CE18"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67D99BD8" w14:textId="77777777" w:rsidR="00E73BC6" w:rsidRPr="00D342FD" w:rsidRDefault="00E73BC6" w:rsidP="00426AC8">
            <w:r w:rsidRPr="00D342FD">
              <w:t>Advances from government</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223CA43B" w14:textId="77777777" w:rsidR="00E73BC6" w:rsidRPr="00D342FD" w:rsidRDefault="00E73BC6" w:rsidP="00426AC8">
            <w:r w:rsidRPr="00D342FD">
              <w:t>..</w:t>
            </w:r>
          </w:p>
        </w:tc>
        <w:tc>
          <w:tcPr>
            <w:tcW w:w="1805" w:type="dxa"/>
            <w:shd w:val="clear" w:color="auto" w:fill="auto"/>
            <w:noWrap/>
            <w:hideMark/>
          </w:tcPr>
          <w:p w14:paraId="0B75417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2C5CC6B3" w14:textId="77777777" w:rsidR="00E73BC6" w:rsidRPr="00D342FD" w:rsidRDefault="00E73BC6" w:rsidP="00426AC8">
            <w:r w:rsidRPr="00D342FD">
              <w:t>..</w:t>
            </w:r>
          </w:p>
        </w:tc>
        <w:tc>
          <w:tcPr>
            <w:tcW w:w="2169" w:type="dxa"/>
            <w:shd w:val="clear" w:color="auto" w:fill="auto"/>
            <w:noWrap/>
            <w:hideMark/>
          </w:tcPr>
          <w:p w14:paraId="7E3F866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66144BA0" w14:textId="77777777" w:rsidR="00E73BC6" w:rsidRPr="00D342FD" w:rsidRDefault="00E73BC6" w:rsidP="00426AC8">
            <w:r w:rsidRPr="00D342FD">
              <w:t>..</w:t>
            </w:r>
          </w:p>
        </w:tc>
        <w:tc>
          <w:tcPr>
            <w:tcW w:w="1086" w:type="dxa"/>
            <w:shd w:val="clear" w:color="auto" w:fill="auto"/>
            <w:noWrap/>
            <w:hideMark/>
          </w:tcPr>
          <w:p w14:paraId="33A61F1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5 313</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07040A75" w14:textId="77777777" w:rsidR="00E73BC6" w:rsidRPr="00D342FD" w:rsidRDefault="00E73BC6" w:rsidP="00426AC8">
            <w:r w:rsidRPr="00D342FD">
              <w:t>5 313</w:t>
            </w:r>
          </w:p>
        </w:tc>
      </w:tr>
      <w:tr w:rsidR="00426AC8" w:rsidRPr="00D342FD" w14:paraId="46A86B73"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631C5345" w14:textId="77777777" w:rsidR="00E73BC6" w:rsidRPr="00D342FD" w:rsidRDefault="00E73BC6" w:rsidP="00426AC8">
            <w:r w:rsidRPr="00D342FD">
              <w:t>Loans from TCV</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50B37520" w14:textId="77777777" w:rsidR="00E73BC6" w:rsidRPr="00D342FD" w:rsidRDefault="00E73BC6" w:rsidP="00426AC8">
            <w:r w:rsidRPr="00D342FD">
              <w:t>..</w:t>
            </w:r>
          </w:p>
        </w:tc>
        <w:tc>
          <w:tcPr>
            <w:tcW w:w="1805" w:type="dxa"/>
            <w:shd w:val="clear" w:color="auto" w:fill="auto"/>
            <w:noWrap/>
            <w:hideMark/>
          </w:tcPr>
          <w:p w14:paraId="0FA13E8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37E82B64" w14:textId="77777777" w:rsidR="00E73BC6" w:rsidRPr="00D342FD" w:rsidRDefault="00E73BC6" w:rsidP="00426AC8">
            <w:r w:rsidRPr="00D342FD">
              <w:t>..</w:t>
            </w:r>
          </w:p>
        </w:tc>
        <w:tc>
          <w:tcPr>
            <w:tcW w:w="2169" w:type="dxa"/>
            <w:shd w:val="clear" w:color="auto" w:fill="auto"/>
            <w:noWrap/>
            <w:hideMark/>
          </w:tcPr>
          <w:p w14:paraId="60D5623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75258502" w14:textId="77777777" w:rsidR="00E73BC6" w:rsidRPr="00D342FD" w:rsidRDefault="00E73BC6" w:rsidP="00426AC8">
            <w:r w:rsidRPr="00D342FD">
              <w:t>..</w:t>
            </w:r>
          </w:p>
        </w:tc>
        <w:tc>
          <w:tcPr>
            <w:tcW w:w="1086" w:type="dxa"/>
            <w:shd w:val="clear" w:color="auto" w:fill="auto"/>
            <w:noWrap/>
            <w:hideMark/>
          </w:tcPr>
          <w:p w14:paraId="3B6CA44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48 696</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51E7DA24" w14:textId="77777777" w:rsidR="00E73BC6" w:rsidRPr="00D342FD" w:rsidRDefault="00E73BC6" w:rsidP="00426AC8">
            <w:r w:rsidRPr="00D342FD">
              <w:t>48 696</w:t>
            </w:r>
          </w:p>
        </w:tc>
      </w:tr>
      <w:tr w:rsidR="00426AC8" w:rsidRPr="00D342FD" w14:paraId="62565F74" w14:textId="77777777" w:rsidTr="00426AC8">
        <w:trPr>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462EE27C" w14:textId="77777777" w:rsidR="00E73BC6" w:rsidRPr="00D342FD" w:rsidRDefault="00E73BC6" w:rsidP="00426AC8">
            <w:r w:rsidRPr="00D342FD">
              <w:t>Financial liabilities designated at fair value through profit or loss</w:t>
            </w:r>
            <w:r>
              <w:t xml:space="preserve"> </w:t>
            </w:r>
            <w:r w:rsidRPr="00C75189">
              <w:rPr>
                <w:vertAlign w:val="superscript"/>
              </w:rPr>
              <w:t>(a)</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0FB3825F" w14:textId="77777777" w:rsidR="00E73BC6" w:rsidRPr="00D342FD" w:rsidRDefault="00E73BC6" w:rsidP="00426AC8">
            <w:r w:rsidRPr="00D342FD">
              <w:t>..</w:t>
            </w:r>
          </w:p>
        </w:tc>
        <w:tc>
          <w:tcPr>
            <w:tcW w:w="1805" w:type="dxa"/>
            <w:shd w:val="clear" w:color="auto" w:fill="auto"/>
            <w:noWrap/>
            <w:hideMark/>
          </w:tcPr>
          <w:p w14:paraId="749D296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4C49A19E" w14:textId="77777777" w:rsidR="00E73BC6" w:rsidRPr="00D342FD" w:rsidRDefault="00E73BC6" w:rsidP="00426AC8">
            <w:r w:rsidRPr="00D342FD">
              <w:t xml:space="preserve"> 150</w:t>
            </w:r>
          </w:p>
        </w:tc>
        <w:tc>
          <w:tcPr>
            <w:tcW w:w="2169" w:type="dxa"/>
            <w:shd w:val="clear" w:color="auto" w:fill="auto"/>
            <w:noWrap/>
            <w:hideMark/>
          </w:tcPr>
          <w:p w14:paraId="3FC9FE8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4336F3A9" w14:textId="77777777" w:rsidR="00E73BC6" w:rsidRPr="00D342FD" w:rsidRDefault="00E73BC6" w:rsidP="00426AC8">
            <w:r w:rsidRPr="00D342FD">
              <w:t>..</w:t>
            </w:r>
          </w:p>
        </w:tc>
        <w:tc>
          <w:tcPr>
            <w:tcW w:w="1086" w:type="dxa"/>
            <w:shd w:val="clear" w:color="auto" w:fill="auto"/>
            <w:noWrap/>
            <w:hideMark/>
          </w:tcPr>
          <w:p w14:paraId="2E2E7A1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480E2962" w14:textId="77777777" w:rsidR="00E73BC6" w:rsidRPr="00D342FD" w:rsidRDefault="00E73BC6" w:rsidP="00426AC8">
            <w:r w:rsidRPr="00D342FD">
              <w:t xml:space="preserve"> 150</w:t>
            </w:r>
          </w:p>
        </w:tc>
      </w:tr>
      <w:tr w:rsidR="00426AC8" w:rsidRPr="00D342FD" w14:paraId="3CC89AC5" w14:textId="77777777" w:rsidTr="00426AC8">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410" w:type="dxa"/>
            <w:noWrap/>
            <w:hideMark/>
          </w:tcPr>
          <w:p w14:paraId="2698D097" w14:textId="77777777" w:rsidR="00E73BC6" w:rsidRPr="00D342FD" w:rsidRDefault="00E73BC6" w:rsidP="00426AC8">
            <w:r w:rsidRPr="00D342FD">
              <w:t>Total contractual financial liabilities</w:t>
            </w:r>
          </w:p>
        </w:tc>
        <w:tc>
          <w:tcPr>
            <w:cnfStyle w:val="000010000000" w:firstRow="0" w:lastRow="0" w:firstColumn="0" w:lastColumn="0" w:oddVBand="1" w:evenVBand="0" w:oddHBand="0" w:evenHBand="0" w:firstRowFirstColumn="0" w:firstRowLastColumn="0" w:lastRowFirstColumn="0" w:lastRowLastColumn="0"/>
            <w:tcW w:w="938" w:type="dxa"/>
            <w:shd w:val="clear" w:color="auto" w:fill="auto"/>
            <w:noWrap/>
            <w:hideMark/>
          </w:tcPr>
          <w:p w14:paraId="4F86F677" w14:textId="77777777" w:rsidR="00E73BC6" w:rsidRPr="00D342FD" w:rsidRDefault="00E73BC6" w:rsidP="00426AC8">
            <w:r w:rsidRPr="00D342FD">
              <w:t>..</w:t>
            </w:r>
          </w:p>
        </w:tc>
        <w:tc>
          <w:tcPr>
            <w:tcW w:w="1805" w:type="dxa"/>
            <w:shd w:val="clear" w:color="auto" w:fill="auto"/>
            <w:noWrap/>
            <w:hideMark/>
          </w:tcPr>
          <w:p w14:paraId="07AA0342"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auto"/>
            <w:noWrap/>
            <w:hideMark/>
          </w:tcPr>
          <w:p w14:paraId="204BAE28" w14:textId="77777777" w:rsidR="00E73BC6" w:rsidRPr="00D342FD" w:rsidRDefault="00E73BC6" w:rsidP="00426AC8">
            <w:r w:rsidRPr="00D342FD">
              <w:t xml:space="preserve"> 150</w:t>
            </w:r>
          </w:p>
        </w:tc>
        <w:tc>
          <w:tcPr>
            <w:tcW w:w="2169" w:type="dxa"/>
            <w:shd w:val="clear" w:color="auto" w:fill="auto"/>
            <w:noWrap/>
            <w:hideMark/>
          </w:tcPr>
          <w:p w14:paraId="1264EA55"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944" w:type="dxa"/>
            <w:shd w:val="clear" w:color="auto" w:fill="auto"/>
            <w:noWrap/>
            <w:hideMark/>
          </w:tcPr>
          <w:p w14:paraId="447E8264" w14:textId="77777777" w:rsidR="00E73BC6" w:rsidRPr="00D342FD" w:rsidRDefault="00E73BC6" w:rsidP="00426AC8">
            <w:r w:rsidRPr="00D342FD">
              <w:t>..</w:t>
            </w:r>
          </w:p>
        </w:tc>
        <w:tc>
          <w:tcPr>
            <w:tcW w:w="1086" w:type="dxa"/>
            <w:shd w:val="clear" w:color="auto" w:fill="auto"/>
            <w:noWrap/>
            <w:hideMark/>
          </w:tcPr>
          <w:p w14:paraId="445D030E"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78 247</w:t>
            </w:r>
          </w:p>
        </w:tc>
        <w:tc>
          <w:tcPr>
            <w:cnfStyle w:val="000010000000" w:firstRow="0" w:lastRow="0" w:firstColumn="0" w:lastColumn="0" w:oddVBand="1" w:evenVBand="0" w:oddHBand="0" w:evenHBand="0" w:firstRowFirstColumn="0" w:firstRowLastColumn="0" w:lastRowFirstColumn="0" w:lastRowLastColumn="0"/>
            <w:tcW w:w="844" w:type="dxa"/>
            <w:shd w:val="clear" w:color="auto" w:fill="auto"/>
            <w:noWrap/>
            <w:hideMark/>
          </w:tcPr>
          <w:p w14:paraId="3F4B09ED" w14:textId="77777777" w:rsidR="00E73BC6" w:rsidRPr="00D342FD" w:rsidRDefault="00E73BC6" w:rsidP="00426AC8">
            <w:r w:rsidRPr="00D342FD">
              <w:t>78 397</w:t>
            </w:r>
          </w:p>
        </w:tc>
      </w:tr>
    </w:tbl>
    <w:p w14:paraId="7CBC953A" w14:textId="6F722203" w:rsidR="00E73BC6" w:rsidRPr="00940E38" w:rsidRDefault="00E73BC6" w:rsidP="00E73BC6">
      <w:pPr>
        <w:pStyle w:val="Note"/>
      </w:pPr>
      <w:r w:rsidRPr="00940E38">
        <w:t>Note:</w:t>
      </w:r>
    </w:p>
    <w:p w14:paraId="69B5C42F" w14:textId="77777777" w:rsidR="00E73BC6" w:rsidRPr="00940E38" w:rsidRDefault="00E73BC6" w:rsidP="00E73BC6">
      <w:pPr>
        <w:pStyle w:val="Note"/>
        <w:rPr>
          <w:rFonts w:eastAsiaTheme="majorEastAsia" w:cstheme="majorBidi"/>
          <w:b/>
          <w:bCs/>
          <w:sz w:val="20"/>
          <w:szCs w:val="26"/>
        </w:rPr>
      </w:pPr>
      <w:r w:rsidRPr="00940E38">
        <w:t>(a)</w:t>
      </w:r>
      <w:r w:rsidRPr="00940E38">
        <w:tab/>
        <w:t xml:space="preserve">The total amounts disclosed here exclude statutory amounts (e.g. amounts owing from Victorian Government and GST input tax credit recoverable and taxes payable). </w:t>
      </w:r>
      <w:r w:rsidRPr="00940E38">
        <w:rPr>
          <w:rStyle w:val="SourceReference"/>
          <w:i w:val="0"/>
        </w:rPr>
        <w:t>[AASB 132.AG12]</w:t>
      </w:r>
    </w:p>
    <w:p w14:paraId="7D34317C" w14:textId="77777777" w:rsidR="00E73BC6" w:rsidRPr="00940E38" w:rsidRDefault="00E73BC6" w:rsidP="00E73BC6">
      <w:pPr>
        <w:keepLines w:val="0"/>
      </w:pPr>
      <w:r w:rsidRPr="00940E38">
        <w:br w:type="page"/>
      </w:r>
    </w:p>
    <w:p w14:paraId="565B7042" w14:textId="77777777" w:rsidR="00E73BC6" w:rsidRDefault="00E73BC6" w:rsidP="00E73BC6">
      <w:pPr>
        <w:keepLines w:val="0"/>
      </w:pPr>
    </w:p>
    <w:tbl>
      <w:tblPr>
        <w:tblStyle w:val="DTFTable"/>
        <w:tblW w:w="14534" w:type="dxa"/>
        <w:tblLook w:val="06E0" w:firstRow="1" w:lastRow="1" w:firstColumn="1" w:lastColumn="0" w:noHBand="1" w:noVBand="1"/>
      </w:tblPr>
      <w:tblGrid>
        <w:gridCol w:w="4337"/>
        <w:gridCol w:w="749"/>
        <w:gridCol w:w="1549"/>
        <w:gridCol w:w="1842"/>
        <w:gridCol w:w="1701"/>
        <w:gridCol w:w="1734"/>
        <w:gridCol w:w="1798"/>
        <w:gridCol w:w="824"/>
      </w:tblGrid>
      <w:tr w:rsidR="00DF16FF" w:rsidRPr="00D342FD" w14:paraId="261B766D" w14:textId="77777777" w:rsidTr="002F1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0CEE8AE4" w14:textId="77777777" w:rsidR="00DF16FF" w:rsidRPr="00D342FD" w:rsidRDefault="00DF16FF" w:rsidP="00DF16FF">
            <w:pPr>
              <w:ind w:hanging="170"/>
            </w:pPr>
            <w:r w:rsidRPr="00D342FD">
              <w:t>2019</w:t>
            </w:r>
          </w:p>
        </w:tc>
        <w:tc>
          <w:tcPr>
            <w:tcW w:w="749" w:type="dxa"/>
            <w:hideMark/>
          </w:tcPr>
          <w:p w14:paraId="36530A6C" w14:textId="40180A7E" w:rsidR="00DF16FF" w:rsidRPr="00DF16FF" w:rsidRDefault="00DF16FF" w:rsidP="00DF16FF">
            <w:pPr>
              <w:cnfStyle w:val="100000000000" w:firstRow="1" w:lastRow="0" w:firstColumn="0" w:lastColumn="0" w:oddVBand="0" w:evenVBand="0" w:oddHBand="0" w:evenHBand="0" w:firstRowFirstColumn="0" w:firstRowLastColumn="0" w:lastRowFirstColumn="0" w:lastRowLastColumn="0"/>
            </w:pPr>
            <w:r w:rsidRPr="00DF16FF">
              <w:rPr>
                <w:rFonts w:ascii="Arial" w:hAnsi="Arial" w:cs="Arial"/>
                <w:color w:val="FFFFFF"/>
                <w:szCs w:val="17"/>
              </w:rPr>
              <w:t>Cash and deposits</w:t>
            </w:r>
          </w:p>
        </w:tc>
        <w:tc>
          <w:tcPr>
            <w:tcW w:w="1549" w:type="dxa"/>
            <w:hideMark/>
          </w:tcPr>
          <w:p w14:paraId="2AC3908D" w14:textId="328FAEA4" w:rsidR="00DF16FF" w:rsidRPr="00DF16FF" w:rsidRDefault="00DF16FF" w:rsidP="00DF16FF">
            <w:pPr>
              <w:cnfStyle w:val="100000000000" w:firstRow="1" w:lastRow="0" w:firstColumn="0" w:lastColumn="0" w:oddVBand="0" w:evenVBand="0" w:oddHBand="0" w:evenHBand="0" w:firstRowFirstColumn="0" w:firstRowLastColumn="0" w:lastRowFirstColumn="0" w:lastRowLastColumn="0"/>
            </w:pPr>
            <w:r w:rsidRPr="00DF16FF">
              <w:rPr>
                <w:rFonts w:ascii="Arial" w:hAnsi="Arial" w:cs="Arial"/>
                <w:color w:val="FFFFFF"/>
                <w:szCs w:val="17"/>
              </w:rPr>
              <w:t xml:space="preserve">Contractual financial assets / liabilities designated at fair value through profit/loss </w:t>
            </w:r>
          </w:p>
        </w:tc>
        <w:tc>
          <w:tcPr>
            <w:tcW w:w="1842" w:type="dxa"/>
            <w:hideMark/>
          </w:tcPr>
          <w:p w14:paraId="2B8D375B" w14:textId="1CA22322" w:rsidR="00DF16FF" w:rsidRPr="00DF16FF" w:rsidRDefault="00DF16FF" w:rsidP="00DF16FF">
            <w:pPr>
              <w:cnfStyle w:val="100000000000" w:firstRow="1" w:lastRow="0" w:firstColumn="0" w:lastColumn="0" w:oddVBand="0" w:evenVBand="0" w:oddHBand="0" w:evenHBand="0" w:firstRowFirstColumn="0" w:firstRowLastColumn="0" w:lastRowFirstColumn="0" w:lastRowLastColumn="0"/>
            </w:pPr>
            <w:r w:rsidRPr="00DF16FF">
              <w:rPr>
                <w:rFonts w:ascii="Arial" w:hAnsi="Arial" w:cs="Arial"/>
                <w:color w:val="FFFFFF"/>
                <w:szCs w:val="17"/>
              </w:rPr>
              <w:t xml:space="preserve">Contractual financial assets / liabilities mandatorily measured at fair value through profit/loss </w:t>
            </w:r>
          </w:p>
        </w:tc>
        <w:tc>
          <w:tcPr>
            <w:tcW w:w="1701" w:type="dxa"/>
            <w:hideMark/>
          </w:tcPr>
          <w:p w14:paraId="6391787F" w14:textId="6459691D" w:rsidR="00DF16FF" w:rsidRPr="00DF16FF" w:rsidRDefault="00DF16FF" w:rsidP="00DF16FF">
            <w:pPr>
              <w:cnfStyle w:val="100000000000" w:firstRow="1" w:lastRow="0" w:firstColumn="0" w:lastColumn="0" w:oddVBand="0" w:evenVBand="0" w:oddHBand="0" w:evenHBand="0" w:firstRowFirstColumn="0" w:firstRowLastColumn="0" w:lastRowFirstColumn="0" w:lastRowLastColumn="0"/>
            </w:pPr>
            <w:r w:rsidRPr="00DF16FF">
              <w:rPr>
                <w:rFonts w:ascii="Arial" w:hAnsi="Arial" w:cs="Arial"/>
                <w:color w:val="FFFFFF"/>
                <w:szCs w:val="17"/>
              </w:rPr>
              <w:t>Contractual financial assets – available</w:t>
            </w:r>
            <w:r w:rsidRPr="00DF16FF">
              <w:rPr>
                <w:rFonts w:ascii="Arial" w:hAnsi="Arial" w:cs="Arial"/>
                <w:color w:val="FFFFFF"/>
                <w:szCs w:val="17"/>
              </w:rPr>
              <w:noBreakHyphen/>
              <w:t>for</w:t>
            </w:r>
            <w:r w:rsidRPr="00DF16FF">
              <w:rPr>
                <w:rFonts w:ascii="Arial" w:hAnsi="Arial" w:cs="Arial"/>
                <w:color w:val="FFFFFF"/>
                <w:szCs w:val="17"/>
              </w:rPr>
              <w:noBreakHyphen/>
              <w:t xml:space="preserve">sale </w:t>
            </w:r>
          </w:p>
        </w:tc>
        <w:tc>
          <w:tcPr>
            <w:tcW w:w="1734" w:type="dxa"/>
            <w:hideMark/>
          </w:tcPr>
          <w:p w14:paraId="5EC88331" w14:textId="222B47CA" w:rsidR="00DF16FF" w:rsidRPr="00DF16FF" w:rsidRDefault="00DF16FF" w:rsidP="00DF16FF">
            <w:pPr>
              <w:cnfStyle w:val="100000000000" w:firstRow="1" w:lastRow="0" w:firstColumn="0" w:lastColumn="0" w:oddVBand="0" w:evenVBand="0" w:oddHBand="0" w:evenHBand="0" w:firstRowFirstColumn="0" w:firstRowLastColumn="0" w:lastRowFirstColumn="0" w:lastRowLastColumn="0"/>
            </w:pPr>
            <w:r w:rsidRPr="00DF16FF">
              <w:rPr>
                <w:rFonts w:ascii="Arial" w:hAnsi="Arial" w:cs="Arial"/>
                <w:color w:val="FFFFFF"/>
                <w:szCs w:val="17"/>
              </w:rPr>
              <w:t xml:space="preserve">Contractual financial assets – loans and receivables / held to maturity </w:t>
            </w:r>
          </w:p>
        </w:tc>
        <w:tc>
          <w:tcPr>
            <w:tcW w:w="1798" w:type="dxa"/>
            <w:hideMark/>
          </w:tcPr>
          <w:p w14:paraId="4D5DCD96" w14:textId="1E1EBCA5" w:rsidR="00DF16FF" w:rsidRPr="00DF16FF" w:rsidRDefault="00DF16FF" w:rsidP="00DF16FF">
            <w:pPr>
              <w:cnfStyle w:val="100000000000" w:firstRow="1" w:lastRow="0" w:firstColumn="0" w:lastColumn="0" w:oddVBand="0" w:evenVBand="0" w:oddHBand="0" w:evenHBand="0" w:firstRowFirstColumn="0" w:firstRowLastColumn="0" w:lastRowFirstColumn="0" w:lastRowLastColumn="0"/>
            </w:pPr>
            <w:r w:rsidRPr="00DF16FF">
              <w:rPr>
                <w:rFonts w:ascii="Arial" w:hAnsi="Arial" w:cs="Arial"/>
                <w:color w:val="FFFFFF"/>
                <w:szCs w:val="17"/>
              </w:rPr>
              <w:t>Contractual financial liabilities at amortised cost</w:t>
            </w:r>
          </w:p>
        </w:tc>
        <w:tc>
          <w:tcPr>
            <w:tcW w:w="824" w:type="dxa"/>
            <w:hideMark/>
          </w:tcPr>
          <w:p w14:paraId="22A4C4B7" w14:textId="21890745" w:rsidR="00DF16FF" w:rsidRPr="00DF16FF" w:rsidRDefault="00DF16FF" w:rsidP="00DF16FF">
            <w:pPr>
              <w:cnfStyle w:val="100000000000" w:firstRow="1" w:lastRow="0" w:firstColumn="0" w:lastColumn="0" w:oddVBand="0" w:evenVBand="0" w:oddHBand="0" w:evenHBand="0" w:firstRowFirstColumn="0" w:firstRowLastColumn="0" w:lastRowFirstColumn="0" w:lastRowLastColumn="0"/>
            </w:pPr>
            <w:r w:rsidRPr="00DF16FF">
              <w:rPr>
                <w:rFonts w:ascii="Arial" w:hAnsi="Arial" w:cs="Arial"/>
                <w:color w:val="FFFFFF"/>
                <w:szCs w:val="17"/>
              </w:rPr>
              <w:t>Total</w:t>
            </w:r>
          </w:p>
        </w:tc>
      </w:tr>
      <w:tr w:rsidR="009047C1" w:rsidRPr="00D342FD" w14:paraId="0BFB5923"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069AF431" w14:textId="77777777" w:rsidR="00E73BC6" w:rsidRPr="00D342FD" w:rsidRDefault="00E73BC6" w:rsidP="00426AC8">
            <w:pPr>
              <w:rPr>
                <w:b/>
                <w:bCs/>
              </w:rPr>
            </w:pPr>
            <w:r w:rsidRPr="00D342FD">
              <w:rPr>
                <w:b/>
                <w:bCs/>
              </w:rPr>
              <w:t>Contractual financial assets</w:t>
            </w:r>
          </w:p>
        </w:tc>
        <w:tc>
          <w:tcPr>
            <w:tcW w:w="749" w:type="dxa"/>
            <w:hideMark/>
          </w:tcPr>
          <w:p w14:paraId="01969EF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549" w:type="dxa"/>
            <w:noWrap/>
            <w:hideMark/>
          </w:tcPr>
          <w:p w14:paraId="0A5C64A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1842" w:type="dxa"/>
            <w:noWrap/>
            <w:hideMark/>
          </w:tcPr>
          <w:p w14:paraId="158E6A7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1701" w:type="dxa"/>
            <w:noWrap/>
            <w:hideMark/>
          </w:tcPr>
          <w:p w14:paraId="1396DF4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1734" w:type="dxa"/>
            <w:noWrap/>
            <w:hideMark/>
          </w:tcPr>
          <w:p w14:paraId="1E00CE5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1798" w:type="dxa"/>
            <w:noWrap/>
            <w:hideMark/>
          </w:tcPr>
          <w:p w14:paraId="1FF9E25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824" w:type="dxa"/>
            <w:noWrap/>
            <w:hideMark/>
          </w:tcPr>
          <w:p w14:paraId="506D4BA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9047C1" w:rsidRPr="00D342FD" w14:paraId="1CA435A4"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44975640" w14:textId="77777777" w:rsidR="00E73BC6" w:rsidRPr="00D342FD" w:rsidRDefault="00E73BC6" w:rsidP="00426AC8">
            <w:r w:rsidRPr="00D342FD">
              <w:t>Cash and deposits</w:t>
            </w:r>
          </w:p>
        </w:tc>
        <w:tc>
          <w:tcPr>
            <w:tcW w:w="749" w:type="dxa"/>
            <w:noWrap/>
            <w:hideMark/>
          </w:tcPr>
          <w:p w14:paraId="7CD4BA7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65 723</w:t>
            </w:r>
          </w:p>
        </w:tc>
        <w:tc>
          <w:tcPr>
            <w:tcW w:w="1549" w:type="dxa"/>
            <w:noWrap/>
            <w:hideMark/>
          </w:tcPr>
          <w:p w14:paraId="0802C36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6D0DE07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4868FD9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7ED6357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7ACF0B3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73EE6BA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65 723</w:t>
            </w:r>
          </w:p>
        </w:tc>
      </w:tr>
      <w:tr w:rsidR="009047C1" w:rsidRPr="00D342FD" w14:paraId="26EA4232"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62AA9DEE" w14:textId="77777777" w:rsidR="00E73BC6" w:rsidRPr="00D342FD" w:rsidRDefault="00E73BC6" w:rsidP="00426AC8">
            <w:pPr>
              <w:rPr>
                <w:b/>
                <w:bCs/>
              </w:rPr>
            </w:pPr>
            <w:r w:rsidRPr="00D342FD">
              <w:rPr>
                <w:b/>
                <w:bCs/>
              </w:rPr>
              <w:t>Receivables</w:t>
            </w:r>
            <w:r w:rsidRPr="00C75189">
              <w:rPr>
                <w:b/>
                <w:bCs/>
                <w:vertAlign w:val="superscript"/>
              </w:rPr>
              <w:t xml:space="preserve"> (a)</w:t>
            </w:r>
          </w:p>
        </w:tc>
        <w:tc>
          <w:tcPr>
            <w:tcW w:w="749" w:type="dxa"/>
            <w:hideMark/>
          </w:tcPr>
          <w:p w14:paraId="4679ACF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549" w:type="dxa"/>
            <w:noWrap/>
            <w:hideMark/>
          </w:tcPr>
          <w:p w14:paraId="44EE7DF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1842" w:type="dxa"/>
            <w:noWrap/>
            <w:hideMark/>
          </w:tcPr>
          <w:p w14:paraId="0C624F1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p>
        </w:tc>
        <w:tc>
          <w:tcPr>
            <w:tcW w:w="1701" w:type="dxa"/>
            <w:noWrap/>
            <w:hideMark/>
          </w:tcPr>
          <w:p w14:paraId="3280ABE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p>
        </w:tc>
        <w:tc>
          <w:tcPr>
            <w:tcW w:w="1734" w:type="dxa"/>
            <w:noWrap/>
            <w:hideMark/>
          </w:tcPr>
          <w:p w14:paraId="0D4E82A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p>
        </w:tc>
        <w:tc>
          <w:tcPr>
            <w:tcW w:w="1798" w:type="dxa"/>
            <w:noWrap/>
            <w:hideMark/>
          </w:tcPr>
          <w:p w14:paraId="17F6DEB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p>
        </w:tc>
        <w:tc>
          <w:tcPr>
            <w:tcW w:w="824" w:type="dxa"/>
            <w:noWrap/>
            <w:hideMark/>
          </w:tcPr>
          <w:p w14:paraId="74CAE61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r>
      <w:tr w:rsidR="009047C1" w:rsidRPr="00D342FD" w14:paraId="36E368F6"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03FA4E69" w14:textId="77777777" w:rsidR="00E73BC6" w:rsidRPr="00D342FD" w:rsidRDefault="00E73BC6" w:rsidP="00426AC8">
            <w:r w:rsidRPr="00D342FD">
              <w:t>Finance lease receivables</w:t>
            </w:r>
          </w:p>
        </w:tc>
        <w:tc>
          <w:tcPr>
            <w:tcW w:w="749" w:type="dxa"/>
            <w:noWrap/>
            <w:hideMark/>
          </w:tcPr>
          <w:p w14:paraId="349EC83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4A74D1E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7EA593E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312746C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4AD4107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1 231</w:t>
            </w:r>
          </w:p>
        </w:tc>
        <w:tc>
          <w:tcPr>
            <w:tcW w:w="1798" w:type="dxa"/>
            <w:noWrap/>
            <w:hideMark/>
          </w:tcPr>
          <w:p w14:paraId="4489B2C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719D341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1 231</w:t>
            </w:r>
          </w:p>
        </w:tc>
      </w:tr>
      <w:tr w:rsidR="009047C1" w:rsidRPr="00D342FD" w14:paraId="2CD7D340"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4D3E77B7" w14:textId="77777777" w:rsidR="00E73BC6" w:rsidRPr="00D342FD" w:rsidRDefault="00E73BC6" w:rsidP="00426AC8">
            <w:r w:rsidRPr="00D342FD">
              <w:t>Sale of goods and services</w:t>
            </w:r>
          </w:p>
        </w:tc>
        <w:tc>
          <w:tcPr>
            <w:tcW w:w="749" w:type="dxa"/>
            <w:noWrap/>
            <w:hideMark/>
          </w:tcPr>
          <w:p w14:paraId="708372D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7DDA316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36A6CB6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37D73B0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56FFCC3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985</w:t>
            </w:r>
          </w:p>
        </w:tc>
        <w:tc>
          <w:tcPr>
            <w:tcW w:w="1798" w:type="dxa"/>
            <w:noWrap/>
            <w:hideMark/>
          </w:tcPr>
          <w:p w14:paraId="2E492F1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489F930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985</w:t>
            </w:r>
          </w:p>
        </w:tc>
      </w:tr>
      <w:tr w:rsidR="009047C1" w:rsidRPr="00D342FD" w14:paraId="59FBFEA2"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6ED00D12" w14:textId="77777777" w:rsidR="00E73BC6" w:rsidRPr="00D342FD" w:rsidRDefault="00E73BC6" w:rsidP="00426AC8">
            <w:r w:rsidRPr="00D342FD">
              <w:t>Loans to third parties</w:t>
            </w:r>
          </w:p>
        </w:tc>
        <w:tc>
          <w:tcPr>
            <w:tcW w:w="749" w:type="dxa"/>
            <w:noWrap/>
            <w:hideMark/>
          </w:tcPr>
          <w:p w14:paraId="3E926F0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12BAA41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1D357E1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2833F92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6CE90B4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485</w:t>
            </w:r>
          </w:p>
        </w:tc>
        <w:tc>
          <w:tcPr>
            <w:tcW w:w="1798" w:type="dxa"/>
            <w:noWrap/>
            <w:hideMark/>
          </w:tcPr>
          <w:p w14:paraId="4361932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1157379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485</w:t>
            </w:r>
          </w:p>
        </w:tc>
      </w:tr>
      <w:tr w:rsidR="009047C1" w:rsidRPr="00D342FD" w14:paraId="671F4D29"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33646CD6" w14:textId="77777777" w:rsidR="00E73BC6" w:rsidRPr="00D342FD" w:rsidRDefault="00E73BC6" w:rsidP="00426AC8">
            <w:r w:rsidRPr="00D342FD">
              <w:t>Accrued investment income</w:t>
            </w:r>
          </w:p>
        </w:tc>
        <w:tc>
          <w:tcPr>
            <w:tcW w:w="749" w:type="dxa"/>
            <w:noWrap/>
            <w:hideMark/>
          </w:tcPr>
          <w:p w14:paraId="2EB01B5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3516C5E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45B235A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60C2587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1AC8713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1 058</w:t>
            </w:r>
          </w:p>
        </w:tc>
        <w:tc>
          <w:tcPr>
            <w:tcW w:w="1798" w:type="dxa"/>
            <w:noWrap/>
            <w:hideMark/>
          </w:tcPr>
          <w:p w14:paraId="16AB6C3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49629C9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1 058</w:t>
            </w:r>
          </w:p>
        </w:tc>
      </w:tr>
      <w:tr w:rsidR="009047C1" w:rsidRPr="00D342FD" w14:paraId="3C37EDF4"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36E01016" w14:textId="77777777" w:rsidR="00E73BC6" w:rsidRPr="00D342FD" w:rsidRDefault="00E73BC6" w:rsidP="00426AC8">
            <w:r w:rsidRPr="00D342FD">
              <w:t>Other receivables</w:t>
            </w:r>
          </w:p>
        </w:tc>
        <w:tc>
          <w:tcPr>
            <w:tcW w:w="749" w:type="dxa"/>
            <w:noWrap/>
            <w:hideMark/>
          </w:tcPr>
          <w:p w14:paraId="4CD5EEF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463C49F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11EDC42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698B9E1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2C3D4EA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438</w:t>
            </w:r>
          </w:p>
        </w:tc>
        <w:tc>
          <w:tcPr>
            <w:tcW w:w="1798" w:type="dxa"/>
            <w:noWrap/>
            <w:hideMark/>
          </w:tcPr>
          <w:p w14:paraId="46FEEBC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3CA90BD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438</w:t>
            </w:r>
          </w:p>
        </w:tc>
      </w:tr>
      <w:tr w:rsidR="009047C1" w:rsidRPr="00D342FD" w14:paraId="477E48D3"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48B081FB" w14:textId="77777777" w:rsidR="00E73BC6" w:rsidRPr="00D342FD" w:rsidRDefault="00E73BC6" w:rsidP="00426AC8">
            <w:pPr>
              <w:rPr>
                <w:b/>
                <w:bCs/>
              </w:rPr>
            </w:pPr>
            <w:r w:rsidRPr="00D342FD">
              <w:rPr>
                <w:b/>
                <w:bCs/>
              </w:rPr>
              <w:t>Investments and other contractual financial assets</w:t>
            </w:r>
          </w:p>
        </w:tc>
        <w:tc>
          <w:tcPr>
            <w:tcW w:w="749" w:type="dxa"/>
            <w:noWrap/>
            <w:hideMark/>
          </w:tcPr>
          <w:p w14:paraId="367759F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549" w:type="dxa"/>
            <w:noWrap/>
            <w:hideMark/>
          </w:tcPr>
          <w:p w14:paraId="1BC251A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842" w:type="dxa"/>
            <w:noWrap/>
            <w:hideMark/>
          </w:tcPr>
          <w:p w14:paraId="08C2A0F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701" w:type="dxa"/>
            <w:noWrap/>
            <w:hideMark/>
          </w:tcPr>
          <w:p w14:paraId="2DA54FB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734" w:type="dxa"/>
            <w:noWrap/>
            <w:hideMark/>
          </w:tcPr>
          <w:p w14:paraId="39F0C7B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p>
        </w:tc>
        <w:tc>
          <w:tcPr>
            <w:tcW w:w="1798" w:type="dxa"/>
            <w:noWrap/>
            <w:hideMark/>
          </w:tcPr>
          <w:p w14:paraId="652BCC2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p>
        </w:tc>
        <w:tc>
          <w:tcPr>
            <w:tcW w:w="824" w:type="dxa"/>
            <w:noWrap/>
            <w:hideMark/>
          </w:tcPr>
          <w:p w14:paraId="5C44690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r>
      <w:tr w:rsidR="009047C1" w:rsidRPr="00D342FD" w14:paraId="222D0971"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52BC963A" w14:textId="77777777" w:rsidR="00E73BC6" w:rsidRPr="00D342FD" w:rsidRDefault="00E73BC6" w:rsidP="00426AC8">
            <w:r w:rsidRPr="00D342FD">
              <w:t>Equities - listed securities</w:t>
            </w:r>
          </w:p>
        </w:tc>
        <w:tc>
          <w:tcPr>
            <w:tcW w:w="749" w:type="dxa"/>
            <w:noWrap/>
            <w:hideMark/>
          </w:tcPr>
          <w:p w14:paraId="27DC052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3EBEEAC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3D41E24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2392C60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1 492</w:t>
            </w:r>
          </w:p>
        </w:tc>
        <w:tc>
          <w:tcPr>
            <w:tcW w:w="1734" w:type="dxa"/>
            <w:noWrap/>
            <w:hideMark/>
          </w:tcPr>
          <w:p w14:paraId="50C3437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6E003F6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1A8CAF4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1 492</w:t>
            </w:r>
          </w:p>
        </w:tc>
      </w:tr>
      <w:tr w:rsidR="009047C1" w:rsidRPr="00D342FD" w14:paraId="7008F623"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34CFF4F1" w14:textId="77777777" w:rsidR="00E73BC6" w:rsidRPr="00D342FD" w:rsidRDefault="00E73BC6" w:rsidP="00426AC8">
            <w:r w:rsidRPr="00D342FD">
              <w:t>Equities - unlisted securities</w:t>
            </w:r>
          </w:p>
        </w:tc>
        <w:tc>
          <w:tcPr>
            <w:tcW w:w="749" w:type="dxa"/>
            <w:noWrap/>
            <w:hideMark/>
          </w:tcPr>
          <w:p w14:paraId="28F4809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46F50B4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41BF4D88"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630E3BF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538</w:t>
            </w:r>
          </w:p>
        </w:tc>
        <w:tc>
          <w:tcPr>
            <w:tcW w:w="1734" w:type="dxa"/>
            <w:noWrap/>
            <w:hideMark/>
          </w:tcPr>
          <w:p w14:paraId="341F393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2CE3B01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35E6BDB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538</w:t>
            </w:r>
          </w:p>
        </w:tc>
      </w:tr>
      <w:tr w:rsidR="009047C1" w:rsidRPr="00D342FD" w14:paraId="42CB3BE7"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22D782B2" w14:textId="77777777" w:rsidR="00E73BC6" w:rsidRPr="00D342FD" w:rsidRDefault="00E73BC6" w:rsidP="00426AC8">
            <w:r w:rsidRPr="00D342FD">
              <w:t>Managed investment schemes</w:t>
            </w:r>
          </w:p>
        </w:tc>
        <w:tc>
          <w:tcPr>
            <w:tcW w:w="749" w:type="dxa"/>
            <w:noWrap/>
            <w:hideMark/>
          </w:tcPr>
          <w:p w14:paraId="40BDA26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460B5A8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3C9CA71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60C3D49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2 149</w:t>
            </w:r>
          </w:p>
        </w:tc>
        <w:tc>
          <w:tcPr>
            <w:tcW w:w="1734" w:type="dxa"/>
            <w:noWrap/>
            <w:hideMark/>
          </w:tcPr>
          <w:p w14:paraId="53C02CA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0E7ED80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3332E6C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2 149</w:t>
            </w:r>
          </w:p>
        </w:tc>
      </w:tr>
      <w:tr w:rsidR="009047C1" w:rsidRPr="00D342FD" w14:paraId="05ADCD28"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tcBorders>
              <w:bottom w:val="nil"/>
            </w:tcBorders>
            <w:noWrap/>
            <w:hideMark/>
          </w:tcPr>
          <w:p w14:paraId="09C5D2D4" w14:textId="77777777" w:rsidR="00E73BC6" w:rsidRPr="00D342FD" w:rsidRDefault="00E73BC6" w:rsidP="00426AC8">
            <w:r w:rsidRPr="00D342FD">
              <w:t>Term deposits</w:t>
            </w:r>
          </w:p>
        </w:tc>
        <w:tc>
          <w:tcPr>
            <w:tcW w:w="749" w:type="dxa"/>
            <w:tcBorders>
              <w:bottom w:val="nil"/>
            </w:tcBorders>
            <w:noWrap/>
            <w:hideMark/>
          </w:tcPr>
          <w:p w14:paraId="0535D48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tcBorders>
              <w:bottom w:val="nil"/>
            </w:tcBorders>
            <w:noWrap/>
            <w:hideMark/>
          </w:tcPr>
          <w:p w14:paraId="7D27EE4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tcBorders>
              <w:bottom w:val="nil"/>
            </w:tcBorders>
            <w:noWrap/>
            <w:hideMark/>
          </w:tcPr>
          <w:p w14:paraId="7FECF77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tcBorders>
              <w:bottom w:val="nil"/>
            </w:tcBorders>
            <w:noWrap/>
            <w:hideMark/>
          </w:tcPr>
          <w:p w14:paraId="40DDF91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tcBorders>
              <w:bottom w:val="nil"/>
            </w:tcBorders>
            <w:noWrap/>
            <w:hideMark/>
          </w:tcPr>
          <w:p w14:paraId="1EA9495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5 130</w:t>
            </w:r>
          </w:p>
        </w:tc>
        <w:tc>
          <w:tcPr>
            <w:tcW w:w="1798" w:type="dxa"/>
            <w:tcBorders>
              <w:bottom w:val="nil"/>
            </w:tcBorders>
            <w:noWrap/>
            <w:hideMark/>
          </w:tcPr>
          <w:p w14:paraId="5F6E3BC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tcBorders>
              <w:bottom w:val="nil"/>
            </w:tcBorders>
            <w:noWrap/>
            <w:hideMark/>
          </w:tcPr>
          <w:p w14:paraId="22F7561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5 130</w:t>
            </w:r>
          </w:p>
        </w:tc>
      </w:tr>
      <w:tr w:rsidR="009047C1" w:rsidRPr="00D342FD" w14:paraId="25630ED9"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tcBorders>
              <w:bottom w:val="single" w:sz="6" w:space="0" w:color="auto"/>
            </w:tcBorders>
            <w:noWrap/>
            <w:hideMark/>
          </w:tcPr>
          <w:p w14:paraId="77A4181F" w14:textId="77777777" w:rsidR="00E73BC6" w:rsidRPr="00D342FD" w:rsidRDefault="00E73BC6" w:rsidP="00426AC8">
            <w:r w:rsidRPr="00D342FD">
              <w:t>Debt securities</w:t>
            </w:r>
          </w:p>
        </w:tc>
        <w:tc>
          <w:tcPr>
            <w:tcW w:w="749" w:type="dxa"/>
            <w:tcBorders>
              <w:bottom w:val="single" w:sz="6" w:space="0" w:color="auto"/>
            </w:tcBorders>
            <w:noWrap/>
            <w:hideMark/>
          </w:tcPr>
          <w:p w14:paraId="6D3E5DF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tcBorders>
              <w:bottom w:val="single" w:sz="6" w:space="0" w:color="auto"/>
            </w:tcBorders>
            <w:noWrap/>
            <w:hideMark/>
          </w:tcPr>
          <w:p w14:paraId="0CA88F2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2 409</w:t>
            </w:r>
          </w:p>
        </w:tc>
        <w:tc>
          <w:tcPr>
            <w:tcW w:w="1842" w:type="dxa"/>
            <w:tcBorders>
              <w:bottom w:val="single" w:sz="6" w:space="0" w:color="auto"/>
            </w:tcBorders>
            <w:noWrap/>
            <w:hideMark/>
          </w:tcPr>
          <w:p w14:paraId="39886F5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tcBorders>
              <w:bottom w:val="single" w:sz="6" w:space="0" w:color="auto"/>
            </w:tcBorders>
            <w:noWrap/>
            <w:hideMark/>
          </w:tcPr>
          <w:p w14:paraId="4224EBF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tcBorders>
              <w:bottom w:val="single" w:sz="6" w:space="0" w:color="auto"/>
            </w:tcBorders>
            <w:noWrap/>
            <w:hideMark/>
          </w:tcPr>
          <w:p w14:paraId="1D7E6BB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5 013</w:t>
            </w:r>
          </w:p>
        </w:tc>
        <w:tc>
          <w:tcPr>
            <w:tcW w:w="1798" w:type="dxa"/>
            <w:tcBorders>
              <w:bottom w:val="single" w:sz="6" w:space="0" w:color="auto"/>
            </w:tcBorders>
            <w:noWrap/>
            <w:hideMark/>
          </w:tcPr>
          <w:p w14:paraId="15F7B37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tcBorders>
              <w:bottom w:val="single" w:sz="6" w:space="0" w:color="auto"/>
            </w:tcBorders>
            <w:noWrap/>
            <w:hideMark/>
          </w:tcPr>
          <w:p w14:paraId="5AAC772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7 422</w:t>
            </w:r>
          </w:p>
        </w:tc>
      </w:tr>
      <w:tr w:rsidR="009047C1" w:rsidRPr="00D342FD" w14:paraId="5681010F"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tcBorders>
              <w:top w:val="single" w:sz="6" w:space="0" w:color="auto"/>
              <w:bottom w:val="single" w:sz="6" w:space="0" w:color="auto"/>
            </w:tcBorders>
            <w:noWrap/>
            <w:hideMark/>
          </w:tcPr>
          <w:p w14:paraId="643D56D9" w14:textId="77777777" w:rsidR="00E73BC6" w:rsidRPr="00D342FD" w:rsidRDefault="00E73BC6" w:rsidP="00426AC8">
            <w:pPr>
              <w:rPr>
                <w:b/>
                <w:bCs/>
              </w:rPr>
            </w:pPr>
            <w:r w:rsidRPr="00D342FD">
              <w:rPr>
                <w:b/>
                <w:bCs/>
              </w:rPr>
              <w:t>Total contractual financial assets</w:t>
            </w:r>
          </w:p>
        </w:tc>
        <w:tc>
          <w:tcPr>
            <w:tcW w:w="749" w:type="dxa"/>
            <w:tcBorders>
              <w:top w:val="single" w:sz="6" w:space="0" w:color="auto"/>
              <w:bottom w:val="single" w:sz="6" w:space="0" w:color="auto"/>
            </w:tcBorders>
            <w:noWrap/>
            <w:hideMark/>
          </w:tcPr>
          <w:p w14:paraId="2039AFA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65 723</w:t>
            </w:r>
          </w:p>
        </w:tc>
        <w:tc>
          <w:tcPr>
            <w:tcW w:w="1549" w:type="dxa"/>
            <w:tcBorders>
              <w:top w:val="single" w:sz="6" w:space="0" w:color="auto"/>
              <w:bottom w:val="single" w:sz="6" w:space="0" w:color="auto"/>
            </w:tcBorders>
            <w:noWrap/>
            <w:hideMark/>
          </w:tcPr>
          <w:p w14:paraId="6013836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2 409</w:t>
            </w:r>
          </w:p>
        </w:tc>
        <w:tc>
          <w:tcPr>
            <w:tcW w:w="1842" w:type="dxa"/>
            <w:tcBorders>
              <w:top w:val="single" w:sz="6" w:space="0" w:color="auto"/>
              <w:bottom w:val="single" w:sz="6" w:space="0" w:color="auto"/>
            </w:tcBorders>
            <w:noWrap/>
            <w:hideMark/>
          </w:tcPr>
          <w:p w14:paraId="67A6324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1701" w:type="dxa"/>
            <w:tcBorders>
              <w:top w:val="single" w:sz="6" w:space="0" w:color="auto"/>
              <w:bottom w:val="single" w:sz="6" w:space="0" w:color="auto"/>
            </w:tcBorders>
            <w:noWrap/>
            <w:hideMark/>
          </w:tcPr>
          <w:p w14:paraId="6DE2EE4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4 179</w:t>
            </w:r>
          </w:p>
        </w:tc>
        <w:tc>
          <w:tcPr>
            <w:tcW w:w="1734" w:type="dxa"/>
            <w:tcBorders>
              <w:top w:val="single" w:sz="6" w:space="0" w:color="auto"/>
              <w:bottom w:val="single" w:sz="6" w:space="0" w:color="auto"/>
            </w:tcBorders>
            <w:noWrap/>
            <w:hideMark/>
          </w:tcPr>
          <w:p w14:paraId="35DB437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14 340</w:t>
            </w:r>
          </w:p>
        </w:tc>
        <w:tc>
          <w:tcPr>
            <w:tcW w:w="1798" w:type="dxa"/>
            <w:tcBorders>
              <w:top w:val="single" w:sz="6" w:space="0" w:color="auto"/>
              <w:bottom w:val="single" w:sz="6" w:space="0" w:color="auto"/>
            </w:tcBorders>
            <w:noWrap/>
            <w:hideMark/>
          </w:tcPr>
          <w:p w14:paraId="37B86F9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824" w:type="dxa"/>
            <w:tcBorders>
              <w:top w:val="single" w:sz="6" w:space="0" w:color="auto"/>
              <w:bottom w:val="single" w:sz="6" w:space="0" w:color="auto"/>
            </w:tcBorders>
            <w:noWrap/>
            <w:hideMark/>
          </w:tcPr>
          <w:p w14:paraId="399CFC1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D342FD">
              <w:rPr>
                <w:b/>
                <w:bCs/>
              </w:rPr>
              <w:t>86 651</w:t>
            </w:r>
          </w:p>
        </w:tc>
      </w:tr>
      <w:tr w:rsidR="009047C1" w:rsidRPr="00D342FD" w14:paraId="62EA0009"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tcBorders>
              <w:top w:val="single" w:sz="6" w:space="0" w:color="auto"/>
            </w:tcBorders>
            <w:noWrap/>
            <w:hideMark/>
          </w:tcPr>
          <w:p w14:paraId="2E128773" w14:textId="77777777" w:rsidR="00E73BC6" w:rsidRPr="00C75189" w:rsidRDefault="00E73BC6" w:rsidP="00426AC8">
            <w:pPr>
              <w:rPr>
                <w:b/>
                <w:bCs/>
              </w:rPr>
            </w:pPr>
            <w:r w:rsidRPr="00C75189">
              <w:rPr>
                <w:b/>
                <w:bCs/>
              </w:rPr>
              <w:t>Contractual financial liabilities</w:t>
            </w:r>
          </w:p>
        </w:tc>
        <w:tc>
          <w:tcPr>
            <w:tcW w:w="749" w:type="dxa"/>
            <w:tcBorders>
              <w:top w:val="single" w:sz="6" w:space="0" w:color="auto"/>
            </w:tcBorders>
            <w:hideMark/>
          </w:tcPr>
          <w:p w14:paraId="17E308F1"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549" w:type="dxa"/>
            <w:tcBorders>
              <w:top w:val="single" w:sz="6" w:space="0" w:color="auto"/>
            </w:tcBorders>
            <w:noWrap/>
            <w:hideMark/>
          </w:tcPr>
          <w:p w14:paraId="7BDAC7EF"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842" w:type="dxa"/>
            <w:tcBorders>
              <w:top w:val="single" w:sz="6" w:space="0" w:color="auto"/>
            </w:tcBorders>
            <w:noWrap/>
            <w:hideMark/>
          </w:tcPr>
          <w:p w14:paraId="1335197B"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701" w:type="dxa"/>
            <w:tcBorders>
              <w:top w:val="single" w:sz="6" w:space="0" w:color="auto"/>
            </w:tcBorders>
            <w:noWrap/>
            <w:hideMark/>
          </w:tcPr>
          <w:p w14:paraId="771F4EAF"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734" w:type="dxa"/>
            <w:tcBorders>
              <w:top w:val="single" w:sz="6" w:space="0" w:color="auto"/>
            </w:tcBorders>
            <w:noWrap/>
            <w:hideMark/>
          </w:tcPr>
          <w:p w14:paraId="071A88F6"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798" w:type="dxa"/>
            <w:tcBorders>
              <w:top w:val="single" w:sz="6" w:space="0" w:color="auto"/>
            </w:tcBorders>
            <w:noWrap/>
            <w:hideMark/>
          </w:tcPr>
          <w:p w14:paraId="200502BC"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824" w:type="dxa"/>
            <w:tcBorders>
              <w:top w:val="single" w:sz="6" w:space="0" w:color="auto"/>
            </w:tcBorders>
            <w:noWrap/>
            <w:hideMark/>
          </w:tcPr>
          <w:p w14:paraId="7B46B711"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r>
      <w:tr w:rsidR="009047C1" w:rsidRPr="00D342FD" w14:paraId="084F6928"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461032A9" w14:textId="77777777" w:rsidR="00E73BC6" w:rsidRPr="00C75189" w:rsidRDefault="00E73BC6" w:rsidP="00426AC8">
            <w:pPr>
              <w:rPr>
                <w:b/>
                <w:bCs/>
              </w:rPr>
            </w:pPr>
            <w:r w:rsidRPr="00C75189">
              <w:rPr>
                <w:b/>
                <w:bCs/>
              </w:rPr>
              <w:t>Payables</w:t>
            </w:r>
            <w:r w:rsidRPr="00C75189">
              <w:rPr>
                <w:b/>
                <w:bCs/>
                <w:vertAlign w:val="superscript"/>
              </w:rPr>
              <w:t xml:space="preserve"> (a)</w:t>
            </w:r>
          </w:p>
        </w:tc>
        <w:tc>
          <w:tcPr>
            <w:tcW w:w="749" w:type="dxa"/>
            <w:hideMark/>
          </w:tcPr>
          <w:p w14:paraId="76744B9E"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549" w:type="dxa"/>
            <w:noWrap/>
            <w:hideMark/>
          </w:tcPr>
          <w:p w14:paraId="6685DE83"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842" w:type="dxa"/>
            <w:noWrap/>
            <w:hideMark/>
          </w:tcPr>
          <w:p w14:paraId="38B63A02"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701" w:type="dxa"/>
            <w:noWrap/>
            <w:hideMark/>
          </w:tcPr>
          <w:p w14:paraId="41DC2037"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734" w:type="dxa"/>
            <w:noWrap/>
            <w:hideMark/>
          </w:tcPr>
          <w:p w14:paraId="34CCAE61"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1798" w:type="dxa"/>
            <w:noWrap/>
            <w:hideMark/>
          </w:tcPr>
          <w:p w14:paraId="2B4A9542"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tcW w:w="824" w:type="dxa"/>
            <w:noWrap/>
            <w:hideMark/>
          </w:tcPr>
          <w:p w14:paraId="674CCC88" w14:textId="77777777" w:rsidR="00E73BC6" w:rsidRPr="00C75189" w:rsidRDefault="00E73BC6" w:rsidP="00426AC8">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r>
      <w:tr w:rsidR="009047C1" w:rsidRPr="00D342FD" w14:paraId="19603B01"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6981DEA6" w14:textId="77777777" w:rsidR="00E73BC6" w:rsidRPr="00D342FD" w:rsidRDefault="00E73BC6" w:rsidP="00426AC8">
            <w:r w:rsidRPr="00D342FD">
              <w:t>Supplies and services</w:t>
            </w:r>
          </w:p>
        </w:tc>
        <w:tc>
          <w:tcPr>
            <w:tcW w:w="749" w:type="dxa"/>
            <w:noWrap/>
            <w:hideMark/>
          </w:tcPr>
          <w:p w14:paraId="36476C3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6D0F084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74BDF35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362C751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6295E22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2B10EAD9"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3 430</w:t>
            </w:r>
          </w:p>
        </w:tc>
        <w:tc>
          <w:tcPr>
            <w:tcW w:w="824" w:type="dxa"/>
            <w:noWrap/>
            <w:hideMark/>
          </w:tcPr>
          <w:p w14:paraId="430E5F0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3 430</w:t>
            </w:r>
          </w:p>
        </w:tc>
      </w:tr>
      <w:tr w:rsidR="009047C1" w:rsidRPr="00D342FD" w14:paraId="7F028F3F"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1BC45654" w14:textId="77777777" w:rsidR="00E73BC6" w:rsidRPr="00D342FD" w:rsidRDefault="00E73BC6" w:rsidP="00426AC8">
            <w:r w:rsidRPr="00D342FD">
              <w:t>Amounts payable to government and agencies</w:t>
            </w:r>
          </w:p>
        </w:tc>
        <w:tc>
          <w:tcPr>
            <w:tcW w:w="749" w:type="dxa"/>
            <w:noWrap/>
            <w:hideMark/>
          </w:tcPr>
          <w:p w14:paraId="56309A7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21A3ED0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28C8044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1C59B5A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389A533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1376F10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1 796</w:t>
            </w:r>
          </w:p>
        </w:tc>
        <w:tc>
          <w:tcPr>
            <w:tcW w:w="824" w:type="dxa"/>
            <w:noWrap/>
            <w:hideMark/>
          </w:tcPr>
          <w:p w14:paraId="550A163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1 796</w:t>
            </w:r>
          </w:p>
        </w:tc>
      </w:tr>
      <w:tr w:rsidR="009047C1" w:rsidRPr="00D342FD" w14:paraId="21D45798"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203E533C" w14:textId="77777777" w:rsidR="00E73BC6" w:rsidRPr="00D342FD" w:rsidRDefault="00E73BC6" w:rsidP="00426AC8">
            <w:r w:rsidRPr="00D342FD">
              <w:t>Other payables</w:t>
            </w:r>
          </w:p>
        </w:tc>
        <w:tc>
          <w:tcPr>
            <w:tcW w:w="749" w:type="dxa"/>
            <w:noWrap/>
            <w:hideMark/>
          </w:tcPr>
          <w:p w14:paraId="120BD54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6B01CC4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3F067E3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77249CE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52A542F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29068B7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8 925</w:t>
            </w:r>
          </w:p>
        </w:tc>
        <w:tc>
          <w:tcPr>
            <w:tcW w:w="824" w:type="dxa"/>
            <w:noWrap/>
            <w:hideMark/>
          </w:tcPr>
          <w:p w14:paraId="7B20511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8 925</w:t>
            </w:r>
          </w:p>
        </w:tc>
      </w:tr>
      <w:tr w:rsidR="009047C1" w:rsidRPr="00D342FD" w14:paraId="62ED1FCF"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6A313384" w14:textId="77777777" w:rsidR="00E73BC6" w:rsidRPr="00D342FD" w:rsidRDefault="00E73BC6" w:rsidP="00426AC8">
            <w:pPr>
              <w:rPr>
                <w:b/>
                <w:bCs/>
              </w:rPr>
            </w:pPr>
            <w:r w:rsidRPr="00D342FD">
              <w:rPr>
                <w:b/>
                <w:bCs/>
              </w:rPr>
              <w:t>Borrowings</w:t>
            </w:r>
          </w:p>
        </w:tc>
        <w:tc>
          <w:tcPr>
            <w:tcW w:w="749" w:type="dxa"/>
            <w:noWrap/>
            <w:hideMark/>
          </w:tcPr>
          <w:p w14:paraId="7C922BD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549" w:type="dxa"/>
            <w:noWrap/>
            <w:hideMark/>
          </w:tcPr>
          <w:p w14:paraId="0EA9A01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842" w:type="dxa"/>
            <w:noWrap/>
            <w:hideMark/>
          </w:tcPr>
          <w:p w14:paraId="1C7068D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701" w:type="dxa"/>
            <w:noWrap/>
            <w:hideMark/>
          </w:tcPr>
          <w:p w14:paraId="1F7357C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734" w:type="dxa"/>
            <w:noWrap/>
            <w:hideMark/>
          </w:tcPr>
          <w:p w14:paraId="26FA3173"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rPr>
                <w:b/>
                <w:bCs/>
              </w:rPr>
            </w:pPr>
          </w:p>
        </w:tc>
        <w:tc>
          <w:tcPr>
            <w:tcW w:w="1798" w:type="dxa"/>
            <w:noWrap/>
            <w:hideMark/>
          </w:tcPr>
          <w:p w14:paraId="6747D44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824" w:type="dxa"/>
            <w:noWrap/>
            <w:hideMark/>
          </w:tcPr>
          <w:p w14:paraId="49A891C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r>
      <w:tr w:rsidR="009047C1" w:rsidRPr="00D342FD" w14:paraId="045F52DF"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3DEA41F5" w14:textId="77777777" w:rsidR="00E73BC6" w:rsidRPr="00D342FD" w:rsidRDefault="00E73BC6" w:rsidP="00426AC8">
            <w:r w:rsidRPr="00D342FD">
              <w:t>Bank overdrafts</w:t>
            </w:r>
          </w:p>
        </w:tc>
        <w:tc>
          <w:tcPr>
            <w:tcW w:w="749" w:type="dxa"/>
            <w:noWrap/>
            <w:hideMark/>
          </w:tcPr>
          <w:p w14:paraId="5EF1343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666CDE2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79932C2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1E12820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4714267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6B151CE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5 437</w:t>
            </w:r>
          </w:p>
        </w:tc>
        <w:tc>
          <w:tcPr>
            <w:tcW w:w="824" w:type="dxa"/>
            <w:noWrap/>
            <w:hideMark/>
          </w:tcPr>
          <w:p w14:paraId="2402395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5 437</w:t>
            </w:r>
          </w:p>
        </w:tc>
      </w:tr>
      <w:tr w:rsidR="009047C1" w:rsidRPr="00D342FD" w14:paraId="3F63B329"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57FADD52" w14:textId="77777777" w:rsidR="00E73BC6" w:rsidRPr="00D342FD" w:rsidRDefault="00E73BC6" w:rsidP="00426AC8">
            <w:r>
              <w:t>L</w:t>
            </w:r>
            <w:r w:rsidRPr="00D342FD">
              <w:t>ease liabilities</w:t>
            </w:r>
          </w:p>
        </w:tc>
        <w:tc>
          <w:tcPr>
            <w:tcW w:w="749" w:type="dxa"/>
            <w:noWrap/>
            <w:hideMark/>
          </w:tcPr>
          <w:p w14:paraId="4E09885A"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5EC0BE4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2351BFD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12390DC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31D20BA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6216757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20 062</w:t>
            </w:r>
          </w:p>
        </w:tc>
        <w:tc>
          <w:tcPr>
            <w:tcW w:w="824" w:type="dxa"/>
            <w:noWrap/>
            <w:hideMark/>
          </w:tcPr>
          <w:p w14:paraId="12A42D1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20 062</w:t>
            </w:r>
          </w:p>
        </w:tc>
      </w:tr>
      <w:tr w:rsidR="009047C1" w:rsidRPr="00D342FD" w14:paraId="028662DE"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vAlign w:val="center"/>
          </w:tcPr>
          <w:p w14:paraId="6EDD0EDF" w14:textId="77777777" w:rsidR="00E73BC6" w:rsidRPr="00D342FD" w:rsidDel="00C75189" w:rsidRDefault="00E73BC6" w:rsidP="00426AC8">
            <w:r>
              <w:rPr>
                <w:rFonts w:ascii="Arial" w:hAnsi="Arial" w:cs="Arial"/>
                <w:color w:val="000000"/>
                <w:szCs w:val="17"/>
              </w:rPr>
              <w:t>Service concession financial liability</w:t>
            </w:r>
          </w:p>
        </w:tc>
        <w:tc>
          <w:tcPr>
            <w:tcW w:w="749" w:type="dxa"/>
            <w:noWrap/>
            <w:vAlign w:val="center"/>
          </w:tcPr>
          <w:p w14:paraId="31907F31"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Cs w:val="17"/>
              </w:rPr>
              <w:t>..</w:t>
            </w:r>
          </w:p>
        </w:tc>
        <w:tc>
          <w:tcPr>
            <w:tcW w:w="1549" w:type="dxa"/>
            <w:noWrap/>
            <w:vAlign w:val="center"/>
          </w:tcPr>
          <w:p w14:paraId="0F6C502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Cs w:val="17"/>
              </w:rPr>
              <w:t>..</w:t>
            </w:r>
          </w:p>
        </w:tc>
        <w:tc>
          <w:tcPr>
            <w:tcW w:w="1842" w:type="dxa"/>
            <w:noWrap/>
            <w:vAlign w:val="center"/>
          </w:tcPr>
          <w:p w14:paraId="494B710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Cs w:val="17"/>
              </w:rPr>
              <w:t>..</w:t>
            </w:r>
          </w:p>
        </w:tc>
        <w:tc>
          <w:tcPr>
            <w:tcW w:w="1701" w:type="dxa"/>
            <w:noWrap/>
            <w:vAlign w:val="center"/>
          </w:tcPr>
          <w:p w14:paraId="6E3B443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Cs w:val="17"/>
              </w:rPr>
              <w:t>..</w:t>
            </w:r>
          </w:p>
        </w:tc>
        <w:tc>
          <w:tcPr>
            <w:tcW w:w="1734" w:type="dxa"/>
            <w:noWrap/>
            <w:vAlign w:val="center"/>
          </w:tcPr>
          <w:p w14:paraId="72B436A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Cs w:val="17"/>
              </w:rPr>
              <w:t>..</w:t>
            </w:r>
          </w:p>
        </w:tc>
        <w:tc>
          <w:tcPr>
            <w:tcW w:w="1798" w:type="dxa"/>
            <w:noWrap/>
            <w:vAlign w:val="center"/>
          </w:tcPr>
          <w:p w14:paraId="06A0EA7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Cs w:val="17"/>
              </w:rPr>
              <w:t>59 500</w:t>
            </w:r>
          </w:p>
        </w:tc>
        <w:tc>
          <w:tcPr>
            <w:tcW w:w="824" w:type="dxa"/>
            <w:noWrap/>
            <w:vAlign w:val="center"/>
          </w:tcPr>
          <w:p w14:paraId="664F1285"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Cs w:val="17"/>
              </w:rPr>
              <w:t>59 500</w:t>
            </w:r>
          </w:p>
        </w:tc>
      </w:tr>
      <w:tr w:rsidR="009047C1" w:rsidRPr="00D342FD" w14:paraId="09A27FCD"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788B9D5C" w14:textId="77777777" w:rsidR="00E73BC6" w:rsidRPr="00D342FD" w:rsidRDefault="00E73BC6" w:rsidP="00426AC8">
            <w:r w:rsidRPr="00D342FD">
              <w:t>Advances from government</w:t>
            </w:r>
          </w:p>
        </w:tc>
        <w:tc>
          <w:tcPr>
            <w:tcW w:w="749" w:type="dxa"/>
            <w:noWrap/>
            <w:hideMark/>
          </w:tcPr>
          <w:p w14:paraId="1F20D3E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496E0AA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1D9C6CC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1507128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4B5D6F0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5A7A0230"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12 344</w:t>
            </w:r>
          </w:p>
        </w:tc>
        <w:tc>
          <w:tcPr>
            <w:tcW w:w="824" w:type="dxa"/>
            <w:noWrap/>
            <w:hideMark/>
          </w:tcPr>
          <w:p w14:paraId="15B2DBA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12 344</w:t>
            </w:r>
          </w:p>
        </w:tc>
      </w:tr>
      <w:tr w:rsidR="009047C1" w:rsidRPr="00D342FD" w14:paraId="26FD461C"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3A0D89EE" w14:textId="77777777" w:rsidR="00E73BC6" w:rsidRPr="00D342FD" w:rsidRDefault="00E73BC6" w:rsidP="00426AC8">
            <w:r w:rsidRPr="00D342FD">
              <w:t>Loans from TCV</w:t>
            </w:r>
          </w:p>
        </w:tc>
        <w:tc>
          <w:tcPr>
            <w:tcW w:w="749" w:type="dxa"/>
            <w:noWrap/>
            <w:hideMark/>
          </w:tcPr>
          <w:p w14:paraId="34713A9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76E279FD"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696EE0C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01" w:type="dxa"/>
            <w:noWrap/>
            <w:hideMark/>
          </w:tcPr>
          <w:p w14:paraId="5DB16A6F"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7A4D1D1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7B628D84"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27 705</w:t>
            </w:r>
          </w:p>
        </w:tc>
        <w:tc>
          <w:tcPr>
            <w:tcW w:w="824" w:type="dxa"/>
            <w:noWrap/>
            <w:hideMark/>
          </w:tcPr>
          <w:p w14:paraId="0EDBF2C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27 705</w:t>
            </w:r>
          </w:p>
        </w:tc>
      </w:tr>
      <w:tr w:rsidR="009047C1" w:rsidRPr="00D342FD" w14:paraId="4F11C78A"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5D777224" w14:textId="77777777" w:rsidR="00E73BC6" w:rsidRPr="00D342FD" w:rsidRDefault="00E73BC6" w:rsidP="00426AC8">
            <w:r w:rsidRPr="00D342FD">
              <w:t>Financial liabilities designated at fair value through profit or loss</w:t>
            </w:r>
          </w:p>
        </w:tc>
        <w:tc>
          <w:tcPr>
            <w:tcW w:w="749" w:type="dxa"/>
            <w:noWrap/>
            <w:hideMark/>
          </w:tcPr>
          <w:p w14:paraId="4A62C45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549" w:type="dxa"/>
            <w:noWrap/>
            <w:hideMark/>
          </w:tcPr>
          <w:p w14:paraId="4A1321B6"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842" w:type="dxa"/>
            <w:noWrap/>
            <w:hideMark/>
          </w:tcPr>
          <w:p w14:paraId="5B01105E"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200</w:t>
            </w:r>
          </w:p>
        </w:tc>
        <w:tc>
          <w:tcPr>
            <w:tcW w:w="1701" w:type="dxa"/>
            <w:noWrap/>
            <w:hideMark/>
          </w:tcPr>
          <w:p w14:paraId="52DDCA67"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34" w:type="dxa"/>
            <w:noWrap/>
            <w:hideMark/>
          </w:tcPr>
          <w:p w14:paraId="21AAAC9C"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1798" w:type="dxa"/>
            <w:noWrap/>
            <w:hideMark/>
          </w:tcPr>
          <w:p w14:paraId="2BAC9252"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w:t>
            </w:r>
          </w:p>
        </w:tc>
        <w:tc>
          <w:tcPr>
            <w:tcW w:w="824" w:type="dxa"/>
            <w:noWrap/>
            <w:hideMark/>
          </w:tcPr>
          <w:p w14:paraId="16762FBB" w14:textId="77777777" w:rsidR="00E73BC6" w:rsidRPr="00D342FD" w:rsidRDefault="00E73BC6" w:rsidP="00426AC8">
            <w:pPr>
              <w:cnfStyle w:val="000000000000" w:firstRow="0" w:lastRow="0" w:firstColumn="0" w:lastColumn="0" w:oddVBand="0" w:evenVBand="0" w:oddHBand="0" w:evenHBand="0" w:firstRowFirstColumn="0" w:firstRowLastColumn="0" w:lastRowFirstColumn="0" w:lastRowLastColumn="0"/>
            </w:pPr>
            <w:r w:rsidRPr="00D342FD">
              <w:t xml:space="preserve"> 200</w:t>
            </w:r>
          </w:p>
        </w:tc>
      </w:tr>
      <w:tr w:rsidR="009047C1" w:rsidRPr="00D342FD" w14:paraId="38A470EA" w14:textId="77777777" w:rsidTr="009047C1">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337" w:type="dxa"/>
            <w:noWrap/>
            <w:hideMark/>
          </w:tcPr>
          <w:p w14:paraId="7820D238" w14:textId="77777777" w:rsidR="00E73BC6" w:rsidRPr="00D342FD" w:rsidRDefault="00E73BC6" w:rsidP="00426AC8">
            <w:pPr>
              <w:ind w:left="0" w:firstLine="0"/>
            </w:pPr>
            <w:r w:rsidRPr="00D342FD">
              <w:t>Total contractual financial liabilities</w:t>
            </w:r>
          </w:p>
        </w:tc>
        <w:tc>
          <w:tcPr>
            <w:tcW w:w="749" w:type="dxa"/>
            <w:noWrap/>
            <w:hideMark/>
          </w:tcPr>
          <w:p w14:paraId="1E2DAD6D"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w:t>
            </w:r>
          </w:p>
        </w:tc>
        <w:tc>
          <w:tcPr>
            <w:tcW w:w="1549" w:type="dxa"/>
            <w:noWrap/>
            <w:hideMark/>
          </w:tcPr>
          <w:p w14:paraId="5962E478"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w:t>
            </w:r>
          </w:p>
        </w:tc>
        <w:tc>
          <w:tcPr>
            <w:tcW w:w="1842" w:type="dxa"/>
            <w:noWrap/>
            <w:hideMark/>
          </w:tcPr>
          <w:p w14:paraId="41E3C070"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 xml:space="preserve"> 200</w:t>
            </w:r>
          </w:p>
        </w:tc>
        <w:tc>
          <w:tcPr>
            <w:tcW w:w="1701" w:type="dxa"/>
            <w:noWrap/>
            <w:hideMark/>
          </w:tcPr>
          <w:p w14:paraId="595A514B"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w:t>
            </w:r>
          </w:p>
        </w:tc>
        <w:tc>
          <w:tcPr>
            <w:tcW w:w="1734" w:type="dxa"/>
            <w:noWrap/>
            <w:hideMark/>
          </w:tcPr>
          <w:p w14:paraId="78ED8475"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w:t>
            </w:r>
          </w:p>
        </w:tc>
        <w:tc>
          <w:tcPr>
            <w:tcW w:w="1798" w:type="dxa"/>
            <w:noWrap/>
            <w:hideMark/>
          </w:tcPr>
          <w:p w14:paraId="4AFF7104"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79 699</w:t>
            </w:r>
          </w:p>
        </w:tc>
        <w:tc>
          <w:tcPr>
            <w:tcW w:w="824" w:type="dxa"/>
            <w:noWrap/>
            <w:hideMark/>
          </w:tcPr>
          <w:p w14:paraId="449F91AD" w14:textId="77777777" w:rsidR="00E73BC6" w:rsidRPr="00D342FD" w:rsidRDefault="00E73BC6" w:rsidP="00426AC8">
            <w:pPr>
              <w:cnfStyle w:val="010000000000" w:firstRow="0" w:lastRow="1" w:firstColumn="0" w:lastColumn="0" w:oddVBand="0" w:evenVBand="0" w:oddHBand="0" w:evenHBand="0" w:firstRowFirstColumn="0" w:firstRowLastColumn="0" w:lastRowFirstColumn="0" w:lastRowLastColumn="0"/>
            </w:pPr>
            <w:r w:rsidRPr="00D342FD">
              <w:t>79 899</w:t>
            </w:r>
          </w:p>
        </w:tc>
      </w:tr>
    </w:tbl>
    <w:p w14:paraId="087F041C" w14:textId="045B10EA" w:rsidR="00E73BC6" w:rsidRPr="00940E38" w:rsidRDefault="00E73BC6" w:rsidP="00E73BC6">
      <w:pPr>
        <w:pStyle w:val="Note"/>
      </w:pPr>
      <w:r w:rsidRPr="00940E38">
        <w:t>Note:</w:t>
      </w:r>
    </w:p>
    <w:p w14:paraId="0BCD668A" w14:textId="77777777" w:rsidR="00E73BC6" w:rsidRPr="00940E38" w:rsidRDefault="00E73BC6" w:rsidP="00E73BC6">
      <w:pPr>
        <w:pStyle w:val="Note"/>
      </w:pPr>
      <w:r w:rsidRPr="00940E38">
        <w:t>(a)</w:t>
      </w:r>
      <w:r w:rsidRPr="00940E38">
        <w:tab/>
        <w:t xml:space="preserve">The total amounts disclosed here exclude statutory amounts (e.g. amounts owing from Victorian Government and GST input tax credit recoverable and taxes payable). </w:t>
      </w:r>
      <w:r w:rsidRPr="00940E38">
        <w:rPr>
          <w:rStyle w:val="SourceReference"/>
          <w:i w:val="0"/>
        </w:rPr>
        <w:t>[AASB 132.AG12]</w:t>
      </w:r>
    </w:p>
    <w:p w14:paraId="61E370BB" w14:textId="77777777" w:rsidR="00E73BC6" w:rsidRPr="00940E38" w:rsidRDefault="00E73BC6" w:rsidP="00E73BC6">
      <w:pPr>
        <w:keepLines w:val="0"/>
      </w:pPr>
    </w:p>
    <w:p w14:paraId="6D68A367" w14:textId="77777777" w:rsidR="00E73BC6" w:rsidRPr="00940E38" w:rsidRDefault="00E73BC6" w:rsidP="00E73BC6">
      <w:pPr>
        <w:keepLines w:val="0"/>
        <w:rPr>
          <w:rFonts w:asciiTheme="majorHAnsi" w:hAnsiTheme="majorHAnsi"/>
          <w:b/>
          <w:szCs w:val="20"/>
        </w:rPr>
      </w:pPr>
    </w:p>
    <w:p w14:paraId="62518EB7" w14:textId="77777777" w:rsidR="00E73BC6" w:rsidRPr="00940E38" w:rsidRDefault="00E73BC6" w:rsidP="00E73BC6">
      <w:pPr>
        <w:pStyle w:val="Heading3"/>
        <w:sectPr w:rsidR="00E73BC6" w:rsidRPr="00940E38" w:rsidSect="00E73BC6">
          <w:headerReference w:type="even" r:id="rId284"/>
          <w:headerReference w:type="default" r:id="rId285"/>
          <w:footerReference w:type="even" r:id="rId286"/>
          <w:footerReference w:type="default" r:id="rId287"/>
          <w:headerReference w:type="first" r:id="rId288"/>
          <w:pgSz w:w="16838" w:h="11906" w:orient="landscape" w:code="9"/>
          <w:pgMar w:top="1138" w:right="1138" w:bottom="1138" w:left="1138" w:header="619" w:footer="562" w:gutter="0"/>
          <w:cols w:sep="1" w:space="567"/>
          <w:docGrid w:linePitch="360"/>
        </w:sectPr>
      </w:pPr>
    </w:p>
    <w:p w14:paraId="610B0493" w14:textId="1EC574CF" w:rsidR="009047C1" w:rsidRPr="009047C1" w:rsidRDefault="00E73BC6" w:rsidP="00E73BC6">
      <w:pPr>
        <w:pStyle w:val="Heading3"/>
        <w:tabs>
          <w:tab w:val="clear" w:pos="737"/>
        </w:tabs>
      </w:pPr>
      <w:r w:rsidRPr="00940E38">
        <w:lastRenderedPageBreak/>
        <w:t xml:space="preserve">Financial instruments – Net holding gain/(loss) on financial instruments </w:t>
      </w:r>
      <w:r w:rsidR="009047C1">
        <w:br/>
      </w:r>
      <w:r w:rsidRPr="00940E38">
        <w:t xml:space="preserve">by category </w:t>
      </w:r>
      <w:r w:rsidRPr="00940E38">
        <w:rPr>
          <w:rStyle w:val="SourceReference"/>
          <w:b w:val="0"/>
        </w:rPr>
        <w:t>[AASB7.20]</w:t>
      </w:r>
    </w:p>
    <w:p w14:paraId="6DDCFCB0" w14:textId="6823B1CC" w:rsidR="00E73BC6" w:rsidRDefault="00E73BC6" w:rsidP="009047C1">
      <w:pPr>
        <w:pStyle w:val="TableUnits"/>
        <w:rPr>
          <w:bCs/>
        </w:rPr>
      </w:pPr>
      <w:r w:rsidRPr="00940E38">
        <w:t>($ thousand)</w:t>
      </w:r>
    </w:p>
    <w:tbl>
      <w:tblPr>
        <w:tblStyle w:val="ModelReportFinancialTable"/>
        <w:tblW w:w="9714" w:type="dxa"/>
        <w:tblLayout w:type="fixed"/>
        <w:tblLook w:val="04E0" w:firstRow="1" w:lastRow="1" w:firstColumn="1" w:lastColumn="0" w:noHBand="0" w:noVBand="1"/>
      </w:tblPr>
      <w:tblGrid>
        <w:gridCol w:w="1333"/>
        <w:gridCol w:w="3827"/>
        <w:gridCol w:w="875"/>
        <w:gridCol w:w="1134"/>
        <w:gridCol w:w="844"/>
        <w:gridCol w:w="992"/>
        <w:gridCol w:w="709"/>
      </w:tblGrid>
      <w:tr w:rsidR="00E73BC6" w:rsidRPr="00D342FD" w14:paraId="7945CCF6"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3" w:type="dxa"/>
            <w:noWrap/>
            <w:hideMark/>
          </w:tcPr>
          <w:p w14:paraId="51D6CF97" w14:textId="714ABFA1" w:rsidR="00E73BC6" w:rsidRPr="00D342FD" w:rsidRDefault="009047C1" w:rsidP="009047C1">
            <w:pPr>
              <w:ind w:left="0"/>
            </w:pPr>
            <w:r>
              <w:t>Source reference</w:t>
            </w:r>
          </w:p>
        </w:tc>
        <w:tc>
          <w:tcPr>
            <w:tcW w:w="3827" w:type="dxa"/>
            <w:noWrap/>
            <w:hideMark/>
          </w:tcPr>
          <w:p w14:paraId="38E6C42C" w14:textId="77777777" w:rsidR="00E73BC6" w:rsidRPr="00D342FD" w:rsidRDefault="00E73BC6" w:rsidP="009047C1">
            <w:pPr>
              <w:ind w:left="0" w:firstLine="0"/>
              <w:jc w:val="left"/>
              <w:cnfStyle w:val="100000000000" w:firstRow="1" w:lastRow="0" w:firstColumn="0" w:lastColumn="0" w:oddVBand="0" w:evenVBand="0" w:oddHBand="0" w:evenHBand="0" w:firstRowFirstColumn="0" w:firstRowLastColumn="0" w:lastRowFirstColumn="0" w:lastRowLastColumn="0"/>
            </w:pPr>
            <w:r w:rsidRPr="00D342FD">
              <w:t>2020</w:t>
            </w:r>
          </w:p>
        </w:tc>
        <w:tc>
          <w:tcPr>
            <w:tcW w:w="875" w:type="dxa"/>
            <w:hideMark/>
          </w:tcPr>
          <w:p w14:paraId="0800B08B"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Net holding gain/(loss)</w:t>
            </w:r>
          </w:p>
        </w:tc>
        <w:tc>
          <w:tcPr>
            <w:tcW w:w="1134" w:type="dxa"/>
            <w:hideMark/>
          </w:tcPr>
          <w:p w14:paraId="1D816ED5"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Total interest income/ (expense)</w:t>
            </w:r>
          </w:p>
        </w:tc>
        <w:tc>
          <w:tcPr>
            <w:tcW w:w="844" w:type="dxa"/>
            <w:hideMark/>
          </w:tcPr>
          <w:p w14:paraId="0985ACE9"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Fee income/ (expense)</w:t>
            </w:r>
          </w:p>
        </w:tc>
        <w:tc>
          <w:tcPr>
            <w:tcW w:w="992" w:type="dxa"/>
            <w:hideMark/>
          </w:tcPr>
          <w:p w14:paraId="68471DB7"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Impairment loss</w:t>
            </w:r>
          </w:p>
        </w:tc>
        <w:tc>
          <w:tcPr>
            <w:tcW w:w="709" w:type="dxa"/>
            <w:hideMark/>
          </w:tcPr>
          <w:p w14:paraId="0B4BE2BB"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Total</w:t>
            </w:r>
          </w:p>
        </w:tc>
      </w:tr>
      <w:tr w:rsidR="00E73BC6" w:rsidRPr="00D342FD" w14:paraId="24A3FEB8"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05D4FFF1" w14:textId="77777777" w:rsidR="00E73BC6" w:rsidRPr="00D342FD" w:rsidRDefault="00E73BC6" w:rsidP="009047C1">
            <w:pPr>
              <w:ind w:left="0"/>
            </w:pPr>
          </w:p>
        </w:tc>
        <w:tc>
          <w:tcPr>
            <w:tcW w:w="3827" w:type="dxa"/>
            <w:noWrap/>
            <w:hideMark/>
          </w:tcPr>
          <w:p w14:paraId="576B7CB8"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Contractual financial assets</w:t>
            </w:r>
          </w:p>
        </w:tc>
        <w:tc>
          <w:tcPr>
            <w:tcW w:w="875" w:type="dxa"/>
            <w:shd w:val="clear" w:color="auto" w:fill="D9D9D6" w:themeFill="background2"/>
            <w:noWrap/>
            <w:hideMark/>
          </w:tcPr>
          <w:p w14:paraId="519C733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1134" w:type="dxa"/>
            <w:shd w:val="clear" w:color="auto" w:fill="D9D9D6" w:themeFill="background2"/>
            <w:noWrap/>
            <w:hideMark/>
          </w:tcPr>
          <w:p w14:paraId="79FCCCAF"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844" w:type="dxa"/>
            <w:shd w:val="clear" w:color="auto" w:fill="D9D9D6" w:themeFill="background2"/>
            <w:hideMark/>
          </w:tcPr>
          <w:p w14:paraId="72454F41"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shd w:val="clear" w:color="auto" w:fill="D9D9D6" w:themeFill="background2"/>
            <w:hideMark/>
          </w:tcPr>
          <w:p w14:paraId="67FE7037"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709" w:type="dxa"/>
            <w:shd w:val="clear" w:color="auto" w:fill="D9D9D6" w:themeFill="background2"/>
            <w:hideMark/>
          </w:tcPr>
          <w:p w14:paraId="2723D4B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75A60644" w14:textId="77777777" w:rsidTr="009047C1">
        <w:tc>
          <w:tcPr>
            <w:cnfStyle w:val="001000000000" w:firstRow="0" w:lastRow="0" w:firstColumn="1" w:lastColumn="0" w:oddVBand="0" w:evenVBand="0" w:oddHBand="0" w:evenHBand="0" w:firstRowFirstColumn="0" w:firstRowLastColumn="0" w:lastRowFirstColumn="0" w:lastRowLastColumn="0"/>
            <w:tcW w:w="1333" w:type="dxa"/>
            <w:hideMark/>
          </w:tcPr>
          <w:p w14:paraId="426F9FF3" w14:textId="77777777" w:rsidR="00E73BC6" w:rsidRPr="00D342FD" w:rsidRDefault="00E73BC6" w:rsidP="009047C1">
            <w:pPr>
              <w:ind w:left="0"/>
            </w:pPr>
            <w:r w:rsidRPr="00D342FD">
              <w:t>AASB 7.20(a)(</w:t>
            </w:r>
            <w:proofErr w:type="spellStart"/>
            <w:r w:rsidRPr="00D342FD">
              <w:t>i</w:t>
            </w:r>
            <w:proofErr w:type="spellEnd"/>
            <w:r w:rsidRPr="00D342FD">
              <w:t>)</w:t>
            </w:r>
          </w:p>
        </w:tc>
        <w:tc>
          <w:tcPr>
            <w:tcW w:w="3827" w:type="dxa"/>
            <w:noWrap/>
            <w:hideMark/>
          </w:tcPr>
          <w:p w14:paraId="4F581594"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Debt investments mandatorily measured at fair value through profit/loss</w:t>
            </w:r>
          </w:p>
        </w:tc>
        <w:tc>
          <w:tcPr>
            <w:tcW w:w="875" w:type="dxa"/>
            <w:shd w:val="clear" w:color="auto" w:fill="D9D9D6" w:themeFill="background2"/>
            <w:noWrap/>
            <w:hideMark/>
          </w:tcPr>
          <w:p w14:paraId="0140A29D"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65</w:t>
            </w:r>
          </w:p>
        </w:tc>
        <w:tc>
          <w:tcPr>
            <w:tcW w:w="1134" w:type="dxa"/>
            <w:shd w:val="clear" w:color="auto" w:fill="D9D9D6" w:themeFill="background2"/>
            <w:noWrap/>
            <w:hideMark/>
          </w:tcPr>
          <w:p w14:paraId="27AB1E54"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1 689</w:t>
            </w:r>
          </w:p>
        </w:tc>
        <w:tc>
          <w:tcPr>
            <w:tcW w:w="844" w:type="dxa"/>
            <w:shd w:val="clear" w:color="auto" w:fill="D9D9D6" w:themeFill="background2"/>
            <w:hideMark/>
          </w:tcPr>
          <w:p w14:paraId="6AB74652"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shd w:val="clear" w:color="auto" w:fill="D9D9D6" w:themeFill="background2"/>
            <w:hideMark/>
          </w:tcPr>
          <w:p w14:paraId="141199E9"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shd w:val="clear" w:color="auto" w:fill="D9D9D6" w:themeFill="background2"/>
            <w:hideMark/>
          </w:tcPr>
          <w:p w14:paraId="024A40D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1 754</w:t>
            </w:r>
          </w:p>
        </w:tc>
      </w:tr>
      <w:tr w:rsidR="00E73BC6" w:rsidRPr="00D342FD" w14:paraId="515DF0B2" w14:textId="77777777" w:rsidTr="009047C1">
        <w:tc>
          <w:tcPr>
            <w:cnfStyle w:val="001000000000" w:firstRow="0" w:lastRow="0" w:firstColumn="1" w:lastColumn="0" w:oddVBand="0" w:evenVBand="0" w:oddHBand="0" w:evenHBand="0" w:firstRowFirstColumn="0" w:firstRowLastColumn="0" w:lastRowFirstColumn="0" w:lastRowLastColumn="0"/>
            <w:tcW w:w="1333" w:type="dxa"/>
            <w:hideMark/>
          </w:tcPr>
          <w:p w14:paraId="7D4B4534" w14:textId="179EB268" w:rsidR="00E73BC6" w:rsidRPr="00D342FD" w:rsidRDefault="00E73BC6" w:rsidP="009047C1">
            <w:pPr>
              <w:ind w:left="0"/>
            </w:pPr>
            <w:r w:rsidRPr="00D342FD">
              <w:t>AASB 7.20(a)(</w:t>
            </w:r>
            <w:proofErr w:type="spellStart"/>
            <w:r w:rsidRPr="00D342FD">
              <w:t>i</w:t>
            </w:r>
            <w:proofErr w:type="spellEnd"/>
            <w:r w:rsidR="00970439" w:rsidRPr="00D342FD">
              <w:t>), (</w:t>
            </w:r>
            <w:r w:rsidRPr="00D342FD">
              <w:t>b)</w:t>
            </w:r>
          </w:p>
        </w:tc>
        <w:tc>
          <w:tcPr>
            <w:tcW w:w="3827" w:type="dxa"/>
            <w:noWrap/>
            <w:hideMark/>
          </w:tcPr>
          <w:p w14:paraId="4BAADF64"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Equity investments designated at fair value through profit/loss</w:t>
            </w:r>
          </w:p>
        </w:tc>
        <w:tc>
          <w:tcPr>
            <w:tcW w:w="875" w:type="dxa"/>
            <w:shd w:val="clear" w:color="auto" w:fill="D9D9D6" w:themeFill="background2"/>
            <w:noWrap/>
            <w:hideMark/>
          </w:tcPr>
          <w:p w14:paraId="7548D0C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(2 105)</w:t>
            </w:r>
          </w:p>
        </w:tc>
        <w:tc>
          <w:tcPr>
            <w:tcW w:w="1134" w:type="dxa"/>
            <w:shd w:val="clear" w:color="auto" w:fill="D9D9D6" w:themeFill="background2"/>
            <w:noWrap/>
            <w:hideMark/>
          </w:tcPr>
          <w:p w14:paraId="057E26C8"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844" w:type="dxa"/>
            <w:shd w:val="clear" w:color="auto" w:fill="D9D9D6" w:themeFill="background2"/>
            <w:hideMark/>
          </w:tcPr>
          <w:p w14:paraId="53A27B08"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shd w:val="clear" w:color="auto" w:fill="D9D9D6" w:themeFill="background2"/>
            <w:hideMark/>
          </w:tcPr>
          <w:p w14:paraId="1B56BA79"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shd w:val="clear" w:color="auto" w:fill="D9D9D6" w:themeFill="background2"/>
            <w:hideMark/>
          </w:tcPr>
          <w:p w14:paraId="693C8241"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(2 105)</w:t>
            </w:r>
          </w:p>
        </w:tc>
      </w:tr>
      <w:tr w:rsidR="00E73BC6" w:rsidRPr="00D342FD" w14:paraId="4F6BB012" w14:textId="77777777" w:rsidTr="009047C1">
        <w:tc>
          <w:tcPr>
            <w:cnfStyle w:val="001000000000" w:firstRow="0" w:lastRow="0" w:firstColumn="1" w:lastColumn="0" w:oddVBand="0" w:evenVBand="0" w:oddHBand="0" w:evenHBand="0" w:firstRowFirstColumn="0" w:firstRowLastColumn="0" w:lastRowFirstColumn="0" w:lastRowLastColumn="0"/>
            <w:tcW w:w="1333" w:type="dxa"/>
            <w:hideMark/>
          </w:tcPr>
          <w:p w14:paraId="1BE7CAE3" w14:textId="77777777" w:rsidR="00E73BC6" w:rsidRPr="00D342FD" w:rsidRDefault="00E73BC6" w:rsidP="009047C1">
            <w:pPr>
              <w:ind w:left="0"/>
            </w:pPr>
            <w:r w:rsidRPr="00D342FD">
              <w:t>AASB 7.20(a)(vii)</w:t>
            </w:r>
          </w:p>
        </w:tc>
        <w:tc>
          <w:tcPr>
            <w:tcW w:w="3827" w:type="dxa"/>
            <w:noWrap/>
            <w:hideMark/>
          </w:tcPr>
          <w:p w14:paraId="265F215C"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Equity investments designated at fair value through other comprehensive income - recognised in other comprehensive income</w:t>
            </w:r>
          </w:p>
        </w:tc>
        <w:tc>
          <w:tcPr>
            <w:tcW w:w="875" w:type="dxa"/>
            <w:shd w:val="clear" w:color="auto" w:fill="D9D9D6" w:themeFill="background2"/>
            <w:noWrap/>
            <w:hideMark/>
          </w:tcPr>
          <w:p w14:paraId="2A8F976C" w14:textId="37247B53"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(173)</w:t>
            </w:r>
          </w:p>
        </w:tc>
        <w:tc>
          <w:tcPr>
            <w:tcW w:w="1134" w:type="dxa"/>
            <w:shd w:val="clear" w:color="auto" w:fill="D9D9D6" w:themeFill="background2"/>
            <w:noWrap/>
            <w:hideMark/>
          </w:tcPr>
          <w:p w14:paraId="61B0CB45"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p>
        </w:tc>
        <w:tc>
          <w:tcPr>
            <w:tcW w:w="844" w:type="dxa"/>
            <w:shd w:val="clear" w:color="auto" w:fill="D9D9D6" w:themeFill="background2"/>
            <w:hideMark/>
          </w:tcPr>
          <w:p w14:paraId="56730961"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p>
        </w:tc>
        <w:tc>
          <w:tcPr>
            <w:tcW w:w="992" w:type="dxa"/>
            <w:shd w:val="clear" w:color="auto" w:fill="D9D9D6" w:themeFill="background2"/>
            <w:hideMark/>
          </w:tcPr>
          <w:p w14:paraId="163BBCFC"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p>
        </w:tc>
        <w:tc>
          <w:tcPr>
            <w:tcW w:w="709" w:type="dxa"/>
            <w:shd w:val="clear" w:color="auto" w:fill="D9D9D6" w:themeFill="background2"/>
            <w:hideMark/>
          </w:tcPr>
          <w:p w14:paraId="0CCDD4DC" w14:textId="199B81DE"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(173)</w:t>
            </w:r>
          </w:p>
        </w:tc>
      </w:tr>
      <w:tr w:rsidR="00E73BC6" w:rsidRPr="00D342FD" w14:paraId="073BA4E2" w14:textId="77777777" w:rsidTr="009047C1">
        <w:tc>
          <w:tcPr>
            <w:cnfStyle w:val="001000000000" w:firstRow="0" w:lastRow="0" w:firstColumn="1" w:lastColumn="0" w:oddVBand="0" w:evenVBand="0" w:oddHBand="0" w:evenHBand="0" w:firstRowFirstColumn="0" w:firstRowLastColumn="0" w:lastRowFirstColumn="0" w:lastRowLastColumn="0"/>
            <w:tcW w:w="1333" w:type="dxa"/>
            <w:hideMark/>
          </w:tcPr>
          <w:p w14:paraId="714E8C8F" w14:textId="2C7336EB" w:rsidR="00E73BC6" w:rsidRPr="00D342FD" w:rsidRDefault="00E73BC6" w:rsidP="009047C1">
            <w:pPr>
              <w:ind w:left="0"/>
            </w:pPr>
            <w:r w:rsidRPr="00D342FD">
              <w:t>AASB 7.20(a)(vi),</w:t>
            </w:r>
            <w:r w:rsidR="009047C1">
              <w:t xml:space="preserve"> </w:t>
            </w:r>
            <w:r w:rsidRPr="00D342FD">
              <w:t>(b)</w:t>
            </w:r>
          </w:p>
        </w:tc>
        <w:tc>
          <w:tcPr>
            <w:tcW w:w="3827" w:type="dxa"/>
            <w:tcBorders>
              <w:bottom w:val="single" w:sz="6" w:space="0" w:color="auto"/>
            </w:tcBorders>
            <w:noWrap/>
            <w:hideMark/>
          </w:tcPr>
          <w:p w14:paraId="6D734AF9"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Financial assets at amortised cost - other than on derecognition</w:t>
            </w:r>
          </w:p>
        </w:tc>
        <w:tc>
          <w:tcPr>
            <w:tcW w:w="875" w:type="dxa"/>
            <w:tcBorders>
              <w:bottom w:val="single" w:sz="6" w:space="0" w:color="auto"/>
            </w:tcBorders>
            <w:shd w:val="clear" w:color="auto" w:fill="D9D9D6" w:themeFill="background2"/>
            <w:noWrap/>
            <w:hideMark/>
          </w:tcPr>
          <w:p w14:paraId="7B102A90" w14:textId="5451EEBB"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(471)</w:t>
            </w:r>
          </w:p>
        </w:tc>
        <w:tc>
          <w:tcPr>
            <w:tcW w:w="1134" w:type="dxa"/>
            <w:tcBorders>
              <w:bottom w:val="single" w:sz="6" w:space="0" w:color="auto"/>
            </w:tcBorders>
            <w:shd w:val="clear" w:color="auto" w:fill="D9D9D6" w:themeFill="background2"/>
            <w:noWrap/>
            <w:hideMark/>
          </w:tcPr>
          <w:p w14:paraId="363DDD1C"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2 175</w:t>
            </w:r>
          </w:p>
        </w:tc>
        <w:tc>
          <w:tcPr>
            <w:tcW w:w="844" w:type="dxa"/>
            <w:tcBorders>
              <w:bottom w:val="single" w:sz="6" w:space="0" w:color="auto"/>
            </w:tcBorders>
            <w:shd w:val="clear" w:color="auto" w:fill="D9D9D6" w:themeFill="background2"/>
            <w:hideMark/>
          </w:tcPr>
          <w:p w14:paraId="7E584C51"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tcBorders>
              <w:bottom w:val="single" w:sz="6" w:space="0" w:color="auto"/>
            </w:tcBorders>
            <w:shd w:val="clear" w:color="auto" w:fill="D9D9D6" w:themeFill="background2"/>
            <w:hideMark/>
          </w:tcPr>
          <w:p w14:paraId="1C74B4C4" w14:textId="6361F91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(455)</w:t>
            </w:r>
          </w:p>
        </w:tc>
        <w:tc>
          <w:tcPr>
            <w:tcW w:w="709" w:type="dxa"/>
            <w:tcBorders>
              <w:bottom w:val="single" w:sz="6" w:space="0" w:color="auto"/>
            </w:tcBorders>
            <w:shd w:val="clear" w:color="auto" w:fill="D9D9D6" w:themeFill="background2"/>
            <w:hideMark/>
          </w:tcPr>
          <w:p w14:paraId="44478810"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1 249</w:t>
            </w:r>
          </w:p>
        </w:tc>
      </w:tr>
      <w:tr w:rsidR="00E73BC6" w:rsidRPr="00D342FD" w14:paraId="5346BD4D"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16312821" w14:textId="77777777" w:rsidR="00E73BC6" w:rsidRPr="00D342FD" w:rsidRDefault="00E73BC6" w:rsidP="009047C1">
            <w:pPr>
              <w:ind w:left="0"/>
            </w:pPr>
          </w:p>
        </w:tc>
        <w:tc>
          <w:tcPr>
            <w:tcW w:w="3827" w:type="dxa"/>
            <w:tcBorders>
              <w:top w:val="single" w:sz="6" w:space="0" w:color="auto"/>
              <w:bottom w:val="single" w:sz="6" w:space="0" w:color="auto"/>
            </w:tcBorders>
            <w:noWrap/>
            <w:hideMark/>
          </w:tcPr>
          <w:p w14:paraId="76DD2C0A"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contractual financial assets</w:t>
            </w:r>
          </w:p>
        </w:tc>
        <w:tc>
          <w:tcPr>
            <w:tcW w:w="875" w:type="dxa"/>
            <w:tcBorders>
              <w:top w:val="single" w:sz="6" w:space="0" w:color="auto"/>
              <w:bottom w:val="single" w:sz="6" w:space="0" w:color="auto"/>
            </w:tcBorders>
            <w:shd w:val="clear" w:color="auto" w:fill="D9D9D6" w:themeFill="background2"/>
            <w:noWrap/>
            <w:hideMark/>
          </w:tcPr>
          <w:p w14:paraId="1DEF625D"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(2 684)</w:t>
            </w:r>
          </w:p>
        </w:tc>
        <w:tc>
          <w:tcPr>
            <w:tcW w:w="1134" w:type="dxa"/>
            <w:tcBorders>
              <w:top w:val="single" w:sz="6" w:space="0" w:color="auto"/>
              <w:bottom w:val="single" w:sz="6" w:space="0" w:color="auto"/>
            </w:tcBorders>
            <w:shd w:val="clear" w:color="auto" w:fill="D9D9D6" w:themeFill="background2"/>
            <w:noWrap/>
            <w:hideMark/>
          </w:tcPr>
          <w:p w14:paraId="039D3E77"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3 864</w:t>
            </w:r>
          </w:p>
        </w:tc>
        <w:tc>
          <w:tcPr>
            <w:tcW w:w="844" w:type="dxa"/>
            <w:tcBorders>
              <w:top w:val="single" w:sz="6" w:space="0" w:color="auto"/>
              <w:bottom w:val="single" w:sz="6" w:space="0" w:color="auto"/>
            </w:tcBorders>
            <w:shd w:val="clear" w:color="auto" w:fill="D9D9D6" w:themeFill="background2"/>
            <w:noWrap/>
            <w:hideMark/>
          </w:tcPr>
          <w:p w14:paraId="427202F1"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992" w:type="dxa"/>
            <w:tcBorders>
              <w:top w:val="single" w:sz="6" w:space="0" w:color="auto"/>
              <w:bottom w:val="single" w:sz="6" w:space="0" w:color="auto"/>
            </w:tcBorders>
            <w:shd w:val="clear" w:color="auto" w:fill="D9D9D6" w:themeFill="background2"/>
            <w:noWrap/>
            <w:hideMark/>
          </w:tcPr>
          <w:p w14:paraId="2AE7BBBB" w14:textId="09EF5A7B"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(455)</w:t>
            </w:r>
          </w:p>
        </w:tc>
        <w:tc>
          <w:tcPr>
            <w:tcW w:w="709" w:type="dxa"/>
            <w:tcBorders>
              <w:top w:val="single" w:sz="6" w:space="0" w:color="auto"/>
              <w:bottom w:val="single" w:sz="6" w:space="0" w:color="auto"/>
            </w:tcBorders>
            <w:shd w:val="clear" w:color="auto" w:fill="D9D9D6" w:themeFill="background2"/>
            <w:noWrap/>
            <w:hideMark/>
          </w:tcPr>
          <w:p w14:paraId="1719C928"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725</w:t>
            </w:r>
          </w:p>
        </w:tc>
      </w:tr>
      <w:tr w:rsidR="00E73BC6" w:rsidRPr="00D342FD" w14:paraId="541AF3B3"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5BD90E89" w14:textId="77777777" w:rsidR="00E73BC6" w:rsidRPr="00D342FD" w:rsidRDefault="00E73BC6" w:rsidP="009047C1">
            <w:pPr>
              <w:ind w:left="0"/>
            </w:pPr>
          </w:p>
        </w:tc>
        <w:tc>
          <w:tcPr>
            <w:tcW w:w="3827" w:type="dxa"/>
            <w:tcBorders>
              <w:top w:val="single" w:sz="6" w:space="0" w:color="auto"/>
            </w:tcBorders>
            <w:noWrap/>
            <w:hideMark/>
          </w:tcPr>
          <w:p w14:paraId="310F7643"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Contractual financial liabilities</w:t>
            </w:r>
          </w:p>
        </w:tc>
        <w:tc>
          <w:tcPr>
            <w:tcW w:w="875" w:type="dxa"/>
            <w:tcBorders>
              <w:top w:val="single" w:sz="6" w:space="0" w:color="auto"/>
            </w:tcBorders>
            <w:shd w:val="clear" w:color="auto" w:fill="D9D9D6" w:themeFill="background2"/>
            <w:noWrap/>
            <w:hideMark/>
          </w:tcPr>
          <w:p w14:paraId="3938AFAC"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1134" w:type="dxa"/>
            <w:tcBorders>
              <w:top w:val="single" w:sz="6" w:space="0" w:color="auto"/>
            </w:tcBorders>
            <w:shd w:val="clear" w:color="auto" w:fill="D9D9D6" w:themeFill="background2"/>
            <w:noWrap/>
            <w:hideMark/>
          </w:tcPr>
          <w:p w14:paraId="4EB83053"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844" w:type="dxa"/>
            <w:tcBorders>
              <w:top w:val="single" w:sz="6" w:space="0" w:color="auto"/>
            </w:tcBorders>
            <w:shd w:val="clear" w:color="auto" w:fill="D9D9D6" w:themeFill="background2"/>
            <w:hideMark/>
          </w:tcPr>
          <w:p w14:paraId="0B22CE00"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992" w:type="dxa"/>
            <w:tcBorders>
              <w:top w:val="single" w:sz="6" w:space="0" w:color="auto"/>
            </w:tcBorders>
            <w:shd w:val="clear" w:color="auto" w:fill="D9D9D6" w:themeFill="background2"/>
            <w:hideMark/>
          </w:tcPr>
          <w:p w14:paraId="5145946A"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709" w:type="dxa"/>
            <w:tcBorders>
              <w:top w:val="single" w:sz="6" w:space="0" w:color="auto"/>
            </w:tcBorders>
            <w:shd w:val="clear" w:color="auto" w:fill="D9D9D6" w:themeFill="background2"/>
            <w:hideMark/>
          </w:tcPr>
          <w:p w14:paraId="755B8C1C"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r>
      <w:tr w:rsidR="00E73BC6" w:rsidRPr="00D342FD" w14:paraId="1EB655BD" w14:textId="77777777" w:rsidTr="009047C1">
        <w:tc>
          <w:tcPr>
            <w:cnfStyle w:val="001000000000" w:firstRow="0" w:lastRow="0" w:firstColumn="1" w:lastColumn="0" w:oddVBand="0" w:evenVBand="0" w:oddHBand="0" w:evenHBand="0" w:firstRowFirstColumn="0" w:firstRowLastColumn="0" w:lastRowFirstColumn="0" w:lastRowLastColumn="0"/>
            <w:tcW w:w="1333" w:type="dxa"/>
            <w:hideMark/>
          </w:tcPr>
          <w:p w14:paraId="2903F8AA" w14:textId="426EA0E6" w:rsidR="00E73BC6" w:rsidRPr="00D342FD" w:rsidRDefault="00E73BC6" w:rsidP="009047C1">
            <w:pPr>
              <w:ind w:left="0"/>
            </w:pPr>
            <w:r w:rsidRPr="00D342FD">
              <w:t>AASB 7.20(a)(v),</w:t>
            </w:r>
            <w:r w:rsidR="009047C1">
              <w:t xml:space="preserve"> </w:t>
            </w:r>
            <w:r w:rsidRPr="00D342FD">
              <w:t>(b</w:t>
            </w:r>
            <w:r w:rsidR="00970439" w:rsidRPr="00D342FD">
              <w:t>), (</w:t>
            </w:r>
            <w:r w:rsidRPr="00D342FD">
              <w:t>c)(</w:t>
            </w:r>
            <w:proofErr w:type="spellStart"/>
            <w:r w:rsidRPr="00D342FD">
              <w:t>i</w:t>
            </w:r>
            <w:proofErr w:type="spellEnd"/>
            <w:r w:rsidRPr="00D342FD">
              <w:t>)</w:t>
            </w:r>
          </w:p>
        </w:tc>
        <w:tc>
          <w:tcPr>
            <w:tcW w:w="3827" w:type="dxa"/>
            <w:noWrap/>
            <w:hideMark/>
          </w:tcPr>
          <w:p w14:paraId="1867550C"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Financial liabilities at amortised cost</w:t>
            </w:r>
          </w:p>
        </w:tc>
        <w:tc>
          <w:tcPr>
            <w:tcW w:w="875" w:type="dxa"/>
            <w:shd w:val="clear" w:color="auto" w:fill="D9D9D6" w:themeFill="background2"/>
            <w:noWrap/>
            <w:hideMark/>
          </w:tcPr>
          <w:p w14:paraId="4F36652E"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2 270</w:t>
            </w:r>
          </w:p>
        </w:tc>
        <w:tc>
          <w:tcPr>
            <w:tcW w:w="1134" w:type="dxa"/>
            <w:shd w:val="clear" w:color="auto" w:fill="D9D9D6" w:themeFill="background2"/>
            <w:noWrap/>
            <w:hideMark/>
          </w:tcPr>
          <w:p w14:paraId="74D47BE9"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(10 566)</w:t>
            </w:r>
          </w:p>
        </w:tc>
        <w:tc>
          <w:tcPr>
            <w:tcW w:w="844" w:type="dxa"/>
            <w:shd w:val="clear" w:color="auto" w:fill="D9D9D6" w:themeFill="background2"/>
            <w:hideMark/>
          </w:tcPr>
          <w:p w14:paraId="16A2908F"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307</w:t>
            </w:r>
          </w:p>
        </w:tc>
        <w:tc>
          <w:tcPr>
            <w:tcW w:w="992" w:type="dxa"/>
            <w:shd w:val="clear" w:color="auto" w:fill="D9D9D6" w:themeFill="background2"/>
            <w:hideMark/>
          </w:tcPr>
          <w:p w14:paraId="75907B9D"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shd w:val="clear" w:color="auto" w:fill="D9D9D6" w:themeFill="background2"/>
            <w:hideMark/>
          </w:tcPr>
          <w:p w14:paraId="42E322AE"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(7 989)</w:t>
            </w:r>
          </w:p>
        </w:tc>
      </w:tr>
      <w:tr w:rsidR="00E73BC6" w:rsidRPr="00D342FD" w14:paraId="78455BF9" w14:textId="77777777" w:rsidTr="009047C1">
        <w:tc>
          <w:tcPr>
            <w:cnfStyle w:val="001000000000" w:firstRow="0" w:lastRow="0" w:firstColumn="1" w:lastColumn="0" w:oddVBand="0" w:evenVBand="0" w:oddHBand="0" w:evenHBand="0" w:firstRowFirstColumn="0" w:firstRowLastColumn="0" w:lastRowFirstColumn="0" w:lastRowLastColumn="0"/>
            <w:tcW w:w="1333" w:type="dxa"/>
            <w:hideMark/>
          </w:tcPr>
          <w:p w14:paraId="5403F60C" w14:textId="18414527" w:rsidR="00E73BC6" w:rsidRPr="00D342FD" w:rsidRDefault="00E73BC6" w:rsidP="009047C1">
            <w:pPr>
              <w:ind w:left="0"/>
            </w:pPr>
            <w:r w:rsidRPr="00D342FD">
              <w:t>AASB 7.20(a)(</w:t>
            </w:r>
            <w:proofErr w:type="spellStart"/>
            <w:r w:rsidRPr="00D342FD">
              <w:t>i</w:t>
            </w:r>
            <w:proofErr w:type="spellEnd"/>
            <w:r w:rsidRPr="00D342FD">
              <w:t>),</w:t>
            </w:r>
            <w:r w:rsidR="009047C1">
              <w:t xml:space="preserve"> </w:t>
            </w:r>
            <w:r w:rsidRPr="00D342FD">
              <w:t>(b</w:t>
            </w:r>
            <w:r w:rsidR="00970439" w:rsidRPr="00D342FD">
              <w:t>), (</w:t>
            </w:r>
            <w:r w:rsidRPr="00D342FD">
              <w:t>c)(</w:t>
            </w:r>
            <w:proofErr w:type="spellStart"/>
            <w:r w:rsidRPr="00D342FD">
              <w:t>i</w:t>
            </w:r>
            <w:proofErr w:type="spellEnd"/>
            <w:r w:rsidRPr="00D342FD">
              <w:t>)</w:t>
            </w:r>
          </w:p>
        </w:tc>
        <w:tc>
          <w:tcPr>
            <w:tcW w:w="3827" w:type="dxa"/>
            <w:tcBorders>
              <w:bottom w:val="single" w:sz="6" w:space="0" w:color="auto"/>
            </w:tcBorders>
            <w:noWrap/>
            <w:hideMark/>
          </w:tcPr>
          <w:p w14:paraId="370301A7"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Financial liabilities designated at fair value through profit/loss</w:t>
            </w:r>
          </w:p>
        </w:tc>
        <w:tc>
          <w:tcPr>
            <w:tcW w:w="875" w:type="dxa"/>
            <w:tcBorders>
              <w:bottom w:val="single" w:sz="6" w:space="0" w:color="auto"/>
            </w:tcBorders>
            <w:shd w:val="clear" w:color="auto" w:fill="D9D9D6" w:themeFill="background2"/>
            <w:noWrap/>
            <w:hideMark/>
          </w:tcPr>
          <w:p w14:paraId="09632E9A"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20</w:t>
            </w:r>
          </w:p>
        </w:tc>
        <w:tc>
          <w:tcPr>
            <w:tcW w:w="1134" w:type="dxa"/>
            <w:tcBorders>
              <w:bottom w:val="single" w:sz="6" w:space="0" w:color="auto"/>
            </w:tcBorders>
            <w:shd w:val="clear" w:color="auto" w:fill="D9D9D6" w:themeFill="background2"/>
            <w:noWrap/>
            <w:hideMark/>
          </w:tcPr>
          <w:p w14:paraId="3CFF6FA2"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844" w:type="dxa"/>
            <w:tcBorders>
              <w:bottom w:val="single" w:sz="6" w:space="0" w:color="auto"/>
            </w:tcBorders>
            <w:shd w:val="clear" w:color="auto" w:fill="D9D9D6" w:themeFill="background2"/>
            <w:hideMark/>
          </w:tcPr>
          <w:p w14:paraId="2E6A81B4"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tcBorders>
              <w:bottom w:val="single" w:sz="6" w:space="0" w:color="auto"/>
            </w:tcBorders>
            <w:shd w:val="clear" w:color="auto" w:fill="D9D9D6" w:themeFill="background2"/>
            <w:hideMark/>
          </w:tcPr>
          <w:p w14:paraId="46FEA6CA"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tcBorders>
              <w:bottom w:val="single" w:sz="6" w:space="0" w:color="auto"/>
            </w:tcBorders>
            <w:shd w:val="clear" w:color="auto" w:fill="D9D9D6" w:themeFill="background2"/>
            <w:hideMark/>
          </w:tcPr>
          <w:p w14:paraId="32516967"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20</w:t>
            </w:r>
          </w:p>
        </w:tc>
      </w:tr>
      <w:tr w:rsidR="00E73BC6" w:rsidRPr="00D342FD" w14:paraId="448EF44F" w14:textId="77777777" w:rsidTr="009047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33" w:type="dxa"/>
            <w:noWrap/>
            <w:hideMark/>
          </w:tcPr>
          <w:p w14:paraId="17E64B35" w14:textId="77777777" w:rsidR="00E73BC6" w:rsidRPr="00D342FD" w:rsidRDefault="00E73BC6" w:rsidP="009047C1">
            <w:pPr>
              <w:ind w:left="0"/>
            </w:pPr>
          </w:p>
        </w:tc>
        <w:tc>
          <w:tcPr>
            <w:tcW w:w="3827" w:type="dxa"/>
            <w:tcBorders>
              <w:bottom w:val="single" w:sz="6" w:space="0" w:color="auto"/>
            </w:tcBorders>
            <w:noWrap/>
            <w:hideMark/>
          </w:tcPr>
          <w:p w14:paraId="78DFEB85" w14:textId="77777777" w:rsidR="00E73BC6" w:rsidRPr="00D342FD" w:rsidRDefault="00E73BC6" w:rsidP="009047C1">
            <w:pPr>
              <w:jc w:val="left"/>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Total contractual financial liabilities</w:t>
            </w:r>
          </w:p>
        </w:tc>
        <w:tc>
          <w:tcPr>
            <w:tcW w:w="875" w:type="dxa"/>
            <w:tcBorders>
              <w:bottom w:val="single" w:sz="6" w:space="0" w:color="auto"/>
            </w:tcBorders>
            <w:shd w:val="clear" w:color="auto" w:fill="D9D9D6" w:themeFill="background2"/>
            <w:noWrap/>
            <w:hideMark/>
          </w:tcPr>
          <w:p w14:paraId="415B4128" w14:textId="77777777" w:rsidR="00E73BC6" w:rsidRPr="00D342FD" w:rsidRDefault="00E73BC6" w:rsidP="009047C1">
            <w:pPr>
              <w:ind w:left="0" w:firstLine="0"/>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2 290</w:t>
            </w:r>
          </w:p>
        </w:tc>
        <w:tc>
          <w:tcPr>
            <w:tcW w:w="1134" w:type="dxa"/>
            <w:tcBorders>
              <w:bottom w:val="single" w:sz="6" w:space="0" w:color="auto"/>
            </w:tcBorders>
            <w:shd w:val="clear" w:color="auto" w:fill="D9D9D6" w:themeFill="background2"/>
            <w:noWrap/>
            <w:hideMark/>
          </w:tcPr>
          <w:p w14:paraId="64DF6E7A" w14:textId="77777777" w:rsidR="00E73BC6" w:rsidRPr="00D342FD" w:rsidRDefault="00E73BC6" w:rsidP="009047C1">
            <w:pPr>
              <w:ind w:left="0" w:firstLine="0"/>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(10 566)</w:t>
            </w:r>
          </w:p>
        </w:tc>
        <w:tc>
          <w:tcPr>
            <w:tcW w:w="844" w:type="dxa"/>
            <w:tcBorders>
              <w:bottom w:val="single" w:sz="6" w:space="0" w:color="auto"/>
            </w:tcBorders>
            <w:shd w:val="clear" w:color="auto" w:fill="D9D9D6" w:themeFill="background2"/>
            <w:noWrap/>
            <w:hideMark/>
          </w:tcPr>
          <w:p w14:paraId="6A9E1B14" w14:textId="77777777" w:rsidR="00E73BC6" w:rsidRPr="00D342FD" w:rsidRDefault="00E73BC6" w:rsidP="009047C1">
            <w:pPr>
              <w:ind w:left="0" w:firstLine="0"/>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 xml:space="preserve"> 307</w:t>
            </w:r>
          </w:p>
        </w:tc>
        <w:tc>
          <w:tcPr>
            <w:tcW w:w="992" w:type="dxa"/>
            <w:tcBorders>
              <w:bottom w:val="single" w:sz="6" w:space="0" w:color="auto"/>
            </w:tcBorders>
            <w:shd w:val="clear" w:color="auto" w:fill="D9D9D6" w:themeFill="background2"/>
            <w:noWrap/>
            <w:hideMark/>
          </w:tcPr>
          <w:p w14:paraId="4E81C986" w14:textId="77777777" w:rsidR="00E73BC6" w:rsidRPr="00D342FD" w:rsidRDefault="00E73BC6" w:rsidP="009047C1">
            <w:pPr>
              <w:ind w:left="0" w:firstLine="0"/>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w:t>
            </w:r>
          </w:p>
        </w:tc>
        <w:tc>
          <w:tcPr>
            <w:tcW w:w="709" w:type="dxa"/>
            <w:tcBorders>
              <w:bottom w:val="single" w:sz="6" w:space="0" w:color="auto"/>
            </w:tcBorders>
            <w:shd w:val="clear" w:color="auto" w:fill="D9D9D6" w:themeFill="background2"/>
            <w:noWrap/>
            <w:hideMark/>
          </w:tcPr>
          <w:p w14:paraId="641CEBCD" w14:textId="77777777" w:rsidR="00E73BC6" w:rsidRPr="00D342FD" w:rsidRDefault="00E73BC6" w:rsidP="009047C1">
            <w:pPr>
              <w:ind w:left="0" w:firstLine="0"/>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(7 969)</w:t>
            </w:r>
          </w:p>
        </w:tc>
      </w:tr>
    </w:tbl>
    <w:p w14:paraId="43A1D776" w14:textId="77777777" w:rsidR="009047C1" w:rsidRDefault="009047C1"/>
    <w:tbl>
      <w:tblPr>
        <w:tblStyle w:val="ModelReportFinancialTable"/>
        <w:tblW w:w="9714" w:type="dxa"/>
        <w:tblLayout w:type="fixed"/>
        <w:tblLook w:val="04E0" w:firstRow="1" w:lastRow="1" w:firstColumn="1" w:lastColumn="0" w:noHBand="0" w:noVBand="1"/>
      </w:tblPr>
      <w:tblGrid>
        <w:gridCol w:w="1333"/>
        <w:gridCol w:w="3827"/>
        <w:gridCol w:w="875"/>
        <w:gridCol w:w="1134"/>
        <w:gridCol w:w="844"/>
        <w:gridCol w:w="992"/>
        <w:gridCol w:w="709"/>
      </w:tblGrid>
      <w:tr w:rsidR="00E73BC6" w:rsidRPr="00D342FD" w14:paraId="120AC6D1"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3" w:type="dxa"/>
            <w:noWrap/>
            <w:hideMark/>
          </w:tcPr>
          <w:p w14:paraId="32108419" w14:textId="77777777" w:rsidR="00E73BC6" w:rsidRPr="00D342FD" w:rsidRDefault="00E73BC6" w:rsidP="009047C1">
            <w:pPr>
              <w:ind w:left="0"/>
            </w:pPr>
          </w:p>
        </w:tc>
        <w:tc>
          <w:tcPr>
            <w:tcW w:w="3827" w:type="dxa"/>
            <w:noWrap/>
            <w:hideMark/>
          </w:tcPr>
          <w:p w14:paraId="3EA88AC0" w14:textId="77777777" w:rsidR="00E73BC6" w:rsidRPr="00D342FD" w:rsidRDefault="00E73BC6" w:rsidP="009047C1">
            <w:pPr>
              <w:jc w:val="left"/>
              <w:cnfStyle w:val="100000000000" w:firstRow="1" w:lastRow="0" w:firstColumn="0" w:lastColumn="0" w:oddVBand="0" w:evenVBand="0" w:oddHBand="0" w:evenHBand="0" w:firstRowFirstColumn="0" w:firstRowLastColumn="0" w:lastRowFirstColumn="0" w:lastRowLastColumn="0"/>
              <w:rPr>
                <w:i w:val="0"/>
                <w:iCs/>
                <w:color w:val="FFFFFF" w:themeColor="background1"/>
              </w:rPr>
            </w:pPr>
            <w:r w:rsidRPr="00D342FD">
              <w:rPr>
                <w:i w:val="0"/>
                <w:iCs/>
                <w:color w:val="FFFFFF" w:themeColor="background1"/>
              </w:rPr>
              <w:t>2019</w:t>
            </w:r>
          </w:p>
        </w:tc>
        <w:tc>
          <w:tcPr>
            <w:tcW w:w="875" w:type="dxa"/>
            <w:noWrap/>
            <w:hideMark/>
          </w:tcPr>
          <w:p w14:paraId="62DFAF28"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tcW w:w="1134" w:type="dxa"/>
            <w:noWrap/>
            <w:hideMark/>
          </w:tcPr>
          <w:p w14:paraId="3A4F6F58"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tcW w:w="844" w:type="dxa"/>
            <w:hideMark/>
          </w:tcPr>
          <w:p w14:paraId="146F4655"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tcW w:w="992" w:type="dxa"/>
            <w:hideMark/>
          </w:tcPr>
          <w:p w14:paraId="0BE9E9AC"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tcW w:w="709" w:type="dxa"/>
            <w:hideMark/>
          </w:tcPr>
          <w:p w14:paraId="27B62734"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r>
      <w:tr w:rsidR="00E73BC6" w:rsidRPr="00D342FD" w14:paraId="5E37C921"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4279F9FF" w14:textId="77777777" w:rsidR="00E73BC6" w:rsidRPr="00D342FD" w:rsidRDefault="00E73BC6" w:rsidP="009047C1">
            <w:pPr>
              <w:ind w:left="0"/>
            </w:pPr>
          </w:p>
        </w:tc>
        <w:tc>
          <w:tcPr>
            <w:tcW w:w="3827" w:type="dxa"/>
            <w:noWrap/>
            <w:hideMark/>
          </w:tcPr>
          <w:p w14:paraId="5C787CB5"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Contractual financial assets</w:t>
            </w:r>
          </w:p>
        </w:tc>
        <w:tc>
          <w:tcPr>
            <w:tcW w:w="875" w:type="dxa"/>
            <w:noWrap/>
            <w:hideMark/>
          </w:tcPr>
          <w:p w14:paraId="15551A20"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1134" w:type="dxa"/>
            <w:noWrap/>
            <w:hideMark/>
          </w:tcPr>
          <w:p w14:paraId="7CD80674"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844" w:type="dxa"/>
            <w:hideMark/>
          </w:tcPr>
          <w:p w14:paraId="067C7F43"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992" w:type="dxa"/>
            <w:hideMark/>
          </w:tcPr>
          <w:p w14:paraId="712AEF33"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tcW w:w="709" w:type="dxa"/>
            <w:hideMark/>
          </w:tcPr>
          <w:p w14:paraId="17276AC5"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74F47055"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1D2BCE5B" w14:textId="77777777" w:rsidR="00E73BC6" w:rsidRPr="00D342FD" w:rsidRDefault="00E73BC6" w:rsidP="009047C1">
            <w:pPr>
              <w:ind w:left="0"/>
            </w:pPr>
          </w:p>
        </w:tc>
        <w:tc>
          <w:tcPr>
            <w:tcW w:w="3827" w:type="dxa"/>
            <w:noWrap/>
            <w:hideMark/>
          </w:tcPr>
          <w:p w14:paraId="34984AF5"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6E7705">
              <w:t>Debt investments mandatorily measured at fair value through profit/loss</w:t>
            </w:r>
          </w:p>
        </w:tc>
        <w:tc>
          <w:tcPr>
            <w:tcW w:w="875" w:type="dxa"/>
            <w:noWrap/>
            <w:hideMark/>
          </w:tcPr>
          <w:p w14:paraId="518060EF"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400</w:t>
            </w:r>
          </w:p>
        </w:tc>
        <w:tc>
          <w:tcPr>
            <w:tcW w:w="1134" w:type="dxa"/>
            <w:noWrap/>
            <w:hideMark/>
          </w:tcPr>
          <w:p w14:paraId="4513990D"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1 262</w:t>
            </w:r>
          </w:p>
        </w:tc>
        <w:tc>
          <w:tcPr>
            <w:tcW w:w="844" w:type="dxa"/>
            <w:hideMark/>
          </w:tcPr>
          <w:p w14:paraId="1BE3549A"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hideMark/>
          </w:tcPr>
          <w:p w14:paraId="7B31595B"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hideMark/>
          </w:tcPr>
          <w:p w14:paraId="2F3DE7DA"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1 662</w:t>
            </w:r>
          </w:p>
        </w:tc>
      </w:tr>
      <w:tr w:rsidR="00E73BC6" w:rsidRPr="00D342FD" w14:paraId="1C0AE996"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60865A6C" w14:textId="77777777" w:rsidR="00E73BC6" w:rsidRPr="00D342FD" w:rsidRDefault="00E73BC6" w:rsidP="009047C1">
            <w:pPr>
              <w:ind w:left="0"/>
            </w:pPr>
          </w:p>
        </w:tc>
        <w:tc>
          <w:tcPr>
            <w:tcW w:w="3827" w:type="dxa"/>
            <w:noWrap/>
            <w:hideMark/>
          </w:tcPr>
          <w:p w14:paraId="1D47D0A8"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6E7705">
              <w:t>Equity investments designated at fair value through profit/loss</w:t>
            </w:r>
          </w:p>
        </w:tc>
        <w:tc>
          <w:tcPr>
            <w:tcW w:w="875" w:type="dxa"/>
            <w:noWrap/>
            <w:hideMark/>
          </w:tcPr>
          <w:p w14:paraId="671C7454"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210</w:t>
            </w:r>
          </w:p>
        </w:tc>
        <w:tc>
          <w:tcPr>
            <w:tcW w:w="1134" w:type="dxa"/>
            <w:noWrap/>
            <w:hideMark/>
          </w:tcPr>
          <w:p w14:paraId="49A7964D"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1 635</w:t>
            </w:r>
          </w:p>
        </w:tc>
        <w:tc>
          <w:tcPr>
            <w:tcW w:w="844" w:type="dxa"/>
            <w:hideMark/>
          </w:tcPr>
          <w:p w14:paraId="3D3DF55E"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hideMark/>
          </w:tcPr>
          <w:p w14:paraId="0CFAF87C" w14:textId="48ACE3C1"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(276)</w:t>
            </w:r>
          </w:p>
        </w:tc>
        <w:tc>
          <w:tcPr>
            <w:tcW w:w="709" w:type="dxa"/>
            <w:hideMark/>
          </w:tcPr>
          <w:p w14:paraId="131B5EA7"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1 569</w:t>
            </w:r>
          </w:p>
        </w:tc>
      </w:tr>
      <w:tr w:rsidR="00E73BC6" w:rsidRPr="00D342FD" w14:paraId="26E35E6D"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69AFECD1" w14:textId="77777777" w:rsidR="00E73BC6" w:rsidRPr="00D342FD" w:rsidRDefault="00E73BC6" w:rsidP="009047C1">
            <w:pPr>
              <w:ind w:left="0"/>
            </w:pPr>
          </w:p>
        </w:tc>
        <w:tc>
          <w:tcPr>
            <w:tcW w:w="3827" w:type="dxa"/>
            <w:noWrap/>
            <w:hideMark/>
          </w:tcPr>
          <w:p w14:paraId="1D1CF927"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6E7705">
              <w:t>Equity investments designated at fair value through other comprehensive income - recognised in other comprehensive income</w:t>
            </w:r>
          </w:p>
        </w:tc>
        <w:tc>
          <w:tcPr>
            <w:tcW w:w="875" w:type="dxa"/>
            <w:noWrap/>
            <w:hideMark/>
          </w:tcPr>
          <w:p w14:paraId="7B8EFDDE"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1134" w:type="dxa"/>
            <w:noWrap/>
            <w:hideMark/>
          </w:tcPr>
          <w:p w14:paraId="37AE306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844" w:type="dxa"/>
            <w:hideMark/>
          </w:tcPr>
          <w:p w14:paraId="3083918C"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hideMark/>
          </w:tcPr>
          <w:p w14:paraId="42736F31"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hideMark/>
          </w:tcPr>
          <w:p w14:paraId="617D81A4"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D762637"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7BAA3A02" w14:textId="77777777" w:rsidR="00E73BC6" w:rsidRPr="00D342FD" w:rsidRDefault="00E73BC6" w:rsidP="009047C1">
            <w:pPr>
              <w:ind w:left="0"/>
            </w:pPr>
          </w:p>
        </w:tc>
        <w:tc>
          <w:tcPr>
            <w:tcW w:w="3827" w:type="dxa"/>
            <w:tcBorders>
              <w:bottom w:val="single" w:sz="6" w:space="0" w:color="auto"/>
            </w:tcBorders>
            <w:noWrap/>
            <w:hideMark/>
          </w:tcPr>
          <w:p w14:paraId="4C806AB1"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6E7705">
              <w:t>Financial assets at amortised cost</w:t>
            </w:r>
          </w:p>
        </w:tc>
        <w:tc>
          <w:tcPr>
            <w:tcW w:w="875" w:type="dxa"/>
            <w:tcBorders>
              <w:bottom w:val="single" w:sz="6" w:space="0" w:color="auto"/>
            </w:tcBorders>
            <w:noWrap/>
            <w:hideMark/>
          </w:tcPr>
          <w:p w14:paraId="7589EDD3"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1 146</w:t>
            </w:r>
          </w:p>
        </w:tc>
        <w:tc>
          <w:tcPr>
            <w:tcW w:w="1134" w:type="dxa"/>
            <w:tcBorders>
              <w:bottom w:val="single" w:sz="6" w:space="0" w:color="auto"/>
            </w:tcBorders>
            <w:noWrap/>
            <w:hideMark/>
          </w:tcPr>
          <w:p w14:paraId="4775BC93"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844" w:type="dxa"/>
            <w:tcBorders>
              <w:bottom w:val="single" w:sz="6" w:space="0" w:color="auto"/>
            </w:tcBorders>
            <w:hideMark/>
          </w:tcPr>
          <w:p w14:paraId="0AD0363D"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tcBorders>
              <w:bottom w:val="single" w:sz="6" w:space="0" w:color="auto"/>
            </w:tcBorders>
            <w:hideMark/>
          </w:tcPr>
          <w:p w14:paraId="70BD65AC"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tcBorders>
              <w:bottom w:val="single" w:sz="6" w:space="0" w:color="auto"/>
            </w:tcBorders>
            <w:hideMark/>
          </w:tcPr>
          <w:p w14:paraId="2CF27B6F"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1 146</w:t>
            </w:r>
          </w:p>
        </w:tc>
      </w:tr>
      <w:tr w:rsidR="00E73BC6" w:rsidRPr="00D342FD" w14:paraId="4CBA6B62"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68A50477" w14:textId="77777777" w:rsidR="00E73BC6" w:rsidRPr="00D342FD" w:rsidRDefault="00E73BC6" w:rsidP="009047C1">
            <w:pPr>
              <w:ind w:left="0"/>
            </w:pPr>
          </w:p>
        </w:tc>
        <w:tc>
          <w:tcPr>
            <w:tcW w:w="3827" w:type="dxa"/>
            <w:tcBorders>
              <w:top w:val="single" w:sz="6" w:space="0" w:color="auto"/>
              <w:bottom w:val="single" w:sz="6" w:space="0" w:color="auto"/>
            </w:tcBorders>
            <w:noWrap/>
            <w:hideMark/>
          </w:tcPr>
          <w:p w14:paraId="1DA92612"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contractual financial assets</w:t>
            </w:r>
          </w:p>
        </w:tc>
        <w:tc>
          <w:tcPr>
            <w:tcW w:w="875" w:type="dxa"/>
            <w:tcBorders>
              <w:top w:val="single" w:sz="6" w:space="0" w:color="auto"/>
              <w:bottom w:val="single" w:sz="6" w:space="0" w:color="auto"/>
            </w:tcBorders>
            <w:noWrap/>
            <w:hideMark/>
          </w:tcPr>
          <w:p w14:paraId="7D263609"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1 756</w:t>
            </w:r>
          </w:p>
        </w:tc>
        <w:tc>
          <w:tcPr>
            <w:tcW w:w="1134" w:type="dxa"/>
            <w:tcBorders>
              <w:top w:val="single" w:sz="6" w:space="0" w:color="auto"/>
              <w:bottom w:val="single" w:sz="6" w:space="0" w:color="auto"/>
            </w:tcBorders>
            <w:noWrap/>
            <w:hideMark/>
          </w:tcPr>
          <w:p w14:paraId="3DF3EBA2"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2 897</w:t>
            </w:r>
          </w:p>
        </w:tc>
        <w:tc>
          <w:tcPr>
            <w:tcW w:w="844" w:type="dxa"/>
            <w:tcBorders>
              <w:top w:val="single" w:sz="6" w:space="0" w:color="auto"/>
              <w:bottom w:val="single" w:sz="6" w:space="0" w:color="auto"/>
            </w:tcBorders>
            <w:noWrap/>
            <w:hideMark/>
          </w:tcPr>
          <w:p w14:paraId="51A38323"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992" w:type="dxa"/>
            <w:tcBorders>
              <w:top w:val="single" w:sz="6" w:space="0" w:color="auto"/>
              <w:bottom w:val="single" w:sz="6" w:space="0" w:color="auto"/>
            </w:tcBorders>
            <w:noWrap/>
            <w:hideMark/>
          </w:tcPr>
          <w:p w14:paraId="08EAB507" w14:textId="73FCAB6A"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(276)</w:t>
            </w:r>
          </w:p>
        </w:tc>
        <w:tc>
          <w:tcPr>
            <w:tcW w:w="709" w:type="dxa"/>
            <w:tcBorders>
              <w:top w:val="single" w:sz="6" w:space="0" w:color="auto"/>
              <w:bottom w:val="single" w:sz="6" w:space="0" w:color="auto"/>
            </w:tcBorders>
            <w:noWrap/>
            <w:hideMark/>
          </w:tcPr>
          <w:p w14:paraId="2F2F82D1"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4 377</w:t>
            </w:r>
          </w:p>
        </w:tc>
      </w:tr>
      <w:tr w:rsidR="00E73BC6" w:rsidRPr="00D342FD" w14:paraId="3C1BD7AD"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26B6782D" w14:textId="77777777" w:rsidR="00E73BC6" w:rsidRPr="00D342FD" w:rsidRDefault="00E73BC6" w:rsidP="009047C1">
            <w:pPr>
              <w:ind w:left="0"/>
            </w:pPr>
          </w:p>
        </w:tc>
        <w:tc>
          <w:tcPr>
            <w:tcW w:w="3827" w:type="dxa"/>
            <w:tcBorders>
              <w:top w:val="single" w:sz="6" w:space="0" w:color="auto"/>
            </w:tcBorders>
            <w:noWrap/>
            <w:hideMark/>
          </w:tcPr>
          <w:p w14:paraId="412D2D90"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Contractual financial liabilities</w:t>
            </w:r>
          </w:p>
        </w:tc>
        <w:tc>
          <w:tcPr>
            <w:tcW w:w="875" w:type="dxa"/>
            <w:tcBorders>
              <w:top w:val="single" w:sz="6" w:space="0" w:color="auto"/>
            </w:tcBorders>
            <w:noWrap/>
            <w:hideMark/>
          </w:tcPr>
          <w:p w14:paraId="7D39D7A2"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1134" w:type="dxa"/>
            <w:tcBorders>
              <w:top w:val="single" w:sz="6" w:space="0" w:color="auto"/>
            </w:tcBorders>
            <w:noWrap/>
            <w:hideMark/>
          </w:tcPr>
          <w:p w14:paraId="2F125864"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844" w:type="dxa"/>
            <w:tcBorders>
              <w:top w:val="single" w:sz="6" w:space="0" w:color="auto"/>
            </w:tcBorders>
            <w:hideMark/>
          </w:tcPr>
          <w:p w14:paraId="6DD5B597"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hideMark/>
          </w:tcPr>
          <w:p w14:paraId="3AA443B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p>
        </w:tc>
        <w:tc>
          <w:tcPr>
            <w:tcW w:w="709" w:type="dxa"/>
            <w:tcBorders>
              <w:top w:val="single" w:sz="6" w:space="0" w:color="auto"/>
            </w:tcBorders>
            <w:hideMark/>
          </w:tcPr>
          <w:p w14:paraId="4AC67FA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28878987"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132DCF8F" w14:textId="77777777" w:rsidR="00E73BC6" w:rsidRPr="00D342FD" w:rsidRDefault="00E73BC6" w:rsidP="009047C1">
            <w:pPr>
              <w:ind w:left="0"/>
            </w:pPr>
          </w:p>
        </w:tc>
        <w:tc>
          <w:tcPr>
            <w:tcW w:w="3827" w:type="dxa"/>
            <w:noWrap/>
            <w:hideMark/>
          </w:tcPr>
          <w:p w14:paraId="5F804DE8"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Financial liabilities at amortised cost</w:t>
            </w:r>
          </w:p>
        </w:tc>
        <w:tc>
          <w:tcPr>
            <w:tcW w:w="875" w:type="dxa"/>
            <w:noWrap/>
            <w:hideMark/>
          </w:tcPr>
          <w:p w14:paraId="58399685"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2 025</w:t>
            </w:r>
          </w:p>
        </w:tc>
        <w:tc>
          <w:tcPr>
            <w:tcW w:w="1134" w:type="dxa"/>
            <w:noWrap/>
            <w:hideMark/>
          </w:tcPr>
          <w:p w14:paraId="345052F8"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(8 575)</w:t>
            </w:r>
          </w:p>
        </w:tc>
        <w:tc>
          <w:tcPr>
            <w:tcW w:w="844" w:type="dxa"/>
            <w:hideMark/>
          </w:tcPr>
          <w:p w14:paraId="088BC818"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144</w:t>
            </w:r>
          </w:p>
        </w:tc>
        <w:tc>
          <w:tcPr>
            <w:tcW w:w="992" w:type="dxa"/>
            <w:hideMark/>
          </w:tcPr>
          <w:p w14:paraId="7587E595"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hideMark/>
          </w:tcPr>
          <w:p w14:paraId="797F6D0D"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(6 406)</w:t>
            </w:r>
          </w:p>
        </w:tc>
      </w:tr>
      <w:tr w:rsidR="00E73BC6" w:rsidRPr="00D342FD" w14:paraId="7BEB5D40" w14:textId="77777777" w:rsidTr="009047C1">
        <w:tc>
          <w:tcPr>
            <w:cnfStyle w:val="001000000000" w:firstRow="0" w:lastRow="0" w:firstColumn="1" w:lastColumn="0" w:oddVBand="0" w:evenVBand="0" w:oddHBand="0" w:evenHBand="0" w:firstRowFirstColumn="0" w:firstRowLastColumn="0" w:lastRowFirstColumn="0" w:lastRowLastColumn="0"/>
            <w:tcW w:w="1333" w:type="dxa"/>
            <w:noWrap/>
            <w:hideMark/>
          </w:tcPr>
          <w:p w14:paraId="72B3D8FB" w14:textId="77777777" w:rsidR="00E73BC6" w:rsidRPr="00D342FD" w:rsidRDefault="00E73BC6" w:rsidP="009047C1">
            <w:pPr>
              <w:ind w:left="0"/>
            </w:pPr>
          </w:p>
        </w:tc>
        <w:tc>
          <w:tcPr>
            <w:tcW w:w="3827" w:type="dxa"/>
            <w:noWrap/>
            <w:hideMark/>
          </w:tcPr>
          <w:p w14:paraId="78980652"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Financial liabilities designated at fair value through profit/loss</w:t>
            </w:r>
          </w:p>
        </w:tc>
        <w:tc>
          <w:tcPr>
            <w:tcW w:w="875" w:type="dxa"/>
            <w:noWrap/>
            <w:hideMark/>
          </w:tcPr>
          <w:p w14:paraId="7B3782C7"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1134" w:type="dxa"/>
            <w:noWrap/>
            <w:hideMark/>
          </w:tcPr>
          <w:p w14:paraId="1BA10A6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844" w:type="dxa"/>
            <w:hideMark/>
          </w:tcPr>
          <w:p w14:paraId="0C18B982"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hideMark/>
          </w:tcPr>
          <w:p w14:paraId="2B916A86"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hideMark/>
          </w:tcPr>
          <w:p w14:paraId="04B0564C" w14:textId="77777777" w:rsidR="00E73BC6" w:rsidRPr="00D342FD"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61E6F62" w14:textId="77777777" w:rsidTr="009047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33" w:type="dxa"/>
            <w:noWrap/>
            <w:hideMark/>
          </w:tcPr>
          <w:p w14:paraId="0F655092" w14:textId="77777777" w:rsidR="00E73BC6" w:rsidRPr="00D342FD" w:rsidRDefault="00E73BC6" w:rsidP="009047C1">
            <w:pPr>
              <w:ind w:left="0"/>
            </w:pPr>
          </w:p>
        </w:tc>
        <w:tc>
          <w:tcPr>
            <w:tcW w:w="3827" w:type="dxa"/>
            <w:noWrap/>
            <w:hideMark/>
          </w:tcPr>
          <w:p w14:paraId="3CD0AF4E" w14:textId="77777777" w:rsidR="00E73BC6" w:rsidRPr="00973ABD" w:rsidRDefault="00E73BC6" w:rsidP="009047C1">
            <w:pPr>
              <w:ind w:left="0" w:firstLine="0"/>
              <w:jc w:val="left"/>
              <w:cnfStyle w:val="010000000000" w:firstRow="0" w:lastRow="1" w:firstColumn="0" w:lastColumn="0" w:oddVBand="0" w:evenVBand="0" w:oddHBand="0" w:evenHBand="0" w:firstRowFirstColumn="0" w:firstRowLastColumn="0" w:lastRowFirstColumn="0" w:lastRowLastColumn="0"/>
            </w:pPr>
            <w:r w:rsidRPr="00973ABD">
              <w:t>Total contractual financial liabilities</w:t>
            </w:r>
          </w:p>
        </w:tc>
        <w:tc>
          <w:tcPr>
            <w:tcW w:w="875" w:type="dxa"/>
            <w:noWrap/>
            <w:hideMark/>
          </w:tcPr>
          <w:p w14:paraId="2CE21B01" w14:textId="77777777" w:rsidR="00E73BC6" w:rsidRPr="00973ABD"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973ABD">
              <w:t>2 025</w:t>
            </w:r>
          </w:p>
        </w:tc>
        <w:tc>
          <w:tcPr>
            <w:tcW w:w="1134" w:type="dxa"/>
            <w:noWrap/>
            <w:hideMark/>
          </w:tcPr>
          <w:p w14:paraId="7932BCC4" w14:textId="77777777" w:rsidR="00E73BC6" w:rsidRPr="00973ABD"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973ABD">
              <w:t>(8 575)</w:t>
            </w:r>
          </w:p>
        </w:tc>
        <w:tc>
          <w:tcPr>
            <w:tcW w:w="844" w:type="dxa"/>
            <w:noWrap/>
            <w:hideMark/>
          </w:tcPr>
          <w:p w14:paraId="2A80AF61" w14:textId="77777777" w:rsidR="00E73BC6" w:rsidRPr="00973ABD"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973ABD">
              <w:t xml:space="preserve"> 144</w:t>
            </w:r>
          </w:p>
        </w:tc>
        <w:tc>
          <w:tcPr>
            <w:tcW w:w="992" w:type="dxa"/>
            <w:noWrap/>
            <w:hideMark/>
          </w:tcPr>
          <w:p w14:paraId="25D4DF9A" w14:textId="77777777" w:rsidR="00E73BC6" w:rsidRPr="00973ABD"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973ABD">
              <w:t>..</w:t>
            </w:r>
          </w:p>
        </w:tc>
        <w:tc>
          <w:tcPr>
            <w:tcW w:w="709" w:type="dxa"/>
            <w:noWrap/>
            <w:hideMark/>
          </w:tcPr>
          <w:p w14:paraId="7292D5BC" w14:textId="77777777" w:rsidR="00E73BC6" w:rsidRPr="00973ABD"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973ABD">
              <w:t>(6 406)</w:t>
            </w:r>
          </w:p>
        </w:tc>
      </w:tr>
    </w:tbl>
    <w:p w14:paraId="4CAF8690" w14:textId="77777777" w:rsidR="009047C1" w:rsidRDefault="00E73BC6" w:rsidP="00E73BC6">
      <w:r w:rsidRPr="00940E38">
        <w:t>[</w:t>
      </w:r>
      <w:r w:rsidRPr="00BF3621">
        <w:rPr>
          <w:b/>
          <w:bCs/>
        </w:rPr>
        <w:t>Note</w:t>
      </w:r>
      <w:r w:rsidRPr="00940E38">
        <w:t>: Amounts disclosed in this table exclude holding gains and losses related to statutory financial assets and liabilities.]</w:t>
      </w:r>
      <w:r w:rsidR="009047C1">
        <w:t xml:space="preserve"> </w:t>
      </w:r>
    </w:p>
    <w:p w14:paraId="1A39BE33" w14:textId="11CBA617" w:rsidR="00E73BC6" w:rsidRPr="00940E38" w:rsidRDefault="00E73BC6" w:rsidP="00E73BC6">
      <w:r w:rsidRPr="00940E38">
        <w:t xml:space="preserve">The net holding </w:t>
      </w:r>
      <w:proofErr w:type="gramStart"/>
      <w:r w:rsidRPr="00940E38">
        <w:t>gains</w:t>
      </w:r>
      <w:proofErr w:type="gramEnd"/>
      <w:r w:rsidRPr="00940E38">
        <w:t xml:space="preserve"> or losses disclosed above are determined as follows:</w:t>
      </w:r>
    </w:p>
    <w:p w14:paraId="3442777B" w14:textId="77777777" w:rsidR="00E73BC6" w:rsidRPr="00940E38" w:rsidRDefault="00E73BC6" w:rsidP="00FC71D7">
      <w:pPr>
        <w:pStyle w:val="ListBullet"/>
        <w:numPr>
          <w:ilvl w:val="0"/>
          <w:numId w:val="122"/>
        </w:numPr>
        <w:spacing w:before="60"/>
        <w:contextualSpacing/>
      </w:pPr>
      <w:r w:rsidRPr="00940E38">
        <w:t>for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74EE7210" w14:textId="77777777" w:rsidR="00E73BC6" w:rsidRPr="00940E38" w:rsidRDefault="00E73BC6" w:rsidP="00FC71D7">
      <w:pPr>
        <w:pStyle w:val="ListBullet"/>
        <w:numPr>
          <w:ilvl w:val="0"/>
          <w:numId w:val="122"/>
        </w:numPr>
        <w:spacing w:before="60"/>
        <w:contextualSpacing/>
      </w:pPr>
      <w:r w:rsidRPr="00940E38">
        <w:t>for financial liabilities measured at amortised cost, the net gain or loss is calculated by taking the interest expense, plus or minus foreign exchange gains or losses arising from the revaluation of financial liabilities measured at amortised cost; and</w:t>
      </w:r>
    </w:p>
    <w:p w14:paraId="7A9ABB7B" w14:textId="77777777" w:rsidR="00E73BC6" w:rsidRPr="00940E38" w:rsidRDefault="00E73BC6" w:rsidP="00FC71D7">
      <w:pPr>
        <w:pStyle w:val="ListBullet"/>
        <w:numPr>
          <w:ilvl w:val="0"/>
          <w:numId w:val="122"/>
        </w:numPr>
        <w:spacing w:before="60"/>
        <w:contextualSpacing/>
      </w:pPr>
      <w:r w:rsidRPr="00940E38">
        <w:t>for financial asset and liabilities that are mandatorily measured at or designated at fair value through net result, the net gain or loss is calculated by taking the movement in the fair value of the financial asset or liability.</w:t>
      </w:r>
    </w:p>
    <w:p w14:paraId="1D175EA3" w14:textId="57488ECD" w:rsidR="00E73BC6" w:rsidRDefault="00E73BC6" w:rsidP="009047C1">
      <w:pPr>
        <w:pStyle w:val="TableHeading"/>
        <w:ind w:left="0" w:firstLine="0"/>
      </w:pPr>
      <w:r w:rsidRPr="00940E38">
        <w:t>Financial liabilities designated at fair value through net result changes in fair value relating to the Department’s own credit risk recognised through other comprehensive income</w:t>
      </w:r>
    </w:p>
    <w:tbl>
      <w:tblPr>
        <w:tblStyle w:val="ModelReportFinancialTable"/>
        <w:tblW w:w="9639" w:type="dxa"/>
        <w:tblLayout w:type="fixed"/>
        <w:tblLook w:val="00E0" w:firstRow="1" w:lastRow="1" w:firstColumn="1" w:lastColumn="0" w:noHBand="0" w:noVBand="0"/>
      </w:tblPr>
      <w:tblGrid>
        <w:gridCol w:w="1440"/>
        <w:gridCol w:w="5527"/>
        <w:gridCol w:w="1246"/>
        <w:gridCol w:w="1426"/>
      </w:tblGrid>
      <w:tr w:rsidR="00E73BC6" w:rsidRPr="00D342FD" w14:paraId="42DA0897"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dxa"/>
            <w:hideMark/>
          </w:tcPr>
          <w:p w14:paraId="24965DEC" w14:textId="77777777" w:rsidR="00E73BC6" w:rsidRPr="00D342FD" w:rsidRDefault="00E73BC6" w:rsidP="009047C1">
            <w:pPr>
              <w:ind w:left="0"/>
            </w:pPr>
            <w:r w:rsidRPr="00D342FD">
              <w:t>AASB 7.10(a)</w:t>
            </w:r>
          </w:p>
        </w:tc>
        <w:tc>
          <w:tcPr>
            <w:tcW w:w="5670" w:type="dxa"/>
            <w:noWrap/>
            <w:hideMark/>
          </w:tcPr>
          <w:p w14:paraId="379DDDE2"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xml:space="preserve"> </w:t>
            </w:r>
          </w:p>
        </w:tc>
        <w:tc>
          <w:tcPr>
            <w:cnfStyle w:val="000001000000" w:firstRow="0" w:lastRow="0" w:firstColumn="0" w:lastColumn="0" w:oddVBand="0" w:evenVBand="1" w:oddHBand="0" w:evenHBand="0" w:firstRowFirstColumn="0" w:firstRowLastColumn="0" w:lastRowFirstColumn="0" w:lastRowLastColumn="0"/>
            <w:tcW w:w="1276" w:type="dxa"/>
            <w:hideMark/>
          </w:tcPr>
          <w:p w14:paraId="3E55F4F4" w14:textId="77777777" w:rsidR="00E73BC6" w:rsidRPr="00D342FD" w:rsidRDefault="00E73BC6" w:rsidP="00E73BC6">
            <w:r w:rsidRPr="00D342FD">
              <w:t>2020</w:t>
            </w:r>
          </w:p>
        </w:tc>
        <w:tc>
          <w:tcPr>
            <w:tcW w:w="1460" w:type="dxa"/>
            <w:hideMark/>
          </w:tcPr>
          <w:p w14:paraId="02A303EB"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1D80BABB" w14:textId="77777777" w:rsidTr="009047C1">
        <w:tc>
          <w:tcPr>
            <w:cnfStyle w:val="001000000000" w:firstRow="0" w:lastRow="0" w:firstColumn="1" w:lastColumn="0" w:oddVBand="0" w:evenVBand="0" w:oddHBand="0" w:evenHBand="0" w:firstRowFirstColumn="0" w:firstRowLastColumn="0" w:lastRowFirstColumn="0" w:lastRowLastColumn="0"/>
            <w:tcW w:w="1475" w:type="dxa"/>
            <w:noWrap/>
            <w:hideMark/>
          </w:tcPr>
          <w:p w14:paraId="418867DE" w14:textId="77777777" w:rsidR="00E73BC6" w:rsidRPr="00D342FD" w:rsidRDefault="00E73BC6" w:rsidP="009047C1">
            <w:pPr>
              <w:ind w:left="0"/>
            </w:pPr>
          </w:p>
        </w:tc>
        <w:tc>
          <w:tcPr>
            <w:tcW w:w="5670" w:type="dxa"/>
            <w:tcBorders>
              <w:bottom w:val="single" w:sz="6" w:space="0" w:color="auto"/>
            </w:tcBorders>
            <w:noWrap/>
            <w:hideMark/>
          </w:tcPr>
          <w:p w14:paraId="2905866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Cumulative impact of changes in credit risk</w:t>
            </w:r>
          </w:p>
        </w:tc>
        <w:tc>
          <w:tcPr>
            <w:cnfStyle w:val="000001000000" w:firstRow="0" w:lastRow="0" w:firstColumn="0" w:lastColumn="0" w:oddVBand="0" w:evenVBand="1" w:oddHBand="0" w:evenHBand="0" w:firstRowFirstColumn="0" w:firstRowLastColumn="0" w:lastRowFirstColumn="0" w:lastRowLastColumn="0"/>
            <w:tcW w:w="1276" w:type="dxa"/>
            <w:tcBorders>
              <w:bottom w:val="single" w:sz="6" w:space="0" w:color="auto"/>
            </w:tcBorders>
            <w:hideMark/>
          </w:tcPr>
          <w:p w14:paraId="54027762" w14:textId="77777777" w:rsidR="00E73BC6" w:rsidRPr="00D342FD" w:rsidRDefault="00E73BC6" w:rsidP="00E73BC6">
            <w:pPr>
              <w:rPr>
                <w:b/>
                <w:bCs/>
              </w:rPr>
            </w:pPr>
            <w:r w:rsidRPr="00D342FD">
              <w:rPr>
                <w:b/>
                <w:bCs/>
              </w:rPr>
              <w:t xml:space="preserve"> 30</w:t>
            </w:r>
          </w:p>
        </w:tc>
        <w:tc>
          <w:tcPr>
            <w:tcW w:w="1460" w:type="dxa"/>
            <w:tcBorders>
              <w:bottom w:val="single" w:sz="6" w:space="0" w:color="auto"/>
            </w:tcBorders>
            <w:hideMark/>
          </w:tcPr>
          <w:p w14:paraId="7DAAD37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r>
      <w:tr w:rsidR="00E73BC6" w:rsidRPr="00D342FD" w14:paraId="52499F43" w14:textId="77777777" w:rsidTr="009047C1">
        <w:tc>
          <w:tcPr>
            <w:cnfStyle w:val="001000000000" w:firstRow="0" w:lastRow="0" w:firstColumn="1" w:lastColumn="0" w:oddVBand="0" w:evenVBand="0" w:oddHBand="0" w:evenHBand="0" w:firstRowFirstColumn="0" w:firstRowLastColumn="0" w:lastRowFirstColumn="0" w:lastRowLastColumn="0"/>
            <w:tcW w:w="1475" w:type="dxa"/>
            <w:noWrap/>
            <w:hideMark/>
          </w:tcPr>
          <w:p w14:paraId="6E885AB1" w14:textId="77777777" w:rsidR="00E73BC6" w:rsidRPr="00D342FD" w:rsidRDefault="00E73BC6" w:rsidP="009047C1">
            <w:pPr>
              <w:ind w:left="0"/>
            </w:pPr>
          </w:p>
        </w:tc>
        <w:tc>
          <w:tcPr>
            <w:tcW w:w="5670" w:type="dxa"/>
            <w:tcBorders>
              <w:top w:val="single" w:sz="6" w:space="0" w:color="auto"/>
            </w:tcBorders>
            <w:noWrap/>
            <w:hideMark/>
          </w:tcPr>
          <w:p w14:paraId="000C327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Carrying amount</w:t>
            </w:r>
          </w:p>
        </w:tc>
        <w:tc>
          <w:tcPr>
            <w:cnfStyle w:val="000001000000" w:firstRow="0" w:lastRow="0" w:firstColumn="0" w:lastColumn="0" w:oddVBand="0" w:evenVBand="1" w:oddHBand="0" w:evenHBand="0" w:firstRowFirstColumn="0" w:firstRowLastColumn="0" w:lastRowFirstColumn="0" w:lastRowLastColumn="0"/>
            <w:tcW w:w="1276" w:type="dxa"/>
            <w:tcBorders>
              <w:top w:val="single" w:sz="6" w:space="0" w:color="auto"/>
            </w:tcBorders>
            <w:noWrap/>
            <w:hideMark/>
          </w:tcPr>
          <w:p w14:paraId="6EF7A928" w14:textId="77777777" w:rsidR="00E73BC6" w:rsidRPr="00D342FD" w:rsidRDefault="00E73BC6" w:rsidP="00E73BC6">
            <w:r w:rsidRPr="00D342FD">
              <w:t xml:space="preserve"> 150</w:t>
            </w:r>
          </w:p>
        </w:tc>
        <w:tc>
          <w:tcPr>
            <w:tcW w:w="1460" w:type="dxa"/>
            <w:tcBorders>
              <w:top w:val="single" w:sz="6" w:space="0" w:color="auto"/>
            </w:tcBorders>
            <w:noWrap/>
            <w:hideMark/>
          </w:tcPr>
          <w:p w14:paraId="2E2165C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200</w:t>
            </w:r>
          </w:p>
        </w:tc>
      </w:tr>
      <w:tr w:rsidR="00E73BC6" w:rsidRPr="00D342FD" w14:paraId="61C42A52" w14:textId="77777777" w:rsidTr="009047C1">
        <w:tc>
          <w:tcPr>
            <w:cnfStyle w:val="001000000000" w:firstRow="0" w:lastRow="0" w:firstColumn="1" w:lastColumn="0" w:oddVBand="0" w:evenVBand="0" w:oddHBand="0" w:evenHBand="0" w:firstRowFirstColumn="0" w:firstRowLastColumn="0" w:lastRowFirstColumn="0" w:lastRowLastColumn="0"/>
            <w:tcW w:w="1475" w:type="dxa"/>
            <w:noWrap/>
            <w:hideMark/>
          </w:tcPr>
          <w:p w14:paraId="6D6FBABC" w14:textId="77777777" w:rsidR="00E73BC6" w:rsidRPr="00D342FD" w:rsidRDefault="00E73BC6" w:rsidP="009047C1">
            <w:pPr>
              <w:ind w:left="0"/>
            </w:pPr>
          </w:p>
        </w:tc>
        <w:tc>
          <w:tcPr>
            <w:tcW w:w="5670" w:type="dxa"/>
            <w:noWrap/>
            <w:hideMark/>
          </w:tcPr>
          <w:p w14:paraId="725B9FA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Contractual amount to be paid</w:t>
            </w:r>
          </w:p>
        </w:tc>
        <w:tc>
          <w:tcPr>
            <w:cnfStyle w:val="000001000000" w:firstRow="0" w:lastRow="0" w:firstColumn="0" w:lastColumn="0" w:oddVBand="0" w:evenVBand="1" w:oddHBand="0" w:evenHBand="0" w:firstRowFirstColumn="0" w:firstRowLastColumn="0" w:lastRowFirstColumn="0" w:lastRowLastColumn="0"/>
            <w:tcW w:w="1276" w:type="dxa"/>
            <w:noWrap/>
            <w:hideMark/>
          </w:tcPr>
          <w:p w14:paraId="4007BB88" w14:textId="77777777" w:rsidR="00E73BC6" w:rsidRPr="00D342FD" w:rsidRDefault="00E73BC6" w:rsidP="00E73BC6">
            <w:r w:rsidRPr="00D342FD">
              <w:t xml:space="preserve"> 200</w:t>
            </w:r>
          </w:p>
        </w:tc>
        <w:tc>
          <w:tcPr>
            <w:tcW w:w="1460" w:type="dxa"/>
            <w:noWrap/>
            <w:hideMark/>
          </w:tcPr>
          <w:p w14:paraId="03B2145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200</w:t>
            </w:r>
          </w:p>
        </w:tc>
      </w:tr>
      <w:tr w:rsidR="00E73BC6" w:rsidRPr="00D342FD" w14:paraId="0D9C2B4D" w14:textId="77777777" w:rsidTr="009047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75" w:type="dxa"/>
            <w:hideMark/>
          </w:tcPr>
          <w:p w14:paraId="3D987344" w14:textId="77777777" w:rsidR="00E73BC6" w:rsidRPr="00D342FD" w:rsidRDefault="00E73BC6" w:rsidP="009047C1">
            <w:pPr>
              <w:ind w:left="0"/>
            </w:pPr>
            <w:r w:rsidRPr="00D342FD">
              <w:t>AASB 7.10(b)</w:t>
            </w:r>
          </w:p>
        </w:tc>
        <w:tc>
          <w:tcPr>
            <w:tcW w:w="5670" w:type="dxa"/>
            <w:noWrap/>
            <w:hideMark/>
          </w:tcPr>
          <w:p w14:paraId="1C8ACBA0" w14:textId="77777777" w:rsidR="00E73BC6" w:rsidRPr="00973ABD"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973ABD">
              <w:t>Difference</w:t>
            </w:r>
          </w:p>
        </w:tc>
        <w:tc>
          <w:tcPr>
            <w:cnfStyle w:val="000001000000" w:firstRow="0" w:lastRow="0" w:firstColumn="0" w:lastColumn="0" w:oddVBand="0" w:evenVBand="1" w:oddHBand="0" w:evenHBand="0" w:firstRowFirstColumn="0" w:firstRowLastColumn="0" w:lastRowFirstColumn="0" w:lastRowLastColumn="0"/>
            <w:tcW w:w="1276" w:type="dxa"/>
            <w:hideMark/>
          </w:tcPr>
          <w:p w14:paraId="13B27D63" w14:textId="103F2449" w:rsidR="00E73BC6" w:rsidRPr="00973ABD" w:rsidRDefault="00E73BC6" w:rsidP="00E73BC6">
            <w:pPr>
              <w:ind w:left="0" w:firstLine="0"/>
            </w:pPr>
            <w:r w:rsidRPr="00973ABD">
              <w:t>(50)</w:t>
            </w:r>
          </w:p>
        </w:tc>
        <w:tc>
          <w:tcPr>
            <w:tcW w:w="1460" w:type="dxa"/>
            <w:hideMark/>
          </w:tcPr>
          <w:p w14:paraId="418104A6" w14:textId="77777777" w:rsidR="00E73BC6" w:rsidRPr="00973ABD"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973ABD">
              <w:t>..</w:t>
            </w:r>
          </w:p>
        </w:tc>
      </w:tr>
    </w:tbl>
    <w:p w14:paraId="3B35D807" w14:textId="77777777" w:rsidR="00E73BC6" w:rsidRPr="00940E38" w:rsidRDefault="00E73BC6" w:rsidP="00E73BC6">
      <w:pPr>
        <w:spacing w:after="180"/>
      </w:pPr>
    </w:p>
    <w:p w14:paraId="1BAD6115"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9047C1" w14:paraId="2BCDEAD1" w14:textId="77777777" w:rsidTr="009047C1">
        <w:trPr>
          <w:cnfStyle w:val="100000000000" w:firstRow="1" w:lastRow="0" w:firstColumn="0" w:lastColumn="0" w:oddVBand="0" w:evenVBand="0" w:oddHBand="0" w:evenHBand="0" w:firstRowFirstColumn="0" w:firstRowLastColumn="0" w:lastRowFirstColumn="0" w:lastRowLastColumn="0"/>
        </w:trPr>
        <w:tc>
          <w:tcPr>
            <w:tcW w:w="9622" w:type="dxa"/>
          </w:tcPr>
          <w:p w14:paraId="66A6E5E2" w14:textId="77777777" w:rsidR="00E73BC6" w:rsidRPr="009047C1" w:rsidRDefault="00E73BC6" w:rsidP="009047C1">
            <w:r w:rsidRPr="009047C1">
              <w:lastRenderedPageBreak/>
              <w:t xml:space="preserve">Guidance – Categorisation of financial instruments </w:t>
            </w:r>
            <w:r w:rsidRPr="009047C1">
              <w:rPr>
                <w:b w:val="0"/>
                <w:bCs/>
                <w:sz w:val="14"/>
                <w:szCs w:val="14"/>
              </w:rPr>
              <w:t>[AASB 7.8]</w:t>
            </w:r>
          </w:p>
        </w:tc>
      </w:tr>
      <w:tr w:rsidR="00E73BC6" w:rsidRPr="00940E38" w14:paraId="2F27BD47" w14:textId="77777777" w:rsidTr="009047C1">
        <w:tc>
          <w:tcPr>
            <w:tcW w:w="9622" w:type="dxa"/>
          </w:tcPr>
          <w:p w14:paraId="15B613FE" w14:textId="77777777" w:rsidR="00E73BC6" w:rsidRPr="00940E38" w:rsidRDefault="00E73BC6" w:rsidP="00E73BC6">
            <w:pPr>
              <w:rPr>
                <w:b/>
              </w:rPr>
            </w:pPr>
            <w:r w:rsidRPr="00940E38">
              <w:rPr>
                <w:b/>
              </w:rPr>
              <w:t xml:space="preserve">Categories of financial instruments </w:t>
            </w:r>
            <w:r w:rsidRPr="00940E38">
              <w:rPr>
                <w:rStyle w:val="SourceReference"/>
              </w:rPr>
              <w:t>[AASB 7.7]</w:t>
            </w:r>
          </w:p>
          <w:p w14:paraId="0529B65E" w14:textId="77777777" w:rsidR="00E73BC6" w:rsidRPr="00940E38" w:rsidRDefault="00E73BC6" w:rsidP="00E73BC6">
            <w:r w:rsidRPr="00940E38">
              <w:t>An entity shall disclose the carrying amounts of the following categories either in the balance sheet or in the notes:</w:t>
            </w:r>
          </w:p>
          <w:p w14:paraId="2C45E561" w14:textId="6190CB9F" w:rsidR="00E73BC6" w:rsidRPr="00940E38" w:rsidRDefault="00E73BC6" w:rsidP="006A058D">
            <w:pPr>
              <w:pStyle w:val="Guidancealpha"/>
              <w:numPr>
                <w:ilvl w:val="0"/>
                <w:numId w:val="281"/>
              </w:numPr>
            </w:pPr>
            <w:r w:rsidRPr="00940E38">
              <w:t xml:space="preserve">financial instruments (contractual financial assets or financial liabilities) at fair value through profit or loss, showing separately: </w:t>
            </w:r>
          </w:p>
          <w:p w14:paraId="107D7AAE" w14:textId="7EA00233" w:rsidR="00E73BC6" w:rsidRPr="00940E38" w:rsidRDefault="006A058D" w:rsidP="006A058D">
            <w:pPr>
              <w:pStyle w:val="Guidanceindent2"/>
            </w:pPr>
            <w:r>
              <w:tab/>
              <w:t>(</w:t>
            </w:r>
            <w:proofErr w:type="spellStart"/>
            <w:r>
              <w:t>i</w:t>
            </w:r>
            <w:proofErr w:type="spellEnd"/>
            <w:r>
              <w:t>)</w:t>
            </w:r>
            <w:r>
              <w:tab/>
            </w:r>
            <w:r w:rsidR="00E73BC6" w:rsidRPr="00940E38">
              <w:t xml:space="preserve">those designated as such upon initial recognition; and </w:t>
            </w:r>
          </w:p>
          <w:p w14:paraId="38D820C8" w14:textId="6FC4F8BD" w:rsidR="00E73BC6" w:rsidRPr="00940E38" w:rsidRDefault="006A058D" w:rsidP="006A058D">
            <w:pPr>
              <w:pStyle w:val="Guidanceindent2"/>
            </w:pPr>
            <w:r>
              <w:tab/>
              <w:t>(ii)</w:t>
            </w:r>
            <w:r>
              <w:tab/>
            </w:r>
            <w:r w:rsidR="00E73BC6" w:rsidRPr="00940E38">
              <w:t>those mandatorily measured as fair value through net result</w:t>
            </w:r>
            <w:r w:rsidR="009047C1">
              <w:t xml:space="preserve"> </w:t>
            </w:r>
            <w:r w:rsidR="00E73BC6" w:rsidRPr="00940E38">
              <w:t>(e.g. those are held for trading)</w:t>
            </w:r>
            <w:r w:rsidR="00294B77">
              <w:t>.</w:t>
            </w:r>
          </w:p>
          <w:p w14:paraId="566E5BA4" w14:textId="747442DA" w:rsidR="00E73BC6" w:rsidRPr="00940E38" w:rsidRDefault="00E73BC6" w:rsidP="006A058D">
            <w:pPr>
              <w:pStyle w:val="Guidancealpha"/>
            </w:pPr>
            <w:r w:rsidRPr="00940E38">
              <w:t xml:space="preserve">financial assets at amortised cost; </w:t>
            </w:r>
          </w:p>
          <w:p w14:paraId="62BE8B40" w14:textId="443E5AA0" w:rsidR="00E73BC6" w:rsidRPr="00940E38" w:rsidRDefault="00E73BC6" w:rsidP="00FC71D7">
            <w:pPr>
              <w:pStyle w:val="Guidancealpha"/>
              <w:numPr>
                <w:ilvl w:val="0"/>
                <w:numId w:val="209"/>
              </w:numPr>
            </w:pPr>
            <w:r w:rsidRPr="00940E38">
              <w:t>financial instruments at fair value through comprehensive income; and</w:t>
            </w:r>
          </w:p>
          <w:p w14:paraId="42F10CF0" w14:textId="3EA71CA6" w:rsidR="00E73BC6" w:rsidRPr="00940E38" w:rsidRDefault="00E73BC6" w:rsidP="00FC71D7">
            <w:pPr>
              <w:pStyle w:val="Guidancealpha"/>
              <w:numPr>
                <w:ilvl w:val="0"/>
                <w:numId w:val="209"/>
              </w:numPr>
            </w:pPr>
            <w:r w:rsidRPr="00940E38">
              <w:t xml:space="preserve">financial liabilities measured at amortised cost. </w:t>
            </w:r>
          </w:p>
          <w:p w14:paraId="348A223D" w14:textId="77777777" w:rsidR="00E73BC6" w:rsidRPr="00940E38" w:rsidRDefault="00E73BC6" w:rsidP="00E73BC6">
            <w:r w:rsidRPr="00940E38">
              <w:t xml:space="preserve">Entities in the general government sector and public non-financial </w:t>
            </w:r>
            <w:proofErr w:type="gramStart"/>
            <w:r w:rsidRPr="00940E38">
              <w:t>corporations</w:t>
            </w:r>
            <w:proofErr w:type="gramEnd"/>
            <w:r w:rsidRPr="00940E38">
              <w:t xml:space="preserve"> sector can refer to FRD 114C for further guidance on the categorisation of financial instruments (for entities in the public financial corporations sector).</w:t>
            </w:r>
          </w:p>
          <w:p w14:paraId="325049D7" w14:textId="77777777" w:rsidR="00E73BC6" w:rsidRPr="00940E38" w:rsidRDefault="00E73BC6" w:rsidP="00E73BC6">
            <w:r w:rsidRPr="00940E38">
              <w:t>In relation to the illustrative example in Table 8.1.1, for departments, all trust balances in the Public Account should be included in the category ‘cash and deposit’.</w:t>
            </w:r>
          </w:p>
          <w:p w14:paraId="4D2D821D" w14:textId="77777777" w:rsidR="00E73BC6" w:rsidRPr="00940E38" w:rsidRDefault="00E73BC6" w:rsidP="00E73BC6">
            <w:r w:rsidRPr="00940E38">
              <w:rPr>
                <w:b/>
              </w:rPr>
              <w:t>Capital management objectives</w:t>
            </w:r>
            <w:r w:rsidRPr="00940E38">
              <w:t xml:space="preserve"> </w:t>
            </w:r>
            <w:r w:rsidRPr="00940E38">
              <w:rPr>
                <w:rStyle w:val="SourceReference"/>
              </w:rPr>
              <w:t>[AASB 101.Aus136.2]</w:t>
            </w:r>
          </w:p>
          <w:p w14:paraId="65E57789" w14:textId="77777777" w:rsidR="00E73BC6" w:rsidRPr="00940E38" w:rsidRDefault="00E73BC6" w:rsidP="00E73BC6">
            <w:pPr>
              <w:spacing w:after="60"/>
            </w:pPr>
            <w:r w:rsidRPr="00940E38">
              <w:t>Not-for-profit entities are exempt from the disclosure requirements of AASB 101.134 136, which would otherwise require an entity to disclose information that enables users of its financial statements to evaluate the entity’s objectives, policies and processes for managing capital.</w:t>
            </w:r>
          </w:p>
        </w:tc>
      </w:tr>
    </w:tbl>
    <w:p w14:paraId="229525F6" w14:textId="77777777" w:rsidR="00E73BC6" w:rsidRPr="00940E38" w:rsidRDefault="00E73BC6" w:rsidP="00E73BC6"/>
    <w:p w14:paraId="4EDE07B0" w14:textId="77777777" w:rsidR="00E73BC6" w:rsidRPr="00940E38" w:rsidRDefault="00E73BC6" w:rsidP="00E73BC6">
      <w:pPr>
        <w:pStyle w:val="Heading3"/>
      </w:pPr>
      <w:r w:rsidRPr="00940E38">
        <w:t xml:space="preserve">Financial risk management objectives and policies </w:t>
      </w:r>
      <w:r w:rsidRPr="00940E38">
        <w:rPr>
          <w:rStyle w:val="SourceReference"/>
          <w:b w:val="0"/>
        </w:rPr>
        <w:t>[AASB 7.21]</w:t>
      </w:r>
    </w:p>
    <w:p w14:paraId="36D9C30E" w14:textId="77777777" w:rsidR="00E73BC6" w:rsidRPr="00940E38" w:rsidRDefault="00E73BC6" w:rsidP="00E73BC6">
      <w:pPr>
        <w:jc w:val="center"/>
      </w:pPr>
      <w:r w:rsidRPr="00940E38">
        <w:rPr>
          <w:noProof/>
          <w:lang w:eastAsia="en-AU"/>
        </w:rPr>
        <w:drawing>
          <wp:inline distT="0" distB="0" distL="0" distR="0" wp14:anchorId="0C26A17E" wp14:editId="2188A605">
            <wp:extent cx="3088640" cy="1709530"/>
            <wp:effectExtent l="0" t="0" r="0" b="508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9" r:lo="rId290" r:qs="rId291" r:cs="rId292"/>
              </a:graphicData>
            </a:graphic>
          </wp:inline>
        </w:drawing>
      </w:r>
    </w:p>
    <w:p w14:paraId="5B1CBAF0" w14:textId="77777777" w:rsidR="00E73BC6" w:rsidRPr="00940E38" w:rsidRDefault="00E73BC6" w:rsidP="00E73BC6">
      <w:proofErr w:type="gramStart"/>
      <w:r w:rsidRPr="00940E38">
        <w:t>As a whole, the</w:t>
      </w:r>
      <w:proofErr w:type="gramEnd"/>
      <w:r w:rsidRPr="00940E38">
        <w:t xml:space="preserve"> Department’s financial risk management program seeks to manage these risks and the associated volatility of its financial performance. </w:t>
      </w:r>
    </w:p>
    <w:p w14:paraId="783C74A2" w14:textId="77777777" w:rsidR="00E73BC6" w:rsidRPr="00940E38" w:rsidRDefault="00E73BC6" w:rsidP="00E73BC6">
      <w:r w:rsidRPr="00940E38">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to the financial statements.</w:t>
      </w:r>
    </w:p>
    <w:p w14:paraId="425356D3" w14:textId="77777777" w:rsidR="00E73BC6" w:rsidRPr="00940E38" w:rsidRDefault="00E73BC6" w:rsidP="00E73BC6">
      <w:r w:rsidRPr="00940E38">
        <w:t xml:space="preserve">The main purpose in holding financial instruments is to prudentially manage the Department’s financial risks within the government policy parameters. </w:t>
      </w:r>
      <w:r w:rsidRPr="00940E38">
        <w:rPr>
          <w:rStyle w:val="SourceReference"/>
        </w:rPr>
        <w:t>[AASB 7.33(a), (b)]</w:t>
      </w:r>
    </w:p>
    <w:p w14:paraId="1236ACC1" w14:textId="77777777" w:rsidR="00E73BC6" w:rsidRPr="00940E38" w:rsidRDefault="00E73BC6" w:rsidP="00E73BC6">
      <w:r w:rsidRPr="00940E38">
        <w:t xml:space="preserve">The Department’s main financial risks include credit risk, liquidity risk, interest rate risk, foreign currency risk and equity price risk. The Department manages these financial risks in accordance with its financial risk management policy. </w:t>
      </w:r>
    </w:p>
    <w:p w14:paraId="568E2242" w14:textId="77777777" w:rsidR="00E73BC6" w:rsidRPr="00940E38" w:rsidRDefault="00E73BC6" w:rsidP="00E73BC6">
      <w:r w:rsidRPr="00940E38">
        <w:t>The Department uses different methods to measure and manage the different risks to which it is exposed. Primary responsibility for the identification and management of financial risks rests with the Accountable Officer of the Department.</w:t>
      </w:r>
      <w:r w:rsidRPr="00940E38">
        <w:rPr>
          <w:rStyle w:val="SourceReference"/>
        </w:rPr>
        <w:t xml:space="preserve"> [SD 2.3.1]</w:t>
      </w:r>
    </w:p>
    <w:p w14:paraId="25C51605" w14:textId="77777777" w:rsidR="00E73BC6" w:rsidRPr="00940E38" w:rsidRDefault="00E73BC6" w:rsidP="00E73BC6"/>
    <w:p w14:paraId="14EA81B4" w14:textId="77777777" w:rsidR="00E73BC6" w:rsidRPr="00940E38" w:rsidRDefault="00E73BC6" w:rsidP="00E73BC6"/>
    <w:p w14:paraId="037E9F99" w14:textId="77777777" w:rsidR="00E73BC6" w:rsidRPr="00940E38" w:rsidRDefault="00E73BC6" w:rsidP="00E73BC6">
      <w:r w:rsidRPr="00940E38">
        <w:rPr>
          <w:b/>
        </w:rPr>
        <w:br w:type="page"/>
      </w:r>
    </w:p>
    <w:tbl>
      <w:tblPr>
        <w:tblStyle w:val="ModelReportGuidanceTable"/>
        <w:tblW w:w="0" w:type="auto"/>
        <w:tblLook w:val="04A0" w:firstRow="1" w:lastRow="0" w:firstColumn="1" w:lastColumn="0" w:noHBand="0" w:noVBand="1"/>
      </w:tblPr>
      <w:tblGrid>
        <w:gridCol w:w="9622"/>
      </w:tblGrid>
      <w:tr w:rsidR="00E73BC6" w:rsidRPr="009047C1" w14:paraId="1E5DA679"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2BBD75D1" w14:textId="6E9EEE26" w:rsidR="00E73BC6" w:rsidRPr="009047C1" w:rsidRDefault="00E73BC6" w:rsidP="009047C1">
            <w:r w:rsidRPr="009047C1">
              <w:lastRenderedPageBreak/>
              <w:t xml:space="preserve">Guidance – Financial risk management objectives and policies and nature and extent of disclosures </w:t>
            </w:r>
            <w:r w:rsidR="009047C1">
              <w:br/>
            </w:r>
            <w:r w:rsidRPr="009047C1">
              <w:rPr>
                <w:b w:val="0"/>
                <w:bCs/>
                <w:sz w:val="14"/>
                <w:szCs w:val="14"/>
              </w:rPr>
              <w:t>[AASB 7.21,31]</w:t>
            </w:r>
          </w:p>
        </w:tc>
      </w:tr>
      <w:tr w:rsidR="00E73BC6" w:rsidRPr="00940E38" w14:paraId="502191EC" w14:textId="77777777" w:rsidTr="009047C1">
        <w:trPr>
          <w:trHeight w:val="7717"/>
        </w:trPr>
        <w:tc>
          <w:tcPr>
            <w:tcW w:w="9752" w:type="dxa"/>
          </w:tcPr>
          <w:p w14:paraId="09C837BE" w14:textId="77777777" w:rsidR="00E73BC6" w:rsidRPr="00940E38" w:rsidRDefault="00E73BC6" w:rsidP="00E73BC6">
            <w:r w:rsidRPr="00940E38">
              <w:t xml:space="preserve">In accordance with paragraph 117 of AASB 101 </w:t>
            </w:r>
            <w:r w:rsidRPr="00940E38">
              <w:rPr>
                <w:i/>
              </w:rPr>
              <w:t>Presentation of Financial Statements</w:t>
            </w:r>
            <w:r w:rsidRPr="00940E38">
              <w:t>, an entity discloses, in the summary of significant accounting policies, the measurement basis (or bases) used in preparing the financial statements and the other accounting policies used that are relevant to an understanding of the financial statements.</w:t>
            </w:r>
          </w:p>
          <w:p w14:paraId="610F27F2" w14:textId="77777777" w:rsidR="00E73BC6" w:rsidRPr="00940E38" w:rsidRDefault="00E73BC6" w:rsidP="00E73BC6">
            <w:r w:rsidRPr="00940E38">
              <w:t>AASB 7 requires comprehensive disclosure requirements for financial instruments including, but not limited to, the following:</w:t>
            </w:r>
          </w:p>
          <w:p w14:paraId="1D7C6A66" w14:textId="386A2C0B" w:rsidR="00E73BC6" w:rsidRPr="00940E38" w:rsidRDefault="00E73BC6" w:rsidP="00FC71D7">
            <w:pPr>
              <w:pStyle w:val="Guidancealpha"/>
              <w:numPr>
                <w:ilvl w:val="0"/>
                <w:numId w:val="210"/>
              </w:numPr>
            </w:pPr>
            <w:r w:rsidRPr="00940E38">
              <w:t>the measurement basis (bases) and the criteria used to determine classification for different types of financial instruments;</w:t>
            </w:r>
          </w:p>
          <w:p w14:paraId="490A8BB8" w14:textId="6C0C0811" w:rsidR="00E73BC6" w:rsidRPr="00940E38" w:rsidRDefault="00E73BC6" w:rsidP="00FC71D7">
            <w:pPr>
              <w:pStyle w:val="Guidancealpha"/>
              <w:numPr>
                <w:ilvl w:val="0"/>
                <w:numId w:val="210"/>
              </w:numPr>
            </w:pPr>
            <w:r w:rsidRPr="00940E38">
              <w:t>the movements in fair value for financial instruments classified as fair value through profit or loss;</w:t>
            </w:r>
          </w:p>
          <w:p w14:paraId="349EE251" w14:textId="66C44FA7" w:rsidR="00E73BC6" w:rsidRPr="00940E38" w:rsidRDefault="00E73BC6" w:rsidP="00FC71D7">
            <w:pPr>
              <w:pStyle w:val="Guidancealpha"/>
              <w:numPr>
                <w:ilvl w:val="0"/>
                <w:numId w:val="210"/>
              </w:numPr>
            </w:pPr>
            <w:r w:rsidRPr="00940E38">
              <w:t>an entity’s objectives, policies and processes for managing capital; and</w:t>
            </w:r>
          </w:p>
          <w:p w14:paraId="4E5D1A69" w14:textId="5EB964C8" w:rsidR="00E73BC6" w:rsidRPr="00940E38" w:rsidRDefault="00E73BC6" w:rsidP="00FC71D7">
            <w:pPr>
              <w:pStyle w:val="Guidancealpha"/>
              <w:numPr>
                <w:ilvl w:val="0"/>
                <w:numId w:val="210"/>
              </w:numPr>
            </w:pPr>
            <w:r w:rsidRPr="00940E38">
              <w:t>the qualitative and quantitative disclosures for each type of risk (e.g. credit risk, liquidity risk, and market risk) that the entity is exposed to.</w:t>
            </w:r>
          </w:p>
          <w:p w14:paraId="64CB17F1" w14:textId="77777777" w:rsidR="00E73BC6" w:rsidRPr="00940E38" w:rsidRDefault="00E73BC6" w:rsidP="00E73BC6">
            <w:r w:rsidRPr="00940E38">
              <w:t xml:space="preserve">AASB 7 requires that an entity provide qualitative and quantitative disclosures for each type of risk arising from financial instruments. </w:t>
            </w:r>
            <w:r w:rsidRPr="00940E38">
              <w:rPr>
                <w:rStyle w:val="SourceReference"/>
              </w:rPr>
              <w:t>[AASB 7.31]</w:t>
            </w:r>
          </w:p>
          <w:p w14:paraId="5E6264AC" w14:textId="77777777" w:rsidR="00E73BC6" w:rsidRPr="00940E38" w:rsidRDefault="00E73BC6" w:rsidP="00E73BC6">
            <w:r w:rsidRPr="00940E38">
              <w:t>An entity shall disclose information that enables users of its financial statements to evaluate the nature and extent of risks arising from financial instruments to which the entity is exposed at the end of the reporting period.</w:t>
            </w:r>
          </w:p>
          <w:p w14:paraId="7FBCF871" w14:textId="77777777" w:rsidR="00E73BC6" w:rsidRPr="00940E38" w:rsidRDefault="00E73BC6" w:rsidP="00E73BC6">
            <w:r w:rsidRPr="00940E38">
              <w:rPr>
                <w:b/>
              </w:rPr>
              <w:t>Qualitative disclosure</w:t>
            </w:r>
            <w:r w:rsidRPr="00940E38">
              <w:t xml:space="preserve"> </w:t>
            </w:r>
            <w:r w:rsidRPr="00940E38">
              <w:rPr>
                <w:rStyle w:val="SourceReference"/>
              </w:rPr>
              <w:t>[AASB 7.33]</w:t>
            </w:r>
          </w:p>
          <w:p w14:paraId="0F93FEB7" w14:textId="77777777" w:rsidR="00E73BC6" w:rsidRPr="00940E38" w:rsidRDefault="00E73BC6" w:rsidP="00E73BC6">
            <w:r w:rsidRPr="00940E38">
              <w:t>For each type of risk arising from financial instruments, an entity shall disclose:</w:t>
            </w:r>
          </w:p>
          <w:p w14:paraId="3B9F691B" w14:textId="56E62AD6" w:rsidR="00E73BC6" w:rsidRPr="00940E38" w:rsidRDefault="00E73BC6" w:rsidP="00FC71D7">
            <w:pPr>
              <w:pStyle w:val="Guidancealpha"/>
              <w:numPr>
                <w:ilvl w:val="0"/>
                <w:numId w:val="211"/>
              </w:numPr>
            </w:pPr>
            <w:r w:rsidRPr="00940E38">
              <w:t>the exposures to risk and how they arise;</w:t>
            </w:r>
          </w:p>
          <w:p w14:paraId="6D8FF43E" w14:textId="109BC62C" w:rsidR="00E73BC6" w:rsidRPr="00940E38" w:rsidRDefault="00E73BC6" w:rsidP="00FC71D7">
            <w:pPr>
              <w:pStyle w:val="Guidancealpha"/>
              <w:numPr>
                <w:ilvl w:val="0"/>
                <w:numId w:val="211"/>
              </w:numPr>
            </w:pPr>
            <w:r w:rsidRPr="00940E38">
              <w:t>its objectives, policies and processes for managing the risk and the methods used to measure the risk; and</w:t>
            </w:r>
          </w:p>
          <w:p w14:paraId="4699DAA5" w14:textId="32D13761" w:rsidR="00E73BC6" w:rsidRPr="00940E38" w:rsidRDefault="00E73BC6" w:rsidP="00FC71D7">
            <w:pPr>
              <w:pStyle w:val="Guidancealpha"/>
              <w:numPr>
                <w:ilvl w:val="0"/>
                <w:numId w:val="211"/>
              </w:numPr>
            </w:pPr>
            <w:r w:rsidRPr="00940E38">
              <w:t>any changes in (a) or (b) from the previous reporting period.</w:t>
            </w:r>
          </w:p>
          <w:p w14:paraId="1765C9FB" w14:textId="77777777" w:rsidR="00E73BC6" w:rsidRPr="00940E38" w:rsidRDefault="00E73BC6" w:rsidP="00E73BC6">
            <w:r w:rsidRPr="00940E38">
              <w:rPr>
                <w:b/>
              </w:rPr>
              <w:t>Quantitative disclosure</w:t>
            </w:r>
            <w:r w:rsidRPr="00940E38">
              <w:t xml:space="preserve"> </w:t>
            </w:r>
            <w:r w:rsidRPr="00940E38">
              <w:rPr>
                <w:rStyle w:val="SourceReference"/>
              </w:rPr>
              <w:t>[AASB 7.34-35]</w:t>
            </w:r>
          </w:p>
          <w:p w14:paraId="37025416" w14:textId="77777777" w:rsidR="00E73BC6" w:rsidRPr="00940E38" w:rsidRDefault="00E73BC6" w:rsidP="00E73BC6">
            <w:r w:rsidRPr="00940E38">
              <w:t>For each type of risk arising from financial instruments, an entity shall disclose:</w:t>
            </w:r>
          </w:p>
          <w:p w14:paraId="6F60A8C8" w14:textId="33F991B6" w:rsidR="00E73BC6" w:rsidRPr="00940E38" w:rsidRDefault="00E73BC6" w:rsidP="006A058D">
            <w:pPr>
              <w:pStyle w:val="Guidancealpha"/>
              <w:numPr>
                <w:ilvl w:val="0"/>
                <w:numId w:val="282"/>
              </w:numPr>
            </w:pPr>
            <w:r w:rsidRPr="00940E38">
              <w:t xml:space="preserve">summary quantitative data about its exposure to that risk at the end of the reporting period. This disclosure shall be based on the information provided internally to key management personnel of the entity (as defined in AASB 124 </w:t>
            </w:r>
            <w:r w:rsidRPr="006A058D">
              <w:rPr>
                <w:i/>
              </w:rPr>
              <w:t>Related Party Disclosures</w:t>
            </w:r>
            <w:r w:rsidRPr="00940E38">
              <w:t>); and</w:t>
            </w:r>
          </w:p>
          <w:p w14:paraId="6A37E3DC" w14:textId="48B9DB3C" w:rsidR="00E73BC6" w:rsidRPr="00940E38" w:rsidRDefault="00E73BC6" w:rsidP="009047C1">
            <w:pPr>
              <w:pStyle w:val="Guidancealpha"/>
            </w:pPr>
            <w:r w:rsidRPr="00940E38">
              <w:t>specific disclosures as required for each type of risk (see credit, liquidity and market risks), to the extent not provided in (a), unless the risk is not material.</w:t>
            </w:r>
          </w:p>
          <w:p w14:paraId="7D2D5BA4" w14:textId="77777777" w:rsidR="00E73BC6" w:rsidRPr="00940E38" w:rsidRDefault="00E73BC6" w:rsidP="00E73BC6">
            <w:r w:rsidRPr="00940E38">
              <w:t>Disclosures provided in this Model only cover credit risk, liquidity risk, and market risk. Entities should consider whether there may be other types of risks that they may need to disclose, specific to their own circumstances.</w:t>
            </w:r>
          </w:p>
        </w:tc>
      </w:tr>
    </w:tbl>
    <w:p w14:paraId="32E7E194" w14:textId="77777777" w:rsidR="00E73BC6" w:rsidRPr="00940E38" w:rsidRDefault="00E73BC6" w:rsidP="00E73BC6">
      <w:pPr>
        <w:pStyle w:val="Heading30"/>
      </w:pPr>
      <w:r w:rsidRPr="00940E38">
        <w:t xml:space="preserve">Financial instruments: Credit risk </w:t>
      </w:r>
      <w:r w:rsidRPr="00940E38">
        <w:rPr>
          <w:rStyle w:val="SourceReference"/>
          <w:b w:val="0"/>
        </w:rPr>
        <w:t>[AASB 7.7,33]</w:t>
      </w:r>
    </w:p>
    <w:p w14:paraId="04C5B240" w14:textId="77777777" w:rsidR="00E73BC6" w:rsidRPr="00940E38" w:rsidRDefault="00E73BC6" w:rsidP="00E73BC6">
      <w:r w:rsidRPr="00940E38">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2F53FFAB" w14:textId="77777777" w:rsidR="00E73BC6" w:rsidRPr="00940E38" w:rsidRDefault="00E73BC6" w:rsidP="00E73BC6">
      <w:r w:rsidRPr="00940E38">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14:paraId="4484025C" w14:textId="77777777" w:rsidR="00E73BC6" w:rsidRPr="00940E38" w:rsidRDefault="00E73BC6" w:rsidP="00E73BC6">
      <w:r w:rsidRPr="00940E38">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175B68F4" w14:textId="77777777" w:rsidR="00E73BC6" w:rsidRPr="00940E38" w:rsidRDefault="00E73BC6" w:rsidP="00E73BC6">
      <w:r w:rsidRPr="00940E38">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14:paraId="28D610D7" w14:textId="77777777" w:rsidR="00E73BC6" w:rsidRPr="00940E38" w:rsidRDefault="00E73BC6" w:rsidP="00E73BC6">
      <w:r w:rsidRPr="00940E38">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3750C46C" w14:textId="77777777" w:rsidR="00E73BC6" w:rsidRPr="00940E38" w:rsidRDefault="00E73BC6" w:rsidP="00E73BC6">
      <w:r w:rsidRPr="00940E38">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308C458B" w14:textId="77777777" w:rsidR="00E73BC6" w:rsidRPr="00940E38" w:rsidRDefault="00E73BC6" w:rsidP="00E73BC6">
      <w:r w:rsidRPr="00940E38">
        <w:t>There has been no material change to the Department’s credit risk profile in 201</w:t>
      </w:r>
      <w:r>
        <w:t>9</w:t>
      </w:r>
      <w:r w:rsidRPr="00940E38">
        <w:t>-</w:t>
      </w:r>
      <w:r>
        <w:t>20</w:t>
      </w:r>
      <w:r w:rsidRPr="00940E38">
        <w:t>.</w:t>
      </w:r>
    </w:p>
    <w:p w14:paraId="1054A4F7" w14:textId="77777777" w:rsidR="00E73BC6" w:rsidRDefault="00E73BC6" w:rsidP="00E73BC6">
      <w:pPr>
        <w:pStyle w:val="TableHeading"/>
        <w:spacing w:before="180" w:after="180"/>
        <w:rPr>
          <w:rFonts w:asciiTheme="minorHAnsi" w:hAnsiTheme="minorHAnsi"/>
          <w:b w:val="0"/>
          <w:spacing w:val="0"/>
          <w:szCs w:val="18"/>
        </w:rPr>
      </w:pPr>
      <w:r w:rsidRPr="00940E38">
        <w:lastRenderedPageBreak/>
        <w:t xml:space="preserve">Credit quality of financial assets </w:t>
      </w:r>
      <w:r w:rsidRPr="00940E38">
        <w:rPr>
          <w:vertAlign w:val="superscript"/>
        </w:rPr>
        <w:t>(a)(b)</w:t>
      </w:r>
      <w:r w:rsidRPr="00940E38">
        <w:t xml:space="preserve"> </w:t>
      </w:r>
      <w:r w:rsidRPr="00940E38">
        <w:rPr>
          <w:rStyle w:val="SourceReference"/>
          <w:b w:val="0"/>
          <w:color w:val="0072CE"/>
        </w:rPr>
        <w:t>[AASB 7.35M]</w:t>
      </w:r>
      <w:r w:rsidRPr="00940E38">
        <w:rPr>
          <w:rStyle w:val="SourceReference"/>
          <w:b w:val="0"/>
          <w:color w:val="FF0000"/>
        </w:rPr>
        <w:tab/>
      </w:r>
      <w:bookmarkStart w:id="340" w:name="_Hlk40173174"/>
      <w:r w:rsidRPr="00940E38">
        <w:t>($ thousand)</w:t>
      </w:r>
      <w:bookmarkEnd w:id="340"/>
    </w:p>
    <w:tbl>
      <w:tblPr>
        <w:tblStyle w:val="DTFTable"/>
        <w:tblW w:w="9668" w:type="dxa"/>
        <w:tblLook w:val="02E0" w:firstRow="1" w:lastRow="1" w:firstColumn="1" w:lastColumn="0" w:noHBand="1" w:noVBand="0"/>
      </w:tblPr>
      <w:tblGrid>
        <w:gridCol w:w="3857"/>
        <w:gridCol w:w="1134"/>
        <w:gridCol w:w="1275"/>
        <w:gridCol w:w="1276"/>
        <w:gridCol w:w="1052"/>
        <w:gridCol w:w="1074"/>
      </w:tblGrid>
      <w:tr w:rsidR="00E73BC6" w:rsidRPr="00C75189" w14:paraId="1361A488"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1A494570" w14:textId="77777777" w:rsidR="00E73BC6" w:rsidRPr="00C75189" w:rsidRDefault="00E73BC6" w:rsidP="009047C1">
            <w:pPr>
              <w:ind w:left="0"/>
            </w:pPr>
            <w:r w:rsidRPr="00C75189">
              <w:t>2020</w:t>
            </w:r>
          </w:p>
        </w:tc>
        <w:tc>
          <w:tcPr>
            <w:cnfStyle w:val="000010000000" w:firstRow="0" w:lastRow="0" w:firstColumn="0" w:lastColumn="0" w:oddVBand="1" w:evenVBand="0" w:oddHBand="0" w:evenHBand="0" w:firstRowFirstColumn="0" w:firstRowLastColumn="0" w:lastRowFirstColumn="0" w:lastRowLastColumn="0"/>
            <w:tcW w:w="1134" w:type="dxa"/>
            <w:hideMark/>
          </w:tcPr>
          <w:p w14:paraId="07F9ABE3" w14:textId="7AFBC647" w:rsidR="00E73BC6" w:rsidRPr="00C75189" w:rsidRDefault="00E73BC6" w:rsidP="009047C1">
            <w:r w:rsidRPr="00C75189">
              <w:t xml:space="preserve">Financial </w:t>
            </w:r>
            <w:r w:rsidR="009047C1">
              <w:t>i</w:t>
            </w:r>
            <w:r w:rsidRPr="00C75189">
              <w:t>nstitu</w:t>
            </w:r>
            <w:r w:rsidR="009047C1">
              <w:t>t</w:t>
            </w:r>
            <w:r w:rsidRPr="00C75189">
              <w:t>ion</w:t>
            </w:r>
            <w:r w:rsidRPr="00C75189">
              <w:br/>
              <w:t>(triple-A credit rating)</w:t>
            </w:r>
          </w:p>
        </w:tc>
        <w:tc>
          <w:tcPr>
            <w:tcW w:w="1275" w:type="dxa"/>
            <w:hideMark/>
          </w:tcPr>
          <w:p w14:paraId="1043E0E9" w14:textId="77777777" w:rsidR="00E73BC6" w:rsidRPr="00C75189" w:rsidRDefault="00E73BC6" w:rsidP="009047C1">
            <w:pPr>
              <w:cnfStyle w:val="100000000000" w:firstRow="1" w:lastRow="0" w:firstColumn="0" w:lastColumn="0" w:oddVBand="0" w:evenVBand="0" w:oddHBand="0" w:evenHBand="0" w:firstRowFirstColumn="0" w:firstRowLastColumn="0" w:lastRowFirstColumn="0" w:lastRowLastColumn="0"/>
            </w:pPr>
            <w:r w:rsidRPr="00C75189">
              <w:t xml:space="preserve">Government agencies </w:t>
            </w:r>
            <w:r w:rsidRPr="00C75189">
              <w:br/>
              <w:t>(triple-A credit rating)</w:t>
            </w:r>
          </w:p>
        </w:tc>
        <w:tc>
          <w:tcPr>
            <w:cnfStyle w:val="000010000000" w:firstRow="0" w:lastRow="0" w:firstColumn="0" w:lastColumn="0" w:oddVBand="1" w:evenVBand="0" w:oddHBand="0" w:evenHBand="0" w:firstRowFirstColumn="0" w:firstRowLastColumn="0" w:lastRowFirstColumn="0" w:lastRowLastColumn="0"/>
            <w:tcW w:w="1276" w:type="dxa"/>
            <w:hideMark/>
          </w:tcPr>
          <w:p w14:paraId="1717FC06" w14:textId="77777777" w:rsidR="00E73BC6" w:rsidRPr="00C75189" w:rsidRDefault="00E73BC6" w:rsidP="009047C1">
            <w:r w:rsidRPr="00C75189">
              <w:t>Government agencies</w:t>
            </w:r>
            <w:r w:rsidRPr="00C75189">
              <w:br/>
              <w:t xml:space="preserve">(triple-B credit rating) </w:t>
            </w:r>
          </w:p>
        </w:tc>
        <w:tc>
          <w:tcPr>
            <w:tcW w:w="1052" w:type="dxa"/>
            <w:hideMark/>
          </w:tcPr>
          <w:p w14:paraId="0E2C408F" w14:textId="77777777" w:rsidR="00E73BC6" w:rsidRPr="00C75189" w:rsidRDefault="00E73BC6" w:rsidP="009047C1">
            <w:pPr>
              <w:cnfStyle w:val="100000000000" w:firstRow="1" w:lastRow="0" w:firstColumn="0" w:lastColumn="0" w:oddVBand="0" w:evenVBand="0" w:oddHBand="0" w:evenHBand="0" w:firstRowFirstColumn="0" w:firstRowLastColumn="0" w:lastRowFirstColumn="0" w:lastRowLastColumn="0"/>
            </w:pPr>
            <w:r w:rsidRPr="00C75189">
              <w:t>Other</w:t>
            </w:r>
            <w:r w:rsidRPr="00C75189">
              <w:br/>
              <w:t>(min triple-B credit rating)</w:t>
            </w:r>
          </w:p>
        </w:tc>
        <w:tc>
          <w:tcPr>
            <w:cnfStyle w:val="000010000000" w:firstRow="0" w:lastRow="0" w:firstColumn="0" w:lastColumn="0" w:oddVBand="1" w:evenVBand="0" w:oddHBand="0" w:evenHBand="0" w:firstRowFirstColumn="0" w:firstRowLastColumn="0" w:lastRowFirstColumn="0" w:lastRowLastColumn="0"/>
            <w:tcW w:w="1074" w:type="dxa"/>
            <w:hideMark/>
          </w:tcPr>
          <w:p w14:paraId="52B56146" w14:textId="77777777" w:rsidR="00E73BC6" w:rsidRPr="00C75189" w:rsidRDefault="00E73BC6" w:rsidP="009047C1">
            <w:r w:rsidRPr="00C75189">
              <w:t>Total</w:t>
            </w:r>
          </w:p>
        </w:tc>
      </w:tr>
      <w:tr w:rsidR="00E73BC6" w:rsidRPr="00C75189" w14:paraId="5D7F1640"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23F1B0AD" w14:textId="77777777" w:rsidR="00E73BC6" w:rsidRPr="00C75189" w:rsidRDefault="00E73BC6" w:rsidP="009047C1">
            <w:pPr>
              <w:rPr>
                <w:b/>
                <w:bCs/>
              </w:rPr>
            </w:pPr>
            <w:r w:rsidRPr="00C75189">
              <w:rPr>
                <w:b/>
                <w:bCs/>
              </w:rPr>
              <w:t>Financial assets</w:t>
            </w:r>
          </w:p>
        </w:tc>
        <w:tc>
          <w:tcPr>
            <w:cnfStyle w:val="000010000000" w:firstRow="0" w:lastRow="0" w:firstColumn="0" w:lastColumn="0" w:oddVBand="1" w:evenVBand="0" w:oddHBand="0" w:evenHBand="0" w:firstRowFirstColumn="0" w:firstRowLastColumn="0" w:lastRowFirstColumn="0" w:lastRowLastColumn="0"/>
            <w:tcW w:w="1134" w:type="dxa"/>
            <w:hideMark/>
          </w:tcPr>
          <w:p w14:paraId="0A13AA54" w14:textId="77777777" w:rsidR="00E73BC6" w:rsidRPr="00C75189" w:rsidRDefault="00E73BC6" w:rsidP="009047C1">
            <w:pPr>
              <w:rPr>
                <w:b/>
                <w:bCs/>
              </w:rPr>
            </w:pPr>
            <w:r w:rsidRPr="00C75189">
              <w:rPr>
                <w:b/>
                <w:bCs/>
              </w:rPr>
              <w:t xml:space="preserve">  </w:t>
            </w:r>
          </w:p>
        </w:tc>
        <w:tc>
          <w:tcPr>
            <w:tcW w:w="1275" w:type="dxa"/>
            <w:hideMark/>
          </w:tcPr>
          <w:p w14:paraId="2F7A04F3"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cnfStyle w:val="000010000000" w:firstRow="0" w:lastRow="0" w:firstColumn="0" w:lastColumn="0" w:oddVBand="1" w:evenVBand="0" w:oddHBand="0" w:evenHBand="0" w:firstRowFirstColumn="0" w:firstRowLastColumn="0" w:lastRowFirstColumn="0" w:lastRowLastColumn="0"/>
            <w:tcW w:w="1276" w:type="dxa"/>
            <w:hideMark/>
          </w:tcPr>
          <w:p w14:paraId="771CAD19" w14:textId="77777777" w:rsidR="00E73BC6" w:rsidRPr="00C75189" w:rsidRDefault="00E73BC6" w:rsidP="009047C1">
            <w:pPr>
              <w:rPr>
                <w:b/>
                <w:bCs/>
              </w:rPr>
            </w:pPr>
            <w:r w:rsidRPr="00C75189">
              <w:rPr>
                <w:b/>
                <w:bCs/>
              </w:rPr>
              <w:t xml:space="preserve">  </w:t>
            </w:r>
          </w:p>
        </w:tc>
        <w:tc>
          <w:tcPr>
            <w:tcW w:w="1052" w:type="dxa"/>
            <w:hideMark/>
          </w:tcPr>
          <w:p w14:paraId="22299B95"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C75189">
              <w:rPr>
                <w:b/>
                <w:bCs/>
              </w:rPr>
              <w:t xml:space="preserve">  </w:t>
            </w:r>
          </w:p>
        </w:tc>
        <w:tc>
          <w:tcPr>
            <w:cnfStyle w:val="000010000000" w:firstRow="0" w:lastRow="0" w:firstColumn="0" w:lastColumn="0" w:oddVBand="1" w:evenVBand="0" w:oddHBand="0" w:evenHBand="0" w:firstRowFirstColumn="0" w:firstRowLastColumn="0" w:lastRowFirstColumn="0" w:lastRowLastColumn="0"/>
            <w:tcW w:w="1074" w:type="dxa"/>
            <w:hideMark/>
          </w:tcPr>
          <w:p w14:paraId="31427494" w14:textId="77777777" w:rsidR="00E73BC6" w:rsidRPr="00C75189" w:rsidRDefault="00E73BC6" w:rsidP="009047C1">
            <w:pPr>
              <w:rPr>
                <w:b/>
                <w:bCs/>
              </w:rPr>
            </w:pPr>
            <w:r w:rsidRPr="00C75189">
              <w:rPr>
                <w:b/>
                <w:bCs/>
              </w:rPr>
              <w:t> </w:t>
            </w:r>
          </w:p>
        </w:tc>
      </w:tr>
      <w:tr w:rsidR="00E73BC6" w:rsidRPr="00C75189" w14:paraId="572C633D"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6F856FD6" w14:textId="77777777" w:rsidR="00E73BC6" w:rsidRPr="00C75189" w:rsidRDefault="00E73BC6" w:rsidP="009047C1">
            <w:pPr>
              <w:rPr>
                <w:b/>
                <w:bCs/>
              </w:rPr>
            </w:pPr>
            <w:r w:rsidRPr="00C75189">
              <w:rPr>
                <w:b/>
                <w:bCs/>
              </w:rPr>
              <w:t>Financial assets with loss allowance measured at 12-month expected credit loss</w:t>
            </w:r>
          </w:p>
        </w:tc>
        <w:tc>
          <w:tcPr>
            <w:cnfStyle w:val="000010000000" w:firstRow="0" w:lastRow="0" w:firstColumn="0" w:lastColumn="0" w:oddVBand="1" w:evenVBand="0" w:oddHBand="0" w:evenHBand="0" w:firstRowFirstColumn="0" w:firstRowLastColumn="0" w:lastRowFirstColumn="0" w:lastRowLastColumn="0"/>
            <w:tcW w:w="1134" w:type="dxa"/>
            <w:hideMark/>
          </w:tcPr>
          <w:p w14:paraId="6D2055BB" w14:textId="77777777" w:rsidR="00E73BC6" w:rsidRPr="00C75189" w:rsidRDefault="00E73BC6" w:rsidP="009047C1">
            <w:pPr>
              <w:rPr>
                <w:b/>
                <w:bCs/>
              </w:rPr>
            </w:pPr>
            <w:r w:rsidRPr="00C75189">
              <w:rPr>
                <w:b/>
                <w:bCs/>
              </w:rPr>
              <w:t> </w:t>
            </w:r>
          </w:p>
        </w:tc>
        <w:tc>
          <w:tcPr>
            <w:tcW w:w="1275" w:type="dxa"/>
            <w:hideMark/>
          </w:tcPr>
          <w:p w14:paraId="0C85E3D8"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C75189">
              <w:rPr>
                <w:b/>
                <w:bCs/>
              </w:rPr>
              <w:t> </w:t>
            </w:r>
          </w:p>
        </w:tc>
        <w:tc>
          <w:tcPr>
            <w:cnfStyle w:val="000010000000" w:firstRow="0" w:lastRow="0" w:firstColumn="0" w:lastColumn="0" w:oddVBand="1" w:evenVBand="0" w:oddHBand="0" w:evenHBand="0" w:firstRowFirstColumn="0" w:firstRowLastColumn="0" w:lastRowFirstColumn="0" w:lastRowLastColumn="0"/>
            <w:tcW w:w="1276" w:type="dxa"/>
            <w:hideMark/>
          </w:tcPr>
          <w:p w14:paraId="07828128" w14:textId="77777777" w:rsidR="00E73BC6" w:rsidRPr="00C75189" w:rsidRDefault="00E73BC6" w:rsidP="009047C1">
            <w:pPr>
              <w:rPr>
                <w:b/>
                <w:bCs/>
              </w:rPr>
            </w:pPr>
            <w:r w:rsidRPr="00C75189">
              <w:rPr>
                <w:b/>
                <w:bCs/>
              </w:rPr>
              <w:t> </w:t>
            </w:r>
          </w:p>
        </w:tc>
        <w:tc>
          <w:tcPr>
            <w:tcW w:w="1052" w:type="dxa"/>
            <w:hideMark/>
          </w:tcPr>
          <w:p w14:paraId="34A18B09"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C75189">
              <w:rPr>
                <w:b/>
                <w:bCs/>
              </w:rPr>
              <w:t> </w:t>
            </w:r>
          </w:p>
        </w:tc>
        <w:tc>
          <w:tcPr>
            <w:cnfStyle w:val="000010000000" w:firstRow="0" w:lastRow="0" w:firstColumn="0" w:lastColumn="0" w:oddVBand="1" w:evenVBand="0" w:oddHBand="0" w:evenHBand="0" w:firstRowFirstColumn="0" w:firstRowLastColumn="0" w:lastRowFirstColumn="0" w:lastRowLastColumn="0"/>
            <w:tcW w:w="1074" w:type="dxa"/>
            <w:hideMark/>
          </w:tcPr>
          <w:p w14:paraId="345FB841" w14:textId="77777777" w:rsidR="00E73BC6" w:rsidRPr="00C75189" w:rsidRDefault="00E73BC6" w:rsidP="009047C1">
            <w:pPr>
              <w:rPr>
                <w:b/>
                <w:bCs/>
              </w:rPr>
            </w:pPr>
            <w:r w:rsidRPr="00C75189">
              <w:rPr>
                <w:b/>
                <w:bCs/>
              </w:rPr>
              <w:t> </w:t>
            </w:r>
          </w:p>
        </w:tc>
      </w:tr>
      <w:tr w:rsidR="00E73BC6" w:rsidRPr="00C75189" w14:paraId="3A01E354"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5CE7FBE4" w14:textId="77777777" w:rsidR="00E73BC6" w:rsidRPr="00C75189" w:rsidRDefault="00E73BC6" w:rsidP="009047C1">
            <w:r w:rsidRPr="00C75189">
              <w:t>Cash and deposits (not assessed for impairment due to materiality)</w:t>
            </w:r>
          </w:p>
        </w:tc>
        <w:tc>
          <w:tcPr>
            <w:cnfStyle w:val="000010000000" w:firstRow="0" w:lastRow="0" w:firstColumn="0" w:lastColumn="0" w:oddVBand="1" w:evenVBand="0" w:oddHBand="0" w:evenHBand="0" w:firstRowFirstColumn="0" w:firstRowLastColumn="0" w:lastRowFirstColumn="0" w:lastRowLastColumn="0"/>
            <w:tcW w:w="1134" w:type="dxa"/>
            <w:hideMark/>
          </w:tcPr>
          <w:p w14:paraId="4AB746C6" w14:textId="77777777" w:rsidR="00E73BC6" w:rsidRPr="00C75189" w:rsidRDefault="00E73BC6" w:rsidP="009047C1">
            <w:r w:rsidRPr="00C75189">
              <w:t>24 112</w:t>
            </w:r>
          </w:p>
        </w:tc>
        <w:tc>
          <w:tcPr>
            <w:tcW w:w="1275" w:type="dxa"/>
            <w:hideMark/>
          </w:tcPr>
          <w:p w14:paraId="7422F7D0"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C75189">
              <w:t>23 711</w:t>
            </w:r>
          </w:p>
        </w:tc>
        <w:tc>
          <w:tcPr>
            <w:cnfStyle w:val="000010000000" w:firstRow="0" w:lastRow="0" w:firstColumn="0" w:lastColumn="0" w:oddVBand="1" w:evenVBand="0" w:oddHBand="0" w:evenHBand="0" w:firstRowFirstColumn="0" w:firstRowLastColumn="0" w:lastRowFirstColumn="0" w:lastRowLastColumn="0"/>
            <w:tcW w:w="1276" w:type="dxa"/>
            <w:hideMark/>
          </w:tcPr>
          <w:p w14:paraId="7C89D740" w14:textId="77777777" w:rsidR="00E73BC6" w:rsidRPr="00C75189" w:rsidRDefault="00E73BC6" w:rsidP="009047C1">
            <w:r w:rsidRPr="00C75189">
              <w:t>8 929</w:t>
            </w:r>
          </w:p>
        </w:tc>
        <w:tc>
          <w:tcPr>
            <w:tcW w:w="1052" w:type="dxa"/>
            <w:hideMark/>
          </w:tcPr>
          <w:p w14:paraId="4F13B9A5"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C75189">
              <w:t>2 976</w:t>
            </w:r>
          </w:p>
        </w:tc>
        <w:tc>
          <w:tcPr>
            <w:cnfStyle w:val="000010000000" w:firstRow="0" w:lastRow="0" w:firstColumn="0" w:lastColumn="0" w:oddVBand="1" w:evenVBand="0" w:oddHBand="0" w:evenHBand="0" w:firstRowFirstColumn="0" w:firstRowLastColumn="0" w:lastRowFirstColumn="0" w:lastRowLastColumn="0"/>
            <w:tcW w:w="1074" w:type="dxa"/>
            <w:hideMark/>
          </w:tcPr>
          <w:p w14:paraId="42C5D179" w14:textId="77777777" w:rsidR="00E73BC6" w:rsidRPr="00C75189" w:rsidRDefault="00E73BC6" w:rsidP="009047C1">
            <w:r w:rsidRPr="00C75189">
              <w:t>59 728</w:t>
            </w:r>
          </w:p>
        </w:tc>
      </w:tr>
      <w:tr w:rsidR="00E73BC6" w:rsidRPr="00C75189" w14:paraId="3A069E68"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757AD538" w14:textId="77777777" w:rsidR="00E73BC6" w:rsidRPr="00C75189" w:rsidRDefault="00E73BC6" w:rsidP="009047C1">
            <w:r w:rsidRPr="00C75189">
              <w:t>Statutory receivables (with no impairment loss recognised)</w:t>
            </w:r>
          </w:p>
        </w:tc>
        <w:tc>
          <w:tcPr>
            <w:cnfStyle w:val="000010000000" w:firstRow="0" w:lastRow="0" w:firstColumn="0" w:lastColumn="0" w:oddVBand="1" w:evenVBand="0" w:oddHBand="0" w:evenHBand="0" w:firstRowFirstColumn="0" w:firstRowLastColumn="0" w:lastRowFirstColumn="0" w:lastRowLastColumn="0"/>
            <w:tcW w:w="1134" w:type="dxa"/>
            <w:hideMark/>
          </w:tcPr>
          <w:p w14:paraId="0452BF08" w14:textId="77777777" w:rsidR="00E73BC6" w:rsidRPr="00C75189" w:rsidRDefault="00E73BC6" w:rsidP="009047C1">
            <w:r w:rsidRPr="00C75189">
              <w:t>31 868</w:t>
            </w:r>
          </w:p>
        </w:tc>
        <w:tc>
          <w:tcPr>
            <w:tcW w:w="1275" w:type="dxa"/>
            <w:hideMark/>
          </w:tcPr>
          <w:p w14:paraId="757748C8"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C75189">
              <w:t>..</w:t>
            </w:r>
          </w:p>
        </w:tc>
        <w:tc>
          <w:tcPr>
            <w:cnfStyle w:val="000010000000" w:firstRow="0" w:lastRow="0" w:firstColumn="0" w:lastColumn="0" w:oddVBand="1" w:evenVBand="0" w:oddHBand="0" w:evenHBand="0" w:firstRowFirstColumn="0" w:firstRowLastColumn="0" w:lastRowFirstColumn="0" w:lastRowLastColumn="0"/>
            <w:tcW w:w="1276" w:type="dxa"/>
            <w:hideMark/>
          </w:tcPr>
          <w:p w14:paraId="7C30074E" w14:textId="77777777" w:rsidR="00E73BC6" w:rsidRPr="00C75189" w:rsidRDefault="00E73BC6" w:rsidP="009047C1">
            <w:r w:rsidRPr="00C75189">
              <w:t>..</w:t>
            </w:r>
          </w:p>
        </w:tc>
        <w:tc>
          <w:tcPr>
            <w:tcW w:w="1052" w:type="dxa"/>
            <w:hideMark/>
          </w:tcPr>
          <w:p w14:paraId="599535D8"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C75189">
              <w:t>..</w:t>
            </w:r>
          </w:p>
        </w:tc>
        <w:tc>
          <w:tcPr>
            <w:cnfStyle w:val="000010000000" w:firstRow="0" w:lastRow="0" w:firstColumn="0" w:lastColumn="0" w:oddVBand="1" w:evenVBand="0" w:oddHBand="0" w:evenHBand="0" w:firstRowFirstColumn="0" w:firstRowLastColumn="0" w:lastRowFirstColumn="0" w:lastRowLastColumn="0"/>
            <w:tcW w:w="1074" w:type="dxa"/>
            <w:hideMark/>
          </w:tcPr>
          <w:p w14:paraId="4C3F78B5" w14:textId="77777777" w:rsidR="00E73BC6" w:rsidRPr="00C75189" w:rsidRDefault="00E73BC6" w:rsidP="009047C1">
            <w:r w:rsidRPr="00C75189">
              <w:t>31 868</w:t>
            </w:r>
          </w:p>
        </w:tc>
      </w:tr>
      <w:tr w:rsidR="00E73BC6" w:rsidRPr="00C75189" w14:paraId="5C7342D1"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2AF7CFC7" w14:textId="77777777" w:rsidR="00E73BC6" w:rsidRPr="00C75189" w:rsidRDefault="00E73BC6" w:rsidP="009047C1">
            <w:r w:rsidRPr="00C75189">
              <w:t>Debt investment measured at amortised cost</w:t>
            </w:r>
          </w:p>
        </w:tc>
        <w:tc>
          <w:tcPr>
            <w:cnfStyle w:val="000010000000" w:firstRow="0" w:lastRow="0" w:firstColumn="0" w:lastColumn="0" w:oddVBand="1" w:evenVBand="0" w:oddHBand="0" w:evenHBand="0" w:firstRowFirstColumn="0" w:firstRowLastColumn="0" w:lastRowFirstColumn="0" w:lastRowLastColumn="0"/>
            <w:tcW w:w="1134" w:type="dxa"/>
            <w:hideMark/>
          </w:tcPr>
          <w:p w14:paraId="7FEAD084" w14:textId="77777777" w:rsidR="00E73BC6" w:rsidRPr="00C75189" w:rsidRDefault="00E73BC6" w:rsidP="009047C1">
            <w:r w:rsidRPr="00C75189">
              <w:t>2 890</w:t>
            </w:r>
          </w:p>
        </w:tc>
        <w:tc>
          <w:tcPr>
            <w:tcW w:w="1275" w:type="dxa"/>
            <w:hideMark/>
          </w:tcPr>
          <w:p w14:paraId="6E4E663D"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C75189">
              <w:t>5 198</w:t>
            </w:r>
          </w:p>
        </w:tc>
        <w:tc>
          <w:tcPr>
            <w:cnfStyle w:val="000010000000" w:firstRow="0" w:lastRow="0" w:firstColumn="0" w:lastColumn="0" w:oddVBand="1" w:evenVBand="0" w:oddHBand="0" w:evenHBand="0" w:firstRowFirstColumn="0" w:firstRowLastColumn="0" w:lastRowFirstColumn="0" w:lastRowLastColumn="0"/>
            <w:tcW w:w="1276" w:type="dxa"/>
            <w:hideMark/>
          </w:tcPr>
          <w:p w14:paraId="50B52FF7" w14:textId="77777777" w:rsidR="00E73BC6" w:rsidRPr="00C75189" w:rsidRDefault="00E73BC6" w:rsidP="009047C1">
            <w:r w:rsidRPr="00C75189">
              <w:t>..</w:t>
            </w:r>
          </w:p>
        </w:tc>
        <w:tc>
          <w:tcPr>
            <w:tcW w:w="1052" w:type="dxa"/>
            <w:hideMark/>
          </w:tcPr>
          <w:p w14:paraId="51FDEFAB"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C75189">
              <w:t>..</w:t>
            </w:r>
          </w:p>
        </w:tc>
        <w:tc>
          <w:tcPr>
            <w:cnfStyle w:val="000010000000" w:firstRow="0" w:lastRow="0" w:firstColumn="0" w:lastColumn="0" w:oddVBand="1" w:evenVBand="0" w:oddHBand="0" w:evenHBand="0" w:firstRowFirstColumn="0" w:firstRowLastColumn="0" w:lastRowFirstColumn="0" w:lastRowLastColumn="0"/>
            <w:tcW w:w="1074" w:type="dxa"/>
            <w:hideMark/>
          </w:tcPr>
          <w:p w14:paraId="15E06444" w14:textId="77777777" w:rsidR="00E73BC6" w:rsidRPr="00C75189" w:rsidRDefault="00E73BC6" w:rsidP="009047C1">
            <w:r w:rsidRPr="00C75189">
              <w:t>8 088</w:t>
            </w:r>
          </w:p>
        </w:tc>
      </w:tr>
      <w:tr w:rsidR="00E73BC6" w:rsidRPr="00C75189" w14:paraId="0A4AF08F"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4CD73C05" w14:textId="77777777" w:rsidR="00E73BC6" w:rsidRPr="00C75189" w:rsidRDefault="00E73BC6" w:rsidP="009047C1">
            <w:pPr>
              <w:rPr>
                <w:b/>
                <w:bCs/>
              </w:rPr>
            </w:pPr>
            <w:r w:rsidRPr="00C75189">
              <w:rPr>
                <w:b/>
                <w:bCs/>
              </w:rPr>
              <w:t>Financial assets with loss allowance measured at lifetime expected credit loss:</w:t>
            </w:r>
          </w:p>
        </w:tc>
        <w:tc>
          <w:tcPr>
            <w:cnfStyle w:val="000010000000" w:firstRow="0" w:lastRow="0" w:firstColumn="0" w:lastColumn="0" w:oddVBand="1" w:evenVBand="0" w:oddHBand="0" w:evenHBand="0" w:firstRowFirstColumn="0" w:firstRowLastColumn="0" w:lastRowFirstColumn="0" w:lastRowLastColumn="0"/>
            <w:tcW w:w="1134" w:type="dxa"/>
            <w:hideMark/>
          </w:tcPr>
          <w:p w14:paraId="78265B76" w14:textId="77777777" w:rsidR="00E73BC6" w:rsidRPr="00C75189" w:rsidRDefault="00E73BC6" w:rsidP="009047C1">
            <w:pPr>
              <w:rPr>
                <w:b/>
                <w:bCs/>
              </w:rPr>
            </w:pPr>
            <w:r w:rsidRPr="00C75189">
              <w:rPr>
                <w:b/>
                <w:bCs/>
              </w:rPr>
              <w:t> </w:t>
            </w:r>
          </w:p>
        </w:tc>
        <w:tc>
          <w:tcPr>
            <w:tcW w:w="1275" w:type="dxa"/>
            <w:hideMark/>
          </w:tcPr>
          <w:p w14:paraId="728FC14A"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C75189">
              <w:rPr>
                <w:b/>
                <w:bCs/>
              </w:rPr>
              <w:t> </w:t>
            </w:r>
          </w:p>
        </w:tc>
        <w:tc>
          <w:tcPr>
            <w:cnfStyle w:val="000010000000" w:firstRow="0" w:lastRow="0" w:firstColumn="0" w:lastColumn="0" w:oddVBand="1" w:evenVBand="0" w:oddHBand="0" w:evenHBand="0" w:firstRowFirstColumn="0" w:firstRowLastColumn="0" w:lastRowFirstColumn="0" w:lastRowLastColumn="0"/>
            <w:tcW w:w="1276" w:type="dxa"/>
            <w:hideMark/>
          </w:tcPr>
          <w:p w14:paraId="0FF724CE" w14:textId="77777777" w:rsidR="00E73BC6" w:rsidRPr="00C75189" w:rsidRDefault="00E73BC6" w:rsidP="009047C1">
            <w:pPr>
              <w:rPr>
                <w:b/>
                <w:bCs/>
              </w:rPr>
            </w:pPr>
            <w:r w:rsidRPr="00C75189">
              <w:rPr>
                <w:b/>
                <w:bCs/>
              </w:rPr>
              <w:t> </w:t>
            </w:r>
          </w:p>
        </w:tc>
        <w:tc>
          <w:tcPr>
            <w:tcW w:w="1052" w:type="dxa"/>
            <w:hideMark/>
          </w:tcPr>
          <w:p w14:paraId="174B9C20"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C75189">
              <w:rPr>
                <w:b/>
                <w:bCs/>
              </w:rPr>
              <w:t> </w:t>
            </w:r>
          </w:p>
        </w:tc>
        <w:tc>
          <w:tcPr>
            <w:cnfStyle w:val="000010000000" w:firstRow="0" w:lastRow="0" w:firstColumn="0" w:lastColumn="0" w:oddVBand="1" w:evenVBand="0" w:oddHBand="0" w:evenHBand="0" w:firstRowFirstColumn="0" w:firstRowLastColumn="0" w:lastRowFirstColumn="0" w:lastRowLastColumn="0"/>
            <w:tcW w:w="1074" w:type="dxa"/>
            <w:hideMark/>
          </w:tcPr>
          <w:p w14:paraId="4AB12E53" w14:textId="77777777" w:rsidR="00E73BC6" w:rsidRPr="00C75189" w:rsidRDefault="00E73BC6" w:rsidP="009047C1">
            <w:pPr>
              <w:rPr>
                <w:b/>
                <w:bCs/>
              </w:rPr>
            </w:pPr>
            <w:r w:rsidRPr="00C75189">
              <w:rPr>
                <w:b/>
                <w:bCs/>
              </w:rPr>
              <w:t> </w:t>
            </w:r>
          </w:p>
        </w:tc>
      </w:tr>
      <w:tr w:rsidR="00E73BC6" w:rsidRPr="00C75189" w14:paraId="0C2F89BA"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77FB5F95" w14:textId="77777777" w:rsidR="00E73BC6" w:rsidRPr="00C75189" w:rsidRDefault="00E73BC6" w:rsidP="009047C1">
            <w:r w:rsidRPr="00B161D4">
              <w:t>Contractual receivables applying the simplified approach for impairment</w:t>
            </w:r>
          </w:p>
        </w:tc>
        <w:tc>
          <w:tcPr>
            <w:cnfStyle w:val="000010000000" w:firstRow="0" w:lastRow="0" w:firstColumn="0" w:lastColumn="0" w:oddVBand="1" w:evenVBand="0" w:oddHBand="0" w:evenHBand="0" w:firstRowFirstColumn="0" w:firstRowLastColumn="0" w:lastRowFirstColumn="0" w:lastRowLastColumn="0"/>
            <w:tcW w:w="1134" w:type="dxa"/>
            <w:hideMark/>
          </w:tcPr>
          <w:p w14:paraId="018EDBD5" w14:textId="77777777" w:rsidR="00E73BC6" w:rsidRPr="00C75189" w:rsidRDefault="00E73BC6" w:rsidP="009047C1">
            <w:r w:rsidRPr="00B161D4">
              <w:t>1 923</w:t>
            </w:r>
          </w:p>
        </w:tc>
        <w:tc>
          <w:tcPr>
            <w:tcW w:w="1275" w:type="dxa"/>
            <w:hideMark/>
          </w:tcPr>
          <w:p w14:paraId="609421DD"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B161D4">
              <w:t>1 302</w:t>
            </w:r>
          </w:p>
        </w:tc>
        <w:tc>
          <w:tcPr>
            <w:cnfStyle w:val="000010000000" w:firstRow="0" w:lastRow="0" w:firstColumn="0" w:lastColumn="0" w:oddVBand="1" w:evenVBand="0" w:oddHBand="0" w:evenHBand="0" w:firstRowFirstColumn="0" w:firstRowLastColumn="0" w:lastRowFirstColumn="0" w:lastRowLastColumn="0"/>
            <w:tcW w:w="1276" w:type="dxa"/>
            <w:hideMark/>
          </w:tcPr>
          <w:p w14:paraId="2DE410ED" w14:textId="77777777" w:rsidR="00E73BC6" w:rsidRPr="00C75189" w:rsidRDefault="00E73BC6" w:rsidP="009047C1">
            <w:r w:rsidRPr="00B161D4">
              <w:t xml:space="preserve"> 723</w:t>
            </w:r>
          </w:p>
        </w:tc>
        <w:tc>
          <w:tcPr>
            <w:tcW w:w="1052" w:type="dxa"/>
            <w:hideMark/>
          </w:tcPr>
          <w:p w14:paraId="216A19C8" w14:textId="77777777" w:rsidR="00E73BC6" w:rsidRPr="00C75189" w:rsidRDefault="00E73BC6" w:rsidP="009047C1">
            <w:pPr>
              <w:cnfStyle w:val="000000000000" w:firstRow="0" w:lastRow="0" w:firstColumn="0" w:lastColumn="0" w:oddVBand="0" w:evenVBand="0" w:oddHBand="0" w:evenHBand="0" w:firstRowFirstColumn="0" w:firstRowLastColumn="0" w:lastRowFirstColumn="0" w:lastRowLastColumn="0"/>
            </w:pPr>
            <w:r w:rsidRPr="00B161D4">
              <w:t xml:space="preserve"> 749</w:t>
            </w:r>
          </w:p>
        </w:tc>
        <w:tc>
          <w:tcPr>
            <w:cnfStyle w:val="000010000000" w:firstRow="0" w:lastRow="0" w:firstColumn="0" w:lastColumn="0" w:oddVBand="1" w:evenVBand="0" w:oddHBand="0" w:evenHBand="0" w:firstRowFirstColumn="0" w:firstRowLastColumn="0" w:lastRowFirstColumn="0" w:lastRowLastColumn="0"/>
            <w:tcW w:w="1074" w:type="dxa"/>
            <w:hideMark/>
          </w:tcPr>
          <w:p w14:paraId="7E6BE4A5" w14:textId="77777777" w:rsidR="00E73BC6" w:rsidRPr="00C75189" w:rsidRDefault="00E73BC6" w:rsidP="009047C1">
            <w:r w:rsidRPr="00B161D4">
              <w:t>4 697</w:t>
            </w:r>
          </w:p>
        </w:tc>
      </w:tr>
      <w:tr w:rsidR="00E73BC6" w:rsidRPr="00C75189" w14:paraId="399A46D9" w14:textId="77777777" w:rsidTr="009047C1">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16C35ABF" w14:textId="77777777" w:rsidR="00E73BC6" w:rsidRPr="00C75189" w:rsidRDefault="00E73BC6" w:rsidP="009047C1">
            <w:r w:rsidRPr="00C75189">
              <w:t>Total financial assets</w:t>
            </w:r>
          </w:p>
        </w:tc>
        <w:tc>
          <w:tcPr>
            <w:cnfStyle w:val="000010000000" w:firstRow="0" w:lastRow="0" w:firstColumn="0" w:lastColumn="0" w:oddVBand="1" w:evenVBand="0" w:oddHBand="0" w:evenHBand="0" w:firstRowFirstColumn="0" w:firstRowLastColumn="0" w:lastRowFirstColumn="0" w:lastRowLastColumn="0"/>
            <w:tcW w:w="1134" w:type="dxa"/>
            <w:hideMark/>
          </w:tcPr>
          <w:p w14:paraId="5F7D1160" w14:textId="77777777" w:rsidR="00E73BC6" w:rsidRPr="00C75189" w:rsidRDefault="00E73BC6" w:rsidP="009047C1">
            <w:r w:rsidRPr="00C75189">
              <w:t>60 793</w:t>
            </w:r>
          </w:p>
        </w:tc>
        <w:tc>
          <w:tcPr>
            <w:tcW w:w="1275" w:type="dxa"/>
            <w:hideMark/>
          </w:tcPr>
          <w:p w14:paraId="5C106E5C" w14:textId="77777777" w:rsidR="00E73BC6" w:rsidRPr="00C75189" w:rsidRDefault="00E73BC6" w:rsidP="009047C1">
            <w:pPr>
              <w:cnfStyle w:val="010000000000" w:firstRow="0" w:lastRow="1" w:firstColumn="0" w:lastColumn="0" w:oddVBand="0" w:evenVBand="0" w:oddHBand="0" w:evenHBand="0" w:firstRowFirstColumn="0" w:firstRowLastColumn="0" w:lastRowFirstColumn="0" w:lastRowLastColumn="0"/>
            </w:pPr>
            <w:r w:rsidRPr="00C75189">
              <w:t>30 211</w:t>
            </w:r>
          </w:p>
        </w:tc>
        <w:tc>
          <w:tcPr>
            <w:cnfStyle w:val="000010000000" w:firstRow="0" w:lastRow="0" w:firstColumn="0" w:lastColumn="0" w:oddVBand="1" w:evenVBand="0" w:oddHBand="0" w:evenHBand="0" w:firstRowFirstColumn="0" w:firstRowLastColumn="0" w:lastRowFirstColumn="0" w:lastRowLastColumn="0"/>
            <w:tcW w:w="1276" w:type="dxa"/>
            <w:hideMark/>
          </w:tcPr>
          <w:p w14:paraId="7D669B21" w14:textId="77777777" w:rsidR="00E73BC6" w:rsidRPr="00C75189" w:rsidRDefault="00E73BC6" w:rsidP="009047C1">
            <w:r w:rsidRPr="00C75189">
              <w:t>9 652</w:t>
            </w:r>
          </w:p>
        </w:tc>
        <w:tc>
          <w:tcPr>
            <w:tcW w:w="1052" w:type="dxa"/>
            <w:hideMark/>
          </w:tcPr>
          <w:p w14:paraId="645A4DC7" w14:textId="77777777" w:rsidR="00E73BC6" w:rsidRPr="00C75189" w:rsidRDefault="00E73BC6" w:rsidP="009047C1">
            <w:pPr>
              <w:cnfStyle w:val="010000000000" w:firstRow="0" w:lastRow="1" w:firstColumn="0" w:lastColumn="0" w:oddVBand="0" w:evenVBand="0" w:oddHBand="0" w:evenHBand="0" w:firstRowFirstColumn="0" w:firstRowLastColumn="0" w:lastRowFirstColumn="0" w:lastRowLastColumn="0"/>
            </w:pPr>
            <w:r w:rsidRPr="00C75189">
              <w:t>3 725</w:t>
            </w:r>
          </w:p>
        </w:tc>
        <w:tc>
          <w:tcPr>
            <w:cnfStyle w:val="000010000000" w:firstRow="0" w:lastRow="0" w:firstColumn="0" w:lastColumn="0" w:oddVBand="1" w:evenVBand="0" w:oddHBand="0" w:evenHBand="0" w:firstRowFirstColumn="0" w:firstRowLastColumn="0" w:lastRowFirstColumn="0" w:lastRowLastColumn="0"/>
            <w:tcW w:w="1074" w:type="dxa"/>
            <w:hideMark/>
          </w:tcPr>
          <w:p w14:paraId="7766B0D1" w14:textId="77777777" w:rsidR="00E73BC6" w:rsidRPr="00C75189" w:rsidRDefault="00E73BC6" w:rsidP="009047C1">
            <w:r w:rsidRPr="00C75189">
              <w:t>104 381</w:t>
            </w:r>
          </w:p>
        </w:tc>
      </w:tr>
    </w:tbl>
    <w:p w14:paraId="6E9CD5A9" w14:textId="77777777" w:rsidR="00E73BC6" w:rsidRDefault="00E73BC6" w:rsidP="00E73BC6">
      <w:pPr>
        <w:pStyle w:val="TableHeading"/>
        <w:spacing w:before="180" w:after="180"/>
        <w:rPr>
          <w:rFonts w:asciiTheme="minorHAnsi" w:hAnsiTheme="minorHAnsi"/>
          <w:b w:val="0"/>
          <w:spacing w:val="0"/>
          <w:szCs w:val="18"/>
        </w:rPr>
      </w:pPr>
    </w:p>
    <w:p w14:paraId="11BDA4A4" w14:textId="3F467536" w:rsidR="00E73BC6" w:rsidRDefault="00E73BC6" w:rsidP="00E73BC6">
      <w:pPr>
        <w:pStyle w:val="TableHeading"/>
        <w:spacing w:before="180" w:after="180"/>
        <w:ind w:left="0" w:firstLine="0"/>
        <w:rPr>
          <w:rFonts w:asciiTheme="minorHAnsi" w:hAnsiTheme="minorHAnsi"/>
          <w:b w:val="0"/>
          <w:spacing w:val="0"/>
          <w:szCs w:val="18"/>
        </w:rPr>
      </w:pPr>
      <w:r w:rsidRPr="00940E38">
        <w:t xml:space="preserve">Credit quality of contractual financial assets that are neither past due nor impaired </w:t>
      </w:r>
      <w:r w:rsidRPr="00940E38">
        <w:rPr>
          <w:vertAlign w:val="superscript"/>
        </w:rPr>
        <w:t>(a)(b)</w:t>
      </w:r>
      <w:r w:rsidRPr="00940E38">
        <w:t xml:space="preserve"> </w:t>
      </w:r>
      <w:r w:rsidRPr="00940E38">
        <w:rPr>
          <w:rStyle w:val="SourceReference"/>
          <w:b w:val="0"/>
        </w:rPr>
        <w:t>[AASB 7.36(c)]</w:t>
      </w:r>
      <w:r w:rsidR="009047C1" w:rsidRPr="009047C1">
        <w:br/>
      </w:r>
      <w:r w:rsidR="009047C1" w:rsidRPr="009047C1">
        <w:tab/>
      </w:r>
      <w:r w:rsidR="009047C1">
        <w:tab/>
      </w:r>
      <w:r w:rsidRPr="009047C1">
        <w:t>($ thousand)</w:t>
      </w:r>
    </w:p>
    <w:tbl>
      <w:tblPr>
        <w:tblStyle w:val="DTFTable1"/>
        <w:tblW w:w="9678" w:type="dxa"/>
        <w:tblLook w:val="02E0" w:firstRow="1" w:lastRow="1" w:firstColumn="1" w:lastColumn="0" w:noHBand="1" w:noVBand="0"/>
      </w:tblPr>
      <w:tblGrid>
        <w:gridCol w:w="3857"/>
        <w:gridCol w:w="1144"/>
        <w:gridCol w:w="1265"/>
        <w:gridCol w:w="1276"/>
        <w:gridCol w:w="992"/>
        <w:gridCol w:w="1144"/>
      </w:tblGrid>
      <w:tr w:rsidR="00E73BC6" w:rsidRPr="005B485D" w14:paraId="28D9D4A5"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3361DEF4" w14:textId="77777777" w:rsidR="00E73BC6" w:rsidRPr="005B485D" w:rsidRDefault="00E73BC6" w:rsidP="009047C1">
            <w:pPr>
              <w:ind w:left="0" w:firstLine="0"/>
            </w:pPr>
            <w:r w:rsidRPr="005B485D">
              <w:t>2019</w:t>
            </w:r>
          </w:p>
        </w:tc>
        <w:tc>
          <w:tcPr>
            <w:cnfStyle w:val="000010000000" w:firstRow="0" w:lastRow="0" w:firstColumn="0" w:lastColumn="0" w:oddVBand="1" w:evenVBand="0" w:oddHBand="0" w:evenHBand="0" w:firstRowFirstColumn="0" w:firstRowLastColumn="0" w:lastRowFirstColumn="0" w:lastRowLastColumn="0"/>
            <w:tcW w:w="1144" w:type="dxa"/>
            <w:hideMark/>
          </w:tcPr>
          <w:p w14:paraId="4CB2F308" w14:textId="2A234ACE" w:rsidR="00E73BC6" w:rsidRPr="005B485D" w:rsidRDefault="00E73BC6" w:rsidP="009047C1">
            <w:r w:rsidRPr="005B485D">
              <w:t xml:space="preserve">Financial </w:t>
            </w:r>
            <w:r w:rsidR="009047C1">
              <w:t>i</w:t>
            </w:r>
            <w:r w:rsidRPr="005B485D">
              <w:t>nstitu</w:t>
            </w:r>
            <w:r w:rsidR="009047C1">
              <w:t>t</w:t>
            </w:r>
            <w:r w:rsidRPr="005B485D">
              <w:t>ion</w:t>
            </w:r>
            <w:r w:rsidRPr="005B485D">
              <w:br/>
              <w:t>(triple-A credit rating)</w:t>
            </w:r>
          </w:p>
        </w:tc>
        <w:tc>
          <w:tcPr>
            <w:tcW w:w="1265" w:type="dxa"/>
            <w:hideMark/>
          </w:tcPr>
          <w:p w14:paraId="0822632F" w14:textId="77777777" w:rsidR="00E73BC6" w:rsidRPr="005B485D" w:rsidRDefault="00E73BC6" w:rsidP="009047C1">
            <w:pPr>
              <w:cnfStyle w:val="100000000000" w:firstRow="1" w:lastRow="0" w:firstColumn="0" w:lastColumn="0" w:oddVBand="0" w:evenVBand="0" w:oddHBand="0" w:evenHBand="0" w:firstRowFirstColumn="0" w:firstRowLastColumn="0" w:lastRowFirstColumn="0" w:lastRowLastColumn="0"/>
            </w:pPr>
            <w:r w:rsidRPr="005B485D">
              <w:t xml:space="preserve">Government agencies </w:t>
            </w:r>
            <w:r w:rsidRPr="005B485D">
              <w:br/>
              <w:t>(triple-A credit rating)</w:t>
            </w:r>
          </w:p>
        </w:tc>
        <w:tc>
          <w:tcPr>
            <w:cnfStyle w:val="000010000000" w:firstRow="0" w:lastRow="0" w:firstColumn="0" w:lastColumn="0" w:oddVBand="1" w:evenVBand="0" w:oddHBand="0" w:evenHBand="0" w:firstRowFirstColumn="0" w:firstRowLastColumn="0" w:lastRowFirstColumn="0" w:lastRowLastColumn="0"/>
            <w:tcW w:w="1276" w:type="dxa"/>
            <w:hideMark/>
          </w:tcPr>
          <w:p w14:paraId="2A43BD6B" w14:textId="77777777" w:rsidR="00E73BC6" w:rsidRPr="005B485D" w:rsidRDefault="00E73BC6" w:rsidP="009047C1">
            <w:r w:rsidRPr="005B485D">
              <w:t>Government agencies</w:t>
            </w:r>
            <w:r w:rsidRPr="005B485D">
              <w:br/>
              <w:t xml:space="preserve">(triple-B credit rating) </w:t>
            </w:r>
          </w:p>
        </w:tc>
        <w:tc>
          <w:tcPr>
            <w:tcW w:w="992" w:type="dxa"/>
            <w:hideMark/>
          </w:tcPr>
          <w:p w14:paraId="03C68652" w14:textId="77777777" w:rsidR="00E73BC6" w:rsidRPr="005B485D" w:rsidRDefault="00E73BC6" w:rsidP="009047C1">
            <w:pPr>
              <w:cnfStyle w:val="100000000000" w:firstRow="1" w:lastRow="0" w:firstColumn="0" w:lastColumn="0" w:oddVBand="0" w:evenVBand="0" w:oddHBand="0" w:evenHBand="0" w:firstRowFirstColumn="0" w:firstRowLastColumn="0" w:lastRowFirstColumn="0" w:lastRowLastColumn="0"/>
            </w:pPr>
            <w:r w:rsidRPr="005B485D">
              <w:t>Other</w:t>
            </w:r>
            <w:r w:rsidRPr="005B485D">
              <w:br/>
              <w:t>(min triple-B credit rating)</w:t>
            </w:r>
          </w:p>
        </w:tc>
        <w:tc>
          <w:tcPr>
            <w:cnfStyle w:val="000010000000" w:firstRow="0" w:lastRow="0" w:firstColumn="0" w:lastColumn="0" w:oddVBand="1" w:evenVBand="0" w:oddHBand="0" w:evenHBand="0" w:firstRowFirstColumn="0" w:firstRowLastColumn="0" w:lastRowFirstColumn="0" w:lastRowLastColumn="0"/>
            <w:tcW w:w="1144" w:type="dxa"/>
            <w:hideMark/>
          </w:tcPr>
          <w:p w14:paraId="721BA019" w14:textId="77777777" w:rsidR="00E73BC6" w:rsidRPr="005B485D" w:rsidRDefault="00E73BC6" w:rsidP="009047C1">
            <w:r w:rsidRPr="005B485D">
              <w:t>Total</w:t>
            </w:r>
          </w:p>
        </w:tc>
      </w:tr>
      <w:tr w:rsidR="00E73BC6" w:rsidRPr="005B485D" w14:paraId="1D99DA78"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47BF97A1" w14:textId="77777777" w:rsidR="00E73BC6" w:rsidRPr="005B485D" w:rsidRDefault="00E73BC6" w:rsidP="009047C1">
            <w:pPr>
              <w:rPr>
                <w:b/>
                <w:bCs/>
              </w:rPr>
            </w:pPr>
            <w:r w:rsidRPr="005B485D">
              <w:rPr>
                <w:b/>
                <w:bCs/>
              </w:rPr>
              <w:t>Financial assets</w:t>
            </w:r>
          </w:p>
        </w:tc>
        <w:tc>
          <w:tcPr>
            <w:cnfStyle w:val="000010000000" w:firstRow="0" w:lastRow="0" w:firstColumn="0" w:lastColumn="0" w:oddVBand="1" w:evenVBand="0" w:oddHBand="0" w:evenHBand="0" w:firstRowFirstColumn="0" w:firstRowLastColumn="0" w:lastRowFirstColumn="0" w:lastRowLastColumn="0"/>
            <w:tcW w:w="1144" w:type="dxa"/>
            <w:hideMark/>
          </w:tcPr>
          <w:p w14:paraId="1C28E597" w14:textId="77777777" w:rsidR="00E73BC6" w:rsidRPr="005B485D" w:rsidRDefault="00E73BC6" w:rsidP="009047C1">
            <w:pPr>
              <w:rPr>
                <w:b/>
                <w:bCs/>
              </w:rPr>
            </w:pPr>
            <w:r w:rsidRPr="005B485D">
              <w:rPr>
                <w:b/>
                <w:bCs/>
              </w:rPr>
              <w:t xml:space="preserve">  </w:t>
            </w:r>
          </w:p>
        </w:tc>
        <w:tc>
          <w:tcPr>
            <w:tcW w:w="1265" w:type="dxa"/>
            <w:hideMark/>
          </w:tcPr>
          <w:p w14:paraId="67FC8D1F"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5B485D">
              <w:rPr>
                <w:b/>
                <w:bCs/>
              </w:rPr>
              <w:t xml:space="preserve">  </w:t>
            </w:r>
          </w:p>
        </w:tc>
        <w:tc>
          <w:tcPr>
            <w:cnfStyle w:val="000010000000" w:firstRow="0" w:lastRow="0" w:firstColumn="0" w:lastColumn="0" w:oddVBand="1" w:evenVBand="0" w:oddHBand="0" w:evenHBand="0" w:firstRowFirstColumn="0" w:firstRowLastColumn="0" w:lastRowFirstColumn="0" w:lastRowLastColumn="0"/>
            <w:tcW w:w="1276" w:type="dxa"/>
            <w:hideMark/>
          </w:tcPr>
          <w:p w14:paraId="5EBED219" w14:textId="77777777" w:rsidR="00E73BC6" w:rsidRPr="005B485D" w:rsidRDefault="00E73BC6" w:rsidP="009047C1">
            <w:pPr>
              <w:rPr>
                <w:b/>
                <w:bCs/>
              </w:rPr>
            </w:pPr>
            <w:r w:rsidRPr="005B485D">
              <w:rPr>
                <w:b/>
                <w:bCs/>
              </w:rPr>
              <w:t xml:space="preserve">  </w:t>
            </w:r>
          </w:p>
        </w:tc>
        <w:tc>
          <w:tcPr>
            <w:tcW w:w="992" w:type="dxa"/>
            <w:hideMark/>
          </w:tcPr>
          <w:p w14:paraId="598F023D"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5B485D">
              <w:rPr>
                <w:b/>
                <w:bCs/>
              </w:rPr>
              <w:t xml:space="preserve">  </w:t>
            </w:r>
          </w:p>
        </w:tc>
        <w:tc>
          <w:tcPr>
            <w:cnfStyle w:val="000010000000" w:firstRow="0" w:lastRow="0" w:firstColumn="0" w:lastColumn="0" w:oddVBand="1" w:evenVBand="0" w:oddHBand="0" w:evenHBand="0" w:firstRowFirstColumn="0" w:firstRowLastColumn="0" w:lastRowFirstColumn="0" w:lastRowLastColumn="0"/>
            <w:tcW w:w="1144" w:type="dxa"/>
            <w:hideMark/>
          </w:tcPr>
          <w:p w14:paraId="5E55D359" w14:textId="77777777" w:rsidR="00E73BC6" w:rsidRPr="005B485D" w:rsidRDefault="00E73BC6" w:rsidP="009047C1">
            <w:pPr>
              <w:rPr>
                <w:b/>
                <w:bCs/>
              </w:rPr>
            </w:pPr>
            <w:r w:rsidRPr="005B485D">
              <w:rPr>
                <w:b/>
                <w:bCs/>
              </w:rPr>
              <w:t xml:space="preserve">  </w:t>
            </w:r>
          </w:p>
        </w:tc>
      </w:tr>
      <w:tr w:rsidR="00E73BC6" w:rsidRPr="005B485D" w14:paraId="68E10EC8"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325EFEF8" w14:textId="77777777" w:rsidR="00E73BC6" w:rsidRPr="005B485D" w:rsidRDefault="00E73BC6" w:rsidP="009047C1">
            <w:pPr>
              <w:rPr>
                <w:b/>
                <w:bCs/>
              </w:rPr>
            </w:pPr>
            <w:r w:rsidRPr="005B485D">
              <w:rPr>
                <w:b/>
                <w:bCs/>
              </w:rPr>
              <w:t>Financial assets with loss allowance measured at 12-month expected credit loss</w:t>
            </w:r>
          </w:p>
        </w:tc>
        <w:tc>
          <w:tcPr>
            <w:cnfStyle w:val="000010000000" w:firstRow="0" w:lastRow="0" w:firstColumn="0" w:lastColumn="0" w:oddVBand="1" w:evenVBand="0" w:oddHBand="0" w:evenHBand="0" w:firstRowFirstColumn="0" w:firstRowLastColumn="0" w:lastRowFirstColumn="0" w:lastRowLastColumn="0"/>
            <w:tcW w:w="1144" w:type="dxa"/>
            <w:noWrap/>
            <w:hideMark/>
          </w:tcPr>
          <w:p w14:paraId="01682D9D" w14:textId="77777777" w:rsidR="00E73BC6" w:rsidRPr="005B485D" w:rsidRDefault="00E73BC6" w:rsidP="009047C1">
            <w:pPr>
              <w:rPr>
                <w:b/>
                <w:bCs/>
              </w:rPr>
            </w:pPr>
            <w:r w:rsidRPr="005B485D">
              <w:rPr>
                <w:b/>
                <w:bCs/>
              </w:rPr>
              <w:t> </w:t>
            </w:r>
          </w:p>
        </w:tc>
        <w:tc>
          <w:tcPr>
            <w:tcW w:w="1265" w:type="dxa"/>
            <w:noWrap/>
            <w:hideMark/>
          </w:tcPr>
          <w:p w14:paraId="14AA9862"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5B485D">
              <w:rPr>
                <w:b/>
                <w:bCs/>
              </w:rPr>
              <w:t> </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6FA4B1DB" w14:textId="77777777" w:rsidR="00E73BC6" w:rsidRPr="005B485D" w:rsidRDefault="00E73BC6" w:rsidP="009047C1">
            <w:pPr>
              <w:rPr>
                <w:b/>
                <w:bCs/>
              </w:rPr>
            </w:pPr>
            <w:r w:rsidRPr="005B485D">
              <w:rPr>
                <w:b/>
                <w:bCs/>
              </w:rPr>
              <w:t> </w:t>
            </w:r>
          </w:p>
        </w:tc>
        <w:tc>
          <w:tcPr>
            <w:tcW w:w="992" w:type="dxa"/>
            <w:noWrap/>
            <w:hideMark/>
          </w:tcPr>
          <w:p w14:paraId="1C480420"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5B485D">
              <w:rPr>
                <w:b/>
                <w:bCs/>
              </w:rPr>
              <w:t> </w:t>
            </w:r>
          </w:p>
        </w:tc>
        <w:tc>
          <w:tcPr>
            <w:cnfStyle w:val="000010000000" w:firstRow="0" w:lastRow="0" w:firstColumn="0" w:lastColumn="0" w:oddVBand="1" w:evenVBand="0" w:oddHBand="0" w:evenHBand="0" w:firstRowFirstColumn="0" w:firstRowLastColumn="0" w:lastRowFirstColumn="0" w:lastRowLastColumn="0"/>
            <w:tcW w:w="1144" w:type="dxa"/>
            <w:noWrap/>
            <w:hideMark/>
          </w:tcPr>
          <w:p w14:paraId="11D30E87" w14:textId="77777777" w:rsidR="00E73BC6" w:rsidRPr="005B485D" w:rsidRDefault="00E73BC6" w:rsidP="009047C1">
            <w:pPr>
              <w:rPr>
                <w:b/>
                <w:bCs/>
              </w:rPr>
            </w:pPr>
            <w:r w:rsidRPr="005B485D">
              <w:rPr>
                <w:b/>
                <w:bCs/>
              </w:rPr>
              <w:t> </w:t>
            </w:r>
          </w:p>
        </w:tc>
      </w:tr>
      <w:tr w:rsidR="00E73BC6" w:rsidRPr="005B485D" w14:paraId="1FAE21C9"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1D010246" w14:textId="77777777" w:rsidR="00E73BC6" w:rsidRPr="005B485D" w:rsidRDefault="00E73BC6" w:rsidP="009047C1">
            <w:r w:rsidRPr="005B485D">
              <w:t>Cash and deposits (not assessed for impairment due to materiality)</w:t>
            </w:r>
          </w:p>
        </w:tc>
        <w:tc>
          <w:tcPr>
            <w:cnfStyle w:val="000010000000" w:firstRow="0" w:lastRow="0" w:firstColumn="0" w:lastColumn="0" w:oddVBand="1" w:evenVBand="0" w:oddHBand="0" w:evenHBand="0" w:firstRowFirstColumn="0" w:firstRowLastColumn="0" w:lastRowFirstColumn="0" w:lastRowLastColumn="0"/>
            <w:tcW w:w="1144" w:type="dxa"/>
            <w:hideMark/>
          </w:tcPr>
          <w:p w14:paraId="4AC0F552" w14:textId="77777777" w:rsidR="00E73BC6" w:rsidRPr="005B485D" w:rsidRDefault="00E73BC6" w:rsidP="009047C1">
            <w:r w:rsidRPr="005B485D">
              <w:t>20 895</w:t>
            </w:r>
          </w:p>
        </w:tc>
        <w:tc>
          <w:tcPr>
            <w:tcW w:w="1265" w:type="dxa"/>
            <w:hideMark/>
          </w:tcPr>
          <w:p w14:paraId="679025FA"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18 224</w:t>
            </w:r>
          </w:p>
        </w:tc>
        <w:tc>
          <w:tcPr>
            <w:cnfStyle w:val="000010000000" w:firstRow="0" w:lastRow="0" w:firstColumn="0" w:lastColumn="0" w:oddVBand="1" w:evenVBand="0" w:oddHBand="0" w:evenHBand="0" w:firstRowFirstColumn="0" w:firstRowLastColumn="0" w:lastRowFirstColumn="0" w:lastRowLastColumn="0"/>
            <w:tcW w:w="1276" w:type="dxa"/>
            <w:hideMark/>
          </w:tcPr>
          <w:p w14:paraId="200DC3D6" w14:textId="77777777" w:rsidR="00E73BC6" w:rsidRPr="005B485D" w:rsidRDefault="00E73BC6" w:rsidP="009047C1">
            <w:r w:rsidRPr="005B485D">
              <w:t>7 297</w:t>
            </w:r>
          </w:p>
        </w:tc>
        <w:tc>
          <w:tcPr>
            <w:tcW w:w="992" w:type="dxa"/>
            <w:hideMark/>
          </w:tcPr>
          <w:p w14:paraId="4B1E9E51"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2 432</w:t>
            </w:r>
          </w:p>
        </w:tc>
        <w:tc>
          <w:tcPr>
            <w:cnfStyle w:val="000010000000" w:firstRow="0" w:lastRow="0" w:firstColumn="0" w:lastColumn="0" w:oddVBand="1" w:evenVBand="0" w:oddHBand="0" w:evenHBand="0" w:firstRowFirstColumn="0" w:firstRowLastColumn="0" w:lastRowFirstColumn="0" w:lastRowLastColumn="0"/>
            <w:tcW w:w="1144" w:type="dxa"/>
            <w:hideMark/>
          </w:tcPr>
          <w:p w14:paraId="70AC5E64" w14:textId="77777777" w:rsidR="00E73BC6" w:rsidRPr="005B485D" w:rsidRDefault="00E73BC6" w:rsidP="009047C1">
            <w:r w:rsidRPr="005B485D">
              <w:t>48 848</w:t>
            </w:r>
          </w:p>
        </w:tc>
      </w:tr>
      <w:tr w:rsidR="00E73BC6" w:rsidRPr="005B485D" w14:paraId="4858F97C"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7652CE71" w14:textId="77777777" w:rsidR="00E73BC6" w:rsidRPr="005B485D" w:rsidRDefault="00E73BC6" w:rsidP="009047C1">
            <w:r w:rsidRPr="005B485D">
              <w:t>Statutory receivables (with no impairment loss recognised)</w:t>
            </w:r>
          </w:p>
        </w:tc>
        <w:tc>
          <w:tcPr>
            <w:cnfStyle w:val="000010000000" w:firstRow="0" w:lastRow="0" w:firstColumn="0" w:lastColumn="0" w:oddVBand="1" w:evenVBand="0" w:oddHBand="0" w:evenHBand="0" w:firstRowFirstColumn="0" w:firstRowLastColumn="0" w:lastRowFirstColumn="0" w:lastRowLastColumn="0"/>
            <w:tcW w:w="1144" w:type="dxa"/>
            <w:hideMark/>
          </w:tcPr>
          <w:p w14:paraId="61C6CE9E" w14:textId="77777777" w:rsidR="00E73BC6" w:rsidRPr="005B485D" w:rsidRDefault="00E73BC6" w:rsidP="009047C1">
            <w:r w:rsidRPr="005B485D">
              <w:t>16 675</w:t>
            </w:r>
          </w:p>
        </w:tc>
        <w:tc>
          <w:tcPr>
            <w:tcW w:w="1265" w:type="dxa"/>
            <w:hideMark/>
          </w:tcPr>
          <w:p w14:paraId="22F1701F"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w:t>
            </w:r>
          </w:p>
        </w:tc>
        <w:tc>
          <w:tcPr>
            <w:cnfStyle w:val="000010000000" w:firstRow="0" w:lastRow="0" w:firstColumn="0" w:lastColumn="0" w:oddVBand="1" w:evenVBand="0" w:oddHBand="0" w:evenHBand="0" w:firstRowFirstColumn="0" w:firstRowLastColumn="0" w:lastRowFirstColumn="0" w:lastRowLastColumn="0"/>
            <w:tcW w:w="1276" w:type="dxa"/>
            <w:hideMark/>
          </w:tcPr>
          <w:p w14:paraId="23671E3E" w14:textId="77777777" w:rsidR="00E73BC6" w:rsidRPr="005B485D" w:rsidRDefault="00E73BC6" w:rsidP="009047C1">
            <w:r w:rsidRPr="005B485D">
              <w:t>..</w:t>
            </w:r>
          </w:p>
        </w:tc>
        <w:tc>
          <w:tcPr>
            <w:tcW w:w="992" w:type="dxa"/>
            <w:hideMark/>
          </w:tcPr>
          <w:p w14:paraId="46000737"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w:t>
            </w:r>
          </w:p>
        </w:tc>
        <w:tc>
          <w:tcPr>
            <w:cnfStyle w:val="000010000000" w:firstRow="0" w:lastRow="0" w:firstColumn="0" w:lastColumn="0" w:oddVBand="1" w:evenVBand="0" w:oddHBand="0" w:evenHBand="0" w:firstRowFirstColumn="0" w:firstRowLastColumn="0" w:lastRowFirstColumn="0" w:lastRowLastColumn="0"/>
            <w:tcW w:w="1144" w:type="dxa"/>
            <w:hideMark/>
          </w:tcPr>
          <w:p w14:paraId="0A21A8E4" w14:textId="77777777" w:rsidR="00E73BC6" w:rsidRPr="005B485D" w:rsidRDefault="00E73BC6" w:rsidP="009047C1">
            <w:r w:rsidRPr="005B485D">
              <w:t>16 675</w:t>
            </w:r>
          </w:p>
        </w:tc>
      </w:tr>
      <w:tr w:rsidR="00E73BC6" w:rsidRPr="005B485D" w14:paraId="5B407A02"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1867EEE7" w14:textId="77777777" w:rsidR="00E73BC6" w:rsidRPr="005B485D" w:rsidRDefault="00E73BC6" w:rsidP="009047C1">
            <w:r w:rsidRPr="005B485D">
              <w:t>Debt investment measured at amortised cost</w:t>
            </w:r>
          </w:p>
        </w:tc>
        <w:tc>
          <w:tcPr>
            <w:cnfStyle w:val="000010000000" w:firstRow="0" w:lastRow="0" w:firstColumn="0" w:lastColumn="0" w:oddVBand="1" w:evenVBand="0" w:oddHBand="0" w:evenHBand="0" w:firstRowFirstColumn="0" w:firstRowLastColumn="0" w:lastRowFirstColumn="0" w:lastRowLastColumn="0"/>
            <w:tcW w:w="1144" w:type="dxa"/>
            <w:hideMark/>
          </w:tcPr>
          <w:p w14:paraId="6644DA20" w14:textId="77777777" w:rsidR="00E73BC6" w:rsidRPr="005B485D" w:rsidRDefault="00E73BC6" w:rsidP="009047C1">
            <w:r w:rsidRPr="005B485D">
              <w:t>5 130</w:t>
            </w:r>
          </w:p>
        </w:tc>
        <w:tc>
          <w:tcPr>
            <w:tcW w:w="1265" w:type="dxa"/>
            <w:hideMark/>
          </w:tcPr>
          <w:p w14:paraId="7A70DF07"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5 013</w:t>
            </w:r>
          </w:p>
        </w:tc>
        <w:tc>
          <w:tcPr>
            <w:cnfStyle w:val="000010000000" w:firstRow="0" w:lastRow="0" w:firstColumn="0" w:lastColumn="0" w:oddVBand="1" w:evenVBand="0" w:oddHBand="0" w:evenHBand="0" w:firstRowFirstColumn="0" w:firstRowLastColumn="0" w:lastRowFirstColumn="0" w:lastRowLastColumn="0"/>
            <w:tcW w:w="1276" w:type="dxa"/>
            <w:hideMark/>
          </w:tcPr>
          <w:p w14:paraId="572914D7" w14:textId="77777777" w:rsidR="00E73BC6" w:rsidRPr="005B485D" w:rsidRDefault="00E73BC6" w:rsidP="009047C1">
            <w:r w:rsidRPr="005B485D">
              <w:t>..</w:t>
            </w:r>
          </w:p>
        </w:tc>
        <w:tc>
          <w:tcPr>
            <w:tcW w:w="992" w:type="dxa"/>
            <w:hideMark/>
          </w:tcPr>
          <w:p w14:paraId="5E115B56"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w:t>
            </w:r>
          </w:p>
        </w:tc>
        <w:tc>
          <w:tcPr>
            <w:cnfStyle w:val="000010000000" w:firstRow="0" w:lastRow="0" w:firstColumn="0" w:lastColumn="0" w:oddVBand="1" w:evenVBand="0" w:oddHBand="0" w:evenHBand="0" w:firstRowFirstColumn="0" w:firstRowLastColumn="0" w:lastRowFirstColumn="0" w:lastRowLastColumn="0"/>
            <w:tcW w:w="1144" w:type="dxa"/>
            <w:hideMark/>
          </w:tcPr>
          <w:p w14:paraId="5AE9ED46" w14:textId="77777777" w:rsidR="00E73BC6" w:rsidRPr="005B485D" w:rsidRDefault="00E73BC6" w:rsidP="009047C1">
            <w:r w:rsidRPr="005B485D">
              <w:t>10 143</w:t>
            </w:r>
          </w:p>
        </w:tc>
      </w:tr>
      <w:tr w:rsidR="00E73BC6" w:rsidRPr="005B485D" w14:paraId="06547E13"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hideMark/>
          </w:tcPr>
          <w:p w14:paraId="539587ED" w14:textId="77777777" w:rsidR="00E73BC6" w:rsidRPr="005B485D" w:rsidRDefault="00E73BC6" w:rsidP="009047C1">
            <w:pPr>
              <w:rPr>
                <w:b/>
                <w:bCs/>
              </w:rPr>
            </w:pPr>
            <w:r w:rsidRPr="005B485D">
              <w:rPr>
                <w:b/>
                <w:bCs/>
              </w:rPr>
              <w:t>Financial assets with loss allowance measured at lifetime expected credit loss:</w:t>
            </w:r>
          </w:p>
        </w:tc>
        <w:tc>
          <w:tcPr>
            <w:cnfStyle w:val="000010000000" w:firstRow="0" w:lastRow="0" w:firstColumn="0" w:lastColumn="0" w:oddVBand="1" w:evenVBand="0" w:oddHBand="0" w:evenHBand="0" w:firstRowFirstColumn="0" w:firstRowLastColumn="0" w:lastRowFirstColumn="0" w:lastRowLastColumn="0"/>
            <w:tcW w:w="1144" w:type="dxa"/>
            <w:hideMark/>
          </w:tcPr>
          <w:p w14:paraId="2A8C69D6" w14:textId="77777777" w:rsidR="00E73BC6" w:rsidRPr="005B485D" w:rsidRDefault="00E73BC6" w:rsidP="009047C1">
            <w:pPr>
              <w:rPr>
                <w:b/>
                <w:bCs/>
              </w:rPr>
            </w:pPr>
            <w:r w:rsidRPr="005B485D">
              <w:rPr>
                <w:b/>
                <w:bCs/>
              </w:rPr>
              <w:t> </w:t>
            </w:r>
          </w:p>
        </w:tc>
        <w:tc>
          <w:tcPr>
            <w:tcW w:w="1265" w:type="dxa"/>
            <w:hideMark/>
          </w:tcPr>
          <w:p w14:paraId="67C50F4E"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5B485D">
              <w:rPr>
                <w:b/>
                <w:bCs/>
              </w:rPr>
              <w:t> </w:t>
            </w:r>
          </w:p>
        </w:tc>
        <w:tc>
          <w:tcPr>
            <w:cnfStyle w:val="000010000000" w:firstRow="0" w:lastRow="0" w:firstColumn="0" w:lastColumn="0" w:oddVBand="1" w:evenVBand="0" w:oddHBand="0" w:evenHBand="0" w:firstRowFirstColumn="0" w:firstRowLastColumn="0" w:lastRowFirstColumn="0" w:lastRowLastColumn="0"/>
            <w:tcW w:w="1276" w:type="dxa"/>
            <w:hideMark/>
          </w:tcPr>
          <w:p w14:paraId="0DE91801" w14:textId="77777777" w:rsidR="00E73BC6" w:rsidRPr="005B485D" w:rsidRDefault="00E73BC6" w:rsidP="009047C1">
            <w:pPr>
              <w:rPr>
                <w:b/>
                <w:bCs/>
              </w:rPr>
            </w:pPr>
            <w:r w:rsidRPr="005B485D">
              <w:rPr>
                <w:b/>
                <w:bCs/>
              </w:rPr>
              <w:t> </w:t>
            </w:r>
          </w:p>
        </w:tc>
        <w:tc>
          <w:tcPr>
            <w:tcW w:w="992" w:type="dxa"/>
            <w:hideMark/>
          </w:tcPr>
          <w:p w14:paraId="424A8AB9"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rPr>
                <w:b/>
                <w:bCs/>
              </w:rPr>
            </w:pPr>
            <w:r w:rsidRPr="005B485D">
              <w:rPr>
                <w:b/>
                <w:bCs/>
              </w:rPr>
              <w:t> </w:t>
            </w:r>
          </w:p>
        </w:tc>
        <w:tc>
          <w:tcPr>
            <w:cnfStyle w:val="000010000000" w:firstRow="0" w:lastRow="0" w:firstColumn="0" w:lastColumn="0" w:oddVBand="1" w:evenVBand="0" w:oddHBand="0" w:evenHBand="0" w:firstRowFirstColumn="0" w:firstRowLastColumn="0" w:lastRowFirstColumn="0" w:lastRowLastColumn="0"/>
            <w:tcW w:w="1144" w:type="dxa"/>
            <w:hideMark/>
          </w:tcPr>
          <w:p w14:paraId="40B8A310" w14:textId="77777777" w:rsidR="00E73BC6" w:rsidRPr="005B485D" w:rsidRDefault="00E73BC6" w:rsidP="009047C1">
            <w:pPr>
              <w:rPr>
                <w:b/>
                <w:bCs/>
              </w:rPr>
            </w:pPr>
            <w:r w:rsidRPr="005B485D">
              <w:rPr>
                <w:b/>
                <w:bCs/>
              </w:rPr>
              <w:t> </w:t>
            </w:r>
          </w:p>
        </w:tc>
      </w:tr>
      <w:tr w:rsidR="00E73BC6" w:rsidRPr="005B485D" w14:paraId="090B517F" w14:textId="77777777" w:rsidTr="009047C1">
        <w:trPr>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72754989" w14:textId="77777777" w:rsidR="00E73BC6" w:rsidRPr="005B485D" w:rsidRDefault="00E73BC6" w:rsidP="009047C1">
            <w:r w:rsidRPr="005B485D">
              <w:t>Contractual receivables applying the simplified approach for impairment</w:t>
            </w:r>
          </w:p>
        </w:tc>
        <w:tc>
          <w:tcPr>
            <w:cnfStyle w:val="000010000000" w:firstRow="0" w:lastRow="0" w:firstColumn="0" w:lastColumn="0" w:oddVBand="1" w:evenVBand="0" w:oddHBand="0" w:evenHBand="0" w:firstRowFirstColumn="0" w:firstRowLastColumn="0" w:lastRowFirstColumn="0" w:lastRowLastColumn="0"/>
            <w:tcW w:w="1144" w:type="dxa"/>
            <w:hideMark/>
          </w:tcPr>
          <w:p w14:paraId="1892F42C" w14:textId="77777777" w:rsidR="00E73BC6" w:rsidRPr="005B485D" w:rsidRDefault="00E73BC6" w:rsidP="009047C1">
            <w:r w:rsidRPr="005B485D">
              <w:t>1 794</w:t>
            </w:r>
          </w:p>
        </w:tc>
        <w:tc>
          <w:tcPr>
            <w:tcW w:w="1265" w:type="dxa"/>
            <w:hideMark/>
          </w:tcPr>
          <w:p w14:paraId="58AE08EF"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1 294</w:t>
            </w:r>
          </w:p>
        </w:tc>
        <w:tc>
          <w:tcPr>
            <w:cnfStyle w:val="000010000000" w:firstRow="0" w:lastRow="0" w:firstColumn="0" w:lastColumn="0" w:oddVBand="1" w:evenVBand="0" w:oddHBand="0" w:evenHBand="0" w:firstRowFirstColumn="0" w:firstRowLastColumn="0" w:lastRowFirstColumn="0" w:lastRowLastColumn="0"/>
            <w:tcW w:w="1276" w:type="dxa"/>
            <w:hideMark/>
          </w:tcPr>
          <w:p w14:paraId="2799A792" w14:textId="77777777" w:rsidR="00E73BC6" w:rsidRPr="005B485D" w:rsidRDefault="00E73BC6" w:rsidP="009047C1">
            <w:r w:rsidRPr="005B485D">
              <w:t xml:space="preserve"> 560</w:t>
            </w:r>
          </w:p>
        </w:tc>
        <w:tc>
          <w:tcPr>
            <w:tcW w:w="992" w:type="dxa"/>
            <w:hideMark/>
          </w:tcPr>
          <w:p w14:paraId="4CBE5159" w14:textId="77777777" w:rsidR="00E73BC6" w:rsidRPr="005B485D" w:rsidRDefault="00E73BC6" w:rsidP="009047C1">
            <w:pPr>
              <w:cnfStyle w:val="000000000000" w:firstRow="0" w:lastRow="0" w:firstColumn="0" w:lastColumn="0" w:oddVBand="0" w:evenVBand="0" w:oddHBand="0" w:evenHBand="0" w:firstRowFirstColumn="0" w:firstRowLastColumn="0" w:lastRowFirstColumn="0" w:lastRowLastColumn="0"/>
            </w:pPr>
            <w:r w:rsidRPr="005B485D">
              <w:t xml:space="preserve"> 549</w:t>
            </w:r>
          </w:p>
        </w:tc>
        <w:tc>
          <w:tcPr>
            <w:cnfStyle w:val="000010000000" w:firstRow="0" w:lastRow="0" w:firstColumn="0" w:lastColumn="0" w:oddVBand="1" w:evenVBand="0" w:oddHBand="0" w:evenHBand="0" w:firstRowFirstColumn="0" w:firstRowLastColumn="0" w:lastRowFirstColumn="0" w:lastRowLastColumn="0"/>
            <w:tcW w:w="1144" w:type="dxa"/>
            <w:hideMark/>
          </w:tcPr>
          <w:p w14:paraId="3C439DD9" w14:textId="77777777" w:rsidR="00E73BC6" w:rsidRPr="005B485D" w:rsidRDefault="00E73BC6" w:rsidP="009047C1">
            <w:r w:rsidRPr="005B485D">
              <w:t>4 197</w:t>
            </w:r>
          </w:p>
        </w:tc>
      </w:tr>
      <w:tr w:rsidR="00E73BC6" w:rsidRPr="005B485D" w14:paraId="34BDD147" w14:textId="77777777" w:rsidTr="009047C1">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857" w:type="dxa"/>
            <w:noWrap/>
            <w:hideMark/>
          </w:tcPr>
          <w:p w14:paraId="12422971" w14:textId="77777777" w:rsidR="00E73BC6" w:rsidRPr="005B485D" w:rsidRDefault="00E73BC6" w:rsidP="009047C1">
            <w:r w:rsidRPr="005B485D">
              <w:t>Total financial assets</w:t>
            </w:r>
          </w:p>
        </w:tc>
        <w:tc>
          <w:tcPr>
            <w:cnfStyle w:val="000010000000" w:firstRow="0" w:lastRow="0" w:firstColumn="0" w:lastColumn="0" w:oddVBand="1" w:evenVBand="0" w:oddHBand="0" w:evenHBand="0" w:firstRowFirstColumn="0" w:firstRowLastColumn="0" w:lastRowFirstColumn="0" w:lastRowLastColumn="0"/>
            <w:tcW w:w="1144" w:type="dxa"/>
            <w:hideMark/>
          </w:tcPr>
          <w:p w14:paraId="0F3C7F4A" w14:textId="77777777" w:rsidR="00E73BC6" w:rsidRPr="005B485D" w:rsidRDefault="00E73BC6" w:rsidP="009047C1">
            <w:r w:rsidRPr="005B485D">
              <w:t>44 494</w:t>
            </w:r>
          </w:p>
        </w:tc>
        <w:tc>
          <w:tcPr>
            <w:tcW w:w="1265" w:type="dxa"/>
            <w:hideMark/>
          </w:tcPr>
          <w:p w14:paraId="1EEBE5F1" w14:textId="77777777" w:rsidR="00E73BC6" w:rsidRPr="005B485D" w:rsidRDefault="00E73BC6" w:rsidP="009047C1">
            <w:pPr>
              <w:cnfStyle w:val="010000000000" w:firstRow="0" w:lastRow="1" w:firstColumn="0" w:lastColumn="0" w:oddVBand="0" w:evenVBand="0" w:oddHBand="0" w:evenHBand="0" w:firstRowFirstColumn="0" w:firstRowLastColumn="0" w:lastRowFirstColumn="0" w:lastRowLastColumn="0"/>
            </w:pPr>
            <w:r w:rsidRPr="005B485D">
              <w:t>24 531</w:t>
            </w:r>
          </w:p>
        </w:tc>
        <w:tc>
          <w:tcPr>
            <w:cnfStyle w:val="000010000000" w:firstRow="0" w:lastRow="0" w:firstColumn="0" w:lastColumn="0" w:oddVBand="1" w:evenVBand="0" w:oddHBand="0" w:evenHBand="0" w:firstRowFirstColumn="0" w:firstRowLastColumn="0" w:lastRowFirstColumn="0" w:lastRowLastColumn="0"/>
            <w:tcW w:w="1276" w:type="dxa"/>
            <w:hideMark/>
          </w:tcPr>
          <w:p w14:paraId="5AE120E5" w14:textId="77777777" w:rsidR="00E73BC6" w:rsidRPr="005B485D" w:rsidRDefault="00E73BC6" w:rsidP="009047C1">
            <w:r w:rsidRPr="005B485D">
              <w:t>7 857</w:t>
            </w:r>
          </w:p>
        </w:tc>
        <w:tc>
          <w:tcPr>
            <w:tcW w:w="992" w:type="dxa"/>
            <w:hideMark/>
          </w:tcPr>
          <w:p w14:paraId="09B7E2F0" w14:textId="77777777" w:rsidR="00E73BC6" w:rsidRPr="005B485D" w:rsidRDefault="00E73BC6" w:rsidP="009047C1">
            <w:pPr>
              <w:cnfStyle w:val="010000000000" w:firstRow="0" w:lastRow="1" w:firstColumn="0" w:lastColumn="0" w:oddVBand="0" w:evenVBand="0" w:oddHBand="0" w:evenHBand="0" w:firstRowFirstColumn="0" w:firstRowLastColumn="0" w:lastRowFirstColumn="0" w:lastRowLastColumn="0"/>
            </w:pPr>
            <w:r w:rsidRPr="005B485D">
              <w:t>2 981</w:t>
            </w:r>
          </w:p>
        </w:tc>
        <w:tc>
          <w:tcPr>
            <w:cnfStyle w:val="000010000000" w:firstRow="0" w:lastRow="0" w:firstColumn="0" w:lastColumn="0" w:oddVBand="1" w:evenVBand="0" w:oddHBand="0" w:evenHBand="0" w:firstRowFirstColumn="0" w:firstRowLastColumn="0" w:lastRowFirstColumn="0" w:lastRowLastColumn="0"/>
            <w:tcW w:w="1144" w:type="dxa"/>
            <w:hideMark/>
          </w:tcPr>
          <w:p w14:paraId="6E89BA52" w14:textId="77777777" w:rsidR="00E73BC6" w:rsidRPr="005B485D" w:rsidRDefault="00E73BC6" w:rsidP="009047C1">
            <w:r w:rsidRPr="005B485D">
              <w:t>79 863</w:t>
            </w:r>
          </w:p>
        </w:tc>
      </w:tr>
    </w:tbl>
    <w:p w14:paraId="71126370" w14:textId="77777777" w:rsidR="00E73BC6" w:rsidRPr="00940E38" w:rsidRDefault="00E73BC6" w:rsidP="00E73BC6">
      <w:pPr>
        <w:pStyle w:val="Note"/>
      </w:pPr>
      <w:r w:rsidRPr="00940E38">
        <w:t xml:space="preserve">Notes: </w:t>
      </w:r>
      <w:r w:rsidRPr="00940E38">
        <w:rPr>
          <w:rStyle w:val="SourceReference"/>
          <w:i w:val="0"/>
        </w:rPr>
        <w:t>[AASB 132.AG12]</w:t>
      </w:r>
    </w:p>
    <w:p w14:paraId="697DA6F0" w14:textId="77777777" w:rsidR="00E73BC6" w:rsidRPr="00940E38" w:rsidRDefault="00E73BC6" w:rsidP="00E73BC6">
      <w:pPr>
        <w:pStyle w:val="Note"/>
      </w:pPr>
      <w:r w:rsidRPr="00940E38">
        <w:t>(a)</w:t>
      </w:r>
      <w:r w:rsidRPr="00940E38">
        <w:tab/>
        <w:t>The total amounts disclosed here exclude statutory amounts (e.g. amounts owing from Victorian Government and GST input tax credit recoverable).</w:t>
      </w:r>
    </w:p>
    <w:p w14:paraId="147A2AB8" w14:textId="77777777" w:rsidR="00E73BC6" w:rsidRPr="00940E38" w:rsidRDefault="00E73BC6" w:rsidP="00E73BC6">
      <w:pPr>
        <w:pStyle w:val="Note"/>
      </w:pPr>
      <w:r w:rsidRPr="00940E38">
        <w:t>(b)</w:t>
      </w:r>
      <w:r w:rsidRPr="00940E38">
        <w:tab/>
      </w:r>
      <w:r w:rsidRPr="00940E38">
        <w:rPr>
          <w:rStyle w:val="SourceRefere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39CB5AA2" w14:textId="77777777" w:rsidR="009047C1" w:rsidRDefault="009047C1" w:rsidP="009047C1"/>
    <w:p w14:paraId="2DC58D0B" w14:textId="1D53FADB" w:rsidR="00E73BC6" w:rsidRPr="00940E38" w:rsidRDefault="00E73BC6" w:rsidP="00E73BC6">
      <w:pPr>
        <w:spacing w:after="180"/>
        <w:rPr>
          <w:rFonts w:asciiTheme="majorHAnsi" w:hAnsiTheme="majorHAnsi"/>
          <w:b/>
          <w:szCs w:val="20"/>
        </w:rPr>
      </w:pPr>
      <w:r w:rsidRPr="00940E38">
        <w:rPr>
          <w:rFonts w:asciiTheme="majorHAnsi" w:hAnsiTheme="majorHAnsi"/>
          <w:b/>
          <w:szCs w:val="20"/>
        </w:rPr>
        <w:t>Impairment of financial assets under AASB 9</w:t>
      </w:r>
    </w:p>
    <w:p w14:paraId="0EC09B51" w14:textId="77777777" w:rsidR="00E73BC6" w:rsidRPr="00940E38" w:rsidRDefault="00E73BC6" w:rsidP="00E73BC6">
      <w:pPr>
        <w:spacing w:after="120"/>
        <w:rPr>
          <w:rFonts w:asciiTheme="majorHAnsi" w:hAnsiTheme="majorHAnsi"/>
          <w:szCs w:val="20"/>
        </w:rPr>
      </w:pPr>
      <w:r>
        <w:rPr>
          <w:rFonts w:asciiTheme="majorHAnsi" w:hAnsiTheme="majorHAnsi"/>
          <w:szCs w:val="20"/>
        </w:rPr>
        <w:t>T</w:t>
      </w:r>
      <w:r w:rsidRPr="00940E38">
        <w:rPr>
          <w:rFonts w:asciiTheme="majorHAnsi" w:hAnsiTheme="majorHAnsi"/>
          <w:szCs w:val="20"/>
        </w:rPr>
        <w:t>he Department recor</w:t>
      </w:r>
      <w:r>
        <w:rPr>
          <w:rFonts w:asciiTheme="majorHAnsi" w:hAnsiTheme="majorHAnsi"/>
          <w:szCs w:val="20"/>
        </w:rPr>
        <w:t>ds</w:t>
      </w:r>
      <w:r w:rsidRPr="00940E38">
        <w:rPr>
          <w:rFonts w:asciiTheme="majorHAnsi" w:hAnsiTheme="majorHAnsi"/>
          <w:szCs w:val="20"/>
        </w:rPr>
        <w:t xml:space="preserve"> the allowance for expected credit loss for the relevant financial instruments</w:t>
      </w:r>
      <w:r>
        <w:rPr>
          <w:rFonts w:asciiTheme="majorHAnsi" w:hAnsiTheme="majorHAnsi"/>
          <w:szCs w:val="20"/>
        </w:rPr>
        <w:t xml:space="preserve"> applying </w:t>
      </w:r>
      <w:r w:rsidRPr="00940E38">
        <w:rPr>
          <w:rFonts w:asciiTheme="majorHAnsi" w:hAnsiTheme="majorHAnsi"/>
          <w:szCs w:val="20"/>
        </w:rPr>
        <w:t xml:space="preserve">AASB 9’s Expected Credit Loss approach. Subject to AASB 9 impairment assessment include the Department’s contractual receivables, statutory receivables and its investment in debt instruments. </w:t>
      </w:r>
      <w:r w:rsidRPr="00940E38">
        <w:rPr>
          <w:rStyle w:val="SourceReference"/>
          <w:rFonts w:eastAsiaTheme="majorEastAsia" w:cstheme="majorBidi"/>
          <w:bCs/>
          <w:spacing w:val="-2"/>
          <w:szCs w:val="26"/>
        </w:rPr>
        <w:t>[AASB 9.5.5.1]</w:t>
      </w:r>
    </w:p>
    <w:p w14:paraId="0E132E5F" w14:textId="77777777" w:rsidR="00E73BC6" w:rsidRDefault="00E73BC6" w:rsidP="00E73BC6">
      <w:pPr>
        <w:spacing w:after="120"/>
        <w:rPr>
          <w:rFonts w:asciiTheme="majorHAnsi" w:hAnsiTheme="majorHAnsi"/>
          <w:szCs w:val="20"/>
        </w:rPr>
      </w:pPr>
      <w:r w:rsidRPr="00940E38">
        <w:rPr>
          <w:rFonts w:asciiTheme="majorHAnsi" w:hAnsiTheme="majorHAnsi"/>
          <w:szCs w:val="20"/>
        </w:rP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10E6B1FB" w14:textId="77777777" w:rsidR="00E73BC6" w:rsidRPr="00E3718E" w:rsidRDefault="00E73BC6" w:rsidP="00E73BC6">
      <w:r w:rsidRPr="00E3718E">
        <w:t xml:space="preserve">Although not a financial asset, contract assets recognised applying AASB 15 (refer </w:t>
      </w:r>
      <w:r>
        <w:t>to Note</w:t>
      </w:r>
      <w:r w:rsidRPr="00E3718E">
        <w:t xml:space="preserve"> 6.1.1) are also subject to impairment however it is immaterial. </w:t>
      </w:r>
      <w:r w:rsidRPr="009047C1">
        <w:rPr>
          <w:rStyle w:val="Reference"/>
        </w:rPr>
        <w:t>[AASB 9.5.5.1]</w:t>
      </w:r>
    </w:p>
    <w:p w14:paraId="5F99D863" w14:textId="77777777" w:rsidR="009047C1" w:rsidRDefault="009047C1">
      <w:pPr>
        <w:keepLines w:val="0"/>
        <w:rPr>
          <w:rFonts w:asciiTheme="majorHAnsi" w:hAnsiTheme="majorHAnsi"/>
          <w:b/>
          <w:szCs w:val="20"/>
        </w:rPr>
      </w:pPr>
      <w:r>
        <w:rPr>
          <w:rFonts w:asciiTheme="majorHAnsi" w:hAnsiTheme="majorHAnsi"/>
          <w:b/>
          <w:szCs w:val="20"/>
        </w:rPr>
        <w:br w:type="page"/>
      </w:r>
    </w:p>
    <w:p w14:paraId="183DD807" w14:textId="73B41BC2" w:rsidR="00E73BC6" w:rsidRPr="00940E38" w:rsidRDefault="00E73BC6" w:rsidP="00E73BC6">
      <w:pPr>
        <w:spacing w:after="180"/>
        <w:rPr>
          <w:rFonts w:asciiTheme="majorHAnsi" w:hAnsiTheme="majorHAnsi"/>
          <w:b/>
          <w:szCs w:val="20"/>
        </w:rPr>
      </w:pPr>
      <w:r w:rsidRPr="00940E38">
        <w:rPr>
          <w:rFonts w:asciiTheme="majorHAnsi" w:hAnsiTheme="majorHAnsi"/>
          <w:b/>
          <w:szCs w:val="20"/>
        </w:rPr>
        <w:lastRenderedPageBreak/>
        <w:t>Contractual receivables at amortised cost</w:t>
      </w:r>
    </w:p>
    <w:p w14:paraId="17954210" w14:textId="77777777" w:rsidR="00E73BC6" w:rsidRPr="00940E38" w:rsidRDefault="00E73BC6" w:rsidP="00E73BC6">
      <w:pPr>
        <w:spacing w:after="120"/>
        <w:rPr>
          <w:rFonts w:asciiTheme="majorHAnsi" w:hAnsiTheme="majorHAnsi"/>
          <w:szCs w:val="20"/>
        </w:rPr>
      </w:pPr>
      <w:r w:rsidRPr="00940E38">
        <w:rPr>
          <w:rFonts w:asciiTheme="majorHAnsi" w:hAnsiTheme="majorHAnsi"/>
          <w:szCs w:val="20"/>
        </w:rPr>
        <w:t>The Department applies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 the expected credit loss rate based on the Department’s past history, existing market conditions, as well as forward</w:t>
      </w:r>
      <w:r w:rsidRPr="00940E38">
        <w:rPr>
          <w:rFonts w:asciiTheme="majorHAnsi" w:hAnsiTheme="majorHAnsi"/>
          <w:szCs w:val="20"/>
        </w:rPr>
        <w:noBreakHyphen/>
        <w:t xml:space="preserve">looking estimates at the end of the financial year. </w:t>
      </w:r>
    </w:p>
    <w:p w14:paraId="54141828" w14:textId="77777777" w:rsidR="00E73BC6" w:rsidRDefault="00E73BC6" w:rsidP="00E73BC6">
      <w:pPr>
        <w:spacing w:after="180"/>
        <w:rPr>
          <w:rFonts w:asciiTheme="majorHAnsi" w:hAnsiTheme="majorHAnsi"/>
          <w:szCs w:val="20"/>
        </w:rPr>
      </w:pPr>
      <w:r w:rsidRPr="00940E38">
        <w:rPr>
          <w:rFonts w:asciiTheme="majorHAnsi" w:hAnsiTheme="majorHAnsi"/>
          <w:szCs w:val="20"/>
        </w:rPr>
        <w:t xml:space="preserve">On this basis, the Department determines the opening loss allowance on initial application date of AASB 9 </w:t>
      </w:r>
      <w:bookmarkStart w:id="341" w:name="_Hlk4839547"/>
      <w:r w:rsidRPr="00940E38">
        <w:rPr>
          <w:rFonts w:asciiTheme="majorHAnsi" w:hAnsiTheme="majorHAnsi"/>
          <w:szCs w:val="20"/>
        </w:rPr>
        <w:t>and the closing loss allowance at end of the financial year</w:t>
      </w:r>
      <w:bookmarkEnd w:id="341"/>
      <w:r w:rsidRPr="00940E38">
        <w:rPr>
          <w:rFonts w:asciiTheme="majorHAnsi" w:hAnsiTheme="majorHAnsi"/>
          <w:szCs w:val="20"/>
        </w:rPr>
        <w:t xml:space="preserve"> as follows:</w:t>
      </w:r>
    </w:p>
    <w:p w14:paraId="01EC36DF" w14:textId="77777777" w:rsidR="00E73BC6" w:rsidRDefault="00E73BC6" w:rsidP="00E73BC6">
      <w:pPr>
        <w:pStyle w:val="TableHeading"/>
        <w:jc w:val="right"/>
        <w:rPr>
          <w:spacing w:val="0"/>
        </w:rPr>
      </w:pPr>
      <w:r w:rsidRPr="00940E38">
        <w:t>($ thousand)</w:t>
      </w:r>
    </w:p>
    <w:tbl>
      <w:tblPr>
        <w:tblStyle w:val="ModelReportFinancialTable"/>
        <w:tblW w:w="9639" w:type="dxa"/>
        <w:tblLayout w:type="fixed"/>
        <w:tblLook w:val="04E0" w:firstRow="1" w:lastRow="1" w:firstColumn="1" w:lastColumn="0" w:noHBand="0" w:noVBand="1"/>
      </w:tblPr>
      <w:tblGrid>
        <w:gridCol w:w="1312"/>
        <w:gridCol w:w="3504"/>
        <w:gridCol w:w="770"/>
        <w:gridCol w:w="923"/>
        <w:gridCol w:w="742"/>
        <w:gridCol w:w="896"/>
        <w:gridCol w:w="770"/>
        <w:gridCol w:w="722"/>
      </w:tblGrid>
      <w:tr w:rsidR="009047C1" w:rsidRPr="00D342FD" w14:paraId="7633D029"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2" w:type="dxa"/>
            <w:noWrap/>
            <w:hideMark/>
          </w:tcPr>
          <w:p w14:paraId="5E01C939" w14:textId="77777777" w:rsidR="00E73BC6" w:rsidRPr="00D342FD" w:rsidRDefault="00E73BC6" w:rsidP="009047C1">
            <w:pPr>
              <w:ind w:left="0"/>
            </w:pPr>
          </w:p>
        </w:tc>
        <w:tc>
          <w:tcPr>
            <w:tcW w:w="3504" w:type="dxa"/>
            <w:noWrap/>
            <w:hideMark/>
          </w:tcPr>
          <w:p w14:paraId="0591831A" w14:textId="2F24C64D" w:rsidR="00E73BC6" w:rsidRPr="00D342FD" w:rsidRDefault="00E73BC6" w:rsidP="009047C1">
            <w:pPr>
              <w:jc w:val="left"/>
              <w:cnfStyle w:val="100000000000" w:firstRow="1" w:lastRow="0" w:firstColumn="0" w:lastColumn="0" w:oddVBand="0" w:evenVBand="0" w:oddHBand="0" w:evenHBand="0" w:firstRowFirstColumn="0" w:firstRowLastColumn="0" w:lastRowFirstColumn="0" w:lastRowLastColumn="0"/>
            </w:pPr>
            <w:r w:rsidRPr="00D342FD">
              <w:t>1</w:t>
            </w:r>
            <w:r w:rsidR="009047C1">
              <w:t xml:space="preserve"> </w:t>
            </w:r>
            <w:r w:rsidRPr="00D342FD">
              <w:t>Jul</w:t>
            </w:r>
            <w:r w:rsidR="009047C1">
              <w:t>y 20</w:t>
            </w:r>
            <w:r w:rsidRPr="00D342FD">
              <w:t>19</w:t>
            </w:r>
          </w:p>
        </w:tc>
        <w:tc>
          <w:tcPr>
            <w:tcW w:w="770" w:type="dxa"/>
            <w:hideMark/>
          </w:tcPr>
          <w:p w14:paraId="3A5F3C6F"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Current</w:t>
            </w:r>
          </w:p>
        </w:tc>
        <w:tc>
          <w:tcPr>
            <w:tcW w:w="923" w:type="dxa"/>
            <w:hideMark/>
          </w:tcPr>
          <w:p w14:paraId="729E4CCE"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Less than 1 month</w:t>
            </w:r>
          </w:p>
        </w:tc>
        <w:tc>
          <w:tcPr>
            <w:tcW w:w="742" w:type="dxa"/>
            <w:hideMark/>
          </w:tcPr>
          <w:p w14:paraId="3DF57CE9" w14:textId="4400706E"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1</w:t>
            </w:r>
            <w:r w:rsidR="009047C1">
              <w:t>–</w:t>
            </w:r>
            <w:r w:rsidRPr="00D342FD">
              <w:t>3 months</w:t>
            </w:r>
          </w:p>
        </w:tc>
        <w:tc>
          <w:tcPr>
            <w:tcW w:w="896" w:type="dxa"/>
            <w:hideMark/>
          </w:tcPr>
          <w:p w14:paraId="0DC5DD13" w14:textId="5F55AA3C"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 xml:space="preserve">3 months </w:t>
            </w:r>
            <w:r w:rsidRPr="00D342FD">
              <w:br/>
            </w:r>
            <w:r w:rsidR="009047C1">
              <w:t>–</w:t>
            </w:r>
            <w:r w:rsidRPr="00D342FD">
              <w:t xml:space="preserve"> 1 year</w:t>
            </w:r>
          </w:p>
        </w:tc>
        <w:tc>
          <w:tcPr>
            <w:tcW w:w="770" w:type="dxa"/>
            <w:hideMark/>
          </w:tcPr>
          <w:p w14:paraId="7ABEE0FD" w14:textId="261C3755" w:rsidR="00E73BC6" w:rsidRPr="009047C1"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9047C1">
              <w:t>1</w:t>
            </w:r>
            <w:r w:rsidR="009047C1" w:rsidRPr="009047C1">
              <w:t>–</w:t>
            </w:r>
            <w:r w:rsidRPr="009047C1">
              <w:t>5 years</w:t>
            </w:r>
          </w:p>
        </w:tc>
        <w:tc>
          <w:tcPr>
            <w:tcW w:w="722" w:type="dxa"/>
            <w:hideMark/>
          </w:tcPr>
          <w:p w14:paraId="07CA47DE"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pPr>
            <w:r w:rsidRPr="00D342FD">
              <w:t>Total</w:t>
            </w:r>
          </w:p>
        </w:tc>
      </w:tr>
      <w:tr w:rsidR="009047C1" w:rsidRPr="00D342FD" w14:paraId="5B049605" w14:textId="77777777" w:rsidTr="009047C1">
        <w:tc>
          <w:tcPr>
            <w:cnfStyle w:val="001000000000" w:firstRow="0" w:lastRow="0" w:firstColumn="1" w:lastColumn="0" w:oddVBand="0" w:evenVBand="0" w:oddHBand="0" w:evenHBand="0" w:firstRowFirstColumn="0" w:firstRowLastColumn="0" w:lastRowFirstColumn="0" w:lastRowLastColumn="0"/>
            <w:tcW w:w="1312" w:type="dxa"/>
            <w:hideMark/>
          </w:tcPr>
          <w:p w14:paraId="3CC59DCB" w14:textId="77777777" w:rsidR="00E73BC6" w:rsidRPr="00D342FD" w:rsidRDefault="00E73BC6" w:rsidP="009047C1">
            <w:pPr>
              <w:ind w:left="0"/>
            </w:pPr>
            <w:r w:rsidRPr="00D342FD">
              <w:t>AASB7.35K(a),6</w:t>
            </w:r>
          </w:p>
        </w:tc>
        <w:tc>
          <w:tcPr>
            <w:tcW w:w="3504" w:type="dxa"/>
            <w:noWrap/>
            <w:hideMark/>
          </w:tcPr>
          <w:p w14:paraId="044359FA" w14:textId="2A4CAC46"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Expected loss rate</w:t>
            </w:r>
            <w:r w:rsidR="00294B77">
              <w:rPr>
                <w:b/>
                <w:bCs/>
              </w:rPr>
              <w:t xml:space="preserve"> (%)</w:t>
            </w:r>
          </w:p>
        </w:tc>
        <w:tc>
          <w:tcPr>
            <w:tcW w:w="770" w:type="dxa"/>
            <w:shd w:val="clear" w:color="auto" w:fill="auto"/>
            <w:noWrap/>
            <w:hideMark/>
          </w:tcPr>
          <w:p w14:paraId="26DF8E82" w14:textId="422A4505"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0</w:t>
            </w:r>
          </w:p>
        </w:tc>
        <w:tc>
          <w:tcPr>
            <w:tcW w:w="923" w:type="dxa"/>
            <w:shd w:val="clear" w:color="auto" w:fill="auto"/>
            <w:noWrap/>
            <w:hideMark/>
          </w:tcPr>
          <w:p w14:paraId="696ADE07" w14:textId="1B74DFAE"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4</w:t>
            </w:r>
          </w:p>
        </w:tc>
        <w:tc>
          <w:tcPr>
            <w:tcW w:w="742" w:type="dxa"/>
            <w:shd w:val="clear" w:color="auto" w:fill="auto"/>
            <w:hideMark/>
          </w:tcPr>
          <w:p w14:paraId="43D4935A" w14:textId="3166AA53"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15</w:t>
            </w:r>
          </w:p>
        </w:tc>
        <w:tc>
          <w:tcPr>
            <w:tcW w:w="896" w:type="dxa"/>
            <w:shd w:val="clear" w:color="auto" w:fill="auto"/>
            <w:hideMark/>
          </w:tcPr>
          <w:p w14:paraId="4D25B13F" w14:textId="49B0CC94"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50</w:t>
            </w:r>
          </w:p>
        </w:tc>
        <w:tc>
          <w:tcPr>
            <w:tcW w:w="770" w:type="dxa"/>
            <w:shd w:val="clear" w:color="auto" w:fill="auto"/>
            <w:hideMark/>
          </w:tcPr>
          <w:p w14:paraId="3A0D97A7" w14:textId="48628240" w:rsidR="00E73BC6" w:rsidRPr="00D342FD" w:rsidRDefault="00E73BC6" w:rsidP="009047C1">
            <w:pPr>
              <w:ind w:firstLine="0"/>
              <w:cnfStyle w:val="000000000000" w:firstRow="0" w:lastRow="0" w:firstColumn="0" w:lastColumn="0" w:oddVBand="0" w:evenVBand="0" w:oddHBand="0" w:evenHBand="0" w:firstRowFirstColumn="0" w:firstRowLastColumn="0" w:lastRowFirstColumn="0" w:lastRowLastColumn="0"/>
            </w:pPr>
            <w:r w:rsidRPr="00D342FD">
              <w:t>95</w:t>
            </w:r>
          </w:p>
        </w:tc>
        <w:tc>
          <w:tcPr>
            <w:tcW w:w="722" w:type="dxa"/>
            <w:shd w:val="clear" w:color="auto" w:fill="auto"/>
            <w:hideMark/>
          </w:tcPr>
          <w:p w14:paraId="367FAC5F" w14:textId="77777777" w:rsidR="00E73BC6" w:rsidRPr="00D342FD" w:rsidRDefault="00E73BC6" w:rsidP="009047C1">
            <w:pPr>
              <w:ind w:firstLine="0"/>
              <w:cnfStyle w:val="000000000000" w:firstRow="0" w:lastRow="0" w:firstColumn="0" w:lastColumn="0" w:oddVBand="0" w:evenVBand="0" w:oddHBand="0" w:evenHBand="0" w:firstRowFirstColumn="0" w:firstRowLastColumn="0" w:lastRowFirstColumn="0" w:lastRowLastColumn="0"/>
            </w:pPr>
            <w:r w:rsidRPr="00D342FD">
              <w:t> </w:t>
            </w:r>
          </w:p>
        </w:tc>
      </w:tr>
      <w:tr w:rsidR="009047C1" w:rsidRPr="00D342FD" w14:paraId="4DFBAE1E" w14:textId="77777777" w:rsidTr="009047C1">
        <w:tc>
          <w:tcPr>
            <w:cnfStyle w:val="001000000000" w:firstRow="0" w:lastRow="0" w:firstColumn="1" w:lastColumn="0" w:oddVBand="0" w:evenVBand="0" w:oddHBand="0" w:evenHBand="0" w:firstRowFirstColumn="0" w:firstRowLastColumn="0" w:lastRowFirstColumn="0" w:lastRowLastColumn="0"/>
            <w:tcW w:w="1312" w:type="dxa"/>
            <w:noWrap/>
            <w:hideMark/>
          </w:tcPr>
          <w:p w14:paraId="59FC3207" w14:textId="77777777" w:rsidR="00E73BC6" w:rsidRPr="00D342FD" w:rsidRDefault="00E73BC6" w:rsidP="009047C1">
            <w:pPr>
              <w:ind w:left="0"/>
            </w:pPr>
          </w:p>
        </w:tc>
        <w:tc>
          <w:tcPr>
            <w:tcW w:w="3504" w:type="dxa"/>
            <w:tcBorders>
              <w:bottom w:val="single" w:sz="6" w:space="0" w:color="auto"/>
            </w:tcBorders>
            <w:noWrap/>
            <w:hideMark/>
          </w:tcPr>
          <w:p w14:paraId="3B182C2E"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 xml:space="preserve">Gross carrying </w:t>
            </w:r>
            <w:proofErr w:type="gramStart"/>
            <w:r w:rsidRPr="00D342FD">
              <w:t>amount</w:t>
            </w:r>
            <w:proofErr w:type="gramEnd"/>
            <w:r w:rsidRPr="00D342FD">
              <w:t xml:space="preserve"> of contractual receivables</w:t>
            </w:r>
          </w:p>
        </w:tc>
        <w:tc>
          <w:tcPr>
            <w:tcW w:w="770" w:type="dxa"/>
            <w:tcBorders>
              <w:bottom w:val="single" w:sz="6" w:space="0" w:color="auto"/>
            </w:tcBorders>
            <w:shd w:val="clear" w:color="auto" w:fill="auto"/>
            <w:noWrap/>
            <w:hideMark/>
          </w:tcPr>
          <w:p w14:paraId="2963C14C"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3 433</w:t>
            </w:r>
          </w:p>
        </w:tc>
        <w:tc>
          <w:tcPr>
            <w:tcW w:w="923" w:type="dxa"/>
            <w:tcBorders>
              <w:bottom w:val="single" w:sz="6" w:space="0" w:color="auto"/>
            </w:tcBorders>
            <w:shd w:val="clear" w:color="auto" w:fill="auto"/>
            <w:noWrap/>
            <w:hideMark/>
          </w:tcPr>
          <w:p w14:paraId="72FB3941"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237</w:t>
            </w:r>
          </w:p>
        </w:tc>
        <w:tc>
          <w:tcPr>
            <w:tcW w:w="742" w:type="dxa"/>
            <w:tcBorders>
              <w:bottom w:val="single" w:sz="6" w:space="0" w:color="auto"/>
            </w:tcBorders>
            <w:shd w:val="clear" w:color="auto" w:fill="auto"/>
            <w:noWrap/>
            <w:hideMark/>
          </w:tcPr>
          <w:p w14:paraId="2AD058BE"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86</w:t>
            </w:r>
          </w:p>
        </w:tc>
        <w:tc>
          <w:tcPr>
            <w:tcW w:w="896" w:type="dxa"/>
            <w:tcBorders>
              <w:bottom w:val="single" w:sz="6" w:space="0" w:color="auto"/>
            </w:tcBorders>
            <w:shd w:val="clear" w:color="auto" w:fill="auto"/>
            <w:noWrap/>
            <w:hideMark/>
          </w:tcPr>
          <w:p w14:paraId="15E93AAE"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68</w:t>
            </w:r>
          </w:p>
        </w:tc>
        <w:tc>
          <w:tcPr>
            <w:tcW w:w="770" w:type="dxa"/>
            <w:tcBorders>
              <w:bottom w:val="single" w:sz="6" w:space="0" w:color="auto"/>
            </w:tcBorders>
            <w:shd w:val="clear" w:color="auto" w:fill="auto"/>
            <w:noWrap/>
            <w:hideMark/>
          </w:tcPr>
          <w:p w14:paraId="2F7CEDE5"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373</w:t>
            </w:r>
          </w:p>
        </w:tc>
        <w:tc>
          <w:tcPr>
            <w:tcW w:w="722" w:type="dxa"/>
            <w:tcBorders>
              <w:bottom w:val="single" w:sz="6" w:space="0" w:color="auto"/>
            </w:tcBorders>
            <w:shd w:val="clear" w:color="auto" w:fill="auto"/>
            <w:hideMark/>
          </w:tcPr>
          <w:p w14:paraId="66BF2502"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4 197</w:t>
            </w:r>
          </w:p>
        </w:tc>
      </w:tr>
      <w:tr w:rsidR="009047C1" w:rsidRPr="00D342FD" w14:paraId="465FD993" w14:textId="77777777" w:rsidTr="009047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12" w:type="dxa"/>
            <w:noWrap/>
            <w:hideMark/>
          </w:tcPr>
          <w:p w14:paraId="4B53A06C" w14:textId="77777777" w:rsidR="00E73BC6" w:rsidRPr="00D342FD" w:rsidRDefault="00E73BC6" w:rsidP="009047C1">
            <w:pPr>
              <w:ind w:left="0"/>
            </w:pPr>
          </w:p>
        </w:tc>
        <w:tc>
          <w:tcPr>
            <w:tcW w:w="3504" w:type="dxa"/>
            <w:noWrap/>
            <w:hideMark/>
          </w:tcPr>
          <w:p w14:paraId="623E1BCF" w14:textId="77777777" w:rsidR="00E73BC6" w:rsidRPr="00D342FD" w:rsidRDefault="00E73BC6" w:rsidP="009047C1">
            <w:pPr>
              <w:jc w:val="left"/>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Loss allowance</w:t>
            </w:r>
          </w:p>
        </w:tc>
        <w:tc>
          <w:tcPr>
            <w:tcW w:w="770" w:type="dxa"/>
            <w:shd w:val="clear" w:color="auto" w:fill="auto"/>
            <w:noWrap/>
            <w:hideMark/>
          </w:tcPr>
          <w:p w14:paraId="03BDC678" w14:textId="77777777" w:rsidR="00E73BC6" w:rsidRPr="00D342FD" w:rsidRDefault="00E73BC6" w:rsidP="009047C1">
            <w:pPr>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w:t>
            </w:r>
          </w:p>
        </w:tc>
        <w:tc>
          <w:tcPr>
            <w:tcW w:w="923" w:type="dxa"/>
            <w:shd w:val="clear" w:color="auto" w:fill="auto"/>
            <w:noWrap/>
            <w:hideMark/>
          </w:tcPr>
          <w:p w14:paraId="22739D26" w14:textId="77777777" w:rsidR="00E73BC6" w:rsidRPr="00D342FD" w:rsidRDefault="00E73BC6" w:rsidP="009047C1">
            <w:pPr>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 xml:space="preserve"> 9</w:t>
            </w:r>
          </w:p>
        </w:tc>
        <w:tc>
          <w:tcPr>
            <w:tcW w:w="742" w:type="dxa"/>
            <w:shd w:val="clear" w:color="auto" w:fill="auto"/>
            <w:noWrap/>
            <w:hideMark/>
          </w:tcPr>
          <w:p w14:paraId="48606D15" w14:textId="77777777" w:rsidR="00E73BC6" w:rsidRPr="00D342FD" w:rsidRDefault="00E73BC6" w:rsidP="009047C1">
            <w:pPr>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 xml:space="preserve"> 13</w:t>
            </w:r>
          </w:p>
        </w:tc>
        <w:tc>
          <w:tcPr>
            <w:tcW w:w="896" w:type="dxa"/>
            <w:shd w:val="clear" w:color="auto" w:fill="auto"/>
            <w:noWrap/>
            <w:hideMark/>
          </w:tcPr>
          <w:p w14:paraId="364593E6" w14:textId="77777777" w:rsidR="00E73BC6" w:rsidRPr="00D342FD" w:rsidRDefault="00E73BC6" w:rsidP="009047C1">
            <w:pPr>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 xml:space="preserve"> 34</w:t>
            </w:r>
          </w:p>
        </w:tc>
        <w:tc>
          <w:tcPr>
            <w:tcW w:w="770" w:type="dxa"/>
            <w:shd w:val="clear" w:color="auto" w:fill="auto"/>
            <w:noWrap/>
            <w:hideMark/>
          </w:tcPr>
          <w:p w14:paraId="2647AD28" w14:textId="77777777" w:rsidR="00E73BC6" w:rsidRPr="00D342FD" w:rsidRDefault="00E73BC6" w:rsidP="009047C1">
            <w:pPr>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 xml:space="preserve"> 354</w:t>
            </w:r>
          </w:p>
        </w:tc>
        <w:tc>
          <w:tcPr>
            <w:tcW w:w="722" w:type="dxa"/>
            <w:shd w:val="clear" w:color="auto" w:fill="auto"/>
            <w:noWrap/>
            <w:hideMark/>
          </w:tcPr>
          <w:p w14:paraId="26CA9FC4" w14:textId="77777777" w:rsidR="00E73BC6" w:rsidRPr="00D342FD" w:rsidRDefault="00E73BC6" w:rsidP="009047C1">
            <w:pPr>
              <w:cnfStyle w:val="010000000000" w:firstRow="0" w:lastRow="1" w:firstColumn="0" w:lastColumn="0" w:oddVBand="0" w:evenVBand="0" w:oddHBand="0" w:evenHBand="0" w:firstRowFirstColumn="0" w:firstRowLastColumn="0" w:lastRowFirstColumn="0" w:lastRowLastColumn="0"/>
              <w:rPr>
                <w:b w:val="0"/>
                <w:bCs/>
              </w:rPr>
            </w:pPr>
            <w:r w:rsidRPr="00D342FD">
              <w:rPr>
                <w:b w:val="0"/>
                <w:bCs/>
              </w:rPr>
              <w:t xml:space="preserve"> 410</w:t>
            </w:r>
          </w:p>
        </w:tc>
      </w:tr>
    </w:tbl>
    <w:p w14:paraId="7946FE1B" w14:textId="77777777" w:rsidR="009047C1" w:rsidRDefault="009047C1"/>
    <w:tbl>
      <w:tblPr>
        <w:tblStyle w:val="ModelReportFinancialTable"/>
        <w:tblW w:w="9639" w:type="dxa"/>
        <w:tblLayout w:type="fixed"/>
        <w:tblLook w:val="04E0" w:firstRow="1" w:lastRow="1" w:firstColumn="1" w:lastColumn="0" w:noHBand="0" w:noVBand="1"/>
      </w:tblPr>
      <w:tblGrid>
        <w:gridCol w:w="1312"/>
        <w:gridCol w:w="3504"/>
        <w:gridCol w:w="770"/>
        <w:gridCol w:w="909"/>
        <w:gridCol w:w="756"/>
        <w:gridCol w:w="882"/>
        <w:gridCol w:w="798"/>
        <w:gridCol w:w="708"/>
      </w:tblGrid>
      <w:tr w:rsidR="00E73BC6" w:rsidRPr="00D342FD" w14:paraId="0BF656EF"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2" w:type="dxa"/>
            <w:noWrap/>
            <w:hideMark/>
          </w:tcPr>
          <w:p w14:paraId="69842D85" w14:textId="77777777" w:rsidR="00E73BC6" w:rsidRPr="00D342FD" w:rsidRDefault="00E73BC6" w:rsidP="009047C1">
            <w:pPr>
              <w:ind w:left="0"/>
            </w:pPr>
          </w:p>
        </w:tc>
        <w:tc>
          <w:tcPr>
            <w:tcW w:w="3504" w:type="dxa"/>
            <w:noWrap/>
            <w:hideMark/>
          </w:tcPr>
          <w:p w14:paraId="0ED34400" w14:textId="4C398107" w:rsidR="00E73BC6" w:rsidRPr="00D342FD" w:rsidRDefault="00E73BC6" w:rsidP="009047C1">
            <w:pPr>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30</w:t>
            </w:r>
            <w:r w:rsidR="009047C1">
              <w:rPr>
                <w:color w:val="FFFFFF" w:themeColor="background1"/>
              </w:rPr>
              <w:t xml:space="preserve"> </w:t>
            </w:r>
            <w:r w:rsidRPr="00D342FD">
              <w:rPr>
                <w:color w:val="FFFFFF" w:themeColor="background1"/>
              </w:rPr>
              <w:t>Jun</w:t>
            </w:r>
            <w:r w:rsidR="009047C1">
              <w:rPr>
                <w:color w:val="FFFFFF" w:themeColor="background1"/>
              </w:rPr>
              <w:t>e 202</w:t>
            </w:r>
            <w:r w:rsidRPr="00D342FD">
              <w:rPr>
                <w:color w:val="FFFFFF" w:themeColor="background1"/>
              </w:rPr>
              <w:t>0</w:t>
            </w:r>
          </w:p>
        </w:tc>
        <w:tc>
          <w:tcPr>
            <w:tcW w:w="770" w:type="dxa"/>
            <w:hideMark/>
          </w:tcPr>
          <w:p w14:paraId="59E47111"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Current</w:t>
            </w:r>
          </w:p>
        </w:tc>
        <w:tc>
          <w:tcPr>
            <w:tcW w:w="909" w:type="dxa"/>
            <w:hideMark/>
          </w:tcPr>
          <w:p w14:paraId="2BD27471"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Less than 1 month</w:t>
            </w:r>
          </w:p>
        </w:tc>
        <w:tc>
          <w:tcPr>
            <w:tcW w:w="756" w:type="dxa"/>
            <w:hideMark/>
          </w:tcPr>
          <w:p w14:paraId="43C9CFAB" w14:textId="6DCB0A98"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1</w:t>
            </w:r>
            <w:r w:rsidR="009047C1">
              <w:rPr>
                <w:color w:val="FFFFFF" w:themeColor="background1"/>
              </w:rPr>
              <w:t>–</w:t>
            </w:r>
            <w:r w:rsidRPr="00D342FD">
              <w:rPr>
                <w:color w:val="FFFFFF" w:themeColor="background1"/>
              </w:rPr>
              <w:t>3 months</w:t>
            </w:r>
          </w:p>
        </w:tc>
        <w:tc>
          <w:tcPr>
            <w:tcW w:w="882" w:type="dxa"/>
            <w:hideMark/>
          </w:tcPr>
          <w:p w14:paraId="3030AAF0" w14:textId="7EBA0F32"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xml:space="preserve">3 months </w:t>
            </w:r>
            <w:r w:rsidRPr="00D342FD">
              <w:rPr>
                <w:color w:val="FFFFFF" w:themeColor="background1"/>
              </w:rPr>
              <w:br/>
            </w:r>
            <w:r w:rsidR="009047C1">
              <w:rPr>
                <w:color w:val="FFFFFF" w:themeColor="background1"/>
              </w:rPr>
              <w:t>–</w:t>
            </w:r>
            <w:r w:rsidRPr="00D342FD">
              <w:rPr>
                <w:color w:val="FFFFFF" w:themeColor="background1"/>
              </w:rPr>
              <w:t xml:space="preserve"> 1 year</w:t>
            </w:r>
          </w:p>
        </w:tc>
        <w:tc>
          <w:tcPr>
            <w:tcW w:w="798" w:type="dxa"/>
            <w:hideMark/>
          </w:tcPr>
          <w:p w14:paraId="561A8E88" w14:textId="1CCC3DB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1</w:t>
            </w:r>
            <w:r w:rsidR="009047C1">
              <w:rPr>
                <w:color w:val="FFFFFF" w:themeColor="background1"/>
              </w:rPr>
              <w:t>–</w:t>
            </w:r>
            <w:r w:rsidRPr="00D342FD">
              <w:rPr>
                <w:color w:val="FFFFFF" w:themeColor="background1"/>
              </w:rPr>
              <w:t>5 years</w:t>
            </w:r>
          </w:p>
        </w:tc>
        <w:tc>
          <w:tcPr>
            <w:tcW w:w="708" w:type="dxa"/>
            <w:hideMark/>
          </w:tcPr>
          <w:p w14:paraId="53DACCF9" w14:textId="77777777" w:rsidR="00E73BC6" w:rsidRPr="00D342FD" w:rsidRDefault="00E73BC6" w:rsidP="009047C1">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Total</w:t>
            </w:r>
          </w:p>
        </w:tc>
      </w:tr>
      <w:tr w:rsidR="00E73BC6" w:rsidRPr="00D342FD" w14:paraId="01FB1955" w14:textId="77777777" w:rsidTr="009047C1">
        <w:tc>
          <w:tcPr>
            <w:cnfStyle w:val="001000000000" w:firstRow="0" w:lastRow="0" w:firstColumn="1" w:lastColumn="0" w:oddVBand="0" w:evenVBand="0" w:oddHBand="0" w:evenHBand="0" w:firstRowFirstColumn="0" w:firstRowLastColumn="0" w:lastRowFirstColumn="0" w:lastRowLastColumn="0"/>
            <w:tcW w:w="1312" w:type="dxa"/>
            <w:hideMark/>
          </w:tcPr>
          <w:p w14:paraId="0471C693" w14:textId="77777777" w:rsidR="00E73BC6" w:rsidRPr="00D342FD" w:rsidRDefault="00E73BC6" w:rsidP="009047C1">
            <w:pPr>
              <w:ind w:left="0"/>
            </w:pPr>
            <w:r w:rsidRPr="00D342FD">
              <w:t>AASB7.35K(a),6</w:t>
            </w:r>
          </w:p>
        </w:tc>
        <w:tc>
          <w:tcPr>
            <w:tcW w:w="3504" w:type="dxa"/>
            <w:noWrap/>
            <w:hideMark/>
          </w:tcPr>
          <w:p w14:paraId="1BDBAE47" w14:textId="5186A9F0"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Expected loss rate</w:t>
            </w:r>
            <w:r w:rsidR="00294B77">
              <w:rPr>
                <w:b/>
                <w:bCs/>
              </w:rPr>
              <w:t xml:space="preserve"> (%)</w:t>
            </w:r>
          </w:p>
        </w:tc>
        <w:tc>
          <w:tcPr>
            <w:tcW w:w="770" w:type="dxa"/>
            <w:shd w:val="clear" w:color="auto" w:fill="auto"/>
            <w:noWrap/>
            <w:hideMark/>
          </w:tcPr>
          <w:p w14:paraId="55B98819" w14:textId="6B25A545"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0</w:t>
            </w:r>
          </w:p>
        </w:tc>
        <w:tc>
          <w:tcPr>
            <w:tcW w:w="909" w:type="dxa"/>
            <w:shd w:val="clear" w:color="auto" w:fill="auto"/>
            <w:noWrap/>
            <w:hideMark/>
          </w:tcPr>
          <w:p w14:paraId="49A70AA9" w14:textId="0A4FC4C0"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3</w:t>
            </w:r>
          </w:p>
        </w:tc>
        <w:tc>
          <w:tcPr>
            <w:tcW w:w="756" w:type="dxa"/>
            <w:shd w:val="clear" w:color="auto" w:fill="auto"/>
            <w:hideMark/>
          </w:tcPr>
          <w:p w14:paraId="2850DE98" w14:textId="68B9D310"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12</w:t>
            </w:r>
          </w:p>
        </w:tc>
        <w:tc>
          <w:tcPr>
            <w:tcW w:w="882" w:type="dxa"/>
            <w:shd w:val="clear" w:color="auto" w:fill="auto"/>
            <w:hideMark/>
          </w:tcPr>
          <w:p w14:paraId="417847F5" w14:textId="1EC18CC8"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44</w:t>
            </w:r>
          </w:p>
        </w:tc>
        <w:tc>
          <w:tcPr>
            <w:tcW w:w="798" w:type="dxa"/>
            <w:shd w:val="clear" w:color="auto" w:fill="auto"/>
            <w:hideMark/>
          </w:tcPr>
          <w:p w14:paraId="3E6D5A92" w14:textId="1A5A1334" w:rsidR="00E73BC6" w:rsidRPr="00D342FD" w:rsidRDefault="00E73BC6" w:rsidP="009047C1">
            <w:pPr>
              <w:ind w:firstLine="0"/>
              <w:cnfStyle w:val="000000000000" w:firstRow="0" w:lastRow="0" w:firstColumn="0" w:lastColumn="0" w:oddVBand="0" w:evenVBand="0" w:oddHBand="0" w:evenHBand="0" w:firstRowFirstColumn="0" w:firstRowLastColumn="0" w:lastRowFirstColumn="0" w:lastRowLastColumn="0"/>
            </w:pPr>
            <w:r w:rsidRPr="00D342FD">
              <w:t>94</w:t>
            </w:r>
          </w:p>
        </w:tc>
        <w:tc>
          <w:tcPr>
            <w:tcW w:w="708" w:type="dxa"/>
            <w:shd w:val="clear" w:color="auto" w:fill="auto"/>
            <w:hideMark/>
          </w:tcPr>
          <w:p w14:paraId="04386158" w14:textId="77777777" w:rsidR="00E73BC6" w:rsidRPr="00D342FD" w:rsidRDefault="00E73BC6" w:rsidP="009047C1">
            <w:pPr>
              <w:ind w:firstLine="0"/>
              <w:cnfStyle w:val="000000000000" w:firstRow="0" w:lastRow="0" w:firstColumn="0" w:lastColumn="0" w:oddVBand="0" w:evenVBand="0" w:oddHBand="0" w:evenHBand="0" w:firstRowFirstColumn="0" w:firstRowLastColumn="0" w:lastRowFirstColumn="0" w:lastRowLastColumn="0"/>
            </w:pPr>
            <w:r w:rsidRPr="00D342FD">
              <w:t> </w:t>
            </w:r>
          </w:p>
        </w:tc>
      </w:tr>
      <w:tr w:rsidR="00E73BC6" w:rsidRPr="00D342FD" w14:paraId="0BE615BF" w14:textId="77777777" w:rsidTr="009047C1">
        <w:tc>
          <w:tcPr>
            <w:cnfStyle w:val="001000000000" w:firstRow="0" w:lastRow="0" w:firstColumn="1" w:lastColumn="0" w:oddVBand="0" w:evenVBand="0" w:oddHBand="0" w:evenHBand="0" w:firstRowFirstColumn="0" w:firstRowLastColumn="0" w:lastRowFirstColumn="0" w:lastRowLastColumn="0"/>
            <w:tcW w:w="1312" w:type="dxa"/>
            <w:noWrap/>
            <w:hideMark/>
          </w:tcPr>
          <w:p w14:paraId="19077360" w14:textId="77777777" w:rsidR="00E73BC6" w:rsidRPr="00D342FD" w:rsidRDefault="00E73BC6" w:rsidP="009047C1">
            <w:pPr>
              <w:ind w:left="0"/>
            </w:pPr>
          </w:p>
        </w:tc>
        <w:tc>
          <w:tcPr>
            <w:tcW w:w="3504" w:type="dxa"/>
            <w:noWrap/>
            <w:hideMark/>
          </w:tcPr>
          <w:p w14:paraId="4DE1E4C5" w14:textId="77777777" w:rsidR="00E73BC6" w:rsidRPr="00D342FD" w:rsidRDefault="00E73BC6" w:rsidP="009047C1">
            <w:pPr>
              <w:jc w:val="left"/>
              <w:cnfStyle w:val="000000000000" w:firstRow="0" w:lastRow="0" w:firstColumn="0" w:lastColumn="0" w:oddVBand="0" w:evenVBand="0" w:oddHBand="0" w:evenHBand="0" w:firstRowFirstColumn="0" w:firstRowLastColumn="0" w:lastRowFirstColumn="0" w:lastRowLastColumn="0"/>
            </w:pPr>
            <w:r w:rsidRPr="00D342FD">
              <w:t xml:space="preserve">Gross carrying </w:t>
            </w:r>
            <w:proofErr w:type="gramStart"/>
            <w:r w:rsidRPr="00D342FD">
              <w:t>amount</w:t>
            </w:r>
            <w:proofErr w:type="gramEnd"/>
            <w:r w:rsidRPr="00D342FD">
              <w:t xml:space="preserve"> of contractual receivables</w:t>
            </w:r>
          </w:p>
        </w:tc>
        <w:tc>
          <w:tcPr>
            <w:tcW w:w="770" w:type="dxa"/>
            <w:shd w:val="clear" w:color="auto" w:fill="auto"/>
            <w:noWrap/>
            <w:hideMark/>
          </w:tcPr>
          <w:p w14:paraId="6E124190"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3 735</w:t>
            </w:r>
          </w:p>
        </w:tc>
        <w:tc>
          <w:tcPr>
            <w:tcW w:w="909" w:type="dxa"/>
            <w:shd w:val="clear" w:color="auto" w:fill="auto"/>
            <w:noWrap/>
            <w:hideMark/>
          </w:tcPr>
          <w:p w14:paraId="4D6A3603"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198</w:t>
            </w:r>
          </w:p>
        </w:tc>
        <w:tc>
          <w:tcPr>
            <w:tcW w:w="756" w:type="dxa"/>
            <w:shd w:val="clear" w:color="auto" w:fill="auto"/>
            <w:noWrap/>
            <w:hideMark/>
          </w:tcPr>
          <w:p w14:paraId="7EA6DEF0"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105</w:t>
            </w:r>
          </w:p>
        </w:tc>
        <w:tc>
          <w:tcPr>
            <w:tcW w:w="882" w:type="dxa"/>
            <w:shd w:val="clear" w:color="auto" w:fill="auto"/>
            <w:noWrap/>
            <w:hideMark/>
          </w:tcPr>
          <w:p w14:paraId="62C392D3"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70</w:t>
            </w:r>
          </w:p>
        </w:tc>
        <w:tc>
          <w:tcPr>
            <w:tcW w:w="798" w:type="dxa"/>
            <w:shd w:val="clear" w:color="auto" w:fill="auto"/>
            <w:noWrap/>
            <w:hideMark/>
          </w:tcPr>
          <w:p w14:paraId="03E48964"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 xml:space="preserve"> 589</w:t>
            </w:r>
          </w:p>
        </w:tc>
        <w:tc>
          <w:tcPr>
            <w:tcW w:w="708" w:type="dxa"/>
            <w:shd w:val="clear" w:color="auto" w:fill="auto"/>
            <w:hideMark/>
          </w:tcPr>
          <w:p w14:paraId="7177618B" w14:textId="77777777" w:rsidR="00E73BC6" w:rsidRPr="00D342FD" w:rsidRDefault="00E73BC6" w:rsidP="009047C1">
            <w:pPr>
              <w:cnfStyle w:val="000000000000" w:firstRow="0" w:lastRow="0" w:firstColumn="0" w:lastColumn="0" w:oddVBand="0" w:evenVBand="0" w:oddHBand="0" w:evenHBand="0" w:firstRowFirstColumn="0" w:firstRowLastColumn="0" w:lastRowFirstColumn="0" w:lastRowLastColumn="0"/>
            </w:pPr>
            <w:r w:rsidRPr="00D342FD">
              <w:t>4 697</w:t>
            </w:r>
          </w:p>
        </w:tc>
      </w:tr>
      <w:tr w:rsidR="00E73BC6" w:rsidRPr="00D342FD" w14:paraId="6D088B74" w14:textId="77777777" w:rsidTr="009047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12" w:type="dxa"/>
            <w:noWrap/>
            <w:hideMark/>
          </w:tcPr>
          <w:p w14:paraId="14DD0ACB" w14:textId="77777777" w:rsidR="00E73BC6" w:rsidRPr="00D342FD" w:rsidRDefault="00E73BC6" w:rsidP="009047C1">
            <w:pPr>
              <w:ind w:left="0"/>
            </w:pPr>
          </w:p>
        </w:tc>
        <w:tc>
          <w:tcPr>
            <w:tcW w:w="3504" w:type="dxa"/>
            <w:noWrap/>
            <w:hideMark/>
          </w:tcPr>
          <w:p w14:paraId="7EF3CF61" w14:textId="77777777" w:rsidR="00E73BC6" w:rsidRPr="004B3B7B" w:rsidRDefault="00E73BC6" w:rsidP="009047C1">
            <w:pPr>
              <w:ind w:left="0" w:firstLine="0"/>
              <w:jc w:val="left"/>
              <w:cnfStyle w:val="010000000000" w:firstRow="0" w:lastRow="1" w:firstColumn="0" w:lastColumn="0" w:oddVBand="0" w:evenVBand="0" w:oddHBand="0" w:evenHBand="0" w:firstRowFirstColumn="0" w:firstRowLastColumn="0" w:lastRowFirstColumn="0" w:lastRowLastColumn="0"/>
            </w:pPr>
            <w:r w:rsidRPr="004B3B7B">
              <w:t>Loss allowance</w:t>
            </w:r>
          </w:p>
        </w:tc>
        <w:tc>
          <w:tcPr>
            <w:tcW w:w="770" w:type="dxa"/>
            <w:shd w:val="clear" w:color="auto" w:fill="auto"/>
            <w:noWrap/>
            <w:hideMark/>
          </w:tcPr>
          <w:p w14:paraId="6A67C0EF" w14:textId="77777777" w:rsidR="00E73BC6" w:rsidRPr="004B3B7B"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4B3B7B">
              <w:t>..</w:t>
            </w:r>
          </w:p>
        </w:tc>
        <w:tc>
          <w:tcPr>
            <w:tcW w:w="909" w:type="dxa"/>
            <w:shd w:val="clear" w:color="auto" w:fill="auto"/>
            <w:noWrap/>
            <w:hideMark/>
          </w:tcPr>
          <w:p w14:paraId="2961850A" w14:textId="77777777" w:rsidR="00E73BC6" w:rsidRPr="004B3B7B"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4B3B7B">
              <w:t xml:space="preserve"> 6</w:t>
            </w:r>
          </w:p>
        </w:tc>
        <w:tc>
          <w:tcPr>
            <w:tcW w:w="756" w:type="dxa"/>
            <w:shd w:val="clear" w:color="auto" w:fill="auto"/>
            <w:noWrap/>
            <w:hideMark/>
          </w:tcPr>
          <w:p w14:paraId="1D399FE9" w14:textId="77777777" w:rsidR="00E73BC6" w:rsidRPr="004B3B7B"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4B3B7B">
              <w:t xml:space="preserve"> 13</w:t>
            </w:r>
          </w:p>
        </w:tc>
        <w:tc>
          <w:tcPr>
            <w:tcW w:w="882" w:type="dxa"/>
            <w:shd w:val="clear" w:color="auto" w:fill="auto"/>
            <w:noWrap/>
            <w:hideMark/>
          </w:tcPr>
          <w:p w14:paraId="46B867DD" w14:textId="77777777" w:rsidR="00E73BC6" w:rsidRPr="004B3B7B"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4B3B7B">
              <w:t xml:space="preserve"> 31</w:t>
            </w:r>
          </w:p>
        </w:tc>
        <w:tc>
          <w:tcPr>
            <w:tcW w:w="798" w:type="dxa"/>
            <w:shd w:val="clear" w:color="auto" w:fill="auto"/>
            <w:noWrap/>
            <w:hideMark/>
          </w:tcPr>
          <w:p w14:paraId="2B75684C" w14:textId="77777777" w:rsidR="00E73BC6" w:rsidRPr="004B3B7B"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4B3B7B">
              <w:t xml:space="preserve"> 554</w:t>
            </w:r>
          </w:p>
        </w:tc>
        <w:tc>
          <w:tcPr>
            <w:tcW w:w="708" w:type="dxa"/>
            <w:shd w:val="clear" w:color="auto" w:fill="auto"/>
            <w:noWrap/>
            <w:hideMark/>
          </w:tcPr>
          <w:p w14:paraId="522EEB5F" w14:textId="77777777" w:rsidR="00E73BC6" w:rsidRPr="004B3B7B"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4B3B7B">
              <w:t xml:space="preserve"> 603</w:t>
            </w:r>
          </w:p>
        </w:tc>
      </w:tr>
    </w:tbl>
    <w:p w14:paraId="7BDAC936" w14:textId="77777777" w:rsidR="00E73BC6" w:rsidRPr="00940E38" w:rsidRDefault="00E73BC6" w:rsidP="00E73BC6">
      <w:pPr>
        <w:spacing w:after="180"/>
      </w:pPr>
    </w:p>
    <w:p w14:paraId="1366285D" w14:textId="77777777" w:rsidR="00E73BC6" w:rsidRDefault="00E73BC6" w:rsidP="00E73BC6">
      <w:pPr>
        <w:keepNext/>
        <w:spacing w:after="180"/>
        <w:rPr>
          <w:rFonts w:asciiTheme="majorHAnsi" w:hAnsiTheme="majorHAnsi"/>
          <w:szCs w:val="20"/>
        </w:rPr>
      </w:pPr>
      <w:r w:rsidRPr="00940E38">
        <w:rPr>
          <w:rFonts w:asciiTheme="majorHAnsi" w:hAnsiTheme="majorHAnsi"/>
          <w:szCs w:val="20"/>
        </w:rPr>
        <w:t>Reconciliation of the movement in the loss allowance for contractual receivables is shown as follows:</w:t>
      </w:r>
    </w:p>
    <w:p w14:paraId="5127221E" w14:textId="77777777" w:rsidR="00E73BC6" w:rsidRDefault="00E73BC6" w:rsidP="00E73BC6">
      <w:pPr>
        <w:pStyle w:val="TableHeading"/>
        <w:jc w:val="right"/>
      </w:pPr>
      <w:r w:rsidRPr="00940E38">
        <w:t>($ thousand)</w:t>
      </w:r>
    </w:p>
    <w:tbl>
      <w:tblPr>
        <w:tblStyle w:val="ModelReportFinancialTable"/>
        <w:tblW w:w="0" w:type="auto"/>
        <w:tblLook w:val="00E0" w:firstRow="1" w:lastRow="1" w:firstColumn="1" w:lastColumn="0" w:noHBand="0" w:noVBand="0"/>
      </w:tblPr>
      <w:tblGrid>
        <w:gridCol w:w="1361"/>
        <w:gridCol w:w="6147"/>
        <w:gridCol w:w="1061"/>
        <w:gridCol w:w="1069"/>
      </w:tblGrid>
      <w:tr w:rsidR="00E73BC6" w:rsidRPr="00C219AF" w14:paraId="2C325EE9" w14:textId="77777777" w:rsidTr="00904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3" w:type="dxa"/>
            <w:hideMark/>
          </w:tcPr>
          <w:p w14:paraId="6554CACA" w14:textId="77777777" w:rsidR="00E73BC6" w:rsidRPr="00C219AF" w:rsidRDefault="00E73BC6" w:rsidP="009047C1">
            <w:pPr>
              <w:ind w:left="0"/>
            </w:pPr>
          </w:p>
        </w:tc>
        <w:tc>
          <w:tcPr>
            <w:tcW w:w="6147" w:type="dxa"/>
            <w:noWrap/>
            <w:hideMark/>
          </w:tcPr>
          <w:p w14:paraId="00F484D3" w14:textId="77777777" w:rsidR="00E73BC6" w:rsidRPr="00C219AF" w:rsidRDefault="00E73BC6" w:rsidP="009047C1">
            <w:pPr>
              <w:ind w:left="0" w:firstLine="0"/>
              <w:cnfStyle w:val="100000000000" w:firstRow="1" w:lastRow="0" w:firstColumn="0" w:lastColumn="0" w:oddVBand="0" w:evenVBand="0" w:oddHBand="0" w:evenHBand="0" w:firstRowFirstColumn="0" w:firstRowLastColumn="0" w:lastRowFirstColumn="0" w:lastRowLastColumn="0"/>
              <w:rPr>
                <w:b/>
                <w:bCs/>
              </w:rPr>
            </w:pPr>
            <w:r w:rsidRPr="00C219AF">
              <w:rPr>
                <w:b/>
                <w:bCs/>
              </w:rPr>
              <w:t> </w:t>
            </w:r>
          </w:p>
        </w:tc>
        <w:tc>
          <w:tcPr>
            <w:cnfStyle w:val="000001000000" w:firstRow="0" w:lastRow="0" w:firstColumn="0" w:lastColumn="0" w:oddVBand="0" w:evenVBand="1" w:oddHBand="0" w:evenHBand="0" w:firstRowFirstColumn="0" w:firstRowLastColumn="0" w:lastRowFirstColumn="0" w:lastRowLastColumn="0"/>
            <w:tcW w:w="1061" w:type="dxa"/>
            <w:noWrap/>
            <w:hideMark/>
          </w:tcPr>
          <w:p w14:paraId="3F98332C" w14:textId="77777777" w:rsidR="00E73BC6" w:rsidRPr="00C219AF" w:rsidRDefault="00E73BC6" w:rsidP="009047C1">
            <w:pPr>
              <w:ind w:left="0" w:firstLine="0"/>
              <w:rPr>
                <w:b/>
                <w:bCs/>
              </w:rPr>
            </w:pPr>
            <w:r w:rsidRPr="00C219AF">
              <w:rPr>
                <w:b/>
                <w:bCs/>
              </w:rPr>
              <w:t>2020</w:t>
            </w:r>
          </w:p>
        </w:tc>
        <w:tc>
          <w:tcPr>
            <w:tcW w:w="1069" w:type="dxa"/>
            <w:noWrap/>
            <w:hideMark/>
          </w:tcPr>
          <w:p w14:paraId="4CEFF261" w14:textId="77777777" w:rsidR="00E73BC6" w:rsidRPr="00C219AF" w:rsidRDefault="00E73BC6" w:rsidP="009047C1">
            <w:pPr>
              <w:ind w:left="0" w:firstLine="0"/>
              <w:cnfStyle w:val="100000000000" w:firstRow="1" w:lastRow="0" w:firstColumn="0" w:lastColumn="0" w:oddVBand="0" w:evenVBand="0" w:oddHBand="0" w:evenHBand="0" w:firstRowFirstColumn="0" w:firstRowLastColumn="0" w:lastRowFirstColumn="0" w:lastRowLastColumn="0"/>
              <w:rPr>
                <w:b/>
                <w:bCs/>
              </w:rPr>
            </w:pPr>
            <w:r w:rsidRPr="00C219AF">
              <w:rPr>
                <w:b/>
                <w:bCs/>
              </w:rPr>
              <w:t>2019</w:t>
            </w:r>
          </w:p>
        </w:tc>
      </w:tr>
      <w:tr w:rsidR="00E73BC6" w:rsidRPr="00C219AF" w14:paraId="7F323440"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236FEB29" w14:textId="77777777" w:rsidR="00E73BC6" w:rsidRPr="00C219AF" w:rsidRDefault="00E73BC6" w:rsidP="009047C1">
            <w:pPr>
              <w:ind w:left="0"/>
            </w:pPr>
          </w:p>
        </w:tc>
        <w:tc>
          <w:tcPr>
            <w:tcW w:w="6147" w:type="dxa"/>
            <w:tcBorders>
              <w:bottom w:val="single" w:sz="6" w:space="0" w:color="auto"/>
            </w:tcBorders>
            <w:noWrap/>
            <w:hideMark/>
          </w:tcPr>
          <w:p w14:paraId="179D478F"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C219AF">
              <w:rPr>
                <w:b/>
                <w:bCs/>
              </w:rPr>
              <w:t>Balance at beginning of the year</w:t>
            </w:r>
          </w:p>
        </w:tc>
        <w:tc>
          <w:tcPr>
            <w:cnfStyle w:val="000001000000" w:firstRow="0" w:lastRow="0" w:firstColumn="0" w:lastColumn="0" w:oddVBand="0" w:evenVBand="1" w:oddHBand="0" w:evenHBand="0" w:firstRowFirstColumn="0" w:firstRowLastColumn="0" w:lastRowFirstColumn="0" w:lastRowLastColumn="0"/>
            <w:tcW w:w="1061" w:type="dxa"/>
            <w:tcBorders>
              <w:bottom w:val="single" w:sz="6" w:space="0" w:color="auto"/>
            </w:tcBorders>
            <w:noWrap/>
            <w:hideMark/>
          </w:tcPr>
          <w:p w14:paraId="07CEED41" w14:textId="185F847F" w:rsidR="00E73BC6" w:rsidRPr="00C219AF" w:rsidRDefault="00E73BC6" w:rsidP="009047C1">
            <w:pPr>
              <w:ind w:left="0" w:firstLine="0"/>
              <w:rPr>
                <w:b/>
                <w:bCs/>
              </w:rPr>
            </w:pPr>
            <w:r w:rsidRPr="00C219AF">
              <w:rPr>
                <w:b/>
                <w:bCs/>
              </w:rPr>
              <w:t>(327)</w:t>
            </w:r>
          </w:p>
        </w:tc>
        <w:tc>
          <w:tcPr>
            <w:tcW w:w="1069" w:type="dxa"/>
            <w:tcBorders>
              <w:bottom w:val="single" w:sz="6" w:space="0" w:color="auto"/>
            </w:tcBorders>
            <w:noWrap/>
            <w:hideMark/>
          </w:tcPr>
          <w:p w14:paraId="287081D9" w14:textId="1C4F2CA7"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C219AF">
              <w:rPr>
                <w:b/>
                <w:bCs/>
              </w:rPr>
              <w:t>(53)</w:t>
            </w:r>
          </w:p>
        </w:tc>
      </w:tr>
      <w:tr w:rsidR="00E73BC6" w:rsidRPr="00C219AF" w14:paraId="4157F3B4"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440B73F6" w14:textId="77777777" w:rsidR="00E73BC6" w:rsidRPr="00C219AF" w:rsidRDefault="00E73BC6" w:rsidP="009047C1">
            <w:pPr>
              <w:ind w:left="0"/>
            </w:pPr>
          </w:p>
        </w:tc>
        <w:tc>
          <w:tcPr>
            <w:tcW w:w="6147" w:type="dxa"/>
            <w:tcBorders>
              <w:top w:val="single" w:sz="6" w:space="0" w:color="auto"/>
              <w:bottom w:val="single" w:sz="6" w:space="0" w:color="auto"/>
            </w:tcBorders>
            <w:noWrap/>
            <w:hideMark/>
          </w:tcPr>
          <w:p w14:paraId="066C6FD3"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C219AF">
              <w:rPr>
                <w:b/>
                <w:bCs/>
              </w:rPr>
              <w:t xml:space="preserve">Opening Loss Allowance </w:t>
            </w:r>
          </w:p>
        </w:tc>
        <w:tc>
          <w:tcPr>
            <w:cnfStyle w:val="000001000000" w:firstRow="0" w:lastRow="0" w:firstColumn="0" w:lastColumn="0" w:oddVBand="0" w:evenVBand="1" w:oddHBand="0" w:evenHBand="0" w:firstRowFirstColumn="0" w:firstRowLastColumn="0" w:lastRowFirstColumn="0" w:lastRowLastColumn="0"/>
            <w:tcW w:w="1061" w:type="dxa"/>
            <w:tcBorders>
              <w:top w:val="single" w:sz="6" w:space="0" w:color="auto"/>
              <w:bottom w:val="single" w:sz="6" w:space="0" w:color="auto"/>
            </w:tcBorders>
            <w:noWrap/>
            <w:hideMark/>
          </w:tcPr>
          <w:p w14:paraId="090AA1C3" w14:textId="579260AC" w:rsidR="00E73BC6" w:rsidRPr="00C219AF" w:rsidRDefault="009047C1" w:rsidP="009047C1">
            <w:pPr>
              <w:ind w:left="0" w:firstLine="0"/>
              <w:rPr>
                <w:b/>
                <w:bCs/>
              </w:rPr>
            </w:pPr>
            <w:r>
              <w:rPr>
                <w:b/>
                <w:bCs/>
              </w:rPr>
              <w:t>(</w:t>
            </w:r>
            <w:r w:rsidR="00E73BC6" w:rsidRPr="00C219AF">
              <w:rPr>
                <w:b/>
                <w:bCs/>
              </w:rPr>
              <w:t>327)</w:t>
            </w:r>
          </w:p>
        </w:tc>
        <w:tc>
          <w:tcPr>
            <w:tcW w:w="1069" w:type="dxa"/>
            <w:tcBorders>
              <w:top w:val="single" w:sz="6" w:space="0" w:color="auto"/>
              <w:bottom w:val="single" w:sz="6" w:space="0" w:color="auto"/>
            </w:tcBorders>
            <w:noWrap/>
            <w:hideMark/>
          </w:tcPr>
          <w:p w14:paraId="77EC5A7A" w14:textId="226B515A"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rPr>
                <w:b/>
                <w:bCs/>
              </w:rPr>
            </w:pPr>
            <w:r w:rsidRPr="00C219AF">
              <w:rPr>
                <w:b/>
                <w:bCs/>
              </w:rPr>
              <w:t>(53)</w:t>
            </w:r>
          </w:p>
        </w:tc>
      </w:tr>
      <w:tr w:rsidR="00E73BC6" w:rsidRPr="00C219AF" w14:paraId="08866286"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662D241E" w14:textId="77777777" w:rsidR="00E73BC6" w:rsidRPr="00C219AF" w:rsidRDefault="00E73BC6" w:rsidP="009047C1">
            <w:pPr>
              <w:ind w:left="0"/>
            </w:pPr>
            <w:r w:rsidRPr="00C219AF">
              <w:t>AASB 7.35I(a)</w:t>
            </w:r>
          </w:p>
        </w:tc>
        <w:tc>
          <w:tcPr>
            <w:tcW w:w="6147" w:type="dxa"/>
            <w:tcBorders>
              <w:top w:val="single" w:sz="6" w:space="0" w:color="auto"/>
            </w:tcBorders>
            <w:noWrap/>
            <w:hideMark/>
          </w:tcPr>
          <w:p w14:paraId="6CCF8A08"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pPr>
            <w:r w:rsidRPr="00C219AF">
              <w:t>Transfers in / acquired outputs</w:t>
            </w:r>
          </w:p>
        </w:tc>
        <w:tc>
          <w:tcPr>
            <w:cnfStyle w:val="000001000000" w:firstRow="0" w:lastRow="0" w:firstColumn="0" w:lastColumn="0" w:oddVBand="0" w:evenVBand="1" w:oddHBand="0" w:evenHBand="0" w:firstRowFirstColumn="0" w:firstRowLastColumn="0" w:lastRowFirstColumn="0" w:lastRowLastColumn="0"/>
            <w:tcW w:w="1061" w:type="dxa"/>
            <w:tcBorders>
              <w:top w:val="single" w:sz="6" w:space="0" w:color="auto"/>
            </w:tcBorders>
            <w:noWrap/>
            <w:hideMark/>
          </w:tcPr>
          <w:p w14:paraId="70EF4DC3" w14:textId="55D80211" w:rsidR="00E73BC6" w:rsidRPr="00C219AF" w:rsidRDefault="00E73BC6" w:rsidP="009047C1">
            <w:pPr>
              <w:ind w:left="0" w:firstLine="0"/>
            </w:pPr>
            <w:r w:rsidRPr="00C219AF">
              <w:t>(25)</w:t>
            </w:r>
          </w:p>
        </w:tc>
        <w:tc>
          <w:tcPr>
            <w:tcW w:w="1069" w:type="dxa"/>
            <w:tcBorders>
              <w:top w:val="single" w:sz="6" w:space="0" w:color="auto"/>
            </w:tcBorders>
            <w:noWrap/>
            <w:hideMark/>
          </w:tcPr>
          <w:p w14:paraId="27873198" w14:textId="77777777"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C219AF">
              <w:t>..</w:t>
            </w:r>
          </w:p>
        </w:tc>
      </w:tr>
      <w:tr w:rsidR="00E73BC6" w:rsidRPr="00C219AF" w14:paraId="0A509D61"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267E5B0A" w14:textId="77777777" w:rsidR="00E73BC6" w:rsidRPr="00C219AF" w:rsidRDefault="00E73BC6" w:rsidP="009047C1">
            <w:pPr>
              <w:ind w:left="0"/>
            </w:pPr>
            <w:r w:rsidRPr="00C219AF">
              <w:t>AASB 7.35I(c)</w:t>
            </w:r>
          </w:p>
        </w:tc>
        <w:tc>
          <w:tcPr>
            <w:tcW w:w="6147" w:type="dxa"/>
            <w:noWrap/>
            <w:hideMark/>
          </w:tcPr>
          <w:p w14:paraId="5877567D"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pPr>
            <w:r w:rsidRPr="00C219AF">
              <w:t>Transfers out / disposed outputs</w:t>
            </w:r>
          </w:p>
        </w:tc>
        <w:tc>
          <w:tcPr>
            <w:cnfStyle w:val="000001000000" w:firstRow="0" w:lastRow="0" w:firstColumn="0" w:lastColumn="0" w:oddVBand="0" w:evenVBand="1" w:oddHBand="0" w:evenHBand="0" w:firstRowFirstColumn="0" w:firstRowLastColumn="0" w:lastRowFirstColumn="0" w:lastRowLastColumn="0"/>
            <w:tcW w:w="1061" w:type="dxa"/>
            <w:noWrap/>
            <w:hideMark/>
          </w:tcPr>
          <w:p w14:paraId="753DDAAA" w14:textId="77777777" w:rsidR="00E73BC6" w:rsidRPr="00C219AF" w:rsidRDefault="00E73BC6" w:rsidP="009047C1">
            <w:pPr>
              <w:ind w:left="0" w:firstLine="0"/>
            </w:pPr>
            <w:r w:rsidRPr="00C219AF">
              <w:t xml:space="preserve"> 137</w:t>
            </w:r>
          </w:p>
        </w:tc>
        <w:tc>
          <w:tcPr>
            <w:tcW w:w="1069" w:type="dxa"/>
            <w:noWrap/>
            <w:hideMark/>
          </w:tcPr>
          <w:p w14:paraId="60FAA31E" w14:textId="77777777"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C219AF">
              <w:t>..</w:t>
            </w:r>
          </w:p>
        </w:tc>
      </w:tr>
      <w:tr w:rsidR="00E73BC6" w:rsidRPr="00C219AF" w14:paraId="3BA963F3"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51B23FCB" w14:textId="77777777" w:rsidR="00E73BC6" w:rsidRPr="00C219AF" w:rsidRDefault="00E73BC6" w:rsidP="009047C1">
            <w:pPr>
              <w:ind w:left="0"/>
            </w:pPr>
            <w:r w:rsidRPr="00C219AF">
              <w:t>AASB 7.35I(b)</w:t>
            </w:r>
          </w:p>
        </w:tc>
        <w:tc>
          <w:tcPr>
            <w:tcW w:w="6147" w:type="dxa"/>
            <w:noWrap/>
            <w:hideMark/>
          </w:tcPr>
          <w:p w14:paraId="3E46395F"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pPr>
            <w:r w:rsidRPr="00C219AF">
              <w:t>Modification of contractual cash flows on financial assets</w:t>
            </w:r>
          </w:p>
        </w:tc>
        <w:tc>
          <w:tcPr>
            <w:cnfStyle w:val="000001000000" w:firstRow="0" w:lastRow="0" w:firstColumn="0" w:lastColumn="0" w:oddVBand="0" w:evenVBand="1" w:oddHBand="0" w:evenHBand="0" w:firstRowFirstColumn="0" w:firstRowLastColumn="0" w:lastRowFirstColumn="0" w:lastRowLastColumn="0"/>
            <w:tcW w:w="1061" w:type="dxa"/>
            <w:noWrap/>
            <w:hideMark/>
          </w:tcPr>
          <w:p w14:paraId="2713B732" w14:textId="77777777" w:rsidR="00E73BC6" w:rsidRPr="00C219AF" w:rsidRDefault="00E73BC6" w:rsidP="009047C1">
            <w:pPr>
              <w:ind w:left="0" w:firstLine="0"/>
            </w:pPr>
            <w:r w:rsidRPr="00C219AF">
              <w:t>..</w:t>
            </w:r>
          </w:p>
        </w:tc>
        <w:tc>
          <w:tcPr>
            <w:tcW w:w="1069" w:type="dxa"/>
            <w:noWrap/>
            <w:hideMark/>
          </w:tcPr>
          <w:p w14:paraId="3A67D028" w14:textId="77777777"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C219AF">
              <w:t>..</w:t>
            </w:r>
          </w:p>
        </w:tc>
      </w:tr>
      <w:tr w:rsidR="00E73BC6" w:rsidRPr="00C219AF" w14:paraId="3E64C141"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6C6C3DD0" w14:textId="77777777" w:rsidR="00E73BC6" w:rsidRPr="00C219AF" w:rsidRDefault="00E73BC6" w:rsidP="009047C1">
            <w:pPr>
              <w:ind w:left="0"/>
            </w:pPr>
            <w:r w:rsidRPr="00C219AF">
              <w:t>AASB 7.35I(d)</w:t>
            </w:r>
          </w:p>
        </w:tc>
        <w:tc>
          <w:tcPr>
            <w:tcW w:w="6147" w:type="dxa"/>
            <w:noWrap/>
            <w:hideMark/>
          </w:tcPr>
          <w:p w14:paraId="0F8C3AEB"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pPr>
            <w:r w:rsidRPr="00C219AF">
              <w:t>Increase in provision recognised in the net result</w:t>
            </w:r>
          </w:p>
        </w:tc>
        <w:tc>
          <w:tcPr>
            <w:cnfStyle w:val="000001000000" w:firstRow="0" w:lastRow="0" w:firstColumn="0" w:lastColumn="0" w:oddVBand="0" w:evenVBand="1" w:oddHBand="0" w:evenHBand="0" w:firstRowFirstColumn="0" w:firstRowLastColumn="0" w:lastRowFirstColumn="0" w:lastRowLastColumn="0"/>
            <w:tcW w:w="1061" w:type="dxa"/>
            <w:noWrap/>
            <w:hideMark/>
          </w:tcPr>
          <w:p w14:paraId="11BD01A5" w14:textId="11E1F906" w:rsidR="00E73BC6" w:rsidRPr="00C219AF" w:rsidRDefault="00E73BC6" w:rsidP="009047C1">
            <w:pPr>
              <w:ind w:left="0" w:firstLine="0"/>
            </w:pPr>
            <w:r w:rsidRPr="00C219AF">
              <w:t>(568)</w:t>
            </w:r>
          </w:p>
        </w:tc>
        <w:tc>
          <w:tcPr>
            <w:tcW w:w="1069" w:type="dxa"/>
            <w:noWrap/>
            <w:hideMark/>
          </w:tcPr>
          <w:p w14:paraId="1AF4DA3B" w14:textId="2FCE8A86"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C219AF">
              <w:t>(341)</w:t>
            </w:r>
          </w:p>
        </w:tc>
      </w:tr>
      <w:tr w:rsidR="00E73BC6" w:rsidRPr="00C219AF" w14:paraId="11E31D4A"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3A56C0D1" w14:textId="77777777" w:rsidR="00E73BC6" w:rsidRPr="00C219AF" w:rsidRDefault="00E73BC6" w:rsidP="009047C1">
            <w:pPr>
              <w:ind w:left="0"/>
            </w:pPr>
            <w:r w:rsidRPr="00C219AF">
              <w:t xml:space="preserve">AASB7.35I(c) </w:t>
            </w:r>
          </w:p>
        </w:tc>
        <w:tc>
          <w:tcPr>
            <w:tcW w:w="6147" w:type="dxa"/>
            <w:noWrap/>
            <w:hideMark/>
          </w:tcPr>
          <w:p w14:paraId="2D2FE27A"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pPr>
            <w:r w:rsidRPr="00C219AF">
              <w:t>Reversal of provision of receivables written off during the year as uncollectible</w:t>
            </w:r>
          </w:p>
        </w:tc>
        <w:tc>
          <w:tcPr>
            <w:cnfStyle w:val="000001000000" w:firstRow="0" w:lastRow="0" w:firstColumn="0" w:lastColumn="0" w:oddVBand="0" w:evenVBand="1" w:oddHBand="0" w:evenHBand="0" w:firstRowFirstColumn="0" w:firstRowLastColumn="0" w:lastRowFirstColumn="0" w:lastRowLastColumn="0"/>
            <w:tcW w:w="1061" w:type="dxa"/>
            <w:noWrap/>
            <w:hideMark/>
          </w:tcPr>
          <w:p w14:paraId="21101FEA" w14:textId="77777777" w:rsidR="00E73BC6" w:rsidRPr="00C219AF" w:rsidRDefault="00E73BC6" w:rsidP="009047C1">
            <w:pPr>
              <w:ind w:left="0" w:firstLine="0"/>
            </w:pPr>
            <w:r w:rsidRPr="00C219AF">
              <w:t xml:space="preserve"> 30</w:t>
            </w:r>
          </w:p>
        </w:tc>
        <w:tc>
          <w:tcPr>
            <w:tcW w:w="1069" w:type="dxa"/>
            <w:noWrap/>
            <w:hideMark/>
          </w:tcPr>
          <w:p w14:paraId="02A51354" w14:textId="77777777"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C219AF">
              <w:t xml:space="preserve"> 52</w:t>
            </w:r>
          </w:p>
        </w:tc>
      </w:tr>
      <w:tr w:rsidR="00E73BC6" w:rsidRPr="00C219AF" w14:paraId="22C44A03" w14:textId="77777777" w:rsidTr="009047C1">
        <w:tc>
          <w:tcPr>
            <w:cnfStyle w:val="001000000000" w:firstRow="0" w:lastRow="0" w:firstColumn="1" w:lastColumn="0" w:oddVBand="0" w:evenVBand="0" w:oddHBand="0" w:evenHBand="0" w:firstRowFirstColumn="0" w:firstRowLastColumn="0" w:lastRowFirstColumn="0" w:lastRowLastColumn="0"/>
            <w:tcW w:w="1423" w:type="dxa"/>
            <w:hideMark/>
          </w:tcPr>
          <w:p w14:paraId="50E753F6" w14:textId="77777777" w:rsidR="00E73BC6" w:rsidRPr="00C219AF" w:rsidRDefault="00E73BC6" w:rsidP="009047C1">
            <w:pPr>
              <w:ind w:left="0"/>
            </w:pPr>
            <w:r w:rsidRPr="00C219AF">
              <w:t xml:space="preserve">AASB7.35I(c) </w:t>
            </w:r>
          </w:p>
        </w:tc>
        <w:tc>
          <w:tcPr>
            <w:tcW w:w="6147" w:type="dxa"/>
            <w:noWrap/>
            <w:hideMark/>
          </w:tcPr>
          <w:p w14:paraId="558CD810" w14:textId="77777777" w:rsidR="00E73BC6" w:rsidRPr="00C219AF" w:rsidRDefault="00E73BC6" w:rsidP="009047C1">
            <w:pPr>
              <w:ind w:left="0" w:firstLine="0"/>
              <w:jc w:val="left"/>
              <w:cnfStyle w:val="000000000000" w:firstRow="0" w:lastRow="0" w:firstColumn="0" w:lastColumn="0" w:oddVBand="0" w:evenVBand="0" w:oddHBand="0" w:evenHBand="0" w:firstRowFirstColumn="0" w:firstRowLastColumn="0" w:lastRowFirstColumn="0" w:lastRowLastColumn="0"/>
            </w:pPr>
            <w:r w:rsidRPr="00C219AF">
              <w:t xml:space="preserve">Reversal of unused provision recognised in the net result </w:t>
            </w:r>
          </w:p>
        </w:tc>
        <w:tc>
          <w:tcPr>
            <w:cnfStyle w:val="000001000000" w:firstRow="0" w:lastRow="0" w:firstColumn="0" w:lastColumn="0" w:oddVBand="0" w:evenVBand="1" w:oddHBand="0" w:evenHBand="0" w:firstRowFirstColumn="0" w:firstRowLastColumn="0" w:lastRowFirstColumn="0" w:lastRowLastColumn="0"/>
            <w:tcW w:w="1061" w:type="dxa"/>
            <w:noWrap/>
            <w:hideMark/>
          </w:tcPr>
          <w:p w14:paraId="1749B389" w14:textId="77777777" w:rsidR="00E73BC6" w:rsidRPr="00C219AF" w:rsidRDefault="00E73BC6" w:rsidP="009047C1">
            <w:pPr>
              <w:ind w:left="0" w:firstLine="0"/>
            </w:pPr>
            <w:r w:rsidRPr="00C219AF">
              <w:t xml:space="preserve"> 150</w:t>
            </w:r>
          </w:p>
        </w:tc>
        <w:tc>
          <w:tcPr>
            <w:tcW w:w="1069" w:type="dxa"/>
            <w:noWrap/>
            <w:hideMark/>
          </w:tcPr>
          <w:p w14:paraId="01793A75" w14:textId="77777777" w:rsidR="00E73BC6" w:rsidRPr="00C219AF" w:rsidRDefault="00E73BC6" w:rsidP="009047C1">
            <w:pPr>
              <w:ind w:left="0" w:firstLine="0"/>
              <w:cnfStyle w:val="000000000000" w:firstRow="0" w:lastRow="0" w:firstColumn="0" w:lastColumn="0" w:oddVBand="0" w:evenVBand="0" w:oddHBand="0" w:evenHBand="0" w:firstRowFirstColumn="0" w:firstRowLastColumn="0" w:lastRowFirstColumn="0" w:lastRowLastColumn="0"/>
            </w:pPr>
            <w:r w:rsidRPr="00C219AF">
              <w:t xml:space="preserve"> 15</w:t>
            </w:r>
          </w:p>
        </w:tc>
      </w:tr>
      <w:tr w:rsidR="00E73BC6" w:rsidRPr="00C219AF" w14:paraId="77E98283" w14:textId="77777777" w:rsidTr="009047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23" w:type="dxa"/>
            <w:hideMark/>
          </w:tcPr>
          <w:p w14:paraId="5F580EB6" w14:textId="77777777" w:rsidR="00E73BC6" w:rsidRPr="00C219AF" w:rsidRDefault="00E73BC6" w:rsidP="009047C1">
            <w:pPr>
              <w:ind w:left="0"/>
            </w:pPr>
            <w:r w:rsidRPr="00C219AF">
              <w:t>AASB7.35H(b)(iii)</w:t>
            </w:r>
          </w:p>
        </w:tc>
        <w:tc>
          <w:tcPr>
            <w:tcW w:w="6147" w:type="dxa"/>
            <w:noWrap/>
            <w:hideMark/>
          </w:tcPr>
          <w:p w14:paraId="5039353E" w14:textId="77777777" w:rsidR="00E73BC6" w:rsidRPr="00C219AF" w:rsidRDefault="00E73BC6" w:rsidP="009047C1">
            <w:pPr>
              <w:ind w:left="0" w:firstLine="0"/>
              <w:jc w:val="left"/>
              <w:cnfStyle w:val="010000000000" w:firstRow="0" w:lastRow="1" w:firstColumn="0" w:lastColumn="0" w:oddVBand="0" w:evenVBand="0" w:oddHBand="0" w:evenHBand="0" w:firstRowFirstColumn="0" w:firstRowLastColumn="0" w:lastRowFirstColumn="0" w:lastRowLastColumn="0"/>
            </w:pPr>
            <w:r w:rsidRPr="00C219AF">
              <w:t>Balance at end of the year</w:t>
            </w:r>
          </w:p>
        </w:tc>
        <w:tc>
          <w:tcPr>
            <w:cnfStyle w:val="000001000000" w:firstRow="0" w:lastRow="0" w:firstColumn="0" w:lastColumn="0" w:oddVBand="0" w:evenVBand="1" w:oddHBand="0" w:evenHBand="0" w:firstRowFirstColumn="0" w:firstRowLastColumn="0" w:lastRowFirstColumn="0" w:lastRowLastColumn="0"/>
            <w:tcW w:w="1061" w:type="dxa"/>
            <w:noWrap/>
            <w:hideMark/>
          </w:tcPr>
          <w:p w14:paraId="3DBC7ADE" w14:textId="66D9D6D5" w:rsidR="00E73BC6" w:rsidRPr="00C219AF" w:rsidRDefault="00E73BC6" w:rsidP="009047C1">
            <w:pPr>
              <w:ind w:left="0" w:firstLine="0"/>
            </w:pPr>
            <w:r w:rsidRPr="00C219AF">
              <w:t>(603)</w:t>
            </w:r>
          </w:p>
        </w:tc>
        <w:tc>
          <w:tcPr>
            <w:tcW w:w="1069" w:type="dxa"/>
            <w:noWrap/>
            <w:hideMark/>
          </w:tcPr>
          <w:p w14:paraId="02C26D58" w14:textId="1DA13E09" w:rsidR="00E73BC6" w:rsidRPr="00C219AF" w:rsidRDefault="00E73BC6" w:rsidP="009047C1">
            <w:pPr>
              <w:ind w:left="0" w:firstLine="0"/>
              <w:cnfStyle w:val="010000000000" w:firstRow="0" w:lastRow="1" w:firstColumn="0" w:lastColumn="0" w:oddVBand="0" w:evenVBand="0" w:oddHBand="0" w:evenHBand="0" w:firstRowFirstColumn="0" w:firstRowLastColumn="0" w:lastRowFirstColumn="0" w:lastRowLastColumn="0"/>
            </w:pPr>
            <w:r w:rsidRPr="00C219AF">
              <w:t>(327)</w:t>
            </w:r>
          </w:p>
        </w:tc>
      </w:tr>
    </w:tbl>
    <w:p w14:paraId="5440C89D" w14:textId="77777777" w:rsidR="00E73BC6" w:rsidRDefault="00E73BC6" w:rsidP="00E73BC6">
      <w:pPr>
        <w:keepNext/>
        <w:spacing w:after="180"/>
      </w:pPr>
    </w:p>
    <w:p w14:paraId="545D0487" w14:textId="77777777" w:rsidR="00E73BC6" w:rsidRPr="00940E38" w:rsidRDefault="00E73BC6" w:rsidP="00E73BC6">
      <w:pPr>
        <w:spacing w:after="180"/>
        <w:rPr>
          <w:rFonts w:asciiTheme="majorHAnsi" w:hAnsiTheme="majorHAnsi"/>
          <w:szCs w:val="20"/>
        </w:rPr>
      </w:pPr>
      <w:r w:rsidRPr="00940E38">
        <w:rPr>
          <w:rFonts w:asciiTheme="majorHAnsi" w:hAnsiTheme="majorHAnsi"/>
        </w:rPr>
        <w:t xml:space="preserve">Credit loss allowance is classified as other economic flows in the net result. </w:t>
      </w:r>
      <w:r w:rsidRPr="00940E38">
        <w:rPr>
          <w:rFonts w:asciiTheme="majorHAnsi" w:hAnsiTheme="majorHAnsi"/>
          <w:szCs w:val="20"/>
        </w:rPr>
        <w:t xml:space="preserve">Contractual receivables are written off when there is no reasonable expectation of recovery and impairment losses are </w:t>
      </w:r>
      <w:r w:rsidRPr="00940E38">
        <w:rPr>
          <w:rFonts w:asciiTheme="majorHAnsi" w:hAnsiTheme="majorHAnsi"/>
        </w:rPr>
        <w:t>classified as a transaction expense</w:t>
      </w:r>
      <w:r w:rsidRPr="00940E38">
        <w:rPr>
          <w:rFonts w:asciiTheme="majorHAnsi" w:hAnsiTheme="majorHAnsi"/>
          <w:szCs w:val="20"/>
        </w:rPr>
        <w:t>. Subsequent recoveries of amounts previously written off are credited against the same line item.</w:t>
      </w:r>
    </w:p>
    <w:p w14:paraId="0F83928D" w14:textId="22F58E36" w:rsidR="00E73BC6" w:rsidRPr="00940E38" w:rsidRDefault="00E73BC6" w:rsidP="00E73BC6">
      <w:pPr>
        <w:rPr>
          <w:rFonts w:asciiTheme="majorHAnsi" w:hAnsiTheme="majorHAnsi"/>
        </w:rPr>
      </w:pPr>
      <w:r w:rsidRPr="00940E38">
        <w:rPr>
          <w:rFonts w:asciiTheme="majorHAnsi" w:hAnsiTheme="majorHAnsi"/>
          <w:szCs w:val="20"/>
        </w:rPr>
        <w:t>In prior years, a</w:t>
      </w:r>
      <w:r w:rsidRPr="00940E38">
        <w:rPr>
          <w:rFonts w:asciiTheme="majorHAnsi" w:hAnsiTheme="majorHAnsi"/>
        </w:rPr>
        <w:t xml:space="preserve"> provision for doubtful debts is recognised when there is objective evidence that the debts may not be </w:t>
      </w:r>
      <w:proofErr w:type="gramStart"/>
      <w:r w:rsidRPr="00940E38">
        <w:rPr>
          <w:rFonts w:asciiTheme="majorHAnsi" w:hAnsiTheme="majorHAnsi"/>
        </w:rPr>
        <w:t>collected</w:t>
      </w:r>
      <w:proofErr w:type="gramEnd"/>
      <w:r w:rsidRPr="00940E38">
        <w:rPr>
          <w:rFonts w:asciiTheme="majorHAnsi" w:hAnsiTheme="majorHAnsi"/>
        </w:rPr>
        <w:t xml:space="preserve"> and bad debts are written off when identified. A provision is made for estimated irrecoverable amounts from the sale of goods when there is objective evidence that an individual receivable is impaired. Bad debts </w:t>
      </w:r>
      <w:r w:rsidR="00294B77">
        <w:rPr>
          <w:rFonts w:asciiTheme="majorHAnsi" w:hAnsiTheme="majorHAnsi"/>
        </w:rPr>
        <w:t xml:space="preserve">are </w:t>
      </w:r>
      <w:r w:rsidRPr="00940E38">
        <w:rPr>
          <w:rFonts w:asciiTheme="majorHAnsi" w:hAnsiTheme="majorHAnsi"/>
        </w:rPr>
        <w:t xml:space="preserve">considered as written off by mutual consent. </w:t>
      </w:r>
    </w:p>
    <w:p w14:paraId="4599E717" w14:textId="77777777" w:rsidR="00E73BC6" w:rsidRPr="00940E38" w:rsidRDefault="00E73BC6" w:rsidP="009047C1">
      <w:pPr>
        <w:pStyle w:val="Heading30"/>
      </w:pPr>
      <w:r w:rsidRPr="00940E38">
        <w:t xml:space="preserve">Statutory receivables and debt investments at amortised cost </w:t>
      </w:r>
      <w:r w:rsidRPr="00E3718E">
        <w:rPr>
          <w:rStyle w:val="SourceReference"/>
        </w:rPr>
        <w:t>[AASB 9.Aus2.1.1]</w:t>
      </w:r>
    </w:p>
    <w:p w14:paraId="3C433C37" w14:textId="77777777" w:rsidR="00E73BC6" w:rsidRPr="00940E38" w:rsidRDefault="00E73BC6" w:rsidP="00E73BC6">
      <w:pPr>
        <w:spacing w:after="180"/>
        <w:rPr>
          <w:rFonts w:asciiTheme="majorHAnsi" w:hAnsiTheme="majorHAnsi"/>
        </w:rPr>
      </w:pPr>
      <w:r w:rsidRPr="00940E38">
        <w:rPr>
          <w:rFonts w:asciiTheme="majorHAnsi" w:hAnsiTheme="majorHAnsi"/>
        </w:rPr>
        <w:t xml:space="preserve">The Department’s </w:t>
      </w:r>
      <w:r w:rsidRPr="00940E38">
        <w:t>non-contractual receivables arising from statutory requirements</w:t>
      </w:r>
      <w:r w:rsidRPr="00940E38">
        <w:rPr>
          <w:rFonts w:asciiTheme="majorHAnsi" w:hAnsiTheme="majorHAnsi"/>
        </w:rPr>
        <w:t xml:space="preserve"> are not financial instruments. However, they are nevertheless recognised and measured in accordance with AASB 9 requirements as if those receivables are financial instruments. </w:t>
      </w:r>
    </w:p>
    <w:p w14:paraId="7A69E22B" w14:textId="77777777" w:rsidR="00E73BC6" w:rsidRPr="00940E38" w:rsidRDefault="00E73BC6" w:rsidP="00E73BC6">
      <w:pPr>
        <w:spacing w:after="180"/>
        <w:rPr>
          <w:rFonts w:asciiTheme="majorHAnsi" w:hAnsiTheme="majorHAnsi"/>
        </w:rPr>
      </w:pPr>
      <w:r w:rsidRPr="00940E38">
        <w:rPr>
          <w:rFonts w:asciiTheme="majorHAnsi" w:hAnsiTheme="majorHAnsi"/>
          <w:szCs w:val="20"/>
        </w:rPr>
        <w:t>The Department also has investments in five-year government bonds and debentures.</w:t>
      </w:r>
    </w:p>
    <w:p w14:paraId="4B1683CE" w14:textId="3D70A626" w:rsidR="00E73BC6" w:rsidRPr="00940E38" w:rsidRDefault="00E73BC6" w:rsidP="00E73BC6">
      <w:pPr>
        <w:spacing w:after="180"/>
        <w:rPr>
          <w:rFonts w:asciiTheme="majorHAnsi" w:hAnsiTheme="majorHAnsi"/>
          <w:szCs w:val="20"/>
        </w:rPr>
      </w:pPr>
      <w:r w:rsidRPr="00940E38">
        <w:rPr>
          <w:rFonts w:asciiTheme="majorHAnsi" w:hAnsiTheme="majorHAnsi"/>
        </w:rPr>
        <w:t xml:space="preserve">Both the statutory receivables and investments in debt instruments are considered to have low credit risk, </w:t>
      </w:r>
      <w:proofErr w:type="gramStart"/>
      <w:r w:rsidRPr="00940E38">
        <w:rPr>
          <w:rFonts w:asciiTheme="majorHAnsi" w:hAnsiTheme="majorHAnsi"/>
          <w:szCs w:val="20"/>
        </w:rPr>
        <w:t>taking into account</w:t>
      </w:r>
      <w:proofErr w:type="gramEnd"/>
      <w:r w:rsidRPr="00940E38">
        <w:rPr>
          <w:rFonts w:asciiTheme="majorHAnsi" w:hAnsiTheme="majorHAnsi"/>
          <w:szCs w:val="20"/>
        </w:rPr>
        <w:t xml:space="preserve"> the counterparty’s credit rating, risk of default and capacity to meet contractual cash flow obligations in the near term.</w:t>
      </w:r>
      <w:r w:rsidRPr="00940E38">
        <w:rPr>
          <w:rFonts w:asciiTheme="majorHAnsi" w:hAnsiTheme="majorHAnsi"/>
        </w:rPr>
        <w:t xml:space="preserve"> </w:t>
      </w:r>
      <w:r w:rsidRPr="00940E38">
        <w:rPr>
          <w:rFonts w:asciiTheme="majorHAnsi" w:hAnsiTheme="majorHAnsi"/>
          <w:szCs w:val="20"/>
        </w:rPr>
        <w:t xml:space="preserve">As the result, the loss allowance recognised for these financial assets during the period was limited to 12 months </w:t>
      </w:r>
      <w:r w:rsidR="00294B77">
        <w:rPr>
          <w:rFonts w:asciiTheme="majorHAnsi" w:hAnsiTheme="majorHAnsi"/>
          <w:szCs w:val="20"/>
        </w:rPr>
        <w:t xml:space="preserve">of </w:t>
      </w:r>
      <w:r w:rsidRPr="00940E38">
        <w:rPr>
          <w:rFonts w:asciiTheme="majorHAnsi" w:hAnsiTheme="majorHAnsi"/>
          <w:szCs w:val="20"/>
        </w:rPr>
        <w:t>expected losses.</w:t>
      </w:r>
      <w:r w:rsidRPr="00E3718E">
        <w:rPr>
          <w:rFonts w:asciiTheme="majorHAnsi" w:hAnsiTheme="majorHAnsi"/>
          <w:szCs w:val="20"/>
        </w:rPr>
        <w:t xml:space="preserve"> No loss allowance has been recognised. </w:t>
      </w:r>
    </w:p>
    <w:p w14:paraId="39CB5D2A" w14:textId="77777777" w:rsidR="00E73BC6" w:rsidRPr="00940E38" w:rsidRDefault="00E73BC6" w:rsidP="009047C1">
      <w:pPr>
        <w:pStyle w:val="Heading30"/>
      </w:pPr>
      <w:r w:rsidRPr="00940E38">
        <w:lastRenderedPageBreak/>
        <w:t xml:space="preserve">Debt investments at fair value through net result </w:t>
      </w:r>
      <w:r w:rsidRPr="00940E38">
        <w:rPr>
          <w:rStyle w:val="SourceReference"/>
        </w:rPr>
        <w:t>[AASB7.36(a)]</w:t>
      </w:r>
    </w:p>
    <w:p w14:paraId="49C1DA3E" w14:textId="0C1FECA1" w:rsidR="00E73BC6" w:rsidRPr="00940E38" w:rsidRDefault="00E73BC6" w:rsidP="00E73BC6">
      <w:pPr>
        <w:spacing w:after="180"/>
        <w:rPr>
          <w:rFonts w:asciiTheme="majorHAnsi" w:hAnsiTheme="majorHAnsi"/>
          <w:sz w:val="15"/>
          <w:szCs w:val="15"/>
        </w:rPr>
      </w:pPr>
      <w:r w:rsidRPr="00940E38">
        <w:rPr>
          <w:rFonts w:asciiTheme="majorHAnsi" w:hAnsiTheme="majorHAnsi"/>
          <w:szCs w:val="20"/>
        </w:rPr>
        <w:t>The Department is also exposed to credit risk in relation to debt instruments that are designated at fair value through net result. The maximum exposure at the end of the reporting period is the carrying amount of these investments (</w:t>
      </w:r>
      <w:r w:rsidRPr="00E3718E">
        <w:rPr>
          <w:rFonts w:asciiTheme="majorHAnsi" w:hAnsiTheme="majorHAnsi"/>
          <w:szCs w:val="20"/>
        </w:rPr>
        <w:t>2020:</w:t>
      </w:r>
      <w:r w:rsidR="009047C1">
        <w:rPr>
          <w:rFonts w:asciiTheme="majorHAnsi" w:hAnsiTheme="majorHAnsi"/>
          <w:szCs w:val="20"/>
        </w:rPr>
        <w:t> </w:t>
      </w:r>
      <w:r w:rsidRPr="00E3718E">
        <w:rPr>
          <w:rFonts w:asciiTheme="majorHAnsi" w:hAnsiTheme="majorHAnsi"/>
          <w:szCs w:val="20"/>
        </w:rPr>
        <w:t>$3</w:t>
      </w:r>
      <w:r w:rsidR="009047C1">
        <w:rPr>
          <w:rFonts w:asciiTheme="majorHAnsi" w:hAnsiTheme="majorHAnsi"/>
          <w:szCs w:val="20"/>
        </w:rPr>
        <w:t> </w:t>
      </w:r>
      <w:r w:rsidRPr="00E3718E">
        <w:rPr>
          <w:rFonts w:asciiTheme="majorHAnsi" w:hAnsiTheme="majorHAnsi"/>
          <w:szCs w:val="20"/>
        </w:rPr>
        <w:t>823 000; 2019: $2 149 000).</w:t>
      </w:r>
    </w:p>
    <w:tbl>
      <w:tblPr>
        <w:tblStyle w:val="ModelReportGuidanceTable"/>
        <w:tblW w:w="0" w:type="auto"/>
        <w:tblLook w:val="04A0" w:firstRow="1" w:lastRow="0" w:firstColumn="1" w:lastColumn="0" w:noHBand="0" w:noVBand="1"/>
      </w:tblPr>
      <w:tblGrid>
        <w:gridCol w:w="9622"/>
      </w:tblGrid>
      <w:tr w:rsidR="00E73BC6" w:rsidRPr="009047C1" w14:paraId="66A4567A" w14:textId="77777777" w:rsidTr="009047C1">
        <w:trPr>
          <w:cnfStyle w:val="100000000000" w:firstRow="1" w:lastRow="0" w:firstColumn="0" w:lastColumn="0" w:oddVBand="0" w:evenVBand="0" w:oddHBand="0" w:evenHBand="0" w:firstRowFirstColumn="0" w:firstRowLastColumn="0" w:lastRowFirstColumn="0" w:lastRowLastColumn="0"/>
        </w:trPr>
        <w:tc>
          <w:tcPr>
            <w:tcW w:w="9622" w:type="dxa"/>
          </w:tcPr>
          <w:p w14:paraId="2CDE4907" w14:textId="77777777" w:rsidR="00E73BC6" w:rsidRPr="009047C1" w:rsidRDefault="00E73BC6" w:rsidP="009047C1">
            <w:r w:rsidRPr="009047C1">
              <w:t>Guidance – Credit risk disclosures</w:t>
            </w:r>
          </w:p>
        </w:tc>
      </w:tr>
      <w:tr w:rsidR="00E73BC6" w:rsidRPr="00940E38" w14:paraId="50531AE3" w14:textId="77777777" w:rsidTr="009047C1">
        <w:tc>
          <w:tcPr>
            <w:tcW w:w="9622" w:type="dxa"/>
          </w:tcPr>
          <w:p w14:paraId="4996645B" w14:textId="77777777" w:rsidR="00E73BC6" w:rsidRPr="00940E38" w:rsidRDefault="00E73BC6" w:rsidP="00E73BC6">
            <w:pPr>
              <w:keepLines w:val="0"/>
              <w:rPr>
                <w:color w:val="0072CE"/>
              </w:rPr>
            </w:pPr>
            <w:r w:rsidRPr="00940E38">
              <w:rPr>
                <w:b/>
                <w:color w:val="0072CE"/>
              </w:rPr>
              <w:t>Credit risk</w:t>
            </w:r>
            <w:r w:rsidRPr="00940E38">
              <w:rPr>
                <w:color w:val="0072CE"/>
              </w:rPr>
              <w:t xml:space="preserve"> </w:t>
            </w:r>
            <w:r w:rsidRPr="00940E38">
              <w:rPr>
                <w:rStyle w:val="SourceReference"/>
                <w:color w:val="0072CE"/>
              </w:rPr>
              <w:t>[AASB 7.36]</w:t>
            </w:r>
          </w:p>
          <w:p w14:paraId="2994CF53" w14:textId="77777777" w:rsidR="00E73BC6" w:rsidRPr="00940E38" w:rsidRDefault="00E73BC6" w:rsidP="009047C1">
            <w:r w:rsidRPr="00940E38">
              <w:t>The credit risk disclosures intend to enable users of financial statements to understand the effect of credit risk on the amount, timing and uncertainty of future cash flows. To achieve this objective, credit risk disclosures shall provide:</w:t>
            </w:r>
          </w:p>
          <w:p w14:paraId="4CE27BF1" w14:textId="77777777" w:rsidR="00E73BC6" w:rsidRPr="00940E38" w:rsidRDefault="00E73BC6" w:rsidP="00FC71D7">
            <w:pPr>
              <w:pStyle w:val="Guidancealpha"/>
              <w:numPr>
                <w:ilvl w:val="0"/>
                <w:numId w:val="212"/>
              </w:numPr>
            </w:pPr>
            <w:r w:rsidRPr="00940E38">
              <w:t>information about an entity’s credit risk management practices and how they relate to the recognition and measurement of expected credit losses, including the methods, assumptions and information used to measure expected credit losses;</w:t>
            </w:r>
          </w:p>
          <w:p w14:paraId="27B9AFC2" w14:textId="77777777" w:rsidR="00E73BC6" w:rsidRPr="00940E38" w:rsidRDefault="00E73BC6" w:rsidP="00FC71D7">
            <w:pPr>
              <w:pStyle w:val="Guidancealpha"/>
              <w:numPr>
                <w:ilvl w:val="0"/>
                <w:numId w:val="212"/>
              </w:numPr>
            </w:pPr>
            <w:r w:rsidRPr="00940E38">
              <w:t>quantitative and qualitative information that allows users of financial statements to evaluate the amounts in the financial statements arising from expected credit losses, including changes in the amount of expected credit losses and the reasons for those changes; and</w:t>
            </w:r>
          </w:p>
          <w:p w14:paraId="19986BD6" w14:textId="77777777" w:rsidR="00E73BC6" w:rsidRPr="00940E38" w:rsidRDefault="00E73BC6" w:rsidP="00FC71D7">
            <w:pPr>
              <w:pStyle w:val="Guidancealpha"/>
              <w:numPr>
                <w:ilvl w:val="0"/>
                <w:numId w:val="212"/>
              </w:numPr>
            </w:pPr>
            <w:r w:rsidRPr="00940E38">
              <w:t>information about an entity’s credit risk exposure (i.e. the credit risk inherent in an entity’s financial assets and commitments to extend credit), including significant credit risk concentrations.</w:t>
            </w:r>
          </w:p>
          <w:p w14:paraId="076DB9BA" w14:textId="77777777" w:rsidR="00E73BC6" w:rsidRPr="00940E38" w:rsidRDefault="00E73BC6" w:rsidP="009047C1">
            <w:r w:rsidRPr="00940E38">
              <w:t>For all financial instruments within the scope of this standard, but to which the impairment requirements in AASB 9 are not applied, an entity shall, in addition to the required quantitative disclosure above, disclose by class of financial instrument:</w:t>
            </w:r>
          </w:p>
          <w:p w14:paraId="177AC4E7" w14:textId="305AE3DD" w:rsidR="00E73BC6" w:rsidRPr="00940E38" w:rsidRDefault="00E73BC6" w:rsidP="00FC71D7">
            <w:pPr>
              <w:pStyle w:val="Guidancealpha"/>
              <w:numPr>
                <w:ilvl w:val="0"/>
                <w:numId w:val="213"/>
              </w:numPr>
            </w:pPr>
            <w:r w:rsidRPr="00940E38">
              <w:t>the amount that best represents its maximum exposure to credit risk at the end of the reporting period without taking account of any collateral held or other credit enhancements (e.g. netting agreements that do not quali</w:t>
            </w:r>
            <w:r w:rsidR="00294B77">
              <w:t>f</w:t>
            </w:r>
            <w:r w:rsidRPr="00940E38">
              <w:t>y for offset in accordance with AASB 132). This disclosure is not required for financial instruments whose carrying amount best represents the maximum exposure to credit risk; and</w:t>
            </w:r>
          </w:p>
          <w:p w14:paraId="5BE08B76" w14:textId="77777777" w:rsidR="00E73BC6" w:rsidRPr="00940E38" w:rsidRDefault="00E73BC6" w:rsidP="00FC71D7">
            <w:pPr>
              <w:pStyle w:val="Guidancealpha"/>
              <w:numPr>
                <w:ilvl w:val="0"/>
                <w:numId w:val="213"/>
              </w:numPr>
            </w:pPr>
            <w:r w:rsidRPr="00940E38">
              <w:t>a description of collateral held as security and other credit enhancements, and their financial effect (e.g. quantification of the extent to which collateral and other credit enhancements mitigate credit risk) in respect of the amount that best represents the maximum exposure to credit risk (whether disclosed in accordance with (a) or represented by the carrying amount of a financial instrument).</w:t>
            </w:r>
          </w:p>
        </w:tc>
      </w:tr>
      <w:tr w:rsidR="00E73BC6" w:rsidRPr="00940E38" w14:paraId="72FE8ABC" w14:textId="77777777" w:rsidTr="009047C1">
        <w:tc>
          <w:tcPr>
            <w:tcW w:w="9622" w:type="dxa"/>
            <w:tcBorders>
              <w:top w:val="nil"/>
              <w:bottom w:val="single" w:sz="6" w:space="0" w:color="0072CE" w:themeColor="accent4"/>
            </w:tcBorders>
          </w:tcPr>
          <w:p w14:paraId="1F3B5B52" w14:textId="77777777" w:rsidR="00E73BC6" w:rsidRPr="00940E38" w:rsidRDefault="00E73BC6" w:rsidP="00E73BC6">
            <w:pPr>
              <w:pStyle w:val="Guidanceheading1"/>
              <w:keepNext w:val="0"/>
            </w:pPr>
            <w:r w:rsidRPr="00940E38">
              <w:t xml:space="preserve">Impairment – expected credit loss </w:t>
            </w:r>
            <w:r w:rsidRPr="00940E38">
              <w:rPr>
                <w:rStyle w:val="SourceReference"/>
                <w:b w:val="0"/>
              </w:rPr>
              <w:t>[AASB 9.5.5]</w:t>
            </w:r>
          </w:p>
          <w:p w14:paraId="432B1EFF" w14:textId="7EE32566" w:rsidR="00E73BC6" w:rsidRPr="00940E38" w:rsidRDefault="00E73BC6" w:rsidP="009047C1">
            <w:r w:rsidRPr="00940E38">
              <w:t>AASB 9 requires the entity to assess impairment loss using the ‘expected credit loss’ (ECL) model. Under the ECL model, the allowance for credit losses is calculated by considering on a discounted basis the cash shortfalls it would incur in various default scenarios for prescribed future periods and multiplying the shortfalls by the probability of each scenario occurring. The allowance is the sum of these probability</w:t>
            </w:r>
            <w:r w:rsidR="00294B77">
              <w:t>-</w:t>
            </w:r>
            <w:r w:rsidRPr="00940E38">
              <w:t>weighted outcomes. Because every loan and receivable carries with it some risk of default, every such asset has an expected loss attached to it – from the moment of its origination or acquisition.</w:t>
            </w:r>
          </w:p>
          <w:p w14:paraId="6850FE0B" w14:textId="77777777" w:rsidR="00E73BC6" w:rsidRPr="00940E38" w:rsidRDefault="00E73BC6" w:rsidP="009047C1">
            <w:r w:rsidRPr="00940E38">
              <w:t>AASB 9 establishes three separate approaches for measuring and recognising expected credit losses:</w:t>
            </w:r>
          </w:p>
          <w:p w14:paraId="062ECAEF" w14:textId="264ABDA1" w:rsidR="00E73BC6" w:rsidRPr="00940E38" w:rsidRDefault="00294B77" w:rsidP="00FC71D7">
            <w:pPr>
              <w:pStyle w:val="Guidancealpha"/>
              <w:numPr>
                <w:ilvl w:val="0"/>
                <w:numId w:val="214"/>
              </w:numPr>
            </w:pPr>
            <w:r>
              <w:t>A</w:t>
            </w:r>
            <w:r w:rsidR="00E73BC6" w:rsidRPr="00940E38">
              <w:t xml:space="preserve"> general approach that applies to all loans and receivables not eligible for the other approaches;</w:t>
            </w:r>
          </w:p>
          <w:p w14:paraId="4C2BEB9F" w14:textId="0016C5CC" w:rsidR="00E73BC6" w:rsidRPr="00940E38" w:rsidRDefault="00294B77" w:rsidP="00FC71D7">
            <w:pPr>
              <w:pStyle w:val="Guidancealpha"/>
              <w:numPr>
                <w:ilvl w:val="0"/>
                <w:numId w:val="214"/>
              </w:numPr>
            </w:pPr>
            <w:r>
              <w:t>A</w:t>
            </w:r>
            <w:r w:rsidR="00E73BC6" w:rsidRPr="00940E38">
              <w:t xml:space="preserve"> simplified approach that is required for certain trade receivables and lease receivables; and</w:t>
            </w:r>
          </w:p>
          <w:p w14:paraId="4BFB0076" w14:textId="1C0157D7" w:rsidR="00E73BC6" w:rsidRPr="00940E38" w:rsidRDefault="00E73BC6" w:rsidP="00FC71D7">
            <w:pPr>
              <w:pStyle w:val="Guidancealpha"/>
              <w:numPr>
                <w:ilvl w:val="0"/>
                <w:numId w:val="214"/>
              </w:numPr>
            </w:pPr>
            <w:r w:rsidRPr="00940E38">
              <w:t>A ‘credit adjusted approach’ that applies to loans that are credit impaired at initial recognition (e.g. loans acquired at a deep discount due to their credit risk).</w:t>
            </w:r>
          </w:p>
          <w:p w14:paraId="774D9691" w14:textId="77777777" w:rsidR="00E73BC6" w:rsidRPr="00940E38" w:rsidRDefault="00E73BC6" w:rsidP="009047C1">
            <w:r w:rsidRPr="00940E38">
              <w:t>A distinguishing factor among the approaches is whether the allowance for expected credit losses at any balance sheet date is calculated by considering possible defaults only for the next 12 months (‘12 month ECLs’), or for the entire remaining life of the asset (‘Lifetime ECLs’).</w:t>
            </w:r>
          </w:p>
          <w:p w14:paraId="7696217F" w14:textId="77777777" w:rsidR="00E73BC6" w:rsidRPr="00940E38" w:rsidRDefault="00E73BC6" w:rsidP="009047C1">
            <w:r w:rsidRPr="00940E38">
              <w:t>Under both the general and simplified approach, the loss allowance is measured in the same period as an asset is recognised. Under the general approach, the loss allowance is based on 12-month ECLs unless a significant increase in credit risk occurs. In this case, loss allowance is measured based on lifetime ECLs unless the increase reverses.</w:t>
            </w:r>
          </w:p>
          <w:p w14:paraId="53941536" w14:textId="5B0DF7CB" w:rsidR="00E73BC6" w:rsidRPr="00940E38" w:rsidRDefault="00E73BC6" w:rsidP="009047C1">
            <w:r w:rsidRPr="00940E38">
              <w:t xml:space="preserve">An entity may assume that the credit risk on a financial instrument has not increased significantly since initial recognition if the financial instrument is determined to have low credit risk of default at the reporting date </w:t>
            </w:r>
            <w:r w:rsidRPr="009047C1">
              <w:rPr>
                <w:rStyle w:val="Reference"/>
              </w:rPr>
              <w:t>[AASB 9.5.5.10].</w:t>
            </w:r>
            <w:r w:rsidRPr="00940E38">
              <w:t xml:space="preserve"> Financial instruments are not considered to have low risk simply because of the value of collateral without which the financial instrument would not be considered low credit risk. Financial instruments are not considered to have low credit risk simply because they have a lower risk of default than the entity’s other financial instruments or relative to the credit risk of the jurisdiction within which an entity operates </w:t>
            </w:r>
            <w:r w:rsidRPr="001944DC">
              <w:rPr>
                <w:rStyle w:val="SourceReference"/>
                <w:color w:val="0072CE"/>
                <w:spacing w:val="6"/>
                <w:szCs w:val="22"/>
              </w:rPr>
              <w:t>[AASB9.B.5.5.22].</w:t>
            </w:r>
          </w:p>
        </w:tc>
      </w:tr>
    </w:tbl>
    <w:p w14:paraId="2B0EF6E1" w14:textId="77777777" w:rsidR="009047C1" w:rsidRDefault="009047C1"/>
    <w:p w14:paraId="0747D7D8" w14:textId="77777777" w:rsidR="009047C1" w:rsidRDefault="009047C1">
      <w:r>
        <w:rPr>
          <w:b/>
        </w:rPr>
        <w:br w:type="page"/>
      </w:r>
    </w:p>
    <w:tbl>
      <w:tblPr>
        <w:tblStyle w:val="ModelReportGuidanceTable"/>
        <w:tblW w:w="0" w:type="auto"/>
        <w:tblLook w:val="04A0" w:firstRow="1" w:lastRow="0" w:firstColumn="1" w:lastColumn="0" w:noHBand="0" w:noVBand="1"/>
      </w:tblPr>
      <w:tblGrid>
        <w:gridCol w:w="9622"/>
      </w:tblGrid>
      <w:tr w:rsidR="009047C1" w:rsidRPr="009047C1" w14:paraId="3650C398" w14:textId="77777777" w:rsidTr="00E62838">
        <w:trPr>
          <w:cnfStyle w:val="100000000000" w:firstRow="1" w:lastRow="0" w:firstColumn="0" w:lastColumn="0" w:oddVBand="0" w:evenVBand="0" w:oddHBand="0" w:evenHBand="0" w:firstRowFirstColumn="0" w:firstRowLastColumn="0" w:lastRowFirstColumn="0" w:lastRowLastColumn="0"/>
        </w:trPr>
        <w:tc>
          <w:tcPr>
            <w:tcW w:w="9622" w:type="dxa"/>
            <w:tcBorders>
              <w:bottom w:val="nil"/>
            </w:tcBorders>
          </w:tcPr>
          <w:p w14:paraId="31C38EF9" w14:textId="7DBE441C" w:rsidR="009047C1" w:rsidRPr="009047C1" w:rsidRDefault="009047C1" w:rsidP="00101D6C">
            <w:r w:rsidRPr="009047C1">
              <w:lastRenderedPageBreak/>
              <w:t>Guidance – Credit risk disclosures</w:t>
            </w:r>
            <w:r>
              <w:t xml:space="preserve"> </w:t>
            </w:r>
            <w:r w:rsidRPr="009047C1">
              <w:rPr>
                <w:i/>
                <w:iCs/>
              </w:rPr>
              <w:t>(continued)</w:t>
            </w:r>
          </w:p>
        </w:tc>
      </w:tr>
      <w:tr w:rsidR="00E73BC6" w:rsidRPr="00940E38" w14:paraId="3605B3C0" w14:textId="77777777" w:rsidTr="00E62838">
        <w:trPr>
          <w:cantSplit/>
        </w:trPr>
        <w:tc>
          <w:tcPr>
            <w:tcW w:w="9622" w:type="dxa"/>
            <w:tcBorders>
              <w:top w:val="nil"/>
              <w:bottom w:val="single" w:sz="6" w:space="0" w:color="0072CE" w:themeColor="accent4"/>
            </w:tcBorders>
          </w:tcPr>
          <w:p w14:paraId="68669732" w14:textId="77777777" w:rsidR="009047C1" w:rsidRPr="00940E38" w:rsidRDefault="009047C1" w:rsidP="009047C1">
            <w:bookmarkStart w:id="342" w:name="_Hlk534730181"/>
            <w:r w:rsidRPr="00940E38">
              <w:t>Indicators for significant increase in credit rise (and as the result the impairment assessment moves from 12</w:t>
            </w:r>
            <w:r w:rsidRPr="00940E38">
              <w:noBreakHyphen/>
              <w:t>month ECLs to Lifetime ECLs) include:</w:t>
            </w:r>
          </w:p>
          <w:p w14:paraId="42C3565F" w14:textId="77777777" w:rsidR="009047C1" w:rsidRPr="00940E38" w:rsidRDefault="009047C1" w:rsidP="00FC71D7">
            <w:pPr>
              <w:pStyle w:val="Guidancealpha"/>
              <w:numPr>
                <w:ilvl w:val="0"/>
                <w:numId w:val="216"/>
              </w:numPr>
            </w:pPr>
            <w:r w:rsidRPr="00940E38">
              <w:t>changes in general economic or market conditions;</w:t>
            </w:r>
          </w:p>
          <w:p w14:paraId="5AD541FE" w14:textId="77777777" w:rsidR="009047C1" w:rsidRPr="00940E38" w:rsidRDefault="009047C1" w:rsidP="00FC71D7">
            <w:pPr>
              <w:pStyle w:val="Guidancealpha"/>
              <w:numPr>
                <w:ilvl w:val="0"/>
                <w:numId w:val="216"/>
              </w:numPr>
            </w:pPr>
            <w:r w:rsidRPr="00940E38">
              <w:t>significant changes in financial position or operating results of a borrower;</w:t>
            </w:r>
          </w:p>
          <w:p w14:paraId="4251920D" w14:textId="77777777" w:rsidR="009047C1" w:rsidRPr="00940E38" w:rsidRDefault="009047C1" w:rsidP="00FC71D7">
            <w:pPr>
              <w:pStyle w:val="Guidancealpha"/>
              <w:numPr>
                <w:ilvl w:val="0"/>
                <w:numId w:val="216"/>
              </w:numPr>
            </w:pPr>
            <w:r w:rsidRPr="00940E38">
              <w:t>changes in financial support from parent or group companies;</w:t>
            </w:r>
          </w:p>
          <w:p w14:paraId="4E5CE253" w14:textId="77777777" w:rsidR="009047C1" w:rsidRPr="00940E38" w:rsidRDefault="009047C1" w:rsidP="00FC71D7">
            <w:pPr>
              <w:pStyle w:val="Guidancealpha"/>
              <w:numPr>
                <w:ilvl w:val="0"/>
                <w:numId w:val="216"/>
              </w:numPr>
            </w:pPr>
            <w:r w:rsidRPr="00940E38">
              <w:t>expected or potential breaches of covenants; and</w:t>
            </w:r>
          </w:p>
          <w:p w14:paraId="5C636FAE" w14:textId="77777777" w:rsidR="009047C1" w:rsidRPr="00940E38" w:rsidRDefault="009047C1" w:rsidP="00FC71D7">
            <w:pPr>
              <w:pStyle w:val="Guidancealpha"/>
              <w:numPr>
                <w:ilvl w:val="0"/>
                <w:numId w:val="216"/>
              </w:numPr>
            </w:pPr>
            <w:r w:rsidRPr="00940E38">
              <w:t>expected delay in payment.</w:t>
            </w:r>
          </w:p>
          <w:p w14:paraId="6DC044C5" w14:textId="77777777" w:rsidR="009047C1" w:rsidRPr="00940E38" w:rsidRDefault="009047C1" w:rsidP="009047C1">
            <w:r w:rsidRPr="00940E38">
              <w:t>If an entity has measured the loss allowance for a financial instrument at an amount equal to lifetime expected credit losses in the previous reporting period, but determines at the current reporting date that the credit risk has not increased significantly since initial recognition, the entity shall measure the loss allowance at an amount equal to 12</w:t>
            </w:r>
            <w:r w:rsidRPr="00940E38">
              <w:noBreakHyphen/>
              <w:t xml:space="preserve">month expected credit losses at the current reporting date </w:t>
            </w:r>
            <w:r w:rsidRPr="001944DC">
              <w:rPr>
                <w:rStyle w:val="SourceReference"/>
                <w:color w:val="0072CE"/>
                <w:spacing w:val="6"/>
                <w:szCs w:val="22"/>
              </w:rPr>
              <w:t>[AASB 9.5.5.7].</w:t>
            </w:r>
            <w:r w:rsidRPr="00940E38">
              <w:t xml:space="preserve"> </w:t>
            </w:r>
          </w:p>
          <w:p w14:paraId="041B1C40" w14:textId="77777777" w:rsidR="009047C1" w:rsidRPr="00940E38" w:rsidRDefault="009047C1" w:rsidP="009047C1">
            <w:r w:rsidRPr="00940E38">
              <w:t>Under the simplified approach, loss allowance is measured based on lifetime ECLs. For example, expected credit losses for trade receivables from large number of small customers is often determined based on provision matrix, which is in turn, based on historical observed default rates, adjusted for forward</w:t>
            </w:r>
            <w:r w:rsidRPr="00940E38">
              <w:noBreakHyphen/>
              <w:t xml:space="preserve">looking estimates. </w:t>
            </w:r>
          </w:p>
          <w:p w14:paraId="1F177F45" w14:textId="77777777" w:rsidR="009047C1" w:rsidRPr="00940E38" w:rsidRDefault="009047C1" w:rsidP="009047C1">
            <w:r w:rsidRPr="00940E38">
              <w:t xml:space="preserve">Credit adjusted approach should be used when there is objective evidence of impairment and measures expected credit loss based on cumulative change in lifetime ECL since initial recognition of the asset. Unlike the general and simplified approach where interest (if applicable) is calculated on gross basis, under the credit adjust approach interest is calculated on net basis (gross carrying amount less loss allowance). </w:t>
            </w:r>
          </w:p>
          <w:p w14:paraId="637A407F" w14:textId="77777777" w:rsidR="009047C1" w:rsidRPr="00940E38" w:rsidRDefault="009047C1" w:rsidP="009047C1">
            <w:r w:rsidRPr="00940E38">
              <w:t>A financial asset is credit-impaired when one or more events that have a detrimental impact on the estimated future cash flows of that financial asset have occurred. Evidence that a financial asset is credit-impaired include observable data about the following events:</w:t>
            </w:r>
          </w:p>
          <w:p w14:paraId="64093E72" w14:textId="77777777" w:rsidR="009047C1" w:rsidRPr="00940E38" w:rsidRDefault="009047C1" w:rsidP="00FC71D7">
            <w:pPr>
              <w:pStyle w:val="Guidancealpha"/>
              <w:numPr>
                <w:ilvl w:val="0"/>
                <w:numId w:val="215"/>
              </w:numPr>
            </w:pPr>
            <w:r w:rsidRPr="00940E38">
              <w:t>significant financial difficulty of the issuer or the borrower;</w:t>
            </w:r>
          </w:p>
          <w:p w14:paraId="51AD9459" w14:textId="77777777" w:rsidR="009047C1" w:rsidRPr="00940E38" w:rsidRDefault="009047C1" w:rsidP="00FC71D7">
            <w:pPr>
              <w:pStyle w:val="Guidancealpha"/>
              <w:numPr>
                <w:ilvl w:val="0"/>
                <w:numId w:val="215"/>
              </w:numPr>
            </w:pPr>
            <w:r w:rsidRPr="00940E38">
              <w:t>a breach of contract, such as a default or past due event;</w:t>
            </w:r>
          </w:p>
          <w:p w14:paraId="0B20FA9E" w14:textId="77777777" w:rsidR="009047C1" w:rsidRPr="00940E38" w:rsidRDefault="009047C1" w:rsidP="00FC71D7">
            <w:pPr>
              <w:pStyle w:val="Guidancealpha"/>
              <w:numPr>
                <w:ilvl w:val="0"/>
                <w:numId w:val="215"/>
              </w:numPr>
            </w:pPr>
            <w:r w:rsidRPr="00940E38">
              <w:t>the lender(s) of the borrower, for economic or contractual reasons relating to the borrower’s financial difficulty, having granted to the borrower a concession(s) that the lender(s) would not otherwise consider;</w:t>
            </w:r>
          </w:p>
          <w:p w14:paraId="0B3B428A" w14:textId="77777777" w:rsidR="009047C1" w:rsidRPr="00940E38" w:rsidRDefault="009047C1" w:rsidP="00FC71D7">
            <w:pPr>
              <w:pStyle w:val="Guidancealpha"/>
              <w:numPr>
                <w:ilvl w:val="0"/>
                <w:numId w:val="215"/>
              </w:numPr>
            </w:pPr>
            <w:r w:rsidRPr="00940E38">
              <w:t xml:space="preserve">it is becoming probable that the borrower will enter bankruptcy or </w:t>
            </w:r>
            <w:proofErr w:type="gramStart"/>
            <w:r w:rsidRPr="00940E38">
              <w:t>other</w:t>
            </w:r>
            <w:proofErr w:type="gramEnd"/>
            <w:r w:rsidRPr="00940E38">
              <w:t xml:space="preserve"> financial reorganisation;</w:t>
            </w:r>
          </w:p>
          <w:p w14:paraId="7B745204" w14:textId="77777777" w:rsidR="009047C1" w:rsidRPr="00940E38" w:rsidRDefault="009047C1" w:rsidP="00FC71D7">
            <w:pPr>
              <w:pStyle w:val="Guidancealpha"/>
              <w:numPr>
                <w:ilvl w:val="0"/>
                <w:numId w:val="215"/>
              </w:numPr>
            </w:pPr>
            <w:r w:rsidRPr="00940E38">
              <w:t>the disappearance of an active market for that financial asset because of financial difficulties; or</w:t>
            </w:r>
          </w:p>
          <w:p w14:paraId="387B51E6" w14:textId="77777777" w:rsidR="009047C1" w:rsidRDefault="009047C1" w:rsidP="00FC71D7">
            <w:pPr>
              <w:pStyle w:val="Guidancealpha"/>
              <w:numPr>
                <w:ilvl w:val="0"/>
                <w:numId w:val="215"/>
              </w:numPr>
            </w:pPr>
            <w:r w:rsidRPr="00940E38">
              <w:t>the purchase or origination of a financial asset at a deep discount that reflects the incurred credit losses.</w:t>
            </w:r>
          </w:p>
          <w:p w14:paraId="3391D3B2" w14:textId="3856D31B" w:rsidR="009047C1" w:rsidRDefault="009047C1" w:rsidP="009047C1">
            <w:pPr>
              <w:rPr>
                <w:color w:val="0072CE"/>
              </w:rPr>
            </w:pPr>
            <w:r w:rsidRPr="00E3718E">
              <w:t xml:space="preserve">Contract assets recognised applying AASB 15: contract assets are required to be assessed for impairment in accordance with AASB 9. Impairment of a contract asset is required to be measured, presented and disclosed on the same basis as a financial asset that is within the scope of AASB 9. Where material, the disclosures in this note should incorporate contract asset impairment information. </w:t>
            </w:r>
            <w:r w:rsidRPr="009047C1">
              <w:rPr>
                <w:rStyle w:val="Reference"/>
              </w:rPr>
              <w:t>[AASB 15.107, AASB 9.5.5.1, AASB 7.35H</w:t>
            </w:r>
            <w:r w:rsidR="00294B77">
              <w:rPr>
                <w:rStyle w:val="Reference"/>
              </w:rPr>
              <w:t xml:space="preserve"> and </w:t>
            </w:r>
            <w:r w:rsidRPr="009047C1">
              <w:rPr>
                <w:rStyle w:val="Reference"/>
              </w:rPr>
              <w:t>35M]</w:t>
            </w:r>
          </w:p>
          <w:p w14:paraId="564F1ADF" w14:textId="584EF2FD" w:rsidR="00E73BC6" w:rsidRPr="00940E38" w:rsidRDefault="00E73BC6" w:rsidP="009047C1">
            <w:r w:rsidRPr="00940E38">
              <w:t xml:space="preserve">It may not be possible to identify a single discrete event – instead, the combined effect of several events may have caused financial assets to become credit-impaired. </w:t>
            </w:r>
            <w:r>
              <w:t>[</w:t>
            </w:r>
            <w:r w:rsidRPr="001944DC">
              <w:rPr>
                <w:rStyle w:val="SourceReference"/>
                <w:rFonts w:ascii="Arial" w:hAnsi="Arial"/>
                <w:color w:val="0072CE"/>
                <w:spacing w:val="6"/>
                <w:szCs w:val="22"/>
              </w:rPr>
              <w:t>Appendix A of AASB 9</w:t>
            </w:r>
            <w:r>
              <w:rPr>
                <w:rStyle w:val="SourceReference"/>
                <w:rFonts w:ascii="Arial" w:hAnsi="Arial"/>
                <w:color w:val="0072CE"/>
                <w:spacing w:val="6"/>
                <w:szCs w:val="22"/>
              </w:rPr>
              <w:t>]</w:t>
            </w:r>
          </w:p>
          <w:p w14:paraId="33C6B61A" w14:textId="77777777" w:rsidR="00E73BC6" w:rsidRPr="00940E38" w:rsidRDefault="00E73BC6" w:rsidP="009047C1">
            <w:r w:rsidRPr="00940E38">
              <w:t xml:space="preserve">Debt investments carried at fair value through other comprehensive income are also subject to the expected credit loss model. However, the loss allowance is recognised in profit or loss and reduces the fair value loss otherwise recognised in other comprehensive income. </w:t>
            </w:r>
          </w:p>
          <w:p w14:paraId="6944DC29" w14:textId="77777777" w:rsidR="00E73BC6" w:rsidRPr="00940E38" w:rsidRDefault="00E73BC6" w:rsidP="00294B77">
            <w:r w:rsidRPr="00940E38">
              <w:t xml:space="preserve">To explain the changes in the loss allowance and the reasons for those changes, an entity shall provide, by class of financial instrument, a reconciliation from the opening balance to the closing balance of the loss allowance, in a table, showing separately the changes during the period for: </w:t>
            </w:r>
          </w:p>
          <w:p w14:paraId="11BEED22" w14:textId="77777777" w:rsidR="00E73BC6" w:rsidRPr="00940E38" w:rsidRDefault="00E73BC6" w:rsidP="00FC71D7">
            <w:pPr>
              <w:pStyle w:val="Guidancealpha"/>
              <w:numPr>
                <w:ilvl w:val="0"/>
                <w:numId w:val="217"/>
              </w:numPr>
            </w:pPr>
            <w:r w:rsidRPr="00940E38">
              <w:t xml:space="preserve">the loss allowance measured at an amount equal to 12-month expected credit losses; </w:t>
            </w:r>
          </w:p>
          <w:p w14:paraId="649BFBD4" w14:textId="77777777" w:rsidR="00E73BC6" w:rsidRPr="00940E38" w:rsidRDefault="00E73BC6" w:rsidP="00FC71D7">
            <w:pPr>
              <w:pStyle w:val="Guidancealpha"/>
              <w:numPr>
                <w:ilvl w:val="0"/>
                <w:numId w:val="217"/>
              </w:numPr>
            </w:pPr>
            <w:r w:rsidRPr="00940E38">
              <w:t>the loss allowance measured at an amount equal to lifetime expected credit losses for:</w:t>
            </w:r>
          </w:p>
          <w:p w14:paraId="4F18E2FC" w14:textId="02659704" w:rsidR="00E73BC6" w:rsidRPr="00940E38" w:rsidRDefault="006A058D" w:rsidP="006A058D">
            <w:pPr>
              <w:pStyle w:val="Guidanceindent2"/>
            </w:pPr>
            <w:r>
              <w:tab/>
              <w:t>(</w:t>
            </w:r>
            <w:proofErr w:type="spellStart"/>
            <w:r>
              <w:t>i</w:t>
            </w:r>
            <w:proofErr w:type="spellEnd"/>
            <w:r>
              <w:t>)</w:t>
            </w:r>
            <w:r>
              <w:tab/>
            </w:r>
            <w:r w:rsidR="00E73BC6" w:rsidRPr="00940E38">
              <w:t>financial instruments for which credit risk has increased significantly since initial recognition but that are not credit-impaired financial assets;</w:t>
            </w:r>
          </w:p>
          <w:p w14:paraId="08C8B7C4" w14:textId="0D9417AF" w:rsidR="00E73BC6" w:rsidRPr="00940E38" w:rsidRDefault="006A058D" w:rsidP="006A058D">
            <w:pPr>
              <w:pStyle w:val="Guidanceindent2"/>
            </w:pPr>
            <w:r>
              <w:tab/>
              <w:t>(ii)</w:t>
            </w:r>
            <w:r>
              <w:tab/>
            </w:r>
            <w:r w:rsidR="00E73BC6" w:rsidRPr="00940E38">
              <w:t>financial assets that are credit-impaired at the reporting date (but that are not purchased or originated credit</w:t>
            </w:r>
            <w:r w:rsidR="00E73BC6" w:rsidRPr="00940E38">
              <w:noBreakHyphen/>
              <w:t xml:space="preserve">impaired); </w:t>
            </w:r>
          </w:p>
          <w:p w14:paraId="173E81FE" w14:textId="21A85E68" w:rsidR="00E73BC6" w:rsidRPr="00940E38" w:rsidRDefault="006A058D" w:rsidP="006A058D">
            <w:pPr>
              <w:pStyle w:val="Guidanceindent2"/>
            </w:pPr>
            <w:r>
              <w:tab/>
              <w:t>(iii)</w:t>
            </w:r>
            <w:r>
              <w:tab/>
            </w:r>
            <w:r w:rsidR="00E73BC6" w:rsidRPr="00940E38">
              <w:t>trade receivables, contract assets or lease receivables for which the loss allowances are measured in accordance with paragraph 5.5.15 of AASB 9; and</w:t>
            </w:r>
          </w:p>
          <w:p w14:paraId="77529406" w14:textId="59A219D5" w:rsidR="00E73BC6" w:rsidRPr="00940E38" w:rsidRDefault="00E73BC6" w:rsidP="00FC71D7">
            <w:pPr>
              <w:pStyle w:val="Guidancealpha"/>
              <w:numPr>
                <w:ilvl w:val="0"/>
                <w:numId w:val="217"/>
              </w:numPr>
            </w:pPr>
            <w:r w:rsidRPr="00940E38">
              <w:t xml:space="preserve">financial assets that are purchased or originated </w:t>
            </w:r>
            <w:proofErr w:type="gramStart"/>
            <w:r w:rsidRPr="00940E38">
              <w:t>credit-impaired</w:t>
            </w:r>
            <w:proofErr w:type="gramEnd"/>
            <w:r w:rsidRPr="00940E38">
              <w:t xml:space="preserve">. In addition to the reconciliation, an entity shall disclose the total amount of undiscounted expected credit losses at initial recognition on financial assets initially recognised during the reporting period. </w:t>
            </w:r>
            <w:r w:rsidRPr="009047C1">
              <w:rPr>
                <w:color w:val="0072CE"/>
                <w:sz w:val="14"/>
                <w:szCs w:val="14"/>
              </w:rPr>
              <w:t>[AASB 7.35H]</w:t>
            </w:r>
            <w:bookmarkEnd w:id="342"/>
          </w:p>
        </w:tc>
      </w:tr>
    </w:tbl>
    <w:p w14:paraId="078ED396" w14:textId="2676BE1A" w:rsidR="009047C1" w:rsidRDefault="009047C1"/>
    <w:p w14:paraId="65E6ADBD" w14:textId="77777777" w:rsidR="009047C1" w:rsidRDefault="009047C1">
      <w:r>
        <w:rPr>
          <w:b/>
        </w:rPr>
        <w:br w:type="page"/>
      </w:r>
    </w:p>
    <w:tbl>
      <w:tblPr>
        <w:tblStyle w:val="ModelReportGuidanceTable"/>
        <w:tblW w:w="0" w:type="auto"/>
        <w:tblLook w:val="04A0" w:firstRow="1" w:lastRow="0" w:firstColumn="1" w:lastColumn="0" w:noHBand="0" w:noVBand="1"/>
      </w:tblPr>
      <w:tblGrid>
        <w:gridCol w:w="9622"/>
      </w:tblGrid>
      <w:tr w:rsidR="009047C1" w:rsidRPr="009047C1" w14:paraId="32DDFDE5" w14:textId="77777777" w:rsidTr="009047C1">
        <w:trPr>
          <w:cnfStyle w:val="100000000000" w:firstRow="1" w:lastRow="0" w:firstColumn="0" w:lastColumn="0" w:oddVBand="0" w:evenVBand="0" w:oddHBand="0" w:evenHBand="0" w:firstRowFirstColumn="0" w:firstRowLastColumn="0" w:lastRowFirstColumn="0" w:lastRowLastColumn="0"/>
        </w:trPr>
        <w:tc>
          <w:tcPr>
            <w:tcW w:w="9622" w:type="dxa"/>
          </w:tcPr>
          <w:p w14:paraId="03AA2F1C" w14:textId="208693F4" w:rsidR="009047C1" w:rsidRPr="009047C1" w:rsidRDefault="009047C1" w:rsidP="00101D6C">
            <w:r w:rsidRPr="009047C1">
              <w:lastRenderedPageBreak/>
              <w:t>Guidance – Credit risk disclosures</w:t>
            </w:r>
            <w:r>
              <w:t xml:space="preserve"> </w:t>
            </w:r>
            <w:r w:rsidRPr="009047C1">
              <w:rPr>
                <w:i/>
                <w:iCs/>
              </w:rPr>
              <w:t>(continued)</w:t>
            </w:r>
          </w:p>
        </w:tc>
      </w:tr>
      <w:tr w:rsidR="009047C1" w:rsidRPr="00940E38" w14:paraId="35F0A2F6" w14:textId="77777777" w:rsidTr="009047C1">
        <w:trPr>
          <w:cantSplit/>
        </w:trPr>
        <w:tc>
          <w:tcPr>
            <w:tcW w:w="9622" w:type="dxa"/>
            <w:tcBorders>
              <w:top w:val="nil"/>
            </w:tcBorders>
          </w:tcPr>
          <w:p w14:paraId="5F1C3F8E" w14:textId="77777777" w:rsidR="009047C1" w:rsidRPr="00940E38" w:rsidRDefault="009047C1" w:rsidP="009047C1">
            <w:pPr>
              <w:keepLines w:val="0"/>
              <w:rPr>
                <w:color w:val="0072CE"/>
              </w:rPr>
            </w:pPr>
            <w:r w:rsidRPr="00940E38">
              <w:rPr>
                <w:b/>
                <w:color w:val="0072CE"/>
              </w:rPr>
              <w:t>Collateral and other credit enhancements obtained</w:t>
            </w:r>
            <w:r w:rsidRPr="00940E38">
              <w:rPr>
                <w:color w:val="0072CE"/>
              </w:rPr>
              <w:t xml:space="preserve"> </w:t>
            </w:r>
            <w:r w:rsidRPr="00940E38">
              <w:rPr>
                <w:rStyle w:val="SourceReference"/>
                <w:color w:val="0072CE"/>
              </w:rPr>
              <w:t>[AASB 7.38]</w:t>
            </w:r>
          </w:p>
          <w:p w14:paraId="59BF0D6A" w14:textId="77777777" w:rsidR="009047C1" w:rsidRPr="00940E38" w:rsidRDefault="009047C1" w:rsidP="009047C1">
            <w:pPr>
              <w:keepLines w:val="0"/>
              <w:rPr>
                <w:color w:val="0072CE"/>
              </w:rPr>
            </w:pPr>
            <w:r w:rsidRPr="00940E38">
              <w:rPr>
                <w:color w:val="0072CE"/>
              </w:rPr>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14:paraId="11728BC1" w14:textId="77777777" w:rsidR="009047C1" w:rsidRPr="00940E38" w:rsidRDefault="009047C1" w:rsidP="00FC71D7">
            <w:pPr>
              <w:pStyle w:val="Guidancealpha"/>
              <w:numPr>
                <w:ilvl w:val="0"/>
                <w:numId w:val="218"/>
              </w:numPr>
            </w:pPr>
            <w:r w:rsidRPr="00940E38">
              <w:t>the nature and carrying amount of the assets obtained; and</w:t>
            </w:r>
          </w:p>
          <w:p w14:paraId="72682255" w14:textId="77777777" w:rsidR="009047C1" w:rsidRPr="00940E38" w:rsidRDefault="009047C1" w:rsidP="00FC71D7">
            <w:pPr>
              <w:pStyle w:val="Guidancealpha"/>
              <w:numPr>
                <w:ilvl w:val="0"/>
                <w:numId w:val="218"/>
              </w:numPr>
            </w:pPr>
            <w:r w:rsidRPr="00940E38">
              <w:t>when the assets are not readily convertible into cash, its policies for disposing of such assets or for using them in its operations.</w:t>
            </w:r>
          </w:p>
          <w:p w14:paraId="1FFA1210" w14:textId="77777777" w:rsidR="009047C1" w:rsidRPr="00940E38" w:rsidRDefault="009047C1" w:rsidP="009047C1">
            <w:pPr>
              <w:rPr>
                <w:color w:val="0072CE"/>
              </w:rPr>
            </w:pPr>
            <w:r w:rsidRPr="00940E38">
              <w:rPr>
                <w:b/>
                <w:color w:val="0072CE"/>
              </w:rPr>
              <w:t>Financial instruments at fair value through net result</w:t>
            </w:r>
            <w:r>
              <w:rPr>
                <w:b/>
                <w:color w:val="0072CE"/>
              </w:rPr>
              <w:t xml:space="preserve"> </w:t>
            </w:r>
            <w:r w:rsidRPr="00940E38">
              <w:rPr>
                <w:rStyle w:val="SourceReference"/>
                <w:color w:val="0072CE"/>
              </w:rPr>
              <w:t>[AASB 7.9, 10]</w:t>
            </w:r>
          </w:p>
          <w:p w14:paraId="5793BAF7" w14:textId="77777777" w:rsidR="009047C1" w:rsidRPr="00940E38" w:rsidRDefault="009047C1" w:rsidP="009047C1">
            <w:pPr>
              <w:rPr>
                <w:color w:val="0072CE"/>
              </w:rPr>
            </w:pPr>
            <w:r w:rsidRPr="00940E38">
              <w:rPr>
                <w:color w:val="0072CE"/>
              </w:rPr>
              <w:t>If the entity has designated as measured at fair value through net result a financial asset (or group of financial assets) that would otherwise be measured at fair value through other comprehensive income or amortised cost, it shall disclose:</w:t>
            </w:r>
          </w:p>
          <w:p w14:paraId="597876B0" w14:textId="634FE98A" w:rsidR="009047C1" w:rsidRPr="00940E38" w:rsidRDefault="009047C1" w:rsidP="00FC71D7">
            <w:pPr>
              <w:pStyle w:val="Guidancealpha"/>
              <w:numPr>
                <w:ilvl w:val="0"/>
                <w:numId w:val="219"/>
              </w:numPr>
            </w:pPr>
            <w:r w:rsidRPr="00940E38">
              <w:t>the maximum exposure to credit risk of the contractual financial asset (or group of financial assets) at the end of the reporting period;</w:t>
            </w:r>
          </w:p>
          <w:p w14:paraId="7D6E196C" w14:textId="1A1F523A" w:rsidR="009047C1" w:rsidRPr="00940E38" w:rsidRDefault="009047C1" w:rsidP="00FC71D7">
            <w:pPr>
              <w:pStyle w:val="Guidancealpha"/>
              <w:numPr>
                <w:ilvl w:val="0"/>
                <w:numId w:val="219"/>
              </w:numPr>
            </w:pPr>
            <w:r w:rsidRPr="00940E38">
              <w:t>the amount by which any related credit derivatives or similar instruments mitigate that maximum exposure to credit risk;</w:t>
            </w:r>
          </w:p>
          <w:p w14:paraId="03D23C20" w14:textId="4E77C9F6" w:rsidR="009047C1" w:rsidRPr="00940E38" w:rsidRDefault="009047C1" w:rsidP="00FC71D7">
            <w:pPr>
              <w:pStyle w:val="Guidancealpha"/>
              <w:numPr>
                <w:ilvl w:val="0"/>
                <w:numId w:val="219"/>
              </w:numPr>
            </w:pPr>
            <w:r w:rsidRPr="00940E38">
              <w:t>the amount of change, during the period and cumulatively, in the fair value of the financial asset (or group of financial assets) that is attributable to changes in the credit risk of the contractual financial asset determined either:</w:t>
            </w:r>
          </w:p>
          <w:p w14:paraId="33593CB7" w14:textId="647347A3" w:rsidR="009047C1" w:rsidRPr="00940E38" w:rsidRDefault="006A058D" w:rsidP="006A058D">
            <w:pPr>
              <w:pStyle w:val="Guidanceindent2"/>
            </w:pPr>
            <w:r>
              <w:tab/>
              <w:t>(</w:t>
            </w:r>
            <w:proofErr w:type="spellStart"/>
            <w:r>
              <w:t>i</w:t>
            </w:r>
            <w:proofErr w:type="spellEnd"/>
            <w:r>
              <w:t>)</w:t>
            </w:r>
            <w:r>
              <w:tab/>
            </w:r>
            <w:r w:rsidR="009047C1" w:rsidRPr="00940E38">
              <w:t>as the amount of change in its fair value that is not attributable to changes in market conditions that give rise to market risk; or</w:t>
            </w:r>
          </w:p>
          <w:p w14:paraId="017B0EF4" w14:textId="6E3553F0" w:rsidR="009047C1" w:rsidRPr="00940E38" w:rsidRDefault="006A058D" w:rsidP="006A058D">
            <w:pPr>
              <w:pStyle w:val="Guidanceindent2"/>
            </w:pPr>
            <w:r>
              <w:tab/>
              <w:t>(ii)</w:t>
            </w:r>
            <w:r>
              <w:tab/>
            </w:r>
            <w:r w:rsidR="009047C1" w:rsidRPr="00940E38">
              <w:t xml:space="preserve">using an alternative </w:t>
            </w:r>
            <w:proofErr w:type="gramStart"/>
            <w:r w:rsidR="009047C1" w:rsidRPr="00940E38">
              <w:t>method</w:t>
            </w:r>
            <w:proofErr w:type="gramEnd"/>
            <w:r w:rsidR="009047C1" w:rsidRPr="00940E38">
              <w:t xml:space="preserve"> the entity believes more faithfully represents the amount of change in its fair value that is attributable to changes in the credit risk of the asset</w:t>
            </w:r>
            <w:r w:rsidR="00294B77">
              <w:t>.</w:t>
            </w:r>
          </w:p>
          <w:p w14:paraId="68F94B47" w14:textId="14F239A7" w:rsidR="009047C1" w:rsidRPr="00940E38" w:rsidRDefault="009047C1" w:rsidP="00FC71D7">
            <w:pPr>
              <w:pStyle w:val="Guidancealpha"/>
              <w:numPr>
                <w:ilvl w:val="0"/>
                <w:numId w:val="219"/>
              </w:numPr>
            </w:pPr>
            <w:r w:rsidRPr="00940E38">
              <w:t>changes in market conditions that give rise to market risk, include changes in an observed (benchmark) interest rate, commodity price, foreign exchange rate or index of prices or rates; and</w:t>
            </w:r>
          </w:p>
          <w:p w14:paraId="3EC9DC2E" w14:textId="18315AE8" w:rsidR="009047C1" w:rsidRPr="00940E38" w:rsidRDefault="009047C1" w:rsidP="00FC71D7">
            <w:pPr>
              <w:pStyle w:val="Guidancealpha"/>
              <w:numPr>
                <w:ilvl w:val="0"/>
                <w:numId w:val="219"/>
              </w:numPr>
            </w:pPr>
            <w:r w:rsidRPr="00940E38">
              <w:t>the amount of the change in the fair value of any related credit derivatives or similar instruments that has occurred during the period and cumulatively since the loan or receivable was designated.</w:t>
            </w:r>
          </w:p>
          <w:p w14:paraId="6110998A" w14:textId="77777777" w:rsidR="009047C1" w:rsidRPr="00940E38" w:rsidRDefault="009047C1" w:rsidP="009047C1">
            <w:pPr>
              <w:rPr>
                <w:color w:val="0072CE"/>
              </w:rPr>
            </w:pPr>
            <w:r w:rsidRPr="00940E38">
              <w:rPr>
                <w:color w:val="0072CE"/>
              </w:rPr>
              <w:t>If the entity has designated a financial liability as at fair value through net result in accordance with paragraph 4.2.2 of AASB 9 and is required to present the effects of changes in that liability’s credit risk in other comprehensive income (see paragraph 5.7.7 of AASB 9), it shall disclose:</w:t>
            </w:r>
          </w:p>
          <w:p w14:paraId="54DF3240" w14:textId="77777777" w:rsidR="009047C1" w:rsidRPr="00940E38" w:rsidRDefault="009047C1" w:rsidP="00FC71D7">
            <w:pPr>
              <w:pStyle w:val="Guidancealpha"/>
              <w:numPr>
                <w:ilvl w:val="0"/>
                <w:numId w:val="220"/>
              </w:numPr>
            </w:pPr>
            <w:r w:rsidRPr="00940E38">
              <w:t>the amount of change, cumulatively, in the fair value of the financial liability that is attributable to changes in the credit risk (see paragraphs B5.7.13–B5.7.20 of AASB 9 for guidance on determining the effects of changes in a liability’s credit risk);</w:t>
            </w:r>
          </w:p>
          <w:p w14:paraId="1197A967" w14:textId="77777777" w:rsidR="009047C1" w:rsidRPr="00940E38" w:rsidRDefault="009047C1" w:rsidP="00FC71D7">
            <w:pPr>
              <w:pStyle w:val="Guidancealpha"/>
              <w:numPr>
                <w:ilvl w:val="0"/>
                <w:numId w:val="220"/>
              </w:numPr>
            </w:pPr>
            <w:r w:rsidRPr="00940E38">
              <w:t>the difference between the financial liability’s carrying amount and the amount the entity would be contractually required to pay at maturity to the holder of the obligation;</w:t>
            </w:r>
          </w:p>
          <w:p w14:paraId="024A9A55" w14:textId="77777777" w:rsidR="009047C1" w:rsidRPr="00940E38" w:rsidRDefault="009047C1" w:rsidP="00FC71D7">
            <w:pPr>
              <w:pStyle w:val="Guidancealpha"/>
              <w:numPr>
                <w:ilvl w:val="0"/>
                <w:numId w:val="220"/>
              </w:numPr>
            </w:pPr>
            <w:r w:rsidRPr="00940E38">
              <w:t>any transfers of the cumulative gain or loss within equity during the period, including the reason for such transfers; and</w:t>
            </w:r>
          </w:p>
          <w:p w14:paraId="7E12E538" w14:textId="030F4E0E" w:rsidR="009047C1" w:rsidRPr="009047C1" w:rsidRDefault="009047C1" w:rsidP="00FC71D7">
            <w:pPr>
              <w:pStyle w:val="Guidancealpha"/>
              <w:numPr>
                <w:ilvl w:val="0"/>
                <w:numId w:val="220"/>
              </w:numPr>
              <w:rPr>
                <w:color w:val="0072CE"/>
              </w:rPr>
            </w:pPr>
            <w:r w:rsidRPr="00940E38">
              <w:t xml:space="preserve">if a liability is derecognised during the period, the amount (if any) presented in other comprehensive income that was realised at derecognition. </w:t>
            </w:r>
            <w:r w:rsidRPr="009047C1">
              <w:rPr>
                <w:rStyle w:val="SourceReference"/>
                <w:rFonts w:asciiTheme="minorHAnsi" w:hAnsiTheme="minorHAnsi"/>
                <w:color w:val="0072CE"/>
              </w:rPr>
              <w:t>[AASB 7.10]</w:t>
            </w:r>
          </w:p>
        </w:tc>
      </w:tr>
    </w:tbl>
    <w:p w14:paraId="112E95B7" w14:textId="77777777" w:rsidR="009047C1" w:rsidRPr="009047C1" w:rsidRDefault="009047C1" w:rsidP="009047C1"/>
    <w:p w14:paraId="7B17FB7B" w14:textId="77777777" w:rsidR="009047C1" w:rsidRPr="009047C1" w:rsidRDefault="009047C1" w:rsidP="009047C1">
      <w:r w:rsidRPr="009047C1">
        <w:br w:type="page"/>
      </w:r>
    </w:p>
    <w:p w14:paraId="13CD931C" w14:textId="43324899" w:rsidR="00E73BC6" w:rsidRPr="00940E38" w:rsidRDefault="00E73BC6" w:rsidP="00E73BC6">
      <w:pPr>
        <w:pStyle w:val="Heading30"/>
        <w:spacing w:after="120"/>
      </w:pPr>
      <w:r w:rsidRPr="00940E38">
        <w:lastRenderedPageBreak/>
        <w:t xml:space="preserve">Assets received as collateral </w:t>
      </w:r>
    </w:p>
    <w:tbl>
      <w:tblPr>
        <w:tblStyle w:val="ModelReportGuidanceTable"/>
        <w:tblW w:w="0" w:type="auto"/>
        <w:tblLook w:val="04A0" w:firstRow="1" w:lastRow="0" w:firstColumn="1" w:lastColumn="0" w:noHBand="0" w:noVBand="1"/>
      </w:tblPr>
      <w:tblGrid>
        <w:gridCol w:w="9622"/>
      </w:tblGrid>
      <w:tr w:rsidR="00E73BC6" w:rsidRPr="009047C1" w14:paraId="746F48DB"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50916227" w14:textId="77777777" w:rsidR="00E73BC6" w:rsidRPr="009047C1" w:rsidRDefault="00E73BC6" w:rsidP="009047C1">
            <w:r w:rsidRPr="009047C1">
              <w:t>Guidance – Assets received as collateral [AASB 7.15]</w:t>
            </w:r>
          </w:p>
        </w:tc>
      </w:tr>
      <w:tr w:rsidR="00E73BC6" w:rsidRPr="00940E38" w14:paraId="2F427053" w14:textId="77777777" w:rsidTr="00E62838">
        <w:trPr>
          <w:trHeight w:val="4687"/>
        </w:trPr>
        <w:tc>
          <w:tcPr>
            <w:tcW w:w="9752" w:type="dxa"/>
          </w:tcPr>
          <w:p w14:paraId="6C4AFFD4" w14:textId="77777777" w:rsidR="00E73BC6" w:rsidRPr="00940E38" w:rsidRDefault="00E73BC6" w:rsidP="00E73BC6">
            <w:r w:rsidRPr="00940E38">
              <w:t>When an entity holds collateral (of financial or non-financial assets) and is permitted to sell or repledge the collateral in the absence of default by the owner of the collateral, it shall disclose:</w:t>
            </w:r>
          </w:p>
          <w:p w14:paraId="1445550A" w14:textId="4BF6474B" w:rsidR="00E73BC6" w:rsidRPr="00940E38" w:rsidRDefault="00E73BC6" w:rsidP="00FC71D7">
            <w:pPr>
              <w:pStyle w:val="Guidancealpha"/>
              <w:numPr>
                <w:ilvl w:val="0"/>
                <w:numId w:val="221"/>
              </w:numPr>
            </w:pPr>
            <w:r w:rsidRPr="00940E38">
              <w:t>the fair value of the collateral held;</w:t>
            </w:r>
          </w:p>
          <w:p w14:paraId="42DC1F33" w14:textId="4EFF7E28" w:rsidR="00E73BC6" w:rsidRPr="00940E38" w:rsidRDefault="00E73BC6" w:rsidP="00FC71D7">
            <w:pPr>
              <w:pStyle w:val="Guidancealpha"/>
              <w:numPr>
                <w:ilvl w:val="0"/>
                <w:numId w:val="221"/>
              </w:numPr>
            </w:pPr>
            <w:r w:rsidRPr="00940E38">
              <w:t>the fair value of any such collateral sold or repledged and whether the entity has an obligation to return it; and</w:t>
            </w:r>
          </w:p>
          <w:p w14:paraId="11A5B4B5" w14:textId="2AE755A3" w:rsidR="00E73BC6" w:rsidRPr="00940E38" w:rsidRDefault="00E73BC6" w:rsidP="00FC71D7">
            <w:pPr>
              <w:pStyle w:val="Guidancealpha"/>
              <w:numPr>
                <w:ilvl w:val="0"/>
                <w:numId w:val="221"/>
              </w:numPr>
            </w:pPr>
            <w:r w:rsidRPr="00940E38">
              <w:t xml:space="preserve">the terms and conditions associated with its use of the collateral. </w:t>
            </w:r>
            <w:r w:rsidRPr="00940E38">
              <w:rPr>
                <w:rStyle w:val="SourceReference"/>
              </w:rPr>
              <w:t>[AASB 7.15]</w:t>
            </w:r>
          </w:p>
          <w:p w14:paraId="1D123AAE" w14:textId="77777777" w:rsidR="00E73BC6" w:rsidRPr="00940E38" w:rsidRDefault="00E73BC6" w:rsidP="00E73BC6">
            <w:r w:rsidRPr="00940E38">
              <w:t>If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14:paraId="5F61DE28" w14:textId="1CEFF80B" w:rsidR="00E73BC6" w:rsidRPr="00940E38" w:rsidRDefault="00E73BC6" w:rsidP="00FC71D7">
            <w:pPr>
              <w:pStyle w:val="Guidancealpha"/>
              <w:numPr>
                <w:ilvl w:val="0"/>
                <w:numId w:val="222"/>
              </w:numPr>
            </w:pPr>
            <w:r w:rsidRPr="00940E38">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p>
          <w:p w14:paraId="4894802B" w14:textId="24EA1C19" w:rsidR="00E73BC6" w:rsidRPr="00940E38" w:rsidRDefault="00E73BC6" w:rsidP="00FC71D7">
            <w:pPr>
              <w:pStyle w:val="Guidancealpha"/>
              <w:numPr>
                <w:ilvl w:val="0"/>
                <w:numId w:val="222"/>
              </w:numPr>
            </w:pPr>
            <w:r w:rsidRPr="00940E38">
              <w:t>If the transferee sells collateral pledged to it, it shall recognise the proceeds from the sale and a liability measured at fair value for its obligation to return the collateral.</w:t>
            </w:r>
          </w:p>
          <w:p w14:paraId="0405D115" w14:textId="08EEA4EF" w:rsidR="00E73BC6" w:rsidRPr="00940E38" w:rsidRDefault="00E73BC6" w:rsidP="00FC71D7">
            <w:pPr>
              <w:pStyle w:val="Guidancealpha"/>
              <w:numPr>
                <w:ilvl w:val="0"/>
                <w:numId w:val="222"/>
              </w:numPr>
            </w:pPr>
            <w:r w:rsidRPr="00940E38">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14:paraId="6E32D5D6" w14:textId="7E876794" w:rsidR="00E73BC6" w:rsidRPr="00940E38" w:rsidRDefault="00E73BC6" w:rsidP="00FC71D7">
            <w:pPr>
              <w:pStyle w:val="Guidancealpha"/>
              <w:numPr>
                <w:ilvl w:val="0"/>
                <w:numId w:val="222"/>
              </w:numPr>
            </w:pPr>
            <w:r w:rsidRPr="00940E38">
              <w:t xml:space="preserve">Except as provided in (c), the transferor shall continue to carry the collateral as its asset, and the transferee shall not recognise the collateral as an asset. </w:t>
            </w:r>
            <w:r w:rsidRPr="00940E38">
              <w:rPr>
                <w:rStyle w:val="SourceReference"/>
              </w:rPr>
              <w:t>[</w:t>
            </w:r>
            <w:r w:rsidRPr="00E62838">
              <w:rPr>
                <w:rStyle w:val="SourceReference"/>
                <w:color w:val="0072CE"/>
              </w:rPr>
              <w:t>AASB 9.3.2.23</w:t>
            </w:r>
            <w:r w:rsidRPr="00940E38">
              <w:rPr>
                <w:rStyle w:val="SourceReference"/>
              </w:rPr>
              <w:t>]</w:t>
            </w:r>
          </w:p>
        </w:tc>
      </w:tr>
    </w:tbl>
    <w:p w14:paraId="22DBE41D" w14:textId="77777777" w:rsidR="00E73BC6" w:rsidRPr="00940E38" w:rsidRDefault="00E73BC6" w:rsidP="00E73BC6">
      <w:pPr>
        <w:pStyle w:val="Heading30"/>
      </w:pPr>
      <w:r w:rsidRPr="00940E38">
        <w:t xml:space="preserve">Financial instruments: Liquidity risk </w:t>
      </w:r>
      <w:r w:rsidRPr="00940E38">
        <w:rPr>
          <w:rStyle w:val="SourceReference"/>
          <w:b w:val="0"/>
        </w:rPr>
        <w:t>[AASB 7.7, 33, 39]</w:t>
      </w:r>
    </w:p>
    <w:p w14:paraId="68CAFCB5" w14:textId="77777777" w:rsidR="00E73BC6" w:rsidRPr="00940E38" w:rsidRDefault="00E73BC6" w:rsidP="00E73BC6">
      <w:r w:rsidRPr="00940E38">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4E4D933B" w14:textId="77777777" w:rsidR="00E73BC6" w:rsidRPr="00940E38" w:rsidRDefault="00E73BC6" w:rsidP="00E73BC6">
      <w:r w:rsidRPr="00940E38">
        <w:t>The Department is exposed to liquidity risk mainly through the financial liabilities as disclosed in the face of the balance sheet and the amounts related to financial guarantees. The Department manages its liquidity risk by:</w:t>
      </w:r>
    </w:p>
    <w:p w14:paraId="1116125B" w14:textId="77777777" w:rsidR="00E73BC6" w:rsidRPr="00940E38" w:rsidRDefault="00E73BC6" w:rsidP="00FC71D7">
      <w:pPr>
        <w:pStyle w:val="ListBullet"/>
        <w:numPr>
          <w:ilvl w:val="0"/>
          <w:numId w:val="122"/>
        </w:numPr>
        <w:spacing w:before="60"/>
        <w:contextualSpacing/>
      </w:pPr>
      <w:r w:rsidRPr="00940E38">
        <w:t>close monitoring of its short-term and long-term borrowings by senior management, including monthly reviews on current and future borrowing levels and requirements;</w:t>
      </w:r>
    </w:p>
    <w:p w14:paraId="16CAF152" w14:textId="77777777" w:rsidR="00E73BC6" w:rsidRPr="00940E38" w:rsidRDefault="00E73BC6" w:rsidP="00FC71D7">
      <w:pPr>
        <w:pStyle w:val="ListBullet"/>
        <w:numPr>
          <w:ilvl w:val="0"/>
          <w:numId w:val="122"/>
        </w:numPr>
        <w:spacing w:before="60"/>
        <w:contextualSpacing/>
      </w:pPr>
      <w:r w:rsidRPr="00940E38">
        <w:t>maintaining an adequate level of uncommitted funds that can be drawn at short notice to meet its short-term obligations;</w:t>
      </w:r>
    </w:p>
    <w:p w14:paraId="02989C7A" w14:textId="77777777" w:rsidR="00E73BC6" w:rsidRPr="00940E38" w:rsidRDefault="00E73BC6" w:rsidP="00FC71D7">
      <w:pPr>
        <w:pStyle w:val="ListBullet"/>
        <w:numPr>
          <w:ilvl w:val="0"/>
          <w:numId w:val="122"/>
        </w:numPr>
        <w:spacing w:before="60"/>
        <w:contextualSpacing/>
      </w:pPr>
      <w:r w:rsidRPr="00940E38">
        <w:t>holding investments and other contractual financial assets that are readily tradeable in the financial markets;</w:t>
      </w:r>
    </w:p>
    <w:p w14:paraId="33B7A4F3" w14:textId="77777777" w:rsidR="00E73BC6" w:rsidRPr="00940E38" w:rsidRDefault="00E73BC6" w:rsidP="00FC71D7">
      <w:pPr>
        <w:pStyle w:val="ListBullet"/>
        <w:numPr>
          <w:ilvl w:val="0"/>
          <w:numId w:val="122"/>
        </w:numPr>
        <w:spacing w:before="60"/>
        <w:contextualSpacing/>
      </w:pPr>
      <w:r w:rsidRPr="00940E38">
        <w:t>careful maturity planning of its financial obligations based on forecasts of future cash flows; and</w:t>
      </w:r>
    </w:p>
    <w:p w14:paraId="273FD3B3" w14:textId="77777777" w:rsidR="00E73BC6" w:rsidRPr="00940E38" w:rsidRDefault="00E73BC6" w:rsidP="00FC71D7">
      <w:pPr>
        <w:pStyle w:val="ListBullet"/>
        <w:numPr>
          <w:ilvl w:val="0"/>
          <w:numId w:val="122"/>
        </w:numPr>
        <w:spacing w:before="60"/>
        <w:contextualSpacing/>
      </w:pPr>
      <w:r w:rsidRPr="00940E38">
        <w:t xml:space="preserve">a high credit rating for the State of Victoria (Moody’s Investor Services and Standard &amp; Poor’s </w:t>
      </w:r>
      <w:proofErr w:type="gramStart"/>
      <w:r w:rsidRPr="00940E38">
        <w:t>triple-A</w:t>
      </w:r>
      <w:proofErr w:type="gramEnd"/>
      <w:r w:rsidRPr="00940E38">
        <w:t>, which assists in accessing debt market at a lower interest rate).</w:t>
      </w:r>
    </w:p>
    <w:p w14:paraId="56A94734" w14:textId="77777777" w:rsidR="00E73BC6" w:rsidRPr="00940E38" w:rsidRDefault="00E73BC6" w:rsidP="00E73BC6">
      <w:r w:rsidRPr="00940E38">
        <w:t>The Department’s exposure to liquidity risk is deemed insignificant based on prior periods’ data and current assessment of risk. Cash for unexpected events is generally sourced from liquidation of available-for-sale financial investments.</w:t>
      </w:r>
    </w:p>
    <w:p w14:paraId="371D732D" w14:textId="77777777" w:rsidR="00E73BC6" w:rsidRPr="00940E38" w:rsidRDefault="00E73BC6" w:rsidP="00E73BC6">
      <w:r w:rsidRPr="00940E38">
        <w:t>The carrying amount detailed in the following table of contractual financial liabilities recorded in the financial statements, and $200 000 (2018: $200 000) in relation to financial guarantees granted for loans to other entities (refer to Note 8.2), represents the Department’s maximum exposure to liquidity risk.</w:t>
      </w:r>
    </w:p>
    <w:p w14:paraId="7FD864A7" w14:textId="77777777" w:rsidR="00E73BC6" w:rsidRPr="00940E38" w:rsidRDefault="00E73BC6" w:rsidP="00E73BC6"/>
    <w:p w14:paraId="2B9A5CAC" w14:textId="77777777" w:rsidR="00E73BC6" w:rsidRPr="00940E38" w:rsidRDefault="00E73BC6" w:rsidP="00E73BC6">
      <w:r w:rsidRPr="00940E38">
        <w:rPr>
          <w:b/>
        </w:rPr>
        <w:br w:type="page"/>
      </w:r>
    </w:p>
    <w:tbl>
      <w:tblPr>
        <w:tblStyle w:val="ModelReportGuidanceTable"/>
        <w:tblW w:w="0" w:type="auto"/>
        <w:tblLook w:val="04A0" w:firstRow="1" w:lastRow="0" w:firstColumn="1" w:lastColumn="0" w:noHBand="0" w:noVBand="1"/>
      </w:tblPr>
      <w:tblGrid>
        <w:gridCol w:w="9622"/>
      </w:tblGrid>
      <w:tr w:rsidR="00E73BC6" w:rsidRPr="00E62838" w14:paraId="051A5637"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5BE1EBA7" w14:textId="77777777" w:rsidR="00E73BC6" w:rsidRPr="00E62838" w:rsidRDefault="00E73BC6" w:rsidP="00E62838">
            <w:r w:rsidRPr="00E62838">
              <w:lastRenderedPageBreak/>
              <w:t>Guidance – Liquidity risk disclosures</w:t>
            </w:r>
          </w:p>
        </w:tc>
      </w:tr>
      <w:tr w:rsidR="00E73BC6" w:rsidRPr="00940E38" w14:paraId="033F0FDD" w14:textId="77777777" w:rsidTr="00E62838">
        <w:trPr>
          <w:trHeight w:val="8310"/>
        </w:trPr>
        <w:tc>
          <w:tcPr>
            <w:tcW w:w="9752" w:type="dxa"/>
          </w:tcPr>
          <w:p w14:paraId="5E6A28B6" w14:textId="77777777" w:rsidR="00E73BC6" w:rsidRPr="00940E38" w:rsidRDefault="00E73BC6" w:rsidP="00E73BC6">
            <w:pPr>
              <w:rPr>
                <w:b/>
              </w:rPr>
            </w:pPr>
            <w:r w:rsidRPr="00940E38">
              <w:rPr>
                <w:b/>
              </w:rPr>
              <w:t xml:space="preserve">Liquidity risk </w:t>
            </w:r>
            <w:r w:rsidRPr="00940E38">
              <w:rPr>
                <w:rStyle w:val="SourceReference"/>
              </w:rPr>
              <w:t>[AASB 7.39]</w:t>
            </w:r>
          </w:p>
          <w:p w14:paraId="29A8B8D1" w14:textId="77777777" w:rsidR="00E73BC6" w:rsidRPr="00940E38" w:rsidRDefault="00E73BC6" w:rsidP="00E73BC6">
            <w:r w:rsidRPr="00940E38">
              <w:t>An entity shall disclose:</w:t>
            </w:r>
          </w:p>
          <w:p w14:paraId="48C6F694" w14:textId="4604BC86" w:rsidR="00E73BC6" w:rsidRPr="00940E38" w:rsidRDefault="00E73BC6" w:rsidP="00FC71D7">
            <w:pPr>
              <w:pStyle w:val="Guidancealpha"/>
              <w:numPr>
                <w:ilvl w:val="0"/>
                <w:numId w:val="223"/>
              </w:numPr>
            </w:pPr>
            <w:r w:rsidRPr="00940E38">
              <w:t xml:space="preserve">a maturity analysis for non-derivative financial instrument liabilities (including issued financial guarantee contracts) that shows the remaining contractual maturities; </w:t>
            </w:r>
          </w:p>
          <w:p w14:paraId="13EE5EA4" w14:textId="748C439D" w:rsidR="00E73BC6" w:rsidRPr="00940E38" w:rsidRDefault="00E73BC6" w:rsidP="00FC71D7">
            <w:pPr>
              <w:pStyle w:val="Guidancealpha"/>
              <w:numPr>
                <w:ilvl w:val="0"/>
                <w:numId w:val="223"/>
              </w:numPr>
            </w:pPr>
            <w:r w:rsidRPr="00940E38">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 and</w:t>
            </w:r>
          </w:p>
          <w:p w14:paraId="3AB16902" w14:textId="1202CCAF" w:rsidR="00E73BC6" w:rsidRPr="00940E38" w:rsidRDefault="00E73BC6" w:rsidP="00FC71D7">
            <w:pPr>
              <w:pStyle w:val="Guidancealpha"/>
              <w:numPr>
                <w:ilvl w:val="0"/>
                <w:numId w:val="223"/>
              </w:numPr>
            </w:pPr>
            <w:r w:rsidRPr="00940E38">
              <w:t>a description of how it manages the liquidity risk inherent in (a) and (b).</w:t>
            </w:r>
          </w:p>
          <w:p w14:paraId="43164ABE" w14:textId="77777777" w:rsidR="00E73BC6" w:rsidRPr="00940E38" w:rsidRDefault="00E73BC6" w:rsidP="00E73BC6">
            <w:r w:rsidRPr="00940E38">
              <w:t>The amounts disclosed in the maturity analysis are the contractual undiscounted cash flows. An entity shall use its judgement to determine an appropriate number of time bands. For example, an entity might determine that the following time bands are appropriate:</w:t>
            </w:r>
          </w:p>
          <w:p w14:paraId="493E2CC5" w14:textId="0F5185FB" w:rsidR="00E73BC6" w:rsidRPr="00940E38" w:rsidRDefault="00E73BC6" w:rsidP="00FC71D7">
            <w:pPr>
              <w:pStyle w:val="Guidancealpha"/>
              <w:numPr>
                <w:ilvl w:val="0"/>
                <w:numId w:val="224"/>
              </w:numPr>
            </w:pPr>
            <w:r w:rsidRPr="00940E38">
              <w:t>not later than one month;</w:t>
            </w:r>
          </w:p>
          <w:p w14:paraId="714861EC" w14:textId="09B529FE" w:rsidR="00E73BC6" w:rsidRPr="00940E38" w:rsidRDefault="00E73BC6" w:rsidP="00FC71D7">
            <w:pPr>
              <w:pStyle w:val="Guidancealpha"/>
              <w:numPr>
                <w:ilvl w:val="0"/>
                <w:numId w:val="224"/>
              </w:numPr>
            </w:pPr>
            <w:r w:rsidRPr="00940E38">
              <w:t>later than one month and not later than three months;</w:t>
            </w:r>
          </w:p>
          <w:p w14:paraId="00E18B35" w14:textId="66C4053D" w:rsidR="00E73BC6" w:rsidRPr="00940E38" w:rsidRDefault="00E73BC6" w:rsidP="00FC71D7">
            <w:pPr>
              <w:pStyle w:val="Guidancealpha"/>
              <w:numPr>
                <w:ilvl w:val="0"/>
                <w:numId w:val="224"/>
              </w:numPr>
            </w:pPr>
            <w:r w:rsidRPr="00940E38">
              <w:t xml:space="preserve">later than three months and not later than one year; </w:t>
            </w:r>
          </w:p>
          <w:p w14:paraId="67A61617" w14:textId="6419AEA6" w:rsidR="00E73BC6" w:rsidRPr="00940E38" w:rsidRDefault="00E73BC6" w:rsidP="00FC71D7">
            <w:pPr>
              <w:pStyle w:val="Guidancealpha"/>
              <w:numPr>
                <w:ilvl w:val="0"/>
                <w:numId w:val="224"/>
              </w:numPr>
            </w:pPr>
            <w:r w:rsidRPr="00940E38">
              <w:t>later than one year and not later than five years; and</w:t>
            </w:r>
          </w:p>
          <w:p w14:paraId="69AA6624" w14:textId="023732F3" w:rsidR="00E73BC6" w:rsidRPr="00940E38" w:rsidRDefault="00E73BC6" w:rsidP="00FC71D7">
            <w:pPr>
              <w:pStyle w:val="Guidancealpha"/>
              <w:numPr>
                <w:ilvl w:val="0"/>
                <w:numId w:val="224"/>
              </w:numPr>
            </w:pPr>
            <w:r w:rsidRPr="00940E38">
              <w:t xml:space="preserve">greater than five years. </w:t>
            </w:r>
            <w:r w:rsidRPr="00940E38">
              <w:rPr>
                <w:rStyle w:val="SourceReference"/>
              </w:rPr>
              <w:t>[AASB 7.B11]</w:t>
            </w:r>
          </w:p>
          <w:p w14:paraId="491D6D10" w14:textId="77777777" w:rsidR="00E73BC6" w:rsidRPr="00940E38" w:rsidRDefault="00E73BC6" w:rsidP="00E73BC6">
            <w:r w:rsidRPr="00940E38">
              <w:t>An entity is required to disclose maturity analysis for financial liabilities that shows the remaining contractual maturities for some financial liabilities. In this disclosure:</w:t>
            </w:r>
          </w:p>
          <w:p w14:paraId="08EDCD91" w14:textId="71636D74" w:rsidR="00E73BC6" w:rsidRPr="00940E38" w:rsidRDefault="00E73BC6" w:rsidP="00FC71D7">
            <w:pPr>
              <w:pStyle w:val="Guidancealpha"/>
              <w:numPr>
                <w:ilvl w:val="0"/>
                <w:numId w:val="225"/>
              </w:numPr>
            </w:pPr>
            <w:r w:rsidRPr="00940E38">
              <w:t>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band;</w:t>
            </w:r>
          </w:p>
          <w:p w14:paraId="25F3E37B" w14:textId="09D6DE98" w:rsidR="00E73BC6" w:rsidRPr="00940E38" w:rsidRDefault="00E73BC6" w:rsidP="00E62838">
            <w:pPr>
              <w:pStyle w:val="Guidancealpha"/>
            </w:pPr>
            <w:r w:rsidRPr="00940E38">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 and</w:t>
            </w:r>
          </w:p>
          <w:p w14:paraId="186ABB2E" w14:textId="3EC3B25A" w:rsidR="00E73BC6" w:rsidRPr="00940E38" w:rsidRDefault="00E73BC6" w:rsidP="00E62838">
            <w:pPr>
              <w:pStyle w:val="Guidancealpha"/>
            </w:pPr>
            <w:r w:rsidRPr="00940E38">
              <w:t xml:space="preserve">for issued financial guarantee contracts, the maximum amount of the guarantee is allocated to the earliest period in which the guarantee could be called. </w:t>
            </w:r>
            <w:r w:rsidRPr="00940E38">
              <w:rPr>
                <w:rStyle w:val="SourceReference"/>
              </w:rPr>
              <w:t>[AASB 7.B11C]</w:t>
            </w:r>
          </w:p>
          <w:p w14:paraId="519B90DA" w14:textId="77777777" w:rsidR="00E73BC6" w:rsidRPr="00940E38" w:rsidRDefault="00E73BC6" w:rsidP="00E73BC6">
            <w:r w:rsidRPr="00940E38">
              <w:t>The contractual amounts disclosed in the maturity analysis are the contractual undiscounted cash flows, for example:</w:t>
            </w:r>
          </w:p>
          <w:p w14:paraId="5810DD6D" w14:textId="45526704" w:rsidR="00E73BC6" w:rsidRPr="00940E38" w:rsidRDefault="00E73BC6" w:rsidP="00FC71D7">
            <w:pPr>
              <w:pStyle w:val="Guidancealpha"/>
              <w:numPr>
                <w:ilvl w:val="0"/>
                <w:numId w:val="226"/>
              </w:numPr>
            </w:pPr>
            <w:r w:rsidRPr="00940E38">
              <w:t xml:space="preserve">gross </w:t>
            </w:r>
            <w:r w:rsidRPr="002F5E36">
              <w:t xml:space="preserve">lease </w:t>
            </w:r>
            <w:r w:rsidRPr="00940E38">
              <w:t>obligations (before deducting finance charges);</w:t>
            </w:r>
          </w:p>
          <w:p w14:paraId="1A0B7D76" w14:textId="64ABFB25" w:rsidR="00E73BC6" w:rsidRPr="00940E38" w:rsidRDefault="00E73BC6" w:rsidP="00FC71D7">
            <w:pPr>
              <w:pStyle w:val="Guidancealpha"/>
              <w:numPr>
                <w:ilvl w:val="0"/>
                <w:numId w:val="226"/>
              </w:numPr>
            </w:pPr>
            <w:r w:rsidRPr="00940E38">
              <w:t>prices specified in forward agreements to purchase financial assets for cash;</w:t>
            </w:r>
          </w:p>
          <w:p w14:paraId="45D8C9B2" w14:textId="12E1745D" w:rsidR="00E73BC6" w:rsidRPr="00940E38" w:rsidRDefault="00E73BC6" w:rsidP="00FC71D7">
            <w:pPr>
              <w:pStyle w:val="Guidancealpha"/>
              <w:numPr>
                <w:ilvl w:val="0"/>
                <w:numId w:val="226"/>
              </w:numPr>
            </w:pPr>
            <w:r w:rsidRPr="00940E38">
              <w:t>net amounts for pay floating/receive fixed interest rate swaps for which net cash flows are exchanged;</w:t>
            </w:r>
          </w:p>
          <w:p w14:paraId="28BE837D" w14:textId="592DA745" w:rsidR="00E73BC6" w:rsidRPr="00940E38" w:rsidRDefault="00E73BC6" w:rsidP="00FC71D7">
            <w:pPr>
              <w:pStyle w:val="Guidancealpha"/>
              <w:numPr>
                <w:ilvl w:val="0"/>
                <w:numId w:val="226"/>
              </w:numPr>
            </w:pPr>
            <w:r w:rsidRPr="00940E38">
              <w:t>contractual amounts to be exchanged in a derivative financial instrument (e.g. a currency swap) for which gross cash flows are exchanged; and</w:t>
            </w:r>
          </w:p>
          <w:p w14:paraId="2FC71360" w14:textId="17A8DF09" w:rsidR="00E73BC6" w:rsidRPr="00940E38" w:rsidRDefault="00E73BC6" w:rsidP="00FC71D7">
            <w:pPr>
              <w:pStyle w:val="Guidancealpha"/>
              <w:numPr>
                <w:ilvl w:val="0"/>
                <w:numId w:val="226"/>
              </w:numPr>
            </w:pPr>
            <w:r w:rsidRPr="00940E38">
              <w:t xml:space="preserve">gross loan commitments. </w:t>
            </w:r>
            <w:r w:rsidRPr="00940E38">
              <w:rPr>
                <w:rStyle w:val="SourceReference"/>
              </w:rPr>
              <w:t>[AASB 7.B11D]</w:t>
            </w:r>
          </w:p>
        </w:tc>
      </w:tr>
    </w:tbl>
    <w:p w14:paraId="2550376D" w14:textId="77777777" w:rsidR="00E73BC6" w:rsidRPr="00940E38" w:rsidRDefault="00E73BC6" w:rsidP="00E73BC6">
      <w:pPr>
        <w:spacing w:before="0"/>
      </w:pPr>
    </w:p>
    <w:p w14:paraId="116B158A" w14:textId="77777777" w:rsidR="00E73BC6" w:rsidRPr="00940E38" w:rsidRDefault="00E73BC6" w:rsidP="00E73BC6">
      <w:pPr>
        <w:pStyle w:val="Heading30"/>
      </w:pPr>
      <w:r w:rsidRPr="00940E38">
        <w:t>Financial instruments: Market risk</w:t>
      </w:r>
    </w:p>
    <w:p w14:paraId="5425F771" w14:textId="77777777" w:rsidR="00E73BC6" w:rsidRPr="00940E38" w:rsidRDefault="00E73BC6" w:rsidP="00E73BC6">
      <w:r w:rsidRPr="00940E38">
        <w:t>The Department’s exposures to market risk are primarily through interest rate risk, foreign currency risk and equity price risk. Objectives, policies and processes used to manage each of these risks are disclosed below.</w:t>
      </w:r>
    </w:p>
    <w:p w14:paraId="4F929F9D" w14:textId="77777777" w:rsidR="00E73BC6" w:rsidRPr="00940E38" w:rsidRDefault="00E73BC6" w:rsidP="00E73BC6">
      <w:pPr>
        <w:pStyle w:val="Heading4"/>
      </w:pPr>
      <w:r w:rsidRPr="00940E38">
        <w:t xml:space="preserve">Sensitivity disclosure analysis and assumptions </w:t>
      </w:r>
      <w:r w:rsidRPr="00940E38">
        <w:rPr>
          <w:rStyle w:val="SourceReference"/>
          <w:i w:val="0"/>
        </w:rPr>
        <w:t>[AASB 7.40(b), 41, B17 B21]</w:t>
      </w:r>
    </w:p>
    <w:p w14:paraId="470223A6" w14:textId="77777777" w:rsidR="00E73BC6" w:rsidRPr="00940E38" w:rsidRDefault="00E73BC6" w:rsidP="00E73BC6">
      <w:r w:rsidRPr="00940E38">
        <w:t xml:space="preserve">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14:paraId="381E7A70" w14:textId="77777777" w:rsidR="00E73BC6" w:rsidRPr="00940E38" w:rsidRDefault="00E73BC6" w:rsidP="00FC71D7">
      <w:pPr>
        <w:pStyle w:val="ListBullet"/>
        <w:numPr>
          <w:ilvl w:val="0"/>
          <w:numId w:val="122"/>
        </w:numPr>
        <w:spacing w:before="60"/>
        <w:contextualSpacing/>
      </w:pPr>
      <w:r w:rsidRPr="00940E38">
        <w:t>a movement of 100 basis points up and down (100 basis points up and down) in market interest rates (AUD);</w:t>
      </w:r>
    </w:p>
    <w:p w14:paraId="044BDA15" w14:textId="77777777" w:rsidR="00E73BC6" w:rsidRPr="00940E38" w:rsidRDefault="00E73BC6" w:rsidP="00FC71D7">
      <w:pPr>
        <w:pStyle w:val="ListBullet"/>
        <w:numPr>
          <w:ilvl w:val="0"/>
          <w:numId w:val="122"/>
        </w:numPr>
        <w:spacing w:before="60"/>
        <w:contextualSpacing/>
      </w:pPr>
      <w:r w:rsidRPr="00940E38">
        <w:t>proportional exchange rate movement of 15 per cent down (20</w:t>
      </w:r>
      <w:r>
        <w:t>20</w:t>
      </w:r>
      <w:r w:rsidRPr="00940E38">
        <w:t>: 15 per cent, depreciation of AUD) and 15 per cent up (201</w:t>
      </w:r>
      <w:r>
        <w:t>9</w:t>
      </w:r>
      <w:r w:rsidRPr="00940E38">
        <w:t>: 15 per cent, appreciation of AUD) against the USD, from the year end rate of 0.90 (201</w:t>
      </w:r>
      <w:r>
        <w:t>9</w:t>
      </w:r>
      <w:r w:rsidRPr="00940E38">
        <w:t>: 0.90); and</w:t>
      </w:r>
    </w:p>
    <w:p w14:paraId="6CF9FE5D" w14:textId="77777777" w:rsidR="00E73BC6" w:rsidRPr="00940E38" w:rsidRDefault="00E73BC6" w:rsidP="00FC71D7">
      <w:pPr>
        <w:pStyle w:val="ListBullet"/>
        <w:numPr>
          <w:ilvl w:val="0"/>
          <w:numId w:val="122"/>
        </w:numPr>
        <w:spacing w:before="60"/>
        <w:contextualSpacing/>
      </w:pPr>
      <w:r w:rsidRPr="00940E38">
        <w:t>a movement of 15 per cent up and down (201</w:t>
      </w:r>
      <w:r>
        <w:t>9</w:t>
      </w:r>
      <w:r w:rsidRPr="00940E38">
        <w:t xml:space="preserve">: 15 per cent) for the top ASX 200 </w:t>
      </w:r>
      <w:proofErr w:type="gramStart"/>
      <w:r w:rsidRPr="00940E38">
        <w:t>index</w:t>
      </w:r>
      <w:proofErr w:type="gramEnd"/>
      <w:r w:rsidRPr="00940E38">
        <w:t>.</w:t>
      </w:r>
    </w:p>
    <w:p w14:paraId="4DA03277" w14:textId="77777777" w:rsidR="00E73BC6" w:rsidRPr="00940E38" w:rsidRDefault="00E73BC6" w:rsidP="00E73BC6">
      <w:r w:rsidRPr="00940E38">
        <w:t xml:space="preserve">The tables that follow show the impact on the Department’s net result and equity for each category of financial instrument held by the Department at the end of the reporting </w:t>
      </w:r>
      <w:proofErr w:type="gramStart"/>
      <w:r w:rsidRPr="00940E38">
        <w:t>period, if</w:t>
      </w:r>
      <w:proofErr w:type="gramEnd"/>
      <w:r w:rsidRPr="00940E38">
        <w:t xml:space="preserve"> the above movements were to occur.</w:t>
      </w:r>
    </w:p>
    <w:p w14:paraId="15BCE2AA" w14:textId="77777777" w:rsidR="00E73BC6" w:rsidRPr="00940E38" w:rsidRDefault="00E73BC6" w:rsidP="00E73BC6">
      <w:pPr>
        <w:rPr>
          <w:rStyle w:val="SourceReference"/>
        </w:rPr>
      </w:pPr>
      <w:r w:rsidRPr="00940E38">
        <w:rPr>
          <w:rStyle w:val="SourceReference"/>
        </w:rPr>
        <w:t>[Entities should use basis points (interest rates) or percentages (foreign exchange and for equities/managed investment funds) relevant to their own situation at the end of the financial year.]</w:t>
      </w:r>
    </w:p>
    <w:p w14:paraId="0A5048A9" w14:textId="77777777" w:rsidR="00E73BC6" w:rsidRPr="00940E38" w:rsidRDefault="00E73BC6" w:rsidP="00E62838">
      <w:pPr>
        <w:pStyle w:val="Heading30"/>
      </w:pPr>
      <w:r w:rsidRPr="00940E38">
        <w:lastRenderedPageBreak/>
        <w:t xml:space="preserve">Interest rate risk </w:t>
      </w:r>
      <w:r w:rsidRPr="00E62838">
        <w:rPr>
          <w:rStyle w:val="Reference"/>
        </w:rPr>
        <w:t>[AASB 7.33]</w:t>
      </w:r>
    </w:p>
    <w:p w14:paraId="45003803" w14:textId="14BD396F" w:rsidR="00E73BC6" w:rsidRPr="00940E38" w:rsidRDefault="00E73BC6" w:rsidP="00E73BC6">
      <w:r w:rsidRPr="00940E38">
        <w:t xml:space="preserve">Fair value interest rate risk is the risk that the fair value of a financial instrument will fluctuate because of changes in market interest rates. The Department does not hold any </w:t>
      </w:r>
      <w:r w:rsidR="00E62838" w:rsidRPr="00940E38">
        <w:t>interest-bearing</w:t>
      </w:r>
      <w:r w:rsidRPr="00940E38">
        <w:t xml:space="preserve"> financial instruments that are measured at fair value, and therefore has no exposure to fair value interest rate risk.</w:t>
      </w:r>
    </w:p>
    <w:p w14:paraId="3471A2E8" w14:textId="77777777" w:rsidR="00E73BC6" w:rsidRPr="00940E38" w:rsidRDefault="00E73BC6" w:rsidP="00E73BC6">
      <w:r w:rsidRPr="00940E38">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14:paraId="068373A1" w14:textId="49D3F0AB" w:rsidR="00E73BC6" w:rsidRPr="00940E38" w:rsidRDefault="00E73BC6" w:rsidP="00E73BC6">
      <w:r w:rsidRPr="00940E38">
        <w:t>The Department manages this risk by mainly undertaking fixed rate or non-</w:t>
      </w:r>
      <w:r w:rsidR="00E62838" w:rsidRPr="00940E38">
        <w:t>interest-bearing</w:t>
      </w:r>
      <w:r w:rsidRPr="00940E38">
        <w:t xml:space="preserve">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w:t>
      </w:r>
      <w:proofErr w:type="gramStart"/>
      <w:r w:rsidRPr="00940E38">
        <w:t>on a daily basis</w:t>
      </w:r>
      <w:proofErr w:type="gramEnd"/>
      <w:r w:rsidRPr="00940E38">
        <w:t>.</w:t>
      </w:r>
    </w:p>
    <w:p w14:paraId="7BF796B1" w14:textId="77777777" w:rsidR="00E73BC6" w:rsidRPr="00940E38" w:rsidRDefault="00E73BC6" w:rsidP="00E73BC6">
      <w:r w:rsidRPr="00940E38">
        <w:t>The carrying amounts of financial assets and financial liabilities that are exposed to interest rates and the Department’s sensitivity to interest rate risk are set out in the table that follows.</w:t>
      </w:r>
    </w:p>
    <w:p w14:paraId="645CEEC6" w14:textId="77777777" w:rsidR="00E73BC6" w:rsidRDefault="00E73BC6" w:rsidP="00E73BC6">
      <w:pPr>
        <w:pStyle w:val="TableHeading"/>
        <w:rPr>
          <w:rFonts w:asciiTheme="minorHAnsi" w:hAnsiTheme="minorHAnsi"/>
          <w:b w:val="0"/>
          <w:spacing w:val="0"/>
          <w:szCs w:val="18"/>
        </w:rPr>
      </w:pPr>
      <w:r w:rsidRPr="00940E38">
        <w:t xml:space="preserve">Interest rate exposure of financial instruments </w:t>
      </w:r>
      <w:r w:rsidRPr="00940E38">
        <w:rPr>
          <w:rStyle w:val="SourceReference"/>
          <w:b w:val="0"/>
        </w:rPr>
        <w:t>[AASB 7.34(a)]</w:t>
      </w:r>
      <w:r w:rsidRPr="00940E38">
        <w:rPr>
          <w:b w:val="0"/>
        </w:rPr>
        <w:t xml:space="preserve"> </w:t>
      </w:r>
      <w:r w:rsidRPr="00940E38">
        <w:tab/>
        <w:t>($ thousand)</w:t>
      </w:r>
    </w:p>
    <w:tbl>
      <w:tblPr>
        <w:tblStyle w:val="DTFTable1"/>
        <w:tblW w:w="9668" w:type="dxa"/>
        <w:tblLayout w:type="fixed"/>
        <w:tblLook w:val="06E0" w:firstRow="1" w:lastRow="1" w:firstColumn="1" w:lastColumn="0" w:noHBand="1" w:noVBand="1"/>
      </w:tblPr>
      <w:tblGrid>
        <w:gridCol w:w="4284"/>
        <w:gridCol w:w="1132"/>
        <w:gridCol w:w="992"/>
        <w:gridCol w:w="992"/>
        <w:gridCol w:w="1133"/>
        <w:gridCol w:w="1135"/>
      </w:tblGrid>
      <w:tr w:rsidR="006B1AFE" w:rsidRPr="005B485D" w14:paraId="03550B3A" w14:textId="77777777" w:rsidTr="006B1AFE">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4284" w:type="dxa"/>
            <w:noWrap/>
            <w:hideMark/>
          </w:tcPr>
          <w:p w14:paraId="5C41001D" w14:textId="5F8854C1" w:rsidR="006B1AFE" w:rsidRPr="005B485D" w:rsidRDefault="006B1AFE" w:rsidP="00101D6C">
            <w:pPr>
              <w:ind w:left="0" w:firstLine="0"/>
              <w:rPr>
                <w:color w:val="FFFFFF" w:themeColor="background1"/>
              </w:rPr>
            </w:pPr>
            <w:r w:rsidRPr="006B1AFE">
              <w:rPr>
                <w:color w:val="FFFFFF" w:themeColor="background1"/>
              </w:rPr>
              <w:t>2020</w:t>
            </w:r>
          </w:p>
        </w:tc>
        <w:tc>
          <w:tcPr>
            <w:tcW w:w="1132" w:type="dxa"/>
            <w:noWrap/>
            <w:hideMark/>
          </w:tcPr>
          <w:p w14:paraId="44AE3EBD" w14:textId="292BA1FA"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Weighted average interest rate (%)</w:t>
            </w:r>
          </w:p>
        </w:tc>
        <w:tc>
          <w:tcPr>
            <w:tcW w:w="992" w:type="dxa"/>
            <w:noWrap/>
            <w:hideMark/>
          </w:tcPr>
          <w:p w14:paraId="6BA9A935" w14:textId="22896204"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Carrying</w:t>
            </w:r>
            <w:r>
              <w:t xml:space="preserve"> </w:t>
            </w:r>
            <w:r w:rsidRPr="006B1AFE">
              <w:t>amount</w:t>
            </w:r>
          </w:p>
        </w:tc>
        <w:tc>
          <w:tcPr>
            <w:tcW w:w="992" w:type="dxa"/>
            <w:hideMark/>
          </w:tcPr>
          <w:p w14:paraId="66CD3A35" w14:textId="77777777"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Fixed interest rate</w:t>
            </w:r>
          </w:p>
        </w:tc>
        <w:tc>
          <w:tcPr>
            <w:tcW w:w="1133" w:type="dxa"/>
            <w:hideMark/>
          </w:tcPr>
          <w:p w14:paraId="6A3EE914" w14:textId="77777777"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Variable interest rate</w:t>
            </w:r>
          </w:p>
        </w:tc>
        <w:tc>
          <w:tcPr>
            <w:tcW w:w="1135" w:type="dxa"/>
            <w:hideMark/>
          </w:tcPr>
          <w:p w14:paraId="0A809EB4" w14:textId="77777777"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Non</w:t>
            </w:r>
            <w:r w:rsidRPr="006B1AFE">
              <w:noBreakHyphen/>
              <w:t>interest bearing</w:t>
            </w:r>
          </w:p>
        </w:tc>
      </w:tr>
      <w:tr w:rsidR="00E73BC6" w:rsidRPr="005B485D" w14:paraId="34FF9820"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1BB49B60" w14:textId="77777777" w:rsidR="00E73BC6" w:rsidRPr="00466EB3" w:rsidRDefault="00E73BC6" w:rsidP="00101D6C">
            <w:pPr>
              <w:ind w:left="0" w:firstLine="0"/>
              <w:rPr>
                <w:b/>
                <w:bCs/>
              </w:rPr>
            </w:pPr>
            <w:r w:rsidRPr="00466EB3">
              <w:rPr>
                <w:b/>
                <w:bCs/>
              </w:rPr>
              <w:t>Financial assets</w:t>
            </w:r>
          </w:p>
        </w:tc>
        <w:tc>
          <w:tcPr>
            <w:tcW w:w="1132" w:type="dxa"/>
            <w:shd w:val="clear" w:color="auto" w:fill="D9D9D6" w:themeFill="background2"/>
            <w:noWrap/>
            <w:hideMark/>
          </w:tcPr>
          <w:p w14:paraId="7AB98052"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992" w:type="dxa"/>
            <w:noWrap/>
            <w:hideMark/>
          </w:tcPr>
          <w:p w14:paraId="397CD0D0"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992" w:type="dxa"/>
            <w:hideMark/>
          </w:tcPr>
          <w:p w14:paraId="04637B55"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33" w:type="dxa"/>
            <w:hideMark/>
          </w:tcPr>
          <w:p w14:paraId="777F0F18"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35" w:type="dxa"/>
            <w:hideMark/>
          </w:tcPr>
          <w:p w14:paraId="6072F3CB"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r>
      <w:tr w:rsidR="00E73BC6" w:rsidRPr="005B485D" w14:paraId="07B705DF"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4C7BD43F" w14:textId="77777777" w:rsidR="00E73BC6" w:rsidRPr="005B485D" w:rsidRDefault="00E73BC6" w:rsidP="00101D6C">
            <w:pPr>
              <w:ind w:left="0" w:firstLine="0"/>
            </w:pPr>
            <w:r w:rsidRPr="005B485D">
              <w:t>Cash and deposits</w:t>
            </w:r>
          </w:p>
        </w:tc>
        <w:tc>
          <w:tcPr>
            <w:tcW w:w="1132" w:type="dxa"/>
            <w:shd w:val="clear" w:color="auto" w:fill="D9D9D6" w:themeFill="background2"/>
            <w:noWrap/>
            <w:hideMark/>
          </w:tcPr>
          <w:p w14:paraId="458A5FC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2.50</w:t>
            </w:r>
          </w:p>
        </w:tc>
        <w:tc>
          <w:tcPr>
            <w:tcW w:w="992" w:type="dxa"/>
            <w:noWrap/>
            <w:hideMark/>
          </w:tcPr>
          <w:p w14:paraId="688A69C1"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69 774</w:t>
            </w:r>
          </w:p>
        </w:tc>
        <w:tc>
          <w:tcPr>
            <w:tcW w:w="992" w:type="dxa"/>
            <w:hideMark/>
          </w:tcPr>
          <w:p w14:paraId="2107FDF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4AA78377"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69 774</w:t>
            </w:r>
          </w:p>
        </w:tc>
        <w:tc>
          <w:tcPr>
            <w:tcW w:w="1135" w:type="dxa"/>
            <w:hideMark/>
          </w:tcPr>
          <w:p w14:paraId="176B3AA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r>
      <w:tr w:rsidR="00E73BC6" w:rsidRPr="005B485D" w14:paraId="1B476842"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1368FBA1" w14:textId="77777777" w:rsidR="00E73BC6" w:rsidRPr="00466EB3" w:rsidRDefault="00E73BC6" w:rsidP="00101D6C">
            <w:pPr>
              <w:ind w:left="0" w:firstLine="0"/>
            </w:pPr>
            <w:r w:rsidRPr="00466EB3">
              <w:t>Receivables</w:t>
            </w:r>
            <w:r w:rsidRPr="00466EB3">
              <w:rPr>
                <w:vertAlign w:val="superscript"/>
              </w:rPr>
              <w:t xml:space="preserve"> (a)</w:t>
            </w:r>
          </w:p>
        </w:tc>
        <w:tc>
          <w:tcPr>
            <w:tcW w:w="1132" w:type="dxa"/>
            <w:shd w:val="clear" w:color="auto" w:fill="D9D9D6" w:themeFill="background2"/>
            <w:noWrap/>
            <w:hideMark/>
          </w:tcPr>
          <w:p w14:paraId="3D8A0B22"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992" w:type="dxa"/>
            <w:noWrap/>
            <w:hideMark/>
          </w:tcPr>
          <w:p w14:paraId="73D9E14E"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992" w:type="dxa"/>
            <w:hideMark/>
          </w:tcPr>
          <w:p w14:paraId="08A551E5"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33" w:type="dxa"/>
            <w:hideMark/>
          </w:tcPr>
          <w:p w14:paraId="494368AD"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35" w:type="dxa"/>
            <w:hideMark/>
          </w:tcPr>
          <w:p w14:paraId="3A138E50"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r>
      <w:tr w:rsidR="00E73BC6" w:rsidRPr="005B485D" w14:paraId="5461EE03"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1D77739C" w14:textId="77777777" w:rsidR="00E73BC6" w:rsidRPr="005B485D" w:rsidRDefault="00E73BC6" w:rsidP="00101D6C">
            <w:pPr>
              <w:ind w:firstLine="0"/>
            </w:pPr>
            <w:r w:rsidRPr="005B485D">
              <w:t>Finance lease receivables</w:t>
            </w:r>
          </w:p>
        </w:tc>
        <w:tc>
          <w:tcPr>
            <w:tcW w:w="1132" w:type="dxa"/>
            <w:shd w:val="clear" w:color="auto" w:fill="D9D9D6" w:themeFill="background2"/>
            <w:noWrap/>
            <w:hideMark/>
          </w:tcPr>
          <w:p w14:paraId="0A9AF407"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4.55</w:t>
            </w:r>
          </w:p>
        </w:tc>
        <w:tc>
          <w:tcPr>
            <w:tcW w:w="992" w:type="dxa"/>
            <w:noWrap/>
            <w:hideMark/>
          </w:tcPr>
          <w:p w14:paraId="7590678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581</w:t>
            </w:r>
          </w:p>
        </w:tc>
        <w:tc>
          <w:tcPr>
            <w:tcW w:w="992" w:type="dxa"/>
            <w:hideMark/>
          </w:tcPr>
          <w:p w14:paraId="3FE0FF6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581</w:t>
            </w:r>
          </w:p>
        </w:tc>
        <w:tc>
          <w:tcPr>
            <w:tcW w:w="1133" w:type="dxa"/>
            <w:hideMark/>
          </w:tcPr>
          <w:p w14:paraId="35B336B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3747B11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r>
      <w:tr w:rsidR="00E73BC6" w:rsidRPr="005B485D" w14:paraId="56CF3B5A"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4BF4D270" w14:textId="77777777" w:rsidR="00E73BC6" w:rsidRPr="005B485D" w:rsidRDefault="00E73BC6" w:rsidP="00101D6C">
            <w:pPr>
              <w:ind w:firstLine="0"/>
            </w:pPr>
            <w:r w:rsidRPr="005B485D">
              <w:t>Sale of goods and services</w:t>
            </w:r>
          </w:p>
        </w:tc>
        <w:tc>
          <w:tcPr>
            <w:tcW w:w="1132" w:type="dxa"/>
            <w:shd w:val="clear" w:color="auto" w:fill="D9D9D6" w:themeFill="background2"/>
            <w:noWrap/>
            <w:hideMark/>
          </w:tcPr>
          <w:p w14:paraId="0A39FB5E"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6D6CEF1B"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1 374</w:t>
            </w:r>
          </w:p>
        </w:tc>
        <w:tc>
          <w:tcPr>
            <w:tcW w:w="992" w:type="dxa"/>
            <w:hideMark/>
          </w:tcPr>
          <w:p w14:paraId="071DD43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1E635A76"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64922CD8"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1 374</w:t>
            </w:r>
          </w:p>
        </w:tc>
      </w:tr>
      <w:tr w:rsidR="00E73BC6" w:rsidRPr="005B485D" w14:paraId="369BC18D"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6724C036" w14:textId="77777777" w:rsidR="00E73BC6" w:rsidRPr="005B485D" w:rsidRDefault="00E73BC6" w:rsidP="00101D6C">
            <w:pPr>
              <w:ind w:firstLine="0"/>
            </w:pPr>
            <w:r w:rsidRPr="005B485D">
              <w:t>Loans to third parties</w:t>
            </w:r>
          </w:p>
        </w:tc>
        <w:tc>
          <w:tcPr>
            <w:tcW w:w="1132" w:type="dxa"/>
            <w:shd w:val="clear" w:color="auto" w:fill="D9D9D6" w:themeFill="background2"/>
            <w:noWrap/>
            <w:hideMark/>
          </w:tcPr>
          <w:p w14:paraId="07EED3A1"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70396C33"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544</w:t>
            </w:r>
          </w:p>
        </w:tc>
        <w:tc>
          <w:tcPr>
            <w:tcW w:w="992" w:type="dxa"/>
            <w:hideMark/>
          </w:tcPr>
          <w:p w14:paraId="65F8E0E1"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17D7F76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533BC25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544</w:t>
            </w:r>
          </w:p>
        </w:tc>
      </w:tr>
      <w:tr w:rsidR="00E73BC6" w:rsidRPr="005B485D" w14:paraId="7B537705"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105D034F" w14:textId="77777777" w:rsidR="00E73BC6" w:rsidRPr="005B485D" w:rsidRDefault="00E73BC6" w:rsidP="00101D6C">
            <w:pPr>
              <w:ind w:firstLine="0"/>
            </w:pPr>
            <w:r w:rsidRPr="005B485D">
              <w:t>Accrued investment income</w:t>
            </w:r>
          </w:p>
        </w:tc>
        <w:tc>
          <w:tcPr>
            <w:tcW w:w="1132" w:type="dxa"/>
            <w:shd w:val="clear" w:color="auto" w:fill="D9D9D6" w:themeFill="background2"/>
            <w:noWrap/>
            <w:hideMark/>
          </w:tcPr>
          <w:p w14:paraId="5B54B34E"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5B6FADB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1 864</w:t>
            </w:r>
          </w:p>
        </w:tc>
        <w:tc>
          <w:tcPr>
            <w:tcW w:w="992" w:type="dxa"/>
            <w:hideMark/>
          </w:tcPr>
          <w:p w14:paraId="66686BB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4EFA5A8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757096BB"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1 864</w:t>
            </w:r>
          </w:p>
        </w:tc>
      </w:tr>
      <w:tr w:rsidR="00E73BC6" w:rsidRPr="005B485D" w14:paraId="62BFDEA3"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4C09FB05" w14:textId="77777777" w:rsidR="00E73BC6" w:rsidRPr="005B485D" w:rsidRDefault="00E73BC6" w:rsidP="00101D6C">
            <w:pPr>
              <w:ind w:firstLine="0"/>
            </w:pPr>
            <w:r w:rsidRPr="005B485D">
              <w:t>Other receivables</w:t>
            </w:r>
          </w:p>
        </w:tc>
        <w:tc>
          <w:tcPr>
            <w:tcW w:w="1132" w:type="dxa"/>
            <w:shd w:val="clear" w:color="auto" w:fill="D9D9D6" w:themeFill="background2"/>
            <w:noWrap/>
            <w:hideMark/>
          </w:tcPr>
          <w:p w14:paraId="35EFC09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49BB34A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334</w:t>
            </w:r>
          </w:p>
        </w:tc>
        <w:tc>
          <w:tcPr>
            <w:tcW w:w="992" w:type="dxa"/>
            <w:hideMark/>
          </w:tcPr>
          <w:p w14:paraId="2DE07497"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16E590F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7FF7DC0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334</w:t>
            </w:r>
          </w:p>
        </w:tc>
      </w:tr>
      <w:tr w:rsidR="00E73BC6" w:rsidRPr="005B485D" w14:paraId="0CE885A4"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75CD101E" w14:textId="77777777" w:rsidR="00E73BC6" w:rsidRPr="005B485D" w:rsidRDefault="00E73BC6" w:rsidP="00101D6C">
            <w:pPr>
              <w:ind w:left="0" w:firstLine="0"/>
            </w:pPr>
            <w:r w:rsidRPr="005B485D">
              <w:t>Investments and other contractual financial assets</w:t>
            </w:r>
          </w:p>
        </w:tc>
        <w:tc>
          <w:tcPr>
            <w:tcW w:w="1132" w:type="dxa"/>
            <w:shd w:val="clear" w:color="auto" w:fill="D9D9D6" w:themeFill="background2"/>
            <w:noWrap/>
            <w:hideMark/>
          </w:tcPr>
          <w:p w14:paraId="56F0473B"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5AE997D8"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992" w:type="dxa"/>
            <w:hideMark/>
          </w:tcPr>
          <w:p w14:paraId="4E732B82"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1133" w:type="dxa"/>
            <w:hideMark/>
          </w:tcPr>
          <w:p w14:paraId="3359059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p>
        </w:tc>
        <w:tc>
          <w:tcPr>
            <w:tcW w:w="1135" w:type="dxa"/>
            <w:hideMark/>
          </w:tcPr>
          <w:p w14:paraId="7938A395"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p>
        </w:tc>
      </w:tr>
      <w:tr w:rsidR="00E73BC6" w:rsidRPr="005B485D" w14:paraId="25F04061"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4F5B9774" w14:textId="77777777" w:rsidR="00E73BC6" w:rsidRPr="005B485D" w:rsidRDefault="00E73BC6" w:rsidP="00101D6C">
            <w:pPr>
              <w:ind w:firstLine="0"/>
            </w:pPr>
            <w:r w:rsidRPr="005B485D">
              <w:t>Equities and managed investment schemes</w:t>
            </w:r>
          </w:p>
        </w:tc>
        <w:tc>
          <w:tcPr>
            <w:tcW w:w="1132" w:type="dxa"/>
            <w:shd w:val="clear" w:color="auto" w:fill="D9D9D6" w:themeFill="background2"/>
            <w:noWrap/>
            <w:hideMark/>
          </w:tcPr>
          <w:p w14:paraId="07CE23C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0A3FF6B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2 165</w:t>
            </w:r>
          </w:p>
        </w:tc>
        <w:tc>
          <w:tcPr>
            <w:tcW w:w="992" w:type="dxa"/>
            <w:hideMark/>
          </w:tcPr>
          <w:p w14:paraId="52E9A24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6802592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3D23EAB7"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2 165</w:t>
            </w:r>
          </w:p>
        </w:tc>
      </w:tr>
      <w:tr w:rsidR="00E73BC6" w:rsidRPr="005B485D" w14:paraId="5A183081"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tcBorders>
              <w:bottom w:val="nil"/>
            </w:tcBorders>
            <w:noWrap/>
            <w:hideMark/>
          </w:tcPr>
          <w:p w14:paraId="0CE2912C" w14:textId="77777777" w:rsidR="00E73BC6" w:rsidRPr="005B485D" w:rsidRDefault="00E73BC6" w:rsidP="00101D6C">
            <w:pPr>
              <w:ind w:firstLine="0"/>
            </w:pPr>
            <w:r w:rsidRPr="005B485D">
              <w:t>Term deposits</w:t>
            </w:r>
          </w:p>
        </w:tc>
        <w:tc>
          <w:tcPr>
            <w:tcW w:w="1132" w:type="dxa"/>
            <w:tcBorders>
              <w:bottom w:val="nil"/>
            </w:tcBorders>
            <w:shd w:val="clear" w:color="auto" w:fill="D9D9D6" w:themeFill="background2"/>
            <w:noWrap/>
            <w:hideMark/>
          </w:tcPr>
          <w:p w14:paraId="6AE806D8"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3.65</w:t>
            </w:r>
          </w:p>
        </w:tc>
        <w:tc>
          <w:tcPr>
            <w:tcW w:w="992" w:type="dxa"/>
            <w:tcBorders>
              <w:bottom w:val="nil"/>
            </w:tcBorders>
            <w:noWrap/>
            <w:hideMark/>
          </w:tcPr>
          <w:p w14:paraId="625B7FB5"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1 941</w:t>
            </w:r>
          </w:p>
        </w:tc>
        <w:tc>
          <w:tcPr>
            <w:tcW w:w="992" w:type="dxa"/>
            <w:tcBorders>
              <w:bottom w:val="nil"/>
            </w:tcBorders>
            <w:hideMark/>
          </w:tcPr>
          <w:p w14:paraId="6B3F2AA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tcBorders>
              <w:bottom w:val="nil"/>
            </w:tcBorders>
            <w:hideMark/>
          </w:tcPr>
          <w:p w14:paraId="71552C93"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1 941</w:t>
            </w:r>
          </w:p>
        </w:tc>
        <w:tc>
          <w:tcPr>
            <w:tcW w:w="1135" w:type="dxa"/>
            <w:tcBorders>
              <w:bottom w:val="nil"/>
            </w:tcBorders>
            <w:hideMark/>
          </w:tcPr>
          <w:p w14:paraId="6B9BFBC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r>
      <w:tr w:rsidR="00E73BC6" w:rsidRPr="005B485D" w14:paraId="31C271B1"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tcBorders>
              <w:bottom w:val="single" w:sz="6" w:space="0" w:color="auto"/>
            </w:tcBorders>
            <w:noWrap/>
            <w:hideMark/>
          </w:tcPr>
          <w:p w14:paraId="6D09ABE3" w14:textId="77777777" w:rsidR="00E73BC6" w:rsidRPr="005B485D" w:rsidRDefault="00E73BC6" w:rsidP="00101D6C">
            <w:pPr>
              <w:ind w:firstLine="0"/>
            </w:pPr>
            <w:r w:rsidRPr="005B485D">
              <w:t>Debt securities</w:t>
            </w:r>
          </w:p>
        </w:tc>
        <w:tc>
          <w:tcPr>
            <w:tcW w:w="1132" w:type="dxa"/>
            <w:tcBorders>
              <w:bottom w:val="single" w:sz="6" w:space="0" w:color="auto"/>
            </w:tcBorders>
            <w:shd w:val="clear" w:color="auto" w:fill="D9D9D6" w:themeFill="background2"/>
            <w:noWrap/>
            <w:hideMark/>
          </w:tcPr>
          <w:p w14:paraId="27141A4E"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4.57</w:t>
            </w:r>
          </w:p>
        </w:tc>
        <w:tc>
          <w:tcPr>
            <w:tcW w:w="992" w:type="dxa"/>
            <w:tcBorders>
              <w:bottom w:val="single" w:sz="6" w:space="0" w:color="auto"/>
            </w:tcBorders>
            <w:noWrap/>
            <w:hideMark/>
          </w:tcPr>
          <w:p w14:paraId="4941D91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9 021</w:t>
            </w:r>
          </w:p>
        </w:tc>
        <w:tc>
          <w:tcPr>
            <w:tcW w:w="992" w:type="dxa"/>
            <w:tcBorders>
              <w:bottom w:val="single" w:sz="6" w:space="0" w:color="auto"/>
            </w:tcBorders>
            <w:hideMark/>
          </w:tcPr>
          <w:p w14:paraId="7E32D88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5 198</w:t>
            </w:r>
          </w:p>
        </w:tc>
        <w:tc>
          <w:tcPr>
            <w:tcW w:w="1133" w:type="dxa"/>
            <w:tcBorders>
              <w:bottom w:val="single" w:sz="6" w:space="0" w:color="auto"/>
            </w:tcBorders>
            <w:hideMark/>
          </w:tcPr>
          <w:p w14:paraId="7FAA305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3 823</w:t>
            </w:r>
          </w:p>
        </w:tc>
        <w:tc>
          <w:tcPr>
            <w:tcW w:w="1135" w:type="dxa"/>
            <w:tcBorders>
              <w:bottom w:val="single" w:sz="6" w:space="0" w:color="auto"/>
            </w:tcBorders>
            <w:hideMark/>
          </w:tcPr>
          <w:p w14:paraId="3F0EB1A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r>
      <w:tr w:rsidR="00E73BC6" w:rsidRPr="005B485D" w14:paraId="3FA1B71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tcBorders>
              <w:top w:val="single" w:sz="6" w:space="0" w:color="auto"/>
              <w:bottom w:val="single" w:sz="6" w:space="0" w:color="auto"/>
            </w:tcBorders>
            <w:noWrap/>
            <w:hideMark/>
          </w:tcPr>
          <w:p w14:paraId="0B907037" w14:textId="77777777" w:rsidR="00E73BC6" w:rsidRPr="00466EB3" w:rsidRDefault="00E73BC6" w:rsidP="00101D6C">
            <w:pPr>
              <w:ind w:left="0" w:firstLine="0"/>
              <w:rPr>
                <w:b/>
                <w:bCs/>
              </w:rPr>
            </w:pPr>
            <w:r w:rsidRPr="00466EB3">
              <w:rPr>
                <w:b/>
                <w:bCs/>
              </w:rPr>
              <w:t>Total financial assets</w:t>
            </w:r>
          </w:p>
        </w:tc>
        <w:tc>
          <w:tcPr>
            <w:tcW w:w="1132" w:type="dxa"/>
            <w:tcBorders>
              <w:top w:val="single" w:sz="6" w:space="0" w:color="auto"/>
              <w:bottom w:val="single" w:sz="6" w:space="0" w:color="auto"/>
            </w:tcBorders>
            <w:shd w:val="clear" w:color="auto" w:fill="D9D9D6" w:themeFill="background2"/>
            <w:noWrap/>
            <w:hideMark/>
          </w:tcPr>
          <w:p w14:paraId="3F2DAA73"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w:t>
            </w:r>
          </w:p>
        </w:tc>
        <w:tc>
          <w:tcPr>
            <w:tcW w:w="992" w:type="dxa"/>
            <w:tcBorders>
              <w:top w:val="single" w:sz="6" w:space="0" w:color="auto"/>
              <w:bottom w:val="single" w:sz="6" w:space="0" w:color="auto"/>
            </w:tcBorders>
            <w:noWrap/>
            <w:hideMark/>
          </w:tcPr>
          <w:p w14:paraId="55F0C7A8"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87 598</w:t>
            </w:r>
          </w:p>
        </w:tc>
        <w:tc>
          <w:tcPr>
            <w:tcW w:w="992" w:type="dxa"/>
            <w:tcBorders>
              <w:top w:val="single" w:sz="6" w:space="0" w:color="auto"/>
              <w:bottom w:val="single" w:sz="6" w:space="0" w:color="auto"/>
            </w:tcBorders>
            <w:noWrap/>
            <w:hideMark/>
          </w:tcPr>
          <w:p w14:paraId="1128559F"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5 779</w:t>
            </w:r>
          </w:p>
        </w:tc>
        <w:tc>
          <w:tcPr>
            <w:tcW w:w="1133" w:type="dxa"/>
            <w:tcBorders>
              <w:top w:val="single" w:sz="6" w:space="0" w:color="auto"/>
              <w:bottom w:val="single" w:sz="6" w:space="0" w:color="auto"/>
            </w:tcBorders>
            <w:noWrap/>
            <w:hideMark/>
          </w:tcPr>
          <w:p w14:paraId="53696337"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75 538</w:t>
            </w:r>
          </w:p>
        </w:tc>
        <w:tc>
          <w:tcPr>
            <w:tcW w:w="1135" w:type="dxa"/>
            <w:tcBorders>
              <w:top w:val="single" w:sz="6" w:space="0" w:color="auto"/>
              <w:bottom w:val="single" w:sz="6" w:space="0" w:color="auto"/>
            </w:tcBorders>
            <w:noWrap/>
            <w:hideMark/>
          </w:tcPr>
          <w:p w14:paraId="0D102680"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6 281</w:t>
            </w:r>
          </w:p>
        </w:tc>
      </w:tr>
      <w:tr w:rsidR="00E73BC6" w:rsidRPr="005B485D" w14:paraId="595305AF"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tcBorders>
              <w:top w:val="single" w:sz="6" w:space="0" w:color="auto"/>
            </w:tcBorders>
            <w:noWrap/>
            <w:hideMark/>
          </w:tcPr>
          <w:p w14:paraId="39F9EF35" w14:textId="77777777" w:rsidR="00E73BC6" w:rsidRPr="00466EB3" w:rsidRDefault="00E73BC6" w:rsidP="00101D6C">
            <w:pPr>
              <w:ind w:left="0" w:firstLine="0"/>
              <w:rPr>
                <w:b/>
                <w:bCs/>
              </w:rPr>
            </w:pPr>
            <w:r w:rsidRPr="00466EB3">
              <w:rPr>
                <w:b/>
                <w:bCs/>
              </w:rPr>
              <w:t>Financial liabilities</w:t>
            </w:r>
          </w:p>
        </w:tc>
        <w:tc>
          <w:tcPr>
            <w:tcW w:w="1132" w:type="dxa"/>
            <w:tcBorders>
              <w:top w:val="single" w:sz="6" w:space="0" w:color="auto"/>
            </w:tcBorders>
            <w:shd w:val="clear" w:color="auto" w:fill="D9D9D6" w:themeFill="background2"/>
            <w:noWrap/>
            <w:hideMark/>
          </w:tcPr>
          <w:p w14:paraId="445A95C7"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992" w:type="dxa"/>
            <w:tcBorders>
              <w:top w:val="single" w:sz="6" w:space="0" w:color="auto"/>
            </w:tcBorders>
            <w:noWrap/>
            <w:hideMark/>
          </w:tcPr>
          <w:p w14:paraId="6230BEBE"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hideMark/>
          </w:tcPr>
          <w:p w14:paraId="03127BDC"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33" w:type="dxa"/>
            <w:tcBorders>
              <w:top w:val="single" w:sz="6" w:space="0" w:color="auto"/>
            </w:tcBorders>
            <w:hideMark/>
          </w:tcPr>
          <w:p w14:paraId="77264B8F"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35" w:type="dxa"/>
            <w:tcBorders>
              <w:top w:val="single" w:sz="6" w:space="0" w:color="auto"/>
            </w:tcBorders>
            <w:hideMark/>
          </w:tcPr>
          <w:p w14:paraId="132DA657" w14:textId="77777777" w:rsidR="00E73BC6" w:rsidRPr="00466EB3" w:rsidRDefault="00E73BC6" w:rsidP="00101D6C">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r>
      <w:tr w:rsidR="00E73BC6" w:rsidRPr="005B485D" w14:paraId="1948AE69"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610DFF9C" w14:textId="77777777" w:rsidR="00E73BC6" w:rsidRPr="005B485D" w:rsidRDefault="00E73BC6" w:rsidP="00101D6C">
            <w:pPr>
              <w:ind w:left="0" w:firstLine="0"/>
            </w:pPr>
            <w:r w:rsidRPr="005B485D">
              <w:t>Payables</w:t>
            </w:r>
            <w:r w:rsidRPr="00466EB3">
              <w:rPr>
                <w:vertAlign w:val="superscript"/>
              </w:rPr>
              <w:t xml:space="preserve"> (a)</w:t>
            </w:r>
          </w:p>
        </w:tc>
        <w:tc>
          <w:tcPr>
            <w:tcW w:w="1132" w:type="dxa"/>
            <w:shd w:val="clear" w:color="auto" w:fill="D9D9D6" w:themeFill="background2"/>
            <w:noWrap/>
            <w:hideMark/>
          </w:tcPr>
          <w:p w14:paraId="7113F93B"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992" w:type="dxa"/>
            <w:noWrap/>
            <w:hideMark/>
          </w:tcPr>
          <w:p w14:paraId="264D4C6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992" w:type="dxa"/>
            <w:hideMark/>
          </w:tcPr>
          <w:p w14:paraId="7E793B45"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1133" w:type="dxa"/>
            <w:hideMark/>
          </w:tcPr>
          <w:p w14:paraId="0BE3D23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1135" w:type="dxa"/>
            <w:hideMark/>
          </w:tcPr>
          <w:p w14:paraId="3E032253"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r>
      <w:tr w:rsidR="00E73BC6" w:rsidRPr="005B485D" w14:paraId="72BB4DE0"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1457A6F9" w14:textId="77777777" w:rsidR="00E73BC6" w:rsidRPr="005B485D" w:rsidRDefault="00E73BC6" w:rsidP="00101D6C">
            <w:pPr>
              <w:ind w:firstLine="0"/>
            </w:pPr>
            <w:r w:rsidRPr="005B485D">
              <w:t>Supplies and services</w:t>
            </w:r>
          </w:p>
        </w:tc>
        <w:tc>
          <w:tcPr>
            <w:tcW w:w="1132" w:type="dxa"/>
            <w:shd w:val="clear" w:color="auto" w:fill="D9D9D6" w:themeFill="background2"/>
            <w:noWrap/>
            <w:hideMark/>
          </w:tcPr>
          <w:p w14:paraId="01AD541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71806BBE"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4 466</w:t>
            </w:r>
          </w:p>
        </w:tc>
        <w:tc>
          <w:tcPr>
            <w:tcW w:w="992" w:type="dxa"/>
            <w:hideMark/>
          </w:tcPr>
          <w:p w14:paraId="66B2535B"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6234BA3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1BD919B1"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4 466</w:t>
            </w:r>
          </w:p>
        </w:tc>
      </w:tr>
      <w:tr w:rsidR="00E73BC6" w:rsidRPr="005B485D" w14:paraId="5F2D7777"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16A77B85" w14:textId="77777777" w:rsidR="00E73BC6" w:rsidRPr="005B485D" w:rsidRDefault="00E73BC6" w:rsidP="00101D6C">
            <w:pPr>
              <w:ind w:firstLine="0"/>
            </w:pPr>
            <w:r w:rsidRPr="005B485D">
              <w:t>Amounts payable to government and agencies</w:t>
            </w:r>
          </w:p>
        </w:tc>
        <w:tc>
          <w:tcPr>
            <w:tcW w:w="1132" w:type="dxa"/>
            <w:shd w:val="clear" w:color="auto" w:fill="D9D9D6" w:themeFill="background2"/>
            <w:noWrap/>
            <w:hideMark/>
          </w:tcPr>
          <w:p w14:paraId="323A5B95"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03D83AC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10 891</w:t>
            </w:r>
          </w:p>
        </w:tc>
        <w:tc>
          <w:tcPr>
            <w:tcW w:w="992" w:type="dxa"/>
            <w:hideMark/>
          </w:tcPr>
          <w:p w14:paraId="19546B85"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56AD84C3"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59CB169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10 891</w:t>
            </w:r>
          </w:p>
        </w:tc>
      </w:tr>
      <w:tr w:rsidR="00E73BC6" w:rsidRPr="005B485D" w14:paraId="45C914FE"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6E4CF24F" w14:textId="77777777" w:rsidR="00E73BC6" w:rsidRPr="005B485D" w:rsidRDefault="00E73BC6" w:rsidP="00101D6C">
            <w:pPr>
              <w:ind w:firstLine="0"/>
            </w:pPr>
            <w:r w:rsidRPr="005B485D">
              <w:t>Other payables</w:t>
            </w:r>
          </w:p>
        </w:tc>
        <w:tc>
          <w:tcPr>
            <w:tcW w:w="1132" w:type="dxa"/>
            <w:shd w:val="clear" w:color="auto" w:fill="D9D9D6" w:themeFill="background2"/>
            <w:noWrap/>
            <w:hideMark/>
          </w:tcPr>
          <w:p w14:paraId="18F8B7F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18B71EFB"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817</w:t>
            </w:r>
          </w:p>
        </w:tc>
        <w:tc>
          <w:tcPr>
            <w:tcW w:w="992" w:type="dxa"/>
            <w:hideMark/>
          </w:tcPr>
          <w:p w14:paraId="442C5442"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73A92FFB"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3CA29F61"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817</w:t>
            </w:r>
          </w:p>
        </w:tc>
      </w:tr>
      <w:tr w:rsidR="00E73BC6" w:rsidRPr="005B485D" w14:paraId="0A3A7695"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4E373C6C" w14:textId="77777777" w:rsidR="00E73BC6" w:rsidRPr="005B485D" w:rsidRDefault="00E73BC6" w:rsidP="00101D6C">
            <w:pPr>
              <w:ind w:left="0" w:firstLine="0"/>
            </w:pPr>
            <w:r w:rsidRPr="005B485D">
              <w:t>Borrowings</w:t>
            </w:r>
          </w:p>
        </w:tc>
        <w:tc>
          <w:tcPr>
            <w:tcW w:w="1132" w:type="dxa"/>
            <w:shd w:val="clear" w:color="auto" w:fill="D9D9D6" w:themeFill="background2"/>
            <w:noWrap/>
            <w:hideMark/>
          </w:tcPr>
          <w:p w14:paraId="3815E782"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3B5F2BC3"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992" w:type="dxa"/>
            <w:hideMark/>
          </w:tcPr>
          <w:p w14:paraId="4D1EA0E5"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c>
          <w:tcPr>
            <w:tcW w:w="1133" w:type="dxa"/>
            <w:hideMark/>
          </w:tcPr>
          <w:p w14:paraId="2B0F4ED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p>
        </w:tc>
        <w:tc>
          <w:tcPr>
            <w:tcW w:w="1135" w:type="dxa"/>
            <w:hideMark/>
          </w:tcPr>
          <w:p w14:paraId="0550DCF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xml:space="preserve"> </w:t>
            </w:r>
          </w:p>
        </w:tc>
      </w:tr>
      <w:tr w:rsidR="00E73BC6" w:rsidRPr="005B485D" w14:paraId="42862291"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7FE3ED18" w14:textId="77777777" w:rsidR="00E73BC6" w:rsidRPr="005B485D" w:rsidRDefault="00E73BC6" w:rsidP="00101D6C">
            <w:pPr>
              <w:ind w:firstLine="0"/>
            </w:pPr>
            <w:r w:rsidRPr="005B485D">
              <w:t>Lease liabilities</w:t>
            </w:r>
          </w:p>
        </w:tc>
        <w:tc>
          <w:tcPr>
            <w:tcW w:w="1132" w:type="dxa"/>
            <w:shd w:val="clear" w:color="auto" w:fill="D9D9D6" w:themeFill="background2"/>
            <w:noWrap/>
            <w:hideMark/>
          </w:tcPr>
          <w:p w14:paraId="660BB00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4.52</w:t>
            </w:r>
          </w:p>
        </w:tc>
        <w:tc>
          <w:tcPr>
            <w:tcW w:w="992" w:type="dxa"/>
            <w:noWrap/>
            <w:hideMark/>
          </w:tcPr>
          <w:p w14:paraId="696D9FC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8 064</w:t>
            </w:r>
          </w:p>
        </w:tc>
        <w:tc>
          <w:tcPr>
            <w:tcW w:w="992" w:type="dxa"/>
            <w:hideMark/>
          </w:tcPr>
          <w:p w14:paraId="2D97E3A6"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8 064</w:t>
            </w:r>
          </w:p>
        </w:tc>
        <w:tc>
          <w:tcPr>
            <w:tcW w:w="1133" w:type="dxa"/>
            <w:hideMark/>
          </w:tcPr>
          <w:p w14:paraId="370513EC"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58DA1C8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r>
      <w:tr w:rsidR="00E73BC6" w:rsidRPr="005B485D" w14:paraId="3552CA55"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2EE8EA3F" w14:textId="77777777" w:rsidR="00E73BC6" w:rsidRPr="005B485D" w:rsidRDefault="00E73BC6" w:rsidP="00101D6C">
            <w:pPr>
              <w:ind w:firstLine="0"/>
            </w:pPr>
            <w:r w:rsidRPr="005B485D">
              <w:t>Service concession financial liability</w:t>
            </w:r>
          </w:p>
        </w:tc>
        <w:tc>
          <w:tcPr>
            <w:tcW w:w="1132" w:type="dxa"/>
            <w:shd w:val="clear" w:color="auto" w:fill="D9D9D6" w:themeFill="background2"/>
            <w:noWrap/>
            <w:hideMark/>
          </w:tcPr>
          <w:p w14:paraId="386F36F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6.45</w:t>
            </w:r>
          </w:p>
        </w:tc>
        <w:tc>
          <w:tcPr>
            <w:tcW w:w="992" w:type="dxa"/>
            <w:noWrap/>
            <w:hideMark/>
          </w:tcPr>
          <w:p w14:paraId="1D9DB2C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58 500</w:t>
            </w:r>
          </w:p>
        </w:tc>
        <w:tc>
          <w:tcPr>
            <w:tcW w:w="992" w:type="dxa"/>
            <w:hideMark/>
          </w:tcPr>
          <w:p w14:paraId="45DF289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1D26306F"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5D1CCF8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r>
      <w:tr w:rsidR="00E73BC6" w:rsidRPr="005B485D" w14:paraId="2C0F6E09"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4428F99E" w14:textId="77777777" w:rsidR="00E73BC6" w:rsidRPr="005B485D" w:rsidRDefault="00E73BC6" w:rsidP="00101D6C">
            <w:pPr>
              <w:ind w:firstLine="0"/>
            </w:pPr>
            <w:r w:rsidRPr="005B485D">
              <w:t>Advances from government</w:t>
            </w:r>
          </w:p>
        </w:tc>
        <w:tc>
          <w:tcPr>
            <w:tcW w:w="1132" w:type="dxa"/>
            <w:shd w:val="clear" w:color="auto" w:fill="D9D9D6" w:themeFill="background2"/>
            <w:noWrap/>
            <w:hideMark/>
          </w:tcPr>
          <w:p w14:paraId="72FCFAF6"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 </w:t>
            </w:r>
          </w:p>
        </w:tc>
        <w:tc>
          <w:tcPr>
            <w:tcW w:w="992" w:type="dxa"/>
            <w:noWrap/>
            <w:hideMark/>
          </w:tcPr>
          <w:p w14:paraId="6E34A407"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5 313</w:t>
            </w:r>
          </w:p>
        </w:tc>
        <w:tc>
          <w:tcPr>
            <w:tcW w:w="992" w:type="dxa"/>
            <w:hideMark/>
          </w:tcPr>
          <w:p w14:paraId="748599B3"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3" w:type="dxa"/>
            <w:hideMark/>
          </w:tcPr>
          <w:p w14:paraId="44665D4A"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2615C41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5 313</w:t>
            </w:r>
          </w:p>
        </w:tc>
      </w:tr>
      <w:tr w:rsidR="00E73BC6" w:rsidRPr="005B485D" w14:paraId="50CD89DF"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66FD090A" w14:textId="77777777" w:rsidR="00E73BC6" w:rsidRPr="005B485D" w:rsidRDefault="00E73BC6" w:rsidP="00101D6C">
            <w:pPr>
              <w:ind w:firstLine="0"/>
            </w:pPr>
            <w:r w:rsidRPr="005B485D">
              <w:t>Loans from TCV</w:t>
            </w:r>
          </w:p>
        </w:tc>
        <w:tc>
          <w:tcPr>
            <w:tcW w:w="1132" w:type="dxa"/>
            <w:shd w:val="clear" w:color="auto" w:fill="D9D9D6" w:themeFill="background2"/>
            <w:noWrap/>
            <w:hideMark/>
          </w:tcPr>
          <w:p w14:paraId="1450A033"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3.55</w:t>
            </w:r>
          </w:p>
        </w:tc>
        <w:tc>
          <w:tcPr>
            <w:tcW w:w="992" w:type="dxa"/>
            <w:hideMark/>
          </w:tcPr>
          <w:p w14:paraId="741E76A7"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48 696</w:t>
            </w:r>
          </w:p>
        </w:tc>
        <w:tc>
          <w:tcPr>
            <w:tcW w:w="992" w:type="dxa"/>
            <w:hideMark/>
          </w:tcPr>
          <w:p w14:paraId="4FBAD25D"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48 696</w:t>
            </w:r>
          </w:p>
        </w:tc>
        <w:tc>
          <w:tcPr>
            <w:tcW w:w="1133" w:type="dxa"/>
            <w:hideMark/>
          </w:tcPr>
          <w:p w14:paraId="4D2510A0"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c>
          <w:tcPr>
            <w:tcW w:w="1135" w:type="dxa"/>
            <w:hideMark/>
          </w:tcPr>
          <w:p w14:paraId="21FBB7F9" w14:textId="77777777" w:rsidR="00E73BC6" w:rsidRPr="005B485D" w:rsidRDefault="00E73BC6" w:rsidP="00101D6C">
            <w:pPr>
              <w:cnfStyle w:val="000000000000" w:firstRow="0" w:lastRow="0" w:firstColumn="0" w:lastColumn="0" w:oddVBand="0" w:evenVBand="0" w:oddHBand="0" w:evenHBand="0" w:firstRowFirstColumn="0" w:firstRowLastColumn="0" w:lastRowFirstColumn="0" w:lastRowLastColumn="0"/>
            </w:pPr>
            <w:r w:rsidRPr="005B485D">
              <w:t>..</w:t>
            </w:r>
          </w:p>
        </w:tc>
      </w:tr>
      <w:tr w:rsidR="00E73BC6" w:rsidRPr="005B485D" w14:paraId="7908CE26" w14:textId="77777777" w:rsidTr="006B1AFE">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782F159D" w14:textId="77777777" w:rsidR="00E73BC6" w:rsidRPr="005B485D" w:rsidRDefault="00E73BC6" w:rsidP="00101D6C">
            <w:pPr>
              <w:ind w:left="0" w:firstLine="0"/>
            </w:pPr>
            <w:r w:rsidRPr="005B485D">
              <w:t>Total financial liabilities</w:t>
            </w:r>
          </w:p>
        </w:tc>
        <w:tc>
          <w:tcPr>
            <w:tcW w:w="1132" w:type="dxa"/>
            <w:shd w:val="clear" w:color="auto" w:fill="D9D9D6" w:themeFill="background2"/>
            <w:noWrap/>
            <w:hideMark/>
          </w:tcPr>
          <w:p w14:paraId="415D0D90" w14:textId="77777777" w:rsidR="00E73BC6" w:rsidRPr="005B485D" w:rsidRDefault="00E73BC6" w:rsidP="00101D6C">
            <w:pPr>
              <w:cnfStyle w:val="010000000000" w:firstRow="0" w:lastRow="1" w:firstColumn="0" w:lastColumn="0" w:oddVBand="0" w:evenVBand="0" w:oddHBand="0" w:evenHBand="0" w:firstRowFirstColumn="0" w:firstRowLastColumn="0" w:lastRowFirstColumn="0" w:lastRowLastColumn="0"/>
            </w:pPr>
            <w:r w:rsidRPr="005B485D">
              <w:t> </w:t>
            </w:r>
          </w:p>
        </w:tc>
        <w:tc>
          <w:tcPr>
            <w:tcW w:w="992" w:type="dxa"/>
            <w:noWrap/>
            <w:hideMark/>
          </w:tcPr>
          <w:p w14:paraId="29DE2BF3" w14:textId="77777777" w:rsidR="00E73BC6" w:rsidRPr="005B485D" w:rsidRDefault="00E73BC6" w:rsidP="00101D6C">
            <w:pPr>
              <w:cnfStyle w:val="010000000000" w:firstRow="0" w:lastRow="1" w:firstColumn="0" w:lastColumn="0" w:oddVBand="0" w:evenVBand="0" w:oddHBand="0" w:evenHBand="0" w:firstRowFirstColumn="0" w:firstRowLastColumn="0" w:lastRowFirstColumn="0" w:lastRowLastColumn="0"/>
            </w:pPr>
            <w:r w:rsidRPr="005B485D">
              <w:t>136 747</w:t>
            </w:r>
          </w:p>
        </w:tc>
        <w:tc>
          <w:tcPr>
            <w:tcW w:w="992" w:type="dxa"/>
            <w:noWrap/>
            <w:hideMark/>
          </w:tcPr>
          <w:p w14:paraId="4B48CC90" w14:textId="77777777" w:rsidR="00E73BC6" w:rsidRPr="005B485D" w:rsidRDefault="00E73BC6" w:rsidP="00101D6C">
            <w:pPr>
              <w:cnfStyle w:val="010000000000" w:firstRow="0" w:lastRow="1" w:firstColumn="0" w:lastColumn="0" w:oddVBand="0" w:evenVBand="0" w:oddHBand="0" w:evenHBand="0" w:firstRowFirstColumn="0" w:firstRowLastColumn="0" w:lastRowFirstColumn="0" w:lastRowLastColumn="0"/>
            </w:pPr>
            <w:r w:rsidRPr="005B485D">
              <w:t>56 760</w:t>
            </w:r>
          </w:p>
        </w:tc>
        <w:tc>
          <w:tcPr>
            <w:tcW w:w="1133" w:type="dxa"/>
            <w:noWrap/>
            <w:hideMark/>
          </w:tcPr>
          <w:p w14:paraId="42DC8E7F" w14:textId="77777777" w:rsidR="00E73BC6" w:rsidRPr="005B485D" w:rsidRDefault="00E73BC6" w:rsidP="00101D6C">
            <w:pPr>
              <w:cnfStyle w:val="010000000000" w:firstRow="0" w:lastRow="1" w:firstColumn="0" w:lastColumn="0" w:oddVBand="0" w:evenVBand="0" w:oddHBand="0" w:evenHBand="0" w:firstRowFirstColumn="0" w:firstRowLastColumn="0" w:lastRowFirstColumn="0" w:lastRowLastColumn="0"/>
            </w:pPr>
            <w:r w:rsidRPr="005B485D">
              <w:t>..</w:t>
            </w:r>
          </w:p>
        </w:tc>
        <w:tc>
          <w:tcPr>
            <w:tcW w:w="1135" w:type="dxa"/>
            <w:noWrap/>
            <w:hideMark/>
          </w:tcPr>
          <w:p w14:paraId="22538457" w14:textId="77777777" w:rsidR="00E73BC6" w:rsidRPr="005B485D" w:rsidRDefault="00E73BC6" w:rsidP="00101D6C">
            <w:pPr>
              <w:cnfStyle w:val="010000000000" w:firstRow="0" w:lastRow="1" w:firstColumn="0" w:lastColumn="0" w:oddVBand="0" w:evenVBand="0" w:oddHBand="0" w:evenHBand="0" w:firstRowFirstColumn="0" w:firstRowLastColumn="0" w:lastRowFirstColumn="0" w:lastRowLastColumn="0"/>
            </w:pPr>
            <w:r w:rsidRPr="005B485D">
              <w:t>21 487</w:t>
            </w:r>
          </w:p>
        </w:tc>
      </w:tr>
    </w:tbl>
    <w:p w14:paraId="61D9921F" w14:textId="77777777" w:rsidR="00E73BC6" w:rsidRPr="00940E38" w:rsidRDefault="00E73BC6" w:rsidP="00E73BC6">
      <w:pPr>
        <w:pStyle w:val="Note"/>
      </w:pPr>
      <w:r w:rsidRPr="00940E38">
        <w:t xml:space="preserve">Note: </w:t>
      </w:r>
      <w:r w:rsidRPr="00940E38">
        <w:rPr>
          <w:rStyle w:val="SourceReference"/>
          <w:i w:val="0"/>
        </w:rPr>
        <w:t>[AASB 132.AG12]</w:t>
      </w:r>
    </w:p>
    <w:p w14:paraId="72C79516" w14:textId="77777777" w:rsidR="00E73BC6" w:rsidRPr="00940E38" w:rsidRDefault="00E73BC6" w:rsidP="00E73BC6">
      <w:pPr>
        <w:pStyle w:val="Note"/>
      </w:pPr>
      <w:r w:rsidRPr="00940E38">
        <w:t>(a)</w:t>
      </w:r>
      <w:r w:rsidRPr="00940E38">
        <w:tab/>
        <w:t>The carrying amounts disclosed here exclude statutory amounts (e.g. amounts owing from Victorian Government and GST input tax credit recoverable).</w:t>
      </w:r>
    </w:p>
    <w:p w14:paraId="6DAF676C" w14:textId="77777777" w:rsidR="00E73BC6" w:rsidRPr="00940E38" w:rsidRDefault="00E73BC6" w:rsidP="00E73BC6"/>
    <w:p w14:paraId="7D1F92F1" w14:textId="77777777" w:rsidR="00E73BC6" w:rsidRPr="00940E38" w:rsidRDefault="00E73BC6" w:rsidP="00E73BC6">
      <w:pPr>
        <w:keepLines w:val="0"/>
        <w:rPr>
          <w:rFonts w:asciiTheme="majorHAnsi" w:hAnsiTheme="majorHAnsi"/>
          <w:b/>
          <w:szCs w:val="20"/>
        </w:rPr>
      </w:pPr>
      <w:r w:rsidRPr="00940E38">
        <w:br w:type="page"/>
      </w:r>
    </w:p>
    <w:p w14:paraId="3F55195E" w14:textId="77777777" w:rsidR="00E73BC6" w:rsidRDefault="00E73BC6" w:rsidP="00E73BC6">
      <w:pPr>
        <w:pStyle w:val="TableUnits"/>
        <w:rPr>
          <w:rFonts w:asciiTheme="minorHAnsi" w:hAnsiTheme="minorHAnsi"/>
          <w:b w:val="0"/>
          <w:spacing w:val="0"/>
          <w:szCs w:val="18"/>
        </w:rPr>
      </w:pPr>
      <w:r w:rsidRPr="00940E38">
        <w:lastRenderedPageBreak/>
        <w:t>($ thousand)</w:t>
      </w:r>
    </w:p>
    <w:tbl>
      <w:tblPr>
        <w:tblStyle w:val="DTFTable1"/>
        <w:tblW w:w="9672" w:type="dxa"/>
        <w:tblLayout w:type="fixed"/>
        <w:tblLook w:val="06E0" w:firstRow="1" w:lastRow="1" w:firstColumn="1" w:lastColumn="0" w:noHBand="1" w:noVBand="1"/>
      </w:tblPr>
      <w:tblGrid>
        <w:gridCol w:w="4312"/>
        <w:gridCol w:w="1134"/>
        <w:gridCol w:w="909"/>
        <w:gridCol w:w="1106"/>
        <w:gridCol w:w="1072"/>
        <w:gridCol w:w="1139"/>
      </w:tblGrid>
      <w:tr w:rsidR="006B1AFE" w:rsidRPr="00466EB3" w14:paraId="4C040E28" w14:textId="77777777" w:rsidTr="006B1AFE">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4312" w:type="dxa"/>
            <w:noWrap/>
            <w:hideMark/>
          </w:tcPr>
          <w:p w14:paraId="3EBB01B1" w14:textId="4AC4499D" w:rsidR="006B1AFE" w:rsidRPr="00466EB3" w:rsidRDefault="006B1AFE" w:rsidP="006B1AFE">
            <w:pPr>
              <w:ind w:left="0" w:firstLine="0"/>
              <w:rPr>
                <w:color w:val="FFFFFF" w:themeColor="background1"/>
              </w:rPr>
            </w:pPr>
            <w:r w:rsidRPr="006B1AFE">
              <w:rPr>
                <w:color w:val="FFFFFF" w:themeColor="background1"/>
              </w:rPr>
              <w:t>2019</w:t>
            </w:r>
          </w:p>
        </w:tc>
        <w:tc>
          <w:tcPr>
            <w:tcW w:w="1134" w:type="dxa"/>
            <w:noWrap/>
            <w:hideMark/>
          </w:tcPr>
          <w:p w14:paraId="273CB546" w14:textId="14484D72"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Weighted average</w:t>
            </w:r>
            <w:r>
              <w:t xml:space="preserve"> </w:t>
            </w:r>
            <w:r w:rsidRPr="006B1AFE">
              <w:t>interest rate (%)</w:t>
            </w:r>
          </w:p>
        </w:tc>
        <w:tc>
          <w:tcPr>
            <w:tcW w:w="909" w:type="dxa"/>
            <w:noWrap/>
            <w:hideMark/>
          </w:tcPr>
          <w:p w14:paraId="5F030D54" w14:textId="01D8AD89"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Carrying</w:t>
            </w:r>
            <w:r>
              <w:t xml:space="preserve"> </w:t>
            </w:r>
            <w:r w:rsidRPr="006B1AFE">
              <w:t>amount</w:t>
            </w:r>
          </w:p>
        </w:tc>
        <w:tc>
          <w:tcPr>
            <w:tcW w:w="1106" w:type="dxa"/>
            <w:hideMark/>
          </w:tcPr>
          <w:p w14:paraId="1323339F" w14:textId="77777777"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Fixed interest rate</w:t>
            </w:r>
          </w:p>
        </w:tc>
        <w:tc>
          <w:tcPr>
            <w:tcW w:w="1072" w:type="dxa"/>
            <w:hideMark/>
          </w:tcPr>
          <w:p w14:paraId="48802803" w14:textId="77777777"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Variable interest rate</w:t>
            </w:r>
          </w:p>
        </w:tc>
        <w:tc>
          <w:tcPr>
            <w:tcW w:w="1139" w:type="dxa"/>
            <w:hideMark/>
          </w:tcPr>
          <w:p w14:paraId="778BDF57" w14:textId="77777777" w:rsidR="006B1AFE" w:rsidRPr="006B1AFE" w:rsidRDefault="006B1AFE" w:rsidP="006B1AFE">
            <w:pPr>
              <w:cnfStyle w:val="100000000000" w:firstRow="1" w:lastRow="0" w:firstColumn="0" w:lastColumn="0" w:oddVBand="0" w:evenVBand="0" w:oddHBand="0" w:evenHBand="0" w:firstRowFirstColumn="0" w:firstRowLastColumn="0" w:lastRowFirstColumn="0" w:lastRowLastColumn="0"/>
            </w:pPr>
            <w:r w:rsidRPr="006B1AFE">
              <w:t>Non</w:t>
            </w:r>
            <w:r w:rsidRPr="006B1AFE">
              <w:noBreakHyphen/>
              <w:t>interest bearing</w:t>
            </w:r>
          </w:p>
        </w:tc>
      </w:tr>
      <w:tr w:rsidR="00E73BC6" w:rsidRPr="00466EB3" w14:paraId="1BFAB4F0"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2DF44FF8" w14:textId="77777777" w:rsidR="00E73BC6" w:rsidRPr="00466EB3" w:rsidRDefault="00E73BC6" w:rsidP="006B1AFE">
            <w:pPr>
              <w:ind w:left="0" w:firstLine="0"/>
              <w:rPr>
                <w:b/>
                <w:bCs/>
              </w:rPr>
            </w:pPr>
            <w:r w:rsidRPr="00466EB3">
              <w:rPr>
                <w:b/>
                <w:bCs/>
              </w:rPr>
              <w:t>Financial assets</w:t>
            </w:r>
          </w:p>
        </w:tc>
        <w:tc>
          <w:tcPr>
            <w:tcW w:w="1134" w:type="dxa"/>
            <w:shd w:val="clear" w:color="auto" w:fill="D9D9D6" w:themeFill="background2"/>
            <w:noWrap/>
            <w:hideMark/>
          </w:tcPr>
          <w:p w14:paraId="10ACA3FB"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909" w:type="dxa"/>
            <w:noWrap/>
            <w:hideMark/>
          </w:tcPr>
          <w:p w14:paraId="4A1B813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06" w:type="dxa"/>
            <w:hideMark/>
          </w:tcPr>
          <w:p w14:paraId="1C38FB31"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072" w:type="dxa"/>
            <w:hideMark/>
          </w:tcPr>
          <w:p w14:paraId="510942F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39" w:type="dxa"/>
            <w:hideMark/>
          </w:tcPr>
          <w:p w14:paraId="6B5AF87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r>
      <w:tr w:rsidR="00E73BC6" w:rsidRPr="00466EB3" w14:paraId="7A3458A5"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7BFC2E94" w14:textId="77777777" w:rsidR="00E73BC6" w:rsidRPr="00466EB3" w:rsidRDefault="00E73BC6" w:rsidP="006B1AFE">
            <w:pPr>
              <w:ind w:left="0" w:firstLine="0"/>
            </w:pPr>
            <w:r w:rsidRPr="00466EB3">
              <w:t>Cash and deposits</w:t>
            </w:r>
          </w:p>
        </w:tc>
        <w:tc>
          <w:tcPr>
            <w:tcW w:w="1134" w:type="dxa"/>
            <w:shd w:val="clear" w:color="auto" w:fill="D9D9D6" w:themeFill="background2"/>
            <w:noWrap/>
            <w:hideMark/>
          </w:tcPr>
          <w:p w14:paraId="1493EA5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3.55</w:t>
            </w:r>
          </w:p>
        </w:tc>
        <w:tc>
          <w:tcPr>
            <w:tcW w:w="909" w:type="dxa"/>
            <w:noWrap/>
            <w:hideMark/>
          </w:tcPr>
          <w:p w14:paraId="0991C7C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65 723</w:t>
            </w:r>
          </w:p>
        </w:tc>
        <w:tc>
          <w:tcPr>
            <w:tcW w:w="1106" w:type="dxa"/>
            <w:hideMark/>
          </w:tcPr>
          <w:p w14:paraId="38A9CB4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64E910A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65 723</w:t>
            </w:r>
          </w:p>
        </w:tc>
        <w:tc>
          <w:tcPr>
            <w:tcW w:w="1139" w:type="dxa"/>
            <w:hideMark/>
          </w:tcPr>
          <w:p w14:paraId="5C31B68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76950F00"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45399898" w14:textId="77777777" w:rsidR="00E73BC6" w:rsidRPr="00466EB3" w:rsidRDefault="00E73BC6" w:rsidP="006B1AFE">
            <w:pPr>
              <w:ind w:left="0" w:firstLine="0"/>
            </w:pPr>
            <w:r w:rsidRPr="00466EB3">
              <w:t>Receivables</w:t>
            </w:r>
            <w:r w:rsidRPr="00466EB3">
              <w:rPr>
                <w:vertAlign w:val="superscript"/>
              </w:rPr>
              <w:t xml:space="preserve"> (a)</w:t>
            </w:r>
          </w:p>
        </w:tc>
        <w:tc>
          <w:tcPr>
            <w:tcW w:w="1134" w:type="dxa"/>
            <w:shd w:val="clear" w:color="auto" w:fill="D9D9D6" w:themeFill="background2"/>
            <w:noWrap/>
            <w:hideMark/>
          </w:tcPr>
          <w:p w14:paraId="4D9FD35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909" w:type="dxa"/>
            <w:noWrap/>
            <w:hideMark/>
          </w:tcPr>
          <w:p w14:paraId="077C6FF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06" w:type="dxa"/>
            <w:hideMark/>
          </w:tcPr>
          <w:p w14:paraId="4BDF9CF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072" w:type="dxa"/>
            <w:hideMark/>
          </w:tcPr>
          <w:p w14:paraId="5C95617B"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39" w:type="dxa"/>
            <w:hideMark/>
          </w:tcPr>
          <w:p w14:paraId="69C99CE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r>
      <w:tr w:rsidR="00E73BC6" w:rsidRPr="00466EB3" w14:paraId="1DA52187"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4F6D5EF9" w14:textId="77777777" w:rsidR="00E73BC6" w:rsidRPr="00466EB3" w:rsidRDefault="00E73BC6" w:rsidP="006B1AFE">
            <w:pPr>
              <w:ind w:firstLine="0"/>
            </w:pPr>
            <w:r w:rsidRPr="00466EB3">
              <w:t>Finance lease receivables</w:t>
            </w:r>
          </w:p>
        </w:tc>
        <w:tc>
          <w:tcPr>
            <w:tcW w:w="1134" w:type="dxa"/>
            <w:shd w:val="clear" w:color="auto" w:fill="D9D9D6" w:themeFill="background2"/>
            <w:noWrap/>
            <w:hideMark/>
          </w:tcPr>
          <w:p w14:paraId="31E1468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4.05</w:t>
            </w:r>
          </w:p>
        </w:tc>
        <w:tc>
          <w:tcPr>
            <w:tcW w:w="909" w:type="dxa"/>
            <w:noWrap/>
            <w:hideMark/>
          </w:tcPr>
          <w:p w14:paraId="2A5C961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1 231</w:t>
            </w:r>
          </w:p>
        </w:tc>
        <w:tc>
          <w:tcPr>
            <w:tcW w:w="1106" w:type="dxa"/>
            <w:hideMark/>
          </w:tcPr>
          <w:p w14:paraId="3CF6EEC3"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1 231</w:t>
            </w:r>
          </w:p>
        </w:tc>
        <w:tc>
          <w:tcPr>
            <w:tcW w:w="1072" w:type="dxa"/>
            <w:hideMark/>
          </w:tcPr>
          <w:p w14:paraId="683272B9"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726812C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255B5A5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63040B96" w14:textId="77777777" w:rsidR="00E73BC6" w:rsidRPr="00466EB3" w:rsidRDefault="00E73BC6" w:rsidP="006B1AFE">
            <w:pPr>
              <w:ind w:firstLine="0"/>
            </w:pPr>
            <w:r w:rsidRPr="00466EB3">
              <w:t>Sale of goods and services</w:t>
            </w:r>
          </w:p>
        </w:tc>
        <w:tc>
          <w:tcPr>
            <w:tcW w:w="1134" w:type="dxa"/>
            <w:shd w:val="clear" w:color="auto" w:fill="D9D9D6" w:themeFill="background2"/>
            <w:noWrap/>
            <w:hideMark/>
          </w:tcPr>
          <w:p w14:paraId="2D3D67A3"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27BDB281"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985</w:t>
            </w:r>
          </w:p>
        </w:tc>
        <w:tc>
          <w:tcPr>
            <w:tcW w:w="1106" w:type="dxa"/>
            <w:hideMark/>
          </w:tcPr>
          <w:p w14:paraId="3375D3FC"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4A522B3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4D50871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985</w:t>
            </w:r>
          </w:p>
        </w:tc>
      </w:tr>
      <w:tr w:rsidR="00E73BC6" w:rsidRPr="00466EB3" w14:paraId="05E9214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3CA5A568" w14:textId="77777777" w:rsidR="00E73BC6" w:rsidRPr="00466EB3" w:rsidRDefault="00E73BC6" w:rsidP="006B1AFE">
            <w:pPr>
              <w:ind w:firstLine="0"/>
            </w:pPr>
            <w:r w:rsidRPr="00466EB3">
              <w:t>Loans to third parties</w:t>
            </w:r>
          </w:p>
        </w:tc>
        <w:tc>
          <w:tcPr>
            <w:tcW w:w="1134" w:type="dxa"/>
            <w:shd w:val="clear" w:color="auto" w:fill="D9D9D6" w:themeFill="background2"/>
            <w:noWrap/>
            <w:hideMark/>
          </w:tcPr>
          <w:p w14:paraId="39C74C8A"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2DD0281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485</w:t>
            </w:r>
          </w:p>
        </w:tc>
        <w:tc>
          <w:tcPr>
            <w:tcW w:w="1106" w:type="dxa"/>
            <w:hideMark/>
          </w:tcPr>
          <w:p w14:paraId="259EF205"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5DB7605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5EF8B29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485</w:t>
            </w:r>
          </w:p>
        </w:tc>
      </w:tr>
      <w:tr w:rsidR="00E73BC6" w:rsidRPr="00466EB3" w14:paraId="3BB829CA"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5BAE7E61" w14:textId="77777777" w:rsidR="00E73BC6" w:rsidRPr="00466EB3" w:rsidRDefault="00E73BC6" w:rsidP="006B1AFE">
            <w:pPr>
              <w:ind w:firstLine="0"/>
            </w:pPr>
            <w:r w:rsidRPr="00466EB3">
              <w:t>Accrued investment income</w:t>
            </w:r>
          </w:p>
        </w:tc>
        <w:tc>
          <w:tcPr>
            <w:tcW w:w="1134" w:type="dxa"/>
            <w:shd w:val="clear" w:color="auto" w:fill="D9D9D6" w:themeFill="background2"/>
            <w:noWrap/>
            <w:hideMark/>
          </w:tcPr>
          <w:p w14:paraId="5033240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54FB1E9A"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1 058</w:t>
            </w:r>
          </w:p>
        </w:tc>
        <w:tc>
          <w:tcPr>
            <w:tcW w:w="1106" w:type="dxa"/>
            <w:hideMark/>
          </w:tcPr>
          <w:p w14:paraId="40D1DAE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4DC7AB6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0007864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1 058</w:t>
            </w:r>
          </w:p>
        </w:tc>
      </w:tr>
      <w:tr w:rsidR="00E73BC6" w:rsidRPr="00466EB3" w14:paraId="11D48BD6"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232800DB" w14:textId="77777777" w:rsidR="00E73BC6" w:rsidRPr="00466EB3" w:rsidRDefault="00E73BC6" w:rsidP="006B1AFE">
            <w:pPr>
              <w:ind w:firstLine="0"/>
            </w:pPr>
            <w:r w:rsidRPr="00466EB3">
              <w:t>Other receivables</w:t>
            </w:r>
          </w:p>
        </w:tc>
        <w:tc>
          <w:tcPr>
            <w:tcW w:w="1134" w:type="dxa"/>
            <w:shd w:val="clear" w:color="auto" w:fill="D9D9D6" w:themeFill="background2"/>
            <w:noWrap/>
            <w:hideMark/>
          </w:tcPr>
          <w:p w14:paraId="50B583D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5E8F7E02"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438</w:t>
            </w:r>
          </w:p>
        </w:tc>
        <w:tc>
          <w:tcPr>
            <w:tcW w:w="1106" w:type="dxa"/>
            <w:hideMark/>
          </w:tcPr>
          <w:p w14:paraId="41E207B1"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174DD989"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209F1425"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438</w:t>
            </w:r>
          </w:p>
        </w:tc>
      </w:tr>
      <w:tr w:rsidR="00E73BC6" w:rsidRPr="00466EB3" w14:paraId="618ED18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220553A8" w14:textId="77777777" w:rsidR="00E73BC6" w:rsidRPr="00466EB3" w:rsidRDefault="00E73BC6" w:rsidP="006B1AFE">
            <w:pPr>
              <w:ind w:left="0" w:firstLine="0"/>
            </w:pPr>
            <w:r w:rsidRPr="00466EB3">
              <w:t>Investments and other contractual financial assets</w:t>
            </w:r>
          </w:p>
        </w:tc>
        <w:tc>
          <w:tcPr>
            <w:tcW w:w="1134" w:type="dxa"/>
            <w:shd w:val="clear" w:color="auto" w:fill="D9D9D6" w:themeFill="background2"/>
            <w:noWrap/>
            <w:hideMark/>
          </w:tcPr>
          <w:p w14:paraId="41670F60"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29C5AA52"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06" w:type="dxa"/>
            <w:hideMark/>
          </w:tcPr>
          <w:p w14:paraId="1F23DA7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072" w:type="dxa"/>
            <w:hideMark/>
          </w:tcPr>
          <w:p w14:paraId="3D80D66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39" w:type="dxa"/>
            <w:hideMark/>
          </w:tcPr>
          <w:p w14:paraId="12AF139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r>
      <w:tr w:rsidR="00E73BC6" w:rsidRPr="00466EB3" w14:paraId="53097F0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3F093429" w14:textId="77777777" w:rsidR="00E73BC6" w:rsidRPr="00466EB3" w:rsidRDefault="00E73BC6" w:rsidP="006B1AFE">
            <w:pPr>
              <w:ind w:firstLine="0"/>
            </w:pPr>
            <w:r w:rsidRPr="00466EB3">
              <w:t>Equities and managed investment schemes</w:t>
            </w:r>
          </w:p>
        </w:tc>
        <w:tc>
          <w:tcPr>
            <w:tcW w:w="1134" w:type="dxa"/>
            <w:shd w:val="clear" w:color="auto" w:fill="D9D9D6" w:themeFill="background2"/>
            <w:noWrap/>
            <w:hideMark/>
          </w:tcPr>
          <w:p w14:paraId="5F22D5F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56786DF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4 179</w:t>
            </w:r>
          </w:p>
        </w:tc>
        <w:tc>
          <w:tcPr>
            <w:tcW w:w="1106" w:type="dxa"/>
            <w:hideMark/>
          </w:tcPr>
          <w:p w14:paraId="651F0D12"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734546C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43BA097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4 179</w:t>
            </w:r>
          </w:p>
        </w:tc>
      </w:tr>
      <w:tr w:rsidR="00E73BC6" w:rsidRPr="00466EB3" w14:paraId="30064767"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tcBorders>
              <w:bottom w:val="nil"/>
            </w:tcBorders>
            <w:noWrap/>
            <w:hideMark/>
          </w:tcPr>
          <w:p w14:paraId="2E5B3238" w14:textId="77777777" w:rsidR="00E73BC6" w:rsidRPr="00466EB3" w:rsidRDefault="00E73BC6" w:rsidP="006B1AFE">
            <w:pPr>
              <w:ind w:firstLine="0"/>
            </w:pPr>
            <w:r w:rsidRPr="00466EB3">
              <w:t>Term deposits</w:t>
            </w:r>
          </w:p>
        </w:tc>
        <w:tc>
          <w:tcPr>
            <w:tcW w:w="1134" w:type="dxa"/>
            <w:tcBorders>
              <w:bottom w:val="nil"/>
            </w:tcBorders>
            <w:shd w:val="clear" w:color="auto" w:fill="D9D9D6" w:themeFill="background2"/>
            <w:noWrap/>
            <w:hideMark/>
          </w:tcPr>
          <w:p w14:paraId="7BA25FCA"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4.05</w:t>
            </w:r>
          </w:p>
        </w:tc>
        <w:tc>
          <w:tcPr>
            <w:tcW w:w="909" w:type="dxa"/>
            <w:tcBorders>
              <w:bottom w:val="nil"/>
            </w:tcBorders>
            <w:noWrap/>
            <w:hideMark/>
          </w:tcPr>
          <w:p w14:paraId="1F41B33C"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5 130</w:t>
            </w:r>
          </w:p>
        </w:tc>
        <w:tc>
          <w:tcPr>
            <w:tcW w:w="1106" w:type="dxa"/>
            <w:tcBorders>
              <w:bottom w:val="nil"/>
            </w:tcBorders>
            <w:hideMark/>
          </w:tcPr>
          <w:p w14:paraId="3685B92C"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tcBorders>
              <w:bottom w:val="nil"/>
            </w:tcBorders>
            <w:hideMark/>
          </w:tcPr>
          <w:p w14:paraId="431DA58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5 130</w:t>
            </w:r>
          </w:p>
        </w:tc>
        <w:tc>
          <w:tcPr>
            <w:tcW w:w="1139" w:type="dxa"/>
            <w:tcBorders>
              <w:bottom w:val="nil"/>
            </w:tcBorders>
            <w:hideMark/>
          </w:tcPr>
          <w:p w14:paraId="6364E085"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7035C652"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tcBorders>
              <w:bottom w:val="single" w:sz="6" w:space="0" w:color="auto"/>
            </w:tcBorders>
            <w:noWrap/>
            <w:hideMark/>
          </w:tcPr>
          <w:p w14:paraId="7BEE0245" w14:textId="77777777" w:rsidR="00E73BC6" w:rsidRPr="00466EB3" w:rsidRDefault="00E73BC6" w:rsidP="006B1AFE">
            <w:pPr>
              <w:ind w:firstLine="0"/>
            </w:pPr>
            <w:r w:rsidRPr="00466EB3">
              <w:t>Debt securities</w:t>
            </w:r>
          </w:p>
        </w:tc>
        <w:tc>
          <w:tcPr>
            <w:tcW w:w="1134" w:type="dxa"/>
            <w:tcBorders>
              <w:bottom w:val="single" w:sz="6" w:space="0" w:color="auto"/>
            </w:tcBorders>
            <w:shd w:val="clear" w:color="auto" w:fill="D9D9D6" w:themeFill="background2"/>
            <w:noWrap/>
            <w:hideMark/>
          </w:tcPr>
          <w:p w14:paraId="74DA18A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4.57</w:t>
            </w:r>
          </w:p>
        </w:tc>
        <w:tc>
          <w:tcPr>
            <w:tcW w:w="909" w:type="dxa"/>
            <w:tcBorders>
              <w:bottom w:val="single" w:sz="6" w:space="0" w:color="auto"/>
            </w:tcBorders>
            <w:noWrap/>
            <w:hideMark/>
          </w:tcPr>
          <w:p w14:paraId="6DF1E915"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7 422</w:t>
            </w:r>
          </w:p>
        </w:tc>
        <w:tc>
          <w:tcPr>
            <w:tcW w:w="1106" w:type="dxa"/>
            <w:tcBorders>
              <w:bottom w:val="single" w:sz="6" w:space="0" w:color="auto"/>
            </w:tcBorders>
            <w:noWrap/>
            <w:hideMark/>
          </w:tcPr>
          <w:p w14:paraId="7487C00A"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5 013</w:t>
            </w:r>
          </w:p>
        </w:tc>
        <w:tc>
          <w:tcPr>
            <w:tcW w:w="1072" w:type="dxa"/>
            <w:tcBorders>
              <w:bottom w:val="single" w:sz="6" w:space="0" w:color="auto"/>
            </w:tcBorders>
            <w:noWrap/>
            <w:hideMark/>
          </w:tcPr>
          <w:p w14:paraId="16DF31C0"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2 409</w:t>
            </w:r>
          </w:p>
        </w:tc>
        <w:tc>
          <w:tcPr>
            <w:tcW w:w="1139" w:type="dxa"/>
            <w:tcBorders>
              <w:bottom w:val="single" w:sz="6" w:space="0" w:color="auto"/>
            </w:tcBorders>
            <w:hideMark/>
          </w:tcPr>
          <w:p w14:paraId="0B845EC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37128F7F"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tcBorders>
              <w:top w:val="single" w:sz="6" w:space="0" w:color="auto"/>
              <w:bottom w:val="single" w:sz="6" w:space="0" w:color="auto"/>
            </w:tcBorders>
            <w:noWrap/>
            <w:hideMark/>
          </w:tcPr>
          <w:p w14:paraId="5A062E8D" w14:textId="77777777" w:rsidR="00E73BC6" w:rsidRPr="00466EB3" w:rsidRDefault="00E73BC6" w:rsidP="006B1AFE">
            <w:pPr>
              <w:ind w:left="0" w:firstLine="0"/>
              <w:rPr>
                <w:b/>
                <w:bCs/>
              </w:rPr>
            </w:pPr>
            <w:r w:rsidRPr="00466EB3">
              <w:rPr>
                <w:b/>
                <w:bCs/>
              </w:rPr>
              <w:t>Total financial assets</w:t>
            </w:r>
          </w:p>
        </w:tc>
        <w:tc>
          <w:tcPr>
            <w:tcW w:w="1134" w:type="dxa"/>
            <w:tcBorders>
              <w:top w:val="single" w:sz="6" w:space="0" w:color="auto"/>
              <w:bottom w:val="single" w:sz="6" w:space="0" w:color="auto"/>
            </w:tcBorders>
            <w:shd w:val="clear" w:color="auto" w:fill="D9D9D6" w:themeFill="background2"/>
            <w:noWrap/>
            <w:hideMark/>
          </w:tcPr>
          <w:p w14:paraId="3A34AD51"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w:t>
            </w:r>
          </w:p>
        </w:tc>
        <w:tc>
          <w:tcPr>
            <w:tcW w:w="909" w:type="dxa"/>
            <w:tcBorders>
              <w:top w:val="single" w:sz="6" w:space="0" w:color="auto"/>
              <w:bottom w:val="single" w:sz="6" w:space="0" w:color="auto"/>
            </w:tcBorders>
            <w:noWrap/>
            <w:hideMark/>
          </w:tcPr>
          <w:p w14:paraId="11E9CAF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86 651</w:t>
            </w:r>
          </w:p>
        </w:tc>
        <w:tc>
          <w:tcPr>
            <w:tcW w:w="1106" w:type="dxa"/>
            <w:tcBorders>
              <w:top w:val="single" w:sz="6" w:space="0" w:color="auto"/>
              <w:bottom w:val="single" w:sz="6" w:space="0" w:color="auto"/>
            </w:tcBorders>
            <w:noWrap/>
            <w:hideMark/>
          </w:tcPr>
          <w:p w14:paraId="511BB3E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6 244</w:t>
            </w:r>
          </w:p>
        </w:tc>
        <w:tc>
          <w:tcPr>
            <w:tcW w:w="1072" w:type="dxa"/>
            <w:tcBorders>
              <w:top w:val="single" w:sz="6" w:space="0" w:color="auto"/>
              <w:bottom w:val="single" w:sz="6" w:space="0" w:color="auto"/>
            </w:tcBorders>
            <w:noWrap/>
            <w:hideMark/>
          </w:tcPr>
          <w:p w14:paraId="2ED186C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73 262</w:t>
            </w:r>
          </w:p>
        </w:tc>
        <w:tc>
          <w:tcPr>
            <w:tcW w:w="1139" w:type="dxa"/>
            <w:tcBorders>
              <w:top w:val="single" w:sz="6" w:space="0" w:color="auto"/>
              <w:bottom w:val="single" w:sz="6" w:space="0" w:color="auto"/>
            </w:tcBorders>
            <w:noWrap/>
            <w:hideMark/>
          </w:tcPr>
          <w:p w14:paraId="372C3C50"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7 145</w:t>
            </w:r>
          </w:p>
        </w:tc>
      </w:tr>
      <w:tr w:rsidR="00E73BC6" w:rsidRPr="00466EB3" w14:paraId="2060E046"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tcBorders>
              <w:top w:val="single" w:sz="6" w:space="0" w:color="auto"/>
            </w:tcBorders>
            <w:noWrap/>
            <w:hideMark/>
          </w:tcPr>
          <w:p w14:paraId="5E17CB15" w14:textId="77777777" w:rsidR="00E73BC6" w:rsidRPr="00466EB3" w:rsidRDefault="00E73BC6" w:rsidP="006B1AFE">
            <w:pPr>
              <w:ind w:left="0" w:firstLine="0"/>
              <w:rPr>
                <w:b/>
                <w:bCs/>
              </w:rPr>
            </w:pPr>
            <w:r w:rsidRPr="00466EB3">
              <w:rPr>
                <w:b/>
                <w:bCs/>
              </w:rPr>
              <w:t>Financial liabilities</w:t>
            </w:r>
          </w:p>
        </w:tc>
        <w:tc>
          <w:tcPr>
            <w:tcW w:w="1134" w:type="dxa"/>
            <w:tcBorders>
              <w:top w:val="single" w:sz="6" w:space="0" w:color="auto"/>
            </w:tcBorders>
            <w:shd w:val="clear" w:color="auto" w:fill="D9D9D6" w:themeFill="background2"/>
            <w:noWrap/>
            <w:hideMark/>
          </w:tcPr>
          <w:p w14:paraId="51D6DD90"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w:t>
            </w:r>
          </w:p>
        </w:tc>
        <w:tc>
          <w:tcPr>
            <w:tcW w:w="909" w:type="dxa"/>
            <w:tcBorders>
              <w:top w:val="single" w:sz="6" w:space="0" w:color="auto"/>
            </w:tcBorders>
            <w:noWrap/>
            <w:hideMark/>
          </w:tcPr>
          <w:p w14:paraId="3AFEBD99"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06" w:type="dxa"/>
            <w:tcBorders>
              <w:top w:val="single" w:sz="6" w:space="0" w:color="auto"/>
            </w:tcBorders>
            <w:hideMark/>
          </w:tcPr>
          <w:p w14:paraId="59BC59B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072" w:type="dxa"/>
            <w:tcBorders>
              <w:top w:val="single" w:sz="6" w:space="0" w:color="auto"/>
            </w:tcBorders>
            <w:hideMark/>
          </w:tcPr>
          <w:p w14:paraId="29CAB81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c>
          <w:tcPr>
            <w:tcW w:w="1139" w:type="dxa"/>
            <w:tcBorders>
              <w:top w:val="single" w:sz="6" w:space="0" w:color="auto"/>
            </w:tcBorders>
            <w:hideMark/>
          </w:tcPr>
          <w:p w14:paraId="610538CC"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466EB3">
              <w:rPr>
                <w:b/>
                <w:bCs/>
              </w:rPr>
              <w:t xml:space="preserve"> </w:t>
            </w:r>
          </w:p>
        </w:tc>
      </w:tr>
      <w:tr w:rsidR="00E73BC6" w:rsidRPr="00466EB3" w14:paraId="1E9632AE"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3F88A210" w14:textId="77777777" w:rsidR="00E73BC6" w:rsidRPr="00466EB3" w:rsidRDefault="00E73BC6" w:rsidP="006B1AFE">
            <w:pPr>
              <w:ind w:left="0" w:firstLine="0"/>
            </w:pPr>
            <w:r w:rsidRPr="00466EB3">
              <w:t>Payables</w:t>
            </w:r>
            <w:r w:rsidRPr="00466EB3">
              <w:rPr>
                <w:vertAlign w:val="superscript"/>
              </w:rPr>
              <w:t xml:space="preserve"> (a)</w:t>
            </w:r>
          </w:p>
        </w:tc>
        <w:tc>
          <w:tcPr>
            <w:tcW w:w="1134" w:type="dxa"/>
            <w:shd w:val="clear" w:color="auto" w:fill="D9D9D6" w:themeFill="background2"/>
            <w:noWrap/>
            <w:hideMark/>
          </w:tcPr>
          <w:p w14:paraId="77BE285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551E53F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06" w:type="dxa"/>
            <w:hideMark/>
          </w:tcPr>
          <w:p w14:paraId="07890EB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p>
        </w:tc>
        <w:tc>
          <w:tcPr>
            <w:tcW w:w="1072" w:type="dxa"/>
            <w:hideMark/>
          </w:tcPr>
          <w:p w14:paraId="30065B59"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p>
        </w:tc>
        <w:tc>
          <w:tcPr>
            <w:tcW w:w="1139" w:type="dxa"/>
            <w:hideMark/>
          </w:tcPr>
          <w:p w14:paraId="7EEB2923"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p>
        </w:tc>
      </w:tr>
      <w:tr w:rsidR="00E73BC6" w:rsidRPr="00466EB3" w14:paraId="016AE4CA"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03230692" w14:textId="77777777" w:rsidR="00E73BC6" w:rsidRPr="00466EB3" w:rsidRDefault="00E73BC6" w:rsidP="006B1AFE">
            <w:pPr>
              <w:ind w:firstLine="0"/>
            </w:pPr>
            <w:r w:rsidRPr="00466EB3">
              <w:t>Supplies and services</w:t>
            </w:r>
          </w:p>
        </w:tc>
        <w:tc>
          <w:tcPr>
            <w:tcW w:w="1134" w:type="dxa"/>
            <w:shd w:val="clear" w:color="auto" w:fill="D9D9D6" w:themeFill="background2"/>
            <w:noWrap/>
            <w:hideMark/>
          </w:tcPr>
          <w:p w14:paraId="71BFBBD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63963F23"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3 430</w:t>
            </w:r>
          </w:p>
        </w:tc>
        <w:tc>
          <w:tcPr>
            <w:tcW w:w="1106" w:type="dxa"/>
            <w:hideMark/>
          </w:tcPr>
          <w:p w14:paraId="16010140"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3F99BE6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082B550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3 430</w:t>
            </w:r>
          </w:p>
        </w:tc>
      </w:tr>
      <w:tr w:rsidR="00E73BC6" w:rsidRPr="00466EB3" w14:paraId="552659C9"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7CD7BFAB" w14:textId="77777777" w:rsidR="00E73BC6" w:rsidRPr="00466EB3" w:rsidRDefault="00E73BC6" w:rsidP="006B1AFE">
            <w:pPr>
              <w:ind w:firstLine="0"/>
            </w:pPr>
            <w:r w:rsidRPr="00466EB3">
              <w:t>Amounts payable to government and agencies</w:t>
            </w:r>
          </w:p>
        </w:tc>
        <w:tc>
          <w:tcPr>
            <w:tcW w:w="1134" w:type="dxa"/>
            <w:shd w:val="clear" w:color="auto" w:fill="D9D9D6" w:themeFill="background2"/>
            <w:noWrap/>
            <w:hideMark/>
          </w:tcPr>
          <w:p w14:paraId="7BE0FC5A"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013E1065"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1 796</w:t>
            </w:r>
          </w:p>
        </w:tc>
        <w:tc>
          <w:tcPr>
            <w:tcW w:w="1106" w:type="dxa"/>
            <w:hideMark/>
          </w:tcPr>
          <w:p w14:paraId="4507A45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5139946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28FEE1BA"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1 796</w:t>
            </w:r>
          </w:p>
        </w:tc>
      </w:tr>
      <w:tr w:rsidR="00E73BC6" w:rsidRPr="00466EB3" w14:paraId="3F56E2CD"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3B4F5D38" w14:textId="77777777" w:rsidR="00E73BC6" w:rsidRPr="00466EB3" w:rsidRDefault="00E73BC6" w:rsidP="006B1AFE">
            <w:pPr>
              <w:ind w:firstLine="0"/>
            </w:pPr>
            <w:r w:rsidRPr="00466EB3">
              <w:t>Other payables</w:t>
            </w:r>
          </w:p>
        </w:tc>
        <w:tc>
          <w:tcPr>
            <w:tcW w:w="1134" w:type="dxa"/>
            <w:shd w:val="clear" w:color="auto" w:fill="D9D9D6" w:themeFill="background2"/>
            <w:noWrap/>
            <w:hideMark/>
          </w:tcPr>
          <w:p w14:paraId="6EB8081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251AE632"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8 925</w:t>
            </w:r>
          </w:p>
        </w:tc>
        <w:tc>
          <w:tcPr>
            <w:tcW w:w="1106" w:type="dxa"/>
            <w:hideMark/>
          </w:tcPr>
          <w:p w14:paraId="13FDDA9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072" w:type="dxa"/>
            <w:hideMark/>
          </w:tcPr>
          <w:p w14:paraId="0CB899B2"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39" w:type="dxa"/>
            <w:hideMark/>
          </w:tcPr>
          <w:p w14:paraId="20ED014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8 925</w:t>
            </w:r>
          </w:p>
        </w:tc>
      </w:tr>
      <w:tr w:rsidR="00E73BC6" w:rsidRPr="00466EB3" w14:paraId="06BEA94F"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03479C6E" w14:textId="77777777" w:rsidR="00E73BC6" w:rsidRPr="00466EB3" w:rsidRDefault="00E73BC6" w:rsidP="006B1AFE">
            <w:pPr>
              <w:ind w:left="0" w:firstLine="0"/>
            </w:pPr>
            <w:r w:rsidRPr="00466EB3">
              <w:t>Borrowings</w:t>
            </w:r>
          </w:p>
        </w:tc>
        <w:tc>
          <w:tcPr>
            <w:tcW w:w="1134" w:type="dxa"/>
            <w:shd w:val="clear" w:color="auto" w:fill="D9D9D6" w:themeFill="background2"/>
            <w:noWrap/>
            <w:hideMark/>
          </w:tcPr>
          <w:p w14:paraId="6D48E62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20B236D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c>
          <w:tcPr>
            <w:tcW w:w="1106" w:type="dxa"/>
            <w:hideMark/>
          </w:tcPr>
          <w:p w14:paraId="6FEFC52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p>
        </w:tc>
        <w:tc>
          <w:tcPr>
            <w:tcW w:w="1072" w:type="dxa"/>
            <w:hideMark/>
          </w:tcPr>
          <w:p w14:paraId="5C6C4A1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p>
        </w:tc>
        <w:tc>
          <w:tcPr>
            <w:tcW w:w="1139" w:type="dxa"/>
            <w:hideMark/>
          </w:tcPr>
          <w:p w14:paraId="4162CF7C"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w:t>
            </w:r>
          </w:p>
        </w:tc>
      </w:tr>
      <w:tr w:rsidR="00E73BC6" w:rsidRPr="00466EB3" w14:paraId="0F18616B"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5B71E655" w14:textId="77777777" w:rsidR="00E73BC6" w:rsidRPr="00466EB3" w:rsidRDefault="00E73BC6" w:rsidP="006B1AFE">
            <w:pPr>
              <w:ind w:firstLine="0"/>
            </w:pPr>
            <w:r w:rsidRPr="00466EB3">
              <w:t>Bank overdraft</w:t>
            </w:r>
          </w:p>
        </w:tc>
        <w:tc>
          <w:tcPr>
            <w:tcW w:w="1134" w:type="dxa"/>
            <w:shd w:val="clear" w:color="auto" w:fill="D9D9D6" w:themeFill="background2"/>
            <w:noWrap/>
            <w:hideMark/>
          </w:tcPr>
          <w:p w14:paraId="3B9E324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10.25</w:t>
            </w:r>
          </w:p>
        </w:tc>
        <w:tc>
          <w:tcPr>
            <w:tcW w:w="909" w:type="dxa"/>
            <w:noWrap/>
            <w:hideMark/>
          </w:tcPr>
          <w:p w14:paraId="3EFBC11C"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5 437</w:t>
            </w:r>
          </w:p>
        </w:tc>
        <w:tc>
          <w:tcPr>
            <w:tcW w:w="1106" w:type="dxa"/>
            <w:hideMark/>
          </w:tcPr>
          <w:p w14:paraId="5B2C178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p>
        </w:tc>
        <w:tc>
          <w:tcPr>
            <w:tcW w:w="1072" w:type="dxa"/>
            <w:hideMark/>
          </w:tcPr>
          <w:p w14:paraId="459067E5"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5 437</w:t>
            </w:r>
          </w:p>
        </w:tc>
        <w:tc>
          <w:tcPr>
            <w:tcW w:w="1139" w:type="dxa"/>
            <w:hideMark/>
          </w:tcPr>
          <w:p w14:paraId="4FEE96B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7DB9F3B5"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355DFA2C" w14:textId="77777777" w:rsidR="00E73BC6" w:rsidRPr="00466EB3" w:rsidRDefault="00E73BC6" w:rsidP="006B1AFE">
            <w:pPr>
              <w:ind w:firstLine="0"/>
            </w:pPr>
            <w:r w:rsidRPr="00466EB3">
              <w:t>Lease liabilities</w:t>
            </w:r>
          </w:p>
        </w:tc>
        <w:tc>
          <w:tcPr>
            <w:tcW w:w="1134" w:type="dxa"/>
            <w:shd w:val="clear" w:color="auto" w:fill="D9D9D6" w:themeFill="background2"/>
            <w:noWrap/>
            <w:hideMark/>
          </w:tcPr>
          <w:p w14:paraId="71533B9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4.52</w:t>
            </w:r>
          </w:p>
        </w:tc>
        <w:tc>
          <w:tcPr>
            <w:tcW w:w="909" w:type="dxa"/>
            <w:noWrap/>
            <w:hideMark/>
          </w:tcPr>
          <w:p w14:paraId="2121958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20 062</w:t>
            </w:r>
          </w:p>
        </w:tc>
        <w:tc>
          <w:tcPr>
            <w:tcW w:w="1106" w:type="dxa"/>
            <w:hideMark/>
          </w:tcPr>
          <w:p w14:paraId="20731492"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20 062</w:t>
            </w:r>
          </w:p>
        </w:tc>
        <w:tc>
          <w:tcPr>
            <w:tcW w:w="1072" w:type="dxa"/>
            <w:hideMark/>
          </w:tcPr>
          <w:p w14:paraId="79E8F06A"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785C085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4778E8D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61C766CE" w14:textId="77777777" w:rsidR="00E73BC6" w:rsidRPr="00466EB3" w:rsidRDefault="00E73BC6" w:rsidP="006B1AFE">
            <w:pPr>
              <w:ind w:firstLine="0"/>
            </w:pPr>
            <w:r w:rsidRPr="00466EB3">
              <w:t>Service concession financial liability</w:t>
            </w:r>
          </w:p>
        </w:tc>
        <w:tc>
          <w:tcPr>
            <w:tcW w:w="1134" w:type="dxa"/>
            <w:shd w:val="clear" w:color="auto" w:fill="D9D9D6" w:themeFill="background2"/>
            <w:noWrap/>
            <w:hideMark/>
          </w:tcPr>
          <w:p w14:paraId="39BFD703"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6.45</w:t>
            </w:r>
          </w:p>
        </w:tc>
        <w:tc>
          <w:tcPr>
            <w:tcW w:w="909" w:type="dxa"/>
            <w:noWrap/>
            <w:hideMark/>
          </w:tcPr>
          <w:p w14:paraId="0FA85054"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59 500</w:t>
            </w:r>
          </w:p>
        </w:tc>
        <w:tc>
          <w:tcPr>
            <w:tcW w:w="1106" w:type="dxa"/>
            <w:hideMark/>
          </w:tcPr>
          <w:p w14:paraId="471E6FD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75B6912E"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77EC8360"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550840E3"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048980C3" w14:textId="77777777" w:rsidR="00E73BC6" w:rsidRPr="00466EB3" w:rsidRDefault="00E73BC6" w:rsidP="006B1AFE">
            <w:pPr>
              <w:ind w:firstLine="0"/>
            </w:pPr>
            <w:r w:rsidRPr="00466EB3">
              <w:t>Advances from government</w:t>
            </w:r>
          </w:p>
        </w:tc>
        <w:tc>
          <w:tcPr>
            <w:tcW w:w="1134" w:type="dxa"/>
            <w:shd w:val="clear" w:color="auto" w:fill="D9D9D6" w:themeFill="background2"/>
            <w:noWrap/>
            <w:hideMark/>
          </w:tcPr>
          <w:p w14:paraId="2A1D6799"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w:t>
            </w:r>
          </w:p>
        </w:tc>
        <w:tc>
          <w:tcPr>
            <w:tcW w:w="909" w:type="dxa"/>
            <w:noWrap/>
            <w:hideMark/>
          </w:tcPr>
          <w:p w14:paraId="451C193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12 344</w:t>
            </w:r>
          </w:p>
        </w:tc>
        <w:tc>
          <w:tcPr>
            <w:tcW w:w="1106" w:type="dxa"/>
            <w:hideMark/>
          </w:tcPr>
          <w:p w14:paraId="6201565C"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685AE468"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01F9539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12 344</w:t>
            </w:r>
          </w:p>
        </w:tc>
      </w:tr>
      <w:tr w:rsidR="00E73BC6" w:rsidRPr="00466EB3" w14:paraId="5810E2A2"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38AE226E" w14:textId="77777777" w:rsidR="00E73BC6" w:rsidRPr="00466EB3" w:rsidRDefault="00E73BC6" w:rsidP="006B1AFE">
            <w:pPr>
              <w:ind w:firstLine="0"/>
            </w:pPr>
            <w:r w:rsidRPr="00466EB3">
              <w:t>Loans from TCV</w:t>
            </w:r>
          </w:p>
        </w:tc>
        <w:tc>
          <w:tcPr>
            <w:tcW w:w="1134" w:type="dxa"/>
            <w:shd w:val="clear" w:color="auto" w:fill="D9D9D6" w:themeFill="background2"/>
            <w:noWrap/>
            <w:hideMark/>
          </w:tcPr>
          <w:p w14:paraId="0B6B97E7"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5.00</w:t>
            </w:r>
          </w:p>
        </w:tc>
        <w:tc>
          <w:tcPr>
            <w:tcW w:w="909" w:type="dxa"/>
            <w:noWrap/>
            <w:hideMark/>
          </w:tcPr>
          <w:p w14:paraId="39AF266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27 705</w:t>
            </w:r>
          </w:p>
        </w:tc>
        <w:tc>
          <w:tcPr>
            <w:tcW w:w="1106" w:type="dxa"/>
            <w:hideMark/>
          </w:tcPr>
          <w:p w14:paraId="0F60FAB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27 705</w:t>
            </w:r>
          </w:p>
        </w:tc>
        <w:tc>
          <w:tcPr>
            <w:tcW w:w="1072" w:type="dxa"/>
            <w:hideMark/>
          </w:tcPr>
          <w:p w14:paraId="167EE1ED"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139" w:type="dxa"/>
            <w:hideMark/>
          </w:tcPr>
          <w:p w14:paraId="1CADF15B"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7A4E0390"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1AD351FF" w14:textId="77777777" w:rsidR="00E73BC6" w:rsidRPr="00466EB3" w:rsidRDefault="00E73BC6" w:rsidP="006B1AFE">
            <w:pPr>
              <w:ind w:firstLine="0"/>
            </w:pPr>
            <w:r w:rsidRPr="00466EB3">
              <w:t>Financial liabilities designated at fair value through profit or loss</w:t>
            </w:r>
          </w:p>
        </w:tc>
        <w:tc>
          <w:tcPr>
            <w:tcW w:w="1134" w:type="dxa"/>
            <w:shd w:val="clear" w:color="auto" w:fill="D9D9D6" w:themeFill="background2"/>
            <w:noWrap/>
            <w:hideMark/>
          </w:tcPr>
          <w:p w14:paraId="37FD61C1"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6.00</w:t>
            </w:r>
          </w:p>
        </w:tc>
        <w:tc>
          <w:tcPr>
            <w:tcW w:w="909" w:type="dxa"/>
            <w:noWrap/>
            <w:hideMark/>
          </w:tcPr>
          <w:p w14:paraId="0E9BF2D9"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200</w:t>
            </w:r>
          </w:p>
        </w:tc>
        <w:tc>
          <w:tcPr>
            <w:tcW w:w="1106" w:type="dxa"/>
            <w:hideMark/>
          </w:tcPr>
          <w:p w14:paraId="0FC0181F"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c>
          <w:tcPr>
            <w:tcW w:w="1072" w:type="dxa"/>
            <w:hideMark/>
          </w:tcPr>
          <w:p w14:paraId="576A13F5"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 xml:space="preserve"> 200</w:t>
            </w:r>
          </w:p>
        </w:tc>
        <w:tc>
          <w:tcPr>
            <w:tcW w:w="1139" w:type="dxa"/>
            <w:hideMark/>
          </w:tcPr>
          <w:p w14:paraId="1B8C8EC6" w14:textId="77777777" w:rsidR="00E73BC6" w:rsidRPr="00466EB3" w:rsidRDefault="00E73BC6" w:rsidP="006B1AFE">
            <w:pPr>
              <w:cnfStyle w:val="000000000000" w:firstRow="0" w:lastRow="0" w:firstColumn="0" w:lastColumn="0" w:oddVBand="0" w:evenVBand="0" w:oddHBand="0" w:evenHBand="0" w:firstRowFirstColumn="0" w:firstRowLastColumn="0" w:lastRowFirstColumn="0" w:lastRowLastColumn="0"/>
            </w:pPr>
            <w:r w:rsidRPr="00466EB3">
              <w:t>..</w:t>
            </w:r>
          </w:p>
        </w:tc>
      </w:tr>
      <w:tr w:rsidR="00E73BC6" w:rsidRPr="00466EB3" w14:paraId="06A1F4B9" w14:textId="77777777" w:rsidTr="006B1AFE">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312" w:type="dxa"/>
            <w:noWrap/>
            <w:hideMark/>
          </w:tcPr>
          <w:p w14:paraId="1DEBB003" w14:textId="77777777" w:rsidR="00E73BC6" w:rsidRPr="00466EB3" w:rsidRDefault="00E73BC6" w:rsidP="006B1AFE">
            <w:pPr>
              <w:ind w:left="0" w:firstLine="0"/>
            </w:pPr>
            <w:r w:rsidRPr="00466EB3">
              <w:t>Total financial liabilities</w:t>
            </w:r>
          </w:p>
        </w:tc>
        <w:tc>
          <w:tcPr>
            <w:tcW w:w="1134" w:type="dxa"/>
            <w:shd w:val="clear" w:color="auto" w:fill="D9D9D6" w:themeFill="background2"/>
            <w:noWrap/>
            <w:hideMark/>
          </w:tcPr>
          <w:p w14:paraId="75CC30F0" w14:textId="77777777" w:rsidR="00E73BC6" w:rsidRPr="00466EB3" w:rsidRDefault="00E73BC6" w:rsidP="006B1AFE">
            <w:pPr>
              <w:cnfStyle w:val="010000000000" w:firstRow="0" w:lastRow="1" w:firstColumn="0" w:lastColumn="0" w:oddVBand="0" w:evenVBand="0" w:oddHBand="0" w:evenHBand="0" w:firstRowFirstColumn="0" w:firstRowLastColumn="0" w:lastRowFirstColumn="0" w:lastRowLastColumn="0"/>
            </w:pPr>
            <w:r w:rsidRPr="00466EB3">
              <w:t> </w:t>
            </w:r>
          </w:p>
        </w:tc>
        <w:tc>
          <w:tcPr>
            <w:tcW w:w="909" w:type="dxa"/>
            <w:noWrap/>
            <w:hideMark/>
          </w:tcPr>
          <w:p w14:paraId="357E5CD3" w14:textId="77777777" w:rsidR="00E73BC6" w:rsidRPr="00466EB3" w:rsidRDefault="00E73BC6" w:rsidP="006B1AFE">
            <w:pPr>
              <w:cnfStyle w:val="010000000000" w:firstRow="0" w:lastRow="1" w:firstColumn="0" w:lastColumn="0" w:oddVBand="0" w:evenVBand="0" w:oddHBand="0" w:evenHBand="0" w:firstRowFirstColumn="0" w:firstRowLastColumn="0" w:lastRowFirstColumn="0" w:lastRowLastColumn="0"/>
            </w:pPr>
            <w:r w:rsidRPr="00466EB3">
              <w:t>139 399</w:t>
            </w:r>
          </w:p>
        </w:tc>
        <w:tc>
          <w:tcPr>
            <w:tcW w:w="1106" w:type="dxa"/>
            <w:noWrap/>
            <w:hideMark/>
          </w:tcPr>
          <w:p w14:paraId="4BBBEB62" w14:textId="77777777" w:rsidR="00E73BC6" w:rsidRPr="00466EB3" w:rsidRDefault="00E73BC6" w:rsidP="006B1AFE">
            <w:pPr>
              <w:cnfStyle w:val="010000000000" w:firstRow="0" w:lastRow="1" w:firstColumn="0" w:lastColumn="0" w:oddVBand="0" w:evenVBand="0" w:oddHBand="0" w:evenHBand="0" w:firstRowFirstColumn="0" w:firstRowLastColumn="0" w:lastRowFirstColumn="0" w:lastRowLastColumn="0"/>
            </w:pPr>
            <w:r w:rsidRPr="00466EB3">
              <w:t>47 767</w:t>
            </w:r>
          </w:p>
        </w:tc>
        <w:tc>
          <w:tcPr>
            <w:tcW w:w="1072" w:type="dxa"/>
            <w:noWrap/>
            <w:hideMark/>
          </w:tcPr>
          <w:p w14:paraId="0341FB8D" w14:textId="77777777" w:rsidR="00E73BC6" w:rsidRPr="00466EB3" w:rsidRDefault="00E73BC6" w:rsidP="006B1AFE">
            <w:pPr>
              <w:cnfStyle w:val="010000000000" w:firstRow="0" w:lastRow="1" w:firstColumn="0" w:lastColumn="0" w:oddVBand="0" w:evenVBand="0" w:oddHBand="0" w:evenHBand="0" w:firstRowFirstColumn="0" w:firstRowLastColumn="0" w:lastRowFirstColumn="0" w:lastRowLastColumn="0"/>
            </w:pPr>
            <w:r w:rsidRPr="00466EB3">
              <w:t>5 637</w:t>
            </w:r>
          </w:p>
        </w:tc>
        <w:tc>
          <w:tcPr>
            <w:tcW w:w="1139" w:type="dxa"/>
            <w:noWrap/>
            <w:hideMark/>
          </w:tcPr>
          <w:p w14:paraId="155C07BF" w14:textId="77777777" w:rsidR="00E73BC6" w:rsidRPr="00466EB3" w:rsidRDefault="00E73BC6" w:rsidP="006B1AFE">
            <w:pPr>
              <w:cnfStyle w:val="010000000000" w:firstRow="0" w:lastRow="1" w:firstColumn="0" w:lastColumn="0" w:oddVBand="0" w:evenVBand="0" w:oddHBand="0" w:evenHBand="0" w:firstRowFirstColumn="0" w:firstRowLastColumn="0" w:lastRowFirstColumn="0" w:lastRowLastColumn="0"/>
            </w:pPr>
            <w:r w:rsidRPr="00466EB3">
              <w:t>26 495</w:t>
            </w:r>
          </w:p>
        </w:tc>
      </w:tr>
    </w:tbl>
    <w:p w14:paraId="49F18958" w14:textId="77777777" w:rsidR="00E73BC6" w:rsidRPr="00940E38" w:rsidRDefault="00E73BC6" w:rsidP="00E73BC6">
      <w:pPr>
        <w:pStyle w:val="Note"/>
      </w:pPr>
      <w:r w:rsidRPr="00940E38">
        <w:t xml:space="preserve">Note: </w:t>
      </w:r>
      <w:r w:rsidRPr="00940E38">
        <w:rPr>
          <w:rStyle w:val="SourceReference"/>
          <w:i w:val="0"/>
        </w:rPr>
        <w:t>[AASB 132.AG12]</w:t>
      </w:r>
    </w:p>
    <w:p w14:paraId="522EC331" w14:textId="77777777" w:rsidR="00E73BC6" w:rsidRPr="00940E38" w:rsidRDefault="00E73BC6" w:rsidP="00E73BC6">
      <w:pPr>
        <w:pStyle w:val="Note"/>
      </w:pPr>
      <w:r w:rsidRPr="00940E38">
        <w:t>(a)</w:t>
      </w:r>
      <w:r w:rsidRPr="00940E38">
        <w:tab/>
        <w:t>The carrying amounts disclosed here exclude statutory amounts (e.g. amounts owing from Victorian Government and GST input tax credit recoverable).</w:t>
      </w:r>
    </w:p>
    <w:p w14:paraId="670320EA" w14:textId="77777777" w:rsidR="00E73BC6" w:rsidRPr="00940E38" w:rsidRDefault="00E73BC6" w:rsidP="00E73BC6"/>
    <w:p w14:paraId="7E12A358" w14:textId="77777777" w:rsidR="00E73BC6" w:rsidRDefault="00E73BC6" w:rsidP="00E73BC6">
      <w:pPr>
        <w:pStyle w:val="TableHeading"/>
        <w:rPr>
          <w:rFonts w:asciiTheme="minorHAnsi" w:hAnsiTheme="minorHAnsi"/>
          <w:b w:val="0"/>
          <w:spacing w:val="0"/>
          <w:szCs w:val="18"/>
        </w:rPr>
      </w:pPr>
      <w:r w:rsidRPr="00940E38">
        <w:t xml:space="preserve">Interest rate risk sensitivity </w:t>
      </w:r>
      <w:r w:rsidRPr="00940E38">
        <w:rPr>
          <w:rStyle w:val="SourceReference"/>
        </w:rPr>
        <w:t>[AASB 7.31, 34, 40(a)]</w:t>
      </w:r>
      <w:r w:rsidRPr="00940E38">
        <w:tab/>
        <w:t>($ thousand)</w:t>
      </w:r>
    </w:p>
    <w:tbl>
      <w:tblPr>
        <w:tblStyle w:val="DTFTable"/>
        <w:tblW w:w="9668" w:type="dxa"/>
        <w:tblLayout w:type="fixed"/>
        <w:tblLook w:val="02E0" w:firstRow="1" w:lastRow="1" w:firstColumn="1" w:lastColumn="0" w:noHBand="1" w:noVBand="0"/>
      </w:tblPr>
      <w:tblGrid>
        <w:gridCol w:w="4130"/>
        <w:gridCol w:w="910"/>
        <w:gridCol w:w="671"/>
        <w:gridCol w:w="1624"/>
        <w:gridCol w:w="728"/>
        <w:gridCol w:w="1605"/>
      </w:tblGrid>
      <w:tr w:rsidR="00E73BC6" w:rsidRPr="00D342FD" w14:paraId="28E7A283" w14:textId="77777777" w:rsidTr="006B1A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0" w:type="dxa"/>
            <w:noWrap/>
            <w:hideMark/>
          </w:tcPr>
          <w:p w14:paraId="2C116E37" w14:textId="7A702FA6" w:rsidR="00E73BC6" w:rsidRPr="00D342FD" w:rsidRDefault="006B1AFE" w:rsidP="006B1AFE">
            <w:pPr>
              <w:ind w:left="0"/>
            </w:pPr>
            <w:r w:rsidRPr="006B1AFE">
              <w:t>2020</w:t>
            </w:r>
          </w:p>
        </w:tc>
        <w:tc>
          <w:tcPr>
            <w:cnfStyle w:val="000010000000" w:firstRow="0" w:lastRow="0" w:firstColumn="0" w:lastColumn="0" w:oddVBand="1" w:evenVBand="0" w:oddHBand="0" w:evenHBand="0" w:firstRowFirstColumn="0" w:firstRowLastColumn="0" w:lastRowFirstColumn="0" w:lastRowLastColumn="0"/>
            <w:tcW w:w="910" w:type="dxa"/>
            <w:hideMark/>
          </w:tcPr>
          <w:p w14:paraId="33BE0893" w14:textId="77777777" w:rsidR="00E73BC6" w:rsidRPr="00D342FD" w:rsidRDefault="00E73BC6" w:rsidP="006B1AFE">
            <w:r w:rsidRPr="00D342FD">
              <w:t> </w:t>
            </w:r>
          </w:p>
        </w:tc>
        <w:tc>
          <w:tcPr>
            <w:tcW w:w="2295" w:type="dxa"/>
            <w:gridSpan w:val="2"/>
            <w:hideMark/>
          </w:tcPr>
          <w:p w14:paraId="1C5BCC04" w14:textId="77777777" w:rsidR="00E73BC6" w:rsidRPr="00D342FD" w:rsidRDefault="00E73BC6" w:rsidP="006B1AFE">
            <w:pPr>
              <w:jc w:val="center"/>
              <w:cnfStyle w:val="100000000000" w:firstRow="1" w:lastRow="0" w:firstColumn="0" w:lastColumn="0" w:oddVBand="0" w:evenVBand="0" w:oddHBand="0" w:evenHBand="0" w:firstRowFirstColumn="0" w:firstRowLastColumn="0" w:lastRowFirstColumn="0" w:lastRowLastColumn="0"/>
            </w:pPr>
            <w:r w:rsidRPr="00D342FD">
              <w:noBreakHyphen/>
              <w:t>100 basis points</w:t>
            </w:r>
          </w:p>
        </w:tc>
        <w:tc>
          <w:tcPr>
            <w:cnfStyle w:val="000010000000" w:firstRow="0" w:lastRow="0" w:firstColumn="0" w:lastColumn="0" w:oddVBand="1" w:evenVBand="0" w:oddHBand="0" w:evenHBand="0" w:firstRowFirstColumn="0" w:firstRowLastColumn="0" w:lastRowFirstColumn="0" w:lastRowLastColumn="0"/>
            <w:tcW w:w="2333" w:type="dxa"/>
            <w:gridSpan w:val="2"/>
            <w:hideMark/>
          </w:tcPr>
          <w:p w14:paraId="08AE7C6A" w14:textId="77777777" w:rsidR="00E73BC6" w:rsidRPr="00D342FD" w:rsidRDefault="00E73BC6" w:rsidP="006B1AFE">
            <w:pPr>
              <w:jc w:val="center"/>
            </w:pPr>
            <w:r w:rsidRPr="00D342FD">
              <w:t>+100 basis points</w:t>
            </w:r>
          </w:p>
        </w:tc>
      </w:tr>
      <w:tr w:rsidR="00E73BC6" w:rsidRPr="006B1AFE" w14:paraId="1ACD6DD7" w14:textId="77777777" w:rsidTr="006B1A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0" w:type="dxa"/>
            <w:noWrap/>
            <w:hideMark/>
          </w:tcPr>
          <w:p w14:paraId="59523150" w14:textId="3CA7FE73" w:rsidR="00E73BC6" w:rsidRPr="006B1AFE" w:rsidRDefault="00E73BC6" w:rsidP="006B1AFE">
            <w:pPr>
              <w:ind w:left="0"/>
            </w:pPr>
          </w:p>
        </w:tc>
        <w:tc>
          <w:tcPr>
            <w:cnfStyle w:val="000010000000" w:firstRow="0" w:lastRow="0" w:firstColumn="0" w:lastColumn="0" w:oddVBand="1" w:evenVBand="0" w:oddHBand="0" w:evenHBand="0" w:firstRowFirstColumn="0" w:firstRowLastColumn="0" w:lastRowFirstColumn="0" w:lastRowLastColumn="0"/>
            <w:tcW w:w="910" w:type="dxa"/>
            <w:hideMark/>
          </w:tcPr>
          <w:p w14:paraId="413AACF8" w14:textId="77777777" w:rsidR="00E73BC6" w:rsidRPr="006B1AFE" w:rsidRDefault="00E73BC6" w:rsidP="006B1AFE">
            <w:r w:rsidRPr="006B1AFE">
              <w:t>Carrying amount</w:t>
            </w:r>
          </w:p>
        </w:tc>
        <w:tc>
          <w:tcPr>
            <w:tcW w:w="671" w:type="dxa"/>
            <w:hideMark/>
          </w:tcPr>
          <w:p w14:paraId="030A76F2" w14:textId="77777777" w:rsidR="00E73BC6" w:rsidRPr="006B1AFE" w:rsidRDefault="00E73BC6" w:rsidP="006B1AFE">
            <w:pPr>
              <w:cnfStyle w:val="100000000000" w:firstRow="1" w:lastRow="0" w:firstColumn="0" w:lastColumn="0" w:oddVBand="0" w:evenVBand="0" w:oddHBand="0" w:evenHBand="0" w:firstRowFirstColumn="0" w:firstRowLastColumn="0" w:lastRowFirstColumn="0" w:lastRowLastColumn="0"/>
            </w:pPr>
            <w:r w:rsidRPr="006B1AFE">
              <w:t>Net result</w:t>
            </w:r>
          </w:p>
        </w:tc>
        <w:tc>
          <w:tcPr>
            <w:cnfStyle w:val="000010000000" w:firstRow="0" w:lastRow="0" w:firstColumn="0" w:lastColumn="0" w:oddVBand="1" w:evenVBand="0" w:oddHBand="0" w:evenHBand="0" w:firstRowFirstColumn="0" w:firstRowLastColumn="0" w:lastRowFirstColumn="0" w:lastRowLastColumn="0"/>
            <w:tcW w:w="1624" w:type="dxa"/>
            <w:hideMark/>
          </w:tcPr>
          <w:p w14:paraId="4381D504" w14:textId="77777777" w:rsidR="00E73BC6" w:rsidRPr="006B1AFE" w:rsidRDefault="00E73BC6" w:rsidP="006B1AFE">
            <w:r w:rsidRPr="006B1AFE">
              <w:t>Fair value through OCI revaluation reserve</w:t>
            </w:r>
          </w:p>
        </w:tc>
        <w:tc>
          <w:tcPr>
            <w:tcW w:w="728" w:type="dxa"/>
            <w:hideMark/>
          </w:tcPr>
          <w:p w14:paraId="66D5CFA6" w14:textId="77777777" w:rsidR="00E73BC6" w:rsidRPr="006B1AFE" w:rsidRDefault="00E73BC6" w:rsidP="006B1AFE">
            <w:pPr>
              <w:cnfStyle w:val="100000000000" w:firstRow="1" w:lastRow="0" w:firstColumn="0" w:lastColumn="0" w:oddVBand="0" w:evenVBand="0" w:oddHBand="0" w:evenHBand="0" w:firstRowFirstColumn="0" w:firstRowLastColumn="0" w:lastRowFirstColumn="0" w:lastRowLastColumn="0"/>
            </w:pPr>
            <w:r w:rsidRPr="006B1AFE">
              <w:t>Net result</w:t>
            </w:r>
          </w:p>
        </w:tc>
        <w:tc>
          <w:tcPr>
            <w:cnfStyle w:val="000010000000" w:firstRow="0" w:lastRow="0" w:firstColumn="0" w:lastColumn="0" w:oddVBand="1" w:evenVBand="0" w:oddHBand="0" w:evenHBand="0" w:firstRowFirstColumn="0" w:firstRowLastColumn="0" w:lastRowFirstColumn="0" w:lastRowLastColumn="0"/>
            <w:tcW w:w="1605" w:type="dxa"/>
            <w:hideMark/>
          </w:tcPr>
          <w:p w14:paraId="338BF1F1" w14:textId="77777777" w:rsidR="00E73BC6" w:rsidRPr="006B1AFE" w:rsidRDefault="00E73BC6" w:rsidP="006B1AFE">
            <w:r w:rsidRPr="006B1AFE">
              <w:t>Fair value through OCI revaluation reserve</w:t>
            </w:r>
          </w:p>
        </w:tc>
      </w:tr>
      <w:tr w:rsidR="00E73BC6" w:rsidRPr="00D342FD" w14:paraId="6D3893C1"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noWrap/>
            <w:hideMark/>
          </w:tcPr>
          <w:p w14:paraId="55FB88ED" w14:textId="77777777" w:rsidR="00E73BC6" w:rsidRPr="00D342FD" w:rsidRDefault="00E73BC6" w:rsidP="006B1AFE">
            <w:pPr>
              <w:rPr>
                <w:b/>
                <w:bCs/>
              </w:rPr>
            </w:pPr>
            <w:r w:rsidRPr="00D342FD">
              <w:rPr>
                <w:b/>
                <w:bCs/>
              </w:rPr>
              <w:t>Contractual financial assets</w:t>
            </w:r>
          </w:p>
        </w:tc>
        <w:tc>
          <w:tcPr>
            <w:cnfStyle w:val="000010000000" w:firstRow="0" w:lastRow="0" w:firstColumn="0" w:lastColumn="0" w:oddVBand="1" w:evenVBand="0" w:oddHBand="0" w:evenHBand="0" w:firstRowFirstColumn="0" w:firstRowLastColumn="0" w:lastRowFirstColumn="0" w:lastRowLastColumn="0"/>
            <w:tcW w:w="910" w:type="dxa"/>
            <w:hideMark/>
          </w:tcPr>
          <w:p w14:paraId="2DC0D24D" w14:textId="77777777" w:rsidR="00E73BC6" w:rsidRPr="00D342FD" w:rsidRDefault="00E73BC6" w:rsidP="006B1AFE">
            <w:pPr>
              <w:rPr>
                <w:b/>
                <w:bCs/>
              </w:rPr>
            </w:pPr>
            <w:r w:rsidRPr="00D342FD">
              <w:rPr>
                <w:b/>
                <w:bCs/>
              </w:rPr>
              <w:t xml:space="preserve"> </w:t>
            </w:r>
          </w:p>
        </w:tc>
        <w:tc>
          <w:tcPr>
            <w:tcW w:w="671" w:type="dxa"/>
            <w:hideMark/>
          </w:tcPr>
          <w:p w14:paraId="5950A485"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24" w:type="dxa"/>
            <w:hideMark/>
          </w:tcPr>
          <w:p w14:paraId="05C46646" w14:textId="77777777" w:rsidR="00E73BC6" w:rsidRPr="00D342FD" w:rsidRDefault="00E73BC6" w:rsidP="006B1AFE">
            <w:r w:rsidRPr="00D342FD">
              <w:t xml:space="preserve"> </w:t>
            </w:r>
          </w:p>
        </w:tc>
        <w:tc>
          <w:tcPr>
            <w:tcW w:w="728" w:type="dxa"/>
            <w:hideMark/>
          </w:tcPr>
          <w:p w14:paraId="5A944ABE"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05" w:type="dxa"/>
            <w:hideMark/>
          </w:tcPr>
          <w:p w14:paraId="06044786" w14:textId="77777777" w:rsidR="00E73BC6" w:rsidRPr="00D342FD" w:rsidRDefault="00E73BC6" w:rsidP="006B1AFE">
            <w:r w:rsidRPr="00D342FD">
              <w:t xml:space="preserve"> </w:t>
            </w:r>
          </w:p>
        </w:tc>
      </w:tr>
      <w:tr w:rsidR="00E73BC6" w:rsidRPr="00D342FD" w14:paraId="188DEEC7"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bottom w:val="nil"/>
            </w:tcBorders>
            <w:noWrap/>
            <w:hideMark/>
          </w:tcPr>
          <w:p w14:paraId="2E89362B" w14:textId="77777777" w:rsidR="00E73BC6" w:rsidRPr="00D342FD" w:rsidRDefault="00E73BC6" w:rsidP="006B1AFE">
            <w:r w:rsidRPr="00D342FD">
              <w:t>Cash and deposits</w:t>
            </w:r>
            <w:r w:rsidRPr="00466EB3">
              <w:rPr>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910" w:type="dxa"/>
            <w:tcBorders>
              <w:bottom w:val="nil"/>
            </w:tcBorders>
            <w:hideMark/>
          </w:tcPr>
          <w:p w14:paraId="60EFEE8E" w14:textId="77777777" w:rsidR="00E73BC6" w:rsidRPr="00D342FD" w:rsidRDefault="00E73BC6" w:rsidP="006B1AFE">
            <w:r w:rsidRPr="00D342FD">
              <w:t>70 774</w:t>
            </w:r>
          </w:p>
        </w:tc>
        <w:tc>
          <w:tcPr>
            <w:tcW w:w="671" w:type="dxa"/>
            <w:tcBorders>
              <w:bottom w:val="nil"/>
            </w:tcBorders>
            <w:hideMark/>
          </w:tcPr>
          <w:p w14:paraId="6F9F9CBE" w14:textId="6990E011"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(708)</w:t>
            </w:r>
          </w:p>
        </w:tc>
        <w:tc>
          <w:tcPr>
            <w:cnfStyle w:val="000010000000" w:firstRow="0" w:lastRow="0" w:firstColumn="0" w:lastColumn="0" w:oddVBand="1" w:evenVBand="0" w:oddHBand="0" w:evenHBand="0" w:firstRowFirstColumn="0" w:firstRowLastColumn="0" w:lastRowFirstColumn="0" w:lastRowLastColumn="0"/>
            <w:tcW w:w="1624" w:type="dxa"/>
            <w:tcBorders>
              <w:bottom w:val="nil"/>
            </w:tcBorders>
            <w:hideMark/>
          </w:tcPr>
          <w:p w14:paraId="594D1916" w14:textId="77777777" w:rsidR="00E73BC6" w:rsidRPr="00D342FD" w:rsidRDefault="00E73BC6" w:rsidP="006B1AFE">
            <w:r w:rsidRPr="00D342FD">
              <w:t>..</w:t>
            </w:r>
          </w:p>
        </w:tc>
        <w:tc>
          <w:tcPr>
            <w:tcW w:w="728" w:type="dxa"/>
            <w:tcBorders>
              <w:bottom w:val="nil"/>
            </w:tcBorders>
            <w:hideMark/>
          </w:tcPr>
          <w:p w14:paraId="7DC848C4"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708</w:t>
            </w:r>
          </w:p>
        </w:tc>
        <w:tc>
          <w:tcPr>
            <w:cnfStyle w:val="000010000000" w:firstRow="0" w:lastRow="0" w:firstColumn="0" w:lastColumn="0" w:oddVBand="1" w:evenVBand="0" w:oddHBand="0" w:evenHBand="0" w:firstRowFirstColumn="0" w:firstRowLastColumn="0" w:lastRowFirstColumn="0" w:lastRowLastColumn="0"/>
            <w:tcW w:w="1605" w:type="dxa"/>
            <w:tcBorders>
              <w:bottom w:val="nil"/>
            </w:tcBorders>
            <w:hideMark/>
          </w:tcPr>
          <w:p w14:paraId="079C7700" w14:textId="77777777" w:rsidR="00E73BC6" w:rsidRPr="00D342FD" w:rsidRDefault="00E73BC6" w:rsidP="006B1AFE">
            <w:r w:rsidRPr="00D342FD">
              <w:t>..</w:t>
            </w:r>
          </w:p>
        </w:tc>
      </w:tr>
      <w:tr w:rsidR="00E73BC6" w:rsidRPr="00D342FD" w14:paraId="1D6B171C"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bottom w:val="single" w:sz="6" w:space="0" w:color="auto"/>
            </w:tcBorders>
            <w:noWrap/>
            <w:hideMark/>
          </w:tcPr>
          <w:p w14:paraId="180E0F7A" w14:textId="77777777" w:rsidR="00E73BC6" w:rsidRPr="00D342FD" w:rsidRDefault="00E73BC6" w:rsidP="006B1AFE">
            <w:r w:rsidRPr="00D342FD">
              <w:t>Investments and other contractual financial assets</w:t>
            </w:r>
            <w:r w:rsidRPr="00466EB3">
              <w:rPr>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910" w:type="dxa"/>
            <w:tcBorders>
              <w:bottom w:val="single" w:sz="6" w:space="0" w:color="auto"/>
            </w:tcBorders>
            <w:hideMark/>
          </w:tcPr>
          <w:p w14:paraId="6E748439" w14:textId="77777777" w:rsidR="00E73BC6" w:rsidRPr="00D342FD" w:rsidRDefault="00E73BC6" w:rsidP="006B1AFE">
            <w:r w:rsidRPr="00D342FD">
              <w:t>5 764</w:t>
            </w:r>
          </w:p>
        </w:tc>
        <w:tc>
          <w:tcPr>
            <w:tcW w:w="671" w:type="dxa"/>
            <w:tcBorders>
              <w:bottom w:val="single" w:sz="6" w:space="0" w:color="auto"/>
            </w:tcBorders>
            <w:hideMark/>
          </w:tcPr>
          <w:p w14:paraId="070174CC" w14:textId="75357930"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(58)</w:t>
            </w:r>
          </w:p>
        </w:tc>
        <w:tc>
          <w:tcPr>
            <w:cnfStyle w:val="000010000000" w:firstRow="0" w:lastRow="0" w:firstColumn="0" w:lastColumn="0" w:oddVBand="1" w:evenVBand="0" w:oddHBand="0" w:evenHBand="0" w:firstRowFirstColumn="0" w:firstRowLastColumn="0" w:lastRowFirstColumn="0" w:lastRowLastColumn="0"/>
            <w:tcW w:w="1624" w:type="dxa"/>
            <w:tcBorders>
              <w:bottom w:val="single" w:sz="6" w:space="0" w:color="auto"/>
            </w:tcBorders>
            <w:hideMark/>
          </w:tcPr>
          <w:p w14:paraId="5DEA73C6" w14:textId="77777777" w:rsidR="00E73BC6" w:rsidRPr="00D342FD" w:rsidRDefault="00E73BC6" w:rsidP="006B1AFE">
            <w:r w:rsidRPr="00D342FD">
              <w:t>..</w:t>
            </w:r>
          </w:p>
        </w:tc>
        <w:tc>
          <w:tcPr>
            <w:tcW w:w="728" w:type="dxa"/>
            <w:tcBorders>
              <w:bottom w:val="single" w:sz="6" w:space="0" w:color="auto"/>
            </w:tcBorders>
            <w:hideMark/>
          </w:tcPr>
          <w:p w14:paraId="06685F94"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58</w:t>
            </w:r>
          </w:p>
        </w:tc>
        <w:tc>
          <w:tcPr>
            <w:cnfStyle w:val="000010000000" w:firstRow="0" w:lastRow="0" w:firstColumn="0" w:lastColumn="0" w:oddVBand="1" w:evenVBand="0" w:oddHBand="0" w:evenHBand="0" w:firstRowFirstColumn="0" w:firstRowLastColumn="0" w:lastRowFirstColumn="0" w:lastRowLastColumn="0"/>
            <w:tcW w:w="1605" w:type="dxa"/>
            <w:tcBorders>
              <w:bottom w:val="single" w:sz="6" w:space="0" w:color="auto"/>
            </w:tcBorders>
            <w:hideMark/>
          </w:tcPr>
          <w:p w14:paraId="6D2772C6" w14:textId="77777777" w:rsidR="00E73BC6" w:rsidRPr="00D342FD" w:rsidRDefault="00E73BC6" w:rsidP="006B1AFE">
            <w:r w:rsidRPr="00D342FD">
              <w:t>..</w:t>
            </w:r>
          </w:p>
        </w:tc>
      </w:tr>
      <w:tr w:rsidR="00E73BC6" w:rsidRPr="00D342FD" w14:paraId="22594433"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top w:val="single" w:sz="6" w:space="0" w:color="auto"/>
              <w:bottom w:val="single" w:sz="12" w:space="0" w:color="auto"/>
            </w:tcBorders>
            <w:noWrap/>
            <w:hideMark/>
          </w:tcPr>
          <w:p w14:paraId="30624658" w14:textId="77777777" w:rsidR="00E73BC6" w:rsidRPr="00D342FD" w:rsidRDefault="00E73BC6" w:rsidP="006B1AFE">
            <w:pPr>
              <w:rPr>
                <w:b/>
                <w:bCs/>
              </w:rPr>
            </w:pPr>
            <w:r w:rsidRPr="00D342FD">
              <w:rPr>
                <w:b/>
                <w:bCs/>
              </w:rPr>
              <w:t>Total impact</w:t>
            </w:r>
          </w:p>
        </w:tc>
        <w:tc>
          <w:tcPr>
            <w:cnfStyle w:val="000010000000" w:firstRow="0" w:lastRow="0" w:firstColumn="0" w:lastColumn="0" w:oddVBand="1" w:evenVBand="0" w:oddHBand="0" w:evenHBand="0" w:firstRowFirstColumn="0" w:firstRowLastColumn="0" w:lastRowFirstColumn="0" w:lastRowLastColumn="0"/>
            <w:tcW w:w="910" w:type="dxa"/>
            <w:tcBorders>
              <w:top w:val="single" w:sz="6" w:space="0" w:color="auto"/>
              <w:bottom w:val="single" w:sz="12" w:space="0" w:color="auto"/>
            </w:tcBorders>
            <w:hideMark/>
          </w:tcPr>
          <w:p w14:paraId="45316826" w14:textId="77777777" w:rsidR="00E73BC6" w:rsidRPr="00D342FD" w:rsidRDefault="00E73BC6" w:rsidP="006B1AFE">
            <w:pPr>
              <w:rPr>
                <w:b/>
                <w:bCs/>
              </w:rPr>
            </w:pPr>
            <w:r w:rsidRPr="00D342FD">
              <w:rPr>
                <w:b/>
                <w:bCs/>
              </w:rPr>
              <w:t xml:space="preserve"> </w:t>
            </w:r>
          </w:p>
        </w:tc>
        <w:tc>
          <w:tcPr>
            <w:tcW w:w="671" w:type="dxa"/>
            <w:tcBorders>
              <w:top w:val="single" w:sz="6" w:space="0" w:color="auto"/>
              <w:bottom w:val="single" w:sz="12" w:space="0" w:color="auto"/>
            </w:tcBorders>
            <w:hideMark/>
          </w:tcPr>
          <w:p w14:paraId="13754CE7" w14:textId="28AF13CF"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D342FD">
              <w:rPr>
                <w:b/>
                <w:bCs/>
              </w:rPr>
              <w:t>(662)</w:t>
            </w:r>
          </w:p>
        </w:tc>
        <w:tc>
          <w:tcPr>
            <w:cnfStyle w:val="000010000000" w:firstRow="0" w:lastRow="0" w:firstColumn="0" w:lastColumn="0" w:oddVBand="1" w:evenVBand="0" w:oddHBand="0" w:evenHBand="0" w:firstRowFirstColumn="0" w:firstRowLastColumn="0" w:lastRowFirstColumn="0" w:lastRowLastColumn="0"/>
            <w:tcW w:w="1624" w:type="dxa"/>
            <w:tcBorders>
              <w:top w:val="single" w:sz="6" w:space="0" w:color="auto"/>
              <w:bottom w:val="single" w:sz="12" w:space="0" w:color="auto"/>
            </w:tcBorders>
            <w:hideMark/>
          </w:tcPr>
          <w:p w14:paraId="1613FE41" w14:textId="77777777" w:rsidR="00E73BC6" w:rsidRPr="00D342FD" w:rsidRDefault="00E73BC6" w:rsidP="006B1AFE">
            <w:pPr>
              <w:rPr>
                <w:b/>
                <w:bCs/>
              </w:rPr>
            </w:pPr>
            <w:r w:rsidRPr="00D342FD">
              <w:rPr>
                <w:b/>
                <w:bCs/>
              </w:rPr>
              <w:t>..</w:t>
            </w:r>
          </w:p>
        </w:tc>
        <w:tc>
          <w:tcPr>
            <w:tcW w:w="728" w:type="dxa"/>
            <w:tcBorders>
              <w:top w:val="single" w:sz="6" w:space="0" w:color="auto"/>
              <w:bottom w:val="single" w:sz="12" w:space="0" w:color="auto"/>
            </w:tcBorders>
            <w:hideMark/>
          </w:tcPr>
          <w:p w14:paraId="180DD045" w14:textId="3651D352"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D342FD">
              <w:rPr>
                <w:b/>
                <w:bCs/>
              </w:rPr>
              <w:t>(662)</w:t>
            </w:r>
          </w:p>
        </w:tc>
        <w:tc>
          <w:tcPr>
            <w:cnfStyle w:val="000010000000" w:firstRow="0" w:lastRow="0" w:firstColumn="0" w:lastColumn="0" w:oddVBand="1" w:evenVBand="0" w:oddHBand="0" w:evenHBand="0" w:firstRowFirstColumn="0" w:firstRowLastColumn="0" w:lastRowFirstColumn="0" w:lastRowLastColumn="0"/>
            <w:tcW w:w="1605" w:type="dxa"/>
            <w:tcBorders>
              <w:top w:val="single" w:sz="6" w:space="0" w:color="auto"/>
              <w:bottom w:val="single" w:sz="12" w:space="0" w:color="auto"/>
            </w:tcBorders>
            <w:hideMark/>
          </w:tcPr>
          <w:p w14:paraId="64FB9392" w14:textId="77777777" w:rsidR="00E73BC6" w:rsidRPr="00D342FD" w:rsidRDefault="00E73BC6" w:rsidP="006B1AFE">
            <w:pPr>
              <w:rPr>
                <w:b/>
                <w:bCs/>
              </w:rPr>
            </w:pPr>
            <w:r w:rsidRPr="00D342FD">
              <w:rPr>
                <w:b/>
                <w:bCs/>
              </w:rPr>
              <w:t>..</w:t>
            </w:r>
          </w:p>
        </w:tc>
      </w:tr>
      <w:tr w:rsidR="00E73BC6" w:rsidRPr="00D342FD" w14:paraId="703FC2A4"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top w:val="single" w:sz="12" w:space="0" w:color="auto"/>
            </w:tcBorders>
            <w:shd w:val="clear" w:color="auto" w:fill="FFFFFF" w:themeFill="background1"/>
            <w:noWrap/>
            <w:hideMark/>
          </w:tcPr>
          <w:p w14:paraId="559A0B2E" w14:textId="77777777" w:rsidR="00E73BC6" w:rsidRPr="00D342FD" w:rsidRDefault="00E73BC6" w:rsidP="006B1AFE"/>
        </w:tc>
        <w:tc>
          <w:tcPr>
            <w:cnfStyle w:val="000010000000" w:firstRow="0" w:lastRow="0" w:firstColumn="0" w:lastColumn="0" w:oddVBand="1" w:evenVBand="0" w:oddHBand="0" w:evenHBand="0" w:firstRowFirstColumn="0" w:firstRowLastColumn="0" w:lastRowFirstColumn="0" w:lastRowLastColumn="0"/>
            <w:tcW w:w="910" w:type="dxa"/>
            <w:tcBorders>
              <w:top w:val="single" w:sz="12" w:space="0" w:color="auto"/>
            </w:tcBorders>
            <w:shd w:val="clear" w:color="auto" w:fill="FFFFFF" w:themeFill="background1"/>
            <w:noWrap/>
            <w:hideMark/>
          </w:tcPr>
          <w:p w14:paraId="11ABB576" w14:textId="77777777" w:rsidR="00E73BC6" w:rsidRPr="00D342FD" w:rsidRDefault="00E73BC6" w:rsidP="006B1AFE"/>
        </w:tc>
        <w:tc>
          <w:tcPr>
            <w:tcW w:w="671" w:type="dxa"/>
            <w:tcBorders>
              <w:top w:val="single" w:sz="12" w:space="0" w:color="auto"/>
            </w:tcBorders>
            <w:shd w:val="clear" w:color="auto" w:fill="FFFFFF" w:themeFill="background1"/>
            <w:noWrap/>
            <w:hideMark/>
          </w:tcPr>
          <w:p w14:paraId="035D29DE"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24" w:type="dxa"/>
            <w:tcBorders>
              <w:top w:val="single" w:sz="12" w:space="0" w:color="auto"/>
            </w:tcBorders>
            <w:shd w:val="clear" w:color="auto" w:fill="FFFFFF" w:themeFill="background1"/>
            <w:noWrap/>
            <w:hideMark/>
          </w:tcPr>
          <w:p w14:paraId="281BCD64" w14:textId="77777777" w:rsidR="00E73BC6" w:rsidRPr="00D342FD" w:rsidRDefault="00E73BC6" w:rsidP="006B1AFE"/>
        </w:tc>
        <w:tc>
          <w:tcPr>
            <w:tcW w:w="728" w:type="dxa"/>
            <w:tcBorders>
              <w:top w:val="single" w:sz="12" w:space="0" w:color="auto"/>
            </w:tcBorders>
            <w:shd w:val="clear" w:color="auto" w:fill="FFFFFF" w:themeFill="background1"/>
            <w:noWrap/>
            <w:hideMark/>
          </w:tcPr>
          <w:p w14:paraId="4DA34174"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05" w:type="dxa"/>
            <w:tcBorders>
              <w:top w:val="single" w:sz="12" w:space="0" w:color="auto"/>
            </w:tcBorders>
            <w:shd w:val="clear" w:color="auto" w:fill="FFFFFF" w:themeFill="background1"/>
            <w:noWrap/>
            <w:hideMark/>
          </w:tcPr>
          <w:p w14:paraId="0B12EDF7" w14:textId="77777777" w:rsidR="00E73BC6" w:rsidRPr="00D342FD" w:rsidRDefault="00E73BC6" w:rsidP="006B1AFE"/>
        </w:tc>
      </w:tr>
      <w:tr w:rsidR="00E73BC6" w:rsidRPr="00D342FD" w14:paraId="715BA435"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shd w:val="clear" w:color="auto" w:fill="000000" w:themeFill="text1"/>
            <w:noWrap/>
            <w:hideMark/>
          </w:tcPr>
          <w:p w14:paraId="591B0A55" w14:textId="77777777" w:rsidR="00E73BC6" w:rsidRPr="00D342FD" w:rsidRDefault="00E73BC6" w:rsidP="006B1AFE">
            <w:pPr>
              <w:rPr>
                <w:color w:val="FFFFFF" w:themeColor="background1"/>
              </w:rPr>
            </w:pPr>
            <w:r w:rsidRPr="00D342FD">
              <w:rPr>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910" w:type="dxa"/>
            <w:shd w:val="clear" w:color="auto" w:fill="000000" w:themeFill="text1"/>
            <w:hideMark/>
          </w:tcPr>
          <w:p w14:paraId="7D684959" w14:textId="77777777" w:rsidR="00E73BC6" w:rsidRPr="00D342FD" w:rsidRDefault="00E73BC6" w:rsidP="006B1AFE">
            <w:pPr>
              <w:rPr>
                <w:color w:val="FFFFFF" w:themeColor="background1"/>
              </w:rPr>
            </w:pPr>
            <w:r w:rsidRPr="00D342FD">
              <w:rPr>
                <w:color w:val="FFFFFF" w:themeColor="background1"/>
              </w:rPr>
              <w:t> </w:t>
            </w:r>
          </w:p>
        </w:tc>
        <w:tc>
          <w:tcPr>
            <w:tcW w:w="2295" w:type="dxa"/>
            <w:gridSpan w:val="2"/>
            <w:shd w:val="clear" w:color="auto" w:fill="000000" w:themeFill="text1"/>
            <w:hideMark/>
          </w:tcPr>
          <w:p w14:paraId="24D2DFCF"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2333" w:type="dxa"/>
            <w:gridSpan w:val="2"/>
            <w:shd w:val="clear" w:color="auto" w:fill="000000" w:themeFill="text1"/>
            <w:hideMark/>
          </w:tcPr>
          <w:p w14:paraId="48E0C112" w14:textId="77777777" w:rsidR="00E73BC6" w:rsidRPr="00D342FD" w:rsidRDefault="00E73BC6" w:rsidP="006B1AFE">
            <w:pPr>
              <w:rPr>
                <w:color w:val="FFFFFF" w:themeColor="background1"/>
              </w:rPr>
            </w:pPr>
            <w:r w:rsidRPr="00D342FD">
              <w:rPr>
                <w:color w:val="FFFFFF" w:themeColor="background1"/>
              </w:rPr>
              <w:t> </w:t>
            </w:r>
          </w:p>
        </w:tc>
      </w:tr>
      <w:tr w:rsidR="00E73BC6" w:rsidRPr="00D342FD" w14:paraId="24AD127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noWrap/>
            <w:hideMark/>
          </w:tcPr>
          <w:p w14:paraId="63B768D5" w14:textId="77777777" w:rsidR="00E73BC6" w:rsidRPr="00D342FD" w:rsidRDefault="00E73BC6" w:rsidP="006B1AFE">
            <w:pPr>
              <w:rPr>
                <w:b/>
                <w:bCs/>
              </w:rPr>
            </w:pPr>
            <w:r w:rsidRPr="00D342FD">
              <w:rPr>
                <w:b/>
                <w:bCs/>
              </w:rPr>
              <w:t>Contractual financial assets</w:t>
            </w:r>
          </w:p>
        </w:tc>
        <w:tc>
          <w:tcPr>
            <w:cnfStyle w:val="000010000000" w:firstRow="0" w:lastRow="0" w:firstColumn="0" w:lastColumn="0" w:oddVBand="1" w:evenVBand="0" w:oddHBand="0" w:evenHBand="0" w:firstRowFirstColumn="0" w:firstRowLastColumn="0" w:lastRowFirstColumn="0" w:lastRowLastColumn="0"/>
            <w:tcW w:w="910" w:type="dxa"/>
            <w:hideMark/>
          </w:tcPr>
          <w:p w14:paraId="0E3D9CA8" w14:textId="77777777" w:rsidR="00E73BC6" w:rsidRPr="00D342FD" w:rsidRDefault="00E73BC6" w:rsidP="006B1AFE">
            <w:pPr>
              <w:rPr>
                <w:b/>
                <w:bCs/>
              </w:rPr>
            </w:pPr>
            <w:r w:rsidRPr="00D342FD">
              <w:rPr>
                <w:b/>
                <w:bCs/>
              </w:rPr>
              <w:t xml:space="preserve"> </w:t>
            </w:r>
          </w:p>
        </w:tc>
        <w:tc>
          <w:tcPr>
            <w:tcW w:w="671" w:type="dxa"/>
            <w:hideMark/>
          </w:tcPr>
          <w:p w14:paraId="6CAF945F"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624" w:type="dxa"/>
            <w:hideMark/>
          </w:tcPr>
          <w:p w14:paraId="26DBFB52" w14:textId="77777777" w:rsidR="00E73BC6" w:rsidRPr="00D342FD" w:rsidRDefault="00E73BC6" w:rsidP="006B1AFE">
            <w:r w:rsidRPr="00D342FD">
              <w:t xml:space="preserve"> </w:t>
            </w:r>
          </w:p>
        </w:tc>
        <w:tc>
          <w:tcPr>
            <w:tcW w:w="728" w:type="dxa"/>
            <w:hideMark/>
          </w:tcPr>
          <w:p w14:paraId="60454789"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05" w:type="dxa"/>
            <w:hideMark/>
          </w:tcPr>
          <w:p w14:paraId="5CD64F4D" w14:textId="77777777" w:rsidR="00E73BC6" w:rsidRPr="00D342FD" w:rsidRDefault="00E73BC6" w:rsidP="006B1AFE">
            <w:r w:rsidRPr="00D342FD">
              <w:t xml:space="preserve"> </w:t>
            </w:r>
          </w:p>
        </w:tc>
      </w:tr>
      <w:tr w:rsidR="00E73BC6" w:rsidRPr="00D342FD" w14:paraId="7CA00EED"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bottom w:val="nil"/>
            </w:tcBorders>
            <w:noWrap/>
            <w:hideMark/>
          </w:tcPr>
          <w:p w14:paraId="1EAA42BD" w14:textId="77777777" w:rsidR="00E73BC6" w:rsidRPr="00D342FD" w:rsidRDefault="00E73BC6" w:rsidP="006B1AFE">
            <w:r w:rsidRPr="00D342FD">
              <w:t>Cash and deposits</w:t>
            </w:r>
            <w:r w:rsidRPr="00466EB3">
              <w:rPr>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910" w:type="dxa"/>
            <w:tcBorders>
              <w:bottom w:val="nil"/>
            </w:tcBorders>
            <w:hideMark/>
          </w:tcPr>
          <w:p w14:paraId="04CF0888" w14:textId="77777777" w:rsidR="00E73BC6" w:rsidRPr="00D342FD" w:rsidRDefault="00E73BC6" w:rsidP="006B1AFE">
            <w:r w:rsidRPr="00D342FD">
              <w:t>65 723</w:t>
            </w:r>
          </w:p>
        </w:tc>
        <w:tc>
          <w:tcPr>
            <w:tcW w:w="671" w:type="dxa"/>
            <w:tcBorders>
              <w:bottom w:val="nil"/>
            </w:tcBorders>
            <w:hideMark/>
          </w:tcPr>
          <w:p w14:paraId="158701E8" w14:textId="12E1BEEE"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(657)</w:t>
            </w:r>
          </w:p>
        </w:tc>
        <w:tc>
          <w:tcPr>
            <w:cnfStyle w:val="000010000000" w:firstRow="0" w:lastRow="0" w:firstColumn="0" w:lastColumn="0" w:oddVBand="1" w:evenVBand="0" w:oddHBand="0" w:evenHBand="0" w:firstRowFirstColumn="0" w:firstRowLastColumn="0" w:lastRowFirstColumn="0" w:lastRowLastColumn="0"/>
            <w:tcW w:w="1624" w:type="dxa"/>
            <w:tcBorders>
              <w:bottom w:val="nil"/>
            </w:tcBorders>
            <w:hideMark/>
          </w:tcPr>
          <w:p w14:paraId="7760D31B" w14:textId="77777777" w:rsidR="00E73BC6" w:rsidRPr="00D342FD" w:rsidRDefault="00E73BC6" w:rsidP="006B1AFE">
            <w:r w:rsidRPr="00D342FD">
              <w:t>..</w:t>
            </w:r>
          </w:p>
        </w:tc>
        <w:tc>
          <w:tcPr>
            <w:tcW w:w="728" w:type="dxa"/>
            <w:tcBorders>
              <w:bottom w:val="nil"/>
            </w:tcBorders>
            <w:hideMark/>
          </w:tcPr>
          <w:p w14:paraId="588FAAFE"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657</w:t>
            </w:r>
          </w:p>
        </w:tc>
        <w:tc>
          <w:tcPr>
            <w:cnfStyle w:val="000010000000" w:firstRow="0" w:lastRow="0" w:firstColumn="0" w:lastColumn="0" w:oddVBand="1" w:evenVBand="0" w:oddHBand="0" w:evenHBand="0" w:firstRowFirstColumn="0" w:firstRowLastColumn="0" w:lastRowFirstColumn="0" w:lastRowLastColumn="0"/>
            <w:tcW w:w="1605" w:type="dxa"/>
            <w:tcBorders>
              <w:bottom w:val="nil"/>
            </w:tcBorders>
            <w:hideMark/>
          </w:tcPr>
          <w:p w14:paraId="1A9FB99A" w14:textId="77777777" w:rsidR="00E73BC6" w:rsidRPr="00D342FD" w:rsidRDefault="00E73BC6" w:rsidP="006B1AFE">
            <w:r w:rsidRPr="00D342FD">
              <w:t>..</w:t>
            </w:r>
          </w:p>
        </w:tc>
      </w:tr>
      <w:tr w:rsidR="00E73BC6" w:rsidRPr="00D342FD" w14:paraId="288110EC"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bottom w:val="single" w:sz="6" w:space="0" w:color="auto"/>
            </w:tcBorders>
            <w:noWrap/>
            <w:hideMark/>
          </w:tcPr>
          <w:p w14:paraId="23698CF7" w14:textId="77777777" w:rsidR="00E73BC6" w:rsidRPr="00D342FD" w:rsidRDefault="00E73BC6" w:rsidP="006B1AFE">
            <w:r w:rsidRPr="00D342FD">
              <w:t>Investments and other contractual financial assets</w:t>
            </w:r>
            <w:r w:rsidRPr="00466EB3">
              <w:rPr>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910" w:type="dxa"/>
            <w:tcBorders>
              <w:bottom w:val="single" w:sz="6" w:space="0" w:color="auto"/>
            </w:tcBorders>
            <w:hideMark/>
          </w:tcPr>
          <w:p w14:paraId="2351A4BE" w14:textId="77777777" w:rsidR="00E73BC6" w:rsidRPr="00D342FD" w:rsidRDefault="00E73BC6" w:rsidP="006B1AFE">
            <w:r w:rsidRPr="00D342FD">
              <w:t>7 539</w:t>
            </w:r>
          </w:p>
        </w:tc>
        <w:tc>
          <w:tcPr>
            <w:tcW w:w="671" w:type="dxa"/>
            <w:tcBorders>
              <w:bottom w:val="single" w:sz="6" w:space="0" w:color="auto"/>
            </w:tcBorders>
            <w:hideMark/>
          </w:tcPr>
          <w:p w14:paraId="0E29CBAB" w14:textId="67A42FBB"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(75)</w:t>
            </w:r>
          </w:p>
        </w:tc>
        <w:tc>
          <w:tcPr>
            <w:cnfStyle w:val="000010000000" w:firstRow="0" w:lastRow="0" w:firstColumn="0" w:lastColumn="0" w:oddVBand="1" w:evenVBand="0" w:oddHBand="0" w:evenHBand="0" w:firstRowFirstColumn="0" w:firstRowLastColumn="0" w:lastRowFirstColumn="0" w:lastRowLastColumn="0"/>
            <w:tcW w:w="1624" w:type="dxa"/>
            <w:tcBorders>
              <w:bottom w:val="single" w:sz="6" w:space="0" w:color="auto"/>
            </w:tcBorders>
            <w:hideMark/>
          </w:tcPr>
          <w:p w14:paraId="74770CE6" w14:textId="77777777" w:rsidR="00E73BC6" w:rsidRPr="00D342FD" w:rsidRDefault="00E73BC6" w:rsidP="006B1AFE">
            <w:r w:rsidRPr="00D342FD">
              <w:t>..</w:t>
            </w:r>
          </w:p>
        </w:tc>
        <w:tc>
          <w:tcPr>
            <w:tcW w:w="728" w:type="dxa"/>
            <w:tcBorders>
              <w:bottom w:val="single" w:sz="6" w:space="0" w:color="auto"/>
            </w:tcBorders>
            <w:hideMark/>
          </w:tcPr>
          <w:p w14:paraId="1636D316"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75</w:t>
            </w:r>
          </w:p>
        </w:tc>
        <w:tc>
          <w:tcPr>
            <w:cnfStyle w:val="000010000000" w:firstRow="0" w:lastRow="0" w:firstColumn="0" w:lastColumn="0" w:oddVBand="1" w:evenVBand="0" w:oddHBand="0" w:evenHBand="0" w:firstRowFirstColumn="0" w:firstRowLastColumn="0" w:lastRowFirstColumn="0" w:lastRowLastColumn="0"/>
            <w:tcW w:w="1605" w:type="dxa"/>
            <w:tcBorders>
              <w:bottom w:val="single" w:sz="6" w:space="0" w:color="auto"/>
            </w:tcBorders>
            <w:hideMark/>
          </w:tcPr>
          <w:p w14:paraId="504CAC76" w14:textId="77777777" w:rsidR="00E73BC6" w:rsidRPr="00D342FD" w:rsidRDefault="00E73BC6" w:rsidP="006B1AFE">
            <w:r w:rsidRPr="00D342FD">
              <w:t>..</w:t>
            </w:r>
          </w:p>
        </w:tc>
      </w:tr>
      <w:tr w:rsidR="00E73BC6" w:rsidRPr="00D342FD" w14:paraId="1F7485B9"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top w:val="single" w:sz="6" w:space="0" w:color="auto"/>
              <w:bottom w:val="single" w:sz="6" w:space="0" w:color="auto"/>
            </w:tcBorders>
            <w:noWrap/>
            <w:hideMark/>
          </w:tcPr>
          <w:p w14:paraId="7A72F058" w14:textId="77777777" w:rsidR="00E73BC6" w:rsidRPr="00D342FD" w:rsidRDefault="00E73BC6" w:rsidP="006B1AFE">
            <w:pPr>
              <w:rPr>
                <w:b/>
                <w:bCs/>
              </w:rPr>
            </w:pPr>
            <w:r w:rsidRPr="00D342FD">
              <w:rPr>
                <w:b/>
                <w:bCs/>
              </w:rPr>
              <w:t>Total impact</w:t>
            </w:r>
          </w:p>
        </w:tc>
        <w:tc>
          <w:tcPr>
            <w:cnfStyle w:val="000010000000" w:firstRow="0" w:lastRow="0" w:firstColumn="0" w:lastColumn="0" w:oddVBand="1" w:evenVBand="0" w:oddHBand="0" w:evenHBand="0" w:firstRowFirstColumn="0" w:firstRowLastColumn="0" w:lastRowFirstColumn="0" w:lastRowLastColumn="0"/>
            <w:tcW w:w="910" w:type="dxa"/>
            <w:tcBorders>
              <w:top w:val="single" w:sz="6" w:space="0" w:color="auto"/>
              <w:bottom w:val="single" w:sz="6" w:space="0" w:color="auto"/>
            </w:tcBorders>
            <w:hideMark/>
          </w:tcPr>
          <w:p w14:paraId="267B4C2B" w14:textId="77777777" w:rsidR="00E73BC6" w:rsidRPr="00D342FD" w:rsidRDefault="00E73BC6" w:rsidP="006B1AFE">
            <w:pPr>
              <w:rPr>
                <w:b/>
                <w:bCs/>
              </w:rPr>
            </w:pPr>
            <w:r w:rsidRPr="00D342FD">
              <w:rPr>
                <w:b/>
                <w:bCs/>
              </w:rPr>
              <w:t> </w:t>
            </w:r>
          </w:p>
        </w:tc>
        <w:tc>
          <w:tcPr>
            <w:tcW w:w="671" w:type="dxa"/>
            <w:tcBorders>
              <w:top w:val="single" w:sz="6" w:space="0" w:color="auto"/>
              <w:bottom w:val="single" w:sz="6" w:space="0" w:color="auto"/>
            </w:tcBorders>
            <w:hideMark/>
          </w:tcPr>
          <w:p w14:paraId="6325CC2F" w14:textId="297624A5"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D342FD">
              <w:rPr>
                <w:b/>
                <w:bCs/>
              </w:rPr>
              <w:t>(733)</w:t>
            </w:r>
          </w:p>
        </w:tc>
        <w:tc>
          <w:tcPr>
            <w:cnfStyle w:val="000010000000" w:firstRow="0" w:lastRow="0" w:firstColumn="0" w:lastColumn="0" w:oddVBand="1" w:evenVBand="0" w:oddHBand="0" w:evenHBand="0" w:firstRowFirstColumn="0" w:firstRowLastColumn="0" w:lastRowFirstColumn="0" w:lastRowLastColumn="0"/>
            <w:tcW w:w="1624" w:type="dxa"/>
            <w:tcBorders>
              <w:top w:val="single" w:sz="6" w:space="0" w:color="auto"/>
              <w:bottom w:val="single" w:sz="6" w:space="0" w:color="auto"/>
            </w:tcBorders>
            <w:hideMark/>
          </w:tcPr>
          <w:p w14:paraId="3C171A9D" w14:textId="77777777" w:rsidR="00E73BC6" w:rsidRPr="00D342FD" w:rsidRDefault="00E73BC6" w:rsidP="006B1AFE">
            <w:pPr>
              <w:rPr>
                <w:b/>
                <w:bCs/>
              </w:rPr>
            </w:pPr>
            <w:r w:rsidRPr="00D342FD">
              <w:rPr>
                <w:b/>
                <w:bCs/>
              </w:rPr>
              <w:t>..</w:t>
            </w:r>
          </w:p>
        </w:tc>
        <w:tc>
          <w:tcPr>
            <w:tcW w:w="728" w:type="dxa"/>
            <w:tcBorders>
              <w:top w:val="single" w:sz="6" w:space="0" w:color="auto"/>
              <w:bottom w:val="single" w:sz="6" w:space="0" w:color="auto"/>
            </w:tcBorders>
            <w:hideMark/>
          </w:tcPr>
          <w:p w14:paraId="5D64D652"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733</w:t>
            </w:r>
          </w:p>
        </w:tc>
        <w:tc>
          <w:tcPr>
            <w:cnfStyle w:val="000010000000" w:firstRow="0" w:lastRow="0" w:firstColumn="0" w:lastColumn="0" w:oddVBand="1" w:evenVBand="0" w:oddHBand="0" w:evenHBand="0" w:firstRowFirstColumn="0" w:firstRowLastColumn="0" w:lastRowFirstColumn="0" w:lastRowLastColumn="0"/>
            <w:tcW w:w="1605" w:type="dxa"/>
            <w:tcBorders>
              <w:top w:val="single" w:sz="6" w:space="0" w:color="auto"/>
              <w:bottom w:val="single" w:sz="6" w:space="0" w:color="auto"/>
            </w:tcBorders>
            <w:hideMark/>
          </w:tcPr>
          <w:p w14:paraId="007EE71A" w14:textId="77777777" w:rsidR="00E73BC6" w:rsidRPr="00D342FD" w:rsidRDefault="00E73BC6" w:rsidP="006B1AFE">
            <w:pPr>
              <w:rPr>
                <w:b/>
                <w:bCs/>
              </w:rPr>
            </w:pPr>
            <w:r w:rsidRPr="00D342FD">
              <w:rPr>
                <w:b/>
                <w:bCs/>
              </w:rPr>
              <w:t>..</w:t>
            </w:r>
          </w:p>
        </w:tc>
      </w:tr>
      <w:tr w:rsidR="00E73BC6" w:rsidRPr="00D342FD" w14:paraId="1B4E9F36"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tcBorders>
              <w:top w:val="single" w:sz="6" w:space="0" w:color="auto"/>
            </w:tcBorders>
            <w:noWrap/>
            <w:hideMark/>
          </w:tcPr>
          <w:p w14:paraId="543AC34D" w14:textId="77777777" w:rsidR="00E73BC6" w:rsidRPr="00D342FD" w:rsidRDefault="00E73BC6" w:rsidP="006B1AFE">
            <w:pPr>
              <w:rPr>
                <w:b/>
                <w:bCs/>
              </w:rPr>
            </w:pPr>
            <w:r w:rsidRPr="00D342FD">
              <w:rPr>
                <w:b/>
                <w:bCs/>
              </w:rPr>
              <w:t>Contractual financial liabilities</w:t>
            </w:r>
          </w:p>
        </w:tc>
        <w:tc>
          <w:tcPr>
            <w:cnfStyle w:val="000010000000" w:firstRow="0" w:lastRow="0" w:firstColumn="0" w:lastColumn="0" w:oddVBand="1" w:evenVBand="0" w:oddHBand="0" w:evenHBand="0" w:firstRowFirstColumn="0" w:firstRowLastColumn="0" w:lastRowFirstColumn="0" w:lastRowLastColumn="0"/>
            <w:tcW w:w="910" w:type="dxa"/>
            <w:tcBorders>
              <w:top w:val="single" w:sz="6" w:space="0" w:color="auto"/>
            </w:tcBorders>
            <w:hideMark/>
          </w:tcPr>
          <w:p w14:paraId="6D63560C" w14:textId="77777777" w:rsidR="00E73BC6" w:rsidRPr="00D342FD" w:rsidRDefault="00E73BC6" w:rsidP="006B1AFE">
            <w:pPr>
              <w:rPr>
                <w:b/>
                <w:bCs/>
              </w:rPr>
            </w:pPr>
            <w:r w:rsidRPr="00D342FD">
              <w:rPr>
                <w:b/>
                <w:bCs/>
              </w:rPr>
              <w:t xml:space="preserve"> </w:t>
            </w:r>
          </w:p>
        </w:tc>
        <w:tc>
          <w:tcPr>
            <w:tcW w:w="671" w:type="dxa"/>
            <w:tcBorders>
              <w:top w:val="single" w:sz="6" w:space="0" w:color="auto"/>
            </w:tcBorders>
            <w:hideMark/>
          </w:tcPr>
          <w:p w14:paraId="16E8F044"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24" w:type="dxa"/>
            <w:tcBorders>
              <w:top w:val="single" w:sz="6" w:space="0" w:color="auto"/>
            </w:tcBorders>
            <w:hideMark/>
          </w:tcPr>
          <w:p w14:paraId="01561562" w14:textId="77777777" w:rsidR="00E73BC6" w:rsidRPr="00D342FD" w:rsidRDefault="00E73BC6" w:rsidP="006B1AFE">
            <w:r w:rsidRPr="00D342FD">
              <w:t xml:space="preserve"> </w:t>
            </w:r>
          </w:p>
        </w:tc>
        <w:tc>
          <w:tcPr>
            <w:tcW w:w="728" w:type="dxa"/>
            <w:tcBorders>
              <w:top w:val="single" w:sz="6" w:space="0" w:color="auto"/>
            </w:tcBorders>
            <w:hideMark/>
          </w:tcPr>
          <w:p w14:paraId="5E7EF850"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05" w:type="dxa"/>
            <w:tcBorders>
              <w:top w:val="single" w:sz="6" w:space="0" w:color="auto"/>
            </w:tcBorders>
            <w:hideMark/>
          </w:tcPr>
          <w:p w14:paraId="4808F93E" w14:textId="77777777" w:rsidR="00E73BC6" w:rsidRPr="00D342FD" w:rsidRDefault="00E73BC6" w:rsidP="006B1AFE">
            <w:r w:rsidRPr="00D342FD">
              <w:t xml:space="preserve"> </w:t>
            </w:r>
          </w:p>
        </w:tc>
      </w:tr>
      <w:tr w:rsidR="00E73BC6" w:rsidRPr="00D342FD" w14:paraId="4AFD2509"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4130" w:type="dxa"/>
            <w:noWrap/>
            <w:hideMark/>
          </w:tcPr>
          <w:p w14:paraId="323E8C5F" w14:textId="77777777" w:rsidR="00E73BC6" w:rsidRPr="00D342FD" w:rsidRDefault="00E73BC6" w:rsidP="006B1AFE">
            <w:r w:rsidRPr="00D342FD">
              <w:t>Borrowings</w:t>
            </w:r>
            <w:r w:rsidRPr="00466EB3">
              <w:rPr>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910" w:type="dxa"/>
            <w:hideMark/>
          </w:tcPr>
          <w:p w14:paraId="249BE35E" w14:textId="77777777" w:rsidR="00E73BC6" w:rsidRPr="00D342FD" w:rsidRDefault="00E73BC6" w:rsidP="006B1AFE">
            <w:r w:rsidRPr="00D342FD">
              <w:t>5 637</w:t>
            </w:r>
          </w:p>
        </w:tc>
        <w:tc>
          <w:tcPr>
            <w:tcW w:w="671" w:type="dxa"/>
            <w:hideMark/>
          </w:tcPr>
          <w:p w14:paraId="0B6E523C" w14:textId="78D1BDE8"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(56)</w:t>
            </w:r>
          </w:p>
        </w:tc>
        <w:tc>
          <w:tcPr>
            <w:cnfStyle w:val="000010000000" w:firstRow="0" w:lastRow="0" w:firstColumn="0" w:lastColumn="0" w:oddVBand="1" w:evenVBand="0" w:oddHBand="0" w:evenHBand="0" w:firstRowFirstColumn="0" w:firstRowLastColumn="0" w:lastRowFirstColumn="0" w:lastRowLastColumn="0"/>
            <w:tcW w:w="1624" w:type="dxa"/>
            <w:hideMark/>
          </w:tcPr>
          <w:p w14:paraId="22558D68" w14:textId="77777777" w:rsidR="00E73BC6" w:rsidRPr="00D342FD" w:rsidRDefault="00E73BC6" w:rsidP="006B1AFE">
            <w:r w:rsidRPr="00D342FD">
              <w:t>..</w:t>
            </w:r>
          </w:p>
        </w:tc>
        <w:tc>
          <w:tcPr>
            <w:tcW w:w="728" w:type="dxa"/>
            <w:hideMark/>
          </w:tcPr>
          <w:p w14:paraId="471E9ECE" w14:textId="77777777" w:rsidR="00E73BC6" w:rsidRPr="00D342FD" w:rsidRDefault="00E73BC6" w:rsidP="006B1AFE">
            <w:pPr>
              <w:cnfStyle w:val="000000000000" w:firstRow="0" w:lastRow="0" w:firstColumn="0" w:lastColumn="0" w:oddVBand="0" w:evenVBand="0" w:oddHBand="0" w:evenHBand="0" w:firstRowFirstColumn="0" w:firstRowLastColumn="0" w:lastRowFirstColumn="0" w:lastRowLastColumn="0"/>
            </w:pPr>
            <w:r w:rsidRPr="00D342FD">
              <w:t xml:space="preserve"> 56</w:t>
            </w:r>
          </w:p>
        </w:tc>
        <w:tc>
          <w:tcPr>
            <w:cnfStyle w:val="000010000000" w:firstRow="0" w:lastRow="0" w:firstColumn="0" w:lastColumn="0" w:oddVBand="1" w:evenVBand="0" w:oddHBand="0" w:evenHBand="0" w:firstRowFirstColumn="0" w:firstRowLastColumn="0" w:lastRowFirstColumn="0" w:lastRowLastColumn="0"/>
            <w:tcW w:w="1605" w:type="dxa"/>
            <w:hideMark/>
          </w:tcPr>
          <w:p w14:paraId="7CBF1E5F" w14:textId="77777777" w:rsidR="00E73BC6" w:rsidRPr="00D342FD" w:rsidRDefault="00E73BC6" w:rsidP="006B1AFE">
            <w:r w:rsidRPr="00D342FD">
              <w:t>..</w:t>
            </w:r>
          </w:p>
        </w:tc>
      </w:tr>
      <w:tr w:rsidR="00E73BC6" w:rsidRPr="00D342FD" w14:paraId="6687EF5B" w14:textId="77777777" w:rsidTr="006B1AFE">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130" w:type="dxa"/>
            <w:noWrap/>
            <w:hideMark/>
          </w:tcPr>
          <w:p w14:paraId="6C82B44A" w14:textId="77777777" w:rsidR="00E73BC6" w:rsidRPr="00D342FD" w:rsidRDefault="00E73BC6" w:rsidP="006B1AFE">
            <w:r w:rsidRPr="00D342FD">
              <w:t>Total impact</w:t>
            </w:r>
          </w:p>
        </w:tc>
        <w:tc>
          <w:tcPr>
            <w:cnfStyle w:val="000010000000" w:firstRow="0" w:lastRow="0" w:firstColumn="0" w:lastColumn="0" w:oddVBand="1" w:evenVBand="0" w:oddHBand="0" w:evenHBand="0" w:firstRowFirstColumn="0" w:firstRowLastColumn="0" w:lastRowFirstColumn="0" w:lastRowLastColumn="0"/>
            <w:tcW w:w="910" w:type="dxa"/>
            <w:hideMark/>
          </w:tcPr>
          <w:p w14:paraId="6D4B7BE8" w14:textId="77777777" w:rsidR="00E73BC6" w:rsidRPr="00D342FD" w:rsidRDefault="00E73BC6" w:rsidP="006B1AFE">
            <w:r w:rsidRPr="00D342FD">
              <w:t xml:space="preserve"> </w:t>
            </w:r>
          </w:p>
        </w:tc>
        <w:tc>
          <w:tcPr>
            <w:tcW w:w="671" w:type="dxa"/>
            <w:hideMark/>
          </w:tcPr>
          <w:p w14:paraId="03DD6B65" w14:textId="43B51877" w:rsidR="00E73BC6" w:rsidRPr="00D342FD" w:rsidRDefault="00E73BC6" w:rsidP="006B1AFE">
            <w:pPr>
              <w:cnfStyle w:val="010000000000" w:firstRow="0" w:lastRow="1" w:firstColumn="0" w:lastColumn="0" w:oddVBand="0" w:evenVBand="0" w:oddHBand="0" w:evenHBand="0" w:firstRowFirstColumn="0" w:firstRowLastColumn="0" w:lastRowFirstColumn="0" w:lastRowLastColumn="0"/>
            </w:pPr>
            <w:r w:rsidRPr="00D342FD">
              <w:t>(56)</w:t>
            </w:r>
          </w:p>
        </w:tc>
        <w:tc>
          <w:tcPr>
            <w:cnfStyle w:val="000010000000" w:firstRow="0" w:lastRow="0" w:firstColumn="0" w:lastColumn="0" w:oddVBand="1" w:evenVBand="0" w:oddHBand="0" w:evenHBand="0" w:firstRowFirstColumn="0" w:firstRowLastColumn="0" w:lastRowFirstColumn="0" w:lastRowLastColumn="0"/>
            <w:tcW w:w="1624" w:type="dxa"/>
            <w:hideMark/>
          </w:tcPr>
          <w:p w14:paraId="606DBBC2" w14:textId="77777777" w:rsidR="00E73BC6" w:rsidRPr="00D342FD" w:rsidRDefault="00E73BC6" w:rsidP="006B1AFE">
            <w:r w:rsidRPr="00D342FD">
              <w:t>..</w:t>
            </w:r>
          </w:p>
        </w:tc>
        <w:tc>
          <w:tcPr>
            <w:tcW w:w="728" w:type="dxa"/>
            <w:hideMark/>
          </w:tcPr>
          <w:p w14:paraId="6CC8F8E9" w14:textId="77777777" w:rsidR="00E73BC6" w:rsidRPr="00D342FD" w:rsidRDefault="00E73BC6" w:rsidP="006B1AFE">
            <w:pPr>
              <w:cnfStyle w:val="010000000000" w:firstRow="0" w:lastRow="1" w:firstColumn="0" w:lastColumn="0" w:oddVBand="0" w:evenVBand="0" w:oddHBand="0" w:evenHBand="0" w:firstRowFirstColumn="0" w:firstRowLastColumn="0" w:lastRowFirstColumn="0" w:lastRowLastColumn="0"/>
            </w:pPr>
            <w:r w:rsidRPr="00D342FD">
              <w:t xml:space="preserve"> 54</w:t>
            </w:r>
          </w:p>
        </w:tc>
        <w:tc>
          <w:tcPr>
            <w:cnfStyle w:val="000010000000" w:firstRow="0" w:lastRow="0" w:firstColumn="0" w:lastColumn="0" w:oddVBand="1" w:evenVBand="0" w:oddHBand="0" w:evenHBand="0" w:firstRowFirstColumn="0" w:firstRowLastColumn="0" w:lastRowFirstColumn="0" w:lastRowLastColumn="0"/>
            <w:tcW w:w="1605" w:type="dxa"/>
            <w:hideMark/>
          </w:tcPr>
          <w:p w14:paraId="7501F103" w14:textId="77777777" w:rsidR="00E73BC6" w:rsidRPr="00D342FD" w:rsidRDefault="00E73BC6" w:rsidP="006B1AFE">
            <w:r w:rsidRPr="00D342FD">
              <w:t>..</w:t>
            </w:r>
          </w:p>
        </w:tc>
      </w:tr>
    </w:tbl>
    <w:p w14:paraId="13A28B58" w14:textId="77777777" w:rsidR="00E73BC6" w:rsidRPr="00940E38" w:rsidRDefault="00E73BC6" w:rsidP="00E73BC6">
      <w:pPr>
        <w:pStyle w:val="Note"/>
      </w:pPr>
      <w:r w:rsidRPr="00940E38">
        <w:t xml:space="preserve">Notes: </w:t>
      </w:r>
    </w:p>
    <w:p w14:paraId="5DC87121" w14:textId="77777777" w:rsidR="00E73BC6" w:rsidRPr="00940E38" w:rsidRDefault="00E73BC6" w:rsidP="00E73BC6">
      <w:pPr>
        <w:pStyle w:val="Note"/>
      </w:pPr>
      <w:r w:rsidRPr="00940E38">
        <w:t>(a)</w:t>
      </w:r>
      <w:r w:rsidRPr="00940E38">
        <w:tab/>
        <w:t>Cash and deposits include a deposit of $59 728 thousand (2018: $48 848 thousand) that is exposed to floating rates movements. Sensitivities to these movements are calculated as follows:</w:t>
      </w:r>
    </w:p>
    <w:p w14:paraId="6DA8E7BC" w14:textId="77777777" w:rsidR="00E73BC6" w:rsidRPr="00940E38" w:rsidRDefault="00E73BC6" w:rsidP="006B1AFE">
      <w:pPr>
        <w:pStyle w:val="NoteDash"/>
      </w:pPr>
      <w:r w:rsidRPr="00940E38">
        <w:t>20</w:t>
      </w:r>
      <w:r>
        <w:t>20</w:t>
      </w:r>
      <w:r w:rsidRPr="00940E38">
        <w:t xml:space="preserve">: $59 728 thousand </w:t>
      </w:r>
      <w:r w:rsidRPr="00940E38">
        <w:rPr>
          <w:rFonts w:cstheme="majorHAnsi"/>
        </w:rPr>
        <w:t>×</w:t>
      </w:r>
      <w:r w:rsidRPr="00940E38">
        <w:t xml:space="preserve"> 0.01 = $595 thousand; and $59 728 thousand </w:t>
      </w:r>
      <w:r w:rsidRPr="00940E38">
        <w:rPr>
          <w:rFonts w:cstheme="majorHAnsi"/>
        </w:rPr>
        <w:t>×</w:t>
      </w:r>
      <w:r w:rsidRPr="00940E38">
        <w:t xml:space="preserve"> 0.01 = $595 thousand; and</w:t>
      </w:r>
    </w:p>
    <w:p w14:paraId="03CF14F5" w14:textId="77777777" w:rsidR="00E73BC6" w:rsidRPr="00940E38" w:rsidRDefault="00E73BC6" w:rsidP="006B1AFE">
      <w:pPr>
        <w:pStyle w:val="NoteDash"/>
      </w:pPr>
      <w:r w:rsidRPr="00940E38">
        <w:t>201</w:t>
      </w:r>
      <w:r>
        <w:t>9</w:t>
      </w:r>
      <w:r w:rsidRPr="00940E38">
        <w:t xml:space="preserve">: $48 848 thousand </w:t>
      </w:r>
      <w:r w:rsidRPr="00940E38">
        <w:rPr>
          <w:rFonts w:cstheme="majorHAnsi"/>
        </w:rPr>
        <w:t>×</w:t>
      </w:r>
      <w:r w:rsidRPr="00940E38">
        <w:t xml:space="preserve"> 0.01 = $486 thousand; and $48 848 thousand </w:t>
      </w:r>
      <w:r w:rsidRPr="00940E38">
        <w:rPr>
          <w:rFonts w:cstheme="majorHAnsi"/>
        </w:rPr>
        <w:t>×</w:t>
      </w:r>
      <w:r w:rsidRPr="00940E38">
        <w:t xml:space="preserve"> 0.01 = $486 thousand. </w:t>
      </w:r>
      <w:r w:rsidRPr="00940E38">
        <w:rPr>
          <w:rStyle w:val="SourceReference"/>
          <w:i w:val="0"/>
        </w:rPr>
        <w:t>[AASB 7.40(b)]</w:t>
      </w:r>
    </w:p>
    <w:p w14:paraId="3A639FA5" w14:textId="77777777" w:rsidR="00E73BC6" w:rsidRPr="00940E38" w:rsidRDefault="00E73BC6" w:rsidP="00E73BC6">
      <w:pPr>
        <w:pStyle w:val="Note"/>
      </w:pPr>
      <w:r w:rsidRPr="00940E38">
        <w:t>(b)</w:t>
      </w:r>
      <w:r w:rsidRPr="00940E38">
        <w:tab/>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1AF04FF7" w14:textId="77777777" w:rsidR="00E73BC6" w:rsidRPr="00940E38" w:rsidRDefault="00E73BC6" w:rsidP="00E73BC6"/>
    <w:p w14:paraId="1038741A" w14:textId="77777777" w:rsidR="00E73BC6" w:rsidRPr="00940E38" w:rsidRDefault="00E73BC6" w:rsidP="00E73BC6">
      <w:pPr>
        <w:pStyle w:val="Heading30"/>
      </w:pPr>
      <w:r w:rsidRPr="00940E38">
        <w:lastRenderedPageBreak/>
        <w:t xml:space="preserve">Foreign currency risk </w:t>
      </w:r>
      <w:r w:rsidRPr="00940E38">
        <w:rPr>
          <w:rStyle w:val="SourceReference"/>
          <w:b w:val="0"/>
        </w:rPr>
        <w:t>[AASB 7.33, 40(b)]</w:t>
      </w:r>
    </w:p>
    <w:p w14:paraId="60CAB3DA" w14:textId="77777777" w:rsidR="00E73BC6" w:rsidRPr="00940E38" w:rsidRDefault="00E73BC6" w:rsidP="00E73BC6">
      <w:r w:rsidRPr="00940E38">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5B62AB0E" w14:textId="70916FB8" w:rsidR="00E73BC6" w:rsidRPr="00940E38" w:rsidRDefault="00E73BC6" w:rsidP="00E73BC6">
      <w:r w:rsidRPr="00940E38">
        <w:t>The Department is exposed to foreign currency risk mainly through its foreign currency term deposits, other receivables relating to the hire of the Department’s venue by overseas clients</w:t>
      </w:r>
      <w:r w:rsidR="00294B77">
        <w:t>,</w:t>
      </w:r>
      <w:r w:rsidRPr="00940E38">
        <w:t xml:space="preserve"> and payables relating to purchases of supplies and consumables from overseas. The Department has a limited amount of transactions denominated in foreign currencies and there is a relatively short timeframe between commitment and settlement, therefore risk is minimal.</w:t>
      </w:r>
    </w:p>
    <w:p w14:paraId="73491166" w14:textId="77777777" w:rsidR="00E73BC6" w:rsidRPr="00940E38" w:rsidRDefault="00E73BC6" w:rsidP="00E73BC6">
      <w:r w:rsidRPr="00940E38">
        <w:t xml:space="preserve">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w:t>
      </w:r>
      <w:proofErr w:type="gramStart"/>
      <w:r w:rsidRPr="00940E38">
        <w:t>enter into</w:t>
      </w:r>
      <w:proofErr w:type="gramEnd"/>
      <w:r w:rsidRPr="00940E38">
        <w:t xml:space="preserve"> any hedging arrangements to manage the risk.</w:t>
      </w:r>
    </w:p>
    <w:p w14:paraId="552D63AC" w14:textId="77777777" w:rsidR="00E73BC6" w:rsidRPr="00940E38" w:rsidRDefault="00E73BC6" w:rsidP="00E73BC6">
      <w:r w:rsidRPr="00940E38">
        <w:t>The Department’s sensitivity to foreign currency movements is set out below.</w:t>
      </w:r>
    </w:p>
    <w:p w14:paraId="4955B3CC" w14:textId="77777777" w:rsidR="00E73BC6" w:rsidRDefault="00E73BC6" w:rsidP="00E73BC6">
      <w:pPr>
        <w:pStyle w:val="TableHeading"/>
        <w:rPr>
          <w:rFonts w:asciiTheme="minorHAnsi" w:hAnsiTheme="minorHAnsi"/>
          <w:b w:val="0"/>
          <w:spacing w:val="0"/>
          <w:szCs w:val="18"/>
        </w:rPr>
      </w:pPr>
      <w:r w:rsidRPr="00940E38">
        <w:t xml:space="preserve">Foreign exchange risk sensitivity </w:t>
      </w:r>
      <w:r w:rsidRPr="00940E38">
        <w:rPr>
          <w:rStyle w:val="SourceReference"/>
          <w:b w:val="0"/>
        </w:rPr>
        <w:t>[AASB 7.31, 34, 40(a)]</w:t>
      </w:r>
      <w:r w:rsidRPr="00940E38">
        <w:tab/>
        <w:t>($ thousand)</w:t>
      </w:r>
    </w:p>
    <w:tbl>
      <w:tblPr>
        <w:tblStyle w:val="DTFTable"/>
        <w:tblW w:w="9668" w:type="dxa"/>
        <w:tblLayout w:type="fixed"/>
        <w:tblLook w:val="02E0" w:firstRow="1" w:lastRow="1" w:firstColumn="1" w:lastColumn="0" w:noHBand="1" w:noVBand="0"/>
      </w:tblPr>
      <w:tblGrid>
        <w:gridCol w:w="3668"/>
        <w:gridCol w:w="924"/>
        <w:gridCol w:w="910"/>
        <w:gridCol w:w="1558"/>
        <w:gridCol w:w="992"/>
        <w:gridCol w:w="1616"/>
      </w:tblGrid>
      <w:tr w:rsidR="00E73BC6" w:rsidRPr="00D342FD" w14:paraId="7035BB2E" w14:textId="77777777" w:rsidTr="006B1A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8" w:type="dxa"/>
            <w:noWrap/>
            <w:hideMark/>
          </w:tcPr>
          <w:p w14:paraId="77DF6BAD" w14:textId="19559A25" w:rsidR="00E73BC6" w:rsidRPr="006B1AFE" w:rsidRDefault="006B1AFE" w:rsidP="006B1AFE">
            <w:pPr>
              <w:ind w:left="0"/>
            </w:pPr>
            <w:r w:rsidRPr="006B1AFE">
              <w:t>2020</w:t>
            </w:r>
          </w:p>
        </w:tc>
        <w:tc>
          <w:tcPr>
            <w:cnfStyle w:val="000010000000" w:firstRow="0" w:lastRow="0" w:firstColumn="0" w:lastColumn="0" w:oddVBand="1" w:evenVBand="0" w:oddHBand="0" w:evenHBand="0" w:firstRowFirstColumn="0" w:firstRowLastColumn="0" w:lastRowFirstColumn="0" w:lastRowLastColumn="0"/>
            <w:tcW w:w="924" w:type="dxa"/>
            <w:hideMark/>
          </w:tcPr>
          <w:p w14:paraId="5132D27E" w14:textId="77777777" w:rsidR="00E73BC6" w:rsidRPr="00D342FD" w:rsidRDefault="00E73BC6" w:rsidP="00E73BC6">
            <w:r w:rsidRPr="00D342FD">
              <w:t> </w:t>
            </w:r>
          </w:p>
        </w:tc>
        <w:tc>
          <w:tcPr>
            <w:tcW w:w="2468" w:type="dxa"/>
            <w:gridSpan w:val="2"/>
            <w:hideMark/>
          </w:tcPr>
          <w:p w14:paraId="25C21559" w14:textId="77777777" w:rsidR="00E73BC6" w:rsidRPr="00D342FD" w:rsidRDefault="00E73BC6" w:rsidP="00E73BC6">
            <w:pPr>
              <w:jc w:val="center"/>
              <w:cnfStyle w:val="100000000000" w:firstRow="1" w:lastRow="0" w:firstColumn="0" w:lastColumn="0" w:oddVBand="0" w:evenVBand="0" w:oddHBand="0" w:evenHBand="0" w:firstRowFirstColumn="0" w:firstRowLastColumn="0" w:lastRowFirstColumn="0" w:lastRowLastColumn="0"/>
            </w:pPr>
            <w:r w:rsidRPr="00D342FD">
              <w:noBreakHyphen/>
              <w:t>15%</w:t>
            </w:r>
          </w:p>
        </w:tc>
        <w:tc>
          <w:tcPr>
            <w:cnfStyle w:val="000010000000" w:firstRow="0" w:lastRow="0" w:firstColumn="0" w:lastColumn="0" w:oddVBand="1" w:evenVBand="0" w:oddHBand="0" w:evenHBand="0" w:firstRowFirstColumn="0" w:firstRowLastColumn="0" w:lastRowFirstColumn="0" w:lastRowLastColumn="0"/>
            <w:tcW w:w="2608" w:type="dxa"/>
            <w:gridSpan w:val="2"/>
            <w:hideMark/>
          </w:tcPr>
          <w:p w14:paraId="21B9CE8D" w14:textId="77777777" w:rsidR="00E73BC6" w:rsidRPr="00D342FD" w:rsidRDefault="00E73BC6" w:rsidP="00E73BC6">
            <w:pPr>
              <w:jc w:val="center"/>
            </w:pPr>
            <w:r w:rsidRPr="00D342FD">
              <w:t>15%</w:t>
            </w:r>
          </w:p>
        </w:tc>
      </w:tr>
      <w:tr w:rsidR="00E73BC6" w:rsidRPr="006B1AFE" w14:paraId="34C98BFC" w14:textId="77777777" w:rsidTr="006B1A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8" w:type="dxa"/>
            <w:noWrap/>
            <w:hideMark/>
          </w:tcPr>
          <w:p w14:paraId="585ACA3F" w14:textId="11A40D97" w:rsidR="00E73BC6" w:rsidRPr="006B1AFE" w:rsidRDefault="00E73BC6" w:rsidP="006B1AFE"/>
        </w:tc>
        <w:tc>
          <w:tcPr>
            <w:cnfStyle w:val="000010000000" w:firstRow="0" w:lastRow="0" w:firstColumn="0" w:lastColumn="0" w:oddVBand="1" w:evenVBand="0" w:oddHBand="0" w:evenHBand="0" w:firstRowFirstColumn="0" w:firstRowLastColumn="0" w:lastRowFirstColumn="0" w:lastRowLastColumn="0"/>
            <w:tcW w:w="924" w:type="dxa"/>
            <w:hideMark/>
          </w:tcPr>
          <w:p w14:paraId="2E0DBA84" w14:textId="77777777" w:rsidR="00E73BC6" w:rsidRPr="006B1AFE" w:rsidRDefault="00E73BC6" w:rsidP="006B1AFE">
            <w:r w:rsidRPr="006B1AFE">
              <w:t>Carrying amount</w:t>
            </w:r>
          </w:p>
        </w:tc>
        <w:tc>
          <w:tcPr>
            <w:tcW w:w="910" w:type="dxa"/>
            <w:hideMark/>
          </w:tcPr>
          <w:p w14:paraId="5FB91572" w14:textId="77777777" w:rsidR="00E73BC6" w:rsidRPr="006B1AFE" w:rsidRDefault="00E73BC6" w:rsidP="006B1AFE">
            <w:pPr>
              <w:cnfStyle w:val="100000000000" w:firstRow="1" w:lastRow="0" w:firstColumn="0" w:lastColumn="0" w:oddVBand="0" w:evenVBand="0" w:oddHBand="0" w:evenHBand="0" w:firstRowFirstColumn="0" w:firstRowLastColumn="0" w:lastRowFirstColumn="0" w:lastRowLastColumn="0"/>
            </w:pPr>
            <w:r w:rsidRPr="006B1AFE">
              <w:t>Net result</w:t>
            </w:r>
          </w:p>
        </w:tc>
        <w:tc>
          <w:tcPr>
            <w:cnfStyle w:val="000010000000" w:firstRow="0" w:lastRow="0" w:firstColumn="0" w:lastColumn="0" w:oddVBand="1" w:evenVBand="0" w:oddHBand="0" w:evenHBand="0" w:firstRowFirstColumn="0" w:firstRowLastColumn="0" w:lastRowFirstColumn="0" w:lastRowLastColumn="0"/>
            <w:tcW w:w="1558" w:type="dxa"/>
            <w:hideMark/>
          </w:tcPr>
          <w:p w14:paraId="5A7898CB" w14:textId="77777777" w:rsidR="00E73BC6" w:rsidRPr="006B1AFE" w:rsidRDefault="00E73BC6" w:rsidP="006B1AFE">
            <w:r w:rsidRPr="006B1AFE">
              <w:t>Fair value through OCI revaluation reserve</w:t>
            </w:r>
          </w:p>
        </w:tc>
        <w:tc>
          <w:tcPr>
            <w:tcW w:w="992" w:type="dxa"/>
            <w:hideMark/>
          </w:tcPr>
          <w:p w14:paraId="5F8A908A" w14:textId="3F3EA3F9" w:rsidR="00E73BC6" w:rsidRPr="006B1AFE" w:rsidRDefault="00E73BC6" w:rsidP="006B1AFE">
            <w:pPr>
              <w:cnfStyle w:val="100000000000" w:firstRow="1" w:lastRow="0" w:firstColumn="0" w:lastColumn="0" w:oddVBand="0" w:evenVBand="0" w:oddHBand="0" w:evenHBand="0" w:firstRowFirstColumn="0" w:firstRowLastColumn="0" w:lastRowFirstColumn="0" w:lastRowLastColumn="0"/>
            </w:pPr>
            <w:r w:rsidRPr="006B1AFE">
              <w:t>Net</w:t>
            </w:r>
            <w:r w:rsidR="006B1AFE">
              <w:t xml:space="preserve"> </w:t>
            </w:r>
            <w:r w:rsidRPr="006B1AFE">
              <w:t>result</w:t>
            </w:r>
          </w:p>
        </w:tc>
        <w:tc>
          <w:tcPr>
            <w:cnfStyle w:val="000010000000" w:firstRow="0" w:lastRow="0" w:firstColumn="0" w:lastColumn="0" w:oddVBand="1" w:evenVBand="0" w:oddHBand="0" w:evenHBand="0" w:firstRowFirstColumn="0" w:firstRowLastColumn="0" w:lastRowFirstColumn="0" w:lastRowLastColumn="0"/>
            <w:tcW w:w="1616" w:type="dxa"/>
            <w:hideMark/>
          </w:tcPr>
          <w:p w14:paraId="61D7F471" w14:textId="77777777" w:rsidR="00E73BC6" w:rsidRPr="006B1AFE" w:rsidRDefault="00E73BC6" w:rsidP="006B1AFE">
            <w:r w:rsidRPr="006B1AFE">
              <w:t>Fair value through OCI revaluation reserve</w:t>
            </w:r>
          </w:p>
        </w:tc>
      </w:tr>
      <w:tr w:rsidR="00E73BC6" w:rsidRPr="00D342FD" w14:paraId="7ECBDB36"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330C22D5" w14:textId="77777777" w:rsidR="00E73BC6" w:rsidRPr="00D342FD" w:rsidRDefault="00E73BC6" w:rsidP="00E73BC6">
            <w:pPr>
              <w:rPr>
                <w:b/>
                <w:bCs/>
              </w:rPr>
            </w:pPr>
            <w:r w:rsidRPr="00D342FD">
              <w:rPr>
                <w:b/>
                <w:bCs/>
              </w:rPr>
              <w:t>Contractual financial assets</w:t>
            </w:r>
          </w:p>
        </w:tc>
        <w:tc>
          <w:tcPr>
            <w:cnfStyle w:val="000010000000" w:firstRow="0" w:lastRow="0" w:firstColumn="0" w:lastColumn="0" w:oddVBand="1" w:evenVBand="0" w:oddHBand="0" w:evenHBand="0" w:firstRowFirstColumn="0" w:firstRowLastColumn="0" w:lastRowFirstColumn="0" w:lastRowLastColumn="0"/>
            <w:tcW w:w="924" w:type="dxa"/>
            <w:hideMark/>
          </w:tcPr>
          <w:p w14:paraId="73A10883" w14:textId="77777777" w:rsidR="00E73BC6" w:rsidRPr="00D342FD" w:rsidRDefault="00E73BC6" w:rsidP="00E73BC6">
            <w:pPr>
              <w:rPr>
                <w:b/>
                <w:bCs/>
              </w:rPr>
            </w:pPr>
            <w:r w:rsidRPr="00D342FD">
              <w:rPr>
                <w:b/>
                <w:bCs/>
              </w:rPr>
              <w:t xml:space="preserve"> </w:t>
            </w:r>
          </w:p>
        </w:tc>
        <w:tc>
          <w:tcPr>
            <w:tcW w:w="910" w:type="dxa"/>
            <w:hideMark/>
          </w:tcPr>
          <w:p w14:paraId="03D0803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1558" w:type="dxa"/>
            <w:hideMark/>
          </w:tcPr>
          <w:p w14:paraId="70D3130B" w14:textId="77777777" w:rsidR="00E73BC6" w:rsidRPr="00D342FD" w:rsidRDefault="00E73BC6" w:rsidP="00E73BC6">
            <w:pPr>
              <w:rPr>
                <w:b/>
                <w:bCs/>
              </w:rPr>
            </w:pPr>
            <w:r w:rsidRPr="00D342FD">
              <w:rPr>
                <w:b/>
                <w:bCs/>
              </w:rPr>
              <w:t xml:space="preserve"> </w:t>
            </w:r>
          </w:p>
        </w:tc>
        <w:tc>
          <w:tcPr>
            <w:tcW w:w="992" w:type="dxa"/>
            <w:hideMark/>
          </w:tcPr>
          <w:p w14:paraId="6C8E8A2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16" w:type="dxa"/>
            <w:hideMark/>
          </w:tcPr>
          <w:p w14:paraId="3355D4A7" w14:textId="77777777" w:rsidR="00E73BC6" w:rsidRPr="00D342FD" w:rsidRDefault="00E73BC6" w:rsidP="00E73BC6">
            <w:r w:rsidRPr="00D342FD">
              <w:t xml:space="preserve"> </w:t>
            </w:r>
          </w:p>
        </w:tc>
      </w:tr>
      <w:tr w:rsidR="00E73BC6" w:rsidRPr="00D342FD" w14:paraId="57907891"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6DA5B0EF" w14:textId="70E144AE" w:rsidR="00E73BC6" w:rsidRPr="00D342FD" w:rsidRDefault="00E73BC6" w:rsidP="00E73BC6">
            <w:r w:rsidRPr="00D342FD">
              <w:t>Cash and deposits</w:t>
            </w:r>
            <w:r w:rsidRPr="00466EB3">
              <w:rPr>
                <w:vertAlign w:val="superscript"/>
              </w:rPr>
              <w:t xml:space="preserve"> (</w:t>
            </w:r>
            <w:r w:rsidR="00295C90">
              <w:rPr>
                <w:vertAlign w:val="superscript"/>
              </w:rPr>
              <w:t>a</w:t>
            </w:r>
            <w:r w:rsidRPr="00466EB3">
              <w:rPr>
                <w:vertAlign w:val="superscript"/>
              </w:rPr>
              <w:t>)</w:t>
            </w:r>
          </w:p>
        </w:tc>
        <w:tc>
          <w:tcPr>
            <w:cnfStyle w:val="000010000000" w:firstRow="0" w:lastRow="0" w:firstColumn="0" w:lastColumn="0" w:oddVBand="1" w:evenVBand="0" w:oddHBand="0" w:evenHBand="0" w:firstRowFirstColumn="0" w:firstRowLastColumn="0" w:lastRowFirstColumn="0" w:lastRowLastColumn="0"/>
            <w:tcW w:w="924" w:type="dxa"/>
            <w:hideMark/>
          </w:tcPr>
          <w:p w14:paraId="0881A6A8" w14:textId="77777777" w:rsidR="00E73BC6" w:rsidRPr="00D342FD" w:rsidRDefault="00E73BC6" w:rsidP="00E73BC6">
            <w:r w:rsidRPr="00D342FD">
              <w:t>9 712</w:t>
            </w:r>
          </w:p>
        </w:tc>
        <w:tc>
          <w:tcPr>
            <w:tcW w:w="910" w:type="dxa"/>
            <w:hideMark/>
          </w:tcPr>
          <w:p w14:paraId="70E328C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1 714</w:t>
            </w:r>
          </w:p>
        </w:tc>
        <w:tc>
          <w:tcPr>
            <w:cnfStyle w:val="000010000000" w:firstRow="0" w:lastRow="0" w:firstColumn="0" w:lastColumn="0" w:oddVBand="1" w:evenVBand="0" w:oddHBand="0" w:evenHBand="0" w:firstRowFirstColumn="0" w:firstRowLastColumn="0" w:lastRowFirstColumn="0" w:lastRowLastColumn="0"/>
            <w:tcW w:w="1558" w:type="dxa"/>
            <w:hideMark/>
          </w:tcPr>
          <w:p w14:paraId="55A18CBA" w14:textId="77777777" w:rsidR="00E73BC6" w:rsidRPr="00D342FD" w:rsidRDefault="00E73BC6" w:rsidP="00E73BC6">
            <w:r w:rsidRPr="00D342FD">
              <w:t>..</w:t>
            </w:r>
          </w:p>
        </w:tc>
        <w:tc>
          <w:tcPr>
            <w:tcW w:w="992" w:type="dxa"/>
            <w:hideMark/>
          </w:tcPr>
          <w:p w14:paraId="31A09B6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(1 267)</w:t>
            </w:r>
          </w:p>
        </w:tc>
        <w:tc>
          <w:tcPr>
            <w:cnfStyle w:val="000010000000" w:firstRow="0" w:lastRow="0" w:firstColumn="0" w:lastColumn="0" w:oddVBand="1" w:evenVBand="0" w:oddHBand="0" w:evenHBand="0" w:firstRowFirstColumn="0" w:firstRowLastColumn="0" w:lastRowFirstColumn="0" w:lastRowLastColumn="0"/>
            <w:tcW w:w="1616" w:type="dxa"/>
            <w:hideMark/>
          </w:tcPr>
          <w:p w14:paraId="7976A478" w14:textId="77777777" w:rsidR="00E73BC6" w:rsidRPr="00D342FD" w:rsidRDefault="00E73BC6" w:rsidP="00E73BC6">
            <w:r w:rsidRPr="00D342FD">
              <w:t>..</w:t>
            </w:r>
          </w:p>
        </w:tc>
      </w:tr>
      <w:tr w:rsidR="00E73BC6" w:rsidRPr="00D342FD" w14:paraId="4EFD136C"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68" w:type="dxa"/>
            <w:tcBorders>
              <w:bottom w:val="nil"/>
            </w:tcBorders>
            <w:noWrap/>
            <w:hideMark/>
          </w:tcPr>
          <w:p w14:paraId="5C6E3EF2" w14:textId="011E20D0" w:rsidR="00E73BC6" w:rsidRPr="00D342FD" w:rsidRDefault="00E73BC6" w:rsidP="00E73BC6">
            <w:r w:rsidRPr="00D342FD">
              <w:t>Receivables</w:t>
            </w:r>
            <w:r w:rsidRPr="00466EB3">
              <w:rPr>
                <w:vertAlign w:val="superscript"/>
              </w:rPr>
              <w:t xml:space="preserve"> (</w:t>
            </w:r>
            <w:r w:rsidR="00295C90">
              <w:rPr>
                <w:vertAlign w:val="superscript"/>
              </w:rPr>
              <w:t>b</w:t>
            </w:r>
            <w:r w:rsidRPr="00466EB3">
              <w:rPr>
                <w:vertAlign w:val="superscript"/>
              </w:rPr>
              <w:t>)(c)</w:t>
            </w:r>
          </w:p>
        </w:tc>
        <w:tc>
          <w:tcPr>
            <w:cnfStyle w:val="000010000000" w:firstRow="0" w:lastRow="0" w:firstColumn="0" w:lastColumn="0" w:oddVBand="1" w:evenVBand="0" w:oddHBand="0" w:evenHBand="0" w:firstRowFirstColumn="0" w:firstRowLastColumn="0" w:lastRowFirstColumn="0" w:lastRowLastColumn="0"/>
            <w:tcW w:w="924" w:type="dxa"/>
            <w:tcBorders>
              <w:bottom w:val="nil"/>
            </w:tcBorders>
            <w:hideMark/>
          </w:tcPr>
          <w:p w14:paraId="0C71B5D0" w14:textId="77777777" w:rsidR="00E73BC6" w:rsidRPr="00D342FD" w:rsidRDefault="00E73BC6" w:rsidP="00E73BC6">
            <w:r w:rsidRPr="00D342FD">
              <w:t>4 178</w:t>
            </w:r>
          </w:p>
        </w:tc>
        <w:tc>
          <w:tcPr>
            <w:tcW w:w="910" w:type="dxa"/>
            <w:tcBorders>
              <w:bottom w:val="nil"/>
            </w:tcBorders>
            <w:hideMark/>
          </w:tcPr>
          <w:p w14:paraId="0158B59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737</w:t>
            </w:r>
          </w:p>
        </w:tc>
        <w:tc>
          <w:tcPr>
            <w:cnfStyle w:val="000010000000" w:firstRow="0" w:lastRow="0" w:firstColumn="0" w:lastColumn="0" w:oddVBand="1" w:evenVBand="0" w:oddHBand="0" w:evenHBand="0" w:firstRowFirstColumn="0" w:firstRowLastColumn="0" w:lastRowFirstColumn="0" w:lastRowLastColumn="0"/>
            <w:tcW w:w="1558" w:type="dxa"/>
            <w:tcBorders>
              <w:bottom w:val="nil"/>
            </w:tcBorders>
            <w:hideMark/>
          </w:tcPr>
          <w:p w14:paraId="433C4C0F" w14:textId="77777777" w:rsidR="00E73BC6" w:rsidRPr="00D342FD" w:rsidRDefault="00E73BC6" w:rsidP="00E73BC6">
            <w:r w:rsidRPr="00D342FD">
              <w:t>..</w:t>
            </w:r>
          </w:p>
        </w:tc>
        <w:tc>
          <w:tcPr>
            <w:tcW w:w="992" w:type="dxa"/>
            <w:tcBorders>
              <w:bottom w:val="nil"/>
            </w:tcBorders>
            <w:hideMark/>
          </w:tcPr>
          <w:p w14:paraId="7B3EB73C" w14:textId="2D1B1A3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(545)</w:t>
            </w:r>
          </w:p>
        </w:tc>
        <w:tc>
          <w:tcPr>
            <w:cnfStyle w:val="000010000000" w:firstRow="0" w:lastRow="0" w:firstColumn="0" w:lastColumn="0" w:oddVBand="1" w:evenVBand="0" w:oddHBand="0" w:evenHBand="0" w:firstRowFirstColumn="0" w:firstRowLastColumn="0" w:lastRowFirstColumn="0" w:lastRowLastColumn="0"/>
            <w:tcW w:w="1616" w:type="dxa"/>
            <w:tcBorders>
              <w:bottom w:val="nil"/>
            </w:tcBorders>
            <w:hideMark/>
          </w:tcPr>
          <w:p w14:paraId="300871A8" w14:textId="77777777" w:rsidR="00E73BC6" w:rsidRPr="00D342FD" w:rsidRDefault="00E73BC6" w:rsidP="00E73BC6">
            <w:r w:rsidRPr="00D342FD">
              <w:t>..</w:t>
            </w:r>
          </w:p>
        </w:tc>
      </w:tr>
      <w:tr w:rsidR="00E73BC6" w:rsidRPr="00D342FD" w14:paraId="51F69229"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68" w:type="dxa"/>
            <w:tcBorders>
              <w:bottom w:val="single" w:sz="6" w:space="0" w:color="auto"/>
            </w:tcBorders>
            <w:noWrap/>
            <w:hideMark/>
          </w:tcPr>
          <w:p w14:paraId="5DDEE475" w14:textId="1CF4A8C9" w:rsidR="00E73BC6" w:rsidRPr="00D342FD" w:rsidRDefault="00E73BC6" w:rsidP="00E73BC6">
            <w:r w:rsidRPr="00D342FD">
              <w:t xml:space="preserve">Investments and other contractual </w:t>
            </w:r>
            <w:r w:rsidR="006B1AFE">
              <w:br/>
            </w:r>
            <w:r w:rsidRPr="00D342FD">
              <w:t>financial assets</w:t>
            </w:r>
            <w:r w:rsidRPr="00466EB3">
              <w:rPr>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924" w:type="dxa"/>
            <w:tcBorders>
              <w:bottom w:val="single" w:sz="6" w:space="0" w:color="auto"/>
            </w:tcBorders>
            <w:hideMark/>
          </w:tcPr>
          <w:p w14:paraId="4AEF4E9F" w14:textId="77777777" w:rsidR="00E73BC6" w:rsidRPr="00D342FD" w:rsidRDefault="00E73BC6" w:rsidP="00E73BC6">
            <w:r w:rsidRPr="00D342FD">
              <w:t xml:space="preserve"> 997</w:t>
            </w:r>
          </w:p>
        </w:tc>
        <w:tc>
          <w:tcPr>
            <w:tcW w:w="910" w:type="dxa"/>
            <w:tcBorders>
              <w:bottom w:val="single" w:sz="6" w:space="0" w:color="auto"/>
            </w:tcBorders>
            <w:hideMark/>
          </w:tcPr>
          <w:p w14:paraId="59A7F5B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176</w:t>
            </w:r>
          </w:p>
        </w:tc>
        <w:tc>
          <w:tcPr>
            <w:cnfStyle w:val="000010000000" w:firstRow="0" w:lastRow="0" w:firstColumn="0" w:lastColumn="0" w:oddVBand="1" w:evenVBand="0" w:oddHBand="0" w:evenHBand="0" w:firstRowFirstColumn="0" w:firstRowLastColumn="0" w:lastRowFirstColumn="0" w:lastRowLastColumn="0"/>
            <w:tcW w:w="1558" w:type="dxa"/>
            <w:tcBorders>
              <w:bottom w:val="single" w:sz="6" w:space="0" w:color="auto"/>
            </w:tcBorders>
            <w:hideMark/>
          </w:tcPr>
          <w:p w14:paraId="1B8B348C" w14:textId="77777777" w:rsidR="00E73BC6" w:rsidRPr="00D342FD" w:rsidRDefault="00E73BC6" w:rsidP="00E73BC6">
            <w:r w:rsidRPr="00D342FD">
              <w:t>..</w:t>
            </w:r>
          </w:p>
        </w:tc>
        <w:tc>
          <w:tcPr>
            <w:tcW w:w="992" w:type="dxa"/>
            <w:tcBorders>
              <w:bottom w:val="single" w:sz="6" w:space="0" w:color="auto"/>
            </w:tcBorders>
            <w:hideMark/>
          </w:tcPr>
          <w:p w14:paraId="466B8D04" w14:textId="73CDF912"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(130)</w:t>
            </w:r>
          </w:p>
        </w:tc>
        <w:tc>
          <w:tcPr>
            <w:cnfStyle w:val="000010000000" w:firstRow="0" w:lastRow="0" w:firstColumn="0" w:lastColumn="0" w:oddVBand="1" w:evenVBand="0" w:oddHBand="0" w:evenHBand="0" w:firstRowFirstColumn="0" w:firstRowLastColumn="0" w:lastRowFirstColumn="0" w:lastRowLastColumn="0"/>
            <w:tcW w:w="1616" w:type="dxa"/>
            <w:tcBorders>
              <w:bottom w:val="single" w:sz="6" w:space="0" w:color="auto"/>
            </w:tcBorders>
            <w:hideMark/>
          </w:tcPr>
          <w:p w14:paraId="270DA819" w14:textId="77777777" w:rsidR="00E73BC6" w:rsidRPr="00D342FD" w:rsidRDefault="00E73BC6" w:rsidP="00E73BC6">
            <w:r w:rsidRPr="00D342FD">
              <w:t>..</w:t>
            </w:r>
          </w:p>
        </w:tc>
      </w:tr>
      <w:tr w:rsidR="00E73BC6" w:rsidRPr="00D342FD" w14:paraId="2DC422EA"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68" w:type="dxa"/>
            <w:tcBorders>
              <w:top w:val="single" w:sz="6" w:space="0" w:color="auto"/>
              <w:bottom w:val="single" w:sz="6" w:space="0" w:color="auto"/>
            </w:tcBorders>
            <w:noWrap/>
            <w:hideMark/>
          </w:tcPr>
          <w:p w14:paraId="7B5208E1" w14:textId="77777777" w:rsidR="00E73BC6" w:rsidRPr="00D342FD" w:rsidRDefault="00E73BC6" w:rsidP="00E73BC6">
            <w:pPr>
              <w:rPr>
                <w:b/>
                <w:bCs/>
              </w:rPr>
            </w:pPr>
            <w:r w:rsidRPr="00D342FD">
              <w:rPr>
                <w:b/>
                <w:bCs/>
              </w:rPr>
              <w:t>Total impact</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auto"/>
              <w:bottom w:val="single" w:sz="6" w:space="0" w:color="auto"/>
            </w:tcBorders>
            <w:hideMark/>
          </w:tcPr>
          <w:p w14:paraId="152BA5B7" w14:textId="77777777" w:rsidR="00E73BC6" w:rsidRPr="00D342FD" w:rsidRDefault="00E73BC6" w:rsidP="00E73BC6">
            <w:pPr>
              <w:rPr>
                <w:b/>
                <w:bCs/>
              </w:rPr>
            </w:pPr>
            <w:r w:rsidRPr="00D342FD">
              <w:rPr>
                <w:b/>
                <w:bCs/>
              </w:rPr>
              <w:t xml:space="preserve"> </w:t>
            </w:r>
          </w:p>
        </w:tc>
        <w:tc>
          <w:tcPr>
            <w:tcW w:w="910" w:type="dxa"/>
            <w:tcBorders>
              <w:top w:val="single" w:sz="6" w:space="0" w:color="auto"/>
              <w:bottom w:val="single" w:sz="6" w:space="0" w:color="auto"/>
            </w:tcBorders>
            <w:hideMark/>
          </w:tcPr>
          <w:p w14:paraId="4681084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2 627</w:t>
            </w:r>
          </w:p>
        </w:tc>
        <w:tc>
          <w:tcPr>
            <w:cnfStyle w:val="000010000000" w:firstRow="0" w:lastRow="0" w:firstColumn="0" w:lastColumn="0" w:oddVBand="1" w:evenVBand="0" w:oddHBand="0" w:evenHBand="0" w:firstRowFirstColumn="0" w:firstRowLastColumn="0" w:lastRowFirstColumn="0" w:lastRowLastColumn="0"/>
            <w:tcW w:w="1558" w:type="dxa"/>
            <w:tcBorders>
              <w:top w:val="single" w:sz="6" w:space="0" w:color="auto"/>
              <w:bottom w:val="single" w:sz="6" w:space="0" w:color="auto"/>
            </w:tcBorders>
            <w:hideMark/>
          </w:tcPr>
          <w:p w14:paraId="5F26E7AD" w14:textId="77777777" w:rsidR="00E73BC6" w:rsidRPr="00D342FD" w:rsidRDefault="00E73BC6" w:rsidP="00E73BC6">
            <w:pPr>
              <w:rPr>
                <w:b/>
                <w:bCs/>
              </w:rPr>
            </w:pPr>
            <w:r w:rsidRPr="00D342FD">
              <w:rPr>
                <w:b/>
                <w:bCs/>
              </w:rPr>
              <w:t> </w:t>
            </w:r>
          </w:p>
        </w:tc>
        <w:tc>
          <w:tcPr>
            <w:tcW w:w="992" w:type="dxa"/>
            <w:tcBorders>
              <w:top w:val="single" w:sz="6" w:space="0" w:color="auto"/>
              <w:bottom w:val="single" w:sz="6" w:space="0" w:color="auto"/>
            </w:tcBorders>
            <w:hideMark/>
          </w:tcPr>
          <w:p w14:paraId="7292C2E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(1 942)</w:t>
            </w:r>
          </w:p>
        </w:tc>
        <w:tc>
          <w:tcPr>
            <w:cnfStyle w:val="000010000000" w:firstRow="0" w:lastRow="0" w:firstColumn="0" w:lastColumn="0" w:oddVBand="1" w:evenVBand="0" w:oddHBand="0" w:evenHBand="0" w:firstRowFirstColumn="0" w:firstRowLastColumn="0" w:lastRowFirstColumn="0" w:lastRowLastColumn="0"/>
            <w:tcW w:w="1616" w:type="dxa"/>
            <w:tcBorders>
              <w:top w:val="single" w:sz="6" w:space="0" w:color="auto"/>
              <w:bottom w:val="single" w:sz="6" w:space="0" w:color="auto"/>
            </w:tcBorders>
            <w:hideMark/>
          </w:tcPr>
          <w:p w14:paraId="034CA0DE" w14:textId="77777777" w:rsidR="00E73BC6" w:rsidRPr="00D342FD" w:rsidRDefault="00E73BC6" w:rsidP="00E73BC6">
            <w:pPr>
              <w:rPr>
                <w:b/>
                <w:bCs/>
              </w:rPr>
            </w:pPr>
            <w:r w:rsidRPr="00D342FD">
              <w:rPr>
                <w:b/>
                <w:bCs/>
              </w:rPr>
              <w:t> </w:t>
            </w:r>
          </w:p>
        </w:tc>
      </w:tr>
      <w:tr w:rsidR="00E73BC6" w:rsidRPr="00D342FD" w14:paraId="59EE692E"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68" w:type="dxa"/>
            <w:tcBorders>
              <w:top w:val="single" w:sz="6" w:space="0" w:color="auto"/>
              <w:bottom w:val="nil"/>
            </w:tcBorders>
            <w:noWrap/>
            <w:hideMark/>
          </w:tcPr>
          <w:p w14:paraId="587C42AD" w14:textId="77777777" w:rsidR="00E73BC6" w:rsidRPr="00D342FD" w:rsidRDefault="00E73BC6" w:rsidP="00E73BC6">
            <w:pPr>
              <w:rPr>
                <w:b/>
                <w:bCs/>
              </w:rPr>
            </w:pPr>
            <w:r w:rsidRPr="00D342FD">
              <w:rPr>
                <w:b/>
                <w:bCs/>
              </w:rPr>
              <w:t>Contractual financial liabilities</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auto"/>
              <w:bottom w:val="nil"/>
            </w:tcBorders>
            <w:hideMark/>
          </w:tcPr>
          <w:p w14:paraId="3216C542" w14:textId="77777777" w:rsidR="00E73BC6" w:rsidRPr="00D342FD" w:rsidRDefault="00E73BC6" w:rsidP="00E73BC6">
            <w:pPr>
              <w:rPr>
                <w:b/>
                <w:bCs/>
              </w:rPr>
            </w:pPr>
            <w:r w:rsidRPr="00D342FD">
              <w:rPr>
                <w:b/>
                <w:bCs/>
              </w:rPr>
              <w:t xml:space="preserve"> </w:t>
            </w:r>
          </w:p>
        </w:tc>
        <w:tc>
          <w:tcPr>
            <w:tcW w:w="910" w:type="dxa"/>
            <w:tcBorders>
              <w:top w:val="single" w:sz="6" w:space="0" w:color="auto"/>
              <w:bottom w:val="nil"/>
            </w:tcBorders>
            <w:hideMark/>
          </w:tcPr>
          <w:p w14:paraId="2E9A49B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558" w:type="dxa"/>
            <w:tcBorders>
              <w:top w:val="single" w:sz="6" w:space="0" w:color="auto"/>
              <w:bottom w:val="nil"/>
            </w:tcBorders>
            <w:hideMark/>
          </w:tcPr>
          <w:p w14:paraId="700B0264" w14:textId="77777777" w:rsidR="00E73BC6" w:rsidRPr="00D342FD" w:rsidRDefault="00E73BC6" w:rsidP="00E73BC6">
            <w:r w:rsidRPr="00D342FD">
              <w:t xml:space="preserve"> </w:t>
            </w:r>
          </w:p>
        </w:tc>
        <w:tc>
          <w:tcPr>
            <w:tcW w:w="992" w:type="dxa"/>
            <w:tcBorders>
              <w:top w:val="single" w:sz="6" w:space="0" w:color="auto"/>
              <w:bottom w:val="nil"/>
            </w:tcBorders>
            <w:hideMark/>
          </w:tcPr>
          <w:p w14:paraId="71679B6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16" w:type="dxa"/>
            <w:tcBorders>
              <w:top w:val="single" w:sz="6" w:space="0" w:color="auto"/>
              <w:bottom w:val="nil"/>
            </w:tcBorders>
            <w:hideMark/>
          </w:tcPr>
          <w:p w14:paraId="2EC1BFF8" w14:textId="77777777" w:rsidR="00E73BC6" w:rsidRPr="00D342FD" w:rsidRDefault="00E73BC6" w:rsidP="00E73BC6">
            <w:r w:rsidRPr="00D342FD">
              <w:t xml:space="preserve"> </w:t>
            </w:r>
          </w:p>
        </w:tc>
      </w:tr>
      <w:tr w:rsidR="00E73BC6" w:rsidRPr="00D342FD" w14:paraId="5698A3B4"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68" w:type="dxa"/>
            <w:tcBorders>
              <w:bottom w:val="single" w:sz="6" w:space="0" w:color="auto"/>
            </w:tcBorders>
            <w:noWrap/>
            <w:hideMark/>
          </w:tcPr>
          <w:p w14:paraId="2A45EC9E" w14:textId="758D7C41" w:rsidR="00E73BC6" w:rsidRPr="00D342FD" w:rsidRDefault="00E73BC6" w:rsidP="00E73BC6">
            <w:r w:rsidRPr="00D342FD">
              <w:t xml:space="preserve">Payables </w:t>
            </w:r>
            <w:r w:rsidRPr="00466EB3">
              <w:rPr>
                <w:vertAlign w:val="superscript"/>
              </w:rPr>
              <w:t>(</w:t>
            </w:r>
            <w:r w:rsidR="00295C90">
              <w:rPr>
                <w:vertAlign w:val="superscript"/>
              </w:rPr>
              <w:t>b</w:t>
            </w:r>
            <w:r w:rsidRPr="00466EB3">
              <w:rPr>
                <w:vertAlign w:val="superscript"/>
              </w:rPr>
              <w:t>)(c)</w:t>
            </w:r>
          </w:p>
        </w:tc>
        <w:tc>
          <w:tcPr>
            <w:cnfStyle w:val="000010000000" w:firstRow="0" w:lastRow="0" w:firstColumn="0" w:lastColumn="0" w:oddVBand="1" w:evenVBand="0" w:oddHBand="0" w:evenHBand="0" w:firstRowFirstColumn="0" w:firstRowLastColumn="0" w:lastRowFirstColumn="0" w:lastRowLastColumn="0"/>
            <w:tcW w:w="924" w:type="dxa"/>
            <w:tcBorders>
              <w:bottom w:val="single" w:sz="6" w:space="0" w:color="auto"/>
            </w:tcBorders>
            <w:hideMark/>
          </w:tcPr>
          <w:p w14:paraId="57933A3F" w14:textId="77777777" w:rsidR="00E73BC6" w:rsidRPr="00D342FD" w:rsidRDefault="00E73BC6" w:rsidP="00E73BC6">
            <w:r w:rsidRPr="00D342FD">
              <w:t xml:space="preserve"> 730</w:t>
            </w:r>
          </w:p>
        </w:tc>
        <w:tc>
          <w:tcPr>
            <w:tcW w:w="910" w:type="dxa"/>
            <w:tcBorders>
              <w:bottom w:val="single" w:sz="6" w:space="0" w:color="auto"/>
            </w:tcBorders>
            <w:hideMark/>
          </w:tcPr>
          <w:p w14:paraId="462E5C5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129</w:t>
            </w:r>
          </w:p>
        </w:tc>
        <w:tc>
          <w:tcPr>
            <w:cnfStyle w:val="000010000000" w:firstRow="0" w:lastRow="0" w:firstColumn="0" w:lastColumn="0" w:oddVBand="1" w:evenVBand="0" w:oddHBand="0" w:evenHBand="0" w:firstRowFirstColumn="0" w:firstRowLastColumn="0" w:lastRowFirstColumn="0" w:lastRowLastColumn="0"/>
            <w:tcW w:w="1558" w:type="dxa"/>
            <w:tcBorders>
              <w:bottom w:val="single" w:sz="6" w:space="0" w:color="auto"/>
            </w:tcBorders>
            <w:hideMark/>
          </w:tcPr>
          <w:p w14:paraId="7B99BDE3" w14:textId="77777777" w:rsidR="00E73BC6" w:rsidRPr="00D342FD" w:rsidRDefault="00E73BC6" w:rsidP="00E73BC6">
            <w:r w:rsidRPr="00D342FD">
              <w:t>..</w:t>
            </w:r>
          </w:p>
        </w:tc>
        <w:tc>
          <w:tcPr>
            <w:tcW w:w="992" w:type="dxa"/>
            <w:tcBorders>
              <w:bottom w:val="single" w:sz="6" w:space="0" w:color="auto"/>
            </w:tcBorders>
            <w:hideMark/>
          </w:tcPr>
          <w:p w14:paraId="54169B75" w14:textId="7314D59E"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(95)</w:t>
            </w:r>
          </w:p>
        </w:tc>
        <w:tc>
          <w:tcPr>
            <w:cnfStyle w:val="000010000000" w:firstRow="0" w:lastRow="0" w:firstColumn="0" w:lastColumn="0" w:oddVBand="1" w:evenVBand="0" w:oddHBand="0" w:evenHBand="0" w:firstRowFirstColumn="0" w:firstRowLastColumn="0" w:lastRowFirstColumn="0" w:lastRowLastColumn="0"/>
            <w:tcW w:w="1616" w:type="dxa"/>
            <w:tcBorders>
              <w:bottom w:val="single" w:sz="6" w:space="0" w:color="auto"/>
            </w:tcBorders>
            <w:hideMark/>
          </w:tcPr>
          <w:p w14:paraId="0256CA39" w14:textId="77777777" w:rsidR="00E73BC6" w:rsidRPr="00D342FD" w:rsidRDefault="00E73BC6" w:rsidP="00E73BC6">
            <w:r w:rsidRPr="00D342FD">
              <w:t>..</w:t>
            </w:r>
          </w:p>
        </w:tc>
      </w:tr>
      <w:tr w:rsidR="00E73BC6" w:rsidRPr="00295C90" w14:paraId="46E6CDED" w14:textId="77777777" w:rsidTr="006B1AFE">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668" w:type="dxa"/>
            <w:tcBorders>
              <w:top w:val="single" w:sz="6" w:space="0" w:color="auto"/>
              <w:bottom w:val="single" w:sz="12" w:space="0" w:color="auto"/>
            </w:tcBorders>
            <w:noWrap/>
            <w:hideMark/>
          </w:tcPr>
          <w:p w14:paraId="38CD16AC" w14:textId="77777777" w:rsidR="00E73BC6" w:rsidRPr="00295C90" w:rsidRDefault="00E73BC6" w:rsidP="00295C90">
            <w:pPr>
              <w:ind w:left="0" w:firstLine="0"/>
            </w:pPr>
            <w:r w:rsidRPr="00295C90">
              <w:t>Total impact</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auto"/>
              <w:bottom w:val="single" w:sz="12" w:space="0" w:color="auto"/>
            </w:tcBorders>
            <w:hideMark/>
          </w:tcPr>
          <w:p w14:paraId="2EEB8CA4" w14:textId="77777777" w:rsidR="00E73BC6" w:rsidRPr="00295C90" w:rsidRDefault="00E73BC6" w:rsidP="00295C90">
            <w:r w:rsidRPr="00295C90">
              <w:t xml:space="preserve"> </w:t>
            </w:r>
          </w:p>
        </w:tc>
        <w:tc>
          <w:tcPr>
            <w:tcW w:w="910" w:type="dxa"/>
            <w:tcBorders>
              <w:top w:val="single" w:sz="6" w:space="0" w:color="auto"/>
              <w:bottom w:val="single" w:sz="12" w:space="0" w:color="auto"/>
            </w:tcBorders>
            <w:hideMark/>
          </w:tcPr>
          <w:p w14:paraId="1D7F4659" w14:textId="56B0F748" w:rsidR="00E73BC6" w:rsidRPr="00295C90" w:rsidRDefault="00E73BC6" w:rsidP="00295C90">
            <w:pPr>
              <w:cnfStyle w:val="010000000000" w:firstRow="0" w:lastRow="1" w:firstColumn="0" w:lastColumn="0" w:oddVBand="0" w:evenVBand="0" w:oddHBand="0" w:evenHBand="0" w:firstRowFirstColumn="0" w:firstRowLastColumn="0" w:lastRowFirstColumn="0" w:lastRowLastColumn="0"/>
            </w:pPr>
            <w:r w:rsidRPr="00295C90">
              <w:t>(129)</w:t>
            </w:r>
          </w:p>
        </w:tc>
        <w:tc>
          <w:tcPr>
            <w:cnfStyle w:val="000010000000" w:firstRow="0" w:lastRow="0" w:firstColumn="0" w:lastColumn="0" w:oddVBand="1" w:evenVBand="0" w:oddHBand="0" w:evenHBand="0" w:firstRowFirstColumn="0" w:firstRowLastColumn="0" w:lastRowFirstColumn="0" w:lastRowLastColumn="0"/>
            <w:tcW w:w="1558" w:type="dxa"/>
            <w:tcBorders>
              <w:top w:val="single" w:sz="6" w:space="0" w:color="auto"/>
              <w:bottom w:val="single" w:sz="12" w:space="0" w:color="auto"/>
            </w:tcBorders>
            <w:hideMark/>
          </w:tcPr>
          <w:p w14:paraId="36BA84D9" w14:textId="77777777" w:rsidR="00E73BC6" w:rsidRPr="00295C90" w:rsidRDefault="00E73BC6" w:rsidP="00295C90">
            <w:r w:rsidRPr="00295C90">
              <w:t>..</w:t>
            </w:r>
          </w:p>
        </w:tc>
        <w:tc>
          <w:tcPr>
            <w:tcW w:w="992" w:type="dxa"/>
            <w:tcBorders>
              <w:top w:val="single" w:sz="6" w:space="0" w:color="auto"/>
              <w:bottom w:val="single" w:sz="12" w:space="0" w:color="auto"/>
            </w:tcBorders>
            <w:hideMark/>
          </w:tcPr>
          <w:p w14:paraId="2C873B5F" w14:textId="77777777" w:rsidR="00E73BC6" w:rsidRPr="00295C90" w:rsidRDefault="00E73BC6" w:rsidP="00295C90">
            <w:pPr>
              <w:cnfStyle w:val="010000000000" w:firstRow="0" w:lastRow="1" w:firstColumn="0" w:lastColumn="0" w:oddVBand="0" w:evenVBand="0" w:oddHBand="0" w:evenHBand="0" w:firstRowFirstColumn="0" w:firstRowLastColumn="0" w:lastRowFirstColumn="0" w:lastRowLastColumn="0"/>
            </w:pPr>
            <w:r w:rsidRPr="00295C90">
              <w:t xml:space="preserve"> 95</w:t>
            </w:r>
          </w:p>
        </w:tc>
        <w:tc>
          <w:tcPr>
            <w:cnfStyle w:val="000010000000" w:firstRow="0" w:lastRow="0" w:firstColumn="0" w:lastColumn="0" w:oddVBand="1" w:evenVBand="0" w:oddHBand="0" w:evenHBand="0" w:firstRowFirstColumn="0" w:firstRowLastColumn="0" w:lastRowFirstColumn="0" w:lastRowLastColumn="0"/>
            <w:tcW w:w="1616" w:type="dxa"/>
            <w:tcBorders>
              <w:top w:val="single" w:sz="6" w:space="0" w:color="auto"/>
              <w:bottom w:val="single" w:sz="12" w:space="0" w:color="auto"/>
            </w:tcBorders>
            <w:hideMark/>
          </w:tcPr>
          <w:p w14:paraId="5AFD6A60" w14:textId="77777777" w:rsidR="00E73BC6" w:rsidRPr="00295C90" w:rsidRDefault="00E73BC6" w:rsidP="00295C90">
            <w:r w:rsidRPr="00295C90">
              <w:t>..</w:t>
            </w:r>
          </w:p>
        </w:tc>
      </w:tr>
    </w:tbl>
    <w:p w14:paraId="558DE41F" w14:textId="77777777" w:rsidR="006B1AFE" w:rsidRDefault="006B1AFE"/>
    <w:tbl>
      <w:tblPr>
        <w:tblStyle w:val="DTFTable"/>
        <w:tblW w:w="9668" w:type="dxa"/>
        <w:tblLayout w:type="fixed"/>
        <w:tblLook w:val="02E0" w:firstRow="1" w:lastRow="1" w:firstColumn="1" w:lastColumn="0" w:noHBand="1" w:noVBand="0"/>
      </w:tblPr>
      <w:tblGrid>
        <w:gridCol w:w="3658"/>
        <w:gridCol w:w="934"/>
        <w:gridCol w:w="910"/>
        <w:gridCol w:w="1567"/>
        <w:gridCol w:w="980"/>
        <w:gridCol w:w="1619"/>
      </w:tblGrid>
      <w:tr w:rsidR="00E73BC6" w:rsidRPr="00D342FD" w14:paraId="16355BCA" w14:textId="77777777" w:rsidTr="006B1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dxa"/>
            <w:noWrap/>
            <w:hideMark/>
          </w:tcPr>
          <w:p w14:paraId="6CA5A03B" w14:textId="77777777" w:rsidR="00E73BC6" w:rsidRPr="00D342FD" w:rsidRDefault="00E73BC6" w:rsidP="006B1AFE">
            <w:pPr>
              <w:ind w:left="0"/>
              <w:rPr>
                <w:color w:val="FFFFFF" w:themeColor="background1"/>
              </w:rPr>
            </w:pPr>
            <w:r w:rsidRPr="00D342FD">
              <w:rPr>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934" w:type="dxa"/>
            <w:hideMark/>
          </w:tcPr>
          <w:p w14:paraId="2900FAA2" w14:textId="77777777" w:rsidR="00E73BC6" w:rsidRPr="00D342FD" w:rsidRDefault="00E73BC6" w:rsidP="00E73BC6">
            <w:pPr>
              <w:rPr>
                <w:color w:val="FFFFFF" w:themeColor="background1"/>
              </w:rPr>
            </w:pPr>
            <w:r w:rsidRPr="00D342FD">
              <w:rPr>
                <w:color w:val="FFFFFF" w:themeColor="background1"/>
              </w:rPr>
              <w:t> </w:t>
            </w:r>
          </w:p>
        </w:tc>
        <w:tc>
          <w:tcPr>
            <w:tcW w:w="2477" w:type="dxa"/>
            <w:gridSpan w:val="2"/>
            <w:hideMark/>
          </w:tcPr>
          <w:p w14:paraId="259BF4CA"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2599" w:type="dxa"/>
            <w:gridSpan w:val="2"/>
            <w:hideMark/>
          </w:tcPr>
          <w:p w14:paraId="6B0ABE59" w14:textId="77777777" w:rsidR="00E73BC6" w:rsidRPr="00D342FD" w:rsidRDefault="00E73BC6" w:rsidP="00E73BC6">
            <w:pPr>
              <w:rPr>
                <w:color w:val="FFFFFF" w:themeColor="background1"/>
              </w:rPr>
            </w:pPr>
            <w:r w:rsidRPr="00D342FD">
              <w:rPr>
                <w:color w:val="FFFFFF" w:themeColor="background1"/>
              </w:rPr>
              <w:t> </w:t>
            </w:r>
          </w:p>
        </w:tc>
      </w:tr>
      <w:tr w:rsidR="00E73BC6" w:rsidRPr="00D342FD" w14:paraId="4263DE80"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58" w:type="dxa"/>
            <w:noWrap/>
            <w:hideMark/>
          </w:tcPr>
          <w:p w14:paraId="180F06D0" w14:textId="77777777" w:rsidR="00E73BC6" w:rsidRPr="00D342FD" w:rsidRDefault="00E73BC6" w:rsidP="00E73BC6">
            <w:pPr>
              <w:rPr>
                <w:b/>
                <w:bCs/>
              </w:rPr>
            </w:pPr>
            <w:r w:rsidRPr="00D342FD">
              <w:rPr>
                <w:b/>
                <w:bCs/>
              </w:rPr>
              <w:t>Contractual financial assets</w:t>
            </w:r>
          </w:p>
        </w:tc>
        <w:tc>
          <w:tcPr>
            <w:cnfStyle w:val="000010000000" w:firstRow="0" w:lastRow="0" w:firstColumn="0" w:lastColumn="0" w:oddVBand="1" w:evenVBand="0" w:oddHBand="0" w:evenHBand="0" w:firstRowFirstColumn="0" w:firstRowLastColumn="0" w:lastRowFirstColumn="0" w:lastRowLastColumn="0"/>
            <w:tcW w:w="934" w:type="dxa"/>
            <w:hideMark/>
          </w:tcPr>
          <w:p w14:paraId="13851668" w14:textId="77777777" w:rsidR="00E73BC6" w:rsidRPr="00D342FD" w:rsidRDefault="00E73BC6" w:rsidP="00E73BC6">
            <w:pPr>
              <w:rPr>
                <w:b/>
                <w:bCs/>
              </w:rPr>
            </w:pPr>
            <w:r w:rsidRPr="00D342FD">
              <w:rPr>
                <w:b/>
                <w:bCs/>
              </w:rPr>
              <w:t xml:space="preserve"> </w:t>
            </w:r>
          </w:p>
        </w:tc>
        <w:tc>
          <w:tcPr>
            <w:tcW w:w="910" w:type="dxa"/>
            <w:hideMark/>
          </w:tcPr>
          <w:p w14:paraId="73B95A2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567" w:type="dxa"/>
            <w:hideMark/>
          </w:tcPr>
          <w:p w14:paraId="28C3E00F" w14:textId="77777777" w:rsidR="00E73BC6" w:rsidRPr="00D342FD" w:rsidRDefault="00E73BC6" w:rsidP="00E73BC6">
            <w:r w:rsidRPr="00D342FD">
              <w:t xml:space="preserve"> </w:t>
            </w:r>
          </w:p>
        </w:tc>
        <w:tc>
          <w:tcPr>
            <w:tcW w:w="980" w:type="dxa"/>
            <w:hideMark/>
          </w:tcPr>
          <w:p w14:paraId="7D77764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19" w:type="dxa"/>
            <w:hideMark/>
          </w:tcPr>
          <w:p w14:paraId="6B01E2BA" w14:textId="77777777" w:rsidR="00E73BC6" w:rsidRPr="00D342FD" w:rsidRDefault="00E73BC6" w:rsidP="00E73BC6">
            <w:r w:rsidRPr="00D342FD">
              <w:t xml:space="preserve"> </w:t>
            </w:r>
          </w:p>
        </w:tc>
      </w:tr>
      <w:tr w:rsidR="00E73BC6" w:rsidRPr="00D342FD" w14:paraId="0002A4CC"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58" w:type="dxa"/>
            <w:noWrap/>
            <w:hideMark/>
          </w:tcPr>
          <w:p w14:paraId="0C5BA1C1" w14:textId="35D11C3A" w:rsidR="00E73BC6" w:rsidRPr="00D342FD" w:rsidRDefault="00E73BC6" w:rsidP="00E73BC6">
            <w:r w:rsidRPr="00D342FD">
              <w:t>Cash and deposits</w:t>
            </w:r>
            <w:r w:rsidRPr="00466EB3">
              <w:rPr>
                <w:vertAlign w:val="superscript"/>
              </w:rPr>
              <w:t xml:space="preserve"> (</w:t>
            </w:r>
            <w:r w:rsidR="00295C90">
              <w:rPr>
                <w:vertAlign w:val="superscript"/>
              </w:rPr>
              <w:t>a</w:t>
            </w:r>
            <w:r w:rsidRPr="00466EB3">
              <w:rPr>
                <w:vertAlign w:val="superscript"/>
              </w:rPr>
              <w:t>)</w:t>
            </w:r>
          </w:p>
        </w:tc>
        <w:tc>
          <w:tcPr>
            <w:cnfStyle w:val="000010000000" w:firstRow="0" w:lastRow="0" w:firstColumn="0" w:lastColumn="0" w:oddVBand="1" w:evenVBand="0" w:oddHBand="0" w:evenHBand="0" w:firstRowFirstColumn="0" w:firstRowLastColumn="0" w:lastRowFirstColumn="0" w:lastRowLastColumn="0"/>
            <w:tcW w:w="934" w:type="dxa"/>
            <w:hideMark/>
          </w:tcPr>
          <w:p w14:paraId="32592701" w14:textId="77777777" w:rsidR="00E73BC6" w:rsidRPr="00D342FD" w:rsidRDefault="00E73BC6" w:rsidP="00E73BC6">
            <w:r w:rsidRPr="00D342FD">
              <w:t>7 936</w:t>
            </w:r>
          </w:p>
        </w:tc>
        <w:tc>
          <w:tcPr>
            <w:tcW w:w="910" w:type="dxa"/>
            <w:hideMark/>
          </w:tcPr>
          <w:p w14:paraId="213A2C8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1 400</w:t>
            </w:r>
          </w:p>
        </w:tc>
        <w:tc>
          <w:tcPr>
            <w:cnfStyle w:val="000010000000" w:firstRow="0" w:lastRow="0" w:firstColumn="0" w:lastColumn="0" w:oddVBand="1" w:evenVBand="0" w:oddHBand="0" w:evenHBand="0" w:firstRowFirstColumn="0" w:firstRowLastColumn="0" w:lastRowFirstColumn="0" w:lastRowLastColumn="0"/>
            <w:tcW w:w="1567" w:type="dxa"/>
            <w:hideMark/>
          </w:tcPr>
          <w:p w14:paraId="4FCBF93C" w14:textId="77777777" w:rsidR="00E73BC6" w:rsidRPr="00D342FD" w:rsidRDefault="00E73BC6" w:rsidP="00E73BC6">
            <w:r w:rsidRPr="00D342FD">
              <w:t>..</w:t>
            </w:r>
          </w:p>
        </w:tc>
        <w:tc>
          <w:tcPr>
            <w:tcW w:w="980" w:type="dxa"/>
            <w:hideMark/>
          </w:tcPr>
          <w:p w14:paraId="5F254EB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(1 035)</w:t>
            </w:r>
          </w:p>
        </w:tc>
        <w:tc>
          <w:tcPr>
            <w:cnfStyle w:val="000010000000" w:firstRow="0" w:lastRow="0" w:firstColumn="0" w:lastColumn="0" w:oddVBand="1" w:evenVBand="0" w:oddHBand="0" w:evenHBand="0" w:firstRowFirstColumn="0" w:firstRowLastColumn="0" w:lastRowFirstColumn="0" w:lastRowLastColumn="0"/>
            <w:tcW w:w="1619" w:type="dxa"/>
            <w:hideMark/>
          </w:tcPr>
          <w:p w14:paraId="354A5744" w14:textId="77777777" w:rsidR="00E73BC6" w:rsidRPr="00D342FD" w:rsidRDefault="00E73BC6" w:rsidP="00E73BC6">
            <w:r w:rsidRPr="00D342FD">
              <w:t>..</w:t>
            </w:r>
          </w:p>
        </w:tc>
      </w:tr>
      <w:tr w:rsidR="00E73BC6" w:rsidRPr="00D342FD" w14:paraId="185EED48"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58" w:type="dxa"/>
            <w:tcBorders>
              <w:bottom w:val="nil"/>
            </w:tcBorders>
            <w:noWrap/>
            <w:hideMark/>
          </w:tcPr>
          <w:p w14:paraId="0078D877" w14:textId="517E7ACD" w:rsidR="00E73BC6" w:rsidRPr="00D342FD" w:rsidRDefault="00E73BC6" w:rsidP="00E73BC6">
            <w:r w:rsidRPr="00D342FD">
              <w:t>Receivables</w:t>
            </w:r>
            <w:r w:rsidRPr="00466EB3">
              <w:rPr>
                <w:vertAlign w:val="superscript"/>
              </w:rPr>
              <w:t xml:space="preserve"> (</w:t>
            </w:r>
            <w:r w:rsidR="00295C90">
              <w:rPr>
                <w:vertAlign w:val="superscript"/>
              </w:rPr>
              <w:t>b</w:t>
            </w:r>
            <w:r w:rsidRPr="00466EB3">
              <w:rPr>
                <w:vertAlign w:val="superscript"/>
              </w:rPr>
              <w:t>)(c)</w:t>
            </w:r>
          </w:p>
        </w:tc>
        <w:tc>
          <w:tcPr>
            <w:cnfStyle w:val="000010000000" w:firstRow="0" w:lastRow="0" w:firstColumn="0" w:lastColumn="0" w:oddVBand="1" w:evenVBand="0" w:oddHBand="0" w:evenHBand="0" w:firstRowFirstColumn="0" w:firstRowLastColumn="0" w:lastRowFirstColumn="0" w:lastRowLastColumn="0"/>
            <w:tcW w:w="934" w:type="dxa"/>
            <w:tcBorders>
              <w:bottom w:val="nil"/>
            </w:tcBorders>
            <w:hideMark/>
          </w:tcPr>
          <w:p w14:paraId="3715031B" w14:textId="77777777" w:rsidR="00E73BC6" w:rsidRPr="00D342FD" w:rsidRDefault="00E73BC6" w:rsidP="00E73BC6">
            <w:r w:rsidRPr="00D342FD">
              <w:t>3 870</w:t>
            </w:r>
          </w:p>
        </w:tc>
        <w:tc>
          <w:tcPr>
            <w:tcW w:w="910" w:type="dxa"/>
            <w:tcBorders>
              <w:bottom w:val="nil"/>
            </w:tcBorders>
            <w:hideMark/>
          </w:tcPr>
          <w:p w14:paraId="3C24FB1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683</w:t>
            </w:r>
          </w:p>
        </w:tc>
        <w:tc>
          <w:tcPr>
            <w:cnfStyle w:val="000010000000" w:firstRow="0" w:lastRow="0" w:firstColumn="0" w:lastColumn="0" w:oddVBand="1" w:evenVBand="0" w:oddHBand="0" w:evenHBand="0" w:firstRowFirstColumn="0" w:firstRowLastColumn="0" w:lastRowFirstColumn="0" w:lastRowLastColumn="0"/>
            <w:tcW w:w="1567" w:type="dxa"/>
            <w:tcBorders>
              <w:bottom w:val="nil"/>
            </w:tcBorders>
            <w:hideMark/>
          </w:tcPr>
          <w:p w14:paraId="71C2B823" w14:textId="77777777" w:rsidR="00E73BC6" w:rsidRPr="00D342FD" w:rsidRDefault="00E73BC6" w:rsidP="00E73BC6">
            <w:r w:rsidRPr="00D342FD">
              <w:t>..</w:t>
            </w:r>
          </w:p>
        </w:tc>
        <w:tc>
          <w:tcPr>
            <w:tcW w:w="980" w:type="dxa"/>
            <w:tcBorders>
              <w:bottom w:val="nil"/>
            </w:tcBorders>
            <w:hideMark/>
          </w:tcPr>
          <w:p w14:paraId="561F1BC9" w14:textId="7AB0B633"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(505)</w:t>
            </w:r>
          </w:p>
        </w:tc>
        <w:tc>
          <w:tcPr>
            <w:cnfStyle w:val="000010000000" w:firstRow="0" w:lastRow="0" w:firstColumn="0" w:lastColumn="0" w:oddVBand="1" w:evenVBand="0" w:oddHBand="0" w:evenHBand="0" w:firstRowFirstColumn="0" w:firstRowLastColumn="0" w:lastRowFirstColumn="0" w:lastRowLastColumn="0"/>
            <w:tcW w:w="1619" w:type="dxa"/>
            <w:tcBorders>
              <w:bottom w:val="nil"/>
            </w:tcBorders>
            <w:hideMark/>
          </w:tcPr>
          <w:p w14:paraId="0279DEA4" w14:textId="77777777" w:rsidR="00E73BC6" w:rsidRPr="00D342FD" w:rsidRDefault="00E73BC6" w:rsidP="00E73BC6">
            <w:r w:rsidRPr="00D342FD">
              <w:t>..</w:t>
            </w:r>
          </w:p>
        </w:tc>
      </w:tr>
      <w:tr w:rsidR="00E73BC6" w:rsidRPr="00D342FD" w14:paraId="244AEC03"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58" w:type="dxa"/>
            <w:tcBorders>
              <w:bottom w:val="single" w:sz="6" w:space="0" w:color="auto"/>
            </w:tcBorders>
            <w:noWrap/>
            <w:hideMark/>
          </w:tcPr>
          <w:p w14:paraId="0CC1A360" w14:textId="03D735B9" w:rsidR="00E73BC6" w:rsidRPr="00D342FD" w:rsidRDefault="00E73BC6" w:rsidP="00E73BC6">
            <w:r w:rsidRPr="00D342FD">
              <w:t xml:space="preserve">Investments and other contractual </w:t>
            </w:r>
            <w:r w:rsidR="006B1AFE">
              <w:br/>
            </w:r>
            <w:r w:rsidRPr="00D342FD">
              <w:t>financial assets</w:t>
            </w:r>
            <w:r w:rsidRPr="00466EB3">
              <w:rPr>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934" w:type="dxa"/>
            <w:tcBorders>
              <w:bottom w:val="single" w:sz="6" w:space="0" w:color="auto"/>
            </w:tcBorders>
            <w:hideMark/>
          </w:tcPr>
          <w:p w14:paraId="7BA5578A" w14:textId="77777777" w:rsidR="00E73BC6" w:rsidRPr="00D342FD" w:rsidRDefault="00E73BC6" w:rsidP="00E73BC6">
            <w:r w:rsidRPr="00D342FD">
              <w:t xml:space="preserve"> 750</w:t>
            </w:r>
          </w:p>
        </w:tc>
        <w:tc>
          <w:tcPr>
            <w:tcW w:w="910" w:type="dxa"/>
            <w:tcBorders>
              <w:bottom w:val="single" w:sz="6" w:space="0" w:color="auto"/>
            </w:tcBorders>
            <w:hideMark/>
          </w:tcPr>
          <w:p w14:paraId="111C35C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132</w:t>
            </w:r>
          </w:p>
        </w:tc>
        <w:tc>
          <w:tcPr>
            <w:cnfStyle w:val="000010000000" w:firstRow="0" w:lastRow="0" w:firstColumn="0" w:lastColumn="0" w:oddVBand="1" w:evenVBand="0" w:oddHBand="0" w:evenHBand="0" w:firstRowFirstColumn="0" w:firstRowLastColumn="0" w:lastRowFirstColumn="0" w:lastRowLastColumn="0"/>
            <w:tcW w:w="1567" w:type="dxa"/>
            <w:tcBorders>
              <w:bottom w:val="single" w:sz="6" w:space="0" w:color="auto"/>
            </w:tcBorders>
            <w:hideMark/>
          </w:tcPr>
          <w:p w14:paraId="0247FBD2" w14:textId="77777777" w:rsidR="00E73BC6" w:rsidRPr="00D342FD" w:rsidRDefault="00E73BC6" w:rsidP="00E73BC6">
            <w:r w:rsidRPr="00D342FD">
              <w:t>..</w:t>
            </w:r>
          </w:p>
        </w:tc>
        <w:tc>
          <w:tcPr>
            <w:tcW w:w="980" w:type="dxa"/>
            <w:tcBorders>
              <w:bottom w:val="single" w:sz="6" w:space="0" w:color="auto"/>
            </w:tcBorders>
            <w:hideMark/>
          </w:tcPr>
          <w:p w14:paraId="1E9469AE" w14:textId="6EFF4C9D"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(98)</w:t>
            </w:r>
          </w:p>
        </w:tc>
        <w:tc>
          <w:tcPr>
            <w:cnfStyle w:val="000010000000" w:firstRow="0" w:lastRow="0" w:firstColumn="0" w:lastColumn="0" w:oddVBand="1" w:evenVBand="0" w:oddHBand="0" w:evenHBand="0" w:firstRowFirstColumn="0" w:firstRowLastColumn="0" w:lastRowFirstColumn="0" w:lastRowLastColumn="0"/>
            <w:tcW w:w="1619" w:type="dxa"/>
            <w:tcBorders>
              <w:bottom w:val="single" w:sz="6" w:space="0" w:color="auto"/>
            </w:tcBorders>
            <w:hideMark/>
          </w:tcPr>
          <w:p w14:paraId="3EA6E924" w14:textId="77777777" w:rsidR="00E73BC6" w:rsidRPr="00D342FD" w:rsidRDefault="00E73BC6" w:rsidP="00E73BC6">
            <w:r w:rsidRPr="00D342FD">
              <w:t>..</w:t>
            </w:r>
          </w:p>
        </w:tc>
      </w:tr>
      <w:tr w:rsidR="00E73BC6" w:rsidRPr="00D342FD" w14:paraId="33875861"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58" w:type="dxa"/>
            <w:tcBorders>
              <w:top w:val="single" w:sz="6" w:space="0" w:color="auto"/>
              <w:bottom w:val="single" w:sz="6" w:space="0" w:color="auto"/>
            </w:tcBorders>
            <w:noWrap/>
            <w:hideMark/>
          </w:tcPr>
          <w:p w14:paraId="694CF213" w14:textId="77777777" w:rsidR="00E73BC6" w:rsidRPr="00D342FD" w:rsidRDefault="00E73BC6" w:rsidP="00E73BC6">
            <w:pPr>
              <w:rPr>
                <w:b/>
                <w:bCs/>
              </w:rPr>
            </w:pPr>
            <w:r w:rsidRPr="00D342FD">
              <w:rPr>
                <w:b/>
                <w:bCs/>
              </w:rPr>
              <w:t>Total impact</w:t>
            </w:r>
          </w:p>
        </w:tc>
        <w:tc>
          <w:tcPr>
            <w:cnfStyle w:val="000010000000" w:firstRow="0" w:lastRow="0" w:firstColumn="0" w:lastColumn="0" w:oddVBand="1" w:evenVBand="0" w:oddHBand="0" w:evenHBand="0" w:firstRowFirstColumn="0" w:firstRowLastColumn="0" w:lastRowFirstColumn="0" w:lastRowLastColumn="0"/>
            <w:tcW w:w="934" w:type="dxa"/>
            <w:tcBorders>
              <w:top w:val="single" w:sz="6" w:space="0" w:color="auto"/>
              <w:bottom w:val="single" w:sz="6" w:space="0" w:color="auto"/>
            </w:tcBorders>
            <w:hideMark/>
          </w:tcPr>
          <w:p w14:paraId="47EFAB94" w14:textId="77777777" w:rsidR="00E73BC6" w:rsidRPr="00D342FD" w:rsidRDefault="00E73BC6" w:rsidP="00E73BC6">
            <w:pPr>
              <w:rPr>
                <w:b/>
                <w:bCs/>
              </w:rPr>
            </w:pPr>
            <w:r w:rsidRPr="00D342FD">
              <w:rPr>
                <w:b/>
                <w:bCs/>
              </w:rPr>
              <w:t xml:space="preserve"> </w:t>
            </w:r>
          </w:p>
        </w:tc>
        <w:tc>
          <w:tcPr>
            <w:tcW w:w="910" w:type="dxa"/>
            <w:tcBorders>
              <w:top w:val="single" w:sz="6" w:space="0" w:color="auto"/>
              <w:bottom w:val="single" w:sz="6" w:space="0" w:color="auto"/>
            </w:tcBorders>
            <w:hideMark/>
          </w:tcPr>
          <w:p w14:paraId="50961D1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2 215</w:t>
            </w:r>
          </w:p>
        </w:tc>
        <w:tc>
          <w:tcPr>
            <w:cnfStyle w:val="000010000000" w:firstRow="0" w:lastRow="0" w:firstColumn="0" w:lastColumn="0" w:oddVBand="1" w:evenVBand="0" w:oddHBand="0" w:evenHBand="0" w:firstRowFirstColumn="0" w:firstRowLastColumn="0" w:lastRowFirstColumn="0" w:lastRowLastColumn="0"/>
            <w:tcW w:w="1567" w:type="dxa"/>
            <w:tcBorders>
              <w:top w:val="single" w:sz="6" w:space="0" w:color="auto"/>
              <w:bottom w:val="single" w:sz="6" w:space="0" w:color="auto"/>
            </w:tcBorders>
            <w:hideMark/>
          </w:tcPr>
          <w:p w14:paraId="29E6CA68" w14:textId="77777777" w:rsidR="00E73BC6" w:rsidRPr="00D342FD" w:rsidRDefault="00E73BC6" w:rsidP="00E73BC6">
            <w:pPr>
              <w:rPr>
                <w:b/>
                <w:bCs/>
              </w:rPr>
            </w:pPr>
            <w:r w:rsidRPr="00D342FD">
              <w:rPr>
                <w:b/>
                <w:bCs/>
              </w:rPr>
              <w:t>..</w:t>
            </w:r>
          </w:p>
        </w:tc>
        <w:tc>
          <w:tcPr>
            <w:tcW w:w="980" w:type="dxa"/>
            <w:tcBorders>
              <w:top w:val="single" w:sz="6" w:space="0" w:color="auto"/>
              <w:bottom w:val="single" w:sz="6" w:space="0" w:color="auto"/>
            </w:tcBorders>
            <w:hideMark/>
          </w:tcPr>
          <w:p w14:paraId="15EFC37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(1 638)</w:t>
            </w:r>
          </w:p>
        </w:tc>
        <w:tc>
          <w:tcPr>
            <w:cnfStyle w:val="000010000000" w:firstRow="0" w:lastRow="0" w:firstColumn="0" w:lastColumn="0" w:oddVBand="1" w:evenVBand="0" w:oddHBand="0" w:evenHBand="0" w:firstRowFirstColumn="0" w:firstRowLastColumn="0" w:lastRowFirstColumn="0" w:lastRowLastColumn="0"/>
            <w:tcW w:w="1619" w:type="dxa"/>
            <w:tcBorders>
              <w:top w:val="single" w:sz="6" w:space="0" w:color="auto"/>
              <w:bottom w:val="single" w:sz="6" w:space="0" w:color="auto"/>
            </w:tcBorders>
            <w:hideMark/>
          </w:tcPr>
          <w:p w14:paraId="2A2A4AE1" w14:textId="77777777" w:rsidR="00E73BC6" w:rsidRPr="00D342FD" w:rsidRDefault="00E73BC6" w:rsidP="00E73BC6">
            <w:pPr>
              <w:rPr>
                <w:b/>
                <w:bCs/>
              </w:rPr>
            </w:pPr>
            <w:r w:rsidRPr="00D342FD">
              <w:rPr>
                <w:b/>
                <w:bCs/>
              </w:rPr>
              <w:t>..</w:t>
            </w:r>
          </w:p>
        </w:tc>
      </w:tr>
      <w:tr w:rsidR="00E73BC6" w:rsidRPr="00D342FD" w14:paraId="6F7D2175"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58" w:type="dxa"/>
            <w:tcBorders>
              <w:top w:val="single" w:sz="6" w:space="0" w:color="auto"/>
            </w:tcBorders>
            <w:noWrap/>
            <w:hideMark/>
          </w:tcPr>
          <w:p w14:paraId="6A565561" w14:textId="77777777" w:rsidR="00E73BC6" w:rsidRPr="00D342FD" w:rsidRDefault="00E73BC6" w:rsidP="00E73BC6">
            <w:pPr>
              <w:rPr>
                <w:b/>
                <w:bCs/>
              </w:rPr>
            </w:pPr>
            <w:r w:rsidRPr="00D342FD">
              <w:rPr>
                <w:b/>
                <w:bCs/>
              </w:rPr>
              <w:t>Contractual financial liabilities</w:t>
            </w:r>
          </w:p>
        </w:tc>
        <w:tc>
          <w:tcPr>
            <w:cnfStyle w:val="000010000000" w:firstRow="0" w:lastRow="0" w:firstColumn="0" w:lastColumn="0" w:oddVBand="1" w:evenVBand="0" w:oddHBand="0" w:evenHBand="0" w:firstRowFirstColumn="0" w:firstRowLastColumn="0" w:lastRowFirstColumn="0" w:lastRowLastColumn="0"/>
            <w:tcW w:w="934" w:type="dxa"/>
            <w:tcBorders>
              <w:top w:val="single" w:sz="6" w:space="0" w:color="auto"/>
            </w:tcBorders>
            <w:hideMark/>
          </w:tcPr>
          <w:p w14:paraId="0D1669C5" w14:textId="77777777" w:rsidR="00E73BC6" w:rsidRPr="00D342FD" w:rsidRDefault="00E73BC6" w:rsidP="00E73BC6">
            <w:pPr>
              <w:rPr>
                <w:b/>
                <w:bCs/>
              </w:rPr>
            </w:pPr>
            <w:r w:rsidRPr="00D342FD">
              <w:rPr>
                <w:b/>
                <w:bCs/>
              </w:rPr>
              <w:t xml:space="preserve"> </w:t>
            </w:r>
          </w:p>
        </w:tc>
        <w:tc>
          <w:tcPr>
            <w:tcW w:w="910" w:type="dxa"/>
            <w:tcBorders>
              <w:top w:val="single" w:sz="6" w:space="0" w:color="auto"/>
            </w:tcBorders>
            <w:hideMark/>
          </w:tcPr>
          <w:p w14:paraId="2FE463E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567" w:type="dxa"/>
            <w:tcBorders>
              <w:top w:val="single" w:sz="6" w:space="0" w:color="auto"/>
            </w:tcBorders>
            <w:hideMark/>
          </w:tcPr>
          <w:p w14:paraId="67D8D394" w14:textId="77777777" w:rsidR="00E73BC6" w:rsidRPr="00D342FD" w:rsidRDefault="00E73BC6" w:rsidP="00E73BC6">
            <w:r w:rsidRPr="00D342FD">
              <w:t xml:space="preserve"> </w:t>
            </w:r>
          </w:p>
        </w:tc>
        <w:tc>
          <w:tcPr>
            <w:tcW w:w="980" w:type="dxa"/>
            <w:tcBorders>
              <w:top w:val="single" w:sz="6" w:space="0" w:color="auto"/>
            </w:tcBorders>
            <w:hideMark/>
          </w:tcPr>
          <w:p w14:paraId="0439C5F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19" w:type="dxa"/>
            <w:tcBorders>
              <w:top w:val="single" w:sz="6" w:space="0" w:color="auto"/>
            </w:tcBorders>
            <w:hideMark/>
          </w:tcPr>
          <w:p w14:paraId="376D19A2" w14:textId="77777777" w:rsidR="00E73BC6" w:rsidRPr="00D342FD" w:rsidRDefault="00E73BC6" w:rsidP="00E73BC6">
            <w:r w:rsidRPr="00D342FD">
              <w:t xml:space="preserve"> </w:t>
            </w:r>
          </w:p>
        </w:tc>
      </w:tr>
      <w:tr w:rsidR="00E73BC6" w:rsidRPr="00D342FD" w14:paraId="29BED2B0" w14:textId="77777777" w:rsidTr="006B1AFE">
        <w:trPr>
          <w:cantSplit w:val="0"/>
        </w:trPr>
        <w:tc>
          <w:tcPr>
            <w:cnfStyle w:val="001000000000" w:firstRow="0" w:lastRow="0" w:firstColumn="1" w:lastColumn="0" w:oddVBand="0" w:evenVBand="0" w:oddHBand="0" w:evenHBand="0" w:firstRowFirstColumn="0" w:firstRowLastColumn="0" w:lastRowFirstColumn="0" w:lastRowLastColumn="0"/>
            <w:tcW w:w="3658" w:type="dxa"/>
            <w:noWrap/>
            <w:hideMark/>
          </w:tcPr>
          <w:p w14:paraId="2E797BE4" w14:textId="3932E2FB" w:rsidR="00E73BC6" w:rsidRPr="00D342FD" w:rsidRDefault="00E73BC6" w:rsidP="00E73BC6">
            <w:r w:rsidRPr="00D342FD">
              <w:t>Payables</w:t>
            </w:r>
            <w:r w:rsidRPr="00466EB3">
              <w:rPr>
                <w:vertAlign w:val="superscript"/>
              </w:rPr>
              <w:t xml:space="preserve"> (</w:t>
            </w:r>
            <w:r w:rsidR="00295C90">
              <w:rPr>
                <w:vertAlign w:val="superscript"/>
              </w:rPr>
              <w:t>b</w:t>
            </w:r>
            <w:r w:rsidRPr="00466EB3">
              <w:rPr>
                <w:vertAlign w:val="superscript"/>
              </w:rPr>
              <w:t>)(c)</w:t>
            </w:r>
          </w:p>
        </w:tc>
        <w:tc>
          <w:tcPr>
            <w:cnfStyle w:val="000010000000" w:firstRow="0" w:lastRow="0" w:firstColumn="0" w:lastColumn="0" w:oddVBand="1" w:evenVBand="0" w:oddHBand="0" w:evenHBand="0" w:firstRowFirstColumn="0" w:firstRowLastColumn="0" w:lastRowFirstColumn="0" w:lastRowLastColumn="0"/>
            <w:tcW w:w="934" w:type="dxa"/>
            <w:hideMark/>
          </w:tcPr>
          <w:p w14:paraId="0592B35F" w14:textId="77777777" w:rsidR="00E73BC6" w:rsidRPr="00D342FD" w:rsidRDefault="00E73BC6" w:rsidP="00E73BC6">
            <w:r w:rsidRPr="00D342FD">
              <w:t xml:space="preserve"> 866</w:t>
            </w:r>
          </w:p>
        </w:tc>
        <w:tc>
          <w:tcPr>
            <w:tcW w:w="910" w:type="dxa"/>
            <w:hideMark/>
          </w:tcPr>
          <w:p w14:paraId="67F7F94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153</w:t>
            </w:r>
          </w:p>
        </w:tc>
        <w:tc>
          <w:tcPr>
            <w:cnfStyle w:val="000010000000" w:firstRow="0" w:lastRow="0" w:firstColumn="0" w:lastColumn="0" w:oddVBand="1" w:evenVBand="0" w:oddHBand="0" w:evenHBand="0" w:firstRowFirstColumn="0" w:firstRowLastColumn="0" w:lastRowFirstColumn="0" w:lastRowLastColumn="0"/>
            <w:tcW w:w="1567" w:type="dxa"/>
            <w:hideMark/>
          </w:tcPr>
          <w:p w14:paraId="2F243593" w14:textId="77777777" w:rsidR="00E73BC6" w:rsidRPr="00D342FD" w:rsidRDefault="00E73BC6" w:rsidP="00E73BC6">
            <w:r w:rsidRPr="00D342FD">
              <w:t>..</w:t>
            </w:r>
          </w:p>
        </w:tc>
        <w:tc>
          <w:tcPr>
            <w:tcW w:w="980" w:type="dxa"/>
            <w:hideMark/>
          </w:tcPr>
          <w:p w14:paraId="1B281522" w14:textId="48AAC8CF"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(113)</w:t>
            </w:r>
          </w:p>
        </w:tc>
        <w:tc>
          <w:tcPr>
            <w:cnfStyle w:val="000010000000" w:firstRow="0" w:lastRow="0" w:firstColumn="0" w:lastColumn="0" w:oddVBand="1" w:evenVBand="0" w:oddHBand="0" w:evenHBand="0" w:firstRowFirstColumn="0" w:firstRowLastColumn="0" w:lastRowFirstColumn="0" w:lastRowLastColumn="0"/>
            <w:tcW w:w="1619" w:type="dxa"/>
            <w:hideMark/>
          </w:tcPr>
          <w:p w14:paraId="6BBF6CD3" w14:textId="77777777" w:rsidR="00E73BC6" w:rsidRPr="00D342FD" w:rsidRDefault="00E73BC6" w:rsidP="00E73BC6">
            <w:r w:rsidRPr="00D342FD">
              <w:t>..</w:t>
            </w:r>
          </w:p>
        </w:tc>
      </w:tr>
      <w:tr w:rsidR="00E73BC6" w:rsidRPr="00D342FD" w14:paraId="2D1E9610" w14:textId="77777777" w:rsidTr="006B1AFE">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658" w:type="dxa"/>
            <w:noWrap/>
            <w:hideMark/>
          </w:tcPr>
          <w:p w14:paraId="18A5837B" w14:textId="77777777" w:rsidR="00E73BC6" w:rsidRPr="00D342FD" w:rsidRDefault="00E73BC6" w:rsidP="00E73BC6">
            <w:r w:rsidRPr="00D342FD">
              <w:t>Total impact</w:t>
            </w:r>
          </w:p>
        </w:tc>
        <w:tc>
          <w:tcPr>
            <w:cnfStyle w:val="000010000000" w:firstRow="0" w:lastRow="0" w:firstColumn="0" w:lastColumn="0" w:oddVBand="1" w:evenVBand="0" w:oddHBand="0" w:evenHBand="0" w:firstRowFirstColumn="0" w:firstRowLastColumn="0" w:lastRowFirstColumn="0" w:lastRowLastColumn="0"/>
            <w:tcW w:w="934" w:type="dxa"/>
            <w:hideMark/>
          </w:tcPr>
          <w:p w14:paraId="20B1BB7C" w14:textId="77777777" w:rsidR="00E73BC6" w:rsidRPr="00D342FD" w:rsidRDefault="00E73BC6" w:rsidP="00E73BC6">
            <w:r w:rsidRPr="00D342FD">
              <w:t xml:space="preserve"> </w:t>
            </w:r>
          </w:p>
        </w:tc>
        <w:tc>
          <w:tcPr>
            <w:tcW w:w="910" w:type="dxa"/>
            <w:hideMark/>
          </w:tcPr>
          <w:p w14:paraId="5D72478E" w14:textId="5BFAA9ED"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pPr>
            <w:r w:rsidRPr="00D342FD">
              <w:t>(153)</w:t>
            </w:r>
          </w:p>
        </w:tc>
        <w:tc>
          <w:tcPr>
            <w:cnfStyle w:val="000010000000" w:firstRow="0" w:lastRow="0" w:firstColumn="0" w:lastColumn="0" w:oddVBand="1" w:evenVBand="0" w:oddHBand="0" w:evenHBand="0" w:firstRowFirstColumn="0" w:firstRowLastColumn="0" w:lastRowFirstColumn="0" w:lastRowLastColumn="0"/>
            <w:tcW w:w="1567" w:type="dxa"/>
            <w:hideMark/>
          </w:tcPr>
          <w:p w14:paraId="043005AE" w14:textId="77777777" w:rsidR="00E73BC6" w:rsidRPr="00D342FD" w:rsidRDefault="00E73BC6" w:rsidP="00E73BC6">
            <w:r w:rsidRPr="00D342FD">
              <w:t>..</w:t>
            </w:r>
          </w:p>
        </w:tc>
        <w:tc>
          <w:tcPr>
            <w:tcW w:w="980" w:type="dxa"/>
            <w:hideMark/>
          </w:tcPr>
          <w:p w14:paraId="415697B0"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pPr>
            <w:r w:rsidRPr="00D342FD">
              <w:t xml:space="preserve"> 113</w:t>
            </w:r>
          </w:p>
        </w:tc>
        <w:tc>
          <w:tcPr>
            <w:cnfStyle w:val="000010000000" w:firstRow="0" w:lastRow="0" w:firstColumn="0" w:lastColumn="0" w:oddVBand="1" w:evenVBand="0" w:oddHBand="0" w:evenHBand="0" w:firstRowFirstColumn="0" w:firstRowLastColumn="0" w:lastRowFirstColumn="0" w:lastRowLastColumn="0"/>
            <w:tcW w:w="1619" w:type="dxa"/>
            <w:hideMark/>
          </w:tcPr>
          <w:p w14:paraId="32060C9C" w14:textId="77777777" w:rsidR="00E73BC6" w:rsidRPr="00D342FD" w:rsidRDefault="00E73BC6" w:rsidP="00E73BC6">
            <w:r w:rsidRPr="00D342FD">
              <w:t>..</w:t>
            </w:r>
          </w:p>
        </w:tc>
      </w:tr>
    </w:tbl>
    <w:p w14:paraId="3B8BA2F1" w14:textId="77777777" w:rsidR="00E73BC6" w:rsidRPr="00940E38" w:rsidRDefault="00E73BC6" w:rsidP="00E73BC6">
      <w:pPr>
        <w:pStyle w:val="Note"/>
      </w:pPr>
      <w:r w:rsidRPr="00940E38">
        <w:t>Notes:</w:t>
      </w:r>
    </w:p>
    <w:p w14:paraId="76D9EED7" w14:textId="3746D4BF" w:rsidR="00E73BC6" w:rsidRPr="00940E38" w:rsidRDefault="00E73BC6" w:rsidP="00E73BC6">
      <w:pPr>
        <w:pStyle w:val="Note"/>
      </w:pPr>
      <w:r w:rsidRPr="00940E38">
        <w:t>(</w:t>
      </w:r>
      <w:r w:rsidR="00295C90">
        <w:t>a</w:t>
      </w:r>
      <w:r w:rsidRPr="00940E38">
        <w:t>)</w:t>
      </w:r>
      <w:r w:rsidRPr="00940E38">
        <w:tab/>
        <w:t>Cash and deposits include a deposit of $9 712 thousand (2018: $7 936 thousand) that is exposed to USD foreign currency movements. Sensitivities to these movements are calculated as follows:</w:t>
      </w:r>
    </w:p>
    <w:p w14:paraId="21ACAA1D" w14:textId="02D7221B" w:rsidR="00E73BC6" w:rsidRPr="00940E38" w:rsidRDefault="00E73BC6" w:rsidP="00E73BC6">
      <w:pPr>
        <w:pStyle w:val="NoteDash"/>
        <w:ind w:left="644" w:hanging="360"/>
      </w:pPr>
      <w:r w:rsidRPr="00940E38">
        <w:t>20</w:t>
      </w:r>
      <w:r>
        <w:t>20</w:t>
      </w:r>
      <w:r w:rsidRPr="00940E38">
        <w:t xml:space="preserve">: </w:t>
      </w:r>
      <w:r w:rsidRPr="00940E38">
        <w:rPr>
          <w:rStyle w:val="SourceReference"/>
        </w:rPr>
        <w:t>[$9 712 thousand x 0.9/(0.9(1-0.15))]</w:t>
      </w:r>
      <w:r w:rsidRPr="00940E38">
        <w:t xml:space="preserve"> – $9 712 thousand = $1 714 thousand; </w:t>
      </w:r>
      <w:r w:rsidR="00295C90">
        <w:br/>
      </w:r>
      <w:r w:rsidRPr="00940E38">
        <w:t xml:space="preserve">and </w:t>
      </w:r>
      <w:r w:rsidRPr="00940E38">
        <w:rPr>
          <w:rStyle w:val="SourceReference"/>
        </w:rPr>
        <w:t>[$9 712 thousand x 0.9/(0.9(1+0.15))]</w:t>
      </w:r>
      <w:r w:rsidRPr="00940E38">
        <w:t xml:space="preserve"> – $9 712 thousand = $1 267 thousand; and</w:t>
      </w:r>
    </w:p>
    <w:p w14:paraId="7806E5AF" w14:textId="433E059B" w:rsidR="00E73BC6" w:rsidRPr="00940E38" w:rsidRDefault="00E73BC6" w:rsidP="00E73BC6">
      <w:pPr>
        <w:pStyle w:val="NoteDash"/>
        <w:ind w:left="644" w:hanging="360"/>
      </w:pPr>
      <w:r w:rsidRPr="00940E38">
        <w:t>201</w:t>
      </w:r>
      <w:r>
        <w:t>9</w:t>
      </w:r>
      <w:r w:rsidRPr="00940E38">
        <w:t xml:space="preserve">: </w:t>
      </w:r>
      <w:r w:rsidRPr="00940E38">
        <w:rPr>
          <w:rStyle w:val="SourceReference"/>
        </w:rPr>
        <w:t>[$7 936 thousand x 0.9/(0.9(1-0.15))]</w:t>
      </w:r>
      <w:r w:rsidRPr="00940E38">
        <w:t xml:space="preserve"> – $7 936 thousand = $1 401 thousand; </w:t>
      </w:r>
      <w:r w:rsidR="00295C90">
        <w:br/>
      </w:r>
      <w:r w:rsidRPr="00940E38">
        <w:t xml:space="preserve">and </w:t>
      </w:r>
      <w:r w:rsidRPr="00940E38">
        <w:rPr>
          <w:rStyle w:val="SourceReference"/>
        </w:rPr>
        <w:t>[$7 936 thousand x 0.9/(0.9(1+0.1))]</w:t>
      </w:r>
      <w:r w:rsidRPr="00940E38">
        <w:t xml:space="preserve"> – $7 936 thousand = – $1 035 thousand. </w:t>
      </w:r>
      <w:r w:rsidRPr="00940E38">
        <w:rPr>
          <w:rStyle w:val="SourceReference"/>
          <w:i w:val="0"/>
        </w:rPr>
        <w:t>[AASB 7.40(b)]</w:t>
      </w:r>
    </w:p>
    <w:p w14:paraId="55DC3635" w14:textId="1D67E144" w:rsidR="00295C90" w:rsidRPr="00940E38" w:rsidRDefault="00295C90" w:rsidP="00295C90">
      <w:pPr>
        <w:pStyle w:val="Note"/>
      </w:pPr>
      <w:r w:rsidRPr="00940E38">
        <w:t>(</w:t>
      </w:r>
      <w:r>
        <w:t>b</w:t>
      </w:r>
      <w:r w:rsidRPr="00940E38">
        <w:t>)</w:t>
      </w:r>
      <w:r w:rsidRPr="00940E38">
        <w:tab/>
        <w:t xml:space="preserve">The carrying amounts disclosed here exclude statutory amounts (e.g. amounts owing from the Victorian Government, GST input tax credit recoverable, and GST payables). </w:t>
      </w:r>
      <w:r w:rsidRPr="00940E38">
        <w:rPr>
          <w:rStyle w:val="SourceReference"/>
          <w:i w:val="0"/>
        </w:rPr>
        <w:t>[AASB 132.AG12]</w:t>
      </w:r>
    </w:p>
    <w:p w14:paraId="3BA671E5" w14:textId="77777777" w:rsidR="00E73BC6" w:rsidRPr="00940E38" w:rsidRDefault="00E73BC6" w:rsidP="00E73BC6">
      <w:pPr>
        <w:pStyle w:val="Note"/>
      </w:pPr>
      <w:r w:rsidRPr="00940E38">
        <w:t>(c)</w:t>
      </w:r>
      <w:r w:rsidRPr="00940E38">
        <w:tab/>
      </w:r>
      <w:r w:rsidRPr="00940E38">
        <w:rPr>
          <w:rStyle w:val="SourceReference"/>
        </w:rPr>
        <w:t>[Disclosures on amounts exposed to movements in foreign currencies and the method of calculations as per note (b)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7B6C39D3" w14:textId="77777777" w:rsidR="00E73BC6" w:rsidRPr="00940E38" w:rsidRDefault="00E73BC6" w:rsidP="00E73BC6">
      <w:pPr>
        <w:keepLines w:val="0"/>
        <w:rPr>
          <w:rFonts w:asciiTheme="majorHAnsi" w:eastAsiaTheme="majorEastAsia" w:hAnsiTheme="majorHAnsi" w:cstheme="majorBidi"/>
          <w:b/>
          <w:bCs/>
          <w:spacing w:val="-2"/>
          <w:sz w:val="20"/>
          <w:szCs w:val="26"/>
        </w:rPr>
      </w:pPr>
      <w:r w:rsidRPr="00940E38">
        <w:br w:type="page"/>
      </w:r>
    </w:p>
    <w:p w14:paraId="01F3597A" w14:textId="77777777" w:rsidR="00E73BC6" w:rsidRPr="00940E38" w:rsidRDefault="00E73BC6" w:rsidP="00E73BC6">
      <w:pPr>
        <w:pStyle w:val="Heading30"/>
      </w:pPr>
      <w:r w:rsidRPr="00940E38">
        <w:lastRenderedPageBreak/>
        <w:t xml:space="preserve">Equity price risk </w:t>
      </w:r>
      <w:r w:rsidRPr="00940E38">
        <w:rPr>
          <w:rStyle w:val="SourceReference"/>
          <w:b w:val="0"/>
        </w:rPr>
        <w:t>[AASB 7.33]</w:t>
      </w:r>
    </w:p>
    <w:p w14:paraId="6FBC60AE" w14:textId="77777777" w:rsidR="00E73BC6" w:rsidRPr="00940E38" w:rsidRDefault="00E73BC6" w:rsidP="00E73BC6">
      <w:r w:rsidRPr="00940E38">
        <w:t>The Department is exposed to equity price risk through its investments in listed and unlisted shares and managed investment schemes. Such investments are allocated and traded to match the investment objectives appropriate for the Department’s liabilities.</w:t>
      </w:r>
    </w:p>
    <w:p w14:paraId="28D5D85E" w14:textId="77777777" w:rsidR="00E73BC6" w:rsidRPr="00940E38" w:rsidRDefault="00E73BC6" w:rsidP="00E73BC6">
      <w:r w:rsidRPr="00940E38">
        <w:t>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14:paraId="2EDA60F2" w14:textId="77777777" w:rsidR="00E73BC6" w:rsidRPr="00940E38" w:rsidRDefault="00E73BC6" w:rsidP="00E73BC6">
      <w:r w:rsidRPr="00940E38">
        <w:t>The Department’s sensitivity to equity price risk is set out below.</w:t>
      </w:r>
    </w:p>
    <w:p w14:paraId="0AC5F2BE" w14:textId="27CBE47C" w:rsidR="00E73BC6" w:rsidRDefault="00E73BC6" w:rsidP="00E73BC6">
      <w:pPr>
        <w:pStyle w:val="TableHeading"/>
      </w:pPr>
      <w:r w:rsidRPr="00940E38">
        <w:t xml:space="preserve">Other price risk sensitivity </w:t>
      </w:r>
      <w:r w:rsidRPr="00940E38">
        <w:rPr>
          <w:rStyle w:val="SourceReference"/>
          <w:b w:val="0"/>
        </w:rPr>
        <w:t>[AASB 7.31, 34, 40(a)]</w:t>
      </w:r>
      <w:r w:rsidRPr="00940E38">
        <w:tab/>
        <w:t>($ thousand)</w:t>
      </w:r>
    </w:p>
    <w:tbl>
      <w:tblPr>
        <w:tblStyle w:val="DTFTable"/>
        <w:tblW w:w="9668" w:type="dxa"/>
        <w:tblLayout w:type="fixed"/>
        <w:tblLook w:val="02E0" w:firstRow="1" w:lastRow="1" w:firstColumn="1" w:lastColumn="0" w:noHBand="1" w:noVBand="0"/>
      </w:tblPr>
      <w:tblGrid>
        <w:gridCol w:w="3668"/>
        <w:gridCol w:w="924"/>
        <w:gridCol w:w="910"/>
        <w:gridCol w:w="1558"/>
        <w:gridCol w:w="992"/>
        <w:gridCol w:w="1616"/>
      </w:tblGrid>
      <w:tr w:rsidR="00295C90" w:rsidRPr="00D342FD" w14:paraId="73EEF20E" w14:textId="77777777" w:rsidTr="00295C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8" w:type="dxa"/>
            <w:noWrap/>
            <w:hideMark/>
          </w:tcPr>
          <w:p w14:paraId="109A27A4" w14:textId="77777777" w:rsidR="00295C90" w:rsidRPr="006B1AFE" w:rsidRDefault="00295C90" w:rsidP="00FB5852">
            <w:pPr>
              <w:ind w:left="0"/>
            </w:pPr>
            <w:r w:rsidRPr="006B1AFE">
              <w:t>2020</w:t>
            </w:r>
          </w:p>
        </w:tc>
        <w:tc>
          <w:tcPr>
            <w:cnfStyle w:val="000010000000" w:firstRow="0" w:lastRow="0" w:firstColumn="0" w:lastColumn="0" w:oddVBand="1" w:evenVBand="0" w:oddHBand="0" w:evenHBand="0" w:firstRowFirstColumn="0" w:firstRowLastColumn="0" w:lastRowFirstColumn="0" w:lastRowLastColumn="0"/>
            <w:tcW w:w="924" w:type="dxa"/>
            <w:hideMark/>
          </w:tcPr>
          <w:p w14:paraId="04EF7C79" w14:textId="77777777" w:rsidR="00295C90" w:rsidRPr="00D342FD" w:rsidRDefault="00295C90" w:rsidP="00FB5852">
            <w:r w:rsidRPr="00D342FD">
              <w:t> </w:t>
            </w:r>
          </w:p>
        </w:tc>
        <w:tc>
          <w:tcPr>
            <w:tcW w:w="2468" w:type="dxa"/>
            <w:gridSpan w:val="2"/>
            <w:hideMark/>
          </w:tcPr>
          <w:p w14:paraId="7286E2C7" w14:textId="77777777" w:rsidR="00295C90" w:rsidRPr="00D342FD" w:rsidRDefault="00295C90" w:rsidP="00FB5852">
            <w:pPr>
              <w:jc w:val="center"/>
              <w:cnfStyle w:val="100000000000" w:firstRow="1" w:lastRow="0" w:firstColumn="0" w:lastColumn="0" w:oddVBand="0" w:evenVBand="0" w:oddHBand="0" w:evenHBand="0" w:firstRowFirstColumn="0" w:firstRowLastColumn="0" w:lastRowFirstColumn="0" w:lastRowLastColumn="0"/>
            </w:pPr>
            <w:r w:rsidRPr="00D342FD">
              <w:noBreakHyphen/>
              <w:t>15%</w:t>
            </w:r>
          </w:p>
        </w:tc>
        <w:tc>
          <w:tcPr>
            <w:cnfStyle w:val="000010000000" w:firstRow="0" w:lastRow="0" w:firstColumn="0" w:lastColumn="0" w:oddVBand="1" w:evenVBand="0" w:oddHBand="0" w:evenHBand="0" w:firstRowFirstColumn="0" w:firstRowLastColumn="0" w:lastRowFirstColumn="0" w:lastRowLastColumn="0"/>
            <w:tcW w:w="2608" w:type="dxa"/>
            <w:gridSpan w:val="2"/>
            <w:hideMark/>
          </w:tcPr>
          <w:p w14:paraId="3BB6EEAB" w14:textId="77777777" w:rsidR="00295C90" w:rsidRPr="00D342FD" w:rsidRDefault="00295C90" w:rsidP="00FB5852">
            <w:pPr>
              <w:jc w:val="center"/>
            </w:pPr>
            <w:r w:rsidRPr="00D342FD">
              <w:t>15%</w:t>
            </w:r>
          </w:p>
        </w:tc>
      </w:tr>
      <w:tr w:rsidR="00295C90" w:rsidRPr="006B1AFE" w14:paraId="2E60A023" w14:textId="77777777" w:rsidTr="00295C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8" w:type="dxa"/>
            <w:noWrap/>
            <w:hideMark/>
          </w:tcPr>
          <w:p w14:paraId="30C8FE6B" w14:textId="77777777" w:rsidR="00295C90" w:rsidRPr="006B1AFE" w:rsidRDefault="00295C90" w:rsidP="00FB5852"/>
        </w:tc>
        <w:tc>
          <w:tcPr>
            <w:cnfStyle w:val="000010000000" w:firstRow="0" w:lastRow="0" w:firstColumn="0" w:lastColumn="0" w:oddVBand="1" w:evenVBand="0" w:oddHBand="0" w:evenHBand="0" w:firstRowFirstColumn="0" w:firstRowLastColumn="0" w:lastRowFirstColumn="0" w:lastRowLastColumn="0"/>
            <w:tcW w:w="924" w:type="dxa"/>
            <w:hideMark/>
          </w:tcPr>
          <w:p w14:paraId="29D5281D" w14:textId="77777777" w:rsidR="00295C90" w:rsidRPr="006B1AFE" w:rsidRDefault="00295C90" w:rsidP="00FB5852">
            <w:r w:rsidRPr="006B1AFE">
              <w:t>Carrying amount</w:t>
            </w:r>
          </w:p>
        </w:tc>
        <w:tc>
          <w:tcPr>
            <w:tcW w:w="910" w:type="dxa"/>
            <w:hideMark/>
          </w:tcPr>
          <w:p w14:paraId="7170A0D2" w14:textId="77777777" w:rsidR="00295C90" w:rsidRPr="006B1AFE" w:rsidRDefault="00295C90" w:rsidP="00FB5852">
            <w:pPr>
              <w:cnfStyle w:val="100000000000" w:firstRow="1" w:lastRow="0" w:firstColumn="0" w:lastColumn="0" w:oddVBand="0" w:evenVBand="0" w:oddHBand="0" w:evenHBand="0" w:firstRowFirstColumn="0" w:firstRowLastColumn="0" w:lastRowFirstColumn="0" w:lastRowLastColumn="0"/>
            </w:pPr>
            <w:r w:rsidRPr="006B1AFE">
              <w:t>Net result</w:t>
            </w:r>
          </w:p>
        </w:tc>
        <w:tc>
          <w:tcPr>
            <w:cnfStyle w:val="000010000000" w:firstRow="0" w:lastRow="0" w:firstColumn="0" w:lastColumn="0" w:oddVBand="1" w:evenVBand="0" w:oddHBand="0" w:evenHBand="0" w:firstRowFirstColumn="0" w:firstRowLastColumn="0" w:lastRowFirstColumn="0" w:lastRowLastColumn="0"/>
            <w:tcW w:w="1558" w:type="dxa"/>
            <w:hideMark/>
          </w:tcPr>
          <w:p w14:paraId="08D692A7" w14:textId="77777777" w:rsidR="00295C90" w:rsidRPr="006B1AFE" w:rsidRDefault="00295C90" w:rsidP="00FB5852">
            <w:r w:rsidRPr="006B1AFE">
              <w:t>Fair value through OCI revaluation reserve</w:t>
            </w:r>
          </w:p>
        </w:tc>
        <w:tc>
          <w:tcPr>
            <w:tcW w:w="992" w:type="dxa"/>
            <w:hideMark/>
          </w:tcPr>
          <w:p w14:paraId="2AC4B59C" w14:textId="77777777" w:rsidR="00295C90" w:rsidRPr="006B1AFE" w:rsidRDefault="00295C90" w:rsidP="00FB5852">
            <w:pPr>
              <w:cnfStyle w:val="100000000000" w:firstRow="1" w:lastRow="0" w:firstColumn="0" w:lastColumn="0" w:oddVBand="0" w:evenVBand="0" w:oddHBand="0" w:evenHBand="0" w:firstRowFirstColumn="0" w:firstRowLastColumn="0" w:lastRowFirstColumn="0" w:lastRowLastColumn="0"/>
            </w:pPr>
            <w:r w:rsidRPr="006B1AFE">
              <w:t>Net</w:t>
            </w:r>
            <w:r>
              <w:t xml:space="preserve"> </w:t>
            </w:r>
            <w:r w:rsidRPr="006B1AFE">
              <w:t>result</w:t>
            </w:r>
          </w:p>
        </w:tc>
        <w:tc>
          <w:tcPr>
            <w:cnfStyle w:val="000010000000" w:firstRow="0" w:lastRow="0" w:firstColumn="0" w:lastColumn="0" w:oddVBand="1" w:evenVBand="0" w:oddHBand="0" w:evenHBand="0" w:firstRowFirstColumn="0" w:firstRowLastColumn="0" w:lastRowFirstColumn="0" w:lastRowLastColumn="0"/>
            <w:tcW w:w="1616" w:type="dxa"/>
            <w:hideMark/>
          </w:tcPr>
          <w:p w14:paraId="5777EA34" w14:textId="77777777" w:rsidR="00295C90" w:rsidRPr="006B1AFE" w:rsidRDefault="00295C90" w:rsidP="00FB5852">
            <w:r w:rsidRPr="006B1AFE">
              <w:t>Fair value through OCI revaluation reserve</w:t>
            </w:r>
          </w:p>
        </w:tc>
      </w:tr>
      <w:tr w:rsidR="00295C90" w:rsidRPr="00D342FD" w14:paraId="7E6E1E82" w14:textId="77777777" w:rsidTr="00295C90">
        <w:trPr>
          <w:cantSplit w:val="0"/>
        </w:trPr>
        <w:tc>
          <w:tcPr>
            <w:cnfStyle w:val="001000000000" w:firstRow="0" w:lastRow="0" w:firstColumn="1" w:lastColumn="0" w:oddVBand="0" w:evenVBand="0" w:oddHBand="0" w:evenHBand="0" w:firstRowFirstColumn="0" w:firstRowLastColumn="0" w:lastRowFirstColumn="0" w:lastRowLastColumn="0"/>
            <w:tcW w:w="3668" w:type="dxa"/>
            <w:noWrap/>
            <w:hideMark/>
          </w:tcPr>
          <w:p w14:paraId="4BEC30FC" w14:textId="77777777" w:rsidR="00295C90" w:rsidRPr="00D342FD" w:rsidRDefault="00295C90" w:rsidP="00FB5852">
            <w:pPr>
              <w:rPr>
                <w:b/>
                <w:bCs/>
              </w:rPr>
            </w:pPr>
            <w:r w:rsidRPr="00D342FD">
              <w:rPr>
                <w:b/>
                <w:bCs/>
              </w:rPr>
              <w:t>Contractual financial assets</w:t>
            </w:r>
          </w:p>
        </w:tc>
        <w:tc>
          <w:tcPr>
            <w:cnfStyle w:val="000010000000" w:firstRow="0" w:lastRow="0" w:firstColumn="0" w:lastColumn="0" w:oddVBand="1" w:evenVBand="0" w:oddHBand="0" w:evenHBand="0" w:firstRowFirstColumn="0" w:firstRowLastColumn="0" w:lastRowFirstColumn="0" w:lastRowLastColumn="0"/>
            <w:tcW w:w="924" w:type="dxa"/>
            <w:hideMark/>
          </w:tcPr>
          <w:p w14:paraId="3F201E52" w14:textId="77777777" w:rsidR="00295C90" w:rsidRPr="00D342FD" w:rsidRDefault="00295C90" w:rsidP="00FB5852">
            <w:pPr>
              <w:rPr>
                <w:b/>
                <w:bCs/>
              </w:rPr>
            </w:pPr>
            <w:r w:rsidRPr="00D342FD">
              <w:rPr>
                <w:b/>
                <w:bCs/>
              </w:rPr>
              <w:t xml:space="preserve"> </w:t>
            </w:r>
          </w:p>
        </w:tc>
        <w:tc>
          <w:tcPr>
            <w:tcW w:w="910" w:type="dxa"/>
            <w:hideMark/>
          </w:tcPr>
          <w:p w14:paraId="4E380369" w14:textId="77777777"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c>
          <w:tcPr>
            <w:cnfStyle w:val="000010000000" w:firstRow="0" w:lastRow="0" w:firstColumn="0" w:lastColumn="0" w:oddVBand="1" w:evenVBand="0" w:oddHBand="0" w:evenHBand="0" w:firstRowFirstColumn="0" w:firstRowLastColumn="0" w:lastRowFirstColumn="0" w:lastRowLastColumn="0"/>
            <w:tcW w:w="1558" w:type="dxa"/>
            <w:hideMark/>
          </w:tcPr>
          <w:p w14:paraId="55E7A1E5" w14:textId="77777777" w:rsidR="00295C90" w:rsidRPr="00D342FD" w:rsidRDefault="00295C90" w:rsidP="00FB5852">
            <w:pPr>
              <w:rPr>
                <w:b/>
                <w:bCs/>
              </w:rPr>
            </w:pPr>
            <w:r w:rsidRPr="00D342FD">
              <w:rPr>
                <w:b/>
                <w:bCs/>
              </w:rPr>
              <w:t xml:space="preserve"> </w:t>
            </w:r>
          </w:p>
        </w:tc>
        <w:tc>
          <w:tcPr>
            <w:tcW w:w="992" w:type="dxa"/>
            <w:hideMark/>
          </w:tcPr>
          <w:p w14:paraId="323AA45C" w14:textId="77777777"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616" w:type="dxa"/>
            <w:hideMark/>
          </w:tcPr>
          <w:p w14:paraId="0EC032EB" w14:textId="77777777" w:rsidR="00295C90" w:rsidRPr="00D342FD" w:rsidRDefault="00295C90" w:rsidP="00FB5852">
            <w:r w:rsidRPr="00D342FD">
              <w:t xml:space="preserve"> </w:t>
            </w:r>
          </w:p>
        </w:tc>
      </w:tr>
      <w:tr w:rsidR="00295C90" w:rsidRPr="00D342FD" w14:paraId="0C3B9D7F" w14:textId="77777777" w:rsidTr="00295C90">
        <w:trPr>
          <w:cantSplit w:val="0"/>
        </w:trPr>
        <w:tc>
          <w:tcPr>
            <w:cnfStyle w:val="001000000000" w:firstRow="0" w:lastRow="0" w:firstColumn="1" w:lastColumn="0" w:oddVBand="0" w:evenVBand="0" w:oddHBand="0" w:evenHBand="0" w:firstRowFirstColumn="0" w:firstRowLastColumn="0" w:lastRowFirstColumn="0" w:lastRowLastColumn="0"/>
            <w:tcW w:w="3668" w:type="dxa"/>
            <w:tcBorders>
              <w:bottom w:val="single" w:sz="6" w:space="0" w:color="auto"/>
            </w:tcBorders>
            <w:noWrap/>
            <w:hideMark/>
          </w:tcPr>
          <w:p w14:paraId="5D06222C" w14:textId="61FBB9E3" w:rsidR="00295C90" w:rsidRPr="00D342FD" w:rsidRDefault="00295C90" w:rsidP="00FB5852">
            <w:r w:rsidRPr="00D342FD">
              <w:t xml:space="preserve">Investments and other contractual </w:t>
            </w:r>
            <w:r>
              <w:br/>
            </w:r>
            <w:r w:rsidRPr="00D342FD">
              <w:t>financial assets</w:t>
            </w:r>
            <w:r w:rsidRPr="00466EB3">
              <w:rPr>
                <w:vertAlign w:val="superscript"/>
              </w:rPr>
              <w:t xml:space="preserve"> (</w:t>
            </w:r>
            <w:r>
              <w:rPr>
                <w:vertAlign w:val="superscript"/>
              </w:rPr>
              <w:t>a</w:t>
            </w:r>
            <w:r w:rsidRPr="00466EB3">
              <w:rPr>
                <w:vertAlign w:val="superscript"/>
              </w:rPr>
              <w:t>)</w:t>
            </w:r>
          </w:p>
        </w:tc>
        <w:tc>
          <w:tcPr>
            <w:cnfStyle w:val="000010000000" w:firstRow="0" w:lastRow="0" w:firstColumn="0" w:lastColumn="0" w:oddVBand="1" w:evenVBand="0" w:oddHBand="0" w:evenHBand="0" w:firstRowFirstColumn="0" w:firstRowLastColumn="0" w:lastRowFirstColumn="0" w:lastRowLastColumn="0"/>
            <w:tcW w:w="924" w:type="dxa"/>
            <w:tcBorders>
              <w:bottom w:val="single" w:sz="6" w:space="0" w:color="auto"/>
            </w:tcBorders>
          </w:tcPr>
          <w:p w14:paraId="4F59E154" w14:textId="354A8106" w:rsidR="00295C90" w:rsidRPr="00D342FD" w:rsidRDefault="00295C90" w:rsidP="00FB5852">
            <w:r>
              <w:t>2 165</w:t>
            </w:r>
          </w:p>
        </w:tc>
        <w:tc>
          <w:tcPr>
            <w:tcW w:w="910" w:type="dxa"/>
            <w:tcBorders>
              <w:bottom w:val="single" w:sz="6" w:space="0" w:color="auto"/>
            </w:tcBorders>
          </w:tcPr>
          <w:p w14:paraId="46262A35" w14:textId="5C2B6C74"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pPr>
            <w:r>
              <w:t>(276)</w:t>
            </w:r>
          </w:p>
        </w:tc>
        <w:tc>
          <w:tcPr>
            <w:cnfStyle w:val="000010000000" w:firstRow="0" w:lastRow="0" w:firstColumn="0" w:lastColumn="0" w:oddVBand="1" w:evenVBand="0" w:oddHBand="0" w:evenHBand="0" w:firstRowFirstColumn="0" w:firstRowLastColumn="0" w:lastRowFirstColumn="0" w:lastRowLastColumn="0"/>
            <w:tcW w:w="1558" w:type="dxa"/>
            <w:tcBorders>
              <w:bottom w:val="single" w:sz="6" w:space="0" w:color="auto"/>
            </w:tcBorders>
          </w:tcPr>
          <w:p w14:paraId="412E132A" w14:textId="6B7B65D4" w:rsidR="00295C90" w:rsidRPr="00D342FD" w:rsidRDefault="00295C90" w:rsidP="00FB5852">
            <w:r>
              <w:t>(48)</w:t>
            </w:r>
          </w:p>
        </w:tc>
        <w:tc>
          <w:tcPr>
            <w:tcW w:w="992" w:type="dxa"/>
            <w:tcBorders>
              <w:bottom w:val="single" w:sz="6" w:space="0" w:color="auto"/>
            </w:tcBorders>
          </w:tcPr>
          <w:p w14:paraId="1FA1F8EB" w14:textId="3843C8B9"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pPr>
            <w:r>
              <w:t>276</w:t>
            </w:r>
          </w:p>
        </w:tc>
        <w:tc>
          <w:tcPr>
            <w:cnfStyle w:val="000010000000" w:firstRow="0" w:lastRow="0" w:firstColumn="0" w:lastColumn="0" w:oddVBand="1" w:evenVBand="0" w:oddHBand="0" w:evenHBand="0" w:firstRowFirstColumn="0" w:firstRowLastColumn="0" w:lastRowFirstColumn="0" w:lastRowLastColumn="0"/>
            <w:tcW w:w="1616" w:type="dxa"/>
            <w:tcBorders>
              <w:bottom w:val="single" w:sz="6" w:space="0" w:color="auto"/>
            </w:tcBorders>
          </w:tcPr>
          <w:p w14:paraId="23D70DDD" w14:textId="22A884A0" w:rsidR="00295C90" w:rsidRPr="00D342FD" w:rsidRDefault="00295C90" w:rsidP="00FB5852">
            <w:r>
              <w:t>48</w:t>
            </w:r>
          </w:p>
        </w:tc>
      </w:tr>
      <w:tr w:rsidR="00295C90" w:rsidRPr="00295C90" w14:paraId="2B0C3BA9" w14:textId="77777777" w:rsidTr="00295C90">
        <w:trPr>
          <w:cnfStyle w:val="010000000000" w:firstRow="0" w:lastRow="1" w:firstColumn="0" w:lastColumn="0" w:oddVBand="0" w:evenVBand="0" w:oddHBand="0" w:evenHBand="0" w:firstRowFirstColumn="0" w:firstRowLastColumn="0" w:lastRowFirstColumn="0" w:lastRowLastColumn="0"/>
          <w:cantSplit w:val="0"/>
          <w:trHeight w:val="169"/>
        </w:trPr>
        <w:tc>
          <w:tcPr>
            <w:cnfStyle w:val="001000000000" w:firstRow="0" w:lastRow="0" w:firstColumn="1" w:lastColumn="0" w:oddVBand="0" w:evenVBand="0" w:oddHBand="0" w:evenHBand="0" w:firstRowFirstColumn="0" w:firstRowLastColumn="0" w:lastRowFirstColumn="0" w:lastRowLastColumn="0"/>
            <w:tcW w:w="3668" w:type="dxa"/>
            <w:tcBorders>
              <w:top w:val="single" w:sz="6" w:space="0" w:color="auto"/>
              <w:bottom w:val="single" w:sz="12" w:space="0" w:color="auto"/>
            </w:tcBorders>
            <w:noWrap/>
            <w:hideMark/>
          </w:tcPr>
          <w:p w14:paraId="6615CC2E" w14:textId="77777777" w:rsidR="00295C90" w:rsidRPr="00295C90" w:rsidRDefault="00295C90" w:rsidP="00295C90">
            <w:pPr>
              <w:ind w:left="0" w:firstLine="0"/>
            </w:pPr>
            <w:r w:rsidRPr="00295C90">
              <w:t>Total impact</w:t>
            </w: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auto"/>
              <w:bottom w:val="single" w:sz="12" w:space="0" w:color="auto"/>
            </w:tcBorders>
            <w:hideMark/>
          </w:tcPr>
          <w:p w14:paraId="6D46DFA5" w14:textId="77777777" w:rsidR="00295C90" w:rsidRPr="00295C90" w:rsidRDefault="00295C90" w:rsidP="00295C90">
            <w:r w:rsidRPr="00295C90">
              <w:t xml:space="preserve"> </w:t>
            </w:r>
          </w:p>
        </w:tc>
        <w:tc>
          <w:tcPr>
            <w:tcW w:w="910" w:type="dxa"/>
            <w:tcBorders>
              <w:top w:val="single" w:sz="6" w:space="0" w:color="auto"/>
              <w:bottom w:val="single" w:sz="12" w:space="0" w:color="auto"/>
            </w:tcBorders>
          </w:tcPr>
          <w:p w14:paraId="52FE9C19" w14:textId="164D361A" w:rsidR="00295C90" w:rsidRPr="00295C90" w:rsidRDefault="00295C90" w:rsidP="00295C90">
            <w:pPr>
              <w:cnfStyle w:val="010000000000" w:firstRow="0" w:lastRow="1" w:firstColumn="0" w:lastColumn="0" w:oddVBand="0" w:evenVBand="0" w:oddHBand="0" w:evenHBand="0" w:firstRowFirstColumn="0" w:firstRowLastColumn="0" w:lastRowFirstColumn="0" w:lastRowLastColumn="0"/>
            </w:pPr>
            <w:r>
              <w:t>(276)</w:t>
            </w:r>
          </w:p>
        </w:tc>
        <w:tc>
          <w:tcPr>
            <w:cnfStyle w:val="000010000000" w:firstRow="0" w:lastRow="0" w:firstColumn="0" w:lastColumn="0" w:oddVBand="1" w:evenVBand="0" w:oddHBand="0" w:evenHBand="0" w:firstRowFirstColumn="0" w:firstRowLastColumn="0" w:lastRowFirstColumn="0" w:lastRowLastColumn="0"/>
            <w:tcW w:w="1558" w:type="dxa"/>
            <w:tcBorders>
              <w:top w:val="single" w:sz="6" w:space="0" w:color="auto"/>
              <w:bottom w:val="single" w:sz="12" w:space="0" w:color="auto"/>
            </w:tcBorders>
          </w:tcPr>
          <w:p w14:paraId="0CB75F4D" w14:textId="0DE1D39C" w:rsidR="00295C90" w:rsidRPr="00295C90" w:rsidRDefault="00295C90" w:rsidP="00295C90">
            <w:r>
              <w:t>(48)</w:t>
            </w:r>
          </w:p>
        </w:tc>
        <w:tc>
          <w:tcPr>
            <w:tcW w:w="992" w:type="dxa"/>
            <w:tcBorders>
              <w:top w:val="single" w:sz="6" w:space="0" w:color="auto"/>
              <w:bottom w:val="single" w:sz="12" w:space="0" w:color="auto"/>
            </w:tcBorders>
          </w:tcPr>
          <w:p w14:paraId="71CFB5E1" w14:textId="0D019E88" w:rsidR="00295C90" w:rsidRPr="00295C90" w:rsidRDefault="00295C90" w:rsidP="00295C90">
            <w:pPr>
              <w:cnfStyle w:val="010000000000" w:firstRow="0" w:lastRow="1" w:firstColumn="0" w:lastColumn="0" w:oddVBand="0" w:evenVBand="0" w:oddHBand="0" w:evenHBand="0" w:firstRowFirstColumn="0" w:firstRowLastColumn="0" w:lastRowFirstColumn="0" w:lastRowLastColumn="0"/>
            </w:pPr>
            <w:r>
              <w:t>276</w:t>
            </w:r>
          </w:p>
        </w:tc>
        <w:tc>
          <w:tcPr>
            <w:cnfStyle w:val="000010000000" w:firstRow="0" w:lastRow="0" w:firstColumn="0" w:lastColumn="0" w:oddVBand="1" w:evenVBand="0" w:oddHBand="0" w:evenHBand="0" w:firstRowFirstColumn="0" w:firstRowLastColumn="0" w:lastRowFirstColumn="0" w:lastRowLastColumn="0"/>
            <w:tcW w:w="1616" w:type="dxa"/>
            <w:tcBorders>
              <w:top w:val="single" w:sz="6" w:space="0" w:color="auto"/>
              <w:bottom w:val="single" w:sz="12" w:space="0" w:color="auto"/>
            </w:tcBorders>
          </w:tcPr>
          <w:p w14:paraId="48817FAF" w14:textId="7EE31D8D" w:rsidR="00295C90" w:rsidRPr="00295C90" w:rsidRDefault="00295C90" w:rsidP="00295C90">
            <w:r>
              <w:t>48</w:t>
            </w:r>
          </w:p>
        </w:tc>
      </w:tr>
    </w:tbl>
    <w:p w14:paraId="613A341F" w14:textId="77777777" w:rsidR="00295C90" w:rsidRDefault="00295C90" w:rsidP="00295C90"/>
    <w:tbl>
      <w:tblPr>
        <w:tblStyle w:val="DTFTable"/>
        <w:tblW w:w="9668" w:type="dxa"/>
        <w:tblLayout w:type="fixed"/>
        <w:tblLook w:val="02E0" w:firstRow="1" w:lastRow="1" w:firstColumn="1" w:lastColumn="0" w:noHBand="1" w:noVBand="0"/>
      </w:tblPr>
      <w:tblGrid>
        <w:gridCol w:w="3658"/>
        <w:gridCol w:w="934"/>
        <w:gridCol w:w="910"/>
        <w:gridCol w:w="1567"/>
        <w:gridCol w:w="980"/>
        <w:gridCol w:w="1619"/>
      </w:tblGrid>
      <w:tr w:rsidR="00295C90" w:rsidRPr="00D342FD" w14:paraId="744D6108" w14:textId="77777777" w:rsidTr="00FB5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dxa"/>
            <w:noWrap/>
            <w:hideMark/>
          </w:tcPr>
          <w:p w14:paraId="10EE796F" w14:textId="77777777" w:rsidR="00295C90" w:rsidRPr="00D342FD" w:rsidRDefault="00295C90" w:rsidP="00FB5852">
            <w:pPr>
              <w:ind w:left="0"/>
              <w:rPr>
                <w:color w:val="FFFFFF" w:themeColor="background1"/>
              </w:rPr>
            </w:pPr>
            <w:r w:rsidRPr="00D342FD">
              <w:rPr>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934" w:type="dxa"/>
            <w:hideMark/>
          </w:tcPr>
          <w:p w14:paraId="27B54794" w14:textId="77777777" w:rsidR="00295C90" w:rsidRPr="00D342FD" w:rsidRDefault="00295C90" w:rsidP="00FB5852">
            <w:pPr>
              <w:rPr>
                <w:color w:val="FFFFFF" w:themeColor="background1"/>
              </w:rPr>
            </w:pPr>
            <w:r w:rsidRPr="00D342FD">
              <w:rPr>
                <w:color w:val="FFFFFF" w:themeColor="background1"/>
              </w:rPr>
              <w:t> </w:t>
            </w:r>
          </w:p>
        </w:tc>
        <w:tc>
          <w:tcPr>
            <w:tcW w:w="2477" w:type="dxa"/>
            <w:gridSpan w:val="2"/>
            <w:hideMark/>
          </w:tcPr>
          <w:p w14:paraId="7087D1B4" w14:textId="77777777" w:rsidR="00295C90" w:rsidRPr="00D342FD" w:rsidRDefault="00295C90" w:rsidP="00FB585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2599" w:type="dxa"/>
            <w:gridSpan w:val="2"/>
            <w:hideMark/>
          </w:tcPr>
          <w:p w14:paraId="2584D789" w14:textId="77777777" w:rsidR="00295C90" w:rsidRPr="00D342FD" w:rsidRDefault="00295C90" w:rsidP="00FB5852">
            <w:pPr>
              <w:rPr>
                <w:color w:val="FFFFFF" w:themeColor="background1"/>
              </w:rPr>
            </w:pPr>
            <w:r w:rsidRPr="00D342FD">
              <w:rPr>
                <w:color w:val="FFFFFF" w:themeColor="background1"/>
              </w:rPr>
              <w:t> </w:t>
            </w:r>
          </w:p>
        </w:tc>
      </w:tr>
      <w:tr w:rsidR="00295C90" w:rsidRPr="00D342FD" w14:paraId="3049E635" w14:textId="77777777" w:rsidTr="00FB5852">
        <w:trPr>
          <w:cantSplit w:val="0"/>
        </w:trPr>
        <w:tc>
          <w:tcPr>
            <w:cnfStyle w:val="001000000000" w:firstRow="0" w:lastRow="0" w:firstColumn="1" w:lastColumn="0" w:oddVBand="0" w:evenVBand="0" w:oddHBand="0" w:evenHBand="0" w:firstRowFirstColumn="0" w:firstRowLastColumn="0" w:lastRowFirstColumn="0" w:lastRowLastColumn="0"/>
            <w:tcW w:w="3658" w:type="dxa"/>
            <w:noWrap/>
            <w:hideMark/>
          </w:tcPr>
          <w:p w14:paraId="57906DEF" w14:textId="77777777" w:rsidR="00295C90" w:rsidRPr="00D342FD" w:rsidRDefault="00295C90" w:rsidP="00FB5852">
            <w:pPr>
              <w:rPr>
                <w:b/>
                <w:bCs/>
              </w:rPr>
            </w:pPr>
            <w:r w:rsidRPr="00D342FD">
              <w:rPr>
                <w:b/>
                <w:bCs/>
              </w:rPr>
              <w:t>Contractual financial assets</w:t>
            </w:r>
          </w:p>
        </w:tc>
        <w:tc>
          <w:tcPr>
            <w:cnfStyle w:val="000010000000" w:firstRow="0" w:lastRow="0" w:firstColumn="0" w:lastColumn="0" w:oddVBand="1" w:evenVBand="0" w:oddHBand="0" w:evenHBand="0" w:firstRowFirstColumn="0" w:firstRowLastColumn="0" w:lastRowFirstColumn="0" w:lastRowLastColumn="0"/>
            <w:tcW w:w="934" w:type="dxa"/>
            <w:hideMark/>
          </w:tcPr>
          <w:p w14:paraId="5AD657BE" w14:textId="77777777" w:rsidR="00295C90" w:rsidRPr="00D342FD" w:rsidRDefault="00295C90" w:rsidP="00FB5852">
            <w:pPr>
              <w:rPr>
                <w:b/>
                <w:bCs/>
              </w:rPr>
            </w:pPr>
            <w:r w:rsidRPr="00D342FD">
              <w:rPr>
                <w:b/>
                <w:bCs/>
              </w:rPr>
              <w:t xml:space="preserve"> </w:t>
            </w:r>
          </w:p>
        </w:tc>
        <w:tc>
          <w:tcPr>
            <w:tcW w:w="910" w:type="dxa"/>
            <w:hideMark/>
          </w:tcPr>
          <w:p w14:paraId="6BF0FFC5" w14:textId="77777777"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pPr>
            <w:r w:rsidRPr="00D342FD">
              <w:t xml:space="preserve"> </w:t>
            </w:r>
          </w:p>
        </w:tc>
        <w:tc>
          <w:tcPr>
            <w:cnfStyle w:val="000010000000" w:firstRow="0" w:lastRow="0" w:firstColumn="0" w:lastColumn="0" w:oddVBand="1" w:evenVBand="0" w:oddHBand="0" w:evenHBand="0" w:firstRowFirstColumn="0" w:firstRowLastColumn="0" w:lastRowFirstColumn="0" w:lastRowLastColumn="0"/>
            <w:tcW w:w="1567" w:type="dxa"/>
            <w:hideMark/>
          </w:tcPr>
          <w:p w14:paraId="17910A0D" w14:textId="77777777" w:rsidR="00295C90" w:rsidRPr="00D342FD" w:rsidRDefault="00295C90" w:rsidP="00FB5852">
            <w:r w:rsidRPr="00D342FD">
              <w:t xml:space="preserve"> </w:t>
            </w:r>
          </w:p>
        </w:tc>
        <w:tc>
          <w:tcPr>
            <w:tcW w:w="980" w:type="dxa"/>
            <w:hideMark/>
          </w:tcPr>
          <w:p w14:paraId="323B5457" w14:textId="77777777"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19" w:type="dxa"/>
            <w:hideMark/>
          </w:tcPr>
          <w:p w14:paraId="291F4940" w14:textId="77777777" w:rsidR="00295C90" w:rsidRPr="00D342FD" w:rsidRDefault="00295C90" w:rsidP="00FB5852">
            <w:r w:rsidRPr="00D342FD">
              <w:t xml:space="preserve"> </w:t>
            </w:r>
          </w:p>
        </w:tc>
      </w:tr>
      <w:tr w:rsidR="00295C90" w:rsidRPr="00D342FD" w14:paraId="234E6255" w14:textId="77777777" w:rsidTr="00295C90">
        <w:trPr>
          <w:cantSplit w:val="0"/>
        </w:trPr>
        <w:tc>
          <w:tcPr>
            <w:cnfStyle w:val="001000000000" w:firstRow="0" w:lastRow="0" w:firstColumn="1" w:lastColumn="0" w:oddVBand="0" w:evenVBand="0" w:oddHBand="0" w:evenHBand="0" w:firstRowFirstColumn="0" w:firstRowLastColumn="0" w:lastRowFirstColumn="0" w:lastRowLastColumn="0"/>
            <w:tcW w:w="3658" w:type="dxa"/>
            <w:tcBorders>
              <w:bottom w:val="single" w:sz="6" w:space="0" w:color="auto"/>
            </w:tcBorders>
            <w:noWrap/>
            <w:hideMark/>
          </w:tcPr>
          <w:p w14:paraId="14DAE1B8" w14:textId="19A1A586" w:rsidR="00295C90" w:rsidRPr="00D342FD" w:rsidRDefault="00295C90" w:rsidP="00FB5852">
            <w:r w:rsidRPr="00D342FD">
              <w:t xml:space="preserve">Investments and other contractual </w:t>
            </w:r>
            <w:r>
              <w:br/>
            </w:r>
            <w:r w:rsidRPr="00D342FD">
              <w:t>financial assets</w:t>
            </w:r>
            <w:r w:rsidRPr="00466EB3">
              <w:rPr>
                <w:vertAlign w:val="superscript"/>
              </w:rPr>
              <w:t xml:space="preserve"> (</w:t>
            </w:r>
            <w:r>
              <w:rPr>
                <w:vertAlign w:val="superscript"/>
              </w:rPr>
              <w:t>a</w:t>
            </w:r>
            <w:r w:rsidRPr="00466EB3">
              <w:rPr>
                <w:vertAlign w:val="superscript"/>
              </w:rPr>
              <w:t>)</w:t>
            </w:r>
          </w:p>
        </w:tc>
        <w:tc>
          <w:tcPr>
            <w:cnfStyle w:val="000010000000" w:firstRow="0" w:lastRow="0" w:firstColumn="0" w:lastColumn="0" w:oddVBand="1" w:evenVBand="0" w:oddHBand="0" w:evenHBand="0" w:firstRowFirstColumn="0" w:firstRowLastColumn="0" w:lastRowFirstColumn="0" w:lastRowLastColumn="0"/>
            <w:tcW w:w="934" w:type="dxa"/>
            <w:tcBorders>
              <w:bottom w:val="single" w:sz="6" w:space="0" w:color="auto"/>
            </w:tcBorders>
          </w:tcPr>
          <w:p w14:paraId="2C121168" w14:textId="39B20808" w:rsidR="00295C90" w:rsidRPr="00D342FD" w:rsidRDefault="00295C90" w:rsidP="00FB5852">
            <w:r>
              <w:t>4 179</w:t>
            </w:r>
          </w:p>
        </w:tc>
        <w:tc>
          <w:tcPr>
            <w:tcW w:w="910" w:type="dxa"/>
            <w:tcBorders>
              <w:bottom w:val="single" w:sz="6" w:space="0" w:color="auto"/>
            </w:tcBorders>
          </w:tcPr>
          <w:p w14:paraId="4C329A26" w14:textId="3D5E0F39"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567" w:type="dxa"/>
            <w:tcBorders>
              <w:bottom w:val="single" w:sz="6" w:space="0" w:color="auto"/>
            </w:tcBorders>
          </w:tcPr>
          <w:p w14:paraId="4C5075B3" w14:textId="7848D8A3" w:rsidR="00295C90" w:rsidRPr="00D342FD" w:rsidRDefault="00295C90" w:rsidP="00FB5852">
            <w:r>
              <w:t>(627)</w:t>
            </w:r>
          </w:p>
        </w:tc>
        <w:tc>
          <w:tcPr>
            <w:tcW w:w="980" w:type="dxa"/>
            <w:tcBorders>
              <w:bottom w:val="single" w:sz="6" w:space="0" w:color="auto"/>
            </w:tcBorders>
          </w:tcPr>
          <w:p w14:paraId="45C04252" w14:textId="4C53B240" w:rsidR="00295C90" w:rsidRPr="00D342FD" w:rsidRDefault="00295C90" w:rsidP="00FB5852">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619" w:type="dxa"/>
            <w:tcBorders>
              <w:bottom w:val="single" w:sz="6" w:space="0" w:color="auto"/>
            </w:tcBorders>
          </w:tcPr>
          <w:p w14:paraId="7BBD2C03" w14:textId="75796396" w:rsidR="00295C90" w:rsidRPr="00D342FD" w:rsidRDefault="00295C90" w:rsidP="00FB5852">
            <w:r>
              <w:t>627</w:t>
            </w:r>
          </w:p>
        </w:tc>
      </w:tr>
      <w:tr w:rsidR="00295C90" w:rsidRPr="00295C90" w14:paraId="5C156872" w14:textId="77777777" w:rsidTr="00295C90">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658" w:type="dxa"/>
            <w:tcBorders>
              <w:top w:val="single" w:sz="6" w:space="0" w:color="auto"/>
              <w:bottom w:val="single" w:sz="12" w:space="0" w:color="auto"/>
            </w:tcBorders>
            <w:noWrap/>
            <w:hideMark/>
          </w:tcPr>
          <w:p w14:paraId="111F1872" w14:textId="77777777" w:rsidR="00295C90" w:rsidRPr="00295C90" w:rsidRDefault="00295C90" w:rsidP="00295C90">
            <w:pPr>
              <w:ind w:left="0" w:firstLine="0"/>
            </w:pPr>
            <w:r w:rsidRPr="00295C90">
              <w:t>Total impact</w:t>
            </w:r>
          </w:p>
        </w:tc>
        <w:tc>
          <w:tcPr>
            <w:cnfStyle w:val="000010000000" w:firstRow="0" w:lastRow="0" w:firstColumn="0" w:lastColumn="0" w:oddVBand="1" w:evenVBand="0" w:oddHBand="0" w:evenHBand="0" w:firstRowFirstColumn="0" w:firstRowLastColumn="0" w:lastRowFirstColumn="0" w:lastRowLastColumn="0"/>
            <w:tcW w:w="934" w:type="dxa"/>
            <w:tcBorders>
              <w:top w:val="single" w:sz="6" w:space="0" w:color="auto"/>
              <w:bottom w:val="single" w:sz="12" w:space="0" w:color="auto"/>
            </w:tcBorders>
            <w:hideMark/>
          </w:tcPr>
          <w:p w14:paraId="70F97E6A" w14:textId="77777777" w:rsidR="00295C90" w:rsidRPr="00295C90" w:rsidRDefault="00295C90" w:rsidP="00295C90">
            <w:r w:rsidRPr="00295C90">
              <w:t xml:space="preserve"> </w:t>
            </w:r>
          </w:p>
        </w:tc>
        <w:tc>
          <w:tcPr>
            <w:tcW w:w="910" w:type="dxa"/>
            <w:tcBorders>
              <w:top w:val="single" w:sz="6" w:space="0" w:color="auto"/>
              <w:bottom w:val="single" w:sz="12" w:space="0" w:color="auto"/>
            </w:tcBorders>
            <w:hideMark/>
          </w:tcPr>
          <w:p w14:paraId="2E73A0C5" w14:textId="7B2004CB" w:rsidR="00295C90" w:rsidRPr="00295C90" w:rsidRDefault="00295C90" w:rsidP="00295C90">
            <w:pPr>
              <w:cnfStyle w:val="010000000000" w:firstRow="0" w:lastRow="1"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567" w:type="dxa"/>
            <w:tcBorders>
              <w:top w:val="single" w:sz="6" w:space="0" w:color="auto"/>
              <w:bottom w:val="single" w:sz="12" w:space="0" w:color="auto"/>
            </w:tcBorders>
            <w:hideMark/>
          </w:tcPr>
          <w:p w14:paraId="24EB6D93" w14:textId="310D14D7" w:rsidR="00295C90" w:rsidRPr="00295C90" w:rsidRDefault="00295C90" w:rsidP="00295C90">
            <w:r>
              <w:t>(627)</w:t>
            </w:r>
          </w:p>
        </w:tc>
        <w:tc>
          <w:tcPr>
            <w:tcW w:w="980" w:type="dxa"/>
            <w:tcBorders>
              <w:top w:val="single" w:sz="6" w:space="0" w:color="auto"/>
              <w:bottom w:val="single" w:sz="12" w:space="0" w:color="auto"/>
            </w:tcBorders>
            <w:hideMark/>
          </w:tcPr>
          <w:p w14:paraId="76D7693B" w14:textId="4B95E927" w:rsidR="00295C90" w:rsidRPr="00295C90" w:rsidRDefault="00295C90" w:rsidP="00295C90">
            <w:pPr>
              <w:cnfStyle w:val="010000000000" w:firstRow="0" w:lastRow="1"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619" w:type="dxa"/>
            <w:tcBorders>
              <w:top w:val="single" w:sz="6" w:space="0" w:color="auto"/>
              <w:bottom w:val="single" w:sz="12" w:space="0" w:color="auto"/>
            </w:tcBorders>
            <w:hideMark/>
          </w:tcPr>
          <w:p w14:paraId="40ECEB8D" w14:textId="55B23DAF" w:rsidR="00295C90" w:rsidRPr="00295C90" w:rsidRDefault="00295C90" w:rsidP="00295C90">
            <w:r>
              <w:t>627</w:t>
            </w:r>
          </w:p>
        </w:tc>
      </w:tr>
    </w:tbl>
    <w:p w14:paraId="115A5028" w14:textId="77777777" w:rsidR="00E73BC6" w:rsidRPr="00940E38" w:rsidRDefault="00E73BC6" w:rsidP="00E73BC6">
      <w:pPr>
        <w:pStyle w:val="Note"/>
      </w:pPr>
      <w:r w:rsidRPr="00940E38">
        <w:t xml:space="preserve">Notes: </w:t>
      </w:r>
    </w:p>
    <w:p w14:paraId="50C1B93D" w14:textId="414CF555" w:rsidR="00E73BC6" w:rsidRPr="00940E38" w:rsidRDefault="00E73BC6" w:rsidP="00E73BC6">
      <w:pPr>
        <w:pStyle w:val="Note"/>
      </w:pPr>
      <w:r w:rsidRPr="00940E38">
        <w:t>(</w:t>
      </w:r>
      <w:r w:rsidR="00295C90">
        <w:t>a</w:t>
      </w:r>
      <w:r w:rsidRPr="00940E38">
        <w:t>)</w:t>
      </w:r>
      <w:r w:rsidRPr="00940E38">
        <w:tab/>
        <w:t xml:space="preserve">Investments and other contractual financial assets include equities and managed investment schemes to the value of $2 065 thousand </w:t>
      </w:r>
      <w:r w:rsidRPr="00940E38">
        <w:br/>
        <w:t>(201</w:t>
      </w:r>
      <w:r>
        <w:t>9</w:t>
      </w:r>
      <w:r w:rsidRPr="00940E38">
        <w:t>: $4 179 thousand) that are exposed to movements in equity prices. Sensitivities to these movements are calculated as follows:</w:t>
      </w:r>
    </w:p>
    <w:p w14:paraId="32EC4788" w14:textId="77777777" w:rsidR="00E73BC6" w:rsidRPr="00940E38" w:rsidRDefault="00E73BC6" w:rsidP="00E73BC6">
      <w:pPr>
        <w:pStyle w:val="NoteDash"/>
        <w:ind w:left="644" w:hanging="360"/>
      </w:pPr>
      <w:r w:rsidRPr="00940E38">
        <w:t>20</w:t>
      </w:r>
      <w:r>
        <w:t>20</w:t>
      </w:r>
      <w:r w:rsidRPr="00940E38">
        <w:t xml:space="preserve"> net result: $1 843 thousand </w:t>
      </w:r>
      <w:r w:rsidRPr="00940E38">
        <w:rPr>
          <w:rFonts w:cstheme="majorHAnsi"/>
        </w:rPr>
        <w:t>×</w:t>
      </w:r>
      <w:r w:rsidRPr="00940E38">
        <w:t xml:space="preserve"> (+/-) 0.15 = $276 thousand; and </w:t>
      </w:r>
    </w:p>
    <w:p w14:paraId="2D80F53D" w14:textId="77777777" w:rsidR="00E73BC6" w:rsidRPr="00940E38" w:rsidRDefault="00E73BC6" w:rsidP="00E73BC6">
      <w:pPr>
        <w:pStyle w:val="NoteDash"/>
        <w:ind w:left="644" w:hanging="360"/>
      </w:pPr>
      <w:r w:rsidRPr="00940E38">
        <w:t>20</w:t>
      </w:r>
      <w:r>
        <w:t>20</w:t>
      </w:r>
      <w:r w:rsidRPr="00940E38">
        <w:t xml:space="preserve"> Fair Value OCI Revaluation surplus: $222 thousand </w:t>
      </w:r>
      <w:r w:rsidRPr="00940E38">
        <w:rPr>
          <w:rFonts w:cstheme="majorHAnsi"/>
        </w:rPr>
        <w:t>×</w:t>
      </w:r>
      <w:r w:rsidRPr="00940E38">
        <w:t xml:space="preserve"> (+/-) 0.15 = (+/-) $33 thousand; and </w:t>
      </w:r>
    </w:p>
    <w:p w14:paraId="474CEDEA" w14:textId="77777777" w:rsidR="00E73BC6" w:rsidRPr="00940E38" w:rsidRDefault="00E73BC6" w:rsidP="00E73BC6">
      <w:pPr>
        <w:pStyle w:val="NoteDash"/>
        <w:ind w:left="644" w:hanging="360"/>
      </w:pPr>
      <w:r w:rsidRPr="00940E38">
        <w:t>201</w:t>
      </w:r>
      <w:r>
        <w:t>9</w:t>
      </w:r>
      <w:r w:rsidRPr="00940E38">
        <w:t xml:space="preserve">: AFS Revaluation Surplus: $4 179 thousand </w:t>
      </w:r>
      <w:r w:rsidRPr="00940E38">
        <w:rPr>
          <w:rFonts w:cstheme="majorHAnsi"/>
        </w:rPr>
        <w:t>× (+/-)</w:t>
      </w:r>
      <w:r w:rsidRPr="00940E38">
        <w:t xml:space="preserve"> 0.15 = (+/-) $627 thousand.</w:t>
      </w:r>
    </w:p>
    <w:p w14:paraId="6D501228" w14:textId="6F4A17D0" w:rsidR="00E73BC6" w:rsidRDefault="00E73BC6" w:rsidP="00E73BC6">
      <w:pPr>
        <w:pStyle w:val="Note"/>
        <w:rPr>
          <w:rStyle w:val="SourceReference"/>
          <w:i w:val="0"/>
        </w:rPr>
      </w:pPr>
      <w:r w:rsidRPr="00940E38">
        <w:rPr>
          <w:rStyle w:val="SourceReference"/>
          <w:i w:val="0"/>
        </w:rPr>
        <w:tab/>
        <w:t>[AASB 7.40(b)]</w:t>
      </w:r>
    </w:p>
    <w:p w14:paraId="0880704A" w14:textId="77777777" w:rsidR="00F70828" w:rsidRPr="00940E38" w:rsidRDefault="00F70828" w:rsidP="00E73BC6">
      <w:pPr>
        <w:pStyle w:val="Note"/>
        <w:rPr>
          <w:rStyle w:val="SourceReference"/>
          <w:i w:val="0"/>
        </w:rPr>
      </w:pPr>
    </w:p>
    <w:p w14:paraId="33D574CE" w14:textId="670E238A" w:rsidR="00E73BC6" w:rsidRPr="00940E38" w:rsidRDefault="00F70828" w:rsidP="00E73BC6">
      <w:pPr>
        <w:pStyle w:val="Note"/>
      </w:pPr>
      <w:r>
        <w:rPr>
          <w:rStyle w:val="SourceReference"/>
        </w:rPr>
        <w:tab/>
      </w:r>
      <w:r w:rsidR="00E73BC6" w:rsidRPr="00940E38">
        <w:rPr>
          <w:rStyle w:val="SourceReference"/>
        </w:rPr>
        <w:t>[Disclosures on amounts exposed to movements in foreign currencies and the method of calculations as per note (</w:t>
      </w:r>
      <w:r w:rsidR="00295C90">
        <w:rPr>
          <w:rStyle w:val="SourceReference"/>
        </w:rPr>
        <w:t>a</w:t>
      </w:r>
      <w:r w:rsidR="00E73BC6" w:rsidRPr="00940E38">
        <w:rPr>
          <w:rStyle w:val="SourceReference"/>
        </w:rPr>
        <w:t>)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1EEEC872" w14:textId="77777777" w:rsidR="00E73BC6" w:rsidRPr="00940E38" w:rsidRDefault="00E73BC6" w:rsidP="00E73BC6">
      <w:r w:rsidRPr="00940E38">
        <w:t>The balances for these calculations are to be gross of any income tax equivalents.</w:t>
      </w:r>
    </w:p>
    <w:p w14:paraId="498C8D70"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295C90" w14:paraId="11591C3C"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301ADB3A" w14:textId="77777777" w:rsidR="00E73BC6" w:rsidRPr="00295C90" w:rsidRDefault="00E73BC6" w:rsidP="00295C90">
            <w:r w:rsidRPr="00295C90">
              <w:t>Guidance – Market risk disclosures</w:t>
            </w:r>
          </w:p>
        </w:tc>
      </w:tr>
      <w:tr w:rsidR="00E73BC6" w:rsidRPr="00940E38" w14:paraId="49A005D1" w14:textId="77777777" w:rsidTr="00E73BC6">
        <w:tc>
          <w:tcPr>
            <w:tcW w:w="9854" w:type="dxa"/>
          </w:tcPr>
          <w:p w14:paraId="229CED4F" w14:textId="77777777" w:rsidR="00E73BC6" w:rsidRPr="00940E38" w:rsidRDefault="00E73BC6" w:rsidP="00E73BC6">
            <w:pPr>
              <w:rPr>
                <w:b/>
              </w:rPr>
            </w:pPr>
            <w:r w:rsidRPr="00940E38">
              <w:rPr>
                <w:b/>
              </w:rPr>
              <w:t xml:space="preserve">Market risk </w:t>
            </w:r>
            <w:r w:rsidRPr="00940E38">
              <w:rPr>
                <w:rStyle w:val="SourceReference"/>
              </w:rPr>
              <w:t>[AASB 7.40]</w:t>
            </w:r>
          </w:p>
          <w:p w14:paraId="7948BC6C" w14:textId="7C746A35" w:rsidR="00E73BC6" w:rsidRPr="00940E38" w:rsidRDefault="00E73BC6" w:rsidP="00E73BC6">
            <w:r w:rsidRPr="00940E38">
              <w:t xml:space="preserve">Market risk comprises foreign currency risk, interest rate risk and other price risk. </w:t>
            </w:r>
          </w:p>
          <w:p w14:paraId="76717B6F" w14:textId="77777777" w:rsidR="00E73BC6" w:rsidRPr="00940E38" w:rsidRDefault="00E73BC6" w:rsidP="00E73BC6">
            <w:r w:rsidRPr="00940E38">
              <w:t>Unless an entity prepares a sensitivity analysis, such as value at risk, that reflects interdependencies between risk variables (e.g. interest rates and exchange rates) and uses it to manage financial risks, an entity shall disclose:</w:t>
            </w:r>
          </w:p>
          <w:p w14:paraId="7A99496E" w14:textId="64CA6C39" w:rsidR="00E73BC6" w:rsidRPr="00940E38" w:rsidRDefault="00E73BC6" w:rsidP="00FC71D7">
            <w:pPr>
              <w:pStyle w:val="Guidancealpha"/>
              <w:numPr>
                <w:ilvl w:val="0"/>
                <w:numId w:val="227"/>
              </w:numPr>
            </w:pPr>
            <w:r w:rsidRPr="00940E38">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14:paraId="65A307C1" w14:textId="731FAAFB" w:rsidR="00E73BC6" w:rsidRPr="00940E38" w:rsidRDefault="00E73BC6" w:rsidP="00FC71D7">
            <w:pPr>
              <w:pStyle w:val="Guidancealpha"/>
              <w:numPr>
                <w:ilvl w:val="0"/>
                <w:numId w:val="227"/>
              </w:numPr>
            </w:pPr>
            <w:r w:rsidRPr="00940E38">
              <w:t>the methods and assumptions used in preparing the sensitivity analysis; and</w:t>
            </w:r>
          </w:p>
          <w:p w14:paraId="3A6D6EA0" w14:textId="6FBFD606" w:rsidR="00E73BC6" w:rsidRPr="00940E38" w:rsidRDefault="00E73BC6" w:rsidP="00FC71D7">
            <w:pPr>
              <w:pStyle w:val="Guidancealpha"/>
              <w:numPr>
                <w:ilvl w:val="0"/>
                <w:numId w:val="227"/>
              </w:numPr>
            </w:pPr>
            <w:r w:rsidRPr="00940E38">
              <w:t>changes from the previous period in the methods and assumptions used, and the reasons for such changes.</w:t>
            </w:r>
          </w:p>
          <w:p w14:paraId="1339BF1A" w14:textId="77777777" w:rsidR="00E73BC6" w:rsidRPr="00940E38" w:rsidRDefault="00E73BC6" w:rsidP="00E73BC6">
            <w:pPr>
              <w:rPr>
                <w:b/>
              </w:rPr>
            </w:pPr>
            <w:r w:rsidRPr="00940E38">
              <w:rPr>
                <w:b/>
              </w:rPr>
              <w:t>Further guidance for preparation of sensitivity analysis</w:t>
            </w:r>
          </w:p>
          <w:p w14:paraId="29650D28" w14:textId="77777777" w:rsidR="00E73BC6" w:rsidRPr="00940E38" w:rsidRDefault="00E73BC6" w:rsidP="00E73BC6">
            <w:pPr>
              <w:rPr>
                <w:b/>
              </w:rPr>
            </w:pPr>
            <w:r w:rsidRPr="00940E38">
              <w:rPr>
                <w:b/>
              </w:rPr>
              <w:t>Interest rate risk sensitivity</w:t>
            </w:r>
          </w:p>
          <w:p w14:paraId="24B680AA" w14:textId="60EE0DB4" w:rsidR="00E73BC6" w:rsidRPr="00940E38" w:rsidRDefault="00E73BC6" w:rsidP="00FC71D7">
            <w:pPr>
              <w:pStyle w:val="ListBullet"/>
              <w:numPr>
                <w:ilvl w:val="0"/>
                <w:numId w:val="122"/>
              </w:numPr>
              <w:spacing w:before="60"/>
              <w:ind w:left="360" w:hanging="360"/>
              <w:contextualSpacing/>
            </w:pPr>
            <w:r w:rsidRPr="00940E38">
              <w:t>The carrying value of a floating rate interest bearing instrument valued at fair value would not be impacted by a change in interest rates, however the change in interest rates would result in a change in the interest earned (if</w:t>
            </w:r>
            <w:r w:rsidR="003C30DD">
              <w:t> </w:t>
            </w:r>
            <w:r w:rsidRPr="00940E38">
              <w:t>interest rates increase, the interest earned on the instrument would also increase).</w:t>
            </w:r>
          </w:p>
          <w:p w14:paraId="0872B807" w14:textId="77777777" w:rsidR="00E73BC6" w:rsidRPr="00940E38" w:rsidRDefault="00E73BC6" w:rsidP="00FC71D7">
            <w:pPr>
              <w:pStyle w:val="ListBullet"/>
              <w:numPr>
                <w:ilvl w:val="0"/>
                <w:numId w:val="122"/>
              </w:numPr>
              <w:spacing w:before="60"/>
              <w:ind w:left="360" w:hanging="360"/>
              <w:contextualSpacing/>
            </w:pPr>
            <w:r w:rsidRPr="00940E38">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14:paraId="340A95D9" w14:textId="77777777" w:rsidR="00E73BC6" w:rsidRPr="00940E38" w:rsidRDefault="00E73BC6" w:rsidP="00FC71D7">
            <w:pPr>
              <w:pStyle w:val="ListBullet"/>
              <w:numPr>
                <w:ilvl w:val="0"/>
                <w:numId w:val="122"/>
              </w:numPr>
              <w:spacing w:before="60"/>
              <w:ind w:left="360" w:hanging="360"/>
              <w:contextualSpacing/>
            </w:pPr>
            <w:r w:rsidRPr="00940E38">
              <w:t xml:space="preserve">The carrying value of a fixed rate interest bearing instrument valued at amortised cost would not be impacted by a change in interest rates and neither would the interest earned. </w:t>
            </w:r>
          </w:p>
          <w:p w14:paraId="15236D3E" w14:textId="77777777" w:rsidR="00E73BC6" w:rsidRPr="00940E38" w:rsidRDefault="00E73BC6" w:rsidP="00FC71D7">
            <w:pPr>
              <w:pStyle w:val="ListBullet"/>
              <w:numPr>
                <w:ilvl w:val="0"/>
                <w:numId w:val="122"/>
              </w:numPr>
              <w:spacing w:before="60"/>
              <w:ind w:left="360" w:hanging="360"/>
              <w:contextualSpacing/>
            </w:pPr>
            <w:r w:rsidRPr="00940E38">
              <w:t>The impacts resulting from the above will change to the extent that interest rate risk was hedged.</w:t>
            </w:r>
          </w:p>
          <w:p w14:paraId="0B229AF9" w14:textId="3CB6F91D" w:rsidR="00E73BC6" w:rsidRPr="00940E38" w:rsidRDefault="00E73BC6" w:rsidP="00E73BC6">
            <w:r w:rsidRPr="00940E38">
              <w:t>The balances to be used for the interest rate sensitivity analysis should be the period-end balances. Where the year</w:t>
            </w:r>
            <w:r w:rsidR="009D5EA7">
              <w:noBreakHyphen/>
            </w:r>
            <w:r w:rsidRPr="00940E38">
              <w:t xml:space="preserve">end balances are not reflective of the balance held through the year, narrative explaining this and the impact on the sensitivity analysis should be included as an additional disclosure. </w:t>
            </w:r>
            <w:r w:rsidRPr="00940E38">
              <w:rPr>
                <w:rStyle w:val="SourceReference"/>
              </w:rPr>
              <w:t>[AASB 7.42]</w:t>
            </w:r>
          </w:p>
        </w:tc>
      </w:tr>
    </w:tbl>
    <w:p w14:paraId="1B0C0815"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3C30DD" w14:paraId="619F2C41"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379EC959" w14:textId="77777777" w:rsidR="00E73BC6" w:rsidRPr="003C30DD" w:rsidRDefault="00E73BC6" w:rsidP="003C30DD">
            <w:r w:rsidRPr="003C30DD">
              <w:rPr>
                <w:noProof/>
              </w:rPr>
              <mc:AlternateContent>
                <mc:Choice Requires="wpg">
                  <w:drawing>
                    <wp:anchor distT="0" distB="0" distL="114300" distR="114300" simplePos="0" relativeHeight="251660288" behindDoc="0" locked="1" layoutInCell="1" allowOverlap="1" wp14:anchorId="57208D6B" wp14:editId="098B9C77">
                      <wp:simplePos x="0" y="0"/>
                      <wp:positionH relativeFrom="column">
                        <wp:posOffset>2367280</wp:posOffset>
                      </wp:positionH>
                      <wp:positionV relativeFrom="page">
                        <wp:posOffset>1239520</wp:posOffset>
                      </wp:positionV>
                      <wp:extent cx="904875" cy="1048385"/>
                      <wp:effectExtent l="19050" t="0" r="9525" b="37465"/>
                      <wp:wrapNone/>
                      <wp:docPr id="93" name="Group 93"/>
                      <wp:cNvGraphicFramePr/>
                      <a:graphic xmlns:a="http://schemas.openxmlformats.org/drawingml/2006/main">
                        <a:graphicData uri="http://schemas.microsoft.com/office/word/2010/wordprocessingGroup">
                          <wpg:wgp>
                            <wpg:cNvGrpSpPr/>
                            <wpg:grpSpPr>
                              <a:xfrm>
                                <a:off x="0" y="0"/>
                                <a:ext cx="904875" cy="1048385"/>
                                <a:chOff x="0" y="-30641"/>
                                <a:chExt cx="908272" cy="1107393"/>
                              </a:xfrm>
                            </wpg:grpSpPr>
                            <wps:wsp>
                              <wps:cNvPr id="94" name="Elbow Connector 94"/>
                              <wps:cNvCnPr/>
                              <wps:spPr>
                                <a:xfrm rot="10800000" flipV="1">
                                  <a:off x="5937" y="-30641"/>
                                  <a:ext cx="902335" cy="266225"/>
                                </a:xfrm>
                                <a:prstGeom prst="bentConnector3">
                                  <a:avLst>
                                    <a:gd name="adj1" fmla="val 20131"/>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5" name="Elbow Connector 95"/>
                              <wps:cNvCnPr/>
                              <wps:spPr>
                                <a:xfrm rot="10800000">
                                  <a:off x="0" y="403761"/>
                                  <a:ext cx="895985" cy="100330"/>
                                </a:xfrm>
                                <a:prstGeom prst="bentConnector3">
                                  <a:avLst>
                                    <a:gd name="adj1" fmla="val 18491"/>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95" name="Elbow Connector 295"/>
                              <wps:cNvCnPr/>
                              <wps:spPr>
                                <a:xfrm rot="10800000" flipV="1">
                                  <a:off x="0" y="904563"/>
                                  <a:ext cx="891914" cy="172189"/>
                                </a:xfrm>
                                <a:prstGeom prst="bentConnector3">
                                  <a:avLst>
                                    <a:gd name="adj1" fmla="val 5897"/>
                                  </a:avLst>
                                </a:prstGeom>
                                <a:noFill/>
                                <a:ln w="12700" cap="flat" cmpd="sng" algn="ctr">
                                  <a:solidFill>
                                    <a:srgbClr val="AF272F"/>
                                  </a:solidFill>
                                  <a:prstDash val="solid"/>
                                  <a:tailEnd type="oval" w="sm" len="sm"/>
                                </a:ln>
                                <a:effectLst/>
                              </wps:spPr>
                              <wps:bodyPr/>
                            </wps:wsp>
                            <wps:wsp>
                              <wps:cNvPr id="310" name="Elbow Connector 310"/>
                              <wps:cNvCnPr/>
                              <wps:spPr>
                                <a:xfrm rot="10800000" flipV="1">
                                  <a:off x="1" y="126462"/>
                                  <a:ext cx="904875" cy="819486"/>
                                </a:xfrm>
                                <a:prstGeom prst="bentConnector3">
                                  <a:avLst>
                                    <a:gd name="adj1" fmla="val 13774"/>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F6AE3E" id="Group 93" o:spid="_x0000_s1026" style="position:absolute;margin-left:186.4pt;margin-top:97.6pt;width:71.25pt;height:82.55pt;z-index:251660288;mso-position-vertical-relative:page;mso-width-relative:margin;mso-height-relative:margin" coordorigin=",-306" coordsize="9082,1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">
                      <v:shape id="Elbow Connector 94" o:spid="_x0000_s1027" type="#_x0000_t34" style="position:absolute;left:59;top:-306;width:9023;height:266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" adj="4348" strokecolor="#af272f" strokeweight="1pt">
                        <v:stroke endarrow="oval" endarrowwidth="narrow" endarrowlength="short"/>
                      </v:shape>
                      <v:shape id="Elbow Connector 95" o:spid="_x0000_s1028" type="#_x0000_t34" style="position:absolute;top:4037;width:8959;height:100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" adj="3994" strokecolor="#af272f" strokeweight="1pt">
                        <v:stroke endarrow="oval" endarrowwidth="narrow" endarrowlength="short"/>
                      </v:shape>
                      <v:shape id="Elbow Connector 295" o:spid="_x0000_s1029" type="#_x0000_t34" style="position:absolute;top:9045;width:8919;height:172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" adj="1274" strokecolor="#af272f" strokeweight="1pt">
                        <v:stroke endarrow="oval" endarrowwidth="narrow" endarrowlength="short"/>
                      </v:shape>
                      <v:shape id="Elbow Connector 310" o:spid="_x0000_s1030" type="#_x0000_t34" style="position:absolute;top:1264;width:9048;height:81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" adj="2975" strokecolor="#af272f" strokeweight="1pt">
                        <v:stroke endarrow="oval" endarrowwidth="narrow" endarrowlength="short"/>
                      </v:shape>
                      <w10:wrap anchory="page"/>
                      <w10:anchorlock/>
                    </v:group>
                  </w:pict>
                </mc:Fallback>
              </mc:AlternateContent>
            </w:r>
            <w:r w:rsidRPr="003C30DD">
              <w:t xml:space="preserve">Guidance – Market risk disclosures </w:t>
            </w:r>
            <w:r w:rsidRPr="003C30DD">
              <w:rPr>
                <w:i/>
                <w:iCs/>
              </w:rPr>
              <w:t>(continued)</w:t>
            </w:r>
          </w:p>
        </w:tc>
      </w:tr>
      <w:tr w:rsidR="00E73BC6" w:rsidRPr="00940E38" w14:paraId="5CC9192A" w14:textId="77777777" w:rsidTr="00E73BC6">
        <w:tc>
          <w:tcPr>
            <w:tcW w:w="9752" w:type="dxa"/>
          </w:tcPr>
          <w:p w14:paraId="32719A0C" w14:textId="77777777" w:rsidR="00E73BC6" w:rsidRPr="00940E38" w:rsidRDefault="00E73BC6" w:rsidP="00E73BC6">
            <w:pPr>
              <w:pStyle w:val="Guidancenoborder"/>
            </w:pPr>
          </w:p>
          <w:tbl>
            <w:tblPr>
              <w:tblStyle w:val="DTFtexttable0"/>
              <w:tblW w:w="4996" w:type="pct"/>
              <w:tblLook w:val="06A0" w:firstRow="1" w:lastRow="0" w:firstColumn="1" w:lastColumn="0" w:noHBand="1" w:noVBand="1"/>
            </w:tblPr>
            <w:tblGrid>
              <w:gridCol w:w="921"/>
              <w:gridCol w:w="957"/>
              <w:gridCol w:w="901"/>
              <w:gridCol w:w="1009"/>
              <w:gridCol w:w="960"/>
              <w:gridCol w:w="4752"/>
            </w:tblGrid>
            <w:tr w:rsidR="00E73BC6" w:rsidRPr="00940E38" w14:paraId="286F4EB6" w14:textId="77777777" w:rsidTr="00E73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9" w:type="pct"/>
                  <w:gridSpan w:val="5"/>
                  <w:shd w:val="clear" w:color="auto" w:fill="auto"/>
                </w:tcPr>
                <w:p w14:paraId="4B2F8F6E" w14:textId="432D52C7" w:rsidR="00E73BC6" w:rsidRPr="00940E38" w:rsidRDefault="00E73BC6" w:rsidP="00E73BC6">
                  <w:pPr>
                    <w:pStyle w:val="Guidancenoborder"/>
                    <w:rPr>
                      <w:b w:val="0"/>
                      <w:spacing w:val="0"/>
                    </w:rPr>
                  </w:pPr>
                  <w:bookmarkStart w:id="343" w:name="_Hlk42169587"/>
                  <w:r w:rsidRPr="00940E38">
                    <w:rPr>
                      <w:b w:val="0"/>
                      <w:spacing w:val="0"/>
                    </w:rPr>
                    <w:t>Impact</w:t>
                  </w:r>
                  <w:r w:rsidR="002F17BD">
                    <w:rPr>
                      <w:b w:val="0"/>
                      <w:spacing w:val="0"/>
                    </w:rPr>
                    <w:t xml:space="preserve">s </w:t>
                  </w:r>
                  <w:r w:rsidRPr="00940E38">
                    <w:rPr>
                      <w:b w:val="0"/>
                      <w:spacing w:val="0"/>
                    </w:rPr>
                    <w:t xml:space="preserve">of an </w:t>
                  </w:r>
                  <w:r w:rsidRPr="00940E38">
                    <w:rPr>
                      <w:spacing w:val="0"/>
                    </w:rPr>
                    <w:t>increase</w:t>
                  </w:r>
                  <w:r w:rsidRPr="00940E38">
                    <w:rPr>
                      <w:b w:val="0"/>
                      <w:spacing w:val="0"/>
                    </w:rPr>
                    <w:t xml:space="preserve"> in interest rates</w:t>
                  </w:r>
                  <w:bookmarkEnd w:id="343"/>
                </w:p>
              </w:tc>
              <w:tc>
                <w:tcPr>
                  <w:tcW w:w="2501" w:type="pct"/>
                  <w:shd w:val="clear" w:color="auto" w:fill="auto"/>
                </w:tcPr>
                <w:p w14:paraId="7A9E5D54" w14:textId="77777777" w:rsidR="00E73BC6" w:rsidRPr="00940E38" w:rsidRDefault="00E73BC6" w:rsidP="00E73BC6">
                  <w:pPr>
                    <w:ind w:left="373"/>
                    <w:cnfStyle w:val="100000000000" w:firstRow="1" w:lastRow="0" w:firstColumn="0" w:lastColumn="0" w:oddVBand="0" w:evenVBand="0" w:oddHBand="0" w:evenHBand="0" w:firstRowFirstColumn="0" w:firstRowLastColumn="0" w:lastRowFirstColumn="0" w:lastRowLastColumn="0"/>
                    <w:rPr>
                      <w:b w:val="0"/>
                      <w:color w:val="auto"/>
                      <w:sz w:val="18"/>
                      <w:szCs w:val="18"/>
                    </w:rPr>
                  </w:pPr>
                </w:p>
              </w:tc>
            </w:tr>
            <w:tr w:rsidR="00E73BC6" w:rsidRPr="00940E38" w14:paraId="2B255E97" w14:textId="77777777" w:rsidTr="00E73BC6">
              <w:trPr>
                <w:trHeight w:val="378"/>
              </w:trPr>
              <w:tc>
                <w:tcPr>
                  <w:cnfStyle w:val="001000000000" w:firstRow="0" w:lastRow="0" w:firstColumn="1" w:lastColumn="0" w:oddVBand="0" w:evenVBand="0" w:oddHBand="0" w:evenHBand="0" w:firstRowFirstColumn="0" w:firstRowLastColumn="0" w:lastRowFirstColumn="0" w:lastRowLastColumn="0"/>
                  <w:tcW w:w="485" w:type="pct"/>
                  <w:tcBorders>
                    <w:bottom w:val="single" w:sz="4" w:space="0" w:color="0072CE" w:themeColor="accent4"/>
                    <w:right w:val="single" w:sz="4" w:space="0" w:color="FFFFFF" w:themeColor="background1"/>
                  </w:tcBorders>
                  <w:shd w:val="clear" w:color="auto" w:fill="auto"/>
                </w:tcPr>
                <w:p w14:paraId="512B64DF" w14:textId="77777777" w:rsidR="00E73BC6" w:rsidRPr="00940E38" w:rsidRDefault="00E73BC6" w:rsidP="00E73BC6">
                  <w:pPr>
                    <w:jc w:val="center"/>
                    <w:rPr>
                      <w:b/>
                      <w:sz w:val="16"/>
                      <w:szCs w:val="16"/>
                    </w:rPr>
                  </w:pPr>
                </w:p>
              </w:tc>
              <w:tc>
                <w:tcPr>
                  <w:tcW w:w="978" w:type="pct"/>
                  <w:gridSpan w:val="2"/>
                  <w:tcBorders>
                    <w:top w:val="single" w:sz="4" w:space="0" w:color="99B8DC" w:themeColor="accent5"/>
                    <w:left w:val="single" w:sz="4" w:space="0" w:color="FFFFFF" w:themeColor="background1"/>
                    <w:bottom w:val="single" w:sz="4" w:space="0" w:color="99B8DC" w:themeColor="accent5"/>
                    <w:right w:val="single" w:sz="4" w:space="0" w:color="FFFFFF" w:themeColor="background1"/>
                  </w:tcBorders>
                  <w:shd w:val="clear" w:color="auto" w:fill="0072CE" w:themeFill="accent4"/>
                  <w:vAlign w:val="center"/>
                </w:tcPr>
                <w:p w14:paraId="08C9A72A"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pacing w:val="0"/>
                      <w:sz w:val="16"/>
                      <w:szCs w:val="16"/>
                    </w:rPr>
                  </w:pPr>
                  <w:r w:rsidRPr="00940E38">
                    <w:rPr>
                      <w:rFonts w:ascii="Arial" w:hAnsi="Arial"/>
                      <w:b/>
                      <w:color w:val="FFFFFF" w:themeColor="background1"/>
                      <w:spacing w:val="0"/>
                      <w:sz w:val="16"/>
                      <w:szCs w:val="16"/>
                    </w:rPr>
                    <w:t>At fair value</w:t>
                  </w:r>
                </w:p>
              </w:tc>
              <w:tc>
                <w:tcPr>
                  <w:tcW w:w="1036" w:type="pct"/>
                  <w:gridSpan w:val="2"/>
                  <w:tcBorders>
                    <w:top w:val="single" w:sz="4" w:space="0" w:color="99B8DC" w:themeColor="accent5"/>
                    <w:left w:val="single" w:sz="4" w:space="0" w:color="FFFFFF" w:themeColor="background1"/>
                    <w:bottom w:val="single" w:sz="4" w:space="0" w:color="99B8DC" w:themeColor="accent5"/>
                    <w:right w:val="single" w:sz="4" w:space="0" w:color="99B8DC" w:themeColor="accent5"/>
                  </w:tcBorders>
                  <w:shd w:val="clear" w:color="auto" w:fill="0072CE" w:themeFill="accent4"/>
                  <w:vAlign w:val="center"/>
                </w:tcPr>
                <w:p w14:paraId="3B1EBC2B"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pacing w:val="0"/>
                      <w:sz w:val="16"/>
                      <w:szCs w:val="16"/>
                    </w:rPr>
                  </w:pPr>
                  <w:r w:rsidRPr="00940E38">
                    <w:rPr>
                      <w:rFonts w:ascii="Arial" w:hAnsi="Arial"/>
                      <w:b/>
                      <w:color w:val="FFFFFF" w:themeColor="background1"/>
                      <w:spacing w:val="0"/>
                      <w:sz w:val="16"/>
                      <w:szCs w:val="16"/>
                    </w:rPr>
                    <w:t>At amortised cost</w:t>
                  </w:r>
                </w:p>
              </w:tc>
              <w:tc>
                <w:tcPr>
                  <w:tcW w:w="2501" w:type="pct"/>
                  <w:tcBorders>
                    <w:left w:val="single" w:sz="4" w:space="0" w:color="99B8DC" w:themeColor="accent5"/>
                  </w:tcBorders>
                  <w:shd w:val="clear" w:color="auto" w:fill="auto"/>
                </w:tcPr>
                <w:p w14:paraId="25258328" w14:textId="77777777" w:rsidR="00E73BC6" w:rsidRPr="00940E38" w:rsidRDefault="00E73BC6" w:rsidP="00E73BC6">
                  <w:pPr>
                    <w:ind w:left="373"/>
                    <w:cnfStyle w:val="000000000000" w:firstRow="0" w:lastRow="0" w:firstColumn="0" w:lastColumn="0" w:oddVBand="0" w:evenVBand="0" w:oddHBand="0" w:evenHBand="0" w:firstRowFirstColumn="0" w:firstRowLastColumn="0" w:lastRowFirstColumn="0" w:lastRowLastColumn="0"/>
                    <w:rPr>
                      <w:b/>
                      <w:sz w:val="14"/>
                      <w:szCs w:val="14"/>
                    </w:rPr>
                  </w:pPr>
                </w:p>
              </w:tc>
            </w:tr>
            <w:tr w:rsidR="00E73BC6" w:rsidRPr="00940E38" w14:paraId="2F26F3E4" w14:textId="77777777" w:rsidTr="00E73BC6">
              <w:tc>
                <w:tcPr>
                  <w:cnfStyle w:val="001000000000" w:firstRow="0" w:lastRow="0" w:firstColumn="1" w:lastColumn="0" w:oddVBand="0" w:evenVBand="0" w:oddHBand="0" w:evenHBand="0" w:firstRowFirstColumn="0" w:firstRowLastColumn="0" w:lastRowFirstColumn="0" w:lastRowLastColumn="0"/>
                  <w:tcW w:w="485" w:type="pct"/>
                  <w:vMerge w:val="restart"/>
                  <w:tcBorders>
                    <w:top w:val="single" w:sz="4" w:space="0" w:color="0072CE" w:themeColor="accent4"/>
                    <w:left w:val="single" w:sz="4" w:space="0" w:color="0072CE" w:themeColor="accent4"/>
                    <w:bottom w:val="single" w:sz="4" w:space="0" w:color="0072CE" w:themeColor="accent4"/>
                    <w:right w:val="single" w:sz="4" w:space="0" w:color="0072CE" w:themeColor="accent4"/>
                  </w:tcBorders>
                  <w:vAlign w:val="center"/>
                </w:tcPr>
                <w:p w14:paraId="53AA7E27" w14:textId="77777777" w:rsidR="00E73BC6" w:rsidRPr="00940E38" w:rsidRDefault="00E73BC6" w:rsidP="00E73BC6">
                  <w:pPr>
                    <w:jc w:val="center"/>
                    <w:rPr>
                      <w:b/>
                      <w:sz w:val="16"/>
                      <w:szCs w:val="16"/>
                    </w:rPr>
                  </w:pPr>
                  <w:r w:rsidRPr="00940E38">
                    <w:rPr>
                      <w:sz w:val="16"/>
                      <w:szCs w:val="16"/>
                    </w:rPr>
                    <w:t>Fixed rate asset (liability)</w:t>
                  </w:r>
                </w:p>
              </w:tc>
              <w:tc>
                <w:tcPr>
                  <w:tcW w:w="504"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4EB679F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474"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49717309"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531"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2057019B"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505"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44E548E9"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2501" w:type="pct"/>
                  <w:vMerge w:val="restart"/>
                  <w:tcBorders>
                    <w:left w:val="single" w:sz="4" w:space="0" w:color="0072CE" w:themeColor="accent4"/>
                  </w:tcBorders>
                  <w:shd w:val="clear" w:color="auto" w:fill="auto"/>
                </w:tcPr>
                <w:p w14:paraId="2B2AF5ED" w14:textId="4D220C7E" w:rsidR="00E73BC6" w:rsidRPr="00940E38" w:rsidRDefault="002F5E36" w:rsidP="00E73BC6">
                  <w:pPr>
                    <w:ind w:left="373"/>
                    <w:cnfStyle w:val="000000000000" w:firstRow="0" w:lastRow="0" w:firstColumn="0" w:lastColumn="0" w:oddVBand="0" w:evenVBand="0" w:oddHBand="0" w:evenHBand="0" w:firstRowFirstColumn="0" w:firstRowLastColumn="0" w:lastRowFirstColumn="0" w:lastRowLastColumn="0"/>
                    <w:rPr>
                      <w:b/>
                      <w:color w:val="0072CE" w:themeColor="accent4"/>
                      <w:spacing w:val="0"/>
                      <w:sz w:val="14"/>
                      <w:szCs w:val="14"/>
                    </w:rPr>
                  </w:pPr>
                  <w:r>
                    <w:rPr>
                      <w:b/>
                      <w:color w:val="0072CE" w:themeColor="accent4"/>
                      <w:spacing w:val="0"/>
                      <w:sz w:val="14"/>
                      <w:szCs w:val="14"/>
                    </w:rPr>
                    <w:t>L</w:t>
                  </w:r>
                  <w:r w:rsidR="00E73BC6" w:rsidRPr="002F5E36">
                    <w:rPr>
                      <w:b/>
                      <w:color w:val="0072CE" w:themeColor="accent4"/>
                      <w:spacing w:val="0"/>
                      <w:sz w:val="14"/>
                      <w:szCs w:val="14"/>
                    </w:rPr>
                    <w:t>eases</w:t>
                  </w:r>
                  <w:r w:rsidR="00E73BC6" w:rsidRPr="00940E38">
                    <w:rPr>
                      <w:b/>
                      <w:color w:val="0072CE" w:themeColor="accent4"/>
                      <w:spacing w:val="0"/>
                      <w:sz w:val="14"/>
                      <w:szCs w:val="14"/>
                    </w:rPr>
                    <w:t xml:space="preserve"> are held at amortised cost</w:t>
                  </w:r>
                </w:p>
                <w:p w14:paraId="2A29526D" w14:textId="77777777" w:rsidR="00E73BC6" w:rsidRPr="009C7110"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sz w:val="14"/>
                      <w:szCs w:val="14"/>
                    </w:rPr>
                  </w:pPr>
                  <w:r w:rsidRPr="009C7110">
                    <w:rPr>
                      <w:rFonts w:asciiTheme="minorHAnsi" w:hAnsiTheme="minorHAnsi"/>
                      <w:spacing w:val="0"/>
                      <w:sz w:val="14"/>
                      <w:szCs w:val="14"/>
                    </w:rPr>
                    <w:t>If these are at fixed rate there will be no impact</w:t>
                  </w:r>
                </w:p>
                <w:p w14:paraId="0E4BE476" w14:textId="77777777" w:rsidR="00E73BC6" w:rsidRPr="009C7110" w:rsidRDefault="00E73BC6" w:rsidP="00FC71D7">
                  <w:pPr>
                    <w:pStyle w:val="Tablebullet"/>
                    <w:numPr>
                      <w:ilvl w:val="0"/>
                      <w:numId w:val="113"/>
                    </w:numPr>
                    <w:tabs>
                      <w:tab w:val="clear" w:pos="288"/>
                    </w:tabs>
                    <w:spacing w:after="18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sz w:val="14"/>
                      <w:szCs w:val="14"/>
                    </w:rPr>
                  </w:pPr>
                  <w:r w:rsidRPr="009C7110">
                    <w:rPr>
                      <w:rFonts w:asciiTheme="minorHAnsi" w:hAnsiTheme="minorHAnsi"/>
                      <w:spacing w:val="0"/>
                      <w:sz w:val="14"/>
                      <w:szCs w:val="14"/>
                    </w:rPr>
                    <w:t>If these are at floating rate the impact will need to be quantified</w:t>
                  </w:r>
                </w:p>
                <w:p w14:paraId="10883393" w14:textId="77777777" w:rsidR="00E73BC6" w:rsidRPr="00940E38" w:rsidRDefault="00E73BC6" w:rsidP="00E73BC6">
                  <w:pPr>
                    <w:pStyle w:val="Tabletext"/>
                    <w:ind w:left="350" w:firstLine="0"/>
                    <w:cnfStyle w:val="000000000000" w:firstRow="0" w:lastRow="0" w:firstColumn="0" w:lastColumn="0" w:oddVBand="0" w:evenVBand="0" w:oddHBand="0" w:evenHBand="0" w:firstRowFirstColumn="0" w:firstRowLastColumn="0" w:lastRowFirstColumn="0" w:lastRowLastColumn="0"/>
                    <w:rPr>
                      <w:rFonts w:eastAsiaTheme="minorHAnsi" w:cstheme="minorBidi"/>
                      <w:noProof w:val="0"/>
                      <w:color w:val="0072CE" w:themeColor="accent4"/>
                      <w:spacing w:val="0"/>
                      <w:sz w:val="14"/>
                      <w:szCs w:val="14"/>
                      <w:lang w:eastAsia="en-US"/>
                    </w:rPr>
                  </w:pPr>
                  <w:r w:rsidRPr="00940E38">
                    <w:rPr>
                      <w:rFonts w:eastAsiaTheme="minorHAnsi" w:cstheme="minorBidi"/>
                      <w:noProof w:val="0"/>
                      <w:color w:val="0072CE" w:themeColor="accent4"/>
                      <w:spacing w:val="0"/>
                      <w:sz w:val="14"/>
                      <w:szCs w:val="14"/>
                      <w:lang w:eastAsia="en-US"/>
                    </w:rPr>
                    <w:t>Term deposits are held at amortised cost</w:t>
                  </w:r>
                </w:p>
                <w:p w14:paraId="542F446D" w14:textId="77777777" w:rsidR="00E73BC6" w:rsidRPr="009C7110" w:rsidRDefault="00E73BC6" w:rsidP="00FC71D7">
                  <w:pPr>
                    <w:pStyle w:val="Tablebullet"/>
                    <w:numPr>
                      <w:ilvl w:val="0"/>
                      <w:numId w:val="113"/>
                    </w:numPr>
                    <w:tabs>
                      <w:tab w:val="clear" w:pos="288"/>
                    </w:tabs>
                    <w:spacing w:after="18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sz w:val="14"/>
                      <w:szCs w:val="14"/>
                    </w:rPr>
                  </w:pPr>
                  <w:r w:rsidRPr="009C7110">
                    <w:rPr>
                      <w:rFonts w:asciiTheme="minorHAnsi" w:hAnsiTheme="minorHAnsi"/>
                      <w:spacing w:val="0"/>
                      <w:sz w:val="14"/>
                      <w:szCs w:val="14"/>
                    </w:rPr>
                    <w:t>Normally at a fixed rate so there will be no impact</w:t>
                  </w:r>
                </w:p>
                <w:p w14:paraId="3460E204" w14:textId="77777777" w:rsidR="00E73BC6" w:rsidRPr="00940E38" w:rsidRDefault="00E73BC6" w:rsidP="00E73BC6">
                  <w:pPr>
                    <w:spacing w:before="0" w:after="0"/>
                    <w:ind w:left="373"/>
                    <w:cnfStyle w:val="000000000000" w:firstRow="0" w:lastRow="0" w:firstColumn="0" w:lastColumn="0" w:oddVBand="0" w:evenVBand="0" w:oddHBand="0" w:evenHBand="0" w:firstRowFirstColumn="0" w:firstRowLastColumn="0" w:lastRowFirstColumn="0" w:lastRowLastColumn="0"/>
                    <w:rPr>
                      <w:color w:val="0072CE" w:themeColor="accent4"/>
                      <w:spacing w:val="0"/>
                      <w:sz w:val="14"/>
                      <w:szCs w:val="14"/>
                    </w:rPr>
                  </w:pPr>
                  <w:r w:rsidRPr="00940E38">
                    <w:rPr>
                      <w:color w:val="0072CE" w:themeColor="accent4"/>
                      <w:spacing w:val="0"/>
                      <w:sz w:val="14"/>
                      <w:szCs w:val="14"/>
                    </w:rPr>
                    <w:t>Cash deposits are normally at call</w:t>
                  </w:r>
                </w:p>
                <w:p w14:paraId="03CB73D2"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rPr>
                  </w:pPr>
                  <w:r w:rsidRPr="009C7110">
                    <w:rPr>
                      <w:rFonts w:asciiTheme="minorHAnsi" w:hAnsiTheme="minorHAnsi"/>
                      <w:spacing w:val="0"/>
                      <w:sz w:val="14"/>
                      <w:szCs w:val="14"/>
                    </w:rPr>
                    <w:t>Normally at a floating rate so the impact will need to be quantified</w:t>
                  </w:r>
                </w:p>
              </w:tc>
            </w:tr>
            <w:tr w:rsidR="00E73BC6" w:rsidRPr="00940E38" w14:paraId="68F7B554" w14:textId="77777777" w:rsidTr="00AE6DBB">
              <w:trPr>
                <w:trHeight w:val="365"/>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vAlign w:val="center"/>
                </w:tcPr>
                <w:p w14:paraId="046738F0" w14:textId="77777777" w:rsidR="00E73BC6" w:rsidRPr="00940E38" w:rsidRDefault="00E73BC6" w:rsidP="00E73BC6">
                  <w:pPr>
                    <w:jc w:val="center"/>
                    <w:rPr>
                      <w:b/>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07001121"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14:paraId="289DCC79"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AF272F"/>
                      <w:spacing w:val="0"/>
                      <w:sz w:val="16"/>
                      <w:szCs w:val="16"/>
                    </w:rPr>
                  </w:pPr>
                  <w:r w:rsidRPr="00940E38">
                    <w:rPr>
                      <w:rFonts w:ascii="Arial" w:hAnsi="Arial"/>
                      <w:b/>
                      <w:color w:val="AF272F"/>
                      <w:spacing w:val="0"/>
                      <w:sz w:val="16"/>
                      <w:szCs w:val="16"/>
                    </w:rPr>
                    <w:t>Decrease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48B9FB40"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21E8900E"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2501" w:type="pct"/>
                  <w:vMerge/>
                  <w:tcBorders>
                    <w:left w:val="single" w:sz="4" w:space="0" w:color="0072CE" w:themeColor="accent4"/>
                  </w:tcBorders>
                  <w:shd w:val="clear" w:color="auto" w:fill="auto"/>
                </w:tcPr>
                <w:p w14:paraId="71EB3FB3"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rPr>
                  </w:pPr>
                </w:p>
              </w:tc>
            </w:tr>
            <w:tr w:rsidR="00E73BC6" w:rsidRPr="00940E38" w14:paraId="62DB28A5" w14:textId="77777777" w:rsidTr="00E73BC6">
              <w:tc>
                <w:tcPr>
                  <w:cnfStyle w:val="001000000000" w:firstRow="0" w:lastRow="0" w:firstColumn="1" w:lastColumn="0" w:oddVBand="0" w:evenVBand="0" w:oddHBand="0" w:evenHBand="0" w:firstRowFirstColumn="0" w:firstRowLastColumn="0" w:lastRowFirstColumn="0" w:lastRowLastColumn="0"/>
                  <w:tcW w:w="485" w:type="pct"/>
                  <w:vMerge w:val="restart"/>
                  <w:tcBorders>
                    <w:top w:val="single" w:sz="4" w:space="0" w:color="0072CE" w:themeColor="accent4"/>
                    <w:left w:val="single" w:sz="4" w:space="0" w:color="0072CE" w:themeColor="accent4"/>
                    <w:bottom w:val="single" w:sz="4" w:space="0" w:color="0072CE" w:themeColor="accent4"/>
                    <w:right w:val="single" w:sz="4" w:space="0" w:color="0072CE" w:themeColor="accent4"/>
                  </w:tcBorders>
                  <w:vAlign w:val="center"/>
                </w:tcPr>
                <w:p w14:paraId="01F448BD" w14:textId="77777777" w:rsidR="00E73BC6" w:rsidRPr="00940E38" w:rsidRDefault="00E73BC6" w:rsidP="00E73BC6">
                  <w:pPr>
                    <w:jc w:val="center"/>
                    <w:rPr>
                      <w:b/>
                      <w:sz w:val="16"/>
                      <w:szCs w:val="16"/>
                    </w:rPr>
                  </w:pPr>
                  <w:r w:rsidRPr="00940E38">
                    <w:rPr>
                      <w:sz w:val="16"/>
                      <w:szCs w:val="16"/>
                    </w:rPr>
                    <w:t>Floating rate asset (liability)</w:t>
                  </w:r>
                </w:p>
              </w:tc>
              <w:tc>
                <w:tcPr>
                  <w:tcW w:w="50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13971962"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47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26B58A37"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531"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1D8420A5"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505"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70E52A69"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2501" w:type="pct"/>
                  <w:vMerge/>
                  <w:tcBorders>
                    <w:left w:val="single" w:sz="4" w:space="0" w:color="0072CE" w:themeColor="accent4"/>
                  </w:tcBorders>
                  <w:shd w:val="clear" w:color="auto" w:fill="auto"/>
                </w:tcPr>
                <w:p w14:paraId="2299017F"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rPr>
                  </w:pPr>
                </w:p>
              </w:tc>
            </w:tr>
            <w:tr w:rsidR="00E73BC6" w:rsidRPr="00940E38" w14:paraId="451C32D4" w14:textId="77777777" w:rsidTr="009C7110">
              <w:trPr>
                <w:trHeight w:val="40"/>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tcPr>
                <w:p w14:paraId="0CB33509" w14:textId="77777777" w:rsidR="00E73BC6" w:rsidRPr="00940E38" w:rsidRDefault="00E73BC6" w:rsidP="00E73BC6">
                  <w:pPr>
                    <w:rPr>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14:paraId="52064DBF"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00B140"/>
                      <w:spacing w:val="0"/>
                      <w:sz w:val="16"/>
                      <w:szCs w:val="16"/>
                    </w:rPr>
                  </w:pPr>
                  <w:r w:rsidRPr="00940E38">
                    <w:rPr>
                      <w:rFonts w:ascii="Arial" w:hAnsi="Arial"/>
                      <w:b/>
                      <w:color w:val="00B140"/>
                      <w:spacing w:val="0"/>
                      <w:sz w:val="16"/>
                      <w:szCs w:val="16"/>
                    </w:rPr>
                    <w:t>Increase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56E16A0F"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14:paraId="20AE9AD7"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00B140"/>
                      <w:spacing w:val="0"/>
                      <w:sz w:val="16"/>
                      <w:szCs w:val="16"/>
                    </w:rPr>
                  </w:pPr>
                  <w:r w:rsidRPr="00940E38">
                    <w:rPr>
                      <w:rFonts w:ascii="Arial" w:hAnsi="Arial"/>
                      <w:b/>
                      <w:color w:val="00B140"/>
                      <w:spacing w:val="0"/>
                      <w:sz w:val="16"/>
                      <w:szCs w:val="16"/>
                    </w:rPr>
                    <w:t>Increase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6576F85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2501" w:type="pct"/>
                  <w:vMerge/>
                  <w:tcBorders>
                    <w:left w:val="single" w:sz="4" w:space="0" w:color="0072CE" w:themeColor="accent4"/>
                  </w:tcBorders>
                  <w:shd w:val="clear" w:color="auto" w:fill="auto"/>
                </w:tcPr>
                <w:p w14:paraId="2021A0A2"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rPr>
                  </w:pPr>
                </w:p>
              </w:tc>
            </w:tr>
            <w:tr w:rsidR="00E73BC6" w:rsidRPr="00940E38" w14:paraId="21F6DE3F" w14:textId="77777777" w:rsidTr="00E73BC6">
              <w:tc>
                <w:tcPr>
                  <w:cnfStyle w:val="001000000000" w:firstRow="0" w:lastRow="0" w:firstColumn="1" w:lastColumn="0" w:oddVBand="0" w:evenVBand="0" w:oddHBand="0" w:evenHBand="0" w:firstRowFirstColumn="0" w:firstRowLastColumn="0" w:lastRowFirstColumn="0" w:lastRowLastColumn="0"/>
                  <w:tcW w:w="485" w:type="pct"/>
                  <w:tcBorders>
                    <w:top w:val="single" w:sz="4" w:space="0" w:color="0072CE" w:themeColor="accent4"/>
                  </w:tcBorders>
                  <w:shd w:val="clear" w:color="auto" w:fill="auto"/>
                </w:tcPr>
                <w:p w14:paraId="65D6CFE5" w14:textId="77777777" w:rsidR="00E73BC6" w:rsidRPr="00940E38" w:rsidRDefault="00E73BC6" w:rsidP="00E73BC6">
                  <w:pPr>
                    <w:rPr>
                      <w:sz w:val="16"/>
                      <w:szCs w:val="16"/>
                    </w:rPr>
                  </w:pPr>
                </w:p>
              </w:tc>
              <w:tc>
                <w:tcPr>
                  <w:tcW w:w="504" w:type="pct"/>
                  <w:tcBorders>
                    <w:top w:val="single" w:sz="4" w:space="0" w:color="0072CE" w:themeColor="accent4"/>
                  </w:tcBorders>
                </w:tcPr>
                <w:p w14:paraId="7CF27F1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p>
              </w:tc>
              <w:tc>
                <w:tcPr>
                  <w:tcW w:w="474" w:type="pct"/>
                  <w:tcBorders>
                    <w:top w:val="single" w:sz="4" w:space="0" w:color="0072CE" w:themeColor="accent4"/>
                  </w:tcBorders>
                </w:tcPr>
                <w:p w14:paraId="7E01D18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p>
              </w:tc>
              <w:tc>
                <w:tcPr>
                  <w:tcW w:w="531" w:type="pct"/>
                  <w:tcBorders>
                    <w:top w:val="single" w:sz="4" w:space="0" w:color="0072CE" w:themeColor="accent4"/>
                  </w:tcBorders>
                </w:tcPr>
                <w:p w14:paraId="26D0B304"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p>
              </w:tc>
              <w:tc>
                <w:tcPr>
                  <w:tcW w:w="505" w:type="pct"/>
                  <w:tcBorders>
                    <w:top w:val="single" w:sz="4" w:space="0" w:color="0072CE" w:themeColor="accent4"/>
                  </w:tcBorders>
                </w:tcPr>
                <w:p w14:paraId="2F705B20"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p>
              </w:tc>
              <w:tc>
                <w:tcPr>
                  <w:tcW w:w="2501" w:type="pct"/>
                  <w:shd w:val="clear" w:color="auto" w:fill="auto"/>
                </w:tcPr>
                <w:p w14:paraId="046496B9" w14:textId="77777777" w:rsidR="00E73BC6" w:rsidRPr="00940E38" w:rsidRDefault="00E73BC6" w:rsidP="00E73BC6">
                  <w:pPr>
                    <w:ind w:left="373"/>
                    <w:cnfStyle w:val="000000000000" w:firstRow="0" w:lastRow="0" w:firstColumn="0" w:lastColumn="0" w:oddVBand="0" w:evenVBand="0" w:oddHBand="0" w:evenHBand="0" w:firstRowFirstColumn="0" w:firstRowLastColumn="0" w:lastRowFirstColumn="0" w:lastRowLastColumn="0"/>
                    <w:rPr>
                      <w:spacing w:val="0"/>
                      <w:sz w:val="14"/>
                      <w:szCs w:val="14"/>
                    </w:rPr>
                  </w:pPr>
                </w:p>
              </w:tc>
            </w:tr>
            <w:tr w:rsidR="00E73BC6" w:rsidRPr="00940E38" w14:paraId="6619875B" w14:textId="77777777" w:rsidTr="00E73BC6">
              <w:tc>
                <w:tcPr>
                  <w:cnfStyle w:val="001000000000" w:firstRow="0" w:lastRow="0" w:firstColumn="1" w:lastColumn="0" w:oddVBand="0" w:evenVBand="0" w:oddHBand="0" w:evenHBand="0" w:firstRowFirstColumn="0" w:firstRowLastColumn="0" w:lastRowFirstColumn="0" w:lastRowLastColumn="0"/>
                  <w:tcW w:w="2499" w:type="pct"/>
                  <w:gridSpan w:val="5"/>
                  <w:shd w:val="clear" w:color="auto" w:fill="auto"/>
                </w:tcPr>
                <w:p w14:paraId="16B8E2B8" w14:textId="77777777" w:rsidR="00E73BC6" w:rsidRPr="00940E38" w:rsidRDefault="00E73BC6" w:rsidP="00E73BC6">
                  <w:pPr>
                    <w:pStyle w:val="Guidancenoborder"/>
                    <w:rPr>
                      <w:b/>
                      <w:spacing w:val="0"/>
                    </w:rPr>
                  </w:pPr>
                  <w:r w:rsidRPr="00940E38">
                    <w:rPr>
                      <w:spacing w:val="0"/>
                    </w:rPr>
                    <w:t xml:space="preserve">Impacts of a </w:t>
                  </w:r>
                  <w:r w:rsidRPr="00940E38">
                    <w:rPr>
                      <w:b/>
                      <w:spacing w:val="0"/>
                    </w:rPr>
                    <w:t>decrease</w:t>
                  </w:r>
                  <w:r w:rsidRPr="00940E38">
                    <w:rPr>
                      <w:spacing w:val="0"/>
                    </w:rPr>
                    <w:t xml:space="preserve"> in interest rates</w:t>
                  </w:r>
                </w:p>
              </w:tc>
              <w:tc>
                <w:tcPr>
                  <w:tcW w:w="2501" w:type="pct"/>
                  <w:shd w:val="clear" w:color="auto" w:fill="auto"/>
                </w:tcPr>
                <w:p w14:paraId="4DDE596D" w14:textId="3BE6768C" w:rsidR="00E73BC6" w:rsidRPr="00940E38" w:rsidRDefault="00E73BC6" w:rsidP="00E73BC6">
                  <w:pPr>
                    <w:ind w:left="373"/>
                    <w:cnfStyle w:val="000000000000" w:firstRow="0" w:lastRow="0" w:firstColumn="0" w:lastColumn="0" w:oddVBand="0" w:evenVBand="0" w:oddHBand="0" w:evenHBand="0" w:firstRowFirstColumn="0" w:firstRowLastColumn="0" w:lastRowFirstColumn="0" w:lastRowLastColumn="0"/>
                    <w:rPr>
                      <w:spacing w:val="0"/>
                      <w:sz w:val="18"/>
                      <w:szCs w:val="18"/>
                    </w:rPr>
                  </w:pPr>
                </w:p>
              </w:tc>
            </w:tr>
            <w:tr w:rsidR="00E73BC6" w:rsidRPr="00940E38" w14:paraId="1BF2020C" w14:textId="77777777" w:rsidTr="00E73BC6">
              <w:trPr>
                <w:trHeight w:val="378"/>
              </w:trPr>
              <w:tc>
                <w:tcPr>
                  <w:cnfStyle w:val="001000000000" w:firstRow="0" w:lastRow="0" w:firstColumn="1" w:lastColumn="0" w:oddVBand="0" w:evenVBand="0" w:oddHBand="0" w:evenHBand="0" w:firstRowFirstColumn="0" w:firstRowLastColumn="0" w:lastRowFirstColumn="0" w:lastRowLastColumn="0"/>
                  <w:tcW w:w="485" w:type="pct"/>
                  <w:tcBorders>
                    <w:bottom w:val="single" w:sz="4" w:space="0" w:color="0072CE" w:themeColor="accent4"/>
                    <w:right w:val="single" w:sz="4" w:space="0" w:color="FFFFFF" w:themeColor="background1"/>
                  </w:tcBorders>
                  <w:shd w:val="clear" w:color="auto" w:fill="auto"/>
                </w:tcPr>
                <w:p w14:paraId="7C6AA950" w14:textId="77777777" w:rsidR="00E73BC6" w:rsidRPr="00940E38" w:rsidRDefault="00E73BC6" w:rsidP="00E73BC6">
                  <w:pPr>
                    <w:jc w:val="center"/>
                    <w:rPr>
                      <w:b/>
                      <w:sz w:val="16"/>
                      <w:szCs w:val="16"/>
                    </w:rPr>
                  </w:pPr>
                </w:p>
              </w:tc>
              <w:tc>
                <w:tcPr>
                  <w:tcW w:w="978" w:type="pct"/>
                  <w:gridSpan w:val="2"/>
                  <w:tcBorders>
                    <w:top w:val="single" w:sz="4" w:space="0" w:color="99B8DC" w:themeColor="accent5"/>
                    <w:left w:val="single" w:sz="4" w:space="0" w:color="FFFFFF" w:themeColor="background1"/>
                    <w:bottom w:val="single" w:sz="4" w:space="0" w:color="99B8DC" w:themeColor="accent5"/>
                    <w:right w:val="single" w:sz="4" w:space="0" w:color="FFFFFF" w:themeColor="background1"/>
                  </w:tcBorders>
                  <w:shd w:val="clear" w:color="auto" w:fill="0072CE" w:themeFill="accent4"/>
                  <w:vAlign w:val="center"/>
                </w:tcPr>
                <w:p w14:paraId="22EE5A8D"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pacing w:val="0"/>
                      <w:sz w:val="16"/>
                      <w:szCs w:val="16"/>
                    </w:rPr>
                  </w:pPr>
                  <w:r w:rsidRPr="00940E38">
                    <w:rPr>
                      <w:rFonts w:ascii="Arial" w:hAnsi="Arial"/>
                      <w:b/>
                      <w:color w:val="FFFFFF" w:themeColor="background1"/>
                      <w:spacing w:val="0"/>
                      <w:sz w:val="16"/>
                      <w:szCs w:val="16"/>
                    </w:rPr>
                    <w:t>At fair value</w:t>
                  </w:r>
                </w:p>
              </w:tc>
              <w:tc>
                <w:tcPr>
                  <w:tcW w:w="1036" w:type="pct"/>
                  <w:gridSpan w:val="2"/>
                  <w:tcBorders>
                    <w:top w:val="single" w:sz="4" w:space="0" w:color="99B8DC" w:themeColor="accent5"/>
                    <w:left w:val="single" w:sz="4" w:space="0" w:color="FFFFFF" w:themeColor="background1"/>
                    <w:bottom w:val="single" w:sz="4" w:space="0" w:color="99B8DC" w:themeColor="accent5"/>
                    <w:right w:val="single" w:sz="4" w:space="0" w:color="99B8DC" w:themeColor="accent5"/>
                  </w:tcBorders>
                  <w:shd w:val="clear" w:color="auto" w:fill="0072CE" w:themeFill="accent4"/>
                  <w:vAlign w:val="center"/>
                </w:tcPr>
                <w:p w14:paraId="2D1489B2"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pacing w:val="0"/>
                      <w:sz w:val="16"/>
                      <w:szCs w:val="16"/>
                    </w:rPr>
                  </w:pPr>
                  <w:r w:rsidRPr="00940E38">
                    <w:rPr>
                      <w:rFonts w:ascii="Arial" w:hAnsi="Arial"/>
                      <w:b/>
                      <w:color w:val="FFFFFF" w:themeColor="background1"/>
                      <w:spacing w:val="0"/>
                      <w:sz w:val="16"/>
                      <w:szCs w:val="16"/>
                    </w:rPr>
                    <w:t>At amortised cost</w:t>
                  </w:r>
                </w:p>
              </w:tc>
              <w:tc>
                <w:tcPr>
                  <w:tcW w:w="2501" w:type="pct"/>
                  <w:tcBorders>
                    <w:left w:val="single" w:sz="4" w:space="0" w:color="99B8DC" w:themeColor="accent5"/>
                  </w:tcBorders>
                  <w:shd w:val="clear" w:color="auto" w:fill="auto"/>
                </w:tcPr>
                <w:p w14:paraId="07F34D88" w14:textId="770375BA" w:rsidR="00E73BC6" w:rsidRPr="00940E38" w:rsidRDefault="00E73BC6" w:rsidP="00E73BC6">
                  <w:pPr>
                    <w:pStyle w:val="Tabletext"/>
                    <w:cnfStyle w:val="000000000000" w:firstRow="0" w:lastRow="0" w:firstColumn="0" w:lastColumn="0" w:oddVBand="0" w:evenVBand="0" w:oddHBand="0" w:evenHBand="0" w:firstRowFirstColumn="0" w:firstRowLastColumn="0" w:lastRowFirstColumn="0" w:lastRowLastColumn="0"/>
                    <w:rPr>
                      <w:spacing w:val="0"/>
                    </w:rPr>
                  </w:pPr>
                </w:p>
              </w:tc>
            </w:tr>
            <w:tr w:rsidR="00E73BC6" w:rsidRPr="00940E38" w14:paraId="1CC7CE25" w14:textId="77777777" w:rsidTr="00E73BC6">
              <w:tc>
                <w:tcPr>
                  <w:cnfStyle w:val="001000000000" w:firstRow="0" w:lastRow="0" w:firstColumn="1" w:lastColumn="0" w:oddVBand="0" w:evenVBand="0" w:oddHBand="0" w:evenHBand="0" w:firstRowFirstColumn="0" w:firstRowLastColumn="0" w:lastRowFirstColumn="0" w:lastRowLastColumn="0"/>
                  <w:tcW w:w="485" w:type="pct"/>
                  <w:vMerge w:val="restart"/>
                  <w:tcBorders>
                    <w:top w:val="single" w:sz="4" w:space="0" w:color="0072CE" w:themeColor="accent4"/>
                    <w:left w:val="single" w:sz="4" w:space="0" w:color="0072CE" w:themeColor="accent4"/>
                    <w:bottom w:val="single" w:sz="4" w:space="0" w:color="0072CE" w:themeColor="accent4"/>
                    <w:right w:val="single" w:sz="4" w:space="0" w:color="0072CE" w:themeColor="accent4"/>
                  </w:tcBorders>
                  <w:vAlign w:val="center"/>
                </w:tcPr>
                <w:p w14:paraId="2E453D35" w14:textId="77777777" w:rsidR="00E73BC6" w:rsidRPr="00940E38" w:rsidRDefault="00E73BC6" w:rsidP="00E73BC6">
                  <w:pPr>
                    <w:jc w:val="center"/>
                    <w:rPr>
                      <w:b/>
                      <w:sz w:val="16"/>
                      <w:szCs w:val="16"/>
                    </w:rPr>
                  </w:pPr>
                  <w:r w:rsidRPr="00940E38">
                    <w:rPr>
                      <w:sz w:val="16"/>
                      <w:szCs w:val="16"/>
                    </w:rPr>
                    <w:t>Fixed rate asset (liability)</w:t>
                  </w:r>
                </w:p>
              </w:tc>
              <w:tc>
                <w:tcPr>
                  <w:tcW w:w="504"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3149F298"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474"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7CEC90F9"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531"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1A82A5E8" w14:textId="06043528"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505" w:type="pct"/>
                  <w:tcBorders>
                    <w:top w:val="single" w:sz="4" w:space="0" w:color="99B8DC" w:themeColor="accent5"/>
                    <w:left w:val="single" w:sz="4" w:space="0" w:color="0072CE" w:themeColor="accent4"/>
                    <w:bottom w:val="dotted" w:sz="4" w:space="0" w:color="0072CE" w:themeColor="accent4"/>
                    <w:right w:val="single" w:sz="4" w:space="0" w:color="0072CE" w:themeColor="accent4"/>
                  </w:tcBorders>
                  <w:vAlign w:val="center"/>
                </w:tcPr>
                <w:p w14:paraId="21237C17"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2501" w:type="pct"/>
                  <w:vMerge w:val="restart"/>
                  <w:tcBorders>
                    <w:left w:val="single" w:sz="4" w:space="0" w:color="0072CE" w:themeColor="accent4"/>
                  </w:tcBorders>
                  <w:shd w:val="clear" w:color="auto" w:fill="auto"/>
                </w:tcPr>
                <w:p w14:paraId="695C4AC8" w14:textId="62944E6B" w:rsidR="00E73BC6" w:rsidRPr="00940E38" w:rsidRDefault="002F5E36" w:rsidP="00E73BC6">
                  <w:pPr>
                    <w:ind w:left="373"/>
                    <w:cnfStyle w:val="000000000000" w:firstRow="0" w:lastRow="0" w:firstColumn="0" w:lastColumn="0" w:oddVBand="0" w:evenVBand="0" w:oddHBand="0" w:evenHBand="0" w:firstRowFirstColumn="0" w:firstRowLastColumn="0" w:lastRowFirstColumn="0" w:lastRowLastColumn="0"/>
                    <w:rPr>
                      <w:b/>
                      <w:color w:val="0072CE" w:themeColor="accent4"/>
                      <w:spacing w:val="0"/>
                      <w:sz w:val="14"/>
                      <w:szCs w:val="14"/>
                    </w:rPr>
                  </w:pPr>
                  <w:r>
                    <w:rPr>
                      <w:b/>
                      <w:color w:val="0072CE" w:themeColor="accent4"/>
                      <w:spacing w:val="0"/>
                      <w:sz w:val="14"/>
                      <w:szCs w:val="14"/>
                    </w:rPr>
                    <w:t>L</w:t>
                  </w:r>
                  <w:r w:rsidR="00E73BC6" w:rsidRPr="002F5E36">
                    <w:rPr>
                      <w:b/>
                      <w:color w:val="0072CE" w:themeColor="accent4"/>
                      <w:spacing w:val="0"/>
                      <w:sz w:val="14"/>
                      <w:szCs w:val="14"/>
                    </w:rPr>
                    <w:t>eases</w:t>
                  </w:r>
                  <w:r w:rsidR="00E73BC6" w:rsidRPr="00940E38">
                    <w:rPr>
                      <w:b/>
                      <w:color w:val="0072CE" w:themeColor="accent4"/>
                      <w:spacing w:val="0"/>
                      <w:sz w:val="14"/>
                      <w:szCs w:val="14"/>
                    </w:rPr>
                    <w:t xml:space="preserve"> are held at amortised cost</w:t>
                  </w:r>
                </w:p>
                <w:p w14:paraId="14ADBEFD" w14:textId="40B63D64" w:rsidR="00E73BC6" w:rsidRPr="009C7110"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sz w:val="14"/>
                      <w:szCs w:val="14"/>
                    </w:rPr>
                  </w:pPr>
                  <w:r w:rsidRPr="009C7110">
                    <w:rPr>
                      <w:rFonts w:asciiTheme="minorHAnsi" w:hAnsiTheme="minorHAnsi"/>
                      <w:spacing w:val="0"/>
                      <w:sz w:val="14"/>
                      <w:szCs w:val="14"/>
                    </w:rPr>
                    <w:t>If these are at a fixed rate there will be no impact</w:t>
                  </w:r>
                </w:p>
                <w:p w14:paraId="6884ABB3" w14:textId="77777777" w:rsidR="00E73BC6" w:rsidRPr="009C7110" w:rsidRDefault="00E73BC6" w:rsidP="00FC71D7">
                  <w:pPr>
                    <w:pStyle w:val="Tablebullet"/>
                    <w:numPr>
                      <w:ilvl w:val="0"/>
                      <w:numId w:val="113"/>
                    </w:numPr>
                    <w:tabs>
                      <w:tab w:val="clear" w:pos="288"/>
                    </w:tabs>
                    <w:spacing w:after="15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sz w:val="14"/>
                      <w:szCs w:val="14"/>
                    </w:rPr>
                  </w:pPr>
                  <w:r w:rsidRPr="009C7110">
                    <w:rPr>
                      <w:rFonts w:asciiTheme="minorHAnsi" w:hAnsiTheme="minorHAnsi"/>
                      <w:spacing w:val="0"/>
                      <w:sz w:val="14"/>
                      <w:szCs w:val="14"/>
                    </w:rPr>
                    <w:t>If these are at floating rate the impact will need to be quantified</w:t>
                  </w:r>
                </w:p>
                <w:p w14:paraId="44BBF048" w14:textId="77777777" w:rsidR="00E73BC6" w:rsidRPr="00940E38" w:rsidRDefault="00E73BC6" w:rsidP="00E73BC6">
                  <w:pPr>
                    <w:ind w:left="373"/>
                    <w:cnfStyle w:val="000000000000" w:firstRow="0" w:lastRow="0" w:firstColumn="0" w:lastColumn="0" w:oddVBand="0" w:evenVBand="0" w:oddHBand="0" w:evenHBand="0" w:firstRowFirstColumn="0" w:firstRowLastColumn="0" w:lastRowFirstColumn="0" w:lastRowLastColumn="0"/>
                    <w:rPr>
                      <w:color w:val="0072CE" w:themeColor="accent4"/>
                      <w:spacing w:val="0"/>
                      <w:sz w:val="14"/>
                      <w:szCs w:val="14"/>
                    </w:rPr>
                  </w:pPr>
                  <w:r w:rsidRPr="00940E38">
                    <w:rPr>
                      <w:color w:val="0072CE" w:themeColor="accent4"/>
                      <w:spacing w:val="0"/>
                      <w:sz w:val="14"/>
                      <w:szCs w:val="14"/>
                    </w:rPr>
                    <w:t>Term deposits are held at amortised cost</w:t>
                  </w:r>
                </w:p>
                <w:p w14:paraId="78FDD677" w14:textId="77777777" w:rsidR="00E73BC6" w:rsidRPr="009C7110" w:rsidRDefault="00E73BC6" w:rsidP="00FC71D7">
                  <w:pPr>
                    <w:pStyle w:val="Tablebullet"/>
                    <w:numPr>
                      <w:ilvl w:val="0"/>
                      <w:numId w:val="113"/>
                    </w:numPr>
                    <w:tabs>
                      <w:tab w:val="clear" w:pos="288"/>
                    </w:tabs>
                    <w:spacing w:after="18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sz w:val="14"/>
                      <w:szCs w:val="14"/>
                    </w:rPr>
                  </w:pPr>
                  <w:r w:rsidRPr="009C7110">
                    <w:rPr>
                      <w:rFonts w:asciiTheme="minorHAnsi" w:hAnsiTheme="minorHAnsi"/>
                      <w:spacing w:val="0"/>
                      <w:sz w:val="14"/>
                      <w:szCs w:val="14"/>
                    </w:rPr>
                    <w:t>Normally at a fixed rate so there will be no impact</w:t>
                  </w:r>
                </w:p>
                <w:p w14:paraId="3D198B0B" w14:textId="77777777" w:rsidR="00E73BC6" w:rsidRPr="00940E38" w:rsidRDefault="00E73BC6" w:rsidP="00E73BC6">
                  <w:pPr>
                    <w:ind w:left="373"/>
                    <w:cnfStyle w:val="000000000000" w:firstRow="0" w:lastRow="0" w:firstColumn="0" w:lastColumn="0" w:oddVBand="0" w:evenVBand="0" w:oddHBand="0" w:evenHBand="0" w:firstRowFirstColumn="0" w:firstRowLastColumn="0" w:lastRowFirstColumn="0" w:lastRowLastColumn="0"/>
                    <w:rPr>
                      <w:color w:val="0072CE" w:themeColor="accent4"/>
                      <w:spacing w:val="0"/>
                      <w:sz w:val="14"/>
                      <w:szCs w:val="14"/>
                    </w:rPr>
                  </w:pPr>
                  <w:r w:rsidRPr="00940E38">
                    <w:rPr>
                      <w:color w:val="0072CE" w:themeColor="accent4"/>
                      <w:spacing w:val="0"/>
                      <w:sz w:val="14"/>
                      <w:szCs w:val="14"/>
                    </w:rPr>
                    <w:t>Cash deposits are normally at call</w:t>
                  </w:r>
                </w:p>
                <w:p w14:paraId="17F7E98F"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pacing w:val="0"/>
                    </w:rPr>
                  </w:pPr>
                  <w:r w:rsidRPr="009C7110">
                    <w:rPr>
                      <w:rFonts w:asciiTheme="minorHAnsi" w:hAnsiTheme="minorHAnsi"/>
                      <w:spacing w:val="0"/>
                      <w:sz w:val="14"/>
                      <w:szCs w:val="14"/>
                    </w:rPr>
                    <w:t>Normally at a floating rate so the impact will need to be quantified</w:t>
                  </w:r>
                </w:p>
              </w:tc>
            </w:tr>
            <w:tr w:rsidR="00E73BC6" w:rsidRPr="00940E38" w14:paraId="2CF06486" w14:textId="77777777" w:rsidTr="009C7110">
              <w:trPr>
                <w:trHeight w:val="96"/>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tcPr>
                <w:p w14:paraId="383C27F3" w14:textId="77777777" w:rsidR="00E73BC6" w:rsidRPr="00940E38" w:rsidRDefault="00E73BC6" w:rsidP="00E73BC6">
                  <w:pPr>
                    <w:jc w:val="center"/>
                    <w:rPr>
                      <w:b/>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76D56C31"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14:paraId="74A4889C"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00B140"/>
                      <w:spacing w:val="0"/>
                      <w:sz w:val="16"/>
                      <w:szCs w:val="16"/>
                    </w:rPr>
                  </w:pPr>
                  <w:r w:rsidRPr="00940E38">
                    <w:rPr>
                      <w:rFonts w:ascii="Arial" w:hAnsi="Arial"/>
                      <w:b/>
                      <w:color w:val="00B140"/>
                      <w:spacing w:val="0"/>
                      <w:sz w:val="16"/>
                      <w:szCs w:val="16"/>
                    </w:rPr>
                    <w:t>Increase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6719CFC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64447F39" w14:textId="6A78037D" w:rsidR="00E73BC6" w:rsidRPr="00940E38" w:rsidRDefault="004C1B22"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noProof/>
                      <w:sz w:val="16"/>
                      <w:szCs w:val="16"/>
                      <w:lang w:eastAsia="en-AU"/>
                    </w:rPr>
                    <mc:AlternateContent>
                      <mc:Choice Requires="wpg">
                        <w:drawing>
                          <wp:anchor distT="0" distB="0" distL="114300" distR="114300" simplePos="0" relativeHeight="251661312" behindDoc="0" locked="0" layoutInCell="1" allowOverlap="1" wp14:anchorId="60E871A7" wp14:editId="25F96737">
                            <wp:simplePos x="0" y="0"/>
                            <wp:positionH relativeFrom="column">
                              <wp:posOffset>-66040</wp:posOffset>
                            </wp:positionH>
                            <wp:positionV relativeFrom="page">
                              <wp:posOffset>-217805</wp:posOffset>
                            </wp:positionV>
                            <wp:extent cx="897255" cy="1022985"/>
                            <wp:effectExtent l="19050" t="0" r="17145" b="43815"/>
                            <wp:wrapNone/>
                            <wp:docPr id="311" name="Group 311"/>
                            <wp:cNvGraphicFramePr/>
                            <a:graphic xmlns:a="http://schemas.openxmlformats.org/drawingml/2006/main">
                              <a:graphicData uri="http://schemas.microsoft.com/office/word/2010/wordprocessingGroup">
                                <wpg:wgp>
                                  <wpg:cNvGrpSpPr/>
                                  <wpg:grpSpPr>
                                    <a:xfrm>
                                      <a:off x="0" y="0"/>
                                      <a:ext cx="897255" cy="1022985"/>
                                      <a:chOff x="-1368" y="0"/>
                                      <a:chExt cx="927153" cy="1057149"/>
                                    </a:xfrm>
                                  </wpg:grpSpPr>
                                  <wps:wsp>
                                    <wps:cNvPr id="312" name="Elbow Connector 312"/>
                                    <wps:cNvCnPr/>
                                    <wps:spPr>
                                      <a:xfrm rot="10800000" flipV="1">
                                        <a:off x="0" y="145701"/>
                                        <a:ext cx="909320" cy="756920"/>
                                      </a:xfrm>
                                      <a:prstGeom prst="bentConnector3">
                                        <a:avLst>
                                          <a:gd name="adj1" fmla="val 10801"/>
                                        </a:avLst>
                                      </a:prstGeom>
                                      <a:noFill/>
                                      <a:ln w="12700" cap="flat" cmpd="sng" algn="ctr">
                                        <a:solidFill>
                                          <a:srgbClr val="AF272F"/>
                                        </a:solidFill>
                                        <a:prstDash val="solid"/>
                                        <a:tailEnd type="oval" w="sm" len="sm"/>
                                      </a:ln>
                                      <a:effectLst/>
                                    </wps:spPr>
                                    <wps:bodyPr/>
                                  </wps:wsp>
                                  <wps:wsp>
                                    <wps:cNvPr id="313" name="Elbow Connector 313"/>
                                    <wps:cNvCnPr/>
                                    <wps:spPr>
                                      <a:xfrm rot="10800000">
                                        <a:off x="-1368" y="374978"/>
                                        <a:ext cx="908252" cy="134988"/>
                                      </a:xfrm>
                                      <a:prstGeom prst="bentConnector3">
                                        <a:avLst>
                                          <a:gd name="adj1" fmla="val 17813"/>
                                        </a:avLst>
                                      </a:prstGeom>
                                      <a:noFill/>
                                      <a:ln w="12700" cap="flat" cmpd="sng" algn="ctr">
                                        <a:solidFill>
                                          <a:srgbClr val="AF272F"/>
                                        </a:solidFill>
                                        <a:prstDash val="solid"/>
                                        <a:tailEnd type="oval" w="sm" len="sm"/>
                                      </a:ln>
                                      <a:effectLst/>
                                    </wps:spPr>
                                    <wps:bodyPr/>
                                  </wps:wsp>
                                  <wps:wsp>
                                    <wps:cNvPr id="314" name="Elbow Connector 314"/>
                                    <wps:cNvCnPr/>
                                    <wps:spPr>
                                      <a:xfrm rot="10800000" flipV="1">
                                        <a:off x="0" y="0"/>
                                        <a:ext cx="918845" cy="250825"/>
                                      </a:xfrm>
                                      <a:prstGeom prst="bentConnector3">
                                        <a:avLst>
                                          <a:gd name="adj1" fmla="val 19380"/>
                                        </a:avLst>
                                      </a:prstGeom>
                                      <a:noFill/>
                                      <a:ln w="12700" cap="flat" cmpd="sng" algn="ctr">
                                        <a:solidFill>
                                          <a:srgbClr val="AF272F"/>
                                        </a:solidFill>
                                        <a:prstDash val="solid"/>
                                        <a:tailEnd type="oval" w="sm" len="sm"/>
                                      </a:ln>
                                      <a:effectLst/>
                                    </wps:spPr>
                                    <wps:bodyPr/>
                                  </wps:wsp>
                                  <wps:wsp>
                                    <wps:cNvPr id="315" name="Elbow Connector 315"/>
                                    <wps:cNvCnPr/>
                                    <wps:spPr>
                                      <a:xfrm rot="10800000" flipV="1">
                                        <a:off x="2" y="895635"/>
                                        <a:ext cx="925783" cy="161514"/>
                                      </a:xfrm>
                                      <a:prstGeom prst="bentConnector3">
                                        <a:avLst>
                                          <a:gd name="adj1" fmla="val 6075"/>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2B9FEF" id="Group 311" o:spid="_x0000_s1026" style="position:absolute;margin-left:-5.2pt;margin-top:-17.15pt;width:70.65pt;height:80.55pt;z-index:251661312;mso-position-vertical-relative:page;mso-width-relative:margin;mso-height-relative:margin" coordorigin="-13" coordsize="9271,1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">
                            <v:shape id="Elbow Connector 312" o:spid="_x0000_s1027" type="#_x0000_t34" style="position:absolute;top:1457;width:9093;height:756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" adj="2333" strokecolor="#af272f" strokeweight="1pt">
                              <v:stroke endarrow="oval" endarrowwidth="narrow" endarrowlength="short"/>
                            </v:shape>
                            <v:shape id="Elbow Connector 313" o:spid="_x0000_s1028" type="#_x0000_t34" style="position:absolute;left:-13;top:3749;width:9081;height:135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" adj="3848" strokecolor="#af272f" strokeweight="1pt">
                              <v:stroke endarrow="oval" endarrowwidth="narrow" endarrowlength="short"/>
                            </v:shape>
                            <v:shape id="Elbow Connector 314" o:spid="_x0000_s1029" type="#_x0000_t34" style="position:absolute;width:9188;height:25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" adj="4186" strokecolor="#af272f" strokeweight="1pt">
                              <v:stroke endarrow="oval" endarrowwidth="narrow" endarrowlength="short"/>
                            </v:shape>
                            <v:shape id="Elbow Connector 315" o:spid="_x0000_s1030" type="#_x0000_t34" style="position:absolute;top:8956;width:9257;height:161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" adj="1312" strokecolor="#af272f" strokeweight="1pt">
                              <v:stroke endarrow="oval" endarrowwidth="narrow" endarrowlength="short"/>
                            </v:shape>
                            <w10:wrap anchory="page"/>
                          </v:group>
                        </w:pict>
                      </mc:Fallback>
                    </mc:AlternateContent>
                  </w:r>
                  <w:r w:rsidR="00E73BC6" w:rsidRPr="00940E38">
                    <w:rPr>
                      <w:rFonts w:ascii="Arial" w:hAnsi="Arial"/>
                      <w:spacing w:val="0"/>
                      <w:sz w:val="16"/>
                      <w:szCs w:val="16"/>
                    </w:rPr>
                    <w:t>No change</w:t>
                  </w:r>
                </w:p>
              </w:tc>
              <w:tc>
                <w:tcPr>
                  <w:tcW w:w="2501" w:type="pct"/>
                  <w:vMerge/>
                  <w:tcBorders>
                    <w:left w:val="single" w:sz="4" w:space="0" w:color="0072CE" w:themeColor="accent4"/>
                  </w:tcBorders>
                  <w:shd w:val="clear" w:color="auto" w:fill="auto"/>
                </w:tcPr>
                <w:p w14:paraId="32D19290"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r w:rsidR="00E73BC6" w:rsidRPr="00940E38" w14:paraId="3F3317C1" w14:textId="77777777" w:rsidTr="00E73BC6">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single" w:sz="4" w:space="0" w:color="0072CE" w:themeColor="accent4"/>
                    <w:bottom w:val="single" w:sz="4" w:space="0" w:color="0072CE" w:themeColor="accent4"/>
                    <w:right w:val="single" w:sz="4" w:space="0" w:color="0072CE" w:themeColor="accent4"/>
                  </w:tcBorders>
                  <w:vAlign w:val="center"/>
                </w:tcPr>
                <w:p w14:paraId="1D4D23BA" w14:textId="77777777" w:rsidR="00E73BC6" w:rsidRPr="00940E38" w:rsidRDefault="00E73BC6" w:rsidP="00E73BC6">
                  <w:pPr>
                    <w:jc w:val="center"/>
                    <w:rPr>
                      <w:b/>
                      <w:sz w:val="16"/>
                      <w:szCs w:val="16"/>
                    </w:rPr>
                  </w:pPr>
                  <w:r w:rsidRPr="00940E38">
                    <w:rPr>
                      <w:sz w:val="16"/>
                      <w:szCs w:val="16"/>
                    </w:rPr>
                    <w:t>Fixed rate asset (liability)</w:t>
                  </w:r>
                </w:p>
              </w:tc>
              <w:tc>
                <w:tcPr>
                  <w:tcW w:w="50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33604F2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47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10C8F73E"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531"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08C1ACDD"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Interest income (expense)</w:t>
                  </w:r>
                </w:p>
              </w:tc>
              <w:tc>
                <w:tcPr>
                  <w:tcW w:w="505"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14:paraId="09115BA0"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Carrying value</w:t>
                  </w:r>
                </w:p>
              </w:tc>
              <w:tc>
                <w:tcPr>
                  <w:tcW w:w="2501" w:type="pct"/>
                  <w:vMerge/>
                  <w:tcBorders>
                    <w:left w:val="single" w:sz="4" w:space="0" w:color="0072CE" w:themeColor="accent4"/>
                  </w:tcBorders>
                  <w:shd w:val="clear" w:color="auto" w:fill="auto"/>
                </w:tcPr>
                <w:p w14:paraId="79F4CB95"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r w:rsidR="00E73BC6" w:rsidRPr="00940E38" w14:paraId="565E5926" w14:textId="77777777" w:rsidTr="009C7110">
              <w:trPr>
                <w:trHeight w:val="40"/>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tcPr>
                <w:p w14:paraId="26230E13" w14:textId="77777777" w:rsidR="00E73BC6" w:rsidRPr="00940E38" w:rsidRDefault="00E73BC6" w:rsidP="00E73BC6">
                  <w:pPr>
                    <w:rPr>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14:paraId="29DFA2E7"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color w:val="AF272F"/>
                      <w:spacing w:val="0"/>
                      <w:sz w:val="16"/>
                      <w:szCs w:val="16"/>
                    </w:rPr>
                  </w:pPr>
                  <w:r w:rsidRPr="00940E38">
                    <w:rPr>
                      <w:rFonts w:ascii="Arial" w:hAnsi="Arial"/>
                      <w:b/>
                      <w:color w:val="AF272F"/>
                      <w:spacing w:val="0"/>
                      <w:sz w:val="16"/>
                      <w:szCs w:val="16"/>
                    </w:rPr>
                    <w:t>Decrease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03795402"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14:paraId="60988D44" w14:textId="77777777"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b/>
                      <w:color w:val="AF272F"/>
                      <w:spacing w:val="0"/>
                      <w:sz w:val="16"/>
                      <w:szCs w:val="16"/>
                    </w:rPr>
                  </w:pPr>
                  <w:r w:rsidRPr="00940E38">
                    <w:rPr>
                      <w:rFonts w:ascii="Arial" w:hAnsi="Arial"/>
                      <w:b/>
                      <w:color w:val="AF272F"/>
                      <w:spacing w:val="0"/>
                      <w:sz w:val="16"/>
                      <w:szCs w:val="16"/>
                    </w:rPr>
                    <w:t>Decrease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D9D9D6" w:themeFill="background2"/>
                  <w:vAlign w:val="center"/>
                </w:tcPr>
                <w:p w14:paraId="577060EA" w14:textId="3E084429" w:rsidR="00E73BC6" w:rsidRPr="00940E38" w:rsidRDefault="00E73BC6" w:rsidP="00E73BC6">
                  <w:pPr>
                    <w:jc w:val="center"/>
                    <w:cnfStyle w:val="000000000000" w:firstRow="0" w:lastRow="0" w:firstColumn="0" w:lastColumn="0" w:oddVBand="0" w:evenVBand="0" w:oddHBand="0" w:evenHBand="0" w:firstRowFirstColumn="0" w:firstRowLastColumn="0" w:lastRowFirstColumn="0" w:lastRowLastColumn="0"/>
                    <w:rPr>
                      <w:rFonts w:ascii="Arial" w:hAnsi="Arial"/>
                      <w:spacing w:val="0"/>
                      <w:sz w:val="16"/>
                      <w:szCs w:val="16"/>
                    </w:rPr>
                  </w:pPr>
                  <w:r w:rsidRPr="00940E38">
                    <w:rPr>
                      <w:rFonts w:ascii="Arial" w:hAnsi="Arial"/>
                      <w:spacing w:val="0"/>
                      <w:sz w:val="16"/>
                      <w:szCs w:val="16"/>
                    </w:rPr>
                    <w:t>No change</w:t>
                  </w:r>
                </w:p>
              </w:tc>
              <w:tc>
                <w:tcPr>
                  <w:tcW w:w="2501" w:type="pct"/>
                  <w:vMerge/>
                  <w:tcBorders>
                    <w:left w:val="single" w:sz="4" w:space="0" w:color="0072CE" w:themeColor="accent4"/>
                    <w:bottom w:val="nil"/>
                  </w:tcBorders>
                  <w:shd w:val="clear" w:color="auto" w:fill="auto"/>
                </w:tcPr>
                <w:p w14:paraId="0D42CA7A" w14:textId="77777777" w:rsidR="00E73BC6" w:rsidRPr="00940E38" w:rsidRDefault="00E73BC6" w:rsidP="00FC71D7">
                  <w:pPr>
                    <w:pStyle w:val="Tablebullet"/>
                    <w:numPr>
                      <w:ilvl w:val="0"/>
                      <w:numId w:val="113"/>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bl>
          <w:p w14:paraId="7C8EF4CC" w14:textId="77777777" w:rsidR="00E73BC6" w:rsidRPr="00940E38" w:rsidRDefault="00E73BC6" w:rsidP="00E73BC6">
            <w:pPr>
              <w:pStyle w:val="Guidancenoborder"/>
            </w:pPr>
          </w:p>
          <w:p w14:paraId="135228D4" w14:textId="77777777" w:rsidR="00E73BC6" w:rsidRPr="00940E38" w:rsidRDefault="00E73BC6" w:rsidP="00E73BC6">
            <w:pPr>
              <w:rPr>
                <w:b/>
              </w:rPr>
            </w:pPr>
            <w:r w:rsidRPr="00940E38">
              <w:rPr>
                <w:b/>
              </w:rPr>
              <w:t>Foreign currency risk sensitivity</w:t>
            </w:r>
          </w:p>
          <w:p w14:paraId="51F50416" w14:textId="7DE41064" w:rsidR="00E73BC6" w:rsidRPr="00940E38" w:rsidRDefault="00E73BC6" w:rsidP="00E73BC6">
            <w:r w:rsidRPr="00940E38">
              <w:t xml:space="preserve">The sensitivity analysis on foreign currency risk should include foreign currency denominated investments </w:t>
            </w:r>
            <w:proofErr w:type="gramStart"/>
            <w:r w:rsidRPr="00940E38">
              <w:t>items</w:t>
            </w:r>
            <w:r w:rsidR="004C658A">
              <w:t>,</w:t>
            </w:r>
            <w:r w:rsidRPr="00940E38">
              <w:t xml:space="preserve"> and</w:t>
            </w:r>
            <w:proofErr w:type="gramEnd"/>
            <w:r w:rsidRPr="00940E38">
              <w:t xml:space="preserve"> adjust their translation at the period-end by the percentage of change in foreign currency rates determined to be reasonably possible. </w:t>
            </w:r>
          </w:p>
          <w:p w14:paraId="3FAAAD3D" w14:textId="77777777" w:rsidR="00E73BC6" w:rsidRPr="00940E38" w:rsidRDefault="00E73BC6" w:rsidP="00E73BC6">
            <w:r w:rsidRPr="00940E38">
              <w:t>A positive number indicates an increase in the net result where the Australian dollar strengthens against the respective currency.</w:t>
            </w:r>
          </w:p>
          <w:p w14:paraId="11C4D08F" w14:textId="77777777" w:rsidR="00E73BC6" w:rsidRPr="00940E38" w:rsidRDefault="00E73BC6" w:rsidP="00E73BC6">
            <w:r w:rsidRPr="00940E38">
              <w:t xml:space="preserve">The balances to be used for the foreign currency sensitivity analysis should be the period end balances. Where the year-end balances are not reflective of the balance held through the year, narrative explaining this and the impact on the sensitivity analysis should be included as an additional disclosure. </w:t>
            </w:r>
            <w:r w:rsidRPr="00940E38">
              <w:rPr>
                <w:rStyle w:val="SourceReference"/>
              </w:rPr>
              <w:t>[AASB 7.42]</w:t>
            </w:r>
          </w:p>
          <w:p w14:paraId="4681B7CB" w14:textId="77777777" w:rsidR="00E73BC6" w:rsidRPr="00940E38" w:rsidRDefault="00E73BC6" w:rsidP="00E73BC6">
            <w:pPr>
              <w:rPr>
                <w:b/>
              </w:rPr>
            </w:pPr>
            <w:r w:rsidRPr="00940E38">
              <w:rPr>
                <w:b/>
              </w:rPr>
              <w:t>Other price risk sensitivity</w:t>
            </w:r>
          </w:p>
          <w:p w14:paraId="7974C946" w14:textId="77777777" w:rsidR="00E73BC6" w:rsidRPr="00940E38" w:rsidRDefault="00E73BC6" w:rsidP="00E73BC6">
            <w:r w:rsidRPr="00940E38">
              <w:t xml:space="preserve">Equity price risk arises from equity investments (comprising both shares and investments in managed investment schemes). This price risk arises from listed and/or unlisted Australian and/or overseas securities. </w:t>
            </w:r>
          </w:p>
          <w:p w14:paraId="105A7D2A" w14:textId="77777777" w:rsidR="00E73BC6" w:rsidRPr="00940E38" w:rsidRDefault="00E73BC6" w:rsidP="00E73BC6">
            <w:r w:rsidRPr="00940E38">
              <w:t>The sensitivity data collection for price risk is based on the:</w:t>
            </w:r>
          </w:p>
          <w:p w14:paraId="7A807C1C" w14:textId="77777777" w:rsidR="00E73BC6" w:rsidRPr="00940E38" w:rsidRDefault="00E73BC6" w:rsidP="00FC71D7">
            <w:pPr>
              <w:pStyle w:val="ListBullet"/>
              <w:numPr>
                <w:ilvl w:val="0"/>
                <w:numId w:val="122"/>
              </w:numPr>
              <w:spacing w:before="60"/>
              <w:ind w:left="360" w:hanging="360"/>
              <w:contextualSpacing/>
            </w:pPr>
            <w:r w:rsidRPr="00940E38">
              <w:t xml:space="preserve">exposure to the prices of listed equities (including managed investment schemes), </w:t>
            </w:r>
            <w:proofErr w:type="gramStart"/>
            <w:r w:rsidRPr="00940E38">
              <w:t>and also</w:t>
            </w:r>
            <w:proofErr w:type="gramEnd"/>
            <w:r w:rsidRPr="00940E38">
              <w:t xml:space="preserve"> unlisted equities (including managed investment schemes) both in Australia and overseas markets, at the end of the reporting period; and</w:t>
            </w:r>
          </w:p>
          <w:p w14:paraId="2E2645CB" w14:textId="77777777" w:rsidR="00E73BC6" w:rsidRPr="00940E38" w:rsidRDefault="00E73BC6" w:rsidP="00FC71D7">
            <w:pPr>
              <w:pStyle w:val="ListBullet"/>
              <w:numPr>
                <w:ilvl w:val="0"/>
                <w:numId w:val="122"/>
              </w:numPr>
              <w:spacing w:before="60"/>
              <w:ind w:left="360" w:hanging="360"/>
              <w:contextualSpacing/>
            </w:pPr>
            <w:r w:rsidRPr="00940E38">
              <w:t>stipulated change taking place at the beginning of the financial year and held constant throughout the reporting period.</w:t>
            </w:r>
          </w:p>
          <w:p w14:paraId="0D504DE6" w14:textId="77777777" w:rsidR="00E73BC6" w:rsidRPr="00940E38" w:rsidRDefault="00E73BC6" w:rsidP="00E73BC6">
            <w:r w:rsidRPr="00940E38">
              <w:t>The balances to be used for the other price risk sensitivity analysis should be the period end balances. Where the year</w:t>
            </w:r>
            <w:r w:rsidRPr="00940E38">
              <w:noBreakHyphen/>
              <w:t xml:space="preserve">end balances do not reflect the balance held through the year, narrative explaining this and the impact on the sensitivity analysis should be included as an additional disclosure. </w:t>
            </w:r>
            <w:r w:rsidRPr="00940E38">
              <w:rPr>
                <w:rStyle w:val="SourceReference"/>
              </w:rPr>
              <w:t>[AASB 7.42]</w:t>
            </w:r>
          </w:p>
        </w:tc>
      </w:tr>
    </w:tbl>
    <w:p w14:paraId="29D74B55"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940E38" w14:paraId="7E9FC25A"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4371C502" w14:textId="77777777" w:rsidR="00E73BC6" w:rsidRPr="00940E38" w:rsidRDefault="00E73BC6" w:rsidP="00E73BC6">
            <w:pPr>
              <w:keepNext/>
            </w:pPr>
            <w:r w:rsidRPr="00940E38">
              <w:lastRenderedPageBreak/>
              <w:t xml:space="preserve">Guidance – Market risk disclosures </w:t>
            </w:r>
            <w:r w:rsidRPr="00940E38">
              <w:rPr>
                <w:i/>
              </w:rPr>
              <w:t>(continued)</w:t>
            </w:r>
          </w:p>
        </w:tc>
      </w:tr>
      <w:tr w:rsidR="00E73BC6" w:rsidRPr="00940E38" w14:paraId="6B75008C" w14:textId="77777777" w:rsidTr="00E73BC6">
        <w:tc>
          <w:tcPr>
            <w:tcW w:w="9752" w:type="dxa"/>
          </w:tcPr>
          <w:p w14:paraId="51EFF4B9" w14:textId="77777777" w:rsidR="00E73BC6" w:rsidRPr="00940E38" w:rsidRDefault="00E73BC6" w:rsidP="00E73BC6">
            <w:pPr>
              <w:keepNext/>
            </w:pPr>
            <w:r w:rsidRPr="00940E38">
              <w:rPr>
                <w:b/>
              </w:rPr>
              <w:t>Value-at-risk</w:t>
            </w:r>
            <w:r w:rsidRPr="00940E38">
              <w:t xml:space="preserve"> </w:t>
            </w:r>
            <w:r w:rsidRPr="00940E38">
              <w:rPr>
                <w:rStyle w:val="SourceReference"/>
              </w:rPr>
              <w:t>[AASB 7.41]</w:t>
            </w:r>
          </w:p>
          <w:p w14:paraId="7D8C4B20" w14:textId="77777777" w:rsidR="00E73BC6" w:rsidRPr="00940E38" w:rsidRDefault="00E73BC6" w:rsidP="00E73BC6">
            <w:r w:rsidRPr="00940E38">
              <w:t>If an entity uses value-at-risk for its sensitivity analysis, which reflects interdependencies between risk variables, and uses it to manage financial risks, it may use that sensitivity analysis in place of the analysis specified above. The entity shall also disclose:</w:t>
            </w:r>
          </w:p>
          <w:p w14:paraId="0A2AF660" w14:textId="17166727" w:rsidR="00E73BC6" w:rsidRPr="00940E38" w:rsidRDefault="00E73BC6" w:rsidP="00FC71D7">
            <w:pPr>
              <w:pStyle w:val="Guidancealpha"/>
              <w:numPr>
                <w:ilvl w:val="0"/>
                <w:numId w:val="228"/>
              </w:numPr>
            </w:pPr>
            <w:r w:rsidRPr="00940E38">
              <w:t>an explanation of the method used in preparing such a sensitivity analysis, and of the main parameters and assumptions underlying the data provided; and</w:t>
            </w:r>
          </w:p>
          <w:p w14:paraId="2D3A7C25" w14:textId="730FAAE5" w:rsidR="00E73BC6" w:rsidRPr="00940E38" w:rsidRDefault="00E73BC6" w:rsidP="00FC71D7">
            <w:pPr>
              <w:pStyle w:val="Guidancealpha"/>
              <w:numPr>
                <w:ilvl w:val="0"/>
                <w:numId w:val="228"/>
              </w:numPr>
            </w:pPr>
            <w:r w:rsidRPr="00940E38">
              <w:t>an explanation of the objective of the method used and of limitations that may result in the information not fully reflecting the fair value of the assets and liabilities involved.</w:t>
            </w:r>
          </w:p>
          <w:p w14:paraId="37B964EB" w14:textId="77777777" w:rsidR="00E73BC6" w:rsidRPr="00940E38" w:rsidRDefault="00E73BC6" w:rsidP="00E73BC6">
            <w:pPr>
              <w:rPr>
                <w:b/>
              </w:rPr>
            </w:pPr>
            <w:r w:rsidRPr="00940E38">
              <w:rPr>
                <w:b/>
              </w:rPr>
              <w:t>Investments held through trusts or managed investments</w:t>
            </w:r>
          </w:p>
          <w:p w14:paraId="5E615E2A" w14:textId="6CF3E1BF" w:rsidR="00E73BC6" w:rsidRPr="00940E38" w:rsidRDefault="00E73BC6" w:rsidP="00E73BC6">
            <w:r w:rsidRPr="00940E38">
              <w:t xml:space="preserve">Entities are not required to prepare sensitivity analyses for such investments on a look-through basis. Sensitivity for these investments may be prepared on the price per unit level only, not on the individual investments in the trust or </w:t>
            </w:r>
            <w:r w:rsidR="003C30DD" w:rsidRPr="00940E38">
              <w:t>portfolio and</w:t>
            </w:r>
            <w:r w:rsidRPr="00940E38">
              <w:t xml:space="preserve"> disclosed as other price risk sensitivity.</w:t>
            </w:r>
          </w:p>
          <w:p w14:paraId="58666672" w14:textId="77777777" w:rsidR="00E73BC6" w:rsidRPr="00940E38" w:rsidRDefault="00E73BC6" w:rsidP="00E73BC6">
            <w:pPr>
              <w:spacing w:after="60"/>
              <w:rPr>
                <w:noProof/>
                <w:lang w:eastAsia="en-AU"/>
              </w:rPr>
            </w:pPr>
            <w:r w:rsidRPr="00940E38">
              <w:t>However, an entity that holds investments in unlisted bond trusts 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tc>
      </w:tr>
    </w:tbl>
    <w:p w14:paraId="02A2F299" w14:textId="77777777" w:rsidR="00E73BC6" w:rsidRPr="00940E38" w:rsidRDefault="00E73BC6" w:rsidP="00E73BC6">
      <w:pPr>
        <w:pStyle w:val="Heading2"/>
      </w:pPr>
      <w:bookmarkStart w:id="344" w:name="_Toc507490182"/>
      <w:bookmarkStart w:id="345" w:name="_Toc42054739"/>
      <w:bookmarkStart w:id="346" w:name="_Toc42218750"/>
      <w:r w:rsidRPr="00940E38">
        <w:t>Contingent assets and contingent liabilities</w:t>
      </w:r>
      <w:bookmarkEnd w:id="344"/>
      <w:bookmarkEnd w:id="345"/>
      <w:bookmarkEnd w:id="346"/>
    </w:p>
    <w:p w14:paraId="40419540" w14:textId="77777777" w:rsidR="00E73BC6" w:rsidRPr="00940E38" w:rsidRDefault="00E73BC6" w:rsidP="00E73BC6">
      <w:r w:rsidRPr="00940E38">
        <w:t>Contingent assets and contingent liabilities are not recognised in the balance sheet but are disclosed and, if quantifiable, are measured at nominal value.</w:t>
      </w:r>
    </w:p>
    <w:p w14:paraId="2F077E89" w14:textId="77777777" w:rsidR="00E73BC6" w:rsidRPr="00940E38" w:rsidRDefault="00E73BC6" w:rsidP="00E73BC6">
      <w:r w:rsidRPr="00940E38">
        <w:t xml:space="preserve">Contingent assets and liabilities are presented inclusive of GST receivable or </w:t>
      </w:r>
      <w:proofErr w:type="gramStart"/>
      <w:r w:rsidRPr="00940E38">
        <w:t>payable</w:t>
      </w:r>
      <w:proofErr w:type="gramEnd"/>
      <w:r w:rsidRPr="00940E38">
        <w:t xml:space="preserve"> respectively.</w:t>
      </w:r>
    </w:p>
    <w:p w14:paraId="4D8E26C9" w14:textId="77777777" w:rsidR="00E73BC6" w:rsidRPr="00940E38" w:rsidRDefault="00E73BC6" w:rsidP="00E73BC6">
      <w:pPr>
        <w:pStyle w:val="Heading30"/>
      </w:pPr>
      <w:r w:rsidRPr="00940E38">
        <w:t>Contingent assets</w:t>
      </w:r>
    </w:p>
    <w:p w14:paraId="6172BEC4" w14:textId="77777777" w:rsidR="00E73BC6" w:rsidRPr="00940E38" w:rsidRDefault="00E73BC6" w:rsidP="00E73BC6">
      <w:r w:rsidRPr="00940E38">
        <w:t>Contingent assets are possible assets that arise from past events, whose existence will be confirmed only by the occurrence or non-occurrence of one or more uncertain future events not wholly within the control of the entity.</w:t>
      </w:r>
    </w:p>
    <w:p w14:paraId="0A0D4591" w14:textId="77777777" w:rsidR="00E73BC6" w:rsidRPr="00940E38" w:rsidRDefault="00E73BC6" w:rsidP="00E73BC6">
      <w:r w:rsidRPr="00940E38">
        <w:t>These are classified as either quantifiable, where the potential economic benefit is known, or non-quantifiable.</w:t>
      </w:r>
    </w:p>
    <w:p w14:paraId="3A326F6B" w14:textId="77777777" w:rsidR="00E73BC6" w:rsidRDefault="00E73BC6" w:rsidP="00E73BC6">
      <w:pPr>
        <w:keepNext/>
        <w:tabs>
          <w:tab w:val="left" w:pos="1134"/>
          <w:tab w:val="right" w:pos="9639"/>
          <w:tab w:val="right" w:pos="14572"/>
        </w:tabs>
        <w:spacing w:before="240" w:after="60"/>
        <w:ind w:left="1134" w:hanging="1134"/>
      </w:pPr>
      <w:r w:rsidRPr="00940E38">
        <w:rPr>
          <w:rFonts w:asciiTheme="majorHAnsi" w:hAnsiTheme="majorHAnsi"/>
          <w:b/>
          <w:szCs w:val="20"/>
        </w:rPr>
        <w:t>Quantifiable contingent assets (arising from outside of government)</w:t>
      </w:r>
      <w:r w:rsidRPr="00940E38">
        <w:rPr>
          <w:rFonts w:asciiTheme="majorHAnsi" w:hAnsiTheme="majorHAnsi"/>
          <w:b/>
          <w:szCs w:val="20"/>
        </w:rPr>
        <w:tab/>
        <w:t>($ thousand)</w:t>
      </w:r>
    </w:p>
    <w:tbl>
      <w:tblPr>
        <w:tblStyle w:val="DTFTable"/>
        <w:tblW w:w="9668" w:type="dxa"/>
        <w:tblLook w:val="02E0" w:firstRow="1" w:lastRow="1" w:firstColumn="1" w:lastColumn="0" w:noHBand="1" w:noVBand="0"/>
      </w:tblPr>
      <w:tblGrid>
        <w:gridCol w:w="7684"/>
        <w:gridCol w:w="992"/>
        <w:gridCol w:w="992"/>
      </w:tblGrid>
      <w:tr w:rsidR="00E73BC6" w:rsidRPr="00D342FD" w14:paraId="25262333" w14:textId="77777777" w:rsidTr="003C3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3BE92800" w14:textId="77777777" w:rsidR="00E73BC6" w:rsidRPr="00D342FD" w:rsidRDefault="00E73BC6" w:rsidP="00E73BC6">
            <w:pPr>
              <w:ind w:left="0"/>
            </w:pPr>
            <w:r w:rsidRPr="00D342FD">
              <w:t> </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7AB05074" w14:textId="77777777" w:rsidR="00E73BC6" w:rsidRPr="00D342FD" w:rsidRDefault="00E73BC6" w:rsidP="00E73BC6">
            <w:r w:rsidRPr="00D342FD">
              <w:t>2020</w:t>
            </w:r>
          </w:p>
        </w:tc>
        <w:tc>
          <w:tcPr>
            <w:tcW w:w="992" w:type="dxa"/>
            <w:noWrap/>
            <w:hideMark/>
          </w:tcPr>
          <w:p w14:paraId="590B64C8"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21B1D126"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43212D80" w14:textId="77777777" w:rsidR="00E73BC6" w:rsidRPr="00D342FD" w:rsidRDefault="00E73BC6" w:rsidP="00E73BC6">
            <w:pPr>
              <w:ind w:left="0" w:firstLine="0"/>
            </w:pPr>
            <w:r w:rsidRPr="00D342FD">
              <w:t>Contingent assets</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6ADB5666" w14:textId="77777777" w:rsidR="00E73BC6" w:rsidRPr="00D342FD" w:rsidRDefault="00E73BC6" w:rsidP="00E73BC6">
            <w:r w:rsidRPr="00D342FD">
              <w:t> </w:t>
            </w:r>
          </w:p>
        </w:tc>
        <w:tc>
          <w:tcPr>
            <w:tcW w:w="992" w:type="dxa"/>
            <w:noWrap/>
            <w:hideMark/>
          </w:tcPr>
          <w:p w14:paraId="7B8E6B2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11FFF366"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3DB15CC5" w14:textId="77777777" w:rsidR="00E73BC6" w:rsidRPr="00D342FD" w:rsidRDefault="00E73BC6" w:rsidP="00E73BC6">
            <w:pPr>
              <w:ind w:left="0" w:firstLine="0"/>
            </w:pPr>
            <w:r w:rsidRPr="00D342FD">
              <w:t xml:space="preserve">Guarantees </w:t>
            </w:r>
            <w:r w:rsidRPr="003C30DD">
              <w:rPr>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5840D3B9" w14:textId="77777777" w:rsidR="00E73BC6" w:rsidRPr="00D342FD" w:rsidRDefault="00E73BC6" w:rsidP="00E73BC6">
            <w:r w:rsidRPr="00D342FD">
              <w:t xml:space="preserve"> 140</w:t>
            </w:r>
          </w:p>
        </w:tc>
        <w:tc>
          <w:tcPr>
            <w:tcW w:w="992" w:type="dxa"/>
            <w:noWrap/>
            <w:hideMark/>
          </w:tcPr>
          <w:p w14:paraId="4A07381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5A72B69F"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23293B24" w14:textId="77777777" w:rsidR="00E73BC6" w:rsidRPr="00D342FD" w:rsidRDefault="00E73BC6" w:rsidP="00E73BC6">
            <w:pPr>
              <w:ind w:left="0" w:firstLine="0"/>
            </w:pPr>
            <w:r w:rsidRPr="00D342FD">
              <w:t>Early termination of contractual arrangement</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7FCE988F" w14:textId="77777777" w:rsidR="00E73BC6" w:rsidRPr="00D342FD" w:rsidRDefault="00E73BC6" w:rsidP="00E73BC6">
            <w:r w:rsidRPr="00D342FD">
              <w:t>..</w:t>
            </w:r>
          </w:p>
        </w:tc>
        <w:tc>
          <w:tcPr>
            <w:tcW w:w="992" w:type="dxa"/>
            <w:noWrap/>
            <w:hideMark/>
          </w:tcPr>
          <w:p w14:paraId="33BFA6E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3F1BF6A" w14:textId="77777777" w:rsidTr="003C30DD">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7DD4CF45" w14:textId="77777777" w:rsidR="00E73BC6" w:rsidRPr="00D342FD" w:rsidRDefault="00E73BC6" w:rsidP="00E73BC6">
            <w:pPr>
              <w:ind w:left="0" w:firstLine="0"/>
            </w:pPr>
            <w:r w:rsidRPr="00D342FD">
              <w:t> </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68207E47" w14:textId="77777777" w:rsidR="00E73BC6" w:rsidRPr="00D342FD" w:rsidRDefault="00E73BC6" w:rsidP="00E73BC6">
            <w:r w:rsidRPr="00D342FD">
              <w:t xml:space="preserve"> 140</w:t>
            </w:r>
          </w:p>
        </w:tc>
        <w:tc>
          <w:tcPr>
            <w:tcW w:w="992" w:type="dxa"/>
            <w:noWrap/>
            <w:hideMark/>
          </w:tcPr>
          <w:p w14:paraId="41995F81"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pPr>
            <w:r w:rsidRPr="00D342FD">
              <w:t>..</w:t>
            </w:r>
          </w:p>
        </w:tc>
      </w:tr>
    </w:tbl>
    <w:p w14:paraId="7C6CA931" w14:textId="77777777" w:rsidR="00E73BC6" w:rsidRPr="00940E38" w:rsidRDefault="00E73BC6" w:rsidP="00E73BC6">
      <w:pPr>
        <w:spacing w:before="20"/>
        <w:ind w:left="284" w:hanging="284"/>
        <w:contextualSpacing/>
        <w:rPr>
          <w:rFonts w:asciiTheme="majorHAnsi" w:hAnsiTheme="majorHAnsi"/>
          <w:i/>
          <w:spacing w:val="-2"/>
          <w:sz w:val="14"/>
        </w:rPr>
      </w:pPr>
      <w:r w:rsidRPr="00940E38">
        <w:rPr>
          <w:rFonts w:asciiTheme="majorHAnsi" w:hAnsiTheme="majorHAnsi"/>
          <w:i/>
          <w:spacing w:val="-2"/>
          <w:sz w:val="14"/>
        </w:rPr>
        <w:t xml:space="preserve">Note: </w:t>
      </w:r>
    </w:p>
    <w:p w14:paraId="6FA3A938" w14:textId="77777777" w:rsidR="00E73BC6" w:rsidRPr="00940E38" w:rsidRDefault="00E73BC6" w:rsidP="00E73BC6">
      <w:pPr>
        <w:spacing w:before="20"/>
        <w:ind w:left="284" w:hanging="284"/>
        <w:contextualSpacing/>
        <w:rPr>
          <w:rFonts w:asciiTheme="majorHAnsi" w:hAnsiTheme="majorHAnsi"/>
          <w:i/>
          <w:spacing w:val="-2"/>
          <w:sz w:val="14"/>
        </w:rPr>
      </w:pPr>
      <w:r w:rsidRPr="00940E38">
        <w:rPr>
          <w:rFonts w:asciiTheme="majorHAnsi" w:hAnsiTheme="majorHAnsi"/>
          <w:i/>
          <w:spacing w:val="-2"/>
          <w:sz w:val="14"/>
        </w:rPr>
        <w:t>(a)</w:t>
      </w:r>
      <w:r w:rsidRPr="00940E38">
        <w:rPr>
          <w:rFonts w:asciiTheme="majorHAnsi" w:hAnsiTheme="majorHAnsi"/>
          <w:i/>
          <w:spacing w:val="-2"/>
          <w:sz w:val="14"/>
        </w:rPr>
        <w:tab/>
        <w:t>The Department has a claim outstanding against a supplier for the supply of faulty products. Based on negotiations to date, management believes that it may be possible to recover this amount.</w:t>
      </w:r>
    </w:p>
    <w:p w14:paraId="749FC340" w14:textId="77777777" w:rsidR="00E73BC6" w:rsidRPr="00940E38" w:rsidRDefault="00E73BC6" w:rsidP="00E73BC6">
      <w:pPr>
        <w:pStyle w:val="Heading30"/>
      </w:pPr>
      <w:r w:rsidRPr="00940E38">
        <w:t>Contingent liabilities</w:t>
      </w:r>
    </w:p>
    <w:p w14:paraId="30125C79" w14:textId="77777777" w:rsidR="00E73BC6" w:rsidRPr="00940E38" w:rsidRDefault="00E73BC6" w:rsidP="00E73BC6">
      <w:r w:rsidRPr="00940E38">
        <w:t>Contingent liabilities are:</w:t>
      </w:r>
    </w:p>
    <w:p w14:paraId="4B7248ED" w14:textId="77777777" w:rsidR="00E73BC6" w:rsidRPr="00940E38" w:rsidRDefault="00E73BC6" w:rsidP="00FC71D7">
      <w:pPr>
        <w:numPr>
          <w:ilvl w:val="0"/>
          <w:numId w:val="122"/>
        </w:numPr>
        <w:spacing w:before="60"/>
        <w:contextualSpacing/>
      </w:pPr>
      <w:r w:rsidRPr="00940E38">
        <w:t>possible obligations that arise from past events, whose existence will be confirmed only by the occurrence or non-occurrence of one or more uncertain future events not wholly within the control of the entity; or</w:t>
      </w:r>
    </w:p>
    <w:p w14:paraId="7A64840F" w14:textId="77777777" w:rsidR="00E73BC6" w:rsidRPr="00940E38" w:rsidRDefault="00E73BC6" w:rsidP="00FC71D7">
      <w:pPr>
        <w:numPr>
          <w:ilvl w:val="0"/>
          <w:numId w:val="122"/>
        </w:numPr>
        <w:spacing w:before="60"/>
        <w:contextualSpacing/>
      </w:pPr>
      <w:r w:rsidRPr="00940E38">
        <w:t>present obligations that arise from past events but are not recognised because:</w:t>
      </w:r>
    </w:p>
    <w:p w14:paraId="7D2B3D17" w14:textId="77777777" w:rsidR="00E73BC6" w:rsidRPr="00940E38" w:rsidRDefault="00E73BC6" w:rsidP="00FC71D7">
      <w:pPr>
        <w:numPr>
          <w:ilvl w:val="1"/>
          <w:numId w:val="122"/>
        </w:numPr>
        <w:spacing w:before="60"/>
        <w:contextualSpacing/>
      </w:pPr>
      <w:r w:rsidRPr="00940E38">
        <w:t>it is not probable that an outflow of resources embodying economic benefits will be required to settle the obligations; or</w:t>
      </w:r>
    </w:p>
    <w:p w14:paraId="7ED38F1E" w14:textId="77777777" w:rsidR="00E73BC6" w:rsidRPr="00940E38" w:rsidRDefault="00E73BC6" w:rsidP="00FC71D7">
      <w:pPr>
        <w:numPr>
          <w:ilvl w:val="1"/>
          <w:numId w:val="122"/>
        </w:numPr>
        <w:spacing w:before="60"/>
        <w:contextualSpacing/>
      </w:pPr>
      <w:r w:rsidRPr="00940E38">
        <w:t>the amount of the obligations cannot be measured with sufficient reliability.</w:t>
      </w:r>
    </w:p>
    <w:p w14:paraId="1526642B" w14:textId="77777777" w:rsidR="00E73BC6" w:rsidRPr="00940E38" w:rsidRDefault="00E73BC6" w:rsidP="00E73BC6">
      <w:r w:rsidRPr="00940E38">
        <w:t>Contingent liabilities are also classified as either quantifiable or non-quantifiable.</w:t>
      </w:r>
    </w:p>
    <w:p w14:paraId="7CDD793E" w14:textId="77777777" w:rsidR="00E73BC6" w:rsidRPr="00940E38" w:rsidRDefault="00E73BC6" w:rsidP="00E73BC6">
      <w:pPr>
        <w:pStyle w:val="Heading4"/>
      </w:pPr>
      <w:r w:rsidRPr="00940E38">
        <w:t>Non-quantifiable contingent liabilities</w:t>
      </w:r>
    </w:p>
    <w:p w14:paraId="5781457E" w14:textId="77777777" w:rsidR="00E73BC6" w:rsidRPr="00940E38" w:rsidRDefault="00E73BC6" w:rsidP="00E73BC6">
      <w:proofErr w:type="gramStart"/>
      <w:r w:rsidRPr="00940E38">
        <w:t>A number of</w:t>
      </w:r>
      <w:proofErr w:type="gramEnd"/>
      <w:r w:rsidRPr="00940E38">
        <w:t xml:space="preserve"> potential obligations are non-quantifiable at this time arising from:</w:t>
      </w:r>
    </w:p>
    <w:p w14:paraId="1553EA49" w14:textId="77777777" w:rsidR="00E73BC6" w:rsidRPr="00940E38" w:rsidRDefault="00E73BC6" w:rsidP="00FC71D7">
      <w:pPr>
        <w:numPr>
          <w:ilvl w:val="0"/>
          <w:numId w:val="122"/>
        </w:numPr>
        <w:spacing w:before="60"/>
        <w:contextualSpacing/>
      </w:pPr>
      <w:r w:rsidRPr="00940E38">
        <w:t>indemnities provided in relation to transactions, including financial arrangements and consultancy services, as well as for directors and administrators;</w:t>
      </w:r>
    </w:p>
    <w:p w14:paraId="4F4FC17E" w14:textId="77777777" w:rsidR="00E73BC6" w:rsidRPr="00940E38" w:rsidRDefault="00E73BC6" w:rsidP="00FC71D7">
      <w:pPr>
        <w:numPr>
          <w:ilvl w:val="0"/>
          <w:numId w:val="122"/>
        </w:numPr>
        <w:spacing w:before="60"/>
        <w:contextualSpacing/>
      </w:pPr>
      <w:r w:rsidRPr="00940E38">
        <w:t>performance guarantees, warranties, letters of comfort and the like;</w:t>
      </w:r>
    </w:p>
    <w:p w14:paraId="41BEE9D9" w14:textId="77777777" w:rsidR="00E73BC6" w:rsidRPr="00940E38" w:rsidRDefault="00E73BC6" w:rsidP="00FC71D7">
      <w:pPr>
        <w:numPr>
          <w:ilvl w:val="0"/>
          <w:numId w:val="122"/>
        </w:numPr>
        <w:spacing w:before="60"/>
        <w:contextualSpacing/>
      </w:pPr>
      <w:r w:rsidRPr="00940E38">
        <w:t>deeds in respect of certain obligations; and</w:t>
      </w:r>
    </w:p>
    <w:p w14:paraId="541DF2F6" w14:textId="77777777" w:rsidR="00E73BC6" w:rsidRPr="00940E38" w:rsidRDefault="00E73BC6" w:rsidP="00FC71D7">
      <w:pPr>
        <w:numPr>
          <w:ilvl w:val="0"/>
          <w:numId w:val="122"/>
        </w:numPr>
        <w:spacing w:before="60"/>
        <w:contextualSpacing/>
      </w:pPr>
      <w:r w:rsidRPr="00940E38">
        <w:t xml:space="preserve">unclaimed monies, which may be subject to future claims by the </w:t>
      </w:r>
      <w:proofErr w:type="gramStart"/>
      <w:r w:rsidRPr="00940E38">
        <w:t>general public</w:t>
      </w:r>
      <w:proofErr w:type="gramEnd"/>
      <w:r w:rsidRPr="00940E38">
        <w:t xml:space="preserve"> against the State.</w:t>
      </w:r>
    </w:p>
    <w:p w14:paraId="1BFEAC00" w14:textId="77777777" w:rsidR="00E73BC6" w:rsidRPr="00940E38" w:rsidRDefault="00E73BC6" w:rsidP="003C30DD">
      <w:pPr>
        <w:pStyle w:val="Heading4"/>
        <w:rPr>
          <w:sz w:val="22"/>
        </w:rPr>
      </w:pPr>
      <w:r w:rsidRPr="00940E38">
        <w:br w:type="page"/>
      </w:r>
      <w:r w:rsidRPr="00940E38">
        <w:lastRenderedPageBreak/>
        <w:t>Quantifiable contingent liabilities</w:t>
      </w:r>
    </w:p>
    <w:p w14:paraId="14192D4E" w14:textId="77777777" w:rsidR="00E73BC6" w:rsidRDefault="00E73BC6" w:rsidP="00E73BC6">
      <w:pPr>
        <w:keepNext/>
        <w:spacing w:before="0" w:after="60"/>
        <w:jc w:val="right"/>
      </w:pPr>
      <w:r w:rsidRPr="00940E38">
        <w:rPr>
          <w:rFonts w:asciiTheme="majorHAnsi" w:hAnsiTheme="majorHAnsi"/>
          <w:b/>
          <w:szCs w:val="20"/>
        </w:rPr>
        <w:t>($ thousand)</w:t>
      </w:r>
    </w:p>
    <w:tbl>
      <w:tblPr>
        <w:tblStyle w:val="DTFTable"/>
        <w:tblW w:w="9639" w:type="dxa"/>
        <w:tblLook w:val="02E0" w:firstRow="1" w:lastRow="1" w:firstColumn="1" w:lastColumn="0" w:noHBand="1" w:noVBand="0"/>
      </w:tblPr>
      <w:tblGrid>
        <w:gridCol w:w="7684"/>
        <w:gridCol w:w="992"/>
        <w:gridCol w:w="992"/>
      </w:tblGrid>
      <w:tr w:rsidR="00E73BC6" w:rsidRPr="00D342FD" w14:paraId="0705C19A" w14:textId="77777777" w:rsidTr="003C3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24EBD0BF" w14:textId="77777777" w:rsidR="00E73BC6" w:rsidRPr="00D342FD" w:rsidRDefault="00E73BC6" w:rsidP="003C30DD">
            <w:r w:rsidRPr="00D342FD">
              <w:t> </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5B3E6D6" w14:textId="77777777" w:rsidR="00E73BC6" w:rsidRPr="00D342FD" w:rsidRDefault="00E73BC6" w:rsidP="003C30DD">
            <w:r w:rsidRPr="00D342FD">
              <w:t>2020</w:t>
            </w:r>
          </w:p>
        </w:tc>
        <w:tc>
          <w:tcPr>
            <w:tcW w:w="992" w:type="dxa"/>
            <w:noWrap/>
            <w:hideMark/>
          </w:tcPr>
          <w:p w14:paraId="61AB631A" w14:textId="77777777" w:rsidR="00E73BC6" w:rsidRPr="00D342FD" w:rsidRDefault="00E73BC6" w:rsidP="003C30DD">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56D49F02"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02E0ECAB" w14:textId="77777777" w:rsidR="00E73BC6" w:rsidRPr="00D342FD" w:rsidRDefault="00E73BC6" w:rsidP="003C30DD">
            <w:pPr>
              <w:ind w:left="0" w:firstLine="0"/>
            </w:pPr>
            <w:r w:rsidRPr="00D342FD">
              <w:t>Legal proceedings and disputes</w:t>
            </w:r>
            <w:r w:rsidRPr="003C30DD">
              <w:rPr>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9E406AF" w14:textId="77777777" w:rsidR="00E73BC6" w:rsidRPr="00D342FD" w:rsidRDefault="00E73BC6" w:rsidP="003C30DD">
            <w:r w:rsidRPr="00D342FD">
              <w:t xml:space="preserve"> 250</w:t>
            </w:r>
          </w:p>
        </w:tc>
        <w:tc>
          <w:tcPr>
            <w:tcW w:w="992" w:type="dxa"/>
            <w:noWrap/>
            <w:hideMark/>
          </w:tcPr>
          <w:p w14:paraId="0BE121A6" w14:textId="77777777" w:rsidR="00E73BC6" w:rsidRPr="00D342FD" w:rsidRDefault="00E73BC6" w:rsidP="003C30DD">
            <w:pPr>
              <w:cnfStyle w:val="000000000000" w:firstRow="0" w:lastRow="0" w:firstColumn="0" w:lastColumn="0" w:oddVBand="0" w:evenVBand="0" w:oddHBand="0" w:evenHBand="0" w:firstRowFirstColumn="0" w:firstRowLastColumn="0" w:lastRowFirstColumn="0" w:lastRowLastColumn="0"/>
            </w:pPr>
            <w:r w:rsidRPr="00D342FD">
              <w:t xml:space="preserve"> 210</w:t>
            </w:r>
          </w:p>
        </w:tc>
      </w:tr>
      <w:tr w:rsidR="00E73BC6" w:rsidRPr="00D342FD" w14:paraId="5F738467"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35E4E5C6" w14:textId="77777777" w:rsidR="00E73BC6" w:rsidRPr="00D342FD" w:rsidRDefault="00E73BC6" w:rsidP="003C30DD">
            <w:pPr>
              <w:ind w:left="0" w:firstLine="0"/>
            </w:pPr>
            <w:r w:rsidRPr="00D342FD">
              <w:t xml:space="preserve">Share of an associate’s contingent liabilities </w:t>
            </w:r>
            <w:r w:rsidRPr="003C30DD">
              <w:rPr>
                <w:vertAlign w:val="superscript"/>
              </w:rPr>
              <w:t>(b)</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294FABE8" w14:textId="77777777" w:rsidR="00E73BC6" w:rsidRPr="00D342FD" w:rsidRDefault="00E73BC6" w:rsidP="003C30DD">
            <w:r w:rsidRPr="00D342FD">
              <w:t>..</w:t>
            </w:r>
          </w:p>
        </w:tc>
        <w:tc>
          <w:tcPr>
            <w:tcW w:w="992" w:type="dxa"/>
            <w:noWrap/>
            <w:hideMark/>
          </w:tcPr>
          <w:p w14:paraId="7082A7FD" w14:textId="77777777" w:rsidR="00E73BC6" w:rsidRPr="00D342FD" w:rsidRDefault="00E73BC6" w:rsidP="003C30DD">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2B9DAD4"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tcBorders>
              <w:bottom w:val="nil"/>
            </w:tcBorders>
            <w:noWrap/>
            <w:hideMark/>
          </w:tcPr>
          <w:p w14:paraId="6DAB480B" w14:textId="77777777" w:rsidR="00E73BC6" w:rsidRPr="00D342FD" w:rsidRDefault="00E73BC6" w:rsidP="003C30DD">
            <w:pPr>
              <w:ind w:left="0" w:firstLine="0"/>
            </w:pPr>
            <w:r w:rsidRPr="00D342FD">
              <w:t>Share of a joint ventures’ contingent liabilities</w:t>
            </w:r>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noWrap/>
            <w:hideMark/>
          </w:tcPr>
          <w:p w14:paraId="5EF7CC06" w14:textId="77777777" w:rsidR="00E73BC6" w:rsidRPr="00D342FD" w:rsidRDefault="00E73BC6" w:rsidP="003C30DD">
            <w:r w:rsidRPr="00D342FD">
              <w:t>..</w:t>
            </w:r>
          </w:p>
        </w:tc>
        <w:tc>
          <w:tcPr>
            <w:tcW w:w="992" w:type="dxa"/>
            <w:tcBorders>
              <w:bottom w:val="nil"/>
            </w:tcBorders>
            <w:noWrap/>
            <w:hideMark/>
          </w:tcPr>
          <w:p w14:paraId="635AF019" w14:textId="77777777" w:rsidR="00E73BC6" w:rsidRPr="00D342FD" w:rsidRDefault="00E73BC6" w:rsidP="003C30DD">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D815C90"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noWrap/>
            <w:hideMark/>
          </w:tcPr>
          <w:p w14:paraId="1F0CD880" w14:textId="77777777" w:rsidR="00E73BC6" w:rsidRPr="00D342FD" w:rsidRDefault="00E73BC6" w:rsidP="003C30DD">
            <w:pPr>
              <w:ind w:left="0" w:firstLine="0"/>
            </w:pPr>
            <w:r w:rsidRPr="00D342FD">
              <w:t xml:space="preserve">Guarantees for loans to other entities </w:t>
            </w:r>
            <w:r w:rsidRPr="003C30DD">
              <w:rPr>
                <w:vertAlign w:val="superscript"/>
              </w:rPr>
              <w:t>(c)</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4ADA660A" w14:textId="77777777" w:rsidR="00E73BC6" w:rsidRPr="00D342FD" w:rsidRDefault="00E73BC6" w:rsidP="003C30DD">
            <w:r w:rsidRPr="00D342FD">
              <w:t xml:space="preserve"> 200</w:t>
            </w:r>
          </w:p>
        </w:tc>
        <w:tc>
          <w:tcPr>
            <w:tcW w:w="992" w:type="dxa"/>
            <w:tcBorders>
              <w:bottom w:val="single" w:sz="6" w:space="0" w:color="auto"/>
            </w:tcBorders>
            <w:noWrap/>
            <w:hideMark/>
          </w:tcPr>
          <w:p w14:paraId="378968AC" w14:textId="77777777" w:rsidR="00E73BC6" w:rsidRPr="00D342FD" w:rsidRDefault="00E73BC6" w:rsidP="003C30DD">
            <w:pPr>
              <w:cnfStyle w:val="000000000000" w:firstRow="0" w:lastRow="0" w:firstColumn="0" w:lastColumn="0" w:oddVBand="0" w:evenVBand="0" w:oddHBand="0" w:evenHBand="0" w:firstRowFirstColumn="0" w:firstRowLastColumn="0" w:lastRowFirstColumn="0" w:lastRowLastColumn="0"/>
            </w:pPr>
            <w:r w:rsidRPr="00D342FD">
              <w:t xml:space="preserve"> 200</w:t>
            </w:r>
          </w:p>
        </w:tc>
      </w:tr>
      <w:tr w:rsidR="00E73BC6" w:rsidRPr="00D342FD" w14:paraId="432FCA9A" w14:textId="77777777" w:rsidTr="003C30DD">
        <w:trPr>
          <w:cantSplit w:val="0"/>
        </w:trPr>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noWrap/>
            <w:hideMark/>
          </w:tcPr>
          <w:p w14:paraId="56C8BE21" w14:textId="77777777" w:rsidR="00E73BC6" w:rsidRPr="00D342FD" w:rsidRDefault="00E73BC6" w:rsidP="003C30DD">
            <w:pPr>
              <w:ind w:left="0" w:firstLine="0"/>
              <w:rPr>
                <w:b/>
                <w:bCs/>
              </w:rPr>
            </w:pPr>
            <w:r w:rsidRPr="00D342FD">
              <w:rPr>
                <w:b/>
                <w:bCs/>
              </w:rPr>
              <w:t>Total</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6E32CC35" w14:textId="77777777" w:rsidR="00E73BC6" w:rsidRPr="00D342FD" w:rsidRDefault="00E73BC6" w:rsidP="003C30DD">
            <w:pPr>
              <w:rPr>
                <w:b/>
                <w:bCs/>
              </w:rPr>
            </w:pPr>
            <w:r w:rsidRPr="00D342FD">
              <w:rPr>
                <w:b/>
                <w:bCs/>
              </w:rPr>
              <w:t xml:space="preserve"> 450</w:t>
            </w:r>
          </w:p>
        </w:tc>
        <w:tc>
          <w:tcPr>
            <w:tcW w:w="992" w:type="dxa"/>
            <w:tcBorders>
              <w:top w:val="single" w:sz="6" w:space="0" w:color="auto"/>
            </w:tcBorders>
            <w:noWrap/>
            <w:hideMark/>
          </w:tcPr>
          <w:p w14:paraId="2DD0ED63" w14:textId="77777777" w:rsidR="00E73BC6" w:rsidRPr="00D342FD" w:rsidRDefault="00E73BC6" w:rsidP="003C30DD">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410</w:t>
            </w:r>
          </w:p>
        </w:tc>
      </w:tr>
      <w:tr w:rsidR="00E73BC6" w:rsidRPr="00D342FD" w14:paraId="23F651BC" w14:textId="77777777" w:rsidTr="003C30DD">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684" w:type="dxa"/>
            <w:noWrap/>
            <w:hideMark/>
          </w:tcPr>
          <w:p w14:paraId="1B7C5568" w14:textId="77777777" w:rsidR="00E73BC6" w:rsidRPr="00D342FD" w:rsidRDefault="00E73BC6" w:rsidP="003C30DD">
            <w:pPr>
              <w:ind w:left="0" w:firstLine="0"/>
            </w:pPr>
            <w:r w:rsidRPr="00D342FD">
              <w:t>The Department is severally liable for all/part of the liabilities of an associate,</w:t>
            </w:r>
            <w:r w:rsidRPr="0077490D">
              <w:rPr>
                <w:color w:val="0070C0"/>
              </w:rPr>
              <w:t xml:space="preserve"> [name] </w:t>
            </w:r>
            <w:r w:rsidRPr="003C30DD">
              <w:rPr>
                <w:color w:val="0070C0"/>
                <w:vertAlign w:val="superscript"/>
              </w:rPr>
              <w:t>(d)</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BE539FF" w14:textId="77777777" w:rsidR="00E73BC6" w:rsidRPr="00D342FD" w:rsidRDefault="00E73BC6" w:rsidP="003C30DD">
            <w:r w:rsidRPr="00D342FD">
              <w:t> </w:t>
            </w:r>
          </w:p>
        </w:tc>
        <w:tc>
          <w:tcPr>
            <w:tcW w:w="992" w:type="dxa"/>
            <w:noWrap/>
            <w:hideMark/>
          </w:tcPr>
          <w:p w14:paraId="73EE9C7D" w14:textId="77777777" w:rsidR="00E73BC6" w:rsidRPr="00D342FD" w:rsidRDefault="00E73BC6" w:rsidP="003C30DD">
            <w:pPr>
              <w:cnfStyle w:val="010000000000" w:firstRow="0" w:lastRow="1" w:firstColumn="0" w:lastColumn="0" w:oddVBand="0" w:evenVBand="0" w:oddHBand="0" w:evenHBand="0" w:firstRowFirstColumn="0" w:firstRowLastColumn="0" w:lastRowFirstColumn="0" w:lastRowLastColumn="0"/>
            </w:pPr>
            <w:r w:rsidRPr="00D342FD">
              <w:t> </w:t>
            </w:r>
          </w:p>
        </w:tc>
      </w:tr>
    </w:tbl>
    <w:p w14:paraId="7891D859" w14:textId="77777777" w:rsidR="00E73BC6" w:rsidRPr="00940E38" w:rsidRDefault="00E73BC6" w:rsidP="00E73BC6">
      <w:pPr>
        <w:spacing w:before="20"/>
        <w:ind w:left="284" w:hanging="284"/>
        <w:contextualSpacing/>
        <w:rPr>
          <w:rFonts w:asciiTheme="majorHAnsi" w:hAnsiTheme="majorHAnsi"/>
          <w:i/>
          <w:spacing w:val="-2"/>
          <w:sz w:val="14"/>
        </w:rPr>
      </w:pPr>
      <w:r w:rsidRPr="00940E38">
        <w:rPr>
          <w:rFonts w:asciiTheme="majorHAnsi" w:hAnsiTheme="majorHAnsi"/>
          <w:i/>
          <w:spacing w:val="-2"/>
          <w:sz w:val="14"/>
        </w:rPr>
        <w:t>Notes:</w:t>
      </w:r>
    </w:p>
    <w:p w14:paraId="0E25B955" w14:textId="77777777" w:rsidR="00E73BC6" w:rsidRPr="00940E38" w:rsidRDefault="00E73BC6" w:rsidP="00E73BC6">
      <w:pPr>
        <w:spacing w:before="20"/>
        <w:ind w:left="284" w:hanging="284"/>
        <w:contextualSpacing/>
        <w:rPr>
          <w:rFonts w:asciiTheme="majorHAnsi" w:hAnsiTheme="majorHAnsi"/>
          <w:i/>
          <w:spacing w:val="-2"/>
          <w:sz w:val="14"/>
        </w:rPr>
      </w:pPr>
      <w:r w:rsidRPr="00940E38">
        <w:rPr>
          <w:rFonts w:asciiTheme="majorHAnsi" w:hAnsiTheme="majorHAnsi"/>
          <w:i/>
          <w:spacing w:val="-2"/>
          <w:sz w:val="14"/>
        </w:rPr>
        <w:t>(a)</w:t>
      </w:r>
      <w:r w:rsidRPr="00940E38">
        <w:rPr>
          <w:rFonts w:asciiTheme="majorHAnsi" w:hAnsiTheme="majorHAnsi"/>
          <w:i/>
          <w:spacing w:val="-2"/>
          <w:sz w:val="14"/>
        </w:rPr>
        <w:tab/>
        <w:t>Claims for damages were lodged during the year against the Department and certain staff in relation to alleged non-performance under a technology contract. The Department has disclaimed liability and is defending the action.</w:t>
      </w:r>
    </w:p>
    <w:p w14:paraId="5843B40A" w14:textId="77777777" w:rsidR="00E73BC6" w:rsidRPr="00940E38" w:rsidRDefault="00E73BC6" w:rsidP="00E73BC6">
      <w:pPr>
        <w:spacing w:before="20"/>
        <w:ind w:left="284" w:hanging="284"/>
        <w:contextualSpacing/>
        <w:rPr>
          <w:rFonts w:asciiTheme="majorHAnsi" w:hAnsiTheme="majorHAnsi"/>
          <w:i/>
          <w:spacing w:val="-2"/>
          <w:sz w:val="14"/>
        </w:rPr>
      </w:pPr>
      <w:r w:rsidRPr="00940E38">
        <w:rPr>
          <w:rFonts w:asciiTheme="majorHAnsi" w:hAnsiTheme="majorHAnsi"/>
          <w:i/>
          <w:spacing w:val="-2"/>
          <w:sz w:val="14"/>
        </w:rPr>
        <w:t>(b)</w:t>
      </w:r>
      <w:r w:rsidRPr="00940E38">
        <w:rPr>
          <w:rFonts w:asciiTheme="majorHAnsi" w:hAnsiTheme="majorHAnsi"/>
          <w:i/>
          <w:spacing w:val="-2"/>
          <w:sz w:val="14"/>
        </w:rPr>
        <w:tab/>
        <w:t xml:space="preserve">The extent to which an outflow of funds will be required is dependent on the future operations of the associate </w:t>
      </w:r>
      <w:proofErr w:type="gramStart"/>
      <w:r w:rsidRPr="00940E38">
        <w:rPr>
          <w:rFonts w:asciiTheme="majorHAnsi" w:hAnsiTheme="majorHAnsi"/>
          <w:i/>
          <w:spacing w:val="-2"/>
          <w:sz w:val="14"/>
        </w:rPr>
        <w:t>being more or less</w:t>
      </w:r>
      <w:proofErr w:type="gramEnd"/>
      <w:r w:rsidRPr="00940E38">
        <w:rPr>
          <w:rFonts w:asciiTheme="majorHAnsi" w:hAnsiTheme="majorHAnsi"/>
          <w:i/>
          <w:spacing w:val="-2"/>
          <w:sz w:val="14"/>
        </w:rPr>
        <w:t xml:space="preserve"> favourable than currently expected.</w:t>
      </w:r>
    </w:p>
    <w:p w14:paraId="385ECC62" w14:textId="77777777" w:rsidR="00E73BC6" w:rsidRPr="00940E38" w:rsidRDefault="00E73BC6" w:rsidP="00E73BC6">
      <w:pPr>
        <w:spacing w:before="20"/>
        <w:ind w:left="284" w:hanging="284"/>
        <w:contextualSpacing/>
        <w:rPr>
          <w:rFonts w:asciiTheme="majorHAnsi" w:hAnsiTheme="majorHAnsi"/>
          <w:i/>
          <w:spacing w:val="-2"/>
          <w:sz w:val="14"/>
        </w:rPr>
      </w:pPr>
      <w:r w:rsidRPr="00940E38">
        <w:rPr>
          <w:rFonts w:asciiTheme="majorHAnsi" w:hAnsiTheme="majorHAnsi"/>
          <w:i/>
          <w:spacing w:val="-2"/>
          <w:sz w:val="14"/>
        </w:rPr>
        <w:t>(c)</w:t>
      </w:r>
      <w:r w:rsidRPr="00940E38">
        <w:rPr>
          <w:rFonts w:asciiTheme="majorHAnsi" w:hAnsiTheme="majorHAnsi"/>
          <w:i/>
          <w:spacing w:val="-2"/>
          <w:sz w:val="14"/>
        </w:rPr>
        <w:tab/>
        <w:t>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20</w:t>
      </w:r>
      <w:r>
        <w:rPr>
          <w:rFonts w:asciiTheme="majorHAnsi" w:hAnsiTheme="majorHAnsi"/>
          <w:i/>
          <w:spacing w:val="-2"/>
          <w:sz w:val="14"/>
        </w:rPr>
        <w:t>20</w:t>
      </w:r>
      <w:r w:rsidRPr="00940E38">
        <w:rPr>
          <w:rFonts w:asciiTheme="majorHAnsi" w:hAnsiTheme="majorHAnsi"/>
          <w:i/>
          <w:spacing w:val="-2"/>
          <w:sz w:val="14"/>
        </w:rPr>
        <w:t>.</w:t>
      </w:r>
    </w:p>
    <w:p w14:paraId="27D3A2E5" w14:textId="77777777" w:rsidR="00E73BC6" w:rsidRPr="00940E38" w:rsidRDefault="00E73BC6" w:rsidP="00E73BC6">
      <w:pPr>
        <w:spacing w:before="20"/>
        <w:ind w:left="284" w:hanging="284"/>
        <w:contextualSpacing/>
        <w:rPr>
          <w:rFonts w:asciiTheme="majorHAnsi" w:hAnsiTheme="majorHAnsi"/>
          <w:i/>
          <w:spacing w:val="-2"/>
          <w:sz w:val="14"/>
        </w:rPr>
      </w:pPr>
      <w:r w:rsidRPr="00940E38">
        <w:rPr>
          <w:rFonts w:asciiTheme="majorHAnsi" w:hAnsiTheme="majorHAnsi"/>
          <w:i/>
          <w:spacing w:val="-2"/>
          <w:sz w:val="14"/>
        </w:rPr>
        <w:t>(d)</w:t>
      </w:r>
      <w:r w:rsidRPr="00940E38">
        <w:rPr>
          <w:rFonts w:asciiTheme="majorHAnsi" w:hAnsiTheme="majorHAnsi"/>
          <w:i/>
          <w:spacing w:val="-2"/>
          <w:sz w:val="14"/>
        </w:rPr>
        <w:tab/>
        <w:t>The Department’s joint and several liabilities for the liabilities of [name] will only be called upon in the event of default by [name]. The term of this arrangement is indefinite. The amount disclosed as a contingent liability is the aggregate liabilities of [name] as at 30 June 2</w:t>
      </w:r>
      <w:r>
        <w:rPr>
          <w:rFonts w:asciiTheme="majorHAnsi" w:hAnsiTheme="majorHAnsi"/>
          <w:i/>
          <w:spacing w:val="-2"/>
          <w:sz w:val="14"/>
        </w:rPr>
        <w:t>020</w:t>
      </w:r>
      <w:r w:rsidRPr="00940E38">
        <w:rPr>
          <w:rFonts w:asciiTheme="majorHAnsi" w:hAnsiTheme="majorHAnsi"/>
          <w:i/>
          <w:spacing w:val="-2"/>
          <w:sz w:val="14"/>
        </w:rPr>
        <w:t xml:space="preserve">. The extent to which an outflow of funds will be required is dependent on the future operations of [name] </w:t>
      </w:r>
      <w:proofErr w:type="gramStart"/>
      <w:r w:rsidRPr="00940E38">
        <w:rPr>
          <w:rFonts w:asciiTheme="majorHAnsi" w:hAnsiTheme="majorHAnsi"/>
          <w:i/>
          <w:spacing w:val="-2"/>
          <w:sz w:val="14"/>
        </w:rPr>
        <w:t>being more or less</w:t>
      </w:r>
      <w:proofErr w:type="gramEnd"/>
      <w:r w:rsidRPr="00940E38">
        <w:rPr>
          <w:rFonts w:asciiTheme="majorHAnsi" w:hAnsiTheme="majorHAnsi"/>
          <w:i/>
          <w:spacing w:val="-2"/>
          <w:sz w:val="14"/>
        </w:rPr>
        <w:t xml:space="preserve"> favourable than currently expected.</w:t>
      </w:r>
    </w:p>
    <w:p w14:paraId="7D1CF61E"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940E38" w14:paraId="2E9017FD"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5B1ACF50" w14:textId="77777777" w:rsidR="00E73BC6" w:rsidRPr="00940E38" w:rsidRDefault="00E73BC6" w:rsidP="00E73BC6">
            <w:pPr>
              <w:rPr>
                <w:b w:val="0"/>
                <w:color w:val="auto"/>
              </w:rPr>
            </w:pPr>
            <w:r w:rsidRPr="00940E38">
              <w:t>Guidance – Contingent assets and contingent liabilities</w:t>
            </w:r>
          </w:p>
        </w:tc>
      </w:tr>
      <w:tr w:rsidR="00E73BC6" w:rsidRPr="00940E38" w14:paraId="56F82407" w14:textId="77777777" w:rsidTr="00E73BC6">
        <w:tc>
          <w:tcPr>
            <w:tcW w:w="9854" w:type="dxa"/>
          </w:tcPr>
          <w:p w14:paraId="68F51C46" w14:textId="77777777" w:rsidR="00E73BC6" w:rsidRPr="00940E38" w:rsidRDefault="00E73BC6" w:rsidP="00E73BC6">
            <w:pPr>
              <w:rPr>
                <w:color w:val="auto"/>
              </w:rPr>
            </w:pPr>
            <w:r w:rsidRPr="00940E38">
              <w:rPr>
                <w:b/>
              </w:rPr>
              <w:t>Contingent assets</w:t>
            </w:r>
            <w:r w:rsidRPr="00940E38">
              <w:rPr>
                <w:color w:val="auto"/>
              </w:rPr>
              <w:t xml:space="preserve"> </w:t>
            </w:r>
            <w:r w:rsidRPr="00940E38">
              <w:rPr>
                <w:noProof/>
                <w:sz w:val="14"/>
              </w:rPr>
              <w:t>[AASB 137.89-91]</w:t>
            </w:r>
          </w:p>
          <w:p w14:paraId="1E4AA1B1" w14:textId="77777777" w:rsidR="00E73BC6" w:rsidRPr="00940E38" w:rsidRDefault="00E73BC6" w:rsidP="00E73BC6">
            <w:r w:rsidRPr="00940E38">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14:paraId="3029CB3C" w14:textId="77777777" w:rsidR="00E73BC6" w:rsidRPr="00940E38" w:rsidRDefault="00E73BC6" w:rsidP="00E73BC6">
            <w:r w:rsidRPr="00940E38">
              <w:t xml:space="preserve">It is important disclosures for contingent assets avoid giving misleading indications of the likelihood of income arising. </w:t>
            </w:r>
          </w:p>
          <w:p w14:paraId="4E667EA9" w14:textId="77777777" w:rsidR="00E73BC6" w:rsidRPr="00940E38" w:rsidRDefault="00E73BC6" w:rsidP="00E73BC6">
            <w:r w:rsidRPr="00940E38">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14:paraId="4D15E645" w14:textId="77777777" w:rsidR="00E73BC6" w:rsidRPr="00940E38" w:rsidRDefault="00E73BC6" w:rsidP="00E73BC6">
            <w:pPr>
              <w:rPr>
                <w:color w:val="auto"/>
              </w:rPr>
            </w:pPr>
            <w:r w:rsidRPr="00940E38">
              <w:rPr>
                <w:b/>
              </w:rPr>
              <w:t>Exemptions</w:t>
            </w:r>
            <w:r w:rsidRPr="00940E38">
              <w:rPr>
                <w:color w:val="auto"/>
              </w:rPr>
              <w:t xml:space="preserve"> </w:t>
            </w:r>
            <w:r w:rsidRPr="00940E38">
              <w:rPr>
                <w:noProof/>
                <w:sz w:val="14"/>
              </w:rPr>
              <w:t>[AASB 137.92]</w:t>
            </w:r>
          </w:p>
          <w:p w14:paraId="5C2FCCD7" w14:textId="77777777" w:rsidR="00E73BC6" w:rsidRPr="00940E38" w:rsidRDefault="00E73BC6" w:rsidP="00E73BC6">
            <w:r w:rsidRPr="00940E38">
              <w:t xml:space="preserve">In extremely rare cases, disclosure of some or </w:t>
            </w:r>
            <w:proofErr w:type="gramStart"/>
            <w:r w:rsidRPr="00940E38">
              <w:t>all of</w:t>
            </w:r>
            <w:proofErr w:type="gramEnd"/>
            <w:r w:rsidRPr="00940E38">
              <w:t xml:space="preserve">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14:paraId="30D243E6" w14:textId="77777777" w:rsidR="00E73BC6" w:rsidRPr="00940E38" w:rsidRDefault="00E73BC6" w:rsidP="00E73BC6">
            <w:pPr>
              <w:rPr>
                <w:color w:val="auto"/>
              </w:rPr>
            </w:pPr>
            <w:r w:rsidRPr="00940E38">
              <w:rPr>
                <w:b/>
              </w:rPr>
              <w:t>Provisions</w:t>
            </w:r>
            <w:r w:rsidRPr="00940E38">
              <w:rPr>
                <w:color w:val="auto"/>
              </w:rPr>
              <w:t xml:space="preserve"> </w:t>
            </w:r>
            <w:r w:rsidRPr="00940E38">
              <w:rPr>
                <w:noProof/>
                <w:sz w:val="14"/>
              </w:rPr>
              <w:t>[AASB 137.88]</w:t>
            </w:r>
          </w:p>
          <w:p w14:paraId="0D83A8B2" w14:textId="77777777" w:rsidR="00E73BC6" w:rsidRPr="00940E38" w:rsidRDefault="00E73BC6" w:rsidP="00E73BC6">
            <w:r w:rsidRPr="00940E38">
              <w:t xml:space="preserve">Where a provision and a contingent liability arise from the same set of circumstances, an entity makes the required disclosures in a way that shows the link between the provision and the contingent liability. </w:t>
            </w:r>
          </w:p>
          <w:p w14:paraId="0EEB7BD9" w14:textId="77777777" w:rsidR="00E73BC6" w:rsidRPr="00940E38" w:rsidRDefault="00E73BC6" w:rsidP="00E73BC6">
            <w:pPr>
              <w:rPr>
                <w:color w:val="auto"/>
              </w:rPr>
            </w:pPr>
            <w:r w:rsidRPr="00940E38">
              <w:rPr>
                <w:b/>
              </w:rPr>
              <w:t>Contingent liabilities</w:t>
            </w:r>
            <w:r w:rsidRPr="00940E38">
              <w:rPr>
                <w:color w:val="auto"/>
              </w:rPr>
              <w:t xml:space="preserve"> </w:t>
            </w:r>
            <w:r w:rsidRPr="00940E38">
              <w:rPr>
                <w:noProof/>
                <w:sz w:val="14"/>
              </w:rPr>
              <w:t>[AASB 137.86-87, 137.91]</w:t>
            </w:r>
          </w:p>
          <w:p w14:paraId="7AFAFCBC" w14:textId="77777777" w:rsidR="00E73BC6" w:rsidRPr="00940E38" w:rsidRDefault="00E73BC6" w:rsidP="00E73BC6">
            <w:r w:rsidRPr="00940E38">
              <w:t xml:space="preserve">Unless the possibility of any outflow in settlement is remote, an entity shall disclose for each class of contingent liability at the end of the reporting period a brief description of the nature of the contingent liability and, where practicable: </w:t>
            </w:r>
          </w:p>
          <w:p w14:paraId="09BEAE63" w14:textId="346A88CD" w:rsidR="00E73BC6" w:rsidRPr="00940E38" w:rsidRDefault="00E73BC6" w:rsidP="00FC71D7">
            <w:pPr>
              <w:pStyle w:val="Guidancealpha"/>
              <w:numPr>
                <w:ilvl w:val="0"/>
                <w:numId w:val="229"/>
              </w:numPr>
            </w:pPr>
            <w:r w:rsidRPr="00940E38">
              <w:t xml:space="preserve">an estimate of its financial effect; </w:t>
            </w:r>
          </w:p>
          <w:p w14:paraId="7334C9A1" w14:textId="553FB1C5" w:rsidR="00E73BC6" w:rsidRPr="00940E38" w:rsidRDefault="00E73BC6" w:rsidP="00FC71D7">
            <w:pPr>
              <w:pStyle w:val="Guidancealpha"/>
              <w:numPr>
                <w:ilvl w:val="0"/>
                <w:numId w:val="229"/>
              </w:numPr>
            </w:pPr>
            <w:r w:rsidRPr="00940E38">
              <w:t>an indication of the uncertainties relating to the amount or timing of any outflow; and</w:t>
            </w:r>
          </w:p>
          <w:p w14:paraId="4B281222" w14:textId="7C5EAC0D" w:rsidR="00E73BC6" w:rsidRPr="00940E38" w:rsidRDefault="00E73BC6" w:rsidP="00FC71D7">
            <w:pPr>
              <w:pStyle w:val="Guidancealpha"/>
              <w:numPr>
                <w:ilvl w:val="0"/>
                <w:numId w:val="229"/>
              </w:numPr>
            </w:pPr>
            <w:r w:rsidRPr="00940E38">
              <w:t>the possibility of any reimbursement.</w:t>
            </w:r>
          </w:p>
          <w:p w14:paraId="5B4C8AE0" w14:textId="77777777" w:rsidR="00E73BC6" w:rsidRPr="00940E38" w:rsidRDefault="00E73BC6" w:rsidP="00E73BC6">
            <w:r w:rsidRPr="00940E38">
              <w:t xml:space="preserve">Where any of the information is not disclosed because it is not practicable to do so, that fact shall be stated. </w:t>
            </w:r>
          </w:p>
          <w:p w14:paraId="22789C20" w14:textId="77777777" w:rsidR="00E73BC6" w:rsidRPr="00940E38" w:rsidRDefault="00E73BC6" w:rsidP="00E73BC6">
            <w:r w:rsidRPr="00940E38">
              <w:t xml:space="preserve">In determining which contingent liabilities may be aggregated to form a class, it is necessary to consider whether the nature of the items is sufficiently similar for a single statement about them to fulfil the requirements of AASB 137.86 (a) and (b) above. </w:t>
            </w:r>
          </w:p>
          <w:p w14:paraId="080A4EEC" w14:textId="77777777" w:rsidR="00E73BC6" w:rsidRPr="00940E38" w:rsidRDefault="00E73BC6" w:rsidP="00E73BC6">
            <w:r w:rsidRPr="00940E38">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14:paraId="0E82584D" w14:textId="77777777" w:rsidR="00E73BC6" w:rsidRPr="00940E38" w:rsidRDefault="00E73BC6" w:rsidP="00E73BC6">
            <w:pPr>
              <w:rPr>
                <w:b/>
              </w:rPr>
            </w:pPr>
            <w:r w:rsidRPr="00940E38">
              <w:rPr>
                <w:b/>
              </w:rPr>
              <w:t>Financial guarantee</w:t>
            </w:r>
          </w:p>
          <w:p w14:paraId="39824E07" w14:textId="77777777" w:rsidR="00E73BC6" w:rsidRPr="00940E38" w:rsidRDefault="00E73BC6" w:rsidP="00E73BC6">
            <w:pPr>
              <w:spacing w:after="60"/>
              <w:rPr>
                <w:color w:val="auto"/>
              </w:rPr>
            </w:pPr>
            <w:r w:rsidRPr="00940E38">
              <w:t>Entities are encouraged to disclose the underlying nominal amounts of any loan, for which it provided financial guarantees, in this note under contingent liabilities.</w:t>
            </w:r>
          </w:p>
        </w:tc>
      </w:tr>
    </w:tbl>
    <w:p w14:paraId="088B174F" w14:textId="77777777" w:rsidR="00E73BC6" w:rsidRPr="00940E38" w:rsidRDefault="00E73BC6" w:rsidP="00E73BC6"/>
    <w:p w14:paraId="7F425C27" w14:textId="77777777" w:rsidR="003C30DD" w:rsidRPr="003C30DD" w:rsidRDefault="003C30DD" w:rsidP="003C30DD">
      <w:bookmarkStart w:id="347" w:name="_Toc507490183"/>
      <w:r w:rsidRPr="003C30DD">
        <w:br w:type="page"/>
      </w:r>
    </w:p>
    <w:p w14:paraId="5B09E15A" w14:textId="1489A317" w:rsidR="00E73BC6" w:rsidRPr="00940E38" w:rsidRDefault="00E73BC6" w:rsidP="00E73BC6">
      <w:pPr>
        <w:pStyle w:val="Heading2"/>
      </w:pPr>
      <w:bookmarkStart w:id="348" w:name="_Toc42054740"/>
      <w:bookmarkStart w:id="349" w:name="_Toc42218751"/>
      <w:r w:rsidRPr="00940E38">
        <w:lastRenderedPageBreak/>
        <w:t>Fair value determination</w:t>
      </w:r>
      <w:bookmarkEnd w:id="347"/>
      <w:bookmarkEnd w:id="348"/>
      <w:bookmarkEnd w:id="349"/>
    </w:p>
    <w:p w14:paraId="2517279E" w14:textId="77777777" w:rsidR="00E73BC6" w:rsidRPr="00940E38" w:rsidRDefault="00E73BC6" w:rsidP="00E73BC6">
      <w:pPr>
        <w:pStyle w:val="HighlightBoxText"/>
        <w:rPr>
          <w:i/>
        </w:rPr>
      </w:pPr>
      <w:r w:rsidRPr="00940E38">
        <w:rPr>
          <w:i/>
        </w:rPr>
        <w:t>Significant judgement: Fair value measurements of assets and liabilities</w:t>
      </w:r>
    </w:p>
    <w:p w14:paraId="04579DC9" w14:textId="77777777" w:rsidR="00E73BC6" w:rsidRPr="00940E38" w:rsidRDefault="00E73BC6" w:rsidP="00E73BC6">
      <w:pPr>
        <w:pStyle w:val="HighlightBoxText"/>
      </w:pPr>
      <w:r w:rsidRPr="00940E38">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304CE324" w14:textId="77777777" w:rsidR="00E73BC6" w:rsidRPr="00940E38" w:rsidRDefault="00E73BC6" w:rsidP="00E73BC6">
      <w:r w:rsidRPr="00940E38">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10B29B9F" w14:textId="77777777" w:rsidR="00E73BC6" w:rsidRPr="00940E38" w:rsidRDefault="00E73BC6" w:rsidP="00E73BC6">
      <w:r w:rsidRPr="00940E38">
        <w:t xml:space="preserve">The following assets and liabilities are carried at fair value: </w:t>
      </w:r>
    </w:p>
    <w:p w14:paraId="2F08D770" w14:textId="77777777" w:rsidR="00E73BC6" w:rsidRPr="00940E38" w:rsidRDefault="00E73BC6" w:rsidP="00FC71D7">
      <w:pPr>
        <w:pStyle w:val="ListBullet"/>
        <w:numPr>
          <w:ilvl w:val="0"/>
          <w:numId w:val="122"/>
        </w:numPr>
        <w:spacing w:before="60"/>
        <w:contextualSpacing/>
      </w:pPr>
      <w:r w:rsidRPr="00940E38">
        <w:t>financial assets and liabilities at fair value through operating result;</w:t>
      </w:r>
    </w:p>
    <w:p w14:paraId="013DB1C4" w14:textId="77777777" w:rsidR="00E73BC6" w:rsidRPr="00940E38" w:rsidRDefault="00E73BC6" w:rsidP="00FC71D7">
      <w:pPr>
        <w:pStyle w:val="ListBullet"/>
        <w:numPr>
          <w:ilvl w:val="0"/>
          <w:numId w:val="122"/>
        </w:numPr>
        <w:spacing w:before="60"/>
        <w:contextualSpacing/>
      </w:pPr>
      <w:r w:rsidRPr="00940E38">
        <w:t>available-for-sale financial assets;</w:t>
      </w:r>
    </w:p>
    <w:p w14:paraId="36D96A05" w14:textId="77777777" w:rsidR="00E73BC6" w:rsidRPr="00940E38" w:rsidRDefault="00E73BC6" w:rsidP="00FC71D7">
      <w:pPr>
        <w:pStyle w:val="ListBullet"/>
        <w:numPr>
          <w:ilvl w:val="0"/>
          <w:numId w:val="122"/>
        </w:numPr>
        <w:spacing w:before="60"/>
        <w:contextualSpacing/>
      </w:pPr>
      <w:r w:rsidRPr="00940E38">
        <w:t>land, buildings, infrastructure, plant and equipment;</w:t>
      </w:r>
    </w:p>
    <w:p w14:paraId="4DC51609" w14:textId="77777777" w:rsidR="00E73BC6" w:rsidRPr="00940E38" w:rsidRDefault="00E73BC6" w:rsidP="00FC71D7">
      <w:pPr>
        <w:pStyle w:val="ListBullet"/>
        <w:numPr>
          <w:ilvl w:val="0"/>
          <w:numId w:val="122"/>
        </w:numPr>
        <w:spacing w:before="60"/>
        <w:contextualSpacing/>
      </w:pPr>
      <w:r w:rsidRPr="00940E38">
        <w:t>investment properties; and</w:t>
      </w:r>
    </w:p>
    <w:p w14:paraId="1CEB42DE" w14:textId="77777777" w:rsidR="00E73BC6" w:rsidRPr="00940E38" w:rsidRDefault="00E73BC6" w:rsidP="00FC71D7">
      <w:pPr>
        <w:pStyle w:val="ListBullet"/>
        <w:numPr>
          <w:ilvl w:val="0"/>
          <w:numId w:val="122"/>
        </w:numPr>
        <w:spacing w:before="60"/>
        <w:contextualSpacing/>
      </w:pPr>
      <w:r w:rsidRPr="00940E38">
        <w:t>biological assets.</w:t>
      </w:r>
    </w:p>
    <w:p w14:paraId="08711232" w14:textId="77777777" w:rsidR="00E73BC6" w:rsidRPr="00940E38" w:rsidRDefault="00E73BC6" w:rsidP="00E73BC6">
      <w:r w:rsidRPr="00940E38">
        <w:t xml:space="preserve">In addition, the fair values of other assets and liabilities that are carried at amortised cost, also need to be determined for disclosure purposes. </w:t>
      </w:r>
    </w:p>
    <w:p w14:paraId="74D3CFF1" w14:textId="77777777" w:rsidR="00E73BC6" w:rsidRPr="00940E38" w:rsidRDefault="00E73BC6" w:rsidP="00E73BC6">
      <w:r w:rsidRPr="00940E38">
        <w:t>The Department determines the policies and procedures for determining fair values for both financial and non-financial assets and liabilities as required.</w:t>
      </w:r>
    </w:p>
    <w:p w14:paraId="7CDD5133" w14:textId="77777777" w:rsidR="00E73BC6" w:rsidRPr="00940E38" w:rsidRDefault="00E73BC6" w:rsidP="00E73BC6">
      <w:pPr>
        <w:pStyle w:val="Heading30"/>
      </w:pPr>
      <w:r w:rsidRPr="00940E38">
        <w:t>Fair value hierarchy</w:t>
      </w:r>
    </w:p>
    <w:p w14:paraId="51810D15" w14:textId="221514BD" w:rsidR="00E73BC6" w:rsidRPr="00940E38" w:rsidRDefault="00E73BC6" w:rsidP="00E73BC6">
      <w:r w:rsidRPr="00940E38">
        <w:t>In determining fair values</w:t>
      </w:r>
      <w:r w:rsidR="004C658A">
        <w:t>,</w:t>
      </w:r>
      <w:r w:rsidRPr="00940E38">
        <w:t xml:space="preserve"> </w:t>
      </w:r>
      <w:proofErr w:type="gramStart"/>
      <w:r w:rsidRPr="00940E38">
        <w:t>a number of</w:t>
      </w:r>
      <w:proofErr w:type="gramEnd"/>
      <w:r w:rsidRPr="00940E38">
        <w:t xml:space="preserve"> inputs are used. To increase consistency and comparability in the financial statements, these inputs are categorised into three levels, also known as the fair value hierarchy. The levels are as follows:</w:t>
      </w:r>
    </w:p>
    <w:p w14:paraId="5EDFCCB2" w14:textId="77777777" w:rsidR="00E73BC6" w:rsidRPr="00940E38" w:rsidRDefault="00E73BC6" w:rsidP="00FC71D7">
      <w:pPr>
        <w:pStyle w:val="ListBullet"/>
        <w:numPr>
          <w:ilvl w:val="0"/>
          <w:numId w:val="122"/>
        </w:numPr>
        <w:spacing w:before="60"/>
        <w:contextualSpacing/>
      </w:pPr>
      <w:r w:rsidRPr="00940E38">
        <w:t>Level 1 – quoted (unadjusted) market prices in active markets for identical assets or liabilities;</w:t>
      </w:r>
    </w:p>
    <w:p w14:paraId="4ABCC259" w14:textId="77777777" w:rsidR="00E73BC6" w:rsidRPr="00940E38" w:rsidRDefault="00E73BC6" w:rsidP="00FC71D7">
      <w:pPr>
        <w:pStyle w:val="ListBullet"/>
        <w:numPr>
          <w:ilvl w:val="0"/>
          <w:numId w:val="122"/>
        </w:numPr>
        <w:spacing w:before="60"/>
        <w:contextualSpacing/>
      </w:pPr>
      <w:r w:rsidRPr="00940E38">
        <w:t xml:space="preserve">Level 2 – valuation techniques for which the lowest level input that is significant to the fair value measurement is directly or indirectly observable; and </w:t>
      </w:r>
    </w:p>
    <w:p w14:paraId="4678A992" w14:textId="77777777" w:rsidR="00E73BC6" w:rsidRPr="00940E38" w:rsidRDefault="00E73BC6" w:rsidP="00FC71D7">
      <w:pPr>
        <w:pStyle w:val="ListBullet"/>
        <w:numPr>
          <w:ilvl w:val="0"/>
          <w:numId w:val="122"/>
        </w:numPr>
        <w:spacing w:before="60"/>
        <w:contextualSpacing/>
      </w:pPr>
      <w:r w:rsidRPr="00940E38">
        <w:t>Level 3 – valuation techniques for which the lowest level input that is significant to the fair value measurement is unobservable.</w:t>
      </w:r>
    </w:p>
    <w:p w14:paraId="1E0E2CB1" w14:textId="77777777" w:rsidR="00E73BC6" w:rsidRPr="00940E38" w:rsidRDefault="00E73BC6" w:rsidP="00E73BC6">
      <w:r w:rsidRPr="00940E38">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14:paraId="20D5564C" w14:textId="77777777" w:rsidR="00E73BC6" w:rsidRPr="00940E38" w:rsidRDefault="00E73BC6" w:rsidP="00E73BC6">
      <w:r w:rsidRPr="00940E38">
        <w:t>The Valuer</w:t>
      </w:r>
      <w:r w:rsidRPr="00940E38">
        <w:noBreakHyphen/>
        <w:t xml:space="preserve">General Victoria (VGV) is the Department’s independent valuation agency (or) the Department, in conjunction with VGV </w:t>
      </w:r>
      <w:r w:rsidRPr="00940E38">
        <w:rPr>
          <w:i/>
        </w:rPr>
        <w:t>[and other external valuers, if applicable]</w:t>
      </w:r>
      <w:r w:rsidRPr="00940E38">
        <w:t>, monitors changes in the fair value of each asset and liability through relevant data sources to determine whether revaluation is required.</w:t>
      </w:r>
    </w:p>
    <w:p w14:paraId="335C6CD7" w14:textId="77777777" w:rsidR="00E73BC6" w:rsidRPr="00940E38" w:rsidRDefault="00E73BC6" w:rsidP="00E73BC6">
      <w:pPr>
        <w:pStyle w:val="Heading30"/>
      </w:pPr>
      <w:r w:rsidRPr="00940E38">
        <w:t>How this section is structured</w:t>
      </w:r>
    </w:p>
    <w:p w14:paraId="7BC835AA" w14:textId="77777777" w:rsidR="00E73BC6" w:rsidRPr="00940E38" w:rsidRDefault="00E73BC6" w:rsidP="00E73BC6">
      <w:r w:rsidRPr="00940E38">
        <w:t>For those assets and liabilities for which fair values are determined, the following disclosures are provided:</w:t>
      </w:r>
    </w:p>
    <w:p w14:paraId="4ABFB87D" w14:textId="77777777" w:rsidR="00E73BC6" w:rsidRPr="00940E38" w:rsidRDefault="00E73BC6" w:rsidP="00FC71D7">
      <w:pPr>
        <w:pStyle w:val="ListBullet"/>
        <w:numPr>
          <w:ilvl w:val="0"/>
          <w:numId w:val="122"/>
        </w:numPr>
        <w:spacing w:before="60"/>
        <w:contextualSpacing/>
      </w:pPr>
      <w:r w:rsidRPr="00940E38">
        <w:t>carrying amount and the fair value (which would be the same for those assets measured at fair value);</w:t>
      </w:r>
    </w:p>
    <w:p w14:paraId="38156575" w14:textId="77777777" w:rsidR="00E73BC6" w:rsidRPr="00940E38" w:rsidRDefault="00E73BC6" w:rsidP="00FC71D7">
      <w:pPr>
        <w:pStyle w:val="ListBullet"/>
        <w:numPr>
          <w:ilvl w:val="0"/>
          <w:numId w:val="122"/>
        </w:numPr>
        <w:spacing w:before="60"/>
        <w:contextualSpacing/>
      </w:pPr>
      <w:r w:rsidRPr="00940E38">
        <w:t xml:space="preserve">which level of the fair value hierarchy was used to determine the fair value; </w:t>
      </w:r>
      <w:proofErr w:type="gramStart"/>
      <w:r w:rsidRPr="00940E38">
        <w:t>and</w:t>
      </w:r>
      <w:proofErr w:type="gramEnd"/>
    </w:p>
    <w:p w14:paraId="27E20F60" w14:textId="77777777" w:rsidR="00E73BC6" w:rsidRPr="00940E38" w:rsidRDefault="00E73BC6" w:rsidP="00FC71D7">
      <w:pPr>
        <w:pStyle w:val="ListBullet"/>
        <w:numPr>
          <w:ilvl w:val="0"/>
          <w:numId w:val="122"/>
        </w:numPr>
        <w:spacing w:before="60"/>
        <w:contextualSpacing/>
      </w:pPr>
      <w:r w:rsidRPr="00940E38">
        <w:t>in respect of those assets and liabilities subject to fair value determination using Level 3 inputs:</w:t>
      </w:r>
    </w:p>
    <w:p w14:paraId="26748F7F" w14:textId="77777777" w:rsidR="00E73BC6" w:rsidRPr="00940E38" w:rsidRDefault="00E73BC6" w:rsidP="00FC71D7">
      <w:pPr>
        <w:pStyle w:val="ListBullet2"/>
        <w:numPr>
          <w:ilvl w:val="1"/>
          <w:numId w:val="122"/>
        </w:numPr>
        <w:spacing w:before="60"/>
        <w:contextualSpacing/>
      </w:pPr>
      <w:r w:rsidRPr="00940E38">
        <w:t>a reconciliation of the movements in fair values from the beginning of the year to the end; and</w:t>
      </w:r>
    </w:p>
    <w:p w14:paraId="60B1C8C3" w14:textId="77777777" w:rsidR="00E73BC6" w:rsidRPr="00940E38" w:rsidRDefault="00E73BC6" w:rsidP="00FC71D7">
      <w:pPr>
        <w:pStyle w:val="ListBullet2"/>
        <w:numPr>
          <w:ilvl w:val="1"/>
          <w:numId w:val="122"/>
        </w:numPr>
        <w:spacing w:before="60"/>
        <w:contextualSpacing/>
      </w:pPr>
      <w:r w:rsidRPr="00940E38">
        <w:t>details of significant unobservable inputs used in the fair value determination.</w:t>
      </w:r>
    </w:p>
    <w:p w14:paraId="1F6FC193" w14:textId="77777777" w:rsidR="00E73BC6" w:rsidRPr="00940E38" w:rsidRDefault="00E73BC6" w:rsidP="00E73BC6">
      <w:r w:rsidRPr="00940E38">
        <w:t>This section is divided between disclosures in connection with fair value determination for financial instruments (refer to Note 8.3.1) and non-financial physical assets (refer to Note 8.3.2).</w:t>
      </w:r>
    </w:p>
    <w:p w14:paraId="1D61EAFD" w14:textId="77777777" w:rsidR="00E73BC6" w:rsidRPr="00940E38" w:rsidRDefault="00E73BC6" w:rsidP="00E73BC6">
      <w:pPr>
        <w:pStyle w:val="Heading2nonTOC"/>
      </w:pPr>
      <w:r w:rsidRPr="00940E38">
        <w:t>8.3.1 Fair value determination of financial assets and liabilities</w:t>
      </w:r>
    </w:p>
    <w:p w14:paraId="5080A36E" w14:textId="77777777" w:rsidR="00E73BC6" w:rsidRPr="00940E38" w:rsidRDefault="00E73BC6" w:rsidP="00E73BC6">
      <w:r w:rsidRPr="00940E38">
        <w:t xml:space="preserve">The fair values and net fair values of financial assets and liabilities are determined as follows: </w:t>
      </w:r>
      <w:r w:rsidRPr="00940E38">
        <w:rPr>
          <w:rStyle w:val="SourceReference"/>
        </w:rPr>
        <w:t>[AASB 13.93(a)(b)]</w:t>
      </w:r>
      <w:r w:rsidRPr="00940E38">
        <w:t xml:space="preserve"> </w:t>
      </w:r>
    </w:p>
    <w:p w14:paraId="720AA3A6" w14:textId="77777777" w:rsidR="00E73BC6" w:rsidRPr="00940E38" w:rsidRDefault="00E73BC6" w:rsidP="00FC71D7">
      <w:pPr>
        <w:pStyle w:val="ListBullet"/>
        <w:numPr>
          <w:ilvl w:val="0"/>
          <w:numId w:val="122"/>
        </w:numPr>
        <w:spacing w:before="60"/>
        <w:contextualSpacing/>
      </w:pPr>
      <w:r w:rsidRPr="00940E38">
        <w:t>Level 1 – the fair value of financial instruments with standard terms and conditions and traded in active liquid markets are determined with reference to quoted market prices;</w:t>
      </w:r>
    </w:p>
    <w:p w14:paraId="1D351EB4" w14:textId="77777777" w:rsidR="00E73BC6" w:rsidRPr="00940E38" w:rsidRDefault="00E73BC6" w:rsidP="00FC71D7">
      <w:pPr>
        <w:pStyle w:val="ListBullet"/>
        <w:numPr>
          <w:ilvl w:val="0"/>
          <w:numId w:val="122"/>
        </w:numPr>
        <w:spacing w:before="60"/>
        <w:contextualSpacing/>
      </w:pPr>
      <w:r w:rsidRPr="00940E38">
        <w:t>Level 2 – the fair value is determined using inputs other than quoted prices that are observable for the financial asset or liability, either directly or indirectly; and</w:t>
      </w:r>
    </w:p>
    <w:p w14:paraId="19E79B90" w14:textId="77777777" w:rsidR="00E73BC6" w:rsidRPr="00940E38" w:rsidRDefault="00E73BC6" w:rsidP="00FC71D7">
      <w:pPr>
        <w:pStyle w:val="ListBullet"/>
        <w:numPr>
          <w:ilvl w:val="0"/>
          <w:numId w:val="122"/>
        </w:numPr>
        <w:spacing w:before="60"/>
        <w:contextualSpacing/>
      </w:pPr>
      <w:r w:rsidRPr="00940E38">
        <w:t>Level 3 – the fair value is determined in accordance with generally accepted pricing models based on discounted cash flow analysis using unobservable market inputs.</w:t>
      </w:r>
    </w:p>
    <w:p w14:paraId="65479151" w14:textId="77777777" w:rsidR="00E73BC6" w:rsidRPr="00940E38" w:rsidRDefault="00E73BC6" w:rsidP="00E73BC6">
      <w:r w:rsidRPr="00940E38">
        <w:t>The Department currently holds a range of financial instruments that are recorded in the financial statements where the carrying amounts approximate to fair value, due to their short-term nature or with the expectation that they will be paid in full by the end of the 201</w:t>
      </w:r>
      <w:r>
        <w:t>9</w:t>
      </w:r>
      <w:r w:rsidRPr="00940E38">
        <w:t>-</w:t>
      </w:r>
      <w:r>
        <w:t>20</w:t>
      </w:r>
      <w:r w:rsidRPr="00940E38">
        <w:t xml:space="preserve"> reporting period. </w:t>
      </w:r>
      <w:r w:rsidRPr="00940E38">
        <w:rPr>
          <w:rStyle w:val="SourceReference"/>
        </w:rPr>
        <w:t>[AASB 7.29(a)]</w:t>
      </w:r>
    </w:p>
    <w:p w14:paraId="059EBE80" w14:textId="77777777" w:rsidR="00E73BC6" w:rsidRPr="00940E38" w:rsidRDefault="00E73BC6" w:rsidP="00E73BC6">
      <w:pPr>
        <w:keepNext/>
        <w:spacing w:after="120"/>
      </w:pPr>
      <w:r w:rsidRPr="00940E38">
        <w:lastRenderedPageBreak/>
        <w:t>These financial instruments include:</w:t>
      </w:r>
    </w:p>
    <w:tbl>
      <w:tblPr>
        <w:tblStyle w:val="DTFTextTable"/>
        <w:tblW w:w="9611" w:type="dxa"/>
        <w:tblLayout w:type="fixed"/>
        <w:tblLook w:val="0620" w:firstRow="1" w:lastRow="0" w:firstColumn="0" w:lastColumn="0" w:noHBand="1" w:noVBand="1"/>
      </w:tblPr>
      <w:tblGrid>
        <w:gridCol w:w="4743"/>
        <w:gridCol w:w="4868"/>
      </w:tblGrid>
      <w:tr w:rsidR="00E73BC6" w:rsidRPr="00940E38" w14:paraId="67D445AC" w14:textId="77777777" w:rsidTr="003C30DD">
        <w:trPr>
          <w:cnfStyle w:val="100000000000" w:firstRow="1" w:lastRow="0" w:firstColumn="0" w:lastColumn="0" w:oddVBand="0" w:evenVBand="0" w:oddHBand="0" w:evenHBand="0" w:firstRowFirstColumn="0" w:firstRowLastColumn="0" w:lastRowFirstColumn="0" w:lastRowLastColumn="0"/>
        </w:trPr>
        <w:tc>
          <w:tcPr>
            <w:tcW w:w="4743" w:type="dxa"/>
          </w:tcPr>
          <w:p w14:paraId="35FEE175" w14:textId="77777777" w:rsidR="00E73BC6" w:rsidRPr="00940E38" w:rsidRDefault="00E73BC6" w:rsidP="00E73BC6">
            <w:pPr>
              <w:keepNext/>
            </w:pPr>
            <w:r w:rsidRPr="00940E38">
              <w:t>Financial assets</w:t>
            </w:r>
          </w:p>
        </w:tc>
        <w:tc>
          <w:tcPr>
            <w:tcW w:w="4868" w:type="dxa"/>
          </w:tcPr>
          <w:p w14:paraId="0E1C1EBF" w14:textId="77777777" w:rsidR="00E73BC6" w:rsidRPr="00940E38" w:rsidRDefault="00E73BC6" w:rsidP="00E73BC6">
            <w:r w:rsidRPr="00940E38">
              <w:t>Financial liabilities</w:t>
            </w:r>
          </w:p>
        </w:tc>
      </w:tr>
      <w:tr w:rsidR="00E73BC6" w:rsidRPr="00940E38" w14:paraId="755FBD7A" w14:textId="77777777" w:rsidTr="003C30DD">
        <w:tc>
          <w:tcPr>
            <w:tcW w:w="4743" w:type="dxa"/>
          </w:tcPr>
          <w:p w14:paraId="5581D1D7" w14:textId="77777777" w:rsidR="00E73BC6" w:rsidRPr="00940E38" w:rsidRDefault="00E73BC6" w:rsidP="00E73BC6">
            <w:r w:rsidRPr="00940E38">
              <w:t>Cash and deposits</w:t>
            </w:r>
          </w:p>
          <w:p w14:paraId="705C16B2" w14:textId="77777777" w:rsidR="00E73BC6" w:rsidRPr="00940E38" w:rsidRDefault="00E73BC6" w:rsidP="00E73BC6">
            <w:r w:rsidRPr="00940E38">
              <w:t xml:space="preserve">Receivables: </w:t>
            </w:r>
          </w:p>
          <w:p w14:paraId="17DF9298" w14:textId="77777777" w:rsidR="00E73BC6" w:rsidRPr="00940E38" w:rsidRDefault="00E73BC6" w:rsidP="00FC71D7">
            <w:pPr>
              <w:pStyle w:val="ListBullet"/>
              <w:numPr>
                <w:ilvl w:val="0"/>
                <w:numId w:val="122"/>
              </w:numPr>
              <w:spacing w:before="60"/>
              <w:contextualSpacing/>
            </w:pPr>
            <w:r w:rsidRPr="00940E38">
              <w:t xml:space="preserve">Sale of goods and services </w:t>
            </w:r>
          </w:p>
          <w:p w14:paraId="7707824B" w14:textId="77777777" w:rsidR="00E73BC6" w:rsidRPr="00940E38" w:rsidRDefault="00E73BC6" w:rsidP="00FC71D7">
            <w:pPr>
              <w:pStyle w:val="ListBullet"/>
              <w:numPr>
                <w:ilvl w:val="0"/>
                <w:numId w:val="122"/>
              </w:numPr>
              <w:spacing w:before="60"/>
              <w:contextualSpacing/>
            </w:pPr>
            <w:r w:rsidRPr="00940E38">
              <w:t xml:space="preserve">Accrued investment income </w:t>
            </w:r>
          </w:p>
          <w:p w14:paraId="761E7679" w14:textId="77777777" w:rsidR="00E73BC6" w:rsidRPr="00940E38" w:rsidRDefault="00E73BC6" w:rsidP="00FC71D7">
            <w:pPr>
              <w:pStyle w:val="ListBullet"/>
              <w:numPr>
                <w:ilvl w:val="0"/>
                <w:numId w:val="122"/>
              </w:numPr>
              <w:spacing w:before="60"/>
              <w:contextualSpacing/>
            </w:pPr>
            <w:r w:rsidRPr="00940E38">
              <w:t xml:space="preserve">Other receivables </w:t>
            </w:r>
          </w:p>
          <w:p w14:paraId="09B3EA49" w14:textId="77777777" w:rsidR="00E73BC6" w:rsidRPr="00940E38" w:rsidRDefault="00E73BC6" w:rsidP="00E73BC6">
            <w:r w:rsidRPr="00940E38">
              <w:t xml:space="preserve">Investments and other contractual financial assets: </w:t>
            </w:r>
          </w:p>
          <w:p w14:paraId="562F9C67" w14:textId="77777777" w:rsidR="00E73BC6" w:rsidRPr="00940E38" w:rsidRDefault="00E73BC6" w:rsidP="00FC71D7">
            <w:pPr>
              <w:pStyle w:val="ListBullet"/>
              <w:numPr>
                <w:ilvl w:val="0"/>
                <w:numId w:val="122"/>
              </w:numPr>
              <w:spacing w:before="60"/>
              <w:contextualSpacing/>
            </w:pPr>
            <w:r w:rsidRPr="00940E38">
              <w:t>Term deposits</w:t>
            </w:r>
          </w:p>
        </w:tc>
        <w:tc>
          <w:tcPr>
            <w:tcW w:w="4868" w:type="dxa"/>
          </w:tcPr>
          <w:p w14:paraId="7B9009DC" w14:textId="77777777" w:rsidR="00E73BC6" w:rsidRPr="00940E38" w:rsidRDefault="00E73BC6" w:rsidP="00E73BC6">
            <w:r w:rsidRPr="00940E38">
              <w:t>Payables:</w:t>
            </w:r>
          </w:p>
          <w:p w14:paraId="5FD73315" w14:textId="77777777" w:rsidR="00E73BC6" w:rsidRPr="00940E38" w:rsidRDefault="00E73BC6" w:rsidP="00FC71D7">
            <w:pPr>
              <w:pStyle w:val="ListBullet"/>
              <w:numPr>
                <w:ilvl w:val="0"/>
                <w:numId w:val="122"/>
              </w:numPr>
              <w:spacing w:before="60"/>
              <w:contextualSpacing/>
            </w:pPr>
            <w:r w:rsidRPr="00940E38">
              <w:t xml:space="preserve">For supplies and services </w:t>
            </w:r>
          </w:p>
          <w:p w14:paraId="5DCF97B3" w14:textId="77777777" w:rsidR="00E73BC6" w:rsidRPr="00940E38" w:rsidRDefault="00E73BC6" w:rsidP="00FC71D7">
            <w:pPr>
              <w:pStyle w:val="ListBullet"/>
              <w:numPr>
                <w:ilvl w:val="0"/>
                <w:numId w:val="122"/>
              </w:numPr>
              <w:spacing w:before="60"/>
              <w:contextualSpacing/>
            </w:pPr>
            <w:r w:rsidRPr="00940E38">
              <w:t xml:space="preserve">Amounts payable to government and agencies </w:t>
            </w:r>
          </w:p>
          <w:p w14:paraId="7FFB9D84" w14:textId="77777777" w:rsidR="00E73BC6" w:rsidRPr="00940E38" w:rsidRDefault="00E73BC6" w:rsidP="00FC71D7">
            <w:pPr>
              <w:pStyle w:val="ListBullet"/>
              <w:numPr>
                <w:ilvl w:val="0"/>
                <w:numId w:val="122"/>
              </w:numPr>
              <w:spacing w:before="60"/>
              <w:contextualSpacing/>
            </w:pPr>
            <w:r w:rsidRPr="00940E38">
              <w:t xml:space="preserve">Other payables </w:t>
            </w:r>
          </w:p>
          <w:p w14:paraId="72D6DBF1" w14:textId="77777777" w:rsidR="00E73BC6" w:rsidRPr="00940E38" w:rsidRDefault="00E73BC6" w:rsidP="00E73BC6">
            <w:r w:rsidRPr="00940E38">
              <w:t xml:space="preserve">Borrowings: </w:t>
            </w:r>
          </w:p>
          <w:p w14:paraId="37C0AAA8" w14:textId="77777777" w:rsidR="00E73BC6" w:rsidRPr="00940E38" w:rsidRDefault="00E73BC6" w:rsidP="00FC71D7">
            <w:pPr>
              <w:pStyle w:val="ListBullet"/>
              <w:numPr>
                <w:ilvl w:val="0"/>
                <w:numId w:val="122"/>
              </w:numPr>
              <w:spacing w:before="60"/>
              <w:contextualSpacing/>
            </w:pPr>
            <w:r w:rsidRPr="00940E38">
              <w:t>Bank overdraft</w:t>
            </w:r>
          </w:p>
        </w:tc>
      </w:tr>
    </w:tbl>
    <w:p w14:paraId="74F4F857" w14:textId="77777777" w:rsidR="00E73BC6" w:rsidRPr="00940E38" w:rsidRDefault="00E73BC6" w:rsidP="00E73BC6">
      <w:r w:rsidRPr="00940E38">
        <w:t xml:space="preserve">Where the fair value of the financial instruments is different from the carrying amounts, the following information has been included to disclose the difference. </w:t>
      </w:r>
      <w:r w:rsidRPr="00940E38">
        <w:rPr>
          <w:rStyle w:val="SourceReference"/>
        </w:rPr>
        <w:t>[AASB 7.25]</w:t>
      </w:r>
    </w:p>
    <w:p w14:paraId="74E807BB" w14:textId="77777777" w:rsidR="00E73BC6" w:rsidRDefault="00E73BC6" w:rsidP="00E73BC6">
      <w:pPr>
        <w:pStyle w:val="TableHeading"/>
        <w:spacing w:before="160"/>
        <w:rPr>
          <w:rFonts w:asciiTheme="minorHAnsi" w:hAnsiTheme="minorHAnsi"/>
          <w:b w:val="0"/>
          <w:spacing w:val="0"/>
          <w:szCs w:val="18"/>
        </w:rPr>
      </w:pPr>
      <w:r w:rsidRPr="00940E38">
        <w:t xml:space="preserve">Fair value of financial instruments measured at amortised cost </w:t>
      </w:r>
      <w:r w:rsidRPr="00940E38">
        <w:tab/>
        <w:t>($ thousand)</w:t>
      </w:r>
    </w:p>
    <w:tbl>
      <w:tblPr>
        <w:tblStyle w:val="ModelReportFinancialTable"/>
        <w:tblW w:w="9639" w:type="dxa"/>
        <w:tblLayout w:type="fixed"/>
        <w:tblLook w:val="00A0" w:firstRow="1" w:lastRow="0" w:firstColumn="1" w:lastColumn="0" w:noHBand="0" w:noVBand="0"/>
      </w:tblPr>
      <w:tblGrid>
        <w:gridCol w:w="1409"/>
        <w:gridCol w:w="4268"/>
        <w:gridCol w:w="1009"/>
        <w:gridCol w:w="984"/>
        <w:gridCol w:w="985"/>
        <w:gridCol w:w="984"/>
      </w:tblGrid>
      <w:tr w:rsidR="00E73BC6" w:rsidRPr="00343722" w14:paraId="4A5F0FF8" w14:textId="77777777" w:rsidTr="003C30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1" w:type="dxa"/>
            <w:hideMark/>
          </w:tcPr>
          <w:p w14:paraId="047D80F5" w14:textId="77777777" w:rsidR="00E73BC6" w:rsidRPr="00343722" w:rsidRDefault="00E73BC6" w:rsidP="003C30DD">
            <w:pPr>
              <w:ind w:left="0"/>
            </w:pPr>
            <w:r w:rsidRPr="00343722">
              <w:t>Source reference</w:t>
            </w:r>
          </w:p>
        </w:tc>
        <w:tc>
          <w:tcPr>
            <w:tcW w:w="4306" w:type="dxa"/>
            <w:noWrap/>
            <w:hideMark/>
          </w:tcPr>
          <w:p w14:paraId="5DC8D965" w14:textId="77777777" w:rsidR="00E73BC6" w:rsidRPr="00343722" w:rsidRDefault="00E73BC6" w:rsidP="003C30DD">
            <w:pPr>
              <w:ind w:left="0" w:firstLine="0"/>
              <w:cnfStyle w:val="100000000000" w:firstRow="1" w:lastRow="0" w:firstColumn="0" w:lastColumn="0" w:oddVBand="0" w:evenVBand="0" w:oddHBand="0" w:evenHBand="0" w:firstRowFirstColumn="0" w:firstRowLastColumn="0" w:lastRowFirstColumn="0" w:lastRowLastColumn="0"/>
            </w:pPr>
            <w:r w:rsidRPr="00343722">
              <w:t> </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7D48DFD7" w14:textId="77777777" w:rsidR="00E73BC6" w:rsidRPr="00343722" w:rsidRDefault="00E73BC6" w:rsidP="003C30DD">
            <w:pPr>
              <w:ind w:left="0" w:firstLine="0"/>
            </w:pPr>
            <w:r w:rsidRPr="00343722">
              <w:t>Carrying amount</w:t>
            </w:r>
          </w:p>
        </w:tc>
        <w:tc>
          <w:tcPr>
            <w:tcW w:w="992" w:type="dxa"/>
            <w:noWrap/>
            <w:hideMark/>
          </w:tcPr>
          <w:p w14:paraId="6FC02760" w14:textId="77777777" w:rsidR="00E73BC6" w:rsidRPr="00343722" w:rsidRDefault="00E73BC6" w:rsidP="003C30DD">
            <w:pPr>
              <w:ind w:left="0" w:firstLine="0"/>
              <w:cnfStyle w:val="100000000000" w:firstRow="1" w:lastRow="0" w:firstColumn="0" w:lastColumn="0" w:oddVBand="0" w:evenVBand="0" w:oddHBand="0" w:evenHBand="0" w:firstRowFirstColumn="0" w:firstRowLastColumn="0" w:lastRowFirstColumn="0" w:lastRowLastColumn="0"/>
            </w:pPr>
            <w:r w:rsidRPr="00343722">
              <w:t>Fair value</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39B379D9" w14:textId="77777777" w:rsidR="00E73BC6" w:rsidRPr="00343722" w:rsidRDefault="00E73BC6" w:rsidP="003C30DD">
            <w:pPr>
              <w:ind w:left="0" w:firstLine="0"/>
            </w:pPr>
            <w:r w:rsidRPr="00343722">
              <w:t>Carrying amount</w:t>
            </w:r>
          </w:p>
        </w:tc>
        <w:tc>
          <w:tcPr>
            <w:tcW w:w="992" w:type="dxa"/>
            <w:noWrap/>
            <w:hideMark/>
          </w:tcPr>
          <w:p w14:paraId="355649EE" w14:textId="77777777" w:rsidR="00E73BC6" w:rsidRPr="00343722" w:rsidRDefault="00E73BC6" w:rsidP="003C30DD">
            <w:pPr>
              <w:ind w:left="0" w:firstLine="0"/>
              <w:cnfStyle w:val="100000000000" w:firstRow="1" w:lastRow="0" w:firstColumn="0" w:lastColumn="0" w:oddVBand="0" w:evenVBand="0" w:oddHBand="0" w:evenHBand="0" w:firstRowFirstColumn="0" w:firstRowLastColumn="0" w:lastRowFirstColumn="0" w:lastRowLastColumn="0"/>
            </w:pPr>
            <w:r w:rsidRPr="00343722">
              <w:t>Fair value</w:t>
            </w:r>
          </w:p>
        </w:tc>
      </w:tr>
      <w:tr w:rsidR="00E73BC6" w:rsidRPr="00343722" w14:paraId="5B8DD1E1"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3BF47523" w14:textId="77777777" w:rsidR="00E73BC6" w:rsidRPr="00343722" w:rsidRDefault="00E73BC6" w:rsidP="003C30DD">
            <w:pPr>
              <w:ind w:left="0"/>
            </w:pPr>
            <w:r w:rsidRPr="00343722">
              <w:t>AASB 13.93(b)(d)</w:t>
            </w:r>
          </w:p>
        </w:tc>
        <w:tc>
          <w:tcPr>
            <w:tcW w:w="4306" w:type="dxa"/>
            <w:shd w:val="clear" w:color="auto" w:fill="000000" w:themeFill="text1"/>
            <w:noWrap/>
            <w:hideMark/>
          </w:tcPr>
          <w:p w14:paraId="2C3E839A"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343722">
              <w:rPr>
                <w:color w:val="FFFFFF" w:themeColor="background1"/>
              </w:rPr>
              <w:t xml:space="preserve"> </w:t>
            </w:r>
          </w:p>
        </w:tc>
        <w:tc>
          <w:tcPr>
            <w:cnfStyle w:val="000001000000" w:firstRow="0" w:lastRow="0" w:firstColumn="0" w:lastColumn="0" w:oddVBand="0" w:evenVBand="1" w:oddHBand="0" w:evenHBand="0" w:firstRowFirstColumn="0" w:firstRowLastColumn="0" w:lastRowFirstColumn="0" w:lastRowLastColumn="0"/>
            <w:tcW w:w="1017" w:type="dxa"/>
            <w:shd w:val="clear" w:color="auto" w:fill="000000" w:themeFill="text1"/>
            <w:noWrap/>
            <w:hideMark/>
          </w:tcPr>
          <w:p w14:paraId="754B7426" w14:textId="77777777" w:rsidR="00E73BC6" w:rsidRPr="00343722" w:rsidRDefault="00E73BC6" w:rsidP="003C30DD">
            <w:pPr>
              <w:ind w:left="0" w:firstLine="0"/>
              <w:rPr>
                <w:i/>
                <w:iCs/>
                <w:color w:val="FFFFFF" w:themeColor="background1"/>
              </w:rPr>
            </w:pPr>
            <w:r w:rsidRPr="00343722">
              <w:rPr>
                <w:i/>
                <w:iCs/>
                <w:color w:val="FFFFFF" w:themeColor="background1"/>
              </w:rPr>
              <w:t>2020</w:t>
            </w:r>
          </w:p>
        </w:tc>
        <w:tc>
          <w:tcPr>
            <w:tcW w:w="992" w:type="dxa"/>
            <w:shd w:val="clear" w:color="auto" w:fill="000000" w:themeFill="text1"/>
            <w:noWrap/>
            <w:hideMark/>
          </w:tcPr>
          <w:p w14:paraId="6AB3C166"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343722">
              <w:rPr>
                <w:i/>
                <w:iCs/>
                <w:color w:val="FFFFFF" w:themeColor="background1"/>
              </w:rPr>
              <w:t>2020</w:t>
            </w:r>
          </w:p>
        </w:tc>
        <w:tc>
          <w:tcPr>
            <w:cnfStyle w:val="000001000000" w:firstRow="0" w:lastRow="0" w:firstColumn="0" w:lastColumn="0" w:oddVBand="0" w:evenVBand="1" w:oddHBand="0" w:evenHBand="0" w:firstRowFirstColumn="0" w:firstRowLastColumn="0" w:lastRowFirstColumn="0" w:lastRowLastColumn="0"/>
            <w:tcW w:w="993" w:type="dxa"/>
            <w:shd w:val="clear" w:color="auto" w:fill="000000" w:themeFill="text1"/>
            <w:noWrap/>
            <w:hideMark/>
          </w:tcPr>
          <w:p w14:paraId="0D0F5FF7" w14:textId="77777777" w:rsidR="00E73BC6" w:rsidRPr="00343722" w:rsidRDefault="00E73BC6" w:rsidP="003C30DD">
            <w:pPr>
              <w:ind w:left="0" w:firstLine="0"/>
              <w:rPr>
                <w:i/>
                <w:iCs/>
                <w:color w:val="FFFFFF" w:themeColor="background1"/>
              </w:rPr>
            </w:pPr>
            <w:r w:rsidRPr="00343722">
              <w:rPr>
                <w:i/>
                <w:iCs/>
                <w:color w:val="FFFFFF" w:themeColor="background1"/>
              </w:rPr>
              <w:t>2019</w:t>
            </w:r>
          </w:p>
        </w:tc>
        <w:tc>
          <w:tcPr>
            <w:tcW w:w="992" w:type="dxa"/>
            <w:shd w:val="clear" w:color="auto" w:fill="000000" w:themeFill="text1"/>
            <w:noWrap/>
            <w:hideMark/>
          </w:tcPr>
          <w:p w14:paraId="21E14E84"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343722">
              <w:rPr>
                <w:i/>
                <w:iCs/>
                <w:color w:val="FFFFFF" w:themeColor="background1"/>
              </w:rPr>
              <w:t>2019</w:t>
            </w:r>
          </w:p>
        </w:tc>
      </w:tr>
      <w:tr w:rsidR="00E73BC6" w:rsidRPr="00343722" w14:paraId="37915AF8"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6AB979DB" w14:textId="77777777" w:rsidR="00E73BC6" w:rsidRPr="00343722" w:rsidRDefault="00E73BC6" w:rsidP="003C30DD">
            <w:pPr>
              <w:ind w:left="0"/>
            </w:pPr>
          </w:p>
        </w:tc>
        <w:tc>
          <w:tcPr>
            <w:tcW w:w="4306" w:type="dxa"/>
            <w:noWrap/>
            <w:hideMark/>
          </w:tcPr>
          <w:p w14:paraId="6884AD95"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343722">
              <w:t>Financial assets</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450423F7" w14:textId="77777777" w:rsidR="00E73BC6" w:rsidRPr="00343722" w:rsidRDefault="00E73BC6" w:rsidP="003C30DD">
            <w:pPr>
              <w:ind w:left="0" w:firstLine="0"/>
            </w:pPr>
            <w:r w:rsidRPr="00343722">
              <w:t xml:space="preserve"> </w:t>
            </w:r>
          </w:p>
        </w:tc>
        <w:tc>
          <w:tcPr>
            <w:tcW w:w="992" w:type="dxa"/>
            <w:noWrap/>
            <w:hideMark/>
          </w:tcPr>
          <w:p w14:paraId="4AE497B7"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 xml:space="preserve"> </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3E9D3148" w14:textId="77777777" w:rsidR="00E73BC6" w:rsidRPr="00343722" w:rsidRDefault="00E73BC6" w:rsidP="003C30DD">
            <w:pPr>
              <w:ind w:left="0" w:firstLine="0"/>
            </w:pPr>
            <w:r w:rsidRPr="00343722">
              <w:t xml:space="preserve"> </w:t>
            </w:r>
          </w:p>
        </w:tc>
        <w:tc>
          <w:tcPr>
            <w:tcW w:w="992" w:type="dxa"/>
            <w:noWrap/>
            <w:hideMark/>
          </w:tcPr>
          <w:p w14:paraId="2F785CEA"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 xml:space="preserve"> </w:t>
            </w:r>
          </w:p>
        </w:tc>
      </w:tr>
      <w:tr w:rsidR="00E73BC6" w:rsidRPr="00343722" w14:paraId="021A2513"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5E5BAD64" w14:textId="77777777" w:rsidR="00E73BC6" w:rsidRPr="00343722" w:rsidRDefault="00E73BC6" w:rsidP="003C30DD">
            <w:pPr>
              <w:ind w:left="0"/>
            </w:pPr>
          </w:p>
        </w:tc>
        <w:tc>
          <w:tcPr>
            <w:tcW w:w="4306" w:type="dxa"/>
            <w:noWrap/>
            <w:hideMark/>
          </w:tcPr>
          <w:p w14:paraId="7E17B23C"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343722">
              <w:rPr>
                <w:b/>
                <w:bCs/>
              </w:rPr>
              <w:t xml:space="preserve">Receivables </w:t>
            </w:r>
            <w:r w:rsidRPr="003C30DD">
              <w:rPr>
                <w:b/>
                <w:bCs/>
                <w:vertAlign w:val="superscript"/>
              </w:rPr>
              <w:t>(a)</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6E1DB0FD" w14:textId="77777777" w:rsidR="00E73BC6" w:rsidRPr="00343722" w:rsidRDefault="00E73BC6" w:rsidP="003C30DD">
            <w:pPr>
              <w:ind w:left="0" w:firstLine="0"/>
              <w:rPr>
                <w:b/>
                <w:bCs/>
              </w:rPr>
            </w:pPr>
            <w:r w:rsidRPr="00343722">
              <w:rPr>
                <w:b/>
                <w:bCs/>
              </w:rPr>
              <w:t xml:space="preserve"> </w:t>
            </w:r>
          </w:p>
        </w:tc>
        <w:tc>
          <w:tcPr>
            <w:tcW w:w="992" w:type="dxa"/>
            <w:noWrap/>
            <w:hideMark/>
          </w:tcPr>
          <w:p w14:paraId="041BCA3B"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r w:rsidRPr="00343722">
              <w:rPr>
                <w:b/>
                <w:bCs/>
              </w:rPr>
              <w:t xml:space="preserve"> </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3929F7B3" w14:textId="77777777" w:rsidR="00E73BC6" w:rsidRPr="00343722" w:rsidRDefault="00E73BC6" w:rsidP="003C30DD">
            <w:pPr>
              <w:ind w:left="0" w:firstLine="0"/>
              <w:rPr>
                <w:b/>
                <w:bCs/>
              </w:rPr>
            </w:pPr>
            <w:r w:rsidRPr="00343722">
              <w:rPr>
                <w:b/>
                <w:bCs/>
              </w:rPr>
              <w:t xml:space="preserve"> </w:t>
            </w:r>
          </w:p>
        </w:tc>
        <w:tc>
          <w:tcPr>
            <w:tcW w:w="992" w:type="dxa"/>
            <w:noWrap/>
            <w:hideMark/>
          </w:tcPr>
          <w:p w14:paraId="1A1065B2"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r w:rsidRPr="00343722">
              <w:rPr>
                <w:b/>
                <w:bCs/>
              </w:rPr>
              <w:t xml:space="preserve"> </w:t>
            </w:r>
          </w:p>
        </w:tc>
      </w:tr>
      <w:tr w:rsidR="00E73BC6" w:rsidRPr="00343722" w14:paraId="5889A52F"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400D0159" w14:textId="77777777" w:rsidR="00E73BC6" w:rsidRPr="00343722" w:rsidRDefault="00E73BC6" w:rsidP="003C30DD">
            <w:pPr>
              <w:ind w:left="0"/>
            </w:pPr>
          </w:p>
        </w:tc>
        <w:tc>
          <w:tcPr>
            <w:tcW w:w="4306" w:type="dxa"/>
            <w:noWrap/>
            <w:hideMark/>
          </w:tcPr>
          <w:p w14:paraId="4DF99D0F"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343722">
              <w:t>Finance lease receivables</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7C0B1E3D" w14:textId="77777777" w:rsidR="00E73BC6" w:rsidRPr="00343722" w:rsidRDefault="00E73BC6" w:rsidP="003C30DD">
            <w:pPr>
              <w:ind w:left="0" w:firstLine="0"/>
            </w:pPr>
            <w:r w:rsidRPr="00343722">
              <w:t xml:space="preserve"> 581</w:t>
            </w:r>
          </w:p>
        </w:tc>
        <w:tc>
          <w:tcPr>
            <w:tcW w:w="992" w:type="dxa"/>
            <w:noWrap/>
            <w:hideMark/>
          </w:tcPr>
          <w:p w14:paraId="5194098A"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 xml:space="preserve"> 590</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373EC4E1" w14:textId="77777777" w:rsidR="00E73BC6" w:rsidRPr="00343722" w:rsidRDefault="00E73BC6" w:rsidP="003C30DD">
            <w:pPr>
              <w:ind w:left="0" w:firstLine="0"/>
            </w:pPr>
            <w:r w:rsidRPr="00343722">
              <w:t>1 231</w:t>
            </w:r>
          </w:p>
        </w:tc>
        <w:tc>
          <w:tcPr>
            <w:tcW w:w="992" w:type="dxa"/>
            <w:noWrap/>
            <w:hideMark/>
          </w:tcPr>
          <w:p w14:paraId="7E13CC18"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1 450</w:t>
            </w:r>
          </w:p>
        </w:tc>
      </w:tr>
      <w:tr w:rsidR="00E73BC6" w:rsidRPr="00343722" w14:paraId="4649BF11"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3392EEA4" w14:textId="77777777" w:rsidR="00E73BC6" w:rsidRPr="00343722" w:rsidRDefault="00E73BC6" w:rsidP="003C30DD">
            <w:pPr>
              <w:ind w:left="0"/>
            </w:pPr>
          </w:p>
        </w:tc>
        <w:tc>
          <w:tcPr>
            <w:tcW w:w="4306" w:type="dxa"/>
            <w:noWrap/>
            <w:hideMark/>
          </w:tcPr>
          <w:p w14:paraId="26D9D901"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343722">
              <w:t>Loans to third parties</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0E66C386" w14:textId="77777777" w:rsidR="00E73BC6" w:rsidRPr="00343722" w:rsidRDefault="00E73BC6" w:rsidP="003C30DD">
            <w:pPr>
              <w:ind w:left="0" w:firstLine="0"/>
            </w:pPr>
            <w:r w:rsidRPr="00343722">
              <w:t xml:space="preserve"> 544</w:t>
            </w:r>
          </w:p>
        </w:tc>
        <w:tc>
          <w:tcPr>
            <w:tcW w:w="992" w:type="dxa"/>
            <w:noWrap/>
            <w:hideMark/>
          </w:tcPr>
          <w:p w14:paraId="17679C16"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 xml:space="preserve"> 159</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7CDBB881" w14:textId="77777777" w:rsidR="00E73BC6" w:rsidRPr="00343722" w:rsidRDefault="00E73BC6" w:rsidP="003C30DD">
            <w:pPr>
              <w:ind w:left="0" w:firstLine="0"/>
            </w:pPr>
            <w:r w:rsidRPr="00343722">
              <w:t xml:space="preserve"> 241</w:t>
            </w:r>
          </w:p>
        </w:tc>
        <w:tc>
          <w:tcPr>
            <w:tcW w:w="992" w:type="dxa"/>
            <w:noWrap/>
            <w:hideMark/>
          </w:tcPr>
          <w:p w14:paraId="144215C4"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 xml:space="preserve"> 250</w:t>
            </w:r>
          </w:p>
        </w:tc>
      </w:tr>
      <w:tr w:rsidR="00E73BC6" w:rsidRPr="00343722" w14:paraId="1103B2E3"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1633D83A" w14:textId="77777777" w:rsidR="00E73BC6" w:rsidRPr="00343722" w:rsidRDefault="00E73BC6" w:rsidP="003C30DD">
            <w:pPr>
              <w:ind w:left="0"/>
            </w:pPr>
          </w:p>
        </w:tc>
        <w:tc>
          <w:tcPr>
            <w:tcW w:w="4306" w:type="dxa"/>
            <w:noWrap/>
            <w:hideMark/>
          </w:tcPr>
          <w:p w14:paraId="5DFAF5DF"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343722">
              <w:t>Debt securities (a)</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7FB74CD1" w14:textId="77777777" w:rsidR="00E73BC6" w:rsidRPr="00343722" w:rsidRDefault="00E73BC6" w:rsidP="003C30DD">
            <w:pPr>
              <w:ind w:left="0" w:firstLine="0"/>
            </w:pPr>
            <w:r w:rsidRPr="00343722">
              <w:t>5 198</w:t>
            </w:r>
          </w:p>
        </w:tc>
        <w:tc>
          <w:tcPr>
            <w:tcW w:w="992" w:type="dxa"/>
            <w:noWrap/>
            <w:hideMark/>
          </w:tcPr>
          <w:p w14:paraId="360AE1D7"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5 222</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5A86CEF1" w14:textId="77777777" w:rsidR="00E73BC6" w:rsidRPr="00343722" w:rsidRDefault="00E73BC6" w:rsidP="003C30DD">
            <w:pPr>
              <w:ind w:left="0" w:firstLine="0"/>
            </w:pPr>
            <w:r w:rsidRPr="00343722">
              <w:t>5 013</w:t>
            </w:r>
          </w:p>
        </w:tc>
        <w:tc>
          <w:tcPr>
            <w:tcW w:w="992" w:type="dxa"/>
            <w:noWrap/>
            <w:hideMark/>
          </w:tcPr>
          <w:p w14:paraId="00BDEB97"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5 155</w:t>
            </w:r>
          </w:p>
        </w:tc>
      </w:tr>
      <w:tr w:rsidR="00E73BC6" w:rsidRPr="00343722" w14:paraId="55589AA9"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55F25654" w14:textId="77777777" w:rsidR="00E73BC6" w:rsidRPr="00343722" w:rsidRDefault="00E73BC6" w:rsidP="003C30DD">
            <w:pPr>
              <w:ind w:left="0"/>
            </w:pPr>
          </w:p>
        </w:tc>
        <w:tc>
          <w:tcPr>
            <w:tcW w:w="4306" w:type="dxa"/>
            <w:noWrap/>
            <w:hideMark/>
          </w:tcPr>
          <w:p w14:paraId="4CE6ABC5"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rPr>
                <w:b/>
                <w:bCs/>
              </w:rPr>
            </w:pPr>
            <w:r w:rsidRPr="00343722">
              <w:rPr>
                <w:b/>
                <w:bCs/>
              </w:rPr>
              <w:t>Financial liabilities</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48587F3B" w14:textId="77777777" w:rsidR="00E73BC6" w:rsidRPr="00343722" w:rsidRDefault="00E73BC6" w:rsidP="003C30DD">
            <w:pPr>
              <w:ind w:left="0" w:firstLine="0"/>
              <w:rPr>
                <w:b/>
                <w:bCs/>
              </w:rPr>
            </w:pPr>
            <w:r w:rsidRPr="00343722">
              <w:rPr>
                <w:b/>
                <w:bCs/>
              </w:rPr>
              <w:t xml:space="preserve"> </w:t>
            </w:r>
          </w:p>
        </w:tc>
        <w:tc>
          <w:tcPr>
            <w:tcW w:w="992" w:type="dxa"/>
            <w:noWrap/>
            <w:hideMark/>
          </w:tcPr>
          <w:p w14:paraId="0615CC09"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0D412155" w14:textId="77777777" w:rsidR="00E73BC6" w:rsidRPr="00343722" w:rsidRDefault="00E73BC6" w:rsidP="003C30DD">
            <w:pPr>
              <w:ind w:left="0" w:firstLine="0"/>
              <w:rPr>
                <w:b/>
                <w:bCs/>
              </w:rPr>
            </w:pPr>
            <w:r w:rsidRPr="00343722">
              <w:rPr>
                <w:b/>
                <w:bCs/>
              </w:rPr>
              <w:t xml:space="preserve"> </w:t>
            </w:r>
          </w:p>
        </w:tc>
        <w:tc>
          <w:tcPr>
            <w:tcW w:w="992" w:type="dxa"/>
            <w:noWrap/>
            <w:hideMark/>
          </w:tcPr>
          <w:p w14:paraId="16A865DD"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p>
        </w:tc>
      </w:tr>
      <w:tr w:rsidR="00E73BC6" w:rsidRPr="00343722" w14:paraId="52E1DF26"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43323B42" w14:textId="77777777" w:rsidR="00E73BC6" w:rsidRPr="00343722" w:rsidRDefault="00E73BC6" w:rsidP="003C30DD">
            <w:pPr>
              <w:ind w:left="0"/>
            </w:pPr>
          </w:p>
        </w:tc>
        <w:tc>
          <w:tcPr>
            <w:tcW w:w="4306" w:type="dxa"/>
            <w:noWrap/>
            <w:hideMark/>
          </w:tcPr>
          <w:p w14:paraId="79182219"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343722">
              <w:t>Finance lease liabilities</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2DE11218" w14:textId="77777777" w:rsidR="00E73BC6" w:rsidRPr="00343722" w:rsidRDefault="00E73BC6" w:rsidP="003C30DD">
            <w:pPr>
              <w:ind w:left="0" w:firstLine="0"/>
            </w:pPr>
            <w:r w:rsidRPr="00343722">
              <w:t>8 064</w:t>
            </w:r>
          </w:p>
        </w:tc>
        <w:tc>
          <w:tcPr>
            <w:tcW w:w="992" w:type="dxa"/>
            <w:noWrap/>
            <w:hideMark/>
          </w:tcPr>
          <w:p w14:paraId="2E7FE3AF"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8 110</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7B4E768E" w14:textId="77777777" w:rsidR="00E73BC6" w:rsidRPr="00343722" w:rsidRDefault="00E73BC6" w:rsidP="003C30DD">
            <w:pPr>
              <w:ind w:left="0" w:firstLine="0"/>
            </w:pPr>
            <w:r w:rsidRPr="00343722">
              <w:t>20 062</w:t>
            </w:r>
          </w:p>
        </w:tc>
        <w:tc>
          <w:tcPr>
            <w:tcW w:w="992" w:type="dxa"/>
            <w:noWrap/>
            <w:hideMark/>
          </w:tcPr>
          <w:p w14:paraId="0C271874"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21 500</w:t>
            </w:r>
          </w:p>
        </w:tc>
      </w:tr>
      <w:tr w:rsidR="00E73BC6" w:rsidRPr="00343722" w14:paraId="0E3DDD74"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3E3A99CF" w14:textId="77777777" w:rsidR="00E73BC6" w:rsidRPr="00343722" w:rsidRDefault="00E73BC6" w:rsidP="003C30DD">
            <w:pPr>
              <w:ind w:left="0"/>
            </w:pPr>
          </w:p>
        </w:tc>
        <w:tc>
          <w:tcPr>
            <w:tcW w:w="4306" w:type="dxa"/>
            <w:noWrap/>
            <w:hideMark/>
          </w:tcPr>
          <w:p w14:paraId="692B6E57"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343722">
              <w:t xml:space="preserve">Advances from government </w:t>
            </w:r>
            <w:r w:rsidRPr="003C30DD">
              <w:rPr>
                <w:vertAlign w:val="superscript"/>
              </w:rPr>
              <w:t>(b)</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4234FF22" w14:textId="77777777" w:rsidR="00E73BC6" w:rsidRPr="00343722" w:rsidRDefault="00E73BC6" w:rsidP="003C30DD">
            <w:pPr>
              <w:ind w:left="0" w:firstLine="0"/>
            </w:pPr>
            <w:r w:rsidRPr="00343722">
              <w:t>5 313</w:t>
            </w:r>
          </w:p>
        </w:tc>
        <w:tc>
          <w:tcPr>
            <w:tcW w:w="992" w:type="dxa"/>
            <w:noWrap/>
            <w:hideMark/>
          </w:tcPr>
          <w:p w14:paraId="062C9B0A"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5 579</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78448062" w14:textId="77777777" w:rsidR="00E73BC6" w:rsidRPr="00343722" w:rsidRDefault="00E73BC6" w:rsidP="003C30DD">
            <w:pPr>
              <w:ind w:left="0" w:firstLine="0"/>
            </w:pPr>
            <w:r w:rsidRPr="00343722">
              <w:t>12 344</w:t>
            </w:r>
          </w:p>
        </w:tc>
        <w:tc>
          <w:tcPr>
            <w:tcW w:w="992" w:type="dxa"/>
            <w:noWrap/>
            <w:hideMark/>
          </w:tcPr>
          <w:p w14:paraId="76FE20D1"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12 961</w:t>
            </w:r>
          </w:p>
        </w:tc>
      </w:tr>
      <w:tr w:rsidR="00E73BC6" w:rsidRPr="00343722" w14:paraId="743CECE1"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7665516D" w14:textId="77777777" w:rsidR="00E73BC6" w:rsidRPr="00343722" w:rsidRDefault="00E73BC6" w:rsidP="003C30DD">
            <w:pPr>
              <w:ind w:left="0"/>
            </w:pPr>
          </w:p>
        </w:tc>
        <w:tc>
          <w:tcPr>
            <w:tcW w:w="4306" w:type="dxa"/>
            <w:noWrap/>
            <w:hideMark/>
          </w:tcPr>
          <w:p w14:paraId="27F1BBD5" w14:textId="77777777" w:rsidR="00E73BC6" w:rsidRPr="00343722"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343722">
              <w:t>Service concession financial liability</w:t>
            </w:r>
          </w:p>
        </w:tc>
        <w:tc>
          <w:tcPr>
            <w:cnfStyle w:val="000001000000" w:firstRow="0" w:lastRow="0" w:firstColumn="0" w:lastColumn="0" w:oddVBand="0" w:evenVBand="1" w:oddHBand="0" w:evenHBand="0" w:firstRowFirstColumn="0" w:firstRowLastColumn="0" w:lastRowFirstColumn="0" w:lastRowLastColumn="0"/>
            <w:tcW w:w="1017" w:type="dxa"/>
            <w:noWrap/>
            <w:hideMark/>
          </w:tcPr>
          <w:p w14:paraId="7FBFB051" w14:textId="77777777" w:rsidR="00E73BC6" w:rsidRPr="00343722" w:rsidRDefault="00E73BC6" w:rsidP="003C30DD">
            <w:pPr>
              <w:ind w:left="0" w:firstLine="0"/>
            </w:pPr>
            <w:r w:rsidRPr="00343722">
              <w:t>58 500</w:t>
            </w:r>
          </w:p>
        </w:tc>
        <w:tc>
          <w:tcPr>
            <w:tcW w:w="992" w:type="dxa"/>
            <w:noWrap/>
            <w:hideMark/>
          </w:tcPr>
          <w:p w14:paraId="77DC20BD"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58 645</w:t>
            </w:r>
          </w:p>
        </w:tc>
        <w:tc>
          <w:tcPr>
            <w:cnfStyle w:val="000001000000" w:firstRow="0" w:lastRow="0" w:firstColumn="0" w:lastColumn="0" w:oddVBand="0" w:evenVBand="1" w:oddHBand="0" w:evenHBand="0" w:firstRowFirstColumn="0" w:firstRowLastColumn="0" w:lastRowFirstColumn="0" w:lastRowLastColumn="0"/>
            <w:tcW w:w="993" w:type="dxa"/>
            <w:noWrap/>
            <w:hideMark/>
          </w:tcPr>
          <w:p w14:paraId="52E0E2AD" w14:textId="77777777" w:rsidR="00E73BC6" w:rsidRPr="00343722" w:rsidRDefault="00E73BC6" w:rsidP="003C30DD">
            <w:pPr>
              <w:ind w:left="0" w:firstLine="0"/>
            </w:pPr>
            <w:r w:rsidRPr="00343722">
              <w:t>59 500</w:t>
            </w:r>
          </w:p>
        </w:tc>
        <w:tc>
          <w:tcPr>
            <w:tcW w:w="992" w:type="dxa"/>
            <w:noWrap/>
            <w:hideMark/>
          </w:tcPr>
          <w:p w14:paraId="1864F5F8" w14:textId="77777777" w:rsidR="00E73BC6" w:rsidRPr="00343722"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343722">
              <w:t>59 620</w:t>
            </w:r>
          </w:p>
        </w:tc>
      </w:tr>
      <w:tr w:rsidR="00E73BC6" w:rsidRPr="00343722" w14:paraId="1FB5C49B" w14:textId="77777777" w:rsidTr="003C30DD">
        <w:tc>
          <w:tcPr>
            <w:cnfStyle w:val="001000000000" w:firstRow="0" w:lastRow="0" w:firstColumn="1" w:lastColumn="0" w:oddVBand="0" w:evenVBand="0" w:oddHBand="0" w:evenHBand="0" w:firstRowFirstColumn="0" w:firstRowLastColumn="0" w:lastRowFirstColumn="0" w:lastRowLastColumn="0"/>
            <w:tcW w:w="1421" w:type="dxa"/>
            <w:hideMark/>
          </w:tcPr>
          <w:p w14:paraId="60586002" w14:textId="77777777" w:rsidR="00E73BC6" w:rsidRPr="00343722" w:rsidRDefault="00E73BC6" w:rsidP="003C30DD">
            <w:pPr>
              <w:ind w:left="0"/>
            </w:pPr>
          </w:p>
        </w:tc>
        <w:tc>
          <w:tcPr>
            <w:tcW w:w="4306" w:type="dxa"/>
            <w:tcBorders>
              <w:bottom w:val="single" w:sz="12" w:space="0" w:color="000000" w:themeColor="text1"/>
            </w:tcBorders>
            <w:noWrap/>
            <w:hideMark/>
          </w:tcPr>
          <w:p w14:paraId="396818B3" w14:textId="77777777" w:rsidR="00E73BC6" w:rsidRPr="0077490D" w:rsidRDefault="00E73BC6" w:rsidP="003C30DD">
            <w:pPr>
              <w:ind w:left="0" w:firstLine="0"/>
              <w:jc w:val="left"/>
              <w:cnfStyle w:val="000000000000" w:firstRow="0" w:lastRow="0" w:firstColumn="0" w:lastColumn="0" w:oddVBand="0" w:evenVBand="0" w:oddHBand="0" w:evenHBand="0" w:firstRowFirstColumn="0" w:firstRowLastColumn="0" w:lastRowFirstColumn="0" w:lastRowLastColumn="0"/>
            </w:pPr>
            <w:r w:rsidRPr="0077490D">
              <w:t>Loans from TCV</w:t>
            </w:r>
          </w:p>
        </w:tc>
        <w:tc>
          <w:tcPr>
            <w:cnfStyle w:val="000001000000" w:firstRow="0" w:lastRow="0" w:firstColumn="0" w:lastColumn="0" w:oddVBand="0" w:evenVBand="1" w:oddHBand="0" w:evenHBand="0" w:firstRowFirstColumn="0" w:firstRowLastColumn="0" w:lastRowFirstColumn="0" w:lastRowLastColumn="0"/>
            <w:tcW w:w="1017" w:type="dxa"/>
            <w:tcBorders>
              <w:bottom w:val="single" w:sz="12" w:space="0" w:color="000000" w:themeColor="text1"/>
            </w:tcBorders>
            <w:noWrap/>
            <w:hideMark/>
          </w:tcPr>
          <w:p w14:paraId="69885B0C" w14:textId="77777777" w:rsidR="00E73BC6" w:rsidRPr="0077490D" w:rsidRDefault="00E73BC6" w:rsidP="003C30DD">
            <w:pPr>
              <w:ind w:left="0" w:firstLine="0"/>
            </w:pPr>
            <w:r w:rsidRPr="0077490D">
              <w:t>48 696</w:t>
            </w:r>
          </w:p>
        </w:tc>
        <w:tc>
          <w:tcPr>
            <w:tcW w:w="992" w:type="dxa"/>
            <w:tcBorders>
              <w:bottom w:val="single" w:sz="12" w:space="0" w:color="000000" w:themeColor="text1"/>
            </w:tcBorders>
            <w:noWrap/>
            <w:hideMark/>
          </w:tcPr>
          <w:p w14:paraId="2F19DB43" w14:textId="77777777" w:rsidR="00E73BC6" w:rsidRPr="0077490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77490D">
              <w:t>47 500</w:t>
            </w:r>
          </w:p>
        </w:tc>
        <w:tc>
          <w:tcPr>
            <w:cnfStyle w:val="000001000000" w:firstRow="0" w:lastRow="0" w:firstColumn="0" w:lastColumn="0" w:oddVBand="0" w:evenVBand="1" w:oddHBand="0" w:evenHBand="0" w:firstRowFirstColumn="0" w:firstRowLastColumn="0" w:lastRowFirstColumn="0" w:lastRowLastColumn="0"/>
            <w:tcW w:w="993" w:type="dxa"/>
            <w:tcBorders>
              <w:bottom w:val="single" w:sz="12" w:space="0" w:color="000000" w:themeColor="text1"/>
            </w:tcBorders>
            <w:noWrap/>
            <w:hideMark/>
          </w:tcPr>
          <w:p w14:paraId="0DFD7581" w14:textId="77777777" w:rsidR="00E73BC6" w:rsidRPr="0077490D" w:rsidRDefault="00E73BC6" w:rsidP="003C30DD">
            <w:pPr>
              <w:ind w:left="0" w:firstLine="0"/>
            </w:pPr>
            <w:r w:rsidRPr="0077490D">
              <w:t>27 705</w:t>
            </w:r>
          </w:p>
        </w:tc>
        <w:tc>
          <w:tcPr>
            <w:tcW w:w="992" w:type="dxa"/>
            <w:tcBorders>
              <w:bottom w:val="single" w:sz="12" w:space="0" w:color="000000" w:themeColor="text1"/>
            </w:tcBorders>
            <w:noWrap/>
            <w:hideMark/>
          </w:tcPr>
          <w:p w14:paraId="4F919960" w14:textId="77777777" w:rsidR="00E73BC6" w:rsidRPr="0077490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77490D">
              <w:t>23 000</w:t>
            </w:r>
          </w:p>
        </w:tc>
      </w:tr>
    </w:tbl>
    <w:p w14:paraId="1FD0EDB2" w14:textId="77777777" w:rsidR="00E73BC6" w:rsidRPr="00940E38" w:rsidRDefault="00E73BC6" w:rsidP="00E73BC6">
      <w:pPr>
        <w:pStyle w:val="Note"/>
      </w:pPr>
      <w:r w:rsidRPr="00940E38">
        <w:t xml:space="preserve">Notes: </w:t>
      </w:r>
    </w:p>
    <w:p w14:paraId="2D3B78B1" w14:textId="1F5FD23D" w:rsidR="00E73BC6" w:rsidRPr="00940E38" w:rsidRDefault="00E73BC6" w:rsidP="00E73BC6">
      <w:pPr>
        <w:pStyle w:val="Note"/>
      </w:pPr>
      <w:r w:rsidRPr="00940E38">
        <w:t>(a)</w:t>
      </w:r>
      <w:r w:rsidRPr="00940E38">
        <w:tab/>
        <w:t>Debt securities include a five-year government bond that is intended to be held until maturity. Therefore</w:t>
      </w:r>
      <w:r w:rsidR="004C658A">
        <w:t>,</w:t>
      </w:r>
      <w:r w:rsidRPr="00940E38">
        <w:t xml:space="preserve"> it has been measured at amortised cost with the carrying amount of $5 198. The remaining portion of debt securities ($3 823) is designated as fair value through profit and loss.</w:t>
      </w:r>
    </w:p>
    <w:p w14:paraId="5D91EC86" w14:textId="2C0DB0A9" w:rsidR="00E73BC6" w:rsidRDefault="00E73BC6" w:rsidP="00E73BC6">
      <w:pPr>
        <w:pStyle w:val="Note"/>
      </w:pPr>
      <w:r w:rsidRPr="00940E38">
        <w:t>(b)</w:t>
      </w:r>
      <w:r w:rsidRPr="00940E38">
        <w:tab/>
        <w:t xml:space="preserve">The fair value of advances from government is based on cash flows discounted using a rate based on the borrowing rate of 7.5 per cent </w:t>
      </w:r>
      <w:r w:rsidR="003C30DD">
        <w:br/>
      </w:r>
      <w:r w:rsidRPr="00940E38">
        <w:t>(201</w:t>
      </w:r>
      <w:r>
        <w:t>9</w:t>
      </w:r>
      <w:r w:rsidRPr="00940E38">
        <w:t xml:space="preserve">: 7.2 per cent). The discount rate equals to LIBOR plus appropriate credit rating. The fair value is within </w:t>
      </w:r>
      <w:r w:rsidR="004C658A" w:rsidRPr="00940E38">
        <w:t xml:space="preserve">Level </w:t>
      </w:r>
      <w:r w:rsidRPr="00940E38">
        <w:t>2 of the fair value hierarchy.</w:t>
      </w:r>
    </w:p>
    <w:p w14:paraId="618D8970" w14:textId="77777777" w:rsidR="003C30DD" w:rsidRPr="00940E38" w:rsidRDefault="003C30DD" w:rsidP="003C30DD"/>
    <w:p w14:paraId="422BC2CC" w14:textId="77777777" w:rsidR="00E73BC6" w:rsidRDefault="00E73BC6" w:rsidP="00E73BC6">
      <w:pPr>
        <w:pStyle w:val="TableHeading"/>
        <w:spacing w:before="160"/>
        <w:rPr>
          <w:rFonts w:asciiTheme="minorHAnsi" w:hAnsiTheme="minorHAnsi"/>
          <w:b w:val="0"/>
          <w:spacing w:val="0"/>
          <w:szCs w:val="18"/>
        </w:rPr>
      </w:pPr>
      <w:r w:rsidRPr="00940E38">
        <w:t xml:space="preserve">Financial assets and liabilities measured at fair value </w:t>
      </w:r>
      <w:r w:rsidRPr="00940E38">
        <w:rPr>
          <w:vertAlign w:val="superscript"/>
        </w:rPr>
        <w:t>(a)</w:t>
      </w:r>
      <w:r w:rsidRPr="00940E38">
        <w:t xml:space="preserve"> </w:t>
      </w:r>
      <w:r w:rsidRPr="00940E38">
        <w:rPr>
          <w:rStyle w:val="SourceReference"/>
        </w:rPr>
        <w:t>[AASB 13.93(b)]</w:t>
      </w:r>
      <w:r w:rsidRPr="00940E38">
        <w:tab/>
        <w:t>($ thousand)</w:t>
      </w:r>
    </w:p>
    <w:tbl>
      <w:tblPr>
        <w:tblStyle w:val="ModelReportFinancialTable"/>
        <w:tblW w:w="9639" w:type="dxa"/>
        <w:tblLayout w:type="fixed"/>
        <w:tblLook w:val="04E0" w:firstRow="1" w:lastRow="1" w:firstColumn="1" w:lastColumn="0" w:noHBand="0" w:noVBand="1"/>
      </w:tblPr>
      <w:tblGrid>
        <w:gridCol w:w="1418"/>
        <w:gridCol w:w="3685"/>
        <w:gridCol w:w="1560"/>
        <w:gridCol w:w="992"/>
        <w:gridCol w:w="992"/>
        <w:gridCol w:w="992"/>
      </w:tblGrid>
      <w:tr w:rsidR="003C30DD" w:rsidRPr="00D342FD" w14:paraId="7DD52BD1" w14:textId="77777777" w:rsidTr="003C30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hideMark/>
          </w:tcPr>
          <w:p w14:paraId="23DCD817" w14:textId="77777777" w:rsidR="003C30DD" w:rsidRPr="00D342FD" w:rsidRDefault="003C30DD" w:rsidP="003C30DD">
            <w:pPr>
              <w:ind w:left="0"/>
            </w:pPr>
            <w:r w:rsidRPr="00D342FD">
              <w:t>Source reference</w:t>
            </w:r>
          </w:p>
        </w:tc>
        <w:tc>
          <w:tcPr>
            <w:tcW w:w="3685" w:type="dxa"/>
            <w:noWrap/>
            <w:hideMark/>
          </w:tcPr>
          <w:p w14:paraId="6A5AA4DF" w14:textId="0E3E92E2" w:rsidR="003C30DD" w:rsidRPr="00D342FD" w:rsidRDefault="003C30DD" w:rsidP="003C30DD">
            <w:pPr>
              <w:ind w:left="0" w:firstLine="0"/>
              <w:jc w:val="lef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1560" w:type="dxa"/>
            <w:vMerge w:val="restart"/>
            <w:hideMark/>
          </w:tcPr>
          <w:p w14:paraId="3273F9E5" w14:textId="63FFD288" w:rsidR="003C30DD" w:rsidRPr="00D342FD" w:rsidRDefault="003C30DD" w:rsidP="003C30DD">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xml:space="preserve">Carrying amount </w:t>
            </w:r>
            <w:r>
              <w:rPr>
                <w:color w:val="FFFFFF" w:themeColor="background1"/>
              </w:rPr>
              <w:br/>
            </w:r>
            <w:r w:rsidRPr="00D342FD">
              <w:rPr>
                <w:color w:val="FFFFFF" w:themeColor="background1"/>
              </w:rPr>
              <w:t>as at 30 June</w:t>
            </w:r>
          </w:p>
        </w:tc>
        <w:tc>
          <w:tcPr>
            <w:tcW w:w="2976" w:type="dxa"/>
            <w:gridSpan w:val="3"/>
            <w:hideMark/>
          </w:tcPr>
          <w:p w14:paraId="5D0D3CEF" w14:textId="77777777" w:rsidR="003C30DD" w:rsidRPr="004C658A" w:rsidRDefault="003C30DD" w:rsidP="003C30DD">
            <w:pPr>
              <w:ind w:left="0"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C658A">
              <w:rPr>
                <w:color w:val="FFFFFF" w:themeColor="background1"/>
              </w:rPr>
              <w:t>Fair value measurement at</w:t>
            </w:r>
          </w:p>
          <w:p w14:paraId="26469BD6" w14:textId="5FE7802D" w:rsidR="003C30DD" w:rsidRPr="004C658A" w:rsidRDefault="003C30DD" w:rsidP="003C30D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C658A">
              <w:t>end of reporting period using:</w:t>
            </w:r>
          </w:p>
        </w:tc>
      </w:tr>
      <w:tr w:rsidR="00E73BC6" w:rsidRPr="00D342FD" w14:paraId="5DE3583C"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339D19F1" w14:textId="77777777" w:rsidR="00E73BC6" w:rsidRPr="00D342FD" w:rsidRDefault="00E73BC6" w:rsidP="003C30DD">
            <w:pPr>
              <w:ind w:left="0"/>
            </w:pPr>
            <w:r w:rsidRPr="00D342FD">
              <w:t>AASB 13.93(b)</w:t>
            </w:r>
          </w:p>
        </w:tc>
        <w:tc>
          <w:tcPr>
            <w:tcW w:w="3685" w:type="dxa"/>
            <w:shd w:val="clear" w:color="auto" w:fill="000000" w:themeFill="text1"/>
            <w:noWrap/>
            <w:hideMark/>
          </w:tcPr>
          <w:p w14:paraId="2CF8FF0E" w14:textId="7B4BB4CF" w:rsidR="00E73BC6" w:rsidRPr="003C30DD" w:rsidRDefault="003C30DD" w:rsidP="003C30DD">
            <w:pPr>
              <w:ind w:left="0" w:firstLine="0"/>
              <w:jc w:val="left"/>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3C30DD">
              <w:rPr>
                <w:i/>
                <w:iCs/>
                <w:color w:val="FFFFFF" w:themeColor="background1"/>
              </w:rPr>
              <w:t>2020</w:t>
            </w:r>
          </w:p>
        </w:tc>
        <w:tc>
          <w:tcPr>
            <w:tcW w:w="1560" w:type="dxa"/>
            <w:vMerge/>
            <w:shd w:val="clear" w:color="auto" w:fill="000000" w:themeFill="text1"/>
            <w:hideMark/>
          </w:tcPr>
          <w:p w14:paraId="675D8105"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992" w:type="dxa"/>
            <w:tcBorders>
              <w:top w:val="single" w:sz="6" w:space="0" w:color="FFFFFF" w:themeColor="background1"/>
            </w:tcBorders>
            <w:shd w:val="clear" w:color="auto" w:fill="000000" w:themeFill="text1"/>
            <w:noWrap/>
            <w:hideMark/>
          </w:tcPr>
          <w:p w14:paraId="092B7ADB" w14:textId="77777777" w:rsidR="00E73BC6" w:rsidRPr="003C30DD" w:rsidRDefault="00E73BC6" w:rsidP="003C30DD">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3C30DD">
              <w:rPr>
                <w:i/>
                <w:iCs/>
                <w:color w:val="FFFFFF" w:themeColor="background1"/>
              </w:rPr>
              <w:t xml:space="preserve">Level 1 </w:t>
            </w:r>
            <w:r w:rsidRPr="003C30DD">
              <w:rPr>
                <w:i/>
                <w:iCs/>
                <w:color w:val="FFFFFF" w:themeColor="background1"/>
                <w:vertAlign w:val="superscript"/>
              </w:rPr>
              <w:t>(b)</w:t>
            </w:r>
          </w:p>
        </w:tc>
        <w:tc>
          <w:tcPr>
            <w:tcW w:w="992" w:type="dxa"/>
            <w:tcBorders>
              <w:top w:val="single" w:sz="6" w:space="0" w:color="FFFFFF" w:themeColor="background1"/>
            </w:tcBorders>
            <w:shd w:val="clear" w:color="auto" w:fill="000000" w:themeFill="text1"/>
            <w:noWrap/>
            <w:hideMark/>
          </w:tcPr>
          <w:p w14:paraId="6414D575" w14:textId="77777777" w:rsidR="00E73BC6" w:rsidRPr="003C30DD" w:rsidRDefault="00E73BC6" w:rsidP="003C30DD">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3C30DD">
              <w:rPr>
                <w:i/>
                <w:iCs/>
                <w:color w:val="FFFFFF" w:themeColor="background1"/>
              </w:rPr>
              <w:t xml:space="preserve">Level 2 </w:t>
            </w:r>
            <w:r w:rsidRPr="003C30DD">
              <w:rPr>
                <w:i/>
                <w:iCs/>
                <w:color w:val="FFFFFF" w:themeColor="background1"/>
                <w:vertAlign w:val="superscript"/>
              </w:rPr>
              <w:t>(b)</w:t>
            </w:r>
          </w:p>
        </w:tc>
        <w:tc>
          <w:tcPr>
            <w:tcW w:w="992" w:type="dxa"/>
            <w:tcBorders>
              <w:top w:val="single" w:sz="6" w:space="0" w:color="FFFFFF" w:themeColor="background1"/>
            </w:tcBorders>
            <w:shd w:val="clear" w:color="auto" w:fill="000000" w:themeFill="text1"/>
            <w:noWrap/>
            <w:hideMark/>
          </w:tcPr>
          <w:p w14:paraId="0E4DE8A9" w14:textId="77777777" w:rsidR="00E73BC6" w:rsidRPr="003C30DD" w:rsidRDefault="00E73BC6" w:rsidP="003C30DD">
            <w:pPr>
              <w:ind w:left="0" w:firstLine="0"/>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3C30DD">
              <w:rPr>
                <w:i/>
                <w:iCs/>
                <w:color w:val="FFFFFF" w:themeColor="background1"/>
              </w:rPr>
              <w:t>Level 3</w:t>
            </w:r>
          </w:p>
        </w:tc>
      </w:tr>
      <w:tr w:rsidR="00E73BC6" w:rsidRPr="00D342FD" w14:paraId="0D5594D4"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75BCE284" w14:textId="77777777" w:rsidR="00E73BC6" w:rsidRPr="00D342FD" w:rsidRDefault="00E73BC6" w:rsidP="003C30DD">
            <w:pPr>
              <w:ind w:left="0"/>
            </w:pPr>
          </w:p>
        </w:tc>
        <w:tc>
          <w:tcPr>
            <w:tcW w:w="3685" w:type="dxa"/>
            <w:noWrap/>
            <w:hideMark/>
          </w:tcPr>
          <w:p w14:paraId="6A4AD14B"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Financial assets at FVTPL</w:t>
            </w:r>
          </w:p>
        </w:tc>
        <w:tc>
          <w:tcPr>
            <w:tcW w:w="1560" w:type="dxa"/>
            <w:shd w:val="clear" w:color="auto" w:fill="D9D9D6" w:themeFill="background2"/>
            <w:noWrap/>
            <w:hideMark/>
          </w:tcPr>
          <w:p w14:paraId="534C2773"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shd w:val="clear" w:color="auto" w:fill="D9D9D6" w:themeFill="background2"/>
            <w:noWrap/>
            <w:hideMark/>
          </w:tcPr>
          <w:p w14:paraId="2B9254A0"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shd w:val="clear" w:color="auto" w:fill="D9D9D6" w:themeFill="background2"/>
            <w:noWrap/>
            <w:hideMark/>
          </w:tcPr>
          <w:p w14:paraId="27C53C8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shd w:val="clear" w:color="auto" w:fill="D9D9D6" w:themeFill="background2"/>
            <w:noWrap/>
            <w:hideMark/>
          </w:tcPr>
          <w:p w14:paraId="54B05FBC"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41595A06"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273B4137" w14:textId="77777777" w:rsidR="00E73BC6" w:rsidRPr="00D342FD" w:rsidRDefault="00E73BC6" w:rsidP="003C30DD">
            <w:pPr>
              <w:ind w:left="0"/>
            </w:pPr>
          </w:p>
        </w:tc>
        <w:tc>
          <w:tcPr>
            <w:tcW w:w="3685" w:type="dxa"/>
            <w:noWrap/>
            <w:hideMark/>
          </w:tcPr>
          <w:p w14:paraId="2741974D"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Five-year government bonds</w:t>
            </w:r>
          </w:p>
        </w:tc>
        <w:tc>
          <w:tcPr>
            <w:tcW w:w="1560" w:type="dxa"/>
            <w:shd w:val="clear" w:color="auto" w:fill="D9D9D6" w:themeFill="background2"/>
            <w:noWrap/>
            <w:hideMark/>
          </w:tcPr>
          <w:p w14:paraId="1A5620E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3 823</w:t>
            </w:r>
          </w:p>
        </w:tc>
        <w:tc>
          <w:tcPr>
            <w:tcW w:w="992" w:type="dxa"/>
            <w:shd w:val="clear" w:color="auto" w:fill="D9D9D6" w:themeFill="background2"/>
            <w:noWrap/>
            <w:hideMark/>
          </w:tcPr>
          <w:p w14:paraId="753996D5"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shd w:val="clear" w:color="auto" w:fill="D9D9D6" w:themeFill="background2"/>
            <w:noWrap/>
            <w:hideMark/>
          </w:tcPr>
          <w:p w14:paraId="3D5C63D0"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3 823</w:t>
            </w:r>
          </w:p>
        </w:tc>
        <w:tc>
          <w:tcPr>
            <w:tcW w:w="992" w:type="dxa"/>
            <w:shd w:val="clear" w:color="auto" w:fill="D9D9D6" w:themeFill="background2"/>
            <w:noWrap/>
            <w:hideMark/>
          </w:tcPr>
          <w:p w14:paraId="1C6DF4E9"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50B2A56B"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1BDF67AE" w14:textId="77777777" w:rsidR="00E73BC6" w:rsidRPr="00D342FD" w:rsidRDefault="00E73BC6" w:rsidP="003C30DD">
            <w:pPr>
              <w:ind w:left="0"/>
            </w:pPr>
          </w:p>
        </w:tc>
        <w:tc>
          <w:tcPr>
            <w:tcW w:w="3685" w:type="dxa"/>
            <w:noWrap/>
            <w:hideMark/>
          </w:tcPr>
          <w:p w14:paraId="64994D55"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Managed investment schemes</w:t>
            </w:r>
          </w:p>
        </w:tc>
        <w:tc>
          <w:tcPr>
            <w:tcW w:w="1560" w:type="dxa"/>
            <w:shd w:val="clear" w:color="auto" w:fill="D9D9D6" w:themeFill="background2"/>
            <w:noWrap/>
            <w:hideMark/>
          </w:tcPr>
          <w:p w14:paraId="6838AEE3"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229</w:t>
            </w:r>
          </w:p>
        </w:tc>
        <w:tc>
          <w:tcPr>
            <w:tcW w:w="992" w:type="dxa"/>
            <w:shd w:val="clear" w:color="auto" w:fill="D9D9D6" w:themeFill="background2"/>
            <w:noWrap/>
            <w:hideMark/>
          </w:tcPr>
          <w:p w14:paraId="619A21B7"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shd w:val="clear" w:color="auto" w:fill="D9D9D6" w:themeFill="background2"/>
            <w:noWrap/>
            <w:hideMark/>
          </w:tcPr>
          <w:p w14:paraId="710C4ED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229</w:t>
            </w:r>
          </w:p>
        </w:tc>
        <w:tc>
          <w:tcPr>
            <w:tcW w:w="992" w:type="dxa"/>
            <w:shd w:val="clear" w:color="auto" w:fill="D9D9D6" w:themeFill="background2"/>
            <w:noWrap/>
            <w:hideMark/>
          </w:tcPr>
          <w:p w14:paraId="003A1E8D"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2A5EA56"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7080DB6D" w14:textId="77777777" w:rsidR="00E73BC6" w:rsidRPr="00D342FD" w:rsidRDefault="00E73BC6" w:rsidP="003C30DD">
            <w:pPr>
              <w:ind w:left="0"/>
            </w:pPr>
          </w:p>
        </w:tc>
        <w:tc>
          <w:tcPr>
            <w:tcW w:w="3685" w:type="dxa"/>
            <w:noWrap/>
            <w:hideMark/>
          </w:tcPr>
          <w:p w14:paraId="1A6EDFDB"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Listed securities</w:t>
            </w:r>
          </w:p>
        </w:tc>
        <w:tc>
          <w:tcPr>
            <w:tcW w:w="1560" w:type="dxa"/>
            <w:shd w:val="clear" w:color="auto" w:fill="D9D9D6" w:themeFill="background2"/>
            <w:noWrap/>
            <w:hideMark/>
          </w:tcPr>
          <w:p w14:paraId="2A8EA6C2"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1 614</w:t>
            </w:r>
          </w:p>
        </w:tc>
        <w:tc>
          <w:tcPr>
            <w:tcW w:w="992" w:type="dxa"/>
            <w:shd w:val="clear" w:color="auto" w:fill="D9D9D6" w:themeFill="background2"/>
            <w:noWrap/>
            <w:hideMark/>
          </w:tcPr>
          <w:p w14:paraId="3DA01DE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1 614</w:t>
            </w:r>
          </w:p>
        </w:tc>
        <w:tc>
          <w:tcPr>
            <w:tcW w:w="992" w:type="dxa"/>
            <w:shd w:val="clear" w:color="auto" w:fill="D9D9D6" w:themeFill="background2"/>
            <w:noWrap/>
            <w:hideMark/>
          </w:tcPr>
          <w:p w14:paraId="42A8981D"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shd w:val="clear" w:color="auto" w:fill="D9D9D6" w:themeFill="background2"/>
            <w:noWrap/>
            <w:hideMark/>
          </w:tcPr>
          <w:p w14:paraId="58E05EE9"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AF13AE7"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221BA8FB" w14:textId="77777777" w:rsidR="00E73BC6" w:rsidRPr="00D342FD" w:rsidRDefault="00E73BC6" w:rsidP="003C30DD">
            <w:pPr>
              <w:ind w:left="0"/>
            </w:pPr>
          </w:p>
        </w:tc>
        <w:tc>
          <w:tcPr>
            <w:tcW w:w="3685" w:type="dxa"/>
            <w:noWrap/>
            <w:hideMark/>
          </w:tcPr>
          <w:p w14:paraId="1A2E6074"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Financial assets at FVOCI</w:t>
            </w:r>
          </w:p>
        </w:tc>
        <w:tc>
          <w:tcPr>
            <w:tcW w:w="1560" w:type="dxa"/>
            <w:shd w:val="clear" w:color="auto" w:fill="D9D9D6" w:themeFill="background2"/>
            <w:noWrap/>
            <w:hideMark/>
          </w:tcPr>
          <w:p w14:paraId="00370F9F"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shd w:val="clear" w:color="auto" w:fill="D9D9D6" w:themeFill="background2"/>
            <w:noWrap/>
            <w:hideMark/>
          </w:tcPr>
          <w:p w14:paraId="5B5EF331"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shd w:val="clear" w:color="auto" w:fill="D9D9D6" w:themeFill="background2"/>
            <w:noWrap/>
            <w:hideMark/>
          </w:tcPr>
          <w:p w14:paraId="64A493FD"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shd w:val="clear" w:color="auto" w:fill="D9D9D6" w:themeFill="background2"/>
            <w:noWrap/>
            <w:hideMark/>
          </w:tcPr>
          <w:p w14:paraId="18CE3C6F"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0E297F77"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536D7BD2" w14:textId="77777777" w:rsidR="00E73BC6" w:rsidRPr="00D342FD" w:rsidRDefault="00E73BC6" w:rsidP="003C30DD">
            <w:pPr>
              <w:ind w:left="0"/>
            </w:pPr>
          </w:p>
        </w:tc>
        <w:tc>
          <w:tcPr>
            <w:tcW w:w="3685" w:type="dxa"/>
            <w:noWrap/>
            <w:hideMark/>
          </w:tcPr>
          <w:p w14:paraId="2A340134"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Unlisted securities</w:t>
            </w:r>
          </w:p>
        </w:tc>
        <w:tc>
          <w:tcPr>
            <w:tcW w:w="1560" w:type="dxa"/>
            <w:shd w:val="clear" w:color="auto" w:fill="D9D9D6" w:themeFill="background2"/>
            <w:noWrap/>
            <w:hideMark/>
          </w:tcPr>
          <w:p w14:paraId="281F0088"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322</w:t>
            </w:r>
          </w:p>
        </w:tc>
        <w:tc>
          <w:tcPr>
            <w:tcW w:w="992" w:type="dxa"/>
            <w:shd w:val="clear" w:color="auto" w:fill="D9D9D6" w:themeFill="background2"/>
            <w:noWrap/>
            <w:hideMark/>
          </w:tcPr>
          <w:p w14:paraId="486436AD"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shd w:val="clear" w:color="auto" w:fill="D9D9D6" w:themeFill="background2"/>
            <w:noWrap/>
            <w:hideMark/>
          </w:tcPr>
          <w:p w14:paraId="47925973"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shd w:val="clear" w:color="auto" w:fill="D9D9D6" w:themeFill="background2"/>
            <w:noWrap/>
            <w:hideMark/>
          </w:tcPr>
          <w:p w14:paraId="547E5902"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322</w:t>
            </w:r>
          </w:p>
        </w:tc>
      </w:tr>
      <w:tr w:rsidR="00E73BC6" w:rsidRPr="00D342FD" w14:paraId="793D78B8"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690BB49F" w14:textId="77777777" w:rsidR="00E73BC6" w:rsidRPr="00D342FD" w:rsidRDefault="00E73BC6" w:rsidP="003C30DD">
            <w:pPr>
              <w:ind w:left="0"/>
            </w:pPr>
          </w:p>
        </w:tc>
        <w:tc>
          <w:tcPr>
            <w:tcW w:w="3685" w:type="dxa"/>
            <w:tcBorders>
              <w:bottom w:val="single" w:sz="6" w:space="0" w:color="auto"/>
            </w:tcBorders>
            <w:noWrap/>
            <w:hideMark/>
          </w:tcPr>
          <w:p w14:paraId="011D210A"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Financial liabilities at fair value through net result</w:t>
            </w:r>
          </w:p>
        </w:tc>
        <w:tc>
          <w:tcPr>
            <w:tcW w:w="1560" w:type="dxa"/>
            <w:tcBorders>
              <w:bottom w:val="single" w:sz="6" w:space="0" w:color="auto"/>
            </w:tcBorders>
            <w:shd w:val="clear" w:color="auto" w:fill="D9D9D6" w:themeFill="background2"/>
            <w:noWrap/>
            <w:hideMark/>
          </w:tcPr>
          <w:p w14:paraId="558937FA"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150</w:t>
            </w:r>
          </w:p>
        </w:tc>
        <w:tc>
          <w:tcPr>
            <w:tcW w:w="992" w:type="dxa"/>
            <w:tcBorders>
              <w:bottom w:val="single" w:sz="6" w:space="0" w:color="auto"/>
            </w:tcBorders>
            <w:shd w:val="clear" w:color="auto" w:fill="D9D9D6" w:themeFill="background2"/>
            <w:noWrap/>
            <w:hideMark/>
          </w:tcPr>
          <w:p w14:paraId="0C354645"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w:t>
            </w:r>
          </w:p>
        </w:tc>
        <w:tc>
          <w:tcPr>
            <w:tcW w:w="992" w:type="dxa"/>
            <w:tcBorders>
              <w:bottom w:val="single" w:sz="6" w:space="0" w:color="auto"/>
            </w:tcBorders>
            <w:shd w:val="clear" w:color="auto" w:fill="D9D9D6" w:themeFill="background2"/>
            <w:noWrap/>
            <w:hideMark/>
          </w:tcPr>
          <w:p w14:paraId="72D578D7"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150</w:t>
            </w:r>
          </w:p>
        </w:tc>
        <w:tc>
          <w:tcPr>
            <w:tcW w:w="992" w:type="dxa"/>
            <w:tcBorders>
              <w:bottom w:val="single" w:sz="6" w:space="0" w:color="auto"/>
            </w:tcBorders>
            <w:shd w:val="clear" w:color="auto" w:fill="D9D9D6" w:themeFill="background2"/>
            <w:noWrap/>
            <w:hideMark/>
          </w:tcPr>
          <w:p w14:paraId="0289BDA8"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w:t>
            </w:r>
          </w:p>
        </w:tc>
      </w:tr>
      <w:tr w:rsidR="00E73BC6" w:rsidRPr="00D342FD" w14:paraId="49BCC37A"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464D2EDF" w14:textId="77777777" w:rsidR="00E73BC6" w:rsidRPr="00D342FD" w:rsidRDefault="00E73BC6" w:rsidP="003C30DD">
            <w:pPr>
              <w:ind w:left="0"/>
            </w:pPr>
          </w:p>
        </w:tc>
        <w:tc>
          <w:tcPr>
            <w:tcW w:w="3685" w:type="dxa"/>
            <w:tcBorders>
              <w:top w:val="single" w:sz="6" w:space="0" w:color="auto"/>
              <w:bottom w:val="single" w:sz="12" w:space="0" w:color="auto"/>
            </w:tcBorders>
            <w:noWrap/>
            <w:hideMark/>
          </w:tcPr>
          <w:p w14:paraId="1A0BED84"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w:t>
            </w:r>
          </w:p>
        </w:tc>
        <w:tc>
          <w:tcPr>
            <w:tcW w:w="1560" w:type="dxa"/>
            <w:tcBorders>
              <w:top w:val="single" w:sz="6" w:space="0" w:color="auto"/>
              <w:bottom w:val="single" w:sz="12" w:space="0" w:color="auto"/>
            </w:tcBorders>
            <w:shd w:val="clear" w:color="auto" w:fill="D9D9D6" w:themeFill="background2"/>
            <w:noWrap/>
            <w:hideMark/>
          </w:tcPr>
          <w:p w14:paraId="56A3A5E3"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6 138</w:t>
            </w:r>
          </w:p>
        </w:tc>
        <w:tc>
          <w:tcPr>
            <w:tcW w:w="992" w:type="dxa"/>
            <w:tcBorders>
              <w:top w:val="single" w:sz="6" w:space="0" w:color="auto"/>
              <w:bottom w:val="single" w:sz="12" w:space="0" w:color="auto"/>
            </w:tcBorders>
            <w:shd w:val="clear" w:color="auto" w:fill="D9D9D6" w:themeFill="background2"/>
            <w:noWrap/>
            <w:hideMark/>
          </w:tcPr>
          <w:p w14:paraId="5F1FD380"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1 614</w:t>
            </w:r>
          </w:p>
        </w:tc>
        <w:tc>
          <w:tcPr>
            <w:tcW w:w="992" w:type="dxa"/>
            <w:tcBorders>
              <w:top w:val="single" w:sz="6" w:space="0" w:color="auto"/>
              <w:bottom w:val="single" w:sz="12" w:space="0" w:color="auto"/>
            </w:tcBorders>
            <w:shd w:val="clear" w:color="auto" w:fill="D9D9D6" w:themeFill="background2"/>
            <w:noWrap/>
            <w:hideMark/>
          </w:tcPr>
          <w:p w14:paraId="6301ADC4"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4 202</w:t>
            </w:r>
          </w:p>
        </w:tc>
        <w:tc>
          <w:tcPr>
            <w:tcW w:w="992" w:type="dxa"/>
            <w:tcBorders>
              <w:top w:val="single" w:sz="6" w:space="0" w:color="auto"/>
              <w:bottom w:val="single" w:sz="12" w:space="0" w:color="auto"/>
            </w:tcBorders>
            <w:shd w:val="clear" w:color="auto" w:fill="D9D9D6" w:themeFill="background2"/>
            <w:noWrap/>
            <w:hideMark/>
          </w:tcPr>
          <w:p w14:paraId="527410FE"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322</w:t>
            </w:r>
          </w:p>
        </w:tc>
      </w:tr>
      <w:tr w:rsidR="00E73BC6" w:rsidRPr="00D342FD" w14:paraId="7E01D452" w14:textId="77777777" w:rsidTr="003C30DD">
        <w:tc>
          <w:tcPr>
            <w:cnfStyle w:val="001000000000" w:firstRow="0" w:lastRow="0" w:firstColumn="1" w:lastColumn="0" w:oddVBand="0" w:evenVBand="0" w:oddHBand="0" w:evenHBand="0" w:firstRowFirstColumn="0" w:firstRowLastColumn="0" w:lastRowFirstColumn="0" w:lastRowLastColumn="0"/>
            <w:tcW w:w="1418" w:type="dxa"/>
            <w:noWrap/>
            <w:hideMark/>
          </w:tcPr>
          <w:p w14:paraId="69A40C0A" w14:textId="77777777" w:rsidR="00E73BC6" w:rsidRPr="00D342FD" w:rsidRDefault="00E73BC6" w:rsidP="003C30DD">
            <w:pPr>
              <w:ind w:left="0"/>
            </w:pPr>
          </w:p>
        </w:tc>
        <w:tc>
          <w:tcPr>
            <w:tcW w:w="3685" w:type="dxa"/>
            <w:tcBorders>
              <w:top w:val="single" w:sz="12" w:space="0" w:color="auto"/>
            </w:tcBorders>
            <w:noWrap/>
            <w:hideMark/>
          </w:tcPr>
          <w:p w14:paraId="556ECAFA" w14:textId="77777777" w:rsidR="00E73BC6" w:rsidRPr="00D342FD" w:rsidRDefault="00E73BC6" w:rsidP="003C30DD">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12" w:space="0" w:color="auto"/>
            </w:tcBorders>
            <w:noWrap/>
            <w:hideMark/>
          </w:tcPr>
          <w:p w14:paraId="166DAF84"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p>
        </w:tc>
        <w:tc>
          <w:tcPr>
            <w:tcW w:w="992" w:type="dxa"/>
            <w:tcBorders>
              <w:top w:val="single" w:sz="12" w:space="0" w:color="auto"/>
            </w:tcBorders>
            <w:noWrap/>
            <w:hideMark/>
          </w:tcPr>
          <w:p w14:paraId="08F31480"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p>
        </w:tc>
        <w:tc>
          <w:tcPr>
            <w:tcW w:w="992" w:type="dxa"/>
            <w:tcBorders>
              <w:top w:val="single" w:sz="12" w:space="0" w:color="auto"/>
            </w:tcBorders>
            <w:noWrap/>
            <w:hideMark/>
          </w:tcPr>
          <w:p w14:paraId="70663928"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p>
        </w:tc>
        <w:tc>
          <w:tcPr>
            <w:tcW w:w="992" w:type="dxa"/>
            <w:tcBorders>
              <w:top w:val="single" w:sz="12" w:space="0" w:color="auto"/>
            </w:tcBorders>
            <w:noWrap/>
            <w:hideMark/>
          </w:tcPr>
          <w:p w14:paraId="1CAB9863"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p>
        </w:tc>
      </w:tr>
      <w:tr w:rsidR="00E73BC6" w:rsidRPr="00D342FD" w14:paraId="0081A91D"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273B3D22" w14:textId="77777777" w:rsidR="00E73BC6" w:rsidRPr="00D342FD" w:rsidRDefault="00E73BC6" w:rsidP="003C30DD">
            <w:pPr>
              <w:ind w:left="0"/>
            </w:pPr>
            <w:r w:rsidRPr="00D342FD">
              <w:t>Source reference</w:t>
            </w:r>
          </w:p>
        </w:tc>
        <w:tc>
          <w:tcPr>
            <w:tcW w:w="3685" w:type="dxa"/>
            <w:shd w:val="clear" w:color="auto" w:fill="000000" w:themeFill="text1"/>
            <w:noWrap/>
            <w:hideMark/>
          </w:tcPr>
          <w:p w14:paraId="26A51832"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2019</w:t>
            </w:r>
          </w:p>
        </w:tc>
        <w:tc>
          <w:tcPr>
            <w:tcW w:w="1560" w:type="dxa"/>
            <w:shd w:val="clear" w:color="auto" w:fill="000000" w:themeFill="text1"/>
            <w:noWrap/>
            <w:hideMark/>
          </w:tcPr>
          <w:p w14:paraId="269DFDA6"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tcW w:w="992" w:type="dxa"/>
            <w:shd w:val="clear" w:color="auto" w:fill="000000" w:themeFill="text1"/>
            <w:noWrap/>
            <w:hideMark/>
          </w:tcPr>
          <w:p w14:paraId="161887B9"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tcW w:w="992" w:type="dxa"/>
            <w:shd w:val="clear" w:color="auto" w:fill="000000" w:themeFill="text1"/>
            <w:noWrap/>
            <w:hideMark/>
          </w:tcPr>
          <w:p w14:paraId="461B8372"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tcW w:w="992" w:type="dxa"/>
            <w:shd w:val="clear" w:color="auto" w:fill="000000" w:themeFill="text1"/>
            <w:noWrap/>
            <w:hideMark/>
          </w:tcPr>
          <w:p w14:paraId="288E91F2"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r>
      <w:tr w:rsidR="00E73BC6" w:rsidRPr="00D342FD" w14:paraId="0E9E86B7"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094179DB" w14:textId="77777777" w:rsidR="00E73BC6" w:rsidRPr="00D342FD" w:rsidRDefault="00E73BC6" w:rsidP="003C30DD">
            <w:pPr>
              <w:ind w:left="0"/>
            </w:pPr>
            <w:r w:rsidRPr="00D342FD">
              <w:t>AASB 13.93(b)</w:t>
            </w:r>
          </w:p>
        </w:tc>
        <w:tc>
          <w:tcPr>
            <w:tcW w:w="3685" w:type="dxa"/>
            <w:noWrap/>
            <w:hideMark/>
          </w:tcPr>
          <w:p w14:paraId="2FEC8281"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Financial assets at FVTPL</w:t>
            </w:r>
          </w:p>
        </w:tc>
        <w:tc>
          <w:tcPr>
            <w:tcW w:w="1560" w:type="dxa"/>
            <w:noWrap/>
            <w:hideMark/>
          </w:tcPr>
          <w:p w14:paraId="1F5759D5"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noWrap/>
            <w:hideMark/>
          </w:tcPr>
          <w:p w14:paraId="751DFCB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noWrap/>
            <w:hideMark/>
          </w:tcPr>
          <w:p w14:paraId="1A758AE8"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noWrap/>
            <w:hideMark/>
          </w:tcPr>
          <w:p w14:paraId="2A5EB6F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05CB3B88"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72A2D18D" w14:textId="77777777" w:rsidR="00E73BC6" w:rsidRPr="00D342FD" w:rsidRDefault="00E73BC6" w:rsidP="003C30DD">
            <w:pPr>
              <w:ind w:left="0"/>
            </w:pPr>
          </w:p>
        </w:tc>
        <w:tc>
          <w:tcPr>
            <w:tcW w:w="3685" w:type="dxa"/>
            <w:noWrap/>
            <w:hideMark/>
          </w:tcPr>
          <w:p w14:paraId="6B4DFB77" w14:textId="2252876F"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 xml:space="preserve">Debt securities – </w:t>
            </w:r>
            <w:r w:rsidR="003C30DD">
              <w:t>5</w:t>
            </w:r>
            <w:r w:rsidRPr="00D342FD">
              <w:t>-year government bonds</w:t>
            </w:r>
          </w:p>
        </w:tc>
        <w:tc>
          <w:tcPr>
            <w:tcW w:w="1560" w:type="dxa"/>
            <w:noWrap/>
            <w:hideMark/>
          </w:tcPr>
          <w:p w14:paraId="29B4FE24"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2 409</w:t>
            </w:r>
          </w:p>
        </w:tc>
        <w:tc>
          <w:tcPr>
            <w:tcW w:w="992" w:type="dxa"/>
            <w:noWrap/>
            <w:hideMark/>
          </w:tcPr>
          <w:p w14:paraId="1F8672F0"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p>
        </w:tc>
        <w:tc>
          <w:tcPr>
            <w:tcW w:w="992" w:type="dxa"/>
            <w:noWrap/>
            <w:hideMark/>
          </w:tcPr>
          <w:p w14:paraId="03F41C16"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2 409</w:t>
            </w:r>
          </w:p>
        </w:tc>
        <w:tc>
          <w:tcPr>
            <w:tcW w:w="992" w:type="dxa"/>
            <w:noWrap/>
            <w:hideMark/>
          </w:tcPr>
          <w:p w14:paraId="46E622A0"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14F228D8"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60B776FE" w14:textId="77777777" w:rsidR="00E73BC6" w:rsidRPr="00D342FD" w:rsidRDefault="00E73BC6" w:rsidP="003C30DD">
            <w:pPr>
              <w:ind w:left="0"/>
            </w:pPr>
          </w:p>
        </w:tc>
        <w:tc>
          <w:tcPr>
            <w:tcW w:w="3685" w:type="dxa"/>
            <w:noWrap/>
            <w:hideMark/>
          </w:tcPr>
          <w:p w14:paraId="795CDD04"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Available</w:t>
            </w:r>
            <w:r w:rsidRPr="00D342FD">
              <w:noBreakHyphen/>
              <w:t>for</w:t>
            </w:r>
            <w:r w:rsidRPr="00D342FD">
              <w:noBreakHyphen/>
              <w:t>sale securities</w:t>
            </w:r>
          </w:p>
        </w:tc>
        <w:tc>
          <w:tcPr>
            <w:tcW w:w="1560" w:type="dxa"/>
            <w:noWrap/>
            <w:hideMark/>
          </w:tcPr>
          <w:p w14:paraId="7A97CE1F"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noWrap/>
            <w:hideMark/>
          </w:tcPr>
          <w:p w14:paraId="2CCB7C37"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noWrap/>
            <w:hideMark/>
          </w:tcPr>
          <w:p w14:paraId="156914B0"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c>
          <w:tcPr>
            <w:tcW w:w="992" w:type="dxa"/>
            <w:noWrap/>
            <w:hideMark/>
          </w:tcPr>
          <w:p w14:paraId="7B4B5B15"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w:t>
            </w:r>
          </w:p>
        </w:tc>
      </w:tr>
      <w:tr w:rsidR="00E73BC6" w:rsidRPr="00D342FD" w14:paraId="68E4EA56"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2915B5D2" w14:textId="77777777" w:rsidR="00E73BC6" w:rsidRPr="00D342FD" w:rsidRDefault="00E73BC6" w:rsidP="003C30DD">
            <w:pPr>
              <w:ind w:left="0"/>
            </w:pPr>
          </w:p>
        </w:tc>
        <w:tc>
          <w:tcPr>
            <w:tcW w:w="3685" w:type="dxa"/>
            <w:noWrap/>
            <w:hideMark/>
          </w:tcPr>
          <w:p w14:paraId="40ECFA7A"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Listed securities</w:t>
            </w:r>
          </w:p>
        </w:tc>
        <w:tc>
          <w:tcPr>
            <w:tcW w:w="1560" w:type="dxa"/>
            <w:noWrap/>
            <w:hideMark/>
          </w:tcPr>
          <w:p w14:paraId="5E51F535"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1 492</w:t>
            </w:r>
          </w:p>
        </w:tc>
        <w:tc>
          <w:tcPr>
            <w:tcW w:w="992" w:type="dxa"/>
            <w:noWrap/>
            <w:hideMark/>
          </w:tcPr>
          <w:p w14:paraId="0938D8C2"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1 492</w:t>
            </w:r>
          </w:p>
        </w:tc>
        <w:tc>
          <w:tcPr>
            <w:tcW w:w="992" w:type="dxa"/>
            <w:noWrap/>
            <w:hideMark/>
          </w:tcPr>
          <w:p w14:paraId="64E05088"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0C7E6B3E"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5CF8AB8"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30FEC3A7" w14:textId="77777777" w:rsidR="00E73BC6" w:rsidRPr="00D342FD" w:rsidRDefault="00E73BC6" w:rsidP="003C30DD">
            <w:pPr>
              <w:ind w:left="0"/>
            </w:pPr>
          </w:p>
        </w:tc>
        <w:tc>
          <w:tcPr>
            <w:tcW w:w="3685" w:type="dxa"/>
            <w:noWrap/>
            <w:hideMark/>
          </w:tcPr>
          <w:p w14:paraId="38A4B26A"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Unlisted securities</w:t>
            </w:r>
          </w:p>
        </w:tc>
        <w:tc>
          <w:tcPr>
            <w:tcW w:w="1560" w:type="dxa"/>
            <w:noWrap/>
            <w:hideMark/>
          </w:tcPr>
          <w:p w14:paraId="215D50B2"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538</w:t>
            </w:r>
          </w:p>
        </w:tc>
        <w:tc>
          <w:tcPr>
            <w:tcW w:w="992" w:type="dxa"/>
            <w:noWrap/>
            <w:hideMark/>
          </w:tcPr>
          <w:p w14:paraId="13ED7B62"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18A3135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432A38BD"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538</w:t>
            </w:r>
          </w:p>
        </w:tc>
      </w:tr>
      <w:tr w:rsidR="00E73BC6" w:rsidRPr="00D342FD" w14:paraId="373AECCD"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46098970" w14:textId="77777777" w:rsidR="00E73BC6" w:rsidRPr="00D342FD" w:rsidRDefault="00E73BC6" w:rsidP="003C30DD">
            <w:pPr>
              <w:ind w:left="0"/>
            </w:pPr>
          </w:p>
        </w:tc>
        <w:tc>
          <w:tcPr>
            <w:tcW w:w="3685" w:type="dxa"/>
            <w:noWrap/>
            <w:hideMark/>
          </w:tcPr>
          <w:p w14:paraId="76EA6A4C"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Equities and managed investment schemes</w:t>
            </w:r>
          </w:p>
        </w:tc>
        <w:tc>
          <w:tcPr>
            <w:tcW w:w="1560" w:type="dxa"/>
            <w:noWrap/>
            <w:hideMark/>
          </w:tcPr>
          <w:p w14:paraId="19FCD2EF"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2 149</w:t>
            </w:r>
          </w:p>
        </w:tc>
        <w:tc>
          <w:tcPr>
            <w:tcW w:w="992" w:type="dxa"/>
            <w:noWrap/>
            <w:hideMark/>
          </w:tcPr>
          <w:p w14:paraId="1334CEE7"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6BF2309C"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2 149</w:t>
            </w:r>
          </w:p>
        </w:tc>
        <w:tc>
          <w:tcPr>
            <w:tcW w:w="992" w:type="dxa"/>
            <w:noWrap/>
            <w:hideMark/>
          </w:tcPr>
          <w:p w14:paraId="453FAF75"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A817463" w14:textId="77777777" w:rsidTr="003C30DD">
        <w:tc>
          <w:tcPr>
            <w:cnfStyle w:val="001000000000" w:firstRow="0" w:lastRow="0" w:firstColumn="1" w:lastColumn="0" w:oddVBand="0" w:evenVBand="0" w:oddHBand="0" w:evenHBand="0" w:firstRowFirstColumn="0" w:firstRowLastColumn="0" w:lastRowFirstColumn="0" w:lastRowLastColumn="0"/>
            <w:tcW w:w="1418" w:type="dxa"/>
            <w:hideMark/>
          </w:tcPr>
          <w:p w14:paraId="6A9B5162" w14:textId="77777777" w:rsidR="00E73BC6" w:rsidRPr="00D342FD" w:rsidRDefault="00E73BC6" w:rsidP="003C30DD">
            <w:pPr>
              <w:ind w:left="0"/>
            </w:pPr>
          </w:p>
        </w:tc>
        <w:tc>
          <w:tcPr>
            <w:tcW w:w="3685" w:type="dxa"/>
            <w:noWrap/>
            <w:hideMark/>
          </w:tcPr>
          <w:p w14:paraId="638DFF6E" w14:textId="77777777" w:rsidR="00E73BC6" w:rsidRPr="00D342FD" w:rsidRDefault="00E73BC6" w:rsidP="003C30DD">
            <w:pPr>
              <w:jc w:val="left"/>
              <w:cnfStyle w:val="000000000000" w:firstRow="0" w:lastRow="0" w:firstColumn="0" w:lastColumn="0" w:oddVBand="0" w:evenVBand="0" w:oddHBand="0" w:evenHBand="0" w:firstRowFirstColumn="0" w:firstRowLastColumn="0" w:lastRowFirstColumn="0" w:lastRowLastColumn="0"/>
            </w:pPr>
            <w:r w:rsidRPr="00D342FD">
              <w:t>Financial liabilities at fair value through net result</w:t>
            </w:r>
          </w:p>
        </w:tc>
        <w:tc>
          <w:tcPr>
            <w:tcW w:w="1560" w:type="dxa"/>
            <w:noWrap/>
            <w:hideMark/>
          </w:tcPr>
          <w:p w14:paraId="598D0F34"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200</w:t>
            </w:r>
          </w:p>
        </w:tc>
        <w:tc>
          <w:tcPr>
            <w:tcW w:w="992" w:type="dxa"/>
            <w:noWrap/>
            <w:hideMark/>
          </w:tcPr>
          <w:p w14:paraId="138D1B7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2763EC24"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200</w:t>
            </w:r>
          </w:p>
        </w:tc>
        <w:tc>
          <w:tcPr>
            <w:tcW w:w="992" w:type="dxa"/>
            <w:noWrap/>
            <w:hideMark/>
          </w:tcPr>
          <w:p w14:paraId="3F66EC3B" w14:textId="77777777" w:rsidR="00E73BC6" w:rsidRPr="00D342FD" w:rsidRDefault="00E73BC6" w:rsidP="003C30DD">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B1AC9CA" w14:textId="77777777" w:rsidTr="003C30D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18" w:type="dxa"/>
            <w:hideMark/>
          </w:tcPr>
          <w:p w14:paraId="035AFBD2" w14:textId="77777777" w:rsidR="00E73BC6" w:rsidRPr="00D342FD" w:rsidRDefault="00E73BC6" w:rsidP="003C30DD">
            <w:pPr>
              <w:ind w:left="0"/>
            </w:pPr>
          </w:p>
        </w:tc>
        <w:tc>
          <w:tcPr>
            <w:tcW w:w="3685" w:type="dxa"/>
            <w:noWrap/>
            <w:hideMark/>
          </w:tcPr>
          <w:p w14:paraId="547B5272" w14:textId="77777777" w:rsidR="00E73BC6" w:rsidRPr="007527A6" w:rsidRDefault="00E73BC6" w:rsidP="003C30DD">
            <w:pPr>
              <w:ind w:left="0" w:firstLine="0"/>
              <w:jc w:val="left"/>
              <w:cnfStyle w:val="010000000000" w:firstRow="0" w:lastRow="1" w:firstColumn="0" w:lastColumn="0" w:oddVBand="0" w:evenVBand="0" w:oddHBand="0" w:evenHBand="0" w:firstRowFirstColumn="0" w:firstRowLastColumn="0" w:lastRowFirstColumn="0" w:lastRowLastColumn="0"/>
            </w:pPr>
            <w:r w:rsidRPr="007527A6">
              <w:t>Total</w:t>
            </w:r>
          </w:p>
        </w:tc>
        <w:tc>
          <w:tcPr>
            <w:tcW w:w="1560" w:type="dxa"/>
            <w:noWrap/>
            <w:hideMark/>
          </w:tcPr>
          <w:p w14:paraId="1A16D13C" w14:textId="77777777" w:rsidR="00E73BC6" w:rsidRPr="007527A6" w:rsidRDefault="00E73BC6" w:rsidP="003C30DD">
            <w:pPr>
              <w:ind w:left="0" w:firstLine="0"/>
              <w:cnfStyle w:val="010000000000" w:firstRow="0" w:lastRow="1" w:firstColumn="0" w:lastColumn="0" w:oddVBand="0" w:evenVBand="0" w:oddHBand="0" w:evenHBand="0" w:firstRowFirstColumn="0" w:firstRowLastColumn="0" w:lastRowFirstColumn="0" w:lastRowLastColumn="0"/>
            </w:pPr>
            <w:r w:rsidRPr="007527A6">
              <w:t>6 788</w:t>
            </w:r>
          </w:p>
        </w:tc>
        <w:tc>
          <w:tcPr>
            <w:tcW w:w="992" w:type="dxa"/>
            <w:noWrap/>
            <w:hideMark/>
          </w:tcPr>
          <w:p w14:paraId="78659AE6" w14:textId="77777777" w:rsidR="00E73BC6" w:rsidRPr="007527A6" w:rsidRDefault="00E73BC6" w:rsidP="003C30DD">
            <w:pPr>
              <w:ind w:left="0" w:firstLine="0"/>
              <w:cnfStyle w:val="010000000000" w:firstRow="0" w:lastRow="1" w:firstColumn="0" w:lastColumn="0" w:oddVBand="0" w:evenVBand="0" w:oddHBand="0" w:evenHBand="0" w:firstRowFirstColumn="0" w:firstRowLastColumn="0" w:lastRowFirstColumn="0" w:lastRowLastColumn="0"/>
            </w:pPr>
            <w:r w:rsidRPr="007527A6">
              <w:t>1 492</w:t>
            </w:r>
          </w:p>
        </w:tc>
        <w:tc>
          <w:tcPr>
            <w:tcW w:w="992" w:type="dxa"/>
            <w:noWrap/>
            <w:hideMark/>
          </w:tcPr>
          <w:p w14:paraId="6CF45AEB" w14:textId="77777777" w:rsidR="00E73BC6" w:rsidRPr="007527A6" w:rsidRDefault="00E73BC6" w:rsidP="003C30DD">
            <w:pPr>
              <w:ind w:left="0" w:firstLine="0"/>
              <w:cnfStyle w:val="010000000000" w:firstRow="0" w:lastRow="1" w:firstColumn="0" w:lastColumn="0" w:oddVBand="0" w:evenVBand="0" w:oddHBand="0" w:evenHBand="0" w:firstRowFirstColumn="0" w:firstRowLastColumn="0" w:lastRowFirstColumn="0" w:lastRowLastColumn="0"/>
            </w:pPr>
            <w:r w:rsidRPr="007527A6">
              <w:t>4 758</w:t>
            </w:r>
          </w:p>
        </w:tc>
        <w:tc>
          <w:tcPr>
            <w:tcW w:w="992" w:type="dxa"/>
            <w:noWrap/>
            <w:hideMark/>
          </w:tcPr>
          <w:p w14:paraId="7550E2D4" w14:textId="77777777" w:rsidR="00E73BC6" w:rsidRPr="007527A6" w:rsidRDefault="00E73BC6" w:rsidP="003C30DD">
            <w:pPr>
              <w:ind w:left="0" w:firstLine="0"/>
              <w:cnfStyle w:val="010000000000" w:firstRow="0" w:lastRow="1" w:firstColumn="0" w:lastColumn="0" w:oddVBand="0" w:evenVBand="0" w:oddHBand="0" w:evenHBand="0" w:firstRowFirstColumn="0" w:firstRowLastColumn="0" w:lastRowFirstColumn="0" w:lastRowLastColumn="0"/>
            </w:pPr>
            <w:r w:rsidRPr="007527A6">
              <w:t xml:space="preserve"> 538</w:t>
            </w:r>
          </w:p>
        </w:tc>
      </w:tr>
    </w:tbl>
    <w:p w14:paraId="56442798" w14:textId="77777777" w:rsidR="00E73BC6" w:rsidRPr="00940E38" w:rsidRDefault="00E73BC6" w:rsidP="00E73BC6">
      <w:pPr>
        <w:pStyle w:val="Note"/>
      </w:pPr>
      <w:r w:rsidRPr="00940E38">
        <w:t xml:space="preserve">Notes: </w:t>
      </w:r>
    </w:p>
    <w:p w14:paraId="0FAFC817" w14:textId="69B73BB7" w:rsidR="00E73BC6" w:rsidRPr="00940E38" w:rsidRDefault="00E73BC6" w:rsidP="00E73BC6">
      <w:pPr>
        <w:pStyle w:val="Note"/>
      </w:pPr>
      <w:r w:rsidRPr="00940E38">
        <w:t>(a)</w:t>
      </w:r>
      <w:r w:rsidRPr="00940E38">
        <w:tab/>
        <w:t xml:space="preserve">[The fair value hierarchy disclosures shall be disclosed by class of financial instrument where class is the lowest level disclosed in the financial statements or </w:t>
      </w:r>
      <w:r w:rsidR="00270FA2" w:rsidRPr="00940E38">
        <w:t>notes and</w:t>
      </w:r>
      <w:r w:rsidRPr="00940E38">
        <w:t xml:space="preserve"> is distinct from a category of financial instrument as specified in AASB 9.4.1 paragraph 9.] </w:t>
      </w:r>
      <w:r w:rsidRPr="00940E38">
        <w:rPr>
          <w:rStyle w:val="SourceReference"/>
          <w:i w:val="0"/>
        </w:rPr>
        <w:t>[AASB 7.26]</w:t>
      </w:r>
    </w:p>
    <w:p w14:paraId="659BD3F9" w14:textId="77777777" w:rsidR="00E73BC6" w:rsidRPr="00940E38" w:rsidRDefault="00E73BC6" w:rsidP="00E73BC6">
      <w:pPr>
        <w:pStyle w:val="Note"/>
      </w:pPr>
      <w:r w:rsidRPr="00940E38">
        <w:t>(b)</w:t>
      </w:r>
      <w:r w:rsidRPr="00940E38">
        <w:tab/>
        <w:t>There is no significant transfer between Level 1 and Level 2.</w:t>
      </w:r>
    </w:p>
    <w:p w14:paraId="261FEB73" w14:textId="77777777" w:rsidR="00E73BC6" w:rsidRPr="003C30DD" w:rsidRDefault="00E73BC6" w:rsidP="003C30DD">
      <w:r w:rsidRPr="003C30DD">
        <w:br w:type="page"/>
      </w:r>
    </w:p>
    <w:p w14:paraId="31985526" w14:textId="77777777" w:rsidR="00E73BC6" w:rsidRPr="00940E38" w:rsidRDefault="00E73BC6" w:rsidP="00E73BC6">
      <w:r w:rsidRPr="00940E38">
        <w:lastRenderedPageBreak/>
        <w:t xml:space="preserve">There have been no transfers between levels during the period. </w:t>
      </w:r>
      <w:r w:rsidRPr="00940E38">
        <w:rPr>
          <w:rStyle w:val="SourceReference"/>
        </w:rPr>
        <w:t>[AASB 13.93(c)]</w:t>
      </w:r>
    </w:p>
    <w:p w14:paraId="3C075963" w14:textId="77777777" w:rsidR="00E73BC6" w:rsidRPr="00940E38" w:rsidRDefault="00E73BC6" w:rsidP="00E73BC6">
      <w:r w:rsidRPr="00940E38">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940E38">
        <w:rPr>
          <w:rStyle w:val="SourceReference"/>
        </w:rPr>
        <w:t>[AASB 13.93(d)]</w:t>
      </w:r>
    </w:p>
    <w:p w14:paraId="00FD08DB" w14:textId="77777777" w:rsidR="00E73BC6" w:rsidRPr="00940E38" w:rsidRDefault="00E73BC6" w:rsidP="00E73BC6">
      <w:r w:rsidRPr="00940E38">
        <w:rPr>
          <w:b/>
        </w:rPr>
        <w:t>Listed securities</w:t>
      </w:r>
      <w:r w:rsidRPr="00940E38">
        <w:t>: The listed securities are valued at fair value with reference to a quoted (unadjusted) market price from an active market. The Department categorises these instruments as Level 1.</w:t>
      </w:r>
    </w:p>
    <w:p w14:paraId="06495D87" w14:textId="77777777" w:rsidR="00E73BC6" w:rsidRPr="00940E38" w:rsidRDefault="00E73BC6" w:rsidP="00E73BC6">
      <w:r w:rsidRPr="00940E38">
        <w:rPr>
          <w:b/>
        </w:rPr>
        <w:t>Debt securities</w:t>
      </w:r>
      <w:r w:rsidRPr="00940E38">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14:paraId="4795BEB6" w14:textId="77777777" w:rsidR="00E73BC6" w:rsidRPr="00940E38" w:rsidRDefault="00E73BC6" w:rsidP="00E73BC6">
      <w:r w:rsidRPr="00940E38">
        <w:rPr>
          <w:b/>
        </w:rPr>
        <w:t>Unlisted securities</w:t>
      </w:r>
      <w:r w:rsidRPr="00940E38">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14:paraId="56C23A12" w14:textId="77777777" w:rsidR="00E73BC6" w:rsidRPr="00940E38" w:rsidRDefault="00E73BC6" w:rsidP="00E73BC6">
      <w:r w:rsidRPr="00940E38">
        <w:rPr>
          <w:b/>
        </w:rPr>
        <w:t>Managed investment schemes</w:t>
      </w:r>
      <w:r w:rsidRPr="00940E38">
        <w:t xml:space="preserve">: The Department invests in managed funds, which are not quoted in an active market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14:paraId="743A98FB" w14:textId="77777777" w:rsidR="00E73BC6" w:rsidRDefault="00E73BC6" w:rsidP="00E73BC6">
      <w:pPr>
        <w:pStyle w:val="TableHeading"/>
        <w:rPr>
          <w:rFonts w:asciiTheme="minorHAnsi" w:hAnsiTheme="minorHAnsi"/>
          <w:b w:val="0"/>
          <w:spacing w:val="0"/>
          <w:szCs w:val="18"/>
        </w:rPr>
      </w:pPr>
      <w:r w:rsidRPr="00940E38">
        <w:t xml:space="preserve">Reconciliation of Level 3 fair value movements </w:t>
      </w:r>
      <w:r w:rsidRPr="00940E38">
        <w:rPr>
          <w:vertAlign w:val="superscript"/>
        </w:rPr>
        <w:t>(a)</w:t>
      </w:r>
      <w:r w:rsidRPr="00940E38">
        <w:t xml:space="preserve"> </w:t>
      </w:r>
      <w:r w:rsidRPr="00940E38">
        <w:tab/>
        <w:t>($ thousand)</w:t>
      </w:r>
    </w:p>
    <w:tbl>
      <w:tblPr>
        <w:tblStyle w:val="ModelReportFinancialTable"/>
        <w:tblW w:w="9639" w:type="dxa"/>
        <w:tblLayout w:type="fixed"/>
        <w:tblLook w:val="04E0" w:firstRow="1" w:lastRow="1" w:firstColumn="1" w:lastColumn="0" w:noHBand="0" w:noVBand="1"/>
      </w:tblPr>
      <w:tblGrid>
        <w:gridCol w:w="1413"/>
        <w:gridCol w:w="2698"/>
        <w:gridCol w:w="142"/>
        <w:gridCol w:w="1701"/>
        <w:gridCol w:w="1984"/>
        <w:gridCol w:w="992"/>
        <w:gridCol w:w="709"/>
      </w:tblGrid>
      <w:tr w:rsidR="00E73BC6" w:rsidRPr="00D342FD" w14:paraId="2A0BF356" w14:textId="77777777" w:rsidTr="00BF79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hideMark/>
          </w:tcPr>
          <w:p w14:paraId="070BCA3A" w14:textId="77777777" w:rsidR="00E73BC6" w:rsidRPr="00D342FD" w:rsidRDefault="00E73BC6" w:rsidP="00BF79D0">
            <w:pPr>
              <w:ind w:left="0"/>
            </w:pPr>
            <w:r w:rsidRPr="00D342FD">
              <w:t>Source reference</w:t>
            </w:r>
          </w:p>
        </w:tc>
        <w:tc>
          <w:tcPr>
            <w:tcW w:w="2698" w:type="dxa"/>
            <w:noWrap/>
            <w:hideMark/>
          </w:tcPr>
          <w:p w14:paraId="6A59BC0E" w14:textId="77777777" w:rsidR="00E73BC6" w:rsidRPr="00D342FD" w:rsidRDefault="00E73BC6" w:rsidP="00BF79D0">
            <w:pPr>
              <w:ind w:left="0" w:firstLine="0"/>
              <w:cnfStyle w:val="100000000000" w:firstRow="1" w:lastRow="0" w:firstColumn="0" w:lastColumn="0" w:oddVBand="0" w:evenVBand="0" w:oddHBand="0" w:evenHBand="0" w:firstRowFirstColumn="0" w:firstRowLastColumn="0" w:lastRowFirstColumn="0" w:lastRowLastColumn="0"/>
            </w:pPr>
            <w:r w:rsidRPr="00D342FD">
              <w:t> </w:t>
            </w:r>
          </w:p>
        </w:tc>
        <w:tc>
          <w:tcPr>
            <w:tcW w:w="1843" w:type="dxa"/>
            <w:gridSpan w:val="2"/>
            <w:hideMark/>
          </w:tcPr>
          <w:p w14:paraId="0F904CA4" w14:textId="2B5A9DA5" w:rsidR="00E73BC6" w:rsidRPr="00D342FD" w:rsidRDefault="003C30DD" w:rsidP="00BF79D0">
            <w:pPr>
              <w:ind w:left="0" w:firstLine="0"/>
              <w:cnfStyle w:val="100000000000" w:firstRow="1" w:lastRow="0" w:firstColumn="0" w:lastColumn="0" w:oddVBand="0" w:evenVBand="0" w:oddHBand="0" w:evenHBand="0" w:firstRowFirstColumn="0" w:firstRowLastColumn="0" w:lastRowFirstColumn="0" w:lastRowLastColumn="0"/>
            </w:pPr>
            <w:r w:rsidRPr="00D342FD">
              <w:t xml:space="preserve">Financial </w:t>
            </w:r>
            <w:r w:rsidR="00E73BC6" w:rsidRPr="00D342FD">
              <w:t xml:space="preserve">assets at fair value through other </w:t>
            </w:r>
            <w:r w:rsidR="00BF79D0">
              <w:t>c</w:t>
            </w:r>
            <w:r w:rsidR="00E73BC6" w:rsidRPr="00D342FD">
              <w:t>omprehensive income</w:t>
            </w:r>
          </w:p>
        </w:tc>
        <w:tc>
          <w:tcPr>
            <w:tcW w:w="1984" w:type="dxa"/>
            <w:hideMark/>
          </w:tcPr>
          <w:p w14:paraId="2DD8E41B" w14:textId="77777777" w:rsidR="00E73BC6" w:rsidRPr="00D342FD" w:rsidRDefault="00E73BC6" w:rsidP="00BF79D0">
            <w:pPr>
              <w:ind w:left="0" w:firstLine="0"/>
              <w:cnfStyle w:val="100000000000" w:firstRow="1" w:lastRow="0" w:firstColumn="0" w:lastColumn="0" w:oddVBand="0" w:evenVBand="0" w:oddHBand="0" w:evenHBand="0" w:firstRowFirstColumn="0" w:firstRowLastColumn="0" w:lastRowFirstColumn="0" w:lastRowLastColumn="0"/>
            </w:pPr>
            <w:r w:rsidRPr="00D342FD">
              <w:t>Available for sale financial assets through other comprehensive income</w:t>
            </w:r>
          </w:p>
        </w:tc>
        <w:tc>
          <w:tcPr>
            <w:tcW w:w="1701" w:type="dxa"/>
            <w:gridSpan w:val="2"/>
            <w:vMerge w:val="restart"/>
            <w:noWrap/>
            <w:hideMark/>
          </w:tcPr>
          <w:p w14:paraId="74B39FF2" w14:textId="77777777" w:rsidR="00E73BC6" w:rsidRPr="00D342FD" w:rsidRDefault="00E73BC6" w:rsidP="00BF79D0">
            <w:pPr>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szCs w:val="20"/>
              </w:rPr>
            </w:pPr>
            <w:r w:rsidRPr="00D342FD">
              <w:t xml:space="preserve">Total </w:t>
            </w:r>
          </w:p>
        </w:tc>
      </w:tr>
      <w:tr w:rsidR="00E73BC6" w:rsidRPr="00D342FD" w14:paraId="71486BD8"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2782FDCA" w14:textId="77777777" w:rsidR="00E73BC6" w:rsidRPr="00D342FD" w:rsidRDefault="00E73BC6" w:rsidP="00BF79D0">
            <w:pPr>
              <w:spacing w:before="60" w:after="60"/>
              <w:ind w:left="0"/>
            </w:pPr>
            <w:r w:rsidRPr="00D342FD">
              <w:t>AASB 13.93(d)(e)</w:t>
            </w:r>
          </w:p>
        </w:tc>
        <w:tc>
          <w:tcPr>
            <w:tcW w:w="2698" w:type="dxa"/>
            <w:shd w:val="clear" w:color="auto" w:fill="000000" w:themeFill="text1"/>
            <w:noWrap/>
            <w:hideMark/>
          </w:tcPr>
          <w:p w14:paraId="674EF629" w14:textId="77777777" w:rsidR="00E73BC6" w:rsidRPr="00D342FD" w:rsidRDefault="00E73BC6" w:rsidP="00BF79D0">
            <w:pPr>
              <w:spacing w:before="60" w:after="60"/>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xml:space="preserve"> </w:t>
            </w:r>
          </w:p>
        </w:tc>
        <w:tc>
          <w:tcPr>
            <w:tcW w:w="3827" w:type="dxa"/>
            <w:gridSpan w:val="3"/>
            <w:shd w:val="clear" w:color="auto" w:fill="000000" w:themeFill="text1"/>
            <w:noWrap/>
            <w:hideMark/>
          </w:tcPr>
          <w:p w14:paraId="5B46838C" w14:textId="77777777" w:rsidR="00E73BC6" w:rsidRPr="00D342FD" w:rsidRDefault="00E73BC6" w:rsidP="00BF79D0">
            <w:pPr>
              <w:spacing w:before="60" w:after="60"/>
              <w:ind w:left="0" w:firstLine="0"/>
              <w:jc w:val="center"/>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Unlisted securities</w:t>
            </w:r>
          </w:p>
        </w:tc>
        <w:tc>
          <w:tcPr>
            <w:tcW w:w="1701" w:type="dxa"/>
            <w:gridSpan w:val="2"/>
            <w:vMerge/>
            <w:shd w:val="clear" w:color="auto" w:fill="000000" w:themeFill="text1"/>
            <w:hideMark/>
          </w:tcPr>
          <w:p w14:paraId="3B3166FB" w14:textId="77777777" w:rsidR="00E73BC6" w:rsidRPr="00D342FD" w:rsidRDefault="00E73BC6" w:rsidP="00BF79D0">
            <w:pPr>
              <w:spacing w:before="60" w:after="60"/>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p>
        </w:tc>
      </w:tr>
      <w:tr w:rsidR="00E73BC6" w:rsidRPr="00D342FD" w14:paraId="02F9FF14"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025E344F" w14:textId="77777777" w:rsidR="00E73BC6" w:rsidRPr="00D342FD" w:rsidRDefault="00E73BC6" w:rsidP="00BF79D0">
            <w:pPr>
              <w:ind w:left="0"/>
            </w:pPr>
          </w:p>
        </w:tc>
        <w:tc>
          <w:tcPr>
            <w:tcW w:w="2698" w:type="dxa"/>
            <w:shd w:val="clear" w:color="auto" w:fill="000000" w:themeFill="text1"/>
            <w:noWrap/>
            <w:hideMark/>
          </w:tcPr>
          <w:p w14:paraId="73097178"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xml:space="preserve"> </w:t>
            </w:r>
          </w:p>
        </w:tc>
        <w:tc>
          <w:tcPr>
            <w:tcW w:w="1843" w:type="dxa"/>
            <w:gridSpan w:val="2"/>
            <w:shd w:val="clear" w:color="auto" w:fill="000000" w:themeFill="text1"/>
            <w:noWrap/>
            <w:hideMark/>
          </w:tcPr>
          <w:p w14:paraId="4C530055"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2020</w:t>
            </w:r>
          </w:p>
        </w:tc>
        <w:tc>
          <w:tcPr>
            <w:tcW w:w="1984" w:type="dxa"/>
            <w:shd w:val="clear" w:color="auto" w:fill="000000" w:themeFill="text1"/>
            <w:noWrap/>
            <w:hideMark/>
          </w:tcPr>
          <w:p w14:paraId="2740917A"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2019</w:t>
            </w:r>
          </w:p>
        </w:tc>
        <w:tc>
          <w:tcPr>
            <w:tcW w:w="992" w:type="dxa"/>
            <w:shd w:val="clear" w:color="auto" w:fill="000000" w:themeFill="text1"/>
            <w:noWrap/>
            <w:hideMark/>
          </w:tcPr>
          <w:p w14:paraId="7319AB91"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2020</w:t>
            </w:r>
          </w:p>
        </w:tc>
        <w:tc>
          <w:tcPr>
            <w:tcW w:w="709" w:type="dxa"/>
            <w:shd w:val="clear" w:color="auto" w:fill="000000" w:themeFill="text1"/>
            <w:noWrap/>
            <w:hideMark/>
          </w:tcPr>
          <w:p w14:paraId="3AD7C6FF"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i/>
                <w:color w:val="FFFFFF" w:themeColor="background1"/>
              </w:rPr>
            </w:pPr>
            <w:r w:rsidRPr="00D342FD">
              <w:rPr>
                <w:i/>
                <w:color w:val="FFFFFF" w:themeColor="background1"/>
              </w:rPr>
              <w:t>2019</w:t>
            </w:r>
          </w:p>
        </w:tc>
      </w:tr>
      <w:tr w:rsidR="00E73BC6" w:rsidRPr="00D342FD" w14:paraId="53A5B148"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4BBB5EF5" w14:textId="77777777" w:rsidR="00E73BC6" w:rsidRPr="00D342FD" w:rsidRDefault="00E73BC6" w:rsidP="00BF79D0">
            <w:pPr>
              <w:ind w:left="0"/>
            </w:pPr>
          </w:p>
        </w:tc>
        <w:tc>
          <w:tcPr>
            <w:tcW w:w="2698" w:type="dxa"/>
            <w:noWrap/>
            <w:hideMark/>
          </w:tcPr>
          <w:p w14:paraId="6E36BBCA"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Opening balance</w:t>
            </w:r>
          </w:p>
        </w:tc>
        <w:tc>
          <w:tcPr>
            <w:tcW w:w="1843" w:type="dxa"/>
            <w:gridSpan w:val="2"/>
            <w:noWrap/>
            <w:hideMark/>
          </w:tcPr>
          <w:p w14:paraId="44CF1C9C"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538</w:t>
            </w:r>
          </w:p>
        </w:tc>
        <w:tc>
          <w:tcPr>
            <w:tcW w:w="1984" w:type="dxa"/>
            <w:noWrap/>
            <w:hideMark/>
          </w:tcPr>
          <w:p w14:paraId="5889599F"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509</w:t>
            </w:r>
          </w:p>
        </w:tc>
        <w:tc>
          <w:tcPr>
            <w:tcW w:w="992" w:type="dxa"/>
            <w:noWrap/>
            <w:hideMark/>
          </w:tcPr>
          <w:p w14:paraId="28401782"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538</w:t>
            </w:r>
          </w:p>
        </w:tc>
        <w:tc>
          <w:tcPr>
            <w:tcW w:w="709" w:type="dxa"/>
            <w:noWrap/>
            <w:hideMark/>
          </w:tcPr>
          <w:p w14:paraId="3DD29B89"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509</w:t>
            </w:r>
          </w:p>
        </w:tc>
      </w:tr>
      <w:tr w:rsidR="00E73BC6" w:rsidRPr="00D342FD" w14:paraId="4594E283"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168F012F" w14:textId="77777777" w:rsidR="00E73BC6" w:rsidRPr="00D342FD" w:rsidRDefault="00E73BC6" w:rsidP="00BF79D0">
            <w:pPr>
              <w:ind w:left="0"/>
            </w:pPr>
          </w:p>
        </w:tc>
        <w:tc>
          <w:tcPr>
            <w:tcW w:w="2698" w:type="dxa"/>
            <w:noWrap/>
            <w:hideMark/>
          </w:tcPr>
          <w:p w14:paraId="072D1C61"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Total gains or losses recognised in:</w:t>
            </w:r>
          </w:p>
        </w:tc>
        <w:tc>
          <w:tcPr>
            <w:tcW w:w="1843" w:type="dxa"/>
            <w:gridSpan w:val="2"/>
            <w:noWrap/>
            <w:hideMark/>
          </w:tcPr>
          <w:p w14:paraId="68A66078"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w:t>
            </w:r>
          </w:p>
        </w:tc>
        <w:tc>
          <w:tcPr>
            <w:tcW w:w="1984" w:type="dxa"/>
            <w:noWrap/>
            <w:hideMark/>
          </w:tcPr>
          <w:p w14:paraId="51CFD461"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p>
        </w:tc>
        <w:tc>
          <w:tcPr>
            <w:tcW w:w="992" w:type="dxa"/>
            <w:noWrap/>
            <w:hideMark/>
          </w:tcPr>
          <w:p w14:paraId="2D135F96"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noWrap/>
            <w:hideMark/>
          </w:tcPr>
          <w:p w14:paraId="5B46C8DE"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6EB8D178"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7BC28AB6" w14:textId="77777777" w:rsidR="00E73BC6" w:rsidRPr="00D342FD" w:rsidRDefault="00E73BC6" w:rsidP="00BF79D0">
            <w:pPr>
              <w:ind w:left="0"/>
            </w:pPr>
          </w:p>
        </w:tc>
        <w:tc>
          <w:tcPr>
            <w:tcW w:w="2698" w:type="dxa"/>
            <w:noWrap/>
            <w:hideMark/>
          </w:tcPr>
          <w:p w14:paraId="71506120"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net result</w:t>
            </w:r>
          </w:p>
        </w:tc>
        <w:tc>
          <w:tcPr>
            <w:tcW w:w="1843" w:type="dxa"/>
            <w:gridSpan w:val="2"/>
            <w:noWrap/>
            <w:hideMark/>
          </w:tcPr>
          <w:p w14:paraId="33AAEFF4"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1984" w:type="dxa"/>
            <w:noWrap/>
            <w:hideMark/>
          </w:tcPr>
          <w:p w14:paraId="3FC429B3"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63808B7F"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noWrap/>
            <w:hideMark/>
          </w:tcPr>
          <w:p w14:paraId="55746E50"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13F6BC93"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4348E3B3" w14:textId="77777777" w:rsidR="00E73BC6" w:rsidRPr="00D342FD" w:rsidRDefault="00E73BC6" w:rsidP="00BF79D0">
            <w:pPr>
              <w:ind w:left="0"/>
            </w:pPr>
          </w:p>
        </w:tc>
        <w:tc>
          <w:tcPr>
            <w:tcW w:w="2698" w:type="dxa"/>
            <w:noWrap/>
            <w:hideMark/>
          </w:tcPr>
          <w:p w14:paraId="5E5434A6"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other comprehensive income</w:t>
            </w:r>
          </w:p>
        </w:tc>
        <w:tc>
          <w:tcPr>
            <w:tcW w:w="1843" w:type="dxa"/>
            <w:gridSpan w:val="2"/>
            <w:noWrap/>
            <w:hideMark/>
          </w:tcPr>
          <w:p w14:paraId="5F74B05A"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100</w:t>
            </w:r>
          </w:p>
        </w:tc>
        <w:tc>
          <w:tcPr>
            <w:tcW w:w="1984" w:type="dxa"/>
            <w:noWrap/>
            <w:hideMark/>
          </w:tcPr>
          <w:p w14:paraId="1A9E43B1"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44978C5B"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100</w:t>
            </w:r>
          </w:p>
        </w:tc>
        <w:tc>
          <w:tcPr>
            <w:tcW w:w="709" w:type="dxa"/>
            <w:noWrap/>
            <w:hideMark/>
          </w:tcPr>
          <w:p w14:paraId="04F05B99"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33DEDAB"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7BAD0B85" w14:textId="77777777" w:rsidR="00E73BC6" w:rsidRPr="00D342FD" w:rsidRDefault="00E73BC6" w:rsidP="00BF79D0">
            <w:pPr>
              <w:ind w:left="0"/>
            </w:pPr>
          </w:p>
        </w:tc>
        <w:tc>
          <w:tcPr>
            <w:tcW w:w="2698" w:type="dxa"/>
            <w:noWrap/>
            <w:hideMark/>
          </w:tcPr>
          <w:p w14:paraId="389FEF65"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Purchases</w:t>
            </w:r>
          </w:p>
        </w:tc>
        <w:tc>
          <w:tcPr>
            <w:tcW w:w="1843" w:type="dxa"/>
            <w:gridSpan w:val="2"/>
            <w:noWrap/>
            <w:hideMark/>
          </w:tcPr>
          <w:p w14:paraId="6AAFB5C1"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349</w:t>
            </w:r>
          </w:p>
        </w:tc>
        <w:tc>
          <w:tcPr>
            <w:tcW w:w="1984" w:type="dxa"/>
            <w:noWrap/>
            <w:hideMark/>
          </w:tcPr>
          <w:p w14:paraId="71DC9290"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202</w:t>
            </w:r>
          </w:p>
        </w:tc>
        <w:tc>
          <w:tcPr>
            <w:tcW w:w="992" w:type="dxa"/>
            <w:noWrap/>
            <w:hideMark/>
          </w:tcPr>
          <w:p w14:paraId="35EF9C45"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349</w:t>
            </w:r>
          </w:p>
        </w:tc>
        <w:tc>
          <w:tcPr>
            <w:tcW w:w="709" w:type="dxa"/>
            <w:noWrap/>
            <w:hideMark/>
          </w:tcPr>
          <w:p w14:paraId="444AC394"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202</w:t>
            </w:r>
          </w:p>
        </w:tc>
      </w:tr>
      <w:tr w:rsidR="00E73BC6" w:rsidRPr="00D342FD" w14:paraId="3F072877"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79D377FC" w14:textId="77777777" w:rsidR="00E73BC6" w:rsidRPr="00D342FD" w:rsidRDefault="00E73BC6" w:rsidP="00BF79D0">
            <w:pPr>
              <w:ind w:left="0"/>
            </w:pPr>
          </w:p>
        </w:tc>
        <w:tc>
          <w:tcPr>
            <w:tcW w:w="2698" w:type="dxa"/>
            <w:noWrap/>
            <w:hideMark/>
          </w:tcPr>
          <w:p w14:paraId="40AEE799"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Machinery of government transfer in</w:t>
            </w:r>
          </w:p>
        </w:tc>
        <w:tc>
          <w:tcPr>
            <w:tcW w:w="1843" w:type="dxa"/>
            <w:gridSpan w:val="2"/>
            <w:noWrap/>
            <w:hideMark/>
          </w:tcPr>
          <w:p w14:paraId="10F7BC77"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108</w:t>
            </w:r>
          </w:p>
        </w:tc>
        <w:tc>
          <w:tcPr>
            <w:tcW w:w="1984" w:type="dxa"/>
            <w:noWrap/>
            <w:hideMark/>
          </w:tcPr>
          <w:p w14:paraId="0B05D995"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7A78CD04"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 xml:space="preserve"> 108</w:t>
            </w:r>
          </w:p>
        </w:tc>
        <w:tc>
          <w:tcPr>
            <w:tcW w:w="709" w:type="dxa"/>
            <w:noWrap/>
            <w:hideMark/>
          </w:tcPr>
          <w:p w14:paraId="075E12E2"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5497081"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10A83832" w14:textId="77777777" w:rsidR="00E73BC6" w:rsidRPr="00D342FD" w:rsidRDefault="00E73BC6" w:rsidP="00BF79D0">
            <w:pPr>
              <w:ind w:left="0"/>
            </w:pPr>
          </w:p>
        </w:tc>
        <w:tc>
          <w:tcPr>
            <w:tcW w:w="2698" w:type="dxa"/>
            <w:noWrap/>
            <w:hideMark/>
          </w:tcPr>
          <w:p w14:paraId="20809D46"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Machinery of government transfer out</w:t>
            </w:r>
          </w:p>
        </w:tc>
        <w:tc>
          <w:tcPr>
            <w:tcW w:w="1843" w:type="dxa"/>
            <w:gridSpan w:val="2"/>
            <w:noWrap/>
            <w:hideMark/>
          </w:tcPr>
          <w:p w14:paraId="011E485F" w14:textId="52587B3B"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(406)</w:t>
            </w:r>
          </w:p>
        </w:tc>
        <w:tc>
          <w:tcPr>
            <w:tcW w:w="1984" w:type="dxa"/>
            <w:noWrap/>
            <w:hideMark/>
          </w:tcPr>
          <w:p w14:paraId="01CB11FF"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667E20ED" w14:textId="437B7846"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(406)</w:t>
            </w:r>
          </w:p>
        </w:tc>
        <w:tc>
          <w:tcPr>
            <w:tcW w:w="709" w:type="dxa"/>
            <w:noWrap/>
            <w:hideMark/>
          </w:tcPr>
          <w:p w14:paraId="0FC21FC5"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750B927"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0D6DD796" w14:textId="77777777" w:rsidR="00E73BC6" w:rsidRPr="00D342FD" w:rsidRDefault="00E73BC6" w:rsidP="00BF79D0">
            <w:pPr>
              <w:ind w:left="0"/>
            </w:pPr>
          </w:p>
        </w:tc>
        <w:tc>
          <w:tcPr>
            <w:tcW w:w="2698" w:type="dxa"/>
            <w:noWrap/>
            <w:hideMark/>
          </w:tcPr>
          <w:p w14:paraId="49F45D59"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Settlements</w:t>
            </w:r>
          </w:p>
        </w:tc>
        <w:tc>
          <w:tcPr>
            <w:tcW w:w="1843" w:type="dxa"/>
            <w:gridSpan w:val="2"/>
            <w:noWrap/>
            <w:hideMark/>
          </w:tcPr>
          <w:p w14:paraId="3EAE0097" w14:textId="3F3D7C82"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(330)</w:t>
            </w:r>
          </w:p>
        </w:tc>
        <w:tc>
          <w:tcPr>
            <w:tcW w:w="1984" w:type="dxa"/>
            <w:noWrap/>
            <w:hideMark/>
          </w:tcPr>
          <w:p w14:paraId="345971DB" w14:textId="7E003473"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(173)</w:t>
            </w:r>
          </w:p>
        </w:tc>
        <w:tc>
          <w:tcPr>
            <w:tcW w:w="992" w:type="dxa"/>
            <w:noWrap/>
            <w:hideMark/>
          </w:tcPr>
          <w:p w14:paraId="66719F98" w14:textId="7C0429A0"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(330)</w:t>
            </w:r>
          </w:p>
        </w:tc>
        <w:tc>
          <w:tcPr>
            <w:tcW w:w="709" w:type="dxa"/>
            <w:noWrap/>
            <w:hideMark/>
          </w:tcPr>
          <w:p w14:paraId="30047D89" w14:textId="66C79CE5"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(173)</w:t>
            </w:r>
          </w:p>
        </w:tc>
      </w:tr>
      <w:tr w:rsidR="00E73BC6" w:rsidRPr="00D342FD" w14:paraId="4AD28D1F"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2EDBD27A" w14:textId="77777777" w:rsidR="00E73BC6" w:rsidRPr="00D342FD" w:rsidRDefault="00E73BC6" w:rsidP="00BF79D0">
            <w:pPr>
              <w:ind w:left="0"/>
            </w:pPr>
          </w:p>
        </w:tc>
        <w:tc>
          <w:tcPr>
            <w:tcW w:w="2698" w:type="dxa"/>
            <w:noWrap/>
            <w:hideMark/>
          </w:tcPr>
          <w:p w14:paraId="42266CD5"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Transfers from other categories</w:t>
            </w:r>
          </w:p>
        </w:tc>
        <w:tc>
          <w:tcPr>
            <w:tcW w:w="1843" w:type="dxa"/>
            <w:gridSpan w:val="2"/>
            <w:noWrap/>
            <w:hideMark/>
          </w:tcPr>
          <w:p w14:paraId="572A1167"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1984" w:type="dxa"/>
            <w:noWrap/>
            <w:hideMark/>
          </w:tcPr>
          <w:p w14:paraId="03EA7716"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noWrap/>
            <w:hideMark/>
          </w:tcPr>
          <w:p w14:paraId="54E7323A"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709" w:type="dxa"/>
            <w:noWrap/>
            <w:hideMark/>
          </w:tcPr>
          <w:p w14:paraId="447EAD7E"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1A7904B8"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0A7CA9A5" w14:textId="77777777" w:rsidR="00E73BC6" w:rsidRPr="00D342FD" w:rsidRDefault="00E73BC6" w:rsidP="00BF79D0">
            <w:pPr>
              <w:ind w:left="0"/>
            </w:pPr>
          </w:p>
        </w:tc>
        <w:tc>
          <w:tcPr>
            <w:tcW w:w="2698" w:type="dxa"/>
            <w:tcBorders>
              <w:bottom w:val="single" w:sz="6" w:space="0" w:color="auto"/>
            </w:tcBorders>
            <w:noWrap/>
            <w:hideMark/>
          </w:tcPr>
          <w:p w14:paraId="6B84C813" w14:textId="77777777" w:rsidR="00E73BC6" w:rsidRPr="00D342FD" w:rsidRDefault="00E73BC6" w:rsidP="00BF79D0">
            <w:pPr>
              <w:jc w:val="left"/>
              <w:cnfStyle w:val="000000000000" w:firstRow="0" w:lastRow="0" w:firstColumn="0" w:lastColumn="0" w:oddVBand="0" w:evenVBand="0" w:oddHBand="0" w:evenHBand="0" w:firstRowFirstColumn="0" w:firstRowLastColumn="0" w:lastRowFirstColumn="0" w:lastRowLastColumn="0"/>
            </w:pPr>
            <w:r w:rsidRPr="00D342FD">
              <w:t xml:space="preserve">Transfers out of Level 3 </w:t>
            </w:r>
            <w:r w:rsidRPr="00BF79D0">
              <w:rPr>
                <w:vertAlign w:val="superscript"/>
              </w:rPr>
              <w:t>(b)</w:t>
            </w:r>
          </w:p>
        </w:tc>
        <w:tc>
          <w:tcPr>
            <w:tcW w:w="1843" w:type="dxa"/>
            <w:gridSpan w:val="2"/>
            <w:tcBorders>
              <w:bottom w:val="single" w:sz="6" w:space="0" w:color="auto"/>
            </w:tcBorders>
            <w:noWrap/>
            <w:hideMark/>
          </w:tcPr>
          <w:p w14:paraId="5FFC7663" w14:textId="19F19A4E"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(37)</w:t>
            </w:r>
          </w:p>
        </w:tc>
        <w:tc>
          <w:tcPr>
            <w:tcW w:w="1984" w:type="dxa"/>
            <w:tcBorders>
              <w:bottom w:val="single" w:sz="6" w:space="0" w:color="auto"/>
            </w:tcBorders>
            <w:noWrap/>
            <w:hideMark/>
          </w:tcPr>
          <w:p w14:paraId="7356ACF9"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c>
          <w:tcPr>
            <w:tcW w:w="992" w:type="dxa"/>
            <w:tcBorders>
              <w:bottom w:val="single" w:sz="6" w:space="0" w:color="auto"/>
            </w:tcBorders>
            <w:noWrap/>
            <w:hideMark/>
          </w:tcPr>
          <w:p w14:paraId="5F36B3B5" w14:textId="59C628D9"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(37)</w:t>
            </w:r>
          </w:p>
        </w:tc>
        <w:tc>
          <w:tcPr>
            <w:tcW w:w="709" w:type="dxa"/>
            <w:tcBorders>
              <w:bottom w:val="single" w:sz="6" w:space="0" w:color="auto"/>
            </w:tcBorders>
            <w:noWrap/>
            <w:hideMark/>
          </w:tcPr>
          <w:p w14:paraId="50990C48" w14:textId="77777777" w:rsidR="00E73BC6" w:rsidRPr="00D342FD" w:rsidRDefault="00E73BC6" w:rsidP="00BF79D0">
            <w:pPr>
              <w:ind w:left="0" w:firstLine="0"/>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C3B4C5A" w14:textId="77777777" w:rsidTr="00BF79D0">
        <w:tc>
          <w:tcPr>
            <w:cnfStyle w:val="001000000000" w:firstRow="0" w:lastRow="0" w:firstColumn="1" w:lastColumn="0" w:oddVBand="0" w:evenVBand="0" w:oddHBand="0" w:evenHBand="0" w:firstRowFirstColumn="0" w:firstRowLastColumn="0" w:lastRowFirstColumn="0" w:lastRowLastColumn="0"/>
            <w:tcW w:w="1413" w:type="dxa"/>
            <w:hideMark/>
          </w:tcPr>
          <w:p w14:paraId="2FB6C32A" w14:textId="77777777" w:rsidR="00E73BC6" w:rsidRPr="00D342FD" w:rsidRDefault="00E73BC6" w:rsidP="00BF79D0">
            <w:pPr>
              <w:ind w:left="0"/>
            </w:pPr>
          </w:p>
        </w:tc>
        <w:tc>
          <w:tcPr>
            <w:tcW w:w="2698" w:type="dxa"/>
            <w:tcBorders>
              <w:top w:val="single" w:sz="6" w:space="0" w:color="auto"/>
              <w:bottom w:val="single" w:sz="6" w:space="0" w:color="auto"/>
            </w:tcBorders>
            <w:noWrap/>
            <w:hideMark/>
          </w:tcPr>
          <w:p w14:paraId="1169DE34" w14:textId="77777777" w:rsidR="00E73BC6" w:rsidRPr="00005484" w:rsidRDefault="00E73BC6" w:rsidP="00BF79D0">
            <w:pPr>
              <w:jc w:val="left"/>
              <w:cnfStyle w:val="000000000000" w:firstRow="0" w:lastRow="0" w:firstColumn="0" w:lastColumn="0" w:oddVBand="0" w:evenVBand="0" w:oddHBand="0" w:evenHBand="0" w:firstRowFirstColumn="0" w:firstRowLastColumn="0" w:lastRowFirstColumn="0" w:lastRowLastColumn="0"/>
              <w:rPr>
                <w:b/>
                <w:bCs/>
              </w:rPr>
            </w:pPr>
            <w:r w:rsidRPr="00005484">
              <w:rPr>
                <w:b/>
                <w:bCs/>
              </w:rPr>
              <w:t>Closing balance</w:t>
            </w:r>
          </w:p>
        </w:tc>
        <w:tc>
          <w:tcPr>
            <w:tcW w:w="1843" w:type="dxa"/>
            <w:gridSpan w:val="2"/>
            <w:tcBorders>
              <w:top w:val="single" w:sz="6" w:space="0" w:color="auto"/>
              <w:bottom w:val="single" w:sz="6" w:space="0" w:color="auto"/>
            </w:tcBorders>
            <w:noWrap/>
            <w:hideMark/>
          </w:tcPr>
          <w:p w14:paraId="257E305B" w14:textId="77777777" w:rsidR="00E73BC6" w:rsidRPr="00005484"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005484">
              <w:rPr>
                <w:b/>
                <w:bCs/>
              </w:rPr>
              <w:t xml:space="preserve"> 322</w:t>
            </w:r>
          </w:p>
        </w:tc>
        <w:tc>
          <w:tcPr>
            <w:tcW w:w="1984" w:type="dxa"/>
            <w:tcBorders>
              <w:top w:val="single" w:sz="6" w:space="0" w:color="auto"/>
              <w:bottom w:val="single" w:sz="6" w:space="0" w:color="auto"/>
            </w:tcBorders>
            <w:noWrap/>
            <w:hideMark/>
          </w:tcPr>
          <w:p w14:paraId="7511E720" w14:textId="77777777" w:rsidR="00E73BC6" w:rsidRPr="00005484"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005484">
              <w:rPr>
                <w:b/>
                <w:bCs/>
              </w:rPr>
              <w:t xml:space="preserve"> 538</w:t>
            </w:r>
          </w:p>
        </w:tc>
        <w:tc>
          <w:tcPr>
            <w:tcW w:w="992" w:type="dxa"/>
            <w:tcBorders>
              <w:top w:val="single" w:sz="6" w:space="0" w:color="auto"/>
              <w:bottom w:val="single" w:sz="6" w:space="0" w:color="auto"/>
            </w:tcBorders>
            <w:noWrap/>
            <w:hideMark/>
          </w:tcPr>
          <w:p w14:paraId="4ADCAF2F" w14:textId="77777777" w:rsidR="00E73BC6" w:rsidRPr="00005484"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005484">
              <w:rPr>
                <w:b/>
                <w:bCs/>
              </w:rPr>
              <w:t xml:space="preserve"> 322</w:t>
            </w:r>
          </w:p>
        </w:tc>
        <w:tc>
          <w:tcPr>
            <w:tcW w:w="709" w:type="dxa"/>
            <w:tcBorders>
              <w:top w:val="single" w:sz="6" w:space="0" w:color="auto"/>
              <w:bottom w:val="single" w:sz="6" w:space="0" w:color="auto"/>
            </w:tcBorders>
            <w:noWrap/>
            <w:hideMark/>
          </w:tcPr>
          <w:p w14:paraId="0F3981F5" w14:textId="77777777" w:rsidR="00E73BC6" w:rsidRPr="00005484" w:rsidRDefault="00E73BC6" w:rsidP="00BF79D0">
            <w:pPr>
              <w:ind w:left="0" w:firstLine="0"/>
              <w:cnfStyle w:val="000000000000" w:firstRow="0" w:lastRow="0" w:firstColumn="0" w:lastColumn="0" w:oddVBand="0" w:evenVBand="0" w:oddHBand="0" w:evenHBand="0" w:firstRowFirstColumn="0" w:firstRowLastColumn="0" w:lastRowFirstColumn="0" w:lastRowLastColumn="0"/>
              <w:rPr>
                <w:b/>
                <w:bCs/>
              </w:rPr>
            </w:pPr>
            <w:r w:rsidRPr="00005484">
              <w:rPr>
                <w:b/>
                <w:bCs/>
              </w:rPr>
              <w:t xml:space="preserve"> 538</w:t>
            </w:r>
          </w:p>
        </w:tc>
      </w:tr>
      <w:tr w:rsidR="00E73BC6" w:rsidRPr="00D342FD" w14:paraId="529B761B" w14:textId="77777777" w:rsidTr="00BF79D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13" w:type="dxa"/>
            <w:hideMark/>
          </w:tcPr>
          <w:p w14:paraId="79ECE2F2" w14:textId="77777777" w:rsidR="00E73BC6" w:rsidRPr="00D342FD" w:rsidRDefault="00E73BC6" w:rsidP="00BF79D0">
            <w:pPr>
              <w:ind w:left="0"/>
            </w:pPr>
          </w:p>
        </w:tc>
        <w:tc>
          <w:tcPr>
            <w:tcW w:w="2840" w:type="dxa"/>
            <w:gridSpan w:val="2"/>
            <w:noWrap/>
            <w:hideMark/>
          </w:tcPr>
          <w:p w14:paraId="0FCB5E58" w14:textId="77777777" w:rsidR="00E73BC6" w:rsidRPr="00005484" w:rsidRDefault="00E73BC6" w:rsidP="00BF79D0">
            <w:pPr>
              <w:ind w:left="0" w:firstLine="0"/>
              <w:jc w:val="left"/>
              <w:cnfStyle w:val="010000000000" w:firstRow="0" w:lastRow="1" w:firstColumn="0" w:lastColumn="0" w:oddVBand="0" w:evenVBand="0" w:oddHBand="0" w:evenHBand="0" w:firstRowFirstColumn="0" w:firstRowLastColumn="0" w:lastRowFirstColumn="0" w:lastRowLastColumn="0"/>
            </w:pPr>
            <w:r w:rsidRPr="00005484">
              <w:t>Total gains or losses for the period included in profit or loss for assets held at the end of the period</w:t>
            </w:r>
          </w:p>
        </w:tc>
        <w:tc>
          <w:tcPr>
            <w:tcW w:w="1701" w:type="dxa"/>
            <w:noWrap/>
            <w:hideMark/>
          </w:tcPr>
          <w:p w14:paraId="07EF1656" w14:textId="77777777" w:rsidR="00E73BC6" w:rsidRPr="00005484" w:rsidRDefault="00E73BC6" w:rsidP="00BF79D0">
            <w:pPr>
              <w:ind w:left="0" w:firstLine="0"/>
              <w:cnfStyle w:val="010000000000" w:firstRow="0" w:lastRow="1" w:firstColumn="0" w:lastColumn="0" w:oddVBand="0" w:evenVBand="0" w:oddHBand="0" w:evenHBand="0" w:firstRowFirstColumn="0" w:firstRowLastColumn="0" w:lastRowFirstColumn="0" w:lastRowLastColumn="0"/>
            </w:pPr>
            <w:r w:rsidRPr="00005484">
              <w:t>..</w:t>
            </w:r>
          </w:p>
        </w:tc>
        <w:tc>
          <w:tcPr>
            <w:tcW w:w="1984" w:type="dxa"/>
            <w:noWrap/>
            <w:hideMark/>
          </w:tcPr>
          <w:p w14:paraId="7A3895D7" w14:textId="77777777" w:rsidR="00E73BC6" w:rsidRPr="00005484" w:rsidRDefault="00E73BC6" w:rsidP="00BF79D0">
            <w:pPr>
              <w:ind w:left="0" w:firstLine="0"/>
              <w:cnfStyle w:val="010000000000" w:firstRow="0" w:lastRow="1" w:firstColumn="0" w:lastColumn="0" w:oddVBand="0" w:evenVBand="0" w:oddHBand="0" w:evenHBand="0" w:firstRowFirstColumn="0" w:firstRowLastColumn="0" w:lastRowFirstColumn="0" w:lastRowLastColumn="0"/>
            </w:pPr>
            <w:r w:rsidRPr="00005484">
              <w:t>..</w:t>
            </w:r>
          </w:p>
        </w:tc>
        <w:tc>
          <w:tcPr>
            <w:tcW w:w="992" w:type="dxa"/>
            <w:noWrap/>
            <w:hideMark/>
          </w:tcPr>
          <w:p w14:paraId="67D94693" w14:textId="77777777" w:rsidR="00E73BC6" w:rsidRPr="00005484" w:rsidRDefault="00E73BC6" w:rsidP="00BF79D0">
            <w:pPr>
              <w:ind w:left="0" w:firstLine="0"/>
              <w:cnfStyle w:val="010000000000" w:firstRow="0" w:lastRow="1" w:firstColumn="0" w:lastColumn="0" w:oddVBand="0" w:evenVBand="0" w:oddHBand="0" w:evenHBand="0" w:firstRowFirstColumn="0" w:firstRowLastColumn="0" w:lastRowFirstColumn="0" w:lastRowLastColumn="0"/>
            </w:pPr>
            <w:r w:rsidRPr="00005484">
              <w:t>..</w:t>
            </w:r>
          </w:p>
        </w:tc>
        <w:tc>
          <w:tcPr>
            <w:tcW w:w="709" w:type="dxa"/>
            <w:noWrap/>
            <w:hideMark/>
          </w:tcPr>
          <w:p w14:paraId="15755DC8" w14:textId="77777777" w:rsidR="00E73BC6" w:rsidRPr="00005484" w:rsidRDefault="00E73BC6" w:rsidP="00BF79D0">
            <w:pPr>
              <w:ind w:left="0" w:firstLine="0"/>
              <w:cnfStyle w:val="010000000000" w:firstRow="0" w:lastRow="1" w:firstColumn="0" w:lastColumn="0" w:oddVBand="0" w:evenVBand="0" w:oddHBand="0" w:evenHBand="0" w:firstRowFirstColumn="0" w:firstRowLastColumn="0" w:lastRowFirstColumn="0" w:lastRowLastColumn="0"/>
            </w:pPr>
            <w:r w:rsidRPr="00005484">
              <w:t>..</w:t>
            </w:r>
          </w:p>
        </w:tc>
      </w:tr>
    </w:tbl>
    <w:p w14:paraId="310EC958" w14:textId="77777777" w:rsidR="00E73BC6" w:rsidRPr="00940E38" w:rsidRDefault="00E73BC6" w:rsidP="00E73BC6">
      <w:pPr>
        <w:pStyle w:val="Note"/>
      </w:pPr>
      <w:r w:rsidRPr="00940E38">
        <w:t xml:space="preserve">Notes: </w:t>
      </w:r>
    </w:p>
    <w:p w14:paraId="1F4EFF26" w14:textId="77777777" w:rsidR="00E73BC6" w:rsidRPr="00940E38" w:rsidRDefault="00E73BC6" w:rsidP="00E73BC6">
      <w:pPr>
        <w:pStyle w:val="Note"/>
      </w:pPr>
      <w:r w:rsidRPr="00940E38">
        <w:t>(a)</w:t>
      </w:r>
      <w:r w:rsidRPr="00940E38">
        <w:tab/>
        <w:t xml:space="preserve">[Where significant transfers have occurred during the period, provide disclosure of such transfers and the reasons thereof.] </w:t>
      </w:r>
      <w:r w:rsidRPr="00940E38">
        <w:rPr>
          <w:rStyle w:val="SourceReference"/>
          <w:i w:val="0"/>
        </w:rPr>
        <w:t>[AASB 13.93(d)(e)]</w:t>
      </w:r>
    </w:p>
    <w:p w14:paraId="349F27E7" w14:textId="77777777" w:rsidR="00E73BC6" w:rsidRPr="00940E38" w:rsidRDefault="00E73BC6" w:rsidP="00E73BC6">
      <w:pPr>
        <w:pStyle w:val="Note"/>
      </w:pPr>
      <w:r w:rsidRPr="00940E38">
        <w:t>(b)</w:t>
      </w:r>
      <w:r w:rsidRPr="00940E38">
        <w:tab/>
        <w:t>This transfer is due to transfer to assets held for sale category.</w:t>
      </w:r>
    </w:p>
    <w:p w14:paraId="58CA8D40" w14:textId="77777777" w:rsidR="00E73BC6" w:rsidRPr="00940E38" w:rsidRDefault="00E73BC6" w:rsidP="00E73BC6"/>
    <w:p w14:paraId="6D99C343" w14:textId="77777777" w:rsidR="00E73BC6" w:rsidRPr="00940E38" w:rsidRDefault="00E73BC6" w:rsidP="00E73BC6">
      <w:r w:rsidRPr="00940E38">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940E38">
        <w:rPr>
          <w:rStyle w:val="SourceReference"/>
        </w:rPr>
        <w:t>[AASB 13.93(h)(i)]</w:t>
      </w:r>
    </w:p>
    <w:p w14:paraId="3EE4DA93" w14:textId="77777777" w:rsidR="00E73BC6" w:rsidRPr="00940E38" w:rsidRDefault="00E73BC6" w:rsidP="00E73BC6">
      <w:pPr>
        <w:keepLines w:val="0"/>
        <w:rPr>
          <w:rFonts w:asciiTheme="majorHAnsi" w:hAnsiTheme="majorHAnsi"/>
          <w:b/>
          <w:szCs w:val="20"/>
        </w:rPr>
      </w:pPr>
      <w:r w:rsidRPr="00940E38">
        <w:br w:type="page"/>
      </w:r>
    </w:p>
    <w:p w14:paraId="6CA20F58" w14:textId="77777777" w:rsidR="00E73BC6" w:rsidRPr="00940E38" w:rsidRDefault="00E73BC6" w:rsidP="00E73BC6">
      <w:pPr>
        <w:pStyle w:val="TableHeading"/>
        <w:rPr>
          <w:b w:val="0"/>
        </w:rPr>
      </w:pPr>
      <w:r w:rsidRPr="00940E38">
        <w:lastRenderedPageBreak/>
        <w:t xml:space="preserve">Description of Level 3 valuation techniques used and key inputs to valuation </w:t>
      </w:r>
      <w:r w:rsidRPr="00940E38">
        <w:rPr>
          <w:rStyle w:val="SourceReference"/>
          <w:b w:val="0"/>
        </w:rPr>
        <w:t>[AASB 13.93(d), (h)(ii)]</w:t>
      </w:r>
    </w:p>
    <w:tbl>
      <w:tblPr>
        <w:tblStyle w:val="DTFTextTable"/>
        <w:tblW w:w="9637" w:type="dxa"/>
        <w:tblLayout w:type="fixed"/>
        <w:tblLook w:val="06E0" w:firstRow="1" w:lastRow="1" w:firstColumn="1" w:lastColumn="0" w:noHBand="1" w:noVBand="1"/>
      </w:tblPr>
      <w:tblGrid>
        <w:gridCol w:w="1106"/>
        <w:gridCol w:w="1050"/>
        <w:gridCol w:w="1708"/>
        <w:gridCol w:w="1372"/>
        <w:gridCol w:w="4401"/>
      </w:tblGrid>
      <w:tr w:rsidR="00E73BC6" w:rsidRPr="007F01DE" w14:paraId="4816C3CA" w14:textId="77777777" w:rsidTr="007F01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6" w:type="dxa"/>
          </w:tcPr>
          <w:p w14:paraId="203389EC" w14:textId="77777777" w:rsidR="00E73BC6" w:rsidRPr="007F01DE" w:rsidRDefault="00E73BC6" w:rsidP="00E73BC6">
            <w:pPr>
              <w:rPr>
                <w:sz w:val="17"/>
                <w:szCs w:val="17"/>
              </w:rPr>
            </w:pPr>
          </w:p>
        </w:tc>
        <w:tc>
          <w:tcPr>
            <w:tcW w:w="1050" w:type="dxa"/>
          </w:tcPr>
          <w:p w14:paraId="743EEC63" w14:textId="77777777" w:rsidR="00E73BC6" w:rsidRPr="007F01DE" w:rsidRDefault="00E73BC6" w:rsidP="00E73BC6">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Valuation technique </w:t>
            </w:r>
            <w:r w:rsidRPr="007F01DE">
              <w:rPr>
                <w:sz w:val="17"/>
                <w:szCs w:val="17"/>
                <w:vertAlign w:val="superscript"/>
              </w:rPr>
              <w:t>(a)</w:t>
            </w:r>
          </w:p>
        </w:tc>
        <w:tc>
          <w:tcPr>
            <w:tcW w:w="1708" w:type="dxa"/>
          </w:tcPr>
          <w:p w14:paraId="2CFF8103" w14:textId="79194C78" w:rsidR="00E73BC6" w:rsidRPr="007F01DE" w:rsidRDefault="00E73BC6" w:rsidP="00E73BC6">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Significant unobservable </w:t>
            </w:r>
            <w:r w:rsidR="007F01DE">
              <w:rPr>
                <w:sz w:val="17"/>
                <w:szCs w:val="17"/>
              </w:rPr>
              <w:br/>
            </w:r>
            <w:r w:rsidRPr="007F01DE">
              <w:rPr>
                <w:sz w:val="17"/>
                <w:szCs w:val="17"/>
              </w:rPr>
              <w:t xml:space="preserve">inputs </w:t>
            </w:r>
            <w:r w:rsidRPr="007F01DE">
              <w:rPr>
                <w:sz w:val="17"/>
                <w:szCs w:val="17"/>
                <w:vertAlign w:val="superscript"/>
              </w:rPr>
              <w:t>(a)</w:t>
            </w:r>
          </w:p>
        </w:tc>
        <w:tc>
          <w:tcPr>
            <w:tcW w:w="1372" w:type="dxa"/>
          </w:tcPr>
          <w:p w14:paraId="61050B0F" w14:textId="77777777" w:rsidR="00E73BC6" w:rsidRPr="007F01DE" w:rsidRDefault="00E73BC6" w:rsidP="00E73BC6">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Range (weighted average) % </w:t>
            </w:r>
            <w:r w:rsidRPr="007F01DE">
              <w:rPr>
                <w:sz w:val="17"/>
                <w:szCs w:val="17"/>
                <w:vertAlign w:val="superscript"/>
              </w:rPr>
              <w:t>(a)</w:t>
            </w:r>
          </w:p>
        </w:tc>
        <w:tc>
          <w:tcPr>
            <w:tcW w:w="4401" w:type="dxa"/>
          </w:tcPr>
          <w:p w14:paraId="1986166B" w14:textId="77777777" w:rsidR="00E73BC6" w:rsidRPr="007F01DE" w:rsidRDefault="00E73BC6" w:rsidP="00E73BC6">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Sensitivity of fair value measurement to changes in significant unobservable inputs </w:t>
            </w:r>
            <w:r w:rsidRPr="007F01DE">
              <w:rPr>
                <w:sz w:val="17"/>
                <w:szCs w:val="17"/>
                <w:vertAlign w:val="superscript"/>
              </w:rPr>
              <w:t>(b)</w:t>
            </w:r>
          </w:p>
        </w:tc>
      </w:tr>
      <w:tr w:rsidR="00E73BC6" w:rsidRPr="007F01DE" w14:paraId="26860A05" w14:textId="77777777" w:rsidTr="007F01DE">
        <w:tc>
          <w:tcPr>
            <w:cnfStyle w:val="001000000000" w:firstRow="0" w:lastRow="0" w:firstColumn="1" w:lastColumn="0" w:oddVBand="0" w:evenVBand="0" w:oddHBand="0" w:evenHBand="0" w:firstRowFirstColumn="0" w:firstRowLastColumn="0" w:lastRowFirstColumn="0" w:lastRowLastColumn="0"/>
            <w:tcW w:w="1106" w:type="dxa"/>
          </w:tcPr>
          <w:p w14:paraId="2C61E9B6" w14:textId="77777777" w:rsidR="00E73BC6" w:rsidRPr="007F01DE" w:rsidRDefault="00E73BC6" w:rsidP="00E73BC6">
            <w:pPr>
              <w:ind w:left="0" w:firstLine="0"/>
              <w:rPr>
                <w:rFonts w:cstheme="majorHAnsi"/>
                <w:sz w:val="17"/>
                <w:szCs w:val="17"/>
              </w:rPr>
            </w:pPr>
            <w:r w:rsidRPr="007F01DE">
              <w:rPr>
                <w:rFonts w:cstheme="majorHAnsi"/>
                <w:sz w:val="17"/>
                <w:szCs w:val="17"/>
              </w:rPr>
              <w:t xml:space="preserve">Unlisted securities </w:t>
            </w:r>
          </w:p>
        </w:tc>
        <w:tc>
          <w:tcPr>
            <w:tcW w:w="1050" w:type="dxa"/>
          </w:tcPr>
          <w:p w14:paraId="434FAFFA"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1708" w:type="dxa"/>
          </w:tcPr>
          <w:p w14:paraId="631EE0E3"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72" w:type="dxa"/>
          </w:tcPr>
          <w:p w14:paraId="2F12C39D" w14:textId="2B3386B9" w:rsidR="00E73BC6" w:rsidRPr="007F01DE" w:rsidRDefault="00E73BC6" w:rsidP="007F01DE">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4.4–6.1 </w:t>
            </w:r>
            <w:r w:rsidR="007F01DE">
              <w:rPr>
                <w:rFonts w:cstheme="majorHAnsi"/>
                <w:sz w:val="17"/>
                <w:szCs w:val="17"/>
              </w:rPr>
              <w:br/>
            </w:r>
            <w:r w:rsidRPr="007F01DE">
              <w:rPr>
                <w:rFonts w:cstheme="majorHAnsi"/>
                <w:sz w:val="17"/>
                <w:szCs w:val="17"/>
              </w:rPr>
              <w:t>(5.3)</w:t>
            </w:r>
          </w:p>
        </w:tc>
        <w:tc>
          <w:tcPr>
            <w:tcW w:w="4401" w:type="dxa"/>
          </w:tcPr>
          <w:p w14:paraId="7DE71E65"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$23 000</w:t>
            </w:r>
          </w:p>
        </w:tc>
      </w:tr>
      <w:tr w:rsidR="00E73BC6" w:rsidRPr="007F01DE" w14:paraId="3EBF1EF6" w14:textId="77777777" w:rsidTr="007F01DE">
        <w:tc>
          <w:tcPr>
            <w:cnfStyle w:val="001000000000" w:firstRow="0" w:lastRow="0" w:firstColumn="1" w:lastColumn="0" w:oddVBand="0" w:evenVBand="0" w:oddHBand="0" w:evenHBand="0" w:firstRowFirstColumn="0" w:firstRowLastColumn="0" w:lastRowFirstColumn="0" w:lastRowLastColumn="0"/>
            <w:tcW w:w="1106" w:type="dxa"/>
          </w:tcPr>
          <w:p w14:paraId="7F3B2912" w14:textId="77777777" w:rsidR="00E73BC6" w:rsidRPr="007F01DE" w:rsidRDefault="00E73BC6" w:rsidP="00E73BC6">
            <w:pPr>
              <w:ind w:left="0" w:firstLine="0"/>
              <w:rPr>
                <w:rFonts w:cstheme="majorHAnsi"/>
                <w:sz w:val="17"/>
                <w:szCs w:val="17"/>
              </w:rPr>
            </w:pPr>
          </w:p>
        </w:tc>
        <w:tc>
          <w:tcPr>
            <w:tcW w:w="1050" w:type="dxa"/>
          </w:tcPr>
          <w:p w14:paraId="1BA38DC7"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1708" w:type="dxa"/>
          </w:tcPr>
          <w:p w14:paraId="6C82D70B"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72" w:type="dxa"/>
          </w:tcPr>
          <w:p w14:paraId="7280B355" w14:textId="5AA656F3"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10.0–16.1 </w:t>
            </w:r>
            <w:r w:rsidR="007F01DE">
              <w:rPr>
                <w:rFonts w:cstheme="majorHAnsi"/>
                <w:sz w:val="17"/>
                <w:szCs w:val="17"/>
              </w:rPr>
              <w:br/>
            </w:r>
            <w:r w:rsidRPr="007F01DE">
              <w:rPr>
                <w:rFonts w:cstheme="majorHAnsi"/>
                <w:sz w:val="17"/>
                <w:szCs w:val="17"/>
              </w:rPr>
              <w:t>(14.3)</w:t>
            </w:r>
          </w:p>
        </w:tc>
        <w:tc>
          <w:tcPr>
            <w:tcW w:w="4401" w:type="dxa"/>
          </w:tcPr>
          <w:p w14:paraId="4E6CCB46"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$12 000</w:t>
            </w:r>
          </w:p>
        </w:tc>
      </w:tr>
      <w:tr w:rsidR="00E73BC6" w:rsidRPr="007F01DE" w14:paraId="61D736C5" w14:textId="77777777" w:rsidTr="007F01DE">
        <w:tc>
          <w:tcPr>
            <w:cnfStyle w:val="001000000000" w:firstRow="0" w:lastRow="0" w:firstColumn="1" w:lastColumn="0" w:oddVBand="0" w:evenVBand="0" w:oddHBand="0" w:evenHBand="0" w:firstRowFirstColumn="0" w:firstRowLastColumn="0" w:lastRowFirstColumn="0" w:lastRowLastColumn="0"/>
            <w:tcW w:w="1106" w:type="dxa"/>
          </w:tcPr>
          <w:p w14:paraId="451397BD" w14:textId="77777777" w:rsidR="00E73BC6" w:rsidRPr="007F01DE" w:rsidRDefault="00E73BC6" w:rsidP="00E73BC6">
            <w:pPr>
              <w:ind w:left="0" w:firstLine="0"/>
              <w:rPr>
                <w:rFonts w:cstheme="majorHAnsi"/>
                <w:sz w:val="17"/>
                <w:szCs w:val="17"/>
              </w:rPr>
            </w:pPr>
          </w:p>
        </w:tc>
        <w:tc>
          <w:tcPr>
            <w:tcW w:w="1050" w:type="dxa"/>
          </w:tcPr>
          <w:p w14:paraId="1BB0F55E"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1708" w:type="dxa"/>
          </w:tcPr>
          <w:p w14:paraId="6EC1EA77"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72" w:type="dxa"/>
          </w:tcPr>
          <w:p w14:paraId="204CD6D6" w14:textId="14D3C8B3"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12.1–16.7 </w:t>
            </w:r>
            <w:r w:rsidR="007F01DE">
              <w:rPr>
                <w:rFonts w:cstheme="majorHAnsi"/>
                <w:sz w:val="17"/>
                <w:szCs w:val="17"/>
              </w:rPr>
              <w:br/>
            </w:r>
            <w:r w:rsidRPr="007F01DE">
              <w:rPr>
                <w:rFonts w:cstheme="majorHAnsi"/>
                <w:sz w:val="17"/>
                <w:szCs w:val="17"/>
              </w:rPr>
              <w:t>(13.2)</w:t>
            </w:r>
          </w:p>
        </w:tc>
        <w:tc>
          <w:tcPr>
            <w:tcW w:w="4401" w:type="dxa"/>
          </w:tcPr>
          <w:p w14:paraId="3EDA901B"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$21 000</w:t>
            </w:r>
          </w:p>
        </w:tc>
      </w:tr>
      <w:tr w:rsidR="00E73BC6" w:rsidRPr="007F01DE" w14:paraId="72E367C5" w14:textId="77777777" w:rsidTr="007F01DE">
        <w:tc>
          <w:tcPr>
            <w:cnfStyle w:val="001000000000" w:firstRow="0" w:lastRow="0" w:firstColumn="1" w:lastColumn="0" w:oddVBand="0" w:evenVBand="0" w:oddHBand="0" w:evenHBand="0" w:firstRowFirstColumn="0" w:firstRowLastColumn="0" w:lastRowFirstColumn="0" w:lastRowLastColumn="0"/>
            <w:tcW w:w="1106" w:type="dxa"/>
            <w:tcBorders>
              <w:bottom w:val="single" w:sz="6" w:space="0" w:color="auto"/>
            </w:tcBorders>
          </w:tcPr>
          <w:p w14:paraId="185D110A" w14:textId="77777777" w:rsidR="00E73BC6" w:rsidRPr="007F01DE" w:rsidRDefault="00E73BC6" w:rsidP="00E73BC6">
            <w:pPr>
              <w:ind w:left="0" w:firstLine="0"/>
              <w:rPr>
                <w:rFonts w:cstheme="majorHAnsi"/>
                <w:sz w:val="17"/>
                <w:szCs w:val="17"/>
              </w:rPr>
            </w:pPr>
          </w:p>
        </w:tc>
        <w:tc>
          <w:tcPr>
            <w:tcW w:w="1050" w:type="dxa"/>
            <w:tcBorders>
              <w:bottom w:val="single" w:sz="6" w:space="0" w:color="auto"/>
            </w:tcBorders>
          </w:tcPr>
          <w:p w14:paraId="45636E92"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1708" w:type="dxa"/>
            <w:tcBorders>
              <w:bottom w:val="single" w:sz="6" w:space="0" w:color="auto"/>
            </w:tcBorders>
          </w:tcPr>
          <w:p w14:paraId="1295AAE3"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72" w:type="dxa"/>
            <w:tcBorders>
              <w:bottom w:val="single" w:sz="6" w:space="0" w:color="auto"/>
            </w:tcBorders>
          </w:tcPr>
          <w:p w14:paraId="12C983C2" w14:textId="48A856B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5.1–20.2 </w:t>
            </w:r>
            <w:r w:rsidR="007F01DE">
              <w:rPr>
                <w:rFonts w:cstheme="majorHAnsi"/>
                <w:sz w:val="17"/>
                <w:szCs w:val="17"/>
              </w:rPr>
              <w:br/>
            </w:r>
            <w:r w:rsidRPr="007F01DE">
              <w:rPr>
                <w:rFonts w:cstheme="majorHAnsi"/>
                <w:sz w:val="17"/>
                <w:szCs w:val="17"/>
              </w:rPr>
              <w:t>(16.3)</w:t>
            </w:r>
          </w:p>
        </w:tc>
        <w:tc>
          <w:tcPr>
            <w:tcW w:w="4401" w:type="dxa"/>
            <w:tcBorders>
              <w:bottom w:val="single" w:sz="6" w:space="0" w:color="auto"/>
            </w:tcBorders>
          </w:tcPr>
          <w:p w14:paraId="57D07348"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$34 000</w:t>
            </w:r>
          </w:p>
        </w:tc>
      </w:tr>
      <w:tr w:rsidR="00E73BC6" w:rsidRPr="007F01DE" w14:paraId="77E0DC89" w14:textId="77777777" w:rsidTr="007F01DE">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6" w:space="0" w:color="auto"/>
            </w:tcBorders>
          </w:tcPr>
          <w:p w14:paraId="1910EFDF" w14:textId="77777777" w:rsidR="00E73BC6" w:rsidRPr="007F01DE" w:rsidRDefault="00E73BC6" w:rsidP="00E73BC6">
            <w:pPr>
              <w:ind w:left="0" w:firstLine="0"/>
              <w:rPr>
                <w:rFonts w:cstheme="majorHAnsi"/>
                <w:sz w:val="17"/>
                <w:szCs w:val="17"/>
              </w:rPr>
            </w:pPr>
            <w:r w:rsidRPr="007F01DE">
              <w:rPr>
                <w:rFonts w:cstheme="majorHAnsi"/>
                <w:sz w:val="17"/>
                <w:szCs w:val="17"/>
              </w:rPr>
              <w:t xml:space="preserve">Discontinued operation – unlisted securities </w:t>
            </w:r>
          </w:p>
        </w:tc>
        <w:tc>
          <w:tcPr>
            <w:tcW w:w="1050" w:type="dxa"/>
            <w:tcBorders>
              <w:top w:val="single" w:sz="6" w:space="0" w:color="auto"/>
              <w:bottom w:val="nil"/>
            </w:tcBorders>
          </w:tcPr>
          <w:p w14:paraId="39CF08DE"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1708" w:type="dxa"/>
            <w:tcBorders>
              <w:top w:val="single" w:sz="6" w:space="0" w:color="auto"/>
              <w:bottom w:val="nil"/>
            </w:tcBorders>
          </w:tcPr>
          <w:p w14:paraId="5693F1BB"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72" w:type="dxa"/>
            <w:tcBorders>
              <w:top w:val="single" w:sz="6" w:space="0" w:color="auto"/>
              <w:bottom w:val="nil"/>
            </w:tcBorders>
          </w:tcPr>
          <w:p w14:paraId="0EEA5A4F" w14:textId="42AC1CAC" w:rsidR="00E73BC6" w:rsidRPr="007F01DE" w:rsidRDefault="00E73BC6" w:rsidP="007F01DE">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3.6–4.6 </w:t>
            </w:r>
            <w:r w:rsidR="007F01DE">
              <w:rPr>
                <w:rFonts w:cstheme="majorHAnsi"/>
                <w:sz w:val="17"/>
                <w:szCs w:val="17"/>
              </w:rPr>
              <w:br/>
            </w:r>
            <w:r w:rsidRPr="007F01DE">
              <w:rPr>
                <w:rFonts w:cstheme="majorHAnsi"/>
                <w:sz w:val="17"/>
                <w:szCs w:val="17"/>
              </w:rPr>
              <w:t>(4.1)</w:t>
            </w:r>
          </w:p>
        </w:tc>
        <w:tc>
          <w:tcPr>
            <w:tcW w:w="4401" w:type="dxa"/>
            <w:tcBorders>
              <w:top w:val="single" w:sz="6" w:space="0" w:color="auto"/>
              <w:bottom w:val="nil"/>
            </w:tcBorders>
          </w:tcPr>
          <w:p w14:paraId="4F973BE0"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$165 000</w:t>
            </w:r>
          </w:p>
        </w:tc>
      </w:tr>
      <w:tr w:rsidR="00E73BC6" w:rsidRPr="007F01DE" w14:paraId="32CC23C6" w14:textId="77777777" w:rsidTr="007F01DE">
        <w:tc>
          <w:tcPr>
            <w:cnfStyle w:val="001000000000" w:firstRow="0" w:lastRow="0" w:firstColumn="1" w:lastColumn="0" w:oddVBand="0" w:evenVBand="0" w:oddHBand="0" w:evenHBand="0" w:firstRowFirstColumn="0" w:firstRowLastColumn="0" w:lastRowFirstColumn="0" w:lastRowLastColumn="0"/>
            <w:tcW w:w="1106" w:type="dxa"/>
            <w:vMerge/>
          </w:tcPr>
          <w:p w14:paraId="08795DA6" w14:textId="77777777" w:rsidR="00E73BC6" w:rsidRPr="007F01DE" w:rsidRDefault="00E73BC6" w:rsidP="00E73BC6">
            <w:pPr>
              <w:ind w:left="0" w:firstLine="0"/>
              <w:rPr>
                <w:rFonts w:cstheme="majorHAnsi"/>
                <w:sz w:val="17"/>
                <w:szCs w:val="17"/>
              </w:rPr>
            </w:pPr>
          </w:p>
        </w:tc>
        <w:tc>
          <w:tcPr>
            <w:tcW w:w="1050" w:type="dxa"/>
            <w:tcBorders>
              <w:top w:val="nil"/>
            </w:tcBorders>
          </w:tcPr>
          <w:p w14:paraId="330A4FBE"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1708" w:type="dxa"/>
            <w:tcBorders>
              <w:top w:val="nil"/>
            </w:tcBorders>
          </w:tcPr>
          <w:p w14:paraId="2DA20CD5"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72" w:type="dxa"/>
            <w:tcBorders>
              <w:top w:val="nil"/>
            </w:tcBorders>
          </w:tcPr>
          <w:p w14:paraId="3CD314EE" w14:textId="63C579E5"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12.0–21.1 </w:t>
            </w:r>
            <w:r w:rsidR="007F01DE">
              <w:rPr>
                <w:rFonts w:cstheme="majorHAnsi"/>
                <w:sz w:val="17"/>
                <w:szCs w:val="17"/>
              </w:rPr>
              <w:br/>
            </w:r>
            <w:r w:rsidRPr="007F01DE">
              <w:rPr>
                <w:rFonts w:cstheme="majorHAnsi"/>
                <w:sz w:val="17"/>
                <w:szCs w:val="17"/>
              </w:rPr>
              <w:t>(19.3)</w:t>
            </w:r>
          </w:p>
        </w:tc>
        <w:tc>
          <w:tcPr>
            <w:tcW w:w="4401" w:type="dxa"/>
            <w:tcBorders>
              <w:top w:val="nil"/>
            </w:tcBorders>
          </w:tcPr>
          <w:p w14:paraId="08D6C83B"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$97 000</w:t>
            </w:r>
          </w:p>
        </w:tc>
      </w:tr>
      <w:tr w:rsidR="00E73BC6" w:rsidRPr="007F01DE" w14:paraId="685B8594" w14:textId="77777777" w:rsidTr="007F01DE">
        <w:tc>
          <w:tcPr>
            <w:cnfStyle w:val="001000000000" w:firstRow="0" w:lastRow="0" w:firstColumn="1" w:lastColumn="0" w:oddVBand="0" w:evenVBand="0" w:oddHBand="0" w:evenHBand="0" w:firstRowFirstColumn="0" w:firstRowLastColumn="0" w:lastRowFirstColumn="0" w:lastRowLastColumn="0"/>
            <w:tcW w:w="1106" w:type="dxa"/>
          </w:tcPr>
          <w:p w14:paraId="5C854070" w14:textId="77777777" w:rsidR="00E73BC6" w:rsidRPr="007F01DE" w:rsidRDefault="00E73BC6" w:rsidP="00E73BC6">
            <w:pPr>
              <w:ind w:left="0" w:firstLine="0"/>
              <w:rPr>
                <w:rFonts w:cstheme="majorHAnsi"/>
                <w:sz w:val="17"/>
                <w:szCs w:val="17"/>
              </w:rPr>
            </w:pPr>
          </w:p>
        </w:tc>
        <w:tc>
          <w:tcPr>
            <w:tcW w:w="1050" w:type="dxa"/>
          </w:tcPr>
          <w:p w14:paraId="7F05FCE6"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1708" w:type="dxa"/>
          </w:tcPr>
          <w:p w14:paraId="23C3F932"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72" w:type="dxa"/>
          </w:tcPr>
          <w:p w14:paraId="303BAD89" w14:textId="2B3DD46D"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10.1–14.7 </w:t>
            </w:r>
            <w:r w:rsidR="007F01DE">
              <w:rPr>
                <w:rFonts w:cstheme="majorHAnsi"/>
                <w:sz w:val="17"/>
                <w:szCs w:val="17"/>
              </w:rPr>
              <w:br/>
            </w:r>
            <w:r w:rsidRPr="007F01DE">
              <w:rPr>
                <w:rFonts w:cstheme="majorHAnsi"/>
                <w:sz w:val="17"/>
                <w:szCs w:val="17"/>
              </w:rPr>
              <w:t>(11.2)</w:t>
            </w:r>
          </w:p>
        </w:tc>
        <w:tc>
          <w:tcPr>
            <w:tcW w:w="4401" w:type="dxa"/>
          </w:tcPr>
          <w:p w14:paraId="7C7D2759" w14:textId="77777777" w:rsidR="00E73BC6" w:rsidRPr="007F01DE" w:rsidRDefault="00E73BC6" w:rsidP="00E73BC6">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$85 000</w:t>
            </w:r>
          </w:p>
        </w:tc>
      </w:tr>
      <w:tr w:rsidR="00E73BC6" w:rsidRPr="007F01DE" w14:paraId="2C4E4EA6" w14:textId="77777777" w:rsidTr="007F01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shd w:val="clear" w:color="auto" w:fill="auto"/>
          </w:tcPr>
          <w:p w14:paraId="1A206F89" w14:textId="77777777" w:rsidR="00E73BC6" w:rsidRPr="007F01DE" w:rsidRDefault="00E73BC6" w:rsidP="00E73BC6">
            <w:pPr>
              <w:ind w:left="0" w:firstLine="0"/>
              <w:rPr>
                <w:rFonts w:cstheme="majorHAnsi"/>
                <w:sz w:val="17"/>
                <w:szCs w:val="17"/>
              </w:rPr>
            </w:pPr>
          </w:p>
        </w:tc>
        <w:tc>
          <w:tcPr>
            <w:tcW w:w="1050" w:type="dxa"/>
            <w:shd w:val="clear" w:color="auto" w:fill="auto"/>
          </w:tcPr>
          <w:p w14:paraId="69639C68" w14:textId="77777777" w:rsidR="00E73BC6" w:rsidRPr="007F01DE" w:rsidRDefault="00E73BC6" w:rsidP="00E73BC6">
            <w:pPr>
              <w:cnfStyle w:val="010000000000" w:firstRow="0" w:lastRow="1" w:firstColumn="0" w:lastColumn="0" w:oddVBand="0" w:evenVBand="0" w:oddHBand="0" w:evenHBand="0" w:firstRowFirstColumn="0" w:firstRowLastColumn="0" w:lastRowFirstColumn="0" w:lastRowLastColumn="0"/>
              <w:rPr>
                <w:rFonts w:cstheme="majorHAnsi"/>
                <w:sz w:val="17"/>
                <w:szCs w:val="17"/>
              </w:rPr>
            </w:pPr>
          </w:p>
        </w:tc>
        <w:tc>
          <w:tcPr>
            <w:tcW w:w="1708" w:type="dxa"/>
            <w:shd w:val="clear" w:color="auto" w:fill="auto"/>
          </w:tcPr>
          <w:p w14:paraId="2D74201E" w14:textId="77777777" w:rsidR="00E73BC6" w:rsidRPr="007F01DE" w:rsidRDefault="00E73BC6" w:rsidP="00E73BC6">
            <w:pPr>
              <w:cnfStyle w:val="010000000000" w:firstRow="0" w:lastRow="1"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72" w:type="dxa"/>
            <w:shd w:val="clear" w:color="auto" w:fill="auto"/>
          </w:tcPr>
          <w:p w14:paraId="4D847127" w14:textId="3D364F36" w:rsidR="00E73BC6" w:rsidRPr="007F01DE" w:rsidRDefault="00E73BC6" w:rsidP="007F01DE">
            <w:pPr>
              <w:cnfStyle w:val="010000000000" w:firstRow="0" w:lastRow="1"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6.1–21.2 </w:t>
            </w:r>
            <w:r w:rsidR="007F01DE">
              <w:rPr>
                <w:rFonts w:cstheme="majorHAnsi"/>
                <w:sz w:val="17"/>
                <w:szCs w:val="17"/>
              </w:rPr>
              <w:br/>
            </w:r>
            <w:r w:rsidRPr="007F01DE">
              <w:rPr>
                <w:rFonts w:cstheme="majorHAnsi"/>
                <w:sz w:val="17"/>
                <w:szCs w:val="17"/>
              </w:rPr>
              <w:t>(17.3)</w:t>
            </w:r>
          </w:p>
        </w:tc>
        <w:tc>
          <w:tcPr>
            <w:tcW w:w="4401" w:type="dxa"/>
            <w:shd w:val="clear" w:color="auto" w:fill="auto"/>
          </w:tcPr>
          <w:p w14:paraId="6CF5C9DF" w14:textId="77777777" w:rsidR="00E73BC6" w:rsidRPr="007F01DE" w:rsidRDefault="00E73BC6" w:rsidP="00E73BC6">
            <w:pPr>
              <w:cnfStyle w:val="010000000000" w:firstRow="0" w:lastRow="1"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$20 000</w:t>
            </w:r>
          </w:p>
        </w:tc>
      </w:tr>
    </w:tbl>
    <w:p w14:paraId="532BF9AA" w14:textId="77777777" w:rsidR="00E73BC6" w:rsidRPr="00940E38" w:rsidRDefault="00E73BC6" w:rsidP="00E73BC6">
      <w:pPr>
        <w:pStyle w:val="Note"/>
      </w:pPr>
      <w:r w:rsidRPr="00940E38">
        <w:t>Notes:</w:t>
      </w:r>
    </w:p>
    <w:p w14:paraId="5915D3E9" w14:textId="77777777" w:rsidR="00E73BC6" w:rsidRPr="00940E38" w:rsidRDefault="00E73BC6" w:rsidP="00E73BC6">
      <w:pPr>
        <w:pStyle w:val="Note"/>
      </w:pPr>
      <w:r w:rsidRPr="00940E38">
        <w:t>(a)</w:t>
      </w:r>
      <w:r w:rsidRPr="00940E38">
        <w:tab/>
        <w:t>Illustrations on the valuation techniques, significant unobservable inputs and the related quantitative range of those inputs are indicative and should not be directly used without consultation with entities’ independent valuer.</w:t>
      </w:r>
    </w:p>
    <w:p w14:paraId="356F73BA" w14:textId="77777777" w:rsidR="00E73BC6" w:rsidRPr="00940E38" w:rsidRDefault="00E73BC6" w:rsidP="00E73BC6">
      <w:pPr>
        <w:pStyle w:val="Note"/>
      </w:pPr>
      <w:r w:rsidRPr="00940E38">
        <w:t>(b)</w:t>
      </w:r>
      <w:r w:rsidRPr="00940E38">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14:paraId="0FB7777F"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7F01DE" w14:paraId="3F51AB54"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0C6FFD36" w14:textId="77777777" w:rsidR="00E73BC6" w:rsidRPr="007F01DE" w:rsidRDefault="00E73BC6" w:rsidP="007F01DE">
            <w:r w:rsidRPr="007F01DE">
              <w:t>Guidance – Fair value determination of financial assets and liabilities</w:t>
            </w:r>
          </w:p>
        </w:tc>
      </w:tr>
      <w:tr w:rsidR="00E73BC6" w:rsidRPr="00940E38" w14:paraId="31627BFE" w14:textId="77777777" w:rsidTr="00E73BC6">
        <w:tc>
          <w:tcPr>
            <w:tcW w:w="9752" w:type="dxa"/>
          </w:tcPr>
          <w:p w14:paraId="3B267D86" w14:textId="77777777" w:rsidR="00E73BC6" w:rsidRPr="00940E38" w:rsidRDefault="00E73BC6" w:rsidP="00E73BC6">
            <w:pPr>
              <w:rPr>
                <w:b/>
              </w:rPr>
            </w:pPr>
            <w:r w:rsidRPr="00940E38">
              <w:rPr>
                <w:b/>
              </w:rPr>
              <w:t xml:space="preserve">Carrying amount and fair value disclosures </w:t>
            </w:r>
            <w:r w:rsidRPr="00940E38">
              <w:rPr>
                <w:rStyle w:val="SourceReference"/>
              </w:rPr>
              <w:t>[AASB 7.25</w:t>
            </w:r>
            <w:r w:rsidRPr="00940E38">
              <w:t xml:space="preserve"> </w:t>
            </w:r>
            <w:r w:rsidRPr="00940E38">
              <w:rPr>
                <w:rStyle w:val="SourceReference"/>
              </w:rPr>
              <w:t>and AASB 13.93]</w:t>
            </w:r>
          </w:p>
          <w:p w14:paraId="4EAA4682" w14:textId="77777777" w:rsidR="00E73BC6" w:rsidRPr="00940E38" w:rsidRDefault="00E73BC6" w:rsidP="00E73BC6">
            <w:r w:rsidRPr="00940E38">
              <w:t>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each class of financial instrument that is recognised on the balance sheet at fair value, the entity shall disclose:</w:t>
            </w:r>
          </w:p>
          <w:p w14:paraId="755FD858" w14:textId="77777777" w:rsidR="00E73BC6" w:rsidRPr="00940E38" w:rsidRDefault="00E73BC6" w:rsidP="006A058D">
            <w:pPr>
              <w:pStyle w:val="Guidancealpha"/>
              <w:numPr>
                <w:ilvl w:val="0"/>
                <w:numId w:val="283"/>
              </w:numPr>
            </w:pPr>
            <w:r w:rsidRPr="00940E38">
              <w:t xml:space="preserve">the level in the fair value hierarchy in accordance with the levels defined in AASB 13.76-90; </w:t>
            </w:r>
            <w:r w:rsidRPr="00940E38">
              <w:rPr>
                <w:rStyle w:val="SourceReference"/>
              </w:rPr>
              <w:t>[AASB 13.93(b)]</w:t>
            </w:r>
          </w:p>
          <w:p w14:paraId="78FB901E" w14:textId="77777777" w:rsidR="00E73BC6" w:rsidRPr="00940E38" w:rsidRDefault="00E73BC6" w:rsidP="00FC71D7">
            <w:pPr>
              <w:pStyle w:val="Guidancealpha"/>
            </w:pPr>
            <w:r w:rsidRPr="00940E38">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940E38">
              <w:rPr>
                <w:rStyle w:val="SourceReference"/>
              </w:rPr>
              <w:t>[AASB 13.93(c)]</w:t>
            </w:r>
          </w:p>
          <w:p w14:paraId="65D4BB51" w14:textId="77777777" w:rsidR="00E73BC6" w:rsidRPr="00940E38" w:rsidRDefault="00E73BC6" w:rsidP="00FC71D7">
            <w:pPr>
              <w:pStyle w:val="Guidancealpha"/>
            </w:pPr>
            <w:r w:rsidRPr="00940E38">
              <w:t>for Level 3 of the fair value hierarchy, a reconciliation of opening balances to closing balances shown separately:</w:t>
            </w:r>
          </w:p>
          <w:p w14:paraId="2D230C56" w14:textId="3E239565" w:rsidR="00E73BC6" w:rsidRPr="00940E38" w:rsidRDefault="006A058D" w:rsidP="006A058D">
            <w:pPr>
              <w:pStyle w:val="Guidanceindent2"/>
            </w:pPr>
            <w:r>
              <w:tab/>
              <w:t>(</w:t>
            </w:r>
            <w:proofErr w:type="spellStart"/>
            <w:r>
              <w:t>i</w:t>
            </w:r>
            <w:proofErr w:type="spellEnd"/>
            <w:r>
              <w:t>)</w:t>
            </w:r>
            <w:r>
              <w:tab/>
            </w:r>
            <w:r w:rsidR="00E73BC6" w:rsidRPr="00940E38">
              <w:t xml:space="preserve">total gains or losses for the period recognised in profit or loss, and a description of where they are presented in the comprehensive operating statement (if presented); </w:t>
            </w:r>
          </w:p>
          <w:p w14:paraId="349D0706" w14:textId="7D6D6A00" w:rsidR="00E73BC6" w:rsidRPr="00940E38" w:rsidRDefault="006A058D" w:rsidP="006A058D">
            <w:pPr>
              <w:pStyle w:val="Guidanceindent2"/>
            </w:pPr>
            <w:r>
              <w:tab/>
              <w:t>(ii)</w:t>
            </w:r>
            <w:r>
              <w:tab/>
            </w:r>
            <w:r w:rsidR="00E73BC6" w:rsidRPr="00940E38">
              <w:t>total gains or losses recognised in other comprehensive income;</w:t>
            </w:r>
          </w:p>
          <w:p w14:paraId="07234B79" w14:textId="7106AEB5" w:rsidR="00E73BC6" w:rsidRPr="00940E38" w:rsidRDefault="006A058D" w:rsidP="006A058D">
            <w:pPr>
              <w:pStyle w:val="Guidanceindent2"/>
            </w:pPr>
            <w:r>
              <w:tab/>
              <w:t>(iii)</w:t>
            </w:r>
            <w:r>
              <w:tab/>
            </w:r>
            <w:r w:rsidR="00E73BC6" w:rsidRPr="00940E38">
              <w:t xml:space="preserve">purchases, sales, issues and settlements (each type of movement disclosed separately); </w:t>
            </w:r>
          </w:p>
          <w:p w14:paraId="70130FB6" w14:textId="669EA7DF" w:rsidR="00E73BC6" w:rsidRPr="00940E38" w:rsidRDefault="006A058D" w:rsidP="006A058D">
            <w:pPr>
              <w:pStyle w:val="Guidanceindent2"/>
              <w:rPr>
                <w:rStyle w:val="SourceReference"/>
              </w:rPr>
            </w:pPr>
            <w:r>
              <w:tab/>
              <w:t>(iv)</w:t>
            </w:r>
            <w:r>
              <w:tab/>
            </w:r>
            <w:r w:rsidR="00E73BC6" w:rsidRPr="00940E38">
              <w:t xml:space="preserve">transfers into or out of </w:t>
            </w:r>
            <w:r w:rsidR="004C658A" w:rsidRPr="00940E38">
              <w:t xml:space="preserve">Level </w:t>
            </w:r>
            <w:r w:rsidR="00E73BC6" w:rsidRPr="00940E38">
              <w:t xml:space="preserve">3 (e.g. transfers attributable to changes in the observability of market data) and the reasons for those transfers. For significant transfers, transfers into </w:t>
            </w:r>
            <w:r w:rsidR="004C658A" w:rsidRPr="00940E38">
              <w:t xml:space="preserve">Level </w:t>
            </w:r>
            <w:r w:rsidR="00E73BC6" w:rsidRPr="00940E38">
              <w:t xml:space="preserve">3 shall be disclosed and discussed separately from transfers out of </w:t>
            </w:r>
            <w:r w:rsidR="004C658A" w:rsidRPr="00940E38">
              <w:t xml:space="preserve">Level </w:t>
            </w:r>
            <w:r w:rsidR="00E73BC6" w:rsidRPr="00940E38">
              <w:t xml:space="preserve">3; </w:t>
            </w:r>
            <w:r w:rsidR="00E73BC6" w:rsidRPr="00940E38">
              <w:rPr>
                <w:rStyle w:val="SourceReference"/>
              </w:rPr>
              <w:t>[AASB 13.93(e)]</w:t>
            </w:r>
          </w:p>
          <w:p w14:paraId="32D8AE68" w14:textId="77777777" w:rsidR="00E73BC6" w:rsidRPr="007F01DE" w:rsidRDefault="00E73BC6" w:rsidP="006A058D">
            <w:pPr>
              <w:pStyle w:val="Guidancealpha"/>
              <w:rPr>
                <w:rStyle w:val="SourceReference"/>
                <w:noProof w:val="0"/>
                <w:sz w:val="18"/>
              </w:rPr>
            </w:pPr>
            <w:r w:rsidRPr="00940E38">
              <w:t xml:space="preserve">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 and </w:t>
            </w:r>
            <w:r w:rsidRPr="00940E38">
              <w:rPr>
                <w:rStyle w:val="SourceReference"/>
              </w:rPr>
              <w:t>[AASB 13.93(f)]</w:t>
            </w:r>
          </w:p>
          <w:p w14:paraId="264EA025" w14:textId="5C64338F" w:rsidR="007F01DE" w:rsidRPr="00940E38" w:rsidRDefault="007F01DE" w:rsidP="00FC71D7">
            <w:pPr>
              <w:pStyle w:val="Guidancealpha"/>
            </w:pPr>
            <w:r w:rsidRPr="00940E38">
              <w:t xml:space="preserve">if changing one or more of the inputs to reasonably possible alternative assumptions would change fair value significantly, the entity shall state that fact, disclose the effect of those changes and how the effect was calculated. </w:t>
            </w:r>
            <w:r w:rsidRPr="00940E38">
              <w:rPr>
                <w:rStyle w:val="SourceReference"/>
              </w:rPr>
              <w:t>[AASB 13.93(h)(ii)]</w:t>
            </w:r>
          </w:p>
        </w:tc>
      </w:tr>
      <w:tr w:rsidR="00E73BC6" w:rsidRPr="00940E38" w14:paraId="47320FF6" w14:textId="77777777" w:rsidTr="00E73BC6">
        <w:tc>
          <w:tcPr>
            <w:tcW w:w="9752" w:type="dxa"/>
          </w:tcPr>
          <w:p w14:paraId="2A3B7CDE" w14:textId="77777777" w:rsidR="00E73BC6" w:rsidRPr="00940E38" w:rsidRDefault="00E73BC6" w:rsidP="00E73BC6">
            <w:pPr>
              <w:pStyle w:val="Guidanceheading"/>
              <w:pageBreakBefore/>
            </w:pPr>
            <w:r w:rsidRPr="00940E38">
              <w:lastRenderedPageBreak/>
              <w:t xml:space="preserve">Guidance – Fair value determination of financial assets and liabilities </w:t>
            </w:r>
            <w:r w:rsidRPr="00940E38">
              <w:rPr>
                <w:i/>
              </w:rPr>
              <w:t>(continued)</w:t>
            </w:r>
          </w:p>
        </w:tc>
      </w:tr>
      <w:tr w:rsidR="00E73BC6" w:rsidRPr="00940E38" w14:paraId="207CAF9C" w14:textId="77777777" w:rsidTr="00E73BC6">
        <w:tc>
          <w:tcPr>
            <w:tcW w:w="9752" w:type="dxa"/>
          </w:tcPr>
          <w:p w14:paraId="6C7AC4B9" w14:textId="77777777" w:rsidR="00E73BC6" w:rsidRPr="00940E38" w:rsidRDefault="00E73BC6" w:rsidP="00E73BC6">
            <w:r w:rsidRPr="00940E38">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w:t>
            </w:r>
            <w:proofErr w:type="gramStart"/>
            <w:r w:rsidRPr="00940E38">
              <w:t>particular input</w:t>
            </w:r>
            <w:proofErr w:type="gramEnd"/>
            <w:r w:rsidRPr="00940E38">
              <w:t xml:space="preserve"> to the fair value measurement in its entirety requires judgement, considering factors specific to the asset or liability. </w:t>
            </w:r>
            <w:r w:rsidRPr="00940E38">
              <w:rPr>
                <w:rStyle w:val="SourceReference"/>
              </w:rPr>
              <w:t>[AASB 13.73]</w:t>
            </w:r>
          </w:p>
          <w:p w14:paraId="3CD9D043" w14:textId="77777777" w:rsidR="00E73BC6" w:rsidRPr="00940E38" w:rsidRDefault="00E73BC6" w:rsidP="00E73BC6">
            <w:r w:rsidRPr="00940E38">
              <w:t>A department shall present the quantitative fair value disclosures stated above in tabular format unless another format is more appropriate.</w:t>
            </w:r>
          </w:p>
          <w:p w14:paraId="0B177947" w14:textId="77777777" w:rsidR="00E73BC6" w:rsidRPr="00940E38" w:rsidRDefault="00E73BC6" w:rsidP="00E73BC6">
            <w:r w:rsidRPr="00940E38">
              <w:rPr>
                <w:b/>
              </w:rPr>
              <w:t>Fair value determined using valuation techniques</w:t>
            </w:r>
            <w:r w:rsidRPr="00940E38">
              <w:t xml:space="preserve"> </w:t>
            </w:r>
            <w:r w:rsidRPr="00940E38">
              <w:rPr>
                <w:rStyle w:val="SourceReference"/>
              </w:rPr>
              <w:t>[AASB 13.93(e)]</w:t>
            </w:r>
          </w:p>
          <w:p w14:paraId="1E945197" w14:textId="77777777" w:rsidR="00E73BC6" w:rsidRPr="00940E38" w:rsidRDefault="00E73BC6" w:rsidP="00E73BC6">
            <w:r w:rsidRPr="00940E38">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14:paraId="3B0ADB8F" w14:textId="77777777" w:rsidR="00E73BC6" w:rsidRPr="00940E38" w:rsidRDefault="00E73BC6" w:rsidP="00E73BC6">
            <w:r w:rsidRPr="00940E38">
              <w:t xml:space="preserve">Entities are required to disclose the effect of a reasonably possible alternative </w:t>
            </w:r>
            <w:proofErr w:type="gramStart"/>
            <w:r w:rsidRPr="00940E38">
              <w:t>assumption, if</w:t>
            </w:r>
            <w:proofErr w:type="gramEnd"/>
            <w:r w:rsidRPr="00940E38">
              <w:t xml:space="preserve"> this would change the fair value significantly. Disclosures about the effect of reasonably possible alternative unobservable inputs is likely to provide useful and transparent information if the analysis is provided at a disaggregated level. </w:t>
            </w:r>
            <w:r w:rsidRPr="00940E38">
              <w:rPr>
                <w:rStyle w:val="SourceReference"/>
              </w:rPr>
              <w:t>[AASB 7.27B(e)]</w:t>
            </w:r>
          </w:p>
          <w:p w14:paraId="2A95BE4A" w14:textId="77777777" w:rsidR="00E73BC6" w:rsidRPr="00940E38" w:rsidRDefault="00E73BC6" w:rsidP="00E73BC6">
            <w:r w:rsidRPr="00940E38">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14:paraId="4DB1DF58" w14:textId="77777777" w:rsidR="00E73BC6" w:rsidRPr="00940E38" w:rsidRDefault="00E73BC6" w:rsidP="00FC71D7">
            <w:pPr>
              <w:pStyle w:val="ListBullet"/>
              <w:numPr>
                <w:ilvl w:val="0"/>
                <w:numId w:val="122"/>
              </w:numPr>
              <w:spacing w:before="60"/>
              <w:contextualSpacing/>
            </w:pPr>
            <w:r w:rsidRPr="00940E38">
              <w:t xml:space="preserve">what the entity regards as a reasonably possible alternative assumption; </w:t>
            </w:r>
          </w:p>
          <w:p w14:paraId="3BD2113B" w14:textId="77777777" w:rsidR="00E73BC6" w:rsidRPr="00940E38" w:rsidRDefault="00E73BC6" w:rsidP="00FC71D7">
            <w:pPr>
              <w:pStyle w:val="ListBullet"/>
              <w:numPr>
                <w:ilvl w:val="0"/>
                <w:numId w:val="122"/>
              </w:numPr>
              <w:spacing w:before="60"/>
              <w:contextualSpacing/>
            </w:pPr>
            <w:r w:rsidRPr="00940E38">
              <w:t>how the entity calculated the effect disclosed;</w:t>
            </w:r>
          </w:p>
          <w:p w14:paraId="04EBCB3F" w14:textId="77777777" w:rsidR="00E73BC6" w:rsidRPr="00940E38" w:rsidRDefault="00E73BC6" w:rsidP="00FC71D7">
            <w:pPr>
              <w:pStyle w:val="ListBullet"/>
              <w:numPr>
                <w:ilvl w:val="0"/>
                <w:numId w:val="122"/>
              </w:numPr>
              <w:spacing w:before="60"/>
              <w:contextualSpacing/>
            </w:pPr>
            <w:r w:rsidRPr="00940E38">
              <w:t xml:space="preserve">whether the disclosure </w:t>
            </w:r>
            <w:proofErr w:type="gramStart"/>
            <w:r w:rsidRPr="00940E38">
              <w:t>takes into account</w:t>
            </w:r>
            <w:proofErr w:type="gramEnd"/>
            <w:r w:rsidRPr="00940E38">
              <w:t xml:space="preserve"> any offsetting or hedged positions; and</w:t>
            </w:r>
          </w:p>
          <w:p w14:paraId="64E0D5F3" w14:textId="77777777" w:rsidR="00E73BC6" w:rsidRPr="00940E38" w:rsidRDefault="00E73BC6" w:rsidP="00E73BC6">
            <w:pPr>
              <w:rPr>
                <w:b/>
              </w:rPr>
            </w:pPr>
            <w:r w:rsidRPr="00940E38">
              <w:t>whether the effect disclosed represents the movement in a single input or a movement in all unobservable inputs.</w:t>
            </w:r>
          </w:p>
        </w:tc>
      </w:tr>
      <w:tr w:rsidR="00E73BC6" w:rsidRPr="00940E38" w14:paraId="1961C6DB" w14:textId="77777777" w:rsidTr="00E73BC6">
        <w:tc>
          <w:tcPr>
            <w:tcW w:w="9752" w:type="dxa"/>
          </w:tcPr>
          <w:p w14:paraId="6A69AF76" w14:textId="77777777" w:rsidR="00E73BC6" w:rsidRPr="00940E38" w:rsidRDefault="00E73BC6" w:rsidP="00E73BC6">
            <w:pPr>
              <w:rPr>
                <w:b/>
              </w:rPr>
            </w:pPr>
            <w:r w:rsidRPr="00940E38">
              <w:rPr>
                <w:b/>
              </w:rPr>
              <w:t>Fair value Level 3 financial asset and liability disclosure</w:t>
            </w:r>
          </w:p>
          <w:p w14:paraId="737D401E" w14:textId="77777777" w:rsidR="00E73BC6" w:rsidRPr="00940E38" w:rsidRDefault="00E73BC6" w:rsidP="00E73BC6">
            <w:r w:rsidRPr="00940E38">
              <w:t>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to provide:</w:t>
            </w:r>
          </w:p>
          <w:p w14:paraId="2711C193" w14:textId="77777777" w:rsidR="00E73BC6" w:rsidRPr="00940E38" w:rsidRDefault="00E73BC6" w:rsidP="00FC71D7">
            <w:pPr>
              <w:pStyle w:val="ListBullet"/>
              <w:numPr>
                <w:ilvl w:val="0"/>
                <w:numId w:val="122"/>
              </w:numPr>
              <w:spacing w:before="60"/>
              <w:contextualSpacing/>
            </w:pPr>
            <w:r w:rsidRPr="00940E38">
              <w:t xml:space="preserve">if changing one or more of the unobservable inputs to reflect reasonably possible alternative assumptions would change fair value significantly, an entity shall state that fact and disclose the effect of those changes; and </w:t>
            </w:r>
          </w:p>
          <w:p w14:paraId="6F3BF5D9" w14:textId="77777777" w:rsidR="00E73BC6" w:rsidRPr="00940E38" w:rsidRDefault="00E73BC6" w:rsidP="00FC71D7">
            <w:pPr>
              <w:pStyle w:val="ListBullet"/>
              <w:numPr>
                <w:ilvl w:val="0"/>
                <w:numId w:val="122"/>
              </w:numPr>
              <w:spacing w:before="60"/>
              <w:contextualSpacing/>
            </w:pPr>
            <w:r w:rsidRPr="00940E38">
              <w:t>the entity shall 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14:paraId="6A5370AD" w14:textId="77777777" w:rsidR="00E73BC6" w:rsidRPr="00940E38" w:rsidRDefault="00E73BC6" w:rsidP="00E73BC6">
            <w:r w:rsidRPr="00940E38">
              <w:rPr>
                <w:b/>
              </w:rPr>
              <w:t>Exceptions to fair value disclosures</w:t>
            </w:r>
            <w:r w:rsidRPr="00940E38">
              <w:t xml:space="preserve"> </w:t>
            </w:r>
            <w:r w:rsidRPr="00940E38">
              <w:rPr>
                <w:rStyle w:val="SourceReference"/>
              </w:rPr>
              <w:t>[AASB 7.29, 30]</w:t>
            </w:r>
          </w:p>
          <w:p w14:paraId="1E169DF4" w14:textId="77777777" w:rsidR="00E73BC6" w:rsidRPr="00940E38" w:rsidRDefault="00E73BC6" w:rsidP="00E73BC6">
            <w:r w:rsidRPr="00940E38">
              <w:t>Disclosures of fair value are not required if:</w:t>
            </w:r>
          </w:p>
          <w:p w14:paraId="64B64BD7" w14:textId="77777777" w:rsidR="00E73BC6" w:rsidRPr="00940E38" w:rsidRDefault="00E73BC6" w:rsidP="00FC71D7">
            <w:pPr>
              <w:pStyle w:val="Guidancealpha"/>
              <w:numPr>
                <w:ilvl w:val="0"/>
                <w:numId w:val="231"/>
              </w:numPr>
            </w:pPr>
            <w:r w:rsidRPr="00940E38">
              <w:t>the carrying amount is a reasonable approximation of fair value;</w:t>
            </w:r>
          </w:p>
          <w:p w14:paraId="40886BC5" w14:textId="77777777" w:rsidR="00E73BC6" w:rsidRPr="00940E38" w:rsidRDefault="00E73BC6" w:rsidP="00FC71D7">
            <w:pPr>
              <w:pStyle w:val="Guidancealpha"/>
              <w:numPr>
                <w:ilvl w:val="0"/>
                <w:numId w:val="231"/>
              </w:numPr>
            </w:pPr>
            <w:r w:rsidRPr="00940E38">
              <w:t>it is an investment in equity instruments that do not have a quoted market price in an active market, or derivatives linked to such equity instruments, that is measured at cost in accordance with AASB 139 because its fair value cannot be measured reliably; or</w:t>
            </w:r>
          </w:p>
          <w:p w14:paraId="4C9B3749" w14:textId="77777777" w:rsidR="00E73BC6" w:rsidRPr="00940E38" w:rsidRDefault="00E73BC6" w:rsidP="00FC71D7">
            <w:pPr>
              <w:pStyle w:val="Guidancealpha"/>
              <w:numPr>
                <w:ilvl w:val="0"/>
                <w:numId w:val="231"/>
              </w:numPr>
            </w:pPr>
            <w:r w:rsidRPr="00940E38">
              <w:t>it is a contract containing a discretionary participation feature and the fair value of that feature cannot be measured reliably.</w:t>
            </w:r>
          </w:p>
          <w:p w14:paraId="79A4D9BC" w14:textId="77777777" w:rsidR="00E73BC6" w:rsidRPr="00940E38" w:rsidRDefault="00E73BC6" w:rsidP="00E73BC6">
            <w:r w:rsidRPr="00940E38">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14:paraId="444208EB" w14:textId="77777777" w:rsidR="00E73BC6" w:rsidRPr="00940E38" w:rsidRDefault="00E73BC6" w:rsidP="00FC71D7">
            <w:pPr>
              <w:pStyle w:val="Guidancealpha"/>
              <w:numPr>
                <w:ilvl w:val="0"/>
                <w:numId w:val="232"/>
              </w:numPr>
            </w:pPr>
            <w:r w:rsidRPr="00940E38">
              <w:t>the fact that fair value information has not been disclosed for these instruments because their fair value cannot be measured reliably;</w:t>
            </w:r>
          </w:p>
          <w:p w14:paraId="345CF085" w14:textId="77777777" w:rsidR="00E73BC6" w:rsidRPr="00940E38" w:rsidRDefault="00E73BC6" w:rsidP="00FC71D7">
            <w:pPr>
              <w:pStyle w:val="Guidancealpha"/>
              <w:numPr>
                <w:ilvl w:val="0"/>
                <w:numId w:val="232"/>
              </w:numPr>
            </w:pPr>
            <w:r w:rsidRPr="00940E38">
              <w:t>a description of the financial instruments, their carrying amount, and an explanation of why fair value cannot be measured reliably;</w:t>
            </w:r>
          </w:p>
          <w:p w14:paraId="6C83ED4A" w14:textId="77777777" w:rsidR="00E73BC6" w:rsidRPr="00940E38" w:rsidRDefault="00E73BC6" w:rsidP="00FC71D7">
            <w:pPr>
              <w:pStyle w:val="Guidancealpha"/>
              <w:numPr>
                <w:ilvl w:val="0"/>
                <w:numId w:val="232"/>
              </w:numPr>
            </w:pPr>
            <w:r w:rsidRPr="00940E38">
              <w:t>information about the market for the instruments;</w:t>
            </w:r>
          </w:p>
          <w:p w14:paraId="1C331AF5" w14:textId="77777777" w:rsidR="00E73BC6" w:rsidRPr="00940E38" w:rsidRDefault="00E73BC6" w:rsidP="00FC71D7">
            <w:pPr>
              <w:pStyle w:val="Guidancealpha"/>
              <w:numPr>
                <w:ilvl w:val="0"/>
                <w:numId w:val="232"/>
              </w:numPr>
            </w:pPr>
            <w:r w:rsidRPr="00940E38">
              <w:t>information about whether and how the entity intends to dispose of the financial instruments; and</w:t>
            </w:r>
          </w:p>
          <w:p w14:paraId="6F9DF235" w14:textId="77777777" w:rsidR="00E73BC6" w:rsidRPr="00940E38" w:rsidRDefault="00E73BC6" w:rsidP="00FC71D7">
            <w:pPr>
              <w:pStyle w:val="Guidancealpha"/>
              <w:numPr>
                <w:ilvl w:val="0"/>
                <w:numId w:val="232"/>
              </w:numPr>
            </w:pPr>
            <w:r w:rsidRPr="00940E38">
              <w:t>if financial instruments whose fair value previously could not be reliably measured are derecognised, that fact, their carrying amount at the time of derecognition, and the amount of gain or loss recognised.</w:t>
            </w:r>
          </w:p>
        </w:tc>
      </w:tr>
    </w:tbl>
    <w:p w14:paraId="57166CBD" w14:textId="162B81CE" w:rsidR="00E73BC6" w:rsidRPr="00940E38" w:rsidRDefault="00E73BC6" w:rsidP="00970439">
      <w:pPr>
        <w:tabs>
          <w:tab w:val="left" w:pos="6615"/>
        </w:tabs>
      </w:pPr>
    </w:p>
    <w:p w14:paraId="12567CCF" w14:textId="77777777" w:rsidR="00E73BC6" w:rsidRPr="00940E38" w:rsidRDefault="00E73BC6" w:rsidP="00E73BC6">
      <w:pPr>
        <w:pStyle w:val="Heading30"/>
      </w:pPr>
      <w:r w:rsidRPr="00940E38">
        <w:lastRenderedPageBreak/>
        <w:t xml:space="preserve">8.3.2 </w:t>
      </w:r>
      <w:r w:rsidRPr="00940E38">
        <w:tab/>
        <w:t>Fair value determination: Non-financial physical assets</w:t>
      </w:r>
    </w:p>
    <w:p w14:paraId="1AFEC521" w14:textId="77777777" w:rsidR="00E73BC6" w:rsidRPr="007F01DE" w:rsidRDefault="00E73BC6" w:rsidP="00FB5852">
      <w:pPr>
        <w:pStyle w:val="TableHeading"/>
        <w:spacing w:before="120"/>
      </w:pPr>
      <w:r w:rsidRPr="007F01DE">
        <w:t xml:space="preserve">Fair value measurement hierarchy </w:t>
      </w:r>
      <w:r w:rsidRPr="00D10D79">
        <w:rPr>
          <w:rStyle w:val="Reference"/>
        </w:rPr>
        <w:t>[AASB 13.93 (a)(b)]</w:t>
      </w:r>
      <w:r w:rsidRPr="007F01DE">
        <w:t xml:space="preserve"> </w:t>
      </w:r>
      <w:r w:rsidRPr="007F01DE">
        <w:tab/>
        <w:t>($ thousand)</w:t>
      </w:r>
    </w:p>
    <w:tbl>
      <w:tblPr>
        <w:tblStyle w:val="DTFTable"/>
        <w:tblW w:w="9668" w:type="dxa"/>
        <w:tblLook w:val="02E0" w:firstRow="1" w:lastRow="1" w:firstColumn="1" w:lastColumn="0" w:noHBand="1" w:noVBand="0"/>
      </w:tblPr>
      <w:tblGrid>
        <w:gridCol w:w="4849"/>
        <w:gridCol w:w="1843"/>
        <w:gridCol w:w="992"/>
        <w:gridCol w:w="992"/>
        <w:gridCol w:w="992"/>
      </w:tblGrid>
      <w:tr w:rsidR="00E73BC6" w:rsidRPr="00FB5852" w14:paraId="77598726" w14:textId="77777777" w:rsidTr="007F01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noWrap/>
            <w:hideMark/>
          </w:tcPr>
          <w:p w14:paraId="3ADD31BF" w14:textId="77777777" w:rsidR="00E73BC6" w:rsidRPr="00FB5852" w:rsidRDefault="00E73BC6" w:rsidP="007F01DE">
            <w:pPr>
              <w:spacing w:after="0"/>
              <w:rPr>
                <w:sz w:val="16"/>
                <w:szCs w:val="16"/>
              </w:rPr>
            </w:pPr>
            <w:r w:rsidRPr="00FB5852">
              <w:rPr>
                <w:sz w:val="16"/>
                <w:szCs w:val="16"/>
              </w:rPr>
              <w:t> </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52CA2D0D" w14:textId="77777777" w:rsidR="00E73BC6" w:rsidRPr="00FB5852" w:rsidRDefault="00E73BC6" w:rsidP="007F01DE">
            <w:pPr>
              <w:spacing w:after="0"/>
              <w:rPr>
                <w:sz w:val="16"/>
                <w:szCs w:val="16"/>
              </w:rPr>
            </w:pPr>
            <w:r w:rsidRPr="00FB5852">
              <w:rPr>
                <w:sz w:val="16"/>
                <w:szCs w:val="16"/>
              </w:rPr>
              <w:t>Carrying amount</w:t>
            </w:r>
          </w:p>
        </w:tc>
        <w:tc>
          <w:tcPr>
            <w:tcW w:w="2976" w:type="dxa"/>
            <w:gridSpan w:val="3"/>
            <w:tcBorders>
              <w:bottom w:val="single" w:sz="6" w:space="0" w:color="FFFFFF" w:themeColor="background1"/>
            </w:tcBorders>
            <w:hideMark/>
          </w:tcPr>
          <w:p w14:paraId="312F1C32" w14:textId="3D57A182" w:rsidR="00E73BC6" w:rsidRPr="00FB5852" w:rsidRDefault="00E73BC6" w:rsidP="007F01D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FB5852">
              <w:rPr>
                <w:sz w:val="16"/>
                <w:szCs w:val="16"/>
              </w:rPr>
              <w:t xml:space="preserve">Fair value measurement at end </w:t>
            </w:r>
            <w:r w:rsidR="007F01DE" w:rsidRPr="00FB5852">
              <w:rPr>
                <w:sz w:val="16"/>
                <w:szCs w:val="16"/>
              </w:rPr>
              <w:br/>
            </w:r>
            <w:r w:rsidRPr="00FB5852">
              <w:rPr>
                <w:sz w:val="16"/>
                <w:szCs w:val="16"/>
              </w:rPr>
              <w:t>of reporting period using:</w:t>
            </w:r>
          </w:p>
        </w:tc>
      </w:tr>
      <w:tr w:rsidR="00E73BC6" w:rsidRPr="00FB5852" w14:paraId="20C122B4" w14:textId="77777777" w:rsidTr="007F01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noWrap/>
            <w:hideMark/>
          </w:tcPr>
          <w:p w14:paraId="40A2A69B" w14:textId="77777777" w:rsidR="00E73BC6" w:rsidRPr="00FB5852" w:rsidRDefault="00E73BC6" w:rsidP="007F01DE">
            <w:pPr>
              <w:spacing w:after="0"/>
              <w:ind w:left="0"/>
              <w:rPr>
                <w:sz w:val="16"/>
                <w:szCs w:val="16"/>
              </w:rPr>
            </w:pPr>
            <w:r w:rsidRPr="00FB5852">
              <w:rPr>
                <w:sz w:val="16"/>
                <w:szCs w:val="16"/>
              </w:rPr>
              <w:t>2020</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3ADE4E11" w14:textId="77777777" w:rsidR="00E73BC6" w:rsidRPr="00FB5852" w:rsidRDefault="00E73BC6" w:rsidP="007F01DE">
            <w:pPr>
              <w:spacing w:after="0"/>
              <w:rPr>
                <w:sz w:val="16"/>
                <w:szCs w:val="16"/>
              </w:rPr>
            </w:pPr>
            <w:r w:rsidRPr="00FB5852">
              <w:rPr>
                <w:sz w:val="16"/>
                <w:szCs w:val="16"/>
              </w:rPr>
              <w:t>as at 30 June 2020</w:t>
            </w:r>
          </w:p>
        </w:tc>
        <w:tc>
          <w:tcPr>
            <w:tcW w:w="992" w:type="dxa"/>
            <w:tcBorders>
              <w:top w:val="single" w:sz="6" w:space="0" w:color="FFFFFF" w:themeColor="background1"/>
            </w:tcBorders>
            <w:noWrap/>
            <w:hideMark/>
          </w:tcPr>
          <w:p w14:paraId="7D65C022" w14:textId="77777777" w:rsidR="00E73BC6" w:rsidRPr="00FB5852" w:rsidRDefault="00E73BC6" w:rsidP="007F01D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FB5852">
              <w:rPr>
                <w:sz w:val="16"/>
                <w:szCs w:val="16"/>
              </w:rPr>
              <w:t xml:space="preserve">Level 1 </w:t>
            </w:r>
            <w:r w:rsidRPr="00FB5852">
              <w:rPr>
                <w:sz w:val="16"/>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FFFFFF" w:themeColor="background1"/>
            </w:tcBorders>
            <w:noWrap/>
            <w:hideMark/>
          </w:tcPr>
          <w:p w14:paraId="4388D003" w14:textId="77777777" w:rsidR="00E73BC6" w:rsidRPr="00FB5852" w:rsidRDefault="00E73BC6" w:rsidP="007F01DE">
            <w:pPr>
              <w:spacing w:after="0"/>
              <w:rPr>
                <w:sz w:val="16"/>
                <w:szCs w:val="16"/>
              </w:rPr>
            </w:pPr>
            <w:r w:rsidRPr="00FB5852">
              <w:rPr>
                <w:sz w:val="16"/>
                <w:szCs w:val="16"/>
              </w:rPr>
              <w:t xml:space="preserve">Level 2 </w:t>
            </w:r>
            <w:r w:rsidRPr="00FB5852">
              <w:rPr>
                <w:sz w:val="16"/>
                <w:szCs w:val="16"/>
                <w:vertAlign w:val="superscript"/>
              </w:rPr>
              <w:t>(a)</w:t>
            </w:r>
          </w:p>
        </w:tc>
        <w:tc>
          <w:tcPr>
            <w:tcW w:w="992" w:type="dxa"/>
            <w:tcBorders>
              <w:top w:val="single" w:sz="6" w:space="0" w:color="FFFFFF" w:themeColor="background1"/>
            </w:tcBorders>
            <w:noWrap/>
            <w:hideMark/>
          </w:tcPr>
          <w:p w14:paraId="72A0E013" w14:textId="77777777" w:rsidR="00E73BC6" w:rsidRPr="00FB5852" w:rsidRDefault="00E73BC6" w:rsidP="007F01D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FB5852">
              <w:rPr>
                <w:sz w:val="16"/>
                <w:szCs w:val="16"/>
              </w:rPr>
              <w:t xml:space="preserve">Level 3 </w:t>
            </w:r>
            <w:r w:rsidRPr="00FB5852">
              <w:rPr>
                <w:sz w:val="16"/>
                <w:szCs w:val="16"/>
                <w:vertAlign w:val="superscript"/>
              </w:rPr>
              <w:t>(a)</w:t>
            </w:r>
          </w:p>
        </w:tc>
      </w:tr>
      <w:tr w:rsidR="00E73BC6" w:rsidRPr="00FB5852" w14:paraId="4AE21DB3"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noWrap/>
            <w:hideMark/>
          </w:tcPr>
          <w:p w14:paraId="2C5D1927" w14:textId="77777777" w:rsidR="00E73BC6" w:rsidRPr="00FB5852" w:rsidRDefault="00E73BC6" w:rsidP="007F01DE">
            <w:pPr>
              <w:spacing w:after="0"/>
              <w:rPr>
                <w:b/>
                <w:bCs/>
                <w:sz w:val="16"/>
                <w:szCs w:val="16"/>
              </w:rPr>
            </w:pPr>
            <w:r w:rsidRPr="00FB5852">
              <w:rPr>
                <w:b/>
                <w:bCs/>
                <w:sz w:val="16"/>
                <w:szCs w:val="16"/>
              </w:rPr>
              <w:t>Land at fair value</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0A9AA4C5" w14:textId="77777777" w:rsidR="00E73BC6" w:rsidRPr="00FB5852" w:rsidRDefault="00E73BC6" w:rsidP="007F01DE">
            <w:pPr>
              <w:spacing w:after="0"/>
              <w:rPr>
                <w:b/>
                <w:bCs/>
                <w:sz w:val="16"/>
                <w:szCs w:val="16"/>
              </w:rPr>
            </w:pPr>
            <w:r w:rsidRPr="00FB5852">
              <w:rPr>
                <w:b/>
                <w:bCs/>
                <w:sz w:val="16"/>
                <w:szCs w:val="16"/>
              </w:rPr>
              <w:t> </w:t>
            </w:r>
          </w:p>
        </w:tc>
        <w:tc>
          <w:tcPr>
            <w:tcW w:w="992" w:type="dxa"/>
            <w:noWrap/>
            <w:hideMark/>
          </w:tcPr>
          <w:p w14:paraId="69AFC480"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17123F6A" w14:textId="77777777" w:rsidR="00E73BC6" w:rsidRPr="00FB5852" w:rsidRDefault="00E73BC6" w:rsidP="007F01DE">
            <w:pPr>
              <w:spacing w:after="0"/>
              <w:rPr>
                <w:b/>
                <w:bCs/>
                <w:sz w:val="16"/>
                <w:szCs w:val="16"/>
              </w:rPr>
            </w:pPr>
            <w:r w:rsidRPr="00FB5852">
              <w:rPr>
                <w:b/>
                <w:bCs/>
                <w:sz w:val="16"/>
                <w:szCs w:val="16"/>
              </w:rPr>
              <w:t> </w:t>
            </w:r>
          </w:p>
        </w:tc>
        <w:tc>
          <w:tcPr>
            <w:tcW w:w="992" w:type="dxa"/>
            <w:noWrap/>
            <w:hideMark/>
          </w:tcPr>
          <w:p w14:paraId="321781FA"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3D8BECDA"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nil"/>
            </w:tcBorders>
            <w:noWrap/>
            <w:hideMark/>
          </w:tcPr>
          <w:p w14:paraId="5F9A399C" w14:textId="77777777" w:rsidR="00E73BC6" w:rsidRPr="00FB5852" w:rsidRDefault="00E73BC6" w:rsidP="007F01DE">
            <w:pPr>
              <w:spacing w:after="0"/>
              <w:rPr>
                <w:sz w:val="16"/>
                <w:szCs w:val="16"/>
              </w:rPr>
            </w:pPr>
            <w:r w:rsidRPr="00FB5852">
              <w:rPr>
                <w:sz w:val="16"/>
                <w:szCs w:val="16"/>
              </w:rPr>
              <w:t>Non</w:t>
            </w:r>
            <w:r w:rsidRPr="00FB5852">
              <w:rPr>
                <w:sz w:val="16"/>
                <w:szCs w:val="16"/>
              </w:rPr>
              <w:noBreakHyphen/>
              <w:t xml:space="preserve">specialised land </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noWrap/>
            <w:hideMark/>
          </w:tcPr>
          <w:p w14:paraId="3AA110DB" w14:textId="77777777" w:rsidR="00E73BC6" w:rsidRPr="00FB5852" w:rsidRDefault="00E73BC6" w:rsidP="007F01DE">
            <w:pPr>
              <w:spacing w:after="0"/>
              <w:rPr>
                <w:sz w:val="16"/>
                <w:szCs w:val="16"/>
              </w:rPr>
            </w:pPr>
            <w:r w:rsidRPr="00FB5852">
              <w:rPr>
                <w:sz w:val="16"/>
                <w:szCs w:val="16"/>
              </w:rPr>
              <w:t>1 778</w:t>
            </w:r>
          </w:p>
        </w:tc>
        <w:tc>
          <w:tcPr>
            <w:tcW w:w="992" w:type="dxa"/>
            <w:tcBorders>
              <w:bottom w:val="nil"/>
            </w:tcBorders>
            <w:noWrap/>
            <w:hideMark/>
          </w:tcPr>
          <w:p w14:paraId="50106CB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noWrap/>
            <w:hideMark/>
          </w:tcPr>
          <w:p w14:paraId="21276314" w14:textId="77777777" w:rsidR="00E73BC6" w:rsidRPr="00FB5852" w:rsidRDefault="00E73BC6" w:rsidP="007F01DE">
            <w:pPr>
              <w:spacing w:after="0"/>
              <w:rPr>
                <w:sz w:val="16"/>
                <w:szCs w:val="16"/>
              </w:rPr>
            </w:pPr>
            <w:r w:rsidRPr="00FB5852">
              <w:rPr>
                <w:sz w:val="16"/>
                <w:szCs w:val="16"/>
              </w:rPr>
              <w:t>1 778</w:t>
            </w:r>
          </w:p>
        </w:tc>
        <w:tc>
          <w:tcPr>
            <w:tcW w:w="992" w:type="dxa"/>
            <w:tcBorders>
              <w:bottom w:val="nil"/>
            </w:tcBorders>
            <w:noWrap/>
            <w:hideMark/>
          </w:tcPr>
          <w:p w14:paraId="7F10AB63"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w:t>
            </w:r>
          </w:p>
        </w:tc>
      </w:tr>
      <w:tr w:rsidR="00E73BC6" w:rsidRPr="00FB5852" w14:paraId="194F0232"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3C0A32A6" w14:textId="77777777" w:rsidR="00E73BC6" w:rsidRPr="00FB5852" w:rsidRDefault="00E73BC6" w:rsidP="007F01DE">
            <w:pPr>
              <w:spacing w:after="0"/>
              <w:rPr>
                <w:sz w:val="16"/>
                <w:szCs w:val="16"/>
              </w:rPr>
            </w:pPr>
            <w:r w:rsidRPr="00FB5852">
              <w:rPr>
                <w:sz w:val="16"/>
                <w:szCs w:val="16"/>
              </w:rPr>
              <w:t>Specialised land</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6E45E0C5" w14:textId="77777777" w:rsidR="00E73BC6" w:rsidRPr="00FB5852" w:rsidRDefault="00E73BC6" w:rsidP="007F01DE">
            <w:pPr>
              <w:spacing w:after="0"/>
              <w:rPr>
                <w:sz w:val="16"/>
                <w:szCs w:val="16"/>
              </w:rPr>
            </w:pPr>
            <w:r w:rsidRPr="00FB5852">
              <w:rPr>
                <w:sz w:val="16"/>
                <w:szCs w:val="16"/>
              </w:rPr>
              <w:t>2 784</w:t>
            </w:r>
          </w:p>
        </w:tc>
        <w:tc>
          <w:tcPr>
            <w:tcW w:w="992" w:type="dxa"/>
            <w:tcBorders>
              <w:bottom w:val="single" w:sz="6" w:space="0" w:color="auto"/>
            </w:tcBorders>
            <w:noWrap/>
            <w:hideMark/>
          </w:tcPr>
          <w:p w14:paraId="09CCD6F0"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125E61EC"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49DF5F12"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2 784</w:t>
            </w:r>
          </w:p>
        </w:tc>
      </w:tr>
      <w:tr w:rsidR="00E73BC6" w:rsidRPr="00FB5852" w14:paraId="0C2B3D8A"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0713E4AD" w14:textId="77777777" w:rsidR="00E73BC6" w:rsidRPr="00FB5852" w:rsidRDefault="00E73BC6" w:rsidP="007F01DE">
            <w:pPr>
              <w:spacing w:after="0"/>
              <w:rPr>
                <w:b/>
                <w:bCs/>
                <w:sz w:val="16"/>
                <w:szCs w:val="16"/>
              </w:rPr>
            </w:pPr>
            <w:r w:rsidRPr="00FB5852">
              <w:rPr>
                <w:b/>
                <w:bCs/>
                <w:sz w:val="16"/>
                <w:szCs w:val="16"/>
              </w:rPr>
              <w:t>Total of land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21387048" w14:textId="77777777" w:rsidR="00E73BC6" w:rsidRPr="00FB5852" w:rsidRDefault="00E73BC6" w:rsidP="007F01DE">
            <w:pPr>
              <w:spacing w:after="0"/>
              <w:rPr>
                <w:b/>
                <w:bCs/>
                <w:sz w:val="16"/>
                <w:szCs w:val="16"/>
              </w:rPr>
            </w:pPr>
            <w:r w:rsidRPr="00FB5852">
              <w:rPr>
                <w:b/>
                <w:bCs/>
                <w:sz w:val="16"/>
                <w:szCs w:val="16"/>
              </w:rPr>
              <w:t>4 562</w:t>
            </w:r>
          </w:p>
        </w:tc>
        <w:tc>
          <w:tcPr>
            <w:tcW w:w="992" w:type="dxa"/>
            <w:tcBorders>
              <w:top w:val="single" w:sz="6" w:space="0" w:color="auto"/>
              <w:bottom w:val="single" w:sz="6" w:space="0" w:color="auto"/>
            </w:tcBorders>
            <w:noWrap/>
            <w:hideMark/>
          </w:tcPr>
          <w:p w14:paraId="0D382CD0"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3F1BD2F2" w14:textId="77777777" w:rsidR="00E73BC6" w:rsidRPr="00FB5852" w:rsidRDefault="00E73BC6" w:rsidP="007F01DE">
            <w:pPr>
              <w:spacing w:after="0"/>
              <w:rPr>
                <w:b/>
                <w:bCs/>
                <w:sz w:val="16"/>
                <w:szCs w:val="16"/>
              </w:rPr>
            </w:pPr>
            <w:r w:rsidRPr="00FB5852">
              <w:rPr>
                <w:b/>
                <w:bCs/>
                <w:sz w:val="16"/>
                <w:szCs w:val="16"/>
              </w:rPr>
              <w:t>1 778</w:t>
            </w:r>
          </w:p>
        </w:tc>
        <w:tc>
          <w:tcPr>
            <w:tcW w:w="992" w:type="dxa"/>
            <w:tcBorders>
              <w:top w:val="single" w:sz="6" w:space="0" w:color="auto"/>
              <w:bottom w:val="single" w:sz="6" w:space="0" w:color="auto"/>
            </w:tcBorders>
            <w:noWrap/>
            <w:hideMark/>
          </w:tcPr>
          <w:p w14:paraId="29786E4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2 784</w:t>
            </w:r>
          </w:p>
        </w:tc>
      </w:tr>
      <w:tr w:rsidR="00E73BC6" w:rsidRPr="00FB5852" w14:paraId="37F553C0"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noWrap/>
            <w:hideMark/>
          </w:tcPr>
          <w:p w14:paraId="71E47CE5" w14:textId="77777777" w:rsidR="00E73BC6" w:rsidRPr="00FB5852" w:rsidRDefault="00E73BC6" w:rsidP="007F01DE">
            <w:pPr>
              <w:spacing w:after="0"/>
              <w:rPr>
                <w:b/>
                <w:bCs/>
                <w:sz w:val="16"/>
                <w:szCs w:val="16"/>
              </w:rPr>
            </w:pPr>
            <w:r w:rsidRPr="00FB5852">
              <w:rPr>
                <w:b/>
                <w:bCs/>
                <w:sz w:val="16"/>
                <w:szCs w:val="16"/>
              </w:rPr>
              <w:t>Buildings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tcBorders>
            <w:noWrap/>
            <w:hideMark/>
          </w:tcPr>
          <w:p w14:paraId="65984C02"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1EA8DB72"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4EF75B69"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027AB16D"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5FF5E198"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noWrap/>
            <w:hideMark/>
          </w:tcPr>
          <w:p w14:paraId="599ACC96" w14:textId="77777777" w:rsidR="00E73BC6" w:rsidRPr="00FB5852" w:rsidRDefault="00E73BC6" w:rsidP="007F01DE">
            <w:pPr>
              <w:spacing w:after="0"/>
              <w:rPr>
                <w:sz w:val="16"/>
                <w:szCs w:val="16"/>
              </w:rPr>
            </w:pPr>
            <w:r w:rsidRPr="00FB5852">
              <w:rPr>
                <w:sz w:val="16"/>
                <w:szCs w:val="16"/>
              </w:rPr>
              <w:t>Non</w:t>
            </w:r>
            <w:r w:rsidRPr="00FB5852">
              <w:rPr>
                <w:sz w:val="16"/>
                <w:szCs w:val="16"/>
              </w:rPr>
              <w:noBreakHyphen/>
              <w:t>specialised buildings</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22A76D30" w14:textId="77777777" w:rsidR="00E73BC6" w:rsidRPr="00FB5852" w:rsidRDefault="00E73BC6" w:rsidP="007F01DE">
            <w:pPr>
              <w:spacing w:after="0"/>
              <w:rPr>
                <w:sz w:val="16"/>
                <w:szCs w:val="16"/>
              </w:rPr>
            </w:pPr>
            <w:r w:rsidRPr="00FB5852">
              <w:rPr>
                <w:sz w:val="16"/>
                <w:szCs w:val="16"/>
              </w:rPr>
              <w:t>6 877</w:t>
            </w:r>
          </w:p>
        </w:tc>
        <w:tc>
          <w:tcPr>
            <w:tcW w:w="992" w:type="dxa"/>
            <w:noWrap/>
            <w:hideMark/>
          </w:tcPr>
          <w:p w14:paraId="0C1483FC"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A182135" w14:textId="77777777" w:rsidR="00E73BC6" w:rsidRPr="00FB5852" w:rsidRDefault="00E73BC6" w:rsidP="007F01DE">
            <w:pPr>
              <w:spacing w:after="0"/>
              <w:rPr>
                <w:sz w:val="16"/>
                <w:szCs w:val="16"/>
              </w:rPr>
            </w:pPr>
            <w:r w:rsidRPr="00FB5852">
              <w:rPr>
                <w:sz w:val="16"/>
                <w:szCs w:val="16"/>
              </w:rPr>
              <w:t>6 877</w:t>
            </w:r>
          </w:p>
        </w:tc>
        <w:tc>
          <w:tcPr>
            <w:tcW w:w="992" w:type="dxa"/>
            <w:noWrap/>
            <w:hideMark/>
          </w:tcPr>
          <w:p w14:paraId="5ABEACBE"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w:t>
            </w:r>
          </w:p>
        </w:tc>
      </w:tr>
      <w:tr w:rsidR="00E73BC6" w:rsidRPr="00FB5852" w14:paraId="0F70A9D1"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nil"/>
            </w:tcBorders>
            <w:noWrap/>
            <w:hideMark/>
          </w:tcPr>
          <w:p w14:paraId="76DC659F" w14:textId="77777777" w:rsidR="00E73BC6" w:rsidRPr="00FB5852" w:rsidRDefault="00E73BC6" w:rsidP="007F01DE">
            <w:pPr>
              <w:spacing w:after="0"/>
              <w:rPr>
                <w:sz w:val="16"/>
                <w:szCs w:val="16"/>
              </w:rPr>
            </w:pPr>
            <w:r w:rsidRPr="00FB5852">
              <w:rPr>
                <w:sz w:val="16"/>
                <w:szCs w:val="16"/>
              </w:rPr>
              <w:t xml:space="preserve">Specialised buildings </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noWrap/>
            <w:hideMark/>
          </w:tcPr>
          <w:p w14:paraId="00338A10" w14:textId="71F7D57C" w:rsidR="00E73BC6" w:rsidRPr="00FB5852" w:rsidRDefault="00D10D79" w:rsidP="007F01DE">
            <w:pPr>
              <w:spacing w:after="0"/>
              <w:rPr>
                <w:sz w:val="16"/>
                <w:szCs w:val="16"/>
              </w:rPr>
            </w:pPr>
            <w:r>
              <w:rPr>
                <w:sz w:val="16"/>
                <w:szCs w:val="16"/>
              </w:rPr>
              <w:t>62 115</w:t>
            </w:r>
          </w:p>
        </w:tc>
        <w:tc>
          <w:tcPr>
            <w:tcW w:w="992" w:type="dxa"/>
            <w:tcBorders>
              <w:bottom w:val="nil"/>
            </w:tcBorders>
            <w:noWrap/>
            <w:hideMark/>
          </w:tcPr>
          <w:p w14:paraId="544440AF"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noWrap/>
            <w:hideMark/>
          </w:tcPr>
          <w:p w14:paraId="59724E3E" w14:textId="77777777" w:rsidR="00E73BC6" w:rsidRPr="00FB5852" w:rsidRDefault="00E73BC6" w:rsidP="007F01DE">
            <w:pPr>
              <w:spacing w:after="0"/>
              <w:rPr>
                <w:sz w:val="16"/>
                <w:szCs w:val="16"/>
              </w:rPr>
            </w:pPr>
            <w:r w:rsidRPr="00FB5852">
              <w:rPr>
                <w:sz w:val="16"/>
                <w:szCs w:val="16"/>
              </w:rPr>
              <w:t>..</w:t>
            </w:r>
          </w:p>
        </w:tc>
        <w:tc>
          <w:tcPr>
            <w:tcW w:w="992" w:type="dxa"/>
            <w:tcBorders>
              <w:bottom w:val="nil"/>
            </w:tcBorders>
            <w:noWrap/>
            <w:hideMark/>
          </w:tcPr>
          <w:p w14:paraId="1130927E" w14:textId="6BDBE480" w:rsidR="00E73BC6" w:rsidRPr="00FB5852" w:rsidRDefault="00D10D79"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62 115</w:t>
            </w:r>
          </w:p>
        </w:tc>
      </w:tr>
      <w:tr w:rsidR="00E73BC6" w:rsidRPr="00FB5852" w14:paraId="3C7D0BAE"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702F79AF" w14:textId="77777777" w:rsidR="00E73BC6" w:rsidRPr="00FB5852" w:rsidRDefault="00E73BC6" w:rsidP="007F01DE">
            <w:pPr>
              <w:spacing w:after="0"/>
              <w:rPr>
                <w:sz w:val="16"/>
                <w:szCs w:val="16"/>
              </w:rPr>
            </w:pPr>
            <w:r w:rsidRPr="00FB5852">
              <w:rPr>
                <w:sz w:val="16"/>
                <w:szCs w:val="16"/>
              </w:rPr>
              <w:t xml:space="preserve">Heritage assets </w:t>
            </w:r>
            <w:r w:rsidRPr="00FB5852">
              <w:rPr>
                <w:sz w:val="16"/>
                <w:szCs w:val="16"/>
                <w:vertAlign w:val="superscript"/>
              </w:rPr>
              <w:t>(b)</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685C28B5" w14:textId="77777777" w:rsidR="00E73BC6" w:rsidRPr="00FB5852" w:rsidRDefault="00E73BC6" w:rsidP="007F01DE">
            <w:pPr>
              <w:spacing w:after="0"/>
              <w:rPr>
                <w:sz w:val="16"/>
                <w:szCs w:val="16"/>
              </w:rPr>
            </w:pPr>
            <w:r w:rsidRPr="00FB5852">
              <w:rPr>
                <w:sz w:val="16"/>
                <w:szCs w:val="16"/>
              </w:rPr>
              <w:t>10 596</w:t>
            </w:r>
          </w:p>
        </w:tc>
        <w:tc>
          <w:tcPr>
            <w:tcW w:w="992" w:type="dxa"/>
            <w:tcBorders>
              <w:bottom w:val="single" w:sz="6" w:space="0" w:color="auto"/>
            </w:tcBorders>
            <w:noWrap/>
            <w:hideMark/>
          </w:tcPr>
          <w:p w14:paraId="32928497"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39F570B8"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17F210D9"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10 596</w:t>
            </w:r>
          </w:p>
        </w:tc>
      </w:tr>
      <w:tr w:rsidR="00E73BC6" w:rsidRPr="00FB5852" w14:paraId="1279CEEA"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2435EA8E" w14:textId="77777777" w:rsidR="00E73BC6" w:rsidRPr="00FB5852" w:rsidRDefault="00E73BC6" w:rsidP="007F01DE">
            <w:pPr>
              <w:spacing w:after="0"/>
              <w:rPr>
                <w:b/>
                <w:bCs/>
                <w:sz w:val="16"/>
                <w:szCs w:val="16"/>
              </w:rPr>
            </w:pPr>
            <w:r w:rsidRPr="00FB5852">
              <w:rPr>
                <w:b/>
                <w:bCs/>
                <w:sz w:val="16"/>
                <w:szCs w:val="16"/>
              </w:rPr>
              <w:t>Total of buildings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437402FB" w14:textId="4B4313D4" w:rsidR="00E73BC6" w:rsidRPr="00FB5852" w:rsidRDefault="00D10D79" w:rsidP="007F01DE">
            <w:pPr>
              <w:spacing w:after="0"/>
              <w:rPr>
                <w:b/>
                <w:bCs/>
                <w:sz w:val="16"/>
                <w:szCs w:val="16"/>
              </w:rPr>
            </w:pPr>
            <w:r>
              <w:rPr>
                <w:b/>
                <w:bCs/>
                <w:sz w:val="16"/>
                <w:szCs w:val="16"/>
              </w:rPr>
              <w:t>79 588</w:t>
            </w:r>
          </w:p>
        </w:tc>
        <w:tc>
          <w:tcPr>
            <w:tcW w:w="992" w:type="dxa"/>
            <w:tcBorders>
              <w:top w:val="single" w:sz="6" w:space="0" w:color="auto"/>
              <w:bottom w:val="single" w:sz="6" w:space="0" w:color="auto"/>
            </w:tcBorders>
            <w:noWrap/>
            <w:hideMark/>
          </w:tcPr>
          <w:p w14:paraId="54A33644"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1465BBCD" w14:textId="77777777" w:rsidR="00E73BC6" w:rsidRPr="00FB5852" w:rsidRDefault="00E73BC6" w:rsidP="007F01DE">
            <w:pPr>
              <w:spacing w:after="0"/>
              <w:rPr>
                <w:b/>
                <w:bCs/>
                <w:sz w:val="16"/>
                <w:szCs w:val="16"/>
              </w:rPr>
            </w:pPr>
            <w:r w:rsidRPr="00FB5852">
              <w:rPr>
                <w:b/>
                <w:bCs/>
                <w:sz w:val="16"/>
                <w:szCs w:val="16"/>
              </w:rPr>
              <w:t>6 877</w:t>
            </w:r>
          </w:p>
        </w:tc>
        <w:tc>
          <w:tcPr>
            <w:tcW w:w="992" w:type="dxa"/>
            <w:tcBorders>
              <w:top w:val="single" w:sz="6" w:space="0" w:color="auto"/>
              <w:bottom w:val="single" w:sz="6" w:space="0" w:color="auto"/>
            </w:tcBorders>
            <w:noWrap/>
            <w:hideMark/>
          </w:tcPr>
          <w:p w14:paraId="1DE26CEF" w14:textId="53024197" w:rsidR="00E73BC6" w:rsidRPr="00FB5852" w:rsidRDefault="00D10D79"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72 711</w:t>
            </w:r>
          </w:p>
        </w:tc>
      </w:tr>
      <w:tr w:rsidR="00E73BC6" w:rsidRPr="00FB5852" w14:paraId="6ACA7DA0"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noWrap/>
            <w:hideMark/>
          </w:tcPr>
          <w:p w14:paraId="6603A26D" w14:textId="77777777" w:rsidR="00E73BC6" w:rsidRPr="00FB5852" w:rsidRDefault="00E73BC6" w:rsidP="007F01DE">
            <w:pPr>
              <w:spacing w:after="0"/>
              <w:rPr>
                <w:sz w:val="16"/>
                <w:szCs w:val="16"/>
              </w:rPr>
            </w:pPr>
            <w:r w:rsidRPr="00FB5852">
              <w:rPr>
                <w:sz w:val="16"/>
                <w:szCs w:val="16"/>
              </w:rPr>
              <w:t>Plant, equipment and vehicles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tcBorders>
            <w:noWrap/>
            <w:hideMark/>
          </w:tcPr>
          <w:p w14:paraId="347B0B03" w14:textId="77777777" w:rsidR="00E73BC6" w:rsidRPr="00FB5852" w:rsidRDefault="00E73BC6" w:rsidP="007F01DE">
            <w:pPr>
              <w:spacing w:after="0"/>
              <w:rPr>
                <w:sz w:val="16"/>
                <w:szCs w:val="16"/>
              </w:rPr>
            </w:pPr>
            <w:r w:rsidRPr="00FB5852">
              <w:rPr>
                <w:sz w:val="16"/>
                <w:szCs w:val="16"/>
              </w:rPr>
              <w:t> </w:t>
            </w:r>
          </w:p>
        </w:tc>
        <w:tc>
          <w:tcPr>
            <w:tcW w:w="992" w:type="dxa"/>
            <w:tcBorders>
              <w:top w:val="single" w:sz="6" w:space="0" w:color="auto"/>
            </w:tcBorders>
            <w:noWrap/>
            <w:hideMark/>
          </w:tcPr>
          <w:p w14:paraId="6F623CA4"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26BD5584" w14:textId="77777777" w:rsidR="00E73BC6" w:rsidRPr="00FB5852" w:rsidRDefault="00E73BC6" w:rsidP="007F01DE">
            <w:pPr>
              <w:spacing w:after="0"/>
              <w:rPr>
                <w:sz w:val="16"/>
                <w:szCs w:val="16"/>
              </w:rPr>
            </w:pPr>
            <w:r w:rsidRPr="00FB5852">
              <w:rPr>
                <w:sz w:val="16"/>
                <w:szCs w:val="16"/>
              </w:rPr>
              <w:t> </w:t>
            </w:r>
          </w:p>
        </w:tc>
        <w:tc>
          <w:tcPr>
            <w:tcW w:w="992" w:type="dxa"/>
            <w:tcBorders>
              <w:top w:val="single" w:sz="6" w:space="0" w:color="auto"/>
            </w:tcBorders>
            <w:noWrap/>
            <w:hideMark/>
          </w:tcPr>
          <w:p w14:paraId="48867F32"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E73BC6" w:rsidRPr="00FB5852" w14:paraId="2ED24853"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nil"/>
            </w:tcBorders>
            <w:noWrap/>
            <w:hideMark/>
          </w:tcPr>
          <w:p w14:paraId="75424281" w14:textId="77777777" w:rsidR="00E73BC6" w:rsidRPr="00FB5852" w:rsidRDefault="00E73BC6" w:rsidP="007F01DE">
            <w:pPr>
              <w:spacing w:after="0"/>
              <w:rPr>
                <w:sz w:val="16"/>
                <w:szCs w:val="16"/>
              </w:rPr>
            </w:pPr>
            <w:r w:rsidRPr="00FB5852">
              <w:rPr>
                <w:sz w:val="16"/>
                <w:szCs w:val="16"/>
              </w:rPr>
              <w:t xml:space="preserve">Vehicles </w:t>
            </w:r>
            <w:r w:rsidRPr="00FB5852">
              <w:rPr>
                <w:sz w:val="16"/>
                <w:szCs w:val="16"/>
                <w:vertAlign w:val="superscript"/>
              </w:rPr>
              <w:t>(c)</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noWrap/>
            <w:hideMark/>
          </w:tcPr>
          <w:p w14:paraId="09FE57E9" w14:textId="77777777" w:rsidR="00E73BC6" w:rsidRPr="00FB5852" w:rsidRDefault="00E73BC6" w:rsidP="007F01DE">
            <w:pPr>
              <w:spacing w:after="0"/>
              <w:rPr>
                <w:sz w:val="16"/>
                <w:szCs w:val="16"/>
              </w:rPr>
            </w:pPr>
            <w:r w:rsidRPr="00FB5852">
              <w:rPr>
                <w:sz w:val="16"/>
                <w:szCs w:val="16"/>
              </w:rPr>
              <w:t>16 941</w:t>
            </w:r>
          </w:p>
        </w:tc>
        <w:tc>
          <w:tcPr>
            <w:tcW w:w="992" w:type="dxa"/>
            <w:tcBorders>
              <w:bottom w:val="nil"/>
            </w:tcBorders>
            <w:noWrap/>
            <w:hideMark/>
          </w:tcPr>
          <w:p w14:paraId="7D7F41A9"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noWrap/>
            <w:hideMark/>
          </w:tcPr>
          <w:p w14:paraId="1606DD31" w14:textId="77777777" w:rsidR="00E73BC6" w:rsidRPr="00FB5852" w:rsidRDefault="00E73BC6" w:rsidP="007F01DE">
            <w:pPr>
              <w:spacing w:after="0"/>
              <w:rPr>
                <w:sz w:val="16"/>
                <w:szCs w:val="16"/>
              </w:rPr>
            </w:pPr>
            <w:r w:rsidRPr="00FB5852">
              <w:rPr>
                <w:sz w:val="16"/>
                <w:szCs w:val="16"/>
              </w:rPr>
              <w:t>..</w:t>
            </w:r>
          </w:p>
        </w:tc>
        <w:tc>
          <w:tcPr>
            <w:tcW w:w="992" w:type="dxa"/>
            <w:tcBorders>
              <w:bottom w:val="nil"/>
            </w:tcBorders>
            <w:noWrap/>
            <w:hideMark/>
          </w:tcPr>
          <w:p w14:paraId="206070C0"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16 941</w:t>
            </w:r>
          </w:p>
        </w:tc>
      </w:tr>
      <w:tr w:rsidR="00E73BC6" w:rsidRPr="00FB5852" w14:paraId="29A36EC1"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542D5212" w14:textId="77777777" w:rsidR="00E73BC6" w:rsidRPr="00FB5852" w:rsidRDefault="00E73BC6" w:rsidP="007F01DE">
            <w:pPr>
              <w:spacing w:after="0"/>
              <w:rPr>
                <w:sz w:val="16"/>
                <w:szCs w:val="16"/>
              </w:rPr>
            </w:pPr>
            <w:r w:rsidRPr="00FB5852">
              <w:rPr>
                <w:sz w:val="16"/>
                <w:szCs w:val="16"/>
              </w:rPr>
              <w:t>Plant and equipment</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69B26609" w14:textId="77777777" w:rsidR="00E73BC6" w:rsidRPr="00FB5852" w:rsidRDefault="00E73BC6" w:rsidP="007F01DE">
            <w:pPr>
              <w:spacing w:after="0"/>
              <w:rPr>
                <w:sz w:val="16"/>
                <w:szCs w:val="16"/>
              </w:rPr>
            </w:pPr>
            <w:r w:rsidRPr="00FB5852">
              <w:rPr>
                <w:sz w:val="16"/>
                <w:szCs w:val="16"/>
              </w:rPr>
              <w:t>30 935</w:t>
            </w:r>
          </w:p>
        </w:tc>
        <w:tc>
          <w:tcPr>
            <w:tcW w:w="992" w:type="dxa"/>
            <w:tcBorders>
              <w:bottom w:val="single" w:sz="6" w:space="0" w:color="auto"/>
            </w:tcBorders>
            <w:noWrap/>
            <w:hideMark/>
          </w:tcPr>
          <w:p w14:paraId="7C015DE1"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5B7B6F2E"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29652E0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30 935</w:t>
            </w:r>
          </w:p>
        </w:tc>
      </w:tr>
      <w:tr w:rsidR="00E73BC6" w:rsidRPr="00FB5852" w14:paraId="3669CFC1"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7DDC9C08" w14:textId="77777777" w:rsidR="00E73BC6" w:rsidRPr="00FB5852" w:rsidRDefault="00E73BC6" w:rsidP="007F01DE">
            <w:pPr>
              <w:spacing w:after="0"/>
              <w:rPr>
                <w:b/>
                <w:bCs/>
                <w:sz w:val="16"/>
                <w:szCs w:val="16"/>
              </w:rPr>
            </w:pPr>
            <w:r w:rsidRPr="00FB5852">
              <w:rPr>
                <w:b/>
                <w:bCs/>
                <w:sz w:val="16"/>
                <w:szCs w:val="16"/>
              </w:rPr>
              <w:t>Total of plant, equipment and vehicles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135AC869" w14:textId="77777777" w:rsidR="00E73BC6" w:rsidRPr="00FB5852" w:rsidRDefault="00E73BC6" w:rsidP="007F01DE">
            <w:pPr>
              <w:spacing w:after="0"/>
              <w:rPr>
                <w:b/>
                <w:bCs/>
                <w:sz w:val="16"/>
                <w:szCs w:val="16"/>
              </w:rPr>
            </w:pPr>
            <w:r w:rsidRPr="00FB5852">
              <w:rPr>
                <w:b/>
                <w:bCs/>
                <w:sz w:val="16"/>
                <w:szCs w:val="16"/>
              </w:rPr>
              <w:t>47 876</w:t>
            </w:r>
          </w:p>
        </w:tc>
        <w:tc>
          <w:tcPr>
            <w:tcW w:w="992" w:type="dxa"/>
            <w:tcBorders>
              <w:top w:val="single" w:sz="6" w:space="0" w:color="auto"/>
              <w:bottom w:val="single" w:sz="6" w:space="0" w:color="auto"/>
            </w:tcBorders>
            <w:noWrap/>
            <w:hideMark/>
          </w:tcPr>
          <w:p w14:paraId="1CC70E08"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1B7210FD" w14:textId="77777777" w:rsidR="00E73BC6" w:rsidRPr="00FB5852" w:rsidRDefault="00E73BC6" w:rsidP="007F01DE">
            <w:pPr>
              <w:spacing w:after="0"/>
              <w:rPr>
                <w:b/>
                <w:bCs/>
                <w:sz w:val="16"/>
                <w:szCs w:val="16"/>
              </w:rPr>
            </w:pPr>
            <w:r w:rsidRPr="00FB5852">
              <w:rPr>
                <w:b/>
                <w:bCs/>
                <w:sz w:val="16"/>
                <w:szCs w:val="16"/>
              </w:rPr>
              <w:t>..</w:t>
            </w:r>
          </w:p>
        </w:tc>
        <w:tc>
          <w:tcPr>
            <w:tcW w:w="992" w:type="dxa"/>
            <w:tcBorders>
              <w:top w:val="single" w:sz="6" w:space="0" w:color="auto"/>
              <w:bottom w:val="single" w:sz="6" w:space="0" w:color="auto"/>
            </w:tcBorders>
            <w:noWrap/>
            <w:hideMark/>
          </w:tcPr>
          <w:p w14:paraId="020289B7"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47 876</w:t>
            </w:r>
          </w:p>
        </w:tc>
      </w:tr>
      <w:tr w:rsidR="00E73BC6" w:rsidRPr="00FB5852" w14:paraId="186C4EBF"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nil"/>
            </w:tcBorders>
            <w:noWrap/>
            <w:hideMark/>
          </w:tcPr>
          <w:p w14:paraId="1453E148" w14:textId="77777777" w:rsidR="00E73BC6" w:rsidRPr="00FB5852" w:rsidRDefault="00E73BC6" w:rsidP="007F01DE">
            <w:pPr>
              <w:spacing w:after="0"/>
              <w:rPr>
                <w:b/>
                <w:bCs/>
                <w:sz w:val="16"/>
                <w:szCs w:val="16"/>
              </w:rPr>
            </w:pPr>
            <w:r w:rsidRPr="00FB5852">
              <w:rPr>
                <w:b/>
                <w:bCs/>
                <w:sz w:val="16"/>
                <w:szCs w:val="16"/>
              </w:rPr>
              <w:t>Infrastructure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nil"/>
            </w:tcBorders>
            <w:noWrap/>
            <w:hideMark/>
          </w:tcPr>
          <w:p w14:paraId="70F63A2E"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bottom w:val="nil"/>
            </w:tcBorders>
            <w:noWrap/>
            <w:hideMark/>
          </w:tcPr>
          <w:p w14:paraId="3122EB4D"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nil"/>
            </w:tcBorders>
            <w:noWrap/>
            <w:hideMark/>
          </w:tcPr>
          <w:p w14:paraId="23A9B4BA"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bottom w:val="nil"/>
            </w:tcBorders>
            <w:noWrap/>
            <w:hideMark/>
          </w:tcPr>
          <w:p w14:paraId="40870F8C"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7AD1DB06"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0E15A38C" w14:textId="77777777" w:rsidR="00E73BC6" w:rsidRPr="00FB5852" w:rsidRDefault="00E73BC6" w:rsidP="007F01DE">
            <w:pPr>
              <w:spacing w:after="0"/>
              <w:rPr>
                <w:sz w:val="16"/>
                <w:szCs w:val="16"/>
              </w:rPr>
            </w:pPr>
            <w:r w:rsidRPr="00FB5852">
              <w:rPr>
                <w:sz w:val="16"/>
                <w:szCs w:val="16"/>
              </w:rPr>
              <w:t>Infrastructure</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6F2FE123" w14:textId="77777777" w:rsidR="00E73BC6" w:rsidRPr="00FB5852" w:rsidRDefault="00E73BC6" w:rsidP="007F01DE">
            <w:pPr>
              <w:spacing w:after="0"/>
              <w:rPr>
                <w:sz w:val="16"/>
                <w:szCs w:val="16"/>
              </w:rPr>
            </w:pPr>
            <w:r w:rsidRPr="00FB5852">
              <w:rPr>
                <w:sz w:val="16"/>
                <w:szCs w:val="16"/>
              </w:rPr>
              <w:t>1 685</w:t>
            </w:r>
          </w:p>
        </w:tc>
        <w:tc>
          <w:tcPr>
            <w:tcW w:w="992" w:type="dxa"/>
            <w:tcBorders>
              <w:bottom w:val="single" w:sz="6" w:space="0" w:color="auto"/>
            </w:tcBorders>
            <w:noWrap/>
            <w:hideMark/>
          </w:tcPr>
          <w:p w14:paraId="1ADCED29"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2882F1AC"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427E1AAB"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1 685</w:t>
            </w:r>
          </w:p>
        </w:tc>
      </w:tr>
      <w:tr w:rsidR="00E73BC6" w:rsidRPr="00FB5852" w14:paraId="3087505D"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5FCC6B44" w14:textId="77777777" w:rsidR="00E73BC6" w:rsidRPr="00FB5852" w:rsidRDefault="00E73BC6" w:rsidP="007F01DE">
            <w:pPr>
              <w:spacing w:after="0"/>
              <w:rPr>
                <w:b/>
                <w:bCs/>
                <w:sz w:val="16"/>
                <w:szCs w:val="16"/>
              </w:rPr>
            </w:pPr>
            <w:r w:rsidRPr="00FB5852">
              <w:rPr>
                <w:b/>
                <w:bCs/>
                <w:sz w:val="16"/>
                <w:szCs w:val="16"/>
              </w:rPr>
              <w:t>Total of infrastructure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403BF3BC" w14:textId="77777777" w:rsidR="00E73BC6" w:rsidRPr="00FB5852" w:rsidRDefault="00E73BC6" w:rsidP="007F01DE">
            <w:pPr>
              <w:spacing w:after="0"/>
              <w:rPr>
                <w:b/>
                <w:bCs/>
                <w:sz w:val="16"/>
                <w:szCs w:val="16"/>
              </w:rPr>
            </w:pPr>
            <w:r w:rsidRPr="00FB5852">
              <w:rPr>
                <w:b/>
                <w:bCs/>
                <w:sz w:val="16"/>
                <w:szCs w:val="16"/>
              </w:rPr>
              <w:t>1 685</w:t>
            </w:r>
          </w:p>
        </w:tc>
        <w:tc>
          <w:tcPr>
            <w:tcW w:w="992" w:type="dxa"/>
            <w:tcBorders>
              <w:top w:val="single" w:sz="6" w:space="0" w:color="auto"/>
              <w:bottom w:val="single" w:sz="6" w:space="0" w:color="auto"/>
            </w:tcBorders>
            <w:noWrap/>
            <w:hideMark/>
          </w:tcPr>
          <w:p w14:paraId="57023994"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0B67CB25" w14:textId="77777777" w:rsidR="00E73BC6" w:rsidRPr="00FB5852" w:rsidRDefault="00E73BC6" w:rsidP="007F01DE">
            <w:pPr>
              <w:spacing w:after="0"/>
              <w:rPr>
                <w:b/>
                <w:bCs/>
                <w:sz w:val="16"/>
                <w:szCs w:val="16"/>
              </w:rPr>
            </w:pPr>
            <w:r w:rsidRPr="00FB5852">
              <w:rPr>
                <w:b/>
                <w:bCs/>
                <w:sz w:val="16"/>
                <w:szCs w:val="16"/>
              </w:rPr>
              <w:t>..</w:t>
            </w:r>
          </w:p>
        </w:tc>
        <w:tc>
          <w:tcPr>
            <w:tcW w:w="992" w:type="dxa"/>
            <w:tcBorders>
              <w:top w:val="single" w:sz="6" w:space="0" w:color="auto"/>
              <w:bottom w:val="single" w:sz="6" w:space="0" w:color="auto"/>
            </w:tcBorders>
            <w:noWrap/>
            <w:hideMark/>
          </w:tcPr>
          <w:p w14:paraId="27E8FEE5"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1 685</w:t>
            </w:r>
          </w:p>
        </w:tc>
      </w:tr>
      <w:tr w:rsidR="00E73BC6" w:rsidRPr="00FB5852" w14:paraId="6EB44EAE"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nil"/>
            </w:tcBorders>
            <w:noWrap/>
            <w:hideMark/>
          </w:tcPr>
          <w:p w14:paraId="5222C9F7" w14:textId="77777777" w:rsidR="00E73BC6" w:rsidRPr="00FB5852" w:rsidRDefault="00E73BC6" w:rsidP="007F01DE">
            <w:pPr>
              <w:spacing w:after="0"/>
              <w:rPr>
                <w:b/>
                <w:bCs/>
                <w:sz w:val="16"/>
                <w:szCs w:val="16"/>
              </w:rPr>
            </w:pPr>
            <w:r w:rsidRPr="00FB5852">
              <w:rPr>
                <w:b/>
                <w:bCs/>
                <w:sz w:val="16"/>
                <w:szCs w:val="16"/>
              </w:rPr>
              <w:t>Road, infrastructure and earthworks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nil"/>
            </w:tcBorders>
            <w:noWrap/>
            <w:hideMark/>
          </w:tcPr>
          <w:p w14:paraId="1BAADBD4"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bottom w:val="nil"/>
            </w:tcBorders>
            <w:noWrap/>
            <w:hideMark/>
          </w:tcPr>
          <w:p w14:paraId="04C0185B"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nil"/>
            </w:tcBorders>
            <w:noWrap/>
            <w:hideMark/>
          </w:tcPr>
          <w:p w14:paraId="58730159"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bottom w:val="nil"/>
            </w:tcBorders>
            <w:noWrap/>
            <w:hideMark/>
          </w:tcPr>
          <w:p w14:paraId="4F078634"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09956B57"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163B6898" w14:textId="77777777" w:rsidR="00E73BC6" w:rsidRPr="00FB5852" w:rsidRDefault="00E73BC6" w:rsidP="007F01DE">
            <w:pPr>
              <w:spacing w:after="0"/>
              <w:rPr>
                <w:sz w:val="16"/>
                <w:szCs w:val="16"/>
              </w:rPr>
            </w:pPr>
            <w:r w:rsidRPr="00FB5852">
              <w:rPr>
                <w:sz w:val="16"/>
                <w:szCs w:val="16"/>
              </w:rPr>
              <w:t>Road, infrastructure and earthworks at fair value</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00283A9B" w14:textId="23C2CAC5" w:rsidR="00E73BC6" w:rsidRPr="00FB5852" w:rsidRDefault="00E73BC6" w:rsidP="007F01DE">
            <w:pPr>
              <w:spacing w:after="0"/>
              <w:rPr>
                <w:sz w:val="16"/>
                <w:szCs w:val="16"/>
              </w:rPr>
            </w:pPr>
            <w:r w:rsidRPr="00FB5852">
              <w:rPr>
                <w:sz w:val="16"/>
                <w:szCs w:val="16"/>
              </w:rPr>
              <w:t>2 25</w:t>
            </w:r>
            <w:r w:rsidR="00D10D79">
              <w:rPr>
                <w:sz w:val="16"/>
                <w:szCs w:val="16"/>
              </w:rPr>
              <w:t>7</w:t>
            </w:r>
          </w:p>
        </w:tc>
        <w:tc>
          <w:tcPr>
            <w:tcW w:w="992" w:type="dxa"/>
            <w:tcBorders>
              <w:bottom w:val="single" w:sz="6" w:space="0" w:color="auto"/>
            </w:tcBorders>
            <w:noWrap/>
            <w:hideMark/>
          </w:tcPr>
          <w:p w14:paraId="225D064E"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65C7A871"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3795D191" w14:textId="06F42A38"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2 25</w:t>
            </w:r>
            <w:r w:rsidR="00D10D79">
              <w:rPr>
                <w:sz w:val="16"/>
                <w:szCs w:val="16"/>
              </w:rPr>
              <w:t>7</w:t>
            </w:r>
          </w:p>
        </w:tc>
      </w:tr>
      <w:tr w:rsidR="00E73BC6" w:rsidRPr="00FB5852" w14:paraId="3E40A04A"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44439CE8" w14:textId="77777777" w:rsidR="00E73BC6" w:rsidRPr="00FB5852" w:rsidRDefault="00E73BC6" w:rsidP="007F01DE">
            <w:pPr>
              <w:spacing w:after="0"/>
              <w:rPr>
                <w:b/>
                <w:bCs/>
                <w:sz w:val="16"/>
                <w:szCs w:val="16"/>
              </w:rPr>
            </w:pPr>
            <w:r w:rsidRPr="00FB5852">
              <w:rPr>
                <w:b/>
                <w:bCs/>
                <w:sz w:val="16"/>
                <w:szCs w:val="16"/>
              </w:rPr>
              <w:t>Total of road, infrastructure and earthworks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70E741E0" w14:textId="2FF2144C" w:rsidR="00E73BC6" w:rsidRPr="00FB5852" w:rsidRDefault="00E73BC6" w:rsidP="007F01DE">
            <w:pPr>
              <w:spacing w:after="0"/>
              <w:rPr>
                <w:b/>
                <w:bCs/>
                <w:sz w:val="16"/>
                <w:szCs w:val="16"/>
              </w:rPr>
            </w:pPr>
            <w:r w:rsidRPr="00FB5852">
              <w:rPr>
                <w:b/>
                <w:bCs/>
                <w:sz w:val="16"/>
                <w:szCs w:val="16"/>
              </w:rPr>
              <w:t>2 25</w:t>
            </w:r>
            <w:r w:rsidR="00D10D79">
              <w:rPr>
                <w:b/>
                <w:bCs/>
                <w:sz w:val="16"/>
                <w:szCs w:val="16"/>
              </w:rPr>
              <w:t>7</w:t>
            </w:r>
          </w:p>
        </w:tc>
        <w:tc>
          <w:tcPr>
            <w:tcW w:w="992" w:type="dxa"/>
            <w:tcBorders>
              <w:top w:val="single" w:sz="6" w:space="0" w:color="auto"/>
              <w:bottom w:val="single" w:sz="6" w:space="0" w:color="auto"/>
            </w:tcBorders>
            <w:noWrap/>
            <w:hideMark/>
          </w:tcPr>
          <w:p w14:paraId="72D72728"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4306223E" w14:textId="77777777" w:rsidR="00E73BC6" w:rsidRPr="00FB5852" w:rsidRDefault="00E73BC6" w:rsidP="007F01DE">
            <w:pPr>
              <w:spacing w:after="0"/>
              <w:rPr>
                <w:b/>
                <w:bCs/>
                <w:sz w:val="16"/>
                <w:szCs w:val="16"/>
              </w:rPr>
            </w:pPr>
            <w:r w:rsidRPr="00FB5852">
              <w:rPr>
                <w:b/>
                <w:bCs/>
                <w:sz w:val="16"/>
                <w:szCs w:val="16"/>
              </w:rPr>
              <w:t>..</w:t>
            </w:r>
          </w:p>
        </w:tc>
        <w:tc>
          <w:tcPr>
            <w:tcW w:w="992" w:type="dxa"/>
            <w:tcBorders>
              <w:top w:val="single" w:sz="6" w:space="0" w:color="auto"/>
              <w:bottom w:val="single" w:sz="6" w:space="0" w:color="auto"/>
            </w:tcBorders>
            <w:noWrap/>
            <w:hideMark/>
          </w:tcPr>
          <w:p w14:paraId="5D5C6FFA" w14:textId="13A67BDA"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2 25</w:t>
            </w:r>
            <w:r w:rsidR="00D10D79">
              <w:rPr>
                <w:b/>
                <w:bCs/>
                <w:sz w:val="16"/>
                <w:szCs w:val="16"/>
              </w:rPr>
              <w:t>7</w:t>
            </w:r>
          </w:p>
        </w:tc>
      </w:tr>
      <w:tr w:rsidR="00E73BC6" w:rsidRPr="00FB5852" w14:paraId="4389F6D7"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noWrap/>
            <w:hideMark/>
          </w:tcPr>
          <w:p w14:paraId="505201E3" w14:textId="77777777" w:rsidR="00E73BC6" w:rsidRPr="00FB5852" w:rsidRDefault="00E73BC6" w:rsidP="007F01DE">
            <w:pPr>
              <w:spacing w:after="0"/>
              <w:rPr>
                <w:b/>
                <w:bCs/>
                <w:sz w:val="16"/>
                <w:szCs w:val="16"/>
              </w:rPr>
            </w:pPr>
            <w:r w:rsidRPr="00FB5852">
              <w:rPr>
                <w:b/>
                <w:bCs/>
                <w:sz w:val="16"/>
                <w:szCs w:val="16"/>
              </w:rPr>
              <w:t>Cultural assets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tcBorders>
            <w:noWrap/>
            <w:hideMark/>
          </w:tcPr>
          <w:p w14:paraId="751F347C"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492D5CC7"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6C4D0F23"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634AB18A"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E73BC6" w:rsidRPr="00FB5852" w14:paraId="23536A61"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000000" w:themeColor="text1"/>
            </w:tcBorders>
            <w:noWrap/>
            <w:hideMark/>
          </w:tcPr>
          <w:p w14:paraId="1ECF6BAD" w14:textId="77777777" w:rsidR="00E73BC6" w:rsidRPr="00FB5852" w:rsidRDefault="00E73BC6" w:rsidP="007F01DE">
            <w:pPr>
              <w:spacing w:after="0"/>
              <w:rPr>
                <w:sz w:val="16"/>
                <w:szCs w:val="16"/>
              </w:rPr>
            </w:pPr>
            <w:r w:rsidRPr="00FB5852">
              <w:rPr>
                <w:sz w:val="16"/>
                <w:szCs w:val="16"/>
              </w:rPr>
              <w:t>Artworks</w:t>
            </w:r>
          </w:p>
        </w:tc>
        <w:tc>
          <w:tcPr>
            <w:cnfStyle w:val="000010000000" w:firstRow="0" w:lastRow="0" w:firstColumn="0" w:lastColumn="0" w:oddVBand="1" w:evenVBand="0" w:oddHBand="0" w:evenHBand="0" w:firstRowFirstColumn="0" w:firstRowLastColumn="0" w:lastRowFirstColumn="0" w:lastRowLastColumn="0"/>
            <w:tcW w:w="0" w:type="dxa"/>
            <w:tcBorders>
              <w:bottom w:val="single" w:sz="8" w:space="0" w:color="000000" w:themeColor="text1"/>
            </w:tcBorders>
            <w:noWrap/>
            <w:hideMark/>
          </w:tcPr>
          <w:p w14:paraId="16628FF6" w14:textId="77777777" w:rsidR="00E73BC6" w:rsidRPr="00970439" w:rsidRDefault="00E73BC6" w:rsidP="007F01DE">
            <w:pPr>
              <w:spacing w:after="0"/>
              <w:rPr>
                <w:sz w:val="16"/>
                <w:szCs w:val="16"/>
              </w:rPr>
            </w:pPr>
            <w:r w:rsidRPr="00970439">
              <w:rPr>
                <w:sz w:val="16"/>
                <w:szCs w:val="16"/>
              </w:rPr>
              <w:t>2 764</w:t>
            </w:r>
          </w:p>
        </w:tc>
        <w:tc>
          <w:tcPr>
            <w:tcW w:w="0" w:type="dxa"/>
            <w:tcBorders>
              <w:bottom w:val="single" w:sz="8" w:space="0" w:color="000000" w:themeColor="text1"/>
            </w:tcBorders>
            <w:noWrap/>
            <w:hideMark/>
          </w:tcPr>
          <w:p w14:paraId="5E39881D" w14:textId="77777777" w:rsidR="00E73BC6" w:rsidRPr="00970439"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970439">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0" w:type="dxa"/>
            <w:tcBorders>
              <w:bottom w:val="single" w:sz="8" w:space="0" w:color="000000" w:themeColor="text1"/>
            </w:tcBorders>
            <w:noWrap/>
            <w:hideMark/>
          </w:tcPr>
          <w:p w14:paraId="60279FC4" w14:textId="77777777" w:rsidR="00E73BC6" w:rsidRPr="00970439" w:rsidRDefault="00E73BC6" w:rsidP="007F01DE">
            <w:pPr>
              <w:spacing w:after="0"/>
              <w:rPr>
                <w:sz w:val="16"/>
                <w:szCs w:val="16"/>
              </w:rPr>
            </w:pPr>
            <w:r w:rsidRPr="00970439">
              <w:rPr>
                <w:sz w:val="16"/>
                <w:szCs w:val="16"/>
              </w:rPr>
              <w:t>2 764</w:t>
            </w:r>
          </w:p>
        </w:tc>
        <w:tc>
          <w:tcPr>
            <w:tcW w:w="0" w:type="dxa"/>
            <w:tcBorders>
              <w:bottom w:val="single" w:sz="8" w:space="0" w:color="000000" w:themeColor="text1"/>
            </w:tcBorders>
            <w:noWrap/>
            <w:hideMark/>
          </w:tcPr>
          <w:p w14:paraId="6B291D3C" w14:textId="77777777" w:rsidR="00E73BC6" w:rsidRPr="00970439"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70439">
              <w:rPr>
                <w:sz w:val="16"/>
                <w:szCs w:val="16"/>
              </w:rPr>
              <w:t>..</w:t>
            </w:r>
          </w:p>
        </w:tc>
      </w:tr>
      <w:tr w:rsidR="00E73BC6" w:rsidRPr="00FB5852" w14:paraId="3F1ABF26"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bottom w:val="single" w:sz="8" w:space="0" w:color="000000" w:themeColor="text1"/>
            </w:tcBorders>
            <w:noWrap/>
            <w:hideMark/>
          </w:tcPr>
          <w:p w14:paraId="5224CE26" w14:textId="77777777" w:rsidR="00E73BC6" w:rsidRPr="00970439" w:rsidRDefault="00E73BC6" w:rsidP="007F01DE">
            <w:pPr>
              <w:spacing w:after="0"/>
              <w:rPr>
                <w:b/>
                <w:bCs/>
                <w:sz w:val="16"/>
                <w:szCs w:val="16"/>
              </w:rPr>
            </w:pPr>
            <w:r w:rsidRPr="00970439">
              <w:rPr>
                <w:b/>
                <w:bCs/>
                <w:sz w:val="16"/>
                <w:szCs w:val="16"/>
              </w:rPr>
              <w:t>Total of cultural assets at fair value</w:t>
            </w:r>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bottom w:val="single" w:sz="8" w:space="0" w:color="000000" w:themeColor="text1"/>
            </w:tcBorders>
            <w:noWrap/>
            <w:hideMark/>
          </w:tcPr>
          <w:p w14:paraId="69056982" w14:textId="77777777" w:rsidR="00E73BC6" w:rsidRPr="00970439" w:rsidRDefault="00E73BC6" w:rsidP="007F01DE">
            <w:pPr>
              <w:spacing w:after="0"/>
              <w:rPr>
                <w:b/>
                <w:bCs/>
                <w:sz w:val="16"/>
                <w:szCs w:val="16"/>
              </w:rPr>
            </w:pPr>
            <w:r w:rsidRPr="00970439">
              <w:rPr>
                <w:b/>
                <w:bCs/>
                <w:sz w:val="16"/>
                <w:szCs w:val="16"/>
              </w:rPr>
              <w:t>2 764</w:t>
            </w:r>
          </w:p>
        </w:tc>
        <w:tc>
          <w:tcPr>
            <w:tcW w:w="0" w:type="dxa"/>
            <w:tcBorders>
              <w:top w:val="single" w:sz="8" w:space="0" w:color="000000" w:themeColor="text1"/>
              <w:bottom w:val="single" w:sz="8" w:space="0" w:color="000000" w:themeColor="text1"/>
            </w:tcBorders>
            <w:noWrap/>
            <w:hideMark/>
          </w:tcPr>
          <w:p w14:paraId="0FAD9B0A" w14:textId="77777777" w:rsidR="00E73BC6" w:rsidRPr="00970439"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970439">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bottom w:val="single" w:sz="8" w:space="0" w:color="000000" w:themeColor="text1"/>
            </w:tcBorders>
            <w:noWrap/>
            <w:hideMark/>
          </w:tcPr>
          <w:p w14:paraId="122176F3" w14:textId="77777777" w:rsidR="00E73BC6" w:rsidRPr="00970439" w:rsidRDefault="00E73BC6" w:rsidP="007F01DE">
            <w:pPr>
              <w:spacing w:after="0"/>
              <w:rPr>
                <w:b/>
                <w:bCs/>
                <w:sz w:val="16"/>
                <w:szCs w:val="16"/>
              </w:rPr>
            </w:pPr>
            <w:r w:rsidRPr="00970439">
              <w:rPr>
                <w:b/>
                <w:bCs/>
                <w:sz w:val="16"/>
                <w:szCs w:val="16"/>
              </w:rPr>
              <w:t>2 764</w:t>
            </w:r>
          </w:p>
        </w:tc>
        <w:tc>
          <w:tcPr>
            <w:tcW w:w="0" w:type="dxa"/>
            <w:tcBorders>
              <w:top w:val="single" w:sz="8" w:space="0" w:color="000000" w:themeColor="text1"/>
              <w:bottom w:val="single" w:sz="8" w:space="0" w:color="000000" w:themeColor="text1"/>
            </w:tcBorders>
            <w:noWrap/>
            <w:hideMark/>
          </w:tcPr>
          <w:p w14:paraId="28DCF11D" w14:textId="77777777" w:rsidR="00E73BC6" w:rsidRPr="00970439"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970439">
              <w:rPr>
                <w:b/>
                <w:bCs/>
                <w:sz w:val="16"/>
                <w:szCs w:val="16"/>
              </w:rPr>
              <w:t>..</w:t>
            </w:r>
          </w:p>
        </w:tc>
      </w:tr>
      <w:tr w:rsidR="005271D1" w:rsidRPr="00FB5852" w14:paraId="657F7F44"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tcBorders>
            <w:noWrap/>
          </w:tcPr>
          <w:p w14:paraId="762B5121" w14:textId="10E22D4F" w:rsidR="005271D1" w:rsidRPr="00970439" w:rsidRDefault="005271D1" w:rsidP="007F01DE">
            <w:pPr>
              <w:rPr>
                <w:b/>
                <w:bCs/>
                <w:sz w:val="16"/>
                <w:szCs w:val="16"/>
              </w:rPr>
            </w:pPr>
            <w:r>
              <w:rPr>
                <w:b/>
                <w:bCs/>
                <w:sz w:val="16"/>
                <w:szCs w:val="16"/>
              </w:rPr>
              <w:t>Intangible assets at fair value</w:t>
            </w:r>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tcBorders>
            <w:noWrap/>
          </w:tcPr>
          <w:p w14:paraId="76D465C8" w14:textId="77777777" w:rsidR="005271D1" w:rsidRPr="00FB5852" w:rsidRDefault="005271D1" w:rsidP="007F01DE">
            <w:pPr>
              <w:rPr>
                <w:sz w:val="16"/>
                <w:szCs w:val="16"/>
              </w:rPr>
            </w:pPr>
          </w:p>
        </w:tc>
        <w:tc>
          <w:tcPr>
            <w:tcW w:w="0" w:type="dxa"/>
            <w:tcBorders>
              <w:top w:val="single" w:sz="8" w:space="0" w:color="000000" w:themeColor="text1"/>
            </w:tcBorders>
            <w:noWrap/>
          </w:tcPr>
          <w:p w14:paraId="4D51A12B" w14:textId="77777777" w:rsidR="005271D1" w:rsidRPr="00FB5852" w:rsidRDefault="005271D1" w:rsidP="007F01DE">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tcBorders>
            <w:noWrap/>
          </w:tcPr>
          <w:p w14:paraId="4FA0BDAB" w14:textId="77777777" w:rsidR="005271D1" w:rsidRPr="00FB5852" w:rsidRDefault="005271D1" w:rsidP="007F01DE">
            <w:pPr>
              <w:rPr>
                <w:sz w:val="16"/>
                <w:szCs w:val="16"/>
              </w:rPr>
            </w:pPr>
          </w:p>
        </w:tc>
        <w:tc>
          <w:tcPr>
            <w:tcW w:w="0" w:type="dxa"/>
            <w:tcBorders>
              <w:top w:val="single" w:sz="8" w:space="0" w:color="000000" w:themeColor="text1"/>
            </w:tcBorders>
            <w:noWrap/>
          </w:tcPr>
          <w:p w14:paraId="64993B29" w14:textId="77777777" w:rsidR="005271D1" w:rsidRPr="00FB5852" w:rsidRDefault="005271D1" w:rsidP="007F01DE">
            <w:pPr>
              <w:cnfStyle w:val="000000000000" w:firstRow="0" w:lastRow="0" w:firstColumn="0" w:lastColumn="0" w:oddVBand="0" w:evenVBand="0" w:oddHBand="0" w:evenHBand="0" w:firstRowFirstColumn="0" w:firstRowLastColumn="0" w:lastRowFirstColumn="0" w:lastRowLastColumn="0"/>
              <w:rPr>
                <w:sz w:val="16"/>
                <w:szCs w:val="16"/>
              </w:rPr>
            </w:pPr>
          </w:p>
        </w:tc>
      </w:tr>
      <w:tr w:rsidR="005271D1" w:rsidRPr="00FB5852" w14:paraId="6CFA83C5"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noWrap/>
          </w:tcPr>
          <w:p w14:paraId="416365B5" w14:textId="34E50790" w:rsidR="005271D1" w:rsidRPr="00FB5852" w:rsidRDefault="005271D1" w:rsidP="007F01DE">
            <w:pPr>
              <w:rPr>
                <w:sz w:val="16"/>
                <w:szCs w:val="16"/>
              </w:rPr>
            </w:pPr>
            <w:r>
              <w:rPr>
                <w:sz w:val="16"/>
                <w:szCs w:val="16"/>
              </w:rPr>
              <w:t>Intellectual property database</w:t>
            </w:r>
          </w:p>
        </w:tc>
        <w:tc>
          <w:tcPr>
            <w:cnfStyle w:val="000010000000" w:firstRow="0" w:lastRow="0" w:firstColumn="0" w:lastColumn="0" w:oddVBand="1" w:evenVBand="0" w:oddHBand="0" w:evenHBand="0" w:firstRowFirstColumn="0" w:firstRowLastColumn="0" w:lastRowFirstColumn="0" w:lastRowLastColumn="0"/>
            <w:tcW w:w="1843" w:type="dxa"/>
            <w:noWrap/>
          </w:tcPr>
          <w:p w14:paraId="1D419996" w14:textId="21A2FB86" w:rsidR="005271D1" w:rsidRPr="00FB5852" w:rsidRDefault="005271D1" w:rsidP="007F01DE">
            <w:pPr>
              <w:rPr>
                <w:sz w:val="16"/>
                <w:szCs w:val="16"/>
              </w:rPr>
            </w:pPr>
            <w:r>
              <w:rPr>
                <w:sz w:val="16"/>
                <w:szCs w:val="16"/>
              </w:rPr>
              <w:t>2 000</w:t>
            </w:r>
          </w:p>
        </w:tc>
        <w:tc>
          <w:tcPr>
            <w:tcW w:w="992" w:type="dxa"/>
            <w:noWrap/>
          </w:tcPr>
          <w:p w14:paraId="78ADD83F" w14:textId="7ED7B4C9" w:rsidR="005271D1" w:rsidRPr="00FB5852" w:rsidRDefault="005271D1" w:rsidP="007F01DE">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tcPr>
          <w:p w14:paraId="404DD10A" w14:textId="073562A5" w:rsidR="005271D1" w:rsidRPr="00FB5852" w:rsidRDefault="005271D1" w:rsidP="007F01DE">
            <w:pPr>
              <w:rPr>
                <w:sz w:val="16"/>
                <w:szCs w:val="16"/>
              </w:rPr>
            </w:pPr>
            <w:r>
              <w:rPr>
                <w:sz w:val="16"/>
                <w:szCs w:val="16"/>
              </w:rPr>
              <w:t>..</w:t>
            </w:r>
          </w:p>
        </w:tc>
        <w:tc>
          <w:tcPr>
            <w:tcW w:w="992" w:type="dxa"/>
            <w:noWrap/>
          </w:tcPr>
          <w:p w14:paraId="045932B2" w14:textId="1BA8675F" w:rsidR="005271D1" w:rsidRPr="00FB5852" w:rsidRDefault="005271D1" w:rsidP="007F01D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2 000</w:t>
            </w:r>
          </w:p>
        </w:tc>
      </w:tr>
      <w:tr w:rsidR="005271D1" w:rsidRPr="00FB5852" w14:paraId="09D42A65" w14:textId="77777777" w:rsidTr="007F01DE">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849" w:type="dxa"/>
            <w:noWrap/>
          </w:tcPr>
          <w:p w14:paraId="2FBD0405" w14:textId="6FFF25AD" w:rsidR="005271D1" w:rsidRPr="00FB5852" w:rsidRDefault="005271D1" w:rsidP="007F01DE">
            <w:pPr>
              <w:rPr>
                <w:sz w:val="16"/>
                <w:szCs w:val="16"/>
              </w:rPr>
            </w:pPr>
            <w:r>
              <w:rPr>
                <w:sz w:val="16"/>
                <w:szCs w:val="16"/>
              </w:rPr>
              <w:t>Total of intangibles at fair value</w:t>
            </w:r>
          </w:p>
        </w:tc>
        <w:tc>
          <w:tcPr>
            <w:cnfStyle w:val="000010000000" w:firstRow="0" w:lastRow="0" w:firstColumn="0" w:lastColumn="0" w:oddVBand="1" w:evenVBand="0" w:oddHBand="0" w:evenHBand="0" w:firstRowFirstColumn="0" w:firstRowLastColumn="0" w:lastRowFirstColumn="0" w:lastRowLastColumn="0"/>
            <w:tcW w:w="1843" w:type="dxa"/>
            <w:noWrap/>
          </w:tcPr>
          <w:p w14:paraId="0150002C" w14:textId="402C3B70" w:rsidR="005271D1" w:rsidRPr="005271D1" w:rsidRDefault="005271D1" w:rsidP="007F01DE">
            <w:pPr>
              <w:rPr>
                <w:sz w:val="16"/>
                <w:szCs w:val="16"/>
              </w:rPr>
            </w:pPr>
            <w:r w:rsidRPr="00EE08B7">
              <w:rPr>
                <w:sz w:val="16"/>
                <w:szCs w:val="16"/>
              </w:rPr>
              <w:t>2 000</w:t>
            </w:r>
          </w:p>
        </w:tc>
        <w:tc>
          <w:tcPr>
            <w:tcW w:w="992" w:type="dxa"/>
            <w:noWrap/>
          </w:tcPr>
          <w:p w14:paraId="75234EFB" w14:textId="6DB08411" w:rsidR="005271D1" w:rsidRPr="005271D1" w:rsidRDefault="005271D1" w:rsidP="007F01DE">
            <w:pPr>
              <w:cnfStyle w:val="010000000000" w:firstRow="0" w:lastRow="1"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tcPr>
          <w:p w14:paraId="6699D976" w14:textId="43774895" w:rsidR="005271D1" w:rsidRPr="005271D1" w:rsidRDefault="005271D1" w:rsidP="007F01DE">
            <w:pPr>
              <w:rPr>
                <w:sz w:val="16"/>
                <w:szCs w:val="16"/>
              </w:rPr>
            </w:pPr>
            <w:r>
              <w:rPr>
                <w:sz w:val="16"/>
                <w:szCs w:val="16"/>
              </w:rPr>
              <w:t>..</w:t>
            </w:r>
          </w:p>
        </w:tc>
        <w:tc>
          <w:tcPr>
            <w:tcW w:w="992" w:type="dxa"/>
            <w:noWrap/>
          </w:tcPr>
          <w:p w14:paraId="37386700" w14:textId="6081A272" w:rsidR="005271D1" w:rsidRPr="005271D1" w:rsidRDefault="005271D1" w:rsidP="007F01DE">
            <w:pP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2 000</w:t>
            </w:r>
          </w:p>
        </w:tc>
      </w:tr>
    </w:tbl>
    <w:p w14:paraId="7389F0A5" w14:textId="201DF0AD" w:rsidR="00E73BC6" w:rsidRDefault="00E73BC6" w:rsidP="00E73BC6">
      <w:pPr>
        <w:pStyle w:val="TableUnits"/>
        <w:rPr>
          <w:rFonts w:asciiTheme="minorHAnsi" w:hAnsiTheme="minorHAnsi"/>
          <w:b w:val="0"/>
          <w:spacing w:val="0"/>
          <w:szCs w:val="18"/>
        </w:rPr>
      </w:pPr>
    </w:p>
    <w:tbl>
      <w:tblPr>
        <w:tblStyle w:val="DTFTable"/>
        <w:tblW w:w="9668" w:type="dxa"/>
        <w:tblLook w:val="02E0" w:firstRow="1" w:lastRow="1" w:firstColumn="1" w:lastColumn="0" w:noHBand="1" w:noVBand="0"/>
      </w:tblPr>
      <w:tblGrid>
        <w:gridCol w:w="4849"/>
        <w:gridCol w:w="1843"/>
        <w:gridCol w:w="992"/>
        <w:gridCol w:w="992"/>
        <w:gridCol w:w="992"/>
      </w:tblGrid>
      <w:tr w:rsidR="00E73BC6" w:rsidRPr="00FB5852" w14:paraId="2DD5B053" w14:textId="77777777" w:rsidTr="007F01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noWrap/>
            <w:hideMark/>
          </w:tcPr>
          <w:p w14:paraId="0DE1CCA0" w14:textId="77777777" w:rsidR="00E73BC6" w:rsidRPr="00FB5852" w:rsidRDefault="00E73BC6" w:rsidP="007F01DE">
            <w:pPr>
              <w:spacing w:after="0"/>
              <w:rPr>
                <w:sz w:val="16"/>
                <w:szCs w:val="16"/>
              </w:rPr>
            </w:pPr>
            <w:r w:rsidRPr="00FB5852">
              <w:rPr>
                <w:sz w:val="16"/>
                <w:szCs w:val="16"/>
              </w:rPr>
              <w:t> </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2A73D225" w14:textId="77777777" w:rsidR="00E73BC6" w:rsidRPr="00FB5852" w:rsidRDefault="00E73BC6" w:rsidP="007F01DE">
            <w:pPr>
              <w:spacing w:after="0"/>
              <w:rPr>
                <w:sz w:val="16"/>
                <w:szCs w:val="16"/>
              </w:rPr>
            </w:pPr>
            <w:r w:rsidRPr="00FB5852">
              <w:rPr>
                <w:sz w:val="16"/>
                <w:szCs w:val="16"/>
              </w:rPr>
              <w:t>Carrying amount</w:t>
            </w:r>
          </w:p>
        </w:tc>
        <w:tc>
          <w:tcPr>
            <w:tcW w:w="2976" w:type="dxa"/>
            <w:gridSpan w:val="3"/>
            <w:tcBorders>
              <w:bottom w:val="single" w:sz="6" w:space="0" w:color="FFFFFF" w:themeColor="background1"/>
            </w:tcBorders>
            <w:hideMark/>
          </w:tcPr>
          <w:p w14:paraId="38519BE0" w14:textId="3496AAB5" w:rsidR="00E73BC6" w:rsidRPr="00FB5852" w:rsidRDefault="00E73BC6" w:rsidP="007F01D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FB5852">
              <w:rPr>
                <w:sz w:val="16"/>
                <w:szCs w:val="16"/>
              </w:rPr>
              <w:t xml:space="preserve">Fair value measurement at end </w:t>
            </w:r>
            <w:r w:rsidR="007F01DE" w:rsidRPr="00FB5852">
              <w:rPr>
                <w:sz w:val="16"/>
                <w:szCs w:val="16"/>
              </w:rPr>
              <w:br/>
            </w:r>
            <w:r w:rsidRPr="00FB5852">
              <w:rPr>
                <w:sz w:val="16"/>
                <w:szCs w:val="16"/>
              </w:rPr>
              <w:t>of reporting period using:</w:t>
            </w:r>
          </w:p>
        </w:tc>
      </w:tr>
      <w:tr w:rsidR="00E73BC6" w:rsidRPr="00FB5852" w14:paraId="6C2B236E" w14:textId="77777777" w:rsidTr="007F01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noWrap/>
            <w:hideMark/>
          </w:tcPr>
          <w:p w14:paraId="79DA32B8" w14:textId="77777777" w:rsidR="00E73BC6" w:rsidRPr="00FB5852" w:rsidRDefault="00E73BC6" w:rsidP="007F01DE">
            <w:pPr>
              <w:spacing w:after="0"/>
              <w:ind w:left="0"/>
              <w:rPr>
                <w:sz w:val="16"/>
                <w:szCs w:val="16"/>
              </w:rPr>
            </w:pPr>
            <w:r w:rsidRPr="00FB5852">
              <w:rPr>
                <w:sz w:val="16"/>
                <w:szCs w:val="16"/>
              </w:rPr>
              <w:t>2019</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42D8C37D" w14:textId="77777777" w:rsidR="00E73BC6" w:rsidRPr="00FB5852" w:rsidRDefault="00E73BC6" w:rsidP="007F01DE">
            <w:pPr>
              <w:spacing w:after="0"/>
              <w:rPr>
                <w:sz w:val="16"/>
                <w:szCs w:val="16"/>
              </w:rPr>
            </w:pPr>
            <w:r w:rsidRPr="00FB5852">
              <w:rPr>
                <w:sz w:val="16"/>
                <w:szCs w:val="16"/>
              </w:rPr>
              <w:t>as at 30 June 2019</w:t>
            </w:r>
          </w:p>
        </w:tc>
        <w:tc>
          <w:tcPr>
            <w:tcW w:w="992" w:type="dxa"/>
            <w:tcBorders>
              <w:top w:val="single" w:sz="6" w:space="0" w:color="FFFFFF" w:themeColor="background1"/>
            </w:tcBorders>
            <w:noWrap/>
            <w:hideMark/>
          </w:tcPr>
          <w:p w14:paraId="10D07BFD" w14:textId="77777777" w:rsidR="00E73BC6" w:rsidRPr="00FB5852" w:rsidRDefault="00E73BC6" w:rsidP="007F01D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FB5852">
              <w:rPr>
                <w:sz w:val="16"/>
                <w:szCs w:val="16"/>
              </w:rPr>
              <w:t xml:space="preserve">Level 1 </w:t>
            </w:r>
            <w:r w:rsidRPr="00FB5852">
              <w:rPr>
                <w:sz w:val="16"/>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FFFFFF" w:themeColor="background1"/>
            </w:tcBorders>
            <w:noWrap/>
            <w:hideMark/>
          </w:tcPr>
          <w:p w14:paraId="293149C4" w14:textId="77777777" w:rsidR="00E73BC6" w:rsidRPr="00FB5852" w:rsidRDefault="00E73BC6" w:rsidP="007F01DE">
            <w:pPr>
              <w:spacing w:after="0"/>
              <w:rPr>
                <w:sz w:val="16"/>
                <w:szCs w:val="16"/>
              </w:rPr>
            </w:pPr>
            <w:r w:rsidRPr="00FB5852">
              <w:rPr>
                <w:sz w:val="16"/>
                <w:szCs w:val="16"/>
              </w:rPr>
              <w:t xml:space="preserve">Level 2 </w:t>
            </w:r>
            <w:r w:rsidRPr="00FB5852">
              <w:rPr>
                <w:sz w:val="16"/>
                <w:szCs w:val="16"/>
                <w:vertAlign w:val="superscript"/>
              </w:rPr>
              <w:t>(b)</w:t>
            </w:r>
          </w:p>
        </w:tc>
        <w:tc>
          <w:tcPr>
            <w:tcW w:w="992" w:type="dxa"/>
            <w:tcBorders>
              <w:top w:val="single" w:sz="6" w:space="0" w:color="FFFFFF" w:themeColor="background1"/>
            </w:tcBorders>
            <w:noWrap/>
            <w:hideMark/>
          </w:tcPr>
          <w:p w14:paraId="62E7A829" w14:textId="77777777" w:rsidR="00E73BC6" w:rsidRPr="00FB5852" w:rsidRDefault="00E73BC6" w:rsidP="007F01D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FB5852">
              <w:rPr>
                <w:sz w:val="16"/>
                <w:szCs w:val="16"/>
              </w:rPr>
              <w:t xml:space="preserve">Level 3 </w:t>
            </w:r>
            <w:r w:rsidRPr="00FB5852">
              <w:rPr>
                <w:sz w:val="16"/>
                <w:szCs w:val="16"/>
                <w:vertAlign w:val="superscript"/>
              </w:rPr>
              <w:t>(c)</w:t>
            </w:r>
          </w:p>
        </w:tc>
      </w:tr>
      <w:tr w:rsidR="00E73BC6" w:rsidRPr="00FB5852" w14:paraId="2BD7C348"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noWrap/>
            <w:hideMark/>
          </w:tcPr>
          <w:p w14:paraId="4DFB1A70" w14:textId="77777777" w:rsidR="00E73BC6" w:rsidRPr="00FB5852" w:rsidRDefault="00E73BC6" w:rsidP="007F01DE">
            <w:pPr>
              <w:spacing w:after="0"/>
              <w:rPr>
                <w:b/>
                <w:bCs/>
                <w:sz w:val="16"/>
                <w:szCs w:val="16"/>
              </w:rPr>
            </w:pPr>
            <w:r w:rsidRPr="00FB5852">
              <w:rPr>
                <w:b/>
                <w:bCs/>
                <w:sz w:val="16"/>
                <w:szCs w:val="16"/>
              </w:rPr>
              <w:t>Land at fair value</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35320EAF" w14:textId="77777777" w:rsidR="00E73BC6" w:rsidRPr="00FB5852" w:rsidRDefault="00E73BC6" w:rsidP="007F01DE">
            <w:pPr>
              <w:spacing w:after="0"/>
              <w:rPr>
                <w:b/>
                <w:bCs/>
                <w:sz w:val="16"/>
                <w:szCs w:val="16"/>
              </w:rPr>
            </w:pPr>
            <w:r w:rsidRPr="00FB5852">
              <w:rPr>
                <w:b/>
                <w:bCs/>
                <w:sz w:val="16"/>
                <w:szCs w:val="16"/>
              </w:rPr>
              <w:t> </w:t>
            </w:r>
          </w:p>
        </w:tc>
        <w:tc>
          <w:tcPr>
            <w:tcW w:w="992" w:type="dxa"/>
            <w:noWrap/>
            <w:hideMark/>
          </w:tcPr>
          <w:p w14:paraId="5C6A1ACD"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6D931265" w14:textId="77777777" w:rsidR="00E73BC6" w:rsidRPr="00FB5852" w:rsidRDefault="00E73BC6" w:rsidP="007F01DE">
            <w:pPr>
              <w:spacing w:after="0"/>
              <w:rPr>
                <w:b/>
                <w:bCs/>
                <w:sz w:val="16"/>
                <w:szCs w:val="16"/>
              </w:rPr>
            </w:pPr>
            <w:r w:rsidRPr="00FB5852">
              <w:rPr>
                <w:b/>
                <w:bCs/>
                <w:sz w:val="16"/>
                <w:szCs w:val="16"/>
              </w:rPr>
              <w:t> </w:t>
            </w:r>
          </w:p>
        </w:tc>
        <w:tc>
          <w:tcPr>
            <w:tcW w:w="992" w:type="dxa"/>
            <w:noWrap/>
            <w:hideMark/>
          </w:tcPr>
          <w:p w14:paraId="3E35AA6C"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6D563D09"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nil"/>
            </w:tcBorders>
            <w:noWrap/>
            <w:hideMark/>
          </w:tcPr>
          <w:p w14:paraId="0F6B7707" w14:textId="77777777" w:rsidR="00E73BC6" w:rsidRPr="00FB5852" w:rsidRDefault="00E73BC6" w:rsidP="007F01DE">
            <w:pPr>
              <w:spacing w:after="0"/>
              <w:rPr>
                <w:sz w:val="16"/>
                <w:szCs w:val="16"/>
              </w:rPr>
            </w:pPr>
            <w:r w:rsidRPr="00FB5852">
              <w:rPr>
                <w:sz w:val="16"/>
                <w:szCs w:val="16"/>
              </w:rPr>
              <w:t>Non</w:t>
            </w:r>
            <w:r w:rsidRPr="00FB5852">
              <w:rPr>
                <w:sz w:val="16"/>
                <w:szCs w:val="16"/>
              </w:rPr>
              <w:noBreakHyphen/>
              <w:t xml:space="preserve">specialised land </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noWrap/>
            <w:hideMark/>
          </w:tcPr>
          <w:p w14:paraId="28C2012A" w14:textId="77777777" w:rsidR="00E73BC6" w:rsidRPr="00FB5852" w:rsidRDefault="00E73BC6" w:rsidP="007F01DE">
            <w:pPr>
              <w:spacing w:after="0"/>
              <w:rPr>
                <w:sz w:val="16"/>
                <w:szCs w:val="16"/>
              </w:rPr>
            </w:pPr>
            <w:r w:rsidRPr="00FB5852">
              <w:rPr>
                <w:sz w:val="16"/>
                <w:szCs w:val="16"/>
              </w:rPr>
              <w:t xml:space="preserve"> 987</w:t>
            </w:r>
          </w:p>
        </w:tc>
        <w:tc>
          <w:tcPr>
            <w:tcW w:w="992" w:type="dxa"/>
            <w:tcBorders>
              <w:bottom w:val="nil"/>
            </w:tcBorders>
            <w:noWrap/>
            <w:hideMark/>
          </w:tcPr>
          <w:p w14:paraId="35B375E2"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noWrap/>
            <w:hideMark/>
          </w:tcPr>
          <w:p w14:paraId="40BE3FD6" w14:textId="77777777" w:rsidR="00E73BC6" w:rsidRPr="00FB5852" w:rsidRDefault="00E73BC6" w:rsidP="007F01DE">
            <w:pPr>
              <w:spacing w:after="0"/>
              <w:rPr>
                <w:sz w:val="16"/>
                <w:szCs w:val="16"/>
              </w:rPr>
            </w:pPr>
            <w:r w:rsidRPr="00FB5852">
              <w:rPr>
                <w:sz w:val="16"/>
                <w:szCs w:val="16"/>
              </w:rPr>
              <w:t xml:space="preserve"> 987</w:t>
            </w:r>
          </w:p>
        </w:tc>
        <w:tc>
          <w:tcPr>
            <w:tcW w:w="992" w:type="dxa"/>
            <w:tcBorders>
              <w:bottom w:val="nil"/>
            </w:tcBorders>
            <w:noWrap/>
            <w:hideMark/>
          </w:tcPr>
          <w:p w14:paraId="5DA3BB53"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w:t>
            </w:r>
          </w:p>
        </w:tc>
      </w:tr>
      <w:tr w:rsidR="00E73BC6" w:rsidRPr="00FB5852" w14:paraId="61E38164"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207072F7" w14:textId="77777777" w:rsidR="00E73BC6" w:rsidRPr="00FB5852" w:rsidRDefault="00E73BC6" w:rsidP="007F01DE">
            <w:pPr>
              <w:spacing w:after="0"/>
              <w:rPr>
                <w:sz w:val="16"/>
                <w:szCs w:val="16"/>
              </w:rPr>
            </w:pPr>
            <w:r w:rsidRPr="00FB5852">
              <w:rPr>
                <w:sz w:val="16"/>
                <w:szCs w:val="16"/>
              </w:rPr>
              <w:t>Specialised land</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14F72867" w14:textId="77777777" w:rsidR="00E73BC6" w:rsidRPr="00FB5852" w:rsidRDefault="00E73BC6" w:rsidP="007F01DE">
            <w:pPr>
              <w:spacing w:after="0"/>
              <w:rPr>
                <w:sz w:val="16"/>
                <w:szCs w:val="16"/>
              </w:rPr>
            </w:pPr>
            <w:r w:rsidRPr="00FB5852">
              <w:rPr>
                <w:sz w:val="16"/>
                <w:szCs w:val="16"/>
              </w:rPr>
              <w:t>2 534</w:t>
            </w:r>
          </w:p>
        </w:tc>
        <w:tc>
          <w:tcPr>
            <w:tcW w:w="992" w:type="dxa"/>
            <w:tcBorders>
              <w:bottom w:val="single" w:sz="6" w:space="0" w:color="auto"/>
            </w:tcBorders>
            <w:noWrap/>
            <w:hideMark/>
          </w:tcPr>
          <w:p w14:paraId="68D5B382"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695475FD"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683F5D19"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2 534</w:t>
            </w:r>
          </w:p>
        </w:tc>
      </w:tr>
      <w:tr w:rsidR="00E73BC6" w:rsidRPr="00FB5852" w14:paraId="5B8AE95E"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6FE7B616" w14:textId="77777777" w:rsidR="00E73BC6" w:rsidRPr="00FB5852" w:rsidRDefault="00E73BC6" w:rsidP="007F01DE">
            <w:pPr>
              <w:spacing w:after="0"/>
              <w:rPr>
                <w:b/>
                <w:bCs/>
                <w:sz w:val="16"/>
                <w:szCs w:val="16"/>
              </w:rPr>
            </w:pPr>
            <w:r w:rsidRPr="00FB5852">
              <w:rPr>
                <w:b/>
                <w:bCs/>
                <w:sz w:val="16"/>
                <w:szCs w:val="16"/>
              </w:rPr>
              <w:t>Total of land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27416540" w14:textId="77777777" w:rsidR="00E73BC6" w:rsidRPr="00FB5852" w:rsidRDefault="00E73BC6" w:rsidP="007F01DE">
            <w:pPr>
              <w:spacing w:after="0"/>
              <w:rPr>
                <w:b/>
                <w:bCs/>
                <w:sz w:val="16"/>
                <w:szCs w:val="16"/>
              </w:rPr>
            </w:pPr>
            <w:r w:rsidRPr="00FB5852">
              <w:rPr>
                <w:b/>
                <w:bCs/>
                <w:sz w:val="16"/>
                <w:szCs w:val="16"/>
              </w:rPr>
              <w:t>3 521</w:t>
            </w:r>
          </w:p>
        </w:tc>
        <w:tc>
          <w:tcPr>
            <w:tcW w:w="992" w:type="dxa"/>
            <w:tcBorders>
              <w:top w:val="single" w:sz="6" w:space="0" w:color="auto"/>
              <w:bottom w:val="single" w:sz="6" w:space="0" w:color="auto"/>
            </w:tcBorders>
            <w:noWrap/>
            <w:hideMark/>
          </w:tcPr>
          <w:p w14:paraId="12D61A73"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3AC16B38" w14:textId="77777777" w:rsidR="00E73BC6" w:rsidRPr="00FB5852" w:rsidRDefault="00E73BC6" w:rsidP="007F01DE">
            <w:pPr>
              <w:spacing w:after="0"/>
              <w:rPr>
                <w:b/>
                <w:bCs/>
                <w:sz w:val="16"/>
                <w:szCs w:val="16"/>
              </w:rPr>
            </w:pPr>
            <w:r w:rsidRPr="00FB5852">
              <w:rPr>
                <w:b/>
                <w:bCs/>
                <w:sz w:val="16"/>
                <w:szCs w:val="16"/>
              </w:rPr>
              <w:t xml:space="preserve"> 987</w:t>
            </w:r>
          </w:p>
        </w:tc>
        <w:tc>
          <w:tcPr>
            <w:tcW w:w="992" w:type="dxa"/>
            <w:tcBorders>
              <w:top w:val="single" w:sz="6" w:space="0" w:color="auto"/>
              <w:bottom w:val="single" w:sz="6" w:space="0" w:color="auto"/>
            </w:tcBorders>
            <w:noWrap/>
            <w:hideMark/>
          </w:tcPr>
          <w:p w14:paraId="293B1B1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2 534</w:t>
            </w:r>
          </w:p>
        </w:tc>
      </w:tr>
      <w:tr w:rsidR="00E73BC6" w:rsidRPr="00FB5852" w14:paraId="6299E927"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noWrap/>
            <w:hideMark/>
          </w:tcPr>
          <w:p w14:paraId="7B2794D6" w14:textId="77777777" w:rsidR="00E73BC6" w:rsidRPr="00FB5852" w:rsidRDefault="00E73BC6" w:rsidP="007F01DE">
            <w:pPr>
              <w:spacing w:after="0"/>
              <w:rPr>
                <w:b/>
                <w:bCs/>
                <w:sz w:val="16"/>
                <w:szCs w:val="16"/>
              </w:rPr>
            </w:pPr>
            <w:r w:rsidRPr="00FB5852">
              <w:rPr>
                <w:b/>
                <w:bCs/>
                <w:sz w:val="16"/>
                <w:szCs w:val="16"/>
              </w:rPr>
              <w:t>Buildings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tcBorders>
            <w:noWrap/>
            <w:hideMark/>
          </w:tcPr>
          <w:p w14:paraId="3885BFD7"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7E1D7CBC"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4C472C23"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61750DA9"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05408A22"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noWrap/>
            <w:hideMark/>
          </w:tcPr>
          <w:p w14:paraId="4592786D" w14:textId="77777777" w:rsidR="00E73BC6" w:rsidRPr="00FB5852" w:rsidRDefault="00E73BC6" w:rsidP="007F01DE">
            <w:pPr>
              <w:spacing w:after="0"/>
              <w:rPr>
                <w:sz w:val="16"/>
                <w:szCs w:val="16"/>
              </w:rPr>
            </w:pPr>
            <w:r w:rsidRPr="00FB5852">
              <w:rPr>
                <w:sz w:val="16"/>
                <w:szCs w:val="16"/>
              </w:rPr>
              <w:t>Non</w:t>
            </w:r>
            <w:r w:rsidRPr="00FB5852">
              <w:rPr>
                <w:sz w:val="16"/>
                <w:szCs w:val="16"/>
              </w:rPr>
              <w:noBreakHyphen/>
              <w:t>specialised buildings</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1F22BFB9" w14:textId="77777777" w:rsidR="00E73BC6" w:rsidRPr="00FB5852" w:rsidRDefault="00E73BC6" w:rsidP="007F01DE">
            <w:pPr>
              <w:spacing w:after="0"/>
              <w:rPr>
                <w:sz w:val="16"/>
                <w:szCs w:val="16"/>
              </w:rPr>
            </w:pPr>
            <w:r w:rsidRPr="00FB5852">
              <w:rPr>
                <w:sz w:val="16"/>
                <w:szCs w:val="16"/>
              </w:rPr>
              <w:t>2 082</w:t>
            </w:r>
          </w:p>
        </w:tc>
        <w:tc>
          <w:tcPr>
            <w:tcW w:w="992" w:type="dxa"/>
            <w:noWrap/>
            <w:hideMark/>
          </w:tcPr>
          <w:p w14:paraId="1321D2AF"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14:paraId="139C3913" w14:textId="77777777" w:rsidR="00E73BC6" w:rsidRPr="00FB5852" w:rsidRDefault="00E73BC6" w:rsidP="007F01DE">
            <w:pPr>
              <w:spacing w:after="0"/>
              <w:rPr>
                <w:sz w:val="16"/>
                <w:szCs w:val="16"/>
              </w:rPr>
            </w:pPr>
            <w:r w:rsidRPr="00FB5852">
              <w:rPr>
                <w:sz w:val="16"/>
                <w:szCs w:val="16"/>
              </w:rPr>
              <w:t>2 082</w:t>
            </w:r>
          </w:p>
        </w:tc>
        <w:tc>
          <w:tcPr>
            <w:tcW w:w="992" w:type="dxa"/>
            <w:noWrap/>
            <w:hideMark/>
          </w:tcPr>
          <w:p w14:paraId="6B465BE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w:t>
            </w:r>
          </w:p>
        </w:tc>
      </w:tr>
      <w:tr w:rsidR="00E73BC6" w:rsidRPr="00FB5852" w14:paraId="5A0D9837"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nil"/>
            </w:tcBorders>
            <w:noWrap/>
            <w:hideMark/>
          </w:tcPr>
          <w:p w14:paraId="17FFEC55" w14:textId="77777777" w:rsidR="00E73BC6" w:rsidRPr="00FB5852" w:rsidRDefault="00E73BC6" w:rsidP="007F01DE">
            <w:pPr>
              <w:spacing w:after="0"/>
              <w:rPr>
                <w:sz w:val="16"/>
                <w:szCs w:val="16"/>
              </w:rPr>
            </w:pPr>
            <w:r w:rsidRPr="00FB5852">
              <w:rPr>
                <w:sz w:val="16"/>
                <w:szCs w:val="16"/>
              </w:rPr>
              <w:t xml:space="preserve">Specialised buildings </w:t>
            </w:r>
          </w:p>
        </w:tc>
        <w:tc>
          <w:tcPr>
            <w:cnfStyle w:val="000010000000" w:firstRow="0" w:lastRow="0" w:firstColumn="0" w:lastColumn="0" w:oddVBand="1" w:evenVBand="0" w:oddHBand="0" w:evenHBand="0" w:firstRowFirstColumn="0" w:firstRowLastColumn="0" w:lastRowFirstColumn="0" w:lastRowLastColumn="0"/>
            <w:tcW w:w="1843" w:type="dxa"/>
            <w:tcBorders>
              <w:bottom w:val="nil"/>
            </w:tcBorders>
            <w:noWrap/>
            <w:hideMark/>
          </w:tcPr>
          <w:p w14:paraId="501A3246" w14:textId="224CBCD1" w:rsidR="00E73BC6" w:rsidRPr="00FB5852" w:rsidRDefault="00D10D79" w:rsidP="007F01DE">
            <w:pPr>
              <w:spacing w:after="0"/>
              <w:rPr>
                <w:sz w:val="16"/>
                <w:szCs w:val="16"/>
              </w:rPr>
            </w:pPr>
            <w:r>
              <w:rPr>
                <w:sz w:val="16"/>
                <w:szCs w:val="16"/>
              </w:rPr>
              <w:t>63 395</w:t>
            </w:r>
          </w:p>
        </w:tc>
        <w:tc>
          <w:tcPr>
            <w:tcW w:w="992" w:type="dxa"/>
            <w:tcBorders>
              <w:bottom w:val="nil"/>
            </w:tcBorders>
            <w:noWrap/>
            <w:hideMark/>
          </w:tcPr>
          <w:p w14:paraId="18078684"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nil"/>
            </w:tcBorders>
            <w:noWrap/>
            <w:hideMark/>
          </w:tcPr>
          <w:p w14:paraId="73C03CAF" w14:textId="77777777" w:rsidR="00E73BC6" w:rsidRPr="00FB5852" w:rsidRDefault="00E73BC6" w:rsidP="007F01DE">
            <w:pPr>
              <w:spacing w:after="0"/>
              <w:rPr>
                <w:sz w:val="16"/>
                <w:szCs w:val="16"/>
              </w:rPr>
            </w:pPr>
            <w:r w:rsidRPr="00FB5852">
              <w:rPr>
                <w:sz w:val="16"/>
                <w:szCs w:val="16"/>
              </w:rPr>
              <w:t>..</w:t>
            </w:r>
          </w:p>
        </w:tc>
        <w:tc>
          <w:tcPr>
            <w:tcW w:w="992" w:type="dxa"/>
            <w:tcBorders>
              <w:bottom w:val="nil"/>
            </w:tcBorders>
            <w:noWrap/>
            <w:hideMark/>
          </w:tcPr>
          <w:p w14:paraId="30E4F166" w14:textId="3CFD0969" w:rsidR="00E73BC6" w:rsidRPr="00FB5852" w:rsidRDefault="00D10D79"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63 395</w:t>
            </w:r>
          </w:p>
        </w:tc>
      </w:tr>
      <w:tr w:rsidR="00E73BC6" w:rsidRPr="00FB5852" w14:paraId="0671F4AD"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56955EBB" w14:textId="77777777" w:rsidR="00E73BC6" w:rsidRPr="00FB5852" w:rsidRDefault="00E73BC6" w:rsidP="007F01DE">
            <w:pPr>
              <w:spacing w:after="0"/>
              <w:rPr>
                <w:sz w:val="16"/>
                <w:szCs w:val="16"/>
              </w:rPr>
            </w:pPr>
            <w:r w:rsidRPr="00FB5852">
              <w:rPr>
                <w:sz w:val="16"/>
                <w:szCs w:val="16"/>
              </w:rPr>
              <w:t xml:space="preserve">Heritage assets </w:t>
            </w:r>
            <w:r w:rsidRPr="00FB5852">
              <w:rPr>
                <w:sz w:val="16"/>
                <w:szCs w:val="16"/>
                <w:vertAlign w:val="superscript"/>
              </w:rPr>
              <w:t>(b)</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3B60033A" w14:textId="77777777" w:rsidR="00E73BC6" w:rsidRPr="00FB5852" w:rsidRDefault="00E73BC6" w:rsidP="007F01DE">
            <w:pPr>
              <w:spacing w:after="0"/>
              <w:rPr>
                <w:sz w:val="16"/>
                <w:szCs w:val="16"/>
              </w:rPr>
            </w:pPr>
            <w:r w:rsidRPr="00FB5852">
              <w:rPr>
                <w:sz w:val="16"/>
                <w:szCs w:val="16"/>
              </w:rPr>
              <w:t>12 553</w:t>
            </w:r>
          </w:p>
        </w:tc>
        <w:tc>
          <w:tcPr>
            <w:tcW w:w="992" w:type="dxa"/>
            <w:tcBorders>
              <w:bottom w:val="single" w:sz="6" w:space="0" w:color="auto"/>
            </w:tcBorders>
            <w:noWrap/>
            <w:hideMark/>
          </w:tcPr>
          <w:p w14:paraId="6D6892FF"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5FDC330D"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1D9F61A7"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12 553</w:t>
            </w:r>
          </w:p>
        </w:tc>
      </w:tr>
      <w:tr w:rsidR="00E73BC6" w:rsidRPr="00FB5852" w14:paraId="5894F6A7"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5CC43C61" w14:textId="77777777" w:rsidR="00E73BC6" w:rsidRPr="00FB5852" w:rsidRDefault="00E73BC6" w:rsidP="007F01DE">
            <w:pPr>
              <w:spacing w:after="0"/>
              <w:rPr>
                <w:b/>
                <w:bCs/>
                <w:sz w:val="16"/>
                <w:szCs w:val="16"/>
              </w:rPr>
            </w:pPr>
            <w:r w:rsidRPr="00FB5852">
              <w:rPr>
                <w:b/>
                <w:bCs/>
                <w:sz w:val="16"/>
                <w:szCs w:val="16"/>
              </w:rPr>
              <w:t>Total of buildings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6F4D4388" w14:textId="2951099D" w:rsidR="00E73BC6" w:rsidRPr="00FB5852" w:rsidRDefault="00D10D79" w:rsidP="007F01DE">
            <w:pPr>
              <w:spacing w:after="0"/>
              <w:rPr>
                <w:b/>
                <w:bCs/>
                <w:sz w:val="16"/>
                <w:szCs w:val="16"/>
              </w:rPr>
            </w:pPr>
            <w:r>
              <w:rPr>
                <w:b/>
                <w:bCs/>
                <w:sz w:val="16"/>
                <w:szCs w:val="16"/>
              </w:rPr>
              <w:t>78 030</w:t>
            </w:r>
          </w:p>
        </w:tc>
        <w:tc>
          <w:tcPr>
            <w:tcW w:w="992" w:type="dxa"/>
            <w:tcBorders>
              <w:top w:val="single" w:sz="6" w:space="0" w:color="auto"/>
              <w:bottom w:val="single" w:sz="6" w:space="0" w:color="auto"/>
            </w:tcBorders>
            <w:noWrap/>
            <w:hideMark/>
          </w:tcPr>
          <w:p w14:paraId="0224A0A3"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523333CD" w14:textId="26321E64" w:rsidR="00E73BC6" w:rsidRPr="00FB5852" w:rsidRDefault="00D10D79" w:rsidP="007F01DE">
            <w:pPr>
              <w:spacing w:after="0"/>
              <w:rPr>
                <w:b/>
                <w:bCs/>
                <w:sz w:val="16"/>
                <w:szCs w:val="16"/>
              </w:rPr>
            </w:pPr>
            <w:r>
              <w:rPr>
                <w:b/>
                <w:bCs/>
                <w:sz w:val="16"/>
                <w:szCs w:val="16"/>
              </w:rPr>
              <w:t>2 082</w:t>
            </w:r>
          </w:p>
        </w:tc>
        <w:tc>
          <w:tcPr>
            <w:tcW w:w="992" w:type="dxa"/>
            <w:tcBorders>
              <w:top w:val="single" w:sz="6" w:space="0" w:color="auto"/>
              <w:bottom w:val="single" w:sz="6" w:space="0" w:color="auto"/>
            </w:tcBorders>
            <w:noWrap/>
            <w:hideMark/>
          </w:tcPr>
          <w:p w14:paraId="11572E39" w14:textId="23626F6A" w:rsidR="00E73BC6" w:rsidRPr="00FB5852" w:rsidRDefault="00D10D79"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75 948</w:t>
            </w:r>
          </w:p>
        </w:tc>
      </w:tr>
      <w:tr w:rsidR="00E73BC6" w:rsidRPr="00FB5852" w14:paraId="06DCD5F0"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noWrap/>
            <w:hideMark/>
          </w:tcPr>
          <w:p w14:paraId="65C75C7A" w14:textId="77777777" w:rsidR="00E73BC6" w:rsidRPr="00FB5852" w:rsidRDefault="00E73BC6" w:rsidP="007F01DE">
            <w:pPr>
              <w:spacing w:after="0"/>
              <w:rPr>
                <w:b/>
                <w:bCs/>
                <w:sz w:val="16"/>
                <w:szCs w:val="16"/>
              </w:rPr>
            </w:pPr>
            <w:r w:rsidRPr="00FB5852">
              <w:rPr>
                <w:b/>
                <w:bCs/>
                <w:sz w:val="16"/>
                <w:szCs w:val="16"/>
              </w:rPr>
              <w:t>Plant, equipment and vehicles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tcBorders>
            <w:noWrap/>
            <w:hideMark/>
          </w:tcPr>
          <w:p w14:paraId="2C339F2B"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536E0F35"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404A553F"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7EB5286D"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7865F6DB"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noWrap/>
            <w:hideMark/>
          </w:tcPr>
          <w:p w14:paraId="610800DF" w14:textId="77777777" w:rsidR="00E73BC6" w:rsidRPr="00FB5852" w:rsidRDefault="00E73BC6" w:rsidP="007F01DE">
            <w:pPr>
              <w:spacing w:after="0"/>
              <w:rPr>
                <w:sz w:val="16"/>
                <w:szCs w:val="16"/>
              </w:rPr>
            </w:pPr>
            <w:r w:rsidRPr="00FB5852">
              <w:rPr>
                <w:sz w:val="16"/>
                <w:szCs w:val="16"/>
              </w:rPr>
              <w:t xml:space="preserve">Vehicles </w:t>
            </w:r>
            <w:r w:rsidRPr="00FB5852">
              <w:rPr>
                <w:sz w:val="16"/>
                <w:szCs w:val="16"/>
                <w:vertAlign w:val="superscript"/>
              </w:rPr>
              <w:t>(c)</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0B165D0E" w14:textId="77777777" w:rsidR="00E73BC6" w:rsidRPr="00FB5852" w:rsidRDefault="00E73BC6" w:rsidP="007F01DE">
            <w:pPr>
              <w:spacing w:after="0"/>
              <w:rPr>
                <w:sz w:val="16"/>
                <w:szCs w:val="16"/>
              </w:rPr>
            </w:pPr>
            <w:r w:rsidRPr="00FB5852">
              <w:rPr>
                <w:sz w:val="16"/>
                <w:szCs w:val="16"/>
              </w:rPr>
              <w:t>15 321</w:t>
            </w:r>
          </w:p>
        </w:tc>
        <w:tc>
          <w:tcPr>
            <w:tcW w:w="992" w:type="dxa"/>
            <w:noWrap/>
            <w:hideMark/>
          </w:tcPr>
          <w:p w14:paraId="73FCA718"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14:paraId="3EA328B9" w14:textId="77777777" w:rsidR="00E73BC6" w:rsidRPr="00FB5852" w:rsidRDefault="00E73BC6" w:rsidP="007F01DE">
            <w:pPr>
              <w:spacing w:after="0"/>
              <w:rPr>
                <w:sz w:val="16"/>
                <w:szCs w:val="16"/>
              </w:rPr>
            </w:pPr>
            <w:r w:rsidRPr="00FB5852">
              <w:rPr>
                <w:sz w:val="16"/>
                <w:szCs w:val="16"/>
              </w:rPr>
              <w:t>..</w:t>
            </w:r>
          </w:p>
        </w:tc>
        <w:tc>
          <w:tcPr>
            <w:tcW w:w="992" w:type="dxa"/>
            <w:noWrap/>
            <w:hideMark/>
          </w:tcPr>
          <w:p w14:paraId="145E155B"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15 231</w:t>
            </w:r>
          </w:p>
        </w:tc>
      </w:tr>
      <w:tr w:rsidR="00E73BC6" w:rsidRPr="00FB5852" w14:paraId="4346EACE"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noWrap/>
            <w:hideMark/>
          </w:tcPr>
          <w:p w14:paraId="7ABC359A" w14:textId="77777777" w:rsidR="00E73BC6" w:rsidRPr="00FB5852" w:rsidRDefault="00E73BC6" w:rsidP="007F01DE">
            <w:pPr>
              <w:spacing w:after="0"/>
              <w:rPr>
                <w:sz w:val="16"/>
                <w:szCs w:val="16"/>
              </w:rPr>
            </w:pPr>
            <w:r w:rsidRPr="00FB5852">
              <w:rPr>
                <w:sz w:val="16"/>
                <w:szCs w:val="16"/>
              </w:rPr>
              <w:t>Plant and equipment</w:t>
            </w:r>
          </w:p>
        </w:tc>
        <w:tc>
          <w:tcPr>
            <w:cnfStyle w:val="000010000000" w:firstRow="0" w:lastRow="0" w:firstColumn="0" w:lastColumn="0" w:oddVBand="1" w:evenVBand="0" w:oddHBand="0" w:evenHBand="0" w:firstRowFirstColumn="0" w:firstRowLastColumn="0" w:lastRowFirstColumn="0" w:lastRowLastColumn="0"/>
            <w:tcW w:w="1843" w:type="dxa"/>
            <w:noWrap/>
            <w:hideMark/>
          </w:tcPr>
          <w:p w14:paraId="21615380" w14:textId="77777777" w:rsidR="00E73BC6" w:rsidRPr="00FB5852" w:rsidRDefault="00E73BC6" w:rsidP="007F01DE">
            <w:pPr>
              <w:spacing w:after="0"/>
              <w:rPr>
                <w:sz w:val="16"/>
                <w:szCs w:val="16"/>
              </w:rPr>
            </w:pPr>
            <w:r w:rsidRPr="00FB5852">
              <w:rPr>
                <w:sz w:val="16"/>
                <w:szCs w:val="16"/>
              </w:rPr>
              <w:t>27 788</w:t>
            </w:r>
          </w:p>
        </w:tc>
        <w:tc>
          <w:tcPr>
            <w:tcW w:w="992" w:type="dxa"/>
            <w:noWrap/>
            <w:hideMark/>
          </w:tcPr>
          <w:p w14:paraId="2DCD276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14:paraId="326D3BFD" w14:textId="77777777" w:rsidR="00E73BC6" w:rsidRPr="00FB5852" w:rsidRDefault="00E73BC6" w:rsidP="007F01DE">
            <w:pPr>
              <w:spacing w:after="0"/>
              <w:rPr>
                <w:sz w:val="16"/>
                <w:szCs w:val="16"/>
              </w:rPr>
            </w:pPr>
            <w:r w:rsidRPr="00FB5852">
              <w:rPr>
                <w:sz w:val="16"/>
                <w:szCs w:val="16"/>
              </w:rPr>
              <w:t>..</w:t>
            </w:r>
          </w:p>
        </w:tc>
        <w:tc>
          <w:tcPr>
            <w:tcW w:w="992" w:type="dxa"/>
            <w:noWrap/>
            <w:hideMark/>
          </w:tcPr>
          <w:p w14:paraId="23A31AC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27 788</w:t>
            </w:r>
          </w:p>
        </w:tc>
      </w:tr>
      <w:tr w:rsidR="00E73BC6" w:rsidRPr="00FB5852" w14:paraId="6F646FD6"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12AAC89D" w14:textId="77777777" w:rsidR="00E73BC6" w:rsidRPr="00FB5852" w:rsidRDefault="00E73BC6" w:rsidP="007F01DE">
            <w:pPr>
              <w:spacing w:after="0"/>
              <w:rPr>
                <w:b/>
                <w:bCs/>
                <w:sz w:val="16"/>
                <w:szCs w:val="16"/>
              </w:rPr>
            </w:pPr>
            <w:r w:rsidRPr="00FB5852">
              <w:rPr>
                <w:b/>
                <w:bCs/>
                <w:sz w:val="16"/>
                <w:szCs w:val="16"/>
              </w:rPr>
              <w:t>Total of plant, equipment and vehicles at fair value</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3CDEF877" w14:textId="77777777" w:rsidR="00E73BC6" w:rsidRPr="00FB5852" w:rsidRDefault="00E73BC6" w:rsidP="007F01DE">
            <w:pPr>
              <w:spacing w:after="0"/>
              <w:rPr>
                <w:b/>
                <w:bCs/>
                <w:sz w:val="16"/>
                <w:szCs w:val="16"/>
              </w:rPr>
            </w:pPr>
            <w:r w:rsidRPr="00FB5852">
              <w:rPr>
                <w:b/>
                <w:bCs/>
                <w:sz w:val="16"/>
                <w:szCs w:val="16"/>
              </w:rPr>
              <w:t>43 109</w:t>
            </w:r>
          </w:p>
        </w:tc>
        <w:tc>
          <w:tcPr>
            <w:tcW w:w="992" w:type="dxa"/>
            <w:tcBorders>
              <w:bottom w:val="single" w:sz="6" w:space="0" w:color="auto"/>
            </w:tcBorders>
            <w:noWrap/>
            <w:hideMark/>
          </w:tcPr>
          <w:p w14:paraId="50EEC75E"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73634EB1" w14:textId="77777777" w:rsidR="00E73BC6" w:rsidRPr="00FB5852" w:rsidRDefault="00E73BC6" w:rsidP="007F01DE">
            <w:pPr>
              <w:spacing w:after="0"/>
              <w:rPr>
                <w:b/>
                <w:bCs/>
                <w:sz w:val="16"/>
                <w:szCs w:val="16"/>
              </w:rPr>
            </w:pPr>
            <w:r w:rsidRPr="00FB5852">
              <w:rPr>
                <w:b/>
                <w:bCs/>
                <w:sz w:val="16"/>
                <w:szCs w:val="16"/>
              </w:rPr>
              <w:t>..</w:t>
            </w:r>
          </w:p>
        </w:tc>
        <w:tc>
          <w:tcPr>
            <w:tcW w:w="992" w:type="dxa"/>
            <w:tcBorders>
              <w:bottom w:val="single" w:sz="6" w:space="0" w:color="auto"/>
            </w:tcBorders>
            <w:noWrap/>
            <w:hideMark/>
          </w:tcPr>
          <w:p w14:paraId="43CECB92"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43 019</w:t>
            </w:r>
          </w:p>
        </w:tc>
      </w:tr>
      <w:tr w:rsidR="00E73BC6" w:rsidRPr="00FB5852" w14:paraId="63FE7AB9"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7B234FBD" w14:textId="77777777" w:rsidR="00E73BC6" w:rsidRPr="00FB5852" w:rsidRDefault="00E73BC6" w:rsidP="007F01DE">
            <w:pPr>
              <w:spacing w:after="0"/>
              <w:rPr>
                <w:b/>
                <w:bCs/>
                <w:sz w:val="16"/>
                <w:szCs w:val="16"/>
              </w:rPr>
            </w:pPr>
            <w:r w:rsidRPr="00FB5852">
              <w:rPr>
                <w:b/>
                <w:bCs/>
                <w:sz w:val="16"/>
                <w:szCs w:val="16"/>
              </w:rPr>
              <w:t>Infrastructure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14B6EE30"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bottom w:val="single" w:sz="6" w:space="0" w:color="auto"/>
            </w:tcBorders>
            <w:noWrap/>
            <w:hideMark/>
          </w:tcPr>
          <w:p w14:paraId="48DC69E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4AD77AD0"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bottom w:val="single" w:sz="6" w:space="0" w:color="auto"/>
            </w:tcBorders>
            <w:noWrap/>
            <w:hideMark/>
          </w:tcPr>
          <w:p w14:paraId="478F6ABC"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4CF76804"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34B6EF89" w14:textId="77777777" w:rsidR="00E73BC6" w:rsidRPr="00FB5852" w:rsidRDefault="00E73BC6" w:rsidP="007F01DE">
            <w:pPr>
              <w:spacing w:after="0"/>
              <w:rPr>
                <w:sz w:val="16"/>
                <w:szCs w:val="16"/>
              </w:rPr>
            </w:pPr>
            <w:r w:rsidRPr="00FB5852">
              <w:rPr>
                <w:sz w:val="16"/>
                <w:szCs w:val="16"/>
              </w:rPr>
              <w:t>Infrastructure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69103CEC" w14:textId="77777777" w:rsidR="00E73BC6" w:rsidRPr="00FB5852" w:rsidRDefault="00E73BC6" w:rsidP="007F01DE">
            <w:pPr>
              <w:spacing w:after="0"/>
              <w:rPr>
                <w:sz w:val="16"/>
                <w:szCs w:val="16"/>
              </w:rPr>
            </w:pPr>
            <w:r w:rsidRPr="00FB5852">
              <w:rPr>
                <w:sz w:val="16"/>
                <w:szCs w:val="16"/>
              </w:rPr>
              <w:t>4 931</w:t>
            </w:r>
          </w:p>
        </w:tc>
        <w:tc>
          <w:tcPr>
            <w:tcW w:w="992" w:type="dxa"/>
            <w:tcBorders>
              <w:top w:val="single" w:sz="6" w:space="0" w:color="auto"/>
              <w:bottom w:val="single" w:sz="6" w:space="0" w:color="auto"/>
            </w:tcBorders>
            <w:noWrap/>
            <w:hideMark/>
          </w:tcPr>
          <w:p w14:paraId="2EFE27FD"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6750F138" w14:textId="77777777" w:rsidR="00E73BC6" w:rsidRPr="00FB5852" w:rsidRDefault="00E73BC6" w:rsidP="007F01DE">
            <w:pPr>
              <w:spacing w:after="0"/>
              <w:rPr>
                <w:sz w:val="16"/>
                <w:szCs w:val="16"/>
              </w:rPr>
            </w:pPr>
            <w:r w:rsidRPr="00FB5852">
              <w:rPr>
                <w:sz w:val="16"/>
                <w:szCs w:val="16"/>
              </w:rPr>
              <w:t>..</w:t>
            </w:r>
          </w:p>
        </w:tc>
        <w:tc>
          <w:tcPr>
            <w:tcW w:w="992" w:type="dxa"/>
            <w:tcBorders>
              <w:top w:val="single" w:sz="6" w:space="0" w:color="auto"/>
              <w:bottom w:val="single" w:sz="6" w:space="0" w:color="auto"/>
            </w:tcBorders>
            <w:noWrap/>
            <w:hideMark/>
          </w:tcPr>
          <w:p w14:paraId="2742E928"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4 931</w:t>
            </w:r>
          </w:p>
        </w:tc>
      </w:tr>
      <w:tr w:rsidR="00E73BC6" w:rsidRPr="00FB5852" w14:paraId="161C8A95"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4A5E3C0B" w14:textId="77777777" w:rsidR="00E73BC6" w:rsidRPr="00FB5852" w:rsidRDefault="00E73BC6" w:rsidP="007F01DE">
            <w:pPr>
              <w:spacing w:after="0"/>
              <w:rPr>
                <w:b/>
                <w:bCs/>
                <w:sz w:val="16"/>
                <w:szCs w:val="16"/>
              </w:rPr>
            </w:pPr>
            <w:r w:rsidRPr="00FB5852">
              <w:rPr>
                <w:b/>
                <w:bCs/>
                <w:sz w:val="16"/>
                <w:szCs w:val="16"/>
              </w:rPr>
              <w:t>Total of infrastructure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1C323CA1" w14:textId="77777777" w:rsidR="00E73BC6" w:rsidRPr="00FB5852" w:rsidRDefault="00E73BC6" w:rsidP="007F01DE">
            <w:pPr>
              <w:spacing w:after="0"/>
              <w:rPr>
                <w:b/>
                <w:bCs/>
                <w:sz w:val="16"/>
                <w:szCs w:val="16"/>
              </w:rPr>
            </w:pPr>
            <w:r w:rsidRPr="00FB5852">
              <w:rPr>
                <w:b/>
                <w:bCs/>
                <w:sz w:val="16"/>
                <w:szCs w:val="16"/>
              </w:rPr>
              <w:t>4 931</w:t>
            </w:r>
          </w:p>
        </w:tc>
        <w:tc>
          <w:tcPr>
            <w:tcW w:w="992" w:type="dxa"/>
            <w:tcBorders>
              <w:top w:val="single" w:sz="6" w:space="0" w:color="auto"/>
              <w:bottom w:val="single" w:sz="6" w:space="0" w:color="auto"/>
            </w:tcBorders>
            <w:noWrap/>
            <w:hideMark/>
          </w:tcPr>
          <w:p w14:paraId="4E4C9CAB"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6C231E17" w14:textId="77777777" w:rsidR="00E73BC6" w:rsidRPr="00FB5852" w:rsidRDefault="00E73BC6" w:rsidP="007F01DE">
            <w:pPr>
              <w:spacing w:after="0"/>
              <w:rPr>
                <w:b/>
                <w:bCs/>
                <w:sz w:val="16"/>
                <w:szCs w:val="16"/>
              </w:rPr>
            </w:pPr>
            <w:r w:rsidRPr="00FB5852">
              <w:rPr>
                <w:b/>
                <w:bCs/>
                <w:sz w:val="16"/>
                <w:szCs w:val="16"/>
              </w:rPr>
              <w:t>..</w:t>
            </w:r>
          </w:p>
        </w:tc>
        <w:tc>
          <w:tcPr>
            <w:tcW w:w="992" w:type="dxa"/>
            <w:tcBorders>
              <w:top w:val="single" w:sz="6" w:space="0" w:color="auto"/>
              <w:bottom w:val="single" w:sz="6" w:space="0" w:color="auto"/>
            </w:tcBorders>
            <w:noWrap/>
            <w:hideMark/>
          </w:tcPr>
          <w:p w14:paraId="1A464D9F"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4 931</w:t>
            </w:r>
          </w:p>
        </w:tc>
      </w:tr>
      <w:tr w:rsidR="00E73BC6" w:rsidRPr="00FB5852" w14:paraId="11ADB385"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noWrap/>
            <w:hideMark/>
          </w:tcPr>
          <w:p w14:paraId="5FFD23FC" w14:textId="77777777" w:rsidR="00E73BC6" w:rsidRPr="00FB5852" w:rsidRDefault="00E73BC6" w:rsidP="007F01DE">
            <w:pPr>
              <w:spacing w:after="0"/>
              <w:rPr>
                <w:b/>
                <w:bCs/>
                <w:sz w:val="16"/>
                <w:szCs w:val="16"/>
              </w:rPr>
            </w:pPr>
            <w:r w:rsidRPr="00FB5852">
              <w:rPr>
                <w:b/>
                <w:bCs/>
                <w:sz w:val="16"/>
                <w:szCs w:val="16"/>
              </w:rPr>
              <w:t>Road, infrastructure and earthworks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tcBorders>
            <w:noWrap/>
            <w:hideMark/>
          </w:tcPr>
          <w:p w14:paraId="0D5A5AAF"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5E55A0C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1605A46C"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71818A90"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081AA1A1"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noWrap/>
            <w:hideMark/>
          </w:tcPr>
          <w:p w14:paraId="4FCCBCDF" w14:textId="77777777" w:rsidR="00E73BC6" w:rsidRPr="00FB5852" w:rsidRDefault="00E73BC6" w:rsidP="007F01DE">
            <w:pPr>
              <w:spacing w:after="0"/>
              <w:rPr>
                <w:sz w:val="16"/>
                <w:szCs w:val="16"/>
              </w:rPr>
            </w:pPr>
            <w:r w:rsidRPr="00FB5852">
              <w:rPr>
                <w:sz w:val="16"/>
                <w:szCs w:val="16"/>
              </w:rPr>
              <w:t>Road, infrastructure and earthworks at fair value</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6" w:space="0" w:color="auto"/>
            </w:tcBorders>
            <w:noWrap/>
            <w:hideMark/>
          </w:tcPr>
          <w:p w14:paraId="7C76A2C1" w14:textId="77777777" w:rsidR="00E73BC6" w:rsidRPr="00FB5852" w:rsidRDefault="00E73BC6" w:rsidP="007F01DE">
            <w:pPr>
              <w:spacing w:after="0"/>
              <w:rPr>
                <w:sz w:val="16"/>
                <w:szCs w:val="16"/>
              </w:rPr>
            </w:pPr>
            <w:r w:rsidRPr="00FB5852">
              <w:rPr>
                <w:sz w:val="16"/>
                <w:szCs w:val="16"/>
              </w:rPr>
              <w:t>4 993</w:t>
            </w:r>
          </w:p>
        </w:tc>
        <w:tc>
          <w:tcPr>
            <w:tcW w:w="992" w:type="dxa"/>
            <w:tcBorders>
              <w:bottom w:val="single" w:sz="6" w:space="0" w:color="auto"/>
            </w:tcBorders>
            <w:noWrap/>
            <w:hideMark/>
          </w:tcPr>
          <w:p w14:paraId="6E4ECDF5"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bottom w:val="single" w:sz="6" w:space="0" w:color="auto"/>
            </w:tcBorders>
            <w:noWrap/>
            <w:hideMark/>
          </w:tcPr>
          <w:p w14:paraId="604015FB" w14:textId="77777777" w:rsidR="00E73BC6" w:rsidRPr="00FB5852" w:rsidRDefault="00E73BC6" w:rsidP="007F01DE">
            <w:pPr>
              <w:spacing w:after="0"/>
              <w:rPr>
                <w:sz w:val="16"/>
                <w:szCs w:val="16"/>
              </w:rPr>
            </w:pPr>
            <w:r w:rsidRPr="00FB5852">
              <w:rPr>
                <w:sz w:val="16"/>
                <w:szCs w:val="16"/>
              </w:rPr>
              <w:t>..</w:t>
            </w:r>
          </w:p>
        </w:tc>
        <w:tc>
          <w:tcPr>
            <w:tcW w:w="992" w:type="dxa"/>
            <w:tcBorders>
              <w:bottom w:val="single" w:sz="6" w:space="0" w:color="auto"/>
            </w:tcBorders>
            <w:noWrap/>
            <w:hideMark/>
          </w:tcPr>
          <w:p w14:paraId="15982045"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4 993</w:t>
            </w:r>
          </w:p>
        </w:tc>
      </w:tr>
      <w:tr w:rsidR="00E73BC6" w:rsidRPr="00FB5852" w14:paraId="67C75BB9"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noWrap/>
            <w:hideMark/>
          </w:tcPr>
          <w:p w14:paraId="00B75790" w14:textId="77777777" w:rsidR="00E73BC6" w:rsidRPr="00FB5852" w:rsidRDefault="00E73BC6" w:rsidP="007F01DE">
            <w:pPr>
              <w:spacing w:after="0"/>
              <w:rPr>
                <w:b/>
                <w:bCs/>
                <w:sz w:val="16"/>
                <w:szCs w:val="16"/>
              </w:rPr>
            </w:pPr>
            <w:r w:rsidRPr="00FB5852">
              <w:rPr>
                <w:b/>
                <w:bCs/>
                <w:sz w:val="16"/>
                <w:szCs w:val="16"/>
              </w:rPr>
              <w:t>Total of road, infrastructure and earthworks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bottom w:val="single" w:sz="6" w:space="0" w:color="auto"/>
            </w:tcBorders>
            <w:noWrap/>
            <w:hideMark/>
          </w:tcPr>
          <w:p w14:paraId="14A6DA06" w14:textId="77777777" w:rsidR="00E73BC6" w:rsidRPr="00FB5852" w:rsidRDefault="00E73BC6" w:rsidP="007F01DE">
            <w:pPr>
              <w:spacing w:after="0"/>
              <w:rPr>
                <w:b/>
                <w:bCs/>
                <w:sz w:val="16"/>
                <w:szCs w:val="16"/>
              </w:rPr>
            </w:pPr>
            <w:r w:rsidRPr="00FB5852">
              <w:rPr>
                <w:b/>
                <w:bCs/>
                <w:sz w:val="16"/>
                <w:szCs w:val="16"/>
              </w:rPr>
              <w:t>4 993</w:t>
            </w:r>
          </w:p>
        </w:tc>
        <w:tc>
          <w:tcPr>
            <w:tcW w:w="992" w:type="dxa"/>
            <w:tcBorders>
              <w:top w:val="single" w:sz="6" w:space="0" w:color="auto"/>
              <w:bottom w:val="single" w:sz="6" w:space="0" w:color="auto"/>
            </w:tcBorders>
            <w:noWrap/>
            <w:hideMark/>
          </w:tcPr>
          <w:p w14:paraId="6006E02F"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FB5852">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bottom w:val="single" w:sz="6" w:space="0" w:color="auto"/>
            </w:tcBorders>
            <w:noWrap/>
            <w:hideMark/>
          </w:tcPr>
          <w:p w14:paraId="02D365C6" w14:textId="77777777" w:rsidR="00E73BC6" w:rsidRPr="00FB5852" w:rsidRDefault="00E73BC6" w:rsidP="007F01DE">
            <w:pPr>
              <w:spacing w:after="0"/>
              <w:rPr>
                <w:b/>
                <w:bCs/>
                <w:sz w:val="16"/>
                <w:szCs w:val="16"/>
              </w:rPr>
            </w:pPr>
            <w:r w:rsidRPr="00FB5852">
              <w:rPr>
                <w:b/>
                <w:bCs/>
                <w:sz w:val="16"/>
                <w:szCs w:val="16"/>
              </w:rPr>
              <w:t>..</w:t>
            </w:r>
          </w:p>
        </w:tc>
        <w:tc>
          <w:tcPr>
            <w:tcW w:w="992" w:type="dxa"/>
            <w:tcBorders>
              <w:top w:val="single" w:sz="6" w:space="0" w:color="auto"/>
              <w:bottom w:val="single" w:sz="6" w:space="0" w:color="auto"/>
            </w:tcBorders>
            <w:noWrap/>
            <w:hideMark/>
          </w:tcPr>
          <w:p w14:paraId="02F40DF0"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FB5852">
              <w:rPr>
                <w:b/>
                <w:bCs/>
                <w:sz w:val="16"/>
                <w:szCs w:val="16"/>
              </w:rPr>
              <w:t>4 993</w:t>
            </w:r>
          </w:p>
        </w:tc>
      </w:tr>
      <w:tr w:rsidR="00E73BC6" w:rsidRPr="00FB5852" w14:paraId="04DE0331" w14:textId="77777777" w:rsidTr="007F01DE">
        <w:trPr>
          <w:cantSplit w:val="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noWrap/>
            <w:hideMark/>
          </w:tcPr>
          <w:p w14:paraId="6616A722" w14:textId="77777777" w:rsidR="00E73BC6" w:rsidRPr="00FB5852" w:rsidRDefault="00E73BC6" w:rsidP="007F01DE">
            <w:pPr>
              <w:spacing w:after="0"/>
              <w:rPr>
                <w:b/>
                <w:bCs/>
                <w:sz w:val="16"/>
                <w:szCs w:val="16"/>
              </w:rPr>
            </w:pPr>
            <w:r w:rsidRPr="00FB5852">
              <w:rPr>
                <w:b/>
                <w:bCs/>
                <w:sz w:val="16"/>
                <w:szCs w:val="16"/>
              </w:rPr>
              <w:t>Cultural assets at fair value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6" w:space="0" w:color="auto"/>
            </w:tcBorders>
            <w:noWrap/>
            <w:hideMark/>
          </w:tcPr>
          <w:p w14:paraId="0E16C13C"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19FFD445"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tcBorders>
            <w:noWrap/>
            <w:hideMark/>
          </w:tcPr>
          <w:p w14:paraId="067F1AC2" w14:textId="77777777" w:rsidR="00E73BC6" w:rsidRPr="00FB5852" w:rsidRDefault="00E73BC6" w:rsidP="007F01DE">
            <w:pPr>
              <w:spacing w:after="0"/>
              <w:rPr>
                <w:b/>
                <w:bCs/>
                <w:sz w:val="16"/>
                <w:szCs w:val="16"/>
              </w:rPr>
            </w:pPr>
            <w:r w:rsidRPr="00FB5852">
              <w:rPr>
                <w:b/>
                <w:bCs/>
                <w:sz w:val="16"/>
                <w:szCs w:val="16"/>
              </w:rPr>
              <w:t> </w:t>
            </w:r>
          </w:p>
        </w:tc>
        <w:tc>
          <w:tcPr>
            <w:tcW w:w="992" w:type="dxa"/>
            <w:tcBorders>
              <w:top w:val="single" w:sz="6" w:space="0" w:color="auto"/>
            </w:tcBorders>
            <w:noWrap/>
            <w:hideMark/>
          </w:tcPr>
          <w:p w14:paraId="5532471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
        </w:tc>
      </w:tr>
      <w:tr w:rsidR="00E73BC6" w:rsidRPr="00FB5852" w14:paraId="1EB182E4"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000000" w:themeColor="text1"/>
            </w:tcBorders>
            <w:noWrap/>
            <w:hideMark/>
          </w:tcPr>
          <w:p w14:paraId="542D2D5D" w14:textId="77777777" w:rsidR="00E73BC6" w:rsidRPr="00FB5852" w:rsidRDefault="00E73BC6" w:rsidP="007F01DE">
            <w:pPr>
              <w:spacing w:after="0"/>
              <w:rPr>
                <w:sz w:val="16"/>
                <w:szCs w:val="16"/>
              </w:rPr>
            </w:pPr>
            <w:r w:rsidRPr="00FB5852">
              <w:rPr>
                <w:sz w:val="16"/>
                <w:szCs w:val="16"/>
              </w:rPr>
              <w:t>Artworks</w:t>
            </w:r>
          </w:p>
        </w:tc>
        <w:tc>
          <w:tcPr>
            <w:cnfStyle w:val="000010000000" w:firstRow="0" w:lastRow="0" w:firstColumn="0" w:lastColumn="0" w:oddVBand="1" w:evenVBand="0" w:oddHBand="0" w:evenHBand="0" w:firstRowFirstColumn="0" w:firstRowLastColumn="0" w:lastRowFirstColumn="0" w:lastRowLastColumn="0"/>
            <w:tcW w:w="0" w:type="dxa"/>
            <w:tcBorders>
              <w:bottom w:val="single" w:sz="8" w:space="0" w:color="000000" w:themeColor="text1"/>
            </w:tcBorders>
            <w:noWrap/>
            <w:hideMark/>
          </w:tcPr>
          <w:p w14:paraId="64323C53" w14:textId="77777777" w:rsidR="00E73BC6" w:rsidRPr="00FB5852" w:rsidRDefault="00E73BC6" w:rsidP="007F01DE">
            <w:pPr>
              <w:spacing w:after="0"/>
              <w:rPr>
                <w:sz w:val="16"/>
                <w:szCs w:val="16"/>
              </w:rPr>
            </w:pPr>
            <w:r w:rsidRPr="00FB5852">
              <w:rPr>
                <w:sz w:val="16"/>
                <w:szCs w:val="16"/>
              </w:rPr>
              <w:t>..</w:t>
            </w:r>
          </w:p>
        </w:tc>
        <w:tc>
          <w:tcPr>
            <w:tcW w:w="0" w:type="dxa"/>
            <w:tcBorders>
              <w:bottom w:val="single" w:sz="8" w:space="0" w:color="000000" w:themeColor="text1"/>
            </w:tcBorders>
            <w:noWrap/>
            <w:hideMark/>
          </w:tcPr>
          <w:p w14:paraId="7641196F"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FB5852">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0" w:type="dxa"/>
            <w:tcBorders>
              <w:bottom w:val="single" w:sz="8" w:space="0" w:color="000000" w:themeColor="text1"/>
            </w:tcBorders>
            <w:noWrap/>
            <w:hideMark/>
          </w:tcPr>
          <w:p w14:paraId="3A79BCFF" w14:textId="77777777" w:rsidR="00E73BC6" w:rsidRPr="00FB5852" w:rsidRDefault="00E73BC6" w:rsidP="007F01DE">
            <w:pPr>
              <w:spacing w:after="0"/>
              <w:rPr>
                <w:sz w:val="16"/>
                <w:szCs w:val="16"/>
              </w:rPr>
            </w:pPr>
            <w:r w:rsidRPr="00FB5852">
              <w:rPr>
                <w:sz w:val="16"/>
                <w:szCs w:val="16"/>
              </w:rPr>
              <w:t>..</w:t>
            </w:r>
          </w:p>
        </w:tc>
        <w:tc>
          <w:tcPr>
            <w:tcW w:w="0" w:type="dxa"/>
            <w:tcBorders>
              <w:bottom w:val="single" w:sz="8" w:space="0" w:color="000000" w:themeColor="text1"/>
            </w:tcBorders>
            <w:noWrap/>
            <w:hideMark/>
          </w:tcPr>
          <w:p w14:paraId="6B545E46" w14:textId="77777777" w:rsidR="00E73BC6" w:rsidRPr="00FB5852" w:rsidRDefault="00E73BC6" w:rsidP="007F01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FB5852">
              <w:rPr>
                <w:sz w:val="16"/>
                <w:szCs w:val="16"/>
              </w:rPr>
              <w:t>..</w:t>
            </w:r>
          </w:p>
        </w:tc>
      </w:tr>
      <w:tr w:rsidR="00E73BC6" w:rsidRPr="00FB5852" w14:paraId="11AA2562"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bottom w:val="single" w:sz="8" w:space="0" w:color="000000" w:themeColor="text1"/>
            </w:tcBorders>
            <w:noWrap/>
            <w:hideMark/>
          </w:tcPr>
          <w:p w14:paraId="1AF72831" w14:textId="77777777" w:rsidR="00E73BC6" w:rsidRPr="00970439" w:rsidRDefault="00E73BC6" w:rsidP="007F01DE">
            <w:pPr>
              <w:spacing w:after="0"/>
              <w:rPr>
                <w:b/>
                <w:bCs/>
                <w:sz w:val="16"/>
                <w:szCs w:val="16"/>
              </w:rPr>
            </w:pPr>
            <w:r w:rsidRPr="00970439">
              <w:rPr>
                <w:b/>
                <w:bCs/>
                <w:sz w:val="16"/>
                <w:szCs w:val="16"/>
              </w:rPr>
              <w:t>Total of cultural assets at fair value</w:t>
            </w:r>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bottom w:val="single" w:sz="8" w:space="0" w:color="000000" w:themeColor="text1"/>
            </w:tcBorders>
            <w:noWrap/>
            <w:hideMark/>
          </w:tcPr>
          <w:p w14:paraId="16CD9E98" w14:textId="77777777" w:rsidR="00E73BC6" w:rsidRPr="00970439" w:rsidRDefault="00E73BC6" w:rsidP="007F01DE">
            <w:pPr>
              <w:spacing w:after="0"/>
              <w:rPr>
                <w:b/>
                <w:bCs/>
                <w:sz w:val="16"/>
                <w:szCs w:val="16"/>
              </w:rPr>
            </w:pPr>
            <w:r w:rsidRPr="00970439">
              <w:rPr>
                <w:b/>
                <w:bCs/>
                <w:sz w:val="16"/>
                <w:szCs w:val="16"/>
              </w:rPr>
              <w:t>..</w:t>
            </w:r>
          </w:p>
        </w:tc>
        <w:tc>
          <w:tcPr>
            <w:tcW w:w="0" w:type="dxa"/>
            <w:tcBorders>
              <w:top w:val="single" w:sz="8" w:space="0" w:color="000000" w:themeColor="text1"/>
              <w:bottom w:val="single" w:sz="8" w:space="0" w:color="000000" w:themeColor="text1"/>
            </w:tcBorders>
            <w:noWrap/>
            <w:hideMark/>
          </w:tcPr>
          <w:p w14:paraId="6949E8EF" w14:textId="77777777" w:rsidR="00E73BC6" w:rsidRPr="00970439"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proofErr w:type="spellStart"/>
            <w:r w:rsidRPr="00970439">
              <w:rPr>
                <w:b/>
                <w:bCs/>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bottom w:val="single" w:sz="8" w:space="0" w:color="000000" w:themeColor="text1"/>
            </w:tcBorders>
            <w:noWrap/>
            <w:hideMark/>
          </w:tcPr>
          <w:p w14:paraId="537A101C" w14:textId="77777777" w:rsidR="00E73BC6" w:rsidRPr="00970439" w:rsidRDefault="00E73BC6" w:rsidP="007F01DE">
            <w:pPr>
              <w:spacing w:after="0"/>
              <w:rPr>
                <w:b/>
                <w:bCs/>
                <w:sz w:val="16"/>
                <w:szCs w:val="16"/>
              </w:rPr>
            </w:pPr>
            <w:r w:rsidRPr="00970439">
              <w:rPr>
                <w:b/>
                <w:bCs/>
                <w:sz w:val="16"/>
                <w:szCs w:val="16"/>
              </w:rPr>
              <w:t>..</w:t>
            </w:r>
          </w:p>
        </w:tc>
        <w:tc>
          <w:tcPr>
            <w:tcW w:w="0" w:type="dxa"/>
            <w:tcBorders>
              <w:top w:val="single" w:sz="8" w:space="0" w:color="000000" w:themeColor="text1"/>
              <w:bottom w:val="single" w:sz="8" w:space="0" w:color="000000" w:themeColor="text1"/>
            </w:tcBorders>
            <w:noWrap/>
            <w:hideMark/>
          </w:tcPr>
          <w:p w14:paraId="0CC8E29C" w14:textId="77777777" w:rsidR="00E73BC6" w:rsidRPr="00970439" w:rsidRDefault="00E73BC6" w:rsidP="007F01DE">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970439">
              <w:rPr>
                <w:b/>
                <w:bCs/>
                <w:sz w:val="16"/>
                <w:szCs w:val="16"/>
              </w:rPr>
              <w:t>..</w:t>
            </w:r>
          </w:p>
        </w:tc>
      </w:tr>
      <w:tr w:rsidR="005271D1" w:rsidRPr="00FB5852" w14:paraId="6C9B50D3"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bottom w:val="nil"/>
            </w:tcBorders>
            <w:noWrap/>
          </w:tcPr>
          <w:p w14:paraId="530DC990" w14:textId="5B600DB6" w:rsidR="005271D1" w:rsidRPr="00FB5852" w:rsidRDefault="005271D1" w:rsidP="005271D1">
            <w:pPr>
              <w:rPr>
                <w:sz w:val="16"/>
                <w:szCs w:val="16"/>
              </w:rPr>
            </w:pPr>
            <w:r>
              <w:rPr>
                <w:b/>
                <w:bCs/>
                <w:sz w:val="16"/>
                <w:szCs w:val="16"/>
              </w:rPr>
              <w:t>Intangible assets at fair value</w:t>
            </w:r>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bottom w:val="nil"/>
            </w:tcBorders>
            <w:noWrap/>
          </w:tcPr>
          <w:p w14:paraId="52FA80A3" w14:textId="77777777" w:rsidR="005271D1" w:rsidRPr="00FB5852" w:rsidRDefault="005271D1" w:rsidP="005271D1">
            <w:pPr>
              <w:rPr>
                <w:sz w:val="16"/>
                <w:szCs w:val="16"/>
              </w:rPr>
            </w:pPr>
          </w:p>
        </w:tc>
        <w:tc>
          <w:tcPr>
            <w:tcW w:w="0" w:type="dxa"/>
            <w:tcBorders>
              <w:top w:val="single" w:sz="8" w:space="0" w:color="000000" w:themeColor="text1"/>
              <w:bottom w:val="nil"/>
            </w:tcBorders>
            <w:noWrap/>
          </w:tcPr>
          <w:p w14:paraId="6F25D98F" w14:textId="77777777" w:rsidR="005271D1" w:rsidRPr="00FB5852" w:rsidRDefault="005271D1" w:rsidP="005271D1">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0" w:type="dxa"/>
            <w:tcBorders>
              <w:top w:val="single" w:sz="8" w:space="0" w:color="000000" w:themeColor="text1"/>
              <w:bottom w:val="nil"/>
            </w:tcBorders>
            <w:noWrap/>
          </w:tcPr>
          <w:p w14:paraId="1A1835D1" w14:textId="77777777" w:rsidR="005271D1" w:rsidRPr="00FB5852" w:rsidRDefault="005271D1" w:rsidP="005271D1">
            <w:pPr>
              <w:rPr>
                <w:sz w:val="16"/>
                <w:szCs w:val="16"/>
              </w:rPr>
            </w:pPr>
          </w:p>
        </w:tc>
        <w:tc>
          <w:tcPr>
            <w:tcW w:w="0" w:type="dxa"/>
            <w:tcBorders>
              <w:top w:val="single" w:sz="8" w:space="0" w:color="000000" w:themeColor="text1"/>
              <w:bottom w:val="nil"/>
            </w:tcBorders>
            <w:noWrap/>
          </w:tcPr>
          <w:p w14:paraId="2DD557F0" w14:textId="77777777" w:rsidR="005271D1" w:rsidRPr="00FB5852" w:rsidRDefault="005271D1" w:rsidP="005271D1">
            <w:pPr>
              <w:cnfStyle w:val="000000000000" w:firstRow="0" w:lastRow="0" w:firstColumn="0" w:lastColumn="0" w:oddVBand="0" w:evenVBand="0" w:oddHBand="0" w:evenHBand="0" w:firstRowFirstColumn="0" w:firstRowLastColumn="0" w:lastRowFirstColumn="0" w:lastRowLastColumn="0"/>
              <w:rPr>
                <w:sz w:val="16"/>
                <w:szCs w:val="16"/>
              </w:rPr>
            </w:pPr>
          </w:p>
        </w:tc>
      </w:tr>
      <w:tr w:rsidR="005271D1" w:rsidRPr="00FB5852" w14:paraId="044BFE0E"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0" w:type="dxa"/>
            <w:tcBorders>
              <w:top w:val="nil"/>
            </w:tcBorders>
            <w:noWrap/>
          </w:tcPr>
          <w:p w14:paraId="5CB669D1" w14:textId="725E1615" w:rsidR="005271D1" w:rsidRDefault="005271D1" w:rsidP="005271D1">
            <w:pPr>
              <w:rPr>
                <w:b/>
                <w:bCs/>
                <w:sz w:val="16"/>
                <w:szCs w:val="16"/>
              </w:rPr>
            </w:pPr>
            <w:r>
              <w:rPr>
                <w:sz w:val="16"/>
                <w:szCs w:val="16"/>
              </w:rPr>
              <w:t>Intellectual property database</w:t>
            </w:r>
          </w:p>
        </w:tc>
        <w:tc>
          <w:tcPr>
            <w:cnfStyle w:val="000010000000" w:firstRow="0" w:lastRow="0" w:firstColumn="0" w:lastColumn="0" w:oddVBand="1" w:evenVBand="0" w:oddHBand="0" w:evenHBand="0" w:firstRowFirstColumn="0" w:firstRowLastColumn="0" w:lastRowFirstColumn="0" w:lastRowLastColumn="0"/>
            <w:tcW w:w="0" w:type="dxa"/>
            <w:tcBorders>
              <w:top w:val="nil"/>
            </w:tcBorders>
            <w:noWrap/>
          </w:tcPr>
          <w:p w14:paraId="5D064C91" w14:textId="1E8209E9" w:rsidR="005271D1" w:rsidRPr="00FB5852" w:rsidRDefault="005271D1" w:rsidP="005271D1">
            <w:pPr>
              <w:rPr>
                <w:sz w:val="16"/>
                <w:szCs w:val="16"/>
              </w:rPr>
            </w:pPr>
            <w:r>
              <w:rPr>
                <w:sz w:val="16"/>
                <w:szCs w:val="16"/>
              </w:rPr>
              <w:t>2 000</w:t>
            </w:r>
          </w:p>
        </w:tc>
        <w:tc>
          <w:tcPr>
            <w:tcW w:w="0" w:type="dxa"/>
            <w:tcBorders>
              <w:top w:val="nil"/>
            </w:tcBorders>
            <w:noWrap/>
          </w:tcPr>
          <w:p w14:paraId="55B4481E" w14:textId="7DC2E0DE" w:rsidR="005271D1" w:rsidRPr="00FB5852" w:rsidRDefault="005271D1" w:rsidP="005271D1">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0" w:type="dxa"/>
            <w:tcBorders>
              <w:top w:val="nil"/>
            </w:tcBorders>
            <w:noWrap/>
          </w:tcPr>
          <w:p w14:paraId="003F80E4" w14:textId="3839B1D0" w:rsidR="005271D1" w:rsidRPr="00FB5852" w:rsidRDefault="005271D1" w:rsidP="005271D1">
            <w:pPr>
              <w:rPr>
                <w:sz w:val="16"/>
                <w:szCs w:val="16"/>
              </w:rPr>
            </w:pPr>
            <w:r>
              <w:rPr>
                <w:sz w:val="16"/>
                <w:szCs w:val="16"/>
              </w:rPr>
              <w:t>..</w:t>
            </w:r>
          </w:p>
        </w:tc>
        <w:tc>
          <w:tcPr>
            <w:tcW w:w="0" w:type="dxa"/>
            <w:tcBorders>
              <w:top w:val="nil"/>
            </w:tcBorders>
            <w:noWrap/>
          </w:tcPr>
          <w:p w14:paraId="1F406413" w14:textId="18675A7F" w:rsidR="005271D1" w:rsidRPr="00FB5852" w:rsidRDefault="005271D1" w:rsidP="005271D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2 000</w:t>
            </w:r>
          </w:p>
        </w:tc>
      </w:tr>
      <w:tr w:rsidR="005271D1" w:rsidRPr="00FB5852" w14:paraId="3F783F81" w14:textId="77777777" w:rsidTr="005271D1">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849" w:type="dxa"/>
            <w:noWrap/>
          </w:tcPr>
          <w:p w14:paraId="5121D4FC" w14:textId="032902B8" w:rsidR="005271D1" w:rsidRDefault="005271D1" w:rsidP="005271D1">
            <w:pPr>
              <w:rPr>
                <w:sz w:val="16"/>
                <w:szCs w:val="16"/>
              </w:rPr>
            </w:pPr>
            <w:r>
              <w:rPr>
                <w:sz w:val="16"/>
                <w:szCs w:val="16"/>
              </w:rPr>
              <w:t>Total of intangibles at fair value</w:t>
            </w:r>
          </w:p>
        </w:tc>
        <w:tc>
          <w:tcPr>
            <w:cnfStyle w:val="000010000000" w:firstRow="0" w:lastRow="0" w:firstColumn="0" w:lastColumn="0" w:oddVBand="1" w:evenVBand="0" w:oddHBand="0" w:evenHBand="0" w:firstRowFirstColumn="0" w:firstRowLastColumn="0" w:lastRowFirstColumn="0" w:lastRowLastColumn="0"/>
            <w:tcW w:w="1843" w:type="dxa"/>
            <w:noWrap/>
          </w:tcPr>
          <w:p w14:paraId="19F4AC8E" w14:textId="575A11ED" w:rsidR="005271D1" w:rsidRDefault="005271D1" w:rsidP="005271D1">
            <w:pPr>
              <w:rPr>
                <w:sz w:val="16"/>
                <w:szCs w:val="16"/>
              </w:rPr>
            </w:pPr>
            <w:r w:rsidRPr="000E5929">
              <w:rPr>
                <w:sz w:val="16"/>
                <w:szCs w:val="16"/>
              </w:rPr>
              <w:t>2 000</w:t>
            </w:r>
          </w:p>
        </w:tc>
        <w:tc>
          <w:tcPr>
            <w:tcW w:w="992" w:type="dxa"/>
            <w:noWrap/>
          </w:tcPr>
          <w:p w14:paraId="5A8C715E" w14:textId="356E9D13" w:rsidR="005271D1" w:rsidRDefault="005271D1" w:rsidP="005271D1">
            <w:pPr>
              <w:cnfStyle w:val="010000000000" w:firstRow="0" w:lastRow="1" w:firstColumn="0" w:lastColumn="0" w:oddVBand="0" w:evenVBand="0" w:oddHBand="0" w:evenHBand="0" w:firstRowFirstColumn="0" w:firstRowLastColumn="0" w:lastRowFirstColumn="0" w:lastRowLastColumn="0"/>
              <w:rPr>
                <w:sz w:val="16"/>
                <w:szCs w:val="16"/>
              </w:rPr>
            </w:pPr>
            <w:proofErr w:type="spellStart"/>
            <w:r>
              <w:rPr>
                <w:sz w:val="16"/>
                <w:szCs w:val="16"/>
              </w:rPr>
              <w:t>n.a.</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tcPr>
          <w:p w14:paraId="58E5FC50" w14:textId="6F8CA290" w:rsidR="005271D1" w:rsidRDefault="005271D1" w:rsidP="005271D1">
            <w:pPr>
              <w:rPr>
                <w:sz w:val="16"/>
                <w:szCs w:val="16"/>
              </w:rPr>
            </w:pPr>
            <w:r>
              <w:rPr>
                <w:sz w:val="16"/>
                <w:szCs w:val="16"/>
              </w:rPr>
              <w:t>..</w:t>
            </w:r>
          </w:p>
        </w:tc>
        <w:tc>
          <w:tcPr>
            <w:tcW w:w="992" w:type="dxa"/>
            <w:noWrap/>
          </w:tcPr>
          <w:p w14:paraId="0A0D68C0" w14:textId="01456527" w:rsidR="005271D1" w:rsidRDefault="005271D1" w:rsidP="005271D1">
            <w:pP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2 000</w:t>
            </w:r>
          </w:p>
        </w:tc>
      </w:tr>
    </w:tbl>
    <w:p w14:paraId="1EB07181" w14:textId="77777777" w:rsidR="00E73BC6" w:rsidRPr="00940E38" w:rsidRDefault="00E73BC6" w:rsidP="00E73BC6">
      <w:pPr>
        <w:pStyle w:val="Note"/>
      </w:pPr>
      <w:r w:rsidRPr="00940E38">
        <w:t>Notes:</w:t>
      </w:r>
    </w:p>
    <w:p w14:paraId="71FF2A9E" w14:textId="77777777" w:rsidR="00E73BC6" w:rsidRPr="00940E38" w:rsidRDefault="00E73BC6" w:rsidP="00E73BC6">
      <w:pPr>
        <w:pStyle w:val="Note"/>
      </w:pPr>
      <w:r w:rsidRPr="00940E38">
        <w:t>(a)</w:t>
      </w:r>
      <w:r w:rsidRPr="00940E38">
        <w:tab/>
        <w:t>Classified in accordance with the fair value hierarchy.</w:t>
      </w:r>
    </w:p>
    <w:p w14:paraId="6512D78C" w14:textId="77777777" w:rsidR="00E73BC6" w:rsidRPr="00940E38" w:rsidRDefault="00E73BC6" w:rsidP="00E73BC6">
      <w:pPr>
        <w:pStyle w:val="Note"/>
      </w:pPr>
      <w:r w:rsidRPr="00940E38">
        <w:t>(b)</w:t>
      </w:r>
      <w:r w:rsidRPr="00940E38">
        <w:tab/>
        <w:t>The Department holds $10.6 million worth of properties listed as heritage assets. These heritage assets cannot be modified nor disposed of without formal ministerial approval.</w:t>
      </w:r>
    </w:p>
    <w:p w14:paraId="1EE40248" w14:textId="77777777" w:rsidR="00E73BC6" w:rsidRPr="00940E38" w:rsidRDefault="00E73BC6" w:rsidP="00E73BC6">
      <w:pPr>
        <w:pStyle w:val="Note"/>
      </w:pPr>
      <w:r w:rsidRPr="00940E38">
        <w:t>(c)</w:t>
      </w:r>
      <w:r w:rsidRPr="00940E38">
        <w:tab/>
        <w:t>[Vehicles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0396C35A" w14:textId="77777777" w:rsidR="006853CA" w:rsidRDefault="006853CA">
      <w:pPr>
        <w:keepLines w:val="0"/>
      </w:pPr>
      <w:r>
        <w:br w:type="page"/>
      </w:r>
    </w:p>
    <w:p w14:paraId="2C3857A1" w14:textId="4303CB30" w:rsidR="00E73BC6" w:rsidRPr="00940E38" w:rsidRDefault="00E73BC6" w:rsidP="00E73BC6">
      <w:r w:rsidRPr="00940E38">
        <w:lastRenderedPageBreak/>
        <w:t xml:space="preserve">There have been no transfers between levels during the period. </w:t>
      </w:r>
      <w:r w:rsidRPr="00940E38">
        <w:rPr>
          <w:rStyle w:val="SourceReference"/>
        </w:rPr>
        <w:t>[AASB 13. 93(c)]</w:t>
      </w:r>
    </w:p>
    <w:p w14:paraId="08867C4E" w14:textId="77777777" w:rsidR="00E73BC6" w:rsidRPr="00940E38" w:rsidRDefault="00E73BC6" w:rsidP="00E73BC6">
      <w:r w:rsidRPr="00940E38">
        <w:rPr>
          <w:b/>
        </w:rPr>
        <w:t>Non-specialised land, non-specialised buildings and artworks</w:t>
      </w:r>
      <w:r w:rsidRPr="00940E38">
        <w:t xml:space="preserve"> are valued using the market approach, whereby assets are compared to recent comparable sales or sales of comparable assets that are considered to have nominal value. </w:t>
      </w:r>
      <w:r w:rsidRPr="00940E38">
        <w:rPr>
          <w:rStyle w:val="SourceReference"/>
        </w:rPr>
        <w:t>[AASB 13.93(d)]</w:t>
      </w:r>
    </w:p>
    <w:p w14:paraId="2A5B7462" w14:textId="77777777" w:rsidR="00E73BC6" w:rsidRPr="00940E38" w:rsidRDefault="00E73BC6" w:rsidP="00E73BC6">
      <w:r w:rsidRPr="00940E38">
        <w:t>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June 20</w:t>
      </w:r>
      <w:r>
        <w:t>20</w:t>
      </w:r>
      <w:r w:rsidRPr="00940E38">
        <w:t xml:space="preserve">. </w:t>
      </w:r>
      <w:r w:rsidRPr="00940E38">
        <w:br/>
      </w:r>
      <w:r w:rsidRPr="00940E38">
        <w:rPr>
          <w:rStyle w:val="SourceReference"/>
        </w:rPr>
        <w:t>[AASB 116.77(a), (b)]</w:t>
      </w:r>
    </w:p>
    <w:p w14:paraId="118CA859" w14:textId="77777777" w:rsidR="00E73BC6" w:rsidRPr="00940E38" w:rsidRDefault="00E73BC6" w:rsidP="00E73BC6">
      <w:r w:rsidRPr="00940E38">
        <w:t>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at 30 June 2019 [Entities should disclose the effective date of revaluation and the fact whether an independent valuer was involved if artwork was revalued during the current financial period].</w:t>
      </w:r>
    </w:p>
    <w:p w14:paraId="5C232284" w14:textId="77777777" w:rsidR="00E73BC6" w:rsidRPr="00940E38" w:rsidRDefault="00E73BC6" w:rsidP="00E73BC6">
      <w:r w:rsidRPr="00940E38">
        <w:t>To the extent that non-specialised land, non-specialised buildings and artworks do not contain significant, unobservable adjustments, these assets are classified as Level 2 under the market approach.</w:t>
      </w:r>
    </w:p>
    <w:p w14:paraId="4AF00708" w14:textId="77777777" w:rsidR="00E73BC6" w:rsidRPr="00940E38" w:rsidRDefault="00E73BC6" w:rsidP="00E73BC6">
      <w:r w:rsidRPr="00940E38">
        <w:rPr>
          <w:b/>
        </w:rPr>
        <w:t>Plant and equipment</w:t>
      </w:r>
      <w:r w:rsidRPr="00940E38">
        <w:t xml:space="preserve"> </w:t>
      </w:r>
      <w:proofErr w:type="gramStart"/>
      <w:r w:rsidRPr="00940E38">
        <w:t>is</w:t>
      </w:r>
      <w:proofErr w:type="gramEnd"/>
      <w:r w:rsidRPr="00940E38">
        <w:t xml:space="preserve"> held at fair value. When plant and equipment is specialised in use, such that it is rarely sold other than as part of a going concern, fair value is determined using the current replacement cost method.</w:t>
      </w:r>
    </w:p>
    <w:p w14:paraId="754A9904" w14:textId="77777777" w:rsidR="00E73BC6" w:rsidRPr="00940E38" w:rsidRDefault="00E73BC6" w:rsidP="00E73BC6">
      <w:r w:rsidRPr="00940E38">
        <w:t>There were no changes in valuation techniques throughout the period to 30 June 20</w:t>
      </w:r>
      <w:r>
        <w:t>20</w:t>
      </w:r>
      <w:r w:rsidRPr="00940E38">
        <w:t xml:space="preserve">. </w:t>
      </w:r>
      <w:r w:rsidRPr="00940E38">
        <w:rPr>
          <w:rStyle w:val="SourceReference"/>
        </w:rPr>
        <w:t>[AASB 13.66]</w:t>
      </w:r>
      <w:r w:rsidRPr="00940E38">
        <w:t xml:space="preserve"> </w:t>
      </w:r>
    </w:p>
    <w:p w14:paraId="49DD29DC" w14:textId="77777777" w:rsidR="00E73BC6" w:rsidRPr="00940E38" w:rsidRDefault="00E73BC6" w:rsidP="00E73BC6">
      <w:pPr>
        <w:rPr>
          <w:rStyle w:val="SourceReference"/>
        </w:rPr>
      </w:pPr>
      <w:r w:rsidRPr="00940E38">
        <w:t xml:space="preserve">For all assets measured at fair value, the current use is considered the highest and best use. </w:t>
      </w:r>
      <w:r w:rsidRPr="00940E38">
        <w:rPr>
          <w:rStyle w:val="SourceReference"/>
        </w:rPr>
        <w:t>[AASB 13.93(i)]</w:t>
      </w:r>
    </w:p>
    <w:p w14:paraId="449BBD0E" w14:textId="77777777" w:rsidR="00E73BC6" w:rsidRPr="00940E38" w:rsidRDefault="00E73BC6" w:rsidP="00E73BC6">
      <w:r w:rsidRPr="00940E38">
        <w:rPr>
          <w:b/>
        </w:rPr>
        <w:t>Vehicles</w:t>
      </w:r>
      <w:r w:rsidRPr="00940E38">
        <w:t xml:space="preserve"> are valued using the current replacement cost method. The Department acquires new vehicles and at times disposes of them before the end of their economic life. </w:t>
      </w:r>
      <w:proofErr w:type="gramStart"/>
      <w:r w:rsidRPr="00940E38">
        <w:t>The process of acquisition,</w:t>
      </w:r>
      <w:proofErr w:type="gramEnd"/>
      <w:r w:rsidRPr="00940E38">
        <w:t xml:space="preserve"> use and disposal in the market is managed by experienced fleet managers in the Department who set relevant depreciation rates during use to reflect the utilisation of the vehicles.</w:t>
      </w:r>
    </w:p>
    <w:p w14:paraId="25B09DA6" w14:textId="77777777" w:rsidR="00E73BC6" w:rsidRPr="00940E38" w:rsidRDefault="00E73BC6" w:rsidP="00E73BC6">
      <w:r w:rsidRPr="00940E38">
        <w:rPr>
          <w:b/>
        </w:rPr>
        <w:t>Specialised land and specialised buildings</w:t>
      </w:r>
      <w:r w:rsidRPr="00940E38">
        <w:t xml:space="preserve">: The market approach is also used for specialised land, although is adjusted for the community service obligation (CSO) to reflect the specialised nature of the land being valued. </w:t>
      </w:r>
    </w:p>
    <w:p w14:paraId="039CC1CD" w14:textId="6F3D864B" w:rsidR="00E73BC6" w:rsidRPr="00940E38" w:rsidRDefault="00E73BC6" w:rsidP="00E73BC6">
      <w:r w:rsidRPr="00940E38">
        <w:t xml:space="preserve">The CSO adjustment </w:t>
      </w:r>
      <w:r w:rsidR="004C658A">
        <w:t>reflects</w:t>
      </w:r>
      <w:r w:rsidRPr="00940E38">
        <w:t xml:space="preserve"> the valuer’s assessment of the impact of restrictions associated with an asset to the extent that is also equally applicable to market participants. This approach is in light of the highest and best use consideration required for fair value </w:t>
      </w:r>
      <w:proofErr w:type="gramStart"/>
      <w:r w:rsidRPr="00940E38">
        <w:t>measurement, and</w:t>
      </w:r>
      <w:proofErr w:type="gramEnd"/>
      <w:r w:rsidRPr="00940E38">
        <w:t xml:space="preserve"> takes into account the use of the asset that is physically possible, legally permissible, and financially feasible. As adjustments of CSO are considered as significant unobservable inputs, specialised land would be classified as Level 3 assets.</w:t>
      </w:r>
    </w:p>
    <w:p w14:paraId="2FC37671" w14:textId="77777777" w:rsidR="00E73BC6" w:rsidRPr="00940E38" w:rsidRDefault="00E73BC6" w:rsidP="00E73BC6">
      <w:r w:rsidRPr="00940E38">
        <w:t xml:space="preserve">For </w:t>
      </w:r>
      <w:proofErr w:type="gramStart"/>
      <w:r w:rsidRPr="00940E38">
        <w:t>the majority of</w:t>
      </w:r>
      <w:proofErr w:type="gramEnd"/>
      <w:r w:rsidRPr="00940E38">
        <w:t xml:space="preserve"> the Department’s specialised buildings, the current replacement cost method is used, adjusting for the associated depreciations. As depreciation adjustments are considered as significant, unobservable inputs in nature, specialised buildings are classified as Level 3 fair value measurements. </w:t>
      </w:r>
    </w:p>
    <w:p w14:paraId="78A3A3E4" w14:textId="47AD6B6F" w:rsidR="00E73BC6" w:rsidRPr="00940E38" w:rsidRDefault="00E73BC6" w:rsidP="00E73BC6">
      <w:r w:rsidRPr="00940E38">
        <w:t>An independent valuation of the Departments’ specialised land and specialised buildings was performed by the Valuer-General Victoria. The valuation was performed using the market approach adjusted for CSO. The effective date of the valuation is 30 June 2019.</w:t>
      </w:r>
      <w:r w:rsidR="003E500E">
        <w:t xml:space="preserve"> </w:t>
      </w:r>
      <w:r w:rsidR="003E500E" w:rsidRPr="003E500E">
        <w:t>Service concession assets recognised as required by AASB 1059 were not revalued at this time.</w:t>
      </w:r>
      <w:r w:rsidRPr="00940E38">
        <w:t xml:space="preserve"> </w:t>
      </w:r>
      <w:r w:rsidRPr="00940E38">
        <w:rPr>
          <w:rStyle w:val="SourceReference"/>
        </w:rPr>
        <w:t>[AASB 116.77(a), (b), AASB 116 Aus77.1]</w:t>
      </w:r>
    </w:p>
    <w:p w14:paraId="38D34FAC" w14:textId="77777777" w:rsidR="00E73BC6" w:rsidRPr="00940E38" w:rsidRDefault="00E73BC6" w:rsidP="00E73BC6">
      <w:r w:rsidRPr="00940E38">
        <w:rPr>
          <w:b/>
        </w:rPr>
        <w:t>Heritage assets, infrastructure and road infrastructure and earthworks</w:t>
      </w:r>
      <w:r w:rsidRPr="00940E38">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1DA45E6A" w14:textId="77777777" w:rsidR="00E73BC6" w:rsidRPr="00940E38" w:rsidRDefault="00E73BC6" w:rsidP="00E73BC6">
      <w:r w:rsidRPr="00940E38">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14:paraId="45C6D5AF" w14:textId="77777777" w:rsidR="00E73BC6" w:rsidRPr="00940E38" w:rsidRDefault="00E73BC6" w:rsidP="00E73BC6">
      <w:r w:rsidRPr="00940E38">
        <w:t xml:space="preserve">An independent valuation of the Department’s heritage assets, infrastructure and road infrastructure and earthworks was performed by the Valuer-General Victoria. The valuation was performed based on the current replacement cost of the assets. The effective date of the valuation is 30 June 2019. </w:t>
      </w:r>
      <w:r w:rsidRPr="00940E38">
        <w:rPr>
          <w:rStyle w:val="SourceReference"/>
        </w:rPr>
        <w:t>[AASB 116.77(a), (b), AASB 116 Aus77.1]</w:t>
      </w:r>
    </w:p>
    <w:p w14:paraId="780077DB" w14:textId="22C4D0AF" w:rsidR="00E73BC6" w:rsidRDefault="00E73BC6" w:rsidP="00E73BC6">
      <w:pPr>
        <w:keepLines w:val="0"/>
      </w:pPr>
      <w:r w:rsidRPr="00940E38">
        <w:t xml:space="preserve">For a more detailed analysis of the sensitivity of significant unobservable inputs used in valuation, please refer to table Description of significant unobservable inputs to Level 3 valuation on page </w:t>
      </w:r>
      <w:r w:rsidRPr="00940E38">
        <w:rPr>
          <w:noProof/>
        </w:rPr>
        <w:fldChar w:fldCharType="begin"/>
      </w:r>
      <w:r w:rsidRPr="00940E38">
        <w:rPr>
          <w:noProof/>
        </w:rPr>
        <w:instrText xml:space="preserve"> PAGEREF  Unobservable_Input  \* MERGEFORMAT </w:instrText>
      </w:r>
      <w:r w:rsidRPr="00940E38">
        <w:rPr>
          <w:noProof/>
        </w:rPr>
        <w:fldChar w:fldCharType="separate"/>
      </w:r>
      <w:r w:rsidR="00655DDD">
        <w:rPr>
          <w:noProof/>
        </w:rPr>
        <w:t>212</w:t>
      </w:r>
      <w:r w:rsidRPr="00940E38">
        <w:rPr>
          <w:noProof/>
        </w:rPr>
        <w:fldChar w:fldCharType="end"/>
      </w:r>
      <w:r w:rsidRPr="00940E38">
        <w:t>.</w:t>
      </w:r>
    </w:p>
    <w:p w14:paraId="4503123B" w14:textId="77777777" w:rsidR="00E73BC6" w:rsidRPr="00940E38" w:rsidRDefault="00E73BC6" w:rsidP="00E73BC6">
      <w:pPr>
        <w:keepLines w:val="0"/>
        <w:rPr>
          <w:rFonts w:asciiTheme="majorHAnsi" w:hAnsiTheme="majorHAnsi"/>
          <w:b/>
          <w:szCs w:val="20"/>
        </w:rPr>
      </w:pPr>
      <w:r w:rsidRPr="00940E38">
        <w:br w:type="page"/>
      </w:r>
    </w:p>
    <w:p w14:paraId="21DF3D13" w14:textId="77777777" w:rsidR="00E73BC6" w:rsidRDefault="00E73BC6" w:rsidP="00E73BC6">
      <w:pPr>
        <w:pStyle w:val="TableHeading"/>
        <w:rPr>
          <w:rFonts w:asciiTheme="minorHAnsi" w:hAnsiTheme="minorHAnsi"/>
          <w:b w:val="0"/>
          <w:spacing w:val="0"/>
          <w:szCs w:val="18"/>
        </w:rPr>
      </w:pPr>
      <w:r w:rsidRPr="00940E38">
        <w:lastRenderedPageBreak/>
        <w:t xml:space="preserve">Reconciliation of Level 3 fair value movements </w:t>
      </w:r>
      <w:r w:rsidRPr="00940E38">
        <w:rPr>
          <w:rStyle w:val="SourceReference"/>
          <w:b w:val="0"/>
        </w:rPr>
        <w:t>[AASB 13.93 (e)(f)]</w:t>
      </w:r>
    </w:p>
    <w:tbl>
      <w:tblPr>
        <w:tblStyle w:val="DTFTable"/>
        <w:tblW w:w="9836" w:type="dxa"/>
        <w:tblLook w:val="02A0" w:firstRow="1" w:lastRow="0" w:firstColumn="1" w:lastColumn="0" w:noHBand="1" w:noVBand="0"/>
      </w:tblPr>
      <w:tblGrid>
        <w:gridCol w:w="2864"/>
        <w:gridCol w:w="984"/>
        <w:gridCol w:w="984"/>
        <w:gridCol w:w="776"/>
        <w:gridCol w:w="757"/>
        <w:gridCol w:w="1078"/>
        <w:gridCol w:w="1116"/>
        <w:gridCol w:w="1277"/>
      </w:tblGrid>
      <w:tr w:rsidR="00E73BC6" w:rsidRPr="00D342FD" w14:paraId="39E2596F" w14:textId="77777777" w:rsidTr="00685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Borders>
              <w:bottom w:val="nil"/>
            </w:tcBorders>
            <w:noWrap/>
            <w:hideMark/>
          </w:tcPr>
          <w:p w14:paraId="0C36BB00" w14:textId="77777777" w:rsidR="00E73BC6" w:rsidRPr="00D342FD" w:rsidRDefault="00E73BC6" w:rsidP="002A56D6">
            <w:pPr>
              <w:ind w:hanging="170"/>
            </w:pPr>
            <w:r w:rsidRPr="00D342FD">
              <w:t>2020</w:t>
            </w:r>
          </w:p>
        </w:tc>
        <w:tc>
          <w:tcPr>
            <w:cnfStyle w:val="000010000000" w:firstRow="0" w:lastRow="0" w:firstColumn="0" w:lastColumn="0" w:oddVBand="1" w:evenVBand="0" w:oddHBand="0" w:evenHBand="0" w:firstRowFirstColumn="0" w:firstRowLastColumn="0" w:lastRowFirstColumn="0" w:lastRowLastColumn="0"/>
            <w:tcW w:w="984" w:type="dxa"/>
            <w:tcBorders>
              <w:bottom w:val="nil"/>
            </w:tcBorders>
            <w:hideMark/>
          </w:tcPr>
          <w:p w14:paraId="2AB0B236" w14:textId="77777777" w:rsidR="00E73BC6" w:rsidRPr="00D342FD" w:rsidRDefault="00E73BC6" w:rsidP="002A56D6">
            <w:pPr>
              <w:ind w:left="170" w:hanging="170"/>
            </w:pPr>
            <w:r w:rsidRPr="00D342FD">
              <w:t>Specialised land</w:t>
            </w:r>
          </w:p>
        </w:tc>
        <w:tc>
          <w:tcPr>
            <w:tcW w:w="984" w:type="dxa"/>
            <w:tcBorders>
              <w:bottom w:val="nil"/>
            </w:tcBorders>
            <w:hideMark/>
          </w:tcPr>
          <w:p w14:paraId="57B198D5" w14:textId="77777777" w:rsidR="00E73BC6" w:rsidRPr="00D342FD" w:rsidRDefault="00E73BC6" w:rsidP="002A56D6">
            <w:pPr>
              <w:ind w:left="170" w:hanging="170"/>
              <w:cnfStyle w:val="100000000000" w:firstRow="1" w:lastRow="0" w:firstColumn="0" w:lastColumn="0" w:oddVBand="0" w:evenVBand="0" w:oddHBand="0" w:evenHBand="0" w:firstRowFirstColumn="0" w:firstRowLastColumn="0" w:lastRowFirstColumn="0" w:lastRowLastColumn="0"/>
            </w:pPr>
            <w:r w:rsidRPr="00D342FD">
              <w:t>Specialised buildings</w:t>
            </w:r>
          </w:p>
        </w:tc>
        <w:tc>
          <w:tcPr>
            <w:cnfStyle w:val="000010000000" w:firstRow="0" w:lastRow="0" w:firstColumn="0" w:lastColumn="0" w:oddVBand="1" w:evenVBand="0" w:oddHBand="0" w:evenHBand="0" w:firstRowFirstColumn="0" w:firstRowLastColumn="0" w:lastRowFirstColumn="0" w:lastRowLastColumn="0"/>
            <w:tcW w:w="776" w:type="dxa"/>
            <w:tcBorders>
              <w:bottom w:val="nil"/>
            </w:tcBorders>
            <w:hideMark/>
          </w:tcPr>
          <w:p w14:paraId="53410DB4" w14:textId="77777777" w:rsidR="00E73BC6" w:rsidRPr="00D342FD" w:rsidRDefault="00E73BC6" w:rsidP="002A56D6">
            <w:pPr>
              <w:ind w:left="170" w:hanging="170"/>
            </w:pPr>
            <w:r w:rsidRPr="00D342FD">
              <w:t>Heritage assets</w:t>
            </w:r>
          </w:p>
        </w:tc>
        <w:tc>
          <w:tcPr>
            <w:tcW w:w="757" w:type="dxa"/>
            <w:tcBorders>
              <w:bottom w:val="nil"/>
            </w:tcBorders>
            <w:hideMark/>
          </w:tcPr>
          <w:p w14:paraId="01B78291" w14:textId="77777777" w:rsidR="00E73BC6" w:rsidRPr="00D342FD" w:rsidRDefault="00E73BC6" w:rsidP="002A56D6">
            <w:pPr>
              <w:ind w:left="170" w:hanging="170"/>
              <w:cnfStyle w:val="100000000000" w:firstRow="1" w:lastRow="0" w:firstColumn="0" w:lastColumn="0" w:oddVBand="0" w:evenVBand="0" w:oddHBand="0" w:evenHBand="0" w:firstRowFirstColumn="0" w:firstRowLastColumn="0" w:lastRowFirstColumn="0" w:lastRowLastColumn="0"/>
            </w:pPr>
            <w:r w:rsidRPr="00D342FD">
              <w:t>Vehicles</w:t>
            </w:r>
          </w:p>
        </w:tc>
        <w:tc>
          <w:tcPr>
            <w:cnfStyle w:val="000010000000" w:firstRow="0" w:lastRow="0" w:firstColumn="0" w:lastColumn="0" w:oddVBand="1" w:evenVBand="0" w:oddHBand="0" w:evenHBand="0" w:firstRowFirstColumn="0" w:firstRowLastColumn="0" w:lastRowFirstColumn="0" w:lastRowLastColumn="0"/>
            <w:tcW w:w="1078" w:type="dxa"/>
            <w:tcBorders>
              <w:bottom w:val="nil"/>
            </w:tcBorders>
            <w:hideMark/>
          </w:tcPr>
          <w:p w14:paraId="7818B5C9" w14:textId="77777777" w:rsidR="00E73BC6" w:rsidRPr="00D342FD" w:rsidRDefault="00E73BC6" w:rsidP="002A56D6">
            <w:pPr>
              <w:ind w:left="170" w:hanging="170"/>
            </w:pPr>
            <w:r w:rsidRPr="00D342FD">
              <w:t>Plant and equipment</w:t>
            </w:r>
          </w:p>
        </w:tc>
        <w:tc>
          <w:tcPr>
            <w:tcW w:w="1116" w:type="dxa"/>
            <w:tcBorders>
              <w:bottom w:val="nil"/>
            </w:tcBorders>
            <w:hideMark/>
          </w:tcPr>
          <w:p w14:paraId="6702DA4E" w14:textId="77777777" w:rsidR="00E73BC6" w:rsidRPr="00D342FD" w:rsidRDefault="00E73BC6" w:rsidP="002A56D6">
            <w:pPr>
              <w:ind w:left="170" w:hanging="170"/>
              <w:cnfStyle w:val="100000000000" w:firstRow="1" w:lastRow="0" w:firstColumn="0" w:lastColumn="0" w:oddVBand="0" w:evenVBand="0" w:oddHBand="0" w:evenHBand="0" w:firstRowFirstColumn="0" w:firstRowLastColumn="0" w:lastRowFirstColumn="0" w:lastRowLastColumn="0"/>
            </w:pPr>
            <w:r w:rsidRPr="00D342FD">
              <w:t>Infrastructure</w:t>
            </w:r>
          </w:p>
        </w:tc>
        <w:tc>
          <w:tcPr>
            <w:cnfStyle w:val="000010000000" w:firstRow="0" w:lastRow="0" w:firstColumn="0" w:lastColumn="0" w:oddVBand="1" w:evenVBand="0" w:oddHBand="0" w:evenHBand="0" w:firstRowFirstColumn="0" w:firstRowLastColumn="0" w:lastRowFirstColumn="0" w:lastRowLastColumn="0"/>
            <w:tcW w:w="1277" w:type="dxa"/>
            <w:tcBorders>
              <w:bottom w:val="nil"/>
            </w:tcBorders>
            <w:hideMark/>
          </w:tcPr>
          <w:p w14:paraId="737DBDAC" w14:textId="77777777" w:rsidR="00E73BC6" w:rsidRPr="00D342FD" w:rsidRDefault="00E73BC6" w:rsidP="002A56D6">
            <w:pPr>
              <w:ind w:left="170" w:hanging="170"/>
            </w:pPr>
            <w:r w:rsidRPr="00D342FD">
              <w:t>Road, infrastructure and earthworks</w:t>
            </w:r>
          </w:p>
        </w:tc>
      </w:tr>
      <w:tr w:rsidR="00163605" w:rsidRPr="00D342FD" w14:paraId="3B48F003"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noWrap/>
            <w:hideMark/>
          </w:tcPr>
          <w:p w14:paraId="3B8DCB2B" w14:textId="77777777" w:rsidR="00163605" w:rsidRPr="00D342FD" w:rsidRDefault="00163605" w:rsidP="00163605">
            <w:pPr>
              <w:rPr>
                <w:b/>
                <w:bCs/>
              </w:rPr>
            </w:pPr>
            <w:r w:rsidRPr="00D342FD">
              <w:rPr>
                <w:b/>
                <w:bCs/>
              </w:rPr>
              <w:t>Opening balance</w:t>
            </w:r>
          </w:p>
        </w:tc>
        <w:tc>
          <w:tcPr>
            <w:cnfStyle w:val="000010000000" w:firstRow="0" w:lastRow="0" w:firstColumn="0" w:lastColumn="0" w:oddVBand="1" w:evenVBand="0" w:oddHBand="0" w:evenHBand="0" w:firstRowFirstColumn="0" w:firstRowLastColumn="0" w:lastRowFirstColumn="0" w:lastRowLastColumn="0"/>
            <w:tcW w:w="984" w:type="dxa"/>
            <w:tcBorders>
              <w:bottom w:val="single" w:sz="6" w:space="0" w:color="auto"/>
            </w:tcBorders>
            <w:hideMark/>
          </w:tcPr>
          <w:p w14:paraId="49B81447" w14:textId="15C16E13" w:rsidR="00163605" w:rsidRPr="00163605" w:rsidRDefault="00163605" w:rsidP="00163605">
            <w:pPr>
              <w:ind w:left="170" w:hanging="170"/>
              <w:rPr>
                <w:b/>
                <w:bCs/>
              </w:rPr>
            </w:pPr>
            <w:r w:rsidRPr="00163605">
              <w:rPr>
                <w:b/>
                <w:bCs/>
              </w:rPr>
              <w:t>2 534</w:t>
            </w:r>
          </w:p>
        </w:tc>
        <w:tc>
          <w:tcPr>
            <w:tcW w:w="984" w:type="dxa"/>
            <w:tcBorders>
              <w:bottom w:val="single" w:sz="6" w:space="0" w:color="auto"/>
            </w:tcBorders>
            <w:hideMark/>
          </w:tcPr>
          <w:p w14:paraId="35EEB199" w14:textId="362B178E"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63 395</w:t>
            </w:r>
          </w:p>
        </w:tc>
        <w:tc>
          <w:tcPr>
            <w:cnfStyle w:val="000010000000" w:firstRow="0" w:lastRow="0" w:firstColumn="0" w:lastColumn="0" w:oddVBand="1" w:evenVBand="0" w:oddHBand="0" w:evenHBand="0" w:firstRowFirstColumn="0" w:firstRowLastColumn="0" w:lastRowFirstColumn="0" w:lastRowLastColumn="0"/>
            <w:tcW w:w="776" w:type="dxa"/>
            <w:tcBorders>
              <w:bottom w:val="single" w:sz="6" w:space="0" w:color="auto"/>
            </w:tcBorders>
            <w:hideMark/>
          </w:tcPr>
          <w:p w14:paraId="21201134" w14:textId="05F1AD87" w:rsidR="00163605" w:rsidRPr="00163605" w:rsidRDefault="00163605" w:rsidP="00163605">
            <w:pPr>
              <w:ind w:left="170" w:hanging="170"/>
              <w:rPr>
                <w:b/>
                <w:bCs/>
              </w:rPr>
            </w:pPr>
            <w:r w:rsidRPr="00163605">
              <w:rPr>
                <w:b/>
                <w:bCs/>
              </w:rPr>
              <w:t>12 553</w:t>
            </w:r>
          </w:p>
        </w:tc>
        <w:tc>
          <w:tcPr>
            <w:tcW w:w="757" w:type="dxa"/>
            <w:tcBorders>
              <w:bottom w:val="single" w:sz="6" w:space="0" w:color="auto"/>
            </w:tcBorders>
            <w:hideMark/>
          </w:tcPr>
          <w:p w14:paraId="6640AA77" w14:textId="02B73892"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15 321</w:t>
            </w:r>
          </w:p>
        </w:tc>
        <w:tc>
          <w:tcPr>
            <w:cnfStyle w:val="000010000000" w:firstRow="0" w:lastRow="0" w:firstColumn="0" w:lastColumn="0" w:oddVBand="1" w:evenVBand="0" w:oddHBand="0" w:evenHBand="0" w:firstRowFirstColumn="0" w:firstRowLastColumn="0" w:lastRowFirstColumn="0" w:lastRowLastColumn="0"/>
            <w:tcW w:w="1078" w:type="dxa"/>
            <w:tcBorders>
              <w:bottom w:val="single" w:sz="6" w:space="0" w:color="auto"/>
            </w:tcBorders>
            <w:hideMark/>
          </w:tcPr>
          <w:p w14:paraId="59D8885F" w14:textId="486523E9" w:rsidR="00163605" w:rsidRPr="00163605" w:rsidRDefault="00163605" w:rsidP="00163605">
            <w:pPr>
              <w:ind w:left="170" w:hanging="170"/>
              <w:rPr>
                <w:b/>
                <w:bCs/>
              </w:rPr>
            </w:pPr>
            <w:r w:rsidRPr="00163605">
              <w:rPr>
                <w:b/>
                <w:bCs/>
              </w:rPr>
              <w:t>27 788</w:t>
            </w:r>
          </w:p>
        </w:tc>
        <w:tc>
          <w:tcPr>
            <w:tcW w:w="1116" w:type="dxa"/>
            <w:tcBorders>
              <w:bottom w:val="single" w:sz="6" w:space="0" w:color="auto"/>
            </w:tcBorders>
            <w:hideMark/>
          </w:tcPr>
          <w:p w14:paraId="62F488FD" w14:textId="31135E41"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4 931</w:t>
            </w:r>
          </w:p>
        </w:tc>
        <w:tc>
          <w:tcPr>
            <w:cnfStyle w:val="000010000000" w:firstRow="0" w:lastRow="0" w:firstColumn="0" w:lastColumn="0" w:oddVBand="1" w:evenVBand="0" w:oddHBand="0" w:evenHBand="0" w:firstRowFirstColumn="0" w:firstRowLastColumn="0" w:lastRowFirstColumn="0" w:lastRowLastColumn="0"/>
            <w:tcW w:w="1277" w:type="dxa"/>
            <w:tcBorders>
              <w:bottom w:val="single" w:sz="6" w:space="0" w:color="auto"/>
            </w:tcBorders>
            <w:hideMark/>
          </w:tcPr>
          <w:p w14:paraId="5A384200" w14:textId="43CAD7A4" w:rsidR="00163605" w:rsidRPr="00163605" w:rsidRDefault="00163605" w:rsidP="00163605">
            <w:pPr>
              <w:ind w:left="170" w:hanging="170"/>
              <w:rPr>
                <w:b/>
                <w:bCs/>
              </w:rPr>
            </w:pPr>
            <w:r w:rsidRPr="00163605">
              <w:rPr>
                <w:b/>
                <w:bCs/>
              </w:rPr>
              <w:t>4 993</w:t>
            </w:r>
          </w:p>
        </w:tc>
      </w:tr>
      <w:tr w:rsidR="00163605" w:rsidRPr="00D342FD" w14:paraId="5EDB7F90"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tcBorders>
            <w:noWrap/>
            <w:hideMark/>
          </w:tcPr>
          <w:p w14:paraId="782C8026" w14:textId="77777777" w:rsidR="00163605" w:rsidRPr="00D342FD" w:rsidRDefault="00163605" w:rsidP="00163605">
            <w:r w:rsidRPr="00D342FD">
              <w:t>Purchases (sales)</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tcBorders>
            <w:hideMark/>
          </w:tcPr>
          <w:p w14:paraId="5E3D2292" w14:textId="681B16F9" w:rsidR="00163605" w:rsidRPr="00D342FD" w:rsidRDefault="00163605" w:rsidP="00163605">
            <w:pPr>
              <w:ind w:left="170" w:hanging="170"/>
            </w:pPr>
            <w:r w:rsidRPr="00F704BA">
              <w:t xml:space="preserve"> 579</w:t>
            </w:r>
          </w:p>
        </w:tc>
        <w:tc>
          <w:tcPr>
            <w:tcW w:w="984" w:type="dxa"/>
            <w:tcBorders>
              <w:top w:val="single" w:sz="6" w:space="0" w:color="auto"/>
            </w:tcBorders>
            <w:hideMark/>
          </w:tcPr>
          <w:p w14:paraId="6A64231D" w14:textId="1A95FDA8"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1 334</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tcBorders>
            <w:hideMark/>
          </w:tcPr>
          <w:p w14:paraId="1EA3F4D7" w14:textId="767E4895" w:rsidR="00163605" w:rsidRPr="00D342FD" w:rsidRDefault="00163605" w:rsidP="00163605">
            <w:pPr>
              <w:ind w:left="170" w:hanging="170"/>
            </w:pPr>
            <w:r w:rsidRPr="00F704BA">
              <w:t xml:space="preserve"> 479</w:t>
            </w:r>
          </w:p>
        </w:tc>
        <w:tc>
          <w:tcPr>
            <w:tcW w:w="757" w:type="dxa"/>
            <w:tcBorders>
              <w:top w:val="single" w:sz="6" w:space="0" w:color="auto"/>
            </w:tcBorders>
            <w:hideMark/>
          </w:tcPr>
          <w:p w14:paraId="12F4A5C3" w14:textId="332B49D0"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1 870</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tcBorders>
            <w:hideMark/>
          </w:tcPr>
          <w:p w14:paraId="4E87F285" w14:textId="1CE73583" w:rsidR="00163605" w:rsidRPr="00D342FD" w:rsidRDefault="00163605" w:rsidP="00163605">
            <w:pPr>
              <w:ind w:left="170" w:hanging="170"/>
            </w:pPr>
            <w:r w:rsidRPr="00F704BA">
              <w:t>3 385</w:t>
            </w:r>
          </w:p>
        </w:tc>
        <w:tc>
          <w:tcPr>
            <w:tcW w:w="1116" w:type="dxa"/>
            <w:tcBorders>
              <w:top w:val="single" w:sz="6" w:space="0" w:color="auto"/>
            </w:tcBorders>
            <w:hideMark/>
          </w:tcPr>
          <w:p w14:paraId="506FB97F" w14:textId="35294CE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(2 419)</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tcBorders>
            <w:hideMark/>
          </w:tcPr>
          <w:p w14:paraId="692C2D87" w14:textId="75950B67" w:rsidR="00163605" w:rsidRPr="00D342FD" w:rsidRDefault="00163605" w:rsidP="00163605">
            <w:pPr>
              <w:ind w:left="170" w:hanging="170"/>
            </w:pPr>
            <w:r w:rsidRPr="00F704BA">
              <w:t>(1 501)</w:t>
            </w:r>
          </w:p>
        </w:tc>
      </w:tr>
      <w:tr w:rsidR="00163605" w:rsidRPr="00D342FD" w14:paraId="4B57AC39"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25B9AA41" w14:textId="77777777" w:rsidR="00163605" w:rsidRPr="00D342FD" w:rsidRDefault="00163605" w:rsidP="00163605">
            <w:r w:rsidRPr="00D342FD">
              <w:t>Transfers in (out) of Level 3</w:t>
            </w:r>
          </w:p>
        </w:tc>
        <w:tc>
          <w:tcPr>
            <w:cnfStyle w:val="000010000000" w:firstRow="0" w:lastRow="0" w:firstColumn="0" w:lastColumn="0" w:oddVBand="1" w:evenVBand="0" w:oddHBand="0" w:evenHBand="0" w:firstRowFirstColumn="0" w:firstRowLastColumn="0" w:lastRowFirstColumn="0" w:lastRowLastColumn="0"/>
            <w:tcW w:w="984" w:type="dxa"/>
            <w:hideMark/>
          </w:tcPr>
          <w:p w14:paraId="5EC54B84" w14:textId="3E428E0F" w:rsidR="00163605" w:rsidRPr="00D342FD" w:rsidRDefault="00163605" w:rsidP="00163605">
            <w:pPr>
              <w:ind w:left="170" w:hanging="170"/>
            </w:pPr>
            <w:r w:rsidRPr="00F704BA">
              <w:t>..</w:t>
            </w:r>
          </w:p>
        </w:tc>
        <w:tc>
          <w:tcPr>
            <w:tcW w:w="984" w:type="dxa"/>
            <w:hideMark/>
          </w:tcPr>
          <w:p w14:paraId="51EEE0DE" w14:textId="24617B8F"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w:t>
            </w:r>
          </w:p>
        </w:tc>
        <w:tc>
          <w:tcPr>
            <w:cnfStyle w:val="000010000000" w:firstRow="0" w:lastRow="0" w:firstColumn="0" w:lastColumn="0" w:oddVBand="1" w:evenVBand="0" w:oddHBand="0" w:evenHBand="0" w:firstRowFirstColumn="0" w:firstRowLastColumn="0" w:lastRowFirstColumn="0" w:lastRowLastColumn="0"/>
            <w:tcW w:w="776" w:type="dxa"/>
            <w:hideMark/>
          </w:tcPr>
          <w:p w14:paraId="54357D4A" w14:textId="54B0780B" w:rsidR="00163605" w:rsidRPr="00D342FD" w:rsidRDefault="00163605" w:rsidP="00163605">
            <w:pPr>
              <w:ind w:left="170" w:hanging="170"/>
            </w:pPr>
            <w:r w:rsidRPr="00F704BA">
              <w:t>..</w:t>
            </w:r>
          </w:p>
        </w:tc>
        <w:tc>
          <w:tcPr>
            <w:tcW w:w="757" w:type="dxa"/>
            <w:hideMark/>
          </w:tcPr>
          <w:p w14:paraId="23145527" w14:textId="69149483"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w:t>
            </w:r>
          </w:p>
        </w:tc>
        <w:tc>
          <w:tcPr>
            <w:cnfStyle w:val="000010000000" w:firstRow="0" w:lastRow="0" w:firstColumn="0" w:lastColumn="0" w:oddVBand="1" w:evenVBand="0" w:oddHBand="0" w:evenHBand="0" w:firstRowFirstColumn="0" w:firstRowLastColumn="0" w:lastRowFirstColumn="0" w:lastRowLastColumn="0"/>
            <w:tcW w:w="1078" w:type="dxa"/>
            <w:hideMark/>
          </w:tcPr>
          <w:p w14:paraId="5E1387C4" w14:textId="67A66479" w:rsidR="00163605" w:rsidRPr="00D342FD" w:rsidRDefault="00163605" w:rsidP="00163605">
            <w:pPr>
              <w:ind w:left="170" w:hanging="170"/>
            </w:pPr>
            <w:r w:rsidRPr="00F704BA">
              <w:t>..</w:t>
            </w:r>
          </w:p>
        </w:tc>
        <w:tc>
          <w:tcPr>
            <w:tcW w:w="1116" w:type="dxa"/>
            <w:hideMark/>
          </w:tcPr>
          <w:p w14:paraId="2E4C58CC" w14:textId="6945DBCE"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w:t>
            </w:r>
          </w:p>
        </w:tc>
        <w:tc>
          <w:tcPr>
            <w:cnfStyle w:val="000010000000" w:firstRow="0" w:lastRow="0" w:firstColumn="0" w:lastColumn="0" w:oddVBand="1" w:evenVBand="0" w:oddHBand="0" w:evenHBand="0" w:firstRowFirstColumn="0" w:firstRowLastColumn="0" w:lastRowFirstColumn="0" w:lastRowLastColumn="0"/>
            <w:tcW w:w="1277" w:type="dxa"/>
            <w:hideMark/>
          </w:tcPr>
          <w:p w14:paraId="41F767D8" w14:textId="1CABC6CA" w:rsidR="00163605" w:rsidRPr="00D342FD" w:rsidRDefault="00163605" w:rsidP="00163605">
            <w:pPr>
              <w:ind w:left="170" w:hanging="170"/>
            </w:pPr>
            <w:r w:rsidRPr="00F704BA">
              <w:t>..</w:t>
            </w:r>
          </w:p>
        </w:tc>
      </w:tr>
      <w:tr w:rsidR="00163605" w:rsidRPr="00D342FD" w14:paraId="45FD5707"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7D76EFFA" w14:textId="77777777" w:rsidR="00163605" w:rsidRPr="00D342FD" w:rsidRDefault="00163605" w:rsidP="00163605">
            <w:r w:rsidRPr="00D342FD">
              <w:t>Gains or losses recognised in net result</w:t>
            </w:r>
          </w:p>
        </w:tc>
        <w:tc>
          <w:tcPr>
            <w:cnfStyle w:val="000010000000" w:firstRow="0" w:lastRow="0" w:firstColumn="0" w:lastColumn="0" w:oddVBand="1" w:evenVBand="0" w:oddHBand="0" w:evenHBand="0" w:firstRowFirstColumn="0" w:firstRowLastColumn="0" w:lastRowFirstColumn="0" w:lastRowLastColumn="0"/>
            <w:tcW w:w="984" w:type="dxa"/>
            <w:hideMark/>
          </w:tcPr>
          <w:p w14:paraId="56E151E4" w14:textId="77777777" w:rsidR="00163605" w:rsidRPr="00D342FD" w:rsidRDefault="00163605" w:rsidP="00163605">
            <w:pPr>
              <w:ind w:left="170" w:hanging="170"/>
            </w:pPr>
          </w:p>
        </w:tc>
        <w:tc>
          <w:tcPr>
            <w:tcW w:w="984" w:type="dxa"/>
            <w:hideMark/>
          </w:tcPr>
          <w:p w14:paraId="1D0F6C46" w14:textId="7777777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6" w:type="dxa"/>
            <w:hideMark/>
          </w:tcPr>
          <w:p w14:paraId="73B9881A" w14:textId="77777777" w:rsidR="00163605" w:rsidRPr="00D342FD" w:rsidRDefault="00163605" w:rsidP="00163605">
            <w:pPr>
              <w:ind w:left="170" w:hanging="170"/>
            </w:pPr>
          </w:p>
        </w:tc>
        <w:tc>
          <w:tcPr>
            <w:tcW w:w="757" w:type="dxa"/>
            <w:hideMark/>
          </w:tcPr>
          <w:p w14:paraId="2FA74302" w14:textId="7777777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78" w:type="dxa"/>
            <w:hideMark/>
          </w:tcPr>
          <w:p w14:paraId="3EC27D6B" w14:textId="77777777" w:rsidR="00163605" w:rsidRPr="00D342FD" w:rsidRDefault="00163605" w:rsidP="00163605">
            <w:pPr>
              <w:ind w:left="170" w:hanging="170"/>
            </w:pPr>
          </w:p>
        </w:tc>
        <w:tc>
          <w:tcPr>
            <w:tcW w:w="1116" w:type="dxa"/>
            <w:hideMark/>
          </w:tcPr>
          <w:p w14:paraId="4652359B" w14:textId="7777777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7" w:type="dxa"/>
            <w:hideMark/>
          </w:tcPr>
          <w:p w14:paraId="5ADF5CF0" w14:textId="77777777" w:rsidR="00163605" w:rsidRPr="00D342FD" w:rsidRDefault="00163605" w:rsidP="00163605">
            <w:pPr>
              <w:ind w:left="170" w:hanging="170"/>
            </w:pPr>
          </w:p>
        </w:tc>
      </w:tr>
      <w:tr w:rsidR="00163605" w:rsidRPr="00D342FD" w14:paraId="48C8C244"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23007A57" w14:textId="77777777" w:rsidR="00163605" w:rsidRPr="00D342FD" w:rsidRDefault="00163605" w:rsidP="00163605">
            <w:r w:rsidRPr="00D342FD">
              <w:t>Depreciation</w:t>
            </w:r>
          </w:p>
        </w:tc>
        <w:tc>
          <w:tcPr>
            <w:cnfStyle w:val="000010000000" w:firstRow="0" w:lastRow="0" w:firstColumn="0" w:lastColumn="0" w:oddVBand="1" w:evenVBand="0" w:oddHBand="0" w:evenHBand="0" w:firstRowFirstColumn="0" w:firstRowLastColumn="0" w:lastRowFirstColumn="0" w:lastRowLastColumn="0"/>
            <w:tcW w:w="984" w:type="dxa"/>
            <w:hideMark/>
          </w:tcPr>
          <w:p w14:paraId="64622A6E" w14:textId="6BDC729B" w:rsidR="00163605" w:rsidRPr="00D342FD" w:rsidRDefault="00163605" w:rsidP="00163605">
            <w:pPr>
              <w:ind w:left="170" w:hanging="170"/>
            </w:pPr>
            <w:r w:rsidRPr="00F704BA">
              <w:t>..</w:t>
            </w:r>
          </w:p>
        </w:tc>
        <w:tc>
          <w:tcPr>
            <w:tcW w:w="984" w:type="dxa"/>
            <w:hideMark/>
          </w:tcPr>
          <w:p w14:paraId="25029B19" w14:textId="51EC37F6"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(2 470)</w:t>
            </w:r>
          </w:p>
        </w:tc>
        <w:tc>
          <w:tcPr>
            <w:cnfStyle w:val="000010000000" w:firstRow="0" w:lastRow="0" w:firstColumn="0" w:lastColumn="0" w:oddVBand="1" w:evenVBand="0" w:oddHBand="0" w:evenHBand="0" w:firstRowFirstColumn="0" w:firstRowLastColumn="0" w:lastRowFirstColumn="0" w:lastRowLastColumn="0"/>
            <w:tcW w:w="776" w:type="dxa"/>
            <w:hideMark/>
          </w:tcPr>
          <w:p w14:paraId="7004DF74" w14:textId="62EEB1FD" w:rsidR="00163605" w:rsidRPr="00D342FD" w:rsidRDefault="00163605" w:rsidP="00163605">
            <w:pPr>
              <w:ind w:left="170" w:hanging="170"/>
            </w:pPr>
            <w:r>
              <w:t>(</w:t>
            </w:r>
            <w:r w:rsidRPr="00F704BA">
              <w:t>950)</w:t>
            </w:r>
          </w:p>
        </w:tc>
        <w:tc>
          <w:tcPr>
            <w:tcW w:w="757" w:type="dxa"/>
            <w:hideMark/>
          </w:tcPr>
          <w:p w14:paraId="05FD4906" w14:textId="7BD8D974"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F704BA">
              <w:t>125)</w:t>
            </w:r>
          </w:p>
        </w:tc>
        <w:tc>
          <w:tcPr>
            <w:cnfStyle w:val="000010000000" w:firstRow="0" w:lastRow="0" w:firstColumn="0" w:lastColumn="0" w:oddVBand="1" w:evenVBand="0" w:oddHBand="0" w:evenHBand="0" w:firstRowFirstColumn="0" w:firstRowLastColumn="0" w:lastRowFirstColumn="0" w:lastRowLastColumn="0"/>
            <w:tcW w:w="1078" w:type="dxa"/>
            <w:hideMark/>
          </w:tcPr>
          <w:p w14:paraId="60E72399" w14:textId="30A62511" w:rsidR="00163605" w:rsidRPr="00D342FD" w:rsidRDefault="00163605" w:rsidP="00163605">
            <w:pPr>
              <w:ind w:left="170" w:hanging="170"/>
            </w:pPr>
            <w:r>
              <w:t>(</w:t>
            </w:r>
            <w:r w:rsidRPr="00F704BA">
              <w:t>238)</w:t>
            </w:r>
          </w:p>
        </w:tc>
        <w:tc>
          <w:tcPr>
            <w:tcW w:w="1116" w:type="dxa"/>
            <w:hideMark/>
          </w:tcPr>
          <w:p w14:paraId="1E4D9C2C" w14:textId="2DBEBAF3"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F704BA">
              <w:t>200)</w:t>
            </w:r>
          </w:p>
        </w:tc>
        <w:tc>
          <w:tcPr>
            <w:cnfStyle w:val="000010000000" w:firstRow="0" w:lastRow="0" w:firstColumn="0" w:lastColumn="0" w:oddVBand="1" w:evenVBand="0" w:oddHBand="0" w:evenHBand="0" w:firstRowFirstColumn="0" w:firstRowLastColumn="0" w:lastRowFirstColumn="0" w:lastRowLastColumn="0"/>
            <w:tcW w:w="1277" w:type="dxa"/>
            <w:hideMark/>
          </w:tcPr>
          <w:p w14:paraId="226CF391" w14:textId="4804FDE7" w:rsidR="00163605" w:rsidRPr="00D342FD" w:rsidRDefault="00163605" w:rsidP="00163605">
            <w:pPr>
              <w:ind w:left="170" w:hanging="170"/>
            </w:pPr>
            <w:r>
              <w:t>(</w:t>
            </w:r>
            <w:r w:rsidRPr="00F704BA">
              <w:t>550)</w:t>
            </w:r>
          </w:p>
        </w:tc>
      </w:tr>
      <w:tr w:rsidR="00163605" w:rsidRPr="00D342FD" w14:paraId="0AE2D232"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noWrap/>
            <w:hideMark/>
          </w:tcPr>
          <w:p w14:paraId="58D17435" w14:textId="77777777" w:rsidR="00163605" w:rsidRPr="00D342FD" w:rsidRDefault="00163605" w:rsidP="00163605">
            <w:r w:rsidRPr="00D342FD">
              <w:t>Impairment loss</w:t>
            </w:r>
          </w:p>
        </w:tc>
        <w:tc>
          <w:tcPr>
            <w:cnfStyle w:val="000010000000" w:firstRow="0" w:lastRow="0" w:firstColumn="0" w:lastColumn="0" w:oddVBand="1" w:evenVBand="0" w:oddHBand="0" w:evenHBand="0" w:firstRowFirstColumn="0" w:firstRowLastColumn="0" w:lastRowFirstColumn="0" w:lastRowLastColumn="0"/>
            <w:tcW w:w="984" w:type="dxa"/>
            <w:tcBorders>
              <w:bottom w:val="single" w:sz="6" w:space="0" w:color="auto"/>
            </w:tcBorders>
            <w:hideMark/>
          </w:tcPr>
          <w:p w14:paraId="7663F65C" w14:textId="0FCA9B1C" w:rsidR="00163605" w:rsidRPr="00D342FD" w:rsidRDefault="00163605" w:rsidP="00163605">
            <w:pPr>
              <w:ind w:left="170" w:hanging="170"/>
            </w:pPr>
            <w:r w:rsidRPr="00F704BA">
              <w:t>..</w:t>
            </w:r>
          </w:p>
        </w:tc>
        <w:tc>
          <w:tcPr>
            <w:tcW w:w="984" w:type="dxa"/>
            <w:tcBorders>
              <w:bottom w:val="single" w:sz="6" w:space="0" w:color="auto"/>
            </w:tcBorders>
            <w:hideMark/>
          </w:tcPr>
          <w:p w14:paraId="73EF10D8" w14:textId="06862FFA"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F704BA">
              <w:t>55)</w:t>
            </w:r>
          </w:p>
        </w:tc>
        <w:tc>
          <w:tcPr>
            <w:cnfStyle w:val="000010000000" w:firstRow="0" w:lastRow="0" w:firstColumn="0" w:lastColumn="0" w:oddVBand="1" w:evenVBand="0" w:oddHBand="0" w:evenHBand="0" w:firstRowFirstColumn="0" w:firstRowLastColumn="0" w:lastRowFirstColumn="0" w:lastRowLastColumn="0"/>
            <w:tcW w:w="776" w:type="dxa"/>
            <w:tcBorders>
              <w:bottom w:val="single" w:sz="6" w:space="0" w:color="auto"/>
            </w:tcBorders>
            <w:hideMark/>
          </w:tcPr>
          <w:p w14:paraId="35661E30" w14:textId="30EEA604" w:rsidR="00163605" w:rsidRPr="00D342FD" w:rsidRDefault="00163605" w:rsidP="00163605">
            <w:pPr>
              <w:ind w:left="170" w:hanging="170"/>
            </w:pPr>
            <w:r>
              <w:t>(</w:t>
            </w:r>
            <w:r w:rsidRPr="00F704BA">
              <w:t>450)</w:t>
            </w:r>
          </w:p>
        </w:tc>
        <w:tc>
          <w:tcPr>
            <w:tcW w:w="757" w:type="dxa"/>
            <w:tcBorders>
              <w:bottom w:val="single" w:sz="6" w:space="0" w:color="auto"/>
            </w:tcBorders>
            <w:hideMark/>
          </w:tcPr>
          <w:p w14:paraId="29A0EAAF" w14:textId="6220E141"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F704BA">
              <w:t>125)</w:t>
            </w:r>
          </w:p>
        </w:tc>
        <w:tc>
          <w:tcPr>
            <w:cnfStyle w:val="000010000000" w:firstRow="0" w:lastRow="0" w:firstColumn="0" w:lastColumn="0" w:oddVBand="1" w:evenVBand="0" w:oddHBand="0" w:evenHBand="0" w:firstRowFirstColumn="0" w:firstRowLastColumn="0" w:lastRowFirstColumn="0" w:lastRowLastColumn="0"/>
            <w:tcW w:w="1078" w:type="dxa"/>
            <w:tcBorders>
              <w:bottom w:val="single" w:sz="6" w:space="0" w:color="auto"/>
            </w:tcBorders>
            <w:hideMark/>
          </w:tcPr>
          <w:p w14:paraId="1D580DD9" w14:textId="11315B3C" w:rsidR="00163605" w:rsidRPr="00D342FD" w:rsidRDefault="00163605" w:rsidP="00163605">
            <w:pPr>
              <w:ind w:left="170" w:hanging="170"/>
            </w:pPr>
            <w:r w:rsidRPr="00F704BA">
              <w:t>..</w:t>
            </w:r>
          </w:p>
        </w:tc>
        <w:tc>
          <w:tcPr>
            <w:tcW w:w="1116" w:type="dxa"/>
            <w:tcBorders>
              <w:bottom w:val="single" w:sz="6" w:space="0" w:color="auto"/>
            </w:tcBorders>
            <w:hideMark/>
          </w:tcPr>
          <w:p w14:paraId="5618023E" w14:textId="01C3E89D"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F704BA">
              <w:t>230)</w:t>
            </w:r>
          </w:p>
        </w:tc>
        <w:tc>
          <w:tcPr>
            <w:cnfStyle w:val="000010000000" w:firstRow="0" w:lastRow="0" w:firstColumn="0" w:lastColumn="0" w:oddVBand="1" w:evenVBand="0" w:oddHBand="0" w:evenHBand="0" w:firstRowFirstColumn="0" w:firstRowLastColumn="0" w:lastRowFirstColumn="0" w:lastRowLastColumn="0"/>
            <w:tcW w:w="1277" w:type="dxa"/>
            <w:tcBorders>
              <w:bottom w:val="single" w:sz="6" w:space="0" w:color="auto"/>
            </w:tcBorders>
            <w:hideMark/>
          </w:tcPr>
          <w:p w14:paraId="721AD824" w14:textId="73B9DBE0" w:rsidR="00163605" w:rsidRPr="00D342FD" w:rsidRDefault="00163605" w:rsidP="00163605">
            <w:pPr>
              <w:ind w:left="170" w:hanging="170"/>
            </w:pPr>
            <w:r>
              <w:t>(</w:t>
            </w:r>
            <w:r w:rsidRPr="00F704BA">
              <w:t>300)</w:t>
            </w:r>
          </w:p>
        </w:tc>
      </w:tr>
      <w:tr w:rsidR="00163605" w:rsidRPr="00163605" w14:paraId="0FA9D046"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bottom w:val="single" w:sz="6" w:space="0" w:color="auto"/>
            </w:tcBorders>
            <w:noWrap/>
            <w:hideMark/>
          </w:tcPr>
          <w:p w14:paraId="3AA6780B" w14:textId="77777777" w:rsidR="00163605" w:rsidRPr="00163605" w:rsidRDefault="00163605" w:rsidP="00163605">
            <w:pPr>
              <w:rPr>
                <w:b/>
                <w:bCs/>
              </w:rPr>
            </w:pPr>
            <w:r w:rsidRPr="00163605">
              <w:rPr>
                <w:b/>
                <w:bCs/>
              </w:rPr>
              <w:t>Subtotal</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bottom w:val="single" w:sz="6" w:space="0" w:color="auto"/>
            </w:tcBorders>
            <w:hideMark/>
          </w:tcPr>
          <w:p w14:paraId="1F581A76" w14:textId="733E44A2" w:rsidR="00163605" w:rsidRPr="00163605" w:rsidRDefault="00163605" w:rsidP="00163605">
            <w:pPr>
              <w:ind w:left="170" w:hanging="170"/>
              <w:rPr>
                <w:b/>
                <w:bCs/>
              </w:rPr>
            </w:pPr>
            <w:r w:rsidRPr="00163605">
              <w:rPr>
                <w:b/>
                <w:bCs/>
              </w:rPr>
              <w:t>..</w:t>
            </w:r>
          </w:p>
        </w:tc>
        <w:tc>
          <w:tcPr>
            <w:tcW w:w="984" w:type="dxa"/>
            <w:tcBorders>
              <w:top w:val="single" w:sz="6" w:space="0" w:color="auto"/>
              <w:bottom w:val="single" w:sz="6" w:space="0" w:color="auto"/>
            </w:tcBorders>
            <w:hideMark/>
          </w:tcPr>
          <w:p w14:paraId="11FBD9E4" w14:textId="2DC8760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(2 525)</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bottom w:val="single" w:sz="6" w:space="0" w:color="auto"/>
            </w:tcBorders>
            <w:hideMark/>
          </w:tcPr>
          <w:p w14:paraId="05E2BC13" w14:textId="7870308F" w:rsidR="00163605" w:rsidRPr="00163605" w:rsidRDefault="00163605" w:rsidP="00163605">
            <w:pPr>
              <w:ind w:left="170" w:hanging="170"/>
              <w:rPr>
                <w:b/>
                <w:bCs/>
              </w:rPr>
            </w:pPr>
            <w:r w:rsidRPr="00163605">
              <w:rPr>
                <w:b/>
                <w:bCs/>
              </w:rPr>
              <w:t>(1 400)</w:t>
            </w:r>
          </w:p>
        </w:tc>
        <w:tc>
          <w:tcPr>
            <w:tcW w:w="757" w:type="dxa"/>
            <w:tcBorders>
              <w:top w:val="single" w:sz="6" w:space="0" w:color="auto"/>
              <w:bottom w:val="single" w:sz="6" w:space="0" w:color="auto"/>
            </w:tcBorders>
            <w:hideMark/>
          </w:tcPr>
          <w:p w14:paraId="6655D9E0" w14:textId="5B9D319E"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250)</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bottom w:val="single" w:sz="6" w:space="0" w:color="auto"/>
            </w:tcBorders>
            <w:hideMark/>
          </w:tcPr>
          <w:p w14:paraId="06945054" w14:textId="6F310BFE" w:rsidR="00163605" w:rsidRPr="00163605" w:rsidRDefault="00163605" w:rsidP="00163605">
            <w:pPr>
              <w:ind w:left="170" w:hanging="170"/>
              <w:rPr>
                <w:b/>
                <w:bCs/>
              </w:rPr>
            </w:pPr>
            <w:r>
              <w:rPr>
                <w:b/>
                <w:bCs/>
              </w:rPr>
              <w:t>(</w:t>
            </w:r>
            <w:r w:rsidRPr="00163605">
              <w:rPr>
                <w:b/>
                <w:bCs/>
              </w:rPr>
              <w:t>238)</w:t>
            </w:r>
          </w:p>
        </w:tc>
        <w:tc>
          <w:tcPr>
            <w:tcW w:w="1116" w:type="dxa"/>
            <w:tcBorders>
              <w:top w:val="single" w:sz="6" w:space="0" w:color="auto"/>
              <w:bottom w:val="single" w:sz="6" w:space="0" w:color="auto"/>
            </w:tcBorders>
            <w:hideMark/>
          </w:tcPr>
          <w:p w14:paraId="02DA53DA" w14:textId="45C40E7D"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430)</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bottom w:val="single" w:sz="6" w:space="0" w:color="auto"/>
            </w:tcBorders>
            <w:hideMark/>
          </w:tcPr>
          <w:p w14:paraId="0CCF818E" w14:textId="1BDBB478" w:rsidR="00163605" w:rsidRPr="00163605" w:rsidRDefault="00163605" w:rsidP="00163605">
            <w:pPr>
              <w:ind w:left="170" w:hanging="170"/>
              <w:rPr>
                <w:b/>
                <w:bCs/>
              </w:rPr>
            </w:pPr>
            <w:r>
              <w:rPr>
                <w:b/>
                <w:bCs/>
              </w:rPr>
              <w:t>(</w:t>
            </w:r>
            <w:r w:rsidRPr="00163605">
              <w:rPr>
                <w:b/>
                <w:bCs/>
              </w:rPr>
              <w:t>850)</w:t>
            </w:r>
          </w:p>
        </w:tc>
      </w:tr>
      <w:tr w:rsidR="00163605" w:rsidRPr="00163605" w14:paraId="535721CA"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tcBorders>
            <w:noWrap/>
            <w:hideMark/>
          </w:tcPr>
          <w:p w14:paraId="00A7D3EF" w14:textId="77777777" w:rsidR="00163605" w:rsidRPr="00163605" w:rsidRDefault="00163605" w:rsidP="00163605">
            <w:pPr>
              <w:rPr>
                <w:b/>
                <w:bCs/>
              </w:rPr>
            </w:pPr>
            <w:r w:rsidRPr="00163605">
              <w:rPr>
                <w:b/>
                <w:bCs/>
              </w:rPr>
              <w:t>Gains or losses recognised in other economic flows –</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tcBorders>
            <w:hideMark/>
          </w:tcPr>
          <w:p w14:paraId="417A1921" w14:textId="27BE4C2B" w:rsidR="00163605" w:rsidRPr="00163605" w:rsidRDefault="00163605" w:rsidP="00163605">
            <w:pPr>
              <w:ind w:left="170" w:hanging="170"/>
              <w:rPr>
                <w:b/>
                <w:bCs/>
              </w:rPr>
            </w:pPr>
          </w:p>
        </w:tc>
        <w:tc>
          <w:tcPr>
            <w:tcW w:w="984" w:type="dxa"/>
            <w:tcBorders>
              <w:top w:val="single" w:sz="6" w:space="0" w:color="auto"/>
            </w:tcBorders>
            <w:hideMark/>
          </w:tcPr>
          <w:p w14:paraId="0422EA03" w14:textId="4A7CE5A9"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tcBorders>
            <w:hideMark/>
          </w:tcPr>
          <w:p w14:paraId="4A782259" w14:textId="34836EA5" w:rsidR="00163605" w:rsidRPr="00163605" w:rsidRDefault="00163605" w:rsidP="00163605">
            <w:pPr>
              <w:ind w:left="170" w:hanging="170"/>
              <w:rPr>
                <w:b/>
                <w:bCs/>
              </w:rPr>
            </w:pPr>
          </w:p>
        </w:tc>
        <w:tc>
          <w:tcPr>
            <w:tcW w:w="757" w:type="dxa"/>
            <w:tcBorders>
              <w:top w:val="single" w:sz="6" w:space="0" w:color="auto"/>
            </w:tcBorders>
            <w:hideMark/>
          </w:tcPr>
          <w:p w14:paraId="7DCA7F14" w14:textId="31387926"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tcBorders>
            <w:hideMark/>
          </w:tcPr>
          <w:p w14:paraId="5C7A1ECC" w14:textId="5E8C6C09" w:rsidR="00163605" w:rsidRPr="00163605" w:rsidRDefault="00163605" w:rsidP="00163605">
            <w:pPr>
              <w:ind w:left="170" w:hanging="170"/>
              <w:rPr>
                <w:b/>
                <w:bCs/>
              </w:rPr>
            </w:pPr>
          </w:p>
        </w:tc>
        <w:tc>
          <w:tcPr>
            <w:tcW w:w="1116" w:type="dxa"/>
            <w:tcBorders>
              <w:top w:val="single" w:sz="6" w:space="0" w:color="auto"/>
            </w:tcBorders>
            <w:hideMark/>
          </w:tcPr>
          <w:p w14:paraId="53FC4DC0" w14:textId="4C198F2D"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tcBorders>
            <w:hideMark/>
          </w:tcPr>
          <w:p w14:paraId="113FB032" w14:textId="0B969F7F" w:rsidR="00163605" w:rsidRPr="00163605" w:rsidRDefault="00163605" w:rsidP="00163605">
            <w:pPr>
              <w:ind w:left="170" w:hanging="170"/>
              <w:rPr>
                <w:b/>
                <w:bCs/>
              </w:rPr>
            </w:pPr>
          </w:p>
        </w:tc>
      </w:tr>
      <w:tr w:rsidR="00163605" w:rsidRPr="00163605" w14:paraId="1B079214"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50B821FE" w14:textId="77777777" w:rsidR="00163605" w:rsidRPr="00163605" w:rsidRDefault="00163605" w:rsidP="00163605">
            <w:pPr>
              <w:ind w:left="340"/>
              <w:rPr>
                <w:b/>
                <w:bCs/>
              </w:rPr>
            </w:pPr>
            <w:r w:rsidRPr="00163605">
              <w:rPr>
                <w:b/>
                <w:bCs/>
              </w:rPr>
              <w:t>other comprehensive income</w:t>
            </w:r>
          </w:p>
        </w:tc>
        <w:tc>
          <w:tcPr>
            <w:cnfStyle w:val="000010000000" w:firstRow="0" w:lastRow="0" w:firstColumn="0" w:lastColumn="0" w:oddVBand="1" w:evenVBand="0" w:oddHBand="0" w:evenHBand="0" w:firstRowFirstColumn="0" w:firstRowLastColumn="0" w:lastRowFirstColumn="0" w:lastRowLastColumn="0"/>
            <w:tcW w:w="984" w:type="dxa"/>
            <w:hideMark/>
          </w:tcPr>
          <w:p w14:paraId="42FCDE6C" w14:textId="77777777" w:rsidR="00163605" w:rsidRPr="00163605" w:rsidRDefault="00163605" w:rsidP="00163605">
            <w:pPr>
              <w:ind w:left="170" w:hanging="170"/>
              <w:rPr>
                <w:b/>
                <w:bCs/>
              </w:rPr>
            </w:pPr>
          </w:p>
        </w:tc>
        <w:tc>
          <w:tcPr>
            <w:tcW w:w="984" w:type="dxa"/>
            <w:hideMark/>
          </w:tcPr>
          <w:p w14:paraId="79EDA435"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776" w:type="dxa"/>
            <w:hideMark/>
          </w:tcPr>
          <w:p w14:paraId="2CC17054" w14:textId="77777777" w:rsidR="00163605" w:rsidRPr="00163605" w:rsidRDefault="00163605" w:rsidP="00163605">
            <w:pPr>
              <w:ind w:left="170" w:hanging="170"/>
              <w:rPr>
                <w:b/>
                <w:bCs/>
              </w:rPr>
            </w:pPr>
          </w:p>
        </w:tc>
        <w:tc>
          <w:tcPr>
            <w:tcW w:w="757" w:type="dxa"/>
            <w:hideMark/>
          </w:tcPr>
          <w:p w14:paraId="13FF0FB9"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078" w:type="dxa"/>
            <w:hideMark/>
          </w:tcPr>
          <w:p w14:paraId="3B0AF171" w14:textId="77777777" w:rsidR="00163605" w:rsidRPr="00163605" w:rsidRDefault="00163605" w:rsidP="00163605">
            <w:pPr>
              <w:ind w:left="170" w:hanging="170"/>
              <w:rPr>
                <w:b/>
                <w:bCs/>
              </w:rPr>
            </w:pPr>
          </w:p>
        </w:tc>
        <w:tc>
          <w:tcPr>
            <w:tcW w:w="1116" w:type="dxa"/>
            <w:hideMark/>
          </w:tcPr>
          <w:p w14:paraId="2DDD4F99"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277" w:type="dxa"/>
            <w:hideMark/>
          </w:tcPr>
          <w:p w14:paraId="1E43685E" w14:textId="77777777" w:rsidR="00163605" w:rsidRPr="00163605" w:rsidRDefault="00163605" w:rsidP="00163605">
            <w:pPr>
              <w:ind w:left="170" w:hanging="170"/>
              <w:rPr>
                <w:b/>
                <w:bCs/>
              </w:rPr>
            </w:pPr>
          </w:p>
        </w:tc>
      </w:tr>
      <w:tr w:rsidR="00163605" w:rsidRPr="00D342FD" w14:paraId="466F091C"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noWrap/>
            <w:hideMark/>
          </w:tcPr>
          <w:p w14:paraId="0C7BB806" w14:textId="77777777" w:rsidR="00163605" w:rsidRPr="00D342FD" w:rsidRDefault="00163605" w:rsidP="00163605">
            <w:r w:rsidRPr="00D342FD">
              <w:t>Revaluation</w:t>
            </w:r>
          </w:p>
        </w:tc>
        <w:tc>
          <w:tcPr>
            <w:cnfStyle w:val="000010000000" w:firstRow="0" w:lastRow="0" w:firstColumn="0" w:lastColumn="0" w:oddVBand="1" w:evenVBand="0" w:oddHBand="0" w:evenHBand="0" w:firstRowFirstColumn="0" w:firstRowLastColumn="0" w:lastRowFirstColumn="0" w:lastRowLastColumn="0"/>
            <w:tcW w:w="984" w:type="dxa"/>
            <w:tcBorders>
              <w:bottom w:val="single" w:sz="6" w:space="0" w:color="auto"/>
            </w:tcBorders>
            <w:hideMark/>
          </w:tcPr>
          <w:p w14:paraId="014F7ED9" w14:textId="64EC302E" w:rsidR="00163605" w:rsidRPr="00D342FD" w:rsidRDefault="00163605" w:rsidP="00163605">
            <w:pPr>
              <w:ind w:left="170" w:hanging="170"/>
            </w:pPr>
            <w:r>
              <w:t>(</w:t>
            </w:r>
            <w:r w:rsidRPr="00F704BA">
              <w:t>329)</w:t>
            </w:r>
          </w:p>
        </w:tc>
        <w:tc>
          <w:tcPr>
            <w:tcW w:w="984" w:type="dxa"/>
            <w:tcBorders>
              <w:bottom w:val="single" w:sz="6" w:space="0" w:color="auto"/>
            </w:tcBorders>
            <w:hideMark/>
          </w:tcPr>
          <w:p w14:paraId="61C1F4F1" w14:textId="4F7A2554"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F704BA">
              <w:t>89)</w:t>
            </w:r>
          </w:p>
        </w:tc>
        <w:tc>
          <w:tcPr>
            <w:cnfStyle w:val="000010000000" w:firstRow="0" w:lastRow="0" w:firstColumn="0" w:lastColumn="0" w:oddVBand="1" w:evenVBand="0" w:oddHBand="0" w:evenHBand="0" w:firstRowFirstColumn="0" w:firstRowLastColumn="0" w:lastRowFirstColumn="0" w:lastRowLastColumn="0"/>
            <w:tcW w:w="776" w:type="dxa"/>
            <w:tcBorders>
              <w:bottom w:val="single" w:sz="6" w:space="0" w:color="auto"/>
            </w:tcBorders>
            <w:hideMark/>
          </w:tcPr>
          <w:p w14:paraId="68DE9E89" w14:textId="798509CA" w:rsidR="00163605" w:rsidRPr="00D342FD" w:rsidRDefault="00163605" w:rsidP="00163605">
            <w:pPr>
              <w:ind w:left="170" w:hanging="170"/>
            </w:pPr>
            <w:r w:rsidRPr="00F704BA">
              <w:t>(1 086)</w:t>
            </w:r>
          </w:p>
        </w:tc>
        <w:tc>
          <w:tcPr>
            <w:tcW w:w="757" w:type="dxa"/>
            <w:tcBorders>
              <w:bottom w:val="single" w:sz="6" w:space="0" w:color="auto"/>
            </w:tcBorders>
            <w:hideMark/>
          </w:tcPr>
          <w:p w14:paraId="3F74E308" w14:textId="3B3010E6"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F704BA">
              <w:t>..</w:t>
            </w:r>
          </w:p>
        </w:tc>
        <w:tc>
          <w:tcPr>
            <w:cnfStyle w:val="000010000000" w:firstRow="0" w:lastRow="0" w:firstColumn="0" w:lastColumn="0" w:oddVBand="1" w:evenVBand="0" w:oddHBand="0" w:evenHBand="0" w:firstRowFirstColumn="0" w:firstRowLastColumn="0" w:lastRowFirstColumn="0" w:lastRowLastColumn="0"/>
            <w:tcW w:w="1078" w:type="dxa"/>
            <w:tcBorders>
              <w:bottom w:val="single" w:sz="6" w:space="0" w:color="auto"/>
            </w:tcBorders>
            <w:hideMark/>
          </w:tcPr>
          <w:p w14:paraId="02368E04" w14:textId="65A573F3" w:rsidR="00163605" w:rsidRPr="00D342FD" w:rsidRDefault="00163605" w:rsidP="00163605">
            <w:pPr>
              <w:ind w:left="170" w:hanging="170"/>
            </w:pPr>
            <w:r w:rsidRPr="00F704BA">
              <w:t>..</w:t>
            </w:r>
          </w:p>
        </w:tc>
        <w:tc>
          <w:tcPr>
            <w:tcW w:w="1116" w:type="dxa"/>
            <w:tcBorders>
              <w:bottom w:val="single" w:sz="6" w:space="0" w:color="auto"/>
            </w:tcBorders>
            <w:hideMark/>
          </w:tcPr>
          <w:p w14:paraId="01F2D658" w14:textId="6BC2741D"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F704BA">
              <w:t>397)</w:t>
            </w:r>
          </w:p>
        </w:tc>
        <w:tc>
          <w:tcPr>
            <w:cnfStyle w:val="000010000000" w:firstRow="0" w:lastRow="0" w:firstColumn="0" w:lastColumn="0" w:oddVBand="1" w:evenVBand="0" w:oddHBand="0" w:evenHBand="0" w:firstRowFirstColumn="0" w:firstRowLastColumn="0" w:lastRowFirstColumn="0" w:lastRowLastColumn="0"/>
            <w:tcW w:w="1277" w:type="dxa"/>
            <w:tcBorders>
              <w:bottom w:val="single" w:sz="6" w:space="0" w:color="auto"/>
            </w:tcBorders>
            <w:hideMark/>
          </w:tcPr>
          <w:p w14:paraId="5C15ABDC" w14:textId="375378F6" w:rsidR="00163605" w:rsidRPr="00D342FD" w:rsidRDefault="00163605" w:rsidP="00163605">
            <w:pPr>
              <w:ind w:left="170" w:hanging="170"/>
            </w:pPr>
            <w:r>
              <w:t>(</w:t>
            </w:r>
            <w:r w:rsidRPr="00F704BA">
              <w:t>385)</w:t>
            </w:r>
          </w:p>
        </w:tc>
      </w:tr>
      <w:tr w:rsidR="00163605" w:rsidRPr="00163605" w14:paraId="26805D71"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bottom w:val="single" w:sz="6" w:space="0" w:color="auto"/>
            </w:tcBorders>
            <w:noWrap/>
            <w:hideMark/>
          </w:tcPr>
          <w:p w14:paraId="2CBD427A" w14:textId="77777777" w:rsidR="00163605" w:rsidRPr="00163605" w:rsidRDefault="00163605" w:rsidP="00163605">
            <w:pPr>
              <w:rPr>
                <w:b/>
                <w:bCs/>
              </w:rPr>
            </w:pPr>
            <w:r w:rsidRPr="00163605">
              <w:rPr>
                <w:b/>
                <w:bCs/>
              </w:rPr>
              <w:t>Subtotal</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bottom w:val="single" w:sz="6" w:space="0" w:color="auto"/>
            </w:tcBorders>
            <w:hideMark/>
          </w:tcPr>
          <w:p w14:paraId="73AC0AD9" w14:textId="754A179B" w:rsidR="00163605" w:rsidRPr="00163605" w:rsidRDefault="00163605" w:rsidP="00163605">
            <w:pPr>
              <w:ind w:left="170" w:hanging="170"/>
              <w:rPr>
                <w:b/>
                <w:bCs/>
              </w:rPr>
            </w:pPr>
            <w:r>
              <w:rPr>
                <w:b/>
                <w:bCs/>
              </w:rPr>
              <w:t>(</w:t>
            </w:r>
            <w:r w:rsidRPr="00163605">
              <w:rPr>
                <w:b/>
                <w:bCs/>
              </w:rPr>
              <w:t>329)</w:t>
            </w:r>
          </w:p>
        </w:tc>
        <w:tc>
          <w:tcPr>
            <w:tcW w:w="984" w:type="dxa"/>
            <w:tcBorders>
              <w:top w:val="single" w:sz="6" w:space="0" w:color="auto"/>
              <w:bottom w:val="single" w:sz="6" w:space="0" w:color="auto"/>
            </w:tcBorders>
            <w:hideMark/>
          </w:tcPr>
          <w:p w14:paraId="2A292071" w14:textId="47831D00"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89)</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bottom w:val="single" w:sz="6" w:space="0" w:color="auto"/>
            </w:tcBorders>
            <w:hideMark/>
          </w:tcPr>
          <w:p w14:paraId="06CE6167" w14:textId="3A877B9B" w:rsidR="00163605" w:rsidRPr="00163605" w:rsidRDefault="00163605" w:rsidP="00163605">
            <w:pPr>
              <w:ind w:left="170" w:hanging="170"/>
              <w:rPr>
                <w:b/>
                <w:bCs/>
              </w:rPr>
            </w:pPr>
            <w:r w:rsidRPr="00163605">
              <w:rPr>
                <w:b/>
                <w:bCs/>
              </w:rPr>
              <w:t>(1 086)</w:t>
            </w:r>
          </w:p>
        </w:tc>
        <w:tc>
          <w:tcPr>
            <w:tcW w:w="757" w:type="dxa"/>
            <w:tcBorders>
              <w:top w:val="single" w:sz="6" w:space="0" w:color="auto"/>
              <w:bottom w:val="single" w:sz="6" w:space="0" w:color="auto"/>
            </w:tcBorders>
            <w:hideMark/>
          </w:tcPr>
          <w:p w14:paraId="367B516F" w14:textId="0DA584E6"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bottom w:val="single" w:sz="6" w:space="0" w:color="auto"/>
            </w:tcBorders>
            <w:hideMark/>
          </w:tcPr>
          <w:p w14:paraId="33EFDED3" w14:textId="6248B893" w:rsidR="00163605" w:rsidRPr="00163605" w:rsidRDefault="00163605" w:rsidP="00163605">
            <w:pPr>
              <w:ind w:left="170" w:hanging="170"/>
              <w:rPr>
                <w:b/>
                <w:bCs/>
              </w:rPr>
            </w:pPr>
            <w:r w:rsidRPr="00163605">
              <w:rPr>
                <w:b/>
                <w:bCs/>
              </w:rPr>
              <w:t>..</w:t>
            </w:r>
          </w:p>
        </w:tc>
        <w:tc>
          <w:tcPr>
            <w:tcW w:w="1116" w:type="dxa"/>
            <w:tcBorders>
              <w:top w:val="single" w:sz="6" w:space="0" w:color="auto"/>
              <w:bottom w:val="single" w:sz="6" w:space="0" w:color="auto"/>
            </w:tcBorders>
            <w:hideMark/>
          </w:tcPr>
          <w:p w14:paraId="144413C8" w14:textId="6B68CF49"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397)</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bottom w:val="single" w:sz="6" w:space="0" w:color="auto"/>
            </w:tcBorders>
            <w:hideMark/>
          </w:tcPr>
          <w:p w14:paraId="12B78BF1" w14:textId="25003FC1" w:rsidR="00163605" w:rsidRPr="00163605" w:rsidRDefault="00163605" w:rsidP="00163605">
            <w:pPr>
              <w:ind w:left="170" w:hanging="170"/>
              <w:rPr>
                <w:b/>
                <w:bCs/>
              </w:rPr>
            </w:pPr>
            <w:r>
              <w:rPr>
                <w:b/>
                <w:bCs/>
              </w:rPr>
              <w:t>(</w:t>
            </w:r>
            <w:r w:rsidRPr="00163605">
              <w:rPr>
                <w:b/>
                <w:bCs/>
              </w:rPr>
              <w:t>385)</w:t>
            </w:r>
          </w:p>
        </w:tc>
      </w:tr>
      <w:tr w:rsidR="00163605" w:rsidRPr="00163605" w14:paraId="52148822"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bottom w:val="single" w:sz="6" w:space="0" w:color="auto"/>
            </w:tcBorders>
            <w:noWrap/>
            <w:hideMark/>
          </w:tcPr>
          <w:p w14:paraId="258D7711" w14:textId="77777777" w:rsidR="00163605" w:rsidRPr="00163605" w:rsidRDefault="00163605" w:rsidP="00163605">
            <w:pPr>
              <w:rPr>
                <w:b/>
                <w:bCs/>
              </w:rPr>
            </w:pPr>
            <w:r w:rsidRPr="00163605">
              <w:rPr>
                <w:b/>
                <w:bCs/>
              </w:rPr>
              <w:t>Closing balance</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bottom w:val="single" w:sz="6" w:space="0" w:color="auto"/>
            </w:tcBorders>
            <w:hideMark/>
          </w:tcPr>
          <w:p w14:paraId="3F1D97CD" w14:textId="12A88C25" w:rsidR="00163605" w:rsidRPr="00163605" w:rsidRDefault="00163605" w:rsidP="00163605">
            <w:pPr>
              <w:ind w:left="170" w:hanging="170"/>
              <w:rPr>
                <w:b/>
                <w:bCs/>
              </w:rPr>
            </w:pPr>
            <w:r w:rsidRPr="00163605">
              <w:rPr>
                <w:b/>
                <w:bCs/>
              </w:rPr>
              <w:t>2 784</w:t>
            </w:r>
          </w:p>
        </w:tc>
        <w:tc>
          <w:tcPr>
            <w:tcW w:w="984" w:type="dxa"/>
            <w:tcBorders>
              <w:top w:val="single" w:sz="6" w:space="0" w:color="auto"/>
              <w:bottom w:val="single" w:sz="6" w:space="0" w:color="auto"/>
            </w:tcBorders>
            <w:hideMark/>
          </w:tcPr>
          <w:p w14:paraId="6D555808" w14:textId="31D2E2BB"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62 115</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bottom w:val="single" w:sz="6" w:space="0" w:color="auto"/>
            </w:tcBorders>
            <w:hideMark/>
          </w:tcPr>
          <w:p w14:paraId="7E1F0C76" w14:textId="765A404F" w:rsidR="00163605" w:rsidRPr="00163605" w:rsidRDefault="00163605" w:rsidP="00163605">
            <w:pPr>
              <w:ind w:left="170" w:hanging="170"/>
              <w:rPr>
                <w:b/>
                <w:bCs/>
              </w:rPr>
            </w:pPr>
            <w:r w:rsidRPr="00163605">
              <w:rPr>
                <w:b/>
                <w:bCs/>
              </w:rPr>
              <w:t>10 546</w:t>
            </w:r>
          </w:p>
        </w:tc>
        <w:tc>
          <w:tcPr>
            <w:tcW w:w="757" w:type="dxa"/>
            <w:tcBorders>
              <w:top w:val="single" w:sz="6" w:space="0" w:color="auto"/>
              <w:bottom w:val="single" w:sz="6" w:space="0" w:color="auto"/>
            </w:tcBorders>
            <w:hideMark/>
          </w:tcPr>
          <w:p w14:paraId="082DF7E4" w14:textId="6D7DADFA"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16 941</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bottom w:val="single" w:sz="6" w:space="0" w:color="auto"/>
            </w:tcBorders>
            <w:hideMark/>
          </w:tcPr>
          <w:p w14:paraId="668BA464" w14:textId="4870C19B" w:rsidR="00163605" w:rsidRPr="00163605" w:rsidRDefault="00163605" w:rsidP="00163605">
            <w:pPr>
              <w:ind w:left="170" w:hanging="170"/>
              <w:rPr>
                <w:b/>
                <w:bCs/>
              </w:rPr>
            </w:pPr>
            <w:r w:rsidRPr="00163605">
              <w:rPr>
                <w:b/>
                <w:bCs/>
              </w:rPr>
              <w:t>30 935</w:t>
            </w:r>
          </w:p>
        </w:tc>
        <w:tc>
          <w:tcPr>
            <w:tcW w:w="1116" w:type="dxa"/>
            <w:tcBorders>
              <w:top w:val="single" w:sz="6" w:space="0" w:color="auto"/>
              <w:bottom w:val="single" w:sz="6" w:space="0" w:color="auto"/>
            </w:tcBorders>
            <w:hideMark/>
          </w:tcPr>
          <w:p w14:paraId="162E83DF" w14:textId="70A02B2C"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1 685</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bottom w:val="single" w:sz="6" w:space="0" w:color="auto"/>
            </w:tcBorders>
            <w:hideMark/>
          </w:tcPr>
          <w:p w14:paraId="1185B8F0" w14:textId="19DEB9CF" w:rsidR="00163605" w:rsidRPr="00163605" w:rsidRDefault="00163605" w:rsidP="00163605">
            <w:pPr>
              <w:ind w:left="170" w:hanging="170"/>
              <w:rPr>
                <w:b/>
                <w:bCs/>
              </w:rPr>
            </w:pPr>
            <w:r w:rsidRPr="00163605">
              <w:rPr>
                <w:b/>
                <w:bCs/>
              </w:rPr>
              <w:t>2 257</w:t>
            </w:r>
          </w:p>
        </w:tc>
      </w:tr>
      <w:tr w:rsidR="00163605" w:rsidRPr="00D342FD" w14:paraId="165BE0DA"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bottom w:val="single" w:sz="12" w:space="0" w:color="auto"/>
            </w:tcBorders>
            <w:noWrap/>
            <w:hideMark/>
          </w:tcPr>
          <w:p w14:paraId="78B75BFC" w14:textId="77777777" w:rsidR="00163605" w:rsidRPr="00D342FD" w:rsidRDefault="00163605" w:rsidP="00163605">
            <w:pPr>
              <w:rPr>
                <w:b/>
                <w:bCs/>
              </w:rPr>
            </w:pPr>
            <w:r w:rsidRPr="00D342FD">
              <w:rPr>
                <w:b/>
                <w:bCs/>
              </w:rPr>
              <w:t>Unrealised gains/(losses) on non</w:t>
            </w:r>
            <w:r w:rsidRPr="00D342FD">
              <w:rPr>
                <w:b/>
                <w:bCs/>
              </w:rPr>
              <w:noBreakHyphen/>
              <w:t xml:space="preserve">financial assets </w:t>
            </w:r>
            <w:r w:rsidRPr="002A56D6">
              <w:rPr>
                <w:b/>
                <w:bCs/>
                <w:vertAlign w:val="superscript"/>
              </w:rPr>
              <w:t>(a)</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bottom w:val="single" w:sz="12" w:space="0" w:color="auto"/>
            </w:tcBorders>
            <w:hideMark/>
          </w:tcPr>
          <w:p w14:paraId="2D50D85F" w14:textId="3E22E821" w:rsidR="00163605" w:rsidRPr="00D342FD" w:rsidRDefault="00163605" w:rsidP="00163605">
            <w:pPr>
              <w:ind w:left="170" w:hanging="170"/>
              <w:rPr>
                <w:b/>
                <w:bCs/>
              </w:rPr>
            </w:pPr>
            <w:r w:rsidRPr="00F704BA">
              <w:t>..</w:t>
            </w:r>
          </w:p>
        </w:tc>
        <w:tc>
          <w:tcPr>
            <w:tcW w:w="984" w:type="dxa"/>
            <w:tcBorders>
              <w:top w:val="single" w:sz="6" w:space="0" w:color="auto"/>
              <w:bottom w:val="single" w:sz="12" w:space="0" w:color="auto"/>
            </w:tcBorders>
            <w:hideMark/>
          </w:tcPr>
          <w:p w14:paraId="118977E0" w14:textId="3CA3501C"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F704BA">
              <w:t>..</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bottom w:val="single" w:sz="12" w:space="0" w:color="auto"/>
            </w:tcBorders>
            <w:hideMark/>
          </w:tcPr>
          <w:p w14:paraId="61C88B2A" w14:textId="54A42408" w:rsidR="00163605" w:rsidRPr="00D342FD" w:rsidRDefault="00163605" w:rsidP="00163605">
            <w:pPr>
              <w:ind w:left="170" w:hanging="170"/>
              <w:rPr>
                <w:b/>
                <w:bCs/>
              </w:rPr>
            </w:pPr>
            <w:r w:rsidRPr="00F704BA">
              <w:t>..</w:t>
            </w:r>
          </w:p>
        </w:tc>
        <w:tc>
          <w:tcPr>
            <w:tcW w:w="757" w:type="dxa"/>
            <w:tcBorders>
              <w:top w:val="single" w:sz="6" w:space="0" w:color="auto"/>
              <w:bottom w:val="single" w:sz="12" w:space="0" w:color="auto"/>
            </w:tcBorders>
            <w:hideMark/>
          </w:tcPr>
          <w:p w14:paraId="658FAC56" w14:textId="04777173"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F704BA">
              <w:t>..</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bottom w:val="single" w:sz="12" w:space="0" w:color="auto"/>
            </w:tcBorders>
            <w:hideMark/>
          </w:tcPr>
          <w:p w14:paraId="53D35687" w14:textId="676E26B8" w:rsidR="00163605" w:rsidRPr="00D342FD" w:rsidRDefault="00163605" w:rsidP="00163605">
            <w:pPr>
              <w:ind w:left="170" w:hanging="170"/>
              <w:rPr>
                <w:b/>
                <w:bCs/>
              </w:rPr>
            </w:pPr>
            <w:r w:rsidRPr="00F704BA">
              <w:t>..</w:t>
            </w:r>
          </w:p>
        </w:tc>
        <w:tc>
          <w:tcPr>
            <w:tcW w:w="1116" w:type="dxa"/>
            <w:tcBorders>
              <w:top w:val="single" w:sz="6" w:space="0" w:color="auto"/>
              <w:bottom w:val="single" w:sz="12" w:space="0" w:color="auto"/>
            </w:tcBorders>
            <w:hideMark/>
          </w:tcPr>
          <w:p w14:paraId="6DAB5979" w14:textId="5FA3A0FB"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F704BA">
              <w:t>..</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bottom w:val="single" w:sz="12" w:space="0" w:color="auto"/>
            </w:tcBorders>
            <w:hideMark/>
          </w:tcPr>
          <w:p w14:paraId="61946E64" w14:textId="3E3E1782" w:rsidR="00163605" w:rsidRPr="00D342FD" w:rsidRDefault="00163605" w:rsidP="00163605">
            <w:pPr>
              <w:ind w:left="170" w:hanging="170"/>
              <w:rPr>
                <w:b/>
                <w:bCs/>
              </w:rPr>
            </w:pPr>
            <w:r w:rsidRPr="00F704BA">
              <w:t>..</w:t>
            </w:r>
          </w:p>
        </w:tc>
      </w:tr>
    </w:tbl>
    <w:p w14:paraId="5E4B09F2" w14:textId="77777777" w:rsidR="002A56D6" w:rsidRDefault="002A56D6"/>
    <w:tbl>
      <w:tblPr>
        <w:tblStyle w:val="DTFTable"/>
        <w:tblW w:w="9836" w:type="dxa"/>
        <w:tblLook w:val="02E0" w:firstRow="1" w:lastRow="1" w:firstColumn="1" w:lastColumn="0" w:noHBand="1" w:noVBand="0"/>
      </w:tblPr>
      <w:tblGrid>
        <w:gridCol w:w="2864"/>
        <w:gridCol w:w="984"/>
        <w:gridCol w:w="984"/>
        <w:gridCol w:w="776"/>
        <w:gridCol w:w="757"/>
        <w:gridCol w:w="1078"/>
        <w:gridCol w:w="1116"/>
        <w:gridCol w:w="1277"/>
      </w:tblGrid>
      <w:tr w:rsidR="00E73BC6" w:rsidRPr="00D342FD" w14:paraId="1D331052" w14:textId="77777777" w:rsidTr="00685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Borders>
              <w:bottom w:val="nil"/>
            </w:tcBorders>
            <w:noWrap/>
            <w:hideMark/>
          </w:tcPr>
          <w:p w14:paraId="64FACF2B" w14:textId="77777777" w:rsidR="00E73BC6" w:rsidRPr="00D342FD" w:rsidRDefault="00E73BC6" w:rsidP="002A56D6">
            <w:pPr>
              <w:ind w:left="0"/>
              <w:rPr>
                <w:color w:val="FFFFFF" w:themeColor="background1"/>
              </w:rPr>
            </w:pPr>
            <w:r w:rsidRPr="00D342FD">
              <w:rPr>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984" w:type="dxa"/>
            <w:tcBorders>
              <w:bottom w:val="nil"/>
            </w:tcBorders>
            <w:hideMark/>
          </w:tcPr>
          <w:p w14:paraId="04EA8223" w14:textId="77777777" w:rsidR="00E73BC6" w:rsidRPr="00D342FD" w:rsidRDefault="00E73BC6" w:rsidP="002A56D6">
            <w:pPr>
              <w:ind w:left="170" w:hanging="170"/>
              <w:rPr>
                <w:color w:val="FFFFFF" w:themeColor="background1"/>
              </w:rPr>
            </w:pPr>
            <w:r w:rsidRPr="00D342FD">
              <w:rPr>
                <w:color w:val="FFFFFF" w:themeColor="background1"/>
              </w:rPr>
              <w:t>Specialised land</w:t>
            </w:r>
          </w:p>
        </w:tc>
        <w:tc>
          <w:tcPr>
            <w:tcW w:w="984" w:type="dxa"/>
            <w:tcBorders>
              <w:bottom w:val="nil"/>
            </w:tcBorders>
            <w:hideMark/>
          </w:tcPr>
          <w:p w14:paraId="338F2034" w14:textId="77777777" w:rsidR="00E73BC6" w:rsidRPr="00D342FD" w:rsidRDefault="00E73BC6" w:rsidP="002A56D6">
            <w:pPr>
              <w:ind w:left="170" w:hanging="17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Specialised buildings</w:t>
            </w:r>
          </w:p>
        </w:tc>
        <w:tc>
          <w:tcPr>
            <w:cnfStyle w:val="000010000000" w:firstRow="0" w:lastRow="0" w:firstColumn="0" w:lastColumn="0" w:oddVBand="1" w:evenVBand="0" w:oddHBand="0" w:evenHBand="0" w:firstRowFirstColumn="0" w:firstRowLastColumn="0" w:lastRowFirstColumn="0" w:lastRowLastColumn="0"/>
            <w:tcW w:w="776" w:type="dxa"/>
            <w:tcBorders>
              <w:bottom w:val="nil"/>
            </w:tcBorders>
            <w:hideMark/>
          </w:tcPr>
          <w:p w14:paraId="14D33A2B" w14:textId="77777777" w:rsidR="00E73BC6" w:rsidRPr="00D342FD" w:rsidRDefault="00E73BC6" w:rsidP="002A56D6">
            <w:pPr>
              <w:ind w:left="170" w:hanging="170"/>
              <w:rPr>
                <w:color w:val="FFFFFF" w:themeColor="background1"/>
              </w:rPr>
            </w:pPr>
            <w:r w:rsidRPr="00D342FD">
              <w:rPr>
                <w:color w:val="FFFFFF" w:themeColor="background1"/>
              </w:rPr>
              <w:t>Heritage assets</w:t>
            </w:r>
          </w:p>
        </w:tc>
        <w:tc>
          <w:tcPr>
            <w:tcW w:w="757" w:type="dxa"/>
            <w:tcBorders>
              <w:bottom w:val="nil"/>
            </w:tcBorders>
            <w:hideMark/>
          </w:tcPr>
          <w:p w14:paraId="066B3DD8" w14:textId="77777777" w:rsidR="00E73BC6" w:rsidRPr="00D342FD" w:rsidRDefault="00E73BC6" w:rsidP="002A56D6">
            <w:pPr>
              <w:ind w:left="170" w:hanging="17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Vehicles</w:t>
            </w:r>
          </w:p>
        </w:tc>
        <w:tc>
          <w:tcPr>
            <w:cnfStyle w:val="000010000000" w:firstRow="0" w:lastRow="0" w:firstColumn="0" w:lastColumn="0" w:oddVBand="1" w:evenVBand="0" w:oddHBand="0" w:evenHBand="0" w:firstRowFirstColumn="0" w:firstRowLastColumn="0" w:lastRowFirstColumn="0" w:lastRowLastColumn="0"/>
            <w:tcW w:w="1078" w:type="dxa"/>
            <w:tcBorders>
              <w:bottom w:val="nil"/>
            </w:tcBorders>
            <w:hideMark/>
          </w:tcPr>
          <w:p w14:paraId="5B30401D" w14:textId="77777777" w:rsidR="00E73BC6" w:rsidRPr="00D342FD" w:rsidRDefault="00E73BC6" w:rsidP="002A56D6">
            <w:pPr>
              <w:ind w:left="170" w:hanging="170"/>
              <w:rPr>
                <w:color w:val="FFFFFF" w:themeColor="background1"/>
              </w:rPr>
            </w:pPr>
            <w:r w:rsidRPr="00D342FD">
              <w:rPr>
                <w:color w:val="FFFFFF" w:themeColor="background1"/>
              </w:rPr>
              <w:t>Plant and equipment</w:t>
            </w:r>
          </w:p>
        </w:tc>
        <w:tc>
          <w:tcPr>
            <w:tcW w:w="1116" w:type="dxa"/>
            <w:tcBorders>
              <w:bottom w:val="nil"/>
            </w:tcBorders>
            <w:hideMark/>
          </w:tcPr>
          <w:p w14:paraId="65187EA9" w14:textId="77777777" w:rsidR="00E73BC6" w:rsidRPr="00D342FD" w:rsidRDefault="00E73BC6" w:rsidP="002A56D6">
            <w:pPr>
              <w:ind w:left="170" w:hanging="170"/>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Infrastructure</w:t>
            </w:r>
          </w:p>
        </w:tc>
        <w:tc>
          <w:tcPr>
            <w:cnfStyle w:val="000010000000" w:firstRow="0" w:lastRow="0" w:firstColumn="0" w:lastColumn="0" w:oddVBand="1" w:evenVBand="0" w:oddHBand="0" w:evenHBand="0" w:firstRowFirstColumn="0" w:firstRowLastColumn="0" w:lastRowFirstColumn="0" w:lastRowLastColumn="0"/>
            <w:tcW w:w="1277" w:type="dxa"/>
            <w:tcBorders>
              <w:bottom w:val="nil"/>
            </w:tcBorders>
            <w:hideMark/>
          </w:tcPr>
          <w:p w14:paraId="77C00956" w14:textId="77777777" w:rsidR="00E73BC6" w:rsidRPr="00D342FD" w:rsidRDefault="00E73BC6" w:rsidP="002A56D6">
            <w:pPr>
              <w:ind w:left="170" w:hanging="170"/>
              <w:rPr>
                <w:color w:val="FFFFFF" w:themeColor="background1"/>
              </w:rPr>
            </w:pPr>
            <w:r w:rsidRPr="00D342FD">
              <w:rPr>
                <w:color w:val="FFFFFF" w:themeColor="background1"/>
              </w:rPr>
              <w:t>Road, infrastructure and earthworks</w:t>
            </w:r>
          </w:p>
        </w:tc>
      </w:tr>
      <w:tr w:rsidR="00163605" w:rsidRPr="00163605" w14:paraId="4268790E"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noWrap/>
            <w:hideMark/>
          </w:tcPr>
          <w:p w14:paraId="4B05D8CE" w14:textId="77777777" w:rsidR="00163605" w:rsidRPr="00163605" w:rsidRDefault="00163605" w:rsidP="00163605">
            <w:pPr>
              <w:rPr>
                <w:b/>
                <w:bCs/>
              </w:rPr>
            </w:pPr>
            <w:r w:rsidRPr="00163605">
              <w:rPr>
                <w:b/>
                <w:bCs/>
              </w:rPr>
              <w:t>Opening balance</w:t>
            </w:r>
          </w:p>
        </w:tc>
        <w:tc>
          <w:tcPr>
            <w:cnfStyle w:val="000010000000" w:firstRow="0" w:lastRow="0" w:firstColumn="0" w:lastColumn="0" w:oddVBand="1" w:evenVBand="0" w:oddHBand="0" w:evenHBand="0" w:firstRowFirstColumn="0" w:firstRowLastColumn="0" w:lastRowFirstColumn="0" w:lastRowLastColumn="0"/>
            <w:tcW w:w="984" w:type="dxa"/>
            <w:tcBorders>
              <w:bottom w:val="single" w:sz="6" w:space="0" w:color="auto"/>
            </w:tcBorders>
            <w:hideMark/>
          </w:tcPr>
          <w:p w14:paraId="3A5B2776" w14:textId="7934B07C" w:rsidR="00163605" w:rsidRPr="00163605" w:rsidRDefault="00163605" w:rsidP="00163605">
            <w:pPr>
              <w:ind w:left="170" w:hanging="170"/>
              <w:rPr>
                <w:b/>
                <w:bCs/>
              </w:rPr>
            </w:pPr>
            <w:r w:rsidRPr="00163605">
              <w:rPr>
                <w:b/>
                <w:bCs/>
              </w:rPr>
              <w:t>2 306</w:t>
            </w:r>
          </w:p>
        </w:tc>
        <w:tc>
          <w:tcPr>
            <w:tcW w:w="984" w:type="dxa"/>
            <w:tcBorders>
              <w:bottom w:val="single" w:sz="6" w:space="0" w:color="auto"/>
            </w:tcBorders>
            <w:hideMark/>
          </w:tcPr>
          <w:p w14:paraId="56059E6D" w14:textId="06D0706E"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3 694</w:t>
            </w:r>
          </w:p>
        </w:tc>
        <w:tc>
          <w:tcPr>
            <w:cnfStyle w:val="000010000000" w:firstRow="0" w:lastRow="0" w:firstColumn="0" w:lastColumn="0" w:oddVBand="1" w:evenVBand="0" w:oddHBand="0" w:evenHBand="0" w:firstRowFirstColumn="0" w:firstRowLastColumn="0" w:lastRowFirstColumn="0" w:lastRowLastColumn="0"/>
            <w:tcW w:w="776" w:type="dxa"/>
            <w:tcBorders>
              <w:bottom w:val="single" w:sz="6" w:space="0" w:color="auto"/>
            </w:tcBorders>
            <w:hideMark/>
          </w:tcPr>
          <w:p w14:paraId="309B9D28" w14:textId="17514E9E" w:rsidR="00163605" w:rsidRPr="00163605" w:rsidRDefault="00163605" w:rsidP="00163605">
            <w:pPr>
              <w:ind w:left="170" w:hanging="170"/>
              <w:rPr>
                <w:b/>
                <w:bCs/>
              </w:rPr>
            </w:pPr>
            <w:r w:rsidRPr="00163605">
              <w:rPr>
                <w:b/>
                <w:bCs/>
              </w:rPr>
              <w:t>14 943</w:t>
            </w:r>
          </w:p>
        </w:tc>
        <w:tc>
          <w:tcPr>
            <w:tcW w:w="757" w:type="dxa"/>
            <w:tcBorders>
              <w:bottom w:val="single" w:sz="6" w:space="0" w:color="auto"/>
            </w:tcBorders>
            <w:hideMark/>
          </w:tcPr>
          <w:p w14:paraId="5CE8CE0A" w14:textId="6955CFE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13 881</w:t>
            </w:r>
          </w:p>
        </w:tc>
        <w:tc>
          <w:tcPr>
            <w:cnfStyle w:val="000010000000" w:firstRow="0" w:lastRow="0" w:firstColumn="0" w:lastColumn="0" w:oddVBand="1" w:evenVBand="0" w:oddHBand="0" w:evenHBand="0" w:firstRowFirstColumn="0" w:firstRowLastColumn="0" w:lastRowFirstColumn="0" w:lastRowLastColumn="0"/>
            <w:tcW w:w="1078" w:type="dxa"/>
            <w:tcBorders>
              <w:bottom w:val="single" w:sz="6" w:space="0" w:color="auto"/>
            </w:tcBorders>
            <w:hideMark/>
          </w:tcPr>
          <w:p w14:paraId="6A352C8C" w14:textId="073BDB08" w:rsidR="00163605" w:rsidRPr="00163605" w:rsidRDefault="00163605" w:rsidP="00163605">
            <w:pPr>
              <w:ind w:left="170" w:hanging="170"/>
              <w:rPr>
                <w:b/>
                <w:bCs/>
              </w:rPr>
            </w:pPr>
            <w:r w:rsidRPr="00163605">
              <w:rPr>
                <w:b/>
                <w:bCs/>
              </w:rPr>
              <w:t>25 016</w:t>
            </w:r>
          </w:p>
        </w:tc>
        <w:tc>
          <w:tcPr>
            <w:tcW w:w="1116" w:type="dxa"/>
            <w:tcBorders>
              <w:bottom w:val="single" w:sz="6" w:space="0" w:color="auto"/>
            </w:tcBorders>
            <w:hideMark/>
          </w:tcPr>
          <w:p w14:paraId="14FAEBAD" w14:textId="418A12D4"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7 767</w:t>
            </w:r>
          </w:p>
        </w:tc>
        <w:tc>
          <w:tcPr>
            <w:cnfStyle w:val="000010000000" w:firstRow="0" w:lastRow="0" w:firstColumn="0" w:lastColumn="0" w:oddVBand="1" w:evenVBand="0" w:oddHBand="0" w:evenHBand="0" w:firstRowFirstColumn="0" w:firstRowLastColumn="0" w:lastRowFirstColumn="0" w:lastRowLastColumn="0"/>
            <w:tcW w:w="1277" w:type="dxa"/>
            <w:tcBorders>
              <w:bottom w:val="single" w:sz="6" w:space="0" w:color="auto"/>
            </w:tcBorders>
            <w:hideMark/>
          </w:tcPr>
          <w:p w14:paraId="79300624" w14:textId="6B07FC8F" w:rsidR="00163605" w:rsidRPr="00163605" w:rsidRDefault="00163605" w:rsidP="00163605">
            <w:pPr>
              <w:ind w:left="170" w:hanging="170"/>
              <w:rPr>
                <w:b/>
                <w:bCs/>
              </w:rPr>
            </w:pPr>
            <w:r w:rsidRPr="00163605">
              <w:rPr>
                <w:b/>
                <w:bCs/>
              </w:rPr>
              <w:t>8 475</w:t>
            </w:r>
          </w:p>
        </w:tc>
      </w:tr>
      <w:tr w:rsidR="00163605" w:rsidRPr="00163605" w14:paraId="1126E76C"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tcBorders>
            <w:noWrap/>
          </w:tcPr>
          <w:p w14:paraId="79610878" w14:textId="181A3FE9" w:rsidR="00163605" w:rsidRPr="00163605" w:rsidRDefault="00163605" w:rsidP="00163605">
            <w:pPr>
              <w:rPr>
                <w:b/>
                <w:bCs/>
              </w:rPr>
            </w:pPr>
            <w:r w:rsidRPr="00163605">
              <w:rPr>
                <w:b/>
                <w:bCs/>
              </w:rPr>
              <w:t xml:space="preserve">Recognition of service concession asset on initial application of AASB 1059 </w:t>
            </w:r>
            <w:r>
              <w:rPr>
                <w:b/>
                <w:bCs/>
              </w:rPr>
              <w:t>–</w:t>
            </w:r>
            <w:r w:rsidRPr="00163605">
              <w:rPr>
                <w:b/>
                <w:bCs/>
              </w:rPr>
              <w:t xml:space="preserve"> adjustment to comparative figures</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tcBorders>
          </w:tcPr>
          <w:p w14:paraId="1A8EEC31" w14:textId="77777777" w:rsidR="00163605" w:rsidRPr="00163605" w:rsidRDefault="00163605" w:rsidP="00163605">
            <w:pPr>
              <w:ind w:left="170" w:hanging="170"/>
              <w:rPr>
                <w:b/>
                <w:bCs/>
              </w:rPr>
            </w:pPr>
          </w:p>
        </w:tc>
        <w:tc>
          <w:tcPr>
            <w:tcW w:w="984" w:type="dxa"/>
            <w:tcBorders>
              <w:top w:val="single" w:sz="6" w:space="0" w:color="auto"/>
            </w:tcBorders>
          </w:tcPr>
          <w:p w14:paraId="7807CC5E" w14:textId="2279327F"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58 800</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tcBorders>
          </w:tcPr>
          <w:p w14:paraId="5E3837AB" w14:textId="77777777" w:rsidR="00163605" w:rsidRPr="00163605" w:rsidRDefault="00163605" w:rsidP="00163605">
            <w:pPr>
              <w:ind w:left="170" w:hanging="170"/>
              <w:rPr>
                <w:b/>
                <w:bCs/>
              </w:rPr>
            </w:pPr>
          </w:p>
        </w:tc>
        <w:tc>
          <w:tcPr>
            <w:tcW w:w="757" w:type="dxa"/>
            <w:tcBorders>
              <w:top w:val="single" w:sz="6" w:space="0" w:color="auto"/>
            </w:tcBorders>
          </w:tcPr>
          <w:p w14:paraId="2DBC8F56"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tcBorders>
          </w:tcPr>
          <w:p w14:paraId="35D3A584" w14:textId="77777777" w:rsidR="00163605" w:rsidRPr="00163605" w:rsidRDefault="00163605" w:rsidP="00163605">
            <w:pPr>
              <w:ind w:left="170" w:hanging="170"/>
              <w:rPr>
                <w:b/>
                <w:bCs/>
              </w:rPr>
            </w:pPr>
          </w:p>
        </w:tc>
        <w:tc>
          <w:tcPr>
            <w:tcW w:w="1116" w:type="dxa"/>
            <w:tcBorders>
              <w:top w:val="single" w:sz="6" w:space="0" w:color="auto"/>
            </w:tcBorders>
          </w:tcPr>
          <w:p w14:paraId="1381998A"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tcBorders>
          </w:tcPr>
          <w:p w14:paraId="6DEBFBC7" w14:textId="77777777" w:rsidR="00163605" w:rsidRPr="00163605" w:rsidRDefault="00163605" w:rsidP="00163605">
            <w:pPr>
              <w:ind w:left="170" w:hanging="170"/>
              <w:rPr>
                <w:b/>
                <w:bCs/>
              </w:rPr>
            </w:pPr>
          </w:p>
        </w:tc>
      </w:tr>
      <w:tr w:rsidR="00163605" w:rsidRPr="00D342FD" w14:paraId="1694563D"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tcBorders>
            <w:noWrap/>
            <w:hideMark/>
          </w:tcPr>
          <w:p w14:paraId="3CF8F02B" w14:textId="77777777" w:rsidR="00163605" w:rsidRPr="00D342FD" w:rsidRDefault="00163605" w:rsidP="00163605">
            <w:r w:rsidRPr="00D342FD">
              <w:t>Purchases (sales)</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tcBorders>
            <w:hideMark/>
          </w:tcPr>
          <w:p w14:paraId="3522728B" w14:textId="01AD24C9" w:rsidR="00163605" w:rsidRPr="00D342FD" w:rsidRDefault="00163605" w:rsidP="00163605">
            <w:pPr>
              <w:ind w:left="170" w:hanging="170"/>
            </w:pPr>
            <w:r w:rsidRPr="002C51BC">
              <w:t xml:space="preserve"> 527</w:t>
            </w:r>
          </w:p>
        </w:tc>
        <w:tc>
          <w:tcPr>
            <w:tcW w:w="984" w:type="dxa"/>
            <w:tcBorders>
              <w:top w:val="single" w:sz="6" w:space="0" w:color="auto"/>
            </w:tcBorders>
            <w:hideMark/>
          </w:tcPr>
          <w:p w14:paraId="05911EEF" w14:textId="5609002E"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2C51BC">
              <w:t>1 073</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tcBorders>
            <w:hideMark/>
          </w:tcPr>
          <w:p w14:paraId="2B5C6189" w14:textId="1302E858" w:rsidR="00163605" w:rsidRPr="00D342FD" w:rsidRDefault="00163605" w:rsidP="00163605">
            <w:pPr>
              <w:ind w:left="170" w:hanging="170"/>
            </w:pPr>
            <w:r w:rsidRPr="002C51BC">
              <w:t xml:space="preserve"> 570</w:t>
            </w:r>
          </w:p>
        </w:tc>
        <w:tc>
          <w:tcPr>
            <w:tcW w:w="757" w:type="dxa"/>
            <w:tcBorders>
              <w:top w:val="single" w:sz="6" w:space="0" w:color="auto"/>
            </w:tcBorders>
            <w:hideMark/>
          </w:tcPr>
          <w:p w14:paraId="12168CC7" w14:textId="7726364E"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2C51BC">
              <w:t>1 691</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tcBorders>
            <w:hideMark/>
          </w:tcPr>
          <w:p w14:paraId="06237721" w14:textId="296B5DA4" w:rsidR="00163605" w:rsidRPr="00D342FD" w:rsidRDefault="00163605" w:rsidP="00163605">
            <w:pPr>
              <w:ind w:left="170" w:hanging="170"/>
            </w:pPr>
            <w:r w:rsidRPr="002C51BC">
              <w:t>3 041</w:t>
            </w:r>
          </w:p>
        </w:tc>
        <w:tc>
          <w:tcPr>
            <w:tcW w:w="1116" w:type="dxa"/>
            <w:tcBorders>
              <w:top w:val="single" w:sz="6" w:space="0" w:color="auto"/>
            </w:tcBorders>
            <w:hideMark/>
          </w:tcPr>
          <w:p w14:paraId="199DCF62" w14:textId="6135A8C3"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986)</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tcBorders>
            <w:hideMark/>
          </w:tcPr>
          <w:p w14:paraId="5629A463" w14:textId="03C52E89" w:rsidR="00163605" w:rsidRPr="00D342FD" w:rsidRDefault="00163605" w:rsidP="00163605">
            <w:pPr>
              <w:ind w:left="170" w:hanging="170"/>
            </w:pPr>
            <w:r>
              <w:t>(</w:t>
            </w:r>
            <w:r w:rsidRPr="002C51BC">
              <w:t>749)</w:t>
            </w:r>
          </w:p>
        </w:tc>
      </w:tr>
      <w:tr w:rsidR="00163605" w:rsidRPr="00D342FD" w14:paraId="545BFD07"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53BD27B1" w14:textId="77777777" w:rsidR="00163605" w:rsidRPr="00D342FD" w:rsidRDefault="00163605" w:rsidP="00163605">
            <w:r w:rsidRPr="00D342FD">
              <w:t>Transfers in (out) of Level 3</w:t>
            </w:r>
          </w:p>
        </w:tc>
        <w:tc>
          <w:tcPr>
            <w:cnfStyle w:val="000010000000" w:firstRow="0" w:lastRow="0" w:firstColumn="0" w:lastColumn="0" w:oddVBand="1" w:evenVBand="0" w:oddHBand="0" w:evenHBand="0" w:firstRowFirstColumn="0" w:firstRowLastColumn="0" w:lastRowFirstColumn="0" w:lastRowLastColumn="0"/>
            <w:tcW w:w="984" w:type="dxa"/>
            <w:hideMark/>
          </w:tcPr>
          <w:p w14:paraId="1AA8A0B9" w14:textId="66744D5D" w:rsidR="00163605" w:rsidRPr="00D342FD" w:rsidRDefault="00163605" w:rsidP="00163605">
            <w:pPr>
              <w:ind w:left="170" w:hanging="170"/>
            </w:pPr>
            <w:r w:rsidRPr="002C51BC">
              <w:t>..</w:t>
            </w:r>
          </w:p>
        </w:tc>
        <w:tc>
          <w:tcPr>
            <w:tcW w:w="984" w:type="dxa"/>
            <w:hideMark/>
          </w:tcPr>
          <w:p w14:paraId="522A9081" w14:textId="317FE789"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2C51BC">
              <w:t>..</w:t>
            </w:r>
          </w:p>
        </w:tc>
        <w:tc>
          <w:tcPr>
            <w:cnfStyle w:val="000010000000" w:firstRow="0" w:lastRow="0" w:firstColumn="0" w:lastColumn="0" w:oddVBand="1" w:evenVBand="0" w:oddHBand="0" w:evenHBand="0" w:firstRowFirstColumn="0" w:firstRowLastColumn="0" w:lastRowFirstColumn="0" w:lastRowLastColumn="0"/>
            <w:tcW w:w="776" w:type="dxa"/>
            <w:hideMark/>
          </w:tcPr>
          <w:p w14:paraId="45F680A7" w14:textId="0DC7582D" w:rsidR="00163605" w:rsidRPr="00D342FD" w:rsidRDefault="00163605" w:rsidP="00163605">
            <w:pPr>
              <w:ind w:left="170" w:hanging="170"/>
            </w:pPr>
            <w:r w:rsidRPr="002C51BC">
              <w:t>..</w:t>
            </w:r>
          </w:p>
        </w:tc>
        <w:tc>
          <w:tcPr>
            <w:tcW w:w="757" w:type="dxa"/>
            <w:hideMark/>
          </w:tcPr>
          <w:p w14:paraId="1CB24DB4" w14:textId="7A5ECB3C"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2C51BC">
              <w:t>..</w:t>
            </w:r>
          </w:p>
        </w:tc>
        <w:tc>
          <w:tcPr>
            <w:cnfStyle w:val="000010000000" w:firstRow="0" w:lastRow="0" w:firstColumn="0" w:lastColumn="0" w:oddVBand="1" w:evenVBand="0" w:oddHBand="0" w:evenHBand="0" w:firstRowFirstColumn="0" w:firstRowLastColumn="0" w:lastRowFirstColumn="0" w:lastRowLastColumn="0"/>
            <w:tcW w:w="1078" w:type="dxa"/>
            <w:hideMark/>
          </w:tcPr>
          <w:p w14:paraId="7F5BAD5B" w14:textId="38CB949D" w:rsidR="00163605" w:rsidRPr="00D342FD" w:rsidRDefault="00163605" w:rsidP="00163605">
            <w:pPr>
              <w:ind w:left="170" w:hanging="170"/>
            </w:pPr>
            <w:r w:rsidRPr="002C51BC">
              <w:t>..</w:t>
            </w:r>
          </w:p>
        </w:tc>
        <w:tc>
          <w:tcPr>
            <w:tcW w:w="1116" w:type="dxa"/>
            <w:hideMark/>
          </w:tcPr>
          <w:p w14:paraId="7B167A62" w14:textId="2BC3ADF0"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2C51BC">
              <w:t>..</w:t>
            </w:r>
          </w:p>
        </w:tc>
        <w:tc>
          <w:tcPr>
            <w:cnfStyle w:val="000010000000" w:firstRow="0" w:lastRow="0" w:firstColumn="0" w:lastColumn="0" w:oddVBand="1" w:evenVBand="0" w:oddHBand="0" w:evenHBand="0" w:firstRowFirstColumn="0" w:firstRowLastColumn="0" w:lastRowFirstColumn="0" w:lastRowLastColumn="0"/>
            <w:tcW w:w="1277" w:type="dxa"/>
            <w:hideMark/>
          </w:tcPr>
          <w:p w14:paraId="28620B65" w14:textId="21315FF5" w:rsidR="00163605" w:rsidRPr="00D342FD" w:rsidRDefault="00163605" w:rsidP="00163605">
            <w:pPr>
              <w:ind w:left="170" w:hanging="170"/>
            </w:pPr>
            <w:r w:rsidRPr="002C51BC">
              <w:t>..</w:t>
            </w:r>
          </w:p>
        </w:tc>
      </w:tr>
      <w:tr w:rsidR="00163605" w:rsidRPr="00D342FD" w14:paraId="0CFD8000"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806DF7D" w14:textId="77777777" w:rsidR="00163605" w:rsidRPr="00D342FD" w:rsidRDefault="00163605" w:rsidP="00163605">
            <w:r w:rsidRPr="00D342FD">
              <w:t>Gains or losses recognised in net result</w:t>
            </w:r>
          </w:p>
        </w:tc>
        <w:tc>
          <w:tcPr>
            <w:cnfStyle w:val="000010000000" w:firstRow="0" w:lastRow="0" w:firstColumn="0" w:lastColumn="0" w:oddVBand="1" w:evenVBand="0" w:oddHBand="0" w:evenHBand="0" w:firstRowFirstColumn="0" w:firstRowLastColumn="0" w:lastRowFirstColumn="0" w:lastRowLastColumn="0"/>
            <w:tcW w:w="984" w:type="dxa"/>
            <w:hideMark/>
          </w:tcPr>
          <w:p w14:paraId="6AB8B877" w14:textId="77777777" w:rsidR="00163605" w:rsidRPr="00D342FD" w:rsidRDefault="00163605" w:rsidP="00163605">
            <w:pPr>
              <w:ind w:left="170" w:hanging="170"/>
            </w:pPr>
          </w:p>
        </w:tc>
        <w:tc>
          <w:tcPr>
            <w:tcW w:w="984" w:type="dxa"/>
            <w:hideMark/>
          </w:tcPr>
          <w:p w14:paraId="4B89A950" w14:textId="7777777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6" w:type="dxa"/>
            <w:hideMark/>
          </w:tcPr>
          <w:p w14:paraId="7B31341B" w14:textId="77777777" w:rsidR="00163605" w:rsidRPr="00D342FD" w:rsidRDefault="00163605" w:rsidP="00163605">
            <w:pPr>
              <w:ind w:left="170" w:hanging="170"/>
            </w:pPr>
          </w:p>
        </w:tc>
        <w:tc>
          <w:tcPr>
            <w:tcW w:w="757" w:type="dxa"/>
            <w:hideMark/>
          </w:tcPr>
          <w:p w14:paraId="29A8EC0B" w14:textId="7777777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78" w:type="dxa"/>
            <w:hideMark/>
          </w:tcPr>
          <w:p w14:paraId="50741BC4" w14:textId="77777777" w:rsidR="00163605" w:rsidRPr="00D342FD" w:rsidRDefault="00163605" w:rsidP="00163605">
            <w:pPr>
              <w:ind w:left="170" w:hanging="170"/>
            </w:pPr>
          </w:p>
        </w:tc>
        <w:tc>
          <w:tcPr>
            <w:tcW w:w="1116" w:type="dxa"/>
            <w:hideMark/>
          </w:tcPr>
          <w:p w14:paraId="115A09C5" w14:textId="7777777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7" w:type="dxa"/>
            <w:hideMark/>
          </w:tcPr>
          <w:p w14:paraId="46357CB2" w14:textId="77777777" w:rsidR="00163605" w:rsidRPr="00D342FD" w:rsidRDefault="00163605" w:rsidP="00163605">
            <w:pPr>
              <w:ind w:left="170" w:hanging="170"/>
            </w:pPr>
          </w:p>
        </w:tc>
      </w:tr>
      <w:tr w:rsidR="00163605" w:rsidRPr="00D342FD" w14:paraId="574DAC8C"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7424307A" w14:textId="77777777" w:rsidR="00163605" w:rsidRPr="00D342FD" w:rsidRDefault="00163605" w:rsidP="00163605">
            <w:r w:rsidRPr="00D342FD">
              <w:t>Depreciation</w:t>
            </w:r>
          </w:p>
        </w:tc>
        <w:tc>
          <w:tcPr>
            <w:cnfStyle w:val="000010000000" w:firstRow="0" w:lastRow="0" w:firstColumn="0" w:lastColumn="0" w:oddVBand="1" w:evenVBand="0" w:oddHBand="0" w:evenHBand="0" w:firstRowFirstColumn="0" w:firstRowLastColumn="0" w:lastRowFirstColumn="0" w:lastRowLastColumn="0"/>
            <w:tcW w:w="984" w:type="dxa"/>
            <w:hideMark/>
          </w:tcPr>
          <w:p w14:paraId="2B64A62B" w14:textId="3A27A625" w:rsidR="00163605" w:rsidRPr="00D342FD" w:rsidRDefault="00163605" w:rsidP="00163605">
            <w:pPr>
              <w:ind w:left="170" w:hanging="170"/>
            </w:pPr>
            <w:r w:rsidRPr="002C51BC">
              <w:t>..</w:t>
            </w:r>
          </w:p>
        </w:tc>
        <w:tc>
          <w:tcPr>
            <w:tcW w:w="984" w:type="dxa"/>
            <w:hideMark/>
          </w:tcPr>
          <w:p w14:paraId="4F477E30" w14:textId="42697043"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56)</w:t>
            </w:r>
          </w:p>
        </w:tc>
        <w:tc>
          <w:tcPr>
            <w:cnfStyle w:val="000010000000" w:firstRow="0" w:lastRow="0" w:firstColumn="0" w:lastColumn="0" w:oddVBand="1" w:evenVBand="0" w:oddHBand="0" w:evenHBand="0" w:firstRowFirstColumn="0" w:firstRowLastColumn="0" w:lastRowFirstColumn="0" w:lastRowLastColumn="0"/>
            <w:tcW w:w="776" w:type="dxa"/>
            <w:hideMark/>
          </w:tcPr>
          <w:p w14:paraId="04C0C49E" w14:textId="29B2434F" w:rsidR="00163605" w:rsidRPr="00D342FD" w:rsidRDefault="00163605" w:rsidP="00163605">
            <w:pPr>
              <w:ind w:left="170" w:hanging="170"/>
            </w:pPr>
            <w:r w:rsidRPr="002C51BC">
              <w:t>(1 131)</w:t>
            </w:r>
          </w:p>
        </w:tc>
        <w:tc>
          <w:tcPr>
            <w:tcW w:w="757" w:type="dxa"/>
            <w:hideMark/>
          </w:tcPr>
          <w:p w14:paraId="72439851" w14:textId="64A9FAE6"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138)</w:t>
            </w:r>
          </w:p>
        </w:tc>
        <w:tc>
          <w:tcPr>
            <w:cnfStyle w:val="000010000000" w:firstRow="0" w:lastRow="0" w:firstColumn="0" w:lastColumn="0" w:oddVBand="1" w:evenVBand="0" w:oddHBand="0" w:evenHBand="0" w:firstRowFirstColumn="0" w:firstRowLastColumn="0" w:lastRowFirstColumn="0" w:lastRowLastColumn="0"/>
            <w:tcW w:w="1078" w:type="dxa"/>
            <w:hideMark/>
          </w:tcPr>
          <w:p w14:paraId="2637611A" w14:textId="10C0CFB1" w:rsidR="00163605" w:rsidRPr="00D342FD" w:rsidRDefault="00163605" w:rsidP="00163605">
            <w:pPr>
              <w:ind w:left="170" w:hanging="170"/>
            </w:pPr>
            <w:r>
              <w:t>(</w:t>
            </w:r>
            <w:r w:rsidRPr="002C51BC">
              <w:t>269)</w:t>
            </w:r>
          </w:p>
        </w:tc>
        <w:tc>
          <w:tcPr>
            <w:tcW w:w="1116" w:type="dxa"/>
            <w:hideMark/>
          </w:tcPr>
          <w:p w14:paraId="3594D7B8" w14:textId="3C15DFF7"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585)</w:t>
            </w:r>
          </w:p>
        </w:tc>
        <w:tc>
          <w:tcPr>
            <w:cnfStyle w:val="000010000000" w:firstRow="0" w:lastRow="0" w:firstColumn="0" w:lastColumn="0" w:oddVBand="1" w:evenVBand="0" w:oddHBand="0" w:evenHBand="0" w:firstRowFirstColumn="0" w:firstRowLastColumn="0" w:lastRowFirstColumn="0" w:lastRowLastColumn="0"/>
            <w:tcW w:w="1277" w:type="dxa"/>
            <w:hideMark/>
          </w:tcPr>
          <w:p w14:paraId="2A248D4E" w14:textId="62A60E03" w:rsidR="00163605" w:rsidRPr="00D342FD" w:rsidRDefault="00163605" w:rsidP="00163605">
            <w:pPr>
              <w:ind w:left="170" w:hanging="170"/>
            </w:pPr>
            <w:r w:rsidRPr="002C51BC">
              <w:t>(1 217)</w:t>
            </w:r>
          </w:p>
        </w:tc>
      </w:tr>
      <w:tr w:rsidR="00163605" w:rsidRPr="00D342FD" w14:paraId="65A66BD5"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noWrap/>
            <w:hideMark/>
          </w:tcPr>
          <w:p w14:paraId="59E14E13" w14:textId="77777777" w:rsidR="00163605" w:rsidRPr="00D342FD" w:rsidRDefault="00163605" w:rsidP="00163605">
            <w:r w:rsidRPr="00D342FD">
              <w:t>Impairment loss</w:t>
            </w:r>
          </w:p>
        </w:tc>
        <w:tc>
          <w:tcPr>
            <w:cnfStyle w:val="000010000000" w:firstRow="0" w:lastRow="0" w:firstColumn="0" w:lastColumn="0" w:oddVBand="1" w:evenVBand="0" w:oddHBand="0" w:evenHBand="0" w:firstRowFirstColumn="0" w:firstRowLastColumn="0" w:lastRowFirstColumn="0" w:lastRowLastColumn="0"/>
            <w:tcW w:w="984" w:type="dxa"/>
            <w:tcBorders>
              <w:bottom w:val="single" w:sz="6" w:space="0" w:color="auto"/>
            </w:tcBorders>
            <w:hideMark/>
          </w:tcPr>
          <w:p w14:paraId="337D193A" w14:textId="67013643" w:rsidR="00163605" w:rsidRPr="00D342FD" w:rsidRDefault="00163605" w:rsidP="00163605">
            <w:pPr>
              <w:ind w:left="170" w:hanging="170"/>
            </w:pPr>
            <w:r w:rsidRPr="002C51BC">
              <w:t>..</w:t>
            </w:r>
          </w:p>
        </w:tc>
        <w:tc>
          <w:tcPr>
            <w:tcW w:w="984" w:type="dxa"/>
            <w:tcBorders>
              <w:bottom w:val="single" w:sz="6" w:space="0" w:color="auto"/>
            </w:tcBorders>
            <w:hideMark/>
          </w:tcPr>
          <w:p w14:paraId="613D963E" w14:textId="16CBD37D"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44)</w:t>
            </w:r>
          </w:p>
        </w:tc>
        <w:tc>
          <w:tcPr>
            <w:cnfStyle w:val="000010000000" w:firstRow="0" w:lastRow="0" w:firstColumn="0" w:lastColumn="0" w:oddVBand="1" w:evenVBand="0" w:oddHBand="0" w:evenHBand="0" w:firstRowFirstColumn="0" w:firstRowLastColumn="0" w:lastRowFirstColumn="0" w:lastRowLastColumn="0"/>
            <w:tcW w:w="776" w:type="dxa"/>
            <w:tcBorders>
              <w:bottom w:val="single" w:sz="6" w:space="0" w:color="auto"/>
            </w:tcBorders>
            <w:hideMark/>
          </w:tcPr>
          <w:p w14:paraId="12B9B001" w14:textId="7160CD3B" w:rsidR="00163605" w:rsidRPr="00D342FD" w:rsidRDefault="00163605" w:rsidP="00163605">
            <w:pPr>
              <w:ind w:left="170" w:hanging="170"/>
            </w:pPr>
            <w:r>
              <w:t>(</w:t>
            </w:r>
            <w:r w:rsidRPr="002C51BC">
              <w:t>536)</w:t>
            </w:r>
          </w:p>
        </w:tc>
        <w:tc>
          <w:tcPr>
            <w:tcW w:w="757" w:type="dxa"/>
            <w:tcBorders>
              <w:bottom w:val="single" w:sz="6" w:space="0" w:color="auto"/>
            </w:tcBorders>
            <w:hideMark/>
          </w:tcPr>
          <w:p w14:paraId="78A1C3EB" w14:textId="206682CF"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113)</w:t>
            </w:r>
          </w:p>
        </w:tc>
        <w:tc>
          <w:tcPr>
            <w:cnfStyle w:val="000010000000" w:firstRow="0" w:lastRow="0" w:firstColumn="0" w:lastColumn="0" w:oddVBand="1" w:evenVBand="0" w:oddHBand="0" w:evenHBand="0" w:firstRowFirstColumn="0" w:firstRowLastColumn="0" w:lastRowFirstColumn="0" w:lastRowLastColumn="0"/>
            <w:tcW w:w="1078" w:type="dxa"/>
            <w:tcBorders>
              <w:bottom w:val="single" w:sz="6" w:space="0" w:color="auto"/>
            </w:tcBorders>
            <w:hideMark/>
          </w:tcPr>
          <w:p w14:paraId="70E5F8FE" w14:textId="098E2691" w:rsidR="00163605" w:rsidRPr="00D342FD" w:rsidRDefault="00163605" w:rsidP="00163605">
            <w:pPr>
              <w:ind w:left="170" w:hanging="170"/>
            </w:pPr>
            <w:r w:rsidRPr="002C51BC">
              <w:t>..</w:t>
            </w:r>
          </w:p>
        </w:tc>
        <w:tc>
          <w:tcPr>
            <w:tcW w:w="1116" w:type="dxa"/>
            <w:tcBorders>
              <w:bottom w:val="single" w:sz="6" w:space="0" w:color="auto"/>
            </w:tcBorders>
            <w:hideMark/>
          </w:tcPr>
          <w:p w14:paraId="418E1465" w14:textId="143903BD"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673)</w:t>
            </w:r>
          </w:p>
        </w:tc>
        <w:tc>
          <w:tcPr>
            <w:cnfStyle w:val="000010000000" w:firstRow="0" w:lastRow="0" w:firstColumn="0" w:lastColumn="0" w:oddVBand="1" w:evenVBand="0" w:oddHBand="0" w:evenHBand="0" w:firstRowFirstColumn="0" w:firstRowLastColumn="0" w:lastRowFirstColumn="0" w:lastRowLastColumn="0"/>
            <w:tcW w:w="1277" w:type="dxa"/>
            <w:tcBorders>
              <w:bottom w:val="single" w:sz="6" w:space="0" w:color="auto"/>
            </w:tcBorders>
            <w:hideMark/>
          </w:tcPr>
          <w:p w14:paraId="02B144BB" w14:textId="44EBB87B" w:rsidR="00163605" w:rsidRPr="00D342FD" w:rsidRDefault="00163605" w:rsidP="00163605">
            <w:pPr>
              <w:ind w:left="170" w:hanging="170"/>
            </w:pPr>
            <w:r>
              <w:t>(</w:t>
            </w:r>
            <w:r w:rsidRPr="002C51BC">
              <w:t>664)</w:t>
            </w:r>
          </w:p>
        </w:tc>
      </w:tr>
      <w:tr w:rsidR="00163605" w:rsidRPr="00163605" w14:paraId="3D6EFA75"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bottom w:val="single" w:sz="6" w:space="0" w:color="auto"/>
            </w:tcBorders>
            <w:noWrap/>
            <w:hideMark/>
          </w:tcPr>
          <w:p w14:paraId="3C83C989" w14:textId="77777777" w:rsidR="00163605" w:rsidRPr="00163605" w:rsidRDefault="00163605" w:rsidP="00163605">
            <w:pPr>
              <w:rPr>
                <w:b/>
                <w:bCs/>
              </w:rPr>
            </w:pPr>
            <w:r w:rsidRPr="00163605">
              <w:rPr>
                <w:b/>
                <w:bCs/>
              </w:rPr>
              <w:t>Subtotal</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bottom w:val="single" w:sz="6" w:space="0" w:color="auto"/>
            </w:tcBorders>
            <w:hideMark/>
          </w:tcPr>
          <w:p w14:paraId="26D7609E" w14:textId="2077513F" w:rsidR="00163605" w:rsidRPr="00163605" w:rsidRDefault="00163605" w:rsidP="00163605">
            <w:pPr>
              <w:ind w:left="170" w:hanging="170"/>
              <w:rPr>
                <w:b/>
                <w:bCs/>
              </w:rPr>
            </w:pPr>
            <w:r w:rsidRPr="00163605">
              <w:rPr>
                <w:b/>
                <w:bCs/>
              </w:rPr>
              <w:t>..</w:t>
            </w:r>
          </w:p>
        </w:tc>
        <w:tc>
          <w:tcPr>
            <w:tcW w:w="984" w:type="dxa"/>
            <w:tcBorders>
              <w:top w:val="single" w:sz="6" w:space="0" w:color="auto"/>
              <w:bottom w:val="single" w:sz="6" w:space="0" w:color="auto"/>
            </w:tcBorders>
            <w:hideMark/>
          </w:tcPr>
          <w:p w14:paraId="2FA24AB1" w14:textId="077556B5"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100)</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bottom w:val="single" w:sz="6" w:space="0" w:color="auto"/>
            </w:tcBorders>
            <w:hideMark/>
          </w:tcPr>
          <w:p w14:paraId="0018321C" w14:textId="3A775AE6" w:rsidR="00163605" w:rsidRPr="00163605" w:rsidRDefault="00163605" w:rsidP="00163605">
            <w:pPr>
              <w:ind w:left="170" w:hanging="170"/>
              <w:rPr>
                <w:b/>
                <w:bCs/>
              </w:rPr>
            </w:pPr>
            <w:r w:rsidRPr="00163605">
              <w:rPr>
                <w:b/>
                <w:bCs/>
              </w:rPr>
              <w:t>(1 667)</w:t>
            </w:r>
          </w:p>
        </w:tc>
        <w:tc>
          <w:tcPr>
            <w:tcW w:w="757" w:type="dxa"/>
            <w:tcBorders>
              <w:top w:val="single" w:sz="6" w:space="0" w:color="auto"/>
              <w:bottom w:val="single" w:sz="6" w:space="0" w:color="auto"/>
            </w:tcBorders>
            <w:hideMark/>
          </w:tcPr>
          <w:p w14:paraId="3B470C6D" w14:textId="076F76C1"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251)</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bottom w:val="single" w:sz="6" w:space="0" w:color="auto"/>
            </w:tcBorders>
            <w:hideMark/>
          </w:tcPr>
          <w:p w14:paraId="2FB48A8A" w14:textId="548318BD" w:rsidR="00163605" w:rsidRPr="00163605" w:rsidRDefault="00163605" w:rsidP="00163605">
            <w:pPr>
              <w:ind w:left="170" w:hanging="170"/>
              <w:rPr>
                <w:b/>
                <w:bCs/>
              </w:rPr>
            </w:pPr>
            <w:r>
              <w:rPr>
                <w:b/>
                <w:bCs/>
              </w:rPr>
              <w:t>(</w:t>
            </w:r>
            <w:r w:rsidRPr="00163605">
              <w:rPr>
                <w:b/>
                <w:bCs/>
              </w:rPr>
              <w:t>269)</w:t>
            </w:r>
          </w:p>
        </w:tc>
        <w:tc>
          <w:tcPr>
            <w:tcW w:w="1116" w:type="dxa"/>
            <w:tcBorders>
              <w:top w:val="single" w:sz="6" w:space="0" w:color="auto"/>
              <w:bottom w:val="single" w:sz="6" w:space="0" w:color="auto"/>
            </w:tcBorders>
            <w:hideMark/>
          </w:tcPr>
          <w:p w14:paraId="3C33A88C" w14:textId="5EEC0C2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(1 285)</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bottom w:val="single" w:sz="6" w:space="0" w:color="auto"/>
            </w:tcBorders>
            <w:hideMark/>
          </w:tcPr>
          <w:p w14:paraId="24D5E997" w14:textId="7A52336B" w:rsidR="00163605" w:rsidRPr="00163605" w:rsidRDefault="00163605" w:rsidP="00163605">
            <w:pPr>
              <w:ind w:left="170" w:hanging="170"/>
              <w:rPr>
                <w:b/>
                <w:bCs/>
              </w:rPr>
            </w:pPr>
            <w:r w:rsidRPr="00163605">
              <w:rPr>
                <w:b/>
                <w:bCs/>
              </w:rPr>
              <w:t>(1 881)</w:t>
            </w:r>
          </w:p>
        </w:tc>
      </w:tr>
      <w:tr w:rsidR="00163605" w:rsidRPr="00163605" w14:paraId="4EA0864F"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tcBorders>
            <w:noWrap/>
            <w:hideMark/>
          </w:tcPr>
          <w:p w14:paraId="658B219C" w14:textId="77777777" w:rsidR="00163605" w:rsidRPr="00163605" w:rsidRDefault="00163605" w:rsidP="00163605">
            <w:pPr>
              <w:rPr>
                <w:b/>
                <w:bCs/>
              </w:rPr>
            </w:pPr>
            <w:r w:rsidRPr="00163605">
              <w:rPr>
                <w:b/>
                <w:bCs/>
              </w:rPr>
              <w:t>Gains or losses recognised in other economic flows –</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tcBorders>
            <w:hideMark/>
          </w:tcPr>
          <w:p w14:paraId="259545F9" w14:textId="77777777" w:rsidR="00163605" w:rsidRPr="00163605" w:rsidRDefault="00163605" w:rsidP="00163605">
            <w:pPr>
              <w:ind w:left="170" w:hanging="170"/>
              <w:rPr>
                <w:b/>
                <w:bCs/>
              </w:rPr>
            </w:pPr>
          </w:p>
        </w:tc>
        <w:tc>
          <w:tcPr>
            <w:tcW w:w="984" w:type="dxa"/>
            <w:tcBorders>
              <w:top w:val="single" w:sz="6" w:space="0" w:color="auto"/>
            </w:tcBorders>
            <w:hideMark/>
          </w:tcPr>
          <w:p w14:paraId="6AAA354D"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tcBorders>
            <w:hideMark/>
          </w:tcPr>
          <w:p w14:paraId="1ECBAEA1" w14:textId="77777777" w:rsidR="00163605" w:rsidRPr="00163605" w:rsidRDefault="00163605" w:rsidP="00163605">
            <w:pPr>
              <w:ind w:left="170" w:hanging="170"/>
              <w:rPr>
                <w:b/>
                <w:bCs/>
              </w:rPr>
            </w:pPr>
          </w:p>
        </w:tc>
        <w:tc>
          <w:tcPr>
            <w:tcW w:w="757" w:type="dxa"/>
            <w:tcBorders>
              <w:top w:val="single" w:sz="6" w:space="0" w:color="auto"/>
            </w:tcBorders>
            <w:hideMark/>
          </w:tcPr>
          <w:p w14:paraId="06F7204C"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tcBorders>
            <w:hideMark/>
          </w:tcPr>
          <w:p w14:paraId="519EB3DD" w14:textId="77777777" w:rsidR="00163605" w:rsidRPr="00163605" w:rsidRDefault="00163605" w:rsidP="00163605">
            <w:pPr>
              <w:ind w:left="170" w:hanging="170"/>
              <w:rPr>
                <w:b/>
                <w:bCs/>
              </w:rPr>
            </w:pPr>
          </w:p>
        </w:tc>
        <w:tc>
          <w:tcPr>
            <w:tcW w:w="1116" w:type="dxa"/>
            <w:tcBorders>
              <w:top w:val="single" w:sz="6" w:space="0" w:color="auto"/>
            </w:tcBorders>
            <w:hideMark/>
          </w:tcPr>
          <w:p w14:paraId="5066FE39"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tcBorders>
            <w:hideMark/>
          </w:tcPr>
          <w:p w14:paraId="1A33C1DA" w14:textId="77777777" w:rsidR="00163605" w:rsidRPr="00163605" w:rsidRDefault="00163605" w:rsidP="00163605">
            <w:pPr>
              <w:ind w:left="170" w:hanging="170"/>
              <w:rPr>
                <w:b/>
                <w:bCs/>
              </w:rPr>
            </w:pPr>
          </w:p>
        </w:tc>
      </w:tr>
      <w:tr w:rsidR="00163605" w:rsidRPr="00163605" w14:paraId="1B995387"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7F4D74CA" w14:textId="77777777" w:rsidR="00163605" w:rsidRPr="00163605" w:rsidRDefault="00163605" w:rsidP="00163605">
            <w:pPr>
              <w:ind w:left="340"/>
              <w:rPr>
                <w:b/>
                <w:bCs/>
              </w:rPr>
            </w:pPr>
            <w:r w:rsidRPr="00163605">
              <w:rPr>
                <w:b/>
                <w:bCs/>
              </w:rPr>
              <w:t>other comprehensive income</w:t>
            </w:r>
          </w:p>
        </w:tc>
        <w:tc>
          <w:tcPr>
            <w:cnfStyle w:val="000010000000" w:firstRow="0" w:lastRow="0" w:firstColumn="0" w:lastColumn="0" w:oddVBand="1" w:evenVBand="0" w:oddHBand="0" w:evenHBand="0" w:firstRowFirstColumn="0" w:firstRowLastColumn="0" w:lastRowFirstColumn="0" w:lastRowLastColumn="0"/>
            <w:tcW w:w="984" w:type="dxa"/>
            <w:hideMark/>
          </w:tcPr>
          <w:p w14:paraId="59865F65" w14:textId="77777777" w:rsidR="00163605" w:rsidRPr="00163605" w:rsidRDefault="00163605" w:rsidP="00163605">
            <w:pPr>
              <w:ind w:left="170" w:hanging="170"/>
              <w:rPr>
                <w:b/>
                <w:bCs/>
              </w:rPr>
            </w:pPr>
          </w:p>
        </w:tc>
        <w:tc>
          <w:tcPr>
            <w:tcW w:w="984" w:type="dxa"/>
            <w:hideMark/>
          </w:tcPr>
          <w:p w14:paraId="130682D5"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776" w:type="dxa"/>
            <w:hideMark/>
          </w:tcPr>
          <w:p w14:paraId="7BD5D062" w14:textId="77777777" w:rsidR="00163605" w:rsidRPr="00163605" w:rsidRDefault="00163605" w:rsidP="00163605">
            <w:pPr>
              <w:ind w:left="170" w:hanging="170"/>
              <w:rPr>
                <w:b/>
                <w:bCs/>
              </w:rPr>
            </w:pPr>
          </w:p>
        </w:tc>
        <w:tc>
          <w:tcPr>
            <w:tcW w:w="757" w:type="dxa"/>
            <w:hideMark/>
          </w:tcPr>
          <w:p w14:paraId="54A849D8"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078" w:type="dxa"/>
            <w:hideMark/>
          </w:tcPr>
          <w:p w14:paraId="5725C240" w14:textId="77777777" w:rsidR="00163605" w:rsidRPr="00163605" w:rsidRDefault="00163605" w:rsidP="00163605">
            <w:pPr>
              <w:ind w:left="170" w:hanging="170"/>
              <w:rPr>
                <w:b/>
                <w:bCs/>
              </w:rPr>
            </w:pPr>
          </w:p>
        </w:tc>
        <w:tc>
          <w:tcPr>
            <w:tcW w:w="1116" w:type="dxa"/>
            <w:hideMark/>
          </w:tcPr>
          <w:p w14:paraId="5E9A08D6" w14:textId="77777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277" w:type="dxa"/>
            <w:hideMark/>
          </w:tcPr>
          <w:p w14:paraId="5651CFAF" w14:textId="77777777" w:rsidR="00163605" w:rsidRPr="00163605" w:rsidRDefault="00163605" w:rsidP="00163605">
            <w:pPr>
              <w:ind w:left="170" w:hanging="170"/>
              <w:rPr>
                <w:b/>
                <w:bCs/>
              </w:rPr>
            </w:pPr>
          </w:p>
        </w:tc>
      </w:tr>
      <w:tr w:rsidR="00163605" w:rsidRPr="00D342FD" w14:paraId="1D136DA2"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noWrap/>
            <w:hideMark/>
          </w:tcPr>
          <w:p w14:paraId="64262B8C" w14:textId="77777777" w:rsidR="00163605" w:rsidRPr="00D342FD" w:rsidRDefault="00163605" w:rsidP="00163605">
            <w:r w:rsidRPr="00D342FD">
              <w:t>Revaluation</w:t>
            </w:r>
          </w:p>
        </w:tc>
        <w:tc>
          <w:tcPr>
            <w:cnfStyle w:val="000010000000" w:firstRow="0" w:lastRow="0" w:firstColumn="0" w:lastColumn="0" w:oddVBand="1" w:evenVBand="0" w:oddHBand="0" w:evenHBand="0" w:firstRowFirstColumn="0" w:firstRowLastColumn="0" w:lastRowFirstColumn="0" w:lastRowLastColumn="0"/>
            <w:tcW w:w="984" w:type="dxa"/>
            <w:tcBorders>
              <w:bottom w:val="single" w:sz="6" w:space="0" w:color="auto"/>
            </w:tcBorders>
            <w:hideMark/>
          </w:tcPr>
          <w:p w14:paraId="27617AF8" w14:textId="21C9EE18" w:rsidR="00163605" w:rsidRPr="00D342FD" w:rsidRDefault="00163605" w:rsidP="00163605">
            <w:pPr>
              <w:ind w:left="170" w:hanging="170"/>
            </w:pPr>
            <w:r>
              <w:t>(</w:t>
            </w:r>
            <w:r w:rsidRPr="002C51BC">
              <w:t>299)</w:t>
            </w:r>
          </w:p>
        </w:tc>
        <w:tc>
          <w:tcPr>
            <w:tcW w:w="984" w:type="dxa"/>
            <w:tcBorders>
              <w:bottom w:val="single" w:sz="6" w:space="0" w:color="auto"/>
            </w:tcBorders>
            <w:hideMark/>
          </w:tcPr>
          <w:p w14:paraId="61B73F27" w14:textId="0EF06BA2"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72)</w:t>
            </w:r>
          </w:p>
        </w:tc>
        <w:tc>
          <w:tcPr>
            <w:cnfStyle w:val="000010000000" w:firstRow="0" w:lastRow="0" w:firstColumn="0" w:lastColumn="0" w:oddVBand="1" w:evenVBand="0" w:oddHBand="0" w:evenHBand="0" w:firstRowFirstColumn="0" w:firstRowLastColumn="0" w:lastRowFirstColumn="0" w:lastRowLastColumn="0"/>
            <w:tcW w:w="776" w:type="dxa"/>
            <w:tcBorders>
              <w:bottom w:val="single" w:sz="6" w:space="0" w:color="auto"/>
            </w:tcBorders>
            <w:hideMark/>
          </w:tcPr>
          <w:p w14:paraId="4DFEAAD0" w14:textId="779830F5" w:rsidR="00163605" w:rsidRPr="00D342FD" w:rsidRDefault="00163605" w:rsidP="00163605">
            <w:pPr>
              <w:ind w:left="170" w:hanging="170"/>
            </w:pPr>
            <w:r w:rsidRPr="002C51BC">
              <w:t>(1 293)</w:t>
            </w:r>
          </w:p>
        </w:tc>
        <w:tc>
          <w:tcPr>
            <w:tcW w:w="757" w:type="dxa"/>
            <w:tcBorders>
              <w:bottom w:val="single" w:sz="6" w:space="0" w:color="auto"/>
            </w:tcBorders>
            <w:hideMark/>
          </w:tcPr>
          <w:p w14:paraId="3DEBB9C4" w14:textId="6FAC0908"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rsidRPr="002C51BC">
              <w:t>..</w:t>
            </w:r>
          </w:p>
        </w:tc>
        <w:tc>
          <w:tcPr>
            <w:cnfStyle w:val="000010000000" w:firstRow="0" w:lastRow="0" w:firstColumn="0" w:lastColumn="0" w:oddVBand="1" w:evenVBand="0" w:oddHBand="0" w:evenHBand="0" w:firstRowFirstColumn="0" w:firstRowLastColumn="0" w:lastRowFirstColumn="0" w:lastRowLastColumn="0"/>
            <w:tcW w:w="1078" w:type="dxa"/>
            <w:tcBorders>
              <w:bottom w:val="single" w:sz="6" w:space="0" w:color="auto"/>
            </w:tcBorders>
            <w:hideMark/>
          </w:tcPr>
          <w:p w14:paraId="174263A1" w14:textId="6DB27379" w:rsidR="00163605" w:rsidRPr="00D342FD" w:rsidRDefault="00163605" w:rsidP="00163605">
            <w:pPr>
              <w:ind w:left="170" w:hanging="170"/>
            </w:pPr>
            <w:r w:rsidRPr="002C51BC">
              <w:t>..</w:t>
            </w:r>
          </w:p>
        </w:tc>
        <w:tc>
          <w:tcPr>
            <w:tcW w:w="1116" w:type="dxa"/>
            <w:tcBorders>
              <w:bottom w:val="single" w:sz="6" w:space="0" w:color="auto"/>
            </w:tcBorders>
            <w:hideMark/>
          </w:tcPr>
          <w:p w14:paraId="68F4DFA4" w14:textId="053BC81C" w:rsidR="00163605" w:rsidRPr="00D342FD" w:rsidRDefault="00163605" w:rsidP="00163605">
            <w:pPr>
              <w:ind w:left="170" w:hanging="170"/>
              <w:cnfStyle w:val="000000000000" w:firstRow="0" w:lastRow="0" w:firstColumn="0" w:lastColumn="0" w:oddVBand="0" w:evenVBand="0" w:oddHBand="0" w:evenHBand="0" w:firstRowFirstColumn="0" w:firstRowLastColumn="0" w:lastRowFirstColumn="0" w:lastRowLastColumn="0"/>
            </w:pPr>
            <w:r>
              <w:t>(</w:t>
            </w:r>
            <w:r w:rsidRPr="002C51BC">
              <w:t>592)</w:t>
            </w:r>
          </w:p>
        </w:tc>
        <w:tc>
          <w:tcPr>
            <w:cnfStyle w:val="000010000000" w:firstRow="0" w:lastRow="0" w:firstColumn="0" w:lastColumn="0" w:oddVBand="1" w:evenVBand="0" w:oddHBand="0" w:evenHBand="0" w:firstRowFirstColumn="0" w:firstRowLastColumn="0" w:lastRowFirstColumn="0" w:lastRowLastColumn="0"/>
            <w:tcW w:w="1277" w:type="dxa"/>
            <w:tcBorders>
              <w:bottom w:val="single" w:sz="6" w:space="0" w:color="auto"/>
            </w:tcBorders>
            <w:hideMark/>
          </w:tcPr>
          <w:p w14:paraId="153493B6" w14:textId="6B9F2B4A" w:rsidR="00163605" w:rsidRPr="00D342FD" w:rsidRDefault="00163605" w:rsidP="00163605">
            <w:pPr>
              <w:ind w:left="170" w:hanging="170"/>
            </w:pPr>
            <w:r>
              <w:t>(</w:t>
            </w:r>
            <w:r w:rsidRPr="002C51BC">
              <w:t>852)</w:t>
            </w:r>
          </w:p>
        </w:tc>
      </w:tr>
      <w:tr w:rsidR="00163605" w:rsidRPr="00163605" w14:paraId="30EEA952"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bottom w:val="single" w:sz="6" w:space="0" w:color="auto"/>
            </w:tcBorders>
            <w:noWrap/>
            <w:hideMark/>
          </w:tcPr>
          <w:p w14:paraId="0D61A264" w14:textId="77777777" w:rsidR="00163605" w:rsidRPr="00163605" w:rsidRDefault="00163605" w:rsidP="00163605">
            <w:pPr>
              <w:rPr>
                <w:b/>
                <w:bCs/>
              </w:rPr>
            </w:pPr>
            <w:r w:rsidRPr="00163605">
              <w:rPr>
                <w:b/>
                <w:bCs/>
              </w:rPr>
              <w:t>Subtotal</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bottom w:val="single" w:sz="6" w:space="0" w:color="auto"/>
            </w:tcBorders>
            <w:hideMark/>
          </w:tcPr>
          <w:p w14:paraId="759F9531" w14:textId="1C0C71AC" w:rsidR="00163605" w:rsidRPr="00163605" w:rsidRDefault="00163605" w:rsidP="00163605">
            <w:pPr>
              <w:ind w:left="170" w:hanging="170"/>
              <w:rPr>
                <w:b/>
                <w:bCs/>
              </w:rPr>
            </w:pPr>
            <w:r>
              <w:rPr>
                <w:b/>
                <w:bCs/>
              </w:rPr>
              <w:t>(</w:t>
            </w:r>
            <w:r w:rsidRPr="00163605">
              <w:rPr>
                <w:b/>
                <w:bCs/>
              </w:rPr>
              <w:t>299)</w:t>
            </w:r>
          </w:p>
        </w:tc>
        <w:tc>
          <w:tcPr>
            <w:tcW w:w="984" w:type="dxa"/>
            <w:tcBorders>
              <w:top w:val="single" w:sz="6" w:space="0" w:color="auto"/>
              <w:bottom w:val="single" w:sz="6" w:space="0" w:color="auto"/>
            </w:tcBorders>
            <w:hideMark/>
          </w:tcPr>
          <w:p w14:paraId="062B61DB" w14:textId="353BDB8B"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72)</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bottom w:val="single" w:sz="6" w:space="0" w:color="auto"/>
            </w:tcBorders>
            <w:hideMark/>
          </w:tcPr>
          <w:p w14:paraId="4955B525" w14:textId="4A1F28D2" w:rsidR="00163605" w:rsidRPr="00163605" w:rsidRDefault="00163605" w:rsidP="00163605">
            <w:pPr>
              <w:ind w:left="170" w:hanging="170"/>
              <w:rPr>
                <w:b/>
                <w:bCs/>
              </w:rPr>
            </w:pPr>
            <w:r w:rsidRPr="00163605">
              <w:rPr>
                <w:b/>
                <w:bCs/>
              </w:rPr>
              <w:t>(1 293)</w:t>
            </w:r>
          </w:p>
        </w:tc>
        <w:tc>
          <w:tcPr>
            <w:tcW w:w="757" w:type="dxa"/>
            <w:tcBorders>
              <w:top w:val="single" w:sz="6" w:space="0" w:color="auto"/>
              <w:bottom w:val="single" w:sz="6" w:space="0" w:color="auto"/>
            </w:tcBorders>
            <w:hideMark/>
          </w:tcPr>
          <w:p w14:paraId="78133B2F" w14:textId="198F7314"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bottom w:val="single" w:sz="6" w:space="0" w:color="auto"/>
            </w:tcBorders>
            <w:hideMark/>
          </w:tcPr>
          <w:p w14:paraId="14D265C0" w14:textId="09E58A4E" w:rsidR="00163605" w:rsidRPr="00163605" w:rsidRDefault="00163605" w:rsidP="00163605">
            <w:pPr>
              <w:ind w:left="170" w:hanging="170"/>
              <w:rPr>
                <w:b/>
                <w:bCs/>
              </w:rPr>
            </w:pPr>
            <w:r w:rsidRPr="00163605">
              <w:rPr>
                <w:b/>
                <w:bCs/>
              </w:rPr>
              <w:t>..</w:t>
            </w:r>
          </w:p>
        </w:tc>
        <w:tc>
          <w:tcPr>
            <w:tcW w:w="1116" w:type="dxa"/>
            <w:tcBorders>
              <w:top w:val="single" w:sz="6" w:space="0" w:color="auto"/>
              <w:bottom w:val="single" w:sz="6" w:space="0" w:color="auto"/>
            </w:tcBorders>
            <w:hideMark/>
          </w:tcPr>
          <w:p w14:paraId="66962AF9" w14:textId="58CC32EC"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Pr>
                <w:b/>
                <w:bCs/>
              </w:rPr>
              <w:t>(</w:t>
            </w:r>
            <w:r w:rsidRPr="00163605">
              <w:rPr>
                <w:b/>
                <w:bCs/>
              </w:rPr>
              <w:t>592)</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bottom w:val="single" w:sz="6" w:space="0" w:color="auto"/>
            </w:tcBorders>
            <w:hideMark/>
          </w:tcPr>
          <w:p w14:paraId="29FB8373" w14:textId="6A3C3F83" w:rsidR="00163605" w:rsidRPr="00163605" w:rsidRDefault="00163605" w:rsidP="00163605">
            <w:pPr>
              <w:ind w:left="170" w:hanging="170"/>
              <w:rPr>
                <w:b/>
                <w:bCs/>
              </w:rPr>
            </w:pPr>
            <w:r>
              <w:rPr>
                <w:b/>
                <w:bCs/>
              </w:rPr>
              <w:t>(</w:t>
            </w:r>
            <w:r w:rsidRPr="00163605">
              <w:rPr>
                <w:b/>
                <w:bCs/>
              </w:rPr>
              <w:t>852)</w:t>
            </w:r>
          </w:p>
        </w:tc>
      </w:tr>
      <w:tr w:rsidR="00163605" w:rsidRPr="00163605" w14:paraId="1CEFB2CD" w14:textId="77777777" w:rsidTr="006853CA">
        <w:trPr>
          <w:cantSplit w:val="0"/>
        </w:trPr>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tcBorders>
            <w:noWrap/>
            <w:hideMark/>
          </w:tcPr>
          <w:p w14:paraId="4EE280C3" w14:textId="77777777" w:rsidR="00163605" w:rsidRPr="00163605" w:rsidRDefault="00163605" w:rsidP="00163605">
            <w:pPr>
              <w:rPr>
                <w:b/>
                <w:bCs/>
              </w:rPr>
            </w:pPr>
            <w:r w:rsidRPr="00163605">
              <w:rPr>
                <w:b/>
                <w:bCs/>
              </w:rPr>
              <w:t>Closing balance</w:t>
            </w:r>
          </w:p>
        </w:tc>
        <w:tc>
          <w:tcPr>
            <w:cnfStyle w:val="000010000000" w:firstRow="0" w:lastRow="0" w:firstColumn="0" w:lastColumn="0" w:oddVBand="1" w:evenVBand="0" w:oddHBand="0" w:evenHBand="0" w:firstRowFirstColumn="0" w:firstRowLastColumn="0" w:lastRowFirstColumn="0" w:lastRowLastColumn="0"/>
            <w:tcW w:w="984" w:type="dxa"/>
            <w:tcBorders>
              <w:top w:val="single" w:sz="6" w:space="0" w:color="auto"/>
            </w:tcBorders>
            <w:hideMark/>
          </w:tcPr>
          <w:p w14:paraId="627287BD" w14:textId="439C684C" w:rsidR="00163605" w:rsidRPr="00163605" w:rsidRDefault="00163605" w:rsidP="00163605">
            <w:pPr>
              <w:ind w:left="170" w:hanging="170"/>
              <w:rPr>
                <w:b/>
                <w:bCs/>
              </w:rPr>
            </w:pPr>
            <w:r w:rsidRPr="00163605">
              <w:rPr>
                <w:b/>
                <w:bCs/>
              </w:rPr>
              <w:t>2 534</w:t>
            </w:r>
          </w:p>
        </w:tc>
        <w:tc>
          <w:tcPr>
            <w:tcW w:w="984" w:type="dxa"/>
            <w:tcBorders>
              <w:top w:val="single" w:sz="6" w:space="0" w:color="auto"/>
            </w:tcBorders>
            <w:hideMark/>
          </w:tcPr>
          <w:p w14:paraId="5ECE41C3" w14:textId="332B1777"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63 395</w:t>
            </w:r>
          </w:p>
        </w:tc>
        <w:tc>
          <w:tcPr>
            <w:cnfStyle w:val="000010000000" w:firstRow="0" w:lastRow="0" w:firstColumn="0" w:lastColumn="0" w:oddVBand="1" w:evenVBand="0" w:oddHBand="0" w:evenHBand="0" w:firstRowFirstColumn="0" w:firstRowLastColumn="0" w:lastRowFirstColumn="0" w:lastRowLastColumn="0"/>
            <w:tcW w:w="776" w:type="dxa"/>
            <w:tcBorders>
              <w:top w:val="single" w:sz="6" w:space="0" w:color="auto"/>
            </w:tcBorders>
            <w:hideMark/>
          </w:tcPr>
          <w:p w14:paraId="29BDC975" w14:textId="2A1319CC" w:rsidR="00163605" w:rsidRPr="00163605" w:rsidRDefault="00163605" w:rsidP="00163605">
            <w:pPr>
              <w:ind w:left="170" w:hanging="170"/>
              <w:rPr>
                <w:b/>
                <w:bCs/>
              </w:rPr>
            </w:pPr>
            <w:r w:rsidRPr="00163605">
              <w:rPr>
                <w:b/>
                <w:bCs/>
              </w:rPr>
              <w:t>12 553</w:t>
            </w:r>
          </w:p>
        </w:tc>
        <w:tc>
          <w:tcPr>
            <w:tcW w:w="757" w:type="dxa"/>
            <w:tcBorders>
              <w:top w:val="single" w:sz="6" w:space="0" w:color="auto"/>
            </w:tcBorders>
            <w:hideMark/>
          </w:tcPr>
          <w:p w14:paraId="70E64B64" w14:textId="336F916B"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15 231</w:t>
            </w:r>
          </w:p>
        </w:tc>
        <w:tc>
          <w:tcPr>
            <w:cnfStyle w:val="000010000000" w:firstRow="0" w:lastRow="0" w:firstColumn="0" w:lastColumn="0" w:oddVBand="1" w:evenVBand="0" w:oddHBand="0" w:evenHBand="0" w:firstRowFirstColumn="0" w:firstRowLastColumn="0" w:lastRowFirstColumn="0" w:lastRowLastColumn="0"/>
            <w:tcW w:w="1078" w:type="dxa"/>
            <w:tcBorders>
              <w:top w:val="single" w:sz="6" w:space="0" w:color="auto"/>
            </w:tcBorders>
            <w:hideMark/>
          </w:tcPr>
          <w:p w14:paraId="4DE73CE1" w14:textId="2CCF96B0" w:rsidR="00163605" w:rsidRPr="00163605" w:rsidRDefault="00163605" w:rsidP="00163605">
            <w:pPr>
              <w:ind w:left="170" w:hanging="170"/>
              <w:rPr>
                <w:b/>
                <w:bCs/>
              </w:rPr>
            </w:pPr>
            <w:r w:rsidRPr="00163605">
              <w:rPr>
                <w:b/>
                <w:bCs/>
              </w:rPr>
              <w:t>27 788</w:t>
            </w:r>
          </w:p>
        </w:tc>
        <w:tc>
          <w:tcPr>
            <w:tcW w:w="1116" w:type="dxa"/>
            <w:tcBorders>
              <w:top w:val="single" w:sz="6" w:space="0" w:color="auto"/>
            </w:tcBorders>
            <w:hideMark/>
          </w:tcPr>
          <w:p w14:paraId="3B175FD3" w14:textId="24DD6781" w:rsidR="00163605" w:rsidRPr="00163605" w:rsidRDefault="00163605" w:rsidP="00163605">
            <w:pPr>
              <w:ind w:left="170" w:hanging="170"/>
              <w:cnfStyle w:val="000000000000" w:firstRow="0" w:lastRow="0" w:firstColumn="0" w:lastColumn="0" w:oddVBand="0" w:evenVBand="0" w:oddHBand="0" w:evenHBand="0" w:firstRowFirstColumn="0" w:firstRowLastColumn="0" w:lastRowFirstColumn="0" w:lastRowLastColumn="0"/>
              <w:rPr>
                <w:b/>
                <w:bCs/>
              </w:rPr>
            </w:pPr>
            <w:r w:rsidRPr="00163605">
              <w:rPr>
                <w:b/>
                <w:bCs/>
              </w:rPr>
              <w:t>4 931</w:t>
            </w:r>
          </w:p>
        </w:tc>
        <w:tc>
          <w:tcPr>
            <w:cnfStyle w:val="000010000000" w:firstRow="0" w:lastRow="0" w:firstColumn="0" w:lastColumn="0" w:oddVBand="1" w:evenVBand="0" w:oddHBand="0" w:evenHBand="0" w:firstRowFirstColumn="0" w:firstRowLastColumn="0" w:lastRowFirstColumn="0" w:lastRowLastColumn="0"/>
            <w:tcW w:w="1277" w:type="dxa"/>
            <w:tcBorders>
              <w:top w:val="single" w:sz="6" w:space="0" w:color="auto"/>
            </w:tcBorders>
            <w:hideMark/>
          </w:tcPr>
          <w:p w14:paraId="0AC40490" w14:textId="77409D1A" w:rsidR="00163605" w:rsidRPr="00163605" w:rsidRDefault="00163605" w:rsidP="00163605">
            <w:pPr>
              <w:ind w:left="170" w:hanging="170"/>
              <w:rPr>
                <w:b/>
                <w:bCs/>
              </w:rPr>
            </w:pPr>
            <w:r w:rsidRPr="00163605">
              <w:rPr>
                <w:b/>
                <w:bCs/>
              </w:rPr>
              <w:t>4 993</w:t>
            </w:r>
          </w:p>
        </w:tc>
      </w:tr>
      <w:tr w:rsidR="00163605" w:rsidRPr="00163605" w14:paraId="3AD31D43" w14:textId="77777777" w:rsidTr="006853CA">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864" w:type="dxa"/>
            <w:noWrap/>
            <w:hideMark/>
          </w:tcPr>
          <w:p w14:paraId="32AB1593" w14:textId="77777777" w:rsidR="00163605" w:rsidRPr="00163605" w:rsidRDefault="00163605" w:rsidP="00163605">
            <w:pPr>
              <w:rPr>
                <w:bCs/>
              </w:rPr>
            </w:pPr>
            <w:r w:rsidRPr="00163605">
              <w:rPr>
                <w:bCs/>
              </w:rPr>
              <w:t>Unrealised gains/(losses) on non</w:t>
            </w:r>
            <w:r w:rsidRPr="00163605">
              <w:rPr>
                <w:bCs/>
              </w:rPr>
              <w:noBreakHyphen/>
              <w:t xml:space="preserve">financial assets </w:t>
            </w:r>
            <w:r w:rsidRPr="00163605">
              <w:rPr>
                <w:bCs/>
                <w:vertAlign w:val="superscript"/>
              </w:rPr>
              <w:t>(a)</w:t>
            </w:r>
          </w:p>
        </w:tc>
        <w:tc>
          <w:tcPr>
            <w:cnfStyle w:val="000010000000" w:firstRow="0" w:lastRow="0" w:firstColumn="0" w:lastColumn="0" w:oddVBand="1" w:evenVBand="0" w:oddHBand="0" w:evenHBand="0" w:firstRowFirstColumn="0" w:firstRowLastColumn="0" w:lastRowFirstColumn="0" w:lastRowLastColumn="0"/>
            <w:tcW w:w="984" w:type="dxa"/>
            <w:hideMark/>
          </w:tcPr>
          <w:p w14:paraId="68677D98" w14:textId="6924FC7C" w:rsidR="00163605" w:rsidRPr="00163605" w:rsidRDefault="00163605" w:rsidP="00163605">
            <w:pPr>
              <w:ind w:left="170" w:hanging="170"/>
              <w:rPr>
                <w:bCs/>
              </w:rPr>
            </w:pPr>
            <w:r w:rsidRPr="00163605">
              <w:rPr>
                <w:bCs/>
              </w:rPr>
              <w:t>..</w:t>
            </w:r>
          </w:p>
        </w:tc>
        <w:tc>
          <w:tcPr>
            <w:tcW w:w="984" w:type="dxa"/>
            <w:hideMark/>
          </w:tcPr>
          <w:p w14:paraId="654A1E36" w14:textId="00D57EB3" w:rsidR="00163605" w:rsidRPr="00163605" w:rsidRDefault="00163605" w:rsidP="00163605">
            <w:pPr>
              <w:ind w:left="170" w:hanging="170"/>
              <w:cnfStyle w:val="010000000000" w:firstRow="0" w:lastRow="1" w:firstColumn="0" w:lastColumn="0" w:oddVBand="0" w:evenVBand="0" w:oddHBand="0" w:evenHBand="0" w:firstRowFirstColumn="0" w:firstRowLastColumn="0" w:lastRowFirstColumn="0" w:lastRowLastColumn="0"/>
              <w:rPr>
                <w:bCs/>
              </w:rPr>
            </w:pPr>
            <w:r w:rsidRPr="00163605">
              <w:rPr>
                <w:bCs/>
              </w:rPr>
              <w:t>..</w:t>
            </w:r>
          </w:p>
        </w:tc>
        <w:tc>
          <w:tcPr>
            <w:cnfStyle w:val="000010000000" w:firstRow="0" w:lastRow="0" w:firstColumn="0" w:lastColumn="0" w:oddVBand="1" w:evenVBand="0" w:oddHBand="0" w:evenHBand="0" w:firstRowFirstColumn="0" w:firstRowLastColumn="0" w:lastRowFirstColumn="0" w:lastRowLastColumn="0"/>
            <w:tcW w:w="776" w:type="dxa"/>
            <w:hideMark/>
          </w:tcPr>
          <w:p w14:paraId="6775F055" w14:textId="1EDD58D7" w:rsidR="00163605" w:rsidRPr="00163605" w:rsidRDefault="00163605" w:rsidP="00163605">
            <w:pPr>
              <w:ind w:left="170" w:hanging="170"/>
              <w:rPr>
                <w:bCs/>
              </w:rPr>
            </w:pPr>
            <w:r w:rsidRPr="00163605">
              <w:rPr>
                <w:bCs/>
              </w:rPr>
              <w:t>..</w:t>
            </w:r>
          </w:p>
        </w:tc>
        <w:tc>
          <w:tcPr>
            <w:tcW w:w="757" w:type="dxa"/>
            <w:hideMark/>
          </w:tcPr>
          <w:p w14:paraId="3291CA3E" w14:textId="746D3D79" w:rsidR="00163605" w:rsidRPr="00163605" w:rsidRDefault="00163605" w:rsidP="00163605">
            <w:pPr>
              <w:ind w:left="170" w:hanging="170"/>
              <w:cnfStyle w:val="010000000000" w:firstRow="0" w:lastRow="1" w:firstColumn="0" w:lastColumn="0" w:oddVBand="0" w:evenVBand="0" w:oddHBand="0" w:evenHBand="0" w:firstRowFirstColumn="0" w:firstRowLastColumn="0" w:lastRowFirstColumn="0" w:lastRowLastColumn="0"/>
              <w:rPr>
                <w:bCs/>
              </w:rPr>
            </w:pPr>
            <w:r w:rsidRPr="00163605">
              <w:rPr>
                <w:bCs/>
              </w:rPr>
              <w:t>..</w:t>
            </w:r>
          </w:p>
        </w:tc>
        <w:tc>
          <w:tcPr>
            <w:cnfStyle w:val="000010000000" w:firstRow="0" w:lastRow="0" w:firstColumn="0" w:lastColumn="0" w:oddVBand="1" w:evenVBand="0" w:oddHBand="0" w:evenHBand="0" w:firstRowFirstColumn="0" w:firstRowLastColumn="0" w:lastRowFirstColumn="0" w:lastRowLastColumn="0"/>
            <w:tcW w:w="1078" w:type="dxa"/>
            <w:hideMark/>
          </w:tcPr>
          <w:p w14:paraId="1E086C71" w14:textId="25D93594" w:rsidR="00163605" w:rsidRPr="00163605" w:rsidRDefault="00163605" w:rsidP="00163605">
            <w:pPr>
              <w:ind w:left="170" w:hanging="170"/>
              <w:rPr>
                <w:bCs/>
              </w:rPr>
            </w:pPr>
            <w:r w:rsidRPr="00163605">
              <w:rPr>
                <w:bCs/>
              </w:rPr>
              <w:t>..</w:t>
            </w:r>
          </w:p>
        </w:tc>
        <w:tc>
          <w:tcPr>
            <w:tcW w:w="1116" w:type="dxa"/>
            <w:hideMark/>
          </w:tcPr>
          <w:p w14:paraId="4434DC34" w14:textId="44D03F4E" w:rsidR="00163605" w:rsidRPr="00163605" w:rsidRDefault="00163605" w:rsidP="00163605">
            <w:pPr>
              <w:ind w:left="170" w:hanging="170"/>
              <w:cnfStyle w:val="010000000000" w:firstRow="0" w:lastRow="1" w:firstColumn="0" w:lastColumn="0" w:oddVBand="0" w:evenVBand="0" w:oddHBand="0" w:evenHBand="0" w:firstRowFirstColumn="0" w:firstRowLastColumn="0" w:lastRowFirstColumn="0" w:lastRowLastColumn="0"/>
              <w:rPr>
                <w:bCs/>
              </w:rPr>
            </w:pPr>
            <w:r w:rsidRPr="00163605">
              <w:rPr>
                <w:bCs/>
              </w:rPr>
              <w:t>..</w:t>
            </w:r>
          </w:p>
        </w:tc>
        <w:tc>
          <w:tcPr>
            <w:cnfStyle w:val="000010000000" w:firstRow="0" w:lastRow="0" w:firstColumn="0" w:lastColumn="0" w:oddVBand="1" w:evenVBand="0" w:oddHBand="0" w:evenHBand="0" w:firstRowFirstColumn="0" w:firstRowLastColumn="0" w:lastRowFirstColumn="0" w:lastRowLastColumn="0"/>
            <w:tcW w:w="1277" w:type="dxa"/>
            <w:hideMark/>
          </w:tcPr>
          <w:p w14:paraId="3AF096B9" w14:textId="5E58CAB3" w:rsidR="00163605" w:rsidRPr="00163605" w:rsidRDefault="00163605" w:rsidP="00163605">
            <w:pPr>
              <w:ind w:left="170" w:hanging="170"/>
              <w:rPr>
                <w:bCs/>
              </w:rPr>
            </w:pPr>
            <w:r w:rsidRPr="00163605">
              <w:rPr>
                <w:bCs/>
              </w:rPr>
              <w:t>..</w:t>
            </w:r>
          </w:p>
        </w:tc>
      </w:tr>
    </w:tbl>
    <w:p w14:paraId="181901E3" w14:textId="77777777" w:rsidR="00E73BC6" w:rsidRPr="00940E38" w:rsidRDefault="00E73BC6" w:rsidP="00E73BC6">
      <w:pPr>
        <w:pStyle w:val="Note"/>
      </w:pPr>
      <w:r w:rsidRPr="00940E38">
        <w:t>Note:</w:t>
      </w:r>
    </w:p>
    <w:p w14:paraId="126A2EA5" w14:textId="77777777" w:rsidR="00E73BC6" w:rsidRPr="00940E38" w:rsidRDefault="00E73BC6" w:rsidP="00E73BC6">
      <w:pPr>
        <w:pStyle w:val="Note"/>
      </w:pPr>
      <w:r w:rsidRPr="00940E38">
        <w:t>(a)</w:t>
      </w:r>
      <w:r w:rsidRPr="00940E38">
        <w:tab/>
        <w:t xml:space="preserve">[Please note AASB 13 </w:t>
      </w:r>
      <w:r w:rsidRPr="00940E38">
        <w:rPr>
          <w:i w:val="0"/>
        </w:rPr>
        <w:t>Fair Value Measurement</w:t>
      </w:r>
      <w:r w:rsidRPr="00940E38">
        <w:t xml:space="preserve"> provides an exemption for not</w:t>
      </w:r>
      <w:r w:rsidRPr="00940E38">
        <w:noBreakHyphen/>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row.]</w:t>
      </w:r>
    </w:p>
    <w:p w14:paraId="0E8C26DE" w14:textId="77777777" w:rsidR="00E73BC6" w:rsidRPr="00940E38" w:rsidRDefault="00E73BC6" w:rsidP="00E73BC6">
      <w:pPr>
        <w:keepLines w:val="0"/>
        <w:rPr>
          <w:rFonts w:asciiTheme="majorHAnsi" w:hAnsiTheme="majorHAnsi"/>
          <w:b/>
          <w:szCs w:val="20"/>
        </w:rPr>
      </w:pPr>
      <w:r w:rsidRPr="00940E38">
        <w:br w:type="page"/>
      </w:r>
    </w:p>
    <w:p w14:paraId="31BBCB98" w14:textId="77777777" w:rsidR="00E73BC6" w:rsidRPr="00940E38" w:rsidRDefault="00E73BC6" w:rsidP="00E73BC6">
      <w:pPr>
        <w:pStyle w:val="TableHeading"/>
      </w:pPr>
      <w:bookmarkStart w:id="350" w:name="Unobservable_Input"/>
      <w:r w:rsidRPr="00940E38">
        <w:lastRenderedPageBreak/>
        <w:t xml:space="preserve">Description of significant unobservable inputs to Level 3 valuations </w:t>
      </w:r>
      <w:bookmarkEnd w:id="350"/>
      <w:r w:rsidRPr="00940E38">
        <w:rPr>
          <w:rStyle w:val="SourceReference"/>
          <w:b w:val="0"/>
        </w:rPr>
        <w:t>[AASB 13.93 (h)(i)]</w:t>
      </w:r>
    </w:p>
    <w:tbl>
      <w:tblPr>
        <w:tblStyle w:val="DTFTextTable"/>
        <w:tblW w:w="9637" w:type="dxa"/>
        <w:tblInd w:w="45" w:type="dxa"/>
        <w:tblLayout w:type="fixed"/>
        <w:tblCellMar>
          <w:left w:w="45" w:type="dxa"/>
          <w:right w:w="45" w:type="dxa"/>
        </w:tblCellMar>
        <w:tblLook w:val="06A0" w:firstRow="1" w:lastRow="0" w:firstColumn="1" w:lastColumn="0" w:noHBand="1" w:noVBand="1"/>
      </w:tblPr>
      <w:tblGrid>
        <w:gridCol w:w="1276"/>
        <w:gridCol w:w="1207"/>
        <w:gridCol w:w="1628"/>
        <w:gridCol w:w="2062"/>
        <w:gridCol w:w="3464"/>
      </w:tblGrid>
      <w:tr w:rsidR="00E73BC6" w:rsidRPr="00940E38" w14:paraId="1FAE2CB9" w14:textId="77777777" w:rsidTr="000C7A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6" w:type="dxa"/>
          </w:tcPr>
          <w:p w14:paraId="0C7E61DC" w14:textId="77777777" w:rsidR="00E73BC6" w:rsidRPr="00940E38" w:rsidRDefault="00E73BC6" w:rsidP="000C7A1E">
            <w:r w:rsidRPr="00940E38">
              <w:t>2019 and 20</w:t>
            </w:r>
            <w:r>
              <w:t>20</w:t>
            </w:r>
          </w:p>
        </w:tc>
        <w:tc>
          <w:tcPr>
            <w:tcW w:w="1207" w:type="dxa"/>
          </w:tcPr>
          <w:p w14:paraId="677CEE04" w14:textId="77777777" w:rsidR="00E73BC6" w:rsidRPr="00940E38" w:rsidRDefault="00E73BC6" w:rsidP="000C7A1E">
            <w:pPr>
              <w:cnfStyle w:val="100000000000" w:firstRow="1" w:lastRow="0" w:firstColumn="0" w:lastColumn="0" w:oddVBand="0" w:evenVBand="0" w:oddHBand="0" w:evenHBand="0" w:firstRowFirstColumn="0" w:firstRowLastColumn="0" w:lastRowFirstColumn="0" w:lastRowLastColumn="0"/>
            </w:pPr>
            <w:r w:rsidRPr="00940E38">
              <w:t xml:space="preserve">Valuation technique </w:t>
            </w:r>
            <w:r w:rsidRPr="00940E38">
              <w:rPr>
                <w:vertAlign w:val="superscript"/>
              </w:rPr>
              <w:t>(a)</w:t>
            </w:r>
          </w:p>
        </w:tc>
        <w:tc>
          <w:tcPr>
            <w:tcW w:w="1628" w:type="dxa"/>
          </w:tcPr>
          <w:p w14:paraId="3EC3F907" w14:textId="77777777" w:rsidR="00E73BC6" w:rsidRPr="00940E38" w:rsidRDefault="00E73BC6" w:rsidP="000C7A1E">
            <w:pPr>
              <w:cnfStyle w:val="100000000000" w:firstRow="1" w:lastRow="0" w:firstColumn="0" w:lastColumn="0" w:oddVBand="0" w:evenVBand="0" w:oddHBand="0" w:evenHBand="0" w:firstRowFirstColumn="0" w:firstRowLastColumn="0" w:lastRowFirstColumn="0" w:lastRowLastColumn="0"/>
            </w:pPr>
            <w:r w:rsidRPr="00940E38">
              <w:t xml:space="preserve">Significant </w:t>
            </w:r>
            <w:r w:rsidRPr="00940E38">
              <w:br/>
              <w:t xml:space="preserve">unobservable </w:t>
            </w:r>
            <w:r w:rsidRPr="00940E38">
              <w:br/>
              <w:t xml:space="preserve">inputs </w:t>
            </w:r>
            <w:r w:rsidRPr="00940E38">
              <w:rPr>
                <w:vertAlign w:val="superscript"/>
              </w:rPr>
              <w:t>(a)</w:t>
            </w:r>
          </w:p>
        </w:tc>
        <w:tc>
          <w:tcPr>
            <w:tcW w:w="2062" w:type="dxa"/>
          </w:tcPr>
          <w:p w14:paraId="7F3558C2" w14:textId="77777777" w:rsidR="00E73BC6" w:rsidRPr="00940E38" w:rsidRDefault="00E73BC6" w:rsidP="000C7A1E">
            <w:pPr>
              <w:cnfStyle w:val="100000000000" w:firstRow="1" w:lastRow="0" w:firstColumn="0" w:lastColumn="0" w:oddVBand="0" w:evenVBand="0" w:oddHBand="0" w:evenHBand="0" w:firstRowFirstColumn="0" w:firstRowLastColumn="0" w:lastRowFirstColumn="0" w:lastRowLastColumn="0"/>
            </w:pPr>
            <w:r w:rsidRPr="00940E38">
              <w:t xml:space="preserve">Range </w:t>
            </w:r>
            <w:r w:rsidRPr="00940E38">
              <w:br/>
              <w:t xml:space="preserve">(weighted average) </w:t>
            </w:r>
            <w:r w:rsidRPr="00940E38">
              <w:rPr>
                <w:vertAlign w:val="superscript"/>
              </w:rPr>
              <w:t>(a)</w:t>
            </w:r>
          </w:p>
        </w:tc>
        <w:tc>
          <w:tcPr>
            <w:tcW w:w="3464" w:type="dxa"/>
          </w:tcPr>
          <w:p w14:paraId="3C9AF4CD" w14:textId="77777777" w:rsidR="00E73BC6" w:rsidRPr="00940E38" w:rsidRDefault="00E73BC6" w:rsidP="000C7A1E">
            <w:pPr>
              <w:cnfStyle w:val="100000000000" w:firstRow="1" w:lastRow="0" w:firstColumn="0" w:lastColumn="0" w:oddVBand="0" w:evenVBand="0" w:oddHBand="0" w:evenHBand="0" w:firstRowFirstColumn="0" w:firstRowLastColumn="0" w:lastRowFirstColumn="0" w:lastRowLastColumn="0"/>
            </w:pPr>
            <w:r w:rsidRPr="00940E38">
              <w:t xml:space="preserve">Sensitivity of fair value measurement to changes in significant unobservable inputs </w:t>
            </w:r>
            <w:r w:rsidRPr="00940E38">
              <w:rPr>
                <w:vertAlign w:val="superscript"/>
              </w:rPr>
              <w:t>(a)</w:t>
            </w:r>
          </w:p>
        </w:tc>
      </w:tr>
      <w:tr w:rsidR="00E73BC6" w:rsidRPr="00940E38" w14:paraId="2CC7B32E"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bottom w:val="single" w:sz="6" w:space="0" w:color="000000" w:themeColor="text1"/>
            </w:tcBorders>
          </w:tcPr>
          <w:p w14:paraId="77F67D49" w14:textId="77777777" w:rsidR="00E73BC6" w:rsidRPr="00940E38" w:rsidRDefault="00E73BC6" w:rsidP="000C7A1E">
            <w:pPr>
              <w:spacing w:before="40" w:after="40"/>
              <w:ind w:left="0" w:firstLine="0"/>
              <w:rPr>
                <w:rFonts w:cstheme="majorHAnsi"/>
                <w:b/>
                <w:sz w:val="17"/>
              </w:rPr>
            </w:pPr>
            <w:r w:rsidRPr="00940E38">
              <w:rPr>
                <w:rFonts w:cstheme="majorHAnsi"/>
                <w:b/>
                <w:sz w:val="17"/>
              </w:rPr>
              <w:t>Specialised land</w:t>
            </w:r>
          </w:p>
        </w:tc>
        <w:tc>
          <w:tcPr>
            <w:tcW w:w="1207" w:type="dxa"/>
            <w:tcBorders>
              <w:bottom w:val="single" w:sz="6" w:space="0" w:color="000000" w:themeColor="text1"/>
            </w:tcBorders>
          </w:tcPr>
          <w:p w14:paraId="46314FAE"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Market approach</w:t>
            </w:r>
          </w:p>
        </w:tc>
        <w:tc>
          <w:tcPr>
            <w:tcW w:w="1628" w:type="dxa"/>
            <w:tcBorders>
              <w:bottom w:val="single" w:sz="6" w:space="0" w:color="000000" w:themeColor="text1"/>
            </w:tcBorders>
          </w:tcPr>
          <w:p w14:paraId="6CCAB148"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Community service obligation (CSO) adjustment</w:t>
            </w:r>
          </w:p>
        </w:tc>
        <w:tc>
          <w:tcPr>
            <w:tcW w:w="2062" w:type="dxa"/>
            <w:tcBorders>
              <w:bottom w:val="single" w:sz="6" w:space="0" w:color="000000" w:themeColor="text1"/>
            </w:tcBorders>
            <w:shd w:val="clear" w:color="auto" w:fill="D9D9D6" w:themeFill="background2"/>
          </w:tcPr>
          <w:p w14:paraId="370006A7" w14:textId="1232ADE1"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50-70</w:t>
            </w:r>
            <w:r w:rsidR="004C658A">
              <w:rPr>
                <w:rFonts w:cstheme="majorHAnsi"/>
                <w:sz w:val="17"/>
              </w:rPr>
              <w:t xml:space="preserve"> per cent</w:t>
            </w:r>
            <w:r w:rsidRPr="00940E38">
              <w:rPr>
                <w:rFonts w:cstheme="majorHAnsi"/>
                <w:sz w:val="17"/>
              </w:rPr>
              <w:t xml:space="preserve"> </w:t>
            </w:r>
          </w:p>
          <w:p w14:paraId="170BF2F0" w14:textId="3891B420"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w:t>
            </w:r>
            <w:r w:rsidR="004C658A">
              <w:rPr>
                <w:rFonts w:cstheme="majorHAnsi"/>
                <w:sz w:val="17"/>
              </w:rPr>
              <w:t xml:space="preserve"> per cent</w:t>
            </w:r>
            <w:r w:rsidRPr="00940E38">
              <w:rPr>
                <w:rFonts w:cstheme="majorHAnsi"/>
                <w:sz w:val="17"/>
              </w:rPr>
              <w:t xml:space="preserve">) </w:t>
            </w:r>
            <w:r w:rsidRPr="00940E38">
              <w:rPr>
                <w:rFonts w:cstheme="majorHAnsi"/>
                <w:sz w:val="17"/>
                <w:vertAlign w:val="superscript"/>
              </w:rPr>
              <w:t>(b)</w:t>
            </w:r>
          </w:p>
        </w:tc>
        <w:tc>
          <w:tcPr>
            <w:tcW w:w="3464" w:type="dxa"/>
            <w:tcBorders>
              <w:bottom w:val="single" w:sz="6" w:space="0" w:color="000000" w:themeColor="text1"/>
            </w:tcBorders>
            <w:shd w:val="clear" w:color="auto" w:fill="D9D9D6" w:themeFill="background2"/>
          </w:tcPr>
          <w:p w14:paraId="4073927E"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CSO adjustment would result in a significantly lower (higher) fair value.</w:t>
            </w:r>
          </w:p>
        </w:tc>
      </w:tr>
      <w:tr w:rsidR="00E73BC6" w:rsidRPr="00940E38" w14:paraId="7EBEAB33"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14:paraId="0431C986" w14:textId="77777777" w:rsidR="00E73BC6" w:rsidRPr="00940E38" w:rsidRDefault="00E73BC6" w:rsidP="000C7A1E">
            <w:pPr>
              <w:spacing w:before="40" w:after="40"/>
              <w:ind w:left="0" w:firstLine="0"/>
              <w:rPr>
                <w:rFonts w:cstheme="majorHAnsi"/>
                <w:b/>
                <w:sz w:val="17"/>
              </w:rPr>
            </w:pPr>
            <w:r w:rsidRPr="00940E38">
              <w:rPr>
                <w:rFonts w:cstheme="majorHAnsi"/>
                <w:b/>
                <w:sz w:val="17"/>
              </w:rPr>
              <w:t>Specialised buildings</w:t>
            </w:r>
          </w:p>
        </w:tc>
        <w:tc>
          <w:tcPr>
            <w:tcW w:w="1207" w:type="dxa"/>
            <w:tcBorders>
              <w:top w:val="single" w:sz="6" w:space="0" w:color="000000" w:themeColor="text1"/>
              <w:bottom w:val="nil"/>
            </w:tcBorders>
          </w:tcPr>
          <w:p w14:paraId="050CDD0B"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628" w:type="dxa"/>
            <w:tcBorders>
              <w:top w:val="single" w:sz="6" w:space="0" w:color="000000" w:themeColor="text1"/>
              <w:bottom w:val="nil"/>
            </w:tcBorders>
          </w:tcPr>
          <w:p w14:paraId="5988ADC9"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2062" w:type="dxa"/>
            <w:tcBorders>
              <w:top w:val="single" w:sz="6" w:space="0" w:color="000000" w:themeColor="text1"/>
              <w:bottom w:val="nil"/>
            </w:tcBorders>
            <w:shd w:val="clear" w:color="auto" w:fill="D9D9D6" w:themeFill="background2"/>
          </w:tcPr>
          <w:p w14:paraId="6B7FDA19"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940E38">
              <w:rPr>
                <w:rFonts w:cstheme="majorHAnsi"/>
                <w:sz w:val="17"/>
              </w:rPr>
              <w:t>$1 000-$1 500/m</w:t>
            </w:r>
            <w:r w:rsidRPr="00940E38">
              <w:rPr>
                <w:rFonts w:cstheme="majorHAnsi"/>
                <w:sz w:val="17"/>
                <w:vertAlign w:val="superscript"/>
              </w:rPr>
              <w:t>2</w:t>
            </w:r>
          </w:p>
          <w:p w14:paraId="22DEE85F"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($1 300)</w:t>
            </w:r>
          </w:p>
        </w:tc>
        <w:tc>
          <w:tcPr>
            <w:tcW w:w="3464" w:type="dxa"/>
            <w:tcBorders>
              <w:top w:val="single" w:sz="6" w:space="0" w:color="000000" w:themeColor="text1"/>
              <w:bottom w:val="nil"/>
            </w:tcBorders>
            <w:shd w:val="clear" w:color="auto" w:fill="D9D9D6" w:themeFill="background2"/>
          </w:tcPr>
          <w:p w14:paraId="5C853E94"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E73BC6" w:rsidRPr="00940E38" w14:paraId="4DFE6AE4"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14:paraId="73BAB1E5" w14:textId="77777777" w:rsidR="00E73BC6" w:rsidRPr="00940E38" w:rsidRDefault="00E73BC6" w:rsidP="000C7A1E">
            <w:pPr>
              <w:spacing w:before="40" w:after="40"/>
              <w:ind w:left="0" w:firstLine="0"/>
              <w:rPr>
                <w:rFonts w:cstheme="majorHAnsi"/>
                <w:b/>
                <w:sz w:val="17"/>
              </w:rPr>
            </w:pPr>
          </w:p>
        </w:tc>
        <w:tc>
          <w:tcPr>
            <w:tcW w:w="1207" w:type="dxa"/>
            <w:tcBorders>
              <w:top w:val="nil"/>
              <w:bottom w:val="single" w:sz="6" w:space="0" w:color="000000" w:themeColor="text1"/>
            </w:tcBorders>
          </w:tcPr>
          <w:p w14:paraId="5C478D75"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14:paraId="400AB7AB"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specialised buildings</w:t>
            </w:r>
          </w:p>
        </w:tc>
        <w:tc>
          <w:tcPr>
            <w:tcW w:w="2062" w:type="dxa"/>
            <w:tcBorders>
              <w:top w:val="nil"/>
              <w:bottom w:val="single" w:sz="6" w:space="0" w:color="000000" w:themeColor="text1"/>
            </w:tcBorders>
            <w:shd w:val="clear" w:color="auto" w:fill="D9D9D6" w:themeFill="background2"/>
          </w:tcPr>
          <w:p w14:paraId="7634DFC1"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30-60 years </w:t>
            </w:r>
          </w:p>
          <w:p w14:paraId="6578D7A3"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(45 years)</w:t>
            </w:r>
          </w:p>
        </w:tc>
        <w:tc>
          <w:tcPr>
            <w:tcW w:w="3464" w:type="dxa"/>
            <w:tcBorders>
              <w:top w:val="nil"/>
              <w:bottom w:val="single" w:sz="6" w:space="0" w:color="000000" w:themeColor="text1"/>
            </w:tcBorders>
            <w:shd w:val="clear" w:color="auto" w:fill="D9D9D6" w:themeFill="background2"/>
          </w:tcPr>
          <w:p w14:paraId="67F5710A"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E73BC6" w:rsidRPr="00940E38" w14:paraId="2D4402FB"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14:paraId="34579A00" w14:textId="77777777" w:rsidR="00E73BC6" w:rsidRPr="00940E38" w:rsidRDefault="00E73BC6" w:rsidP="000C7A1E">
            <w:pPr>
              <w:spacing w:before="40" w:after="40"/>
              <w:ind w:left="0" w:firstLine="0"/>
              <w:rPr>
                <w:rFonts w:cstheme="majorHAnsi"/>
                <w:b/>
                <w:sz w:val="17"/>
              </w:rPr>
            </w:pPr>
            <w:r w:rsidRPr="00940E38">
              <w:rPr>
                <w:rFonts w:cstheme="majorHAnsi"/>
                <w:b/>
                <w:sz w:val="17"/>
              </w:rPr>
              <w:t>Heritage assets</w:t>
            </w:r>
          </w:p>
        </w:tc>
        <w:tc>
          <w:tcPr>
            <w:tcW w:w="1207" w:type="dxa"/>
            <w:tcBorders>
              <w:top w:val="single" w:sz="6" w:space="0" w:color="000000" w:themeColor="text1"/>
              <w:bottom w:val="nil"/>
            </w:tcBorders>
          </w:tcPr>
          <w:p w14:paraId="1FBBBE6E"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 xml:space="preserve">Current replacement cost </w:t>
            </w:r>
            <w:r w:rsidRPr="00940E38">
              <w:rPr>
                <w:rFonts w:cstheme="majorHAnsi"/>
                <w:sz w:val="17"/>
                <w:vertAlign w:val="superscript"/>
              </w:rPr>
              <w:t>(c)</w:t>
            </w:r>
          </w:p>
        </w:tc>
        <w:tc>
          <w:tcPr>
            <w:tcW w:w="1628" w:type="dxa"/>
            <w:tcBorders>
              <w:top w:val="single" w:sz="6" w:space="0" w:color="000000" w:themeColor="text1"/>
              <w:bottom w:val="nil"/>
            </w:tcBorders>
          </w:tcPr>
          <w:p w14:paraId="00853FEE"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2062" w:type="dxa"/>
            <w:tcBorders>
              <w:top w:val="single" w:sz="6" w:space="0" w:color="000000" w:themeColor="text1"/>
              <w:bottom w:val="nil"/>
            </w:tcBorders>
            <w:shd w:val="clear" w:color="auto" w:fill="D9D9D6" w:themeFill="background2"/>
          </w:tcPr>
          <w:p w14:paraId="12F24942"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$600-$900/m</w:t>
            </w:r>
            <w:r w:rsidRPr="00940E38">
              <w:rPr>
                <w:rFonts w:cstheme="majorHAnsi"/>
                <w:sz w:val="17"/>
                <w:vertAlign w:val="superscript"/>
              </w:rPr>
              <w:t>2</w:t>
            </w:r>
            <w:r w:rsidRPr="00940E38">
              <w:rPr>
                <w:rFonts w:cstheme="majorHAnsi"/>
                <w:sz w:val="17"/>
              </w:rPr>
              <w:t xml:space="preserve"> </w:t>
            </w:r>
          </w:p>
          <w:p w14:paraId="73F11A81"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($800)</w:t>
            </w:r>
          </w:p>
        </w:tc>
        <w:tc>
          <w:tcPr>
            <w:tcW w:w="3464" w:type="dxa"/>
            <w:tcBorders>
              <w:top w:val="single" w:sz="6" w:space="0" w:color="000000" w:themeColor="text1"/>
              <w:bottom w:val="nil"/>
            </w:tcBorders>
            <w:shd w:val="clear" w:color="auto" w:fill="D9D9D6" w:themeFill="background2"/>
          </w:tcPr>
          <w:p w14:paraId="0392AEAE"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E73BC6" w:rsidRPr="00940E38" w14:paraId="22E95F47"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14:paraId="253332BF" w14:textId="77777777" w:rsidR="00E73BC6" w:rsidRPr="00940E38" w:rsidRDefault="00E73BC6" w:rsidP="000C7A1E">
            <w:pPr>
              <w:spacing w:before="40" w:after="40"/>
              <w:ind w:left="0" w:firstLine="0"/>
              <w:rPr>
                <w:rFonts w:cstheme="majorHAnsi"/>
                <w:b/>
                <w:sz w:val="17"/>
              </w:rPr>
            </w:pPr>
          </w:p>
        </w:tc>
        <w:tc>
          <w:tcPr>
            <w:tcW w:w="1207" w:type="dxa"/>
            <w:tcBorders>
              <w:top w:val="nil"/>
              <w:bottom w:val="single" w:sz="6" w:space="0" w:color="000000" w:themeColor="text1"/>
            </w:tcBorders>
          </w:tcPr>
          <w:p w14:paraId="382EA1E1"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14:paraId="7004FC11"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heritage assets</w:t>
            </w:r>
          </w:p>
        </w:tc>
        <w:tc>
          <w:tcPr>
            <w:tcW w:w="2062" w:type="dxa"/>
            <w:tcBorders>
              <w:top w:val="nil"/>
              <w:bottom w:val="single" w:sz="6" w:space="0" w:color="000000" w:themeColor="text1"/>
            </w:tcBorders>
            <w:shd w:val="clear" w:color="auto" w:fill="D9D9D6" w:themeFill="background2"/>
          </w:tcPr>
          <w:p w14:paraId="0A471562"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75-95 years</w:t>
            </w:r>
          </w:p>
          <w:p w14:paraId="640C1828"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(85 years)</w:t>
            </w:r>
          </w:p>
        </w:tc>
        <w:tc>
          <w:tcPr>
            <w:tcW w:w="3464" w:type="dxa"/>
            <w:tcBorders>
              <w:top w:val="nil"/>
              <w:bottom w:val="single" w:sz="6" w:space="0" w:color="000000" w:themeColor="text1"/>
            </w:tcBorders>
            <w:shd w:val="clear" w:color="auto" w:fill="D9D9D6" w:themeFill="background2"/>
          </w:tcPr>
          <w:p w14:paraId="3F07A247"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E73BC6" w:rsidRPr="00940E38" w14:paraId="415ACC62"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14:paraId="6DF8E654" w14:textId="77777777" w:rsidR="00E73BC6" w:rsidRPr="00940E38" w:rsidRDefault="00E73BC6" w:rsidP="000C7A1E">
            <w:pPr>
              <w:spacing w:before="40" w:after="40"/>
              <w:ind w:left="0" w:firstLine="0"/>
              <w:rPr>
                <w:rFonts w:cstheme="majorHAnsi"/>
                <w:b/>
                <w:sz w:val="17"/>
              </w:rPr>
            </w:pPr>
            <w:r w:rsidRPr="00940E38">
              <w:rPr>
                <w:rFonts w:cstheme="majorHAnsi"/>
                <w:b/>
                <w:sz w:val="17"/>
              </w:rPr>
              <w:t>Vehicles</w:t>
            </w:r>
          </w:p>
        </w:tc>
        <w:tc>
          <w:tcPr>
            <w:tcW w:w="1207" w:type="dxa"/>
            <w:tcBorders>
              <w:top w:val="single" w:sz="6" w:space="0" w:color="000000" w:themeColor="text1"/>
              <w:bottom w:val="nil"/>
            </w:tcBorders>
          </w:tcPr>
          <w:p w14:paraId="00A925EC"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628" w:type="dxa"/>
            <w:tcBorders>
              <w:top w:val="single" w:sz="6" w:space="0" w:color="000000" w:themeColor="text1"/>
              <w:bottom w:val="nil"/>
            </w:tcBorders>
          </w:tcPr>
          <w:p w14:paraId="74207685"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2062" w:type="dxa"/>
            <w:tcBorders>
              <w:top w:val="single" w:sz="6" w:space="0" w:color="000000" w:themeColor="text1"/>
              <w:bottom w:val="nil"/>
            </w:tcBorders>
            <w:shd w:val="clear" w:color="auto" w:fill="D9D9D6" w:themeFill="background2"/>
          </w:tcPr>
          <w:p w14:paraId="1C6FB778"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$9 000-$10 000 per unit</w:t>
            </w:r>
          </w:p>
          <w:p w14:paraId="04DE2BDF"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($9 500 per unit)</w:t>
            </w:r>
          </w:p>
        </w:tc>
        <w:tc>
          <w:tcPr>
            <w:tcW w:w="3464" w:type="dxa"/>
            <w:tcBorders>
              <w:top w:val="single" w:sz="6" w:space="0" w:color="000000" w:themeColor="text1"/>
              <w:bottom w:val="nil"/>
            </w:tcBorders>
            <w:shd w:val="clear" w:color="auto" w:fill="D9D9D6" w:themeFill="background2"/>
          </w:tcPr>
          <w:p w14:paraId="5A45C31B"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E73BC6" w:rsidRPr="00940E38" w14:paraId="20BB24C5"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14:paraId="535FA2D1" w14:textId="77777777" w:rsidR="00E73BC6" w:rsidRPr="00940E38" w:rsidRDefault="00E73BC6" w:rsidP="000C7A1E">
            <w:pPr>
              <w:spacing w:before="40" w:after="40"/>
              <w:ind w:left="0" w:firstLine="0"/>
              <w:rPr>
                <w:rFonts w:cstheme="majorHAnsi"/>
                <w:b/>
                <w:sz w:val="17"/>
              </w:rPr>
            </w:pPr>
          </w:p>
        </w:tc>
        <w:tc>
          <w:tcPr>
            <w:tcW w:w="1207" w:type="dxa"/>
            <w:tcBorders>
              <w:top w:val="nil"/>
              <w:bottom w:val="single" w:sz="6" w:space="0" w:color="000000" w:themeColor="text1"/>
            </w:tcBorders>
          </w:tcPr>
          <w:p w14:paraId="16F61640"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14:paraId="79C0656C"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vehicles</w:t>
            </w:r>
          </w:p>
        </w:tc>
        <w:tc>
          <w:tcPr>
            <w:tcW w:w="2062" w:type="dxa"/>
            <w:tcBorders>
              <w:top w:val="nil"/>
              <w:bottom w:val="single" w:sz="6" w:space="0" w:color="000000" w:themeColor="text1"/>
            </w:tcBorders>
            <w:shd w:val="clear" w:color="auto" w:fill="D9D9D6" w:themeFill="background2"/>
          </w:tcPr>
          <w:p w14:paraId="64FFC7B5"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3-5 years </w:t>
            </w:r>
          </w:p>
          <w:p w14:paraId="439D651D"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years)</w:t>
            </w:r>
          </w:p>
        </w:tc>
        <w:tc>
          <w:tcPr>
            <w:tcW w:w="3464" w:type="dxa"/>
            <w:tcBorders>
              <w:top w:val="nil"/>
              <w:bottom w:val="single" w:sz="6" w:space="0" w:color="000000" w:themeColor="text1"/>
            </w:tcBorders>
            <w:shd w:val="clear" w:color="auto" w:fill="D9D9D6" w:themeFill="background2"/>
          </w:tcPr>
          <w:p w14:paraId="083CD4C4"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E73BC6" w:rsidRPr="00940E38" w14:paraId="19D178F7"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14:paraId="467E4A92" w14:textId="77777777" w:rsidR="00E73BC6" w:rsidRPr="00940E38" w:rsidRDefault="00E73BC6" w:rsidP="000C7A1E">
            <w:pPr>
              <w:spacing w:before="40" w:after="40"/>
              <w:ind w:left="0" w:firstLine="0"/>
              <w:rPr>
                <w:rFonts w:cstheme="majorHAnsi"/>
                <w:b/>
                <w:sz w:val="17"/>
              </w:rPr>
            </w:pPr>
            <w:r w:rsidRPr="00940E38">
              <w:rPr>
                <w:rFonts w:cstheme="majorHAnsi"/>
                <w:b/>
                <w:sz w:val="17"/>
              </w:rPr>
              <w:t>Plant and equipment</w:t>
            </w:r>
          </w:p>
        </w:tc>
        <w:tc>
          <w:tcPr>
            <w:tcW w:w="1207" w:type="dxa"/>
            <w:tcBorders>
              <w:top w:val="single" w:sz="6" w:space="0" w:color="000000" w:themeColor="text1"/>
              <w:bottom w:val="nil"/>
            </w:tcBorders>
          </w:tcPr>
          <w:p w14:paraId="75FF94EF"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628" w:type="dxa"/>
            <w:tcBorders>
              <w:top w:val="single" w:sz="6" w:space="0" w:color="000000" w:themeColor="text1"/>
              <w:bottom w:val="nil"/>
            </w:tcBorders>
          </w:tcPr>
          <w:p w14:paraId="6901831E"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2062" w:type="dxa"/>
            <w:tcBorders>
              <w:top w:val="single" w:sz="6" w:space="0" w:color="000000" w:themeColor="text1"/>
              <w:bottom w:val="nil"/>
            </w:tcBorders>
            <w:shd w:val="clear" w:color="auto" w:fill="D9D9D6" w:themeFill="background2"/>
          </w:tcPr>
          <w:p w14:paraId="7A0FFE1F"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$3 000-$4 000 per unit </w:t>
            </w:r>
          </w:p>
          <w:p w14:paraId="5294DE80"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($3 500 per unit)</w:t>
            </w:r>
          </w:p>
        </w:tc>
        <w:tc>
          <w:tcPr>
            <w:tcW w:w="3464" w:type="dxa"/>
            <w:tcBorders>
              <w:top w:val="single" w:sz="6" w:space="0" w:color="000000" w:themeColor="text1"/>
              <w:bottom w:val="nil"/>
            </w:tcBorders>
            <w:shd w:val="clear" w:color="auto" w:fill="D9D9D6" w:themeFill="background2"/>
          </w:tcPr>
          <w:p w14:paraId="3428BC6D"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E73BC6" w:rsidRPr="00940E38" w14:paraId="18319322"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14:paraId="141A6DA1" w14:textId="77777777" w:rsidR="00E73BC6" w:rsidRPr="00940E38" w:rsidRDefault="00E73BC6" w:rsidP="000C7A1E">
            <w:pPr>
              <w:spacing w:before="40" w:after="40"/>
              <w:ind w:left="0" w:firstLine="0"/>
              <w:rPr>
                <w:rFonts w:cstheme="majorHAnsi"/>
                <w:b/>
                <w:sz w:val="17"/>
              </w:rPr>
            </w:pPr>
          </w:p>
        </w:tc>
        <w:tc>
          <w:tcPr>
            <w:tcW w:w="1207" w:type="dxa"/>
            <w:tcBorders>
              <w:top w:val="nil"/>
              <w:bottom w:val="single" w:sz="6" w:space="0" w:color="000000" w:themeColor="text1"/>
            </w:tcBorders>
          </w:tcPr>
          <w:p w14:paraId="54EC816B"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14:paraId="102DCE19"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plant and equipment</w:t>
            </w:r>
          </w:p>
        </w:tc>
        <w:tc>
          <w:tcPr>
            <w:tcW w:w="2062" w:type="dxa"/>
            <w:tcBorders>
              <w:top w:val="nil"/>
              <w:bottom w:val="single" w:sz="6" w:space="0" w:color="000000" w:themeColor="text1"/>
            </w:tcBorders>
            <w:shd w:val="clear" w:color="auto" w:fill="D9D9D6" w:themeFill="background2"/>
          </w:tcPr>
          <w:p w14:paraId="484861F5"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5-10 years </w:t>
            </w:r>
          </w:p>
          <w:p w14:paraId="1BE2DBC8"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years)</w:t>
            </w:r>
          </w:p>
        </w:tc>
        <w:tc>
          <w:tcPr>
            <w:tcW w:w="3464" w:type="dxa"/>
            <w:tcBorders>
              <w:top w:val="nil"/>
              <w:bottom w:val="single" w:sz="6" w:space="0" w:color="000000" w:themeColor="text1"/>
            </w:tcBorders>
            <w:shd w:val="clear" w:color="auto" w:fill="D9D9D6" w:themeFill="background2"/>
          </w:tcPr>
          <w:p w14:paraId="69165115"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E73BC6" w:rsidRPr="00940E38" w14:paraId="560FA792"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14:paraId="40E64689" w14:textId="77777777" w:rsidR="00E73BC6" w:rsidRPr="00940E38" w:rsidRDefault="00E73BC6" w:rsidP="000C7A1E">
            <w:pPr>
              <w:spacing w:before="40" w:after="40"/>
              <w:ind w:left="0" w:firstLine="0"/>
              <w:rPr>
                <w:rFonts w:cstheme="majorHAnsi"/>
                <w:b/>
                <w:sz w:val="17"/>
              </w:rPr>
            </w:pPr>
            <w:r w:rsidRPr="00940E38">
              <w:rPr>
                <w:rFonts w:cstheme="majorHAnsi"/>
                <w:b/>
                <w:sz w:val="17"/>
              </w:rPr>
              <w:t>Infrastructure</w:t>
            </w:r>
          </w:p>
        </w:tc>
        <w:tc>
          <w:tcPr>
            <w:tcW w:w="1207" w:type="dxa"/>
            <w:tcBorders>
              <w:top w:val="single" w:sz="6" w:space="0" w:color="000000" w:themeColor="text1"/>
              <w:bottom w:val="nil"/>
            </w:tcBorders>
          </w:tcPr>
          <w:p w14:paraId="5D2CBEAC"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628" w:type="dxa"/>
            <w:tcBorders>
              <w:top w:val="single" w:sz="6" w:space="0" w:color="000000" w:themeColor="text1"/>
              <w:bottom w:val="nil"/>
            </w:tcBorders>
          </w:tcPr>
          <w:p w14:paraId="189BC293"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2062" w:type="dxa"/>
            <w:tcBorders>
              <w:top w:val="single" w:sz="6" w:space="0" w:color="000000" w:themeColor="text1"/>
              <w:bottom w:val="nil"/>
            </w:tcBorders>
            <w:shd w:val="clear" w:color="auto" w:fill="D9D9D6" w:themeFill="background2"/>
          </w:tcPr>
          <w:p w14:paraId="2A843F12"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$5 000-$8 000 per unit</w:t>
            </w:r>
          </w:p>
          <w:p w14:paraId="2E745BD3"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($7 000 per unit)</w:t>
            </w:r>
          </w:p>
        </w:tc>
        <w:tc>
          <w:tcPr>
            <w:tcW w:w="3464" w:type="dxa"/>
            <w:tcBorders>
              <w:top w:val="single" w:sz="6" w:space="0" w:color="000000" w:themeColor="text1"/>
              <w:bottom w:val="nil"/>
            </w:tcBorders>
            <w:shd w:val="clear" w:color="auto" w:fill="D9D9D6" w:themeFill="background2"/>
          </w:tcPr>
          <w:p w14:paraId="40F36FAA"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E73BC6" w:rsidRPr="00940E38" w14:paraId="5AF0B6D4"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14:paraId="319C6B93" w14:textId="77777777" w:rsidR="00E73BC6" w:rsidRPr="00940E38" w:rsidRDefault="00E73BC6" w:rsidP="000C7A1E">
            <w:pPr>
              <w:spacing w:before="40" w:after="40"/>
              <w:ind w:left="0" w:firstLine="0"/>
              <w:rPr>
                <w:rFonts w:cstheme="majorHAnsi"/>
                <w:b/>
                <w:sz w:val="17"/>
              </w:rPr>
            </w:pPr>
          </w:p>
        </w:tc>
        <w:tc>
          <w:tcPr>
            <w:tcW w:w="1207" w:type="dxa"/>
            <w:tcBorders>
              <w:top w:val="nil"/>
              <w:bottom w:val="single" w:sz="6" w:space="0" w:color="000000" w:themeColor="text1"/>
            </w:tcBorders>
          </w:tcPr>
          <w:p w14:paraId="58D7B095"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14:paraId="659E1739"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infrastructure</w:t>
            </w:r>
          </w:p>
        </w:tc>
        <w:tc>
          <w:tcPr>
            <w:tcW w:w="2062" w:type="dxa"/>
            <w:tcBorders>
              <w:top w:val="nil"/>
              <w:bottom w:val="single" w:sz="6" w:space="0" w:color="000000" w:themeColor="text1"/>
            </w:tcBorders>
            <w:shd w:val="clear" w:color="auto" w:fill="D9D9D6" w:themeFill="background2"/>
          </w:tcPr>
          <w:p w14:paraId="7CEDD067"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10 to 32 years </w:t>
            </w:r>
          </w:p>
          <w:p w14:paraId="4A60F26F"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(15 years)</w:t>
            </w:r>
          </w:p>
        </w:tc>
        <w:tc>
          <w:tcPr>
            <w:tcW w:w="3464" w:type="dxa"/>
            <w:tcBorders>
              <w:top w:val="nil"/>
              <w:bottom w:val="single" w:sz="6" w:space="0" w:color="000000" w:themeColor="text1"/>
            </w:tcBorders>
            <w:shd w:val="clear" w:color="auto" w:fill="D9D9D6" w:themeFill="background2"/>
          </w:tcPr>
          <w:p w14:paraId="04415F46"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E73BC6" w:rsidRPr="00940E38" w14:paraId="0AAC28B7"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14:paraId="5FA2B7E8" w14:textId="77777777" w:rsidR="00E73BC6" w:rsidRPr="00940E38" w:rsidRDefault="00E73BC6" w:rsidP="000C7A1E">
            <w:pPr>
              <w:spacing w:before="40" w:after="40"/>
              <w:ind w:left="0" w:firstLine="0"/>
              <w:rPr>
                <w:rFonts w:cstheme="majorHAnsi"/>
                <w:b/>
                <w:sz w:val="17"/>
              </w:rPr>
            </w:pPr>
            <w:r w:rsidRPr="00940E38">
              <w:rPr>
                <w:rFonts w:cstheme="majorHAnsi"/>
                <w:b/>
                <w:sz w:val="17"/>
              </w:rPr>
              <w:t>Road, infrastructure and earthworks</w:t>
            </w:r>
          </w:p>
        </w:tc>
        <w:tc>
          <w:tcPr>
            <w:tcW w:w="1207" w:type="dxa"/>
            <w:tcBorders>
              <w:top w:val="single" w:sz="6" w:space="0" w:color="000000" w:themeColor="text1"/>
              <w:bottom w:val="nil"/>
            </w:tcBorders>
          </w:tcPr>
          <w:p w14:paraId="007637C5"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628" w:type="dxa"/>
            <w:tcBorders>
              <w:top w:val="single" w:sz="6" w:space="0" w:color="000000" w:themeColor="text1"/>
              <w:bottom w:val="nil"/>
            </w:tcBorders>
          </w:tcPr>
          <w:p w14:paraId="5246370A"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metre</w:t>
            </w:r>
          </w:p>
        </w:tc>
        <w:tc>
          <w:tcPr>
            <w:tcW w:w="2062" w:type="dxa"/>
            <w:tcBorders>
              <w:top w:val="single" w:sz="6" w:space="0" w:color="000000" w:themeColor="text1"/>
              <w:bottom w:val="nil"/>
            </w:tcBorders>
            <w:shd w:val="clear" w:color="auto" w:fill="D9D9D6" w:themeFill="background2"/>
          </w:tcPr>
          <w:p w14:paraId="6ABA567E"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$500-$650 per metre</w:t>
            </w:r>
          </w:p>
          <w:p w14:paraId="09951F9B"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 per metre)</w:t>
            </w:r>
          </w:p>
        </w:tc>
        <w:tc>
          <w:tcPr>
            <w:tcW w:w="3464" w:type="dxa"/>
            <w:tcBorders>
              <w:top w:val="single" w:sz="6" w:space="0" w:color="000000" w:themeColor="text1"/>
              <w:bottom w:val="nil"/>
            </w:tcBorders>
            <w:shd w:val="clear" w:color="auto" w:fill="D9D9D6" w:themeFill="background2"/>
          </w:tcPr>
          <w:p w14:paraId="38EA2C24"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metre would result in a significantly higher or lower fair value.</w:t>
            </w:r>
          </w:p>
        </w:tc>
      </w:tr>
      <w:tr w:rsidR="00E73BC6" w:rsidRPr="00940E38" w14:paraId="38DE635F" w14:textId="77777777" w:rsidTr="000C7A1E">
        <w:trPr>
          <w:cantSplit w:val="0"/>
        </w:trPr>
        <w:tc>
          <w:tcPr>
            <w:cnfStyle w:val="001000000000" w:firstRow="0" w:lastRow="0" w:firstColumn="1" w:lastColumn="0" w:oddVBand="0" w:evenVBand="0" w:oddHBand="0" w:evenHBand="0" w:firstRowFirstColumn="0" w:firstRowLastColumn="0" w:lastRowFirstColumn="0" w:lastRowLastColumn="0"/>
            <w:tcW w:w="1276" w:type="dxa"/>
            <w:tcBorders>
              <w:top w:val="nil"/>
            </w:tcBorders>
          </w:tcPr>
          <w:p w14:paraId="09A29A79" w14:textId="77777777" w:rsidR="00E73BC6" w:rsidRPr="00940E38" w:rsidRDefault="00E73BC6" w:rsidP="000C7A1E">
            <w:pPr>
              <w:spacing w:before="40" w:after="40"/>
              <w:ind w:left="0" w:firstLine="0"/>
              <w:rPr>
                <w:rFonts w:cstheme="majorHAnsi"/>
                <w:b/>
                <w:bCs/>
                <w:sz w:val="17"/>
              </w:rPr>
            </w:pPr>
          </w:p>
        </w:tc>
        <w:tc>
          <w:tcPr>
            <w:tcW w:w="1207" w:type="dxa"/>
            <w:tcBorders>
              <w:top w:val="nil"/>
            </w:tcBorders>
          </w:tcPr>
          <w:p w14:paraId="3E0CCAF4"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tcBorders>
          </w:tcPr>
          <w:p w14:paraId="0BD2D8EC"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road, infrastructure and earthworks</w:t>
            </w:r>
          </w:p>
        </w:tc>
        <w:tc>
          <w:tcPr>
            <w:tcW w:w="2062" w:type="dxa"/>
            <w:tcBorders>
              <w:top w:val="nil"/>
            </w:tcBorders>
            <w:shd w:val="clear" w:color="auto" w:fill="D9D9D6" w:themeFill="background2"/>
          </w:tcPr>
          <w:p w14:paraId="32D886E3"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60 to 90 years </w:t>
            </w:r>
          </w:p>
          <w:p w14:paraId="37BB924D"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 years)</w:t>
            </w:r>
          </w:p>
        </w:tc>
        <w:tc>
          <w:tcPr>
            <w:tcW w:w="3464" w:type="dxa"/>
            <w:tcBorders>
              <w:top w:val="nil"/>
            </w:tcBorders>
            <w:shd w:val="clear" w:color="auto" w:fill="D9D9D6" w:themeFill="background2"/>
          </w:tcPr>
          <w:p w14:paraId="31E853AA" w14:textId="77777777" w:rsidR="00E73BC6" w:rsidRPr="00940E38" w:rsidRDefault="00E73BC6" w:rsidP="000C7A1E">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bl>
    <w:p w14:paraId="4696F958" w14:textId="3D92FAAF" w:rsidR="00E73BC6" w:rsidRPr="00940E38" w:rsidRDefault="00E73BC6" w:rsidP="00E73BC6">
      <w:pPr>
        <w:pStyle w:val="Note"/>
      </w:pPr>
      <w:r w:rsidRPr="00940E38">
        <w:t>Note</w:t>
      </w:r>
      <w:r w:rsidR="006853CA">
        <w:t>s</w:t>
      </w:r>
      <w:r w:rsidRPr="00940E38">
        <w:t>:</w:t>
      </w:r>
    </w:p>
    <w:p w14:paraId="28E889E6" w14:textId="77777777" w:rsidR="00E73BC6" w:rsidRPr="00940E38" w:rsidRDefault="00E73BC6" w:rsidP="00E73BC6">
      <w:pPr>
        <w:pStyle w:val="Note"/>
      </w:pPr>
      <w:r w:rsidRPr="00940E38">
        <w:t>(a)</w:t>
      </w:r>
      <w:r w:rsidRPr="00940E38">
        <w:tab/>
        <w:t xml:space="preserve">[Illustrations on the valuation techniques and significant unobservable inputs are indicative and should not be directly used without consultation with entities’ independent valuer. Please note AASB 13 </w:t>
      </w:r>
      <w:r w:rsidRPr="004C658A">
        <w:rPr>
          <w:i w:val="0"/>
          <w:iCs/>
        </w:rPr>
        <w:t>Fair Value Measurement</w:t>
      </w:r>
      <w:r w:rsidRPr="00940E38">
        <w:t xml:space="preserve"> provides an exemption for not</w:t>
      </w:r>
      <w:r w:rsidRPr="00940E38">
        <w:noBreakHyphen/>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columns.]</w:t>
      </w:r>
    </w:p>
    <w:p w14:paraId="7BFF09BA" w14:textId="77777777" w:rsidR="00E73BC6" w:rsidRPr="00940E38" w:rsidRDefault="00E73BC6" w:rsidP="00E73BC6">
      <w:pPr>
        <w:pStyle w:val="Note"/>
      </w:pPr>
      <w:r w:rsidRPr="00940E38">
        <w:t>(b)</w:t>
      </w:r>
      <w:r w:rsidRPr="00940E38">
        <w:tab/>
        <w:t>CSO adjustments ranging from 50 per cent to 70 per cent were applied to reduce the market approach value for the Department’s specialised land, with the weighted average 60 per cent reduction applied.</w:t>
      </w:r>
    </w:p>
    <w:p w14:paraId="02252839" w14:textId="77777777" w:rsidR="00E73BC6" w:rsidRPr="00940E38" w:rsidRDefault="00E73BC6" w:rsidP="00E73BC6">
      <w:pPr>
        <w:pStyle w:val="Note"/>
      </w:pPr>
      <w:r w:rsidRPr="00940E38">
        <w:t>(c)</w:t>
      </w:r>
      <w:r w:rsidRPr="00940E38">
        <w:tab/>
        <w:t>For some heritage and iconic assets, cost may be the reproduction cost of the asset rather than the replacement cost if their service potential could only be replaced by reproducing them with the same materials.</w:t>
      </w:r>
    </w:p>
    <w:p w14:paraId="6684CBBA" w14:textId="77777777" w:rsidR="00E73BC6" w:rsidRPr="00940E38" w:rsidRDefault="00E73BC6" w:rsidP="00E73BC6"/>
    <w:p w14:paraId="0F88812E" w14:textId="77777777" w:rsidR="00E73BC6" w:rsidRPr="00940E38" w:rsidRDefault="00E73BC6" w:rsidP="00E73BC6">
      <w:r w:rsidRPr="00940E38">
        <w:t>Significant unobservable inputs have remained unchanged since June 2</w:t>
      </w:r>
      <w:r w:rsidRPr="0077490D">
        <w:t>019.</w:t>
      </w:r>
    </w:p>
    <w:p w14:paraId="02D08DB1" w14:textId="77777777" w:rsidR="00E73BC6" w:rsidRPr="00940E38" w:rsidRDefault="00E73BC6" w:rsidP="00E73BC6">
      <w:pPr>
        <w:keepLines w:val="0"/>
      </w:pPr>
      <w:r w:rsidRPr="00940E38">
        <w:br w:type="page"/>
      </w:r>
    </w:p>
    <w:p w14:paraId="15D879D3" w14:textId="77777777" w:rsidR="00E73BC6" w:rsidRDefault="00E73BC6" w:rsidP="00E73BC6">
      <w:pPr>
        <w:pStyle w:val="TableHeading"/>
        <w:ind w:left="0" w:firstLine="0"/>
        <w:rPr>
          <w:rStyle w:val="SourceReference"/>
          <w:b w:val="0"/>
        </w:rPr>
      </w:pPr>
      <w:r w:rsidRPr="00940E38">
        <w:lastRenderedPageBreak/>
        <w:t xml:space="preserve">Investment properties measured at fair value and their categorisation in the fair value hierarchy </w:t>
      </w:r>
      <w:r w:rsidRPr="00940E38">
        <w:br/>
      </w:r>
      <w:r w:rsidRPr="00940E38">
        <w:rPr>
          <w:rStyle w:val="SourceReference"/>
          <w:b w:val="0"/>
        </w:rPr>
        <w:t>[AASB 13.93 (a)(b)]</w:t>
      </w:r>
    </w:p>
    <w:p w14:paraId="2CC641D0" w14:textId="77777777" w:rsidR="00E73BC6" w:rsidRPr="00D342FD" w:rsidRDefault="00E73BC6" w:rsidP="00E73BC6">
      <w:pPr>
        <w:pStyle w:val="TableUnits"/>
      </w:pPr>
      <w:r w:rsidRPr="00940E38">
        <w:t>($ thousand)</w:t>
      </w:r>
    </w:p>
    <w:tbl>
      <w:tblPr>
        <w:tblStyle w:val="DTFTable"/>
        <w:tblW w:w="9668" w:type="dxa"/>
        <w:tblLook w:val="02A0" w:firstRow="1" w:lastRow="0" w:firstColumn="1" w:lastColumn="0" w:noHBand="1" w:noVBand="0"/>
      </w:tblPr>
      <w:tblGrid>
        <w:gridCol w:w="3290"/>
        <w:gridCol w:w="1417"/>
        <w:gridCol w:w="1843"/>
        <w:gridCol w:w="1701"/>
        <w:gridCol w:w="1417"/>
      </w:tblGrid>
      <w:tr w:rsidR="00F72718" w:rsidRPr="00D342FD" w14:paraId="1F5B1AB1" w14:textId="77777777" w:rsidTr="00F7271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290" w:type="dxa"/>
            <w:noWrap/>
            <w:hideMark/>
          </w:tcPr>
          <w:p w14:paraId="4CD78ED8" w14:textId="77777777" w:rsidR="00F72718" w:rsidRPr="00D342FD" w:rsidRDefault="00F72718" w:rsidP="00E73BC6">
            <w:r w:rsidRPr="00D342FD">
              <w:t> </w:t>
            </w:r>
          </w:p>
        </w:tc>
        <w:tc>
          <w:tcPr>
            <w:cnfStyle w:val="000010000000" w:firstRow="0" w:lastRow="0" w:firstColumn="0" w:lastColumn="0" w:oddVBand="1" w:evenVBand="0" w:oddHBand="0" w:evenHBand="0" w:firstRowFirstColumn="0" w:firstRowLastColumn="0" w:lastRowFirstColumn="0" w:lastRowLastColumn="0"/>
            <w:tcW w:w="1417" w:type="dxa"/>
            <w:vMerge w:val="restart"/>
            <w:hideMark/>
          </w:tcPr>
          <w:p w14:paraId="1AA3DA9F" w14:textId="77777777" w:rsidR="00F72718" w:rsidRPr="00D342FD" w:rsidRDefault="00F72718" w:rsidP="00E73BC6">
            <w:pPr>
              <w:rPr>
                <w:i w:val="0"/>
              </w:rPr>
            </w:pPr>
            <w:r w:rsidRPr="00D342FD">
              <w:t xml:space="preserve">Carrying amount </w:t>
            </w:r>
          </w:p>
          <w:p w14:paraId="048FDCD9" w14:textId="1B06D796" w:rsidR="00F72718" w:rsidRPr="00D342FD" w:rsidRDefault="00F72718" w:rsidP="00E73BC6">
            <w:r w:rsidRPr="00D342FD">
              <w:rPr>
                <w:color w:val="FFFFFF" w:themeColor="background1"/>
              </w:rPr>
              <w:t>as at 30 June</w:t>
            </w:r>
          </w:p>
        </w:tc>
        <w:tc>
          <w:tcPr>
            <w:tcW w:w="4961" w:type="dxa"/>
            <w:gridSpan w:val="3"/>
            <w:tcBorders>
              <w:bottom w:val="single" w:sz="6" w:space="0" w:color="FFFFFF" w:themeColor="background1"/>
            </w:tcBorders>
            <w:hideMark/>
          </w:tcPr>
          <w:p w14:paraId="1E182549" w14:textId="77777777" w:rsidR="00F72718" w:rsidRPr="00D342FD" w:rsidRDefault="00F72718" w:rsidP="00E73BC6">
            <w:pPr>
              <w:jc w:val="center"/>
              <w:cnfStyle w:val="100000000000" w:firstRow="1" w:lastRow="0" w:firstColumn="0" w:lastColumn="0" w:oddVBand="0" w:evenVBand="0" w:oddHBand="0" w:evenHBand="0" w:firstRowFirstColumn="0" w:firstRowLastColumn="0" w:lastRowFirstColumn="0" w:lastRowLastColumn="0"/>
            </w:pPr>
            <w:r w:rsidRPr="00D342FD">
              <w:t>Fair value measurement at end of reporting period using:</w:t>
            </w:r>
          </w:p>
        </w:tc>
      </w:tr>
      <w:tr w:rsidR="00F72718" w:rsidRPr="00D342FD" w14:paraId="636B50E3" w14:textId="77777777" w:rsidTr="00F7271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290" w:type="dxa"/>
            <w:tcBorders>
              <w:bottom w:val="nil"/>
            </w:tcBorders>
            <w:noWrap/>
            <w:hideMark/>
          </w:tcPr>
          <w:p w14:paraId="051BC27C" w14:textId="77777777" w:rsidR="00F72718" w:rsidRPr="00D342FD" w:rsidRDefault="00F72718" w:rsidP="00E73BC6">
            <w:pPr>
              <w:ind w:left="0"/>
              <w:rPr>
                <w:color w:val="FFFFFF" w:themeColor="background1"/>
              </w:rPr>
            </w:pPr>
            <w:r w:rsidRPr="00D342FD">
              <w:rPr>
                <w:color w:val="FFFFFF" w:themeColor="background1"/>
              </w:rPr>
              <w:t>2020</w:t>
            </w:r>
          </w:p>
        </w:tc>
        <w:tc>
          <w:tcPr>
            <w:cnfStyle w:val="000010000000" w:firstRow="0" w:lastRow="0" w:firstColumn="0" w:lastColumn="0" w:oddVBand="1" w:evenVBand="0" w:oddHBand="0" w:evenHBand="0" w:firstRowFirstColumn="0" w:firstRowLastColumn="0" w:lastRowFirstColumn="0" w:lastRowLastColumn="0"/>
            <w:tcW w:w="1417" w:type="dxa"/>
            <w:vMerge/>
            <w:tcBorders>
              <w:bottom w:val="nil"/>
            </w:tcBorders>
            <w:noWrap/>
            <w:hideMark/>
          </w:tcPr>
          <w:p w14:paraId="1500BBC8" w14:textId="454C4946" w:rsidR="00F72718" w:rsidRPr="00D342FD" w:rsidRDefault="00F72718" w:rsidP="00E73BC6">
            <w:pPr>
              <w:rPr>
                <w:color w:val="FFFFFF" w:themeColor="background1"/>
              </w:rPr>
            </w:pPr>
          </w:p>
        </w:tc>
        <w:tc>
          <w:tcPr>
            <w:tcW w:w="1843" w:type="dxa"/>
            <w:tcBorders>
              <w:top w:val="single" w:sz="6" w:space="0" w:color="FFFFFF" w:themeColor="background1"/>
              <w:bottom w:val="nil"/>
            </w:tcBorders>
            <w:noWrap/>
            <w:hideMark/>
          </w:tcPr>
          <w:p w14:paraId="5830ABFD" w14:textId="77777777" w:rsidR="00F72718" w:rsidRPr="00D342FD" w:rsidRDefault="00F72718" w:rsidP="00E73BC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xml:space="preserve">Level 1 </w:t>
            </w:r>
            <w:r w:rsidRPr="0077490D">
              <w:rPr>
                <w:color w:val="FFFFFF" w:themeColor="background1"/>
                <w:vertAlign w:val="superscript"/>
              </w:rPr>
              <w:t>(a)</w:t>
            </w:r>
          </w:p>
        </w:tc>
        <w:tc>
          <w:tcPr>
            <w:cnfStyle w:val="000010000000" w:firstRow="0" w:lastRow="0" w:firstColumn="0" w:lastColumn="0" w:oddVBand="1" w:evenVBand="0" w:oddHBand="0" w:evenHBand="0" w:firstRowFirstColumn="0" w:firstRowLastColumn="0" w:lastRowFirstColumn="0" w:lastRowLastColumn="0"/>
            <w:tcW w:w="1701" w:type="dxa"/>
            <w:tcBorders>
              <w:top w:val="single" w:sz="6" w:space="0" w:color="FFFFFF" w:themeColor="background1"/>
              <w:bottom w:val="nil"/>
            </w:tcBorders>
            <w:noWrap/>
            <w:hideMark/>
          </w:tcPr>
          <w:p w14:paraId="5E42FBEC" w14:textId="77777777" w:rsidR="00F72718" w:rsidRPr="00D342FD" w:rsidRDefault="00F72718" w:rsidP="00E73BC6">
            <w:pPr>
              <w:jc w:val="center"/>
              <w:rPr>
                <w:color w:val="FFFFFF" w:themeColor="background1"/>
              </w:rPr>
            </w:pPr>
            <w:r w:rsidRPr="00D342FD">
              <w:rPr>
                <w:color w:val="FFFFFF" w:themeColor="background1"/>
              </w:rPr>
              <w:t xml:space="preserve">Level 2 </w:t>
            </w:r>
            <w:r w:rsidRPr="0077490D">
              <w:rPr>
                <w:color w:val="FFFFFF" w:themeColor="background1"/>
                <w:vertAlign w:val="superscript"/>
              </w:rPr>
              <w:t>(a)</w:t>
            </w:r>
          </w:p>
        </w:tc>
        <w:tc>
          <w:tcPr>
            <w:tcW w:w="1417" w:type="dxa"/>
            <w:tcBorders>
              <w:top w:val="single" w:sz="6" w:space="0" w:color="FFFFFF" w:themeColor="background1"/>
              <w:bottom w:val="nil"/>
            </w:tcBorders>
            <w:noWrap/>
            <w:hideMark/>
          </w:tcPr>
          <w:p w14:paraId="4AC785F8" w14:textId="77777777" w:rsidR="00F72718" w:rsidRPr="00D342FD" w:rsidRDefault="00F72718" w:rsidP="00E73BC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xml:space="preserve">Level 3 </w:t>
            </w:r>
            <w:r w:rsidRPr="0077490D">
              <w:rPr>
                <w:color w:val="FFFFFF" w:themeColor="background1"/>
                <w:vertAlign w:val="superscript"/>
              </w:rPr>
              <w:t>(a)</w:t>
            </w:r>
          </w:p>
        </w:tc>
      </w:tr>
      <w:tr w:rsidR="00E73BC6" w:rsidRPr="00D342FD" w14:paraId="341AFB3F" w14:textId="77777777" w:rsidTr="00E73BC6">
        <w:trPr>
          <w:trHeight w:val="293"/>
        </w:trPr>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noWrap/>
            <w:hideMark/>
          </w:tcPr>
          <w:p w14:paraId="270AED7B" w14:textId="77777777" w:rsidR="00E73BC6" w:rsidRPr="00D342FD" w:rsidRDefault="00E73BC6" w:rsidP="00E73BC6">
            <w:pPr>
              <w:ind w:left="0" w:firstLine="0"/>
            </w:pPr>
            <w:r w:rsidRPr="00D342FD">
              <w:t>Investment properties</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12" w:space="0" w:color="auto"/>
            </w:tcBorders>
            <w:noWrap/>
            <w:hideMark/>
          </w:tcPr>
          <w:p w14:paraId="6945596E" w14:textId="77777777" w:rsidR="00E73BC6" w:rsidRPr="00D342FD" w:rsidRDefault="00E73BC6" w:rsidP="00E73BC6">
            <w:r w:rsidRPr="00D342FD">
              <w:t>2 354</w:t>
            </w:r>
          </w:p>
        </w:tc>
        <w:tc>
          <w:tcPr>
            <w:tcW w:w="1843" w:type="dxa"/>
            <w:tcBorders>
              <w:bottom w:val="single" w:sz="12" w:space="0" w:color="auto"/>
            </w:tcBorders>
            <w:noWrap/>
            <w:hideMark/>
          </w:tcPr>
          <w:p w14:paraId="2484B15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701" w:type="dxa"/>
            <w:tcBorders>
              <w:bottom w:val="single" w:sz="12" w:space="0" w:color="auto"/>
            </w:tcBorders>
            <w:noWrap/>
            <w:hideMark/>
          </w:tcPr>
          <w:p w14:paraId="119360E5" w14:textId="77777777" w:rsidR="00E73BC6" w:rsidRPr="00D342FD" w:rsidRDefault="00E73BC6" w:rsidP="00E73BC6">
            <w:r w:rsidRPr="00D342FD">
              <w:t>2 354</w:t>
            </w:r>
          </w:p>
        </w:tc>
        <w:tc>
          <w:tcPr>
            <w:tcW w:w="1417" w:type="dxa"/>
            <w:tcBorders>
              <w:bottom w:val="single" w:sz="12" w:space="0" w:color="auto"/>
            </w:tcBorders>
            <w:noWrap/>
            <w:hideMark/>
          </w:tcPr>
          <w:p w14:paraId="5DF8FD5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D93D002" w14:textId="77777777" w:rsidTr="00E73BC6">
        <w:trPr>
          <w:trHeight w:val="238"/>
        </w:trPr>
        <w:tc>
          <w:tcPr>
            <w:cnfStyle w:val="001000000000" w:firstRow="0" w:lastRow="0" w:firstColumn="1" w:lastColumn="0" w:oddVBand="0" w:evenVBand="0" w:oddHBand="0" w:evenHBand="0" w:firstRowFirstColumn="0" w:firstRowLastColumn="0" w:lastRowFirstColumn="0" w:lastRowLastColumn="0"/>
            <w:tcW w:w="3290" w:type="dxa"/>
            <w:tcBorders>
              <w:top w:val="single" w:sz="12" w:space="0" w:color="auto"/>
            </w:tcBorders>
            <w:shd w:val="clear" w:color="auto" w:fill="FFFFFF" w:themeFill="background1"/>
            <w:noWrap/>
            <w:hideMark/>
          </w:tcPr>
          <w:p w14:paraId="0A256C2B" w14:textId="77777777" w:rsidR="00E73BC6" w:rsidRPr="00D342FD" w:rsidRDefault="00E73BC6" w:rsidP="00E73BC6">
            <w:pPr>
              <w:ind w:firstLine="0"/>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417" w:type="dxa"/>
            <w:tcBorders>
              <w:top w:val="single" w:sz="12" w:space="0" w:color="auto"/>
            </w:tcBorders>
            <w:shd w:val="clear" w:color="auto" w:fill="FFFFFF" w:themeFill="background1"/>
            <w:noWrap/>
            <w:hideMark/>
          </w:tcPr>
          <w:p w14:paraId="58B35DA6" w14:textId="77777777" w:rsidR="00E73BC6" w:rsidRPr="00D342FD" w:rsidRDefault="00E73BC6" w:rsidP="00E73BC6">
            <w:pPr>
              <w:rPr>
                <w:color w:val="FFFFFF" w:themeColor="background1"/>
              </w:rPr>
            </w:pPr>
          </w:p>
        </w:tc>
        <w:tc>
          <w:tcPr>
            <w:tcW w:w="1843" w:type="dxa"/>
            <w:tcBorders>
              <w:top w:val="single" w:sz="12" w:space="0" w:color="auto"/>
            </w:tcBorders>
            <w:shd w:val="clear" w:color="auto" w:fill="FFFFFF" w:themeFill="background1"/>
            <w:noWrap/>
            <w:hideMark/>
          </w:tcPr>
          <w:p w14:paraId="741C93B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12" w:space="0" w:color="auto"/>
            </w:tcBorders>
            <w:shd w:val="clear" w:color="auto" w:fill="FFFFFF" w:themeFill="background1"/>
            <w:noWrap/>
            <w:hideMark/>
          </w:tcPr>
          <w:p w14:paraId="075B3789" w14:textId="77777777" w:rsidR="00E73BC6" w:rsidRPr="00D342FD" w:rsidRDefault="00E73BC6" w:rsidP="00E73BC6">
            <w:pPr>
              <w:rPr>
                <w:color w:val="FFFFFF" w:themeColor="background1"/>
              </w:rPr>
            </w:pPr>
          </w:p>
        </w:tc>
        <w:tc>
          <w:tcPr>
            <w:tcW w:w="1417" w:type="dxa"/>
            <w:tcBorders>
              <w:top w:val="single" w:sz="12" w:space="0" w:color="auto"/>
            </w:tcBorders>
            <w:shd w:val="clear" w:color="auto" w:fill="FFFFFF" w:themeFill="background1"/>
            <w:noWrap/>
            <w:hideMark/>
          </w:tcPr>
          <w:p w14:paraId="516E3FD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E73BC6" w:rsidRPr="00F72718" w14:paraId="490E87BB" w14:textId="77777777" w:rsidTr="00E73BC6">
        <w:trPr>
          <w:trHeight w:val="285"/>
        </w:trPr>
        <w:tc>
          <w:tcPr>
            <w:cnfStyle w:val="001000000000" w:firstRow="0" w:lastRow="0" w:firstColumn="1" w:lastColumn="0" w:oddVBand="0" w:evenVBand="0" w:oddHBand="0" w:evenHBand="0" w:firstRowFirstColumn="0" w:firstRowLastColumn="0" w:lastRowFirstColumn="0" w:lastRowLastColumn="0"/>
            <w:tcW w:w="3290" w:type="dxa"/>
            <w:shd w:val="clear" w:color="auto" w:fill="000000" w:themeFill="text1"/>
            <w:noWrap/>
            <w:hideMark/>
          </w:tcPr>
          <w:p w14:paraId="7A9F9957" w14:textId="77777777" w:rsidR="00E73BC6" w:rsidRPr="00F72718" w:rsidRDefault="00E73BC6" w:rsidP="00E73BC6">
            <w:pPr>
              <w:ind w:left="0" w:firstLine="0"/>
              <w:rPr>
                <w:i/>
                <w:iCs/>
                <w:color w:val="FFFFFF" w:themeColor="background1"/>
              </w:rPr>
            </w:pPr>
            <w:r w:rsidRPr="00F72718">
              <w:rPr>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000000" w:themeFill="text1"/>
            <w:noWrap/>
            <w:hideMark/>
          </w:tcPr>
          <w:p w14:paraId="57CA9CC9" w14:textId="77777777" w:rsidR="00E73BC6" w:rsidRPr="00F72718" w:rsidRDefault="00E73BC6" w:rsidP="00E73BC6">
            <w:pPr>
              <w:rPr>
                <w:i/>
                <w:iCs/>
                <w:color w:val="FFFFFF" w:themeColor="background1"/>
              </w:rPr>
            </w:pPr>
            <w:r w:rsidRPr="00F72718">
              <w:rPr>
                <w:i/>
                <w:iCs/>
                <w:color w:val="FFFFFF" w:themeColor="background1"/>
              </w:rPr>
              <w:t> </w:t>
            </w:r>
          </w:p>
        </w:tc>
        <w:tc>
          <w:tcPr>
            <w:tcW w:w="1843" w:type="dxa"/>
            <w:shd w:val="clear" w:color="auto" w:fill="000000" w:themeFill="text1"/>
            <w:noWrap/>
            <w:hideMark/>
          </w:tcPr>
          <w:p w14:paraId="12EDA05E" w14:textId="77777777" w:rsidR="00E73BC6" w:rsidRPr="00F72718"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F72718">
              <w:rPr>
                <w:i/>
                <w:iCs/>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000000" w:themeFill="text1"/>
            <w:noWrap/>
            <w:hideMark/>
          </w:tcPr>
          <w:p w14:paraId="412DE55B" w14:textId="77777777" w:rsidR="00E73BC6" w:rsidRPr="00F72718" w:rsidRDefault="00E73BC6" w:rsidP="00E73BC6">
            <w:pPr>
              <w:rPr>
                <w:i/>
                <w:iCs/>
                <w:color w:val="FFFFFF" w:themeColor="background1"/>
              </w:rPr>
            </w:pPr>
            <w:r w:rsidRPr="00F72718">
              <w:rPr>
                <w:i/>
                <w:iCs/>
                <w:color w:val="FFFFFF" w:themeColor="background1"/>
              </w:rPr>
              <w:t> </w:t>
            </w:r>
          </w:p>
        </w:tc>
        <w:tc>
          <w:tcPr>
            <w:tcW w:w="1417" w:type="dxa"/>
            <w:shd w:val="clear" w:color="auto" w:fill="000000" w:themeFill="text1"/>
            <w:noWrap/>
            <w:hideMark/>
          </w:tcPr>
          <w:p w14:paraId="18C4982C" w14:textId="77777777" w:rsidR="00E73BC6" w:rsidRPr="00F72718" w:rsidRDefault="00E73BC6" w:rsidP="00E73BC6">
            <w:pPr>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F72718">
              <w:rPr>
                <w:i/>
                <w:iCs/>
                <w:color w:val="FFFFFF" w:themeColor="background1"/>
              </w:rPr>
              <w:t> </w:t>
            </w:r>
          </w:p>
        </w:tc>
      </w:tr>
      <w:tr w:rsidR="00E73BC6" w:rsidRPr="00D342FD" w14:paraId="54FA8792" w14:textId="77777777" w:rsidTr="00E73BC6">
        <w:trPr>
          <w:trHeight w:val="293"/>
        </w:trPr>
        <w:tc>
          <w:tcPr>
            <w:cnfStyle w:val="001000000000" w:firstRow="0" w:lastRow="0" w:firstColumn="1" w:lastColumn="0" w:oddVBand="0" w:evenVBand="0" w:oddHBand="0" w:evenHBand="0" w:firstRowFirstColumn="0" w:firstRowLastColumn="0" w:lastRowFirstColumn="0" w:lastRowLastColumn="0"/>
            <w:tcW w:w="3290" w:type="dxa"/>
            <w:noWrap/>
            <w:hideMark/>
          </w:tcPr>
          <w:p w14:paraId="4D79F02B" w14:textId="77777777" w:rsidR="00E73BC6" w:rsidRPr="00D342FD" w:rsidRDefault="00E73BC6" w:rsidP="00E73BC6">
            <w:pPr>
              <w:ind w:left="0" w:firstLine="0"/>
            </w:pPr>
            <w:r w:rsidRPr="00D342FD">
              <w:t>Investment properties</w:t>
            </w:r>
          </w:p>
        </w:tc>
        <w:tc>
          <w:tcPr>
            <w:cnfStyle w:val="000010000000" w:firstRow="0" w:lastRow="0" w:firstColumn="0" w:lastColumn="0" w:oddVBand="1" w:evenVBand="0" w:oddHBand="0" w:evenHBand="0" w:firstRowFirstColumn="0" w:firstRowLastColumn="0" w:lastRowFirstColumn="0" w:lastRowLastColumn="0"/>
            <w:tcW w:w="1417" w:type="dxa"/>
            <w:noWrap/>
            <w:hideMark/>
          </w:tcPr>
          <w:p w14:paraId="59FF764A" w14:textId="77777777" w:rsidR="00E73BC6" w:rsidRPr="00D342FD" w:rsidRDefault="00E73BC6" w:rsidP="00E73BC6">
            <w:r w:rsidRPr="00D342FD">
              <w:t>5 029</w:t>
            </w:r>
          </w:p>
        </w:tc>
        <w:tc>
          <w:tcPr>
            <w:tcW w:w="1843" w:type="dxa"/>
            <w:noWrap/>
            <w:hideMark/>
          </w:tcPr>
          <w:p w14:paraId="3869D877"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701" w:type="dxa"/>
            <w:noWrap/>
            <w:hideMark/>
          </w:tcPr>
          <w:p w14:paraId="4FA21011" w14:textId="77777777" w:rsidR="00E73BC6" w:rsidRPr="00D342FD" w:rsidRDefault="00E73BC6" w:rsidP="00E73BC6">
            <w:r w:rsidRPr="00D342FD">
              <w:t>5 029</w:t>
            </w:r>
          </w:p>
        </w:tc>
        <w:tc>
          <w:tcPr>
            <w:tcW w:w="1417" w:type="dxa"/>
            <w:noWrap/>
            <w:hideMark/>
          </w:tcPr>
          <w:p w14:paraId="174F36E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bl>
    <w:p w14:paraId="09CC2C1D" w14:textId="77777777" w:rsidR="00E73BC6" w:rsidRPr="00940E38" w:rsidRDefault="00E73BC6" w:rsidP="00E73BC6">
      <w:pPr>
        <w:pStyle w:val="Note"/>
      </w:pPr>
      <w:r w:rsidRPr="00940E38">
        <w:t>Note:</w:t>
      </w:r>
    </w:p>
    <w:p w14:paraId="78C51C63" w14:textId="77777777" w:rsidR="00E73BC6" w:rsidRPr="00940E38" w:rsidRDefault="00E73BC6" w:rsidP="00E73BC6">
      <w:pPr>
        <w:pStyle w:val="Note"/>
      </w:pPr>
      <w:r w:rsidRPr="00940E38">
        <w:t>(a)</w:t>
      </w:r>
      <w:r w:rsidRPr="00940E38">
        <w:tab/>
        <w:t>Classified in accordance with the fair value hierarchy.</w:t>
      </w:r>
    </w:p>
    <w:p w14:paraId="3CDF0996" w14:textId="77777777" w:rsidR="00E73BC6" w:rsidRPr="00940E38" w:rsidRDefault="00E73BC6" w:rsidP="00E73BC6"/>
    <w:p w14:paraId="537F90A3" w14:textId="77777777" w:rsidR="00E73BC6" w:rsidRPr="00940E38" w:rsidRDefault="00E73BC6" w:rsidP="00E73BC6">
      <w:r w:rsidRPr="00940E38">
        <w:t>There have been no transfers between levels during the period. There were no changes in valuation techniques throughout the period to 30 June 20</w:t>
      </w:r>
      <w:r>
        <w:t>20</w:t>
      </w:r>
      <w:r w:rsidRPr="00940E38">
        <w:t xml:space="preserve">. </w:t>
      </w:r>
      <w:r w:rsidRPr="00940E38">
        <w:rPr>
          <w:rStyle w:val="SourceReference"/>
        </w:rPr>
        <w:t>[AASB 13.93(c), AASB 13.66]</w:t>
      </w:r>
      <w:r w:rsidRPr="00940E38">
        <w:t xml:space="preserve"> </w:t>
      </w:r>
    </w:p>
    <w:p w14:paraId="5FDCB28D" w14:textId="77777777" w:rsidR="00E73BC6" w:rsidRPr="00940E38" w:rsidRDefault="00E73BC6" w:rsidP="00E73BC6">
      <w:r w:rsidRPr="00940E38">
        <w:t xml:space="preserve">For investment properties measured at fair value, the current use of the asset is considered the highest and best use. </w:t>
      </w:r>
      <w:r w:rsidRPr="00940E38">
        <w:rPr>
          <w:rStyle w:val="SourceReference"/>
        </w:rPr>
        <w:t>[AASB 13.93(i)]</w:t>
      </w:r>
    </w:p>
    <w:p w14:paraId="30BAB64C" w14:textId="77777777" w:rsidR="00E73BC6" w:rsidRPr="00940E38" w:rsidRDefault="00E73BC6" w:rsidP="00E73BC6">
      <w:r w:rsidRPr="00940E38">
        <w:t>The fair value of the Department’s investment properties at 30 June 20</w:t>
      </w:r>
      <w:r>
        <w:t>20</w:t>
      </w:r>
      <w:r w:rsidRPr="00940E38">
        <w:t xml:space="preserve"> have been arrived at </w:t>
      </w:r>
      <w:proofErr w:type="gramStart"/>
      <w:r w:rsidRPr="00940E38">
        <w:t>on the basis of</w:t>
      </w:r>
      <w:proofErr w:type="gramEnd"/>
      <w:r w:rsidRPr="00940E38">
        <w:t xml:space="preserve"> an independent valuation carried out by independent valuers, Norton and Prime Pty Ltd.</w:t>
      </w:r>
    </w:p>
    <w:p w14:paraId="05F04ABE" w14:textId="77777777" w:rsidR="00E73BC6" w:rsidRPr="00940E38" w:rsidRDefault="00E73BC6" w:rsidP="00E73BC6">
      <w:r w:rsidRPr="00940E38">
        <w:t xml:space="preserve">The valuation was determined by reference to market evidence of transaction prices for similar properties with no significant unobservable adjustments, in the same location and condition and subject to similar lease and other contracts. </w:t>
      </w:r>
      <w:r w:rsidRPr="00940E38">
        <w:rPr>
          <w:rStyle w:val="SourceReference"/>
        </w:rPr>
        <w:t>[AASB 13.93(d)]</w:t>
      </w:r>
    </w:p>
    <w:p w14:paraId="6E701949" w14:textId="77777777" w:rsidR="00E73BC6" w:rsidRPr="00940E38" w:rsidRDefault="00E73BC6" w:rsidP="00E73BC6">
      <w:r w:rsidRPr="00940E38">
        <w:t>Norton and Prime Pty Ltd has more than 20 years’ experience valuing similar commercial properties in Melbourne’s CBD.</w:t>
      </w:r>
    </w:p>
    <w:p w14:paraId="5D87038C"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F72718" w14:paraId="5824610A" w14:textId="77777777" w:rsidTr="00E73BC6">
        <w:trPr>
          <w:cnfStyle w:val="100000000000" w:firstRow="1" w:lastRow="0" w:firstColumn="0" w:lastColumn="0" w:oddVBand="0" w:evenVBand="0" w:oddHBand="0" w:evenHBand="0" w:firstRowFirstColumn="0" w:firstRowLastColumn="0" w:lastRowFirstColumn="0" w:lastRowLastColumn="0"/>
        </w:trPr>
        <w:tc>
          <w:tcPr>
            <w:tcW w:w="9854" w:type="dxa"/>
          </w:tcPr>
          <w:p w14:paraId="1F9FFFC8" w14:textId="77777777" w:rsidR="00E73BC6" w:rsidRPr="00F72718" w:rsidRDefault="00E73BC6" w:rsidP="00F72718">
            <w:r w:rsidRPr="00F72718">
              <w:t xml:space="preserve">Guidance – Fair value determination: Non-financial physical assets </w:t>
            </w:r>
            <w:r w:rsidRPr="00F72718">
              <w:rPr>
                <w:b w:val="0"/>
                <w:bCs/>
                <w:sz w:val="14"/>
                <w:szCs w:val="14"/>
              </w:rPr>
              <w:t>[AASB 13.83]</w:t>
            </w:r>
          </w:p>
        </w:tc>
      </w:tr>
      <w:tr w:rsidR="00E73BC6" w:rsidRPr="00940E38" w14:paraId="091FC55C" w14:textId="77777777" w:rsidTr="00E73BC6">
        <w:tc>
          <w:tcPr>
            <w:tcW w:w="9854" w:type="dxa"/>
          </w:tcPr>
          <w:p w14:paraId="06AB9E1E" w14:textId="77777777" w:rsidR="00E73BC6" w:rsidRPr="00940E38" w:rsidRDefault="00E73BC6" w:rsidP="00E73BC6">
            <w:r w:rsidRPr="00940E38">
              <w:t xml:space="preserve">AASB 13 acknowledges that, unlike a Level 1 input, adjustments to Level 2 inputs may be more common, but will vary depending on the factors specific to the asset or liability. </w:t>
            </w:r>
          </w:p>
          <w:p w14:paraId="00DDA471" w14:textId="77777777" w:rsidR="00E73BC6" w:rsidRPr="00940E38" w:rsidRDefault="00E73BC6" w:rsidP="00E73BC6">
            <w:r w:rsidRPr="00940E38">
              <w:t xml:space="preserve">There are </w:t>
            </w:r>
            <w:proofErr w:type="gramStart"/>
            <w:r w:rsidRPr="00940E38">
              <w:t>a number of</w:t>
            </w:r>
            <w:proofErr w:type="gramEnd"/>
            <w:r w:rsidRPr="00940E38">
              <w:t xml:space="preserve">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14:paraId="51FA37B9" w14:textId="77777777" w:rsidR="00E73BC6" w:rsidRPr="00940E38" w:rsidRDefault="00E73BC6" w:rsidP="00E73BC6">
            <w:r w:rsidRPr="00940E38">
              <w:t xml:space="preserve">If an adjustment to a Level 2 input is significant to the entire fair value measurement, it may affect the fair value measurement’s categorisation within the fair value hierarchy for disclosure purposes. If the adjustment uses significant unobservable inputs, it </w:t>
            </w:r>
            <w:proofErr w:type="gramStart"/>
            <w:r w:rsidRPr="00940E38">
              <w:t>would</w:t>
            </w:r>
            <w:proofErr w:type="gramEnd"/>
            <w:r w:rsidRPr="00940E38">
              <w:t xml:space="preserve"> need to be categorised within Level 3 of the hierarchy.</w:t>
            </w:r>
          </w:p>
          <w:p w14:paraId="0738A8A7" w14:textId="47808C4F" w:rsidR="00E73BC6" w:rsidRPr="00940E38" w:rsidRDefault="00E73BC6" w:rsidP="00E73BC6">
            <w:r w:rsidRPr="00940E38">
              <w:t xml:space="preserve">For example, </w:t>
            </w:r>
            <w:r w:rsidR="00BA4A39">
              <w:t>in the tables in note 8.3.2</w:t>
            </w:r>
            <w:r w:rsidRPr="00940E38">
              <w:t>,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‘non-specialised land’, where no significant adjustments in similar vein to CSO were made to Level 2 inputs.</w:t>
            </w:r>
          </w:p>
          <w:p w14:paraId="23AAB196" w14:textId="505A59D6" w:rsidR="00E73BC6" w:rsidRPr="00940E38" w:rsidRDefault="00E73BC6" w:rsidP="00E73BC6">
            <w:r w:rsidRPr="00940E38">
              <w:rPr>
                <w:b/>
              </w:rPr>
              <w:t>Leasing transactions within the scope of AASB </w:t>
            </w:r>
            <w:r w:rsidR="00BA4A39">
              <w:rPr>
                <w:b/>
              </w:rPr>
              <w:t xml:space="preserve">16 (2019: AASB </w:t>
            </w:r>
            <w:r w:rsidRPr="00940E38">
              <w:rPr>
                <w:b/>
              </w:rPr>
              <w:t>117</w:t>
            </w:r>
            <w:r w:rsidR="00BA4A39">
              <w:rPr>
                <w:b/>
              </w:rPr>
              <w:t>)</w:t>
            </w:r>
            <w:r w:rsidRPr="00940E38">
              <w:t xml:space="preserve"> </w:t>
            </w:r>
            <w:r w:rsidRPr="00940E38">
              <w:rPr>
                <w:rStyle w:val="SourceReference"/>
              </w:rPr>
              <w:t>[AASB 13.6]</w:t>
            </w:r>
          </w:p>
          <w:p w14:paraId="666B93B1" w14:textId="7DB4DCED" w:rsidR="00E73BC6" w:rsidRPr="00940E38" w:rsidRDefault="00E73BC6" w:rsidP="00E73BC6">
            <w:r w:rsidRPr="00940E38">
              <w:t xml:space="preserve">The measurement and disclosure requirements of AASB 13 do not apply to leased property plant and equipment. </w:t>
            </w:r>
          </w:p>
          <w:p w14:paraId="480DE316" w14:textId="77777777" w:rsidR="00E73BC6" w:rsidRPr="00940E38" w:rsidRDefault="00E73BC6" w:rsidP="00E73BC6">
            <w:r w:rsidRPr="00940E38">
              <w:rPr>
                <w:b/>
              </w:rPr>
              <w:t>Exemption from disclosing quantitative information of Level 3 inputs</w:t>
            </w:r>
            <w:r w:rsidRPr="00940E38">
              <w:t xml:space="preserve"> </w:t>
            </w:r>
            <w:r w:rsidRPr="00940E38">
              <w:rPr>
                <w:rStyle w:val="SourceReference"/>
              </w:rPr>
              <w:t>[AASB 13. Aus93.1]</w:t>
            </w:r>
          </w:p>
          <w:p w14:paraId="57CDB183" w14:textId="5B0A05B3" w:rsidR="00E73BC6" w:rsidRPr="00940E38" w:rsidRDefault="00E73BC6" w:rsidP="00E73BC6">
            <w:pPr>
              <w:spacing w:after="60"/>
            </w:pPr>
            <w:r w:rsidRPr="00940E38">
              <w:t>AASB 13 provides an exemption for not-for-profit public sector entities from disclosing quantitative information of Level</w:t>
            </w:r>
            <w:r w:rsidR="00F72718">
              <w:t> </w:t>
            </w:r>
            <w:r w:rsidRPr="00940E38">
              <w:t xml:space="preserve">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 </w:t>
            </w:r>
          </w:p>
        </w:tc>
      </w:tr>
    </w:tbl>
    <w:p w14:paraId="22E31AF0" w14:textId="77777777" w:rsidR="00E73BC6" w:rsidRPr="00940E38" w:rsidRDefault="00E73BC6" w:rsidP="00E73BC6">
      <w:r w:rsidRPr="00940E38">
        <w:rPr>
          <w:b/>
        </w:rPr>
        <w:br w:type="page"/>
      </w:r>
    </w:p>
    <w:tbl>
      <w:tblPr>
        <w:tblStyle w:val="ModelReportGuidanceTable"/>
        <w:tblW w:w="0" w:type="auto"/>
        <w:tblLook w:val="04A0" w:firstRow="1" w:lastRow="0" w:firstColumn="1" w:lastColumn="0" w:noHBand="0" w:noVBand="1"/>
      </w:tblPr>
      <w:tblGrid>
        <w:gridCol w:w="9622"/>
      </w:tblGrid>
      <w:tr w:rsidR="00E73BC6" w:rsidRPr="00940E38" w14:paraId="2BD33D70"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7D8D2BB8" w14:textId="77777777" w:rsidR="00E73BC6" w:rsidRPr="00F72718" w:rsidRDefault="00E73BC6" w:rsidP="00F72718">
            <w:r w:rsidRPr="00F72718">
              <w:lastRenderedPageBreak/>
              <w:t xml:space="preserve">Guidance – Fair value determination: Non-financial physical assets </w:t>
            </w:r>
            <w:r w:rsidRPr="00F72718">
              <w:rPr>
                <w:i/>
                <w:iCs/>
              </w:rPr>
              <w:t>(continued)</w:t>
            </w:r>
          </w:p>
        </w:tc>
      </w:tr>
      <w:tr w:rsidR="00E73BC6" w:rsidRPr="00940E38" w14:paraId="55A58E30" w14:textId="77777777" w:rsidTr="00E73BC6">
        <w:tc>
          <w:tcPr>
            <w:tcW w:w="9752" w:type="dxa"/>
          </w:tcPr>
          <w:p w14:paraId="61E8B472" w14:textId="77777777" w:rsidR="00E73BC6" w:rsidRPr="00940E38" w:rsidRDefault="00E73BC6" w:rsidP="00E73BC6">
            <w:r w:rsidRPr="00940E38">
              <w:t xml:space="preserve">Specifically, paragraph Aus93.1 exempts not-for-profit public sector entities from applying the requirements in AASB 13.93(d) if the entity has assets within the scope of AASB 116 </w:t>
            </w:r>
            <w:r w:rsidRPr="00940E38">
              <w:rPr>
                <w:i/>
              </w:rPr>
              <w:t>Property, Plant and Equipment</w:t>
            </w:r>
            <w:r w:rsidRPr="00940E38">
              <w:t xml:space="preserve"> for which the future economic benefits are not primarily dependent on the asset’s ability to generate net cash flows. Specifically, for fair value measurements that have been categorised within Level 3 of the fair value hierarchy, the entity will no longer be required to provide quantitative information about the ‘significant unobservable inputs’ used in the fair value measurement. </w:t>
            </w:r>
          </w:p>
          <w:p w14:paraId="375F738C" w14:textId="77777777" w:rsidR="00E73BC6" w:rsidRPr="00940E38" w:rsidRDefault="00E73BC6" w:rsidP="00E73BC6">
            <w:r w:rsidRPr="00940E38">
              <w:t>However, it is important to note entities will still be required to provide a description of the valuation techniques and the input used in the fair value measurement.</w:t>
            </w:r>
          </w:p>
          <w:p w14:paraId="63E09E8B" w14:textId="77777777" w:rsidR="00E73BC6" w:rsidRPr="00940E38" w:rsidRDefault="00E73BC6" w:rsidP="00E73BC6">
            <w:r w:rsidRPr="00940E38">
              <w:rPr>
                <w:b/>
              </w:rPr>
              <w:t>Changes in valuation techniques</w:t>
            </w:r>
            <w:r w:rsidRPr="00940E38">
              <w:t xml:space="preserve"> </w:t>
            </w:r>
            <w:r w:rsidRPr="00940E38">
              <w:rPr>
                <w:rStyle w:val="SourceReference"/>
              </w:rPr>
              <w:t>[AASB 13.66]</w:t>
            </w:r>
          </w:p>
          <w:p w14:paraId="3B2F2EC9" w14:textId="77777777" w:rsidR="00E73BC6" w:rsidRPr="00940E38" w:rsidRDefault="00E73BC6" w:rsidP="00E73BC6">
            <w:r w:rsidRPr="00940E38">
              <w:t>Revisions resulting from a change in the valuation technique or its application shall be accounted for as a change in accounting estimate in accordance with AASB 108. However, entities are exempted from the disclosure requirements in paragraphs 39 and 40 of AASB 108 for changes in valuation techniques.</w:t>
            </w:r>
          </w:p>
          <w:p w14:paraId="1C22AB44" w14:textId="77777777" w:rsidR="00E73BC6" w:rsidRPr="00940E38" w:rsidRDefault="00E73BC6" w:rsidP="00E73BC6">
            <w:r w:rsidRPr="00940E38">
              <w:rPr>
                <w:b/>
              </w:rPr>
              <w:t>Valuation hierarchy</w:t>
            </w:r>
            <w:r w:rsidRPr="00940E38">
              <w:t>: Entities need to use valuation techniques that are appropriate for the circumstances and where there is sufficient data available to measure fair value, maximising the use of relevant observable inputs and minimising the use of unobservable inputs.</w:t>
            </w:r>
          </w:p>
          <w:p w14:paraId="791105CC" w14:textId="77777777" w:rsidR="00E73BC6" w:rsidRPr="00940E38" w:rsidRDefault="00E73BC6" w:rsidP="00E73BC6">
            <w:r w:rsidRPr="00940E38">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14:paraId="1D1868DC" w14:textId="77777777" w:rsidR="00E73BC6" w:rsidRPr="00940E38" w:rsidRDefault="00E73BC6" w:rsidP="00FC71D7">
            <w:pPr>
              <w:pStyle w:val="ListBullet"/>
              <w:numPr>
                <w:ilvl w:val="0"/>
                <w:numId w:val="122"/>
              </w:numPr>
              <w:spacing w:before="60"/>
              <w:contextualSpacing/>
            </w:pPr>
            <w:r w:rsidRPr="00940E38">
              <w:t xml:space="preserve">Level 1 – quoted (unadjusted) market prices in active markets for identical assets or liabilities; </w:t>
            </w:r>
          </w:p>
          <w:p w14:paraId="4C7B7C3D" w14:textId="77777777" w:rsidR="00E73BC6" w:rsidRPr="00940E38" w:rsidRDefault="00E73BC6" w:rsidP="00FC71D7">
            <w:pPr>
              <w:pStyle w:val="ListBullet"/>
              <w:numPr>
                <w:ilvl w:val="0"/>
                <w:numId w:val="122"/>
              </w:numPr>
              <w:spacing w:before="60"/>
              <w:contextualSpacing/>
            </w:pPr>
            <w:r w:rsidRPr="00940E38">
              <w:t>Level 2 – valuation techniques for which the lowest level input that is significant to the fair value measurement is directly or indirectly observable; and</w:t>
            </w:r>
          </w:p>
          <w:p w14:paraId="385A1278" w14:textId="77777777" w:rsidR="00E73BC6" w:rsidRPr="00940E38" w:rsidRDefault="00E73BC6" w:rsidP="00FC71D7">
            <w:pPr>
              <w:pStyle w:val="ListBullet"/>
              <w:numPr>
                <w:ilvl w:val="0"/>
                <w:numId w:val="122"/>
              </w:numPr>
              <w:spacing w:before="60"/>
              <w:contextualSpacing/>
            </w:pPr>
            <w:r w:rsidRPr="00940E38">
              <w:t>Level 3 – valuation techniques for which the lowest level input that is significant to the fair value measurement is unobservable.</w:t>
            </w:r>
          </w:p>
          <w:p w14:paraId="7283450E" w14:textId="77777777" w:rsidR="00E73BC6" w:rsidRPr="00940E38" w:rsidRDefault="00E73BC6" w:rsidP="00E73BC6">
            <w:pPr>
              <w:rPr>
                <w:b/>
              </w:rPr>
            </w:pPr>
            <w:r w:rsidRPr="00940E38">
              <w:rPr>
                <w:b/>
              </w:rPr>
              <w:t>Identifying unobservable inputs (Level 3) fair value measurements</w:t>
            </w:r>
          </w:p>
          <w:p w14:paraId="30FD2485" w14:textId="77777777" w:rsidR="00E73BC6" w:rsidRPr="00940E38" w:rsidRDefault="00E73BC6" w:rsidP="00E73BC6">
            <w:r w:rsidRPr="00940E38">
              <w:t>Level 3 fair value inputs are unobservable valuation inputs for an asset or liability. These inputs require significant judgement and assumptions in deriving fair value for both financial and non-financial assets.</w:t>
            </w:r>
          </w:p>
          <w:p w14:paraId="7A6ED4A9" w14:textId="77777777" w:rsidR="00E73BC6" w:rsidRPr="00940E38" w:rsidRDefault="00E73BC6" w:rsidP="00E73BC6">
            <w:r w:rsidRPr="00940E38">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14:paraId="08E14924" w14:textId="77777777" w:rsidR="00E73BC6" w:rsidRPr="00940E38" w:rsidRDefault="00E73BC6" w:rsidP="00E73BC6">
            <w:r w:rsidRPr="00940E38">
              <w:t xml:space="preserve">Assumptions about risk include the risk inherent in a </w:t>
            </w:r>
            <w:proofErr w:type="gramStart"/>
            <w:r w:rsidRPr="00940E38">
              <w:t>particular valuation</w:t>
            </w:r>
            <w:proofErr w:type="gramEnd"/>
            <w:r w:rsidRPr="00940E38">
              <w:t xml:space="preserve">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14:paraId="45BF935D" w14:textId="117C078A" w:rsidR="00E73BC6" w:rsidRPr="00940E38" w:rsidRDefault="00E73BC6" w:rsidP="00E73BC6">
            <w:r w:rsidRPr="00940E38">
              <w:t>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w:t>
            </w:r>
            <w:r w:rsidR="00B91FE2">
              <w:t>-</w:t>
            </w:r>
            <w:r w:rsidRPr="00940E38">
              <w:t xml:space="preserve">specific synergy). An entity need not undertake exhaustive efforts to obtain information about market participant assumptions. However, an entity shall </w:t>
            </w:r>
            <w:proofErr w:type="gramStart"/>
            <w:r w:rsidRPr="00940E38">
              <w:t>take into account</w:t>
            </w:r>
            <w:proofErr w:type="gramEnd"/>
            <w:r w:rsidRPr="00940E38">
              <w:t xml:space="preserve"> all information about market participant assumptions that is reasonably available. Unobservable inputs developed in the manner described above are considered market participant assumptions and meet the objective of a fair value measurement.</w:t>
            </w:r>
          </w:p>
          <w:p w14:paraId="618533D8" w14:textId="77777777" w:rsidR="00E73BC6" w:rsidRPr="00940E38" w:rsidRDefault="00E73BC6" w:rsidP="00E73BC6">
            <w:pPr>
              <w:rPr>
                <w:b/>
              </w:rPr>
            </w:pPr>
            <w:r w:rsidRPr="00940E38">
              <w:rPr>
                <w:b/>
              </w:rPr>
              <w:t>Fair value measurement expectation for Victorian public assets</w:t>
            </w:r>
          </w:p>
          <w:p w14:paraId="6D75A771" w14:textId="61873701" w:rsidR="00E73BC6" w:rsidRPr="00940E38" w:rsidRDefault="00E73BC6" w:rsidP="00B91FE2">
            <w:r w:rsidRPr="00940E38">
              <w:t xml:space="preserve">Entities can refer to a guidance note on fair value measurement of non-financial physical assets which is available from </w:t>
            </w:r>
            <w:hyperlink r:id="rId294" w:history="1">
              <w:r w:rsidRPr="00940E38">
                <w:rPr>
                  <w:rStyle w:val="Hyperlink"/>
                </w:rPr>
                <w:t>www.dtf.vic.gov.au/financial-reporting-policy/financial-reporting-directions-and-guidance</w:t>
              </w:r>
            </w:hyperlink>
            <w:r w:rsidRPr="00940E38">
              <w:t>.</w:t>
            </w:r>
          </w:p>
        </w:tc>
      </w:tr>
    </w:tbl>
    <w:p w14:paraId="4B4CB642" w14:textId="77777777" w:rsidR="00E73BC6" w:rsidRPr="00940E38" w:rsidRDefault="00E73BC6" w:rsidP="00E73BC6"/>
    <w:p w14:paraId="58F8CE41" w14:textId="77777777" w:rsidR="00E73BC6" w:rsidRPr="00940E38" w:rsidRDefault="00E73BC6" w:rsidP="00E73BC6"/>
    <w:p w14:paraId="0E8547F5" w14:textId="77777777" w:rsidR="00F72718" w:rsidRDefault="00F72718">
      <w:r>
        <w:br w:type="page"/>
      </w:r>
    </w:p>
    <w:tbl>
      <w:tblPr>
        <w:tblStyle w:val="ModelReportGuidanceTable"/>
        <w:tblW w:w="0" w:type="auto"/>
        <w:tblLook w:val="04A0" w:firstRow="1" w:lastRow="0" w:firstColumn="1" w:lastColumn="0" w:noHBand="0" w:noVBand="1"/>
      </w:tblPr>
      <w:tblGrid>
        <w:gridCol w:w="9622"/>
      </w:tblGrid>
      <w:tr w:rsidR="00E73BC6" w:rsidRPr="00F72718" w14:paraId="09A892C4" w14:textId="77777777" w:rsidTr="00F72718">
        <w:trPr>
          <w:cnfStyle w:val="100000000000" w:firstRow="1" w:lastRow="0" w:firstColumn="0" w:lastColumn="0" w:oddVBand="0" w:evenVBand="0" w:oddHBand="0" w:evenHBand="0" w:firstRowFirstColumn="0" w:firstRowLastColumn="0" w:lastRowFirstColumn="0" w:lastRowLastColumn="0"/>
        </w:trPr>
        <w:tc>
          <w:tcPr>
            <w:tcW w:w="9622" w:type="dxa"/>
          </w:tcPr>
          <w:p w14:paraId="5C0D6A01" w14:textId="4AF75BB0" w:rsidR="00E73BC6" w:rsidRPr="00F72718" w:rsidRDefault="00E73BC6" w:rsidP="00F72718">
            <w:r w:rsidRPr="00F72718">
              <w:lastRenderedPageBreak/>
              <w:t xml:space="preserve">Guidance – Fair value determination: Non-financial physical assets </w:t>
            </w:r>
            <w:r w:rsidRPr="00F72718">
              <w:rPr>
                <w:i/>
                <w:iCs/>
              </w:rPr>
              <w:t>(continued)</w:t>
            </w:r>
          </w:p>
        </w:tc>
      </w:tr>
      <w:tr w:rsidR="00E73BC6" w:rsidRPr="00940E38" w14:paraId="0E5B4297" w14:textId="77777777" w:rsidTr="00F72718">
        <w:tc>
          <w:tcPr>
            <w:tcW w:w="9622" w:type="dxa"/>
          </w:tcPr>
          <w:p w14:paraId="61720FA3" w14:textId="77777777" w:rsidR="00F72718" w:rsidRPr="00940E38" w:rsidRDefault="00F72718" w:rsidP="00F72718">
            <w:r w:rsidRPr="00940E38">
              <w:rPr>
                <w:b/>
              </w:rPr>
              <w:t>Reconciliation of Level 3 fair value</w:t>
            </w:r>
            <w:r w:rsidRPr="00940E38">
              <w:t xml:space="preserve"> </w:t>
            </w:r>
            <w:r w:rsidRPr="00940E38">
              <w:rPr>
                <w:rStyle w:val="SourceReference"/>
              </w:rPr>
              <w:t>[AASB 13.93(e)]</w:t>
            </w:r>
          </w:p>
          <w:p w14:paraId="31C8DF8A" w14:textId="129F9E07" w:rsidR="00F72718" w:rsidRDefault="00F72718" w:rsidP="00F72718">
            <w:pPr>
              <w:pStyle w:val="List"/>
            </w:pPr>
            <w:r w:rsidRPr="00940E38">
              <w:t xml:space="preserve">For recurring fair value measurements categorised within Level 3 of the fair value hierarchy, a reconciliation from the opening balances to the closing balances, disclosing separately changes during the period attributable to the following: </w:t>
            </w:r>
            <w:r w:rsidRPr="00F72718">
              <w:rPr>
                <w:rStyle w:val="Reference"/>
              </w:rPr>
              <w:t>FRD</w:t>
            </w:r>
            <w:r w:rsidR="00866F49">
              <w:rPr>
                <w:rStyle w:val="Reference"/>
              </w:rPr>
              <w:t xml:space="preserve"> 103H</w:t>
            </w:r>
          </w:p>
          <w:p w14:paraId="231319FC" w14:textId="5844C01D" w:rsidR="00E73BC6" w:rsidRPr="00940E38" w:rsidRDefault="00E73BC6" w:rsidP="00FC71D7">
            <w:pPr>
              <w:pStyle w:val="Guidancealpha"/>
              <w:numPr>
                <w:ilvl w:val="0"/>
                <w:numId w:val="233"/>
              </w:numPr>
            </w:pPr>
            <w:r w:rsidRPr="00940E38">
              <w:t>total gains or losses for the period recognised in profit or loss, and the line item(s) in profit or loss in which those gains or losses are recognised;</w:t>
            </w:r>
          </w:p>
          <w:p w14:paraId="2ED8958A" w14:textId="50CDF156" w:rsidR="00E73BC6" w:rsidRPr="00940E38" w:rsidRDefault="00E73BC6" w:rsidP="00FC71D7">
            <w:pPr>
              <w:pStyle w:val="Guidancealpha"/>
              <w:numPr>
                <w:ilvl w:val="0"/>
                <w:numId w:val="233"/>
              </w:numPr>
            </w:pPr>
            <w:r w:rsidRPr="00940E38">
              <w:t>total gains or losses for the period recognised in other comprehensive income, and the line item(s) in other comprehensive income in which those gains or losses are recognised;</w:t>
            </w:r>
          </w:p>
          <w:p w14:paraId="45EDA36D" w14:textId="2F996F4E" w:rsidR="00E73BC6" w:rsidRPr="00940E38" w:rsidRDefault="00E73BC6" w:rsidP="00FC71D7">
            <w:pPr>
              <w:pStyle w:val="Guidancealpha"/>
              <w:numPr>
                <w:ilvl w:val="0"/>
                <w:numId w:val="233"/>
              </w:numPr>
            </w:pPr>
            <w:r w:rsidRPr="00940E38">
              <w:t>purchases, sales, issues and settlements (each of those types of changes disclosed separately); and</w:t>
            </w:r>
          </w:p>
          <w:p w14:paraId="48A373B3" w14:textId="1653CF2C" w:rsidR="00E73BC6" w:rsidRPr="00940E38" w:rsidRDefault="00E73BC6" w:rsidP="00FC71D7">
            <w:pPr>
              <w:pStyle w:val="Guidancealpha"/>
              <w:numPr>
                <w:ilvl w:val="0"/>
                <w:numId w:val="233"/>
              </w:numPr>
            </w:pPr>
            <w:r w:rsidRPr="00940E38">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14:paraId="419A7178" w14:textId="77777777" w:rsidR="00E73BC6" w:rsidRPr="00940E38" w:rsidRDefault="00E73BC6" w:rsidP="00E73BC6">
            <w:pPr>
              <w:rPr>
                <w:b/>
              </w:rPr>
            </w:pPr>
            <w:r w:rsidRPr="00940E38">
              <w:rPr>
                <w:b/>
              </w:rPr>
              <w:t>Exemption from disclosing sensitivity analysis for Level 3 fair value measurement</w:t>
            </w:r>
          </w:p>
          <w:p w14:paraId="5CFFE175" w14:textId="77777777" w:rsidR="00E73BC6" w:rsidRPr="00940E38" w:rsidRDefault="00E73BC6" w:rsidP="00E73BC6">
            <w:r w:rsidRPr="00940E38">
              <w:t>For all recurring non-financial assets measured at Level 3 fair value measurement and held not primarily dependent on the asset’s ability to generate net cash inflows, an entity is no longer required to provide:</w:t>
            </w:r>
          </w:p>
          <w:p w14:paraId="5F792FAD" w14:textId="77777777" w:rsidR="00E73BC6" w:rsidRPr="00940E38" w:rsidRDefault="00E73BC6" w:rsidP="00FC71D7">
            <w:pPr>
              <w:pStyle w:val="ListBullet"/>
              <w:numPr>
                <w:ilvl w:val="0"/>
                <w:numId w:val="122"/>
              </w:numPr>
              <w:spacing w:before="60"/>
              <w:contextualSpacing/>
            </w:pPr>
            <w:r w:rsidRPr="00940E38">
              <w:t>a narrative description of the sensitivity of the fair value measurement to changes in unobservable inputs if a change in those inputs to a different amount might result in a significantly higher or lower fair value measurement; and</w:t>
            </w:r>
          </w:p>
          <w:p w14:paraId="4726E873" w14:textId="77777777" w:rsidR="00E73BC6" w:rsidRPr="00940E38" w:rsidRDefault="00E73BC6" w:rsidP="00FC71D7">
            <w:pPr>
              <w:pStyle w:val="ListBullet"/>
              <w:numPr>
                <w:ilvl w:val="0"/>
                <w:numId w:val="122"/>
              </w:numPr>
              <w:spacing w:before="60"/>
              <w:contextualSpacing/>
            </w:pPr>
            <w:r w:rsidRPr="00940E38">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14:paraId="3AB04D22" w14:textId="77777777" w:rsidR="00E73BC6" w:rsidRPr="00940E38" w:rsidRDefault="00E73BC6" w:rsidP="00E73BC6">
            <w:r w:rsidRPr="00940E38">
              <w:rPr>
                <w:b/>
              </w:rPr>
              <w:t>Disclosures for assets stated at revalued amounts</w:t>
            </w:r>
            <w:r w:rsidRPr="00940E38">
              <w:t>:</w:t>
            </w:r>
          </w:p>
          <w:p w14:paraId="188BE486" w14:textId="468AE447" w:rsidR="00E73BC6" w:rsidRPr="00940E38" w:rsidRDefault="00E73BC6" w:rsidP="00FC71D7">
            <w:pPr>
              <w:pStyle w:val="Guidancealpha"/>
              <w:numPr>
                <w:ilvl w:val="0"/>
                <w:numId w:val="234"/>
              </w:numPr>
            </w:pPr>
            <w:r w:rsidRPr="00940E38">
              <w:t>the effective date of the revaluation;</w:t>
            </w:r>
          </w:p>
          <w:p w14:paraId="49CAB3FB" w14:textId="226EB346" w:rsidR="00E73BC6" w:rsidRPr="00940E38" w:rsidRDefault="00E73BC6" w:rsidP="00FC71D7">
            <w:pPr>
              <w:pStyle w:val="Guidancealpha"/>
              <w:numPr>
                <w:ilvl w:val="0"/>
                <w:numId w:val="234"/>
              </w:numPr>
            </w:pPr>
            <w:r w:rsidRPr="00940E38">
              <w:t>whether an independent valuer was involved;</w:t>
            </w:r>
          </w:p>
          <w:p w14:paraId="00679315" w14:textId="22C55DEF" w:rsidR="00E73BC6" w:rsidRPr="00940E38" w:rsidRDefault="00E73BC6" w:rsidP="00FC71D7">
            <w:pPr>
              <w:pStyle w:val="Guidancealpha"/>
              <w:numPr>
                <w:ilvl w:val="0"/>
                <w:numId w:val="234"/>
              </w:numPr>
            </w:pPr>
            <w:r w:rsidRPr="00940E38">
              <w:t>[requirement deleted by IASB];</w:t>
            </w:r>
          </w:p>
          <w:p w14:paraId="20823983" w14:textId="361AFB3E" w:rsidR="00E73BC6" w:rsidRPr="00940E38" w:rsidRDefault="00E73BC6" w:rsidP="00FC71D7">
            <w:pPr>
              <w:pStyle w:val="Guidancealpha"/>
              <w:numPr>
                <w:ilvl w:val="0"/>
                <w:numId w:val="234"/>
              </w:numPr>
            </w:pPr>
            <w:r w:rsidRPr="00940E38">
              <w:t>[deleted by the IASB];</w:t>
            </w:r>
          </w:p>
          <w:p w14:paraId="3EE528DD" w14:textId="428A0925" w:rsidR="00E73BC6" w:rsidRPr="00940E38" w:rsidRDefault="00E73BC6" w:rsidP="00FC71D7">
            <w:pPr>
              <w:pStyle w:val="Guidancealpha"/>
              <w:numPr>
                <w:ilvl w:val="0"/>
                <w:numId w:val="234"/>
              </w:numPr>
            </w:pPr>
            <w:r w:rsidRPr="00940E38">
              <w:t>for each revalued class of property, plant and equipment, the carrying amount that would have been recognised had the assets been carried under the cost model; and</w:t>
            </w:r>
          </w:p>
          <w:p w14:paraId="785D7914" w14:textId="626AE16D" w:rsidR="00E73BC6" w:rsidRPr="00940E38" w:rsidRDefault="00E73BC6" w:rsidP="00FC71D7">
            <w:pPr>
              <w:pStyle w:val="Guidancealpha"/>
              <w:numPr>
                <w:ilvl w:val="0"/>
                <w:numId w:val="234"/>
              </w:numPr>
            </w:pPr>
            <w:r w:rsidRPr="00940E38">
              <w:t>revaluation surplus, indicating the change for the period and any restrictions on the distribution of the balance to shareholders.</w:t>
            </w:r>
          </w:p>
          <w:p w14:paraId="34FAE974" w14:textId="77777777" w:rsidR="00E73BC6" w:rsidRPr="00940E38" w:rsidRDefault="00E73BC6" w:rsidP="00E73BC6">
            <w:r w:rsidRPr="00940E38">
              <w:t>Notwithstanding AASB 116.77(e), in respect of not-for-profit entities, for each revalued class of property, plant and equipment, the requirement to disclose the carrying amount that would have been recognised had the assets been carried under the cost model does not apply.</w:t>
            </w:r>
          </w:p>
          <w:p w14:paraId="18DAE447" w14:textId="77777777" w:rsidR="00E73BC6" w:rsidRPr="00940E38" w:rsidRDefault="00E73BC6" w:rsidP="00E73BC6">
            <w:pPr>
              <w:rPr>
                <w:b/>
              </w:rPr>
            </w:pPr>
            <w:r w:rsidRPr="00940E38">
              <w:rPr>
                <w:b/>
              </w:rPr>
              <w:t xml:space="preserve">Revaluation surplus of derecognised assets </w:t>
            </w:r>
          </w:p>
          <w:p w14:paraId="2074492B" w14:textId="77777777" w:rsidR="00E73BC6" w:rsidRPr="00940E38" w:rsidRDefault="00E73BC6" w:rsidP="00E73BC6">
            <w:r w:rsidRPr="00940E38">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14:paraId="2827B424" w14:textId="77777777" w:rsidR="00E73BC6" w:rsidRPr="00940E38" w:rsidRDefault="00E73BC6" w:rsidP="00E73BC6">
            <w:r w:rsidRPr="00940E38">
              <w:t>Not-for-profit entities are not recommended to transfer revaluation surplus relating to derecognised assets to accumulated funds due to the relief provided to not-for-profit entities to offset revaluation and impairment adjustments on a class basis.</w:t>
            </w:r>
          </w:p>
          <w:p w14:paraId="1636816D" w14:textId="77777777" w:rsidR="00E73BC6" w:rsidRPr="00940E38" w:rsidRDefault="00E73BC6" w:rsidP="00E73BC6">
            <w:pPr>
              <w:pStyle w:val="List"/>
            </w:pPr>
            <w:r w:rsidRPr="00940E38">
              <w:t>For-profit entities are encouraged to transfer the revaluation surplus in respect of an item of non-financial physical asset to accumulated funds when the asset is derecognised rather than as the asset is used.</w:t>
            </w:r>
          </w:p>
          <w:p w14:paraId="440FFCDA" w14:textId="77777777" w:rsidR="00E73BC6" w:rsidRPr="00940E38" w:rsidRDefault="00E73BC6" w:rsidP="00E73BC6">
            <w:pPr>
              <w:rPr>
                <w:b/>
              </w:rPr>
            </w:pPr>
            <w:r w:rsidRPr="00940E38">
              <w:rPr>
                <w:b/>
              </w:rPr>
              <w:t>Additional disclosures</w:t>
            </w:r>
          </w:p>
          <w:p w14:paraId="34641143" w14:textId="77777777" w:rsidR="00E73BC6" w:rsidRPr="00940E38" w:rsidRDefault="00E73BC6" w:rsidP="00E73BC6">
            <w:r w:rsidRPr="00940E38">
              <w:t xml:space="preserve">Entities are encouraged to disclose the following information, as users of the financial statements may find the information relevant to their needs: </w:t>
            </w:r>
          </w:p>
          <w:p w14:paraId="7DF6F78D" w14:textId="7E45CF1F" w:rsidR="00E73BC6" w:rsidRPr="00940E38" w:rsidRDefault="00E73BC6" w:rsidP="00FC71D7">
            <w:pPr>
              <w:pStyle w:val="Guidancealpha"/>
              <w:numPr>
                <w:ilvl w:val="0"/>
                <w:numId w:val="235"/>
              </w:numPr>
            </w:pPr>
            <w:r w:rsidRPr="00940E38">
              <w:t>the carrying amount of temporarily idle property, plant and equipment;</w:t>
            </w:r>
          </w:p>
          <w:p w14:paraId="0683CF9E" w14:textId="56946B82" w:rsidR="00E73BC6" w:rsidRPr="00940E38" w:rsidRDefault="00E73BC6" w:rsidP="00FC71D7">
            <w:pPr>
              <w:pStyle w:val="Guidancealpha"/>
              <w:numPr>
                <w:ilvl w:val="0"/>
                <w:numId w:val="235"/>
              </w:numPr>
            </w:pPr>
            <w:r w:rsidRPr="00940E38">
              <w:t>the gross carrying amount of any fully depreciated property, plant and equipment that is still in use;</w:t>
            </w:r>
          </w:p>
          <w:p w14:paraId="09C08963" w14:textId="4AD912CB" w:rsidR="00E73BC6" w:rsidRPr="00940E38" w:rsidRDefault="00E73BC6" w:rsidP="00FC71D7">
            <w:pPr>
              <w:pStyle w:val="Guidancealpha"/>
              <w:numPr>
                <w:ilvl w:val="0"/>
                <w:numId w:val="235"/>
              </w:numPr>
            </w:pPr>
            <w:r w:rsidRPr="00940E38">
              <w:t>the carrying amount of property, plant and equipment retired from active use and not classified as held-for-sale in accordance with AASB 5; and</w:t>
            </w:r>
          </w:p>
          <w:p w14:paraId="3A635C27" w14:textId="48F1A0CD" w:rsidR="00E73BC6" w:rsidRPr="00940E38" w:rsidRDefault="00E73BC6" w:rsidP="00FC71D7">
            <w:pPr>
              <w:pStyle w:val="Guidancealpha"/>
              <w:numPr>
                <w:ilvl w:val="0"/>
                <w:numId w:val="235"/>
              </w:numPr>
            </w:pPr>
            <w:r w:rsidRPr="00940E38">
              <w:t>when the cost model is used, the fair value of property, plant and equipment when this is materially different from the carrying amount.</w:t>
            </w:r>
          </w:p>
          <w:p w14:paraId="10D31F0F" w14:textId="77777777" w:rsidR="00E73BC6" w:rsidRPr="00940E38" w:rsidRDefault="00E73BC6" w:rsidP="00E73BC6">
            <w:pPr>
              <w:spacing w:after="60"/>
            </w:pPr>
            <w:r w:rsidRPr="00940E38">
              <w:rPr>
                <w:b/>
              </w:rPr>
              <w:t>Compensation from third parties</w:t>
            </w:r>
            <w:r w:rsidRPr="00940E38">
              <w:t xml:space="preserve">: If not disclosed separately in the comprehensive operating statement, the amount of compensation from third parties for items of property, plant and equipment that were impaired, lost or given up that is recognised in the net result shall be disclosed. </w:t>
            </w:r>
          </w:p>
        </w:tc>
      </w:tr>
    </w:tbl>
    <w:p w14:paraId="5E1660E9"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F72718" w14:paraId="1BCE6380"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1B90C47B" w14:textId="77777777" w:rsidR="00E73BC6" w:rsidRPr="00F72718" w:rsidRDefault="00E73BC6" w:rsidP="00F72718">
            <w:r w:rsidRPr="00F72718">
              <w:lastRenderedPageBreak/>
              <w:t xml:space="preserve">Guidance – Fair value determination: Non-financial physical assets </w:t>
            </w:r>
            <w:r w:rsidRPr="00F72718">
              <w:rPr>
                <w:i/>
                <w:iCs/>
              </w:rPr>
              <w:t>(continued)</w:t>
            </w:r>
          </w:p>
        </w:tc>
      </w:tr>
      <w:tr w:rsidR="00E73BC6" w:rsidRPr="00940E38" w14:paraId="5F5D3418" w14:textId="77777777" w:rsidTr="00E73BC6">
        <w:tc>
          <w:tcPr>
            <w:tcW w:w="9752" w:type="dxa"/>
          </w:tcPr>
          <w:p w14:paraId="57CBDD8C" w14:textId="77777777" w:rsidR="00E73BC6" w:rsidRPr="00940E38" w:rsidRDefault="00E73BC6" w:rsidP="00E73BC6">
            <w:r w:rsidRPr="00940E38">
              <w:rPr>
                <w:b/>
              </w:rPr>
              <w:t>Restrictive nature of assets</w:t>
            </w:r>
            <w:r w:rsidRPr="00940E38">
              <w:t>: There may be restrictions on the use and/or disposal of cultural and heritage assets, Crown land and infrastructure. Disclosure should be made to identify those assets that are subject to restrictions and the nature of those encumbrances/restrictions.</w:t>
            </w:r>
          </w:p>
          <w:p w14:paraId="42FF189A" w14:textId="77777777" w:rsidR="00E73BC6" w:rsidRPr="00940E38" w:rsidRDefault="00E73BC6" w:rsidP="00E73BC6">
            <w:r w:rsidRPr="00940E38">
              <w:rPr>
                <w:b/>
              </w:rPr>
              <w:t xml:space="preserve">Fair value measurement </w:t>
            </w:r>
            <w:r w:rsidRPr="00940E38">
              <w:rPr>
                <w:rStyle w:val="SourceReference"/>
              </w:rPr>
              <w:t>[AASB 13.86-89]</w:t>
            </w:r>
          </w:p>
          <w:p w14:paraId="4F5FB67E" w14:textId="77777777" w:rsidR="00E73BC6" w:rsidRPr="00940E38" w:rsidRDefault="00E73BC6" w:rsidP="00E73BC6">
            <w:r w:rsidRPr="00940E38">
              <w:t xml:space="preserve">Fair value is the price that would be received to sell an asset or paid to transfer a liability in an orderly transaction between market participants at the measurement date. </w:t>
            </w:r>
          </w:p>
          <w:p w14:paraId="25E8E4DB" w14:textId="77777777" w:rsidR="00E73BC6" w:rsidRPr="00940E38" w:rsidRDefault="00E73BC6" w:rsidP="00E73BC6">
            <w:r w:rsidRPr="00940E38">
              <w:t>The fair value measurement is based on the following assumptions:</w:t>
            </w:r>
          </w:p>
          <w:p w14:paraId="72A05A4E" w14:textId="77777777" w:rsidR="00E73BC6" w:rsidRPr="00940E38" w:rsidRDefault="00E73BC6" w:rsidP="00FC71D7">
            <w:pPr>
              <w:pStyle w:val="ListBullet"/>
              <w:numPr>
                <w:ilvl w:val="0"/>
                <w:numId w:val="122"/>
              </w:numPr>
              <w:spacing w:before="60"/>
              <w:contextualSpacing/>
            </w:pPr>
            <w:r w:rsidRPr="00940E38">
              <w:t>that the transaction to sell the asset or transfer the liability takes place either in the principal market (or the most advantageous market, in the absence of the principal market), either of which must be accessible to the entity at the measurement date; and</w:t>
            </w:r>
          </w:p>
          <w:p w14:paraId="0CB55DBF" w14:textId="77777777" w:rsidR="00E73BC6" w:rsidRPr="00940E38" w:rsidRDefault="00E73BC6" w:rsidP="00FC71D7">
            <w:pPr>
              <w:pStyle w:val="ListBullet"/>
              <w:numPr>
                <w:ilvl w:val="0"/>
                <w:numId w:val="122"/>
              </w:numPr>
              <w:spacing w:before="60"/>
              <w:contextualSpacing/>
            </w:pPr>
            <w:r w:rsidRPr="00940E38">
              <w:t xml:space="preserve">that the entity uses the same valuation assumptions that market participants would use when pricing the asset or liability, </w:t>
            </w:r>
            <w:proofErr w:type="gramStart"/>
            <w:r w:rsidRPr="00940E38">
              <w:t>assuming that</w:t>
            </w:r>
            <w:proofErr w:type="gramEnd"/>
            <w:r w:rsidRPr="00940E38">
              <w:t xml:space="preserve"> market participants act in their economic best interest.</w:t>
            </w:r>
          </w:p>
          <w:p w14:paraId="24DA2229" w14:textId="77777777" w:rsidR="00E73BC6" w:rsidRPr="00940E38" w:rsidRDefault="00E73BC6" w:rsidP="00E73BC6">
            <w:pPr>
              <w:spacing w:after="60"/>
            </w:pPr>
            <w:r w:rsidRPr="00940E38">
              <w:t>The fair value measurement of a non-financial asset takes into account a market participant’s ability to generate economic benefits by using the asset in its Highest and Best Use (HBU) or by selling it to another market participant that would use the asset in its HBU.</w:t>
            </w:r>
          </w:p>
        </w:tc>
      </w:tr>
    </w:tbl>
    <w:p w14:paraId="15A45536" w14:textId="77777777" w:rsidR="00E73BC6" w:rsidRPr="00940E38" w:rsidRDefault="00E73BC6" w:rsidP="00E73BC6">
      <w:pPr>
        <w:pStyle w:val="TableHeading"/>
        <w:ind w:left="0" w:firstLine="0"/>
      </w:pPr>
      <w:r w:rsidRPr="00940E38">
        <w:t xml:space="preserve">Biological assets measured at fair value and their categorisation in the fair value hierarchy </w:t>
      </w:r>
      <w:r w:rsidRPr="00940E38">
        <w:rPr>
          <w:rStyle w:val="SourceReference"/>
          <w:b w:val="0"/>
        </w:rPr>
        <w:t>[AASB 13.93 (a)(b)]</w:t>
      </w:r>
    </w:p>
    <w:p w14:paraId="5C65BFF3"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668" w:type="dxa"/>
        <w:tblLook w:val="02A0" w:firstRow="1" w:lastRow="0" w:firstColumn="1" w:lastColumn="0" w:noHBand="1" w:noVBand="0"/>
      </w:tblPr>
      <w:tblGrid>
        <w:gridCol w:w="4792"/>
        <w:gridCol w:w="1474"/>
        <w:gridCol w:w="1134"/>
        <w:gridCol w:w="1134"/>
        <w:gridCol w:w="1134"/>
      </w:tblGrid>
      <w:tr w:rsidR="00F72718" w:rsidRPr="00F72718" w14:paraId="23126727" w14:textId="77777777" w:rsidTr="00F727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2" w:type="dxa"/>
            <w:vMerge w:val="restart"/>
            <w:noWrap/>
            <w:hideMark/>
          </w:tcPr>
          <w:p w14:paraId="4681A41F" w14:textId="51B36D27" w:rsidR="00F72718" w:rsidRPr="00F72718" w:rsidRDefault="00F72718" w:rsidP="00F72718">
            <w:pPr>
              <w:ind w:left="0"/>
            </w:pPr>
            <w:r w:rsidRPr="00F72718">
              <w:t>2020</w:t>
            </w:r>
          </w:p>
        </w:tc>
        <w:tc>
          <w:tcPr>
            <w:cnfStyle w:val="000010000000" w:firstRow="0" w:lastRow="0" w:firstColumn="0" w:lastColumn="0" w:oddVBand="1" w:evenVBand="0" w:oddHBand="0" w:evenHBand="0" w:firstRowFirstColumn="0" w:firstRowLastColumn="0" w:lastRowFirstColumn="0" w:lastRowLastColumn="0"/>
            <w:tcW w:w="1474" w:type="dxa"/>
            <w:vMerge w:val="restart"/>
            <w:hideMark/>
          </w:tcPr>
          <w:p w14:paraId="386290DE" w14:textId="77777777" w:rsidR="00F72718" w:rsidRPr="00F72718" w:rsidRDefault="00F72718" w:rsidP="00F72718">
            <w:r w:rsidRPr="00F72718">
              <w:t xml:space="preserve">Carrying amount </w:t>
            </w:r>
          </w:p>
          <w:p w14:paraId="768200BE" w14:textId="385C79A7" w:rsidR="00F72718" w:rsidRPr="00F72718" w:rsidRDefault="00F72718" w:rsidP="00F72718">
            <w:r w:rsidRPr="00F72718">
              <w:t>as at 30 June</w:t>
            </w:r>
          </w:p>
        </w:tc>
        <w:tc>
          <w:tcPr>
            <w:tcW w:w="3402" w:type="dxa"/>
            <w:gridSpan w:val="3"/>
            <w:tcBorders>
              <w:bottom w:val="single" w:sz="6" w:space="0" w:color="FFFFFF" w:themeColor="background1"/>
            </w:tcBorders>
            <w:hideMark/>
          </w:tcPr>
          <w:p w14:paraId="74635DCD" w14:textId="286D1DED" w:rsidR="00F72718" w:rsidRPr="00F72718" w:rsidRDefault="00F72718" w:rsidP="00F72718">
            <w:pPr>
              <w:jc w:val="center"/>
              <w:cnfStyle w:val="100000000000" w:firstRow="1" w:lastRow="0" w:firstColumn="0" w:lastColumn="0" w:oddVBand="0" w:evenVBand="0" w:oddHBand="0" w:evenHBand="0" w:firstRowFirstColumn="0" w:firstRowLastColumn="0" w:lastRowFirstColumn="0" w:lastRowLastColumn="0"/>
            </w:pPr>
            <w:r w:rsidRPr="00F72718">
              <w:t xml:space="preserve">Fair value measurement at end </w:t>
            </w:r>
            <w:r>
              <w:br/>
            </w:r>
            <w:r w:rsidRPr="00F72718">
              <w:t>of reporting period using:</w:t>
            </w:r>
          </w:p>
        </w:tc>
      </w:tr>
      <w:tr w:rsidR="00F72718" w:rsidRPr="00F72718" w14:paraId="7293CE5E" w14:textId="77777777" w:rsidTr="00F727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2" w:type="dxa"/>
            <w:vMerge/>
            <w:noWrap/>
            <w:hideMark/>
          </w:tcPr>
          <w:p w14:paraId="140C0961" w14:textId="023E7792" w:rsidR="00F72718" w:rsidRPr="00F72718" w:rsidRDefault="00F72718" w:rsidP="00F72718"/>
        </w:tc>
        <w:tc>
          <w:tcPr>
            <w:cnfStyle w:val="000010000000" w:firstRow="0" w:lastRow="0" w:firstColumn="0" w:lastColumn="0" w:oddVBand="1" w:evenVBand="0" w:oddHBand="0" w:evenHBand="0" w:firstRowFirstColumn="0" w:firstRowLastColumn="0" w:lastRowFirstColumn="0" w:lastRowLastColumn="0"/>
            <w:tcW w:w="1474" w:type="dxa"/>
            <w:vMerge/>
            <w:noWrap/>
            <w:hideMark/>
          </w:tcPr>
          <w:p w14:paraId="2CD08949" w14:textId="2475058C" w:rsidR="00F72718" w:rsidRPr="00F72718" w:rsidRDefault="00F72718" w:rsidP="00F72718"/>
        </w:tc>
        <w:tc>
          <w:tcPr>
            <w:tcW w:w="1134" w:type="dxa"/>
            <w:tcBorders>
              <w:top w:val="single" w:sz="6" w:space="0" w:color="FFFFFF" w:themeColor="background1"/>
            </w:tcBorders>
            <w:noWrap/>
            <w:hideMark/>
          </w:tcPr>
          <w:p w14:paraId="572F6E17" w14:textId="77777777" w:rsidR="00F72718" w:rsidRPr="00F72718" w:rsidRDefault="00F72718" w:rsidP="00F72718">
            <w:pPr>
              <w:cnfStyle w:val="100000000000" w:firstRow="1" w:lastRow="0" w:firstColumn="0" w:lastColumn="0" w:oddVBand="0" w:evenVBand="0" w:oddHBand="0" w:evenHBand="0" w:firstRowFirstColumn="0" w:firstRowLastColumn="0" w:lastRowFirstColumn="0" w:lastRowLastColumn="0"/>
            </w:pPr>
            <w:r w:rsidRPr="00F72718">
              <w:t xml:space="preserve">Level 1 </w:t>
            </w:r>
            <w:r w:rsidRPr="00F72718">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FFFFFF" w:themeColor="background1"/>
            </w:tcBorders>
            <w:noWrap/>
            <w:hideMark/>
          </w:tcPr>
          <w:p w14:paraId="519F4783" w14:textId="77777777" w:rsidR="00F72718" w:rsidRPr="00F72718" w:rsidRDefault="00F72718" w:rsidP="00F72718">
            <w:r w:rsidRPr="00F72718">
              <w:t xml:space="preserve">Level 2 </w:t>
            </w:r>
            <w:r w:rsidRPr="00F72718">
              <w:rPr>
                <w:vertAlign w:val="superscript"/>
              </w:rPr>
              <w:t>(a)</w:t>
            </w:r>
          </w:p>
        </w:tc>
        <w:tc>
          <w:tcPr>
            <w:tcW w:w="1134" w:type="dxa"/>
            <w:tcBorders>
              <w:top w:val="single" w:sz="6" w:space="0" w:color="FFFFFF" w:themeColor="background1"/>
            </w:tcBorders>
            <w:noWrap/>
            <w:hideMark/>
          </w:tcPr>
          <w:p w14:paraId="668760A7" w14:textId="77777777" w:rsidR="00F72718" w:rsidRPr="00F72718" w:rsidRDefault="00F72718" w:rsidP="00F72718">
            <w:pPr>
              <w:cnfStyle w:val="100000000000" w:firstRow="1" w:lastRow="0" w:firstColumn="0" w:lastColumn="0" w:oddVBand="0" w:evenVBand="0" w:oddHBand="0" w:evenHBand="0" w:firstRowFirstColumn="0" w:firstRowLastColumn="0" w:lastRowFirstColumn="0" w:lastRowLastColumn="0"/>
            </w:pPr>
            <w:r w:rsidRPr="00F72718">
              <w:t xml:space="preserve">Level 3 </w:t>
            </w:r>
            <w:r w:rsidRPr="00F72718">
              <w:rPr>
                <w:vertAlign w:val="superscript"/>
              </w:rPr>
              <w:t>(a)</w:t>
            </w:r>
          </w:p>
        </w:tc>
      </w:tr>
      <w:tr w:rsidR="00E73BC6" w:rsidRPr="00D342FD" w14:paraId="7CD428E2"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tcBorders>
              <w:bottom w:val="nil"/>
            </w:tcBorders>
            <w:noWrap/>
            <w:hideMark/>
          </w:tcPr>
          <w:p w14:paraId="2B60D4FA" w14:textId="77777777" w:rsidR="00E73BC6" w:rsidRPr="00D342FD" w:rsidRDefault="00E73BC6" w:rsidP="00E73BC6">
            <w:pPr>
              <w:ind w:left="0" w:firstLine="0"/>
            </w:pPr>
            <w:r w:rsidRPr="00D342FD">
              <w:t>Nature forests</w:t>
            </w:r>
          </w:p>
        </w:tc>
        <w:tc>
          <w:tcPr>
            <w:cnfStyle w:val="000010000000" w:firstRow="0" w:lastRow="0" w:firstColumn="0" w:lastColumn="0" w:oddVBand="1" w:evenVBand="0" w:oddHBand="0" w:evenHBand="0" w:firstRowFirstColumn="0" w:firstRowLastColumn="0" w:lastRowFirstColumn="0" w:lastRowLastColumn="0"/>
            <w:tcW w:w="1474" w:type="dxa"/>
            <w:tcBorders>
              <w:bottom w:val="nil"/>
            </w:tcBorders>
            <w:noWrap/>
            <w:hideMark/>
          </w:tcPr>
          <w:p w14:paraId="3CD732CB" w14:textId="77777777" w:rsidR="00E73BC6" w:rsidRPr="00D342FD" w:rsidRDefault="00E73BC6" w:rsidP="00E73BC6">
            <w:r w:rsidRPr="00D342FD">
              <w:t>2 749</w:t>
            </w:r>
          </w:p>
        </w:tc>
        <w:tc>
          <w:tcPr>
            <w:tcW w:w="1134" w:type="dxa"/>
            <w:tcBorders>
              <w:bottom w:val="nil"/>
            </w:tcBorders>
            <w:noWrap/>
            <w:hideMark/>
          </w:tcPr>
          <w:p w14:paraId="26C4638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noWrap/>
            <w:hideMark/>
          </w:tcPr>
          <w:p w14:paraId="572AD3FC" w14:textId="77777777" w:rsidR="00E73BC6" w:rsidRPr="00D342FD" w:rsidRDefault="00E73BC6" w:rsidP="00E73BC6">
            <w:r w:rsidRPr="00D342FD">
              <w:t>2 749</w:t>
            </w:r>
          </w:p>
        </w:tc>
        <w:tc>
          <w:tcPr>
            <w:tcW w:w="1134" w:type="dxa"/>
            <w:tcBorders>
              <w:bottom w:val="nil"/>
            </w:tcBorders>
            <w:noWrap/>
            <w:hideMark/>
          </w:tcPr>
          <w:p w14:paraId="21134F4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38E4752"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tcBorders>
              <w:bottom w:val="single" w:sz="12" w:space="0" w:color="auto"/>
            </w:tcBorders>
            <w:noWrap/>
            <w:hideMark/>
          </w:tcPr>
          <w:p w14:paraId="72314FBF" w14:textId="77777777" w:rsidR="00E73BC6" w:rsidRPr="00D342FD" w:rsidRDefault="00E73BC6" w:rsidP="00E73BC6">
            <w:pPr>
              <w:ind w:left="0" w:firstLine="0"/>
            </w:pPr>
            <w:r w:rsidRPr="00D342FD">
              <w:t>Livestock</w:t>
            </w:r>
          </w:p>
        </w:tc>
        <w:tc>
          <w:tcPr>
            <w:cnfStyle w:val="000010000000" w:firstRow="0" w:lastRow="0" w:firstColumn="0" w:lastColumn="0" w:oddVBand="1" w:evenVBand="0" w:oddHBand="0" w:evenHBand="0" w:firstRowFirstColumn="0" w:firstRowLastColumn="0" w:lastRowFirstColumn="0" w:lastRowLastColumn="0"/>
            <w:tcW w:w="1474" w:type="dxa"/>
            <w:tcBorders>
              <w:bottom w:val="single" w:sz="12" w:space="0" w:color="auto"/>
            </w:tcBorders>
            <w:noWrap/>
            <w:hideMark/>
          </w:tcPr>
          <w:p w14:paraId="68CD5715" w14:textId="77777777" w:rsidR="00E73BC6" w:rsidRPr="00D342FD" w:rsidRDefault="00E73BC6" w:rsidP="00E73BC6">
            <w:r w:rsidRPr="00D342FD">
              <w:t>1 285</w:t>
            </w:r>
          </w:p>
        </w:tc>
        <w:tc>
          <w:tcPr>
            <w:tcW w:w="1134" w:type="dxa"/>
            <w:tcBorders>
              <w:bottom w:val="single" w:sz="12" w:space="0" w:color="auto"/>
            </w:tcBorders>
            <w:noWrap/>
            <w:hideMark/>
          </w:tcPr>
          <w:p w14:paraId="2892B4D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bottom w:val="single" w:sz="12" w:space="0" w:color="auto"/>
            </w:tcBorders>
            <w:noWrap/>
            <w:hideMark/>
          </w:tcPr>
          <w:p w14:paraId="1F3091BF" w14:textId="77777777" w:rsidR="00E73BC6" w:rsidRPr="00D342FD" w:rsidRDefault="00E73BC6" w:rsidP="00E73BC6">
            <w:r w:rsidRPr="00D342FD">
              <w:t>1 285</w:t>
            </w:r>
          </w:p>
        </w:tc>
        <w:tc>
          <w:tcPr>
            <w:tcW w:w="1134" w:type="dxa"/>
            <w:tcBorders>
              <w:bottom w:val="single" w:sz="12" w:space="0" w:color="auto"/>
            </w:tcBorders>
            <w:noWrap/>
            <w:hideMark/>
          </w:tcPr>
          <w:p w14:paraId="2554069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CCC289E"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tcBorders>
              <w:top w:val="single" w:sz="12" w:space="0" w:color="auto"/>
              <w:bottom w:val="nil"/>
            </w:tcBorders>
            <w:noWrap/>
            <w:hideMark/>
          </w:tcPr>
          <w:p w14:paraId="2452D48E" w14:textId="77777777" w:rsidR="00E73BC6" w:rsidRPr="00D342FD" w:rsidRDefault="00E73BC6" w:rsidP="00E73BC6">
            <w:pPr>
              <w:ind w:left="0" w:firstLine="0"/>
            </w:pPr>
          </w:p>
        </w:tc>
        <w:tc>
          <w:tcPr>
            <w:cnfStyle w:val="000010000000" w:firstRow="0" w:lastRow="0" w:firstColumn="0" w:lastColumn="0" w:oddVBand="1" w:evenVBand="0" w:oddHBand="0" w:evenHBand="0" w:firstRowFirstColumn="0" w:firstRowLastColumn="0" w:lastRowFirstColumn="0" w:lastRowLastColumn="0"/>
            <w:tcW w:w="1474" w:type="dxa"/>
            <w:tcBorders>
              <w:top w:val="single" w:sz="12" w:space="0" w:color="auto"/>
              <w:bottom w:val="nil"/>
            </w:tcBorders>
            <w:shd w:val="clear" w:color="auto" w:fill="FFFFFF" w:themeFill="background1"/>
            <w:noWrap/>
            <w:hideMark/>
          </w:tcPr>
          <w:p w14:paraId="18B1152B" w14:textId="77777777" w:rsidR="00E73BC6" w:rsidRPr="00D342FD" w:rsidRDefault="00E73BC6" w:rsidP="00E73BC6"/>
        </w:tc>
        <w:tc>
          <w:tcPr>
            <w:tcW w:w="1134" w:type="dxa"/>
            <w:tcBorders>
              <w:top w:val="single" w:sz="12" w:space="0" w:color="auto"/>
              <w:bottom w:val="nil"/>
            </w:tcBorders>
            <w:noWrap/>
            <w:hideMark/>
          </w:tcPr>
          <w:p w14:paraId="5C85D45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Borders>
              <w:top w:val="single" w:sz="12" w:space="0" w:color="auto"/>
              <w:bottom w:val="nil"/>
            </w:tcBorders>
            <w:shd w:val="clear" w:color="auto" w:fill="FFFFFF" w:themeFill="background1"/>
            <w:noWrap/>
            <w:hideMark/>
          </w:tcPr>
          <w:p w14:paraId="152FA62F" w14:textId="77777777" w:rsidR="00E73BC6" w:rsidRPr="00D342FD" w:rsidRDefault="00E73BC6" w:rsidP="00E73BC6"/>
        </w:tc>
        <w:tc>
          <w:tcPr>
            <w:tcW w:w="1134" w:type="dxa"/>
            <w:tcBorders>
              <w:top w:val="single" w:sz="12" w:space="0" w:color="auto"/>
              <w:bottom w:val="nil"/>
            </w:tcBorders>
            <w:noWrap/>
            <w:hideMark/>
          </w:tcPr>
          <w:p w14:paraId="600722B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7B4A1340"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tcBorders>
              <w:top w:val="nil"/>
            </w:tcBorders>
            <w:shd w:val="clear" w:color="auto" w:fill="000000" w:themeFill="text1"/>
            <w:noWrap/>
            <w:hideMark/>
          </w:tcPr>
          <w:p w14:paraId="0F3EF038" w14:textId="77777777" w:rsidR="00E73BC6" w:rsidRPr="00D342FD" w:rsidRDefault="00E73BC6" w:rsidP="00E73BC6">
            <w:pPr>
              <w:ind w:left="0" w:firstLine="0"/>
            </w:pPr>
            <w:r w:rsidRPr="00D342FD">
              <w:t>2019</w:t>
            </w:r>
          </w:p>
        </w:tc>
        <w:tc>
          <w:tcPr>
            <w:cnfStyle w:val="000010000000" w:firstRow="0" w:lastRow="0" w:firstColumn="0" w:lastColumn="0" w:oddVBand="1" w:evenVBand="0" w:oddHBand="0" w:evenHBand="0" w:firstRowFirstColumn="0" w:firstRowLastColumn="0" w:lastRowFirstColumn="0" w:lastRowLastColumn="0"/>
            <w:tcW w:w="1474" w:type="dxa"/>
            <w:tcBorders>
              <w:top w:val="nil"/>
            </w:tcBorders>
            <w:shd w:val="clear" w:color="auto" w:fill="000000" w:themeFill="text1"/>
            <w:noWrap/>
            <w:hideMark/>
          </w:tcPr>
          <w:p w14:paraId="7C925E5F" w14:textId="77777777" w:rsidR="00E73BC6" w:rsidRPr="00D342FD" w:rsidRDefault="00E73BC6" w:rsidP="00E73BC6">
            <w:r w:rsidRPr="00D342FD">
              <w:t> </w:t>
            </w:r>
          </w:p>
        </w:tc>
        <w:tc>
          <w:tcPr>
            <w:tcW w:w="1134" w:type="dxa"/>
            <w:tcBorders>
              <w:top w:val="nil"/>
            </w:tcBorders>
            <w:shd w:val="clear" w:color="auto" w:fill="000000" w:themeFill="text1"/>
            <w:noWrap/>
            <w:hideMark/>
          </w:tcPr>
          <w:p w14:paraId="163B4E0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w:t>
            </w:r>
          </w:p>
        </w:tc>
        <w:tc>
          <w:tcPr>
            <w:cnfStyle w:val="000010000000" w:firstRow="0" w:lastRow="0" w:firstColumn="0" w:lastColumn="0" w:oddVBand="1" w:evenVBand="0" w:oddHBand="0" w:evenHBand="0" w:firstRowFirstColumn="0" w:firstRowLastColumn="0" w:lastRowFirstColumn="0" w:lastRowLastColumn="0"/>
            <w:tcW w:w="1134" w:type="dxa"/>
            <w:tcBorders>
              <w:top w:val="nil"/>
            </w:tcBorders>
            <w:shd w:val="clear" w:color="auto" w:fill="000000" w:themeFill="text1"/>
            <w:noWrap/>
            <w:hideMark/>
          </w:tcPr>
          <w:p w14:paraId="7C2D7BEB" w14:textId="77777777" w:rsidR="00E73BC6" w:rsidRPr="00D342FD" w:rsidRDefault="00E73BC6" w:rsidP="00E73BC6">
            <w:r w:rsidRPr="00D342FD">
              <w:t> </w:t>
            </w:r>
          </w:p>
        </w:tc>
        <w:tc>
          <w:tcPr>
            <w:tcW w:w="1134" w:type="dxa"/>
            <w:tcBorders>
              <w:top w:val="nil"/>
            </w:tcBorders>
            <w:shd w:val="clear" w:color="auto" w:fill="000000" w:themeFill="text1"/>
            <w:noWrap/>
            <w:hideMark/>
          </w:tcPr>
          <w:p w14:paraId="77F7DF9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w:t>
            </w:r>
          </w:p>
        </w:tc>
      </w:tr>
      <w:tr w:rsidR="00E73BC6" w:rsidRPr="00D342FD" w14:paraId="62F910FB"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noWrap/>
            <w:hideMark/>
          </w:tcPr>
          <w:p w14:paraId="63D16546" w14:textId="77777777" w:rsidR="00E73BC6" w:rsidRPr="00D342FD" w:rsidRDefault="00E73BC6" w:rsidP="00E73BC6">
            <w:pPr>
              <w:ind w:left="0" w:firstLine="0"/>
            </w:pPr>
            <w:r w:rsidRPr="00D342FD">
              <w:t>Nature forests</w:t>
            </w:r>
          </w:p>
        </w:tc>
        <w:tc>
          <w:tcPr>
            <w:cnfStyle w:val="000010000000" w:firstRow="0" w:lastRow="0" w:firstColumn="0" w:lastColumn="0" w:oddVBand="1" w:evenVBand="0" w:oddHBand="0" w:evenHBand="0" w:firstRowFirstColumn="0" w:firstRowLastColumn="0" w:lastRowFirstColumn="0" w:lastRowLastColumn="0"/>
            <w:tcW w:w="1474" w:type="dxa"/>
            <w:noWrap/>
            <w:hideMark/>
          </w:tcPr>
          <w:p w14:paraId="73272557" w14:textId="77777777" w:rsidR="00E73BC6" w:rsidRPr="00D342FD" w:rsidRDefault="00E73BC6" w:rsidP="00E73BC6">
            <w:r w:rsidRPr="00D342FD">
              <w:t>..</w:t>
            </w:r>
          </w:p>
        </w:tc>
        <w:tc>
          <w:tcPr>
            <w:tcW w:w="1134" w:type="dxa"/>
            <w:noWrap/>
            <w:hideMark/>
          </w:tcPr>
          <w:p w14:paraId="3FD05E8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37C879C7" w14:textId="77777777" w:rsidR="00E73BC6" w:rsidRPr="00D342FD" w:rsidRDefault="00E73BC6" w:rsidP="00E73BC6">
            <w:r w:rsidRPr="00D342FD">
              <w:t>..</w:t>
            </w:r>
          </w:p>
        </w:tc>
        <w:tc>
          <w:tcPr>
            <w:tcW w:w="1134" w:type="dxa"/>
            <w:noWrap/>
            <w:hideMark/>
          </w:tcPr>
          <w:p w14:paraId="20F49B5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7E765869"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noWrap/>
            <w:hideMark/>
          </w:tcPr>
          <w:p w14:paraId="080D50FE" w14:textId="77777777" w:rsidR="00E73BC6" w:rsidRPr="00D342FD" w:rsidRDefault="00E73BC6" w:rsidP="00E73BC6">
            <w:pPr>
              <w:ind w:left="0" w:firstLine="0"/>
            </w:pPr>
            <w:r w:rsidRPr="00D342FD">
              <w:t>Livestock</w:t>
            </w:r>
          </w:p>
        </w:tc>
        <w:tc>
          <w:tcPr>
            <w:cnfStyle w:val="000010000000" w:firstRow="0" w:lastRow="0" w:firstColumn="0" w:lastColumn="0" w:oddVBand="1" w:evenVBand="0" w:oddHBand="0" w:evenHBand="0" w:firstRowFirstColumn="0" w:firstRowLastColumn="0" w:lastRowFirstColumn="0" w:lastRowLastColumn="0"/>
            <w:tcW w:w="1474" w:type="dxa"/>
            <w:noWrap/>
            <w:hideMark/>
          </w:tcPr>
          <w:p w14:paraId="01E8D1A8" w14:textId="77777777" w:rsidR="00E73BC6" w:rsidRPr="00D342FD" w:rsidRDefault="00E73BC6" w:rsidP="00E73BC6">
            <w:r w:rsidRPr="00D342FD">
              <w:t>..</w:t>
            </w:r>
          </w:p>
        </w:tc>
        <w:tc>
          <w:tcPr>
            <w:tcW w:w="1134" w:type="dxa"/>
            <w:noWrap/>
            <w:hideMark/>
          </w:tcPr>
          <w:p w14:paraId="5BBFC20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6683F9B0" w14:textId="77777777" w:rsidR="00E73BC6" w:rsidRPr="00D342FD" w:rsidRDefault="00E73BC6" w:rsidP="00E73BC6">
            <w:r w:rsidRPr="00D342FD">
              <w:t>..</w:t>
            </w:r>
          </w:p>
        </w:tc>
        <w:tc>
          <w:tcPr>
            <w:tcW w:w="1134" w:type="dxa"/>
            <w:noWrap/>
            <w:hideMark/>
          </w:tcPr>
          <w:p w14:paraId="700EAFA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bl>
    <w:p w14:paraId="151CDC3F" w14:textId="77777777" w:rsidR="00E73BC6" w:rsidRPr="00940E38" w:rsidRDefault="00E73BC6" w:rsidP="00E73BC6">
      <w:pPr>
        <w:pStyle w:val="Note"/>
      </w:pPr>
      <w:r w:rsidRPr="00940E38">
        <w:t>Note:</w:t>
      </w:r>
    </w:p>
    <w:p w14:paraId="0F3A1469" w14:textId="77777777" w:rsidR="00E73BC6" w:rsidRPr="00940E38" w:rsidRDefault="00E73BC6" w:rsidP="00E73BC6">
      <w:pPr>
        <w:pStyle w:val="Note"/>
      </w:pPr>
      <w:r w:rsidRPr="00940E38">
        <w:t>(a)</w:t>
      </w:r>
      <w:r w:rsidRPr="00940E38">
        <w:tab/>
        <w:t>Classified in accordance with the fair value hierarchy.</w:t>
      </w:r>
    </w:p>
    <w:p w14:paraId="422DCA79" w14:textId="77777777" w:rsidR="00E73BC6" w:rsidRPr="00940E38" w:rsidRDefault="00E73BC6" w:rsidP="00E73BC6"/>
    <w:p w14:paraId="71BD64FD" w14:textId="77777777" w:rsidR="00E73BC6" w:rsidRPr="00940E38" w:rsidRDefault="00E73BC6" w:rsidP="00E73BC6">
      <w:r w:rsidRPr="00940E38">
        <w:t>There have been no transfers between levels during the period. There were no changes in valuation techniques throughout the period to 30 June 20</w:t>
      </w:r>
      <w:r>
        <w:t>20</w:t>
      </w:r>
      <w:r w:rsidRPr="00940E38">
        <w:t>. There are no comparative disclosures because the Department did not hold any biological assets at 30 June 201</w:t>
      </w:r>
      <w:r>
        <w:t>9</w:t>
      </w:r>
      <w:r w:rsidRPr="00940E38">
        <w:t xml:space="preserve">. </w:t>
      </w:r>
      <w:r w:rsidRPr="00940E38">
        <w:rPr>
          <w:rStyle w:val="SourceReference"/>
        </w:rPr>
        <w:t>[AASB 13.93(c), AASB 13.66]</w:t>
      </w:r>
      <w:r w:rsidRPr="00940E38">
        <w:t xml:space="preserve"> </w:t>
      </w:r>
    </w:p>
    <w:p w14:paraId="09D8205F" w14:textId="77777777" w:rsidR="00E73BC6" w:rsidRPr="00940E38" w:rsidRDefault="00E73BC6" w:rsidP="00E73BC6">
      <w:r w:rsidRPr="00940E38">
        <w:t>Biological assets comprise nature forests and livestock. Biological assets are measured at fair value less costs to sell, with any changes recognised in the comprehensive operating statement – other economic flows. Costs to sell include all costs that would be necessary to sell the assets, including freight and direct selling costs.</w:t>
      </w:r>
    </w:p>
    <w:p w14:paraId="435E83B3" w14:textId="77777777" w:rsidR="00E73BC6" w:rsidRPr="00940E38" w:rsidRDefault="00E73BC6" w:rsidP="00E73BC6">
      <w:r w:rsidRPr="00940E38">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1BEF43CB" w14:textId="53757D42" w:rsidR="00E73BC6" w:rsidRPr="00940E38" w:rsidRDefault="00E73BC6" w:rsidP="00E73BC6">
      <w:r w:rsidRPr="00940E38">
        <w:t>In the event that market</w:t>
      </w:r>
      <w:r w:rsidR="00B91FE2">
        <w:t>-</w:t>
      </w:r>
      <w:r w:rsidRPr="00940E38">
        <w:t xml:space="preserve">determined prices or values are not available for a biological asset in its present condition, the present value of the expected net cash flows from the asset, discounted at a current market determined rate is utilised to determine fair value. </w:t>
      </w:r>
    </w:p>
    <w:p w14:paraId="45088D73" w14:textId="77777777" w:rsidR="00E73BC6" w:rsidRPr="00940E38" w:rsidRDefault="00E73BC6" w:rsidP="00E73BC6">
      <w:pPr>
        <w:pStyle w:val="Heading4"/>
        <w:rPr>
          <w:lang w:val="en-GB"/>
        </w:rPr>
      </w:pPr>
      <w:r w:rsidRPr="00940E38">
        <w:rPr>
          <w:lang w:val="en-GB"/>
        </w:rPr>
        <w:t>Nature forests</w:t>
      </w:r>
    </w:p>
    <w:p w14:paraId="74275249" w14:textId="77777777" w:rsidR="00E73BC6" w:rsidRPr="00940E38" w:rsidRDefault="00E73BC6" w:rsidP="00E73BC6">
      <w:r w:rsidRPr="00940E38">
        <w:t>The fair value for nature forests is determined using a discounted cash flow method whereby expected net future cash flows are discounted at a current market determined rate. After harvest, productive trees are treated as inventories.</w:t>
      </w:r>
      <w:r w:rsidRPr="00940E38">
        <w:rPr>
          <w:rStyle w:val="SourceReference"/>
        </w:rPr>
        <w:t xml:space="preserve"> [AASB 141.12, AASB 141.13]</w:t>
      </w:r>
    </w:p>
    <w:p w14:paraId="238CAEBC" w14:textId="77777777" w:rsidR="00E73BC6" w:rsidRPr="00940E38" w:rsidRDefault="00E73BC6" w:rsidP="00E73BC6">
      <w:pPr>
        <w:pStyle w:val="Heading4"/>
        <w:rPr>
          <w:lang w:val="en-GB"/>
        </w:rPr>
      </w:pPr>
      <w:r w:rsidRPr="00940E38">
        <w:rPr>
          <w:lang w:val="en-GB"/>
        </w:rPr>
        <w:t>Livestock</w:t>
      </w:r>
    </w:p>
    <w:p w14:paraId="671831A5" w14:textId="69FE5504" w:rsidR="00E73BC6" w:rsidRPr="00940E38" w:rsidRDefault="00E73BC6" w:rsidP="00E73BC6">
      <w:r w:rsidRPr="00940E38">
        <w:t xml:space="preserve">For livestock, fair value is based on relevant market indicators, which include store cattle prices, abattoir market prices, and cattle prices received/quoted for the Department’s cattle at the reporting date. Prices for cattle generally reflect the </w:t>
      </w:r>
      <w:r w:rsidR="00F72718" w:rsidRPr="00940E38">
        <w:t>shorter-term</w:t>
      </w:r>
      <w:r w:rsidRPr="00940E38">
        <w:t xml:space="preserve"> spot prices available in the marketplace and vary depending on the weight and condition of the animal.</w:t>
      </w:r>
    </w:p>
    <w:p w14:paraId="4778FECF" w14:textId="77777777" w:rsidR="00F72718" w:rsidRDefault="00F72718">
      <w:r>
        <w:rPr>
          <w:b/>
        </w:rPr>
        <w:br w:type="page"/>
      </w:r>
    </w:p>
    <w:tbl>
      <w:tblPr>
        <w:tblStyle w:val="ModelReportGuidanceTable"/>
        <w:tblW w:w="0" w:type="auto"/>
        <w:tblLook w:val="04A0" w:firstRow="1" w:lastRow="0" w:firstColumn="1" w:lastColumn="0" w:noHBand="0" w:noVBand="1"/>
      </w:tblPr>
      <w:tblGrid>
        <w:gridCol w:w="9622"/>
      </w:tblGrid>
      <w:tr w:rsidR="00E73BC6" w:rsidRPr="00F72718" w14:paraId="6ADCB2A9" w14:textId="77777777" w:rsidTr="00F72718">
        <w:trPr>
          <w:cnfStyle w:val="100000000000" w:firstRow="1" w:lastRow="0" w:firstColumn="0" w:lastColumn="0" w:oddVBand="0" w:evenVBand="0" w:oddHBand="0" w:evenHBand="0" w:firstRowFirstColumn="0" w:firstRowLastColumn="0" w:lastRowFirstColumn="0" w:lastRowLastColumn="0"/>
        </w:trPr>
        <w:tc>
          <w:tcPr>
            <w:tcW w:w="9622" w:type="dxa"/>
          </w:tcPr>
          <w:p w14:paraId="26356E7F" w14:textId="35D5004B" w:rsidR="00E73BC6" w:rsidRPr="00F72718" w:rsidRDefault="00E73BC6" w:rsidP="00F72718">
            <w:r w:rsidRPr="00F72718">
              <w:lastRenderedPageBreak/>
              <w:t>Guidance – Biological assets</w:t>
            </w:r>
          </w:p>
        </w:tc>
      </w:tr>
      <w:tr w:rsidR="00E73BC6" w:rsidRPr="00940E38" w14:paraId="3DB70D13" w14:textId="77777777" w:rsidTr="00F72718">
        <w:tc>
          <w:tcPr>
            <w:tcW w:w="9622" w:type="dxa"/>
          </w:tcPr>
          <w:p w14:paraId="2FBEE3E6" w14:textId="77777777" w:rsidR="00E73BC6" w:rsidRPr="00940E38" w:rsidRDefault="00E73BC6" w:rsidP="00E73BC6">
            <w:r w:rsidRPr="00940E38">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940E38">
              <w:rPr>
                <w:rStyle w:val="SourceReference"/>
              </w:rPr>
              <w:t>[AASB 141.15]</w:t>
            </w:r>
          </w:p>
          <w:p w14:paraId="4939B49D" w14:textId="77777777" w:rsidR="00E73BC6" w:rsidRPr="00940E38" w:rsidRDefault="00E73BC6" w:rsidP="00E73BC6">
            <w:r w:rsidRPr="00940E38">
              <w:t xml:space="preserve">Entities often </w:t>
            </w:r>
            <w:proofErr w:type="gramStart"/>
            <w:r w:rsidRPr="00940E38">
              <w:t>enter into</w:t>
            </w:r>
            <w:proofErr w:type="gramEnd"/>
            <w:r w:rsidRPr="00940E38">
              <w:t xml:space="preserve"> contracts to sell their biological assets at a future date. Contract prices are not necessarily relevant in determining fair value, because fair value reflects the current market in which a willing buyer and seller would </w:t>
            </w:r>
            <w:proofErr w:type="gramStart"/>
            <w:r w:rsidRPr="00940E38">
              <w:t>enter into</w:t>
            </w:r>
            <w:proofErr w:type="gramEnd"/>
            <w:r w:rsidRPr="00940E38">
              <w:t xml:space="preserve"> a transaction. </w:t>
            </w:r>
          </w:p>
          <w:p w14:paraId="45D2BE81" w14:textId="77777777" w:rsidR="00E73BC6" w:rsidRPr="00940E38" w:rsidRDefault="00E73BC6" w:rsidP="00E73BC6">
            <w:r w:rsidRPr="00940E38">
              <w:t xml:space="preserve">As a result, the fair value of a biological asset is not adjusted because of the existence of a contract. In some cases, a contract for the sale of a biological asset may be an onerous contract. AASB 137 </w:t>
            </w:r>
            <w:r w:rsidRPr="00940E38">
              <w:rPr>
                <w:i/>
              </w:rPr>
              <w:t>Provisions, Contingent Liabilities and Contingent Assets</w:t>
            </w:r>
            <w:r w:rsidRPr="00940E38">
              <w:t xml:space="preserve"> applies to onerous contracts. </w:t>
            </w:r>
            <w:r w:rsidRPr="00940E38">
              <w:rPr>
                <w:rStyle w:val="SourceReference"/>
              </w:rPr>
              <w:t>[AASB 141.16]</w:t>
            </w:r>
          </w:p>
          <w:p w14:paraId="40E3420A" w14:textId="77777777" w:rsidR="00E73BC6" w:rsidRPr="00940E38" w:rsidRDefault="00E73BC6" w:rsidP="00E73BC6">
            <w:pPr>
              <w:jc w:val="both"/>
              <w:rPr>
                <w:rStyle w:val="SourceReference"/>
              </w:rPr>
            </w:pPr>
            <w:r w:rsidRPr="00940E38">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t>
            </w:r>
            <w:proofErr w:type="gramStart"/>
            <w:r w:rsidRPr="00940E38">
              <w:t>would</w:t>
            </w:r>
            <w:proofErr w:type="gramEnd"/>
            <w:r w:rsidRPr="00940E38">
              <w:t xml:space="preserve"> use the price existing in the market expected to be used. </w:t>
            </w:r>
            <w:r w:rsidRPr="00940E38">
              <w:rPr>
                <w:rStyle w:val="SourceReference"/>
              </w:rPr>
              <w:t>[Now captured by AASB13.93]</w:t>
            </w:r>
          </w:p>
          <w:p w14:paraId="6969580A" w14:textId="77777777" w:rsidR="00E73BC6" w:rsidRPr="00940E38" w:rsidRDefault="00E73BC6" w:rsidP="00E73BC6">
            <w:r w:rsidRPr="00940E38">
              <w:t>If an active market does not exist, an entity uses one or more of the following, when available, in determining fair value:</w:t>
            </w:r>
          </w:p>
          <w:p w14:paraId="096372BE" w14:textId="41CE6C16" w:rsidR="00E73BC6" w:rsidRPr="00940E38" w:rsidRDefault="00E73BC6" w:rsidP="00FC71D7">
            <w:pPr>
              <w:pStyle w:val="Guidancealpha"/>
              <w:numPr>
                <w:ilvl w:val="0"/>
                <w:numId w:val="236"/>
              </w:numPr>
            </w:pPr>
            <w:r w:rsidRPr="00940E38">
              <w:t xml:space="preserve">the most recent market transaction price, </w:t>
            </w:r>
            <w:proofErr w:type="gramStart"/>
            <w:r w:rsidRPr="00940E38">
              <w:t>provided that</w:t>
            </w:r>
            <w:proofErr w:type="gramEnd"/>
            <w:r w:rsidRPr="00940E38">
              <w:t xml:space="preserve"> there has not been a significant change in economic circumstances between the date of that transaction and the end of the reporting period;</w:t>
            </w:r>
          </w:p>
          <w:p w14:paraId="4735A735" w14:textId="29F66140" w:rsidR="00E73BC6" w:rsidRPr="00940E38" w:rsidRDefault="00E73BC6" w:rsidP="00FC71D7">
            <w:pPr>
              <w:pStyle w:val="Guidancealpha"/>
              <w:numPr>
                <w:ilvl w:val="0"/>
                <w:numId w:val="236"/>
              </w:numPr>
            </w:pPr>
            <w:r w:rsidRPr="00940E38">
              <w:t>market prices for similar assets with adjustment to reflect differences; and</w:t>
            </w:r>
          </w:p>
          <w:p w14:paraId="705C8154" w14:textId="30608F92" w:rsidR="00E73BC6" w:rsidRPr="00940E38" w:rsidRDefault="00E73BC6" w:rsidP="00FC71D7">
            <w:pPr>
              <w:pStyle w:val="Guidancealpha"/>
              <w:numPr>
                <w:ilvl w:val="0"/>
                <w:numId w:val="236"/>
              </w:numPr>
            </w:pPr>
            <w:r w:rsidRPr="00940E38">
              <w:t xml:space="preserve">sector benchmarks such as the value of an orchard expressed per export tray, bushel, or hectare, and the value of cattle expressed per kilogram of meat. </w:t>
            </w:r>
            <w:r w:rsidRPr="00940E38">
              <w:rPr>
                <w:rStyle w:val="SourceReference"/>
              </w:rPr>
              <w:t>[Now captured by AASB13.93]</w:t>
            </w:r>
          </w:p>
          <w:p w14:paraId="27DA74FE" w14:textId="77777777" w:rsidR="00E73BC6" w:rsidRPr="00940E38" w:rsidRDefault="00E73BC6" w:rsidP="00E73BC6">
            <w:r w:rsidRPr="00940E38">
              <w:t xml:space="preserve">In some cases, the information sources listed above may suggest different conclusions as to the fair value of a biological asset. An entity considers the reasons for those differences, </w:t>
            </w:r>
            <w:proofErr w:type="gramStart"/>
            <w:r w:rsidRPr="00940E38">
              <w:t>in order to</w:t>
            </w:r>
            <w:proofErr w:type="gramEnd"/>
            <w:r w:rsidRPr="00940E38">
              <w:t xml:space="preserve"> arrive at the most reliable estimate of fair value within a relatively narrow range of reasonable estimates. </w:t>
            </w:r>
            <w:r w:rsidRPr="00940E38">
              <w:rPr>
                <w:rStyle w:val="SourceReference"/>
              </w:rPr>
              <w:t>[Now captured by AASB13.93]</w:t>
            </w:r>
          </w:p>
          <w:p w14:paraId="02C70952" w14:textId="77777777" w:rsidR="00E73BC6" w:rsidRPr="00940E38" w:rsidRDefault="00E73BC6" w:rsidP="00E73BC6">
            <w:r w:rsidRPr="00940E38">
              <w:t>In some circumstances, market</w:t>
            </w:r>
            <w:r w:rsidRPr="00940E38">
              <w:noBreakHyphen/>
              <w:t>determined prices or values may not be available for a biological asset in its present condition. In these circumstances, an entity uses the present value of expected net cash flows from the asset discounted at a current market</w:t>
            </w:r>
            <w:r w:rsidRPr="00940E38">
              <w:noBreakHyphen/>
              <w:t xml:space="preserve">determined rate in determining fair value. </w:t>
            </w:r>
            <w:r w:rsidRPr="00940E38">
              <w:rPr>
                <w:rStyle w:val="SourceReference"/>
              </w:rPr>
              <w:t>[Now captured by AASB13.93]</w:t>
            </w:r>
          </w:p>
          <w:p w14:paraId="28BD487C" w14:textId="77777777" w:rsidR="00E73BC6" w:rsidRPr="00940E38" w:rsidRDefault="00E73BC6" w:rsidP="00E73BC6">
            <w:r w:rsidRPr="00940E38">
              <w:t xml:space="preserve">The objective of a calculation of the present value of expected net cash flows is to determine the fair value of a biological asset in its present location and condition. </w:t>
            </w:r>
          </w:p>
          <w:p w14:paraId="009291A6" w14:textId="77777777" w:rsidR="00E73BC6" w:rsidRPr="00940E38" w:rsidRDefault="00E73BC6" w:rsidP="00E73BC6">
            <w:r w:rsidRPr="00940E38">
              <w:t xml:space="preserve">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 </w:t>
            </w:r>
            <w:r w:rsidRPr="00940E38">
              <w:rPr>
                <w:rStyle w:val="SourceReference"/>
              </w:rPr>
              <w:t>[Now captured by AASB13.93]</w:t>
            </w:r>
          </w:p>
          <w:p w14:paraId="11EA3432" w14:textId="77777777" w:rsidR="00E73BC6" w:rsidRPr="00940E38" w:rsidRDefault="00E73BC6" w:rsidP="00E73BC6">
            <w:r w:rsidRPr="00940E38">
              <w:t xml:space="preserve">An entity does not include any cash flows for financing the assets, taxation, or re-establishing biological assets after harvest. </w:t>
            </w:r>
            <w:r w:rsidRPr="00940E38">
              <w:rPr>
                <w:rStyle w:val="SourceReference"/>
              </w:rPr>
              <w:t>[AASB 141.22]</w:t>
            </w:r>
          </w:p>
          <w:p w14:paraId="60E1200E" w14:textId="77777777" w:rsidR="00E73BC6" w:rsidRPr="00940E38" w:rsidRDefault="00E73BC6" w:rsidP="00E73BC6">
            <w:r w:rsidRPr="00940E38">
              <w:t>In agreeing an arm’s</w:t>
            </w:r>
            <w:r w:rsidRPr="00940E38">
              <w:noBreakHyphen/>
              <w:t xml:space="preserve">length transaction price, knowledgeable,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940E38">
              <w:rPr>
                <w:rStyle w:val="SourceReference"/>
              </w:rPr>
              <w:t>[Now captured by AASB13.93]</w:t>
            </w:r>
          </w:p>
          <w:p w14:paraId="37979FC7" w14:textId="77777777" w:rsidR="00E73BC6" w:rsidRPr="00940E38" w:rsidRDefault="00E73BC6" w:rsidP="00E73BC6">
            <w:r w:rsidRPr="00940E38">
              <w:t>Cost may sometimes approximate fair value, particularly when:</w:t>
            </w:r>
          </w:p>
          <w:p w14:paraId="4ED959A1" w14:textId="6A7F071E" w:rsidR="00E73BC6" w:rsidRPr="00940E38" w:rsidRDefault="00E73BC6" w:rsidP="00FC71D7">
            <w:pPr>
              <w:pStyle w:val="Guidancealpha"/>
              <w:numPr>
                <w:ilvl w:val="0"/>
                <w:numId w:val="237"/>
              </w:numPr>
            </w:pPr>
            <w:r w:rsidRPr="00940E38">
              <w:t>little biological transformation has taken place since initial cost incurrence; or</w:t>
            </w:r>
          </w:p>
          <w:p w14:paraId="03504225" w14:textId="6B6BA88C" w:rsidR="00E73BC6" w:rsidRPr="00940E38" w:rsidRDefault="00E73BC6" w:rsidP="00FC71D7">
            <w:pPr>
              <w:pStyle w:val="Guidancealpha"/>
              <w:numPr>
                <w:ilvl w:val="0"/>
                <w:numId w:val="237"/>
              </w:numPr>
            </w:pPr>
            <w:r w:rsidRPr="00940E38">
              <w:t xml:space="preserve">the impact of the biological transformation on price is not expected to be material. </w:t>
            </w:r>
            <w:r w:rsidRPr="00940E38">
              <w:rPr>
                <w:rStyle w:val="SourceReference"/>
              </w:rPr>
              <w:t>[AASB 141.24]</w:t>
            </w:r>
          </w:p>
          <w:p w14:paraId="390631F3" w14:textId="77777777" w:rsidR="00E73BC6" w:rsidRPr="00940E38" w:rsidRDefault="00E73BC6" w:rsidP="00E73BC6">
            <w:pPr>
              <w:spacing w:after="60"/>
            </w:pPr>
            <w:r w:rsidRPr="00940E38">
              <w:t xml:space="preserve">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 </w:t>
            </w:r>
          </w:p>
        </w:tc>
      </w:tr>
    </w:tbl>
    <w:p w14:paraId="327D5B8F" w14:textId="77777777" w:rsidR="00E73BC6" w:rsidRPr="00940E38" w:rsidRDefault="00E73BC6" w:rsidP="00E73BC6"/>
    <w:p w14:paraId="0E2E45A2" w14:textId="77777777" w:rsidR="00E73BC6" w:rsidRPr="00940E38" w:rsidRDefault="00E73BC6" w:rsidP="00E73BC6"/>
    <w:p w14:paraId="203212AC" w14:textId="77777777" w:rsidR="00E73BC6" w:rsidRPr="00940E38" w:rsidRDefault="00E73BC6" w:rsidP="00E73BC6">
      <w:pPr>
        <w:keepLines w:val="0"/>
        <w:rPr>
          <w:rFonts w:asciiTheme="majorHAnsi" w:hAnsiTheme="majorHAnsi"/>
          <w:b/>
          <w:szCs w:val="20"/>
        </w:rPr>
      </w:pPr>
      <w:r w:rsidRPr="00940E38">
        <w:br w:type="page"/>
      </w:r>
    </w:p>
    <w:p w14:paraId="3C031A84" w14:textId="77777777" w:rsidR="00E73BC6" w:rsidRPr="00940E38" w:rsidRDefault="00E73BC6" w:rsidP="00E73BC6">
      <w:pPr>
        <w:pStyle w:val="TableHeading"/>
      </w:pPr>
      <w:r w:rsidRPr="00940E38">
        <w:lastRenderedPageBreak/>
        <w:t xml:space="preserve">Non-financial physical assets classified as held for sale </w:t>
      </w:r>
      <w:r w:rsidRPr="00940E38">
        <w:rPr>
          <w:rStyle w:val="SourceReference"/>
          <w:b w:val="0"/>
        </w:rPr>
        <w:t>[AASB 13.93 (a)(b)]</w:t>
      </w:r>
    </w:p>
    <w:p w14:paraId="5E1CFF1C" w14:textId="77777777" w:rsidR="00E73BC6" w:rsidRPr="00940E38" w:rsidRDefault="00E73BC6" w:rsidP="00E73BC6">
      <w:r w:rsidRPr="00940E38">
        <w:t xml:space="preserve">The following table provides the fair value measurement hierarchy of the Department’s non-financial physical assets held for sale. </w:t>
      </w:r>
    </w:p>
    <w:p w14:paraId="1973C81D"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668" w:type="dxa"/>
        <w:tblLook w:val="02A0" w:firstRow="1" w:lastRow="0" w:firstColumn="1" w:lastColumn="0" w:noHBand="1" w:noVBand="0"/>
      </w:tblPr>
      <w:tblGrid>
        <w:gridCol w:w="4792"/>
        <w:gridCol w:w="1474"/>
        <w:gridCol w:w="1134"/>
        <w:gridCol w:w="1134"/>
        <w:gridCol w:w="1134"/>
      </w:tblGrid>
      <w:tr w:rsidR="00F72718" w:rsidRPr="00D342FD" w14:paraId="498A39C3" w14:textId="77777777" w:rsidTr="00F727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2" w:type="dxa"/>
            <w:vMerge w:val="restart"/>
            <w:noWrap/>
            <w:hideMark/>
          </w:tcPr>
          <w:p w14:paraId="09D0CC71" w14:textId="0C3AD67C" w:rsidR="00F72718" w:rsidRPr="00C96288" w:rsidRDefault="00F72718" w:rsidP="00C96288">
            <w:pPr>
              <w:ind w:left="0"/>
            </w:pPr>
            <w:r w:rsidRPr="00C96288">
              <w:t>2020</w:t>
            </w:r>
          </w:p>
        </w:tc>
        <w:tc>
          <w:tcPr>
            <w:cnfStyle w:val="000010000000" w:firstRow="0" w:lastRow="0" w:firstColumn="0" w:lastColumn="0" w:oddVBand="1" w:evenVBand="0" w:oddHBand="0" w:evenHBand="0" w:firstRowFirstColumn="0" w:firstRowLastColumn="0" w:lastRowFirstColumn="0" w:lastRowLastColumn="0"/>
            <w:tcW w:w="1474" w:type="dxa"/>
            <w:vMerge w:val="restart"/>
            <w:hideMark/>
          </w:tcPr>
          <w:p w14:paraId="7C64BC6B" w14:textId="77777777" w:rsidR="00F72718" w:rsidRPr="00F72718" w:rsidRDefault="00F72718" w:rsidP="00F72718">
            <w:r w:rsidRPr="00F72718">
              <w:t xml:space="preserve">Carrying amount </w:t>
            </w:r>
          </w:p>
          <w:p w14:paraId="2A3FBE9A" w14:textId="3F9D41E4" w:rsidR="00F72718" w:rsidRPr="00F72718" w:rsidRDefault="00F72718" w:rsidP="00F72718">
            <w:r w:rsidRPr="00F72718">
              <w:t>as at 30 June</w:t>
            </w:r>
          </w:p>
        </w:tc>
        <w:tc>
          <w:tcPr>
            <w:tcW w:w="3402" w:type="dxa"/>
            <w:gridSpan w:val="3"/>
            <w:tcBorders>
              <w:bottom w:val="single" w:sz="6" w:space="0" w:color="FFFFFF" w:themeColor="background1"/>
            </w:tcBorders>
            <w:hideMark/>
          </w:tcPr>
          <w:p w14:paraId="6A7FF295" w14:textId="30B2812F" w:rsidR="00F72718" w:rsidRPr="00D342FD" w:rsidRDefault="00F72718" w:rsidP="00E73BC6">
            <w:pPr>
              <w:jc w:val="center"/>
              <w:cnfStyle w:val="100000000000" w:firstRow="1" w:lastRow="0" w:firstColumn="0" w:lastColumn="0" w:oddVBand="0" w:evenVBand="0" w:oddHBand="0" w:evenHBand="0" w:firstRowFirstColumn="0" w:firstRowLastColumn="0" w:lastRowFirstColumn="0" w:lastRowLastColumn="0"/>
            </w:pPr>
            <w:r w:rsidRPr="00D342FD">
              <w:t xml:space="preserve">Fair value measurement at end </w:t>
            </w:r>
            <w:r>
              <w:br/>
            </w:r>
            <w:r w:rsidRPr="00D342FD">
              <w:t>of reporting period using:</w:t>
            </w:r>
          </w:p>
        </w:tc>
      </w:tr>
      <w:tr w:rsidR="00F72718" w:rsidRPr="00D342FD" w14:paraId="772F651F" w14:textId="77777777" w:rsidTr="00F727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2" w:type="dxa"/>
            <w:vMerge/>
            <w:noWrap/>
            <w:hideMark/>
          </w:tcPr>
          <w:p w14:paraId="56D6BC70" w14:textId="12F80206" w:rsidR="00F72718" w:rsidRPr="00D342FD" w:rsidRDefault="00F72718" w:rsidP="00F72718">
            <w:pPr>
              <w:ind w:left="0"/>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474" w:type="dxa"/>
            <w:vMerge/>
            <w:noWrap/>
            <w:hideMark/>
          </w:tcPr>
          <w:p w14:paraId="07080349" w14:textId="4A96205F" w:rsidR="00F72718" w:rsidRPr="00D342FD" w:rsidRDefault="00F72718" w:rsidP="00E73BC6">
            <w:pPr>
              <w:rPr>
                <w:i w:val="0"/>
                <w:color w:val="FFFFFF" w:themeColor="background1"/>
              </w:rPr>
            </w:pPr>
          </w:p>
        </w:tc>
        <w:tc>
          <w:tcPr>
            <w:tcW w:w="1134" w:type="dxa"/>
            <w:tcBorders>
              <w:top w:val="single" w:sz="6" w:space="0" w:color="FFFFFF" w:themeColor="background1"/>
            </w:tcBorders>
            <w:noWrap/>
            <w:hideMark/>
          </w:tcPr>
          <w:p w14:paraId="5972BEE4" w14:textId="77777777" w:rsidR="00F72718" w:rsidRPr="00C96288" w:rsidRDefault="00F72718" w:rsidP="00E73BC6">
            <w:pPr>
              <w:cnfStyle w:val="100000000000" w:firstRow="1" w:lastRow="0" w:firstColumn="0" w:lastColumn="0" w:oddVBand="0" w:evenVBand="0" w:oddHBand="0" w:evenHBand="0" w:firstRowFirstColumn="0" w:firstRowLastColumn="0" w:lastRowFirstColumn="0" w:lastRowLastColumn="0"/>
              <w:rPr>
                <w:iCs/>
                <w:color w:val="FFFFFF" w:themeColor="background1"/>
              </w:rPr>
            </w:pPr>
            <w:r w:rsidRPr="00C96288">
              <w:rPr>
                <w:iCs/>
                <w:color w:val="FFFFFF" w:themeColor="background1"/>
              </w:rPr>
              <w:t>Level 1</w:t>
            </w:r>
            <w:r w:rsidRPr="00C96288">
              <w:rPr>
                <w:iCs/>
                <w:color w:val="FFFFFF" w:themeColor="background1"/>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FFFFFF" w:themeColor="background1"/>
            </w:tcBorders>
            <w:noWrap/>
            <w:hideMark/>
          </w:tcPr>
          <w:p w14:paraId="22121396" w14:textId="77777777" w:rsidR="00F72718" w:rsidRPr="00C96288" w:rsidRDefault="00F72718" w:rsidP="00E73BC6">
            <w:pPr>
              <w:rPr>
                <w:iCs/>
                <w:color w:val="FFFFFF" w:themeColor="background1"/>
              </w:rPr>
            </w:pPr>
            <w:r w:rsidRPr="00C96288">
              <w:rPr>
                <w:iCs/>
                <w:color w:val="FFFFFF" w:themeColor="background1"/>
              </w:rPr>
              <w:t xml:space="preserve">Level 2 </w:t>
            </w:r>
            <w:r w:rsidRPr="00C96288">
              <w:rPr>
                <w:iCs/>
                <w:color w:val="FFFFFF" w:themeColor="background1"/>
                <w:vertAlign w:val="superscript"/>
              </w:rPr>
              <w:t>(a)</w:t>
            </w:r>
          </w:p>
        </w:tc>
        <w:tc>
          <w:tcPr>
            <w:tcW w:w="1134" w:type="dxa"/>
            <w:tcBorders>
              <w:top w:val="single" w:sz="6" w:space="0" w:color="FFFFFF" w:themeColor="background1"/>
            </w:tcBorders>
            <w:noWrap/>
            <w:hideMark/>
          </w:tcPr>
          <w:p w14:paraId="2A862468" w14:textId="77777777" w:rsidR="00F72718" w:rsidRPr="00C96288" w:rsidRDefault="00F72718" w:rsidP="00E73BC6">
            <w:pPr>
              <w:cnfStyle w:val="100000000000" w:firstRow="1" w:lastRow="0" w:firstColumn="0" w:lastColumn="0" w:oddVBand="0" w:evenVBand="0" w:oddHBand="0" w:evenHBand="0" w:firstRowFirstColumn="0" w:firstRowLastColumn="0" w:lastRowFirstColumn="0" w:lastRowLastColumn="0"/>
              <w:rPr>
                <w:iCs/>
                <w:color w:val="FFFFFF" w:themeColor="background1"/>
              </w:rPr>
            </w:pPr>
            <w:r w:rsidRPr="00C96288">
              <w:rPr>
                <w:iCs/>
                <w:color w:val="FFFFFF" w:themeColor="background1"/>
              </w:rPr>
              <w:t xml:space="preserve">Level 3 </w:t>
            </w:r>
            <w:r w:rsidRPr="00C96288">
              <w:rPr>
                <w:iCs/>
                <w:color w:val="FFFFFF" w:themeColor="background1"/>
                <w:vertAlign w:val="superscript"/>
              </w:rPr>
              <w:t>(a)</w:t>
            </w:r>
          </w:p>
        </w:tc>
      </w:tr>
      <w:tr w:rsidR="00E73BC6" w:rsidRPr="00D342FD" w14:paraId="4A3C053E"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tcBorders>
              <w:bottom w:val="nil"/>
            </w:tcBorders>
            <w:noWrap/>
            <w:hideMark/>
          </w:tcPr>
          <w:p w14:paraId="70475111" w14:textId="77777777" w:rsidR="00E73BC6" w:rsidRPr="00D342FD" w:rsidRDefault="00E73BC6" w:rsidP="00F72718">
            <w:pPr>
              <w:ind w:left="0" w:firstLine="0"/>
            </w:pPr>
            <w:r w:rsidRPr="00D342FD">
              <w:t xml:space="preserve">Freehold land held for sale </w:t>
            </w:r>
            <w:r w:rsidRPr="00F72718">
              <w:rPr>
                <w:vertAlign w:val="superscript"/>
              </w:rPr>
              <w:t>(b)</w:t>
            </w:r>
          </w:p>
        </w:tc>
        <w:tc>
          <w:tcPr>
            <w:cnfStyle w:val="000010000000" w:firstRow="0" w:lastRow="0" w:firstColumn="0" w:lastColumn="0" w:oddVBand="1" w:evenVBand="0" w:oddHBand="0" w:evenHBand="0" w:firstRowFirstColumn="0" w:firstRowLastColumn="0" w:lastRowFirstColumn="0" w:lastRowLastColumn="0"/>
            <w:tcW w:w="1474" w:type="dxa"/>
            <w:tcBorders>
              <w:bottom w:val="nil"/>
            </w:tcBorders>
            <w:noWrap/>
            <w:hideMark/>
          </w:tcPr>
          <w:p w14:paraId="7AFDEE49" w14:textId="77777777" w:rsidR="00E73BC6" w:rsidRPr="00D342FD" w:rsidRDefault="00E73BC6" w:rsidP="00E73BC6">
            <w:r w:rsidRPr="00D342FD">
              <w:t xml:space="preserve"> 753</w:t>
            </w:r>
          </w:p>
        </w:tc>
        <w:tc>
          <w:tcPr>
            <w:tcW w:w="1134" w:type="dxa"/>
            <w:tcBorders>
              <w:bottom w:val="nil"/>
            </w:tcBorders>
            <w:noWrap/>
            <w:hideMark/>
          </w:tcPr>
          <w:p w14:paraId="7AAB631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noWrap/>
            <w:hideMark/>
          </w:tcPr>
          <w:p w14:paraId="1C069F2A" w14:textId="77777777" w:rsidR="00E73BC6" w:rsidRPr="00D342FD" w:rsidRDefault="00E73BC6" w:rsidP="00E73BC6">
            <w:r w:rsidRPr="00D342FD">
              <w:t xml:space="preserve"> 753</w:t>
            </w:r>
          </w:p>
        </w:tc>
        <w:tc>
          <w:tcPr>
            <w:tcW w:w="1134" w:type="dxa"/>
            <w:tcBorders>
              <w:bottom w:val="nil"/>
            </w:tcBorders>
            <w:noWrap/>
            <w:hideMark/>
          </w:tcPr>
          <w:p w14:paraId="4514CE5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8BC50BA"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tcBorders>
              <w:bottom w:val="single" w:sz="12" w:space="0" w:color="auto"/>
            </w:tcBorders>
            <w:noWrap/>
            <w:hideMark/>
          </w:tcPr>
          <w:p w14:paraId="7BA1F31C" w14:textId="0298AF56" w:rsidR="00E73BC6" w:rsidRPr="00D342FD" w:rsidRDefault="00E73BC6" w:rsidP="00F72718">
            <w:pPr>
              <w:ind w:left="0" w:firstLine="0"/>
            </w:pPr>
            <w:r w:rsidRPr="00D342FD">
              <w:t>Investments and other financial assets</w:t>
            </w:r>
            <w:r w:rsidR="00F72718">
              <w:t xml:space="preserve"> </w:t>
            </w:r>
            <w:r w:rsidRPr="00F72718">
              <w:rPr>
                <w:vertAlign w:val="superscript"/>
              </w:rPr>
              <w:t>(c)</w:t>
            </w:r>
          </w:p>
        </w:tc>
        <w:tc>
          <w:tcPr>
            <w:cnfStyle w:val="000010000000" w:firstRow="0" w:lastRow="0" w:firstColumn="0" w:lastColumn="0" w:oddVBand="1" w:evenVBand="0" w:oddHBand="0" w:evenHBand="0" w:firstRowFirstColumn="0" w:firstRowLastColumn="0" w:lastRowFirstColumn="0" w:lastRowLastColumn="0"/>
            <w:tcW w:w="1474" w:type="dxa"/>
            <w:tcBorders>
              <w:bottom w:val="single" w:sz="12" w:space="0" w:color="auto"/>
            </w:tcBorders>
            <w:noWrap/>
            <w:hideMark/>
          </w:tcPr>
          <w:p w14:paraId="0EF88657" w14:textId="77777777" w:rsidR="00E73BC6" w:rsidRPr="00D342FD" w:rsidRDefault="00E73BC6" w:rsidP="00E73BC6">
            <w:r w:rsidRPr="00D342FD">
              <w:t xml:space="preserve"> 521</w:t>
            </w:r>
          </w:p>
        </w:tc>
        <w:tc>
          <w:tcPr>
            <w:tcW w:w="1134" w:type="dxa"/>
            <w:tcBorders>
              <w:bottom w:val="single" w:sz="12" w:space="0" w:color="auto"/>
            </w:tcBorders>
            <w:noWrap/>
            <w:hideMark/>
          </w:tcPr>
          <w:p w14:paraId="6F46732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bottom w:val="single" w:sz="12" w:space="0" w:color="auto"/>
            </w:tcBorders>
            <w:noWrap/>
            <w:hideMark/>
          </w:tcPr>
          <w:p w14:paraId="7CBD4855" w14:textId="77777777" w:rsidR="00E73BC6" w:rsidRPr="00D342FD" w:rsidRDefault="00E73BC6" w:rsidP="00E73BC6">
            <w:r w:rsidRPr="00D342FD">
              <w:t xml:space="preserve"> 521</w:t>
            </w:r>
          </w:p>
        </w:tc>
        <w:tc>
          <w:tcPr>
            <w:tcW w:w="1134" w:type="dxa"/>
            <w:tcBorders>
              <w:bottom w:val="single" w:sz="12" w:space="0" w:color="auto"/>
            </w:tcBorders>
            <w:noWrap/>
            <w:hideMark/>
          </w:tcPr>
          <w:p w14:paraId="048CCDB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1BAA7347"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tcBorders>
              <w:top w:val="single" w:sz="12" w:space="0" w:color="auto"/>
            </w:tcBorders>
            <w:noWrap/>
            <w:hideMark/>
          </w:tcPr>
          <w:p w14:paraId="5B71BD58" w14:textId="77777777" w:rsidR="00E73BC6" w:rsidRPr="00D342FD" w:rsidRDefault="00E73BC6" w:rsidP="00F72718">
            <w:pPr>
              <w:ind w:left="0" w:firstLine="0"/>
            </w:pPr>
          </w:p>
        </w:tc>
        <w:tc>
          <w:tcPr>
            <w:cnfStyle w:val="000010000000" w:firstRow="0" w:lastRow="0" w:firstColumn="0" w:lastColumn="0" w:oddVBand="1" w:evenVBand="0" w:oddHBand="0" w:evenHBand="0" w:firstRowFirstColumn="0" w:firstRowLastColumn="0" w:lastRowFirstColumn="0" w:lastRowLastColumn="0"/>
            <w:tcW w:w="1474" w:type="dxa"/>
            <w:tcBorders>
              <w:top w:val="single" w:sz="12" w:space="0" w:color="auto"/>
            </w:tcBorders>
            <w:shd w:val="clear" w:color="auto" w:fill="FFFFFF" w:themeFill="background1"/>
            <w:noWrap/>
            <w:hideMark/>
          </w:tcPr>
          <w:p w14:paraId="3579C7A4" w14:textId="77777777" w:rsidR="00E73BC6" w:rsidRPr="00D342FD" w:rsidRDefault="00E73BC6" w:rsidP="00E73BC6"/>
        </w:tc>
        <w:tc>
          <w:tcPr>
            <w:tcW w:w="1134" w:type="dxa"/>
            <w:tcBorders>
              <w:top w:val="single" w:sz="12" w:space="0" w:color="auto"/>
            </w:tcBorders>
            <w:noWrap/>
            <w:hideMark/>
          </w:tcPr>
          <w:p w14:paraId="1BEC9CE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Borders>
              <w:top w:val="single" w:sz="12" w:space="0" w:color="auto"/>
            </w:tcBorders>
            <w:shd w:val="clear" w:color="auto" w:fill="FFFFFF" w:themeFill="background1"/>
            <w:noWrap/>
            <w:hideMark/>
          </w:tcPr>
          <w:p w14:paraId="5F4CC201" w14:textId="77777777" w:rsidR="00E73BC6" w:rsidRPr="00D342FD" w:rsidRDefault="00E73BC6" w:rsidP="00E73BC6"/>
        </w:tc>
        <w:tc>
          <w:tcPr>
            <w:tcW w:w="1134" w:type="dxa"/>
            <w:tcBorders>
              <w:top w:val="single" w:sz="12" w:space="0" w:color="auto"/>
            </w:tcBorders>
            <w:noWrap/>
            <w:hideMark/>
          </w:tcPr>
          <w:p w14:paraId="1EBB8A0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093F16BA"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shd w:val="clear" w:color="auto" w:fill="000000" w:themeFill="text1"/>
            <w:noWrap/>
            <w:hideMark/>
          </w:tcPr>
          <w:p w14:paraId="75152AA1" w14:textId="77777777" w:rsidR="00E73BC6" w:rsidRPr="00D342FD" w:rsidRDefault="00E73BC6" w:rsidP="00F72718">
            <w:pPr>
              <w:ind w:left="0" w:firstLine="0"/>
              <w:rPr>
                <w:color w:val="FFFFFF" w:themeColor="background1"/>
              </w:rPr>
            </w:pPr>
            <w:r w:rsidRPr="00D342FD">
              <w:rPr>
                <w:i/>
                <w:iCs/>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1474" w:type="dxa"/>
            <w:shd w:val="clear" w:color="auto" w:fill="000000" w:themeFill="text1"/>
            <w:noWrap/>
            <w:hideMark/>
          </w:tcPr>
          <w:p w14:paraId="48115966" w14:textId="77777777" w:rsidR="00E73BC6" w:rsidRPr="00D342FD" w:rsidRDefault="00E73BC6" w:rsidP="00E73BC6">
            <w:pPr>
              <w:rPr>
                <w:color w:val="FFFFFF" w:themeColor="background1"/>
              </w:rPr>
            </w:pPr>
            <w:r w:rsidRPr="00D342FD">
              <w:rPr>
                <w:color w:val="FFFFFF" w:themeColor="background1"/>
              </w:rPr>
              <w:t> </w:t>
            </w:r>
          </w:p>
        </w:tc>
        <w:tc>
          <w:tcPr>
            <w:tcW w:w="1134" w:type="dxa"/>
            <w:shd w:val="clear" w:color="auto" w:fill="000000" w:themeFill="text1"/>
            <w:noWrap/>
            <w:hideMark/>
          </w:tcPr>
          <w:p w14:paraId="5C9F821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0000" w:themeFill="text1"/>
            <w:noWrap/>
            <w:hideMark/>
          </w:tcPr>
          <w:p w14:paraId="6E4E4C46" w14:textId="77777777" w:rsidR="00E73BC6" w:rsidRPr="00D342FD" w:rsidRDefault="00E73BC6" w:rsidP="00E73BC6">
            <w:pPr>
              <w:rPr>
                <w:color w:val="FFFFFF" w:themeColor="background1"/>
              </w:rPr>
            </w:pPr>
            <w:r w:rsidRPr="00D342FD">
              <w:rPr>
                <w:color w:val="FFFFFF" w:themeColor="background1"/>
              </w:rPr>
              <w:t> </w:t>
            </w:r>
          </w:p>
        </w:tc>
        <w:tc>
          <w:tcPr>
            <w:tcW w:w="1134" w:type="dxa"/>
            <w:shd w:val="clear" w:color="auto" w:fill="000000" w:themeFill="text1"/>
            <w:noWrap/>
            <w:hideMark/>
          </w:tcPr>
          <w:p w14:paraId="4CD101C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D342FD">
              <w:rPr>
                <w:color w:val="FFFFFF" w:themeColor="background1"/>
              </w:rPr>
              <w:t> </w:t>
            </w:r>
          </w:p>
        </w:tc>
      </w:tr>
      <w:tr w:rsidR="00E73BC6" w:rsidRPr="00D342FD" w14:paraId="2E9F182D"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noWrap/>
            <w:hideMark/>
          </w:tcPr>
          <w:p w14:paraId="54579DB5" w14:textId="77777777" w:rsidR="00E73BC6" w:rsidRPr="00D342FD" w:rsidRDefault="00E73BC6" w:rsidP="00F72718">
            <w:pPr>
              <w:ind w:left="0" w:firstLine="0"/>
            </w:pPr>
            <w:r w:rsidRPr="00D342FD">
              <w:t xml:space="preserve">Freehold land held for sale </w:t>
            </w:r>
            <w:r w:rsidRPr="00F72718">
              <w:rPr>
                <w:vertAlign w:val="superscript"/>
              </w:rPr>
              <w:t>(b)</w:t>
            </w:r>
          </w:p>
        </w:tc>
        <w:tc>
          <w:tcPr>
            <w:cnfStyle w:val="000010000000" w:firstRow="0" w:lastRow="0" w:firstColumn="0" w:lastColumn="0" w:oddVBand="1" w:evenVBand="0" w:oddHBand="0" w:evenHBand="0" w:firstRowFirstColumn="0" w:firstRowLastColumn="0" w:lastRowFirstColumn="0" w:lastRowLastColumn="0"/>
            <w:tcW w:w="1474" w:type="dxa"/>
            <w:noWrap/>
            <w:hideMark/>
          </w:tcPr>
          <w:p w14:paraId="404A152D" w14:textId="77777777" w:rsidR="00E73BC6" w:rsidRPr="00D342FD" w:rsidRDefault="00E73BC6" w:rsidP="00E73BC6">
            <w:r w:rsidRPr="00D342FD">
              <w:t>1 469</w:t>
            </w:r>
          </w:p>
        </w:tc>
        <w:tc>
          <w:tcPr>
            <w:tcW w:w="1134" w:type="dxa"/>
            <w:noWrap/>
            <w:hideMark/>
          </w:tcPr>
          <w:p w14:paraId="751B32D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2F79631A" w14:textId="77777777" w:rsidR="00E73BC6" w:rsidRPr="00D342FD" w:rsidRDefault="00E73BC6" w:rsidP="00E73BC6">
            <w:r w:rsidRPr="00D342FD">
              <w:t>1 469</w:t>
            </w:r>
          </w:p>
        </w:tc>
        <w:tc>
          <w:tcPr>
            <w:tcW w:w="1134" w:type="dxa"/>
            <w:noWrap/>
            <w:hideMark/>
          </w:tcPr>
          <w:p w14:paraId="5EDBBAE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728289A0" w14:textId="77777777" w:rsidTr="00F72718">
        <w:trPr>
          <w:cantSplit w:val="0"/>
        </w:trPr>
        <w:tc>
          <w:tcPr>
            <w:cnfStyle w:val="001000000000" w:firstRow="0" w:lastRow="0" w:firstColumn="1" w:lastColumn="0" w:oddVBand="0" w:evenVBand="0" w:oddHBand="0" w:evenHBand="0" w:firstRowFirstColumn="0" w:firstRowLastColumn="0" w:lastRowFirstColumn="0" w:lastRowLastColumn="0"/>
            <w:tcW w:w="4792" w:type="dxa"/>
            <w:noWrap/>
            <w:hideMark/>
          </w:tcPr>
          <w:p w14:paraId="286F366A" w14:textId="758C030F" w:rsidR="00E73BC6" w:rsidRPr="00D342FD" w:rsidRDefault="00E73BC6" w:rsidP="00F72718">
            <w:pPr>
              <w:ind w:left="0" w:firstLine="0"/>
            </w:pPr>
            <w:r w:rsidRPr="00D342FD">
              <w:t>Investments and other financial assets</w:t>
            </w:r>
            <w:r w:rsidR="00F72718">
              <w:t xml:space="preserve"> </w:t>
            </w:r>
            <w:r w:rsidRPr="00F72718">
              <w:rPr>
                <w:vertAlign w:val="superscript"/>
              </w:rPr>
              <w:t>(c)</w:t>
            </w:r>
          </w:p>
        </w:tc>
        <w:tc>
          <w:tcPr>
            <w:cnfStyle w:val="000010000000" w:firstRow="0" w:lastRow="0" w:firstColumn="0" w:lastColumn="0" w:oddVBand="1" w:evenVBand="0" w:oddHBand="0" w:evenHBand="0" w:firstRowFirstColumn="0" w:firstRowLastColumn="0" w:lastRowFirstColumn="0" w:lastRowLastColumn="0"/>
            <w:tcW w:w="1474" w:type="dxa"/>
            <w:noWrap/>
            <w:hideMark/>
          </w:tcPr>
          <w:p w14:paraId="4D873F99" w14:textId="77777777" w:rsidR="00E73BC6" w:rsidRPr="00D342FD" w:rsidRDefault="00E73BC6" w:rsidP="00E73BC6">
            <w:r w:rsidRPr="00D342FD">
              <w:t>1 575</w:t>
            </w:r>
          </w:p>
        </w:tc>
        <w:tc>
          <w:tcPr>
            <w:tcW w:w="1134" w:type="dxa"/>
            <w:noWrap/>
            <w:hideMark/>
          </w:tcPr>
          <w:p w14:paraId="589FA82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c>
          <w:tcPr>
            <w:cnfStyle w:val="000010000000" w:firstRow="0" w:lastRow="0" w:firstColumn="0" w:lastColumn="0" w:oddVBand="1" w:evenVBand="0" w:oddHBand="0" w:evenHBand="0" w:firstRowFirstColumn="0" w:firstRowLastColumn="0" w:lastRowFirstColumn="0" w:lastRowLastColumn="0"/>
            <w:tcW w:w="1134" w:type="dxa"/>
            <w:noWrap/>
            <w:hideMark/>
          </w:tcPr>
          <w:p w14:paraId="000386CA" w14:textId="77777777" w:rsidR="00E73BC6" w:rsidRPr="00D342FD" w:rsidRDefault="00E73BC6" w:rsidP="00E73BC6">
            <w:r w:rsidRPr="00D342FD">
              <w:t>1 575</w:t>
            </w:r>
          </w:p>
        </w:tc>
        <w:tc>
          <w:tcPr>
            <w:tcW w:w="1134" w:type="dxa"/>
            <w:noWrap/>
            <w:hideMark/>
          </w:tcPr>
          <w:p w14:paraId="2256AEF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bl>
    <w:p w14:paraId="71D28BF8" w14:textId="77777777" w:rsidR="00E73BC6" w:rsidRPr="00940E38" w:rsidRDefault="00E73BC6" w:rsidP="00E73BC6">
      <w:pPr>
        <w:pStyle w:val="Note"/>
      </w:pPr>
      <w:r w:rsidRPr="00940E38">
        <w:t>Note:</w:t>
      </w:r>
    </w:p>
    <w:p w14:paraId="3550A8EC" w14:textId="77777777" w:rsidR="00E73BC6" w:rsidRPr="00940E38" w:rsidRDefault="00E73BC6" w:rsidP="00E73BC6">
      <w:pPr>
        <w:pStyle w:val="Note"/>
      </w:pPr>
      <w:r w:rsidRPr="00940E38">
        <w:t>(a)</w:t>
      </w:r>
      <w:r w:rsidRPr="00940E38">
        <w:tab/>
        <w:t>Classified in accordance with the fair value hierarchy.</w:t>
      </w:r>
    </w:p>
    <w:p w14:paraId="726D3B13" w14:textId="77777777" w:rsidR="00E73BC6" w:rsidRPr="00940E38" w:rsidRDefault="00E73BC6" w:rsidP="00E73BC6">
      <w:pPr>
        <w:pStyle w:val="Note"/>
      </w:pPr>
      <w:r w:rsidRPr="00940E38">
        <w:t>(b)</w:t>
      </w:r>
      <w:r w:rsidRPr="00940E38">
        <w:tab/>
        <w:t>Freehold land held for sale is reported in Note 9.3.6.</w:t>
      </w:r>
    </w:p>
    <w:p w14:paraId="638043D5" w14:textId="77777777" w:rsidR="00E73BC6" w:rsidRPr="00940E38" w:rsidRDefault="00E73BC6" w:rsidP="00E73BC6">
      <w:pPr>
        <w:pStyle w:val="Note"/>
      </w:pPr>
      <w:r w:rsidRPr="00940E38">
        <w:t>(c)</w:t>
      </w:r>
      <w:r w:rsidRPr="00940E38">
        <w:tab/>
        <w:t>Investments and other financial assets are reported in Note 9.3.5.</w:t>
      </w:r>
    </w:p>
    <w:p w14:paraId="4AB72D00" w14:textId="77777777" w:rsidR="00E73BC6" w:rsidRPr="00940E38" w:rsidRDefault="00E73BC6" w:rsidP="00E73BC6">
      <w:pPr>
        <w:pStyle w:val="Note"/>
      </w:pPr>
    </w:p>
    <w:p w14:paraId="7046450B" w14:textId="77777777" w:rsidR="00E73BC6" w:rsidRPr="00940E38" w:rsidRDefault="00E73BC6" w:rsidP="00E73BC6">
      <w:pPr>
        <w:pStyle w:val="Note"/>
      </w:pPr>
    </w:p>
    <w:tbl>
      <w:tblPr>
        <w:tblStyle w:val="ModelReportGuidanceTable"/>
        <w:tblW w:w="0" w:type="auto"/>
        <w:tblLook w:val="04A0" w:firstRow="1" w:lastRow="0" w:firstColumn="1" w:lastColumn="0" w:noHBand="0" w:noVBand="1"/>
      </w:tblPr>
      <w:tblGrid>
        <w:gridCol w:w="9622"/>
      </w:tblGrid>
      <w:tr w:rsidR="00E73BC6" w:rsidRPr="00F72718" w14:paraId="1EBAB631"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52D3B45A" w14:textId="77777777" w:rsidR="00E73BC6" w:rsidRPr="00F72718" w:rsidRDefault="00E73BC6" w:rsidP="00F72718">
            <w:r w:rsidRPr="00F72718">
              <w:t>Guidance – Non-financial physical assets classified as held for sale</w:t>
            </w:r>
          </w:p>
        </w:tc>
      </w:tr>
      <w:tr w:rsidR="00E73BC6" w:rsidRPr="00940E38" w14:paraId="3D2EBC97" w14:textId="77777777" w:rsidTr="00E73BC6">
        <w:tc>
          <w:tcPr>
            <w:tcW w:w="9752" w:type="dxa"/>
          </w:tcPr>
          <w:p w14:paraId="7BEC32F0" w14:textId="77777777" w:rsidR="00E73BC6" w:rsidRPr="00940E38" w:rsidRDefault="00E73BC6" w:rsidP="00E73BC6">
            <w:r w:rsidRPr="00940E38">
              <w:t>AASB 5 clarifies that disclosure requirements in other standards do not apply to non</w:t>
            </w:r>
            <w:r w:rsidRPr="00940E38">
              <w:noBreakHyphen/>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w:t>
            </w:r>
            <w:r w:rsidRPr="00940E38">
              <w:noBreakHyphen/>
              <w:t>for</w:t>
            </w:r>
            <w:r w:rsidRPr="00940E38">
              <w:noBreakHyphen/>
              <w:t>sale equity instrument is a financial instrument as defined in AASB 139 and is, therefore, scoped out of the measurement requirements of AASB 5.</w:t>
            </w:r>
          </w:p>
          <w:p w14:paraId="2F6B29C8" w14:textId="77777777" w:rsidR="00E73BC6" w:rsidRPr="00940E38" w:rsidRDefault="00E73BC6" w:rsidP="00E73BC6">
            <w:pPr>
              <w:spacing w:after="60"/>
            </w:pPr>
            <w:r w:rsidRPr="00940E38">
              <w:t>While the assets of discontinuing operations are fair valued on a non</w:t>
            </w:r>
            <w:r w:rsidRPr="00940E38">
              <w:noBreakHyphen/>
              <w:t>recurring basis under AASB 13.93(a), fair value measurements of available</w:t>
            </w:r>
            <w:r w:rsidRPr="00940E38">
              <w:noBreakHyphen/>
              <w:t>for</w:t>
            </w:r>
            <w:r w:rsidRPr="00940E38">
              <w:noBreakHyphen/>
              <w:t xml:space="preserve">sale investments of the discontinuing operations are recurring since valuations are required at the end of each reporting period. As the illustrative example categorises ‘investments and other financial assets’ as Level 2 assets, reconciliation required for recurring Level 3 assets or liabilities is not illustrated in the Model. Refer to Note 5.1.3 and Note 8.1.3 for illustration on reconciliation of recurring Level 3 assets. </w:t>
            </w:r>
          </w:p>
        </w:tc>
      </w:tr>
      <w:bookmarkEnd w:id="333"/>
    </w:tbl>
    <w:p w14:paraId="4505CC04" w14:textId="77777777" w:rsidR="00E73BC6" w:rsidRPr="00940E38" w:rsidRDefault="00E73BC6" w:rsidP="00E73BC6"/>
    <w:p w14:paraId="0A708328" w14:textId="77777777" w:rsidR="00E73BC6" w:rsidRPr="00940E38" w:rsidRDefault="00E73BC6" w:rsidP="00E73BC6">
      <w:pPr>
        <w:sectPr w:rsidR="00E73BC6" w:rsidRPr="00940E38" w:rsidSect="00E73BC6">
          <w:headerReference w:type="even" r:id="rId295"/>
          <w:headerReference w:type="default" r:id="rId296"/>
          <w:footerReference w:type="even" r:id="rId297"/>
          <w:footerReference w:type="default" r:id="rId298"/>
          <w:headerReference w:type="first" r:id="rId299"/>
          <w:footerReference w:type="first" r:id="rId300"/>
          <w:pgSz w:w="11906" w:h="16838" w:code="9"/>
          <w:pgMar w:top="1134" w:right="1134" w:bottom="1134" w:left="1134" w:header="624" w:footer="567" w:gutter="0"/>
          <w:cols w:sep="1" w:space="567"/>
          <w:docGrid w:linePitch="360"/>
        </w:sectPr>
      </w:pPr>
    </w:p>
    <w:p w14:paraId="196456DF" w14:textId="77777777" w:rsidR="00E73BC6" w:rsidRPr="00940E38" w:rsidRDefault="00E73BC6" w:rsidP="00E73BC6">
      <w:pPr>
        <w:pStyle w:val="Heading1"/>
      </w:pPr>
      <w:bookmarkStart w:id="351" w:name="_Ref509831476"/>
      <w:bookmarkStart w:id="352" w:name="Section9"/>
      <w:r w:rsidRPr="00940E38">
        <w:lastRenderedPageBreak/>
        <w:t>OTHER DISCLOSURES</w:t>
      </w:r>
      <w:bookmarkEnd w:id="351"/>
    </w:p>
    <w:p w14:paraId="39656B79" w14:textId="77777777" w:rsidR="00E73BC6" w:rsidRPr="00940E38" w:rsidRDefault="00E73BC6" w:rsidP="00E73BC6">
      <w:pPr>
        <w:pStyle w:val="Heading30"/>
        <w:spacing w:after="120"/>
        <w:sectPr w:rsidR="00E73BC6" w:rsidRPr="00940E38" w:rsidSect="00E73BC6">
          <w:headerReference w:type="even" r:id="rId301"/>
          <w:headerReference w:type="default" r:id="rId302"/>
          <w:headerReference w:type="first" r:id="rId303"/>
          <w:footerReference w:type="first" r:id="rId304"/>
          <w:pgSz w:w="11906" w:h="16838" w:code="9"/>
          <w:pgMar w:top="1134" w:right="1134" w:bottom="1134" w:left="1134" w:header="624" w:footer="567" w:gutter="0"/>
          <w:cols w:sep="1" w:space="567"/>
          <w:titlePg/>
          <w:docGrid w:linePitch="360"/>
        </w:sectPr>
      </w:pPr>
    </w:p>
    <w:p w14:paraId="02D8DF39" w14:textId="77777777" w:rsidR="00E73BC6" w:rsidRPr="00940E38" w:rsidRDefault="00E73BC6" w:rsidP="00E73BC6">
      <w:pPr>
        <w:pStyle w:val="Heading30"/>
      </w:pPr>
      <w:r w:rsidRPr="00940E38">
        <w:t>Introduction</w:t>
      </w:r>
    </w:p>
    <w:p w14:paraId="54F82E26" w14:textId="77777777" w:rsidR="00E73BC6" w:rsidRPr="00940E38" w:rsidRDefault="00E73BC6" w:rsidP="00E73BC6">
      <w:r w:rsidRPr="00940E38">
        <w:t>This section includes additional material disclosures required by accounting standards or otherwise, for the understanding of this financial report.</w:t>
      </w:r>
    </w:p>
    <w:p w14:paraId="500F5A99" w14:textId="77777777" w:rsidR="00E73BC6" w:rsidRPr="00940E38" w:rsidRDefault="00E73BC6" w:rsidP="00E73BC6">
      <w:pPr>
        <w:pStyle w:val="Heading30"/>
      </w:pPr>
      <w:r w:rsidRPr="00940E38">
        <w:t>Structure</w:t>
      </w:r>
    </w:p>
    <w:p w14:paraId="5048D36B" w14:textId="3791F421" w:rsidR="00591DEC" w:rsidRDefault="00E73BC6">
      <w:pPr>
        <w:pStyle w:val="TOC9"/>
        <w:rPr>
          <w:noProof/>
          <w:sz w:val="22"/>
        </w:rPr>
      </w:pPr>
      <w:r w:rsidRPr="00940E38">
        <w:fldChar w:fldCharType="begin"/>
      </w:r>
      <w:r w:rsidRPr="00940E38">
        <w:instrText xml:space="preserve"> TOC \h \z \t "Heading 2 (#),9" \b Section9 \* MERGEFORMAT </w:instrText>
      </w:r>
      <w:r w:rsidRPr="00940E38">
        <w:fldChar w:fldCharType="separate"/>
      </w:r>
      <w:hyperlink w:anchor="_Toc42054765" w:history="1">
        <w:r w:rsidR="00591DEC" w:rsidRPr="000E797B">
          <w:rPr>
            <w:rStyle w:val="Hyperlink"/>
            <w:noProof/>
          </w:rPr>
          <w:t>9.1</w:t>
        </w:r>
        <w:r w:rsidR="00591DEC">
          <w:rPr>
            <w:noProof/>
            <w:sz w:val="22"/>
          </w:rPr>
          <w:tab/>
        </w:r>
        <w:r w:rsidR="00591DEC" w:rsidRPr="000E797B">
          <w:rPr>
            <w:rStyle w:val="Hyperlink"/>
            <w:noProof/>
          </w:rPr>
          <w:t xml:space="preserve">Ex gratia expenses </w:t>
        </w:r>
        <w:r w:rsidR="00591DEC" w:rsidRPr="000E797B">
          <w:rPr>
            <w:rStyle w:val="Hyperlink"/>
            <w:noProof/>
            <w:vertAlign w:val="superscript"/>
          </w:rPr>
          <w:t>(a)</w:t>
        </w:r>
        <w:r w:rsidR="00591DEC">
          <w:rPr>
            <w:noProof/>
            <w:webHidden/>
          </w:rPr>
          <w:tab/>
        </w:r>
        <w:r w:rsidR="00591DEC">
          <w:rPr>
            <w:noProof/>
            <w:webHidden/>
          </w:rPr>
          <w:fldChar w:fldCharType="begin"/>
        </w:r>
        <w:r w:rsidR="00591DEC">
          <w:rPr>
            <w:noProof/>
            <w:webHidden/>
          </w:rPr>
          <w:instrText xml:space="preserve"> PAGEREF _Toc42054765 \h </w:instrText>
        </w:r>
        <w:r w:rsidR="00591DEC">
          <w:rPr>
            <w:noProof/>
            <w:webHidden/>
          </w:rPr>
        </w:r>
        <w:r w:rsidR="00591DEC">
          <w:rPr>
            <w:noProof/>
            <w:webHidden/>
          </w:rPr>
          <w:fldChar w:fldCharType="separate"/>
        </w:r>
        <w:r w:rsidR="00655DDD">
          <w:rPr>
            <w:noProof/>
            <w:webHidden/>
          </w:rPr>
          <w:t>219</w:t>
        </w:r>
        <w:r w:rsidR="00591DEC">
          <w:rPr>
            <w:noProof/>
            <w:webHidden/>
          </w:rPr>
          <w:fldChar w:fldCharType="end"/>
        </w:r>
      </w:hyperlink>
    </w:p>
    <w:p w14:paraId="14E39E3E" w14:textId="7F93D6F3" w:rsidR="00591DEC" w:rsidRDefault="007521AA">
      <w:pPr>
        <w:pStyle w:val="TOC9"/>
        <w:rPr>
          <w:noProof/>
          <w:sz w:val="22"/>
        </w:rPr>
      </w:pPr>
      <w:hyperlink w:anchor="_Toc42054766" w:history="1">
        <w:r w:rsidR="00591DEC" w:rsidRPr="000E797B">
          <w:rPr>
            <w:rStyle w:val="Hyperlink"/>
            <w:noProof/>
          </w:rPr>
          <w:t>9.2</w:t>
        </w:r>
        <w:r w:rsidR="00591DEC">
          <w:rPr>
            <w:noProof/>
            <w:sz w:val="22"/>
          </w:rPr>
          <w:tab/>
        </w:r>
        <w:r w:rsidR="00591DEC" w:rsidRPr="000E797B">
          <w:rPr>
            <w:rStyle w:val="Hyperlink"/>
            <w:noProof/>
          </w:rPr>
          <w:t>Other economic flows included in net result</w:t>
        </w:r>
        <w:r w:rsidR="00591DEC">
          <w:rPr>
            <w:noProof/>
            <w:webHidden/>
          </w:rPr>
          <w:tab/>
        </w:r>
        <w:r w:rsidR="00591DEC">
          <w:rPr>
            <w:noProof/>
            <w:webHidden/>
          </w:rPr>
          <w:fldChar w:fldCharType="begin"/>
        </w:r>
        <w:r w:rsidR="00591DEC">
          <w:rPr>
            <w:noProof/>
            <w:webHidden/>
          </w:rPr>
          <w:instrText xml:space="preserve"> PAGEREF _Toc42054766 \h </w:instrText>
        </w:r>
        <w:r w:rsidR="00591DEC">
          <w:rPr>
            <w:noProof/>
            <w:webHidden/>
          </w:rPr>
        </w:r>
        <w:r w:rsidR="00591DEC">
          <w:rPr>
            <w:noProof/>
            <w:webHidden/>
          </w:rPr>
          <w:fldChar w:fldCharType="separate"/>
        </w:r>
        <w:r w:rsidR="00655DDD">
          <w:rPr>
            <w:noProof/>
            <w:webHidden/>
          </w:rPr>
          <w:t>220</w:t>
        </w:r>
        <w:r w:rsidR="00591DEC">
          <w:rPr>
            <w:noProof/>
            <w:webHidden/>
          </w:rPr>
          <w:fldChar w:fldCharType="end"/>
        </w:r>
      </w:hyperlink>
    </w:p>
    <w:p w14:paraId="7B3A795A" w14:textId="497E63D9" w:rsidR="00591DEC" w:rsidRDefault="007521AA">
      <w:pPr>
        <w:pStyle w:val="TOC9"/>
        <w:rPr>
          <w:noProof/>
          <w:sz w:val="22"/>
        </w:rPr>
      </w:pPr>
      <w:hyperlink w:anchor="_Toc42054767" w:history="1">
        <w:r w:rsidR="00591DEC" w:rsidRPr="000E797B">
          <w:rPr>
            <w:rStyle w:val="Hyperlink"/>
            <w:noProof/>
          </w:rPr>
          <w:t>9.3</w:t>
        </w:r>
        <w:r w:rsidR="00591DEC">
          <w:rPr>
            <w:noProof/>
            <w:sz w:val="22"/>
          </w:rPr>
          <w:tab/>
        </w:r>
        <w:r w:rsidR="00591DEC" w:rsidRPr="000E797B">
          <w:rPr>
            <w:rStyle w:val="Hyperlink"/>
            <w:noProof/>
          </w:rPr>
          <w:t>Discontinued operations and non-current assets held for sale</w:t>
        </w:r>
        <w:r w:rsidR="00591DEC">
          <w:rPr>
            <w:noProof/>
            <w:webHidden/>
          </w:rPr>
          <w:tab/>
        </w:r>
        <w:r w:rsidR="00591DEC">
          <w:rPr>
            <w:noProof/>
            <w:webHidden/>
          </w:rPr>
          <w:fldChar w:fldCharType="begin"/>
        </w:r>
        <w:r w:rsidR="00591DEC">
          <w:rPr>
            <w:noProof/>
            <w:webHidden/>
          </w:rPr>
          <w:instrText xml:space="preserve"> PAGEREF _Toc42054767 \h </w:instrText>
        </w:r>
        <w:r w:rsidR="00591DEC">
          <w:rPr>
            <w:noProof/>
            <w:webHidden/>
          </w:rPr>
        </w:r>
        <w:r w:rsidR="00591DEC">
          <w:rPr>
            <w:noProof/>
            <w:webHidden/>
          </w:rPr>
          <w:fldChar w:fldCharType="separate"/>
        </w:r>
        <w:r w:rsidR="00655DDD">
          <w:rPr>
            <w:noProof/>
            <w:webHidden/>
          </w:rPr>
          <w:t>221</w:t>
        </w:r>
        <w:r w:rsidR="00591DEC">
          <w:rPr>
            <w:noProof/>
            <w:webHidden/>
          </w:rPr>
          <w:fldChar w:fldCharType="end"/>
        </w:r>
      </w:hyperlink>
    </w:p>
    <w:p w14:paraId="0D4E60D1" w14:textId="16951CE9" w:rsidR="00591DEC" w:rsidRDefault="007521AA">
      <w:pPr>
        <w:pStyle w:val="TOC9"/>
        <w:rPr>
          <w:noProof/>
          <w:sz w:val="22"/>
        </w:rPr>
      </w:pPr>
      <w:hyperlink w:anchor="_Toc42054768" w:history="1">
        <w:r w:rsidR="00591DEC" w:rsidRPr="000E797B">
          <w:rPr>
            <w:rStyle w:val="Hyperlink"/>
            <w:noProof/>
          </w:rPr>
          <w:t>9.4</w:t>
        </w:r>
        <w:r w:rsidR="00591DEC">
          <w:rPr>
            <w:noProof/>
            <w:sz w:val="22"/>
          </w:rPr>
          <w:tab/>
        </w:r>
        <w:r w:rsidR="00591DEC" w:rsidRPr="000E797B">
          <w:rPr>
            <w:rStyle w:val="Hyperlink"/>
            <w:noProof/>
          </w:rPr>
          <w:t>Reserves</w:t>
        </w:r>
        <w:r w:rsidR="00591DEC">
          <w:rPr>
            <w:noProof/>
            <w:webHidden/>
          </w:rPr>
          <w:tab/>
        </w:r>
        <w:r w:rsidR="00591DEC">
          <w:rPr>
            <w:noProof/>
            <w:webHidden/>
          </w:rPr>
          <w:fldChar w:fldCharType="begin"/>
        </w:r>
        <w:r w:rsidR="00591DEC">
          <w:rPr>
            <w:noProof/>
            <w:webHidden/>
          </w:rPr>
          <w:instrText xml:space="preserve"> PAGEREF _Toc42054768 \h </w:instrText>
        </w:r>
        <w:r w:rsidR="00591DEC">
          <w:rPr>
            <w:noProof/>
            <w:webHidden/>
          </w:rPr>
        </w:r>
        <w:r w:rsidR="00591DEC">
          <w:rPr>
            <w:noProof/>
            <w:webHidden/>
          </w:rPr>
          <w:fldChar w:fldCharType="separate"/>
        </w:r>
        <w:r w:rsidR="00655DDD">
          <w:rPr>
            <w:noProof/>
            <w:webHidden/>
          </w:rPr>
          <w:t>225</w:t>
        </w:r>
        <w:r w:rsidR="00591DEC">
          <w:rPr>
            <w:noProof/>
            <w:webHidden/>
          </w:rPr>
          <w:fldChar w:fldCharType="end"/>
        </w:r>
      </w:hyperlink>
    </w:p>
    <w:p w14:paraId="12E4F3CA" w14:textId="42293214" w:rsidR="00591DEC" w:rsidRDefault="007521AA">
      <w:pPr>
        <w:pStyle w:val="TOC9"/>
        <w:rPr>
          <w:noProof/>
          <w:sz w:val="22"/>
        </w:rPr>
      </w:pPr>
      <w:hyperlink w:anchor="_Toc42054769" w:history="1">
        <w:r w:rsidR="00591DEC" w:rsidRPr="000E797B">
          <w:rPr>
            <w:rStyle w:val="Hyperlink"/>
            <w:noProof/>
          </w:rPr>
          <w:t>9.5</w:t>
        </w:r>
        <w:r w:rsidR="00591DEC">
          <w:rPr>
            <w:noProof/>
            <w:sz w:val="22"/>
          </w:rPr>
          <w:tab/>
        </w:r>
        <w:r w:rsidR="00591DEC" w:rsidRPr="000E797B">
          <w:rPr>
            <w:rStyle w:val="Hyperlink"/>
            <w:noProof/>
          </w:rPr>
          <w:t>Entities consolidated pursuant to section 53(1)(b) of the FMA</w:t>
        </w:r>
        <w:r w:rsidR="00591DEC">
          <w:rPr>
            <w:noProof/>
            <w:webHidden/>
          </w:rPr>
          <w:tab/>
        </w:r>
        <w:r w:rsidR="00591DEC">
          <w:rPr>
            <w:noProof/>
            <w:webHidden/>
          </w:rPr>
          <w:fldChar w:fldCharType="begin"/>
        </w:r>
        <w:r w:rsidR="00591DEC">
          <w:rPr>
            <w:noProof/>
            <w:webHidden/>
          </w:rPr>
          <w:instrText xml:space="preserve"> PAGEREF _Toc42054769 \h </w:instrText>
        </w:r>
        <w:r w:rsidR="00591DEC">
          <w:rPr>
            <w:noProof/>
            <w:webHidden/>
          </w:rPr>
        </w:r>
        <w:r w:rsidR="00591DEC">
          <w:rPr>
            <w:noProof/>
            <w:webHidden/>
          </w:rPr>
          <w:fldChar w:fldCharType="separate"/>
        </w:r>
        <w:r w:rsidR="00655DDD">
          <w:rPr>
            <w:noProof/>
            <w:webHidden/>
          </w:rPr>
          <w:t>227</w:t>
        </w:r>
        <w:r w:rsidR="00591DEC">
          <w:rPr>
            <w:noProof/>
            <w:webHidden/>
          </w:rPr>
          <w:fldChar w:fldCharType="end"/>
        </w:r>
      </w:hyperlink>
    </w:p>
    <w:p w14:paraId="74695942" w14:textId="75FFE0D2" w:rsidR="00591DEC" w:rsidRDefault="007521AA">
      <w:pPr>
        <w:pStyle w:val="TOC9"/>
        <w:rPr>
          <w:noProof/>
          <w:sz w:val="22"/>
        </w:rPr>
      </w:pPr>
      <w:hyperlink w:anchor="_Toc42054770" w:history="1">
        <w:r w:rsidR="00591DEC" w:rsidRPr="000E797B">
          <w:rPr>
            <w:rStyle w:val="Hyperlink"/>
            <w:noProof/>
          </w:rPr>
          <w:t>9.6</w:t>
        </w:r>
        <w:r w:rsidR="00591DEC">
          <w:rPr>
            <w:noProof/>
            <w:sz w:val="22"/>
          </w:rPr>
          <w:tab/>
        </w:r>
        <w:r w:rsidR="00591DEC" w:rsidRPr="000E797B">
          <w:rPr>
            <w:rStyle w:val="Hyperlink"/>
            <w:noProof/>
          </w:rPr>
          <w:t>Correction of a prior period error</w:t>
        </w:r>
        <w:r w:rsidR="00591DEC">
          <w:rPr>
            <w:noProof/>
            <w:webHidden/>
          </w:rPr>
          <w:tab/>
        </w:r>
        <w:r w:rsidR="00591DEC">
          <w:rPr>
            <w:noProof/>
            <w:webHidden/>
          </w:rPr>
          <w:fldChar w:fldCharType="begin"/>
        </w:r>
        <w:r w:rsidR="00591DEC">
          <w:rPr>
            <w:noProof/>
            <w:webHidden/>
          </w:rPr>
          <w:instrText xml:space="preserve"> PAGEREF _Toc42054770 \h </w:instrText>
        </w:r>
        <w:r w:rsidR="00591DEC">
          <w:rPr>
            <w:noProof/>
            <w:webHidden/>
          </w:rPr>
        </w:r>
        <w:r w:rsidR="00591DEC">
          <w:rPr>
            <w:noProof/>
            <w:webHidden/>
          </w:rPr>
          <w:fldChar w:fldCharType="separate"/>
        </w:r>
        <w:r w:rsidR="00655DDD">
          <w:rPr>
            <w:noProof/>
            <w:webHidden/>
          </w:rPr>
          <w:t>228</w:t>
        </w:r>
        <w:r w:rsidR="00591DEC">
          <w:rPr>
            <w:noProof/>
            <w:webHidden/>
          </w:rPr>
          <w:fldChar w:fldCharType="end"/>
        </w:r>
      </w:hyperlink>
    </w:p>
    <w:p w14:paraId="089220C2" w14:textId="406A0206" w:rsidR="00591DEC" w:rsidRDefault="007521AA">
      <w:pPr>
        <w:pStyle w:val="TOC9"/>
        <w:rPr>
          <w:noProof/>
          <w:sz w:val="22"/>
        </w:rPr>
      </w:pPr>
      <w:hyperlink w:anchor="_Toc42054771" w:history="1">
        <w:r w:rsidR="00591DEC" w:rsidRPr="000E797B">
          <w:rPr>
            <w:rStyle w:val="Hyperlink"/>
            <w:noProof/>
          </w:rPr>
          <w:t>9.7</w:t>
        </w:r>
        <w:r w:rsidR="00591DEC">
          <w:rPr>
            <w:noProof/>
            <w:sz w:val="22"/>
          </w:rPr>
          <w:tab/>
        </w:r>
        <w:r w:rsidR="00591DEC" w:rsidRPr="000E797B">
          <w:rPr>
            <w:rStyle w:val="Hyperlink"/>
            <w:noProof/>
          </w:rPr>
          <w:t>Change in accounting policies</w:t>
        </w:r>
        <w:r w:rsidR="00591DEC">
          <w:rPr>
            <w:noProof/>
            <w:webHidden/>
          </w:rPr>
          <w:tab/>
        </w:r>
        <w:r w:rsidR="00591DEC">
          <w:rPr>
            <w:noProof/>
            <w:webHidden/>
          </w:rPr>
          <w:fldChar w:fldCharType="begin"/>
        </w:r>
        <w:r w:rsidR="00591DEC">
          <w:rPr>
            <w:noProof/>
            <w:webHidden/>
          </w:rPr>
          <w:instrText xml:space="preserve"> PAGEREF _Toc42054771 \h </w:instrText>
        </w:r>
        <w:r w:rsidR="00591DEC">
          <w:rPr>
            <w:noProof/>
            <w:webHidden/>
          </w:rPr>
        </w:r>
        <w:r w:rsidR="00591DEC">
          <w:rPr>
            <w:noProof/>
            <w:webHidden/>
          </w:rPr>
          <w:fldChar w:fldCharType="separate"/>
        </w:r>
        <w:r w:rsidR="00655DDD">
          <w:rPr>
            <w:noProof/>
            <w:webHidden/>
          </w:rPr>
          <w:t>230</w:t>
        </w:r>
        <w:r w:rsidR="00591DEC">
          <w:rPr>
            <w:noProof/>
            <w:webHidden/>
          </w:rPr>
          <w:fldChar w:fldCharType="end"/>
        </w:r>
      </w:hyperlink>
    </w:p>
    <w:p w14:paraId="68FF559E" w14:textId="4D78AC8A" w:rsidR="00591DEC" w:rsidRDefault="007521AA">
      <w:pPr>
        <w:pStyle w:val="TOC9"/>
        <w:rPr>
          <w:noProof/>
          <w:sz w:val="22"/>
        </w:rPr>
      </w:pPr>
      <w:hyperlink w:anchor="_Toc42054772" w:history="1">
        <w:r w:rsidR="00591DEC" w:rsidRPr="000E797B">
          <w:rPr>
            <w:rStyle w:val="Hyperlink"/>
            <w:noProof/>
          </w:rPr>
          <w:t>9.8</w:t>
        </w:r>
        <w:r w:rsidR="00591DEC">
          <w:rPr>
            <w:noProof/>
            <w:sz w:val="22"/>
          </w:rPr>
          <w:tab/>
        </w:r>
        <w:r w:rsidR="00591DEC" w:rsidRPr="000E797B">
          <w:rPr>
            <w:rStyle w:val="Hyperlink"/>
            <w:noProof/>
          </w:rPr>
          <w:t>Responsible persons</w:t>
        </w:r>
        <w:r w:rsidR="00591DEC">
          <w:rPr>
            <w:noProof/>
            <w:webHidden/>
          </w:rPr>
          <w:tab/>
        </w:r>
        <w:r w:rsidR="00591DEC">
          <w:rPr>
            <w:noProof/>
            <w:webHidden/>
          </w:rPr>
          <w:fldChar w:fldCharType="begin"/>
        </w:r>
        <w:r w:rsidR="00591DEC">
          <w:rPr>
            <w:noProof/>
            <w:webHidden/>
          </w:rPr>
          <w:instrText xml:space="preserve"> PAGEREF _Toc42054772 \h </w:instrText>
        </w:r>
        <w:r w:rsidR="00591DEC">
          <w:rPr>
            <w:noProof/>
            <w:webHidden/>
          </w:rPr>
        </w:r>
        <w:r w:rsidR="00591DEC">
          <w:rPr>
            <w:noProof/>
            <w:webHidden/>
          </w:rPr>
          <w:fldChar w:fldCharType="separate"/>
        </w:r>
        <w:r w:rsidR="00655DDD">
          <w:rPr>
            <w:noProof/>
            <w:webHidden/>
          </w:rPr>
          <w:t>237</w:t>
        </w:r>
        <w:r w:rsidR="00591DEC">
          <w:rPr>
            <w:noProof/>
            <w:webHidden/>
          </w:rPr>
          <w:fldChar w:fldCharType="end"/>
        </w:r>
      </w:hyperlink>
    </w:p>
    <w:p w14:paraId="26846F82" w14:textId="32109781" w:rsidR="00591DEC" w:rsidRDefault="007521AA">
      <w:pPr>
        <w:pStyle w:val="TOC9"/>
        <w:rPr>
          <w:noProof/>
          <w:sz w:val="22"/>
        </w:rPr>
      </w:pPr>
      <w:hyperlink w:anchor="_Toc42054773" w:history="1">
        <w:r w:rsidR="00591DEC" w:rsidRPr="000E797B">
          <w:rPr>
            <w:rStyle w:val="Hyperlink"/>
            <w:noProof/>
          </w:rPr>
          <w:t>9.9</w:t>
        </w:r>
        <w:r w:rsidR="00591DEC">
          <w:rPr>
            <w:noProof/>
            <w:sz w:val="22"/>
          </w:rPr>
          <w:tab/>
        </w:r>
        <w:r w:rsidR="00591DEC" w:rsidRPr="000E797B">
          <w:rPr>
            <w:rStyle w:val="Hyperlink"/>
            <w:noProof/>
          </w:rPr>
          <w:t>Remuneration of executives</w:t>
        </w:r>
        <w:r w:rsidR="00591DEC">
          <w:rPr>
            <w:noProof/>
            <w:webHidden/>
          </w:rPr>
          <w:tab/>
        </w:r>
        <w:r w:rsidR="00591DEC">
          <w:rPr>
            <w:noProof/>
            <w:webHidden/>
          </w:rPr>
          <w:fldChar w:fldCharType="begin"/>
        </w:r>
        <w:r w:rsidR="00591DEC">
          <w:rPr>
            <w:noProof/>
            <w:webHidden/>
          </w:rPr>
          <w:instrText xml:space="preserve"> PAGEREF _Toc42054773 \h </w:instrText>
        </w:r>
        <w:r w:rsidR="00591DEC">
          <w:rPr>
            <w:noProof/>
            <w:webHidden/>
          </w:rPr>
        </w:r>
        <w:r w:rsidR="00591DEC">
          <w:rPr>
            <w:noProof/>
            <w:webHidden/>
          </w:rPr>
          <w:fldChar w:fldCharType="separate"/>
        </w:r>
        <w:r w:rsidR="00655DDD">
          <w:rPr>
            <w:noProof/>
            <w:webHidden/>
          </w:rPr>
          <w:t>237</w:t>
        </w:r>
        <w:r w:rsidR="00591DEC">
          <w:rPr>
            <w:noProof/>
            <w:webHidden/>
          </w:rPr>
          <w:fldChar w:fldCharType="end"/>
        </w:r>
      </w:hyperlink>
    </w:p>
    <w:p w14:paraId="41B6914A" w14:textId="74844C2E" w:rsidR="00591DEC" w:rsidRDefault="007521AA">
      <w:pPr>
        <w:pStyle w:val="TOC9"/>
        <w:rPr>
          <w:noProof/>
          <w:sz w:val="22"/>
        </w:rPr>
      </w:pPr>
      <w:hyperlink w:anchor="_Toc42054774" w:history="1">
        <w:r w:rsidR="00591DEC" w:rsidRPr="000E797B">
          <w:rPr>
            <w:rStyle w:val="Hyperlink"/>
            <w:noProof/>
          </w:rPr>
          <w:t>9.10</w:t>
        </w:r>
        <w:r w:rsidR="00591DEC">
          <w:rPr>
            <w:noProof/>
            <w:sz w:val="22"/>
          </w:rPr>
          <w:tab/>
        </w:r>
        <w:r w:rsidR="00591DEC" w:rsidRPr="000E797B">
          <w:rPr>
            <w:rStyle w:val="Hyperlink"/>
            <w:noProof/>
          </w:rPr>
          <w:t>Related parties</w:t>
        </w:r>
        <w:r w:rsidR="00591DEC">
          <w:rPr>
            <w:noProof/>
            <w:webHidden/>
          </w:rPr>
          <w:tab/>
        </w:r>
        <w:r w:rsidR="00591DEC">
          <w:rPr>
            <w:noProof/>
            <w:webHidden/>
          </w:rPr>
          <w:fldChar w:fldCharType="begin"/>
        </w:r>
        <w:r w:rsidR="00591DEC">
          <w:rPr>
            <w:noProof/>
            <w:webHidden/>
          </w:rPr>
          <w:instrText xml:space="preserve"> PAGEREF _Toc42054774 \h </w:instrText>
        </w:r>
        <w:r w:rsidR="00591DEC">
          <w:rPr>
            <w:noProof/>
            <w:webHidden/>
          </w:rPr>
        </w:r>
        <w:r w:rsidR="00591DEC">
          <w:rPr>
            <w:noProof/>
            <w:webHidden/>
          </w:rPr>
          <w:fldChar w:fldCharType="separate"/>
        </w:r>
        <w:r w:rsidR="00655DDD">
          <w:rPr>
            <w:noProof/>
            <w:webHidden/>
          </w:rPr>
          <w:t>239</w:t>
        </w:r>
        <w:r w:rsidR="00591DEC">
          <w:rPr>
            <w:noProof/>
            <w:webHidden/>
          </w:rPr>
          <w:fldChar w:fldCharType="end"/>
        </w:r>
      </w:hyperlink>
    </w:p>
    <w:p w14:paraId="13F08D2A" w14:textId="3FE47246" w:rsidR="00591DEC" w:rsidRDefault="007521AA">
      <w:pPr>
        <w:pStyle w:val="TOC9"/>
        <w:rPr>
          <w:noProof/>
          <w:sz w:val="22"/>
        </w:rPr>
      </w:pPr>
      <w:hyperlink w:anchor="_Toc42054775" w:history="1">
        <w:r w:rsidR="00591DEC" w:rsidRPr="000E797B">
          <w:rPr>
            <w:rStyle w:val="Hyperlink"/>
            <w:noProof/>
          </w:rPr>
          <w:t>9.11</w:t>
        </w:r>
        <w:r w:rsidR="00591DEC">
          <w:rPr>
            <w:noProof/>
            <w:sz w:val="22"/>
          </w:rPr>
          <w:tab/>
        </w:r>
        <w:r w:rsidR="00591DEC" w:rsidRPr="000E797B">
          <w:rPr>
            <w:rStyle w:val="Hyperlink"/>
            <w:noProof/>
          </w:rPr>
          <w:t>Remuneration of auditors</w:t>
        </w:r>
        <w:r w:rsidR="00591DEC">
          <w:rPr>
            <w:noProof/>
            <w:webHidden/>
          </w:rPr>
          <w:tab/>
        </w:r>
        <w:r w:rsidR="00591DEC">
          <w:rPr>
            <w:noProof/>
            <w:webHidden/>
          </w:rPr>
          <w:fldChar w:fldCharType="begin"/>
        </w:r>
        <w:r w:rsidR="00591DEC">
          <w:rPr>
            <w:noProof/>
            <w:webHidden/>
          </w:rPr>
          <w:instrText xml:space="preserve"> PAGEREF _Toc42054775 \h </w:instrText>
        </w:r>
        <w:r w:rsidR="00591DEC">
          <w:rPr>
            <w:noProof/>
            <w:webHidden/>
          </w:rPr>
        </w:r>
        <w:r w:rsidR="00591DEC">
          <w:rPr>
            <w:noProof/>
            <w:webHidden/>
          </w:rPr>
          <w:fldChar w:fldCharType="separate"/>
        </w:r>
        <w:r w:rsidR="00655DDD">
          <w:rPr>
            <w:noProof/>
            <w:webHidden/>
          </w:rPr>
          <w:t>242</w:t>
        </w:r>
        <w:r w:rsidR="00591DEC">
          <w:rPr>
            <w:noProof/>
            <w:webHidden/>
          </w:rPr>
          <w:fldChar w:fldCharType="end"/>
        </w:r>
      </w:hyperlink>
    </w:p>
    <w:p w14:paraId="0E645077" w14:textId="4A5C61BB" w:rsidR="00591DEC" w:rsidRDefault="007521AA">
      <w:pPr>
        <w:pStyle w:val="TOC9"/>
        <w:rPr>
          <w:noProof/>
          <w:sz w:val="22"/>
        </w:rPr>
      </w:pPr>
      <w:hyperlink w:anchor="_Toc42054776" w:history="1">
        <w:r w:rsidR="00591DEC" w:rsidRPr="000E797B">
          <w:rPr>
            <w:rStyle w:val="Hyperlink"/>
            <w:noProof/>
          </w:rPr>
          <w:t>9.12</w:t>
        </w:r>
        <w:r w:rsidR="00591DEC">
          <w:rPr>
            <w:noProof/>
            <w:sz w:val="22"/>
          </w:rPr>
          <w:tab/>
        </w:r>
        <w:r w:rsidR="00591DEC" w:rsidRPr="000E797B">
          <w:rPr>
            <w:rStyle w:val="Hyperlink"/>
            <w:noProof/>
          </w:rPr>
          <w:t>Subsequent events</w:t>
        </w:r>
        <w:r w:rsidR="00591DEC">
          <w:rPr>
            <w:noProof/>
            <w:webHidden/>
          </w:rPr>
          <w:tab/>
        </w:r>
        <w:r w:rsidR="00591DEC">
          <w:rPr>
            <w:noProof/>
            <w:webHidden/>
          </w:rPr>
          <w:fldChar w:fldCharType="begin"/>
        </w:r>
        <w:r w:rsidR="00591DEC">
          <w:rPr>
            <w:noProof/>
            <w:webHidden/>
          </w:rPr>
          <w:instrText xml:space="preserve"> PAGEREF _Toc42054776 \h </w:instrText>
        </w:r>
        <w:r w:rsidR="00591DEC">
          <w:rPr>
            <w:noProof/>
            <w:webHidden/>
          </w:rPr>
        </w:r>
        <w:r w:rsidR="00591DEC">
          <w:rPr>
            <w:noProof/>
            <w:webHidden/>
          </w:rPr>
          <w:fldChar w:fldCharType="separate"/>
        </w:r>
        <w:r w:rsidR="00655DDD">
          <w:rPr>
            <w:noProof/>
            <w:webHidden/>
          </w:rPr>
          <w:t>243</w:t>
        </w:r>
        <w:r w:rsidR="00591DEC">
          <w:rPr>
            <w:noProof/>
            <w:webHidden/>
          </w:rPr>
          <w:fldChar w:fldCharType="end"/>
        </w:r>
      </w:hyperlink>
    </w:p>
    <w:p w14:paraId="396F8E4B" w14:textId="7D4BA03B" w:rsidR="00591DEC" w:rsidRDefault="007521AA">
      <w:pPr>
        <w:pStyle w:val="TOC9"/>
        <w:rPr>
          <w:noProof/>
          <w:sz w:val="22"/>
        </w:rPr>
      </w:pPr>
      <w:hyperlink w:anchor="_Toc42054777" w:history="1">
        <w:r w:rsidR="00591DEC" w:rsidRPr="000E797B">
          <w:rPr>
            <w:rStyle w:val="Hyperlink"/>
            <w:noProof/>
          </w:rPr>
          <w:t>9.13</w:t>
        </w:r>
        <w:r w:rsidR="00591DEC">
          <w:rPr>
            <w:noProof/>
            <w:sz w:val="22"/>
          </w:rPr>
          <w:tab/>
        </w:r>
        <w:r w:rsidR="00591DEC" w:rsidRPr="000E797B">
          <w:rPr>
            <w:rStyle w:val="Hyperlink"/>
            <w:noProof/>
          </w:rPr>
          <w:t>Other accounting policies</w:t>
        </w:r>
        <w:r w:rsidR="00591DEC">
          <w:rPr>
            <w:noProof/>
            <w:webHidden/>
          </w:rPr>
          <w:tab/>
        </w:r>
        <w:r w:rsidR="00591DEC">
          <w:rPr>
            <w:noProof/>
            <w:webHidden/>
          </w:rPr>
          <w:fldChar w:fldCharType="begin"/>
        </w:r>
        <w:r w:rsidR="00591DEC">
          <w:rPr>
            <w:noProof/>
            <w:webHidden/>
          </w:rPr>
          <w:instrText xml:space="preserve"> PAGEREF _Toc42054777 \h </w:instrText>
        </w:r>
        <w:r w:rsidR="00591DEC">
          <w:rPr>
            <w:noProof/>
            <w:webHidden/>
          </w:rPr>
        </w:r>
        <w:r w:rsidR="00591DEC">
          <w:rPr>
            <w:noProof/>
            <w:webHidden/>
          </w:rPr>
          <w:fldChar w:fldCharType="separate"/>
        </w:r>
        <w:r w:rsidR="00655DDD">
          <w:rPr>
            <w:noProof/>
            <w:webHidden/>
          </w:rPr>
          <w:t>244</w:t>
        </w:r>
        <w:r w:rsidR="00591DEC">
          <w:rPr>
            <w:noProof/>
            <w:webHidden/>
          </w:rPr>
          <w:fldChar w:fldCharType="end"/>
        </w:r>
      </w:hyperlink>
    </w:p>
    <w:p w14:paraId="07B29B68" w14:textId="4445A822" w:rsidR="00591DEC" w:rsidRDefault="007521AA">
      <w:pPr>
        <w:pStyle w:val="TOC9"/>
        <w:rPr>
          <w:noProof/>
          <w:sz w:val="22"/>
        </w:rPr>
      </w:pPr>
      <w:hyperlink w:anchor="_Toc42054778" w:history="1">
        <w:r w:rsidR="00591DEC" w:rsidRPr="000E797B">
          <w:rPr>
            <w:rStyle w:val="Hyperlink"/>
            <w:noProof/>
          </w:rPr>
          <w:t>9.14</w:t>
        </w:r>
        <w:r w:rsidR="00591DEC">
          <w:rPr>
            <w:noProof/>
            <w:sz w:val="22"/>
          </w:rPr>
          <w:tab/>
        </w:r>
        <w:r w:rsidR="00591DEC" w:rsidRPr="000E797B">
          <w:rPr>
            <w:rStyle w:val="Hyperlink"/>
            <w:noProof/>
          </w:rPr>
          <w:t xml:space="preserve">Australian Accounting Standards </w:t>
        </w:r>
        <w:r w:rsidR="00591DEC">
          <w:rPr>
            <w:rStyle w:val="Hyperlink"/>
            <w:noProof/>
          </w:rPr>
          <w:br/>
        </w:r>
        <w:r w:rsidR="00591DEC" w:rsidRPr="000E797B">
          <w:rPr>
            <w:rStyle w:val="Hyperlink"/>
            <w:noProof/>
          </w:rPr>
          <w:t>issued that are not yet effective</w:t>
        </w:r>
        <w:r w:rsidR="00591DEC">
          <w:rPr>
            <w:noProof/>
            <w:webHidden/>
          </w:rPr>
          <w:tab/>
        </w:r>
        <w:r w:rsidR="00591DEC">
          <w:rPr>
            <w:noProof/>
            <w:webHidden/>
          </w:rPr>
          <w:fldChar w:fldCharType="begin"/>
        </w:r>
        <w:r w:rsidR="00591DEC">
          <w:rPr>
            <w:noProof/>
            <w:webHidden/>
          </w:rPr>
          <w:instrText xml:space="preserve"> PAGEREF _Toc42054778 \h </w:instrText>
        </w:r>
        <w:r w:rsidR="00591DEC">
          <w:rPr>
            <w:noProof/>
            <w:webHidden/>
          </w:rPr>
        </w:r>
        <w:r w:rsidR="00591DEC">
          <w:rPr>
            <w:noProof/>
            <w:webHidden/>
          </w:rPr>
          <w:fldChar w:fldCharType="separate"/>
        </w:r>
        <w:r w:rsidR="00655DDD">
          <w:rPr>
            <w:noProof/>
            <w:webHidden/>
          </w:rPr>
          <w:t>244</w:t>
        </w:r>
        <w:r w:rsidR="00591DEC">
          <w:rPr>
            <w:noProof/>
            <w:webHidden/>
          </w:rPr>
          <w:fldChar w:fldCharType="end"/>
        </w:r>
      </w:hyperlink>
    </w:p>
    <w:p w14:paraId="6A00952F" w14:textId="7A971776" w:rsidR="00591DEC" w:rsidRDefault="007521AA">
      <w:pPr>
        <w:pStyle w:val="TOC9"/>
        <w:rPr>
          <w:noProof/>
          <w:sz w:val="22"/>
        </w:rPr>
      </w:pPr>
      <w:hyperlink w:anchor="_Toc42054779" w:history="1">
        <w:r w:rsidR="00591DEC" w:rsidRPr="000E797B">
          <w:rPr>
            <w:rStyle w:val="Hyperlink"/>
            <w:noProof/>
          </w:rPr>
          <w:t>9.15</w:t>
        </w:r>
        <w:r w:rsidR="00591DEC">
          <w:rPr>
            <w:noProof/>
            <w:sz w:val="22"/>
          </w:rPr>
          <w:tab/>
        </w:r>
        <w:r w:rsidR="00591DEC" w:rsidRPr="000E797B">
          <w:rPr>
            <w:rStyle w:val="Hyperlink"/>
            <w:noProof/>
          </w:rPr>
          <w:t>Glossary of technical terms</w:t>
        </w:r>
        <w:r w:rsidR="00591DEC">
          <w:rPr>
            <w:noProof/>
            <w:webHidden/>
          </w:rPr>
          <w:tab/>
        </w:r>
        <w:r w:rsidR="00591DEC">
          <w:rPr>
            <w:noProof/>
            <w:webHidden/>
          </w:rPr>
          <w:fldChar w:fldCharType="begin"/>
        </w:r>
        <w:r w:rsidR="00591DEC">
          <w:rPr>
            <w:noProof/>
            <w:webHidden/>
          </w:rPr>
          <w:instrText xml:space="preserve"> PAGEREF _Toc42054779 \h </w:instrText>
        </w:r>
        <w:r w:rsidR="00591DEC">
          <w:rPr>
            <w:noProof/>
            <w:webHidden/>
          </w:rPr>
        </w:r>
        <w:r w:rsidR="00591DEC">
          <w:rPr>
            <w:noProof/>
            <w:webHidden/>
          </w:rPr>
          <w:fldChar w:fldCharType="separate"/>
        </w:r>
        <w:r w:rsidR="00655DDD">
          <w:rPr>
            <w:noProof/>
            <w:webHidden/>
          </w:rPr>
          <w:t>246</w:t>
        </w:r>
        <w:r w:rsidR="00591DEC">
          <w:rPr>
            <w:noProof/>
            <w:webHidden/>
          </w:rPr>
          <w:fldChar w:fldCharType="end"/>
        </w:r>
      </w:hyperlink>
    </w:p>
    <w:p w14:paraId="336812F4" w14:textId="76D41CD7" w:rsidR="00591DEC" w:rsidRDefault="007521AA">
      <w:pPr>
        <w:pStyle w:val="TOC9"/>
        <w:rPr>
          <w:noProof/>
          <w:sz w:val="22"/>
        </w:rPr>
      </w:pPr>
      <w:hyperlink w:anchor="_Toc42054780" w:history="1">
        <w:r w:rsidR="00591DEC" w:rsidRPr="000E797B">
          <w:rPr>
            <w:rStyle w:val="Hyperlink"/>
            <w:noProof/>
          </w:rPr>
          <w:t>9.16</w:t>
        </w:r>
        <w:r w:rsidR="00591DEC">
          <w:rPr>
            <w:noProof/>
            <w:sz w:val="22"/>
          </w:rPr>
          <w:tab/>
        </w:r>
        <w:r w:rsidR="00591DEC" w:rsidRPr="000E797B">
          <w:rPr>
            <w:rStyle w:val="Hyperlink"/>
            <w:noProof/>
          </w:rPr>
          <w:t>Style conventions</w:t>
        </w:r>
        <w:r w:rsidR="00591DEC">
          <w:rPr>
            <w:noProof/>
            <w:webHidden/>
          </w:rPr>
          <w:tab/>
        </w:r>
        <w:r w:rsidR="00591DEC">
          <w:rPr>
            <w:noProof/>
            <w:webHidden/>
          </w:rPr>
          <w:fldChar w:fldCharType="begin"/>
        </w:r>
        <w:r w:rsidR="00591DEC">
          <w:rPr>
            <w:noProof/>
            <w:webHidden/>
          </w:rPr>
          <w:instrText xml:space="preserve"> PAGEREF _Toc42054780 \h </w:instrText>
        </w:r>
        <w:r w:rsidR="00591DEC">
          <w:rPr>
            <w:noProof/>
            <w:webHidden/>
          </w:rPr>
        </w:r>
        <w:r w:rsidR="00591DEC">
          <w:rPr>
            <w:noProof/>
            <w:webHidden/>
          </w:rPr>
          <w:fldChar w:fldCharType="separate"/>
        </w:r>
        <w:r w:rsidR="00655DDD">
          <w:rPr>
            <w:noProof/>
            <w:webHidden/>
          </w:rPr>
          <w:t>250</w:t>
        </w:r>
        <w:r w:rsidR="00591DEC">
          <w:rPr>
            <w:noProof/>
            <w:webHidden/>
          </w:rPr>
          <w:fldChar w:fldCharType="end"/>
        </w:r>
      </w:hyperlink>
    </w:p>
    <w:p w14:paraId="381B7739" w14:textId="3AABDD2D" w:rsidR="00E73BC6" w:rsidRPr="00940E38" w:rsidRDefault="00E73BC6" w:rsidP="00E73BC6">
      <w:r w:rsidRPr="00940E38">
        <w:fldChar w:fldCharType="end"/>
      </w:r>
    </w:p>
    <w:p w14:paraId="10B98A32" w14:textId="77777777" w:rsidR="00E73BC6" w:rsidRPr="00940E38" w:rsidRDefault="00E73BC6" w:rsidP="00E73BC6">
      <w:pPr>
        <w:sectPr w:rsidR="00E73BC6" w:rsidRPr="00940E38" w:rsidSect="00E73BC6">
          <w:headerReference w:type="even" r:id="rId305"/>
          <w:headerReference w:type="default" r:id="rId306"/>
          <w:headerReference w:type="first" r:id="rId307"/>
          <w:footerReference w:type="first" r:id="rId308"/>
          <w:type w:val="continuous"/>
          <w:pgSz w:w="11906" w:h="16838" w:code="9"/>
          <w:pgMar w:top="1134" w:right="1134" w:bottom="1134" w:left="1134" w:header="624" w:footer="567" w:gutter="0"/>
          <w:cols w:num="2" w:space="709"/>
          <w:titlePg/>
          <w:docGrid w:linePitch="360"/>
        </w:sectPr>
      </w:pPr>
    </w:p>
    <w:p w14:paraId="38F75464" w14:textId="77777777" w:rsidR="00E73BC6" w:rsidRPr="00940E38" w:rsidRDefault="00E73BC6" w:rsidP="00540F7E">
      <w:pPr>
        <w:pStyle w:val="Heading2"/>
        <w:spacing w:before="120"/>
      </w:pPr>
      <w:bookmarkStart w:id="353" w:name="_Toc509843381"/>
      <w:bookmarkStart w:id="354" w:name="_Toc42054765"/>
      <w:bookmarkStart w:id="355" w:name="_Toc42218761"/>
      <w:bookmarkStart w:id="356" w:name="INDEX_ExGratia"/>
      <w:bookmarkStart w:id="357" w:name="_Toc477432293"/>
      <w:r w:rsidRPr="00940E38">
        <w:t xml:space="preserve">Ex gratia expenses </w:t>
      </w:r>
      <w:r w:rsidRPr="00940E38">
        <w:rPr>
          <w:vertAlign w:val="superscript"/>
        </w:rPr>
        <w:t>(a)</w:t>
      </w:r>
      <w:bookmarkEnd w:id="353"/>
      <w:bookmarkEnd w:id="354"/>
      <w:bookmarkEnd w:id="355"/>
    </w:p>
    <w:bookmarkEnd w:id="356"/>
    <w:p w14:paraId="036D4AF6" w14:textId="17959A66" w:rsidR="00E73BC6" w:rsidRPr="00940E38" w:rsidRDefault="00E73BC6" w:rsidP="00E73BC6">
      <w:r w:rsidRPr="00940E38">
        <w:t>Ex gratia expenses are the voluntary payments of money or other non-monetary benefit (e.g. a write</w:t>
      </w:r>
      <w:r w:rsidR="00C96288">
        <w:t xml:space="preserve"> </w:t>
      </w:r>
      <w:r w:rsidRPr="00940E38">
        <w:t>off) that is not made either to acquire goods, services or other benefits for the entity or to meet a legal liability, or to settle or resolve a possible legal liability of or claim against the entity.</w:t>
      </w:r>
    </w:p>
    <w:p w14:paraId="6D811FD4" w14:textId="75A0A68B" w:rsidR="00E73BC6" w:rsidRDefault="00E73BC6" w:rsidP="00540F7E">
      <w:pPr>
        <w:pStyle w:val="TableUnits"/>
      </w:pPr>
      <w:r w:rsidRPr="00940E38">
        <w:t>($ thousand)</w:t>
      </w:r>
    </w:p>
    <w:tbl>
      <w:tblPr>
        <w:tblStyle w:val="ModelReportFinancialTable"/>
        <w:tblW w:w="9696" w:type="dxa"/>
        <w:tblLook w:val="00E0" w:firstRow="1" w:lastRow="1" w:firstColumn="1" w:lastColumn="0" w:noHBand="0" w:noVBand="0"/>
      </w:tblPr>
      <w:tblGrid>
        <w:gridCol w:w="1300"/>
        <w:gridCol w:w="6128"/>
        <w:gridCol w:w="1134"/>
        <w:gridCol w:w="1134"/>
      </w:tblGrid>
      <w:tr w:rsidR="00E73BC6" w:rsidRPr="00D342FD" w14:paraId="571A08BF" w14:textId="77777777" w:rsidTr="00540F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0" w:type="dxa"/>
            <w:hideMark/>
          </w:tcPr>
          <w:p w14:paraId="0DAEFD48" w14:textId="77777777" w:rsidR="00E73BC6" w:rsidRPr="00D342FD" w:rsidRDefault="00E73BC6" w:rsidP="00540F7E">
            <w:pPr>
              <w:ind w:left="0"/>
              <w:rPr>
                <w:iCs/>
              </w:rPr>
            </w:pPr>
            <w:r w:rsidRPr="00D342FD">
              <w:rPr>
                <w:iCs/>
              </w:rPr>
              <w:t>Source reference</w:t>
            </w:r>
          </w:p>
        </w:tc>
        <w:tc>
          <w:tcPr>
            <w:tcW w:w="6128" w:type="dxa"/>
            <w:noWrap/>
            <w:hideMark/>
          </w:tcPr>
          <w:p w14:paraId="0D3770FA" w14:textId="77777777" w:rsidR="00E73BC6" w:rsidRPr="00D342FD" w:rsidRDefault="00E73BC6" w:rsidP="00E73BC6">
            <w:pPr>
              <w:jc w:val="left"/>
              <w:cnfStyle w:val="100000000000" w:firstRow="1" w:lastRow="0" w:firstColumn="0" w:lastColumn="0" w:oddVBand="0" w:evenVBand="0" w:oddHBand="0" w:evenHBand="0" w:firstRowFirstColumn="0" w:firstRowLastColumn="0" w:lastRowFirstColumn="0" w:lastRowLastColumn="0"/>
              <w:rPr>
                <w:iCs/>
              </w:rPr>
            </w:pPr>
            <w:r w:rsidRPr="00D342FD">
              <w:rPr>
                <w:iCs/>
              </w:rPr>
              <w:t> </w:t>
            </w:r>
          </w:p>
        </w:tc>
        <w:tc>
          <w:tcPr>
            <w:cnfStyle w:val="000001000000" w:firstRow="0" w:lastRow="0" w:firstColumn="0" w:lastColumn="0" w:oddVBand="0" w:evenVBand="1" w:oddHBand="0" w:evenHBand="0" w:firstRowFirstColumn="0" w:firstRowLastColumn="0" w:lastRowFirstColumn="0" w:lastRowLastColumn="0"/>
            <w:tcW w:w="1134" w:type="dxa"/>
            <w:hideMark/>
          </w:tcPr>
          <w:p w14:paraId="22F5D4AE" w14:textId="77777777" w:rsidR="00E73BC6" w:rsidRPr="00D342FD" w:rsidRDefault="00E73BC6" w:rsidP="00E73BC6">
            <w:pPr>
              <w:rPr>
                <w:iCs/>
              </w:rPr>
            </w:pPr>
            <w:r w:rsidRPr="00D342FD">
              <w:rPr>
                <w:iCs/>
              </w:rPr>
              <w:t>2020</w:t>
            </w:r>
          </w:p>
        </w:tc>
        <w:tc>
          <w:tcPr>
            <w:tcW w:w="1134" w:type="dxa"/>
            <w:hideMark/>
          </w:tcPr>
          <w:p w14:paraId="4BECD0FB"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rPr>
                <w:iCs/>
              </w:rPr>
            </w:pPr>
            <w:r w:rsidRPr="00D342FD">
              <w:rPr>
                <w:iCs/>
              </w:rPr>
              <w:t>2019</w:t>
            </w:r>
          </w:p>
        </w:tc>
      </w:tr>
      <w:tr w:rsidR="00E73BC6" w:rsidRPr="00D342FD" w14:paraId="6AE0E068" w14:textId="77777777" w:rsidTr="00540F7E">
        <w:tc>
          <w:tcPr>
            <w:cnfStyle w:val="001000000000" w:firstRow="0" w:lastRow="0" w:firstColumn="1" w:lastColumn="0" w:oddVBand="0" w:evenVBand="0" w:oddHBand="0" w:evenHBand="0" w:firstRowFirstColumn="0" w:firstRowLastColumn="0" w:lastRowFirstColumn="0" w:lastRowLastColumn="0"/>
            <w:tcW w:w="1300" w:type="dxa"/>
            <w:hideMark/>
          </w:tcPr>
          <w:p w14:paraId="1CCE5FE1" w14:textId="77777777" w:rsidR="00E73BC6" w:rsidRPr="00D342FD" w:rsidRDefault="00E73BC6" w:rsidP="00540F7E">
            <w:pPr>
              <w:ind w:left="0"/>
              <w:rPr>
                <w:i/>
                <w:iCs/>
              </w:rPr>
            </w:pPr>
          </w:p>
        </w:tc>
        <w:tc>
          <w:tcPr>
            <w:tcW w:w="6128" w:type="dxa"/>
            <w:noWrap/>
            <w:hideMark/>
          </w:tcPr>
          <w:p w14:paraId="34410212"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Forgiveness or waiver of debt </w:t>
            </w:r>
            <w:r w:rsidRPr="00D342FD">
              <w:rPr>
                <w:vertAlign w:val="superscript"/>
              </w:rPr>
              <w:t>(b)</w:t>
            </w:r>
          </w:p>
        </w:tc>
        <w:tc>
          <w:tcPr>
            <w:cnfStyle w:val="000001000000" w:firstRow="0" w:lastRow="0" w:firstColumn="0" w:lastColumn="0" w:oddVBand="0" w:evenVBand="1" w:oddHBand="0" w:evenHBand="0" w:firstRowFirstColumn="0" w:firstRowLastColumn="0" w:lastRowFirstColumn="0" w:lastRowLastColumn="0"/>
            <w:tcW w:w="1134" w:type="dxa"/>
            <w:hideMark/>
          </w:tcPr>
          <w:p w14:paraId="3CF94362" w14:textId="77777777" w:rsidR="00E73BC6" w:rsidRPr="00D342FD" w:rsidRDefault="00E73BC6" w:rsidP="00E73BC6">
            <w:r w:rsidRPr="00D342FD">
              <w:t xml:space="preserve"> 100</w:t>
            </w:r>
          </w:p>
        </w:tc>
        <w:tc>
          <w:tcPr>
            <w:tcW w:w="1134" w:type="dxa"/>
            <w:hideMark/>
          </w:tcPr>
          <w:p w14:paraId="419ACE1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627DD70" w14:textId="77777777" w:rsidTr="00540F7E">
        <w:tc>
          <w:tcPr>
            <w:cnfStyle w:val="001000000000" w:firstRow="0" w:lastRow="0" w:firstColumn="1" w:lastColumn="0" w:oddVBand="0" w:evenVBand="0" w:oddHBand="0" w:evenHBand="0" w:firstRowFirstColumn="0" w:firstRowLastColumn="0" w:lastRowFirstColumn="0" w:lastRowLastColumn="0"/>
            <w:tcW w:w="1300" w:type="dxa"/>
            <w:hideMark/>
          </w:tcPr>
          <w:p w14:paraId="500DDB62" w14:textId="77777777" w:rsidR="00E73BC6" w:rsidRPr="00D342FD" w:rsidRDefault="00E73BC6" w:rsidP="00540F7E">
            <w:pPr>
              <w:ind w:left="0"/>
            </w:pPr>
          </w:p>
        </w:tc>
        <w:tc>
          <w:tcPr>
            <w:tcW w:w="6128" w:type="dxa"/>
            <w:noWrap/>
            <w:hideMark/>
          </w:tcPr>
          <w:p w14:paraId="3EA6242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Compensation for economic loss </w:t>
            </w:r>
            <w:r w:rsidRPr="00D342FD">
              <w:rPr>
                <w:vertAlign w:val="superscript"/>
              </w:rPr>
              <w:t>(c)</w:t>
            </w:r>
          </w:p>
        </w:tc>
        <w:tc>
          <w:tcPr>
            <w:cnfStyle w:val="000001000000" w:firstRow="0" w:lastRow="0" w:firstColumn="0" w:lastColumn="0" w:oddVBand="0" w:evenVBand="1" w:oddHBand="0" w:evenHBand="0" w:firstRowFirstColumn="0" w:firstRowLastColumn="0" w:lastRowFirstColumn="0" w:lastRowLastColumn="0"/>
            <w:tcW w:w="1134" w:type="dxa"/>
            <w:hideMark/>
          </w:tcPr>
          <w:p w14:paraId="06C4E48D" w14:textId="77777777" w:rsidR="00E73BC6" w:rsidRPr="00D342FD" w:rsidRDefault="00E73BC6" w:rsidP="00E73BC6">
            <w:r w:rsidRPr="00D342FD">
              <w:t xml:space="preserve"> 56</w:t>
            </w:r>
          </w:p>
        </w:tc>
        <w:tc>
          <w:tcPr>
            <w:tcW w:w="1134" w:type="dxa"/>
            <w:hideMark/>
          </w:tcPr>
          <w:p w14:paraId="4A80B18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376FC54" w14:textId="77777777" w:rsidTr="00540F7E">
        <w:tc>
          <w:tcPr>
            <w:cnfStyle w:val="001000000000" w:firstRow="0" w:lastRow="0" w:firstColumn="1" w:lastColumn="0" w:oddVBand="0" w:evenVBand="0" w:oddHBand="0" w:evenHBand="0" w:firstRowFirstColumn="0" w:firstRowLastColumn="0" w:lastRowFirstColumn="0" w:lastRowLastColumn="0"/>
            <w:tcW w:w="1300" w:type="dxa"/>
            <w:hideMark/>
          </w:tcPr>
          <w:p w14:paraId="0266F785" w14:textId="77777777" w:rsidR="00E73BC6" w:rsidRPr="00D342FD" w:rsidRDefault="00E73BC6" w:rsidP="00540F7E">
            <w:pPr>
              <w:ind w:left="0"/>
            </w:pPr>
          </w:p>
        </w:tc>
        <w:tc>
          <w:tcPr>
            <w:tcW w:w="6128" w:type="dxa"/>
            <w:noWrap/>
            <w:hideMark/>
          </w:tcPr>
          <w:p w14:paraId="4332570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 xml:space="preserve">Property damage payments </w:t>
            </w:r>
            <w:r w:rsidRPr="00D342FD">
              <w:rPr>
                <w:vertAlign w:val="superscript"/>
              </w:rPr>
              <w:t>(d)</w:t>
            </w:r>
          </w:p>
        </w:tc>
        <w:tc>
          <w:tcPr>
            <w:cnfStyle w:val="000001000000" w:firstRow="0" w:lastRow="0" w:firstColumn="0" w:lastColumn="0" w:oddVBand="0" w:evenVBand="1" w:oddHBand="0" w:evenHBand="0" w:firstRowFirstColumn="0" w:firstRowLastColumn="0" w:lastRowFirstColumn="0" w:lastRowLastColumn="0"/>
            <w:tcW w:w="1134" w:type="dxa"/>
            <w:hideMark/>
          </w:tcPr>
          <w:p w14:paraId="7D415360" w14:textId="77777777" w:rsidR="00E73BC6" w:rsidRPr="00D342FD" w:rsidRDefault="00E73BC6" w:rsidP="00E73BC6">
            <w:r w:rsidRPr="00D342FD">
              <w:t>..</w:t>
            </w:r>
          </w:p>
        </w:tc>
        <w:tc>
          <w:tcPr>
            <w:tcW w:w="1134" w:type="dxa"/>
            <w:hideMark/>
          </w:tcPr>
          <w:p w14:paraId="4E2884A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16</w:t>
            </w:r>
          </w:p>
        </w:tc>
      </w:tr>
      <w:tr w:rsidR="00E73BC6" w:rsidRPr="00D342FD" w14:paraId="14ECFBFD" w14:textId="77777777" w:rsidTr="00540F7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00" w:type="dxa"/>
            <w:hideMark/>
          </w:tcPr>
          <w:p w14:paraId="06BAD253" w14:textId="77777777" w:rsidR="00E73BC6" w:rsidRPr="00D342FD" w:rsidRDefault="00E73BC6" w:rsidP="00540F7E">
            <w:pPr>
              <w:ind w:left="0"/>
            </w:pPr>
            <w:r w:rsidRPr="00D342FD">
              <w:t>FRD 11A</w:t>
            </w:r>
          </w:p>
        </w:tc>
        <w:tc>
          <w:tcPr>
            <w:tcW w:w="6128" w:type="dxa"/>
            <w:noWrap/>
            <w:hideMark/>
          </w:tcPr>
          <w:p w14:paraId="48236948" w14:textId="77777777" w:rsidR="00E73BC6" w:rsidRPr="00005484"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005484">
              <w:t xml:space="preserve">Total ex gratia expenses </w:t>
            </w:r>
            <w:r w:rsidRPr="00540F7E">
              <w:rPr>
                <w:vertAlign w:val="superscript"/>
              </w:rPr>
              <w:t>(e)</w:t>
            </w:r>
          </w:p>
        </w:tc>
        <w:tc>
          <w:tcPr>
            <w:cnfStyle w:val="000001000000" w:firstRow="0" w:lastRow="0" w:firstColumn="0" w:lastColumn="0" w:oddVBand="0" w:evenVBand="1" w:oddHBand="0" w:evenHBand="0" w:firstRowFirstColumn="0" w:firstRowLastColumn="0" w:lastRowFirstColumn="0" w:lastRowLastColumn="0"/>
            <w:tcW w:w="1134" w:type="dxa"/>
            <w:hideMark/>
          </w:tcPr>
          <w:p w14:paraId="118AD2AA" w14:textId="77777777" w:rsidR="00E73BC6" w:rsidRPr="00005484" w:rsidRDefault="00E73BC6" w:rsidP="00E73BC6">
            <w:pPr>
              <w:ind w:left="0" w:firstLine="0"/>
            </w:pPr>
            <w:r w:rsidRPr="00005484">
              <w:t xml:space="preserve"> 156</w:t>
            </w:r>
          </w:p>
        </w:tc>
        <w:tc>
          <w:tcPr>
            <w:tcW w:w="1134" w:type="dxa"/>
            <w:hideMark/>
          </w:tcPr>
          <w:p w14:paraId="15C07FA1" w14:textId="77777777" w:rsidR="00E73BC6" w:rsidRPr="00005484"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005484">
              <w:t xml:space="preserve"> 16</w:t>
            </w:r>
          </w:p>
        </w:tc>
      </w:tr>
    </w:tbl>
    <w:p w14:paraId="27ED867C" w14:textId="77777777" w:rsidR="00E73BC6" w:rsidRPr="00940E38" w:rsidRDefault="00E73BC6" w:rsidP="00E73BC6">
      <w:pPr>
        <w:pStyle w:val="Note"/>
      </w:pPr>
      <w:r w:rsidRPr="00940E38">
        <w:t>Notes:</w:t>
      </w:r>
    </w:p>
    <w:p w14:paraId="5E4D0402" w14:textId="77777777" w:rsidR="00E73BC6" w:rsidRPr="00940E38" w:rsidRDefault="00E73BC6" w:rsidP="00E73BC6">
      <w:pPr>
        <w:pStyle w:val="Note"/>
      </w:pPr>
      <w:r w:rsidRPr="00940E38">
        <w:t>(a)</w:t>
      </w:r>
      <w:r w:rsidRPr="00940E38">
        <w:tab/>
        <w:t>Includes ex gratia expenses for both individual items and in aggregate that are greater than or equal to $5 000.</w:t>
      </w:r>
    </w:p>
    <w:p w14:paraId="4B9FAD13" w14:textId="6E010CC3" w:rsidR="00E73BC6" w:rsidRPr="00940E38" w:rsidRDefault="00E73BC6" w:rsidP="00E73BC6">
      <w:pPr>
        <w:pStyle w:val="Note"/>
      </w:pPr>
      <w:r w:rsidRPr="00940E38">
        <w:t>(b)</w:t>
      </w:r>
      <w:r w:rsidRPr="00940E38">
        <w:tab/>
        <w:t>Forgiveness of loans to several organisations under the ‘Upgrade Your Technology’ program, due to excessive hardship from severe flood damage in March [Refer to Guidance – Ex gratia expenses for more guidance on write</w:t>
      </w:r>
      <w:r w:rsidR="00C96288">
        <w:t xml:space="preserve"> </w:t>
      </w:r>
      <w:r w:rsidRPr="00940E38">
        <w:t>offs.]</w:t>
      </w:r>
    </w:p>
    <w:p w14:paraId="47BF7E67" w14:textId="77777777" w:rsidR="00E73BC6" w:rsidRPr="00940E38" w:rsidRDefault="00E73BC6" w:rsidP="00E73BC6">
      <w:pPr>
        <w:pStyle w:val="Note"/>
      </w:pPr>
      <w:r w:rsidRPr="00940E38">
        <w:t>(c)</w:t>
      </w:r>
      <w:r w:rsidRPr="00940E38">
        <w:tab/>
        <w:t>Payment to a commercial fishing operator who assisted authorities in a sea search and rescue.</w:t>
      </w:r>
    </w:p>
    <w:p w14:paraId="186120B8" w14:textId="77777777" w:rsidR="00E73BC6" w:rsidRPr="00940E38" w:rsidRDefault="00E73BC6" w:rsidP="00E73BC6">
      <w:pPr>
        <w:pStyle w:val="Note"/>
      </w:pPr>
      <w:r w:rsidRPr="00940E38">
        <w:t>(d)</w:t>
      </w:r>
      <w:r w:rsidRPr="00940E38">
        <w:tab/>
        <w:t>Payments for water damage to properties adjacent to the Victorian Highway site due to burst pipes in the March storms (not being in settlement of a legal liability).</w:t>
      </w:r>
    </w:p>
    <w:p w14:paraId="6130EA84" w14:textId="710F76F6" w:rsidR="00E73BC6" w:rsidRDefault="00E73BC6" w:rsidP="00E73BC6">
      <w:pPr>
        <w:pStyle w:val="Note"/>
      </w:pPr>
      <w:r w:rsidRPr="00940E38">
        <w:t>(e)</w:t>
      </w:r>
      <w:r w:rsidRPr="00940E38">
        <w:tab/>
        <w:t>The total for ex gratia expenses is also presented in ‘other operating expenses’ of Note 3.4 Other operating expenses.</w:t>
      </w:r>
    </w:p>
    <w:p w14:paraId="7953A84F" w14:textId="77777777" w:rsidR="00540F7E" w:rsidRPr="00940E38" w:rsidRDefault="00540F7E" w:rsidP="00540F7E">
      <w:pPr>
        <w:spacing w:before="0"/>
      </w:pPr>
    </w:p>
    <w:tbl>
      <w:tblPr>
        <w:tblStyle w:val="ModelReportGuidanceTable"/>
        <w:tblW w:w="0" w:type="auto"/>
        <w:tblLook w:val="04A0" w:firstRow="1" w:lastRow="0" w:firstColumn="1" w:lastColumn="0" w:noHBand="0" w:noVBand="1"/>
      </w:tblPr>
      <w:tblGrid>
        <w:gridCol w:w="9614"/>
      </w:tblGrid>
      <w:tr w:rsidR="00E73BC6" w:rsidRPr="00540F7E" w14:paraId="74E009AD" w14:textId="77777777" w:rsidTr="00540F7E">
        <w:trPr>
          <w:cnfStyle w:val="100000000000" w:firstRow="1" w:lastRow="0" w:firstColumn="0" w:lastColumn="0" w:oddVBand="0" w:evenVBand="0" w:oddHBand="0" w:evenHBand="0" w:firstRowFirstColumn="0" w:firstRowLastColumn="0" w:lastRowFirstColumn="0" w:lastRowLastColumn="0"/>
        </w:trPr>
        <w:tc>
          <w:tcPr>
            <w:tcW w:w="9614" w:type="dxa"/>
          </w:tcPr>
          <w:p w14:paraId="3C5A724F" w14:textId="77777777" w:rsidR="00E73BC6" w:rsidRPr="00540F7E" w:rsidRDefault="00E73BC6" w:rsidP="00540F7E">
            <w:r w:rsidRPr="00540F7E">
              <w:t xml:space="preserve">Guidance – Ex gratia expenses </w:t>
            </w:r>
            <w:r w:rsidRPr="00540F7E">
              <w:rPr>
                <w:b w:val="0"/>
                <w:bCs/>
                <w:sz w:val="14"/>
                <w:szCs w:val="14"/>
              </w:rPr>
              <w:t>[FRD 11A; FMA s3]</w:t>
            </w:r>
          </w:p>
        </w:tc>
      </w:tr>
      <w:tr w:rsidR="00E73BC6" w:rsidRPr="00940E38" w14:paraId="0D22448D" w14:textId="77777777" w:rsidTr="00540F7E">
        <w:tc>
          <w:tcPr>
            <w:tcW w:w="9614" w:type="dxa"/>
          </w:tcPr>
          <w:p w14:paraId="51E02EE7" w14:textId="77777777" w:rsidR="00E73BC6" w:rsidRPr="00940E38" w:rsidRDefault="00E73BC6" w:rsidP="00E73BC6">
            <w:r w:rsidRPr="00940E38">
              <w:t xml:space="preserve">The disclosure of ex gratia expenses is required for all entities that are defined as either a public body or a department under section 3 of the </w:t>
            </w:r>
            <w:r w:rsidRPr="00940E38">
              <w:rPr>
                <w:i/>
              </w:rPr>
              <w:t>Financial Management Act 1994</w:t>
            </w:r>
            <w:r w:rsidRPr="00940E38">
              <w:t>. Public bodies include the following:</w:t>
            </w:r>
          </w:p>
          <w:p w14:paraId="207433E7" w14:textId="1101DB4F" w:rsidR="00E73BC6" w:rsidRPr="00940E38" w:rsidRDefault="00E73BC6" w:rsidP="00FC71D7">
            <w:pPr>
              <w:pStyle w:val="Guidancealpha"/>
              <w:numPr>
                <w:ilvl w:val="0"/>
                <w:numId w:val="238"/>
              </w:numPr>
            </w:pPr>
            <w:r w:rsidRPr="00940E38">
              <w:t>public statutory authority;</w:t>
            </w:r>
          </w:p>
          <w:p w14:paraId="24F7F28C" w14:textId="367B9345" w:rsidR="00E73BC6" w:rsidRPr="00940E38" w:rsidRDefault="00E73BC6" w:rsidP="00FC71D7">
            <w:pPr>
              <w:pStyle w:val="Guidancealpha"/>
              <w:numPr>
                <w:ilvl w:val="0"/>
                <w:numId w:val="238"/>
              </w:numPr>
            </w:pPr>
            <w:r w:rsidRPr="00940E38">
              <w:t xml:space="preserve">a State business corporation or State body within the meaning of the </w:t>
            </w:r>
            <w:proofErr w:type="gramStart"/>
            <w:r w:rsidRPr="00540F7E">
              <w:rPr>
                <w:i/>
              </w:rPr>
              <w:t>State Owned</w:t>
            </w:r>
            <w:proofErr w:type="gramEnd"/>
            <w:r w:rsidRPr="00540F7E">
              <w:rPr>
                <w:i/>
              </w:rPr>
              <w:t xml:space="preserve"> Enterprises Act 1992</w:t>
            </w:r>
            <w:r w:rsidRPr="00940E38">
              <w:t>;</w:t>
            </w:r>
          </w:p>
          <w:p w14:paraId="57209F3A" w14:textId="53E44CC4" w:rsidR="00E73BC6" w:rsidRPr="00940E38" w:rsidRDefault="00E73BC6" w:rsidP="00FC71D7">
            <w:pPr>
              <w:pStyle w:val="Guidancealpha"/>
              <w:numPr>
                <w:ilvl w:val="0"/>
                <w:numId w:val="238"/>
              </w:numPr>
            </w:pPr>
            <w:r w:rsidRPr="00940E38">
              <w:t>Court Services Victoria;</w:t>
            </w:r>
          </w:p>
          <w:p w14:paraId="19896105" w14:textId="506C398A" w:rsidR="00E73BC6" w:rsidRPr="00940E38" w:rsidRDefault="00E73BC6" w:rsidP="00FC71D7">
            <w:pPr>
              <w:pStyle w:val="Guidancealpha"/>
              <w:numPr>
                <w:ilvl w:val="0"/>
                <w:numId w:val="238"/>
              </w:numPr>
            </w:pPr>
            <w:r w:rsidRPr="00940E38">
              <w:t>a body, office or trust body that is:</w:t>
            </w:r>
          </w:p>
          <w:p w14:paraId="465BB457" w14:textId="6BD523DE" w:rsidR="00E73BC6" w:rsidRPr="00940E38" w:rsidRDefault="006853CA" w:rsidP="006853CA">
            <w:pPr>
              <w:pStyle w:val="Guidanceindent2"/>
            </w:pPr>
            <w:r>
              <w:tab/>
              <w:t>(</w:t>
            </w:r>
            <w:proofErr w:type="spellStart"/>
            <w:r>
              <w:t>i</w:t>
            </w:r>
            <w:proofErr w:type="spellEnd"/>
            <w:r>
              <w:t>)</w:t>
            </w:r>
            <w:r>
              <w:tab/>
            </w:r>
            <w:r w:rsidR="00E73BC6" w:rsidRPr="00940E38">
              <w:t xml:space="preserve">established by or under an Act or enactment; or </w:t>
            </w:r>
          </w:p>
          <w:p w14:paraId="472237EF" w14:textId="53F31CFC" w:rsidR="00E73BC6" w:rsidRPr="00940E38" w:rsidRDefault="006853CA" w:rsidP="006853CA">
            <w:pPr>
              <w:pStyle w:val="Guidanceindent2"/>
            </w:pPr>
            <w:r>
              <w:tab/>
              <w:t>(ii)</w:t>
            </w:r>
            <w:r>
              <w:tab/>
            </w:r>
            <w:r w:rsidR="00E73BC6" w:rsidRPr="00940E38">
              <w:t>established by the Governor in Council or a Minister;</w:t>
            </w:r>
          </w:p>
          <w:p w14:paraId="06C8ACDC" w14:textId="16FFD6F9" w:rsidR="00E73BC6" w:rsidRPr="00940E38" w:rsidRDefault="00E73BC6" w:rsidP="00540F7E">
            <w:pPr>
              <w:pStyle w:val="Guidanceindent2noborder"/>
              <w:ind w:left="397" w:firstLine="0"/>
            </w:pPr>
            <w:r w:rsidRPr="00940E38">
              <w:t xml:space="preserve">and that is declared by the Minister, by notice published in the Government Gazette, to be a body or office to which Part 7 of </w:t>
            </w:r>
            <w:r w:rsidRPr="00540F7E">
              <w:rPr>
                <w:i/>
              </w:rPr>
              <w:t>Financial Management Act 1994</w:t>
            </w:r>
            <w:r w:rsidRPr="00940E38">
              <w:t xml:space="preserve"> applies.</w:t>
            </w:r>
          </w:p>
          <w:p w14:paraId="7FB2CE06" w14:textId="77777777" w:rsidR="00E73BC6" w:rsidRDefault="00E73BC6" w:rsidP="00540F7E">
            <w:r w:rsidRPr="00940E38">
              <w:t>Departments should include information on ex gratia expenses (greater or equal to $5 000 or material in nature) with a description of the nature and purpose of the expenses, together with amounts written off that are considered as ex gratia expenses.</w:t>
            </w:r>
          </w:p>
          <w:p w14:paraId="75A09BF9" w14:textId="77777777" w:rsidR="00540F7E" w:rsidRPr="00940E38" w:rsidRDefault="00540F7E" w:rsidP="00540F7E">
            <w:pPr>
              <w:rPr>
                <w:b/>
              </w:rPr>
            </w:pPr>
            <w:r w:rsidRPr="00940E38">
              <w:rPr>
                <w:b/>
              </w:rPr>
              <w:t xml:space="preserve">Materiality threshold of $5 000 for ex gratia expenses disclosure </w:t>
            </w:r>
          </w:p>
          <w:p w14:paraId="68AB427B" w14:textId="53B25981" w:rsidR="00540F7E" w:rsidRPr="00940E38" w:rsidRDefault="00540F7E" w:rsidP="00540F7E">
            <w:pPr>
              <w:spacing w:after="120"/>
            </w:pPr>
            <w:r w:rsidRPr="00940E38">
              <w:t>An entity shall apply the ex gratia expenses materiality threshold of $5 000 to both individual items and in aggregate, unless there are factors (e.g. material by nature) that make an expense item of less than $5 000 material in the circumstances.</w:t>
            </w:r>
          </w:p>
        </w:tc>
      </w:tr>
    </w:tbl>
    <w:p w14:paraId="3EF1B135" w14:textId="3CCDA313" w:rsidR="00540F7E" w:rsidRDefault="00540F7E" w:rsidP="00540F7E">
      <w:pPr>
        <w:spacing w:before="0"/>
      </w:pPr>
    </w:p>
    <w:p w14:paraId="4BC50E4D" w14:textId="77777777" w:rsidR="00C96288" w:rsidRDefault="00C96288">
      <w:r>
        <w:rPr>
          <w:b/>
        </w:rPr>
        <w:br w:type="page"/>
      </w:r>
    </w:p>
    <w:tbl>
      <w:tblPr>
        <w:tblStyle w:val="ModelReportGuidanceTable"/>
        <w:tblW w:w="0" w:type="auto"/>
        <w:tblLook w:val="04A0" w:firstRow="1" w:lastRow="0" w:firstColumn="1" w:lastColumn="0" w:noHBand="0" w:noVBand="1"/>
      </w:tblPr>
      <w:tblGrid>
        <w:gridCol w:w="9614"/>
      </w:tblGrid>
      <w:tr w:rsidR="00E73BC6" w:rsidRPr="00540F7E" w14:paraId="523EE122" w14:textId="77777777" w:rsidTr="00540F7E">
        <w:trPr>
          <w:cnfStyle w:val="100000000000" w:firstRow="1" w:lastRow="0" w:firstColumn="0" w:lastColumn="0" w:oddVBand="0" w:evenVBand="0" w:oddHBand="0" w:evenHBand="0" w:firstRowFirstColumn="0" w:firstRowLastColumn="0" w:lastRowFirstColumn="0" w:lastRowLastColumn="0"/>
        </w:trPr>
        <w:tc>
          <w:tcPr>
            <w:tcW w:w="9614" w:type="dxa"/>
          </w:tcPr>
          <w:p w14:paraId="76AC7CDB" w14:textId="3887C609" w:rsidR="00E73BC6" w:rsidRPr="00540F7E" w:rsidRDefault="00E73BC6" w:rsidP="00540F7E">
            <w:r w:rsidRPr="00540F7E">
              <w:lastRenderedPageBreak/>
              <w:t xml:space="preserve">Guidance – Ex gratia expenses </w:t>
            </w:r>
            <w:r w:rsidRPr="00540F7E">
              <w:rPr>
                <w:i/>
                <w:iCs/>
              </w:rPr>
              <w:t>(continued)</w:t>
            </w:r>
          </w:p>
        </w:tc>
      </w:tr>
      <w:tr w:rsidR="00E73BC6" w:rsidRPr="00940E38" w14:paraId="1D06AB94" w14:textId="77777777" w:rsidTr="00540F7E">
        <w:trPr>
          <w:cantSplit/>
        </w:trPr>
        <w:tc>
          <w:tcPr>
            <w:tcW w:w="9614" w:type="dxa"/>
          </w:tcPr>
          <w:p w14:paraId="66310584" w14:textId="7B56F9AE" w:rsidR="00540F7E" w:rsidRPr="00940E38" w:rsidRDefault="00540F7E" w:rsidP="00540F7E">
            <w:pPr>
              <w:rPr>
                <w:b/>
              </w:rPr>
            </w:pPr>
            <w:r w:rsidRPr="00940E38">
              <w:rPr>
                <w:b/>
              </w:rPr>
              <w:t>Write</w:t>
            </w:r>
            <w:r w:rsidR="00C96288">
              <w:rPr>
                <w:b/>
              </w:rPr>
              <w:t xml:space="preserve"> </w:t>
            </w:r>
            <w:r w:rsidRPr="00940E38">
              <w:rPr>
                <w:b/>
              </w:rPr>
              <w:t>offs captured as ex gratia expenses</w:t>
            </w:r>
          </w:p>
          <w:p w14:paraId="1320DC8C" w14:textId="4538A1F5" w:rsidR="00540F7E" w:rsidRDefault="00540F7E" w:rsidP="00540F7E">
            <w:r w:rsidRPr="00940E38">
              <w:t>To determine whether a write</w:t>
            </w:r>
            <w:r w:rsidR="00C96288">
              <w:t xml:space="preserve"> </w:t>
            </w:r>
            <w:r w:rsidRPr="00940E38">
              <w:t xml:space="preserve">off meets the scope of ‘ex gratia’ under FRD 11A </w:t>
            </w:r>
            <w:r w:rsidRPr="00940E38">
              <w:rPr>
                <w:i/>
              </w:rPr>
              <w:t>Disclosure of ex-gratia expenses</w:t>
            </w:r>
            <w:r w:rsidRPr="00940E38">
              <w:t xml:space="preserve">, it is important to understand the </w:t>
            </w:r>
            <w:proofErr w:type="gramStart"/>
            <w:r w:rsidRPr="00940E38">
              <w:t>underlying purpose</w:t>
            </w:r>
            <w:proofErr w:type="gramEnd"/>
            <w:r w:rsidRPr="00940E38">
              <w:t xml:space="preserve"> of the write</w:t>
            </w:r>
            <w:r w:rsidR="00C96288">
              <w:t xml:space="preserve"> </w:t>
            </w:r>
            <w:r w:rsidRPr="00940E38">
              <w:t>off.</w:t>
            </w:r>
          </w:p>
          <w:p w14:paraId="514FADB1" w14:textId="6BFE7FF2" w:rsidR="00E73BC6" w:rsidRPr="00940E38" w:rsidRDefault="00E73BC6" w:rsidP="00E73BC6">
            <w:r w:rsidRPr="00940E38">
              <w:t>For trade receivable write</w:t>
            </w:r>
            <w:r w:rsidR="00C96288">
              <w:t xml:space="preserve"> </w:t>
            </w:r>
            <w:r w:rsidRPr="00940E38">
              <w:t xml:space="preserve">offs, while the reduction in economic benefits (i.e. receivable) is driven by AASB 136 </w:t>
            </w:r>
            <w:r w:rsidRPr="00940E38">
              <w:rPr>
                <w:i/>
              </w:rPr>
              <w:t>Impairment of Assets</w:t>
            </w:r>
            <w:r w:rsidRPr="00940E38">
              <w:t xml:space="preserve">, the entity needs to consider whether there is still an intention to pursue the recovery of the receivables from the customer. </w:t>
            </w:r>
          </w:p>
          <w:p w14:paraId="78C73F0E" w14:textId="5D21A0C8" w:rsidR="00E73BC6" w:rsidRPr="00940E38" w:rsidRDefault="00E73BC6" w:rsidP="00E73BC6">
            <w:r w:rsidRPr="00940E38">
              <w:t>If the entity writes off a trade receivable but still has and intends to keep the legal entitlement to payment for services rendered, a write</w:t>
            </w:r>
            <w:r w:rsidR="00C96288">
              <w:t xml:space="preserve"> </w:t>
            </w:r>
            <w:r w:rsidRPr="00940E38">
              <w:t>off to debtors under such circumstances does not equate to a waiver of the debt. In this instance, trade receivable write</w:t>
            </w:r>
            <w:r w:rsidR="00C96288">
              <w:t xml:space="preserve"> </w:t>
            </w:r>
            <w:r w:rsidRPr="00940E38">
              <w:t xml:space="preserve">offs would not be considered as ‘ex gratia’ expenses. </w:t>
            </w:r>
          </w:p>
          <w:p w14:paraId="0ECB0189" w14:textId="496800B9" w:rsidR="00E73BC6" w:rsidRPr="00940E38" w:rsidRDefault="00E73BC6" w:rsidP="00E73BC6">
            <w:pPr>
              <w:spacing w:after="120"/>
            </w:pPr>
            <w:r w:rsidRPr="00940E38">
              <w:t>Conversely, if the entity has voluntarily decided to waive the legal entitlement to the payment, it is reasonable to consider this as a ‘benefit’ to the debtor, and therefore such a write</w:t>
            </w:r>
            <w:r w:rsidR="00C96288">
              <w:t xml:space="preserve"> </w:t>
            </w:r>
            <w:r w:rsidRPr="00940E38">
              <w:t>off should be disclosed as ‘ex gratia’ expenses for reporting purposes under FRD 11A.</w:t>
            </w:r>
          </w:p>
        </w:tc>
      </w:tr>
    </w:tbl>
    <w:p w14:paraId="23F11932" w14:textId="77777777" w:rsidR="00E73BC6" w:rsidRPr="00940E38" w:rsidRDefault="00E73BC6" w:rsidP="00E73BC6">
      <w:pPr>
        <w:pStyle w:val="Heading2"/>
      </w:pPr>
      <w:bookmarkStart w:id="358" w:name="_Toc477432294"/>
      <w:bookmarkStart w:id="359" w:name="_Toc509843382"/>
      <w:bookmarkStart w:id="360" w:name="_Toc42054766"/>
      <w:bookmarkStart w:id="361" w:name="_Toc42218762"/>
      <w:r w:rsidRPr="00940E38">
        <w:t>Other economic flows included in net result</w:t>
      </w:r>
      <w:bookmarkEnd w:id="358"/>
      <w:bookmarkEnd w:id="359"/>
      <w:bookmarkEnd w:id="360"/>
      <w:bookmarkEnd w:id="361"/>
    </w:p>
    <w:p w14:paraId="73605120" w14:textId="77777777" w:rsidR="00E73BC6" w:rsidRPr="00940E38" w:rsidRDefault="00E73BC6" w:rsidP="00E73BC6">
      <w:r w:rsidRPr="00940E38">
        <w:t>Other economic flows are changes in the volume or value of an asset or liability that do not result from transactions. Other gains/(losses) from other economic flows include the gains or losses from:</w:t>
      </w:r>
    </w:p>
    <w:p w14:paraId="51154125" w14:textId="77777777" w:rsidR="00E73BC6" w:rsidRPr="00940E38" w:rsidRDefault="00E73BC6" w:rsidP="00FC71D7">
      <w:pPr>
        <w:pStyle w:val="ListBullet"/>
        <w:numPr>
          <w:ilvl w:val="0"/>
          <w:numId w:val="122"/>
        </w:numPr>
        <w:spacing w:before="60"/>
        <w:contextualSpacing/>
      </w:pPr>
      <w:r w:rsidRPr="00940E38">
        <w:t>the revaluation of the present value of the long service leave liability due to changes in the bond interest rates; and</w:t>
      </w:r>
    </w:p>
    <w:p w14:paraId="3771007C" w14:textId="77777777" w:rsidR="00E73BC6" w:rsidRPr="00940E38" w:rsidRDefault="00E73BC6" w:rsidP="00FC71D7">
      <w:pPr>
        <w:pStyle w:val="ListBullet"/>
        <w:numPr>
          <w:ilvl w:val="0"/>
          <w:numId w:val="122"/>
        </w:numPr>
        <w:spacing w:before="60"/>
        <w:contextualSpacing/>
      </w:pPr>
      <w:r w:rsidRPr="00940E38">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052C58F0"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2E0" w:firstRow="1" w:lastRow="1" w:firstColumn="1" w:lastColumn="0" w:noHBand="1" w:noVBand="0"/>
      </w:tblPr>
      <w:tblGrid>
        <w:gridCol w:w="1404"/>
        <w:gridCol w:w="6308"/>
        <w:gridCol w:w="992"/>
        <w:gridCol w:w="992"/>
      </w:tblGrid>
      <w:tr w:rsidR="00E73BC6" w:rsidRPr="00D342FD" w14:paraId="6D2CBD91" w14:textId="77777777" w:rsidTr="00540F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4" w:type="dxa"/>
            <w:hideMark/>
          </w:tcPr>
          <w:p w14:paraId="115C9208" w14:textId="77777777" w:rsidR="00E73BC6" w:rsidRPr="00D342FD" w:rsidRDefault="00E73BC6" w:rsidP="00540F7E">
            <w:pPr>
              <w:ind w:left="0"/>
            </w:pPr>
            <w:r w:rsidRPr="00D342FD">
              <w:t>Source reference</w:t>
            </w:r>
          </w:p>
        </w:tc>
        <w:tc>
          <w:tcPr>
            <w:tcW w:w="6308" w:type="dxa"/>
            <w:noWrap/>
            <w:hideMark/>
          </w:tcPr>
          <w:p w14:paraId="275B0224" w14:textId="77777777" w:rsidR="00E73BC6" w:rsidRPr="00D342FD" w:rsidRDefault="00E73BC6" w:rsidP="00540F7E">
            <w:pPr>
              <w:jc w:val="left"/>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992" w:type="dxa"/>
            <w:hideMark/>
          </w:tcPr>
          <w:p w14:paraId="696DF29F" w14:textId="77777777" w:rsidR="00E73BC6" w:rsidRPr="00D342FD" w:rsidRDefault="00E73BC6" w:rsidP="00540F7E">
            <w:r w:rsidRPr="00D342FD">
              <w:t>2020</w:t>
            </w:r>
          </w:p>
        </w:tc>
        <w:tc>
          <w:tcPr>
            <w:tcW w:w="992" w:type="dxa"/>
            <w:hideMark/>
          </w:tcPr>
          <w:p w14:paraId="3A01ABE8" w14:textId="77777777" w:rsidR="00E73BC6" w:rsidRPr="00D342FD" w:rsidRDefault="00E73BC6" w:rsidP="00540F7E">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67216024"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68715F28" w14:textId="77777777" w:rsidR="00E73BC6" w:rsidRPr="00D342FD" w:rsidRDefault="00E73BC6" w:rsidP="00540F7E">
            <w:pPr>
              <w:ind w:left="0"/>
            </w:pPr>
            <w:r w:rsidRPr="00D342FD">
              <w:t>AASB 101.97</w:t>
            </w:r>
          </w:p>
        </w:tc>
        <w:tc>
          <w:tcPr>
            <w:tcW w:w="6308" w:type="dxa"/>
            <w:noWrap/>
            <w:hideMark/>
          </w:tcPr>
          <w:p w14:paraId="605C688E"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Net gain/(loss) on non</w:t>
            </w:r>
            <w:r w:rsidRPr="00D342FD">
              <w:rPr>
                <w:b/>
                <w:bCs/>
              </w:rPr>
              <w:noBreakHyphen/>
              <w:t>financial assets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5424066C" w14:textId="77777777" w:rsidR="00E73BC6" w:rsidRPr="00D342FD" w:rsidRDefault="00E73BC6" w:rsidP="00540F7E">
            <w:pPr>
              <w:rPr>
                <w:b/>
                <w:bCs/>
              </w:rPr>
            </w:pPr>
            <w:r w:rsidRPr="00D342FD">
              <w:rPr>
                <w:b/>
                <w:bCs/>
              </w:rPr>
              <w:t xml:space="preserve"> </w:t>
            </w:r>
          </w:p>
        </w:tc>
        <w:tc>
          <w:tcPr>
            <w:tcW w:w="992" w:type="dxa"/>
            <w:noWrap/>
            <w:hideMark/>
          </w:tcPr>
          <w:p w14:paraId="05173A39"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r>
      <w:tr w:rsidR="00E73BC6" w:rsidRPr="00D342FD" w14:paraId="7A1D5F96"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06723134" w14:textId="77777777" w:rsidR="00E73BC6" w:rsidRPr="00D342FD" w:rsidRDefault="00E73BC6" w:rsidP="00540F7E">
            <w:pPr>
              <w:ind w:left="0"/>
            </w:pPr>
            <w:r w:rsidRPr="00D342FD">
              <w:t>AASB 136.126(a)</w:t>
            </w:r>
          </w:p>
        </w:tc>
        <w:tc>
          <w:tcPr>
            <w:tcW w:w="6308" w:type="dxa"/>
            <w:noWrap/>
            <w:hideMark/>
          </w:tcPr>
          <w:p w14:paraId="65D64F7C"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Impairment of property plant and equipment (including intangible assets)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9B43FB5" w14:textId="77777777" w:rsidR="00E73BC6" w:rsidRPr="00D342FD" w:rsidRDefault="00E73BC6" w:rsidP="00540F7E">
            <w:r w:rsidRPr="00D342FD">
              <w:t>(2 010)</w:t>
            </w:r>
          </w:p>
        </w:tc>
        <w:tc>
          <w:tcPr>
            <w:tcW w:w="992" w:type="dxa"/>
            <w:noWrap/>
            <w:hideMark/>
          </w:tcPr>
          <w:p w14:paraId="42FCDFAA"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585</w:t>
            </w:r>
          </w:p>
        </w:tc>
      </w:tr>
      <w:tr w:rsidR="00E73BC6" w:rsidRPr="00D342FD" w14:paraId="21A379D4"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53E8EDBC" w14:textId="77777777" w:rsidR="00E73BC6" w:rsidRPr="00D342FD" w:rsidRDefault="00E73BC6" w:rsidP="00540F7E">
            <w:pPr>
              <w:ind w:left="0"/>
            </w:pPr>
          </w:p>
        </w:tc>
        <w:tc>
          <w:tcPr>
            <w:tcW w:w="6308" w:type="dxa"/>
            <w:noWrap/>
            <w:hideMark/>
          </w:tcPr>
          <w:p w14:paraId="29F52309"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Impairment of biological assets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C4DCCAA" w14:textId="77777777" w:rsidR="00E73BC6" w:rsidRPr="00D342FD" w:rsidRDefault="00E73BC6" w:rsidP="00540F7E">
            <w:r w:rsidRPr="00D342FD">
              <w:t>..</w:t>
            </w:r>
          </w:p>
        </w:tc>
        <w:tc>
          <w:tcPr>
            <w:tcW w:w="992" w:type="dxa"/>
            <w:noWrap/>
            <w:hideMark/>
          </w:tcPr>
          <w:p w14:paraId="0FB158AC"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6856EDF"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17858E76" w14:textId="77777777" w:rsidR="00E73BC6" w:rsidRPr="00D342FD" w:rsidRDefault="00E73BC6" w:rsidP="00540F7E">
            <w:pPr>
              <w:ind w:left="0"/>
            </w:pPr>
            <w:r w:rsidRPr="00D342FD">
              <w:t>AASB 101.98(a)</w:t>
            </w:r>
          </w:p>
        </w:tc>
        <w:tc>
          <w:tcPr>
            <w:tcW w:w="6308" w:type="dxa"/>
            <w:noWrap/>
            <w:hideMark/>
          </w:tcPr>
          <w:p w14:paraId="79B7138A"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Write down of inventory</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7F758AB1" w14:textId="223DBD52" w:rsidR="00E73BC6" w:rsidRPr="00D342FD" w:rsidRDefault="00E73BC6" w:rsidP="00540F7E">
            <w:r w:rsidRPr="00D342FD">
              <w:t>(178)</w:t>
            </w:r>
          </w:p>
        </w:tc>
        <w:tc>
          <w:tcPr>
            <w:tcW w:w="992" w:type="dxa"/>
            <w:noWrap/>
            <w:hideMark/>
          </w:tcPr>
          <w:p w14:paraId="5B56A85A" w14:textId="7D72A1FB"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(19)</w:t>
            </w:r>
          </w:p>
        </w:tc>
      </w:tr>
      <w:tr w:rsidR="00E73BC6" w:rsidRPr="00D342FD" w14:paraId="29740F84"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67FB233F" w14:textId="77777777" w:rsidR="00E73BC6" w:rsidRPr="00D342FD" w:rsidRDefault="00E73BC6" w:rsidP="00540F7E">
            <w:pPr>
              <w:ind w:left="0"/>
            </w:pPr>
          </w:p>
        </w:tc>
        <w:tc>
          <w:tcPr>
            <w:tcW w:w="6308" w:type="dxa"/>
            <w:noWrap/>
            <w:hideMark/>
          </w:tcPr>
          <w:p w14:paraId="2884179B"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Revaluation of investment property</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E8A687A" w14:textId="77777777" w:rsidR="00E73BC6" w:rsidRPr="00D342FD" w:rsidRDefault="00E73BC6" w:rsidP="00540F7E">
            <w:r w:rsidRPr="00D342FD">
              <w:t>(3 485)</w:t>
            </w:r>
          </w:p>
        </w:tc>
        <w:tc>
          <w:tcPr>
            <w:tcW w:w="992" w:type="dxa"/>
            <w:noWrap/>
            <w:hideMark/>
          </w:tcPr>
          <w:p w14:paraId="4ED701FC"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450</w:t>
            </w:r>
          </w:p>
        </w:tc>
      </w:tr>
      <w:tr w:rsidR="00E73BC6" w:rsidRPr="00D342FD" w14:paraId="7C8B2A45"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6484152A" w14:textId="77777777" w:rsidR="00E73BC6" w:rsidRPr="00D342FD" w:rsidRDefault="00E73BC6" w:rsidP="00540F7E">
            <w:pPr>
              <w:ind w:left="0"/>
            </w:pPr>
            <w:r w:rsidRPr="00D342FD">
              <w:t xml:space="preserve">AASB 141.40 </w:t>
            </w:r>
          </w:p>
        </w:tc>
        <w:tc>
          <w:tcPr>
            <w:tcW w:w="6308" w:type="dxa"/>
            <w:noWrap/>
            <w:hideMark/>
          </w:tcPr>
          <w:p w14:paraId="3A2CE0C6"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gain arising from changes in fair value less estimated point</w:t>
            </w:r>
            <w:r w:rsidRPr="00D342FD">
              <w:noBreakHyphen/>
              <w:t>of</w:t>
            </w:r>
            <w:r w:rsidRPr="00D342FD">
              <w:noBreakHyphen/>
              <w:t>sale costs of biological assets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6B7D0B6" w14:textId="77777777" w:rsidR="00E73BC6" w:rsidRPr="00D342FD" w:rsidRDefault="00E73BC6" w:rsidP="00540F7E">
            <w:r w:rsidRPr="00D342FD">
              <w:t>1 476</w:t>
            </w:r>
          </w:p>
        </w:tc>
        <w:tc>
          <w:tcPr>
            <w:tcW w:w="992" w:type="dxa"/>
            <w:noWrap/>
            <w:hideMark/>
          </w:tcPr>
          <w:p w14:paraId="34CECC94"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18F7CAAD"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01E19779" w14:textId="77777777" w:rsidR="00E73BC6" w:rsidRPr="00D342FD" w:rsidRDefault="00E73BC6" w:rsidP="00540F7E">
            <w:pPr>
              <w:ind w:left="0"/>
            </w:pPr>
            <w:r w:rsidRPr="00D342FD">
              <w:t>AASB 101.98(c)</w:t>
            </w:r>
          </w:p>
        </w:tc>
        <w:tc>
          <w:tcPr>
            <w:tcW w:w="6308" w:type="dxa"/>
            <w:noWrap/>
            <w:hideMark/>
          </w:tcPr>
          <w:p w14:paraId="467CC0EB"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gain/(loss) on disposal of property plant and equipment</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B01C78C" w14:textId="5FA7FC27" w:rsidR="00E73BC6" w:rsidRPr="00D342FD" w:rsidRDefault="00E73BC6" w:rsidP="00540F7E">
            <w:r w:rsidRPr="00D342FD">
              <w:t>(844)</w:t>
            </w:r>
          </w:p>
        </w:tc>
        <w:tc>
          <w:tcPr>
            <w:tcW w:w="992" w:type="dxa"/>
            <w:noWrap/>
            <w:hideMark/>
          </w:tcPr>
          <w:p w14:paraId="4E511DF9"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549</w:t>
            </w:r>
          </w:p>
        </w:tc>
      </w:tr>
      <w:tr w:rsidR="00E73BC6" w:rsidRPr="00D342FD" w14:paraId="36EB96F0"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752713EE" w14:textId="77777777" w:rsidR="00E73BC6" w:rsidRPr="00D342FD" w:rsidRDefault="00E73BC6" w:rsidP="00540F7E">
            <w:pPr>
              <w:ind w:left="0"/>
            </w:pPr>
            <w:r w:rsidRPr="00D342FD">
              <w:t xml:space="preserve">AASB 101.98 (d) </w:t>
            </w:r>
          </w:p>
        </w:tc>
        <w:tc>
          <w:tcPr>
            <w:tcW w:w="6308" w:type="dxa"/>
            <w:tcBorders>
              <w:bottom w:val="single" w:sz="6" w:space="0" w:color="auto"/>
            </w:tcBorders>
            <w:noWrap/>
            <w:hideMark/>
          </w:tcPr>
          <w:p w14:paraId="77347D6E"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gain/(loss) on disposal of investment properties</w:t>
            </w:r>
          </w:p>
        </w:tc>
        <w:tc>
          <w:tcPr>
            <w:cnfStyle w:val="000001000000" w:firstRow="0" w:lastRow="0" w:firstColumn="0" w:lastColumn="0" w:oddVBand="0" w:evenVBand="1" w:oddHBand="0" w:evenHBand="0" w:firstRowFirstColumn="0" w:firstRowLastColumn="0" w:lastRowFirstColumn="0" w:lastRowLastColumn="0"/>
            <w:tcW w:w="992" w:type="dxa"/>
            <w:tcBorders>
              <w:bottom w:val="single" w:sz="6" w:space="0" w:color="auto"/>
            </w:tcBorders>
            <w:noWrap/>
            <w:hideMark/>
          </w:tcPr>
          <w:p w14:paraId="33BCDB6C" w14:textId="0EB114C5" w:rsidR="00E73BC6" w:rsidRPr="00D342FD" w:rsidRDefault="00E73BC6" w:rsidP="00540F7E">
            <w:r w:rsidRPr="00D342FD">
              <w:t>(120)</w:t>
            </w:r>
          </w:p>
        </w:tc>
        <w:tc>
          <w:tcPr>
            <w:tcW w:w="992" w:type="dxa"/>
            <w:tcBorders>
              <w:bottom w:val="single" w:sz="6" w:space="0" w:color="auto"/>
            </w:tcBorders>
            <w:noWrap/>
            <w:hideMark/>
          </w:tcPr>
          <w:p w14:paraId="6F3A9ED0"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240</w:t>
            </w:r>
          </w:p>
        </w:tc>
      </w:tr>
      <w:tr w:rsidR="00E73BC6" w:rsidRPr="00D342FD" w14:paraId="0F45E001"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070A34F5" w14:textId="77777777" w:rsidR="00E73BC6" w:rsidRPr="00D342FD" w:rsidRDefault="00E73BC6" w:rsidP="00540F7E">
            <w:pPr>
              <w:ind w:left="0"/>
            </w:pPr>
          </w:p>
        </w:tc>
        <w:tc>
          <w:tcPr>
            <w:tcW w:w="6308" w:type="dxa"/>
            <w:tcBorders>
              <w:top w:val="single" w:sz="6" w:space="0" w:color="auto"/>
              <w:bottom w:val="single" w:sz="6" w:space="0" w:color="auto"/>
            </w:tcBorders>
            <w:noWrap/>
            <w:hideMark/>
          </w:tcPr>
          <w:p w14:paraId="2D9E3E39"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net gain/(loss) on non</w:t>
            </w:r>
            <w:r w:rsidRPr="00D342FD">
              <w:rPr>
                <w:b/>
                <w:bCs/>
              </w:rPr>
              <w:noBreakHyphen/>
              <w:t>financial assets</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bottom w:val="single" w:sz="6" w:space="0" w:color="auto"/>
            </w:tcBorders>
            <w:noWrap/>
            <w:hideMark/>
          </w:tcPr>
          <w:p w14:paraId="2AC5D26C" w14:textId="77777777" w:rsidR="00E73BC6" w:rsidRPr="00D342FD" w:rsidRDefault="00E73BC6" w:rsidP="00540F7E">
            <w:pPr>
              <w:rPr>
                <w:b/>
                <w:bCs/>
              </w:rPr>
            </w:pPr>
            <w:r w:rsidRPr="00D342FD">
              <w:rPr>
                <w:b/>
                <w:bCs/>
              </w:rPr>
              <w:t>(5 161)</w:t>
            </w:r>
          </w:p>
        </w:tc>
        <w:tc>
          <w:tcPr>
            <w:tcW w:w="992" w:type="dxa"/>
            <w:tcBorders>
              <w:top w:val="single" w:sz="6" w:space="0" w:color="auto"/>
              <w:bottom w:val="single" w:sz="6" w:space="0" w:color="auto"/>
            </w:tcBorders>
            <w:noWrap/>
            <w:hideMark/>
          </w:tcPr>
          <w:p w14:paraId="0226382E"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rPr>
                <w:b/>
                <w:bCs/>
              </w:rPr>
            </w:pPr>
            <w:r w:rsidRPr="00D342FD">
              <w:rPr>
                <w:b/>
                <w:bCs/>
              </w:rPr>
              <w:t>1 805</w:t>
            </w:r>
          </w:p>
        </w:tc>
      </w:tr>
      <w:tr w:rsidR="00E73BC6" w:rsidRPr="00D342FD" w14:paraId="2C5A4BE7"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06AF4F0D" w14:textId="77777777" w:rsidR="00E73BC6" w:rsidRPr="00D342FD" w:rsidRDefault="00E73BC6" w:rsidP="00540F7E">
            <w:pPr>
              <w:ind w:left="0"/>
            </w:pPr>
          </w:p>
        </w:tc>
        <w:tc>
          <w:tcPr>
            <w:tcW w:w="6308" w:type="dxa"/>
            <w:tcBorders>
              <w:top w:val="single" w:sz="6" w:space="0" w:color="auto"/>
            </w:tcBorders>
            <w:noWrap/>
            <w:hideMark/>
          </w:tcPr>
          <w:p w14:paraId="0E78512F"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Net gain/(loss) on financial instruments</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tcBorders>
            <w:noWrap/>
            <w:hideMark/>
          </w:tcPr>
          <w:p w14:paraId="38CF390A" w14:textId="77777777" w:rsidR="00E73BC6" w:rsidRPr="00D342FD" w:rsidRDefault="00E73BC6" w:rsidP="00540F7E">
            <w:pPr>
              <w:rPr>
                <w:b/>
                <w:bCs/>
              </w:rPr>
            </w:pPr>
          </w:p>
        </w:tc>
        <w:tc>
          <w:tcPr>
            <w:tcW w:w="992" w:type="dxa"/>
            <w:tcBorders>
              <w:top w:val="single" w:sz="6" w:space="0" w:color="auto"/>
            </w:tcBorders>
            <w:noWrap/>
            <w:hideMark/>
          </w:tcPr>
          <w:p w14:paraId="00CBFA9F"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4E286031"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1F1EA1DB" w14:textId="77777777" w:rsidR="00E73BC6" w:rsidRPr="00D342FD" w:rsidRDefault="00E73BC6" w:rsidP="00540F7E">
            <w:pPr>
              <w:ind w:left="0"/>
            </w:pPr>
          </w:p>
        </w:tc>
        <w:tc>
          <w:tcPr>
            <w:tcW w:w="6308" w:type="dxa"/>
            <w:noWrap/>
            <w:hideMark/>
          </w:tcPr>
          <w:p w14:paraId="753411BB"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 xml:space="preserve">Impairment of: </w:t>
            </w:r>
            <w:r w:rsidRPr="00540F7E">
              <w:rPr>
                <w:vertAlign w:val="superscript"/>
              </w:rPr>
              <w:t>(a)</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99919D8" w14:textId="77777777" w:rsidR="00E73BC6" w:rsidRPr="00D342FD" w:rsidRDefault="00E73BC6" w:rsidP="00540F7E"/>
        </w:tc>
        <w:tc>
          <w:tcPr>
            <w:tcW w:w="992" w:type="dxa"/>
            <w:noWrap/>
            <w:hideMark/>
          </w:tcPr>
          <w:p w14:paraId="31817313"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p>
        </w:tc>
      </w:tr>
      <w:tr w:rsidR="00E73BC6" w:rsidRPr="00D342FD" w14:paraId="7F2912CE"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7DFF0BCB" w14:textId="77777777" w:rsidR="00E73BC6" w:rsidRPr="00D342FD" w:rsidRDefault="00E73BC6" w:rsidP="00540F7E">
            <w:pPr>
              <w:ind w:left="0"/>
            </w:pPr>
          </w:p>
        </w:tc>
        <w:tc>
          <w:tcPr>
            <w:tcW w:w="6308" w:type="dxa"/>
            <w:noWrap/>
            <w:hideMark/>
          </w:tcPr>
          <w:p w14:paraId="3C745C57"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Loans and receivables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5707372B" w14:textId="77777777" w:rsidR="00E73BC6" w:rsidRPr="00D342FD" w:rsidRDefault="00E73BC6" w:rsidP="00540F7E">
            <w:r w:rsidRPr="00D342FD">
              <w:t>..</w:t>
            </w:r>
          </w:p>
        </w:tc>
        <w:tc>
          <w:tcPr>
            <w:tcW w:w="992" w:type="dxa"/>
            <w:noWrap/>
            <w:hideMark/>
          </w:tcPr>
          <w:p w14:paraId="4ADC43FD" w14:textId="4BA40D3E"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(341)</w:t>
            </w:r>
          </w:p>
        </w:tc>
      </w:tr>
      <w:tr w:rsidR="00E73BC6" w:rsidRPr="00D342FD" w14:paraId="3A3704AC"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65C35721" w14:textId="77777777" w:rsidR="00E73BC6" w:rsidRPr="00D342FD" w:rsidRDefault="00E73BC6" w:rsidP="00540F7E">
            <w:pPr>
              <w:ind w:left="0"/>
            </w:pPr>
          </w:p>
        </w:tc>
        <w:tc>
          <w:tcPr>
            <w:tcW w:w="6308" w:type="dxa"/>
            <w:noWrap/>
            <w:hideMark/>
          </w:tcPr>
          <w:p w14:paraId="11F27537"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Financial assets at amortised cost</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1D878BDC" w14:textId="14BD239B" w:rsidR="00E73BC6" w:rsidRPr="00D342FD" w:rsidRDefault="00E73BC6" w:rsidP="00540F7E">
            <w:r w:rsidRPr="00D342FD">
              <w:t>(485)</w:t>
            </w:r>
          </w:p>
        </w:tc>
        <w:tc>
          <w:tcPr>
            <w:tcW w:w="992" w:type="dxa"/>
            <w:noWrap/>
            <w:hideMark/>
          </w:tcPr>
          <w:p w14:paraId="740D3855"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4C2D93B6"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6BBB149F" w14:textId="77777777" w:rsidR="00E73BC6" w:rsidRPr="00D342FD" w:rsidRDefault="00E73BC6" w:rsidP="00540F7E">
            <w:pPr>
              <w:ind w:left="0"/>
            </w:pPr>
            <w:r w:rsidRPr="00D342FD">
              <w:t>AASB 7.20 (a)</w:t>
            </w:r>
          </w:p>
        </w:tc>
        <w:tc>
          <w:tcPr>
            <w:tcW w:w="6308" w:type="dxa"/>
            <w:noWrap/>
            <w:hideMark/>
          </w:tcPr>
          <w:p w14:paraId="03130550"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FX gain/(loss) arising from foreign cash held</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0BBF70C2" w14:textId="464B564A" w:rsidR="00E73BC6" w:rsidRPr="00D342FD" w:rsidRDefault="00E73BC6" w:rsidP="00540F7E">
            <w:r w:rsidRPr="00D342FD">
              <w:t>(385)</w:t>
            </w:r>
          </w:p>
        </w:tc>
        <w:tc>
          <w:tcPr>
            <w:tcW w:w="992" w:type="dxa"/>
            <w:noWrap/>
            <w:hideMark/>
          </w:tcPr>
          <w:p w14:paraId="4A5579C7"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105</w:t>
            </w:r>
          </w:p>
        </w:tc>
      </w:tr>
      <w:tr w:rsidR="00E73BC6" w:rsidRPr="00D342FD" w14:paraId="2201381B"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0B88822A" w14:textId="77777777" w:rsidR="00E73BC6" w:rsidRPr="00D342FD" w:rsidRDefault="00E73BC6" w:rsidP="00540F7E">
            <w:pPr>
              <w:ind w:left="0"/>
            </w:pPr>
          </w:p>
        </w:tc>
        <w:tc>
          <w:tcPr>
            <w:tcW w:w="6308" w:type="dxa"/>
            <w:noWrap/>
            <w:hideMark/>
          </w:tcPr>
          <w:p w14:paraId="0EF63EF5"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FX gain/(loss) arising from financial instruments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17D9EB3D" w14:textId="04792D9C" w:rsidR="00E73BC6" w:rsidRPr="00D342FD" w:rsidRDefault="00E73BC6" w:rsidP="00540F7E">
            <w:r w:rsidRPr="00D342FD">
              <w:t>(86)</w:t>
            </w:r>
          </w:p>
        </w:tc>
        <w:tc>
          <w:tcPr>
            <w:tcW w:w="992" w:type="dxa"/>
            <w:noWrap/>
            <w:hideMark/>
          </w:tcPr>
          <w:p w14:paraId="1E223969"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55</w:t>
            </w:r>
          </w:p>
        </w:tc>
      </w:tr>
      <w:tr w:rsidR="00E73BC6" w:rsidRPr="00D342FD" w14:paraId="7A3D93E0"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23D217D0" w14:textId="77777777" w:rsidR="00E73BC6" w:rsidRPr="00D342FD" w:rsidRDefault="00E73BC6" w:rsidP="00540F7E">
            <w:pPr>
              <w:ind w:left="0"/>
            </w:pPr>
          </w:p>
        </w:tc>
        <w:tc>
          <w:tcPr>
            <w:tcW w:w="6308" w:type="dxa"/>
            <w:noWrap/>
            <w:hideMark/>
          </w:tcPr>
          <w:p w14:paraId="4DE83C49"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Bad debts written off unilaterally</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15D9F6C" w14:textId="77777777" w:rsidR="00E73BC6" w:rsidRPr="00D342FD" w:rsidRDefault="00E73BC6" w:rsidP="00540F7E">
            <w:r w:rsidRPr="00D342FD">
              <w:t xml:space="preserve"> 75</w:t>
            </w:r>
          </w:p>
        </w:tc>
        <w:tc>
          <w:tcPr>
            <w:tcW w:w="992" w:type="dxa"/>
            <w:noWrap/>
            <w:hideMark/>
          </w:tcPr>
          <w:p w14:paraId="5FB9E972"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50</w:t>
            </w:r>
          </w:p>
        </w:tc>
      </w:tr>
      <w:tr w:rsidR="00E73BC6" w:rsidRPr="00D342FD" w14:paraId="1FB8FE5A"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275EF3EF" w14:textId="77777777" w:rsidR="00E73BC6" w:rsidRPr="00D342FD" w:rsidRDefault="00E73BC6" w:rsidP="00540F7E">
            <w:pPr>
              <w:ind w:left="0"/>
            </w:pPr>
          </w:p>
        </w:tc>
        <w:tc>
          <w:tcPr>
            <w:tcW w:w="6308" w:type="dxa"/>
            <w:noWrap/>
            <w:hideMark/>
          </w:tcPr>
          <w:p w14:paraId="00C0DF89"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gain/(loss) on disposal of financial instruments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024C37BB" w14:textId="77777777" w:rsidR="00E73BC6" w:rsidRPr="00D342FD" w:rsidRDefault="00E73BC6" w:rsidP="00540F7E">
            <w:r w:rsidRPr="00D342FD">
              <w:t>..</w:t>
            </w:r>
          </w:p>
        </w:tc>
        <w:tc>
          <w:tcPr>
            <w:tcW w:w="992" w:type="dxa"/>
            <w:noWrap/>
            <w:hideMark/>
          </w:tcPr>
          <w:p w14:paraId="4102B3D0"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3F5238CE"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17028E60" w14:textId="77777777" w:rsidR="00E73BC6" w:rsidRPr="00D342FD" w:rsidRDefault="00E73BC6" w:rsidP="00540F7E">
            <w:pPr>
              <w:ind w:left="0"/>
            </w:pPr>
          </w:p>
        </w:tc>
        <w:tc>
          <w:tcPr>
            <w:tcW w:w="6308" w:type="dxa"/>
            <w:noWrap/>
            <w:hideMark/>
          </w:tcPr>
          <w:p w14:paraId="581CBDE2"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gain/(loss) arising from revaluation of financial assets at fair value through net result</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1AD6C1A" w14:textId="77777777" w:rsidR="00E73BC6" w:rsidRPr="00D342FD" w:rsidRDefault="00E73BC6" w:rsidP="00540F7E">
            <w:r w:rsidRPr="00D342FD">
              <w:t>(2 105)</w:t>
            </w:r>
          </w:p>
        </w:tc>
        <w:tc>
          <w:tcPr>
            <w:tcW w:w="992" w:type="dxa"/>
            <w:noWrap/>
            <w:hideMark/>
          </w:tcPr>
          <w:p w14:paraId="55191BF4"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400</w:t>
            </w:r>
          </w:p>
        </w:tc>
      </w:tr>
      <w:tr w:rsidR="00E73BC6" w:rsidRPr="00D342FD" w14:paraId="1FB325B8"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505A1685" w14:textId="77777777" w:rsidR="00E73BC6" w:rsidRPr="00D342FD" w:rsidRDefault="00E73BC6" w:rsidP="00540F7E">
            <w:pPr>
              <w:ind w:left="0"/>
            </w:pPr>
          </w:p>
        </w:tc>
        <w:tc>
          <w:tcPr>
            <w:tcW w:w="6308" w:type="dxa"/>
            <w:noWrap/>
            <w:hideMark/>
          </w:tcPr>
          <w:p w14:paraId="2B1EC46F"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Net (gain)/loss arising from revaluation of financial liabilities at fair value through net result – market risk</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5662A12D" w14:textId="77777777" w:rsidR="00E73BC6" w:rsidRPr="00D342FD" w:rsidRDefault="00E73BC6" w:rsidP="00540F7E">
            <w:r w:rsidRPr="00D342FD">
              <w:t xml:space="preserve"> 20</w:t>
            </w:r>
          </w:p>
        </w:tc>
        <w:tc>
          <w:tcPr>
            <w:tcW w:w="992" w:type="dxa"/>
            <w:noWrap/>
            <w:hideMark/>
          </w:tcPr>
          <w:p w14:paraId="20CE26CC"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0F267E3C"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36BAD3DE" w14:textId="77777777" w:rsidR="00E73BC6" w:rsidRPr="00D342FD" w:rsidRDefault="00E73BC6" w:rsidP="00540F7E">
            <w:pPr>
              <w:ind w:left="0"/>
            </w:pPr>
          </w:p>
        </w:tc>
        <w:tc>
          <w:tcPr>
            <w:tcW w:w="6308" w:type="dxa"/>
            <w:tcBorders>
              <w:bottom w:val="single" w:sz="6" w:space="0" w:color="auto"/>
            </w:tcBorders>
            <w:noWrap/>
            <w:hideMark/>
          </w:tcPr>
          <w:p w14:paraId="385EC530"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Interest on government advances</w:t>
            </w:r>
          </w:p>
        </w:tc>
        <w:tc>
          <w:tcPr>
            <w:cnfStyle w:val="000001000000" w:firstRow="0" w:lastRow="0" w:firstColumn="0" w:lastColumn="0" w:oddVBand="0" w:evenVBand="1" w:oddHBand="0" w:evenHBand="0" w:firstRowFirstColumn="0" w:firstRowLastColumn="0" w:lastRowFirstColumn="0" w:lastRowLastColumn="0"/>
            <w:tcW w:w="992" w:type="dxa"/>
            <w:tcBorders>
              <w:bottom w:val="single" w:sz="6" w:space="0" w:color="auto"/>
            </w:tcBorders>
            <w:noWrap/>
            <w:hideMark/>
          </w:tcPr>
          <w:p w14:paraId="26BF9E9A" w14:textId="77777777" w:rsidR="00E73BC6" w:rsidRPr="00D342FD" w:rsidRDefault="00E73BC6" w:rsidP="00540F7E">
            <w:r w:rsidRPr="00D342FD">
              <w:t>(4 155)</w:t>
            </w:r>
          </w:p>
        </w:tc>
        <w:tc>
          <w:tcPr>
            <w:tcW w:w="992" w:type="dxa"/>
            <w:tcBorders>
              <w:bottom w:val="single" w:sz="6" w:space="0" w:color="auto"/>
            </w:tcBorders>
            <w:noWrap/>
            <w:hideMark/>
          </w:tcPr>
          <w:p w14:paraId="20343D75"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(4 240)</w:t>
            </w:r>
          </w:p>
        </w:tc>
      </w:tr>
      <w:tr w:rsidR="00E73BC6" w:rsidRPr="00D342FD" w14:paraId="424AB8CB"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52C57746" w14:textId="77777777" w:rsidR="00E73BC6" w:rsidRPr="00D342FD" w:rsidRDefault="00E73BC6" w:rsidP="00540F7E">
            <w:pPr>
              <w:ind w:left="0"/>
            </w:pPr>
          </w:p>
        </w:tc>
        <w:tc>
          <w:tcPr>
            <w:tcW w:w="6308" w:type="dxa"/>
            <w:tcBorders>
              <w:top w:val="single" w:sz="6" w:space="0" w:color="auto"/>
              <w:bottom w:val="single" w:sz="6" w:space="0" w:color="auto"/>
            </w:tcBorders>
            <w:noWrap/>
            <w:hideMark/>
          </w:tcPr>
          <w:p w14:paraId="7C7D8A19"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net gain/(loss) on financial instruments</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bottom w:val="single" w:sz="6" w:space="0" w:color="auto"/>
            </w:tcBorders>
            <w:noWrap/>
            <w:hideMark/>
          </w:tcPr>
          <w:p w14:paraId="7727E0D5" w14:textId="77777777" w:rsidR="00E73BC6" w:rsidRPr="00D342FD" w:rsidRDefault="00E73BC6" w:rsidP="00540F7E">
            <w:pPr>
              <w:rPr>
                <w:b/>
                <w:bCs/>
              </w:rPr>
            </w:pPr>
            <w:r w:rsidRPr="00D342FD">
              <w:rPr>
                <w:b/>
                <w:bCs/>
              </w:rPr>
              <w:t>(7 121)</w:t>
            </w:r>
          </w:p>
        </w:tc>
        <w:tc>
          <w:tcPr>
            <w:tcW w:w="992" w:type="dxa"/>
            <w:tcBorders>
              <w:top w:val="single" w:sz="6" w:space="0" w:color="auto"/>
              <w:bottom w:val="single" w:sz="6" w:space="0" w:color="auto"/>
            </w:tcBorders>
            <w:noWrap/>
            <w:hideMark/>
          </w:tcPr>
          <w:p w14:paraId="4FE9400B"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rPr>
                <w:b/>
                <w:bCs/>
              </w:rPr>
            </w:pPr>
            <w:r w:rsidRPr="00D342FD">
              <w:rPr>
                <w:b/>
                <w:bCs/>
              </w:rPr>
              <w:t>(3 971)</w:t>
            </w:r>
          </w:p>
        </w:tc>
      </w:tr>
      <w:tr w:rsidR="008E19C1" w:rsidRPr="00D342FD" w14:paraId="593AF1B9"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47A01292" w14:textId="77777777" w:rsidR="008E19C1" w:rsidRPr="00D342FD" w:rsidRDefault="008E19C1" w:rsidP="00540F7E">
            <w:pPr>
              <w:ind w:left="0"/>
            </w:pPr>
          </w:p>
        </w:tc>
        <w:tc>
          <w:tcPr>
            <w:tcW w:w="6308" w:type="dxa"/>
            <w:tcBorders>
              <w:top w:val="single" w:sz="6" w:space="0" w:color="auto"/>
            </w:tcBorders>
            <w:noWrap/>
            <w:hideMark/>
          </w:tcPr>
          <w:p w14:paraId="2F901C1B" w14:textId="77777777" w:rsidR="008E19C1" w:rsidRPr="00D342FD" w:rsidRDefault="008E19C1" w:rsidP="00540F7E">
            <w:pPr>
              <w:cnfStyle w:val="000000000000" w:firstRow="0" w:lastRow="0" w:firstColumn="0" w:lastColumn="0" w:oddVBand="0" w:evenVBand="0" w:oddHBand="0" w:evenHBand="0" w:firstRowFirstColumn="0" w:firstRowLastColumn="0" w:lastRowFirstColumn="0" w:lastRowLastColumn="0"/>
              <w:rPr>
                <w:b/>
                <w:bCs/>
              </w:rPr>
            </w:pPr>
            <w:r w:rsidRPr="00D342FD">
              <w:rPr>
                <w:b/>
                <w:bCs/>
              </w:rPr>
              <w:t>Share of net profits/(losses) of associates and joint entities, excluding dividends</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tcBorders>
          </w:tcPr>
          <w:p w14:paraId="62F5482C" w14:textId="7275E2F1" w:rsidR="008E19C1" w:rsidRPr="00D342FD" w:rsidRDefault="008E19C1" w:rsidP="00540F7E">
            <w:pPr>
              <w:jc w:val="left"/>
              <w:rPr>
                <w:b/>
                <w:bCs/>
              </w:rPr>
            </w:pPr>
          </w:p>
        </w:tc>
        <w:tc>
          <w:tcPr>
            <w:tcW w:w="992" w:type="dxa"/>
            <w:tcBorders>
              <w:top w:val="single" w:sz="6" w:space="0" w:color="auto"/>
            </w:tcBorders>
            <w:shd w:val="clear" w:color="auto" w:fill="FFFFFF" w:themeFill="background1"/>
            <w:noWrap/>
            <w:hideMark/>
          </w:tcPr>
          <w:p w14:paraId="76DEB7B7" w14:textId="77777777" w:rsidR="008E19C1" w:rsidRPr="00D342FD" w:rsidRDefault="008E19C1" w:rsidP="00540F7E">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0F22D300"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455824FE" w14:textId="77777777" w:rsidR="00E73BC6" w:rsidRPr="00D342FD" w:rsidRDefault="00E73BC6" w:rsidP="00540F7E">
            <w:pPr>
              <w:ind w:left="0"/>
            </w:pPr>
          </w:p>
        </w:tc>
        <w:tc>
          <w:tcPr>
            <w:tcW w:w="6308" w:type="dxa"/>
            <w:noWrap/>
            <w:hideMark/>
          </w:tcPr>
          <w:p w14:paraId="618FF57E"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Share of net profits/(losses) of associates, excluding dividends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AC9DF14" w14:textId="77777777" w:rsidR="00E73BC6" w:rsidRPr="00D342FD" w:rsidRDefault="00E73BC6" w:rsidP="00540F7E">
            <w:r w:rsidRPr="00D342FD">
              <w:t>1 055</w:t>
            </w:r>
          </w:p>
        </w:tc>
        <w:tc>
          <w:tcPr>
            <w:tcW w:w="992" w:type="dxa"/>
            <w:noWrap/>
            <w:hideMark/>
          </w:tcPr>
          <w:p w14:paraId="5D7FE937"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652</w:t>
            </w:r>
          </w:p>
        </w:tc>
      </w:tr>
      <w:tr w:rsidR="00E73BC6" w:rsidRPr="00D342FD" w14:paraId="422857BA"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46056FAE" w14:textId="77777777" w:rsidR="00E73BC6" w:rsidRPr="00D342FD" w:rsidRDefault="00E73BC6" w:rsidP="00540F7E">
            <w:pPr>
              <w:ind w:left="0"/>
            </w:pPr>
          </w:p>
        </w:tc>
        <w:tc>
          <w:tcPr>
            <w:tcW w:w="6308" w:type="dxa"/>
            <w:tcBorders>
              <w:bottom w:val="single" w:sz="6" w:space="0" w:color="auto"/>
            </w:tcBorders>
            <w:noWrap/>
            <w:hideMark/>
          </w:tcPr>
          <w:p w14:paraId="599A4764"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Share of net profits/(losses) of joint entities, excluding dividends</w:t>
            </w:r>
          </w:p>
        </w:tc>
        <w:tc>
          <w:tcPr>
            <w:cnfStyle w:val="000001000000" w:firstRow="0" w:lastRow="0" w:firstColumn="0" w:lastColumn="0" w:oddVBand="0" w:evenVBand="1" w:oddHBand="0" w:evenHBand="0" w:firstRowFirstColumn="0" w:firstRowLastColumn="0" w:lastRowFirstColumn="0" w:lastRowLastColumn="0"/>
            <w:tcW w:w="992" w:type="dxa"/>
            <w:tcBorders>
              <w:bottom w:val="single" w:sz="6" w:space="0" w:color="auto"/>
            </w:tcBorders>
            <w:noWrap/>
            <w:hideMark/>
          </w:tcPr>
          <w:p w14:paraId="0EB1B7B9" w14:textId="77777777" w:rsidR="00E73BC6" w:rsidRPr="00D342FD" w:rsidRDefault="00E73BC6" w:rsidP="00540F7E">
            <w:r w:rsidRPr="00D342FD">
              <w:t xml:space="preserve"> 231</w:t>
            </w:r>
          </w:p>
        </w:tc>
        <w:tc>
          <w:tcPr>
            <w:tcW w:w="992" w:type="dxa"/>
            <w:tcBorders>
              <w:bottom w:val="single" w:sz="6" w:space="0" w:color="auto"/>
            </w:tcBorders>
            <w:noWrap/>
            <w:hideMark/>
          </w:tcPr>
          <w:p w14:paraId="52E1F95D"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 xml:space="preserve"> 745</w:t>
            </w:r>
          </w:p>
        </w:tc>
      </w:tr>
      <w:tr w:rsidR="00E73BC6" w:rsidRPr="00D342FD" w14:paraId="192CFCCB"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20BA467A" w14:textId="77777777" w:rsidR="00E73BC6" w:rsidRPr="00D342FD" w:rsidRDefault="00E73BC6" w:rsidP="00540F7E">
            <w:pPr>
              <w:ind w:left="0"/>
            </w:pPr>
          </w:p>
        </w:tc>
        <w:tc>
          <w:tcPr>
            <w:tcW w:w="6308" w:type="dxa"/>
            <w:tcBorders>
              <w:top w:val="single" w:sz="6" w:space="0" w:color="auto"/>
              <w:bottom w:val="single" w:sz="6" w:space="0" w:color="auto"/>
            </w:tcBorders>
            <w:noWrap/>
            <w:hideMark/>
          </w:tcPr>
          <w:p w14:paraId="252E69DF"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share of net profits/(losses) of associates and joint entities, excluding dividends</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bottom w:val="single" w:sz="6" w:space="0" w:color="auto"/>
            </w:tcBorders>
            <w:noWrap/>
            <w:hideMark/>
          </w:tcPr>
          <w:p w14:paraId="00A068A8" w14:textId="77777777" w:rsidR="00E73BC6" w:rsidRPr="00D342FD" w:rsidRDefault="00E73BC6" w:rsidP="00540F7E">
            <w:pPr>
              <w:rPr>
                <w:b/>
                <w:bCs/>
              </w:rPr>
            </w:pPr>
            <w:r w:rsidRPr="00D342FD">
              <w:rPr>
                <w:b/>
                <w:bCs/>
              </w:rPr>
              <w:t>1 286</w:t>
            </w:r>
          </w:p>
        </w:tc>
        <w:tc>
          <w:tcPr>
            <w:tcW w:w="992" w:type="dxa"/>
            <w:tcBorders>
              <w:top w:val="single" w:sz="6" w:space="0" w:color="auto"/>
              <w:bottom w:val="single" w:sz="6" w:space="0" w:color="auto"/>
            </w:tcBorders>
            <w:noWrap/>
            <w:hideMark/>
          </w:tcPr>
          <w:p w14:paraId="24DBA3F0"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rPr>
                <w:b/>
                <w:bCs/>
              </w:rPr>
            </w:pPr>
            <w:r w:rsidRPr="00D342FD">
              <w:rPr>
                <w:b/>
                <w:bCs/>
              </w:rPr>
              <w:t>1 397</w:t>
            </w:r>
          </w:p>
        </w:tc>
      </w:tr>
      <w:tr w:rsidR="00E73BC6" w:rsidRPr="00D342FD" w14:paraId="2CA3157F"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6DEAA51D" w14:textId="77777777" w:rsidR="00E73BC6" w:rsidRPr="00D342FD" w:rsidRDefault="00E73BC6" w:rsidP="00540F7E">
            <w:pPr>
              <w:ind w:left="0"/>
            </w:pPr>
          </w:p>
        </w:tc>
        <w:tc>
          <w:tcPr>
            <w:tcW w:w="6308" w:type="dxa"/>
            <w:tcBorders>
              <w:top w:val="single" w:sz="6" w:space="0" w:color="auto"/>
            </w:tcBorders>
            <w:noWrap/>
            <w:hideMark/>
          </w:tcPr>
          <w:p w14:paraId="5DCD35EB"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Other gains/(losses) from other economic flows</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tcBorders>
            <w:noWrap/>
            <w:hideMark/>
          </w:tcPr>
          <w:p w14:paraId="249A5BA7" w14:textId="77777777" w:rsidR="00E73BC6" w:rsidRPr="00D342FD" w:rsidRDefault="00E73BC6" w:rsidP="00540F7E">
            <w:pPr>
              <w:rPr>
                <w:b/>
                <w:bCs/>
              </w:rPr>
            </w:pPr>
          </w:p>
        </w:tc>
        <w:tc>
          <w:tcPr>
            <w:tcW w:w="992" w:type="dxa"/>
            <w:tcBorders>
              <w:top w:val="single" w:sz="6" w:space="0" w:color="auto"/>
            </w:tcBorders>
            <w:noWrap/>
            <w:hideMark/>
          </w:tcPr>
          <w:p w14:paraId="50BAE2FE"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2CAEB226"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077C8035" w14:textId="77777777" w:rsidR="00E73BC6" w:rsidRPr="00D342FD" w:rsidRDefault="00E73BC6" w:rsidP="00540F7E">
            <w:pPr>
              <w:ind w:left="0"/>
            </w:pPr>
          </w:p>
        </w:tc>
        <w:tc>
          <w:tcPr>
            <w:tcW w:w="6308" w:type="dxa"/>
            <w:noWrap/>
            <w:hideMark/>
          </w:tcPr>
          <w:p w14:paraId="4E4F2747"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 xml:space="preserve">Net gain/(loss) arising from revaluation of long service liability </w:t>
            </w:r>
            <w:r w:rsidRPr="00540F7E">
              <w:rPr>
                <w:vertAlign w:val="superscript"/>
              </w:rPr>
              <w:t>(b)</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4DA2A735" w14:textId="77777777" w:rsidR="00E73BC6" w:rsidRPr="00D342FD" w:rsidRDefault="00E73BC6" w:rsidP="00540F7E">
            <w:r w:rsidRPr="00D342FD">
              <w:t>(2 846)</w:t>
            </w:r>
          </w:p>
        </w:tc>
        <w:tc>
          <w:tcPr>
            <w:tcW w:w="992" w:type="dxa"/>
            <w:noWrap/>
            <w:hideMark/>
          </w:tcPr>
          <w:p w14:paraId="73F582FA" w14:textId="77777777"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(2 009)</w:t>
            </w:r>
          </w:p>
        </w:tc>
      </w:tr>
      <w:tr w:rsidR="00E73BC6" w:rsidRPr="00D342FD" w14:paraId="2869D9E5" w14:textId="77777777" w:rsidTr="00540F7E">
        <w:tc>
          <w:tcPr>
            <w:cnfStyle w:val="001000000000" w:firstRow="0" w:lastRow="0" w:firstColumn="1" w:lastColumn="0" w:oddVBand="0" w:evenVBand="0" w:oddHBand="0" w:evenHBand="0" w:firstRowFirstColumn="0" w:firstRowLastColumn="0" w:lastRowFirstColumn="0" w:lastRowLastColumn="0"/>
            <w:tcW w:w="1404" w:type="dxa"/>
            <w:hideMark/>
          </w:tcPr>
          <w:p w14:paraId="44F52310" w14:textId="77777777" w:rsidR="00E73BC6" w:rsidRPr="00D342FD" w:rsidRDefault="00E73BC6" w:rsidP="00540F7E">
            <w:pPr>
              <w:ind w:left="0"/>
            </w:pPr>
            <w:r w:rsidRPr="00D342FD">
              <w:t>AASB 137.60</w:t>
            </w:r>
          </w:p>
        </w:tc>
        <w:tc>
          <w:tcPr>
            <w:tcW w:w="6308" w:type="dxa"/>
            <w:noWrap/>
            <w:hideMark/>
          </w:tcPr>
          <w:p w14:paraId="0B4EECB1" w14:textId="77777777" w:rsidR="00E73BC6" w:rsidRPr="00D342FD" w:rsidRDefault="00E73BC6" w:rsidP="00540F7E">
            <w:pPr>
              <w:jc w:val="left"/>
              <w:cnfStyle w:val="000000000000" w:firstRow="0" w:lastRow="0" w:firstColumn="0" w:lastColumn="0" w:oddVBand="0" w:evenVBand="0" w:oddHBand="0" w:evenHBand="0" w:firstRowFirstColumn="0" w:firstRowLastColumn="0" w:lastRowFirstColumn="0" w:lastRowLastColumn="0"/>
            </w:pPr>
            <w:r w:rsidRPr="00D342FD">
              <w:t>Unwinding of other provision</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DDAE78A" w14:textId="7AE3844B" w:rsidR="00E73BC6" w:rsidRPr="00D342FD" w:rsidRDefault="00E73BC6" w:rsidP="00540F7E">
            <w:r w:rsidRPr="00D342FD">
              <w:t>(49)</w:t>
            </w:r>
          </w:p>
        </w:tc>
        <w:tc>
          <w:tcPr>
            <w:tcW w:w="992" w:type="dxa"/>
            <w:noWrap/>
            <w:hideMark/>
          </w:tcPr>
          <w:p w14:paraId="01F17D8A" w14:textId="4669D86D" w:rsidR="00E73BC6" w:rsidRPr="00D342FD" w:rsidRDefault="00E73BC6" w:rsidP="00540F7E">
            <w:pPr>
              <w:cnfStyle w:val="000000000000" w:firstRow="0" w:lastRow="0" w:firstColumn="0" w:lastColumn="0" w:oddVBand="0" w:evenVBand="0" w:oddHBand="0" w:evenHBand="0" w:firstRowFirstColumn="0" w:firstRowLastColumn="0" w:lastRowFirstColumn="0" w:lastRowLastColumn="0"/>
            </w:pPr>
            <w:r w:rsidRPr="00D342FD">
              <w:t>(39)</w:t>
            </w:r>
          </w:p>
        </w:tc>
      </w:tr>
      <w:tr w:rsidR="00E73BC6" w:rsidRPr="00D342FD" w14:paraId="70209696" w14:textId="77777777" w:rsidTr="00540F7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04" w:type="dxa"/>
            <w:hideMark/>
          </w:tcPr>
          <w:p w14:paraId="7FD8F9F6" w14:textId="77777777" w:rsidR="00E73BC6" w:rsidRPr="00D342FD" w:rsidRDefault="00E73BC6" w:rsidP="00540F7E">
            <w:pPr>
              <w:ind w:left="0"/>
            </w:pPr>
          </w:p>
        </w:tc>
        <w:tc>
          <w:tcPr>
            <w:tcW w:w="6308" w:type="dxa"/>
            <w:noWrap/>
            <w:hideMark/>
          </w:tcPr>
          <w:p w14:paraId="41FA460F" w14:textId="77777777" w:rsidR="00E73BC6" w:rsidRPr="00005484" w:rsidRDefault="00E73BC6" w:rsidP="00540F7E">
            <w:pPr>
              <w:ind w:left="0" w:firstLine="0"/>
              <w:jc w:val="left"/>
              <w:cnfStyle w:val="010000000000" w:firstRow="0" w:lastRow="1" w:firstColumn="0" w:lastColumn="0" w:oddVBand="0" w:evenVBand="0" w:oddHBand="0" w:evenHBand="0" w:firstRowFirstColumn="0" w:firstRowLastColumn="0" w:lastRowFirstColumn="0" w:lastRowLastColumn="0"/>
            </w:pPr>
            <w:r w:rsidRPr="00005484">
              <w:t>Total other gains/(losses) from other economic flows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95E724F" w14:textId="77777777" w:rsidR="00E73BC6" w:rsidRPr="00005484" w:rsidRDefault="00E73BC6" w:rsidP="00540F7E">
            <w:pPr>
              <w:ind w:left="0" w:firstLine="0"/>
            </w:pPr>
            <w:r w:rsidRPr="00005484">
              <w:t>(2 895)</w:t>
            </w:r>
          </w:p>
        </w:tc>
        <w:tc>
          <w:tcPr>
            <w:tcW w:w="992" w:type="dxa"/>
            <w:noWrap/>
            <w:hideMark/>
          </w:tcPr>
          <w:p w14:paraId="775417C3" w14:textId="77777777" w:rsidR="00E73BC6" w:rsidRPr="00005484" w:rsidRDefault="00E73BC6" w:rsidP="00540F7E">
            <w:pPr>
              <w:ind w:left="0" w:firstLine="0"/>
              <w:cnfStyle w:val="010000000000" w:firstRow="0" w:lastRow="1" w:firstColumn="0" w:lastColumn="0" w:oddVBand="0" w:evenVBand="0" w:oddHBand="0" w:evenHBand="0" w:firstRowFirstColumn="0" w:firstRowLastColumn="0" w:lastRowFirstColumn="0" w:lastRowLastColumn="0"/>
            </w:pPr>
            <w:r w:rsidRPr="00005484">
              <w:t>(2 048)</w:t>
            </w:r>
          </w:p>
        </w:tc>
      </w:tr>
    </w:tbl>
    <w:p w14:paraId="3D46D8BD" w14:textId="77777777" w:rsidR="00E73BC6" w:rsidRPr="00940E38" w:rsidRDefault="00E73BC6" w:rsidP="00E73BC6">
      <w:pPr>
        <w:pStyle w:val="Note"/>
      </w:pPr>
      <w:r w:rsidRPr="00940E38">
        <w:t>Notes:</w:t>
      </w:r>
    </w:p>
    <w:p w14:paraId="61F5A878" w14:textId="77777777" w:rsidR="00E73BC6" w:rsidRPr="00940E38" w:rsidRDefault="00E73BC6" w:rsidP="00E73BC6">
      <w:pPr>
        <w:pStyle w:val="Note"/>
      </w:pPr>
      <w:r w:rsidRPr="00940E38">
        <w:t>(a)</w:t>
      </w:r>
      <w:r w:rsidRPr="00940E38">
        <w:tab/>
        <w:t>Including increase/(decrease) in provision for doubtful debts and bad debts from other economic flows – refer to Note 6.1.</w:t>
      </w:r>
    </w:p>
    <w:p w14:paraId="284CED52" w14:textId="77777777" w:rsidR="00E73BC6" w:rsidRPr="00940E38" w:rsidRDefault="00E73BC6" w:rsidP="00E73BC6">
      <w:pPr>
        <w:pStyle w:val="Note"/>
      </w:pPr>
      <w:r w:rsidRPr="00940E38">
        <w:t>(b)</w:t>
      </w:r>
      <w:r w:rsidRPr="00940E38">
        <w:tab/>
        <w:t>Revaluation gain/(loss) due to changes in bond rates.</w:t>
      </w:r>
    </w:p>
    <w:p w14:paraId="2A392195" w14:textId="77777777" w:rsidR="00E73BC6" w:rsidRPr="00540F7E" w:rsidRDefault="00E73BC6" w:rsidP="00540F7E">
      <w:pPr>
        <w:pStyle w:val="Note"/>
        <w:ind w:left="0" w:firstLine="0"/>
        <w:rPr>
          <w:rStyle w:val="Reference"/>
        </w:rPr>
      </w:pPr>
      <w:r w:rsidRPr="00540F7E">
        <w:rPr>
          <w:rStyle w:val="Reference"/>
        </w:rPr>
        <w:t>[Please note that revaluation gain/(loss) on the long service leave liability due to the changes in the discount bond rates is included in other economic flows.]</w:t>
      </w:r>
    </w:p>
    <w:p w14:paraId="6CCA0CD8" w14:textId="77777777" w:rsidR="00E73BC6" w:rsidRPr="00940E38" w:rsidRDefault="00E73BC6" w:rsidP="00E73BC6">
      <w:pPr>
        <w:keepLines w:val="0"/>
      </w:pPr>
      <w:r w:rsidRPr="00940E38">
        <w:br w:type="page"/>
      </w:r>
    </w:p>
    <w:p w14:paraId="1E5BB1C2" w14:textId="77777777" w:rsidR="00E73BC6" w:rsidRPr="00940E38" w:rsidRDefault="00E73BC6" w:rsidP="00E73BC6">
      <w:pPr>
        <w:pStyle w:val="Smallline"/>
      </w:pPr>
    </w:p>
    <w:tbl>
      <w:tblPr>
        <w:tblStyle w:val="ModelReportGuidanceTable"/>
        <w:tblW w:w="0" w:type="auto"/>
        <w:tblLook w:val="04A0" w:firstRow="1" w:lastRow="0" w:firstColumn="1" w:lastColumn="0" w:noHBand="0" w:noVBand="1"/>
      </w:tblPr>
      <w:tblGrid>
        <w:gridCol w:w="9622"/>
      </w:tblGrid>
      <w:tr w:rsidR="00E73BC6" w:rsidRPr="00540F7E" w14:paraId="4443E0EF"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3EBF198C" w14:textId="77777777" w:rsidR="00E73BC6" w:rsidRPr="00540F7E" w:rsidRDefault="00E73BC6" w:rsidP="00540F7E">
            <w:r w:rsidRPr="00540F7E">
              <w:t>Guidance – Other economic flows</w:t>
            </w:r>
          </w:p>
        </w:tc>
      </w:tr>
      <w:tr w:rsidR="00E73BC6" w:rsidRPr="00940E38" w14:paraId="3ABCFC60" w14:textId="77777777" w:rsidTr="00E73BC6">
        <w:tc>
          <w:tcPr>
            <w:tcW w:w="9752" w:type="dxa"/>
          </w:tcPr>
          <w:p w14:paraId="7B18F8D4" w14:textId="77777777" w:rsidR="00E73BC6" w:rsidRPr="00940E38" w:rsidRDefault="00E73BC6" w:rsidP="00E73BC6">
            <w:pPr>
              <w:rPr>
                <w:b/>
              </w:rPr>
            </w:pPr>
            <w:r w:rsidRPr="00940E38">
              <w:rPr>
                <w:b/>
              </w:rPr>
              <w:t>Disclosure requirements</w:t>
            </w:r>
          </w:p>
          <w:p w14:paraId="123FE20D" w14:textId="77777777" w:rsidR="00E73BC6" w:rsidRDefault="00E73BC6" w:rsidP="00E73BC6">
            <w:pPr>
              <w:spacing w:after="60"/>
            </w:pPr>
            <w:r w:rsidRPr="00940E38">
              <w:t xml:space="preserve">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9.14 and Note 9.15) in the Model for definitions on ‘transactions’ and ‘other economic flows’, and refer to </w:t>
            </w:r>
            <w:r w:rsidR="005B3DE9">
              <w:t xml:space="preserve">the DTF website </w:t>
            </w:r>
            <w:r w:rsidRPr="00940E38">
              <w:t xml:space="preserve">for the </w:t>
            </w:r>
            <w:r w:rsidRPr="005B3DE9">
              <w:rPr>
                <w:i/>
                <w:iCs/>
              </w:rPr>
              <w:t>Practical classification guide between transactions and other economic flows</w:t>
            </w:r>
            <w:r w:rsidRPr="00940E38">
              <w:t xml:space="preserve"> for further examples.</w:t>
            </w:r>
          </w:p>
          <w:p w14:paraId="080ECC37" w14:textId="68A6E1E1" w:rsidR="005B3DE9" w:rsidRPr="00940E38" w:rsidRDefault="007521AA" w:rsidP="005B3DE9">
            <w:pPr>
              <w:spacing w:after="60"/>
            </w:pPr>
            <w:hyperlink r:id="rId309" w:history="1">
              <w:r w:rsidR="005B3DE9" w:rsidRPr="008575A4">
                <w:rPr>
                  <w:rStyle w:val="Hyperlink"/>
                </w:rPr>
                <w:t>https://www.dtf.vic.gov.au/financial-reporting-policy/accounting-standards-checklists</w:t>
              </w:r>
            </w:hyperlink>
          </w:p>
        </w:tc>
      </w:tr>
    </w:tbl>
    <w:p w14:paraId="7F2AB0A9" w14:textId="77777777" w:rsidR="00E73BC6" w:rsidRPr="00940E38" w:rsidRDefault="00E73BC6" w:rsidP="00E73BC6">
      <w:pPr>
        <w:pStyle w:val="Heading2"/>
      </w:pPr>
      <w:bookmarkStart w:id="362" w:name="_Toc477432300"/>
      <w:bookmarkStart w:id="363" w:name="_Toc509843383"/>
      <w:bookmarkStart w:id="364" w:name="_Toc42054767"/>
      <w:bookmarkStart w:id="365" w:name="_Toc42218763"/>
      <w:r w:rsidRPr="00940E38">
        <w:t xml:space="preserve">Discontinued operations and non-current assets held for sale </w:t>
      </w:r>
      <w:r w:rsidRPr="00940E38">
        <w:rPr>
          <w:rStyle w:val="SourceReference"/>
          <w:b w:val="0"/>
        </w:rPr>
        <w:t>[AASB 5.41, 101.98(e)]</w:t>
      </w:r>
      <w:bookmarkEnd w:id="362"/>
      <w:bookmarkEnd w:id="363"/>
      <w:bookmarkEnd w:id="364"/>
      <w:bookmarkEnd w:id="365"/>
    </w:p>
    <w:p w14:paraId="23C82FAB" w14:textId="77777777" w:rsidR="00E73BC6" w:rsidRPr="00940E38" w:rsidRDefault="00E73BC6" w:rsidP="00E73BC6">
      <w:pPr>
        <w:pStyle w:val="Heading3"/>
      </w:pPr>
      <w:r w:rsidRPr="00940E38">
        <w:t>Disposal of activities of the Commissioner for Technology</w:t>
      </w:r>
    </w:p>
    <w:p w14:paraId="51D978BB" w14:textId="77777777" w:rsidR="00E73BC6" w:rsidRPr="00940E38" w:rsidRDefault="00E73BC6" w:rsidP="00E73BC6">
      <w:r w:rsidRPr="00940E38">
        <w:t>On 28 March 20</w:t>
      </w:r>
      <w:r>
        <w:t>20</w:t>
      </w:r>
      <w:r w:rsidRPr="00940E38">
        <w:t xml:space="preserve">, the Minister for the Department, the Hon. John Bristol, MP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14:paraId="1EF96DF6" w14:textId="77777777" w:rsidR="00E73BC6" w:rsidRPr="00940E38" w:rsidRDefault="00E73BC6" w:rsidP="00E73BC6">
      <w:r w:rsidRPr="00940E38">
        <w:t>The disposal of Commissioner for Technology activities is consistent with the Department’s long-term policy to promote the adoption of new technology and monitor its appropriate use. The disposal was completed on 30 June 20</w:t>
      </w:r>
      <w:r>
        <w:t>20</w:t>
      </w:r>
      <w:r w:rsidRPr="00940E38">
        <w:t xml:space="preserve">, being the date control of the officer passed to the acquirer. </w:t>
      </w:r>
    </w:p>
    <w:p w14:paraId="61FC298B" w14:textId="77777777" w:rsidR="00E73BC6" w:rsidRPr="00940E38" w:rsidRDefault="00E73BC6" w:rsidP="00E73BC6">
      <w:pPr>
        <w:pStyle w:val="Heading3"/>
      </w:pPr>
      <w:r w:rsidRPr="00940E38">
        <w:t xml:space="preserve">Plan to dispose of Gene Services business </w:t>
      </w:r>
    </w:p>
    <w:p w14:paraId="21D295A9" w14:textId="7E5E0B13" w:rsidR="00E73BC6" w:rsidRPr="00940E38" w:rsidRDefault="00E73BC6" w:rsidP="00E73BC6">
      <w:r w:rsidRPr="00940E38">
        <w:t xml:space="preserve">On </w:t>
      </w:r>
      <w:r w:rsidRPr="00FC57C9">
        <w:t>30 November 2019,</w:t>
      </w:r>
      <w:r w:rsidRPr="00940E38">
        <w:t xml:space="preserve">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in the information technology and telecommunications services industry. The Department is actively seeking a buyer for its Gene Services business and expects to complete the sale by 31</w:t>
      </w:r>
      <w:r w:rsidR="008E19C1">
        <w:t> </w:t>
      </w:r>
      <w:r w:rsidRPr="00940E38">
        <w:t>July 20</w:t>
      </w:r>
      <w:r>
        <w:t>20</w:t>
      </w:r>
      <w:r w:rsidRPr="00940E38">
        <w:t xml:space="preserve">. </w:t>
      </w:r>
    </w:p>
    <w:p w14:paraId="26C437E8" w14:textId="77777777" w:rsidR="00E73BC6" w:rsidRPr="00940E38" w:rsidRDefault="00E73BC6" w:rsidP="00E73BC6">
      <w:pPr>
        <w:keepLines w:val="0"/>
        <w:rPr>
          <w:rFonts w:asciiTheme="majorHAnsi" w:eastAsiaTheme="majorEastAsia" w:hAnsiTheme="majorHAnsi" w:cstheme="majorBidi"/>
          <w:i/>
          <w:iCs/>
          <w:sz w:val="20"/>
          <w:szCs w:val="26"/>
        </w:rPr>
      </w:pPr>
      <w:r w:rsidRPr="00940E38">
        <w:rPr>
          <w:rStyle w:val="Heading4Char"/>
        </w:rPr>
        <w:t>Reclassification of these operations as held for sale</w:t>
      </w:r>
      <w:r w:rsidRPr="00940E38">
        <w:t xml:space="preserve"> </w:t>
      </w:r>
      <w:r w:rsidRPr="00940E38">
        <w:rPr>
          <w:rStyle w:val="SourceReference"/>
        </w:rPr>
        <w:t>[AASB 5.33(b), 34 and 38]</w:t>
      </w:r>
    </w:p>
    <w:p w14:paraId="50A18C02" w14:textId="77777777" w:rsidR="00E73BC6" w:rsidRPr="00940E38" w:rsidRDefault="00E73BC6" w:rsidP="00E73BC6">
      <w:r w:rsidRPr="00940E38">
        <w:t>On initial reclassification of these operations as held for sale, the Department has not recognised any impairment losses.</w:t>
      </w:r>
    </w:p>
    <w:p w14:paraId="60850290" w14:textId="77777777" w:rsidR="00E73BC6" w:rsidRPr="00940E38" w:rsidRDefault="00E73BC6" w:rsidP="00E73BC6">
      <w:r w:rsidRPr="00940E38">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14:paraId="69C04658" w14:textId="77777777" w:rsidR="00E73BC6" w:rsidRPr="00940E38" w:rsidRDefault="00E73BC6" w:rsidP="00E73BC6">
      <w:r w:rsidRPr="00940E38">
        <w:t>Amounts recognised in other comprehensive income relating to discontinued operations reflect cumulative income or expense recognised in other comprehensive income that are attributable to the discontinued operation.</w:t>
      </w:r>
    </w:p>
    <w:p w14:paraId="10579DBA" w14:textId="77777777" w:rsidR="00E73BC6" w:rsidRPr="00940E38" w:rsidRDefault="00E73BC6" w:rsidP="00E73BC6">
      <w:pPr>
        <w:pStyle w:val="Heading3"/>
      </w:pPr>
      <w:r w:rsidRPr="00940E38">
        <w:t xml:space="preserve">Net result from discontinued operations </w:t>
      </w:r>
      <w:r w:rsidRPr="00940E38">
        <w:rPr>
          <w:rStyle w:val="SourceReference"/>
          <w:b w:val="0"/>
        </w:rPr>
        <w:t>[AASB 5.33(b) and 34]</w:t>
      </w:r>
    </w:p>
    <w:p w14:paraId="0C4A9070"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2E0" w:firstRow="1" w:lastRow="1" w:firstColumn="1" w:lastColumn="0" w:noHBand="1" w:noVBand="0"/>
      </w:tblPr>
      <w:tblGrid>
        <w:gridCol w:w="1560"/>
        <w:gridCol w:w="6435"/>
        <w:gridCol w:w="851"/>
        <w:gridCol w:w="850"/>
      </w:tblGrid>
      <w:tr w:rsidR="00E73BC6" w:rsidRPr="00D342FD" w14:paraId="4F47997C" w14:textId="77777777" w:rsidTr="008E19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hideMark/>
          </w:tcPr>
          <w:p w14:paraId="2393BE14" w14:textId="77777777" w:rsidR="00E73BC6" w:rsidRPr="00D342FD" w:rsidRDefault="00E73BC6" w:rsidP="008E19C1">
            <w:pPr>
              <w:ind w:left="0"/>
            </w:pPr>
            <w:r w:rsidRPr="00D342FD">
              <w:t>Source reference</w:t>
            </w:r>
          </w:p>
        </w:tc>
        <w:tc>
          <w:tcPr>
            <w:tcW w:w="6435" w:type="dxa"/>
            <w:noWrap/>
            <w:hideMark/>
          </w:tcPr>
          <w:p w14:paraId="75EFD13D" w14:textId="77777777" w:rsidR="00E73BC6" w:rsidRPr="00D342FD" w:rsidRDefault="00E73BC6" w:rsidP="008E19C1">
            <w:pPr>
              <w:cnfStyle w:val="100000000000" w:firstRow="1" w:lastRow="0" w:firstColumn="0" w:lastColumn="0" w:oddVBand="0" w:evenVBand="0" w:oddHBand="0" w:evenHBand="0" w:firstRowFirstColumn="0" w:firstRowLastColumn="0" w:lastRowFirstColumn="0" w:lastRowLastColumn="0"/>
            </w:pPr>
            <w:r w:rsidRPr="00D342FD">
              <w:t> </w:t>
            </w:r>
          </w:p>
        </w:tc>
        <w:tc>
          <w:tcPr>
            <w:cnfStyle w:val="000001000000" w:firstRow="0" w:lastRow="0" w:firstColumn="0" w:lastColumn="0" w:oddVBand="0" w:evenVBand="1" w:oddHBand="0" w:evenHBand="0" w:firstRowFirstColumn="0" w:firstRowLastColumn="0" w:lastRowFirstColumn="0" w:lastRowLastColumn="0"/>
            <w:tcW w:w="851" w:type="dxa"/>
            <w:hideMark/>
          </w:tcPr>
          <w:p w14:paraId="0C3B1869" w14:textId="77777777" w:rsidR="00E73BC6" w:rsidRPr="00D342FD" w:rsidRDefault="00E73BC6" w:rsidP="008E19C1">
            <w:r w:rsidRPr="00D342FD">
              <w:t>2020</w:t>
            </w:r>
          </w:p>
        </w:tc>
        <w:tc>
          <w:tcPr>
            <w:tcW w:w="850" w:type="dxa"/>
            <w:hideMark/>
          </w:tcPr>
          <w:p w14:paraId="52242260" w14:textId="77777777" w:rsidR="00E73BC6" w:rsidRPr="00D342FD" w:rsidRDefault="00E73BC6" w:rsidP="008E19C1">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337A8BF6"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08D8175F" w14:textId="77777777" w:rsidR="00E73BC6" w:rsidRPr="00D342FD" w:rsidRDefault="00E73BC6" w:rsidP="008E19C1">
            <w:pPr>
              <w:ind w:left="0"/>
            </w:pPr>
            <w:r w:rsidRPr="00D342FD">
              <w:t>AASB 5.33(b) and 34</w:t>
            </w:r>
          </w:p>
        </w:tc>
        <w:tc>
          <w:tcPr>
            <w:tcW w:w="6435" w:type="dxa"/>
            <w:noWrap/>
            <w:hideMark/>
          </w:tcPr>
          <w:p w14:paraId="65054B83"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Income from transactions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172EBCAE" w14:textId="77777777" w:rsidR="00E73BC6" w:rsidRPr="00D342FD" w:rsidRDefault="00E73BC6" w:rsidP="008E19C1">
            <w:pPr>
              <w:rPr>
                <w:b/>
                <w:bCs/>
              </w:rPr>
            </w:pPr>
            <w:r w:rsidRPr="00D342FD">
              <w:rPr>
                <w:b/>
                <w:bCs/>
              </w:rPr>
              <w:t> </w:t>
            </w:r>
          </w:p>
        </w:tc>
        <w:tc>
          <w:tcPr>
            <w:tcW w:w="850" w:type="dxa"/>
            <w:noWrap/>
            <w:hideMark/>
          </w:tcPr>
          <w:p w14:paraId="77091BC0"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30543925"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7F5835E7" w14:textId="77777777" w:rsidR="00E73BC6" w:rsidRPr="00D342FD" w:rsidRDefault="00E73BC6" w:rsidP="008E19C1">
            <w:pPr>
              <w:ind w:left="0"/>
            </w:pPr>
          </w:p>
        </w:tc>
        <w:tc>
          <w:tcPr>
            <w:tcW w:w="6435" w:type="dxa"/>
            <w:noWrap/>
            <w:hideMark/>
          </w:tcPr>
          <w:p w14:paraId="7618E171"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Output appropriations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338D9613" w14:textId="77777777" w:rsidR="00E73BC6" w:rsidRPr="00D342FD" w:rsidRDefault="00E73BC6" w:rsidP="008E19C1">
            <w:r w:rsidRPr="00D342FD">
              <w:t>10 426</w:t>
            </w:r>
          </w:p>
        </w:tc>
        <w:tc>
          <w:tcPr>
            <w:tcW w:w="850" w:type="dxa"/>
            <w:noWrap/>
            <w:hideMark/>
          </w:tcPr>
          <w:p w14:paraId="59C331A4"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14 242</w:t>
            </w:r>
          </w:p>
        </w:tc>
      </w:tr>
      <w:tr w:rsidR="00E73BC6" w:rsidRPr="00D342FD" w14:paraId="072C2CA8"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2A210EBE" w14:textId="77777777" w:rsidR="00E73BC6" w:rsidRPr="00D342FD" w:rsidRDefault="00E73BC6" w:rsidP="008E19C1">
            <w:pPr>
              <w:ind w:left="0"/>
            </w:pPr>
          </w:p>
        </w:tc>
        <w:tc>
          <w:tcPr>
            <w:tcW w:w="6435" w:type="dxa"/>
            <w:noWrap/>
            <w:hideMark/>
          </w:tcPr>
          <w:p w14:paraId="513F61BE"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Special appropriations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0795A43F" w14:textId="77777777" w:rsidR="00E73BC6" w:rsidRPr="00D342FD" w:rsidRDefault="00E73BC6" w:rsidP="008E19C1">
            <w:r w:rsidRPr="00D342FD">
              <w:t>1 781</w:t>
            </w:r>
          </w:p>
        </w:tc>
        <w:tc>
          <w:tcPr>
            <w:tcW w:w="850" w:type="dxa"/>
            <w:noWrap/>
            <w:hideMark/>
          </w:tcPr>
          <w:p w14:paraId="12CABFC9"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2 401</w:t>
            </w:r>
          </w:p>
        </w:tc>
      </w:tr>
      <w:tr w:rsidR="00E73BC6" w:rsidRPr="00D342FD" w14:paraId="34C1E89F"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44B9EA12" w14:textId="77777777" w:rsidR="00E73BC6" w:rsidRPr="00D342FD" w:rsidRDefault="00E73BC6" w:rsidP="008E19C1">
            <w:pPr>
              <w:ind w:left="0"/>
            </w:pPr>
          </w:p>
        </w:tc>
        <w:tc>
          <w:tcPr>
            <w:tcW w:w="6435" w:type="dxa"/>
            <w:noWrap/>
            <w:hideMark/>
          </w:tcPr>
          <w:p w14:paraId="2B55817E"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Interest</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0A558728" w14:textId="77777777" w:rsidR="00E73BC6" w:rsidRPr="00D342FD" w:rsidRDefault="00E73BC6" w:rsidP="008E19C1">
            <w:r w:rsidRPr="00D342FD">
              <w:t xml:space="preserve"> 245</w:t>
            </w:r>
          </w:p>
        </w:tc>
        <w:tc>
          <w:tcPr>
            <w:tcW w:w="850" w:type="dxa"/>
            <w:noWrap/>
            <w:hideMark/>
          </w:tcPr>
          <w:p w14:paraId="0E2ECED8"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 xml:space="preserve"> 578</w:t>
            </w:r>
          </w:p>
        </w:tc>
      </w:tr>
      <w:tr w:rsidR="00E73BC6" w:rsidRPr="00D342FD" w14:paraId="3F49C234"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0E05DF6D" w14:textId="77777777" w:rsidR="00E73BC6" w:rsidRPr="00D342FD" w:rsidRDefault="00E73BC6" w:rsidP="008E19C1">
            <w:pPr>
              <w:ind w:left="0"/>
            </w:pPr>
          </w:p>
        </w:tc>
        <w:tc>
          <w:tcPr>
            <w:tcW w:w="6435" w:type="dxa"/>
            <w:noWrap/>
            <w:hideMark/>
          </w:tcPr>
          <w:p w14:paraId="12590CE7"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Sale of goods and services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7D50A526" w14:textId="77777777" w:rsidR="00E73BC6" w:rsidRPr="00D342FD" w:rsidRDefault="00E73BC6" w:rsidP="008E19C1">
            <w:r w:rsidRPr="00D342FD">
              <w:t xml:space="preserve"> 278</w:t>
            </w:r>
          </w:p>
        </w:tc>
        <w:tc>
          <w:tcPr>
            <w:tcW w:w="850" w:type="dxa"/>
            <w:noWrap/>
            <w:hideMark/>
          </w:tcPr>
          <w:p w14:paraId="19DC9B97"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 xml:space="preserve"> 532</w:t>
            </w:r>
          </w:p>
        </w:tc>
      </w:tr>
      <w:tr w:rsidR="00E73BC6" w:rsidRPr="00D342FD" w14:paraId="25D44427"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0BAC1046" w14:textId="77777777" w:rsidR="00E73BC6" w:rsidRPr="00D342FD" w:rsidRDefault="00E73BC6" w:rsidP="008E19C1">
            <w:pPr>
              <w:ind w:left="0"/>
            </w:pPr>
          </w:p>
        </w:tc>
        <w:tc>
          <w:tcPr>
            <w:tcW w:w="6435" w:type="dxa"/>
            <w:noWrap/>
            <w:hideMark/>
          </w:tcPr>
          <w:p w14:paraId="62F8F690"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Grants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0417E7CE" w14:textId="77777777" w:rsidR="00E73BC6" w:rsidRPr="00D342FD" w:rsidRDefault="00E73BC6" w:rsidP="008E19C1">
            <w:r w:rsidRPr="00D342FD">
              <w:t xml:space="preserve"> 87</w:t>
            </w:r>
          </w:p>
        </w:tc>
        <w:tc>
          <w:tcPr>
            <w:tcW w:w="850" w:type="dxa"/>
            <w:noWrap/>
            <w:hideMark/>
          </w:tcPr>
          <w:p w14:paraId="2424761F"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 xml:space="preserve"> 75</w:t>
            </w:r>
          </w:p>
        </w:tc>
      </w:tr>
      <w:tr w:rsidR="00E73BC6" w:rsidRPr="00D342FD" w14:paraId="0BFC363C"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5B474B2E" w14:textId="77777777" w:rsidR="00E73BC6" w:rsidRPr="00D342FD" w:rsidRDefault="00E73BC6" w:rsidP="008E19C1">
            <w:pPr>
              <w:ind w:left="0"/>
            </w:pPr>
          </w:p>
        </w:tc>
        <w:tc>
          <w:tcPr>
            <w:tcW w:w="6435" w:type="dxa"/>
            <w:noWrap/>
            <w:hideMark/>
          </w:tcPr>
          <w:p w14:paraId="591C1AB2"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Fair value of assets and services received free of charge or for nominal consideration</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26390997" w14:textId="77777777" w:rsidR="00E73BC6" w:rsidRPr="00D342FD" w:rsidRDefault="00E73BC6" w:rsidP="008E19C1">
            <w:r w:rsidRPr="00D342FD">
              <w:t>..</w:t>
            </w:r>
          </w:p>
        </w:tc>
        <w:tc>
          <w:tcPr>
            <w:tcW w:w="850" w:type="dxa"/>
            <w:noWrap/>
            <w:hideMark/>
          </w:tcPr>
          <w:p w14:paraId="7531A10C"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 xml:space="preserve"> 58</w:t>
            </w:r>
          </w:p>
        </w:tc>
      </w:tr>
      <w:tr w:rsidR="00E73BC6" w:rsidRPr="00D342FD" w14:paraId="5B6338D3"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65B94C6C" w14:textId="77777777" w:rsidR="00E73BC6" w:rsidRPr="00D342FD" w:rsidRDefault="00E73BC6" w:rsidP="008E19C1">
            <w:pPr>
              <w:ind w:left="0"/>
            </w:pPr>
          </w:p>
        </w:tc>
        <w:tc>
          <w:tcPr>
            <w:tcW w:w="6435" w:type="dxa"/>
            <w:tcBorders>
              <w:bottom w:val="single" w:sz="6" w:space="0" w:color="auto"/>
            </w:tcBorders>
            <w:noWrap/>
            <w:hideMark/>
          </w:tcPr>
          <w:p w14:paraId="10B5C705"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Other income</w:t>
            </w:r>
          </w:p>
        </w:tc>
        <w:tc>
          <w:tcPr>
            <w:cnfStyle w:val="000001000000" w:firstRow="0" w:lastRow="0" w:firstColumn="0" w:lastColumn="0" w:oddVBand="0" w:evenVBand="1" w:oddHBand="0" w:evenHBand="0" w:firstRowFirstColumn="0" w:firstRowLastColumn="0" w:lastRowFirstColumn="0" w:lastRowLastColumn="0"/>
            <w:tcW w:w="851" w:type="dxa"/>
            <w:tcBorders>
              <w:bottom w:val="single" w:sz="6" w:space="0" w:color="auto"/>
            </w:tcBorders>
            <w:noWrap/>
            <w:hideMark/>
          </w:tcPr>
          <w:p w14:paraId="28A0C0FE" w14:textId="77777777" w:rsidR="00E73BC6" w:rsidRPr="00D342FD" w:rsidRDefault="00E73BC6" w:rsidP="008E19C1">
            <w:r w:rsidRPr="00D342FD">
              <w:t xml:space="preserve"> 125</w:t>
            </w:r>
          </w:p>
        </w:tc>
        <w:tc>
          <w:tcPr>
            <w:tcW w:w="850" w:type="dxa"/>
            <w:tcBorders>
              <w:bottom w:val="single" w:sz="6" w:space="0" w:color="auto"/>
            </w:tcBorders>
            <w:noWrap/>
            <w:hideMark/>
          </w:tcPr>
          <w:p w14:paraId="3A189043"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 xml:space="preserve"> 414</w:t>
            </w:r>
          </w:p>
        </w:tc>
      </w:tr>
      <w:tr w:rsidR="00E73BC6" w:rsidRPr="00D342FD" w14:paraId="008D3FCB"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0887D25E" w14:textId="77777777" w:rsidR="00E73BC6" w:rsidRPr="00D342FD" w:rsidRDefault="00E73BC6" w:rsidP="008E19C1">
            <w:pPr>
              <w:ind w:left="0"/>
            </w:pPr>
          </w:p>
        </w:tc>
        <w:tc>
          <w:tcPr>
            <w:tcW w:w="6435" w:type="dxa"/>
            <w:tcBorders>
              <w:top w:val="single" w:sz="6" w:space="0" w:color="auto"/>
              <w:bottom w:val="single" w:sz="6" w:space="0" w:color="auto"/>
            </w:tcBorders>
            <w:noWrap/>
            <w:hideMark/>
          </w:tcPr>
          <w:p w14:paraId="5D9E2036"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income from transactions</w:t>
            </w:r>
          </w:p>
        </w:tc>
        <w:tc>
          <w:tcPr>
            <w:cnfStyle w:val="000001000000" w:firstRow="0" w:lastRow="0" w:firstColumn="0" w:lastColumn="0" w:oddVBand="0" w:evenVBand="1" w:oddHBand="0" w:evenHBand="0" w:firstRowFirstColumn="0" w:firstRowLastColumn="0" w:lastRowFirstColumn="0" w:lastRowLastColumn="0"/>
            <w:tcW w:w="851" w:type="dxa"/>
            <w:tcBorders>
              <w:top w:val="single" w:sz="6" w:space="0" w:color="auto"/>
              <w:bottom w:val="single" w:sz="6" w:space="0" w:color="auto"/>
            </w:tcBorders>
            <w:noWrap/>
            <w:hideMark/>
          </w:tcPr>
          <w:p w14:paraId="16469D13" w14:textId="77777777" w:rsidR="00E73BC6" w:rsidRPr="00D342FD" w:rsidRDefault="00E73BC6" w:rsidP="008E19C1">
            <w:pPr>
              <w:rPr>
                <w:b/>
                <w:bCs/>
              </w:rPr>
            </w:pPr>
            <w:r w:rsidRPr="00D342FD">
              <w:rPr>
                <w:b/>
                <w:bCs/>
              </w:rPr>
              <w:t>12 942</w:t>
            </w:r>
          </w:p>
        </w:tc>
        <w:tc>
          <w:tcPr>
            <w:tcW w:w="850" w:type="dxa"/>
            <w:tcBorders>
              <w:top w:val="single" w:sz="6" w:space="0" w:color="auto"/>
              <w:bottom w:val="single" w:sz="6" w:space="0" w:color="auto"/>
            </w:tcBorders>
            <w:noWrap/>
            <w:hideMark/>
          </w:tcPr>
          <w:p w14:paraId="2E049322"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rPr>
                <w:b/>
                <w:bCs/>
              </w:rPr>
            </w:pPr>
            <w:r w:rsidRPr="00D342FD">
              <w:rPr>
                <w:b/>
                <w:bCs/>
              </w:rPr>
              <w:t>18 300</w:t>
            </w:r>
          </w:p>
        </w:tc>
      </w:tr>
      <w:tr w:rsidR="00E73BC6" w:rsidRPr="00D342FD" w14:paraId="46B0335B"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45D50A50" w14:textId="77777777" w:rsidR="00E73BC6" w:rsidRPr="00D342FD" w:rsidRDefault="00E73BC6" w:rsidP="008E19C1">
            <w:pPr>
              <w:ind w:left="0"/>
            </w:pPr>
          </w:p>
        </w:tc>
        <w:tc>
          <w:tcPr>
            <w:tcW w:w="6435" w:type="dxa"/>
            <w:tcBorders>
              <w:top w:val="single" w:sz="6" w:space="0" w:color="auto"/>
              <w:bottom w:val="single" w:sz="6" w:space="0" w:color="auto"/>
            </w:tcBorders>
            <w:noWrap/>
            <w:hideMark/>
          </w:tcPr>
          <w:p w14:paraId="18F9886A"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expenses from transactions</w:t>
            </w:r>
          </w:p>
        </w:tc>
        <w:tc>
          <w:tcPr>
            <w:cnfStyle w:val="000001000000" w:firstRow="0" w:lastRow="0" w:firstColumn="0" w:lastColumn="0" w:oddVBand="0" w:evenVBand="1" w:oddHBand="0" w:evenHBand="0" w:firstRowFirstColumn="0" w:firstRowLastColumn="0" w:lastRowFirstColumn="0" w:lastRowLastColumn="0"/>
            <w:tcW w:w="851" w:type="dxa"/>
            <w:tcBorders>
              <w:top w:val="single" w:sz="6" w:space="0" w:color="auto"/>
              <w:bottom w:val="single" w:sz="6" w:space="0" w:color="auto"/>
            </w:tcBorders>
            <w:noWrap/>
            <w:hideMark/>
          </w:tcPr>
          <w:p w14:paraId="37F31849" w14:textId="77777777" w:rsidR="00E73BC6" w:rsidRPr="00D342FD" w:rsidRDefault="00E73BC6" w:rsidP="008E19C1">
            <w:pPr>
              <w:rPr>
                <w:b/>
                <w:bCs/>
              </w:rPr>
            </w:pPr>
            <w:r w:rsidRPr="00D342FD">
              <w:rPr>
                <w:b/>
                <w:bCs/>
              </w:rPr>
              <w:t>(10 269)</w:t>
            </w:r>
          </w:p>
        </w:tc>
        <w:tc>
          <w:tcPr>
            <w:tcW w:w="850" w:type="dxa"/>
            <w:tcBorders>
              <w:top w:val="single" w:sz="6" w:space="0" w:color="auto"/>
              <w:bottom w:val="single" w:sz="6" w:space="0" w:color="auto"/>
            </w:tcBorders>
            <w:noWrap/>
            <w:hideMark/>
          </w:tcPr>
          <w:p w14:paraId="03F770D4"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rPr>
                <w:b/>
                <w:bCs/>
              </w:rPr>
            </w:pPr>
            <w:r w:rsidRPr="00D342FD">
              <w:rPr>
                <w:b/>
                <w:bCs/>
              </w:rPr>
              <w:t>(12 970)</w:t>
            </w:r>
          </w:p>
        </w:tc>
      </w:tr>
      <w:tr w:rsidR="00E73BC6" w:rsidRPr="00D342FD" w14:paraId="0E4AB306"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70AF08B1" w14:textId="77777777" w:rsidR="00E73BC6" w:rsidRPr="00D342FD" w:rsidRDefault="00E73BC6" w:rsidP="008E19C1">
            <w:pPr>
              <w:ind w:left="0"/>
            </w:pPr>
          </w:p>
        </w:tc>
        <w:tc>
          <w:tcPr>
            <w:tcW w:w="6435" w:type="dxa"/>
            <w:tcBorders>
              <w:top w:val="single" w:sz="6" w:space="0" w:color="auto"/>
              <w:bottom w:val="single" w:sz="6" w:space="0" w:color="auto"/>
            </w:tcBorders>
            <w:noWrap/>
            <w:hideMark/>
          </w:tcPr>
          <w:p w14:paraId="05ED57F4"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Net result from transactions (net operating balance)</w:t>
            </w:r>
          </w:p>
        </w:tc>
        <w:tc>
          <w:tcPr>
            <w:cnfStyle w:val="000001000000" w:firstRow="0" w:lastRow="0" w:firstColumn="0" w:lastColumn="0" w:oddVBand="0" w:evenVBand="1" w:oddHBand="0" w:evenHBand="0" w:firstRowFirstColumn="0" w:firstRowLastColumn="0" w:lastRowFirstColumn="0" w:lastRowLastColumn="0"/>
            <w:tcW w:w="851" w:type="dxa"/>
            <w:tcBorders>
              <w:top w:val="single" w:sz="6" w:space="0" w:color="auto"/>
              <w:bottom w:val="single" w:sz="6" w:space="0" w:color="auto"/>
            </w:tcBorders>
            <w:noWrap/>
            <w:hideMark/>
          </w:tcPr>
          <w:p w14:paraId="7D53E39C" w14:textId="77777777" w:rsidR="00E73BC6" w:rsidRPr="00D342FD" w:rsidRDefault="00E73BC6" w:rsidP="008E19C1">
            <w:pPr>
              <w:rPr>
                <w:b/>
                <w:bCs/>
              </w:rPr>
            </w:pPr>
            <w:r w:rsidRPr="00D342FD">
              <w:rPr>
                <w:b/>
                <w:bCs/>
              </w:rPr>
              <w:t>2 673</w:t>
            </w:r>
          </w:p>
        </w:tc>
        <w:tc>
          <w:tcPr>
            <w:tcW w:w="850" w:type="dxa"/>
            <w:tcBorders>
              <w:top w:val="single" w:sz="6" w:space="0" w:color="auto"/>
              <w:bottom w:val="single" w:sz="6" w:space="0" w:color="auto"/>
            </w:tcBorders>
            <w:noWrap/>
            <w:hideMark/>
          </w:tcPr>
          <w:p w14:paraId="164FCBD0"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rPr>
                <w:b/>
                <w:bCs/>
              </w:rPr>
            </w:pPr>
            <w:r w:rsidRPr="00D342FD">
              <w:rPr>
                <w:b/>
                <w:bCs/>
              </w:rPr>
              <w:t>5 330</w:t>
            </w:r>
          </w:p>
        </w:tc>
      </w:tr>
      <w:tr w:rsidR="00E73BC6" w:rsidRPr="00D342FD" w14:paraId="0924CA12"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62C29317" w14:textId="77777777" w:rsidR="00E73BC6" w:rsidRPr="00D342FD" w:rsidRDefault="00E73BC6" w:rsidP="008E19C1">
            <w:pPr>
              <w:ind w:left="0"/>
            </w:pPr>
          </w:p>
        </w:tc>
        <w:tc>
          <w:tcPr>
            <w:tcW w:w="6435" w:type="dxa"/>
            <w:tcBorders>
              <w:top w:val="single" w:sz="6" w:space="0" w:color="auto"/>
            </w:tcBorders>
            <w:noWrap/>
            <w:hideMark/>
          </w:tcPr>
          <w:p w14:paraId="5D91D61C"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Other economic flows included in net result</w:t>
            </w:r>
          </w:p>
        </w:tc>
        <w:tc>
          <w:tcPr>
            <w:cnfStyle w:val="000001000000" w:firstRow="0" w:lastRow="0" w:firstColumn="0" w:lastColumn="0" w:oddVBand="0" w:evenVBand="1" w:oddHBand="0" w:evenHBand="0" w:firstRowFirstColumn="0" w:firstRowLastColumn="0" w:lastRowFirstColumn="0" w:lastRowLastColumn="0"/>
            <w:tcW w:w="851" w:type="dxa"/>
            <w:tcBorders>
              <w:top w:val="single" w:sz="6" w:space="0" w:color="auto"/>
            </w:tcBorders>
            <w:noWrap/>
            <w:hideMark/>
          </w:tcPr>
          <w:p w14:paraId="3ECFDA92" w14:textId="77777777" w:rsidR="00E73BC6" w:rsidRPr="00D342FD" w:rsidRDefault="00E73BC6" w:rsidP="008E19C1">
            <w:pPr>
              <w:rPr>
                <w:b/>
                <w:bCs/>
              </w:rPr>
            </w:pPr>
            <w:r w:rsidRPr="00D342FD">
              <w:rPr>
                <w:b/>
                <w:bCs/>
              </w:rPr>
              <w:t> </w:t>
            </w:r>
          </w:p>
        </w:tc>
        <w:tc>
          <w:tcPr>
            <w:tcW w:w="850" w:type="dxa"/>
            <w:tcBorders>
              <w:top w:val="single" w:sz="6" w:space="0" w:color="auto"/>
            </w:tcBorders>
            <w:noWrap/>
            <w:hideMark/>
          </w:tcPr>
          <w:p w14:paraId="4700EA2E"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r>
      <w:tr w:rsidR="00E73BC6" w:rsidRPr="00D342FD" w14:paraId="695AF4A8"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6368C278" w14:textId="77777777" w:rsidR="00E73BC6" w:rsidRPr="00D342FD" w:rsidRDefault="00E73BC6" w:rsidP="008E19C1">
            <w:pPr>
              <w:ind w:left="0"/>
            </w:pPr>
          </w:p>
        </w:tc>
        <w:tc>
          <w:tcPr>
            <w:tcW w:w="6435" w:type="dxa"/>
            <w:noWrap/>
            <w:hideMark/>
          </w:tcPr>
          <w:p w14:paraId="44F95CB2"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Net gain/(loss) on non</w:t>
            </w:r>
            <w:r w:rsidRPr="00D342FD">
              <w:noBreakHyphen/>
              <w:t>financial assets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2D65F01B" w14:textId="77777777" w:rsidR="00E73BC6" w:rsidRPr="00D342FD" w:rsidRDefault="00E73BC6" w:rsidP="008E19C1">
            <w:r w:rsidRPr="00D342FD">
              <w:t xml:space="preserve"> 43</w:t>
            </w:r>
          </w:p>
        </w:tc>
        <w:tc>
          <w:tcPr>
            <w:tcW w:w="850" w:type="dxa"/>
            <w:noWrap/>
            <w:hideMark/>
          </w:tcPr>
          <w:p w14:paraId="3AB914AD"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 xml:space="preserve"> 329</w:t>
            </w:r>
          </w:p>
        </w:tc>
      </w:tr>
      <w:tr w:rsidR="00E73BC6" w:rsidRPr="00D342FD" w14:paraId="10AD4374"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6168B9A1" w14:textId="77777777" w:rsidR="00E73BC6" w:rsidRPr="00D342FD" w:rsidRDefault="00E73BC6" w:rsidP="008E19C1">
            <w:pPr>
              <w:ind w:left="0"/>
            </w:pPr>
          </w:p>
        </w:tc>
        <w:tc>
          <w:tcPr>
            <w:tcW w:w="6435" w:type="dxa"/>
            <w:noWrap/>
            <w:hideMark/>
          </w:tcPr>
          <w:p w14:paraId="09A64536"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Net gain/(loss) on financial instruments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4AB9D56D" w14:textId="3BE79474" w:rsidR="00E73BC6" w:rsidRPr="00D342FD" w:rsidRDefault="00E73BC6" w:rsidP="008E19C1">
            <w:r w:rsidRPr="00D342FD">
              <w:t>(440)</w:t>
            </w:r>
          </w:p>
        </w:tc>
        <w:tc>
          <w:tcPr>
            <w:tcW w:w="850" w:type="dxa"/>
            <w:noWrap/>
            <w:hideMark/>
          </w:tcPr>
          <w:p w14:paraId="563D81E6" w14:textId="31318CBB"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(863)</w:t>
            </w:r>
          </w:p>
        </w:tc>
      </w:tr>
      <w:tr w:rsidR="00E73BC6" w:rsidRPr="00D342FD" w14:paraId="21A78538"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62016605" w14:textId="77777777" w:rsidR="00E73BC6" w:rsidRPr="00D342FD" w:rsidRDefault="00E73BC6" w:rsidP="008E19C1">
            <w:pPr>
              <w:ind w:left="0"/>
            </w:pPr>
          </w:p>
        </w:tc>
        <w:tc>
          <w:tcPr>
            <w:tcW w:w="6435" w:type="dxa"/>
            <w:tcBorders>
              <w:bottom w:val="single" w:sz="6" w:space="0" w:color="auto"/>
            </w:tcBorders>
            <w:noWrap/>
            <w:hideMark/>
          </w:tcPr>
          <w:p w14:paraId="6AB3C673"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pPr>
            <w:r w:rsidRPr="00D342FD">
              <w:t>Other gains/(losses) from other economic flows</w:t>
            </w:r>
          </w:p>
        </w:tc>
        <w:tc>
          <w:tcPr>
            <w:cnfStyle w:val="000001000000" w:firstRow="0" w:lastRow="0" w:firstColumn="0" w:lastColumn="0" w:oddVBand="0" w:evenVBand="1" w:oddHBand="0" w:evenHBand="0" w:firstRowFirstColumn="0" w:firstRowLastColumn="0" w:lastRowFirstColumn="0" w:lastRowLastColumn="0"/>
            <w:tcW w:w="851" w:type="dxa"/>
            <w:tcBorders>
              <w:bottom w:val="single" w:sz="6" w:space="0" w:color="auto"/>
            </w:tcBorders>
            <w:noWrap/>
            <w:hideMark/>
          </w:tcPr>
          <w:p w14:paraId="0DD1148E" w14:textId="77777777" w:rsidR="00E73BC6" w:rsidRPr="00D342FD" w:rsidRDefault="00E73BC6" w:rsidP="008E19C1">
            <w:r w:rsidRPr="00D342FD">
              <w:t>(1 046)</w:t>
            </w:r>
          </w:p>
        </w:tc>
        <w:tc>
          <w:tcPr>
            <w:tcW w:w="850" w:type="dxa"/>
            <w:tcBorders>
              <w:bottom w:val="single" w:sz="6" w:space="0" w:color="auto"/>
            </w:tcBorders>
            <w:noWrap/>
            <w:hideMark/>
          </w:tcPr>
          <w:p w14:paraId="290E38D8" w14:textId="5E3673EF"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pPr>
            <w:r w:rsidRPr="00D342FD">
              <w:t>(940)</w:t>
            </w:r>
          </w:p>
        </w:tc>
      </w:tr>
      <w:tr w:rsidR="00E73BC6" w:rsidRPr="00D342FD" w14:paraId="5D09E3FD" w14:textId="77777777" w:rsidTr="008E19C1">
        <w:tc>
          <w:tcPr>
            <w:cnfStyle w:val="001000000000" w:firstRow="0" w:lastRow="0" w:firstColumn="1" w:lastColumn="0" w:oddVBand="0" w:evenVBand="0" w:oddHBand="0" w:evenHBand="0" w:firstRowFirstColumn="0" w:firstRowLastColumn="0" w:lastRowFirstColumn="0" w:lastRowLastColumn="0"/>
            <w:tcW w:w="1560" w:type="dxa"/>
            <w:hideMark/>
          </w:tcPr>
          <w:p w14:paraId="32AE8B83" w14:textId="77777777" w:rsidR="00E73BC6" w:rsidRPr="00D342FD" w:rsidRDefault="00E73BC6" w:rsidP="008E19C1">
            <w:pPr>
              <w:ind w:left="0"/>
            </w:pPr>
          </w:p>
        </w:tc>
        <w:tc>
          <w:tcPr>
            <w:tcW w:w="6435" w:type="dxa"/>
            <w:tcBorders>
              <w:top w:val="single" w:sz="6" w:space="0" w:color="auto"/>
            </w:tcBorders>
            <w:noWrap/>
            <w:hideMark/>
          </w:tcPr>
          <w:p w14:paraId="6D2AF615" w14:textId="77777777" w:rsidR="00E73BC6" w:rsidRPr="00D342FD" w:rsidRDefault="00E73BC6" w:rsidP="008E19C1">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Total other economic flows included in net result</w:t>
            </w:r>
          </w:p>
        </w:tc>
        <w:tc>
          <w:tcPr>
            <w:cnfStyle w:val="000001000000" w:firstRow="0" w:lastRow="0" w:firstColumn="0" w:lastColumn="0" w:oddVBand="0" w:evenVBand="1" w:oddHBand="0" w:evenHBand="0" w:firstRowFirstColumn="0" w:firstRowLastColumn="0" w:lastRowFirstColumn="0" w:lastRowLastColumn="0"/>
            <w:tcW w:w="851" w:type="dxa"/>
            <w:tcBorders>
              <w:top w:val="single" w:sz="6" w:space="0" w:color="auto"/>
            </w:tcBorders>
            <w:noWrap/>
            <w:hideMark/>
          </w:tcPr>
          <w:p w14:paraId="242F6723" w14:textId="77777777" w:rsidR="00E73BC6" w:rsidRPr="00D342FD" w:rsidRDefault="00E73BC6" w:rsidP="008E19C1">
            <w:pPr>
              <w:rPr>
                <w:b/>
                <w:bCs/>
              </w:rPr>
            </w:pPr>
            <w:r w:rsidRPr="00D342FD">
              <w:rPr>
                <w:b/>
                <w:bCs/>
              </w:rPr>
              <w:t>(1 443)</w:t>
            </w:r>
          </w:p>
        </w:tc>
        <w:tc>
          <w:tcPr>
            <w:tcW w:w="850" w:type="dxa"/>
            <w:tcBorders>
              <w:top w:val="single" w:sz="6" w:space="0" w:color="auto"/>
            </w:tcBorders>
            <w:noWrap/>
            <w:hideMark/>
          </w:tcPr>
          <w:p w14:paraId="49946595" w14:textId="77777777" w:rsidR="00E73BC6" w:rsidRPr="00D342FD" w:rsidRDefault="00E73BC6" w:rsidP="008E19C1">
            <w:pPr>
              <w:cnfStyle w:val="000000000000" w:firstRow="0" w:lastRow="0" w:firstColumn="0" w:lastColumn="0" w:oddVBand="0" w:evenVBand="0" w:oddHBand="0" w:evenHBand="0" w:firstRowFirstColumn="0" w:firstRowLastColumn="0" w:lastRowFirstColumn="0" w:lastRowLastColumn="0"/>
              <w:rPr>
                <w:b/>
                <w:bCs/>
              </w:rPr>
            </w:pPr>
            <w:r w:rsidRPr="00D342FD">
              <w:rPr>
                <w:b/>
                <w:bCs/>
              </w:rPr>
              <w:t>(1 474)</w:t>
            </w:r>
          </w:p>
        </w:tc>
      </w:tr>
      <w:tr w:rsidR="00E73BC6" w:rsidRPr="00D342FD" w14:paraId="36910355" w14:textId="77777777" w:rsidTr="008E19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60" w:type="dxa"/>
            <w:hideMark/>
          </w:tcPr>
          <w:p w14:paraId="5F7C3919" w14:textId="77777777" w:rsidR="00E73BC6" w:rsidRPr="00D342FD" w:rsidRDefault="00E73BC6" w:rsidP="008E19C1">
            <w:pPr>
              <w:ind w:left="0"/>
            </w:pPr>
          </w:p>
        </w:tc>
        <w:tc>
          <w:tcPr>
            <w:tcW w:w="6435" w:type="dxa"/>
            <w:noWrap/>
            <w:hideMark/>
          </w:tcPr>
          <w:p w14:paraId="3BA76C45" w14:textId="77777777" w:rsidR="00E73BC6" w:rsidRPr="00005484" w:rsidRDefault="00E73BC6" w:rsidP="008E19C1">
            <w:pPr>
              <w:ind w:left="0" w:firstLine="0"/>
              <w:jc w:val="left"/>
              <w:cnfStyle w:val="010000000000" w:firstRow="0" w:lastRow="1" w:firstColumn="0" w:lastColumn="0" w:oddVBand="0" w:evenVBand="0" w:oddHBand="0" w:evenHBand="0" w:firstRowFirstColumn="0" w:firstRowLastColumn="0" w:lastRowFirstColumn="0" w:lastRowLastColumn="0"/>
            </w:pPr>
            <w:r w:rsidRPr="00005484">
              <w:t>Net result from discontinued operations</w:t>
            </w:r>
          </w:p>
        </w:tc>
        <w:tc>
          <w:tcPr>
            <w:cnfStyle w:val="000001000000" w:firstRow="0" w:lastRow="0" w:firstColumn="0" w:lastColumn="0" w:oddVBand="0" w:evenVBand="1" w:oddHBand="0" w:evenHBand="0" w:firstRowFirstColumn="0" w:firstRowLastColumn="0" w:lastRowFirstColumn="0" w:lastRowLastColumn="0"/>
            <w:tcW w:w="851" w:type="dxa"/>
            <w:noWrap/>
            <w:hideMark/>
          </w:tcPr>
          <w:p w14:paraId="20F15408" w14:textId="77777777" w:rsidR="00E73BC6" w:rsidRPr="00005484" w:rsidRDefault="00E73BC6" w:rsidP="008E19C1">
            <w:pPr>
              <w:ind w:left="0" w:firstLine="0"/>
            </w:pPr>
            <w:r w:rsidRPr="00005484">
              <w:t>1 230</w:t>
            </w:r>
          </w:p>
        </w:tc>
        <w:tc>
          <w:tcPr>
            <w:tcW w:w="850" w:type="dxa"/>
            <w:noWrap/>
            <w:hideMark/>
          </w:tcPr>
          <w:p w14:paraId="65317CE3" w14:textId="77777777" w:rsidR="00E73BC6" w:rsidRPr="00005484" w:rsidRDefault="00E73BC6" w:rsidP="008E19C1">
            <w:pPr>
              <w:ind w:left="0" w:firstLine="0"/>
              <w:cnfStyle w:val="010000000000" w:firstRow="0" w:lastRow="1" w:firstColumn="0" w:lastColumn="0" w:oddVBand="0" w:evenVBand="0" w:oddHBand="0" w:evenHBand="0" w:firstRowFirstColumn="0" w:firstRowLastColumn="0" w:lastRowFirstColumn="0" w:lastRowLastColumn="0"/>
            </w:pPr>
            <w:r w:rsidRPr="00005484">
              <w:t>3 856</w:t>
            </w:r>
          </w:p>
        </w:tc>
      </w:tr>
    </w:tbl>
    <w:p w14:paraId="743998CF" w14:textId="77777777" w:rsidR="00E73BC6" w:rsidRPr="00940E38" w:rsidRDefault="00E73BC6" w:rsidP="00E73BC6">
      <w:pPr>
        <w:pStyle w:val="TableUnits"/>
      </w:pPr>
    </w:p>
    <w:p w14:paraId="60A84199" w14:textId="77777777" w:rsidR="00E73BC6" w:rsidRPr="00940E38" w:rsidRDefault="00E73BC6" w:rsidP="00E73BC6">
      <w:pPr>
        <w:keepLines w:val="0"/>
        <w:rPr>
          <w:rFonts w:asciiTheme="majorHAnsi" w:eastAsiaTheme="majorEastAsia" w:hAnsiTheme="majorHAnsi" w:cstheme="majorBidi"/>
          <w:b/>
          <w:bCs/>
          <w:spacing w:val="-2"/>
          <w:sz w:val="20"/>
          <w:szCs w:val="26"/>
        </w:rPr>
      </w:pPr>
      <w:r w:rsidRPr="00940E38">
        <w:br w:type="page"/>
      </w:r>
    </w:p>
    <w:p w14:paraId="31E962EC" w14:textId="77777777" w:rsidR="00E73BC6" w:rsidRPr="00940E38" w:rsidRDefault="00E73BC6" w:rsidP="00E73BC6">
      <w:pPr>
        <w:pStyle w:val="Heading3"/>
      </w:pPr>
      <w:r w:rsidRPr="00940E38">
        <w:lastRenderedPageBreak/>
        <w:t xml:space="preserve">Net cash flows from discontinued operations </w:t>
      </w:r>
      <w:r w:rsidRPr="00940E38">
        <w:rPr>
          <w:rStyle w:val="SourceReference"/>
          <w:b w:val="0"/>
        </w:rPr>
        <w:t>[AASB 5.33(c)]</w:t>
      </w:r>
    </w:p>
    <w:p w14:paraId="6184D77E" w14:textId="77777777" w:rsidR="00E73BC6" w:rsidRDefault="00E73BC6" w:rsidP="00E73BC6">
      <w:pPr>
        <w:pStyle w:val="TableUnits"/>
        <w:rPr>
          <w:rFonts w:asciiTheme="minorHAnsi" w:hAnsiTheme="minorHAnsi"/>
          <w:b w:val="0"/>
          <w:spacing w:val="0"/>
          <w:szCs w:val="18"/>
        </w:rPr>
      </w:pPr>
      <w:r w:rsidRPr="00940E38">
        <w:t>($ thousand)</w:t>
      </w:r>
    </w:p>
    <w:tbl>
      <w:tblPr>
        <w:tblStyle w:val="DTFTable1"/>
        <w:tblW w:w="9668" w:type="dxa"/>
        <w:tblLook w:val="02E0" w:firstRow="1" w:lastRow="1" w:firstColumn="1" w:lastColumn="0" w:noHBand="1" w:noVBand="0"/>
      </w:tblPr>
      <w:tblGrid>
        <w:gridCol w:w="7967"/>
        <w:gridCol w:w="851"/>
        <w:gridCol w:w="850"/>
      </w:tblGrid>
      <w:tr w:rsidR="00E73BC6" w:rsidRPr="00D342FD" w14:paraId="7D9802DB" w14:textId="77777777" w:rsidTr="008E1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404BDBDC" w14:textId="77777777" w:rsidR="00E73BC6" w:rsidRPr="00D342FD" w:rsidRDefault="00E73BC6" w:rsidP="00E73BC6">
            <w:pPr>
              <w:ind w:left="0" w:firstLine="0"/>
            </w:pPr>
            <w:r w:rsidRPr="00D342FD">
              <w:t> </w:t>
            </w:r>
          </w:p>
        </w:tc>
        <w:tc>
          <w:tcPr>
            <w:cnfStyle w:val="000010000000" w:firstRow="0" w:lastRow="0" w:firstColumn="0" w:lastColumn="0" w:oddVBand="1" w:evenVBand="0" w:oddHBand="0" w:evenHBand="0" w:firstRowFirstColumn="0" w:firstRowLastColumn="0" w:lastRowFirstColumn="0" w:lastRowLastColumn="0"/>
            <w:tcW w:w="851" w:type="dxa"/>
            <w:hideMark/>
          </w:tcPr>
          <w:p w14:paraId="393E4DA8" w14:textId="77777777" w:rsidR="00E73BC6" w:rsidRPr="00D342FD" w:rsidRDefault="00E73BC6" w:rsidP="00E73BC6">
            <w:r w:rsidRPr="00D342FD">
              <w:t>2020</w:t>
            </w:r>
          </w:p>
        </w:tc>
        <w:tc>
          <w:tcPr>
            <w:tcW w:w="850" w:type="dxa"/>
            <w:hideMark/>
          </w:tcPr>
          <w:p w14:paraId="2635EB7E"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6F72EDCA" w14:textId="77777777" w:rsidTr="008E19C1">
        <w:trPr>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4BB293B4" w14:textId="77777777" w:rsidR="00E73BC6" w:rsidRPr="00D342FD" w:rsidRDefault="00E73BC6" w:rsidP="00E73BC6">
            <w:pPr>
              <w:ind w:left="0" w:firstLine="0"/>
            </w:pPr>
            <w:r w:rsidRPr="00D342FD">
              <w:t>Net cash flows from operating activities</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1CD93BE1" w14:textId="77777777" w:rsidR="00E73BC6" w:rsidRPr="00D342FD" w:rsidRDefault="00E73BC6" w:rsidP="00E73BC6">
            <w:r w:rsidRPr="00D342FD">
              <w:t>1 326</w:t>
            </w:r>
          </w:p>
        </w:tc>
        <w:tc>
          <w:tcPr>
            <w:tcW w:w="850" w:type="dxa"/>
            <w:noWrap/>
            <w:hideMark/>
          </w:tcPr>
          <w:p w14:paraId="54DAF84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6 655</w:t>
            </w:r>
          </w:p>
        </w:tc>
      </w:tr>
      <w:tr w:rsidR="00E73BC6" w:rsidRPr="00D342FD" w14:paraId="3155FF30" w14:textId="77777777" w:rsidTr="008E19C1">
        <w:trPr>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27195B37" w14:textId="77777777" w:rsidR="00E73BC6" w:rsidRPr="00D342FD" w:rsidRDefault="00E73BC6" w:rsidP="00E73BC6">
            <w:pPr>
              <w:ind w:left="0" w:firstLine="0"/>
            </w:pPr>
            <w:r w:rsidRPr="00D342FD">
              <w:t>Net cash flows from investing activities</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12CD1823" w14:textId="77777777" w:rsidR="00E73BC6" w:rsidRPr="00D342FD" w:rsidRDefault="00E73BC6" w:rsidP="00E73BC6">
            <w:r w:rsidRPr="00D342FD">
              <w:t>(1 376)</w:t>
            </w:r>
          </w:p>
        </w:tc>
        <w:tc>
          <w:tcPr>
            <w:tcW w:w="850" w:type="dxa"/>
            <w:noWrap/>
            <w:hideMark/>
          </w:tcPr>
          <w:p w14:paraId="6123B14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(2 484)</w:t>
            </w:r>
          </w:p>
        </w:tc>
      </w:tr>
      <w:tr w:rsidR="00E73BC6" w:rsidRPr="00D342FD" w14:paraId="789D547A" w14:textId="77777777" w:rsidTr="008E19C1">
        <w:trPr>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4B2BA5F6" w14:textId="77777777" w:rsidR="00E73BC6" w:rsidRPr="00D342FD" w:rsidRDefault="00E73BC6" w:rsidP="00E73BC6">
            <w:pPr>
              <w:ind w:left="0" w:firstLine="0"/>
            </w:pPr>
            <w:r w:rsidRPr="00D342FD">
              <w:t>Net cash flows from financing activities</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648A99D1" w14:textId="0EA46C62" w:rsidR="00E73BC6" w:rsidRPr="00D342FD" w:rsidRDefault="00E73BC6" w:rsidP="00E73BC6">
            <w:r w:rsidRPr="00D342FD">
              <w:t>(326)</w:t>
            </w:r>
          </w:p>
        </w:tc>
        <w:tc>
          <w:tcPr>
            <w:tcW w:w="850" w:type="dxa"/>
            <w:noWrap/>
            <w:hideMark/>
          </w:tcPr>
          <w:p w14:paraId="343BE3C2" w14:textId="51D9A4E4"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(116)</w:t>
            </w:r>
          </w:p>
        </w:tc>
      </w:tr>
      <w:tr w:rsidR="00E73BC6" w:rsidRPr="00D342FD" w14:paraId="760167C3" w14:textId="77777777" w:rsidTr="008E19C1">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46BEC5B4" w14:textId="77777777" w:rsidR="00E73BC6" w:rsidRPr="00D342FD" w:rsidRDefault="00E73BC6" w:rsidP="00E73BC6">
            <w:pPr>
              <w:ind w:left="0" w:firstLine="0"/>
            </w:pPr>
            <w:r w:rsidRPr="00D342FD">
              <w:t>Net cash flows from discontinued operations</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1FB36E1F" w14:textId="0A6FD0E0" w:rsidR="00E73BC6" w:rsidRPr="00D342FD" w:rsidRDefault="00E73BC6" w:rsidP="00E73BC6">
            <w:r w:rsidRPr="00D342FD">
              <w:t>(376)</w:t>
            </w:r>
          </w:p>
        </w:tc>
        <w:tc>
          <w:tcPr>
            <w:tcW w:w="850" w:type="dxa"/>
            <w:noWrap/>
            <w:hideMark/>
          </w:tcPr>
          <w:p w14:paraId="41946C09"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pPr>
            <w:r w:rsidRPr="00D342FD">
              <w:t>4 055</w:t>
            </w:r>
          </w:p>
        </w:tc>
      </w:tr>
    </w:tbl>
    <w:p w14:paraId="2EF6A385" w14:textId="77777777" w:rsidR="00E73BC6" w:rsidRPr="00940E38" w:rsidRDefault="00E73BC6" w:rsidP="008E19C1"/>
    <w:p w14:paraId="63DF9346" w14:textId="77777777" w:rsidR="00E73BC6" w:rsidRPr="00940E38" w:rsidRDefault="00E73BC6" w:rsidP="00E73BC6">
      <w:pPr>
        <w:pStyle w:val="Heading3"/>
      </w:pPr>
      <w:r w:rsidRPr="00940E38">
        <w:t xml:space="preserve">Discontinued operations: Carrying amounts of assets and liabilities (major classes) comprising the operations classified as held for sale </w:t>
      </w:r>
      <w:r w:rsidRPr="00940E38">
        <w:rPr>
          <w:rStyle w:val="SourceReference"/>
          <w:b w:val="0"/>
        </w:rPr>
        <w:t>[AASB 5.38]</w:t>
      </w:r>
    </w:p>
    <w:p w14:paraId="1321D666" w14:textId="77777777" w:rsidR="00E73BC6" w:rsidRPr="00940E38" w:rsidRDefault="00E73BC6" w:rsidP="00E73BC6">
      <w:pPr>
        <w:pStyle w:val="TableUnits"/>
      </w:pPr>
      <w:r w:rsidRPr="00940E38">
        <w:t>($ thousand)</w:t>
      </w:r>
      <w:r w:rsidRPr="00940E38" w:rsidDel="004E251D">
        <w:t xml:space="preserve"> </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909"/>
        <w:gridCol w:w="864"/>
        <w:gridCol w:w="864"/>
      </w:tblGrid>
      <w:tr w:rsidR="00E73BC6" w:rsidRPr="00940E38" w14:paraId="0BDD4CDA" w14:textId="77777777" w:rsidTr="00E73B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09" w:type="dxa"/>
            <w:hideMark/>
          </w:tcPr>
          <w:p w14:paraId="142AC519" w14:textId="77777777" w:rsidR="00E73BC6" w:rsidRPr="00940E38" w:rsidRDefault="00E73BC6" w:rsidP="008E19C1"/>
        </w:tc>
        <w:tc>
          <w:tcPr>
            <w:tcW w:w="864" w:type="dxa"/>
            <w:noWrap/>
            <w:hideMark/>
          </w:tcPr>
          <w:p w14:paraId="47D812D8" w14:textId="77777777" w:rsidR="00E73BC6" w:rsidRPr="00940E38" w:rsidRDefault="00E73BC6" w:rsidP="008E19C1">
            <w:pPr>
              <w:cnfStyle w:val="100000000000" w:firstRow="1" w:lastRow="0" w:firstColumn="0" w:lastColumn="0" w:oddVBand="0" w:evenVBand="0" w:oddHBand="0" w:evenHBand="0" w:firstRowFirstColumn="0" w:firstRowLastColumn="0" w:lastRowFirstColumn="0" w:lastRowLastColumn="0"/>
            </w:pPr>
            <w:r w:rsidRPr="00940E38">
              <w:t>20</w:t>
            </w:r>
            <w:r>
              <w:t>20</w:t>
            </w:r>
          </w:p>
        </w:tc>
        <w:tc>
          <w:tcPr>
            <w:tcW w:w="864" w:type="dxa"/>
            <w:noWrap/>
            <w:hideMark/>
          </w:tcPr>
          <w:p w14:paraId="4757BC3D" w14:textId="77777777" w:rsidR="00E73BC6" w:rsidRPr="00940E38" w:rsidRDefault="00E73BC6" w:rsidP="008E19C1">
            <w:pPr>
              <w:cnfStyle w:val="100000000000" w:firstRow="1" w:lastRow="0" w:firstColumn="0" w:lastColumn="0" w:oddVBand="0" w:evenVBand="0" w:oddHBand="0" w:evenHBand="0" w:firstRowFirstColumn="0" w:firstRowLastColumn="0" w:lastRowFirstColumn="0" w:lastRowLastColumn="0"/>
            </w:pPr>
            <w:r w:rsidRPr="00940E38">
              <w:t>201</w:t>
            </w:r>
            <w:r>
              <w:t>9</w:t>
            </w:r>
          </w:p>
        </w:tc>
      </w:tr>
      <w:tr w:rsidR="00E73BC6" w:rsidRPr="00940E38" w14:paraId="14A3B0B9" w14:textId="77777777" w:rsidTr="00E73BC6">
        <w:tc>
          <w:tcPr>
            <w:cnfStyle w:val="001000000000" w:firstRow="0" w:lastRow="0" w:firstColumn="1" w:lastColumn="0" w:oddVBand="0" w:evenVBand="0" w:oddHBand="0" w:evenHBand="0" w:firstRowFirstColumn="0" w:firstRowLastColumn="0" w:lastRowFirstColumn="0" w:lastRowLastColumn="0"/>
            <w:tcW w:w="7909" w:type="dxa"/>
          </w:tcPr>
          <w:p w14:paraId="43D9EEC2" w14:textId="77777777" w:rsidR="00E73BC6" w:rsidRPr="00940E38" w:rsidRDefault="00E73BC6" w:rsidP="008E19C1">
            <w:pPr>
              <w:rPr>
                <w:rFonts w:cstheme="majorHAnsi"/>
              </w:rPr>
            </w:pPr>
            <w:r w:rsidRPr="00940E38">
              <w:rPr>
                <w:rFonts w:cstheme="majorHAnsi"/>
              </w:rPr>
              <w:t>Cash and deposits</w:t>
            </w:r>
          </w:p>
        </w:tc>
        <w:tc>
          <w:tcPr>
            <w:tcW w:w="864" w:type="dxa"/>
            <w:shd w:val="clear" w:color="auto" w:fill="D9D9D6" w:themeFill="background2"/>
            <w:noWrap/>
          </w:tcPr>
          <w:p w14:paraId="1AA95EB9"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5 254</w:t>
            </w:r>
          </w:p>
        </w:tc>
        <w:tc>
          <w:tcPr>
            <w:tcW w:w="864" w:type="dxa"/>
            <w:noWrap/>
          </w:tcPr>
          <w:p w14:paraId="6EA3954E"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1 283</w:t>
            </w:r>
          </w:p>
        </w:tc>
      </w:tr>
      <w:tr w:rsidR="00E73BC6" w:rsidRPr="00940E38" w14:paraId="75BCBAF1" w14:textId="77777777" w:rsidTr="00E73BC6">
        <w:tc>
          <w:tcPr>
            <w:cnfStyle w:val="001000000000" w:firstRow="0" w:lastRow="0" w:firstColumn="1" w:lastColumn="0" w:oddVBand="0" w:evenVBand="0" w:oddHBand="0" w:evenHBand="0" w:firstRowFirstColumn="0" w:firstRowLastColumn="0" w:lastRowFirstColumn="0" w:lastRowLastColumn="0"/>
            <w:tcW w:w="7909" w:type="dxa"/>
          </w:tcPr>
          <w:p w14:paraId="66BF6586" w14:textId="77777777" w:rsidR="00E73BC6" w:rsidRPr="00940E38" w:rsidRDefault="00E73BC6" w:rsidP="008E19C1">
            <w:pPr>
              <w:rPr>
                <w:rFonts w:cstheme="majorHAnsi"/>
              </w:rPr>
            </w:pPr>
            <w:r w:rsidRPr="00940E38">
              <w:rPr>
                <w:rFonts w:cstheme="majorHAnsi"/>
              </w:rPr>
              <w:t>Receivables</w:t>
            </w:r>
          </w:p>
        </w:tc>
        <w:tc>
          <w:tcPr>
            <w:tcW w:w="864" w:type="dxa"/>
            <w:shd w:val="clear" w:color="auto" w:fill="D9D9D6" w:themeFill="background2"/>
            <w:noWrap/>
          </w:tcPr>
          <w:p w14:paraId="57A6A7FC"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2 797</w:t>
            </w:r>
          </w:p>
        </w:tc>
        <w:tc>
          <w:tcPr>
            <w:tcW w:w="864" w:type="dxa"/>
            <w:noWrap/>
          </w:tcPr>
          <w:p w14:paraId="2F875460"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4 736</w:t>
            </w:r>
          </w:p>
        </w:tc>
      </w:tr>
      <w:tr w:rsidR="00E73BC6" w:rsidRPr="00940E38" w14:paraId="3B3CE794" w14:textId="77777777" w:rsidTr="00E73BC6">
        <w:tc>
          <w:tcPr>
            <w:cnfStyle w:val="001000000000" w:firstRow="0" w:lastRow="0" w:firstColumn="1" w:lastColumn="0" w:oddVBand="0" w:evenVBand="0" w:oddHBand="0" w:evenHBand="0" w:firstRowFirstColumn="0" w:firstRowLastColumn="0" w:lastRowFirstColumn="0" w:lastRowLastColumn="0"/>
            <w:tcW w:w="7909" w:type="dxa"/>
          </w:tcPr>
          <w:p w14:paraId="645CA81C" w14:textId="77777777" w:rsidR="00E73BC6" w:rsidRPr="00940E38" w:rsidRDefault="00E73BC6" w:rsidP="008E19C1">
            <w:pPr>
              <w:rPr>
                <w:rFonts w:cstheme="majorHAnsi"/>
              </w:rPr>
            </w:pPr>
            <w:r w:rsidRPr="00940E38">
              <w:rPr>
                <w:rFonts w:cstheme="majorHAnsi"/>
              </w:rPr>
              <w:t>Investments and other financial assets</w:t>
            </w:r>
          </w:p>
        </w:tc>
        <w:tc>
          <w:tcPr>
            <w:tcW w:w="864" w:type="dxa"/>
            <w:shd w:val="clear" w:color="auto" w:fill="D9D9D6" w:themeFill="background2"/>
            <w:noWrap/>
          </w:tcPr>
          <w:p w14:paraId="51AA1E0D"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521</w:t>
            </w:r>
          </w:p>
        </w:tc>
        <w:tc>
          <w:tcPr>
            <w:tcW w:w="864" w:type="dxa"/>
            <w:noWrap/>
          </w:tcPr>
          <w:p w14:paraId="064FB770"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 xml:space="preserve"> 5 737</w:t>
            </w:r>
          </w:p>
        </w:tc>
      </w:tr>
      <w:tr w:rsidR="00E73BC6" w:rsidRPr="00940E38" w14:paraId="0C1D013D" w14:textId="77777777" w:rsidTr="00E73BC6">
        <w:tc>
          <w:tcPr>
            <w:cnfStyle w:val="001000000000" w:firstRow="0" w:lastRow="0" w:firstColumn="1" w:lastColumn="0" w:oddVBand="0" w:evenVBand="0" w:oddHBand="0" w:evenHBand="0" w:firstRowFirstColumn="0" w:firstRowLastColumn="0" w:lastRowFirstColumn="0" w:lastRowLastColumn="0"/>
            <w:tcW w:w="7909" w:type="dxa"/>
          </w:tcPr>
          <w:p w14:paraId="2A8CF2D5" w14:textId="77777777" w:rsidR="00E73BC6" w:rsidRPr="00940E38" w:rsidRDefault="00E73BC6" w:rsidP="008E19C1">
            <w:pPr>
              <w:rPr>
                <w:rFonts w:cstheme="majorHAnsi"/>
              </w:rPr>
            </w:pPr>
            <w:r w:rsidRPr="00940E38">
              <w:rPr>
                <w:rFonts w:cstheme="majorHAnsi"/>
              </w:rPr>
              <w:t>Inventories</w:t>
            </w:r>
          </w:p>
        </w:tc>
        <w:tc>
          <w:tcPr>
            <w:tcW w:w="864" w:type="dxa"/>
            <w:shd w:val="clear" w:color="auto" w:fill="D9D9D6" w:themeFill="background2"/>
            <w:noWrap/>
          </w:tcPr>
          <w:p w14:paraId="7C4C9597"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3 574</w:t>
            </w:r>
          </w:p>
        </w:tc>
        <w:tc>
          <w:tcPr>
            <w:tcW w:w="864" w:type="dxa"/>
            <w:noWrap/>
          </w:tcPr>
          <w:p w14:paraId="2113B53F"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7 406</w:t>
            </w:r>
          </w:p>
        </w:tc>
      </w:tr>
      <w:tr w:rsidR="00E73BC6" w:rsidRPr="00940E38" w14:paraId="580CEFE4" w14:textId="77777777" w:rsidTr="00E73BC6">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14:paraId="4FC54259" w14:textId="77777777" w:rsidR="00E73BC6" w:rsidRPr="00940E38" w:rsidRDefault="00E73BC6" w:rsidP="008E19C1">
            <w:pPr>
              <w:rPr>
                <w:rFonts w:cstheme="majorHAnsi"/>
              </w:rPr>
            </w:pPr>
            <w:r w:rsidRPr="00940E38">
              <w:rPr>
                <w:rFonts w:cstheme="majorHAnsi"/>
              </w:rPr>
              <w:t>Property, plant and equipment</w:t>
            </w:r>
          </w:p>
        </w:tc>
        <w:tc>
          <w:tcPr>
            <w:tcW w:w="864" w:type="dxa"/>
            <w:tcBorders>
              <w:bottom w:val="single" w:sz="6" w:space="0" w:color="auto"/>
            </w:tcBorders>
            <w:shd w:val="clear" w:color="auto" w:fill="D9D9D6" w:themeFill="background2"/>
            <w:noWrap/>
          </w:tcPr>
          <w:p w14:paraId="5D8F2B38"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3 201</w:t>
            </w:r>
          </w:p>
        </w:tc>
        <w:tc>
          <w:tcPr>
            <w:tcW w:w="864" w:type="dxa"/>
            <w:tcBorders>
              <w:bottom w:val="single" w:sz="6" w:space="0" w:color="auto"/>
            </w:tcBorders>
            <w:noWrap/>
          </w:tcPr>
          <w:p w14:paraId="5879E9D8"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7 194</w:t>
            </w:r>
          </w:p>
        </w:tc>
      </w:tr>
      <w:tr w:rsidR="00E73BC6" w:rsidRPr="00940E38" w14:paraId="551068B4" w14:textId="77777777" w:rsidTr="00E73BC6">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6" w:space="0" w:color="auto"/>
            </w:tcBorders>
          </w:tcPr>
          <w:p w14:paraId="035BD14D" w14:textId="77777777" w:rsidR="00E73BC6" w:rsidRPr="00940E38" w:rsidRDefault="00E73BC6" w:rsidP="008E19C1">
            <w:pPr>
              <w:rPr>
                <w:rFonts w:cstheme="majorHAnsi"/>
                <w:b/>
              </w:rPr>
            </w:pPr>
            <w:r w:rsidRPr="00940E38">
              <w:rPr>
                <w:rFonts w:cstheme="majorHAnsi"/>
                <w:b/>
              </w:rPr>
              <w:t>Total assets classified as held for sale</w:t>
            </w:r>
          </w:p>
        </w:tc>
        <w:tc>
          <w:tcPr>
            <w:tcW w:w="864" w:type="dxa"/>
            <w:tcBorders>
              <w:top w:val="single" w:sz="6" w:space="0" w:color="auto"/>
              <w:bottom w:val="single" w:sz="6" w:space="0" w:color="auto"/>
            </w:tcBorders>
            <w:shd w:val="clear" w:color="auto" w:fill="D9D9D6" w:themeFill="background2"/>
            <w:noWrap/>
          </w:tcPr>
          <w:p w14:paraId="747937C8"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15 353</w:t>
            </w:r>
          </w:p>
        </w:tc>
        <w:tc>
          <w:tcPr>
            <w:tcW w:w="864" w:type="dxa"/>
            <w:tcBorders>
              <w:top w:val="single" w:sz="6" w:space="0" w:color="auto"/>
              <w:bottom w:val="single" w:sz="6" w:space="0" w:color="auto"/>
            </w:tcBorders>
            <w:noWrap/>
          </w:tcPr>
          <w:p w14:paraId="695DF86D"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26 356</w:t>
            </w:r>
          </w:p>
        </w:tc>
      </w:tr>
      <w:tr w:rsidR="00E73BC6" w:rsidRPr="00940E38" w14:paraId="445518D7" w14:textId="77777777" w:rsidTr="00E73BC6">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tcBorders>
          </w:tcPr>
          <w:p w14:paraId="718DABF0" w14:textId="77777777" w:rsidR="00E73BC6" w:rsidRPr="00940E38" w:rsidRDefault="00E73BC6" w:rsidP="008E19C1">
            <w:pPr>
              <w:rPr>
                <w:rFonts w:cstheme="majorHAnsi"/>
              </w:rPr>
            </w:pPr>
            <w:r w:rsidRPr="00940E38">
              <w:rPr>
                <w:rFonts w:cstheme="majorHAnsi"/>
              </w:rPr>
              <w:t>Payables</w:t>
            </w:r>
          </w:p>
        </w:tc>
        <w:tc>
          <w:tcPr>
            <w:tcW w:w="864" w:type="dxa"/>
            <w:tcBorders>
              <w:top w:val="single" w:sz="6" w:space="0" w:color="auto"/>
            </w:tcBorders>
            <w:shd w:val="clear" w:color="auto" w:fill="D9D9D6" w:themeFill="background2"/>
            <w:noWrap/>
          </w:tcPr>
          <w:p w14:paraId="6309FB44"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(378)</w:t>
            </w:r>
          </w:p>
        </w:tc>
        <w:tc>
          <w:tcPr>
            <w:tcW w:w="864" w:type="dxa"/>
            <w:tcBorders>
              <w:top w:val="single" w:sz="6" w:space="0" w:color="auto"/>
            </w:tcBorders>
            <w:noWrap/>
          </w:tcPr>
          <w:p w14:paraId="10F93AE5"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(2 713)</w:t>
            </w:r>
          </w:p>
        </w:tc>
      </w:tr>
      <w:tr w:rsidR="00E73BC6" w:rsidRPr="00940E38" w14:paraId="19030302" w14:textId="77777777" w:rsidTr="00E73BC6">
        <w:tc>
          <w:tcPr>
            <w:cnfStyle w:val="001000000000" w:firstRow="0" w:lastRow="0" w:firstColumn="1" w:lastColumn="0" w:oddVBand="0" w:evenVBand="0" w:oddHBand="0" w:evenHBand="0" w:firstRowFirstColumn="0" w:firstRowLastColumn="0" w:lastRowFirstColumn="0" w:lastRowLastColumn="0"/>
            <w:tcW w:w="7909" w:type="dxa"/>
          </w:tcPr>
          <w:p w14:paraId="0FA6CC0C" w14:textId="77777777" w:rsidR="00E73BC6" w:rsidRPr="00940E38" w:rsidRDefault="00E73BC6" w:rsidP="008E19C1">
            <w:pPr>
              <w:rPr>
                <w:rFonts w:cstheme="majorHAnsi"/>
              </w:rPr>
            </w:pPr>
            <w:r w:rsidRPr="00940E38">
              <w:rPr>
                <w:rFonts w:cstheme="majorHAnsi"/>
              </w:rPr>
              <w:t>Borrowings</w:t>
            </w:r>
          </w:p>
        </w:tc>
        <w:tc>
          <w:tcPr>
            <w:tcW w:w="864" w:type="dxa"/>
            <w:shd w:val="clear" w:color="auto" w:fill="D9D9D6" w:themeFill="background2"/>
            <w:noWrap/>
          </w:tcPr>
          <w:p w14:paraId="0CEE96F8"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(860)</w:t>
            </w:r>
          </w:p>
        </w:tc>
        <w:tc>
          <w:tcPr>
            <w:tcW w:w="864" w:type="dxa"/>
            <w:noWrap/>
          </w:tcPr>
          <w:p w14:paraId="38225AD2"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(2 567)</w:t>
            </w:r>
          </w:p>
        </w:tc>
      </w:tr>
      <w:tr w:rsidR="00E73BC6" w:rsidRPr="00940E38" w14:paraId="0BA7562F" w14:textId="77777777" w:rsidTr="00E73BC6">
        <w:tc>
          <w:tcPr>
            <w:cnfStyle w:val="001000000000" w:firstRow="0" w:lastRow="0" w:firstColumn="1" w:lastColumn="0" w:oddVBand="0" w:evenVBand="0" w:oddHBand="0" w:evenHBand="0" w:firstRowFirstColumn="0" w:firstRowLastColumn="0" w:lastRowFirstColumn="0" w:lastRowLastColumn="0"/>
            <w:tcW w:w="7909" w:type="dxa"/>
          </w:tcPr>
          <w:p w14:paraId="2397199A" w14:textId="77777777" w:rsidR="00E73BC6" w:rsidRPr="00940E38" w:rsidRDefault="00E73BC6" w:rsidP="008E19C1">
            <w:pPr>
              <w:rPr>
                <w:rFonts w:cstheme="majorHAnsi"/>
              </w:rPr>
            </w:pPr>
            <w:r w:rsidRPr="00940E38">
              <w:rPr>
                <w:rFonts w:cstheme="majorHAnsi"/>
              </w:rPr>
              <w:t>Provisions</w:t>
            </w:r>
          </w:p>
        </w:tc>
        <w:tc>
          <w:tcPr>
            <w:tcW w:w="864" w:type="dxa"/>
            <w:shd w:val="clear" w:color="auto" w:fill="D9D9D6" w:themeFill="background2"/>
            <w:noWrap/>
          </w:tcPr>
          <w:p w14:paraId="76BDF36C"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(3 149)</w:t>
            </w:r>
          </w:p>
        </w:tc>
        <w:tc>
          <w:tcPr>
            <w:tcW w:w="864" w:type="dxa"/>
            <w:noWrap/>
          </w:tcPr>
          <w:p w14:paraId="70306533"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(3 680)</w:t>
            </w:r>
          </w:p>
        </w:tc>
      </w:tr>
      <w:tr w:rsidR="00E73BC6" w:rsidRPr="00940E38" w14:paraId="3F60E5C8" w14:textId="77777777" w:rsidTr="00E73BC6">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14:paraId="2DA1F7E8" w14:textId="77777777" w:rsidR="00E73BC6" w:rsidRPr="00940E38" w:rsidRDefault="00E73BC6" w:rsidP="008E19C1">
            <w:pPr>
              <w:rPr>
                <w:rFonts w:cstheme="majorHAnsi"/>
              </w:rPr>
            </w:pPr>
            <w:r w:rsidRPr="00940E38">
              <w:rPr>
                <w:rFonts w:cstheme="majorHAnsi"/>
              </w:rPr>
              <w:t>Other liabilities</w:t>
            </w:r>
          </w:p>
        </w:tc>
        <w:tc>
          <w:tcPr>
            <w:tcW w:w="864" w:type="dxa"/>
            <w:tcBorders>
              <w:bottom w:val="single" w:sz="6" w:space="0" w:color="auto"/>
            </w:tcBorders>
            <w:shd w:val="clear" w:color="auto" w:fill="D9D9D6" w:themeFill="background2"/>
            <w:noWrap/>
          </w:tcPr>
          <w:p w14:paraId="39B046EA"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(51)</w:t>
            </w:r>
          </w:p>
        </w:tc>
        <w:tc>
          <w:tcPr>
            <w:tcW w:w="864" w:type="dxa"/>
            <w:tcBorders>
              <w:bottom w:val="single" w:sz="6" w:space="0" w:color="auto"/>
            </w:tcBorders>
            <w:noWrap/>
          </w:tcPr>
          <w:p w14:paraId="3A9D4B5C"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rPr>
            </w:pPr>
            <w:r w:rsidRPr="00940E38">
              <w:rPr>
                <w:rFonts w:cstheme="majorHAnsi"/>
              </w:rPr>
              <w:t>(20)</w:t>
            </w:r>
          </w:p>
        </w:tc>
      </w:tr>
      <w:tr w:rsidR="00E73BC6" w:rsidRPr="00940E38" w14:paraId="42DD86D1" w14:textId="77777777" w:rsidTr="00E73BC6">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6" w:space="0" w:color="auto"/>
            </w:tcBorders>
          </w:tcPr>
          <w:p w14:paraId="035C0FF0" w14:textId="77777777" w:rsidR="00E73BC6" w:rsidRPr="00940E38" w:rsidRDefault="00E73BC6" w:rsidP="008E19C1">
            <w:pPr>
              <w:rPr>
                <w:rFonts w:cstheme="majorHAnsi"/>
                <w:b/>
              </w:rPr>
            </w:pPr>
            <w:r w:rsidRPr="00940E38">
              <w:rPr>
                <w:rFonts w:cstheme="majorHAnsi"/>
                <w:b/>
              </w:rPr>
              <w:t xml:space="preserve">Total liabilities classified as held for sale </w:t>
            </w:r>
          </w:p>
        </w:tc>
        <w:tc>
          <w:tcPr>
            <w:tcW w:w="864" w:type="dxa"/>
            <w:tcBorders>
              <w:top w:val="single" w:sz="6" w:space="0" w:color="auto"/>
              <w:bottom w:val="single" w:sz="6" w:space="0" w:color="auto"/>
            </w:tcBorders>
            <w:shd w:val="clear" w:color="auto" w:fill="D9D9D6" w:themeFill="background2"/>
            <w:noWrap/>
          </w:tcPr>
          <w:p w14:paraId="7DDC1B56"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(4 438)</w:t>
            </w:r>
          </w:p>
        </w:tc>
        <w:tc>
          <w:tcPr>
            <w:tcW w:w="864" w:type="dxa"/>
            <w:tcBorders>
              <w:top w:val="single" w:sz="6" w:space="0" w:color="auto"/>
              <w:bottom w:val="single" w:sz="6" w:space="0" w:color="auto"/>
            </w:tcBorders>
            <w:noWrap/>
          </w:tcPr>
          <w:p w14:paraId="0011B871" w14:textId="77777777" w:rsidR="00E73BC6" w:rsidRPr="00940E38" w:rsidRDefault="00E73BC6" w:rsidP="008E19C1">
            <w:pPr>
              <w:cnfStyle w:val="000000000000" w:firstRow="0" w:lastRow="0" w:firstColumn="0" w:lastColumn="0" w:oddVBand="0" w:evenVBand="0" w:oddHBand="0" w:evenHBand="0" w:firstRowFirstColumn="0" w:firstRowLastColumn="0" w:lastRowFirstColumn="0" w:lastRowLastColumn="0"/>
              <w:rPr>
                <w:rFonts w:cstheme="majorHAnsi"/>
                <w:b/>
              </w:rPr>
            </w:pPr>
            <w:r w:rsidRPr="00940E38">
              <w:rPr>
                <w:rFonts w:cstheme="majorHAnsi"/>
                <w:b/>
              </w:rPr>
              <w:t>(8 980)</w:t>
            </w:r>
          </w:p>
        </w:tc>
      </w:tr>
      <w:tr w:rsidR="00E73BC6" w:rsidRPr="00940E38" w14:paraId="34EAE888"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tcBorders>
          </w:tcPr>
          <w:p w14:paraId="4789C982" w14:textId="77777777" w:rsidR="00E73BC6" w:rsidRPr="00940E38" w:rsidRDefault="00E73BC6" w:rsidP="008E19C1">
            <w:pPr>
              <w:rPr>
                <w:rFonts w:cstheme="majorHAnsi"/>
              </w:rPr>
            </w:pPr>
            <w:r w:rsidRPr="00940E38">
              <w:rPr>
                <w:rFonts w:cstheme="majorHAnsi"/>
              </w:rPr>
              <w:t>Net assets held for sale</w:t>
            </w:r>
          </w:p>
        </w:tc>
        <w:tc>
          <w:tcPr>
            <w:tcW w:w="864" w:type="dxa"/>
            <w:tcBorders>
              <w:top w:val="single" w:sz="6" w:space="0" w:color="auto"/>
            </w:tcBorders>
            <w:shd w:val="clear" w:color="auto" w:fill="D9D9D6" w:themeFill="background2"/>
            <w:noWrap/>
          </w:tcPr>
          <w:p w14:paraId="0C044F94" w14:textId="77777777" w:rsidR="00E73BC6" w:rsidRPr="00940E38" w:rsidRDefault="00E73BC6" w:rsidP="008E19C1">
            <w:pPr>
              <w:cnfStyle w:val="010000000000" w:firstRow="0" w:lastRow="1" w:firstColumn="0" w:lastColumn="0" w:oddVBand="0" w:evenVBand="0" w:oddHBand="0" w:evenHBand="0" w:firstRowFirstColumn="0" w:firstRowLastColumn="0" w:lastRowFirstColumn="0" w:lastRowLastColumn="0"/>
              <w:rPr>
                <w:rFonts w:cstheme="majorHAnsi"/>
              </w:rPr>
            </w:pPr>
            <w:r w:rsidRPr="00940E38">
              <w:rPr>
                <w:rFonts w:cstheme="majorHAnsi"/>
              </w:rPr>
              <w:t>10 915</w:t>
            </w:r>
          </w:p>
        </w:tc>
        <w:tc>
          <w:tcPr>
            <w:tcW w:w="864" w:type="dxa"/>
            <w:tcBorders>
              <w:top w:val="single" w:sz="6" w:space="0" w:color="auto"/>
            </w:tcBorders>
            <w:noWrap/>
          </w:tcPr>
          <w:p w14:paraId="1C6DA1F5" w14:textId="77777777" w:rsidR="00E73BC6" w:rsidRPr="00940E38" w:rsidRDefault="00E73BC6" w:rsidP="008E19C1">
            <w:pPr>
              <w:cnfStyle w:val="010000000000" w:firstRow="0" w:lastRow="1" w:firstColumn="0" w:lastColumn="0" w:oddVBand="0" w:evenVBand="0" w:oddHBand="0" w:evenHBand="0" w:firstRowFirstColumn="0" w:firstRowLastColumn="0" w:lastRowFirstColumn="0" w:lastRowLastColumn="0"/>
              <w:rPr>
                <w:rFonts w:cstheme="majorHAnsi"/>
              </w:rPr>
            </w:pPr>
            <w:r w:rsidRPr="00940E38">
              <w:rPr>
                <w:rFonts w:cstheme="majorHAnsi"/>
              </w:rPr>
              <w:t>17 376</w:t>
            </w:r>
          </w:p>
        </w:tc>
      </w:tr>
    </w:tbl>
    <w:p w14:paraId="32E7698C" w14:textId="77777777" w:rsidR="00E73BC6" w:rsidRPr="00940E38" w:rsidRDefault="00E73BC6" w:rsidP="008E19C1"/>
    <w:p w14:paraId="72C8E5EA" w14:textId="77777777" w:rsidR="00E73BC6" w:rsidRPr="00940E38" w:rsidRDefault="00E73BC6" w:rsidP="00E73BC6">
      <w:pPr>
        <w:pStyle w:val="Heading3"/>
      </w:pPr>
      <w:r w:rsidRPr="00940E38">
        <w:t xml:space="preserve">Non-financial assets held for sale </w:t>
      </w:r>
      <w:r w:rsidRPr="00940E38">
        <w:rPr>
          <w:rStyle w:val="SourceReference"/>
          <w:b w:val="0"/>
        </w:rPr>
        <w:t>[AASB 5.38, 5.41]</w:t>
      </w:r>
    </w:p>
    <w:p w14:paraId="20293BD8" w14:textId="77777777" w:rsidR="00E73BC6" w:rsidRPr="00940E38" w:rsidRDefault="00E73BC6" w:rsidP="00E73BC6">
      <w:r w:rsidRPr="00940E38">
        <w:t>In addition to the assets and liabilities disclosed above as part of the disposal groups, the following non-financial assets held for sale exist at the reporting date:</w:t>
      </w:r>
    </w:p>
    <w:p w14:paraId="68E98E6E" w14:textId="77777777" w:rsidR="00E73BC6" w:rsidRDefault="00E73BC6" w:rsidP="00E73BC6">
      <w:pPr>
        <w:pStyle w:val="TableUnits"/>
        <w:rPr>
          <w:rFonts w:asciiTheme="minorHAnsi" w:hAnsiTheme="minorHAnsi"/>
          <w:b w:val="0"/>
          <w:spacing w:val="0"/>
          <w:szCs w:val="18"/>
        </w:rPr>
      </w:pPr>
      <w:r w:rsidRPr="00940E38">
        <w:t>($ thousand)</w:t>
      </w:r>
    </w:p>
    <w:tbl>
      <w:tblPr>
        <w:tblStyle w:val="DTFTable1"/>
        <w:tblW w:w="9668" w:type="dxa"/>
        <w:tblLook w:val="02E0" w:firstRow="1" w:lastRow="1" w:firstColumn="1" w:lastColumn="0" w:noHBand="1" w:noVBand="0"/>
      </w:tblPr>
      <w:tblGrid>
        <w:gridCol w:w="7967"/>
        <w:gridCol w:w="851"/>
        <w:gridCol w:w="850"/>
      </w:tblGrid>
      <w:tr w:rsidR="00E73BC6" w:rsidRPr="00D342FD" w14:paraId="2A2F60B0" w14:textId="77777777" w:rsidTr="008E1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6309FE4E" w14:textId="77777777" w:rsidR="00E73BC6" w:rsidRPr="00D342FD" w:rsidRDefault="00E73BC6" w:rsidP="00E73BC6">
            <w:pPr>
              <w:ind w:firstLine="0"/>
            </w:pPr>
            <w:r w:rsidRPr="00D342FD">
              <w:t> </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116DE934" w14:textId="77777777" w:rsidR="00E73BC6" w:rsidRPr="00D342FD" w:rsidRDefault="00E73BC6" w:rsidP="00E73BC6">
            <w:r w:rsidRPr="00D342FD">
              <w:t>2020</w:t>
            </w:r>
          </w:p>
        </w:tc>
        <w:tc>
          <w:tcPr>
            <w:tcW w:w="850" w:type="dxa"/>
            <w:noWrap/>
            <w:hideMark/>
          </w:tcPr>
          <w:p w14:paraId="409834D3"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3127801A" w14:textId="77777777" w:rsidTr="008E19C1">
        <w:trPr>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769D1833" w14:textId="6BAD5859" w:rsidR="00E73BC6" w:rsidRPr="00D342FD" w:rsidRDefault="00E73BC6" w:rsidP="00E73BC6">
            <w:r w:rsidRPr="00D342FD">
              <w:t>Non-</w:t>
            </w:r>
            <w:r w:rsidR="00C96288" w:rsidRPr="00D342FD">
              <w:t xml:space="preserve">current </w:t>
            </w:r>
            <w:r w:rsidRPr="00D342FD">
              <w:t>assets:</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03B65BAF" w14:textId="77777777" w:rsidR="00E73BC6" w:rsidRPr="00D342FD" w:rsidRDefault="00E73BC6" w:rsidP="00E73BC6">
            <w:r w:rsidRPr="00D342FD">
              <w:t> </w:t>
            </w:r>
          </w:p>
        </w:tc>
        <w:tc>
          <w:tcPr>
            <w:tcW w:w="850" w:type="dxa"/>
            <w:noWrap/>
            <w:hideMark/>
          </w:tcPr>
          <w:p w14:paraId="05E8057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7264C740" w14:textId="77777777" w:rsidTr="008E19C1">
        <w:trPr>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536A2A4E" w14:textId="2961780E" w:rsidR="00E73BC6" w:rsidRPr="00D342FD" w:rsidRDefault="00E73BC6" w:rsidP="00E73BC6">
            <w:r w:rsidRPr="00D342FD">
              <w:t>Freehold land held for sale</w:t>
            </w:r>
            <w:r w:rsidR="008E19C1">
              <w:t xml:space="preserve"> </w:t>
            </w:r>
            <w:r w:rsidRPr="008E19C1">
              <w:rPr>
                <w:vertAlign w:val="superscript"/>
              </w:rPr>
              <w:t>(a)</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2AE5C967" w14:textId="77777777" w:rsidR="00E73BC6" w:rsidRPr="00D342FD" w:rsidRDefault="00E73BC6" w:rsidP="00E73BC6">
            <w:r w:rsidRPr="00D342FD">
              <w:t xml:space="preserve"> 753</w:t>
            </w:r>
          </w:p>
        </w:tc>
        <w:tc>
          <w:tcPr>
            <w:tcW w:w="850" w:type="dxa"/>
            <w:noWrap/>
            <w:hideMark/>
          </w:tcPr>
          <w:p w14:paraId="4C6C50C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1 469</w:t>
            </w:r>
          </w:p>
        </w:tc>
      </w:tr>
      <w:tr w:rsidR="00E73BC6" w:rsidRPr="00D342FD" w14:paraId="25D02CF8" w14:textId="77777777" w:rsidTr="008E19C1">
        <w:trPr>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1F3CC8FB" w14:textId="77777777" w:rsidR="00E73BC6" w:rsidRPr="00D342FD" w:rsidRDefault="00E73BC6" w:rsidP="00E73BC6">
            <w:r w:rsidRPr="00D342FD">
              <w:t>Disposal group assets:</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79F6F9DB" w14:textId="77777777" w:rsidR="00E73BC6" w:rsidRPr="00D342FD" w:rsidRDefault="00E73BC6" w:rsidP="00E73BC6">
            <w:r w:rsidRPr="00D342FD">
              <w:t> </w:t>
            </w:r>
          </w:p>
        </w:tc>
        <w:tc>
          <w:tcPr>
            <w:tcW w:w="850" w:type="dxa"/>
            <w:noWrap/>
            <w:hideMark/>
          </w:tcPr>
          <w:p w14:paraId="12DC3B0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595551F5" w14:textId="77777777" w:rsidTr="008E19C1">
        <w:trPr>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3E59E1E3" w14:textId="77777777" w:rsidR="00E73BC6" w:rsidRPr="00D342FD" w:rsidRDefault="00E73BC6" w:rsidP="00E73BC6">
            <w:r w:rsidRPr="00D342FD">
              <w:t>Assets of discontinued operations</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193B995C" w14:textId="77777777" w:rsidR="00E73BC6" w:rsidRPr="00D342FD" w:rsidRDefault="00E73BC6" w:rsidP="00E73BC6">
            <w:r w:rsidRPr="00D342FD">
              <w:t>6 028</w:t>
            </w:r>
          </w:p>
        </w:tc>
        <w:tc>
          <w:tcPr>
            <w:tcW w:w="850" w:type="dxa"/>
            <w:noWrap/>
            <w:hideMark/>
          </w:tcPr>
          <w:p w14:paraId="1E77145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13 131</w:t>
            </w:r>
          </w:p>
        </w:tc>
      </w:tr>
      <w:tr w:rsidR="00E73BC6" w:rsidRPr="00D342FD" w14:paraId="683F0ED8" w14:textId="77777777" w:rsidTr="008E19C1">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967" w:type="dxa"/>
            <w:noWrap/>
            <w:hideMark/>
          </w:tcPr>
          <w:p w14:paraId="39360EDA" w14:textId="0B8FDD3D" w:rsidR="00E73BC6" w:rsidRPr="00D342FD" w:rsidRDefault="00E73BC6" w:rsidP="00E73BC6">
            <w:r w:rsidRPr="00D342FD">
              <w:t>Total non-financial physical assets and disposal group classified as held for sale</w:t>
            </w:r>
          </w:p>
        </w:tc>
        <w:tc>
          <w:tcPr>
            <w:cnfStyle w:val="000010000000" w:firstRow="0" w:lastRow="0" w:firstColumn="0" w:lastColumn="0" w:oddVBand="1" w:evenVBand="0" w:oddHBand="0" w:evenHBand="0" w:firstRowFirstColumn="0" w:firstRowLastColumn="0" w:lastRowFirstColumn="0" w:lastRowLastColumn="0"/>
            <w:tcW w:w="851" w:type="dxa"/>
            <w:noWrap/>
            <w:hideMark/>
          </w:tcPr>
          <w:p w14:paraId="69E49BC8" w14:textId="77777777" w:rsidR="00E73BC6" w:rsidRPr="00D342FD" w:rsidRDefault="00E73BC6" w:rsidP="00E73BC6">
            <w:r w:rsidRPr="00D342FD">
              <w:t>6 781</w:t>
            </w:r>
          </w:p>
        </w:tc>
        <w:tc>
          <w:tcPr>
            <w:tcW w:w="850" w:type="dxa"/>
            <w:noWrap/>
            <w:hideMark/>
          </w:tcPr>
          <w:p w14:paraId="023938A7" w14:textId="77777777" w:rsidR="00E73BC6" w:rsidRPr="00D342FD" w:rsidRDefault="00E73BC6" w:rsidP="00E73BC6">
            <w:pPr>
              <w:cnfStyle w:val="010000000000" w:firstRow="0" w:lastRow="1" w:firstColumn="0" w:lastColumn="0" w:oddVBand="0" w:evenVBand="0" w:oddHBand="0" w:evenHBand="0" w:firstRowFirstColumn="0" w:firstRowLastColumn="0" w:lastRowFirstColumn="0" w:lastRowLastColumn="0"/>
            </w:pPr>
            <w:r w:rsidRPr="00D342FD">
              <w:t>14 600</w:t>
            </w:r>
          </w:p>
        </w:tc>
      </w:tr>
    </w:tbl>
    <w:p w14:paraId="0E4000BE" w14:textId="77777777" w:rsidR="00E73BC6" w:rsidRPr="00940E38" w:rsidRDefault="00E73BC6" w:rsidP="00E73BC6">
      <w:pPr>
        <w:pStyle w:val="Note"/>
      </w:pPr>
      <w:r w:rsidRPr="00940E38">
        <w:t>Note:</w:t>
      </w:r>
    </w:p>
    <w:p w14:paraId="48692DB3" w14:textId="77777777" w:rsidR="00E73BC6" w:rsidRPr="00940E38" w:rsidRDefault="00E73BC6" w:rsidP="00E73BC6">
      <w:pPr>
        <w:pStyle w:val="Note"/>
      </w:pPr>
      <w:r w:rsidRPr="00940E38">
        <w:t>(a)</w:t>
      </w:r>
      <w:r w:rsidRPr="00940E38">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14:paraId="060AFA1B" w14:textId="77777777" w:rsidR="00E73BC6" w:rsidRPr="00940E38" w:rsidRDefault="00E73BC6" w:rsidP="00E73BC6">
      <w:pPr>
        <w:pStyle w:val="Note"/>
      </w:pPr>
    </w:p>
    <w:p w14:paraId="6E299B9F" w14:textId="77777777" w:rsidR="00E73BC6" w:rsidRPr="00940E38" w:rsidRDefault="00E73BC6" w:rsidP="00E73BC6">
      <w:pPr>
        <w:pStyle w:val="Heading4"/>
      </w:pPr>
      <w:r w:rsidRPr="00940E38">
        <w:t>Measurement of non-financial physical assets (including disposal group assets)</w:t>
      </w:r>
    </w:p>
    <w:p w14:paraId="4D441D58" w14:textId="77777777" w:rsidR="00E73BC6" w:rsidRPr="00940E38" w:rsidRDefault="00E73BC6" w:rsidP="00E73BC6">
      <w:r w:rsidRPr="00940E38">
        <w:t>Non-financial physical assets (including disposal group assets) are treated as current and classified as held for sale if their carrying amount will be recovered through a sale transaction rather than through continuing use.</w:t>
      </w:r>
    </w:p>
    <w:p w14:paraId="4926991A" w14:textId="77777777" w:rsidR="00E73BC6" w:rsidRPr="00940E38" w:rsidRDefault="00E73BC6" w:rsidP="00E73BC6">
      <w:r w:rsidRPr="00940E38">
        <w:t>This condition is regarded as met only when:</w:t>
      </w:r>
    </w:p>
    <w:p w14:paraId="68CC5601" w14:textId="77777777" w:rsidR="00E73BC6" w:rsidRPr="00940E38" w:rsidRDefault="00E73BC6" w:rsidP="00FC71D7">
      <w:pPr>
        <w:pStyle w:val="ListBullet"/>
        <w:numPr>
          <w:ilvl w:val="0"/>
          <w:numId w:val="122"/>
        </w:numPr>
        <w:spacing w:before="60"/>
        <w:contextualSpacing/>
      </w:pPr>
      <w:r w:rsidRPr="00940E38">
        <w:t>the asset is available for immediate use in the current condition; and</w:t>
      </w:r>
    </w:p>
    <w:p w14:paraId="020C6339" w14:textId="77777777" w:rsidR="00E73BC6" w:rsidRPr="00940E38" w:rsidRDefault="00E73BC6" w:rsidP="00FC71D7">
      <w:pPr>
        <w:pStyle w:val="ListBullet"/>
        <w:numPr>
          <w:ilvl w:val="0"/>
          <w:numId w:val="122"/>
        </w:numPr>
        <w:spacing w:before="60"/>
        <w:contextualSpacing/>
      </w:pPr>
      <w:r w:rsidRPr="00940E38">
        <w:t xml:space="preserve">the sale is highly </w:t>
      </w:r>
      <w:proofErr w:type="gramStart"/>
      <w:r w:rsidRPr="00940E38">
        <w:t>probable</w:t>
      </w:r>
      <w:proofErr w:type="gramEnd"/>
      <w:r w:rsidRPr="00940E38">
        <w:t xml:space="preserve"> and the asset’s sale is expected to be completed within 12 months from the date of classification.</w:t>
      </w:r>
    </w:p>
    <w:p w14:paraId="304722AD" w14:textId="5121C2A4" w:rsidR="00E73BC6" w:rsidRPr="00940E38" w:rsidRDefault="00E73BC6" w:rsidP="00E73BC6">
      <w:r w:rsidRPr="00940E38">
        <w:t xml:space="preserve">These non-financial physical assets, related liabilities and financial assets are measured at the lower of carrying amount and fair value less costs to </w:t>
      </w:r>
      <w:r w:rsidR="00C96288" w:rsidRPr="00940E38">
        <w:t>sell and</w:t>
      </w:r>
      <w:r w:rsidRPr="00940E38">
        <w:t xml:space="preserve"> are not subject to depreciation or amortisation.</w:t>
      </w:r>
    </w:p>
    <w:p w14:paraId="340A1DB1" w14:textId="77777777" w:rsidR="00E73BC6" w:rsidRPr="00940E38" w:rsidRDefault="00E73BC6" w:rsidP="00E73BC6">
      <w:r w:rsidRPr="00940E38">
        <w:t>Freehold land held for sale is carried at fair value less costs to disposal. Refer to Note 8.3 for the valuation technique applied to non</w:t>
      </w:r>
      <w:r w:rsidRPr="00940E38">
        <w:noBreakHyphen/>
        <w:t>specialised land.</w:t>
      </w:r>
    </w:p>
    <w:p w14:paraId="0321EDCA" w14:textId="77777777" w:rsidR="00E73BC6" w:rsidRPr="00940E38" w:rsidRDefault="00E73BC6" w:rsidP="00E73BC6">
      <w:r w:rsidRPr="00940E38">
        <w:t>The discontinued operation includes an investment in unlisted securities with a carrying amount of $521 000 in 20</w:t>
      </w:r>
      <w:r>
        <w:t>20</w:t>
      </w:r>
      <w:r w:rsidRPr="00940E38">
        <w:t>. These are classified as available</w:t>
      </w:r>
      <w:r w:rsidRPr="00940E38">
        <w:noBreakHyphen/>
        <w:t>for</w:t>
      </w:r>
      <w:r w:rsidRPr="00940E38">
        <w:noBreakHyphen/>
        <w:t>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14:paraId="47AC13BB"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8E19C1" w14:paraId="09226CE2" w14:textId="77777777" w:rsidTr="00E73BC6">
        <w:trPr>
          <w:cnfStyle w:val="100000000000" w:firstRow="1" w:lastRow="0" w:firstColumn="0" w:lastColumn="0" w:oddVBand="0" w:evenVBand="0" w:oddHBand="0" w:evenHBand="0" w:firstRowFirstColumn="0" w:firstRowLastColumn="0" w:lastRowFirstColumn="0" w:lastRowLastColumn="0"/>
        </w:trPr>
        <w:tc>
          <w:tcPr>
            <w:tcW w:w="9744" w:type="dxa"/>
          </w:tcPr>
          <w:p w14:paraId="2F7DD35D" w14:textId="77777777" w:rsidR="00E73BC6" w:rsidRPr="008E19C1" w:rsidRDefault="00E73BC6" w:rsidP="008E19C1">
            <w:r w:rsidRPr="008E19C1">
              <w:lastRenderedPageBreak/>
              <w:t>Guidance – Discontinued operations and non-current assets held for sale</w:t>
            </w:r>
          </w:p>
        </w:tc>
      </w:tr>
      <w:tr w:rsidR="00E73BC6" w:rsidRPr="00940E38" w14:paraId="716E4459" w14:textId="77777777" w:rsidTr="00E73BC6">
        <w:tc>
          <w:tcPr>
            <w:tcW w:w="9744" w:type="dxa"/>
          </w:tcPr>
          <w:p w14:paraId="08B7C244" w14:textId="77777777" w:rsidR="00E73BC6" w:rsidRPr="00940E38" w:rsidRDefault="00E73BC6" w:rsidP="00E73BC6">
            <w:r w:rsidRPr="00940E38">
              <w:rPr>
                <w:b/>
              </w:rPr>
              <w:t>Scope</w:t>
            </w:r>
            <w:r w:rsidRPr="00940E38">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14:paraId="0CA46BF8" w14:textId="77777777" w:rsidR="00E73BC6" w:rsidRPr="00940E38" w:rsidRDefault="00E73BC6" w:rsidP="00E73BC6">
            <w:r w:rsidRPr="00940E38">
              <w:t xml:space="preserve">Disclosure requirements of other standards do not apply to assets held for sale or discontinued operations unless those standards require: </w:t>
            </w:r>
            <w:r w:rsidRPr="00940E38">
              <w:rPr>
                <w:rStyle w:val="SourceReference"/>
              </w:rPr>
              <w:t>[AASB 5.5B]</w:t>
            </w:r>
          </w:p>
          <w:p w14:paraId="1ACEC497" w14:textId="77777777" w:rsidR="00E73BC6" w:rsidRPr="00940E38" w:rsidRDefault="00E73BC6" w:rsidP="00FC71D7">
            <w:pPr>
              <w:pStyle w:val="ListBullet"/>
              <w:numPr>
                <w:ilvl w:val="0"/>
                <w:numId w:val="122"/>
              </w:numPr>
              <w:spacing w:before="60"/>
              <w:contextualSpacing/>
            </w:pPr>
            <w:r w:rsidRPr="00940E38">
              <w:t>specific disclosures for non-current assets (or disposal groups) classified as held for sale or discontinued operations; or</w:t>
            </w:r>
          </w:p>
          <w:p w14:paraId="095890E0" w14:textId="77777777" w:rsidR="00E73BC6" w:rsidRPr="00940E38" w:rsidRDefault="00E73BC6" w:rsidP="00FC71D7">
            <w:pPr>
              <w:pStyle w:val="ListBullet"/>
              <w:numPr>
                <w:ilvl w:val="0"/>
                <w:numId w:val="122"/>
              </w:numPr>
              <w:spacing w:before="60"/>
              <w:contextualSpacing/>
            </w:pPr>
            <w:r w:rsidRPr="00940E38">
              <w:t xml:space="preserve">disclosures about measurement of assets and liabilities in a disposal group that are not in the scope of the measurement requirement of AASB 5 and such disclosures are not already provided in the other notes to the financial statements. </w:t>
            </w:r>
          </w:p>
          <w:p w14:paraId="25BAA7CF" w14:textId="6AFDCD58" w:rsidR="00E73BC6" w:rsidRPr="00940E38" w:rsidRDefault="00E73BC6" w:rsidP="00E73BC6">
            <w:r w:rsidRPr="00940E38">
              <w:t xml:space="preserve">Note machinery of government changes are not discontinued operations and should be reported separately. Therefore, AASB 5 requirements do not apply to such administrative changes. </w:t>
            </w:r>
            <w:r w:rsidRPr="00940E38">
              <w:rPr>
                <w:rStyle w:val="SourceReference"/>
              </w:rPr>
              <w:t>[AASB 5.Aus2.1]</w:t>
            </w:r>
          </w:p>
          <w:p w14:paraId="04C48027" w14:textId="77777777" w:rsidR="00E73BC6" w:rsidRPr="00940E38" w:rsidRDefault="00E73BC6" w:rsidP="00E73BC6">
            <w:r w:rsidRPr="00940E38">
              <w:rPr>
                <w:b/>
              </w:rPr>
              <w:t>Discontinued administered activity</w:t>
            </w:r>
            <w:r w:rsidRPr="00940E38">
              <w:t xml:space="preserve">: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t>
            </w:r>
            <w:proofErr w:type="gramStart"/>
            <w:r w:rsidRPr="00940E38">
              <w:t>was</w:t>
            </w:r>
            <w:proofErr w:type="gramEnd"/>
            <w:r w:rsidRPr="00940E38">
              <w:t xml:space="preserve"> to discontinue an activity that one of its departments had disclosed as an administered activity, from the point of view of that government, the discontinuance may constitute a discontinued operation.</w:t>
            </w:r>
          </w:p>
          <w:p w14:paraId="01750461" w14:textId="77777777" w:rsidR="00E73BC6" w:rsidRPr="00940E38" w:rsidRDefault="00E73BC6" w:rsidP="00E73BC6">
            <w:r w:rsidRPr="00940E38">
              <w:rPr>
                <w:b/>
              </w:rPr>
              <w:t>Definition of a discontinued operation</w:t>
            </w:r>
            <w:r w:rsidRPr="00940E38">
              <w:t>: A discontinued operation is a component of an entity that either has been disposed of or is classified as held for sale and:</w:t>
            </w:r>
          </w:p>
          <w:p w14:paraId="0135B729" w14:textId="3F50E296" w:rsidR="00E73BC6" w:rsidRPr="00940E38" w:rsidRDefault="00E73BC6" w:rsidP="00FC71D7">
            <w:pPr>
              <w:pStyle w:val="Guidancealpha"/>
              <w:numPr>
                <w:ilvl w:val="0"/>
                <w:numId w:val="239"/>
              </w:numPr>
            </w:pPr>
            <w:r w:rsidRPr="00940E38">
              <w:t>represents a separate major line of business or geographical area of operations; or</w:t>
            </w:r>
          </w:p>
          <w:p w14:paraId="04C06309" w14:textId="63F06E64" w:rsidR="00E73BC6" w:rsidRPr="00940E38" w:rsidRDefault="00E73BC6" w:rsidP="00FC71D7">
            <w:pPr>
              <w:pStyle w:val="Guidancealpha"/>
              <w:numPr>
                <w:ilvl w:val="0"/>
                <w:numId w:val="239"/>
              </w:numPr>
            </w:pPr>
            <w:r w:rsidRPr="00940E38">
              <w:t>is part of a single coordinated plan to dispose of a separate major line of business or geographical area of operations; or</w:t>
            </w:r>
          </w:p>
          <w:p w14:paraId="63A405A7" w14:textId="6C0E9A0D" w:rsidR="00E73BC6" w:rsidRPr="00940E38" w:rsidRDefault="00E73BC6" w:rsidP="00FC71D7">
            <w:pPr>
              <w:pStyle w:val="Guidancealpha"/>
              <w:numPr>
                <w:ilvl w:val="0"/>
                <w:numId w:val="239"/>
              </w:numPr>
            </w:pPr>
            <w:r w:rsidRPr="00940E38">
              <w:t xml:space="preserve">is a subsidiary acquired exclusively with a view to </w:t>
            </w:r>
            <w:proofErr w:type="gramStart"/>
            <w:r w:rsidRPr="00940E38">
              <w:t>resale.</w:t>
            </w:r>
            <w:proofErr w:type="gramEnd"/>
            <w:r w:rsidRPr="00940E38">
              <w:t xml:space="preserve"> </w:t>
            </w:r>
            <w:r w:rsidRPr="00940E38">
              <w:rPr>
                <w:rStyle w:val="SourceReference"/>
              </w:rPr>
              <w:t>[AASB 5.32]</w:t>
            </w:r>
          </w:p>
          <w:p w14:paraId="2679BDC5" w14:textId="77777777" w:rsidR="00E73BC6" w:rsidRPr="00940E38" w:rsidRDefault="00E73BC6" w:rsidP="00E73BC6">
            <w:pPr>
              <w:rPr>
                <w:rStyle w:val="SourceReference"/>
              </w:rPr>
            </w:pPr>
            <w:r w:rsidRPr="00940E38">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940E38">
              <w:rPr>
                <w:rStyle w:val="SourceReference"/>
              </w:rPr>
              <w:t>[AASB 5. App A]</w:t>
            </w:r>
          </w:p>
          <w:p w14:paraId="2771F0BB" w14:textId="77777777" w:rsidR="00E73BC6" w:rsidRPr="00940E38" w:rsidRDefault="00E73BC6" w:rsidP="00E73BC6">
            <w:pPr>
              <w:rPr>
                <w:b/>
              </w:rPr>
            </w:pPr>
            <w:r w:rsidRPr="00940E38">
              <w:rPr>
                <w:b/>
              </w:rPr>
              <w:t>Disclosure requirements</w:t>
            </w:r>
          </w:p>
          <w:p w14:paraId="592CF852" w14:textId="77777777" w:rsidR="00E73BC6" w:rsidRPr="00940E38" w:rsidRDefault="00E73BC6" w:rsidP="00E73BC6">
            <w:r w:rsidRPr="00940E38">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940E38">
              <w:rPr>
                <w:rStyle w:val="SourceReference"/>
              </w:rPr>
              <w:t>[AASB 5.35]</w:t>
            </w:r>
          </w:p>
          <w:p w14:paraId="2D3F3915" w14:textId="77777777" w:rsidR="00E73BC6" w:rsidRPr="00940E38" w:rsidRDefault="00E73BC6" w:rsidP="00E73BC6">
            <w:r w:rsidRPr="00940E38">
              <w:t xml:space="preserve">If an entity ceases to classify a component of an entity as held for sale, the results of operations of the component previously presented in discontinued operations in accordance with AASB 5 paragraphs 33-35 shall be reclassified and included in income from continuing operations for all periods presented. The amounts for prior periods shall be described as having been represented. </w:t>
            </w:r>
            <w:r w:rsidRPr="00940E38">
              <w:rPr>
                <w:rStyle w:val="SourceReference"/>
              </w:rPr>
              <w:t>[AASB 5.36]</w:t>
            </w:r>
          </w:p>
          <w:p w14:paraId="6D7DA58E" w14:textId="77777777" w:rsidR="00E73BC6" w:rsidRPr="00940E38" w:rsidRDefault="00E73BC6" w:rsidP="00E73BC6">
            <w:r w:rsidRPr="00940E38">
              <w:t xml:space="preserve">Where a commitment to a sale plan involves the loss of control of a subsidiary, disclosure shall be provided for the information required as per AASB 5.33-36 when the subsidiary is a disposal group that meets the definition of a discontinued operation. </w:t>
            </w:r>
            <w:r w:rsidRPr="00940E38">
              <w:rPr>
                <w:rStyle w:val="SourceReference"/>
              </w:rPr>
              <w:t>[AASB 5.36A]</w:t>
            </w:r>
          </w:p>
          <w:p w14:paraId="08452B01" w14:textId="77777777" w:rsidR="00E73BC6" w:rsidRPr="00940E38" w:rsidRDefault="00E73BC6" w:rsidP="00E73BC6">
            <w:r w:rsidRPr="00940E38">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940E38">
              <w:rPr>
                <w:rStyle w:val="SourceReference"/>
              </w:rPr>
              <w:t>[AASB 5.40]</w:t>
            </w:r>
          </w:p>
          <w:p w14:paraId="608F86ED" w14:textId="77777777" w:rsidR="00E73BC6" w:rsidRPr="00940E38" w:rsidRDefault="00E73BC6" w:rsidP="00E73BC6">
            <w:r w:rsidRPr="00940E38">
              <w:t>When an entity decides to change the plan to sell such that the non-current assets (or disposal group) no longer meet the criteria of held for sale, the non-current asset (or disposal group) shall cease to be classified as held for sale.</w:t>
            </w:r>
          </w:p>
          <w:p w14:paraId="7D380976" w14:textId="77777777" w:rsidR="00E73BC6" w:rsidRPr="00940E38" w:rsidRDefault="00E73BC6" w:rsidP="00E73BC6">
            <w:r w:rsidRPr="00940E38">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940E38">
              <w:rPr>
                <w:rStyle w:val="SourceReference"/>
              </w:rPr>
              <w:t>[AASB 5.42]</w:t>
            </w:r>
          </w:p>
          <w:p w14:paraId="69CFEC20" w14:textId="77777777" w:rsidR="00E73BC6" w:rsidRPr="00940E38" w:rsidRDefault="00E73BC6" w:rsidP="00E73BC6">
            <w:r w:rsidRPr="00940E38">
              <w:t>In addition, where there is a tax implication related to a discontinued operation, the entity should disclose the tax expense relating to:</w:t>
            </w:r>
          </w:p>
          <w:p w14:paraId="68A275FE" w14:textId="77777777" w:rsidR="00E73BC6" w:rsidRPr="00940E38" w:rsidRDefault="00E73BC6" w:rsidP="00FC71D7">
            <w:pPr>
              <w:pStyle w:val="ListBullet"/>
              <w:numPr>
                <w:ilvl w:val="0"/>
                <w:numId w:val="122"/>
              </w:numPr>
              <w:spacing w:before="60"/>
              <w:contextualSpacing/>
            </w:pPr>
            <w:r w:rsidRPr="00940E38">
              <w:t>the gain or loss on discontinuance; and</w:t>
            </w:r>
          </w:p>
          <w:p w14:paraId="3B958078" w14:textId="77777777" w:rsidR="00E73BC6" w:rsidRPr="00940E38" w:rsidRDefault="00E73BC6" w:rsidP="00FC71D7">
            <w:pPr>
              <w:pStyle w:val="ListBullet"/>
              <w:numPr>
                <w:ilvl w:val="0"/>
                <w:numId w:val="122"/>
              </w:numPr>
              <w:spacing w:before="60" w:after="60"/>
              <w:contextualSpacing/>
            </w:pPr>
            <w:r w:rsidRPr="00940E38">
              <w:t xml:space="preserve">the net result from the ordinary activities of the discontinued operation for the period together with the corresponding amounts for each prior period presented. </w:t>
            </w:r>
            <w:r w:rsidRPr="00940E38">
              <w:rPr>
                <w:rStyle w:val="SourceReference"/>
              </w:rPr>
              <w:t>[AASB 112.81(h)]</w:t>
            </w:r>
          </w:p>
        </w:tc>
      </w:tr>
    </w:tbl>
    <w:p w14:paraId="2E40F27C" w14:textId="77777777" w:rsidR="00E73BC6" w:rsidRPr="00940E38" w:rsidRDefault="00E73BC6" w:rsidP="00E73BC6"/>
    <w:p w14:paraId="1C0E5F9D" w14:textId="77777777" w:rsidR="008E19C1" w:rsidRDefault="008E19C1">
      <w:r>
        <w:rPr>
          <w:b/>
        </w:rPr>
        <w:br w:type="page"/>
      </w:r>
    </w:p>
    <w:tbl>
      <w:tblPr>
        <w:tblStyle w:val="ModelReportGuidanceTable"/>
        <w:tblW w:w="0" w:type="auto"/>
        <w:tblLook w:val="04A0" w:firstRow="1" w:lastRow="0" w:firstColumn="1" w:lastColumn="0" w:noHBand="0" w:noVBand="1"/>
      </w:tblPr>
      <w:tblGrid>
        <w:gridCol w:w="9614"/>
      </w:tblGrid>
      <w:tr w:rsidR="00E73BC6" w:rsidRPr="008E19C1" w14:paraId="6E9EF047" w14:textId="77777777" w:rsidTr="008E19C1">
        <w:trPr>
          <w:cnfStyle w:val="100000000000" w:firstRow="1" w:lastRow="0" w:firstColumn="0" w:lastColumn="0" w:oddVBand="0" w:evenVBand="0" w:oddHBand="0" w:evenHBand="0" w:firstRowFirstColumn="0" w:firstRowLastColumn="0" w:lastRowFirstColumn="0" w:lastRowLastColumn="0"/>
        </w:trPr>
        <w:tc>
          <w:tcPr>
            <w:tcW w:w="9614" w:type="dxa"/>
          </w:tcPr>
          <w:p w14:paraId="0CA3451C" w14:textId="2871426F" w:rsidR="00E73BC6" w:rsidRPr="008E19C1" w:rsidRDefault="00E73BC6" w:rsidP="008E19C1">
            <w:r w:rsidRPr="008E19C1">
              <w:lastRenderedPageBreak/>
              <w:t xml:space="preserve">Guidance – Discontinued operations and non-current assets held for sale </w:t>
            </w:r>
            <w:r w:rsidRPr="008E19C1">
              <w:rPr>
                <w:i/>
                <w:iCs/>
              </w:rPr>
              <w:t>(continued)</w:t>
            </w:r>
          </w:p>
        </w:tc>
      </w:tr>
      <w:tr w:rsidR="00E73BC6" w:rsidRPr="00940E38" w14:paraId="50D65F33" w14:textId="77777777" w:rsidTr="008E19C1">
        <w:tc>
          <w:tcPr>
            <w:tcW w:w="9614" w:type="dxa"/>
          </w:tcPr>
          <w:p w14:paraId="6274BAF8" w14:textId="77777777" w:rsidR="00E73BC6" w:rsidRPr="00940E38" w:rsidRDefault="00E73BC6" w:rsidP="00E73BC6">
            <w:pPr>
              <w:pStyle w:val="Heading30"/>
              <w:outlineLvl w:val="2"/>
              <w:rPr>
                <w:rStyle w:val="SourceReference"/>
              </w:rPr>
            </w:pPr>
            <w:r w:rsidRPr="00940E38">
              <w:t>Administered activity classified as held for sale</w:t>
            </w:r>
          </w:p>
          <w:p w14:paraId="33359A94" w14:textId="77777777" w:rsidR="00E73BC6" w:rsidRPr="00940E38" w:rsidRDefault="00E73BC6" w:rsidP="00E73BC6">
            <w:r w:rsidRPr="00940E38">
              <w:t>Assets classified as non</w:t>
            </w:r>
            <w:r w:rsidRPr="00940E38">
              <w:noBreakHyphen/>
              <w:t>current in accordance with AASB 101 shall not be reclassified as current assets until they meet the criteria to be classified as held for sale in accordance with this standard. Assets of a class that an entity would normally regard as non</w:t>
            </w:r>
            <w:r w:rsidRPr="00940E38">
              <w:noBreakHyphen/>
              <w:t>current that are acquired exclusively with a view to resell shall not be classified as current unless they meet the criteria to be classified as held for sale in accordance with this standard.</w:t>
            </w:r>
          </w:p>
          <w:p w14:paraId="2A77FB7B" w14:textId="77777777" w:rsidR="00E73BC6" w:rsidRPr="00940E38" w:rsidRDefault="00E73BC6" w:rsidP="00E73BC6">
            <w:r w:rsidRPr="00940E38">
              <w:t xml:space="preserve">As with discontinued operations, machinery of government changes </w:t>
            </w:r>
            <w:proofErr w:type="gramStart"/>
            <w:r w:rsidRPr="00940E38">
              <w:t>do</w:t>
            </w:r>
            <w:proofErr w:type="gramEnd"/>
            <w:r w:rsidRPr="00940E38">
              <w:t xml:space="preserve"> not meet the definition of non</w:t>
            </w:r>
            <w:r w:rsidRPr="00940E38">
              <w:noBreakHyphen/>
              <w:t xml:space="preserve">current assets and disposal group assets held for sale. Therefore, AASB 5 </w:t>
            </w:r>
            <w:r w:rsidRPr="00940E38">
              <w:rPr>
                <w:i/>
              </w:rPr>
              <w:t>Non</w:t>
            </w:r>
            <w:r w:rsidRPr="00940E38">
              <w:rPr>
                <w:i/>
              </w:rPr>
              <w:noBreakHyphen/>
              <w:t>current Assets Held for Sale and Discontinued Operations</w:t>
            </w:r>
            <w:r w:rsidRPr="00940E38">
              <w:t xml:space="preserve"> requirements do not apply to such administrative changes.</w:t>
            </w:r>
          </w:p>
          <w:p w14:paraId="57F75DBF" w14:textId="77777777" w:rsidR="00E73BC6" w:rsidRPr="00940E38" w:rsidRDefault="00E73BC6" w:rsidP="00E73BC6">
            <w:r w:rsidRPr="00940E38">
              <w:t xml:space="preserve">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t>
            </w:r>
            <w:proofErr w:type="gramStart"/>
            <w:r w:rsidRPr="00940E38">
              <w:t>was</w:t>
            </w:r>
            <w:proofErr w:type="gramEnd"/>
            <w:r w:rsidRPr="00940E38">
              <w:t xml:space="preserve"> to discontinue an activity that one of its departments had disclosed as an administered activity, from the point of view of that government, the discontinuance may constitute a discontinued operation.</w:t>
            </w:r>
          </w:p>
          <w:p w14:paraId="47D44DD7" w14:textId="77777777" w:rsidR="00E73BC6" w:rsidRPr="00940E38" w:rsidRDefault="00E73BC6" w:rsidP="00E73BC6">
            <w:pPr>
              <w:pStyle w:val="Heading30"/>
              <w:outlineLvl w:val="2"/>
            </w:pPr>
            <w:r w:rsidRPr="00940E38">
              <w:t>Classification of non</w:t>
            </w:r>
            <w:r w:rsidRPr="00940E38">
              <w:noBreakHyphen/>
              <w:t>financial physical asset as held for sale</w:t>
            </w:r>
          </w:p>
          <w:p w14:paraId="36BB08B3" w14:textId="2620ADF5" w:rsidR="00E73BC6" w:rsidRDefault="00E73BC6" w:rsidP="00E73BC6">
            <w:r w:rsidRPr="00940E38">
              <w:t>An entity shall classify a non</w:t>
            </w:r>
            <w:r w:rsidRPr="00940E38">
              <w:noBreakHyphen/>
              <w:t xml:space="preserve">financial physical asset (or disposal group) as held for sale if </w:t>
            </w:r>
            <w:proofErr w:type="gramStart"/>
            <w:r w:rsidRPr="00940E38">
              <w:t>its</w:t>
            </w:r>
            <w:proofErr w:type="gramEnd"/>
            <w:r w:rsidRPr="00940E38">
              <w:t xml:space="preserve"> carrying amount will be recovered principally through a sale transaction rather than through continuing use. For this to be the case, the asset (or disposal group) must be available for immediate sale in its present condition subject only to terms that are usual and customary for sales of such assets (or disposal groups) and its sale must be highly probable. Please refer to </w:t>
            </w:r>
            <w:r w:rsidRPr="00940E38">
              <w:rPr>
                <w:i/>
              </w:rPr>
              <w:t>When to account for surplus assets as ‘held for sale’</w:t>
            </w:r>
            <w:r w:rsidRPr="00940E38">
              <w:t xml:space="preserve"> </w:t>
            </w:r>
            <w:r w:rsidR="00F74D44">
              <w:t xml:space="preserve">on the DTF website </w:t>
            </w:r>
            <w:r w:rsidRPr="00940E38">
              <w:t xml:space="preserve">for more information. </w:t>
            </w:r>
          </w:p>
          <w:p w14:paraId="4EBE6559" w14:textId="5B9A244D" w:rsidR="00F74D44" w:rsidRDefault="007521AA" w:rsidP="00E73BC6">
            <w:hyperlink r:id="rId310" w:history="1">
              <w:r w:rsidR="00F74D44" w:rsidRPr="008575A4">
                <w:rPr>
                  <w:rStyle w:val="Hyperlink"/>
                </w:rPr>
                <w:t>https://www.dtf.vic.gov.au/financial-reporting-policy/accounting-standards-checklists</w:t>
              </w:r>
            </w:hyperlink>
          </w:p>
          <w:p w14:paraId="40497B77" w14:textId="77777777" w:rsidR="00E73BC6" w:rsidRPr="00940E38" w:rsidRDefault="00E73BC6" w:rsidP="00E73BC6">
            <w:pPr>
              <w:pStyle w:val="Heading30"/>
              <w:outlineLvl w:val="2"/>
            </w:pPr>
            <w:r w:rsidRPr="00940E38">
              <w:t>Fair value measurement for non</w:t>
            </w:r>
            <w:r w:rsidRPr="00940E38">
              <w:noBreakHyphen/>
              <w:t>financial physical assets classified as held for sale</w:t>
            </w:r>
          </w:p>
          <w:p w14:paraId="5E126629" w14:textId="77777777" w:rsidR="00E73BC6" w:rsidRPr="00940E38" w:rsidRDefault="00E73BC6" w:rsidP="00E73BC6">
            <w:r w:rsidRPr="00940E38">
              <w:t>AASB 5 clarifies that disclosure requirements in other standards do not apply to non</w:t>
            </w:r>
            <w:r w:rsidRPr="00940E38">
              <w:noBreakHyphen/>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w:t>
            </w:r>
            <w:r w:rsidRPr="00940E38">
              <w:noBreakHyphen/>
              <w:t>for</w:t>
            </w:r>
            <w:r w:rsidRPr="00940E38">
              <w:noBreakHyphen/>
              <w:t>sale equity instrument is a financial instrument as defined in AASB 139 and is, therefore, scoped out of the measurement requirements of AASB 5.</w:t>
            </w:r>
          </w:p>
          <w:p w14:paraId="02E61C3F" w14:textId="77777777" w:rsidR="00E73BC6" w:rsidRPr="00940E38" w:rsidRDefault="00E73BC6" w:rsidP="00E73BC6">
            <w:pPr>
              <w:spacing w:after="60"/>
            </w:pPr>
            <w:r w:rsidRPr="00940E38">
              <w:t>While the assets of discontinuing operations are fair valued on a non</w:t>
            </w:r>
            <w:r w:rsidRPr="00940E38">
              <w:noBreakHyphen/>
              <w:t>recurring basis under AASB 13.93(a), fair value measurements of available</w:t>
            </w:r>
            <w:r w:rsidRPr="00940E38">
              <w:noBreakHyphen/>
              <w:t>for</w:t>
            </w:r>
            <w:r w:rsidRPr="00940E38">
              <w:noBreakHyphen/>
              <w:t xml:space="preserve">sale investments of the discontinuing operations are recurring since valuations are required at the end of each reporting period. As the illustrative example in Note 8.3 categories ‘investments and other financial assets’ as Level 2 assets, reconciliation required for recurring Level 3 assets or liabilities is not illustrated in the Model. Refer to Note 8.3 for illustration on reconciliation of recurring Level 3 assets. </w:t>
            </w:r>
          </w:p>
        </w:tc>
      </w:tr>
    </w:tbl>
    <w:p w14:paraId="4B0EF7DA" w14:textId="77777777" w:rsidR="00E73BC6" w:rsidRPr="00940E38" w:rsidRDefault="00E73BC6" w:rsidP="00E73BC6">
      <w:bookmarkStart w:id="366" w:name="_Toc477432301"/>
    </w:p>
    <w:p w14:paraId="18474C40" w14:textId="77777777" w:rsidR="00E73BC6" w:rsidRPr="00940E38" w:rsidRDefault="00E73BC6" w:rsidP="00E73BC6">
      <w:r w:rsidRPr="00940E38">
        <w:br w:type="page"/>
      </w:r>
    </w:p>
    <w:p w14:paraId="0244F5DE" w14:textId="77777777" w:rsidR="00E73BC6" w:rsidRPr="00940E38" w:rsidRDefault="00E73BC6" w:rsidP="00E73BC6">
      <w:pPr>
        <w:pStyle w:val="Heading2"/>
        <w:spacing w:before="180"/>
      </w:pPr>
      <w:bookmarkStart w:id="367" w:name="_Toc509843384"/>
      <w:bookmarkStart w:id="368" w:name="_Toc42054768"/>
      <w:bookmarkStart w:id="369" w:name="_Toc42218764"/>
      <w:r w:rsidRPr="00940E38">
        <w:lastRenderedPageBreak/>
        <w:t>Reserves</w:t>
      </w:r>
      <w:bookmarkEnd w:id="366"/>
      <w:bookmarkEnd w:id="367"/>
      <w:bookmarkEnd w:id="368"/>
      <w:bookmarkEnd w:id="369"/>
    </w:p>
    <w:p w14:paraId="2A98E51F"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96" w:type="dxa"/>
        <w:tblLook w:val="02E0" w:firstRow="1" w:lastRow="1" w:firstColumn="1" w:lastColumn="0" w:noHBand="1" w:noVBand="0"/>
      </w:tblPr>
      <w:tblGrid>
        <w:gridCol w:w="1404"/>
        <w:gridCol w:w="6308"/>
        <w:gridCol w:w="992"/>
        <w:gridCol w:w="992"/>
      </w:tblGrid>
      <w:tr w:rsidR="00E73BC6" w:rsidRPr="00D342FD" w14:paraId="098A7DDD" w14:textId="77777777" w:rsidTr="008E19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4" w:type="dxa"/>
            <w:hideMark/>
          </w:tcPr>
          <w:p w14:paraId="469A94D4" w14:textId="77777777" w:rsidR="00E73BC6" w:rsidRPr="00D342FD" w:rsidRDefault="00E73BC6" w:rsidP="008E19C1">
            <w:pPr>
              <w:ind w:left="0"/>
            </w:pPr>
            <w:r w:rsidRPr="00D342FD">
              <w:t>Source reference</w:t>
            </w:r>
          </w:p>
        </w:tc>
        <w:tc>
          <w:tcPr>
            <w:tcW w:w="6308" w:type="dxa"/>
            <w:noWrap/>
            <w:hideMark/>
          </w:tcPr>
          <w:p w14:paraId="334C6D32" w14:textId="77777777" w:rsidR="00E73BC6" w:rsidRPr="00D342FD" w:rsidRDefault="00E73BC6" w:rsidP="00E73BC6">
            <w:pPr>
              <w:jc w:val="left"/>
              <w:cnfStyle w:val="100000000000" w:firstRow="1" w:lastRow="0" w:firstColumn="0" w:lastColumn="0" w:oddVBand="0" w:evenVBand="0" w:oddHBand="0" w:evenHBand="0" w:firstRowFirstColumn="0" w:firstRowLastColumn="0" w:lastRowFirstColumn="0" w:lastRowLastColumn="0"/>
            </w:pPr>
            <w:r w:rsidRPr="00D342FD">
              <w:t xml:space="preserve"> </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1605EB63" w14:textId="77777777" w:rsidR="00E73BC6" w:rsidRPr="00D342FD" w:rsidRDefault="00E73BC6" w:rsidP="00E73BC6">
            <w:r w:rsidRPr="00D342FD">
              <w:t>2020</w:t>
            </w:r>
          </w:p>
        </w:tc>
        <w:tc>
          <w:tcPr>
            <w:tcW w:w="992" w:type="dxa"/>
            <w:noWrap/>
            <w:hideMark/>
          </w:tcPr>
          <w:p w14:paraId="7C23EEBB"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36F646FE"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210B3990" w14:textId="77777777" w:rsidR="00E73BC6" w:rsidRPr="00D342FD" w:rsidRDefault="00E73BC6" w:rsidP="008E19C1">
            <w:pPr>
              <w:ind w:left="0"/>
            </w:pPr>
            <w:r w:rsidRPr="00D342FD">
              <w:t>AASB 101.106(d)</w:t>
            </w:r>
          </w:p>
        </w:tc>
        <w:tc>
          <w:tcPr>
            <w:tcW w:w="6308" w:type="dxa"/>
            <w:noWrap/>
            <w:hideMark/>
          </w:tcPr>
          <w:p w14:paraId="46AC1E95"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Physical asset revaluation surplus </w:t>
            </w:r>
            <w:r w:rsidRPr="003973C9">
              <w:rPr>
                <w:b/>
                <w:bCs/>
                <w:vertAlign w:val="superscript"/>
              </w:rPr>
              <w:t>(a)</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541E08BA" w14:textId="77777777" w:rsidR="00E73BC6" w:rsidRPr="00D342FD" w:rsidRDefault="00E73BC6" w:rsidP="00E73BC6">
            <w:pPr>
              <w:rPr>
                <w:b/>
                <w:bCs/>
              </w:rPr>
            </w:pPr>
            <w:r w:rsidRPr="00D342FD">
              <w:rPr>
                <w:b/>
                <w:bCs/>
              </w:rPr>
              <w:t xml:space="preserve"> </w:t>
            </w:r>
          </w:p>
        </w:tc>
        <w:tc>
          <w:tcPr>
            <w:tcW w:w="992" w:type="dxa"/>
            <w:noWrap/>
            <w:hideMark/>
          </w:tcPr>
          <w:p w14:paraId="1F41B62B"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 </w:t>
            </w:r>
          </w:p>
        </w:tc>
      </w:tr>
      <w:tr w:rsidR="00E73BC6" w:rsidRPr="00D342FD" w14:paraId="4162065C"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210E6108" w14:textId="77777777" w:rsidR="00E73BC6" w:rsidRPr="00D342FD" w:rsidRDefault="00E73BC6" w:rsidP="008E19C1">
            <w:pPr>
              <w:ind w:left="0"/>
            </w:pPr>
          </w:p>
        </w:tc>
        <w:tc>
          <w:tcPr>
            <w:tcW w:w="6308" w:type="dxa"/>
            <w:noWrap/>
            <w:hideMark/>
          </w:tcPr>
          <w:p w14:paraId="3FAD32D1"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Balance at beginning of financial year</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72835DA1" w14:textId="77777777" w:rsidR="00E73BC6" w:rsidRPr="00D342FD" w:rsidRDefault="00E73BC6" w:rsidP="00E73BC6">
            <w:r w:rsidRPr="00E37377">
              <w:t>5 759</w:t>
            </w:r>
          </w:p>
        </w:tc>
        <w:tc>
          <w:tcPr>
            <w:tcW w:w="992" w:type="dxa"/>
            <w:noWrap/>
            <w:hideMark/>
          </w:tcPr>
          <w:p w14:paraId="34ABE44C"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2 626</w:t>
            </w:r>
          </w:p>
        </w:tc>
      </w:tr>
      <w:tr w:rsidR="00E73BC6" w:rsidRPr="00D342FD" w14:paraId="1E01E252"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689ACD96" w14:textId="77777777" w:rsidR="00E73BC6" w:rsidRPr="00D342FD" w:rsidRDefault="00E73BC6" w:rsidP="008E19C1">
            <w:pPr>
              <w:ind w:left="0"/>
            </w:pPr>
          </w:p>
        </w:tc>
        <w:tc>
          <w:tcPr>
            <w:tcW w:w="6308" w:type="dxa"/>
            <w:noWrap/>
            <w:hideMark/>
          </w:tcPr>
          <w:p w14:paraId="15CDEF5A"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Revaluation increments/(decrements)</w:t>
            </w:r>
            <w:r>
              <w:t xml:space="preserve"> </w:t>
            </w:r>
            <w:r w:rsidRPr="003973C9">
              <w:rPr>
                <w:vertAlign w:val="superscript"/>
              </w:rPr>
              <w:t>(b)</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18640CD7" w14:textId="77777777" w:rsidR="00E73BC6" w:rsidRPr="00D342FD" w:rsidRDefault="00E73BC6" w:rsidP="00E73BC6">
            <w:r w:rsidRPr="00E37377">
              <w:t>7 903</w:t>
            </w:r>
          </w:p>
        </w:tc>
        <w:tc>
          <w:tcPr>
            <w:tcW w:w="992" w:type="dxa"/>
            <w:noWrap/>
            <w:hideMark/>
          </w:tcPr>
          <w:p w14:paraId="514D4FF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4 989</w:t>
            </w:r>
          </w:p>
        </w:tc>
      </w:tr>
      <w:tr w:rsidR="00E73BC6" w:rsidRPr="00D342FD" w14:paraId="2C052719"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4954159E" w14:textId="77777777" w:rsidR="00E73BC6" w:rsidRPr="00D342FD" w:rsidRDefault="00E73BC6" w:rsidP="008E19C1">
            <w:pPr>
              <w:ind w:left="0"/>
            </w:pPr>
            <w:r w:rsidRPr="00D342FD">
              <w:t xml:space="preserve">AASB 136.126(c) </w:t>
            </w:r>
          </w:p>
        </w:tc>
        <w:tc>
          <w:tcPr>
            <w:tcW w:w="6308" w:type="dxa"/>
            <w:noWrap/>
            <w:hideMark/>
          </w:tcPr>
          <w:p w14:paraId="39CE203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Impairment losses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3B6EBAC" w14:textId="1E8C6214" w:rsidR="00E73BC6" w:rsidRPr="00D342FD" w:rsidRDefault="00E73BC6" w:rsidP="00E73BC6">
            <w:r w:rsidRPr="00E37377">
              <w:t>(500)</w:t>
            </w:r>
          </w:p>
        </w:tc>
        <w:tc>
          <w:tcPr>
            <w:tcW w:w="992" w:type="dxa"/>
            <w:noWrap/>
            <w:hideMark/>
          </w:tcPr>
          <w:p w14:paraId="0B7BEB79" w14:textId="76D73C0B"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(164)</w:t>
            </w:r>
          </w:p>
        </w:tc>
      </w:tr>
      <w:tr w:rsidR="00E73BC6" w:rsidRPr="00D342FD" w14:paraId="6C067E6B"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5CB9AF04" w14:textId="77777777" w:rsidR="00E73BC6" w:rsidRPr="00D342FD" w:rsidRDefault="00E73BC6" w:rsidP="008E19C1">
            <w:pPr>
              <w:ind w:left="0"/>
            </w:pPr>
            <w:r w:rsidRPr="00D342FD">
              <w:t>AASB 136.126(d)</w:t>
            </w:r>
          </w:p>
        </w:tc>
        <w:tc>
          <w:tcPr>
            <w:tcW w:w="6308" w:type="dxa"/>
            <w:noWrap/>
            <w:hideMark/>
          </w:tcPr>
          <w:p w14:paraId="5A7C0A7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Reversals of impairment losses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3AB35AD" w14:textId="77777777" w:rsidR="00E73BC6" w:rsidRPr="00D342FD" w:rsidRDefault="00E73BC6" w:rsidP="00E73BC6">
            <w:r w:rsidRPr="00E37377">
              <w:t>..</w:t>
            </w:r>
          </w:p>
        </w:tc>
        <w:tc>
          <w:tcPr>
            <w:tcW w:w="992" w:type="dxa"/>
            <w:noWrap/>
            <w:hideMark/>
          </w:tcPr>
          <w:p w14:paraId="3A3706A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180B967A"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502CBB97" w14:textId="77777777" w:rsidR="00E73BC6" w:rsidRPr="00D342FD" w:rsidRDefault="00E73BC6" w:rsidP="008E19C1">
            <w:pPr>
              <w:ind w:left="0"/>
            </w:pPr>
          </w:p>
        </w:tc>
        <w:tc>
          <w:tcPr>
            <w:tcW w:w="6308" w:type="dxa"/>
            <w:noWrap/>
            <w:hideMark/>
          </w:tcPr>
          <w:p w14:paraId="5F257F4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Transfers to accumulated surplus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C907E17" w14:textId="4A83051B" w:rsidR="00E73BC6" w:rsidRPr="00D342FD" w:rsidRDefault="00E73BC6" w:rsidP="00E73BC6">
            <w:r w:rsidRPr="00E37377">
              <w:t>(637)</w:t>
            </w:r>
          </w:p>
        </w:tc>
        <w:tc>
          <w:tcPr>
            <w:tcW w:w="992" w:type="dxa"/>
            <w:noWrap/>
            <w:hideMark/>
          </w:tcPr>
          <w:p w14:paraId="0E42142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(1 822)</w:t>
            </w:r>
          </w:p>
        </w:tc>
      </w:tr>
      <w:tr w:rsidR="00E73BC6" w:rsidRPr="00D342FD" w14:paraId="0B24F326"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0F98814B" w14:textId="77777777" w:rsidR="00E73BC6" w:rsidRPr="00D342FD" w:rsidRDefault="00E73BC6" w:rsidP="008E19C1">
            <w:pPr>
              <w:ind w:left="0"/>
            </w:pPr>
          </w:p>
        </w:tc>
        <w:tc>
          <w:tcPr>
            <w:tcW w:w="6308" w:type="dxa"/>
            <w:noWrap/>
            <w:hideMark/>
          </w:tcPr>
          <w:p w14:paraId="68A4CBD9"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Share of increments in revaluation surplus attributable to joint ventures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152D271D" w14:textId="77777777" w:rsidR="00E73BC6" w:rsidRPr="00D342FD" w:rsidRDefault="00E73BC6" w:rsidP="00E73BC6">
            <w:r w:rsidRPr="00E37377">
              <w:t>..</w:t>
            </w:r>
          </w:p>
        </w:tc>
        <w:tc>
          <w:tcPr>
            <w:tcW w:w="992" w:type="dxa"/>
            <w:noWrap/>
            <w:hideMark/>
          </w:tcPr>
          <w:p w14:paraId="004250D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0D2286C7"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2390A983" w14:textId="77777777" w:rsidR="00E73BC6" w:rsidRPr="00D342FD" w:rsidRDefault="00E73BC6" w:rsidP="008E19C1">
            <w:pPr>
              <w:ind w:left="0"/>
            </w:pPr>
          </w:p>
        </w:tc>
        <w:tc>
          <w:tcPr>
            <w:tcW w:w="6308" w:type="dxa"/>
            <w:noWrap/>
            <w:hideMark/>
          </w:tcPr>
          <w:p w14:paraId="7FC3CAF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Share of increments in revaluation surplus attributable to associates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154F36A6" w14:textId="77777777" w:rsidR="00E73BC6" w:rsidRPr="00D342FD" w:rsidRDefault="00E73BC6" w:rsidP="00E73BC6">
            <w:r w:rsidRPr="00E37377">
              <w:t xml:space="preserve"> 210</w:t>
            </w:r>
          </w:p>
        </w:tc>
        <w:tc>
          <w:tcPr>
            <w:tcW w:w="992" w:type="dxa"/>
            <w:noWrap/>
            <w:hideMark/>
          </w:tcPr>
          <w:p w14:paraId="1AF03B6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 xml:space="preserve"> 130</w:t>
            </w:r>
          </w:p>
        </w:tc>
      </w:tr>
      <w:tr w:rsidR="00E73BC6" w:rsidRPr="00D342FD" w14:paraId="3EBBB4BC"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00993CEA" w14:textId="77777777" w:rsidR="00E73BC6" w:rsidRPr="00D342FD" w:rsidRDefault="00E73BC6" w:rsidP="008E19C1">
            <w:pPr>
              <w:ind w:left="0"/>
            </w:pPr>
          </w:p>
        </w:tc>
        <w:tc>
          <w:tcPr>
            <w:tcW w:w="6308" w:type="dxa"/>
            <w:tcBorders>
              <w:bottom w:val="single" w:sz="6" w:space="0" w:color="auto"/>
            </w:tcBorders>
            <w:noWrap/>
            <w:hideMark/>
          </w:tcPr>
          <w:p w14:paraId="11C28E7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Disposal or transferred out</w:t>
            </w:r>
          </w:p>
        </w:tc>
        <w:tc>
          <w:tcPr>
            <w:cnfStyle w:val="000001000000" w:firstRow="0" w:lastRow="0" w:firstColumn="0" w:lastColumn="0" w:oddVBand="0" w:evenVBand="1" w:oddHBand="0" w:evenHBand="0" w:firstRowFirstColumn="0" w:firstRowLastColumn="0" w:lastRowFirstColumn="0" w:lastRowLastColumn="0"/>
            <w:tcW w:w="992" w:type="dxa"/>
            <w:tcBorders>
              <w:bottom w:val="single" w:sz="6" w:space="0" w:color="auto"/>
            </w:tcBorders>
            <w:noWrap/>
            <w:hideMark/>
          </w:tcPr>
          <w:p w14:paraId="6FE01A36" w14:textId="77777777" w:rsidR="00E73BC6" w:rsidRPr="00D342FD" w:rsidRDefault="00E73BC6" w:rsidP="00E73BC6">
            <w:r w:rsidRPr="00E37377">
              <w:t>(3 396)</w:t>
            </w:r>
          </w:p>
        </w:tc>
        <w:tc>
          <w:tcPr>
            <w:tcW w:w="992" w:type="dxa"/>
            <w:tcBorders>
              <w:bottom w:val="single" w:sz="6" w:space="0" w:color="auto"/>
            </w:tcBorders>
            <w:noWrap/>
            <w:hideMark/>
          </w:tcPr>
          <w:p w14:paraId="035A6AB1"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61C45F07"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42115F1F" w14:textId="77777777" w:rsidR="00E73BC6" w:rsidRPr="00D342FD" w:rsidRDefault="00E73BC6" w:rsidP="008E19C1">
            <w:pPr>
              <w:ind w:left="0"/>
            </w:pPr>
          </w:p>
        </w:tc>
        <w:tc>
          <w:tcPr>
            <w:tcW w:w="6308" w:type="dxa"/>
            <w:tcBorders>
              <w:top w:val="single" w:sz="6" w:space="0" w:color="auto"/>
              <w:bottom w:val="single" w:sz="6" w:space="0" w:color="auto"/>
            </w:tcBorders>
            <w:noWrap/>
            <w:hideMark/>
          </w:tcPr>
          <w:p w14:paraId="2F7B056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Balance at end of financial year</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bottom w:val="single" w:sz="6" w:space="0" w:color="auto"/>
            </w:tcBorders>
            <w:noWrap/>
            <w:hideMark/>
          </w:tcPr>
          <w:p w14:paraId="1D8AEB6E" w14:textId="77777777" w:rsidR="00E73BC6" w:rsidRPr="005A6006" w:rsidRDefault="00E73BC6" w:rsidP="00E73BC6">
            <w:pPr>
              <w:rPr>
                <w:b/>
                <w:bCs/>
              </w:rPr>
            </w:pPr>
            <w:r w:rsidRPr="005A6006">
              <w:rPr>
                <w:b/>
                <w:bCs/>
              </w:rPr>
              <w:t>9 339</w:t>
            </w:r>
          </w:p>
        </w:tc>
        <w:tc>
          <w:tcPr>
            <w:tcW w:w="992" w:type="dxa"/>
            <w:tcBorders>
              <w:top w:val="single" w:sz="6" w:space="0" w:color="auto"/>
              <w:bottom w:val="single" w:sz="6" w:space="0" w:color="auto"/>
            </w:tcBorders>
            <w:noWrap/>
            <w:hideMark/>
          </w:tcPr>
          <w:p w14:paraId="75769879" w14:textId="77777777" w:rsidR="00E73BC6" w:rsidRPr="005A6006"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5A6006">
              <w:rPr>
                <w:b/>
                <w:bCs/>
              </w:rPr>
              <w:t>5 759</w:t>
            </w:r>
          </w:p>
        </w:tc>
      </w:tr>
      <w:tr w:rsidR="00E73BC6" w:rsidRPr="00D342FD" w14:paraId="252E85E2"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457E8029" w14:textId="77777777" w:rsidR="00E73BC6" w:rsidRPr="00D342FD" w:rsidRDefault="00E73BC6" w:rsidP="008E19C1">
            <w:pPr>
              <w:ind w:left="0"/>
            </w:pPr>
            <w:r w:rsidRPr="00D342FD">
              <w:t>AASB 101.106(d)</w:t>
            </w:r>
          </w:p>
        </w:tc>
        <w:tc>
          <w:tcPr>
            <w:tcW w:w="6308" w:type="dxa"/>
            <w:tcBorders>
              <w:top w:val="single" w:sz="6" w:space="0" w:color="auto"/>
            </w:tcBorders>
            <w:noWrap/>
            <w:hideMark/>
          </w:tcPr>
          <w:p w14:paraId="21077EF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 xml:space="preserve">Financial assets through other comprehensive income revaluation surplus </w:t>
            </w:r>
            <w:r w:rsidRPr="003973C9">
              <w:rPr>
                <w:b/>
                <w:bCs/>
                <w:vertAlign w:val="superscript"/>
              </w:rPr>
              <w:t>(c)</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tcBorders>
            <w:noWrap/>
            <w:hideMark/>
          </w:tcPr>
          <w:p w14:paraId="379E6395" w14:textId="77777777" w:rsidR="00E73BC6" w:rsidRPr="00D342FD" w:rsidRDefault="00E73BC6" w:rsidP="00E73BC6">
            <w:pPr>
              <w:rPr>
                <w:b/>
                <w:bCs/>
              </w:rPr>
            </w:pPr>
          </w:p>
        </w:tc>
        <w:tc>
          <w:tcPr>
            <w:tcW w:w="992" w:type="dxa"/>
            <w:tcBorders>
              <w:top w:val="single" w:sz="6" w:space="0" w:color="auto"/>
            </w:tcBorders>
            <w:noWrap/>
            <w:hideMark/>
          </w:tcPr>
          <w:p w14:paraId="525F1828"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2322CA0E"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04D2F04B" w14:textId="77777777" w:rsidR="00E73BC6" w:rsidRPr="00D342FD" w:rsidRDefault="00E73BC6" w:rsidP="008E19C1">
            <w:pPr>
              <w:ind w:left="0"/>
            </w:pPr>
          </w:p>
        </w:tc>
        <w:tc>
          <w:tcPr>
            <w:tcW w:w="6308" w:type="dxa"/>
            <w:noWrap/>
            <w:hideMark/>
          </w:tcPr>
          <w:p w14:paraId="2B5921C6"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Balance at beginning of financial year</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15716912" w14:textId="77777777" w:rsidR="00E73BC6" w:rsidRPr="00D342FD" w:rsidRDefault="00E73BC6" w:rsidP="00E73BC6">
            <w:r w:rsidRPr="00E37377">
              <w:t>1 723</w:t>
            </w:r>
          </w:p>
        </w:tc>
        <w:tc>
          <w:tcPr>
            <w:tcW w:w="992" w:type="dxa"/>
            <w:noWrap/>
            <w:hideMark/>
          </w:tcPr>
          <w:p w14:paraId="3AD89D9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011A0218"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08AE3BE7" w14:textId="77777777" w:rsidR="00E73BC6" w:rsidRPr="00D342FD" w:rsidRDefault="00E73BC6" w:rsidP="008E19C1">
            <w:pPr>
              <w:ind w:left="0"/>
            </w:pPr>
          </w:p>
        </w:tc>
        <w:tc>
          <w:tcPr>
            <w:tcW w:w="6308" w:type="dxa"/>
            <w:noWrap/>
            <w:hideMark/>
          </w:tcPr>
          <w:p w14:paraId="1F3CC4F7"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Opening balance adjustment on adoption of AASB 9</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795D0C79" w14:textId="77777777" w:rsidR="00E73BC6" w:rsidRPr="00D342FD" w:rsidRDefault="00E73BC6" w:rsidP="00E73BC6">
            <w:r w:rsidRPr="00E37377">
              <w:t>..</w:t>
            </w:r>
          </w:p>
        </w:tc>
        <w:tc>
          <w:tcPr>
            <w:tcW w:w="992" w:type="dxa"/>
            <w:noWrap/>
            <w:hideMark/>
          </w:tcPr>
          <w:p w14:paraId="01B46882"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1 723</w:t>
            </w:r>
          </w:p>
        </w:tc>
      </w:tr>
      <w:tr w:rsidR="00E73BC6" w:rsidRPr="00D342FD" w14:paraId="622E2F88"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5DCF1568" w14:textId="77777777" w:rsidR="00E73BC6" w:rsidRPr="00D342FD" w:rsidRDefault="00E73BC6" w:rsidP="008E19C1">
            <w:pPr>
              <w:ind w:left="0"/>
            </w:pPr>
            <w:r w:rsidRPr="00D342FD">
              <w:t>AASB 7.20(a)(ii)</w:t>
            </w:r>
          </w:p>
        </w:tc>
        <w:tc>
          <w:tcPr>
            <w:tcW w:w="6308" w:type="dxa"/>
            <w:noWrap/>
            <w:hideMark/>
          </w:tcPr>
          <w:p w14:paraId="6C751A9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Valuation gain/(loss) recognised</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63898AC3" w14:textId="77777777" w:rsidR="00E73BC6" w:rsidRPr="00D342FD" w:rsidRDefault="00E73BC6" w:rsidP="00E73BC6">
            <w:r w:rsidRPr="00E37377">
              <w:t xml:space="preserve"> 100</w:t>
            </w:r>
          </w:p>
        </w:tc>
        <w:tc>
          <w:tcPr>
            <w:tcW w:w="992" w:type="dxa"/>
            <w:noWrap/>
            <w:hideMark/>
          </w:tcPr>
          <w:p w14:paraId="2E9D435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3643AB83"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20E27210" w14:textId="77777777" w:rsidR="00E73BC6" w:rsidRPr="00D342FD" w:rsidRDefault="00E73BC6" w:rsidP="008E19C1">
            <w:pPr>
              <w:ind w:left="0"/>
            </w:pPr>
          </w:p>
        </w:tc>
        <w:tc>
          <w:tcPr>
            <w:tcW w:w="6308" w:type="dxa"/>
            <w:noWrap/>
            <w:hideMark/>
          </w:tcPr>
          <w:p w14:paraId="2A3E9AB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Share of increments in revaluation surplus attributable to associates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EC33713" w14:textId="77777777" w:rsidR="00E73BC6" w:rsidRPr="00D342FD" w:rsidRDefault="00E73BC6" w:rsidP="00E73BC6">
            <w:r w:rsidRPr="00E37377">
              <w:t xml:space="preserve"> 50</w:t>
            </w:r>
          </w:p>
        </w:tc>
        <w:tc>
          <w:tcPr>
            <w:tcW w:w="992" w:type="dxa"/>
            <w:noWrap/>
            <w:hideMark/>
          </w:tcPr>
          <w:p w14:paraId="6224BBC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22767C6D"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5D17969B" w14:textId="77777777" w:rsidR="00E73BC6" w:rsidRPr="00D342FD" w:rsidRDefault="00E73BC6" w:rsidP="008E19C1">
            <w:pPr>
              <w:ind w:left="0"/>
            </w:pPr>
          </w:p>
        </w:tc>
        <w:tc>
          <w:tcPr>
            <w:tcW w:w="6308" w:type="dxa"/>
            <w:tcBorders>
              <w:bottom w:val="single" w:sz="6" w:space="0" w:color="auto"/>
            </w:tcBorders>
            <w:noWrap/>
            <w:hideMark/>
          </w:tcPr>
          <w:p w14:paraId="6CF9A63A"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Disposal or transferred out</w:t>
            </w:r>
          </w:p>
        </w:tc>
        <w:tc>
          <w:tcPr>
            <w:cnfStyle w:val="000001000000" w:firstRow="0" w:lastRow="0" w:firstColumn="0" w:lastColumn="0" w:oddVBand="0" w:evenVBand="1" w:oddHBand="0" w:evenHBand="0" w:firstRowFirstColumn="0" w:firstRowLastColumn="0" w:lastRowFirstColumn="0" w:lastRowLastColumn="0"/>
            <w:tcW w:w="992" w:type="dxa"/>
            <w:tcBorders>
              <w:bottom w:val="single" w:sz="6" w:space="0" w:color="auto"/>
            </w:tcBorders>
            <w:noWrap/>
            <w:hideMark/>
          </w:tcPr>
          <w:p w14:paraId="406AEAD1" w14:textId="1CC4A27E" w:rsidR="00E73BC6" w:rsidRPr="00D342FD" w:rsidRDefault="00E73BC6" w:rsidP="00E73BC6">
            <w:r w:rsidRPr="00E37377">
              <w:t>(323)</w:t>
            </w:r>
          </w:p>
        </w:tc>
        <w:tc>
          <w:tcPr>
            <w:tcW w:w="992" w:type="dxa"/>
            <w:tcBorders>
              <w:bottom w:val="single" w:sz="6" w:space="0" w:color="auto"/>
            </w:tcBorders>
            <w:noWrap/>
            <w:hideMark/>
          </w:tcPr>
          <w:p w14:paraId="60BF358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6AEFD073"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36903465" w14:textId="77777777" w:rsidR="00E73BC6" w:rsidRPr="00D342FD" w:rsidRDefault="00E73BC6" w:rsidP="008E19C1">
            <w:pPr>
              <w:ind w:left="0"/>
            </w:pPr>
          </w:p>
        </w:tc>
        <w:tc>
          <w:tcPr>
            <w:tcW w:w="6308" w:type="dxa"/>
            <w:tcBorders>
              <w:top w:val="single" w:sz="6" w:space="0" w:color="auto"/>
              <w:bottom w:val="single" w:sz="6" w:space="0" w:color="auto"/>
            </w:tcBorders>
            <w:noWrap/>
            <w:hideMark/>
          </w:tcPr>
          <w:p w14:paraId="5536D584"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Balance at end of financial year</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bottom w:val="single" w:sz="6" w:space="0" w:color="auto"/>
            </w:tcBorders>
            <w:noWrap/>
            <w:hideMark/>
          </w:tcPr>
          <w:p w14:paraId="33AA0617" w14:textId="77777777" w:rsidR="00E73BC6" w:rsidRPr="005A6006" w:rsidRDefault="00E73BC6" w:rsidP="00E73BC6">
            <w:pPr>
              <w:rPr>
                <w:b/>
                <w:bCs/>
              </w:rPr>
            </w:pPr>
            <w:r w:rsidRPr="005A6006">
              <w:rPr>
                <w:b/>
                <w:bCs/>
              </w:rPr>
              <w:t>1 550</w:t>
            </w:r>
          </w:p>
        </w:tc>
        <w:tc>
          <w:tcPr>
            <w:tcW w:w="992" w:type="dxa"/>
            <w:tcBorders>
              <w:top w:val="single" w:sz="6" w:space="0" w:color="auto"/>
              <w:bottom w:val="single" w:sz="6" w:space="0" w:color="auto"/>
            </w:tcBorders>
            <w:noWrap/>
            <w:hideMark/>
          </w:tcPr>
          <w:p w14:paraId="1CB871BB" w14:textId="77777777" w:rsidR="00E73BC6" w:rsidRPr="005A6006" w:rsidRDefault="00E73BC6" w:rsidP="00E73BC6">
            <w:pPr>
              <w:cnfStyle w:val="000000000000" w:firstRow="0" w:lastRow="0" w:firstColumn="0" w:lastColumn="0" w:oddVBand="0" w:evenVBand="0" w:oddHBand="0" w:evenHBand="0" w:firstRowFirstColumn="0" w:firstRowLastColumn="0" w:lastRowFirstColumn="0" w:lastRowLastColumn="0"/>
              <w:rPr>
                <w:b/>
                <w:bCs/>
              </w:rPr>
            </w:pPr>
            <w:r w:rsidRPr="005A6006">
              <w:rPr>
                <w:b/>
                <w:bCs/>
              </w:rPr>
              <w:t>1 723</w:t>
            </w:r>
          </w:p>
        </w:tc>
      </w:tr>
      <w:tr w:rsidR="00E73BC6" w:rsidRPr="00D342FD" w14:paraId="5CF0C5C0"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0D1CAA7D" w14:textId="77777777" w:rsidR="00E73BC6" w:rsidRPr="00D342FD" w:rsidRDefault="00E73BC6" w:rsidP="008E19C1">
            <w:pPr>
              <w:ind w:left="0"/>
            </w:pPr>
            <w:r w:rsidRPr="00D342FD">
              <w:t>AASB 101.106(d)</w:t>
            </w:r>
          </w:p>
        </w:tc>
        <w:tc>
          <w:tcPr>
            <w:tcW w:w="6308" w:type="dxa"/>
            <w:tcBorders>
              <w:top w:val="single" w:sz="6" w:space="0" w:color="auto"/>
            </w:tcBorders>
            <w:noWrap/>
            <w:hideMark/>
          </w:tcPr>
          <w:p w14:paraId="1FC547A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bCs/>
              </w:rPr>
            </w:pPr>
            <w:r w:rsidRPr="00D342FD">
              <w:rPr>
                <w:b/>
                <w:bCs/>
              </w:rPr>
              <w:t>Own credit risk revaluation reserve for financial liabilities through other comprehensive income revaluation surplus</w:t>
            </w:r>
            <w:r w:rsidRPr="003973C9">
              <w:rPr>
                <w:b/>
                <w:bCs/>
                <w:vertAlign w:val="superscript"/>
              </w:rPr>
              <w:t xml:space="preserve"> (c)</w:t>
            </w:r>
          </w:p>
        </w:tc>
        <w:tc>
          <w:tcPr>
            <w:cnfStyle w:val="000001000000" w:firstRow="0" w:lastRow="0" w:firstColumn="0" w:lastColumn="0" w:oddVBand="0" w:evenVBand="1" w:oddHBand="0" w:evenHBand="0" w:firstRowFirstColumn="0" w:firstRowLastColumn="0" w:lastRowFirstColumn="0" w:lastRowLastColumn="0"/>
            <w:tcW w:w="992" w:type="dxa"/>
            <w:tcBorders>
              <w:top w:val="single" w:sz="6" w:space="0" w:color="auto"/>
            </w:tcBorders>
            <w:noWrap/>
            <w:hideMark/>
          </w:tcPr>
          <w:p w14:paraId="6E5B1ED2" w14:textId="77777777" w:rsidR="00E73BC6" w:rsidRPr="00D342FD" w:rsidRDefault="00E73BC6" w:rsidP="00E73BC6">
            <w:pPr>
              <w:rPr>
                <w:b/>
                <w:bCs/>
              </w:rPr>
            </w:pPr>
          </w:p>
        </w:tc>
        <w:tc>
          <w:tcPr>
            <w:tcW w:w="992" w:type="dxa"/>
            <w:tcBorders>
              <w:top w:val="single" w:sz="6" w:space="0" w:color="auto"/>
            </w:tcBorders>
            <w:noWrap/>
            <w:hideMark/>
          </w:tcPr>
          <w:p w14:paraId="38BA44D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bCs/>
              </w:rPr>
            </w:pPr>
          </w:p>
        </w:tc>
      </w:tr>
      <w:tr w:rsidR="00E73BC6" w:rsidRPr="00D342FD" w14:paraId="7CF030B4"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1BDF2D12" w14:textId="77777777" w:rsidR="00E73BC6" w:rsidRPr="00D342FD" w:rsidRDefault="00E73BC6" w:rsidP="008E19C1">
            <w:pPr>
              <w:ind w:left="0"/>
            </w:pPr>
          </w:p>
        </w:tc>
        <w:tc>
          <w:tcPr>
            <w:tcW w:w="6308" w:type="dxa"/>
            <w:noWrap/>
            <w:hideMark/>
          </w:tcPr>
          <w:p w14:paraId="5BD0C89B"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Balance at beginning of financial year</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73ACBD92" w14:textId="77777777" w:rsidR="00E73BC6" w:rsidRPr="00D342FD" w:rsidRDefault="00E73BC6" w:rsidP="00E73BC6">
            <w:r w:rsidRPr="00E37377">
              <w:t>..</w:t>
            </w:r>
          </w:p>
        </w:tc>
        <w:tc>
          <w:tcPr>
            <w:tcW w:w="992" w:type="dxa"/>
            <w:noWrap/>
            <w:hideMark/>
          </w:tcPr>
          <w:p w14:paraId="44F16D0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28BB6EF8"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25896C11" w14:textId="77777777" w:rsidR="00E73BC6" w:rsidRPr="00D342FD" w:rsidRDefault="00E73BC6" w:rsidP="008E19C1">
            <w:pPr>
              <w:ind w:left="0"/>
            </w:pPr>
            <w:r w:rsidRPr="00D342FD">
              <w:t>AASB 7.20(a)(ii)</w:t>
            </w:r>
          </w:p>
        </w:tc>
        <w:tc>
          <w:tcPr>
            <w:tcW w:w="6308" w:type="dxa"/>
            <w:noWrap/>
            <w:hideMark/>
          </w:tcPr>
          <w:p w14:paraId="240399A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Valuation (gain)/loss recognised</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929539C" w14:textId="77777777" w:rsidR="00E73BC6" w:rsidRPr="00D342FD" w:rsidRDefault="00E73BC6" w:rsidP="00E73BC6">
            <w:r w:rsidRPr="00E37377">
              <w:t xml:space="preserve"> 30</w:t>
            </w:r>
          </w:p>
        </w:tc>
        <w:tc>
          <w:tcPr>
            <w:tcW w:w="992" w:type="dxa"/>
            <w:noWrap/>
            <w:hideMark/>
          </w:tcPr>
          <w:p w14:paraId="0179624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4EE561C3" w14:textId="77777777" w:rsidTr="008E19C1">
        <w:tc>
          <w:tcPr>
            <w:cnfStyle w:val="001000000000" w:firstRow="0" w:lastRow="0" w:firstColumn="1" w:lastColumn="0" w:oddVBand="0" w:evenVBand="0" w:oddHBand="0" w:evenHBand="0" w:firstRowFirstColumn="0" w:firstRowLastColumn="0" w:lastRowFirstColumn="0" w:lastRowLastColumn="0"/>
            <w:tcW w:w="1404" w:type="dxa"/>
            <w:hideMark/>
          </w:tcPr>
          <w:p w14:paraId="399CF6A3" w14:textId="77777777" w:rsidR="00E73BC6" w:rsidRPr="00D342FD" w:rsidRDefault="00E73BC6" w:rsidP="008E19C1">
            <w:pPr>
              <w:ind w:left="0"/>
            </w:pPr>
          </w:p>
        </w:tc>
        <w:tc>
          <w:tcPr>
            <w:tcW w:w="6308" w:type="dxa"/>
            <w:noWrap/>
            <w:hideMark/>
          </w:tcPr>
          <w:p w14:paraId="55AEA8B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Balance at end of financial year</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288A4573" w14:textId="77777777" w:rsidR="00E73BC6" w:rsidRPr="00D342FD" w:rsidRDefault="00E73BC6" w:rsidP="00E73BC6">
            <w:r w:rsidRPr="00E37377">
              <w:t xml:space="preserve"> 30</w:t>
            </w:r>
          </w:p>
        </w:tc>
        <w:tc>
          <w:tcPr>
            <w:tcW w:w="992" w:type="dxa"/>
            <w:noWrap/>
            <w:hideMark/>
          </w:tcPr>
          <w:p w14:paraId="5B971AA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E37377">
              <w:t>..</w:t>
            </w:r>
          </w:p>
        </w:tc>
      </w:tr>
      <w:tr w:rsidR="00E73BC6" w:rsidRPr="00D342FD" w14:paraId="781414F6" w14:textId="77777777" w:rsidTr="008E19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04" w:type="dxa"/>
            <w:hideMark/>
          </w:tcPr>
          <w:p w14:paraId="50E4566C" w14:textId="77777777" w:rsidR="00E73BC6" w:rsidRPr="00D342FD" w:rsidRDefault="00E73BC6" w:rsidP="008E19C1">
            <w:pPr>
              <w:ind w:left="0"/>
            </w:pPr>
          </w:p>
        </w:tc>
        <w:tc>
          <w:tcPr>
            <w:tcW w:w="6308" w:type="dxa"/>
            <w:noWrap/>
            <w:hideMark/>
          </w:tcPr>
          <w:p w14:paraId="62D44C3E" w14:textId="77777777" w:rsidR="00E73BC6" w:rsidRPr="00005484" w:rsidRDefault="00E73BC6" w:rsidP="00E73BC6">
            <w:pPr>
              <w:ind w:left="0" w:firstLine="0"/>
              <w:jc w:val="left"/>
              <w:cnfStyle w:val="010000000000" w:firstRow="0" w:lastRow="1" w:firstColumn="0" w:lastColumn="0" w:oddVBand="0" w:evenVBand="0" w:oddHBand="0" w:evenHBand="0" w:firstRowFirstColumn="0" w:firstRowLastColumn="0" w:lastRowFirstColumn="0" w:lastRowLastColumn="0"/>
            </w:pPr>
            <w:r w:rsidRPr="00005484">
              <w:t>Net changes in reserves</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057DCCA8" w14:textId="77777777" w:rsidR="00E73BC6" w:rsidRPr="00005484" w:rsidRDefault="00E73BC6" w:rsidP="00E73BC6">
            <w:pPr>
              <w:ind w:left="0" w:firstLine="0"/>
            </w:pPr>
            <w:r w:rsidRPr="00E37377">
              <w:t>10 919</w:t>
            </w:r>
          </w:p>
        </w:tc>
        <w:tc>
          <w:tcPr>
            <w:tcW w:w="992" w:type="dxa"/>
            <w:noWrap/>
            <w:hideMark/>
          </w:tcPr>
          <w:p w14:paraId="4620EC3F" w14:textId="77777777" w:rsidR="00E73BC6" w:rsidRPr="00005484" w:rsidRDefault="00E73BC6" w:rsidP="00E73BC6">
            <w:pPr>
              <w:ind w:left="0" w:firstLine="0"/>
              <w:cnfStyle w:val="010000000000" w:firstRow="0" w:lastRow="1" w:firstColumn="0" w:lastColumn="0" w:oddVBand="0" w:evenVBand="0" w:oddHBand="0" w:evenHBand="0" w:firstRowFirstColumn="0" w:firstRowLastColumn="0" w:lastRowFirstColumn="0" w:lastRowLastColumn="0"/>
            </w:pPr>
            <w:r w:rsidRPr="00E37377">
              <w:t>7 482</w:t>
            </w:r>
          </w:p>
        </w:tc>
      </w:tr>
    </w:tbl>
    <w:p w14:paraId="658DBE23" w14:textId="77777777" w:rsidR="00E73BC6" w:rsidRPr="00940E38" w:rsidRDefault="00E73BC6" w:rsidP="00E73BC6">
      <w:pPr>
        <w:pStyle w:val="Note"/>
      </w:pPr>
      <w:r w:rsidRPr="00940E38">
        <w:t>Notes:</w:t>
      </w:r>
    </w:p>
    <w:p w14:paraId="09C433C3" w14:textId="77777777" w:rsidR="00E73BC6" w:rsidRPr="00940E38" w:rsidRDefault="00E73BC6" w:rsidP="00E73BC6">
      <w:pPr>
        <w:pStyle w:val="Note"/>
      </w:pPr>
      <w:r w:rsidRPr="00940E38">
        <w:t>(a)</w:t>
      </w:r>
      <w:r w:rsidRPr="00940E38">
        <w:tab/>
        <w:t xml:space="preserve">The physical assets revaluation surplus arises on the revaluation of infrastructure, land and buildings. </w:t>
      </w:r>
      <w:r w:rsidRPr="00940E38">
        <w:rPr>
          <w:rStyle w:val="SourceReference"/>
          <w:i w:val="0"/>
        </w:rPr>
        <w:t>[AASB 101.79(B)]</w:t>
      </w:r>
    </w:p>
    <w:p w14:paraId="47027AA9" w14:textId="00A980D9" w:rsidR="00E73BC6" w:rsidRDefault="00E73BC6" w:rsidP="00E73BC6">
      <w:pPr>
        <w:pStyle w:val="Note"/>
      </w:pPr>
      <w:r w:rsidRPr="003973C9">
        <w:t>(</w:t>
      </w:r>
      <w:r>
        <w:t>b</w:t>
      </w:r>
      <w:r w:rsidRPr="003973C9">
        <w:t xml:space="preserve">)  The 2019 balance includes the recognition of previously unrecognised intangible asset of $2 million due to the adoption of AASB 1059. Refer to </w:t>
      </w:r>
      <w:r>
        <w:t>Notes</w:t>
      </w:r>
      <w:r w:rsidR="008E19C1">
        <w:t> </w:t>
      </w:r>
      <w:r w:rsidRPr="003973C9">
        <w:t>5.4 and 7.5.2.</w:t>
      </w:r>
      <w:r>
        <w:t xml:space="preserve"> </w:t>
      </w:r>
    </w:p>
    <w:p w14:paraId="45286F6C" w14:textId="46BB5428" w:rsidR="00E73BC6" w:rsidRPr="00940E38" w:rsidRDefault="00E73BC6" w:rsidP="00E73BC6">
      <w:pPr>
        <w:pStyle w:val="Note"/>
        <w:rPr>
          <w:rStyle w:val="SourceReference"/>
          <w:i w:val="0"/>
        </w:rPr>
      </w:pPr>
      <w:r w:rsidRPr="00940E38">
        <w:t>(</w:t>
      </w:r>
      <w:r>
        <w:t>c</w:t>
      </w:r>
      <w:r w:rsidRPr="00940E38">
        <w:t>)</w:t>
      </w:r>
      <w:r w:rsidRPr="00940E38">
        <w:tab/>
        <w:t xml:space="preserve">The financial assets available-for-sale revaluation surplus arises on the revaluation of available-for-sale financial assets. Where a revalued financial asset is sold, a portion of the revaluation surplus </w:t>
      </w:r>
      <w:r w:rsidR="00C96288">
        <w:t xml:space="preserve">that </w:t>
      </w:r>
      <w:r w:rsidRPr="00940E38">
        <w:t xml:space="preserve">relates to that financial asset is effectively </w:t>
      </w:r>
      <w:proofErr w:type="gramStart"/>
      <w:r w:rsidRPr="00940E38">
        <w:t>realised, and</w:t>
      </w:r>
      <w:proofErr w:type="gramEnd"/>
      <w:r w:rsidRPr="00940E38">
        <w:t xml:space="preserve"> is recognised in the net result. Where a revalued financial asset is impaired, that portion of the revaluation surplus </w:t>
      </w:r>
      <w:r w:rsidR="00C96288">
        <w:t>that</w:t>
      </w:r>
      <w:r w:rsidRPr="00940E38">
        <w:t xml:space="preserve"> relates to that financial asset is recognised in the net result. </w:t>
      </w:r>
      <w:r w:rsidRPr="00940E38">
        <w:rPr>
          <w:rStyle w:val="SourceReference"/>
          <w:i w:val="0"/>
        </w:rPr>
        <w:t>[AASB 101.79(B)]</w:t>
      </w:r>
    </w:p>
    <w:p w14:paraId="3B476DC2" w14:textId="77777777" w:rsidR="00E73BC6" w:rsidRDefault="00E73BC6" w:rsidP="00E73BC6">
      <w:pPr>
        <w:pStyle w:val="Note"/>
      </w:pPr>
    </w:p>
    <w:p w14:paraId="3E4A780E" w14:textId="77777777" w:rsidR="00E73BC6" w:rsidRPr="00940E38" w:rsidRDefault="00E73BC6" w:rsidP="00E73BC6">
      <w:pPr>
        <w:pStyle w:val="Note"/>
      </w:pPr>
    </w:p>
    <w:tbl>
      <w:tblPr>
        <w:tblStyle w:val="ModelReportGuidanceTable"/>
        <w:tblW w:w="0" w:type="auto"/>
        <w:tblLook w:val="04A0" w:firstRow="1" w:lastRow="0" w:firstColumn="1" w:lastColumn="0" w:noHBand="0" w:noVBand="1"/>
      </w:tblPr>
      <w:tblGrid>
        <w:gridCol w:w="9622"/>
      </w:tblGrid>
      <w:tr w:rsidR="00E73BC6" w:rsidRPr="008E19C1" w14:paraId="1083CFD4" w14:textId="77777777" w:rsidTr="00E73BC6">
        <w:trPr>
          <w:cnfStyle w:val="100000000000" w:firstRow="1" w:lastRow="0" w:firstColumn="0" w:lastColumn="0" w:oddVBand="0" w:evenVBand="0" w:oddHBand="0" w:evenHBand="0" w:firstRowFirstColumn="0" w:firstRowLastColumn="0" w:lastRowFirstColumn="0" w:lastRowLastColumn="0"/>
        </w:trPr>
        <w:tc>
          <w:tcPr>
            <w:tcW w:w="9724" w:type="dxa"/>
          </w:tcPr>
          <w:p w14:paraId="49EC7CFD" w14:textId="77777777" w:rsidR="00E73BC6" w:rsidRPr="008E19C1" w:rsidRDefault="00E73BC6" w:rsidP="008E19C1">
            <w:r w:rsidRPr="008E19C1">
              <w:t>Guidance – Reserves</w:t>
            </w:r>
          </w:p>
        </w:tc>
      </w:tr>
      <w:tr w:rsidR="00E73BC6" w:rsidRPr="00940E38" w14:paraId="1DC9CA46" w14:textId="77777777" w:rsidTr="00E73BC6">
        <w:tc>
          <w:tcPr>
            <w:tcW w:w="9724" w:type="dxa"/>
          </w:tcPr>
          <w:p w14:paraId="2BC8AA4B" w14:textId="77777777" w:rsidR="00E73BC6" w:rsidRPr="00940E38" w:rsidRDefault="00E73BC6" w:rsidP="00E73BC6">
            <w:r w:rsidRPr="00940E38">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14:paraId="4C39D484" w14:textId="77777777" w:rsidR="00E73BC6" w:rsidRPr="00940E38" w:rsidRDefault="00E73BC6" w:rsidP="00E73BC6">
            <w:r w:rsidRPr="00940E38">
              <w:t>Please note, in accordance with amending standard AASB 2009-6, the term ‘revaluation reserve’ is now to be referred to as the ‘revaluation surplus’.</w:t>
            </w:r>
          </w:p>
          <w:p w14:paraId="619A9A8D" w14:textId="77777777" w:rsidR="00E73BC6" w:rsidRPr="00940E38" w:rsidRDefault="00E73BC6" w:rsidP="00E73BC6">
            <w:pPr>
              <w:rPr>
                <w:rStyle w:val="SourceReference"/>
              </w:rPr>
            </w:pPr>
            <w:r w:rsidRPr="00940E38">
              <w:t xml:space="preserve">The Model does not include a description of the nature of ‘other reserves’ as the reason for creating it will be rare and specific to each department. Therefore, if used, agencies are required to provide a description of the nature and purpose of the ‘other </w:t>
            </w:r>
            <w:proofErr w:type="gramStart"/>
            <w:r w:rsidRPr="00940E38">
              <w:t>reserves’</w:t>
            </w:r>
            <w:proofErr w:type="gramEnd"/>
            <w:r w:rsidRPr="00940E38">
              <w:t xml:space="preserve">. </w:t>
            </w:r>
            <w:r w:rsidRPr="00940E38">
              <w:rPr>
                <w:rStyle w:val="SourceReference"/>
              </w:rPr>
              <w:t>[AASB 101.79(b)]</w:t>
            </w:r>
          </w:p>
          <w:p w14:paraId="032801D2" w14:textId="77777777" w:rsidR="00E73BC6" w:rsidRPr="00940E38" w:rsidRDefault="00E73BC6" w:rsidP="00E73BC6">
            <w:pPr>
              <w:rPr>
                <w:b/>
              </w:rPr>
            </w:pPr>
            <w:r w:rsidRPr="00940E38">
              <w:rPr>
                <w:b/>
              </w:rPr>
              <w:t>Amounts recognised in other comprehensive income relating to non-current assets classified as held for sale</w:t>
            </w:r>
          </w:p>
          <w:p w14:paraId="30DA8CAA" w14:textId="77777777" w:rsidR="00E73BC6" w:rsidRPr="00940E38" w:rsidRDefault="00E73BC6" w:rsidP="00E73BC6">
            <w:r w:rsidRPr="00940E38">
              <w:t xml:space="preserve">An entity shall present separately any cumulative income or expense recognised in other comprehensive income relating to a non-current asset (or disposal group) classified as held for sale. </w:t>
            </w:r>
            <w:r w:rsidRPr="00940E38">
              <w:rPr>
                <w:rStyle w:val="SourceReference"/>
              </w:rPr>
              <w:t>[AASB 5.38]</w:t>
            </w:r>
          </w:p>
          <w:p w14:paraId="4B531227" w14:textId="77777777" w:rsidR="00E73BC6" w:rsidRPr="00940E38" w:rsidRDefault="00E73BC6" w:rsidP="00E73BC6">
            <w:pPr>
              <w:rPr>
                <w:b/>
              </w:rPr>
            </w:pPr>
            <w:r w:rsidRPr="00940E38">
              <w:rPr>
                <w:b/>
              </w:rPr>
              <w:t>Dividends</w:t>
            </w:r>
          </w:p>
          <w:p w14:paraId="4CEC3C15" w14:textId="77777777" w:rsidR="00E73BC6" w:rsidRPr="00940E38" w:rsidRDefault="00E73BC6" w:rsidP="00E73BC6">
            <w:pPr>
              <w:spacing w:after="60"/>
            </w:pPr>
            <w:r w:rsidRPr="00940E38">
              <w:t xml:space="preserve">An entity must disclose, in the notes only, any </w:t>
            </w:r>
            <w:proofErr w:type="gramStart"/>
            <w:r w:rsidRPr="00940E38">
              <w:t>amount</w:t>
            </w:r>
            <w:proofErr w:type="gramEnd"/>
            <w:r w:rsidRPr="00940E38">
              <w:t xml:space="preserve"> of dividends proposed or declared before the financial statements are authorised for issue but not recognised as a distribution during the period.</w:t>
            </w:r>
          </w:p>
        </w:tc>
      </w:tr>
      <w:tr w:rsidR="00E73BC6" w:rsidRPr="00940E38" w14:paraId="769E47D7" w14:textId="77777777" w:rsidTr="00E73BC6">
        <w:tc>
          <w:tcPr>
            <w:tcW w:w="9724" w:type="dxa"/>
          </w:tcPr>
          <w:p w14:paraId="61618E55" w14:textId="77777777" w:rsidR="00E73BC6" w:rsidRPr="00940E38" w:rsidRDefault="00E73BC6" w:rsidP="00E73BC6">
            <w:pPr>
              <w:pStyle w:val="Guidanceheading"/>
              <w:rPr>
                <w:i/>
              </w:rPr>
            </w:pPr>
            <w:r w:rsidRPr="00940E38">
              <w:lastRenderedPageBreak/>
              <w:t xml:space="preserve">Guidance – Reserves </w:t>
            </w:r>
            <w:r w:rsidRPr="00940E38">
              <w:rPr>
                <w:i/>
              </w:rPr>
              <w:t>(continued)</w:t>
            </w:r>
          </w:p>
        </w:tc>
      </w:tr>
      <w:tr w:rsidR="00E73BC6" w:rsidRPr="00940E38" w14:paraId="3C30A4B5" w14:textId="77777777" w:rsidTr="00E73BC6">
        <w:trPr>
          <w:cantSplit/>
        </w:trPr>
        <w:tc>
          <w:tcPr>
            <w:tcW w:w="9724" w:type="dxa"/>
          </w:tcPr>
          <w:p w14:paraId="3136F1B3" w14:textId="52A0E835" w:rsidR="00E73BC6" w:rsidRPr="00940E38" w:rsidRDefault="00E73BC6" w:rsidP="00E73BC6">
            <w:pPr>
              <w:spacing w:after="60"/>
              <w:rPr>
                <w:b/>
              </w:rPr>
            </w:pPr>
            <w:r w:rsidRPr="00940E38">
              <w:rPr>
                <w:b/>
              </w:rPr>
              <w:t xml:space="preserve">Revaluation </w:t>
            </w:r>
            <w:r w:rsidR="00C96288">
              <w:rPr>
                <w:b/>
              </w:rPr>
              <w:t>s</w:t>
            </w:r>
            <w:r w:rsidRPr="00940E38">
              <w:rPr>
                <w:b/>
              </w:rPr>
              <w:t>urplus</w:t>
            </w:r>
          </w:p>
          <w:p w14:paraId="23E33DC4" w14:textId="77777777" w:rsidR="00E73BC6" w:rsidRPr="00940E38" w:rsidRDefault="00E73BC6" w:rsidP="00E73BC6">
            <w:pPr>
              <w:spacing w:after="60"/>
            </w:pPr>
            <w:r w:rsidRPr="00940E38">
              <w:t>In addition to physical asset revaluation surplus,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the Reserve Note. Available-for-sale revaluation surplus includes cumulative fair value changes of available</w:t>
            </w:r>
            <w:r w:rsidRPr="00940E38">
              <w:noBreakHyphen/>
              <w:t>for</w:t>
            </w:r>
            <w:r w:rsidRPr="00940E38">
              <w:noBreakHyphen/>
              <w:t>sale financial asset recognised under AASB 139 in other comprehensive income. As part of the transition adjustment, opening balance of this revaluation reserve is reversed in full.</w:t>
            </w:r>
          </w:p>
          <w:p w14:paraId="5FC54498" w14:textId="77777777" w:rsidR="00E73BC6" w:rsidRPr="00940E38" w:rsidRDefault="00E73BC6" w:rsidP="00E73BC6">
            <w:pPr>
              <w:spacing w:after="60"/>
            </w:pPr>
            <w:r w:rsidRPr="00940E38">
              <w:t>Financial assets through other comprehensive income revaluation surplus includes cumulative fair value changes of equity investments that are designated at initial recognition as fair value through other comprehensive income in accordance with</w:t>
            </w:r>
            <w:r w:rsidRPr="00940E38">
              <w:rPr>
                <w:rFonts w:ascii="Arial" w:hAnsi="Arial" w:cs="Arial"/>
                <w:color w:val="333333"/>
                <w:shd w:val="clear" w:color="auto" w:fill="FFFFFF"/>
              </w:rPr>
              <w:t xml:space="preserve"> </w:t>
            </w:r>
            <w:r w:rsidRPr="00940E38">
              <w:t>AASB 9. As part of the transition adjustment, the existing balance of cumulative fair value changes related to equity investments reclassified from available</w:t>
            </w:r>
            <w:r w:rsidRPr="00940E38">
              <w:noBreakHyphen/>
              <w:t>for</w:t>
            </w:r>
            <w:r w:rsidRPr="00940E38">
              <w:noBreakHyphen/>
              <w:t xml:space="preserve">sale to fair value through other comprehensive income shall be transferred to fair-value-through-other-comprehensive-income revaluation surplus. </w:t>
            </w:r>
          </w:p>
          <w:p w14:paraId="2DE5647F" w14:textId="77777777" w:rsidR="00E73BC6" w:rsidRPr="00940E38" w:rsidRDefault="00E73BC6" w:rsidP="00E73BC6">
            <w:pPr>
              <w:spacing w:after="60"/>
            </w:pPr>
            <w:r w:rsidRPr="00940E38">
              <w:t>AASB 9 introduces a new category of revaluation surplus to record the cumulative fair value changes of financial liabilities designated as fair value through net result that is attributable to its own credit risk.</w:t>
            </w:r>
          </w:p>
          <w:p w14:paraId="544D177B" w14:textId="1CB95DDF" w:rsidR="00E73BC6" w:rsidRPr="00940E38" w:rsidRDefault="00E73BC6" w:rsidP="00E73BC6">
            <w:pPr>
              <w:spacing w:after="60"/>
              <w:rPr>
                <w:b/>
              </w:rPr>
            </w:pPr>
            <w:r w:rsidRPr="00940E38">
              <w:rPr>
                <w:b/>
              </w:rPr>
              <w:t xml:space="preserve">Transferred </w:t>
            </w:r>
            <w:r w:rsidR="00C96288" w:rsidRPr="00940E38">
              <w:rPr>
                <w:b/>
              </w:rPr>
              <w:t xml:space="preserve">financial assets </w:t>
            </w:r>
          </w:p>
          <w:p w14:paraId="2C8A9E21" w14:textId="77777777" w:rsidR="00E73BC6" w:rsidRPr="00940E38" w:rsidRDefault="00E73BC6" w:rsidP="00E73BC6">
            <w:pPr>
              <w:spacing w:after="60"/>
            </w:pPr>
            <w:r w:rsidRPr="00940E38">
              <w:t>An entity is regarded as transferring a financial asset if, and only if, it either:</w:t>
            </w:r>
          </w:p>
          <w:p w14:paraId="5CE126A9" w14:textId="23960B11" w:rsidR="00E73BC6" w:rsidRPr="00940E38" w:rsidRDefault="00E73BC6" w:rsidP="00FC71D7">
            <w:pPr>
              <w:pStyle w:val="Guidancealpha"/>
              <w:numPr>
                <w:ilvl w:val="0"/>
                <w:numId w:val="240"/>
              </w:numPr>
            </w:pPr>
            <w:r w:rsidRPr="00940E38">
              <w:t>transfers the contractual rights to receive the cash flows of the financial asset (i.e. a sale of a financial asset that grants the transferee a legal claim on the cash flows)</w:t>
            </w:r>
            <w:r w:rsidR="00C96288">
              <w:t>;</w:t>
            </w:r>
            <w:r w:rsidRPr="00940E38">
              <w:t xml:space="preserve"> or</w:t>
            </w:r>
          </w:p>
          <w:p w14:paraId="449516F5" w14:textId="46094C34" w:rsidR="00E73BC6" w:rsidRPr="008E19C1" w:rsidRDefault="00E73BC6" w:rsidP="00FC71D7">
            <w:pPr>
              <w:pStyle w:val="Guidancealpha"/>
              <w:numPr>
                <w:ilvl w:val="0"/>
                <w:numId w:val="240"/>
              </w:numPr>
            </w:pPr>
            <w:r w:rsidRPr="00940E38">
              <w:t>retains the contractual rights to receive the cash flows of the financial asset, but assumes a contractual obligation to pay the cash flows to one or more recipients in an arrangement that meets the conditions in AASB9.3.2.5 (i.e. an arrangement whereby an entity that is a trust issues to investors beneficiary interests in the underlying financial assets it originates, owns and provides servicing of those assets)</w:t>
            </w:r>
            <w:r w:rsidR="00C96288">
              <w:t>.</w:t>
            </w:r>
            <w:r w:rsidRPr="00940E38">
              <w:t xml:space="preserve"> </w:t>
            </w:r>
            <w:r w:rsidRPr="00940E38">
              <w:rPr>
                <w:rStyle w:val="SourceReference"/>
              </w:rPr>
              <w:t>[AASB 9.3.2.4]</w:t>
            </w:r>
          </w:p>
          <w:p w14:paraId="269E8E9F" w14:textId="77777777" w:rsidR="00E73BC6" w:rsidRPr="00940E38" w:rsidRDefault="00E73BC6" w:rsidP="00E73BC6">
            <w:pPr>
              <w:spacing w:after="60"/>
              <w:rPr>
                <w:rFonts w:ascii="Arial" w:hAnsi="Arial"/>
              </w:rPr>
            </w:pPr>
            <w:r w:rsidRPr="00940E38">
              <w:rPr>
                <w:rFonts w:ascii="Arial" w:hAnsi="Arial"/>
              </w:rPr>
              <w:t xml:space="preserve">When an entity transfers a financial asset, it shall evaluate the extent to which it retains the risks and rewards of ownership of the financial asset. </w:t>
            </w:r>
          </w:p>
          <w:p w14:paraId="2BD22688" w14:textId="09C8D703" w:rsidR="00E73BC6" w:rsidRPr="00940E38" w:rsidRDefault="00E73BC6" w:rsidP="00FC71D7">
            <w:pPr>
              <w:pStyle w:val="Guidancealpha"/>
              <w:numPr>
                <w:ilvl w:val="0"/>
                <w:numId w:val="241"/>
              </w:numPr>
            </w:pPr>
            <w:r w:rsidRPr="00940E38">
              <w:t xml:space="preserve">If the entity transfers substantially all the risks and rewards of ownership of the financial asset, the entity must derecognise the financial asset in </w:t>
            </w:r>
            <w:r w:rsidR="00C96288">
              <w:t>its</w:t>
            </w:r>
            <w:r w:rsidR="00C96288" w:rsidRPr="00940E38">
              <w:t xml:space="preserve"> </w:t>
            </w:r>
            <w:r w:rsidRPr="00940E38">
              <w:t>entirety.</w:t>
            </w:r>
            <w:r w:rsidRPr="00940E38">
              <w:rPr>
                <w:rStyle w:val="SourceReference"/>
              </w:rPr>
              <w:t xml:space="preserve"> [AASB 9.3.2.6(a)]</w:t>
            </w:r>
          </w:p>
          <w:p w14:paraId="381CEECC" w14:textId="77777777" w:rsidR="00E73BC6" w:rsidRPr="00940E38" w:rsidRDefault="00E73BC6" w:rsidP="008E19C1">
            <w:pPr>
              <w:spacing w:after="60"/>
              <w:ind w:left="397" w:hanging="397"/>
              <w:rPr>
                <w:rFonts w:ascii="Arial" w:hAnsi="Arial"/>
              </w:rPr>
            </w:pPr>
            <w:r w:rsidRPr="00940E38">
              <w:rPr>
                <w:rFonts w:ascii="Arial" w:hAnsi="Arial"/>
              </w:rPr>
              <w:tab/>
              <w:t>For example:</w:t>
            </w:r>
          </w:p>
          <w:p w14:paraId="4901D536" w14:textId="48DB0E6B" w:rsidR="00E73BC6" w:rsidRPr="00940E38" w:rsidRDefault="00E73BC6" w:rsidP="008E19C1">
            <w:pPr>
              <w:pStyle w:val="Guidancebullet2noborder"/>
              <w:spacing w:before="60"/>
              <w:ind w:left="737"/>
            </w:pPr>
            <w:r w:rsidRPr="00940E38">
              <w:t>a sale of a financial asset together with a put or call option that is deeply out of the money</w:t>
            </w:r>
            <w:r w:rsidR="00C96288">
              <w:t>;</w:t>
            </w:r>
            <w:r w:rsidRPr="00940E38">
              <w:t xml:space="preserve"> or </w:t>
            </w:r>
          </w:p>
          <w:p w14:paraId="665D4EEF" w14:textId="77777777" w:rsidR="00E73BC6" w:rsidRPr="00940E38" w:rsidRDefault="00E73BC6" w:rsidP="008E19C1">
            <w:pPr>
              <w:pStyle w:val="Guidancebullet2noborder"/>
              <w:spacing w:before="60"/>
              <w:ind w:left="737"/>
            </w:pPr>
            <w:r w:rsidRPr="00940E38">
              <w:t xml:space="preserve">a loan sub-participation arrangement whereby fully proportionate share of the cash flows </w:t>
            </w:r>
            <w:proofErr w:type="gramStart"/>
            <w:r w:rsidRPr="00940E38">
              <w:t>are</w:t>
            </w:r>
            <w:proofErr w:type="gramEnd"/>
            <w:r w:rsidRPr="00940E38">
              <w:t xml:space="preserve"> transferred and the arrangement meets the transfer conditions in (b) above. </w:t>
            </w:r>
          </w:p>
          <w:p w14:paraId="24AA0A42" w14:textId="77777777" w:rsidR="00E73BC6" w:rsidRPr="00940E38" w:rsidRDefault="00E73BC6" w:rsidP="008E19C1">
            <w:pPr>
              <w:spacing w:after="60"/>
              <w:ind w:left="397" w:hanging="397"/>
              <w:rPr>
                <w:rFonts w:ascii="Arial" w:hAnsi="Arial"/>
              </w:rPr>
            </w:pPr>
            <w:r w:rsidRPr="00940E38">
              <w:rPr>
                <w:rFonts w:ascii="Arial" w:hAnsi="Arial"/>
              </w:rPr>
              <w:tab/>
              <w:t>Where the transferred financial assets are derecognised in their entirety, the required disclosures include:</w:t>
            </w:r>
          </w:p>
          <w:p w14:paraId="2A583AE1" w14:textId="10D45EED" w:rsidR="00E73BC6" w:rsidRPr="00940E38" w:rsidRDefault="00E73BC6" w:rsidP="008E19C1">
            <w:pPr>
              <w:pStyle w:val="Guidancebullet2noborder"/>
              <w:spacing w:before="60"/>
              <w:ind w:left="737"/>
            </w:pPr>
            <w:r w:rsidRPr="00940E38">
              <w:t>the carrying amount of the assets and liabilities recognised</w:t>
            </w:r>
            <w:r w:rsidR="00C96288">
              <w:t>;</w:t>
            </w:r>
          </w:p>
          <w:p w14:paraId="15D7865C" w14:textId="32A9DEC9" w:rsidR="00E73BC6" w:rsidRPr="00940E38" w:rsidRDefault="00E73BC6" w:rsidP="008E19C1">
            <w:pPr>
              <w:pStyle w:val="Guidancebullet2noborder"/>
              <w:spacing w:before="60"/>
              <w:ind w:left="737"/>
            </w:pPr>
            <w:r w:rsidRPr="00940E38">
              <w:t>fair value of the assets and liabilities that represent continuing involvement</w:t>
            </w:r>
            <w:r w:rsidR="00C96288">
              <w:t>;</w:t>
            </w:r>
          </w:p>
          <w:p w14:paraId="084A28E1" w14:textId="4357110D" w:rsidR="00E73BC6" w:rsidRPr="00940E38" w:rsidRDefault="00E73BC6" w:rsidP="008E19C1">
            <w:pPr>
              <w:pStyle w:val="Guidancebullet2noborder"/>
              <w:spacing w:before="60"/>
              <w:ind w:left="737"/>
            </w:pPr>
            <w:r w:rsidRPr="00940E38">
              <w:t>maximum exposure to loss from the continuing involvement</w:t>
            </w:r>
            <w:r w:rsidR="00C96288">
              <w:t>;</w:t>
            </w:r>
          </w:p>
          <w:p w14:paraId="200EEEB8" w14:textId="459B2339" w:rsidR="00E73BC6" w:rsidRPr="00940E38" w:rsidRDefault="00E73BC6" w:rsidP="008E19C1">
            <w:pPr>
              <w:pStyle w:val="Guidancebullet2noborder"/>
              <w:spacing w:before="60"/>
              <w:ind w:left="737"/>
            </w:pPr>
            <w:r w:rsidRPr="00940E38">
              <w:t>maturity analysis of the undiscounted cash flows to repurchase the derecognised financial assets</w:t>
            </w:r>
            <w:r w:rsidR="00C96288">
              <w:t>;</w:t>
            </w:r>
            <w:r w:rsidRPr="00940E38">
              <w:t xml:space="preserve"> </w:t>
            </w:r>
            <w:r w:rsidRPr="00940E38">
              <w:rPr>
                <w:sz w:val="14"/>
              </w:rPr>
              <w:t>[</w:t>
            </w:r>
            <w:r w:rsidRPr="00940E38">
              <w:rPr>
                <w:rStyle w:val="SourceReference"/>
              </w:rPr>
              <w:t>AASB 7.42E]</w:t>
            </w:r>
            <w:r w:rsidRPr="00940E38">
              <w:t xml:space="preserve"> </w:t>
            </w:r>
          </w:p>
          <w:p w14:paraId="77E8DE69" w14:textId="3F3B68F4" w:rsidR="00E73BC6" w:rsidRPr="00940E38" w:rsidRDefault="00E73BC6" w:rsidP="008E19C1">
            <w:pPr>
              <w:pStyle w:val="Guidancebullet2noborder"/>
              <w:spacing w:before="60"/>
              <w:ind w:left="737"/>
            </w:pPr>
            <w:r w:rsidRPr="00940E38">
              <w:t>any gain or loss recognised at the date of transfer of the assets</w:t>
            </w:r>
            <w:r w:rsidR="00C96288">
              <w:t>; and</w:t>
            </w:r>
          </w:p>
          <w:p w14:paraId="3BA94C9E" w14:textId="77777777" w:rsidR="00E73BC6" w:rsidRPr="00940E38" w:rsidRDefault="00E73BC6" w:rsidP="008E19C1">
            <w:pPr>
              <w:pStyle w:val="Guidancebullet2noborder"/>
              <w:spacing w:before="60"/>
              <w:ind w:left="737"/>
              <w:rPr>
                <w:rStyle w:val="SourceReference"/>
              </w:rPr>
            </w:pPr>
            <w:r w:rsidRPr="00940E38">
              <w:t xml:space="preserve">income or expenses recognise from the entity's continuing involvement in the derecognised financial assets, as well as details of uneven distribution of proceed from transfer activity throughout the reporting period. </w:t>
            </w:r>
            <w:r w:rsidRPr="00940E38">
              <w:rPr>
                <w:rStyle w:val="SourceReference"/>
              </w:rPr>
              <w:t>[AASB 7.42G]</w:t>
            </w:r>
          </w:p>
          <w:p w14:paraId="68ED2795" w14:textId="77777777" w:rsidR="00E73BC6" w:rsidRPr="00940E38" w:rsidRDefault="00E73BC6" w:rsidP="006822E9">
            <w:pPr>
              <w:pStyle w:val="Guidancealpha"/>
            </w:pPr>
            <w:r w:rsidRPr="00940E38">
              <w:t xml:space="preserve">If </w:t>
            </w:r>
            <w:r w:rsidRPr="00150B4F">
              <w:t>the</w:t>
            </w:r>
            <w:r w:rsidRPr="00940E38">
              <w:t xml:space="preserve"> entity retains substantially all the risks and rewards of ownership of the financial asset, the entity continues to recognise the financial asset </w:t>
            </w:r>
            <w:r w:rsidRPr="00940E38">
              <w:rPr>
                <w:rStyle w:val="SourceReference"/>
              </w:rPr>
              <w:t>[AASB 9.3.2.6(b)].</w:t>
            </w:r>
          </w:p>
          <w:p w14:paraId="6D146554" w14:textId="77777777" w:rsidR="00E73BC6" w:rsidRPr="00940E38" w:rsidRDefault="00E73BC6" w:rsidP="008E19C1">
            <w:pPr>
              <w:spacing w:after="60"/>
              <w:ind w:left="397" w:hanging="397"/>
              <w:rPr>
                <w:rFonts w:ascii="Arial" w:hAnsi="Arial"/>
              </w:rPr>
            </w:pPr>
            <w:r w:rsidRPr="00940E38">
              <w:rPr>
                <w:rFonts w:ascii="Arial" w:hAnsi="Arial"/>
              </w:rPr>
              <w:tab/>
              <w:t>For example:</w:t>
            </w:r>
          </w:p>
          <w:p w14:paraId="42803E6D" w14:textId="729217CE" w:rsidR="00E73BC6" w:rsidRPr="008E19C1" w:rsidRDefault="00E73BC6" w:rsidP="008E19C1">
            <w:pPr>
              <w:pStyle w:val="Guidancebullet2noborder"/>
              <w:spacing w:before="60"/>
              <w:ind w:left="737"/>
            </w:pPr>
            <w:r w:rsidRPr="008E19C1">
              <w:t>a sale of a financial asset with a deeply in the money put or call option</w:t>
            </w:r>
            <w:r w:rsidR="00150B4F">
              <w:t>;</w:t>
            </w:r>
          </w:p>
          <w:p w14:paraId="4CE7BFA0" w14:textId="5D900811" w:rsidR="00E73BC6" w:rsidRPr="008E19C1" w:rsidRDefault="00E73BC6" w:rsidP="008E19C1">
            <w:pPr>
              <w:pStyle w:val="Guidancebullet2noborder"/>
              <w:spacing w:before="60"/>
              <w:ind w:left="737"/>
            </w:pPr>
            <w:r w:rsidRPr="008E19C1">
              <w:t>a sale and repurchase transaction where the repurchase price is a fixed price or the sale price plus a lender’s return</w:t>
            </w:r>
            <w:r w:rsidR="00150B4F">
              <w:t>; or</w:t>
            </w:r>
          </w:p>
          <w:p w14:paraId="71AF49C5" w14:textId="77777777" w:rsidR="00E73BC6" w:rsidRPr="008E19C1" w:rsidRDefault="00E73BC6" w:rsidP="008E19C1">
            <w:pPr>
              <w:pStyle w:val="Guidancebullet2noborder"/>
              <w:spacing w:before="60"/>
              <w:ind w:left="737"/>
            </w:pPr>
            <w:r w:rsidRPr="008E19C1">
              <w:t xml:space="preserve">a sale of short-term receivables in which the entity guarantees to compensate the transferee for credit losses that are likely to occur </w:t>
            </w:r>
            <w:r w:rsidRPr="008E19C1">
              <w:rPr>
                <w:rStyle w:val="Reference"/>
              </w:rPr>
              <w:t>[AASB 9.3.2.7]</w:t>
            </w:r>
            <w:r w:rsidRPr="008E19C1">
              <w:rPr>
                <w:rStyle w:val="SourceReference"/>
                <w:noProof w:val="0"/>
                <w:sz w:val="18"/>
              </w:rPr>
              <w:t>.</w:t>
            </w:r>
          </w:p>
          <w:p w14:paraId="6CADF2F0" w14:textId="77777777" w:rsidR="00E73BC6" w:rsidRPr="00940E38" w:rsidRDefault="00E73BC6" w:rsidP="008E19C1">
            <w:pPr>
              <w:spacing w:after="60"/>
              <w:ind w:left="397" w:hanging="397"/>
              <w:rPr>
                <w:rFonts w:ascii="Arial" w:hAnsi="Arial"/>
              </w:rPr>
            </w:pPr>
            <w:r w:rsidRPr="00940E38">
              <w:rPr>
                <w:rFonts w:ascii="Arial" w:hAnsi="Arial"/>
              </w:rPr>
              <w:tab/>
              <w:t xml:space="preserve">Where the transferred financial assets are not derecognised in their entirety, the required disclosures include: </w:t>
            </w:r>
          </w:p>
          <w:p w14:paraId="684DE270" w14:textId="7176C72A" w:rsidR="00E73BC6" w:rsidRPr="00940E38" w:rsidRDefault="00E73BC6" w:rsidP="008E19C1">
            <w:pPr>
              <w:pStyle w:val="Guidancebullet2noborder"/>
              <w:spacing w:before="60"/>
            </w:pPr>
            <w:r w:rsidRPr="00940E38">
              <w:t>description of the nature of the transferred assets</w:t>
            </w:r>
            <w:r w:rsidR="00F70828">
              <w:t>;</w:t>
            </w:r>
          </w:p>
          <w:p w14:paraId="0EF4C945" w14:textId="74AEE495" w:rsidR="00E73BC6" w:rsidRPr="00940E38" w:rsidRDefault="00E73BC6" w:rsidP="008E19C1">
            <w:pPr>
              <w:pStyle w:val="Guidancebullet2noborder"/>
              <w:spacing w:before="60"/>
            </w:pPr>
            <w:r w:rsidRPr="00940E38">
              <w:t>nature of risk and rewards</w:t>
            </w:r>
            <w:r w:rsidR="00F70828">
              <w:t>; and</w:t>
            </w:r>
          </w:p>
          <w:p w14:paraId="49A78F48" w14:textId="0FF62961" w:rsidR="00E73BC6" w:rsidRPr="00940E38" w:rsidRDefault="00E73BC6" w:rsidP="008E19C1">
            <w:pPr>
              <w:pStyle w:val="Guidancebullet2noborder"/>
              <w:spacing w:before="60"/>
            </w:pPr>
            <w:r w:rsidRPr="00940E38">
              <w:t xml:space="preserve">description of the nature and quantitative disclosure depicting relationship between transferred financial assets and the associated liabilities. </w:t>
            </w:r>
            <w:r w:rsidRPr="00940E38">
              <w:rPr>
                <w:sz w:val="14"/>
              </w:rPr>
              <w:t>[AASB 7.42D]</w:t>
            </w:r>
          </w:p>
        </w:tc>
      </w:tr>
    </w:tbl>
    <w:p w14:paraId="312B8EA5" w14:textId="77777777" w:rsidR="00E73BC6" w:rsidRPr="00940E38" w:rsidRDefault="00E73BC6" w:rsidP="00E73BC6">
      <w:pPr>
        <w:pStyle w:val="Heading2"/>
      </w:pPr>
      <w:bookmarkStart w:id="370" w:name="_Toc477432306"/>
      <w:bookmarkStart w:id="371" w:name="_Toc509843385"/>
      <w:bookmarkStart w:id="372" w:name="_Toc42054769"/>
      <w:bookmarkStart w:id="373" w:name="_Toc42218765"/>
      <w:r w:rsidRPr="00940E38">
        <w:lastRenderedPageBreak/>
        <w:t>Entities consolidated pursuant to section 53(1)(b) of the FMA</w:t>
      </w:r>
      <w:bookmarkEnd w:id="370"/>
      <w:bookmarkEnd w:id="371"/>
      <w:bookmarkEnd w:id="372"/>
      <w:bookmarkEnd w:id="373"/>
      <w:r w:rsidRPr="00940E38">
        <w:t xml:space="preserve"> </w:t>
      </w:r>
    </w:p>
    <w:p w14:paraId="6F0C1014" w14:textId="77777777" w:rsidR="00E73BC6" w:rsidRPr="00940E38" w:rsidRDefault="00E73BC6" w:rsidP="00E73BC6">
      <w:r w:rsidRPr="00940E38">
        <w:t xml:space="preserve">The following three entities have been consolidated into the Department’s financial statements pursuant to a determination made by the Assistant Treasurer under section 53(1)(b) of the </w:t>
      </w:r>
      <w:r w:rsidRPr="00940E38">
        <w:rPr>
          <w:i/>
        </w:rPr>
        <w:t>Financial Management Act 1994</w:t>
      </w:r>
      <w:r w:rsidRPr="00940E38">
        <w:t xml:space="preserve">: </w:t>
      </w:r>
    </w:p>
    <w:p w14:paraId="3CD1BBB0" w14:textId="77777777" w:rsidR="00E73BC6" w:rsidRPr="00940E38" w:rsidRDefault="00E73BC6" w:rsidP="00FC71D7">
      <w:pPr>
        <w:pStyle w:val="ListBullet"/>
        <w:numPr>
          <w:ilvl w:val="0"/>
          <w:numId w:val="122"/>
        </w:numPr>
        <w:spacing w:before="60"/>
        <w:contextualSpacing/>
      </w:pPr>
      <w:r w:rsidRPr="00940E38">
        <w:t xml:space="preserve">Gene Sciences Victoria; </w:t>
      </w:r>
    </w:p>
    <w:p w14:paraId="551A227B" w14:textId="77777777" w:rsidR="00E73BC6" w:rsidRPr="00940E38" w:rsidRDefault="00E73BC6" w:rsidP="00FC71D7">
      <w:pPr>
        <w:pStyle w:val="ListBullet"/>
        <w:numPr>
          <w:ilvl w:val="0"/>
          <w:numId w:val="122"/>
        </w:numPr>
        <w:spacing w:before="60"/>
        <w:contextualSpacing/>
      </w:pPr>
      <w:r w:rsidRPr="00940E38">
        <w:t>The Office of the Commissioner of New Technology; and</w:t>
      </w:r>
    </w:p>
    <w:p w14:paraId="66A9B6D3" w14:textId="77777777" w:rsidR="00E73BC6" w:rsidRPr="00940E38" w:rsidRDefault="00E73BC6" w:rsidP="00FC71D7">
      <w:pPr>
        <w:pStyle w:val="ListBullet"/>
        <w:numPr>
          <w:ilvl w:val="0"/>
          <w:numId w:val="122"/>
        </w:numPr>
        <w:spacing w:before="60"/>
        <w:contextualSpacing/>
      </w:pPr>
      <w:r w:rsidRPr="00940E38">
        <w:t xml:space="preserve">Innovation Victoria. </w:t>
      </w:r>
    </w:p>
    <w:p w14:paraId="17D7BD4F" w14:textId="77777777" w:rsidR="00E73BC6" w:rsidRPr="00940E38" w:rsidRDefault="00E73BC6" w:rsidP="00E73BC6">
      <w:r w:rsidRPr="00940E38">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4A862E74" w14:textId="77777777" w:rsidR="00E73BC6" w:rsidRDefault="00E73BC6" w:rsidP="00E73BC6">
      <w:pPr>
        <w:pStyle w:val="TableUnits"/>
        <w:rPr>
          <w:rFonts w:asciiTheme="minorHAnsi" w:hAnsiTheme="minorHAnsi"/>
          <w:b w:val="0"/>
          <w:spacing w:val="0"/>
          <w:szCs w:val="18"/>
        </w:rPr>
      </w:pPr>
      <w:r w:rsidRPr="00940E38">
        <w:t>($ thousand)</w:t>
      </w:r>
    </w:p>
    <w:tbl>
      <w:tblPr>
        <w:tblStyle w:val="DTFTable"/>
        <w:tblW w:w="9668" w:type="dxa"/>
        <w:tblLook w:val="02E0" w:firstRow="1" w:lastRow="1" w:firstColumn="1" w:lastColumn="0" w:noHBand="1" w:noVBand="0"/>
      </w:tblPr>
      <w:tblGrid>
        <w:gridCol w:w="2014"/>
        <w:gridCol w:w="851"/>
        <w:gridCol w:w="709"/>
        <w:gridCol w:w="680"/>
        <w:gridCol w:w="709"/>
        <w:gridCol w:w="709"/>
        <w:gridCol w:w="878"/>
        <w:gridCol w:w="709"/>
        <w:gridCol w:w="709"/>
        <w:gridCol w:w="850"/>
        <w:gridCol w:w="850"/>
      </w:tblGrid>
      <w:tr w:rsidR="00E73BC6" w:rsidRPr="00D342FD" w14:paraId="3361B4F1" w14:textId="77777777" w:rsidTr="0015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18B0FF2B" w14:textId="77777777" w:rsidR="00E73BC6" w:rsidRPr="00D342FD" w:rsidRDefault="00E73BC6" w:rsidP="00150B4F">
            <w:pPr>
              <w:rPr>
                <w:sz w:val="16"/>
                <w:szCs w:val="16"/>
              </w:rPr>
            </w:pPr>
            <w:r w:rsidRPr="00D342FD">
              <w:rPr>
                <w:sz w:val="16"/>
                <w:szCs w:val="16"/>
              </w:rPr>
              <w:t> </w:t>
            </w:r>
          </w:p>
        </w:tc>
        <w:tc>
          <w:tcPr>
            <w:cnfStyle w:val="000010000000" w:firstRow="0" w:lastRow="0" w:firstColumn="0" w:lastColumn="0" w:oddVBand="1" w:evenVBand="0" w:oddHBand="0" w:evenHBand="0" w:firstRowFirstColumn="0" w:firstRowLastColumn="0" w:lastRowFirstColumn="0" w:lastRowLastColumn="0"/>
            <w:tcW w:w="1560" w:type="dxa"/>
            <w:gridSpan w:val="2"/>
            <w:hideMark/>
          </w:tcPr>
          <w:p w14:paraId="5939E518" w14:textId="77777777" w:rsidR="00E73BC6" w:rsidRPr="00D342FD" w:rsidRDefault="00E73BC6" w:rsidP="00150B4F">
            <w:pPr>
              <w:rPr>
                <w:sz w:val="16"/>
                <w:szCs w:val="16"/>
              </w:rPr>
            </w:pPr>
            <w:r w:rsidRPr="00D342FD">
              <w:rPr>
                <w:sz w:val="16"/>
                <w:szCs w:val="16"/>
              </w:rPr>
              <w:t>Department of Technology (DoT)</w:t>
            </w:r>
          </w:p>
        </w:tc>
        <w:tc>
          <w:tcPr>
            <w:tcW w:w="1389" w:type="dxa"/>
            <w:gridSpan w:val="2"/>
            <w:hideMark/>
          </w:tcPr>
          <w:p w14:paraId="1D16A6B5" w14:textId="77777777" w:rsidR="00E73BC6" w:rsidRPr="00D342FD" w:rsidRDefault="00E73BC6" w:rsidP="00150B4F">
            <w:pPr>
              <w:cnfStyle w:val="100000000000" w:firstRow="1" w:lastRow="0" w:firstColumn="0" w:lastColumn="0" w:oddVBand="0" w:evenVBand="0" w:oddHBand="0" w:evenHBand="0" w:firstRowFirstColumn="0" w:firstRowLastColumn="0" w:lastRowFirstColumn="0" w:lastRowLastColumn="0"/>
              <w:rPr>
                <w:sz w:val="16"/>
                <w:szCs w:val="16"/>
              </w:rPr>
            </w:pPr>
            <w:r w:rsidRPr="00D342FD">
              <w:rPr>
                <w:sz w:val="16"/>
                <w:szCs w:val="16"/>
              </w:rPr>
              <w:t xml:space="preserve">Material section 53(1)(b) entity </w:t>
            </w:r>
            <w:r w:rsidRPr="00FC57C9">
              <w:rPr>
                <w:sz w:val="16"/>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1587" w:type="dxa"/>
            <w:gridSpan w:val="2"/>
            <w:hideMark/>
          </w:tcPr>
          <w:p w14:paraId="09063131" w14:textId="77777777" w:rsidR="00E73BC6" w:rsidRPr="00D342FD" w:rsidRDefault="00E73BC6" w:rsidP="00150B4F">
            <w:pPr>
              <w:rPr>
                <w:sz w:val="16"/>
                <w:szCs w:val="16"/>
              </w:rPr>
            </w:pPr>
            <w:r w:rsidRPr="00D342FD">
              <w:rPr>
                <w:sz w:val="16"/>
                <w:szCs w:val="16"/>
              </w:rPr>
              <w:t>Other section 53(1)(b) entities</w:t>
            </w:r>
            <w:r w:rsidRPr="00FC57C9">
              <w:rPr>
                <w:sz w:val="16"/>
                <w:szCs w:val="16"/>
                <w:vertAlign w:val="superscript"/>
              </w:rPr>
              <w:t xml:space="preserve"> (b)</w:t>
            </w:r>
          </w:p>
        </w:tc>
        <w:tc>
          <w:tcPr>
            <w:tcW w:w="1418" w:type="dxa"/>
            <w:gridSpan w:val="2"/>
            <w:hideMark/>
          </w:tcPr>
          <w:p w14:paraId="4D99EA8F" w14:textId="77777777" w:rsidR="00E73BC6" w:rsidRPr="00D342FD" w:rsidRDefault="00E73BC6" w:rsidP="00150B4F">
            <w:pPr>
              <w:cnfStyle w:val="100000000000" w:firstRow="1" w:lastRow="0" w:firstColumn="0" w:lastColumn="0" w:oddVBand="0" w:evenVBand="0" w:oddHBand="0" w:evenHBand="0" w:firstRowFirstColumn="0" w:firstRowLastColumn="0" w:lastRowFirstColumn="0" w:lastRowLastColumn="0"/>
              <w:rPr>
                <w:sz w:val="16"/>
                <w:szCs w:val="16"/>
              </w:rPr>
            </w:pPr>
            <w:r w:rsidRPr="00D342FD">
              <w:rPr>
                <w:sz w:val="16"/>
                <w:szCs w:val="16"/>
              </w:rPr>
              <w:t>Eliminations and adjustments</w:t>
            </w:r>
          </w:p>
        </w:tc>
        <w:tc>
          <w:tcPr>
            <w:cnfStyle w:val="000010000000" w:firstRow="0" w:lastRow="0" w:firstColumn="0" w:lastColumn="0" w:oddVBand="1" w:evenVBand="0" w:oddHBand="0" w:evenHBand="0" w:firstRowFirstColumn="0" w:firstRowLastColumn="0" w:lastRowFirstColumn="0" w:lastRowLastColumn="0"/>
            <w:tcW w:w="1700" w:type="dxa"/>
            <w:gridSpan w:val="2"/>
            <w:noWrap/>
            <w:hideMark/>
          </w:tcPr>
          <w:p w14:paraId="24C84DE9" w14:textId="77777777" w:rsidR="00E73BC6" w:rsidRPr="00D342FD" w:rsidRDefault="00E73BC6" w:rsidP="00150B4F">
            <w:pPr>
              <w:rPr>
                <w:sz w:val="16"/>
                <w:szCs w:val="16"/>
              </w:rPr>
            </w:pPr>
            <w:r w:rsidRPr="00D342FD">
              <w:rPr>
                <w:sz w:val="16"/>
                <w:szCs w:val="16"/>
              </w:rPr>
              <w:t>DoT consolidated group</w:t>
            </w:r>
          </w:p>
        </w:tc>
      </w:tr>
      <w:tr w:rsidR="00E73BC6" w:rsidRPr="00D342FD" w14:paraId="7233A8D8"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2014" w:type="dxa"/>
            <w:shd w:val="clear" w:color="auto" w:fill="000000" w:themeFill="text1"/>
            <w:noWrap/>
            <w:hideMark/>
          </w:tcPr>
          <w:p w14:paraId="46675E76" w14:textId="77777777" w:rsidR="00E73BC6" w:rsidRPr="00D342FD" w:rsidRDefault="00E73BC6" w:rsidP="00150B4F">
            <w:pPr>
              <w:ind w:firstLine="0"/>
              <w:rPr>
                <w:color w:val="FFFFFF" w:themeColor="background1"/>
                <w:sz w:val="16"/>
                <w:szCs w:val="16"/>
              </w:rPr>
            </w:pPr>
            <w:r w:rsidRPr="00D342FD">
              <w:rPr>
                <w:color w:val="FFFFFF" w:themeColor="background1"/>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851" w:type="dxa"/>
            <w:shd w:val="clear" w:color="auto" w:fill="000000" w:themeFill="text1"/>
            <w:hideMark/>
          </w:tcPr>
          <w:p w14:paraId="069FB7B4" w14:textId="77777777" w:rsidR="00E73BC6" w:rsidRPr="00D342FD" w:rsidRDefault="00E73BC6" w:rsidP="00150B4F">
            <w:pPr>
              <w:rPr>
                <w:i/>
                <w:iCs/>
                <w:color w:val="FFFFFF" w:themeColor="background1"/>
                <w:sz w:val="16"/>
                <w:szCs w:val="16"/>
              </w:rPr>
            </w:pPr>
            <w:r w:rsidRPr="00D342FD">
              <w:rPr>
                <w:i/>
                <w:iCs/>
                <w:color w:val="FFFFFF" w:themeColor="background1"/>
                <w:sz w:val="16"/>
                <w:szCs w:val="16"/>
              </w:rPr>
              <w:t>2020</w:t>
            </w:r>
          </w:p>
        </w:tc>
        <w:tc>
          <w:tcPr>
            <w:tcW w:w="709" w:type="dxa"/>
            <w:shd w:val="clear" w:color="auto" w:fill="000000" w:themeFill="text1"/>
            <w:hideMark/>
          </w:tcPr>
          <w:p w14:paraId="385717E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i/>
                <w:iCs/>
                <w:color w:val="FFFFFF" w:themeColor="background1"/>
                <w:sz w:val="16"/>
                <w:szCs w:val="16"/>
              </w:rPr>
            </w:pPr>
            <w:r w:rsidRPr="00D342FD">
              <w:rPr>
                <w:i/>
                <w:iCs/>
                <w:color w:val="FFFFFF" w:themeColor="background1"/>
                <w:sz w:val="16"/>
                <w:szCs w:val="16"/>
              </w:rPr>
              <w:t>2019</w:t>
            </w:r>
          </w:p>
        </w:tc>
        <w:tc>
          <w:tcPr>
            <w:cnfStyle w:val="000010000000" w:firstRow="0" w:lastRow="0" w:firstColumn="0" w:lastColumn="0" w:oddVBand="1" w:evenVBand="0" w:oddHBand="0" w:evenHBand="0" w:firstRowFirstColumn="0" w:firstRowLastColumn="0" w:lastRowFirstColumn="0" w:lastRowLastColumn="0"/>
            <w:tcW w:w="680" w:type="dxa"/>
            <w:shd w:val="clear" w:color="auto" w:fill="000000" w:themeFill="text1"/>
            <w:hideMark/>
          </w:tcPr>
          <w:p w14:paraId="003CFCDF" w14:textId="77777777" w:rsidR="00E73BC6" w:rsidRPr="00D342FD" w:rsidRDefault="00E73BC6" w:rsidP="00150B4F">
            <w:pPr>
              <w:rPr>
                <w:i/>
                <w:iCs/>
                <w:color w:val="FFFFFF" w:themeColor="background1"/>
                <w:sz w:val="16"/>
                <w:szCs w:val="16"/>
              </w:rPr>
            </w:pPr>
            <w:r w:rsidRPr="00D342FD">
              <w:rPr>
                <w:i/>
                <w:iCs/>
                <w:color w:val="FFFFFF" w:themeColor="background1"/>
                <w:sz w:val="16"/>
                <w:szCs w:val="16"/>
              </w:rPr>
              <w:t>2020</w:t>
            </w:r>
          </w:p>
        </w:tc>
        <w:tc>
          <w:tcPr>
            <w:tcW w:w="709" w:type="dxa"/>
            <w:shd w:val="clear" w:color="auto" w:fill="000000" w:themeFill="text1"/>
            <w:hideMark/>
          </w:tcPr>
          <w:p w14:paraId="3EBDA57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i/>
                <w:iCs/>
                <w:color w:val="FFFFFF" w:themeColor="background1"/>
                <w:sz w:val="16"/>
                <w:szCs w:val="16"/>
              </w:rPr>
            </w:pPr>
            <w:r w:rsidRPr="00D342FD">
              <w:rPr>
                <w:i/>
                <w:iCs/>
                <w:color w:val="FFFFFF" w:themeColor="background1"/>
                <w:sz w:val="16"/>
                <w:szCs w:val="16"/>
              </w:rPr>
              <w:t>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000000" w:themeFill="text1"/>
            <w:hideMark/>
          </w:tcPr>
          <w:p w14:paraId="0C81B7C0" w14:textId="77777777" w:rsidR="00E73BC6" w:rsidRPr="00D342FD" w:rsidRDefault="00E73BC6" w:rsidP="00150B4F">
            <w:pPr>
              <w:rPr>
                <w:i/>
                <w:iCs/>
                <w:color w:val="FFFFFF" w:themeColor="background1"/>
                <w:sz w:val="16"/>
                <w:szCs w:val="16"/>
              </w:rPr>
            </w:pPr>
            <w:r w:rsidRPr="00D342FD">
              <w:rPr>
                <w:i/>
                <w:iCs/>
                <w:color w:val="FFFFFF" w:themeColor="background1"/>
                <w:sz w:val="16"/>
                <w:szCs w:val="16"/>
              </w:rPr>
              <w:t>2019</w:t>
            </w:r>
          </w:p>
        </w:tc>
        <w:tc>
          <w:tcPr>
            <w:tcW w:w="878" w:type="dxa"/>
            <w:shd w:val="clear" w:color="auto" w:fill="000000" w:themeFill="text1"/>
            <w:hideMark/>
          </w:tcPr>
          <w:p w14:paraId="677309BA"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i/>
                <w:iCs/>
                <w:color w:val="FFFFFF" w:themeColor="background1"/>
                <w:sz w:val="16"/>
                <w:szCs w:val="16"/>
              </w:rPr>
            </w:pPr>
            <w:r w:rsidRPr="00D342FD">
              <w:rPr>
                <w:i/>
                <w:iCs/>
                <w:color w:val="FFFFFF" w:themeColor="background1"/>
                <w:sz w:val="16"/>
                <w:szCs w:val="16"/>
              </w:rPr>
              <w:t>2020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000000" w:themeFill="text1"/>
            <w:hideMark/>
          </w:tcPr>
          <w:p w14:paraId="434921A0" w14:textId="77777777" w:rsidR="00E73BC6" w:rsidRPr="00D342FD" w:rsidRDefault="00E73BC6" w:rsidP="00150B4F">
            <w:pPr>
              <w:rPr>
                <w:i/>
                <w:iCs/>
                <w:color w:val="FFFFFF" w:themeColor="background1"/>
                <w:sz w:val="16"/>
                <w:szCs w:val="16"/>
              </w:rPr>
            </w:pPr>
            <w:r w:rsidRPr="00D342FD">
              <w:rPr>
                <w:i/>
                <w:iCs/>
                <w:color w:val="FFFFFF" w:themeColor="background1"/>
                <w:sz w:val="16"/>
                <w:szCs w:val="16"/>
              </w:rPr>
              <w:t>2019</w:t>
            </w:r>
          </w:p>
        </w:tc>
        <w:tc>
          <w:tcPr>
            <w:tcW w:w="709" w:type="dxa"/>
            <w:shd w:val="clear" w:color="auto" w:fill="000000" w:themeFill="text1"/>
            <w:hideMark/>
          </w:tcPr>
          <w:p w14:paraId="679BD70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i/>
                <w:iCs/>
                <w:color w:val="FFFFFF" w:themeColor="background1"/>
                <w:sz w:val="16"/>
                <w:szCs w:val="16"/>
              </w:rPr>
            </w:pPr>
            <w:r w:rsidRPr="00D342FD">
              <w:rPr>
                <w:i/>
                <w:iCs/>
                <w:color w:val="FFFFFF" w:themeColor="background1"/>
                <w:sz w:val="16"/>
                <w:szCs w:val="16"/>
              </w:rPr>
              <w:t>2020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000000" w:themeFill="text1"/>
            <w:hideMark/>
          </w:tcPr>
          <w:p w14:paraId="60953AED" w14:textId="77777777" w:rsidR="00E73BC6" w:rsidRPr="00D342FD" w:rsidRDefault="00E73BC6" w:rsidP="00150B4F">
            <w:pPr>
              <w:rPr>
                <w:i/>
                <w:iCs/>
                <w:color w:val="FFFFFF" w:themeColor="background1"/>
                <w:sz w:val="16"/>
                <w:szCs w:val="16"/>
              </w:rPr>
            </w:pPr>
            <w:r w:rsidRPr="00D342FD">
              <w:rPr>
                <w:i/>
                <w:iCs/>
                <w:color w:val="FFFFFF" w:themeColor="background1"/>
                <w:sz w:val="16"/>
                <w:szCs w:val="16"/>
              </w:rPr>
              <w:t>2019</w:t>
            </w:r>
          </w:p>
        </w:tc>
        <w:tc>
          <w:tcPr>
            <w:tcW w:w="850" w:type="dxa"/>
            <w:shd w:val="clear" w:color="auto" w:fill="000000" w:themeFill="text1"/>
            <w:hideMark/>
          </w:tcPr>
          <w:p w14:paraId="58027AF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i/>
                <w:iCs/>
                <w:color w:val="FFFFFF" w:themeColor="background1"/>
                <w:sz w:val="16"/>
                <w:szCs w:val="16"/>
              </w:rPr>
            </w:pPr>
            <w:r w:rsidRPr="00D342FD">
              <w:rPr>
                <w:i/>
                <w:iCs/>
                <w:color w:val="FFFFFF" w:themeColor="background1"/>
                <w:sz w:val="16"/>
                <w:szCs w:val="16"/>
              </w:rPr>
              <w:t>2020</w:t>
            </w:r>
          </w:p>
        </w:tc>
      </w:tr>
      <w:tr w:rsidR="00E73BC6" w:rsidRPr="00D342FD" w14:paraId="5D450341"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42E16E3D" w14:textId="77777777" w:rsidR="00E73BC6" w:rsidRPr="00D342FD" w:rsidRDefault="00E73BC6" w:rsidP="00150B4F">
            <w:pPr>
              <w:rPr>
                <w:sz w:val="16"/>
                <w:szCs w:val="16"/>
              </w:rPr>
            </w:pPr>
            <w:r w:rsidRPr="00D342FD">
              <w:rPr>
                <w:sz w:val="16"/>
                <w:szCs w:val="16"/>
              </w:rPr>
              <w:t>Total income from transactions</w:t>
            </w:r>
          </w:p>
        </w:tc>
        <w:tc>
          <w:tcPr>
            <w:cnfStyle w:val="000010000000" w:firstRow="0" w:lastRow="0" w:firstColumn="0" w:lastColumn="0" w:oddVBand="1" w:evenVBand="0" w:oddHBand="0" w:evenHBand="0" w:firstRowFirstColumn="0" w:firstRowLastColumn="0" w:lastRowFirstColumn="0" w:lastRowLastColumn="0"/>
            <w:tcW w:w="851" w:type="dxa"/>
            <w:hideMark/>
          </w:tcPr>
          <w:p w14:paraId="5D4EF918" w14:textId="77777777" w:rsidR="00E73BC6" w:rsidRPr="00D342FD" w:rsidRDefault="00E73BC6" w:rsidP="00150B4F">
            <w:pPr>
              <w:rPr>
                <w:sz w:val="16"/>
                <w:szCs w:val="16"/>
              </w:rPr>
            </w:pPr>
            <w:r w:rsidRPr="00D342FD">
              <w:rPr>
                <w:sz w:val="16"/>
                <w:szCs w:val="16"/>
              </w:rPr>
              <w:t>103 068</w:t>
            </w:r>
          </w:p>
        </w:tc>
        <w:tc>
          <w:tcPr>
            <w:tcW w:w="709" w:type="dxa"/>
            <w:hideMark/>
          </w:tcPr>
          <w:p w14:paraId="39B6ECE1"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82 723</w:t>
            </w:r>
          </w:p>
        </w:tc>
        <w:tc>
          <w:tcPr>
            <w:cnfStyle w:val="000010000000" w:firstRow="0" w:lastRow="0" w:firstColumn="0" w:lastColumn="0" w:oddVBand="1" w:evenVBand="0" w:oddHBand="0" w:evenHBand="0" w:firstRowFirstColumn="0" w:firstRowLastColumn="0" w:lastRowFirstColumn="0" w:lastRowLastColumn="0"/>
            <w:tcW w:w="680" w:type="dxa"/>
            <w:hideMark/>
          </w:tcPr>
          <w:p w14:paraId="39AA4171" w14:textId="77777777" w:rsidR="00E73BC6" w:rsidRPr="00D342FD" w:rsidRDefault="00E73BC6" w:rsidP="00150B4F">
            <w:pPr>
              <w:rPr>
                <w:sz w:val="16"/>
                <w:szCs w:val="16"/>
              </w:rPr>
            </w:pPr>
            <w:r w:rsidRPr="00D342FD">
              <w:rPr>
                <w:sz w:val="16"/>
                <w:szCs w:val="16"/>
              </w:rPr>
              <w:t>..</w:t>
            </w:r>
          </w:p>
        </w:tc>
        <w:tc>
          <w:tcPr>
            <w:tcW w:w="709" w:type="dxa"/>
            <w:hideMark/>
          </w:tcPr>
          <w:p w14:paraId="539D4D6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 </w:t>
            </w:r>
          </w:p>
        </w:tc>
        <w:tc>
          <w:tcPr>
            <w:cnfStyle w:val="000010000000" w:firstRow="0" w:lastRow="0" w:firstColumn="0" w:lastColumn="0" w:oddVBand="1" w:evenVBand="0" w:oddHBand="0" w:evenHBand="0" w:firstRowFirstColumn="0" w:firstRowLastColumn="0" w:lastRowFirstColumn="0" w:lastRowLastColumn="0"/>
            <w:tcW w:w="709" w:type="dxa"/>
            <w:hideMark/>
          </w:tcPr>
          <w:p w14:paraId="54AEB7CA" w14:textId="77777777" w:rsidR="00E73BC6" w:rsidRPr="00D342FD" w:rsidRDefault="00E73BC6" w:rsidP="00150B4F">
            <w:pPr>
              <w:rPr>
                <w:sz w:val="16"/>
                <w:szCs w:val="16"/>
              </w:rPr>
            </w:pPr>
            <w:r w:rsidRPr="00D342FD">
              <w:rPr>
                <w:sz w:val="16"/>
                <w:szCs w:val="16"/>
              </w:rPr>
              <w:t>..</w:t>
            </w:r>
          </w:p>
        </w:tc>
        <w:tc>
          <w:tcPr>
            <w:tcW w:w="878" w:type="dxa"/>
            <w:hideMark/>
          </w:tcPr>
          <w:p w14:paraId="4DCD9EA4"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4 406</w:t>
            </w:r>
          </w:p>
        </w:tc>
        <w:tc>
          <w:tcPr>
            <w:cnfStyle w:val="000010000000" w:firstRow="0" w:lastRow="0" w:firstColumn="0" w:lastColumn="0" w:oddVBand="1" w:evenVBand="0" w:oddHBand="0" w:evenHBand="0" w:firstRowFirstColumn="0" w:firstRowLastColumn="0" w:lastRowFirstColumn="0" w:lastRowLastColumn="0"/>
            <w:tcW w:w="709" w:type="dxa"/>
            <w:hideMark/>
          </w:tcPr>
          <w:p w14:paraId="644BE6BF" w14:textId="77777777" w:rsidR="00E73BC6" w:rsidRPr="00D342FD" w:rsidRDefault="00E73BC6" w:rsidP="00150B4F">
            <w:r w:rsidRPr="00D342FD">
              <w:rPr>
                <w:sz w:val="16"/>
                <w:szCs w:val="16"/>
              </w:rPr>
              <w:t>3 537</w:t>
            </w:r>
          </w:p>
        </w:tc>
        <w:tc>
          <w:tcPr>
            <w:tcW w:w="709" w:type="dxa"/>
            <w:hideMark/>
          </w:tcPr>
          <w:p w14:paraId="4EE0202D"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w:t>
            </w:r>
          </w:p>
        </w:tc>
        <w:tc>
          <w:tcPr>
            <w:cnfStyle w:val="000010000000" w:firstRow="0" w:lastRow="0" w:firstColumn="0" w:lastColumn="0" w:oddVBand="1" w:evenVBand="0" w:oddHBand="0" w:evenHBand="0" w:firstRowFirstColumn="0" w:firstRowLastColumn="0" w:lastRowFirstColumn="0" w:lastRowLastColumn="0"/>
            <w:tcW w:w="850" w:type="dxa"/>
            <w:hideMark/>
          </w:tcPr>
          <w:p w14:paraId="073F42AE" w14:textId="77777777" w:rsidR="00E73BC6" w:rsidRPr="00D342FD" w:rsidRDefault="00E73BC6" w:rsidP="00150B4F">
            <w:pPr>
              <w:rPr>
                <w:sz w:val="16"/>
                <w:szCs w:val="16"/>
              </w:rPr>
            </w:pPr>
            <w:r w:rsidRPr="00D342FD">
              <w:rPr>
                <w:sz w:val="16"/>
                <w:szCs w:val="16"/>
              </w:rPr>
              <w:t>..</w:t>
            </w:r>
          </w:p>
        </w:tc>
        <w:tc>
          <w:tcPr>
            <w:tcW w:w="850" w:type="dxa"/>
            <w:noWrap/>
            <w:hideMark/>
          </w:tcPr>
          <w:p w14:paraId="20EDC902"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107 474</w:t>
            </w:r>
          </w:p>
        </w:tc>
      </w:tr>
      <w:tr w:rsidR="00E73BC6" w:rsidRPr="00D342FD" w14:paraId="303D8EAA"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B9AB0ED" w14:textId="77777777" w:rsidR="00E73BC6" w:rsidRPr="00D342FD" w:rsidRDefault="00E73BC6" w:rsidP="00150B4F">
            <w:pPr>
              <w:rPr>
                <w:sz w:val="16"/>
                <w:szCs w:val="16"/>
              </w:rPr>
            </w:pPr>
            <w:r w:rsidRPr="00D342FD">
              <w:rPr>
                <w:sz w:val="16"/>
                <w:szCs w:val="16"/>
              </w:rPr>
              <w:t>Net result from transactions</w:t>
            </w:r>
          </w:p>
        </w:tc>
        <w:tc>
          <w:tcPr>
            <w:cnfStyle w:val="000010000000" w:firstRow="0" w:lastRow="0" w:firstColumn="0" w:lastColumn="0" w:oddVBand="1" w:evenVBand="0" w:oddHBand="0" w:evenHBand="0" w:firstRowFirstColumn="0" w:firstRowLastColumn="0" w:lastRowFirstColumn="0" w:lastRowLastColumn="0"/>
            <w:tcW w:w="851" w:type="dxa"/>
            <w:hideMark/>
          </w:tcPr>
          <w:p w14:paraId="3882458C" w14:textId="77777777" w:rsidR="00E73BC6" w:rsidRPr="00D342FD" w:rsidRDefault="00E73BC6" w:rsidP="00150B4F">
            <w:pPr>
              <w:rPr>
                <w:sz w:val="16"/>
                <w:szCs w:val="16"/>
              </w:rPr>
            </w:pPr>
            <w:r w:rsidRPr="00D342FD">
              <w:rPr>
                <w:sz w:val="16"/>
                <w:szCs w:val="16"/>
              </w:rPr>
              <w:t>25 342</w:t>
            </w:r>
          </w:p>
        </w:tc>
        <w:tc>
          <w:tcPr>
            <w:tcW w:w="709" w:type="dxa"/>
            <w:hideMark/>
          </w:tcPr>
          <w:p w14:paraId="78B2D05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8 132</w:t>
            </w:r>
          </w:p>
        </w:tc>
        <w:tc>
          <w:tcPr>
            <w:cnfStyle w:val="000010000000" w:firstRow="0" w:lastRow="0" w:firstColumn="0" w:lastColumn="0" w:oddVBand="1" w:evenVBand="0" w:oddHBand="0" w:evenHBand="0" w:firstRowFirstColumn="0" w:firstRowLastColumn="0" w:lastRowFirstColumn="0" w:lastRowLastColumn="0"/>
            <w:tcW w:w="680" w:type="dxa"/>
            <w:hideMark/>
          </w:tcPr>
          <w:p w14:paraId="7EEF9A8E" w14:textId="77777777" w:rsidR="00E73BC6" w:rsidRPr="00D342FD" w:rsidRDefault="00E73BC6" w:rsidP="00150B4F">
            <w:pPr>
              <w:rPr>
                <w:sz w:val="16"/>
                <w:szCs w:val="16"/>
              </w:rPr>
            </w:pPr>
            <w:r w:rsidRPr="00D342FD">
              <w:rPr>
                <w:sz w:val="16"/>
                <w:szCs w:val="16"/>
              </w:rPr>
              <w:t>..</w:t>
            </w:r>
          </w:p>
        </w:tc>
        <w:tc>
          <w:tcPr>
            <w:tcW w:w="709" w:type="dxa"/>
            <w:hideMark/>
          </w:tcPr>
          <w:p w14:paraId="49092AA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 </w:t>
            </w:r>
          </w:p>
        </w:tc>
        <w:tc>
          <w:tcPr>
            <w:cnfStyle w:val="000010000000" w:firstRow="0" w:lastRow="0" w:firstColumn="0" w:lastColumn="0" w:oddVBand="1" w:evenVBand="0" w:oddHBand="0" w:evenHBand="0" w:firstRowFirstColumn="0" w:firstRowLastColumn="0" w:lastRowFirstColumn="0" w:lastRowLastColumn="0"/>
            <w:tcW w:w="709" w:type="dxa"/>
            <w:hideMark/>
          </w:tcPr>
          <w:p w14:paraId="7FB62640" w14:textId="77777777" w:rsidR="00E73BC6" w:rsidRPr="00D342FD" w:rsidRDefault="00E73BC6" w:rsidP="00150B4F">
            <w:pPr>
              <w:rPr>
                <w:sz w:val="16"/>
                <w:szCs w:val="16"/>
              </w:rPr>
            </w:pPr>
            <w:r w:rsidRPr="00D342FD">
              <w:rPr>
                <w:sz w:val="16"/>
                <w:szCs w:val="16"/>
              </w:rPr>
              <w:t>..</w:t>
            </w:r>
          </w:p>
        </w:tc>
        <w:tc>
          <w:tcPr>
            <w:tcW w:w="878" w:type="dxa"/>
            <w:hideMark/>
          </w:tcPr>
          <w:p w14:paraId="09E66070"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 xml:space="preserve"> 881</w:t>
            </w:r>
          </w:p>
        </w:tc>
        <w:tc>
          <w:tcPr>
            <w:cnfStyle w:val="000010000000" w:firstRow="0" w:lastRow="0" w:firstColumn="0" w:lastColumn="0" w:oddVBand="1" w:evenVBand="0" w:oddHBand="0" w:evenHBand="0" w:firstRowFirstColumn="0" w:firstRowLastColumn="0" w:lastRowFirstColumn="0" w:lastRowLastColumn="0"/>
            <w:tcW w:w="709" w:type="dxa"/>
            <w:hideMark/>
          </w:tcPr>
          <w:p w14:paraId="660E4D7A" w14:textId="77777777" w:rsidR="00E73BC6" w:rsidRPr="00D342FD" w:rsidRDefault="00E73BC6" w:rsidP="00150B4F">
            <w:pPr>
              <w:rPr>
                <w:sz w:val="16"/>
                <w:szCs w:val="16"/>
              </w:rPr>
            </w:pPr>
            <w:r w:rsidRPr="00D342FD">
              <w:rPr>
                <w:sz w:val="16"/>
                <w:szCs w:val="16"/>
              </w:rPr>
              <w:t xml:space="preserve"> 707</w:t>
            </w:r>
          </w:p>
        </w:tc>
        <w:tc>
          <w:tcPr>
            <w:tcW w:w="709" w:type="dxa"/>
            <w:hideMark/>
          </w:tcPr>
          <w:p w14:paraId="4DBF224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w:t>
            </w:r>
          </w:p>
        </w:tc>
        <w:tc>
          <w:tcPr>
            <w:cnfStyle w:val="000010000000" w:firstRow="0" w:lastRow="0" w:firstColumn="0" w:lastColumn="0" w:oddVBand="1" w:evenVBand="0" w:oddHBand="0" w:evenHBand="0" w:firstRowFirstColumn="0" w:firstRowLastColumn="0" w:lastRowFirstColumn="0" w:lastRowLastColumn="0"/>
            <w:tcW w:w="850" w:type="dxa"/>
            <w:hideMark/>
          </w:tcPr>
          <w:p w14:paraId="3892D948" w14:textId="77777777" w:rsidR="00E73BC6" w:rsidRPr="00D342FD" w:rsidRDefault="00E73BC6" w:rsidP="00150B4F">
            <w:pPr>
              <w:rPr>
                <w:sz w:val="16"/>
                <w:szCs w:val="16"/>
              </w:rPr>
            </w:pPr>
            <w:r w:rsidRPr="00D342FD">
              <w:rPr>
                <w:sz w:val="16"/>
                <w:szCs w:val="16"/>
              </w:rPr>
              <w:t>..</w:t>
            </w:r>
          </w:p>
        </w:tc>
        <w:tc>
          <w:tcPr>
            <w:tcW w:w="850" w:type="dxa"/>
            <w:noWrap/>
            <w:hideMark/>
          </w:tcPr>
          <w:p w14:paraId="74A670AD"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26 223</w:t>
            </w:r>
          </w:p>
        </w:tc>
      </w:tr>
      <w:tr w:rsidR="00E73BC6" w:rsidRPr="00D342FD" w14:paraId="6C07641D"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4496E64D" w14:textId="77777777" w:rsidR="00E73BC6" w:rsidRPr="00D342FD" w:rsidRDefault="00E73BC6" w:rsidP="00150B4F">
            <w:pPr>
              <w:rPr>
                <w:sz w:val="16"/>
                <w:szCs w:val="16"/>
              </w:rPr>
            </w:pPr>
            <w:r w:rsidRPr="00D342FD">
              <w:rPr>
                <w:sz w:val="16"/>
                <w:szCs w:val="16"/>
              </w:rPr>
              <w:t>Total assets</w:t>
            </w:r>
            <w:r w:rsidRPr="00150B4F">
              <w:rPr>
                <w:sz w:val="16"/>
                <w:szCs w:val="16"/>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851" w:type="dxa"/>
            <w:hideMark/>
          </w:tcPr>
          <w:p w14:paraId="6C0DE9F1" w14:textId="77777777" w:rsidR="00E73BC6" w:rsidRPr="00D342FD" w:rsidRDefault="00E73BC6" w:rsidP="00150B4F">
            <w:pPr>
              <w:rPr>
                <w:sz w:val="16"/>
                <w:szCs w:val="16"/>
              </w:rPr>
            </w:pPr>
            <w:r w:rsidRPr="00D342FD">
              <w:rPr>
                <w:sz w:val="16"/>
                <w:szCs w:val="16"/>
              </w:rPr>
              <w:t>203 179</w:t>
            </w:r>
          </w:p>
        </w:tc>
        <w:tc>
          <w:tcPr>
            <w:tcW w:w="709" w:type="dxa"/>
            <w:hideMark/>
          </w:tcPr>
          <w:p w14:paraId="6CD4B7D0"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202 730</w:t>
            </w:r>
          </w:p>
        </w:tc>
        <w:tc>
          <w:tcPr>
            <w:cnfStyle w:val="000010000000" w:firstRow="0" w:lastRow="0" w:firstColumn="0" w:lastColumn="0" w:oddVBand="1" w:evenVBand="0" w:oddHBand="0" w:evenHBand="0" w:firstRowFirstColumn="0" w:firstRowLastColumn="0" w:lastRowFirstColumn="0" w:lastRowLastColumn="0"/>
            <w:tcW w:w="680" w:type="dxa"/>
            <w:hideMark/>
          </w:tcPr>
          <w:p w14:paraId="379C8ABE" w14:textId="77777777" w:rsidR="00E73BC6" w:rsidRPr="00D342FD" w:rsidRDefault="00E73BC6" w:rsidP="00150B4F">
            <w:pPr>
              <w:rPr>
                <w:sz w:val="16"/>
                <w:szCs w:val="16"/>
              </w:rPr>
            </w:pPr>
            <w:r w:rsidRPr="00D342FD">
              <w:rPr>
                <w:sz w:val="16"/>
                <w:szCs w:val="16"/>
              </w:rPr>
              <w:t>..</w:t>
            </w:r>
          </w:p>
        </w:tc>
        <w:tc>
          <w:tcPr>
            <w:tcW w:w="709" w:type="dxa"/>
            <w:hideMark/>
          </w:tcPr>
          <w:p w14:paraId="0B836F52"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 </w:t>
            </w:r>
          </w:p>
        </w:tc>
        <w:tc>
          <w:tcPr>
            <w:cnfStyle w:val="000010000000" w:firstRow="0" w:lastRow="0" w:firstColumn="0" w:lastColumn="0" w:oddVBand="1" w:evenVBand="0" w:oddHBand="0" w:evenHBand="0" w:firstRowFirstColumn="0" w:firstRowLastColumn="0" w:lastRowFirstColumn="0" w:lastRowLastColumn="0"/>
            <w:tcW w:w="709" w:type="dxa"/>
            <w:hideMark/>
          </w:tcPr>
          <w:p w14:paraId="4C525D87" w14:textId="77777777" w:rsidR="00E73BC6" w:rsidRPr="00D342FD" w:rsidRDefault="00E73BC6" w:rsidP="00150B4F">
            <w:pPr>
              <w:rPr>
                <w:sz w:val="16"/>
                <w:szCs w:val="16"/>
              </w:rPr>
            </w:pPr>
            <w:r w:rsidRPr="00D342FD">
              <w:rPr>
                <w:sz w:val="16"/>
                <w:szCs w:val="16"/>
              </w:rPr>
              <w:t>..</w:t>
            </w:r>
          </w:p>
        </w:tc>
        <w:tc>
          <w:tcPr>
            <w:tcW w:w="878" w:type="dxa"/>
            <w:hideMark/>
          </w:tcPr>
          <w:p w14:paraId="0EDADB7D"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35 855</w:t>
            </w:r>
          </w:p>
        </w:tc>
        <w:tc>
          <w:tcPr>
            <w:cnfStyle w:val="000010000000" w:firstRow="0" w:lastRow="0" w:firstColumn="0" w:lastColumn="0" w:oddVBand="1" w:evenVBand="0" w:oddHBand="0" w:evenHBand="0" w:firstRowFirstColumn="0" w:firstRowLastColumn="0" w:lastRowFirstColumn="0" w:lastRowLastColumn="0"/>
            <w:tcW w:w="709" w:type="dxa"/>
            <w:hideMark/>
          </w:tcPr>
          <w:p w14:paraId="7D22FCE9" w14:textId="77777777" w:rsidR="00E73BC6" w:rsidRPr="00D342FD" w:rsidRDefault="00E73BC6" w:rsidP="00150B4F">
            <w:r w:rsidRPr="00D342FD">
              <w:rPr>
                <w:sz w:val="16"/>
                <w:szCs w:val="16"/>
              </w:rPr>
              <w:t>25 056</w:t>
            </w:r>
          </w:p>
        </w:tc>
        <w:tc>
          <w:tcPr>
            <w:tcW w:w="709" w:type="dxa"/>
            <w:hideMark/>
          </w:tcPr>
          <w:p w14:paraId="424D60D1"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w:t>
            </w:r>
          </w:p>
        </w:tc>
        <w:tc>
          <w:tcPr>
            <w:cnfStyle w:val="000010000000" w:firstRow="0" w:lastRow="0" w:firstColumn="0" w:lastColumn="0" w:oddVBand="1" w:evenVBand="0" w:oddHBand="0" w:evenHBand="0" w:firstRowFirstColumn="0" w:firstRowLastColumn="0" w:lastRowFirstColumn="0" w:lastRowLastColumn="0"/>
            <w:tcW w:w="850" w:type="dxa"/>
            <w:hideMark/>
          </w:tcPr>
          <w:p w14:paraId="2D881A9A" w14:textId="77777777" w:rsidR="00E73BC6" w:rsidRPr="00D342FD" w:rsidRDefault="00E73BC6" w:rsidP="00150B4F">
            <w:pPr>
              <w:rPr>
                <w:sz w:val="16"/>
                <w:szCs w:val="16"/>
              </w:rPr>
            </w:pPr>
            <w:r w:rsidRPr="00D342FD">
              <w:rPr>
                <w:sz w:val="16"/>
                <w:szCs w:val="16"/>
              </w:rPr>
              <w:t>..</w:t>
            </w:r>
          </w:p>
        </w:tc>
        <w:tc>
          <w:tcPr>
            <w:tcW w:w="850" w:type="dxa"/>
            <w:noWrap/>
            <w:hideMark/>
          </w:tcPr>
          <w:p w14:paraId="59715644"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sz w:val="16"/>
                <w:szCs w:val="16"/>
              </w:rPr>
            </w:pPr>
            <w:r w:rsidRPr="00D342FD">
              <w:rPr>
                <w:sz w:val="16"/>
                <w:szCs w:val="16"/>
              </w:rPr>
              <w:t>239 034</w:t>
            </w:r>
          </w:p>
        </w:tc>
      </w:tr>
      <w:tr w:rsidR="00E73BC6" w:rsidRPr="00D342FD" w14:paraId="7B98C3AB" w14:textId="77777777" w:rsidTr="00150B4F">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72989E93" w14:textId="77777777" w:rsidR="00E73BC6" w:rsidRPr="00D342FD" w:rsidRDefault="00E73BC6" w:rsidP="00150B4F">
            <w:pPr>
              <w:rPr>
                <w:sz w:val="16"/>
                <w:szCs w:val="16"/>
              </w:rPr>
            </w:pPr>
            <w:r w:rsidRPr="00D342FD">
              <w:rPr>
                <w:sz w:val="16"/>
                <w:szCs w:val="16"/>
              </w:rPr>
              <w:t>Total liabilities</w:t>
            </w:r>
          </w:p>
        </w:tc>
        <w:tc>
          <w:tcPr>
            <w:cnfStyle w:val="000010000000" w:firstRow="0" w:lastRow="0" w:firstColumn="0" w:lastColumn="0" w:oddVBand="1" w:evenVBand="0" w:oddHBand="0" w:evenHBand="0" w:firstRowFirstColumn="0" w:firstRowLastColumn="0" w:lastRowFirstColumn="0" w:lastRowLastColumn="0"/>
            <w:tcW w:w="851" w:type="dxa"/>
            <w:hideMark/>
          </w:tcPr>
          <w:p w14:paraId="640858EC" w14:textId="77777777" w:rsidR="00E73BC6" w:rsidRPr="00D342FD" w:rsidRDefault="00E73BC6" w:rsidP="00150B4F">
            <w:pPr>
              <w:rPr>
                <w:sz w:val="16"/>
                <w:szCs w:val="16"/>
              </w:rPr>
            </w:pPr>
            <w:r w:rsidRPr="00D342FD">
              <w:rPr>
                <w:sz w:val="16"/>
                <w:szCs w:val="16"/>
              </w:rPr>
              <w:t>95 649</w:t>
            </w:r>
          </w:p>
        </w:tc>
        <w:tc>
          <w:tcPr>
            <w:tcW w:w="709" w:type="dxa"/>
            <w:hideMark/>
          </w:tcPr>
          <w:p w14:paraId="2F4848C0"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rPr>
                <w:sz w:val="16"/>
                <w:szCs w:val="16"/>
              </w:rPr>
            </w:pPr>
            <w:r w:rsidRPr="00D342FD">
              <w:rPr>
                <w:sz w:val="16"/>
                <w:szCs w:val="16"/>
              </w:rPr>
              <w:t>110 569</w:t>
            </w:r>
          </w:p>
        </w:tc>
        <w:tc>
          <w:tcPr>
            <w:cnfStyle w:val="000010000000" w:firstRow="0" w:lastRow="0" w:firstColumn="0" w:lastColumn="0" w:oddVBand="1" w:evenVBand="0" w:oddHBand="0" w:evenHBand="0" w:firstRowFirstColumn="0" w:firstRowLastColumn="0" w:lastRowFirstColumn="0" w:lastRowLastColumn="0"/>
            <w:tcW w:w="680" w:type="dxa"/>
            <w:hideMark/>
          </w:tcPr>
          <w:p w14:paraId="031BC0A0" w14:textId="77777777" w:rsidR="00E73BC6" w:rsidRPr="00D342FD" w:rsidRDefault="00E73BC6" w:rsidP="00150B4F">
            <w:pPr>
              <w:rPr>
                <w:sz w:val="16"/>
                <w:szCs w:val="16"/>
              </w:rPr>
            </w:pPr>
            <w:r w:rsidRPr="00D342FD">
              <w:rPr>
                <w:sz w:val="16"/>
                <w:szCs w:val="16"/>
              </w:rPr>
              <w:t>..</w:t>
            </w:r>
          </w:p>
        </w:tc>
        <w:tc>
          <w:tcPr>
            <w:tcW w:w="709" w:type="dxa"/>
            <w:hideMark/>
          </w:tcPr>
          <w:p w14:paraId="5AB9698E"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rPr>
                <w:sz w:val="16"/>
                <w:szCs w:val="16"/>
              </w:rPr>
            </w:pPr>
            <w:r w:rsidRPr="00D342FD">
              <w:rPr>
                <w:sz w:val="16"/>
                <w:szCs w:val="16"/>
              </w:rPr>
              <w:t> </w:t>
            </w:r>
          </w:p>
        </w:tc>
        <w:tc>
          <w:tcPr>
            <w:cnfStyle w:val="000010000000" w:firstRow="0" w:lastRow="0" w:firstColumn="0" w:lastColumn="0" w:oddVBand="1" w:evenVBand="0" w:oddHBand="0" w:evenHBand="0" w:firstRowFirstColumn="0" w:firstRowLastColumn="0" w:lastRowFirstColumn="0" w:lastRowLastColumn="0"/>
            <w:tcW w:w="709" w:type="dxa"/>
            <w:hideMark/>
          </w:tcPr>
          <w:p w14:paraId="1613459B" w14:textId="77777777" w:rsidR="00E73BC6" w:rsidRPr="00D342FD" w:rsidRDefault="00E73BC6" w:rsidP="00150B4F">
            <w:pPr>
              <w:rPr>
                <w:sz w:val="16"/>
                <w:szCs w:val="16"/>
              </w:rPr>
            </w:pPr>
            <w:r w:rsidRPr="00D342FD">
              <w:rPr>
                <w:sz w:val="16"/>
                <w:szCs w:val="16"/>
              </w:rPr>
              <w:t>..</w:t>
            </w:r>
          </w:p>
        </w:tc>
        <w:tc>
          <w:tcPr>
            <w:tcW w:w="878" w:type="dxa"/>
            <w:hideMark/>
          </w:tcPr>
          <w:p w14:paraId="7C620DB1"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rPr>
                <w:sz w:val="16"/>
                <w:szCs w:val="16"/>
              </w:rPr>
            </w:pPr>
            <w:r w:rsidRPr="00D342FD">
              <w:rPr>
                <w:sz w:val="16"/>
                <w:szCs w:val="16"/>
              </w:rPr>
              <w:t>1 952</w:t>
            </w:r>
          </w:p>
        </w:tc>
        <w:tc>
          <w:tcPr>
            <w:cnfStyle w:val="000010000000" w:firstRow="0" w:lastRow="0" w:firstColumn="0" w:lastColumn="0" w:oddVBand="1" w:evenVBand="0" w:oddHBand="0" w:evenHBand="0" w:firstRowFirstColumn="0" w:firstRowLastColumn="0" w:lastRowFirstColumn="0" w:lastRowLastColumn="0"/>
            <w:tcW w:w="709" w:type="dxa"/>
            <w:hideMark/>
          </w:tcPr>
          <w:p w14:paraId="58B43CF4" w14:textId="77777777" w:rsidR="00E73BC6" w:rsidRPr="00D342FD" w:rsidRDefault="00E73BC6" w:rsidP="00150B4F">
            <w:r w:rsidRPr="00D342FD">
              <w:rPr>
                <w:sz w:val="16"/>
                <w:szCs w:val="16"/>
              </w:rPr>
              <w:t>2 257</w:t>
            </w:r>
          </w:p>
        </w:tc>
        <w:tc>
          <w:tcPr>
            <w:tcW w:w="709" w:type="dxa"/>
            <w:hideMark/>
          </w:tcPr>
          <w:p w14:paraId="15934E03"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rPr>
                <w:sz w:val="16"/>
                <w:szCs w:val="16"/>
              </w:rPr>
            </w:pPr>
            <w:r w:rsidRPr="00D342FD">
              <w:rPr>
                <w:sz w:val="16"/>
                <w:szCs w:val="16"/>
              </w:rPr>
              <w:t>..</w:t>
            </w:r>
          </w:p>
        </w:tc>
        <w:tc>
          <w:tcPr>
            <w:cnfStyle w:val="000010000000" w:firstRow="0" w:lastRow="0" w:firstColumn="0" w:lastColumn="0" w:oddVBand="1" w:evenVBand="0" w:oddHBand="0" w:evenHBand="0" w:firstRowFirstColumn="0" w:firstRowLastColumn="0" w:lastRowFirstColumn="0" w:lastRowLastColumn="0"/>
            <w:tcW w:w="850" w:type="dxa"/>
            <w:hideMark/>
          </w:tcPr>
          <w:p w14:paraId="4F2475BF" w14:textId="77777777" w:rsidR="00E73BC6" w:rsidRPr="00D342FD" w:rsidRDefault="00E73BC6" w:rsidP="00150B4F">
            <w:pPr>
              <w:rPr>
                <w:sz w:val="16"/>
                <w:szCs w:val="16"/>
              </w:rPr>
            </w:pPr>
            <w:r w:rsidRPr="00D342FD">
              <w:rPr>
                <w:sz w:val="16"/>
                <w:szCs w:val="16"/>
              </w:rPr>
              <w:t>..</w:t>
            </w:r>
          </w:p>
        </w:tc>
        <w:tc>
          <w:tcPr>
            <w:tcW w:w="850" w:type="dxa"/>
            <w:noWrap/>
            <w:hideMark/>
          </w:tcPr>
          <w:p w14:paraId="44C6041E"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rPr>
                <w:sz w:val="16"/>
                <w:szCs w:val="16"/>
              </w:rPr>
            </w:pPr>
            <w:r w:rsidRPr="00D342FD">
              <w:rPr>
                <w:sz w:val="16"/>
                <w:szCs w:val="16"/>
              </w:rPr>
              <w:t>97 601</w:t>
            </w:r>
          </w:p>
        </w:tc>
      </w:tr>
    </w:tbl>
    <w:p w14:paraId="2E976FFB" w14:textId="77777777" w:rsidR="00E73BC6" w:rsidRDefault="00E73BC6" w:rsidP="00E73BC6">
      <w:pPr>
        <w:pStyle w:val="TableUnits"/>
        <w:rPr>
          <w:rFonts w:asciiTheme="minorHAnsi" w:hAnsiTheme="minorHAnsi"/>
          <w:b w:val="0"/>
          <w:spacing w:val="0"/>
          <w:szCs w:val="18"/>
        </w:rPr>
      </w:pPr>
    </w:p>
    <w:p w14:paraId="68AB12D3" w14:textId="77777777" w:rsidR="00E73BC6" w:rsidRPr="00940E38" w:rsidRDefault="00E73BC6" w:rsidP="00E73BC6">
      <w:pPr>
        <w:pStyle w:val="Note"/>
      </w:pPr>
      <w:r w:rsidRPr="00940E38">
        <w:t>Notes:</w:t>
      </w:r>
    </w:p>
    <w:p w14:paraId="05FE0D49" w14:textId="77777777" w:rsidR="00E73BC6" w:rsidRPr="00940E38" w:rsidRDefault="00E73BC6" w:rsidP="00E73BC6">
      <w:pPr>
        <w:pStyle w:val="Note"/>
      </w:pPr>
      <w:r w:rsidRPr="00940E38">
        <w:t>(a)</w:t>
      </w:r>
      <w:r w:rsidRPr="00940E38">
        <w:tab/>
        <w:t xml:space="preserve">Each of the material entities are reported individually. </w:t>
      </w:r>
    </w:p>
    <w:p w14:paraId="7E505AD2" w14:textId="77777777" w:rsidR="00E73BC6" w:rsidRPr="00940E38" w:rsidRDefault="00E73BC6" w:rsidP="00E73BC6">
      <w:pPr>
        <w:pStyle w:val="Note"/>
      </w:pPr>
      <w:r w:rsidRPr="00940E38">
        <w:t>(b)</w:t>
      </w:r>
      <w:r w:rsidRPr="00940E38">
        <w:tab/>
        <w:t>Other non-material entities that are material in aggregate are reported in aggregate.</w:t>
      </w:r>
    </w:p>
    <w:p w14:paraId="6BB9180F" w14:textId="77777777" w:rsidR="00E73BC6" w:rsidRPr="00940E38" w:rsidRDefault="00E73BC6" w:rsidP="00E73BC6">
      <w:pPr>
        <w:pStyle w:val="Note"/>
      </w:pPr>
      <w:r w:rsidRPr="00940E38">
        <w:t>(c)</w:t>
      </w:r>
      <w:r w:rsidRPr="00940E38">
        <w:tab/>
        <w:t xml:space="preserve">Total assets for other section 53(1)(b) entities in aggregate were material to the DoT consolidated group. </w:t>
      </w:r>
    </w:p>
    <w:p w14:paraId="36DCD556"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150B4F" w14:paraId="4ACBB7F1" w14:textId="77777777" w:rsidTr="00E73BC6">
        <w:trPr>
          <w:cnfStyle w:val="100000000000" w:firstRow="1" w:lastRow="0" w:firstColumn="0" w:lastColumn="0" w:oddVBand="0" w:evenVBand="0" w:oddHBand="0" w:evenHBand="0" w:firstRowFirstColumn="0" w:firstRowLastColumn="0" w:lastRowFirstColumn="0" w:lastRowLastColumn="0"/>
        </w:trPr>
        <w:tc>
          <w:tcPr>
            <w:tcW w:w="9724" w:type="dxa"/>
          </w:tcPr>
          <w:p w14:paraId="50F10EA5" w14:textId="77777777" w:rsidR="00E73BC6" w:rsidRPr="00150B4F" w:rsidRDefault="00E73BC6" w:rsidP="00150B4F">
            <w:r w:rsidRPr="00150B4F">
              <w:t>Guidance – Entities consolidated pursuant to section 53(1)(b) of the FMA</w:t>
            </w:r>
          </w:p>
        </w:tc>
      </w:tr>
      <w:tr w:rsidR="00E73BC6" w:rsidRPr="00940E38" w14:paraId="27FB02D5" w14:textId="77777777" w:rsidTr="00E73BC6">
        <w:tc>
          <w:tcPr>
            <w:tcW w:w="9724" w:type="dxa"/>
          </w:tcPr>
          <w:p w14:paraId="045C76E4" w14:textId="77777777" w:rsidR="00E73BC6" w:rsidRPr="00940E38" w:rsidRDefault="00E73BC6" w:rsidP="00E73BC6">
            <w:r w:rsidRPr="00940E38">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14:paraId="6A49B03D" w14:textId="77777777" w:rsidR="00E73BC6" w:rsidRPr="00940E38" w:rsidRDefault="00E73BC6" w:rsidP="00E73BC6">
            <w:pPr>
              <w:spacing w:after="60"/>
            </w:pPr>
            <w:r w:rsidRPr="00940E38">
              <w:t>Where those entities are not material individually but material in aggregate, departments shall report them in aggregate.</w:t>
            </w:r>
          </w:p>
        </w:tc>
      </w:tr>
    </w:tbl>
    <w:p w14:paraId="63A863B8" w14:textId="77777777" w:rsidR="00E73BC6" w:rsidRPr="00940E38" w:rsidRDefault="00E73BC6" w:rsidP="00E73BC6">
      <w:bookmarkStart w:id="374" w:name="_Toc477432295"/>
    </w:p>
    <w:p w14:paraId="4E06687A" w14:textId="77777777" w:rsidR="00E73BC6" w:rsidRPr="00940E38" w:rsidRDefault="00E73BC6" w:rsidP="00E73BC6">
      <w:pPr>
        <w:rPr>
          <w:rFonts w:asciiTheme="majorHAnsi" w:eastAsiaTheme="majorEastAsia" w:hAnsiTheme="majorHAnsi" w:cstheme="majorBidi"/>
          <w:spacing w:val="-2"/>
          <w:sz w:val="24"/>
          <w:szCs w:val="26"/>
        </w:rPr>
      </w:pPr>
      <w:r w:rsidRPr="00940E38">
        <w:br w:type="page"/>
      </w:r>
    </w:p>
    <w:p w14:paraId="66E2F9F8" w14:textId="77777777" w:rsidR="00E73BC6" w:rsidRPr="00940E38" w:rsidRDefault="00E73BC6" w:rsidP="00E73BC6">
      <w:pPr>
        <w:pStyle w:val="Heading2"/>
      </w:pPr>
      <w:bookmarkStart w:id="375" w:name="_Toc509843386"/>
      <w:bookmarkStart w:id="376" w:name="_Toc42054770"/>
      <w:bookmarkStart w:id="377" w:name="_Toc42218766"/>
      <w:r w:rsidRPr="00940E38">
        <w:lastRenderedPageBreak/>
        <w:t>Correction of a prior period error</w:t>
      </w:r>
      <w:bookmarkEnd w:id="374"/>
      <w:bookmarkEnd w:id="375"/>
      <w:bookmarkEnd w:id="376"/>
      <w:bookmarkEnd w:id="377"/>
    </w:p>
    <w:p w14:paraId="2C9C7D48" w14:textId="77777777" w:rsidR="00E73BC6" w:rsidRPr="00940E38" w:rsidRDefault="00E73BC6" w:rsidP="00E73BC6">
      <w:pPr>
        <w:pStyle w:val="HighlightBoxHeading"/>
      </w:pPr>
      <w:r w:rsidRPr="00940E38">
        <w:t xml:space="preserve">Sample disclosure </w:t>
      </w:r>
    </w:p>
    <w:p w14:paraId="0A7EF300" w14:textId="77777777" w:rsidR="00E73BC6" w:rsidRPr="00940E38" w:rsidRDefault="00E73BC6" w:rsidP="00E73BC6">
      <w:pPr>
        <w:pStyle w:val="HighlightBoxText"/>
      </w:pPr>
      <w:r w:rsidRPr="00940E38">
        <w:t>This note has been included as an example only to illustrate the disclosure of a restatement of prior period figures due to a material error correction. This note should be omitted if not relevant.</w:t>
      </w:r>
      <w:r w:rsidRPr="00940E38">
        <w:rPr>
          <w:rStyle w:val="SourceReference"/>
        </w:rPr>
        <w:t xml:space="preserve"> [AASB 108.49]</w:t>
      </w:r>
    </w:p>
    <w:p w14:paraId="433CF12F" w14:textId="77777777" w:rsidR="00E73BC6" w:rsidRPr="00940E38" w:rsidRDefault="00E73BC6" w:rsidP="00E73BC6">
      <w:pPr>
        <w:pStyle w:val="HighlightBoxText"/>
      </w:pPr>
      <w:r w:rsidRPr="00940E38">
        <w:t xml:space="preserve">The investment properties note has been used in the Model to illustrate a third balance sheet required to correct an error from a previous year. The error occurred because the Department of Technology did not recognise an investment property. </w:t>
      </w:r>
      <w:r w:rsidRPr="00940E38">
        <w:rPr>
          <w:rStyle w:val="SourceReference"/>
        </w:rPr>
        <w:t>[AASB 101.39]</w:t>
      </w:r>
    </w:p>
    <w:p w14:paraId="13FD7C08" w14:textId="77777777" w:rsidR="00E73BC6" w:rsidRPr="00940E38" w:rsidRDefault="00E73BC6" w:rsidP="00E73BC6">
      <w:r w:rsidRPr="00940E38">
        <w:t>The Department has identified two prior period errors. These are explained below and have since been adjusted for the error and restated each of the affected financial statements for the 2018 financial year, as shown in the tables below.</w:t>
      </w:r>
    </w:p>
    <w:p w14:paraId="7E8BFE38" w14:textId="77777777" w:rsidR="00E73BC6" w:rsidRPr="00940E38" w:rsidRDefault="00E73BC6" w:rsidP="00E73BC6">
      <w:pPr>
        <w:pStyle w:val="Heading3"/>
      </w:pPr>
      <w:r w:rsidRPr="00940E38">
        <w:t xml:space="preserve">Investment property not recognised </w:t>
      </w:r>
    </w:p>
    <w:p w14:paraId="5BA496D7" w14:textId="2E08131E" w:rsidR="00E73BC6" w:rsidRPr="00940E38" w:rsidRDefault="00E73BC6" w:rsidP="00E73BC6">
      <w:r w:rsidRPr="00940E38">
        <w:t>During the 2016-17 financial year, the Department did not recognise an investment property, which was contributed to it for nil consideration. This error had the effect of understating investment properties and income for the year ended 30</w:t>
      </w:r>
      <w:r w:rsidR="006853CA">
        <w:t> </w:t>
      </w:r>
      <w:r w:rsidRPr="00940E38">
        <w:t>June 2018 by $2 500 000. The error also had the effect of understating investment properties and accumulated surplus as at 30 June 2018 by $2 500 000.</w:t>
      </w:r>
    </w:p>
    <w:p w14:paraId="543B908B" w14:textId="77777777" w:rsidR="00E73BC6" w:rsidRPr="00940E38" w:rsidRDefault="00E73BC6" w:rsidP="00E73BC6">
      <w:pPr>
        <w:pStyle w:val="Heading3"/>
      </w:pPr>
      <w:r w:rsidRPr="00940E38">
        <w:t xml:space="preserve">Error in not consolidating a controlled entity </w:t>
      </w:r>
    </w:p>
    <w:p w14:paraId="0C25078E" w14:textId="77777777" w:rsidR="00E73BC6" w:rsidRPr="00940E38" w:rsidRDefault="00E73BC6" w:rsidP="00E73BC6">
      <w:r w:rsidRPr="00940E38">
        <w:t xml:space="preserve">Innovation Victoria was established on 1 July 2016 as a new entity of the Department of Technology under the </w:t>
      </w:r>
      <w:r w:rsidRPr="00940E38">
        <w:rPr>
          <w:i/>
        </w:rPr>
        <w:t>Innovation Victoria Act 2016</w:t>
      </w:r>
      <w:r w:rsidRPr="00940E38">
        <w:t>. The Department determined that it controlled Innovation Victoria based on the control criteria in AASB 10 but due to an inadvertent human error, the Department did not include Innovation Victoria in its group financial statements for the 2016-17 reporting period.</w:t>
      </w:r>
    </w:p>
    <w:p w14:paraId="039F8B03" w14:textId="77777777" w:rsidR="00E73BC6" w:rsidRDefault="00E73BC6" w:rsidP="00E73BC6">
      <w:pPr>
        <w:pStyle w:val="TableHeading"/>
        <w:rPr>
          <w:rFonts w:asciiTheme="minorHAnsi" w:hAnsiTheme="minorHAnsi"/>
          <w:b w:val="0"/>
          <w:spacing w:val="0"/>
          <w:szCs w:val="18"/>
        </w:rPr>
      </w:pPr>
      <w:r w:rsidRPr="00940E38">
        <w:t>Impact of correction of an error on the consolidated operating statement</w:t>
      </w:r>
      <w:r w:rsidRPr="00940E38">
        <w:tab/>
        <w:t>($ million)</w:t>
      </w:r>
    </w:p>
    <w:tbl>
      <w:tblPr>
        <w:tblStyle w:val="DTFTable"/>
        <w:tblW w:w="9676" w:type="dxa"/>
        <w:tblLook w:val="06E0" w:firstRow="1" w:lastRow="1" w:firstColumn="1" w:lastColumn="0" w:noHBand="1" w:noVBand="1"/>
      </w:tblPr>
      <w:tblGrid>
        <w:gridCol w:w="4074"/>
        <w:gridCol w:w="1218"/>
        <w:gridCol w:w="1315"/>
        <w:gridCol w:w="1274"/>
        <w:gridCol w:w="1795"/>
      </w:tblGrid>
      <w:tr w:rsidR="00E73BC6" w:rsidRPr="00D342FD" w14:paraId="44FDAA01" w14:textId="77777777" w:rsidTr="00E52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4" w:type="dxa"/>
            <w:noWrap/>
            <w:hideMark/>
          </w:tcPr>
          <w:p w14:paraId="1AA49CF4" w14:textId="77777777" w:rsidR="00E73BC6" w:rsidRPr="00D342FD" w:rsidRDefault="00E73BC6" w:rsidP="00150B4F">
            <w:pPr>
              <w:ind w:hanging="170"/>
            </w:pPr>
            <w:r w:rsidRPr="00D342FD">
              <w:t> </w:t>
            </w:r>
          </w:p>
        </w:tc>
        <w:tc>
          <w:tcPr>
            <w:tcW w:w="1218" w:type="dxa"/>
            <w:hideMark/>
          </w:tcPr>
          <w:p w14:paraId="3825EC39" w14:textId="0899B605" w:rsidR="00E73BC6" w:rsidRPr="00D342FD" w:rsidRDefault="00E73BC6" w:rsidP="00E52BBF">
            <w:pPr>
              <w:cnfStyle w:val="100000000000" w:firstRow="1" w:lastRow="0" w:firstColumn="0" w:lastColumn="0" w:oddVBand="0" w:evenVBand="0" w:oddHBand="0" w:evenHBand="0" w:firstRowFirstColumn="0" w:firstRowLastColumn="0" w:lastRowFirstColumn="0" w:lastRowLastColumn="0"/>
            </w:pPr>
            <w:r w:rsidRPr="00D342FD">
              <w:t xml:space="preserve">For the period ended </w:t>
            </w:r>
            <w:r w:rsidR="00E52BBF">
              <w:br/>
            </w:r>
            <w:r w:rsidRPr="00D342FD">
              <w:t>30</w:t>
            </w:r>
            <w:r w:rsidR="00150B4F">
              <w:t> </w:t>
            </w:r>
            <w:r w:rsidRPr="00D342FD">
              <w:t>June 2020</w:t>
            </w:r>
          </w:p>
        </w:tc>
        <w:tc>
          <w:tcPr>
            <w:tcW w:w="1315" w:type="dxa"/>
            <w:hideMark/>
          </w:tcPr>
          <w:p w14:paraId="21E4074C" w14:textId="65779E07" w:rsidR="00E73BC6" w:rsidRPr="00D342FD" w:rsidRDefault="00E73BC6" w:rsidP="00E52BBF">
            <w:pPr>
              <w:cnfStyle w:val="100000000000" w:firstRow="1" w:lastRow="0" w:firstColumn="0" w:lastColumn="0" w:oddVBand="0" w:evenVBand="0" w:oddHBand="0" w:evenHBand="0" w:firstRowFirstColumn="0" w:firstRowLastColumn="0" w:lastRowFirstColumn="0" w:lastRowLastColumn="0"/>
            </w:pPr>
            <w:r w:rsidRPr="00D342FD">
              <w:t xml:space="preserve">For the period ended </w:t>
            </w:r>
            <w:r w:rsidR="00E52BBF">
              <w:br/>
            </w:r>
            <w:r w:rsidRPr="00D342FD">
              <w:t>30</w:t>
            </w:r>
            <w:r w:rsidR="00150B4F">
              <w:t> </w:t>
            </w:r>
            <w:r w:rsidRPr="00D342FD">
              <w:t>June 2019 (restated)</w:t>
            </w:r>
          </w:p>
        </w:tc>
        <w:tc>
          <w:tcPr>
            <w:tcW w:w="1274" w:type="dxa"/>
            <w:hideMark/>
          </w:tcPr>
          <w:p w14:paraId="43F8B81D" w14:textId="02C8F903" w:rsidR="00E73BC6" w:rsidRPr="00D342FD" w:rsidRDefault="00E73BC6" w:rsidP="00E52BBF">
            <w:pPr>
              <w:cnfStyle w:val="100000000000" w:firstRow="1" w:lastRow="0" w:firstColumn="0" w:lastColumn="0" w:oddVBand="0" w:evenVBand="0" w:oddHBand="0" w:evenHBand="0" w:firstRowFirstColumn="0" w:firstRowLastColumn="0" w:lastRowFirstColumn="0" w:lastRowLastColumn="0"/>
            </w:pPr>
            <w:r w:rsidRPr="00D342FD">
              <w:t xml:space="preserve">Consolidation of Innovation Victoria </w:t>
            </w:r>
            <w:r w:rsidR="00E52BBF">
              <w:br/>
            </w:r>
            <w:r w:rsidRPr="00D342FD">
              <w:t>(100% owned)</w:t>
            </w:r>
          </w:p>
        </w:tc>
        <w:tc>
          <w:tcPr>
            <w:tcW w:w="1795" w:type="dxa"/>
            <w:hideMark/>
          </w:tcPr>
          <w:p w14:paraId="37BC11A5" w14:textId="139C5313" w:rsidR="00E73BC6" w:rsidRPr="00D342FD" w:rsidRDefault="00E73BC6" w:rsidP="00150B4F">
            <w:pPr>
              <w:cnfStyle w:val="100000000000" w:firstRow="1" w:lastRow="0" w:firstColumn="0" w:lastColumn="0" w:oddVBand="0" w:evenVBand="0" w:oddHBand="0" w:evenHBand="0" w:firstRowFirstColumn="0" w:firstRowLastColumn="0" w:lastRowFirstColumn="0" w:lastRowLastColumn="0"/>
            </w:pPr>
            <w:r w:rsidRPr="00D342FD">
              <w:t xml:space="preserve">For the period ended </w:t>
            </w:r>
            <w:r w:rsidR="00E52BBF">
              <w:br/>
            </w:r>
            <w:r w:rsidRPr="00D342FD">
              <w:t>30</w:t>
            </w:r>
            <w:r w:rsidR="00150B4F">
              <w:t> </w:t>
            </w:r>
            <w:r w:rsidRPr="00D342FD">
              <w:t xml:space="preserve">June 2019 </w:t>
            </w:r>
            <w:r w:rsidR="00E52BBF">
              <w:br/>
            </w:r>
            <w:r w:rsidRPr="00D342FD">
              <w:t>as previously presented</w:t>
            </w:r>
          </w:p>
        </w:tc>
      </w:tr>
      <w:tr w:rsidR="00E73BC6" w:rsidRPr="00D342FD" w14:paraId="74812CD2"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noWrap/>
            <w:hideMark/>
          </w:tcPr>
          <w:p w14:paraId="526FB1A4" w14:textId="77777777" w:rsidR="00E73BC6" w:rsidRPr="00D342FD" w:rsidRDefault="00E73BC6" w:rsidP="00150B4F">
            <w:r w:rsidRPr="00D342FD">
              <w:t>Interest</w:t>
            </w:r>
          </w:p>
        </w:tc>
        <w:tc>
          <w:tcPr>
            <w:tcW w:w="1218" w:type="dxa"/>
            <w:shd w:val="clear" w:color="auto" w:fill="D9D9D6" w:themeFill="background2"/>
            <w:hideMark/>
          </w:tcPr>
          <w:p w14:paraId="21FED325"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3 864</w:t>
            </w:r>
          </w:p>
        </w:tc>
        <w:tc>
          <w:tcPr>
            <w:tcW w:w="1315" w:type="dxa"/>
            <w:shd w:val="clear" w:color="auto" w:fill="D9D9D6" w:themeFill="background2"/>
            <w:hideMark/>
          </w:tcPr>
          <w:p w14:paraId="47F701DE"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2 897</w:t>
            </w:r>
          </w:p>
        </w:tc>
        <w:tc>
          <w:tcPr>
            <w:tcW w:w="1274" w:type="dxa"/>
            <w:hideMark/>
          </w:tcPr>
          <w:p w14:paraId="6A0F69CD" w14:textId="428EF731"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(50)</w:t>
            </w:r>
          </w:p>
        </w:tc>
        <w:tc>
          <w:tcPr>
            <w:tcW w:w="1795" w:type="dxa"/>
            <w:hideMark/>
          </w:tcPr>
          <w:p w14:paraId="6C5ADA9A"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2 947</w:t>
            </w:r>
          </w:p>
        </w:tc>
      </w:tr>
      <w:tr w:rsidR="00E73BC6" w:rsidRPr="00D342FD" w14:paraId="1CD12807"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bottom w:val="nil"/>
            </w:tcBorders>
            <w:noWrap/>
            <w:hideMark/>
          </w:tcPr>
          <w:p w14:paraId="1AA15D44" w14:textId="77777777" w:rsidR="00E73BC6" w:rsidRPr="00D342FD" w:rsidRDefault="00E73BC6" w:rsidP="00150B4F">
            <w:r w:rsidRPr="00D342FD">
              <w:t>Sale of goods and services</w:t>
            </w:r>
          </w:p>
        </w:tc>
        <w:tc>
          <w:tcPr>
            <w:tcW w:w="1218" w:type="dxa"/>
            <w:tcBorders>
              <w:bottom w:val="nil"/>
            </w:tcBorders>
            <w:shd w:val="clear" w:color="auto" w:fill="D9D9D6" w:themeFill="background2"/>
            <w:hideMark/>
          </w:tcPr>
          <w:p w14:paraId="3B83BF9D"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1 839</w:t>
            </w:r>
          </w:p>
        </w:tc>
        <w:tc>
          <w:tcPr>
            <w:tcW w:w="1315" w:type="dxa"/>
            <w:tcBorders>
              <w:bottom w:val="nil"/>
            </w:tcBorders>
            <w:shd w:val="clear" w:color="auto" w:fill="D9D9D6" w:themeFill="background2"/>
            <w:hideMark/>
          </w:tcPr>
          <w:p w14:paraId="485AAF92"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1 346</w:t>
            </w:r>
          </w:p>
        </w:tc>
        <w:tc>
          <w:tcPr>
            <w:tcW w:w="1274" w:type="dxa"/>
            <w:tcBorders>
              <w:bottom w:val="nil"/>
            </w:tcBorders>
            <w:hideMark/>
          </w:tcPr>
          <w:p w14:paraId="5A0E3D18"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 xml:space="preserve"> 50</w:t>
            </w:r>
          </w:p>
        </w:tc>
        <w:tc>
          <w:tcPr>
            <w:tcW w:w="1795" w:type="dxa"/>
            <w:tcBorders>
              <w:bottom w:val="nil"/>
            </w:tcBorders>
            <w:hideMark/>
          </w:tcPr>
          <w:p w14:paraId="6F4A9F60"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1 296</w:t>
            </w:r>
          </w:p>
        </w:tc>
      </w:tr>
      <w:tr w:rsidR="00E73BC6" w:rsidRPr="00D342FD" w14:paraId="6C15C71E"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bottom w:val="single" w:sz="6" w:space="0" w:color="auto"/>
            </w:tcBorders>
            <w:noWrap/>
            <w:hideMark/>
          </w:tcPr>
          <w:p w14:paraId="1EF95BA7" w14:textId="77777777" w:rsidR="00E73BC6" w:rsidRPr="00D342FD" w:rsidRDefault="00E73BC6" w:rsidP="00150B4F">
            <w:r w:rsidRPr="00D342FD">
              <w:t>Other income</w:t>
            </w:r>
          </w:p>
        </w:tc>
        <w:tc>
          <w:tcPr>
            <w:tcW w:w="1218" w:type="dxa"/>
            <w:tcBorders>
              <w:bottom w:val="single" w:sz="6" w:space="0" w:color="auto"/>
            </w:tcBorders>
            <w:shd w:val="clear" w:color="auto" w:fill="D9D9D6" w:themeFill="background2"/>
            <w:hideMark/>
          </w:tcPr>
          <w:p w14:paraId="5F3DD79A"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101 771</w:t>
            </w:r>
          </w:p>
        </w:tc>
        <w:tc>
          <w:tcPr>
            <w:tcW w:w="1315" w:type="dxa"/>
            <w:tcBorders>
              <w:bottom w:val="single" w:sz="6" w:space="0" w:color="auto"/>
            </w:tcBorders>
            <w:shd w:val="clear" w:color="auto" w:fill="D9D9D6" w:themeFill="background2"/>
            <w:hideMark/>
          </w:tcPr>
          <w:p w14:paraId="62852927"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82 017</w:t>
            </w:r>
          </w:p>
        </w:tc>
        <w:tc>
          <w:tcPr>
            <w:tcW w:w="1274" w:type="dxa"/>
            <w:tcBorders>
              <w:bottom w:val="single" w:sz="6" w:space="0" w:color="auto"/>
            </w:tcBorders>
            <w:hideMark/>
          </w:tcPr>
          <w:p w14:paraId="2988A0D3"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w:t>
            </w:r>
          </w:p>
        </w:tc>
        <w:tc>
          <w:tcPr>
            <w:tcW w:w="1795" w:type="dxa"/>
            <w:tcBorders>
              <w:bottom w:val="single" w:sz="6" w:space="0" w:color="auto"/>
            </w:tcBorders>
            <w:hideMark/>
          </w:tcPr>
          <w:p w14:paraId="798E8874"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82 017</w:t>
            </w:r>
          </w:p>
        </w:tc>
      </w:tr>
      <w:tr w:rsidR="00E73BC6" w:rsidRPr="00D342FD" w14:paraId="64C4AF59"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bottom w:val="single" w:sz="6" w:space="0" w:color="auto"/>
            </w:tcBorders>
            <w:noWrap/>
            <w:hideMark/>
          </w:tcPr>
          <w:p w14:paraId="1A84C934" w14:textId="77777777" w:rsidR="00E73BC6" w:rsidRPr="00D342FD" w:rsidRDefault="00E73BC6" w:rsidP="00150B4F">
            <w:pPr>
              <w:rPr>
                <w:b/>
                <w:bCs/>
              </w:rPr>
            </w:pPr>
            <w:r w:rsidRPr="00D342FD">
              <w:rPr>
                <w:b/>
                <w:bCs/>
              </w:rPr>
              <w:t>Total income from transactions</w:t>
            </w:r>
          </w:p>
        </w:tc>
        <w:tc>
          <w:tcPr>
            <w:tcW w:w="1218" w:type="dxa"/>
            <w:tcBorders>
              <w:top w:val="single" w:sz="6" w:space="0" w:color="auto"/>
              <w:bottom w:val="single" w:sz="6" w:space="0" w:color="auto"/>
            </w:tcBorders>
            <w:shd w:val="clear" w:color="auto" w:fill="D9D9D6" w:themeFill="background2"/>
            <w:hideMark/>
          </w:tcPr>
          <w:p w14:paraId="73279ABE"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107 474</w:t>
            </w:r>
          </w:p>
        </w:tc>
        <w:tc>
          <w:tcPr>
            <w:tcW w:w="1315" w:type="dxa"/>
            <w:tcBorders>
              <w:top w:val="single" w:sz="6" w:space="0" w:color="auto"/>
              <w:bottom w:val="single" w:sz="6" w:space="0" w:color="auto"/>
            </w:tcBorders>
            <w:shd w:val="clear" w:color="auto" w:fill="D9D9D6" w:themeFill="background2"/>
            <w:hideMark/>
          </w:tcPr>
          <w:p w14:paraId="51685678"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86 260</w:t>
            </w:r>
          </w:p>
        </w:tc>
        <w:tc>
          <w:tcPr>
            <w:tcW w:w="1274" w:type="dxa"/>
            <w:tcBorders>
              <w:top w:val="single" w:sz="6" w:space="0" w:color="auto"/>
              <w:bottom w:val="single" w:sz="6" w:space="0" w:color="auto"/>
            </w:tcBorders>
            <w:hideMark/>
          </w:tcPr>
          <w:p w14:paraId="2ACA25B8"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1795" w:type="dxa"/>
            <w:tcBorders>
              <w:top w:val="single" w:sz="6" w:space="0" w:color="auto"/>
              <w:bottom w:val="single" w:sz="6" w:space="0" w:color="auto"/>
            </w:tcBorders>
            <w:hideMark/>
          </w:tcPr>
          <w:p w14:paraId="2815BB71"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005484">
              <w:rPr>
                <w:b/>
                <w:bCs/>
              </w:rPr>
              <w:t>86 260</w:t>
            </w:r>
          </w:p>
        </w:tc>
      </w:tr>
      <w:tr w:rsidR="00E73BC6" w:rsidRPr="00D342FD" w14:paraId="42A8ABE7"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tcBorders>
            <w:noWrap/>
            <w:hideMark/>
          </w:tcPr>
          <w:p w14:paraId="6887C63E" w14:textId="77777777" w:rsidR="00E73BC6" w:rsidRPr="00D342FD" w:rsidRDefault="00E73BC6" w:rsidP="00150B4F">
            <w:r w:rsidRPr="00D342FD">
              <w:t>Employee expenses</w:t>
            </w:r>
          </w:p>
        </w:tc>
        <w:tc>
          <w:tcPr>
            <w:tcW w:w="1218" w:type="dxa"/>
            <w:tcBorders>
              <w:top w:val="single" w:sz="6" w:space="0" w:color="auto"/>
            </w:tcBorders>
            <w:shd w:val="clear" w:color="auto" w:fill="D9D9D6" w:themeFill="background2"/>
            <w:hideMark/>
          </w:tcPr>
          <w:p w14:paraId="3BCD1B5B"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(13 767)</w:t>
            </w:r>
          </w:p>
        </w:tc>
        <w:tc>
          <w:tcPr>
            <w:tcW w:w="1315" w:type="dxa"/>
            <w:tcBorders>
              <w:top w:val="single" w:sz="6" w:space="0" w:color="auto"/>
            </w:tcBorders>
            <w:shd w:val="clear" w:color="auto" w:fill="D9D9D6" w:themeFill="background2"/>
            <w:hideMark/>
          </w:tcPr>
          <w:p w14:paraId="469F3BF0"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(10 970)</w:t>
            </w:r>
          </w:p>
        </w:tc>
        <w:tc>
          <w:tcPr>
            <w:tcW w:w="1274" w:type="dxa"/>
            <w:tcBorders>
              <w:top w:val="single" w:sz="6" w:space="0" w:color="auto"/>
            </w:tcBorders>
            <w:hideMark/>
          </w:tcPr>
          <w:p w14:paraId="65CB43C5"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1 950</w:t>
            </w:r>
          </w:p>
        </w:tc>
        <w:tc>
          <w:tcPr>
            <w:tcW w:w="1795" w:type="dxa"/>
            <w:tcBorders>
              <w:top w:val="single" w:sz="6" w:space="0" w:color="auto"/>
            </w:tcBorders>
            <w:hideMark/>
          </w:tcPr>
          <w:p w14:paraId="41F3D7C0"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(12 920)</w:t>
            </w:r>
          </w:p>
        </w:tc>
      </w:tr>
      <w:tr w:rsidR="00E73BC6" w:rsidRPr="00D342FD" w14:paraId="4E77D2B8"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noWrap/>
            <w:hideMark/>
          </w:tcPr>
          <w:p w14:paraId="5BD79DE0" w14:textId="77777777" w:rsidR="00E73BC6" w:rsidRPr="00D342FD" w:rsidRDefault="00E73BC6" w:rsidP="00150B4F">
            <w:r w:rsidRPr="00D342FD">
              <w:t xml:space="preserve">Depreciation </w:t>
            </w:r>
          </w:p>
        </w:tc>
        <w:tc>
          <w:tcPr>
            <w:tcW w:w="1218" w:type="dxa"/>
            <w:shd w:val="clear" w:color="auto" w:fill="D9D9D6" w:themeFill="background2"/>
            <w:hideMark/>
          </w:tcPr>
          <w:p w14:paraId="79D075DC"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(15 099)</w:t>
            </w:r>
          </w:p>
        </w:tc>
        <w:tc>
          <w:tcPr>
            <w:tcW w:w="1315" w:type="dxa"/>
            <w:shd w:val="clear" w:color="auto" w:fill="D9D9D6" w:themeFill="background2"/>
            <w:hideMark/>
          </w:tcPr>
          <w:p w14:paraId="4D4670CF"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(12 157)</w:t>
            </w:r>
          </w:p>
        </w:tc>
        <w:tc>
          <w:tcPr>
            <w:tcW w:w="1274" w:type="dxa"/>
            <w:hideMark/>
          </w:tcPr>
          <w:p w14:paraId="226280A7"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 xml:space="preserve"> 900</w:t>
            </w:r>
          </w:p>
        </w:tc>
        <w:tc>
          <w:tcPr>
            <w:tcW w:w="1795" w:type="dxa"/>
            <w:hideMark/>
          </w:tcPr>
          <w:p w14:paraId="37EE5D23"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(13 057)</w:t>
            </w:r>
          </w:p>
        </w:tc>
      </w:tr>
      <w:tr w:rsidR="00E73BC6" w:rsidRPr="00D342FD" w14:paraId="6184D087"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noWrap/>
            <w:hideMark/>
          </w:tcPr>
          <w:p w14:paraId="65DBAFDD" w14:textId="77777777" w:rsidR="00E73BC6" w:rsidRPr="00D342FD" w:rsidRDefault="00E73BC6" w:rsidP="00150B4F">
            <w:r w:rsidRPr="00D342FD">
              <w:t>Interest expense</w:t>
            </w:r>
          </w:p>
        </w:tc>
        <w:tc>
          <w:tcPr>
            <w:tcW w:w="1218" w:type="dxa"/>
            <w:shd w:val="clear" w:color="auto" w:fill="D9D9D6" w:themeFill="background2"/>
            <w:hideMark/>
          </w:tcPr>
          <w:p w14:paraId="37F69504"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(2 366)</w:t>
            </w:r>
          </w:p>
        </w:tc>
        <w:tc>
          <w:tcPr>
            <w:tcW w:w="1315" w:type="dxa"/>
            <w:shd w:val="clear" w:color="auto" w:fill="D9D9D6" w:themeFill="background2"/>
            <w:hideMark/>
          </w:tcPr>
          <w:p w14:paraId="09BF8B3B"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(2 336)</w:t>
            </w:r>
          </w:p>
        </w:tc>
        <w:tc>
          <w:tcPr>
            <w:tcW w:w="1274" w:type="dxa"/>
            <w:hideMark/>
          </w:tcPr>
          <w:p w14:paraId="144D0292"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1 050</w:t>
            </w:r>
          </w:p>
        </w:tc>
        <w:tc>
          <w:tcPr>
            <w:tcW w:w="1795" w:type="dxa"/>
            <w:tcBorders>
              <w:bottom w:val="nil"/>
            </w:tcBorders>
            <w:hideMark/>
          </w:tcPr>
          <w:p w14:paraId="69684DFD"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(3 386)</w:t>
            </w:r>
          </w:p>
        </w:tc>
      </w:tr>
      <w:tr w:rsidR="00E73BC6" w:rsidRPr="00D342FD" w14:paraId="084B9FED"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bottom w:val="single" w:sz="6" w:space="0" w:color="auto"/>
            </w:tcBorders>
            <w:noWrap/>
            <w:hideMark/>
          </w:tcPr>
          <w:p w14:paraId="3F40C148" w14:textId="77777777" w:rsidR="00E73BC6" w:rsidRPr="00D342FD" w:rsidRDefault="00E73BC6" w:rsidP="00150B4F">
            <w:r w:rsidRPr="00D342FD">
              <w:t>Other operating expenses</w:t>
            </w:r>
          </w:p>
        </w:tc>
        <w:tc>
          <w:tcPr>
            <w:tcW w:w="1218" w:type="dxa"/>
            <w:tcBorders>
              <w:bottom w:val="single" w:sz="6" w:space="0" w:color="auto"/>
            </w:tcBorders>
            <w:shd w:val="clear" w:color="auto" w:fill="D9D9D6" w:themeFill="background2"/>
            <w:hideMark/>
          </w:tcPr>
          <w:p w14:paraId="3243B2C3"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(50 020)</w:t>
            </w:r>
          </w:p>
        </w:tc>
        <w:tc>
          <w:tcPr>
            <w:tcW w:w="1315" w:type="dxa"/>
            <w:tcBorders>
              <w:bottom w:val="single" w:sz="6" w:space="0" w:color="auto"/>
            </w:tcBorders>
            <w:shd w:val="clear" w:color="auto" w:fill="D9D9D6" w:themeFill="background2"/>
            <w:hideMark/>
          </w:tcPr>
          <w:p w14:paraId="6A2DA0E1"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(51 958)</w:t>
            </w:r>
          </w:p>
        </w:tc>
        <w:tc>
          <w:tcPr>
            <w:tcW w:w="1274" w:type="dxa"/>
            <w:tcBorders>
              <w:bottom w:val="single" w:sz="6" w:space="0" w:color="auto"/>
            </w:tcBorders>
            <w:hideMark/>
          </w:tcPr>
          <w:p w14:paraId="7381C0DC"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w:t>
            </w:r>
          </w:p>
        </w:tc>
        <w:tc>
          <w:tcPr>
            <w:tcW w:w="1795" w:type="dxa"/>
            <w:tcBorders>
              <w:bottom w:val="single" w:sz="6" w:space="0" w:color="auto"/>
            </w:tcBorders>
            <w:hideMark/>
          </w:tcPr>
          <w:p w14:paraId="53D0B20E"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(51 958)</w:t>
            </w:r>
          </w:p>
        </w:tc>
      </w:tr>
      <w:tr w:rsidR="00E73BC6" w:rsidRPr="00D342FD" w14:paraId="0914F192"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bottom w:val="single" w:sz="6" w:space="0" w:color="auto"/>
            </w:tcBorders>
            <w:noWrap/>
            <w:hideMark/>
          </w:tcPr>
          <w:p w14:paraId="5842FC98" w14:textId="77777777" w:rsidR="00E73BC6" w:rsidRPr="00D342FD" w:rsidRDefault="00E73BC6" w:rsidP="00150B4F">
            <w:pPr>
              <w:rPr>
                <w:b/>
                <w:bCs/>
              </w:rPr>
            </w:pPr>
            <w:r w:rsidRPr="00D342FD">
              <w:rPr>
                <w:b/>
                <w:bCs/>
              </w:rPr>
              <w:t>Total expenses from transactions</w:t>
            </w:r>
          </w:p>
        </w:tc>
        <w:tc>
          <w:tcPr>
            <w:tcW w:w="1218" w:type="dxa"/>
            <w:tcBorders>
              <w:top w:val="single" w:sz="6" w:space="0" w:color="auto"/>
              <w:bottom w:val="single" w:sz="6" w:space="0" w:color="auto"/>
            </w:tcBorders>
            <w:shd w:val="clear" w:color="auto" w:fill="D9D9D6" w:themeFill="background2"/>
            <w:hideMark/>
          </w:tcPr>
          <w:p w14:paraId="1CE14796"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(81 252)</w:t>
            </w:r>
          </w:p>
        </w:tc>
        <w:tc>
          <w:tcPr>
            <w:tcW w:w="1315" w:type="dxa"/>
            <w:tcBorders>
              <w:top w:val="single" w:sz="6" w:space="0" w:color="auto"/>
              <w:bottom w:val="single" w:sz="6" w:space="0" w:color="auto"/>
            </w:tcBorders>
            <w:shd w:val="clear" w:color="auto" w:fill="D9D9D6" w:themeFill="background2"/>
            <w:hideMark/>
          </w:tcPr>
          <w:p w14:paraId="0983FC58"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(77 421)</w:t>
            </w:r>
          </w:p>
        </w:tc>
        <w:tc>
          <w:tcPr>
            <w:tcW w:w="1274" w:type="dxa"/>
            <w:tcBorders>
              <w:top w:val="single" w:sz="6" w:space="0" w:color="auto"/>
              <w:bottom w:val="single" w:sz="6" w:space="0" w:color="auto"/>
            </w:tcBorders>
            <w:hideMark/>
          </w:tcPr>
          <w:p w14:paraId="27746DF3"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3 900</w:t>
            </w:r>
          </w:p>
        </w:tc>
        <w:tc>
          <w:tcPr>
            <w:tcW w:w="1795" w:type="dxa"/>
            <w:tcBorders>
              <w:top w:val="single" w:sz="6" w:space="0" w:color="auto"/>
              <w:bottom w:val="single" w:sz="6" w:space="0" w:color="auto"/>
            </w:tcBorders>
            <w:hideMark/>
          </w:tcPr>
          <w:p w14:paraId="38AABCAC"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005484">
              <w:rPr>
                <w:b/>
                <w:bCs/>
              </w:rPr>
              <w:t>(81 321)</w:t>
            </w:r>
          </w:p>
        </w:tc>
      </w:tr>
      <w:tr w:rsidR="00E73BC6" w:rsidRPr="00D342FD" w14:paraId="251F8F76"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bottom w:val="single" w:sz="6" w:space="0" w:color="auto"/>
            </w:tcBorders>
            <w:noWrap/>
            <w:hideMark/>
          </w:tcPr>
          <w:p w14:paraId="038434C6" w14:textId="44C3891A" w:rsidR="00E73BC6" w:rsidRPr="00D342FD" w:rsidRDefault="00E73BC6" w:rsidP="00150B4F">
            <w:pPr>
              <w:rPr>
                <w:b/>
                <w:bCs/>
              </w:rPr>
            </w:pPr>
            <w:r w:rsidRPr="00D342FD">
              <w:rPr>
                <w:b/>
                <w:bCs/>
              </w:rPr>
              <w:t xml:space="preserve">Net result from transactions </w:t>
            </w:r>
            <w:r w:rsidR="00E52BBF">
              <w:rPr>
                <w:b/>
                <w:bCs/>
              </w:rPr>
              <w:br/>
            </w:r>
            <w:r w:rsidRPr="00D342FD">
              <w:rPr>
                <w:b/>
                <w:bCs/>
              </w:rPr>
              <w:t>(net operating balance)</w:t>
            </w:r>
          </w:p>
        </w:tc>
        <w:tc>
          <w:tcPr>
            <w:tcW w:w="1218" w:type="dxa"/>
            <w:tcBorders>
              <w:top w:val="single" w:sz="6" w:space="0" w:color="auto"/>
              <w:bottom w:val="single" w:sz="6" w:space="0" w:color="auto"/>
            </w:tcBorders>
            <w:shd w:val="clear" w:color="auto" w:fill="D9D9D6" w:themeFill="background2"/>
            <w:hideMark/>
          </w:tcPr>
          <w:p w14:paraId="01E95564"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26 223</w:t>
            </w:r>
          </w:p>
        </w:tc>
        <w:tc>
          <w:tcPr>
            <w:tcW w:w="1315" w:type="dxa"/>
            <w:tcBorders>
              <w:top w:val="single" w:sz="6" w:space="0" w:color="auto"/>
              <w:bottom w:val="single" w:sz="6" w:space="0" w:color="auto"/>
            </w:tcBorders>
            <w:shd w:val="clear" w:color="auto" w:fill="D9D9D6" w:themeFill="background2"/>
            <w:hideMark/>
          </w:tcPr>
          <w:p w14:paraId="6F7D9F6A"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8 839</w:t>
            </w:r>
          </w:p>
        </w:tc>
        <w:tc>
          <w:tcPr>
            <w:tcW w:w="1274" w:type="dxa"/>
            <w:tcBorders>
              <w:top w:val="single" w:sz="6" w:space="0" w:color="auto"/>
              <w:bottom w:val="single" w:sz="6" w:space="0" w:color="auto"/>
            </w:tcBorders>
            <w:hideMark/>
          </w:tcPr>
          <w:p w14:paraId="4159874B"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1795" w:type="dxa"/>
            <w:tcBorders>
              <w:top w:val="single" w:sz="6" w:space="0" w:color="auto"/>
              <w:bottom w:val="single" w:sz="6" w:space="0" w:color="auto"/>
            </w:tcBorders>
            <w:hideMark/>
          </w:tcPr>
          <w:p w14:paraId="22A8144D"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005484">
              <w:rPr>
                <w:b/>
                <w:bCs/>
              </w:rPr>
              <w:t>4 939</w:t>
            </w:r>
          </w:p>
        </w:tc>
      </w:tr>
      <w:tr w:rsidR="00E73BC6" w:rsidRPr="00D342FD" w14:paraId="31FB795C"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tcBorders>
            <w:noWrap/>
            <w:hideMark/>
          </w:tcPr>
          <w:p w14:paraId="46CF7244" w14:textId="2D86862C" w:rsidR="00E73BC6" w:rsidRPr="00D342FD" w:rsidRDefault="00E73BC6" w:rsidP="00150B4F">
            <w:r w:rsidRPr="00D342FD">
              <w:t>Share of net profits/(losses) of associates and joint</w:t>
            </w:r>
            <w:r w:rsidR="00E52BBF">
              <w:t> </w:t>
            </w:r>
            <w:r w:rsidRPr="00D342FD">
              <w:t>entities, excluding dividends</w:t>
            </w:r>
          </w:p>
        </w:tc>
        <w:tc>
          <w:tcPr>
            <w:tcW w:w="1218" w:type="dxa"/>
            <w:tcBorders>
              <w:top w:val="single" w:sz="6" w:space="0" w:color="auto"/>
            </w:tcBorders>
            <w:shd w:val="clear" w:color="auto" w:fill="D9D9D6" w:themeFill="background2"/>
            <w:hideMark/>
          </w:tcPr>
          <w:p w14:paraId="1F5F70B9"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1 286</w:t>
            </w:r>
          </w:p>
        </w:tc>
        <w:tc>
          <w:tcPr>
            <w:tcW w:w="1315" w:type="dxa"/>
            <w:tcBorders>
              <w:top w:val="single" w:sz="6" w:space="0" w:color="auto"/>
            </w:tcBorders>
            <w:shd w:val="clear" w:color="auto" w:fill="D9D9D6" w:themeFill="background2"/>
            <w:hideMark/>
          </w:tcPr>
          <w:p w14:paraId="2B7430C4"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1 397</w:t>
            </w:r>
          </w:p>
        </w:tc>
        <w:tc>
          <w:tcPr>
            <w:tcW w:w="1274" w:type="dxa"/>
            <w:tcBorders>
              <w:top w:val="single" w:sz="6" w:space="0" w:color="auto"/>
            </w:tcBorders>
            <w:hideMark/>
          </w:tcPr>
          <w:p w14:paraId="237F9497"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(3 900)</w:t>
            </w:r>
          </w:p>
        </w:tc>
        <w:tc>
          <w:tcPr>
            <w:tcW w:w="1795" w:type="dxa"/>
            <w:tcBorders>
              <w:top w:val="single" w:sz="6" w:space="0" w:color="auto"/>
              <w:bottom w:val="nil"/>
            </w:tcBorders>
            <w:hideMark/>
          </w:tcPr>
          <w:p w14:paraId="70741FF9"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5 297</w:t>
            </w:r>
          </w:p>
        </w:tc>
      </w:tr>
      <w:tr w:rsidR="00E73BC6" w:rsidRPr="00D342FD" w14:paraId="16B74D8A"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bottom w:val="single" w:sz="6" w:space="0" w:color="auto"/>
            </w:tcBorders>
            <w:noWrap/>
            <w:hideMark/>
          </w:tcPr>
          <w:p w14:paraId="176B9976" w14:textId="77777777" w:rsidR="00E73BC6" w:rsidRPr="00D342FD" w:rsidRDefault="00E73BC6" w:rsidP="00150B4F">
            <w:r w:rsidRPr="00D342FD">
              <w:t>Other gains/(losses) from other economic flows</w:t>
            </w:r>
          </w:p>
        </w:tc>
        <w:tc>
          <w:tcPr>
            <w:tcW w:w="1218" w:type="dxa"/>
            <w:tcBorders>
              <w:bottom w:val="single" w:sz="6" w:space="0" w:color="auto"/>
            </w:tcBorders>
            <w:shd w:val="clear" w:color="auto" w:fill="D9D9D6" w:themeFill="background2"/>
            <w:hideMark/>
          </w:tcPr>
          <w:p w14:paraId="15EB11F2"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(13 947)</w:t>
            </w:r>
          </w:p>
        </w:tc>
        <w:tc>
          <w:tcPr>
            <w:tcW w:w="1315" w:type="dxa"/>
            <w:tcBorders>
              <w:bottom w:val="single" w:sz="6" w:space="0" w:color="auto"/>
            </w:tcBorders>
            <w:shd w:val="clear" w:color="auto" w:fill="D9D9D6" w:themeFill="background2"/>
            <w:hideMark/>
          </w:tcPr>
          <w:p w14:paraId="761C2EBA"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(4 213)</w:t>
            </w:r>
          </w:p>
        </w:tc>
        <w:tc>
          <w:tcPr>
            <w:tcW w:w="1274" w:type="dxa"/>
            <w:tcBorders>
              <w:bottom w:val="single" w:sz="6" w:space="0" w:color="auto"/>
            </w:tcBorders>
            <w:hideMark/>
          </w:tcPr>
          <w:p w14:paraId="32399027"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w:t>
            </w:r>
          </w:p>
        </w:tc>
        <w:tc>
          <w:tcPr>
            <w:tcW w:w="1795" w:type="dxa"/>
            <w:tcBorders>
              <w:bottom w:val="single" w:sz="6" w:space="0" w:color="auto"/>
            </w:tcBorders>
            <w:hideMark/>
          </w:tcPr>
          <w:p w14:paraId="655C084D"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(4 213)</w:t>
            </w:r>
          </w:p>
        </w:tc>
      </w:tr>
      <w:tr w:rsidR="00E73BC6" w:rsidRPr="00D342FD" w14:paraId="033FCA1E"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bottom w:val="single" w:sz="6" w:space="0" w:color="auto"/>
            </w:tcBorders>
            <w:noWrap/>
            <w:hideMark/>
          </w:tcPr>
          <w:p w14:paraId="11265943" w14:textId="77777777" w:rsidR="00E73BC6" w:rsidRPr="00D342FD" w:rsidRDefault="00E73BC6" w:rsidP="00150B4F">
            <w:pPr>
              <w:rPr>
                <w:b/>
                <w:bCs/>
              </w:rPr>
            </w:pPr>
            <w:r w:rsidRPr="00D342FD">
              <w:rPr>
                <w:b/>
                <w:bCs/>
              </w:rPr>
              <w:t>Total other economic flows included in net result</w:t>
            </w:r>
          </w:p>
        </w:tc>
        <w:tc>
          <w:tcPr>
            <w:tcW w:w="1218" w:type="dxa"/>
            <w:tcBorders>
              <w:top w:val="single" w:sz="6" w:space="0" w:color="auto"/>
              <w:bottom w:val="single" w:sz="6" w:space="0" w:color="auto"/>
            </w:tcBorders>
            <w:shd w:val="clear" w:color="auto" w:fill="D9D9D6" w:themeFill="background2"/>
            <w:hideMark/>
          </w:tcPr>
          <w:p w14:paraId="073B26AD"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(12 661)</w:t>
            </w:r>
          </w:p>
        </w:tc>
        <w:tc>
          <w:tcPr>
            <w:tcW w:w="1315" w:type="dxa"/>
            <w:tcBorders>
              <w:top w:val="single" w:sz="6" w:space="0" w:color="auto"/>
              <w:bottom w:val="single" w:sz="6" w:space="0" w:color="auto"/>
            </w:tcBorders>
            <w:shd w:val="clear" w:color="auto" w:fill="D9D9D6" w:themeFill="background2"/>
            <w:hideMark/>
          </w:tcPr>
          <w:p w14:paraId="03476B55"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(2 816)</w:t>
            </w:r>
          </w:p>
        </w:tc>
        <w:tc>
          <w:tcPr>
            <w:tcW w:w="1274" w:type="dxa"/>
            <w:tcBorders>
              <w:top w:val="single" w:sz="6" w:space="0" w:color="auto"/>
              <w:bottom w:val="single" w:sz="6" w:space="0" w:color="auto"/>
            </w:tcBorders>
            <w:hideMark/>
          </w:tcPr>
          <w:p w14:paraId="65ED3CFF"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(3 900)</w:t>
            </w:r>
          </w:p>
        </w:tc>
        <w:tc>
          <w:tcPr>
            <w:tcW w:w="1795" w:type="dxa"/>
            <w:tcBorders>
              <w:top w:val="single" w:sz="6" w:space="0" w:color="auto"/>
              <w:bottom w:val="single" w:sz="6" w:space="0" w:color="auto"/>
            </w:tcBorders>
            <w:hideMark/>
          </w:tcPr>
          <w:p w14:paraId="5949E76B"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005484">
              <w:rPr>
                <w:b/>
                <w:bCs/>
              </w:rPr>
              <w:t>1 084</w:t>
            </w:r>
          </w:p>
        </w:tc>
      </w:tr>
      <w:tr w:rsidR="00E73BC6" w:rsidRPr="00D342FD" w14:paraId="1C6025DB"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bottom w:val="single" w:sz="6" w:space="0" w:color="auto"/>
            </w:tcBorders>
            <w:noWrap/>
            <w:hideMark/>
          </w:tcPr>
          <w:p w14:paraId="413996FF" w14:textId="77777777" w:rsidR="00E73BC6" w:rsidRPr="00D342FD" w:rsidRDefault="00E73BC6" w:rsidP="00150B4F">
            <w:pPr>
              <w:rPr>
                <w:b/>
                <w:bCs/>
              </w:rPr>
            </w:pPr>
            <w:r w:rsidRPr="00D342FD">
              <w:rPr>
                <w:b/>
                <w:bCs/>
              </w:rPr>
              <w:t>Net result from continuing operations</w:t>
            </w:r>
          </w:p>
        </w:tc>
        <w:tc>
          <w:tcPr>
            <w:tcW w:w="1218" w:type="dxa"/>
            <w:tcBorders>
              <w:top w:val="single" w:sz="6" w:space="0" w:color="auto"/>
              <w:bottom w:val="single" w:sz="6" w:space="0" w:color="auto"/>
            </w:tcBorders>
            <w:shd w:val="clear" w:color="auto" w:fill="D9D9D6" w:themeFill="background2"/>
            <w:hideMark/>
          </w:tcPr>
          <w:p w14:paraId="59629406"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13 562</w:t>
            </w:r>
          </w:p>
        </w:tc>
        <w:tc>
          <w:tcPr>
            <w:tcW w:w="1315" w:type="dxa"/>
            <w:tcBorders>
              <w:top w:val="single" w:sz="6" w:space="0" w:color="auto"/>
              <w:bottom w:val="single" w:sz="6" w:space="0" w:color="auto"/>
            </w:tcBorders>
            <w:shd w:val="clear" w:color="auto" w:fill="D9D9D6" w:themeFill="background2"/>
            <w:hideMark/>
          </w:tcPr>
          <w:p w14:paraId="35D57D6D"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6 023</w:t>
            </w:r>
          </w:p>
        </w:tc>
        <w:tc>
          <w:tcPr>
            <w:tcW w:w="1274" w:type="dxa"/>
            <w:tcBorders>
              <w:top w:val="single" w:sz="6" w:space="0" w:color="auto"/>
              <w:bottom w:val="single" w:sz="6" w:space="0" w:color="auto"/>
            </w:tcBorders>
            <w:hideMark/>
          </w:tcPr>
          <w:p w14:paraId="5A3990DE"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1795" w:type="dxa"/>
            <w:tcBorders>
              <w:top w:val="single" w:sz="6" w:space="0" w:color="auto"/>
              <w:bottom w:val="single" w:sz="6" w:space="0" w:color="auto"/>
            </w:tcBorders>
            <w:hideMark/>
          </w:tcPr>
          <w:p w14:paraId="6D777F6B"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005484">
              <w:rPr>
                <w:b/>
                <w:bCs/>
              </w:rPr>
              <w:t>6 023</w:t>
            </w:r>
          </w:p>
        </w:tc>
      </w:tr>
      <w:tr w:rsidR="00E73BC6" w:rsidRPr="00D342FD" w14:paraId="372B7948"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bottom w:val="single" w:sz="6" w:space="0" w:color="auto"/>
            </w:tcBorders>
            <w:noWrap/>
            <w:hideMark/>
          </w:tcPr>
          <w:p w14:paraId="2F99114F" w14:textId="77777777" w:rsidR="00E73BC6" w:rsidRPr="00D342FD" w:rsidRDefault="00E73BC6" w:rsidP="00150B4F">
            <w:r w:rsidRPr="00D342FD">
              <w:t>Net result from discontinued operations</w:t>
            </w:r>
          </w:p>
        </w:tc>
        <w:tc>
          <w:tcPr>
            <w:tcW w:w="1218" w:type="dxa"/>
            <w:tcBorders>
              <w:top w:val="single" w:sz="6" w:space="0" w:color="auto"/>
              <w:bottom w:val="single" w:sz="6" w:space="0" w:color="auto"/>
            </w:tcBorders>
            <w:shd w:val="clear" w:color="auto" w:fill="D9D9D6" w:themeFill="background2"/>
            <w:hideMark/>
          </w:tcPr>
          <w:p w14:paraId="1E39D9DF"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1 229</w:t>
            </w:r>
          </w:p>
        </w:tc>
        <w:tc>
          <w:tcPr>
            <w:tcW w:w="1315" w:type="dxa"/>
            <w:tcBorders>
              <w:top w:val="single" w:sz="6" w:space="0" w:color="auto"/>
              <w:bottom w:val="single" w:sz="6" w:space="0" w:color="auto"/>
            </w:tcBorders>
            <w:shd w:val="clear" w:color="auto" w:fill="D9D9D6" w:themeFill="background2"/>
            <w:hideMark/>
          </w:tcPr>
          <w:p w14:paraId="2C67EF25"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3 856</w:t>
            </w:r>
          </w:p>
        </w:tc>
        <w:tc>
          <w:tcPr>
            <w:tcW w:w="1274" w:type="dxa"/>
            <w:tcBorders>
              <w:top w:val="single" w:sz="6" w:space="0" w:color="auto"/>
              <w:bottom w:val="single" w:sz="6" w:space="0" w:color="auto"/>
            </w:tcBorders>
            <w:hideMark/>
          </w:tcPr>
          <w:p w14:paraId="2A4E1B96"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pPr>
            <w:r w:rsidRPr="00D342FD">
              <w:t>..</w:t>
            </w:r>
          </w:p>
        </w:tc>
        <w:tc>
          <w:tcPr>
            <w:tcW w:w="1795" w:type="dxa"/>
            <w:tcBorders>
              <w:top w:val="single" w:sz="6" w:space="0" w:color="auto"/>
              <w:bottom w:val="single" w:sz="6" w:space="0" w:color="auto"/>
            </w:tcBorders>
            <w:hideMark/>
          </w:tcPr>
          <w:p w14:paraId="1185055D"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pPr>
            <w:r w:rsidRPr="00005484">
              <w:t>3 856</w:t>
            </w:r>
          </w:p>
        </w:tc>
      </w:tr>
      <w:tr w:rsidR="00E73BC6" w:rsidRPr="00D342FD" w14:paraId="5EC51D23"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bottom w:val="single" w:sz="6" w:space="0" w:color="auto"/>
            </w:tcBorders>
            <w:noWrap/>
            <w:hideMark/>
          </w:tcPr>
          <w:p w14:paraId="19D89759" w14:textId="77777777" w:rsidR="00E73BC6" w:rsidRPr="00D342FD" w:rsidRDefault="00E73BC6" w:rsidP="00150B4F">
            <w:pPr>
              <w:rPr>
                <w:b/>
                <w:bCs/>
              </w:rPr>
            </w:pPr>
            <w:r w:rsidRPr="00D342FD">
              <w:rPr>
                <w:b/>
                <w:bCs/>
              </w:rPr>
              <w:t>Net result</w:t>
            </w:r>
          </w:p>
        </w:tc>
        <w:tc>
          <w:tcPr>
            <w:tcW w:w="1218" w:type="dxa"/>
            <w:tcBorders>
              <w:top w:val="single" w:sz="6" w:space="0" w:color="auto"/>
              <w:bottom w:val="single" w:sz="6" w:space="0" w:color="auto"/>
            </w:tcBorders>
            <w:shd w:val="clear" w:color="auto" w:fill="D9D9D6" w:themeFill="background2"/>
            <w:hideMark/>
          </w:tcPr>
          <w:p w14:paraId="25330328"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14 791</w:t>
            </w:r>
          </w:p>
        </w:tc>
        <w:tc>
          <w:tcPr>
            <w:tcW w:w="1315" w:type="dxa"/>
            <w:tcBorders>
              <w:top w:val="single" w:sz="6" w:space="0" w:color="auto"/>
              <w:bottom w:val="single" w:sz="6" w:space="0" w:color="auto"/>
            </w:tcBorders>
            <w:shd w:val="clear" w:color="auto" w:fill="D9D9D6" w:themeFill="background2"/>
            <w:hideMark/>
          </w:tcPr>
          <w:p w14:paraId="310CD67F"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9 879</w:t>
            </w:r>
          </w:p>
        </w:tc>
        <w:tc>
          <w:tcPr>
            <w:tcW w:w="1274" w:type="dxa"/>
            <w:tcBorders>
              <w:top w:val="single" w:sz="6" w:space="0" w:color="auto"/>
              <w:bottom w:val="single" w:sz="6" w:space="0" w:color="auto"/>
            </w:tcBorders>
            <w:hideMark/>
          </w:tcPr>
          <w:p w14:paraId="548D8C1E"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1795" w:type="dxa"/>
            <w:tcBorders>
              <w:top w:val="single" w:sz="6" w:space="0" w:color="auto"/>
              <w:bottom w:val="single" w:sz="6" w:space="0" w:color="auto"/>
            </w:tcBorders>
            <w:hideMark/>
          </w:tcPr>
          <w:p w14:paraId="55454DC3"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005484">
              <w:rPr>
                <w:b/>
                <w:bCs/>
              </w:rPr>
              <w:t>9 879</w:t>
            </w:r>
          </w:p>
        </w:tc>
      </w:tr>
      <w:tr w:rsidR="00E73BC6" w:rsidRPr="00D342FD" w14:paraId="45D7704D" w14:textId="77777777" w:rsidTr="00E52BBF">
        <w:trPr>
          <w:cantSplit w:val="0"/>
        </w:trPr>
        <w:tc>
          <w:tcPr>
            <w:cnfStyle w:val="001000000000" w:firstRow="0" w:lastRow="0" w:firstColumn="1" w:lastColumn="0" w:oddVBand="0" w:evenVBand="0" w:oddHBand="0" w:evenHBand="0" w:firstRowFirstColumn="0" w:firstRowLastColumn="0" w:lastRowFirstColumn="0" w:lastRowLastColumn="0"/>
            <w:tcW w:w="4074" w:type="dxa"/>
            <w:tcBorders>
              <w:top w:val="single" w:sz="6" w:space="0" w:color="auto"/>
            </w:tcBorders>
            <w:noWrap/>
            <w:hideMark/>
          </w:tcPr>
          <w:p w14:paraId="4AFBA5C0" w14:textId="1F43969D" w:rsidR="00E73BC6" w:rsidRPr="00D342FD" w:rsidRDefault="00E73BC6" w:rsidP="00150B4F">
            <w:pPr>
              <w:rPr>
                <w:b/>
                <w:bCs/>
              </w:rPr>
            </w:pPr>
            <w:r w:rsidRPr="00D342FD">
              <w:rPr>
                <w:b/>
                <w:bCs/>
              </w:rPr>
              <w:t xml:space="preserve">Total other economic flows – </w:t>
            </w:r>
            <w:r w:rsidR="00E52BBF">
              <w:rPr>
                <w:b/>
                <w:bCs/>
              </w:rPr>
              <w:br/>
            </w:r>
            <w:r w:rsidRPr="00D342FD">
              <w:rPr>
                <w:b/>
                <w:bCs/>
              </w:rPr>
              <w:t>other comprehensive income</w:t>
            </w:r>
          </w:p>
        </w:tc>
        <w:tc>
          <w:tcPr>
            <w:tcW w:w="1218" w:type="dxa"/>
            <w:tcBorders>
              <w:top w:val="single" w:sz="6" w:space="0" w:color="auto"/>
            </w:tcBorders>
            <w:shd w:val="clear" w:color="auto" w:fill="D9D9D6" w:themeFill="background2"/>
            <w:hideMark/>
          </w:tcPr>
          <w:p w14:paraId="33128F04"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6 413</w:t>
            </w:r>
          </w:p>
        </w:tc>
        <w:tc>
          <w:tcPr>
            <w:tcW w:w="1315" w:type="dxa"/>
            <w:tcBorders>
              <w:top w:val="single" w:sz="6" w:space="0" w:color="auto"/>
            </w:tcBorders>
            <w:shd w:val="clear" w:color="auto" w:fill="D9D9D6" w:themeFill="background2"/>
            <w:hideMark/>
          </w:tcPr>
          <w:p w14:paraId="6A05653E"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4 101</w:t>
            </w:r>
          </w:p>
        </w:tc>
        <w:tc>
          <w:tcPr>
            <w:tcW w:w="1274" w:type="dxa"/>
            <w:tcBorders>
              <w:top w:val="single" w:sz="6" w:space="0" w:color="auto"/>
            </w:tcBorders>
            <w:hideMark/>
          </w:tcPr>
          <w:p w14:paraId="6C09DEBA" w14:textId="77777777" w:rsidR="00E73BC6" w:rsidRPr="00D342FD" w:rsidRDefault="00E73BC6" w:rsidP="00E52BBF">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c>
          <w:tcPr>
            <w:tcW w:w="1795" w:type="dxa"/>
            <w:tcBorders>
              <w:top w:val="single" w:sz="6" w:space="0" w:color="auto"/>
            </w:tcBorders>
            <w:hideMark/>
          </w:tcPr>
          <w:p w14:paraId="51B2724A" w14:textId="77777777" w:rsidR="00E73BC6" w:rsidRPr="00005484"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005484">
              <w:rPr>
                <w:b/>
                <w:bCs/>
              </w:rPr>
              <w:t>4 101</w:t>
            </w:r>
          </w:p>
        </w:tc>
      </w:tr>
      <w:tr w:rsidR="00E73BC6" w:rsidRPr="00D342FD" w14:paraId="0052B101" w14:textId="77777777" w:rsidTr="00E52BBF">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074" w:type="dxa"/>
            <w:noWrap/>
            <w:hideMark/>
          </w:tcPr>
          <w:p w14:paraId="74FC17A1" w14:textId="77777777" w:rsidR="00E73BC6" w:rsidRPr="00D342FD" w:rsidRDefault="00E73BC6" w:rsidP="00150B4F">
            <w:r w:rsidRPr="00D342FD">
              <w:t>Comprehensive result</w:t>
            </w:r>
          </w:p>
        </w:tc>
        <w:tc>
          <w:tcPr>
            <w:tcW w:w="1218" w:type="dxa"/>
            <w:shd w:val="clear" w:color="auto" w:fill="D9D9D6" w:themeFill="background2"/>
            <w:hideMark/>
          </w:tcPr>
          <w:p w14:paraId="06237DA5" w14:textId="77777777" w:rsidR="00E73BC6" w:rsidRPr="00D342FD" w:rsidRDefault="00E73BC6" w:rsidP="00E52BBF">
            <w:pPr>
              <w:cnfStyle w:val="010000000000" w:firstRow="0" w:lastRow="1" w:firstColumn="0" w:lastColumn="0" w:oddVBand="0" w:evenVBand="0" w:oddHBand="0" w:evenHBand="0" w:firstRowFirstColumn="0" w:firstRowLastColumn="0" w:lastRowFirstColumn="0" w:lastRowLastColumn="0"/>
            </w:pPr>
            <w:r w:rsidRPr="00D342FD">
              <w:t>21 204</w:t>
            </w:r>
          </w:p>
        </w:tc>
        <w:tc>
          <w:tcPr>
            <w:tcW w:w="1315" w:type="dxa"/>
            <w:shd w:val="clear" w:color="auto" w:fill="D9D9D6" w:themeFill="background2"/>
            <w:hideMark/>
          </w:tcPr>
          <w:p w14:paraId="1A97C3B0" w14:textId="77777777" w:rsidR="00E73BC6" w:rsidRPr="00D342FD" w:rsidRDefault="00E73BC6" w:rsidP="00E52BBF">
            <w:pPr>
              <w:cnfStyle w:val="010000000000" w:firstRow="0" w:lastRow="1" w:firstColumn="0" w:lastColumn="0" w:oddVBand="0" w:evenVBand="0" w:oddHBand="0" w:evenHBand="0" w:firstRowFirstColumn="0" w:firstRowLastColumn="0" w:lastRowFirstColumn="0" w:lastRowLastColumn="0"/>
            </w:pPr>
            <w:r w:rsidRPr="00D342FD">
              <w:t>13 980</w:t>
            </w:r>
          </w:p>
        </w:tc>
        <w:tc>
          <w:tcPr>
            <w:tcW w:w="1274" w:type="dxa"/>
            <w:hideMark/>
          </w:tcPr>
          <w:p w14:paraId="4B3AF8E0" w14:textId="77777777" w:rsidR="00E73BC6" w:rsidRPr="00D342FD" w:rsidRDefault="00E73BC6" w:rsidP="00E52BBF">
            <w:pPr>
              <w:cnfStyle w:val="010000000000" w:firstRow="0" w:lastRow="1" w:firstColumn="0" w:lastColumn="0" w:oddVBand="0" w:evenVBand="0" w:oddHBand="0" w:evenHBand="0" w:firstRowFirstColumn="0" w:firstRowLastColumn="0" w:lastRowFirstColumn="0" w:lastRowLastColumn="0"/>
            </w:pPr>
            <w:r w:rsidRPr="00D342FD">
              <w:t>..</w:t>
            </w:r>
          </w:p>
        </w:tc>
        <w:tc>
          <w:tcPr>
            <w:tcW w:w="1795" w:type="dxa"/>
            <w:noWrap/>
            <w:hideMark/>
          </w:tcPr>
          <w:p w14:paraId="306A7D39" w14:textId="77777777" w:rsidR="00E73BC6" w:rsidRPr="00005484" w:rsidRDefault="00E73BC6" w:rsidP="00150B4F">
            <w:pPr>
              <w:cnfStyle w:val="010000000000" w:firstRow="0" w:lastRow="1" w:firstColumn="0" w:lastColumn="0" w:oddVBand="0" w:evenVBand="0" w:oddHBand="0" w:evenHBand="0" w:firstRowFirstColumn="0" w:firstRowLastColumn="0" w:lastRowFirstColumn="0" w:lastRowLastColumn="0"/>
            </w:pPr>
            <w:r w:rsidRPr="00005484">
              <w:t>13 980</w:t>
            </w:r>
          </w:p>
        </w:tc>
      </w:tr>
    </w:tbl>
    <w:p w14:paraId="7F5D16CD" w14:textId="77777777" w:rsidR="00E73BC6" w:rsidRPr="00940E38" w:rsidRDefault="00E73BC6" w:rsidP="00E73BC6">
      <w:pPr>
        <w:pStyle w:val="TableHeading"/>
      </w:pPr>
    </w:p>
    <w:p w14:paraId="3140B375" w14:textId="77777777" w:rsidR="00E73BC6" w:rsidRPr="00940E38" w:rsidRDefault="00E73BC6" w:rsidP="00E73BC6"/>
    <w:p w14:paraId="1A315078" w14:textId="77777777" w:rsidR="00E73BC6" w:rsidRPr="00940E38" w:rsidRDefault="00E73BC6" w:rsidP="00E73BC6">
      <w:pPr>
        <w:keepLines w:val="0"/>
        <w:rPr>
          <w:rFonts w:asciiTheme="majorHAnsi" w:hAnsiTheme="majorHAnsi"/>
          <w:b/>
          <w:szCs w:val="20"/>
        </w:rPr>
      </w:pPr>
      <w:r w:rsidRPr="00940E38">
        <w:br w:type="page"/>
      </w:r>
    </w:p>
    <w:p w14:paraId="70E8D193" w14:textId="0B10DD58" w:rsidR="00E73BC6" w:rsidRDefault="00E73BC6" w:rsidP="00E73BC6">
      <w:pPr>
        <w:pStyle w:val="TableHeading"/>
        <w:rPr>
          <w:rFonts w:asciiTheme="minorHAnsi" w:hAnsiTheme="minorHAnsi"/>
          <w:b w:val="0"/>
          <w:spacing w:val="0"/>
          <w:szCs w:val="18"/>
        </w:rPr>
      </w:pPr>
      <w:r w:rsidRPr="00940E38">
        <w:lastRenderedPageBreak/>
        <w:t>Impact of correction of an error on the consolidated balance sheet</w:t>
      </w:r>
      <w:r w:rsidRPr="00940E38">
        <w:tab/>
        <w:t>($ million)</w:t>
      </w:r>
    </w:p>
    <w:tbl>
      <w:tblPr>
        <w:tblStyle w:val="DTFTable"/>
        <w:tblW w:w="9668" w:type="dxa"/>
        <w:tblLook w:val="06E0" w:firstRow="1" w:lastRow="1" w:firstColumn="1" w:lastColumn="0" w:noHBand="1" w:noVBand="1"/>
      </w:tblPr>
      <w:tblGrid>
        <w:gridCol w:w="4225"/>
        <w:gridCol w:w="1221"/>
        <w:gridCol w:w="1259"/>
        <w:gridCol w:w="1393"/>
        <w:gridCol w:w="1570"/>
      </w:tblGrid>
      <w:tr w:rsidR="00E73BC6" w:rsidRPr="00D342FD" w14:paraId="31CC8E86" w14:textId="77777777" w:rsidTr="0015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2EBCE745" w14:textId="77777777" w:rsidR="00E73BC6" w:rsidRPr="00D342FD" w:rsidRDefault="00E73BC6" w:rsidP="00150B4F">
            <w:pPr>
              <w:ind w:hanging="170"/>
            </w:pPr>
            <w:r w:rsidRPr="00D342FD">
              <w:t>Assets</w:t>
            </w:r>
          </w:p>
        </w:tc>
        <w:tc>
          <w:tcPr>
            <w:tcW w:w="1221" w:type="dxa"/>
            <w:hideMark/>
          </w:tcPr>
          <w:p w14:paraId="20010714" w14:textId="7D4DACF4" w:rsidR="00E73BC6" w:rsidRPr="00D342FD" w:rsidRDefault="00E73BC6" w:rsidP="00150B4F">
            <w:pPr>
              <w:cnfStyle w:val="100000000000" w:firstRow="1" w:lastRow="0" w:firstColumn="0" w:lastColumn="0" w:oddVBand="0" w:evenVBand="0" w:oddHBand="0" w:evenHBand="0" w:firstRowFirstColumn="0" w:firstRowLastColumn="0" w:lastRowFirstColumn="0" w:lastRowLastColumn="0"/>
            </w:pPr>
            <w:r w:rsidRPr="00D342FD">
              <w:t xml:space="preserve">As at </w:t>
            </w:r>
            <w:r w:rsidR="00150B4F">
              <w:br/>
            </w:r>
            <w:r w:rsidRPr="00D342FD">
              <w:t>30 June 2020</w:t>
            </w:r>
          </w:p>
        </w:tc>
        <w:tc>
          <w:tcPr>
            <w:tcW w:w="1259" w:type="dxa"/>
            <w:hideMark/>
          </w:tcPr>
          <w:p w14:paraId="627948E7" w14:textId="7F5A4B10" w:rsidR="00E73BC6" w:rsidRPr="00D342FD" w:rsidRDefault="00E73BC6" w:rsidP="00150B4F">
            <w:pPr>
              <w:cnfStyle w:val="100000000000" w:firstRow="1" w:lastRow="0" w:firstColumn="0" w:lastColumn="0" w:oddVBand="0" w:evenVBand="0" w:oddHBand="0" w:evenHBand="0" w:firstRowFirstColumn="0" w:firstRowLastColumn="0" w:lastRowFirstColumn="0" w:lastRowLastColumn="0"/>
            </w:pPr>
            <w:r w:rsidRPr="00D342FD">
              <w:t xml:space="preserve">As at </w:t>
            </w:r>
            <w:r w:rsidR="00150B4F">
              <w:br/>
            </w:r>
            <w:r w:rsidRPr="00D342FD">
              <w:t>30 June 2019 (restated)</w:t>
            </w:r>
          </w:p>
        </w:tc>
        <w:tc>
          <w:tcPr>
            <w:tcW w:w="1393" w:type="dxa"/>
            <w:hideMark/>
          </w:tcPr>
          <w:p w14:paraId="61EEC06D" w14:textId="77777777" w:rsidR="00E73BC6" w:rsidRPr="00D342FD" w:rsidRDefault="00E73BC6" w:rsidP="00150B4F">
            <w:pPr>
              <w:cnfStyle w:val="100000000000" w:firstRow="1" w:lastRow="0" w:firstColumn="0" w:lastColumn="0" w:oddVBand="0" w:evenVBand="0" w:oddHBand="0" w:evenHBand="0" w:firstRowFirstColumn="0" w:firstRowLastColumn="0" w:lastRowFirstColumn="0" w:lastRowLastColumn="0"/>
            </w:pPr>
            <w:r w:rsidRPr="00D342FD">
              <w:t>Consolidation of Innovation Victoria (100% owned)</w:t>
            </w:r>
          </w:p>
        </w:tc>
        <w:tc>
          <w:tcPr>
            <w:tcW w:w="1570" w:type="dxa"/>
            <w:hideMark/>
          </w:tcPr>
          <w:p w14:paraId="1F58EEC4" w14:textId="77777777" w:rsidR="00E73BC6" w:rsidRPr="00D342FD" w:rsidRDefault="00E73BC6" w:rsidP="00150B4F">
            <w:pPr>
              <w:cnfStyle w:val="100000000000" w:firstRow="1" w:lastRow="0" w:firstColumn="0" w:lastColumn="0" w:oddVBand="0" w:evenVBand="0" w:oddHBand="0" w:evenHBand="0" w:firstRowFirstColumn="0" w:firstRowLastColumn="0" w:lastRowFirstColumn="0" w:lastRowLastColumn="0"/>
            </w:pPr>
            <w:r w:rsidRPr="00D342FD">
              <w:t>As at 30 June 2019 (as previously reported) </w:t>
            </w:r>
          </w:p>
        </w:tc>
      </w:tr>
      <w:tr w:rsidR="00E73BC6" w:rsidRPr="00D342FD" w14:paraId="62924D49"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0F8482CC" w14:textId="77777777" w:rsidR="00E73BC6" w:rsidRPr="00D342FD" w:rsidRDefault="00E73BC6" w:rsidP="00150B4F">
            <w:r w:rsidRPr="00D342FD">
              <w:t>Cash and deposits</w:t>
            </w:r>
          </w:p>
        </w:tc>
        <w:tc>
          <w:tcPr>
            <w:tcW w:w="1221" w:type="dxa"/>
            <w:shd w:val="clear" w:color="auto" w:fill="D9D9D6" w:themeFill="background2"/>
            <w:hideMark/>
          </w:tcPr>
          <w:p w14:paraId="699A96F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59 528</w:t>
            </w:r>
          </w:p>
        </w:tc>
        <w:tc>
          <w:tcPr>
            <w:tcW w:w="1259" w:type="dxa"/>
            <w:shd w:val="clear" w:color="auto" w:fill="D9D9D6" w:themeFill="background2"/>
            <w:hideMark/>
          </w:tcPr>
          <w:p w14:paraId="6A9E46D0"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48 648</w:t>
            </w:r>
          </w:p>
        </w:tc>
        <w:tc>
          <w:tcPr>
            <w:tcW w:w="1393" w:type="dxa"/>
            <w:hideMark/>
          </w:tcPr>
          <w:p w14:paraId="550F8589" w14:textId="6E98D142"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(800)</w:t>
            </w:r>
          </w:p>
        </w:tc>
        <w:tc>
          <w:tcPr>
            <w:tcW w:w="1570" w:type="dxa"/>
            <w:hideMark/>
          </w:tcPr>
          <w:p w14:paraId="4F82A8CB"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47 848</w:t>
            </w:r>
          </w:p>
        </w:tc>
      </w:tr>
      <w:tr w:rsidR="00E73BC6" w:rsidRPr="00D342FD" w14:paraId="15C45B26"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21ABC5AF" w14:textId="77777777" w:rsidR="00E73BC6" w:rsidRPr="00D342FD" w:rsidRDefault="00E73BC6" w:rsidP="00150B4F">
            <w:r w:rsidRPr="00D342FD">
              <w:t>Receivables</w:t>
            </w:r>
          </w:p>
        </w:tc>
        <w:tc>
          <w:tcPr>
            <w:tcW w:w="1221" w:type="dxa"/>
            <w:shd w:val="clear" w:color="auto" w:fill="D9D9D6" w:themeFill="background2"/>
            <w:hideMark/>
          </w:tcPr>
          <w:p w14:paraId="55CB8E15"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36 045</w:t>
            </w:r>
          </w:p>
        </w:tc>
        <w:tc>
          <w:tcPr>
            <w:tcW w:w="1259" w:type="dxa"/>
            <w:shd w:val="clear" w:color="auto" w:fill="D9D9D6" w:themeFill="background2"/>
            <w:hideMark/>
          </w:tcPr>
          <w:p w14:paraId="7D16AEB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20 544</w:t>
            </w:r>
          </w:p>
        </w:tc>
        <w:tc>
          <w:tcPr>
            <w:tcW w:w="1393" w:type="dxa"/>
            <w:hideMark/>
          </w:tcPr>
          <w:p w14:paraId="6A39A2A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(2 000)</w:t>
            </w:r>
          </w:p>
        </w:tc>
        <w:tc>
          <w:tcPr>
            <w:tcW w:w="1570" w:type="dxa"/>
            <w:hideMark/>
          </w:tcPr>
          <w:p w14:paraId="4022E552"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22 544</w:t>
            </w:r>
          </w:p>
        </w:tc>
      </w:tr>
      <w:tr w:rsidR="00E73BC6" w:rsidRPr="00D342FD" w14:paraId="68746967"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bottom w:val="nil"/>
            </w:tcBorders>
            <w:noWrap/>
            <w:hideMark/>
          </w:tcPr>
          <w:p w14:paraId="28E98AE9" w14:textId="77777777" w:rsidR="00E73BC6" w:rsidRPr="00D342FD" w:rsidRDefault="00E73BC6" w:rsidP="00150B4F">
            <w:r w:rsidRPr="00D342FD">
              <w:t>Investments accounted for using equity method</w:t>
            </w:r>
          </w:p>
        </w:tc>
        <w:tc>
          <w:tcPr>
            <w:tcW w:w="1221" w:type="dxa"/>
            <w:tcBorders>
              <w:bottom w:val="nil"/>
            </w:tcBorders>
            <w:shd w:val="clear" w:color="auto" w:fill="D9D9D6" w:themeFill="background2"/>
            <w:hideMark/>
          </w:tcPr>
          <w:p w14:paraId="2282D8C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5 187</w:t>
            </w:r>
          </w:p>
        </w:tc>
        <w:tc>
          <w:tcPr>
            <w:tcW w:w="1259" w:type="dxa"/>
            <w:tcBorders>
              <w:bottom w:val="nil"/>
            </w:tcBorders>
            <w:shd w:val="clear" w:color="auto" w:fill="D9D9D6" w:themeFill="background2"/>
            <w:hideMark/>
          </w:tcPr>
          <w:p w14:paraId="10C2EC6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6 112</w:t>
            </w:r>
          </w:p>
        </w:tc>
        <w:tc>
          <w:tcPr>
            <w:tcW w:w="1393" w:type="dxa"/>
            <w:tcBorders>
              <w:bottom w:val="nil"/>
            </w:tcBorders>
            <w:hideMark/>
          </w:tcPr>
          <w:p w14:paraId="20F35E3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6 000</w:t>
            </w:r>
          </w:p>
        </w:tc>
        <w:tc>
          <w:tcPr>
            <w:tcW w:w="1570" w:type="dxa"/>
            <w:tcBorders>
              <w:bottom w:val="nil"/>
            </w:tcBorders>
            <w:hideMark/>
          </w:tcPr>
          <w:p w14:paraId="337346EB"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 xml:space="preserve"> 112</w:t>
            </w:r>
          </w:p>
        </w:tc>
      </w:tr>
      <w:tr w:rsidR="00E73BC6" w:rsidRPr="00D342FD" w14:paraId="2B4D5177"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bottom w:val="single" w:sz="6" w:space="0" w:color="auto"/>
            </w:tcBorders>
            <w:noWrap/>
            <w:hideMark/>
          </w:tcPr>
          <w:p w14:paraId="54FC91EC" w14:textId="77777777" w:rsidR="00E73BC6" w:rsidRPr="00D342FD" w:rsidRDefault="00E73BC6" w:rsidP="00150B4F">
            <w:r w:rsidRPr="00D342FD">
              <w:t>Other financial assets</w:t>
            </w:r>
          </w:p>
        </w:tc>
        <w:tc>
          <w:tcPr>
            <w:tcW w:w="1221" w:type="dxa"/>
            <w:tcBorders>
              <w:bottom w:val="single" w:sz="6" w:space="0" w:color="auto"/>
            </w:tcBorders>
            <w:shd w:val="clear" w:color="auto" w:fill="D9D9D6" w:themeFill="background2"/>
            <w:hideMark/>
          </w:tcPr>
          <w:p w14:paraId="7876EE1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22 548</w:t>
            </w:r>
          </w:p>
        </w:tc>
        <w:tc>
          <w:tcPr>
            <w:tcW w:w="1259" w:type="dxa"/>
            <w:tcBorders>
              <w:bottom w:val="single" w:sz="6" w:space="0" w:color="auto"/>
            </w:tcBorders>
            <w:shd w:val="clear" w:color="auto" w:fill="D9D9D6" w:themeFill="background2"/>
            <w:hideMark/>
          </w:tcPr>
          <w:p w14:paraId="0598BCA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28 488</w:t>
            </w:r>
          </w:p>
        </w:tc>
        <w:tc>
          <w:tcPr>
            <w:tcW w:w="1393" w:type="dxa"/>
            <w:tcBorders>
              <w:bottom w:val="single" w:sz="6" w:space="0" w:color="auto"/>
            </w:tcBorders>
            <w:hideMark/>
          </w:tcPr>
          <w:p w14:paraId="4F8A137B"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tcBorders>
              <w:bottom w:val="single" w:sz="6" w:space="0" w:color="auto"/>
            </w:tcBorders>
            <w:hideMark/>
          </w:tcPr>
          <w:p w14:paraId="7F1A341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28 488</w:t>
            </w:r>
          </w:p>
        </w:tc>
      </w:tr>
      <w:tr w:rsidR="00E73BC6" w:rsidRPr="00D342FD" w14:paraId="3FE2E49D"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top w:val="single" w:sz="6" w:space="0" w:color="auto"/>
              <w:bottom w:val="single" w:sz="6" w:space="0" w:color="auto"/>
            </w:tcBorders>
            <w:noWrap/>
            <w:hideMark/>
          </w:tcPr>
          <w:p w14:paraId="503B067D" w14:textId="77777777" w:rsidR="00E73BC6" w:rsidRPr="00D342FD" w:rsidRDefault="00E73BC6" w:rsidP="00150B4F">
            <w:pPr>
              <w:rPr>
                <w:b/>
                <w:bCs/>
              </w:rPr>
            </w:pPr>
            <w:r w:rsidRPr="00D342FD">
              <w:rPr>
                <w:b/>
                <w:bCs/>
              </w:rPr>
              <w:t>Total financial assets</w:t>
            </w:r>
          </w:p>
        </w:tc>
        <w:tc>
          <w:tcPr>
            <w:tcW w:w="1221" w:type="dxa"/>
            <w:tcBorders>
              <w:top w:val="single" w:sz="6" w:space="0" w:color="auto"/>
              <w:bottom w:val="single" w:sz="6" w:space="0" w:color="auto"/>
            </w:tcBorders>
            <w:shd w:val="clear" w:color="auto" w:fill="D9D9D6" w:themeFill="background2"/>
            <w:hideMark/>
          </w:tcPr>
          <w:p w14:paraId="0374D57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123 308</w:t>
            </w:r>
          </w:p>
        </w:tc>
        <w:tc>
          <w:tcPr>
            <w:tcW w:w="1259" w:type="dxa"/>
            <w:tcBorders>
              <w:top w:val="single" w:sz="6" w:space="0" w:color="auto"/>
              <w:bottom w:val="single" w:sz="6" w:space="0" w:color="auto"/>
            </w:tcBorders>
            <w:shd w:val="clear" w:color="auto" w:fill="D9D9D6" w:themeFill="background2"/>
            <w:hideMark/>
          </w:tcPr>
          <w:p w14:paraId="342DC07F"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103 792</w:t>
            </w:r>
          </w:p>
        </w:tc>
        <w:tc>
          <w:tcPr>
            <w:tcW w:w="1393" w:type="dxa"/>
            <w:tcBorders>
              <w:top w:val="single" w:sz="6" w:space="0" w:color="auto"/>
              <w:bottom w:val="single" w:sz="6" w:space="0" w:color="auto"/>
            </w:tcBorders>
            <w:hideMark/>
          </w:tcPr>
          <w:p w14:paraId="5A3E9D8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4 800</w:t>
            </w:r>
          </w:p>
        </w:tc>
        <w:tc>
          <w:tcPr>
            <w:tcW w:w="1570" w:type="dxa"/>
            <w:tcBorders>
              <w:top w:val="single" w:sz="6" w:space="0" w:color="auto"/>
              <w:bottom w:val="single" w:sz="6" w:space="0" w:color="auto"/>
            </w:tcBorders>
            <w:hideMark/>
          </w:tcPr>
          <w:p w14:paraId="2F2F2D20" w14:textId="77777777" w:rsidR="00E73BC6" w:rsidRPr="007930DA"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7930DA">
              <w:rPr>
                <w:b/>
                <w:bCs/>
              </w:rPr>
              <w:t>98 992</w:t>
            </w:r>
          </w:p>
        </w:tc>
      </w:tr>
      <w:tr w:rsidR="00E73BC6" w:rsidRPr="00D342FD" w14:paraId="009A9C95"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top w:val="single" w:sz="6" w:space="0" w:color="auto"/>
            </w:tcBorders>
            <w:noWrap/>
            <w:hideMark/>
          </w:tcPr>
          <w:p w14:paraId="7E693984" w14:textId="77777777" w:rsidR="00E73BC6" w:rsidRPr="00D342FD" w:rsidRDefault="00E73BC6" w:rsidP="00150B4F">
            <w:r w:rsidRPr="00D342FD">
              <w:t>Inventories</w:t>
            </w:r>
          </w:p>
        </w:tc>
        <w:tc>
          <w:tcPr>
            <w:tcW w:w="1221" w:type="dxa"/>
            <w:tcBorders>
              <w:top w:val="single" w:sz="6" w:space="0" w:color="auto"/>
            </w:tcBorders>
            <w:shd w:val="clear" w:color="auto" w:fill="D9D9D6" w:themeFill="background2"/>
            <w:hideMark/>
          </w:tcPr>
          <w:p w14:paraId="25D07F0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12 056</w:t>
            </w:r>
          </w:p>
        </w:tc>
        <w:tc>
          <w:tcPr>
            <w:tcW w:w="1259" w:type="dxa"/>
            <w:tcBorders>
              <w:top w:val="single" w:sz="6" w:space="0" w:color="auto"/>
            </w:tcBorders>
            <w:shd w:val="clear" w:color="auto" w:fill="D9D9D6" w:themeFill="background2"/>
            <w:hideMark/>
          </w:tcPr>
          <w:p w14:paraId="4AA615F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19 733</w:t>
            </w:r>
          </w:p>
        </w:tc>
        <w:tc>
          <w:tcPr>
            <w:tcW w:w="1393" w:type="dxa"/>
            <w:tcBorders>
              <w:top w:val="single" w:sz="6" w:space="0" w:color="auto"/>
            </w:tcBorders>
            <w:hideMark/>
          </w:tcPr>
          <w:p w14:paraId="60A5B08C"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tcBorders>
              <w:top w:val="single" w:sz="6" w:space="0" w:color="auto"/>
            </w:tcBorders>
            <w:hideMark/>
          </w:tcPr>
          <w:p w14:paraId="4F72C27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19 733</w:t>
            </w:r>
          </w:p>
        </w:tc>
      </w:tr>
      <w:tr w:rsidR="00E73BC6" w:rsidRPr="00D342FD" w14:paraId="7A53386B"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675BBB2" w14:textId="77777777" w:rsidR="00E73BC6" w:rsidRPr="00D342FD" w:rsidRDefault="00E73BC6" w:rsidP="00150B4F">
            <w:r w:rsidRPr="00D342FD">
              <w:t>Property, plant and equipment</w:t>
            </w:r>
          </w:p>
        </w:tc>
        <w:tc>
          <w:tcPr>
            <w:tcW w:w="1221" w:type="dxa"/>
            <w:shd w:val="clear" w:color="auto" w:fill="D9D9D6" w:themeFill="background2"/>
            <w:hideMark/>
          </w:tcPr>
          <w:p w14:paraId="2DAE8504"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83 044</w:t>
            </w:r>
          </w:p>
        </w:tc>
        <w:tc>
          <w:tcPr>
            <w:tcW w:w="1259" w:type="dxa"/>
            <w:shd w:val="clear" w:color="auto" w:fill="D9D9D6" w:themeFill="background2"/>
            <w:hideMark/>
          </w:tcPr>
          <w:p w14:paraId="1B31B83B"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76 807</w:t>
            </w:r>
          </w:p>
        </w:tc>
        <w:tc>
          <w:tcPr>
            <w:tcW w:w="1393" w:type="dxa"/>
            <w:hideMark/>
          </w:tcPr>
          <w:p w14:paraId="5D7577BD"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5 200</w:t>
            </w:r>
          </w:p>
        </w:tc>
        <w:tc>
          <w:tcPr>
            <w:tcW w:w="1570" w:type="dxa"/>
            <w:tcBorders>
              <w:bottom w:val="nil"/>
            </w:tcBorders>
            <w:hideMark/>
          </w:tcPr>
          <w:p w14:paraId="7E7F725C"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71 607</w:t>
            </w:r>
          </w:p>
        </w:tc>
      </w:tr>
      <w:tr w:rsidR="00E73BC6" w:rsidRPr="00D342FD" w14:paraId="1E3C3709"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bottom w:val="single" w:sz="6" w:space="0" w:color="auto"/>
            </w:tcBorders>
            <w:noWrap/>
            <w:hideMark/>
          </w:tcPr>
          <w:p w14:paraId="65A84A98" w14:textId="77777777" w:rsidR="00E73BC6" w:rsidRPr="00D342FD" w:rsidRDefault="00E73BC6" w:rsidP="00150B4F">
            <w:r w:rsidRPr="00D342FD">
              <w:t>Other non</w:t>
            </w:r>
            <w:r w:rsidRPr="00D342FD">
              <w:noBreakHyphen/>
              <w:t>financial assets</w:t>
            </w:r>
          </w:p>
        </w:tc>
        <w:tc>
          <w:tcPr>
            <w:tcW w:w="1221" w:type="dxa"/>
            <w:tcBorders>
              <w:bottom w:val="single" w:sz="6" w:space="0" w:color="auto"/>
            </w:tcBorders>
            <w:shd w:val="clear" w:color="auto" w:fill="D9D9D6" w:themeFill="background2"/>
            <w:hideMark/>
          </w:tcPr>
          <w:p w14:paraId="04428E7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22 826</w:t>
            </w:r>
          </w:p>
        </w:tc>
        <w:tc>
          <w:tcPr>
            <w:tcW w:w="1259" w:type="dxa"/>
            <w:tcBorders>
              <w:bottom w:val="single" w:sz="6" w:space="0" w:color="auto"/>
            </w:tcBorders>
            <w:shd w:val="clear" w:color="auto" w:fill="D9D9D6" w:themeFill="background2"/>
            <w:hideMark/>
          </w:tcPr>
          <w:p w14:paraId="085F947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27 455</w:t>
            </w:r>
          </w:p>
        </w:tc>
        <w:tc>
          <w:tcPr>
            <w:tcW w:w="1393" w:type="dxa"/>
            <w:tcBorders>
              <w:bottom w:val="single" w:sz="6" w:space="0" w:color="auto"/>
            </w:tcBorders>
            <w:hideMark/>
          </w:tcPr>
          <w:p w14:paraId="55CF660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tcBorders>
              <w:bottom w:val="single" w:sz="6" w:space="0" w:color="auto"/>
            </w:tcBorders>
            <w:hideMark/>
          </w:tcPr>
          <w:p w14:paraId="108A21B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27 455</w:t>
            </w:r>
          </w:p>
        </w:tc>
      </w:tr>
      <w:tr w:rsidR="00E73BC6" w:rsidRPr="00D342FD" w14:paraId="0EB721ED"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top w:val="single" w:sz="6" w:space="0" w:color="auto"/>
              <w:bottom w:val="single" w:sz="6" w:space="0" w:color="auto"/>
            </w:tcBorders>
            <w:noWrap/>
            <w:hideMark/>
          </w:tcPr>
          <w:p w14:paraId="071807AD" w14:textId="77777777" w:rsidR="00E73BC6" w:rsidRPr="00D342FD" w:rsidRDefault="00E73BC6" w:rsidP="00150B4F">
            <w:pPr>
              <w:rPr>
                <w:b/>
                <w:bCs/>
              </w:rPr>
            </w:pPr>
            <w:r w:rsidRPr="00D342FD">
              <w:rPr>
                <w:b/>
                <w:bCs/>
              </w:rPr>
              <w:t>Total non</w:t>
            </w:r>
            <w:r w:rsidRPr="00D342FD">
              <w:rPr>
                <w:b/>
                <w:bCs/>
              </w:rPr>
              <w:noBreakHyphen/>
              <w:t>financial assets</w:t>
            </w:r>
          </w:p>
        </w:tc>
        <w:tc>
          <w:tcPr>
            <w:tcW w:w="1221" w:type="dxa"/>
            <w:tcBorders>
              <w:top w:val="single" w:sz="6" w:space="0" w:color="auto"/>
              <w:bottom w:val="single" w:sz="6" w:space="0" w:color="auto"/>
            </w:tcBorders>
            <w:shd w:val="clear" w:color="auto" w:fill="D9D9D6" w:themeFill="background2"/>
            <w:hideMark/>
          </w:tcPr>
          <w:p w14:paraId="3FEB1C30"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117 926</w:t>
            </w:r>
          </w:p>
        </w:tc>
        <w:tc>
          <w:tcPr>
            <w:tcW w:w="1259" w:type="dxa"/>
            <w:tcBorders>
              <w:top w:val="single" w:sz="6" w:space="0" w:color="auto"/>
              <w:bottom w:val="single" w:sz="6" w:space="0" w:color="auto"/>
            </w:tcBorders>
            <w:shd w:val="clear" w:color="auto" w:fill="D9D9D6" w:themeFill="background2"/>
            <w:hideMark/>
          </w:tcPr>
          <w:p w14:paraId="39A53AF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123 995</w:t>
            </w:r>
          </w:p>
        </w:tc>
        <w:tc>
          <w:tcPr>
            <w:tcW w:w="1393" w:type="dxa"/>
            <w:tcBorders>
              <w:top w:val="single" w:sz="6" w:space="0" w:color="auto"/>
              <w:bottom w:val="single" w:sz="6" w:space="0" w:color="auto"/>
            </w:tcBorders>
            <w:hideMark/>
          </w:tcPr>
          <w:p w14:paraId="12D34A22"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5 200</w:t>
            </w:r>
          </w:p>
        </w:tc>
        <w:tc>
          <w:tcPr>
            <w:tcW w:w="1570" w:type="dxa"/>
            <w:tcBorders>
              <w:top w:val="single" w:sz="6" w:space="0" w:color="auto"/>
              <w:bottom w:val="single" w:sz="6" w:space="0" w:color="auto"/>
            </w:tcBorders>
            <w:hideMark/>
          </w:tcPr>
          <w:p w14:paraId="4ECFA343" w14:textId="77777777" w:rsidR="00E73BC6" w:rsidRPr="007930DA"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7930DA">
              <w:rPr>
                <w:b/>
                <w:bCs/>
              </w:rPr>
              <w:t>118 795</w:t>
            </w:r>
          </w:p>
        </w:tc>
      </w:tr>
      <w:tr w:rsidR="00E73BC6" w:rsidRPr="00D342FD" w14:paraId="6DFB9DA3"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top w:val="single" w:sz="6" w:space="0" w:color="auto"/>
              <w:bottom w:val="single" w:sz="6" w:space="0" w:color="auto"/>
            </w:tcBorders>
            <w:noWrap/>
            <w:hideMark/>
          </w:tcPr>
          <w:p w14:paraId="229D39BF" w14:textId="77777777" w:rsidR="00E73BC6" w:rsidRPr="00D342FD" w:rsidRDefault="00E73BC6" w:rsidP="00150B4F">
            <w:pPr>
              <w:rPr>
                <w:b/>
                <w:bCs/>
              </w:rPr>
            </w:pPr>
            <w:r w:rsidRPr="00D342FD">
              <w:rPr>
                <w:b/>
                <w:bCs/>
              </w:rPr>
              <w:t>Total assets</w:t>
            </w:r>
          </w:p>
        </w:tc>
        <w:tc>
          <w:tcPr>
            <w:tcW w:w="1221" w:type="dxa"/>
            <w:tcBorders>
              <w:top w:val="single" w:sz="6" w:space="0" w:color="auto"/>
              <w:bottom w:val="single" w:sz="6" w:space="0" w:color="auto"/>
            </w:tcBorders>
            <w:shd w:val="clear" w:color="auto" w:fill="D9D9D6" w:themeFill="background2"/>
            <w:hideMark/>
          </w:tcPr>
          <w:p w14:paraId="04BD142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241 234</w:t>
            </w:r>
          </w:p>
        </w:tc>
        <w:tc>
          <w:tcPr>
            <w:tcW w:w="1259" w:type="dxa"/>
            <w:tcBorders>
              <w:top w:val="single" w:sz="6" w:space="0" w:color="auto"/>
              <w:bottom w:val="single" w:sz="6" w:space="0" w:color="auto"/>
            </w:tcBorders>
            <w:shd w:val="clear" w:color="auto" w:fill="D9D9D6" w:themeFill="background2"/>
            <w:hideMark/>
          </w:tcPr>
          <w:p w14:paraId="64BAE5BF"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227 787</w:t>
            </w:r>
          </w:p>
        </w:tc>
        <w:tc>
          <w:tcPr>
            <w:tcW w:w="1393" w:type="dxa"/>
            <w:tcBorders>
              <w:top w:val="single" w:sz="6" w:space="0" w:color="auto"/>
              <w:bottom w:val="single" w:sz="6" w:space="0" w:color="auto"/>
            </w:tcBorders>
            <w:hideMark/>
          </w:tcPr>
          <w:p w14:paraId="710CB87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10 000</w:t>
            </w:r>
          </w:p>
        </w:tc>
        <w:tc>
          <w:tcPr>
            <w:tcW w:w="1570" w:type="dxa"/>
            <w:tcBorders>
              <w:top w:val="single" w:sz="6" w:space="0" w:color="auto"/>
              <w:bottom w:val="single" w:sz="6" w:space="0" w:color="auto"/>
            </w:tcBorders>
            <w:hideMark/>
          </w:tcPr>
          <w:p w14:paraId="100D6C2C" w14:textId="77777777" w:rsidR="00E73BC6" w:rsidRPr="007930DA"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7930DA">
              <w:rPr>
                <w:b/>
                <w:bCs/>
              </w:rPr>
              <w:t>217 787</w:t>
            </w:r>
          </w:p>
        </w:tc>
      </w:tr>
      <w:tr w:rsidR="00E73BC6" w:rsidRPr="00D342FD" w14:paraId="0D03DF1A"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top w:val="single" w:sz="6" w:space="0" w:color="auto"/>
            </w:tcBorders>
            <w:noWrap/>
            <w:hideMark/>
          </w:tcPr>
          <w:p w14:paraId="68DB6542" w14:textId="77777777" w:rsidR="00E73BC6" w:rsidRPr="00D342FD" w:rsidRDefault="00E73BC6" w:rsidP="00150B4F">
            <w:pPr>
              <w:rPr>
                <w:b/>
                <w:bCs/>
              </w:rPr>
            </w:pPr>
            <w:r w:rsidRPr="00D342FD">
              <w:rPr>
                <w:b/>
                <w:bCs/>
              </w:rPr>
              <w:t>Liabilities</w:t>
            </w:r>
          </w:p>
        </w:tc>
        <w:tc>
          <w:tcPr>
            <w:tcW w:w="1221" w:type="dxa"/>
            <w:tcBorders>
              <w:top w:val="single" w:sz="6" w:space="0" w:color="auto"/>
            </w:tcBorders>
            <w:shd w:val="clear" w:color="auto" w:fill="D9D9D6" w:themeFill="background2"/>
            <w:hideMark/>
          </w:tcPr>
          <w:p w14:paraId="43C8764F"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259" w:type="dxa"/>
            <w:tcBorders>
              <w:top w:val="single" w:sz="6" w:space="0" w:color="auto"/>
            </w:tcBorders>
            <w:shd w:val="clear" w:color="auto" w:fill="D9D9D6" w:themeFill="background2"/>
            <w:hideMark/>
          </w:tcPr>
          <w:p w14:paraId="7C6F8CA9"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393" w:type="dxa"/>
            <w:tcBorders>
              <w:top w:val="single" w:sz="6" w:space="0" w:color="auto"/>
            </w:tcBorders>
            <w:hideMark/>
          </w:tcPr>
          <w:p w14:paraId="5E743909"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p>
        </w:tc>
        <w:tc>
          <w:tcPr>
            <w:tcW w:w="1570" w:type="dxa"/>
            <w:tcBorders>
              <w:top w:val="single" w:sz="6" w:space="0" w:color="auto"/>
            </w:tcBorders>
            <w:hideMark/>
          </w:tcPr>
          <w:p w14:paraId="2BBD0209"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p>
        </w:tc>
      </w:tr>
      <w:tr w:rsidR="00E73BC6" w:rsidRPr="00D342FD" w14:paraId="393F9319"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bottom w:val="nil"/>
            </w:tcBorders>
            <w:noWrap/>
            <w:hideMark/>
          </w:tcPr>
          <w:p w14:paraId="68929507" w14:textId="77777777" w:rsidR="00E73BC6" w:rsidRPr="00D342FD" w:rsidRDefault="00E73BC6" w:rsidP="00150B4F">
            <w:r w:rsidRPr="00D342FD">
              <w:t>Payables</w:t>
            </w:r>
          </w:p>
        </w:tc>
        <w:tc>
          <w:tcPr>
            <w:tcW w:w="1221" w:type="dxa"/>
            <w:tcBorders>
              <w:bottom w:val="nil"/>
            </w:tcBorders>
            <w:shd w:val="clear" w:color="auto" w:fill="D9D9D6" w:themeFill="background2"/>
            <w:hideMark/>
          </w:tcPr>
          <w:p w14:paraId="5A6C0A4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17 591</w:t>
            </w:r>
          </w:p>
        </w:tc>
        <w:tc>
          <w:tcPr>
            <w:tcW w:w="1259" w:type="dxa"/>
            <w:tcBorders>
              <w:bottom w:val="nil"/>
            </w:tcBorders>
            <w:shd w:val="clear" w:color="auto" w:fill="D9D9D6" w:themeFill="background2"/>
            <w:hideMark/>
          </w:tcPr>
          <w:p w14:paraId="7DD4273A"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16 704</w:t>
            </w:r>
          </w:p>
        </w:tc>
        <w:tc>
          <w:tcPr>
            <w:tcW w:w="1393" w:type="dxa"/>
            <w:tcBorders>
              <w:bottom w:val="nil"/>
            </w:tcBorders>
            <w:hideMark/>
          </w:tcPr>
          <w:p w14:paraId="4EF1D48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10 000</w:t>
            </w:r>
          </w:p>
        </w:tc>
        <w:tc>
          <w:tcPr>
            <w:tcW w:w="1570" w:type="dxa"/>
            <w:tcBorders>
              <w:bottom w:val="nil"/>
            </w:tcBorders>
            <w:hideMark/>
          </w:tcPr>
          <w:p w14:paraId="2E74286C"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6 704</w:t>
            </w:r>
          </w:p>
        </w:tc>
      </w:tr>
      <w:tr w:rsidR="00E73BC6" w:rsidRPr="00D342FD" w14:paraId="55403108"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bottom w:val="single" w:sz="6" w:space="0" w:color="auto"/>
            </w:tcBorders>
            <w:noWrap/>
            <w:hideMark/>
          </w:tcPr>
          <w:p w14:paraId="56FAF415" w14:textId="77777777" w:rsidR="00E73BC6" w:rsidRPr="00D342FD" w:rsidRDefault="00E73BC6" w:rsidP="00150B4F">
            <w:r w:rsidRPr="00D342FD">
              <w:t>Other liabilities</w:t>
            </w:r>
          </w:p>
        </w:tc>
        <w:tc>
          <w:tcPr>
            <w:tcW w:w="1221" w:type="dxa"/>
            <w:tcBorders>
              <w:bottom w:val="single" w:sz="6" w:space="0" w:color="auto"/>
            </w:tcBorders>
            <w:shd w:val="clear" w:color="auto" w:fill="D9D9D6" w:themeFill="background2"/>
            <w:hideMark/>
          </w:tcPr>
          <w:p w14:paraId="7472A6D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80 010</w:t>
            </w:r>
          </w:p>
        </w:tc>
        <w:tc>
          <w:tcPr>
            <w:tcW w:w="1259" w:type="dxa"/>
            <w:tcBorders>
              <w:bottom w:val="single" w:sz="6" w:space="0" w:color="auto"/>
            </w:tcBorders>
            <w:shd w:val="clear" w:color="auto" w:fill="D9D9D6" w:themeFill="background2"/>
            <w:hideMark/>
          </w:tcPr>
          <w:p w14:paraId="6D775E72"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96 122</w:t>
            </w:r>
          </w:p>
        </w:tc>
        <w:tc>
          <w:tcPr>
            <w:tcW w:w="1393" w:type="dxa"/>
            <w:tcBorders>
              <w:bottom w:val="single" w:sz="6" w:space="0" w:color="auto"/>
            </w:tcBorders>
            <w:hideMark/>
          </w:tcPr>
          <w:p w14:paraId="176F1B40"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tcBorders>
              <w:bottom w:val="single" w:sz="6" w:space="0" w:color="auto"/>
            </w:tcBorders>
            <w:hideMark/>
          </w:tcPr>
          <w:p w14:paraId="1C752604"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96 122</w:t>
            </w:r>
          </w:p>
        </w:tc>
      </w:tr>
      <w:tr w:rsidR="00E73BC6" w:rsidRPr="00D342FD" w14:paraId="0F86770E"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top w:val="single" w:sz="6" w:space="0" w:color="auto"/>
              <w:bottom w:val="single" w:sz="6" w:space="0" w:color="auto"/>
            </w:tcBorders>
            <w:noWrap/>
            <w:hideMark/>
          </w:tcPr>
          <w:p w14:paraId="1AA5E7FC" w14:textId="77777777" w:rsidR="00E73BC6" w:rsidRPr="00D342FD" w:rsidRDefault="00E73BC6" w:rsidP="00150B4F">
            <w:pPr>
              <w:rPr>
                <w:b/>
                <w:bCs/>
              </w:rPr>
            </w:pPr>
            <w:r w:rsidRPr="00D342FD">
              <w:rPr>
                <w:b/>
                <w:bCs/>
              </w:rPr>
              <w:t>Total liabilities</w:t>
            </w:r>
          </w:p>
        </w:tc>
        <w:tc>
          <w:tcPr>
            <w:tcW w:w="1221" w:type="dxa"/>
            <w:tcBorders>
              <w:top w:val="single" w:sz="6" w:space="0" w:color="auto"/>
              <w:bottom w:val="single" w:sz="6" w:space="0" w:color="auto"/>
            </w:tcBorders>
            <w:shd w:val="clear" w:color="auto" w:fill="D9D9D6" w:themeFill="background2"/>
            <w:hideMark/>
          </w:tcPr>
          <w:p w14:paraId="69C16D7C"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97 601</w:t>
            </w:r>
          </w:p>
        </w:tc>
        <w:tc>
          <w:tcPr>
            <w:tcW w:w="1259" w:type="dxa"/>
            <w:tcBorders>
              <w:top w:val="single" w:sz="6" w:space="0" w:color="auto"/>
              <w:bottom w:val="single" w:sz="6" w:space="0" w:color="auto"/>
            </w:tcBorders>
            <w:shd w:val="clear" w:color="auto" w:fill="D9D9D6" w:themeFill="background2"/>
            <w:hideMark/>
          </w:tcPr>
          <w:p w14:paraId="3C921E11"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112 826</w:t>
            </w:r>
          </w:p>
        </w:tc>
        <w:tc>
          <w:tcPr>
            <w:tcW w:w="1393" w:type="dxa"/>
            <w:tcBorders>
              <w:top w:val="single" w:sz="6" w:space="0" w:color="auto"/>
              <w:bottom w:val="single" w:sz="6" w:space="0" w:color="auto"/>
            </w:tcBorders>
            <w:hideMark/>
          </w:tcPr>
          <w:p w14:paraId="4C983ADB"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10 000</w:t>
            </w:r>
          </w:p>
        </w:tc>
        <w:tc>
          <w:tcPr>
            <w:tcW w:w="1570" w:type="dxa"/>
            <w:tcBorders>
              <w:top w:val="single" w:sz="6" w:space="0" w:color="auto"/>
              <w:bottom w:val="single" w:sz="6" w:space="0" w:color="auto"/>
            </w:tcBorders>
            <w:hideMark/>
          </w:tcPr>
          <w:p w14:paraId="0716C4BF" w14:textId="77777777" w:rsidR="00E73BC6" w:rsidRPr="007930DA"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7930DA">
              <w:rPr>
                <w:b/>
                <w:bCs/>
              </w:rPr>
              <w:t>102 826</w:t>
            </w:r>
          </w:p>
        </w:tc>
      </w:tr>
      <w:tr w:rsidR="00E73BC6" w:rsidRPr="00D342FD" w14:paraId="38406350"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tcBorders>
              <w:top w:val="single" w:sz="6" w:space="0" w:color="auto"/>
            </w:tcBorders>
            <w:noWrap/>
            <w:hideMark/>
          </w:tcPr>
          <w:p w14:paraId="3492193F" w14:textId="77777777" w:rsidR="00E73BC6" w:rsidRPr="00D342FD" w:rsidRDefault="00E73BC6" w:rsidP="00150B4F">
            <w:pPr>
              <w:rPr>
                <w:b/>
                <w:bCs/>
              </w:rPr>
            </w:pPr>
            <w:r w:rsidRPr="00D342FD">
              <w:rPr>
                <w:b/>
                <w:bCs/>
              </w:rPr>
              <w:t>Equity</w:t>
            </w:r>
          </w:p>
        </w:tc>
        <w:tc>
          <w:tcPr>
            <w:tcW w:w="1221" w:type="dxa"/>
            <w:tcBorders>
              <w:top w:val="single" w:sz="6" w:space="0" w:color="auto"/>
            </w:tcBorders>
            <w:shd w:val="clear" w:color="auto" w:fill="D9D9D6" w:themeFill="background2"/>
            <w:hideMark/>
          </w:tcPr>
          <w:p w14:paraId="63DF527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259" w:type="dxa"/>
            <w:tcBorders>
              <w:top w:val="single" w:sz="6" w:space="0" w:color="auto"/>
            </w:tcBorders>
            <w:shd w:val="clear" w:color="auto" w:fill="D9D9D6" w:themeFill="background2"/>
            <w:hideMark/>
          </w:tcPr>
          <w:p w14:paraId="096B6B2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r w:rsidRPr="00D342FD">
              <w:rPr>
                <w:b/>
                <w:bCs/>
              </w:rPr>
              <w:t> </w:t>
            </w:r>
          </w:p>
        </w:tc>
        <w:tc>
          <w:tcPr>
            <w:tcW w:w="1393" w:type="dxa"/>
            <w:tcBorders>
              <w:top w:val="single" w:sz="6" w:space="0" w:color="auto"/>
            </w:tcBorders>
            <w:hideMark/>
          </w:tcPr>
          <w:p w14:paraId="78F9D143"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rPr>
                <w:b/>
                <w:bCs/>
              </w:rPr>
            </w:pPr>
          </w:p>
        </w:tc>
        <w:tc>
          <w:tcPr>
            <w:tcW w:w="1570" w:type="dxa"/>
            <w:tcBorders>
              <w:top w:val="single" w:sz="6" w:space="0" w:color="auto"/>
            </w:tcBorders>
            <w:hideMark/>
          </w:tcPr>
          <w:p w14:paraId="22DDF65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p>
        </w:tc>
      </w:tr>
      <w:tr w:rsidR="00E73BC6" w:rsidRPr="00D342FD" w14:paraId="08235232"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92EC9A2" w14:textId="77777777" w:rsidR="00E73BC6" w:rsidRPr="00D342FD" w:rsidRDefault="00E73BC6" w:rsidP="00150B4F">
            <w:r w:rsidRPr="00D342FD">
              <w:t>Accumulated surplus/(deficit)</w:t>
            </w:r>
          </w:p>
        </w:tc>
        <w:tc>
          <w:tcPr>
            <w:tcW w:w="1221" w:type="dxa"/>
            <w:shd w:val="clear" w:color="auto" w:fill="D9D9D6" w:themeFill="background2"/>
            <w:hideMark/>
          </w:tcPr>
          <w:p w14:paraId="32FA0FF6"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78 633</w:t>
            </w:r>
          </w:p>
        </w:tc>
        <w:tc>
          <w:tcPr>
            <w:tcW w:w="1259" w:type="dxa"/>
            <w:shd w:val="clear" w:color="auto" w:fill="D9D9D6" w:themeFill="background2"/>
            <w:hideMark/>
          </w:tcPr>
          <w:p w14:paraId="3E432E7A"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71 133</w:t>
            </w:r>
          </w:p>
        </w:tc>
        <w:tc>
          <w:tcPr>
            <w:tcW w:w="1393" w:type="dxa"/>
            <w:hideMark/>
          </w:tcPr>
          <w:p w14:paraId="325ADD8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hideMark/>
          </w:tcPr>
          <w:p w14:paraId="62F26541"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71 133</w:t>
            </w:r>
          </w:p>
        </w:tc>
      </w:tr>
      <w:tr w:rsidR="00E73BC6" w:rsidRPr="00D342FD" w14:paraId="36F0EFA7"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E150B00" w14:textId="77777777" w:rsidR="00E73BC6" w:rsidRPr="00D342FD" w:rsidRDefault="00E73BC6" w:rsidP="00150B4F">
            <w:r w:rsidRPr="00D342FD">
              <w:t>Physical asset revaluation surplus</w:t>
            </w:r>
          </w:p>
        </w:tc>
        <w:tc>
          <w:tcPr>
            <w:tcW w:w="1221" w:type="dxa"/>
            <w:shd w:val="clear" w:color="auto" w:fill="D9D9D6" w:themeFill="background2"/>
            <w:hideMark/>
          </w:tcPr>
          <w:p w14:paraId="1853D9B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7 338</w:t>
            </w:r>
          </w:p>
        </w:tc>
        <w:tc>
          <w:tcPr>
            <w:tcW w:w="1259" w:type="dxa"/>
            <w:shd w:val="clear" w:color="auto" w:fill="D9D9D6" w:themeFill="background2"/>
            <w:hideMark/>
          </w:tcPr>
          <w:p w14:paraId="63D50039"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3 759</w:t>
            </w:r>
          </w:p>
        </w:tc>
        <w:tc>
          <w:tcPr>
            <w:tcW w:w="1393" w:type="dxa"/>
            <w:hideMark/>
          </w:tcPr>
          <w:p w14:paraId="7D767F5E"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hideMark/>
          </w:tcPr>
          <w:p w14:paraId="4601323C"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3 759</w:t>
            </w:r>
          </w:p>
        </w:tc>
      </w:tr>
      <w:tr w:rsidR="00E73BC6" w:rsidRPr="00D342FD" w14:paraId="34EB7C18"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5426BAED" w14:textId="77777777" w:rsidR="00E73BC6" w:rsidRPr="00D342FD" w:rsidRDefault="00E73BC6" w:rsidP="00150B4F">
            <w:r w:rsidRPr="00D342FD">
              <w:t>Financial assets available</w:t>
            </w:r>
            <w:r w:rsidRPr="00D342FD">
              <w:noBreakHyphen/>
              <w:t>for</w:t>
            </w:r>
            <w:r w:rsidRPr="00D342FD">
              <w:noBreakHyphen/>
              <w:t>sale</w:t>
            </w:r>
          </w:p>
        </w:tc>
        <w:tc>
          <w:tcPr>
            <w:tcW w:w="1221" w:type="dxa"/>
            <w:shd w:val="clear" w:color="auto" w:fill="D9D9D6" w:themeFill="background2"/>
            <w:hideMark/>
          </w:tcPr>
          <w:p w14:paraId="6CDDE718"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 xml:space="preserve"> 200</w:t>
            </w:r>
          </w:p>
        </w:tc>
        <w:tc>
          <w:tcPr>
            <w:tcW w:w="1259" w:type="dxa"/>
            <w:shd w:val="clear" w:color="auto" w:fill="D9D9D6" w:themeFill="background2"/>
            <w:hideMark/>
          </w:tcPr>
          <w:p w14:paraId="17F76B1F"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1 723</w:t>
            </w:r>
          </w:p>
        </w:tc>
        <w:tc>
          <w:tcPr>
            <w:tcW w:w="1393" w:type="dxa"/>
            <w:hideMark/>
          </w:tcPr>
          <w:p w14:paraId="09D5513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hideMark/>
          </w:tcPr>
          <w:p w14:paraId="5799735C"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1 723</w:t>
            </w:r>
          </w:p>
        </w:tc>
      </w:tr>
      <w:tr w:rsidR="00E73BC6" w:rsidRPr="00D342FD" w14:paraId="23407D8D" w14:textId="77777777" w:rsidTr="00150B4F">
        <w:trPr>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9047F3B" w14:textId="77777777" w:rsidR="00E73BC6" w:rsidRPr="00D342FD" w:rsidRDefault="00E73BC6" w:rsidP="00150B4F">
            <w:r w:rsidRPr="00D342FD">
              <w:t>Contributed capital</w:t>
            </w:r>
          </w:p>
        </w:tc>
        <w:tc>
          <w:tcPr>
            <w:tcW w:w="1221" w:type="dxa"/>
            <w:shd w:val="clear" w:color="auto" w:fill="D9D9D6" w:themeFill="background2"/>
            <w:hideMark/>
          </w:tcPr>
          <w:p w14:paraId="4C91E475"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57 460</w:t>
            </w:r>
          </w:p>
        </w:tc>
        <w:tc>
          <w:tcPr>
            <w:tcW w:w="1259" w:type="dxa"/>
            <w:shd w:val="clear" w:color="auto" w:fill="D9D9D6" w:themeFill="background2"/>
            <w:hideMark/>
          </w:tcPr>
          <w:p w14:paraId="13F6372C"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38 345</w:t>
            </w:r>
          </w:p>
        </w:tc>
        <w:tc>
          <w:tcPr>
            <w:tcW w:w="1393" w:type="dxa"/>
            <w:hideMark/>
          </w:tcPr>
          <w:p w14:paraId="67AF3E37"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w:t>
            </w:r>
          </w:p>
        </w:tc>
        <w:tc>
          <w:tcPr>
            <w:tcW w:w="1570" w:type="dxa"/>
            <w:hideMark/>
          </w:tcPr>
          <w:p w14:paraId="48F2BCC4" w14:textId="77777777" w:rsidR="00E73BC6" w:rsidRPr="00D342FD" w:rsidRDefault="00E73BC6" w:rsidP="00150B4F">
            <w:pPr>
              <w:cnfStyle w:val="000000000000" w:firstRow="0" w:lastRow="0" w:firstColumn="0" w:lastColumn="0" w:oddVBand="0" w:evenVBand="0" w:oddHBand="0" w:evenHBand="0" w:firstRowFirstColumn="0" w:firstRowLastColumn="0" w:lastRowFirstColumn="0" w:lastRowLastColumn="0"/>
            </w:pPr>
            <w:r w:rsidRPr="00D342FD">
              <w:t>38 345</w:t>
            </w:r>
          </w:p>
        </w:tc>
      </w:tr>
      <w:tr w:rsidR="00E73BC6" w:rsidRPr="00D342FD" w14:paraId="5B213727" w14:textId="77777777" w:rsidTr="00150B4F">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7C1D5599" w14:textId="77777777" w:rsidR="00E73BC6" w:rsidRPr="00D342FD" w:rsidRDefault="00E73BC6" w:rsidP="00150B4F">
            <w:r w:rsidRPr="00D342FD">
              <w:t>Net worth</w:t>
            </w:r>
          </w:p>
        </w:tc>
        <w:tc>
          <w:tcPr>
            <w:tcW w:w="1221" w:type="dxa"/>
            <w:shd w:val="clear" w:color="auto" w:fill="D9D9D6" w:themeFill="background2"/>
            <w:hideMark/>
          </w:tcPr>
          <w:p w14:paraId="0C69C473"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pPr>
            <w:r w:rsidRPr="00D342FD">
              <w:t>143 632</w:t>
            </w:r>
          </w:p>
        </w:tc>
        <w:tc>
          <w:tcPr>
            <w:tcW w:w="1259" w:type="dxa"/>
            <w:shd w:val="clear" w:color="auto" w:fill="D9D9D6" w:themeFill="background2"/>
            <w:hideMark/>
          </w:tcPr>
          <w:p w14:paraId="50A2189D"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pPr>
            <w:r w:rsidRPr="00D342FD">
              <w:t>114 960</w:t>
            </w:r>
          </w:p>
        </w:tc>
        <w:tc>
          <w:tcPr>
            <w:tcW w:w="1393" w:type="dxa"/>
            <w:hideMark/>
          </w:tcPr>
          <w:p w14:paraId="759718A5"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pPr>
            <w:r w:rsidRPr="00D342FD">
              <w:t>..</w:t>
            </w:r>
          </w:p>
        </w:tc>
        <w:tc>
          <w:tcPr>
            <w:tcW w:w="1570" w:type="dxa"/>
            <w:hideMark/>
          </w:tcPr>
          <w:p w14:paraId="40997B6F" w14:textId="77777777" w:rsidR="00E73BC6" w:rsidRPr="00D342FD" w:rsidRDefault="00E73BC6" w:rsidP="00150B4F">
            <w:pPr>
              <w:cnfStyle w:val="010000000000" w:firstRow="0" w:lastRow="1" w:firstColumn="0" w:lastColumn="0" w:oddVBand="0" w:evenVBand="0" w:oddHBand="0" w:evenHBand="0" w:firstRowFirstColumn="0" w:firstRowLastColumn="0" w:lastRowFirstColumn="0" w:lastRowLastColumn="0"/>
            </w:pPr>
            <w:r w:rsidRPr="00D342FD">
              <w:t>114 960</w:t>
            </w:r>
          </w:p>
        </w:tc>
      </w:tr>
    </w:tbl>
    <w:p w14:paraId="676007A7" w14:textId="77777777" w:rsidR="0052561A" w:rsidRDefault="0052561A" w:rsidP="0052561A"/>
    <w:p w14:paraId="244DA73D" w14:textId="32364774" w:rsidR="00E73BC6" w:rsidRDefault="00E73BC6" w:rsidP="00E73BC6">
      <w:pPr>
        <w:pStyle w:val="TableHeading"/>
        <w:rPr>
          <w:rFonts w:asciiTheme="minorHAnsi" w:hAnsiTheme="minorHAnsi"/>
          <w:b w:val="0"/>
          <w:spacing w:val="0"/>
          <w:szCs w:val="18"/>
        </w:rPr>
      </w:pPr>
      <w:r w:rsidRPr="00940E38">
        <w:t>Impact of correction of an error on the consolidated cash flow statement</w:t>
      </w:r>
      <w:r w:rsidRPr="00940E38">
        <w:tab/>
        <w:t>($ million)</w:t>
      </w:r>
    </w:p>
    <w:tbl>
      <w:tblPr>
        <w:tblStyle w:val="DTFTable"/>
        <w:tblW w:w="9668" w:type="dxa"/>
        <w:tblLook w:val="06E0" w:firstRow="1" w:lastRow="1" w:firstColumn="1" w:lastColumn="0" w:noHBand="1" w:noVBand="1"/>
      </w:tblPr>
      <w:tblGrid>
        <w:gridCol w:w="5446"/>
        <w:gridCol w:w="1231"/>
        <w:gridCol w:w="1414"/>
        <w:gridCol w:w="1577"/>
      </w:tblGrid>
      <w:tr w:rsidR="0052561A" w:rsidRPr="00D342FD" w14:paraId="56EC7836" w14:textId="77777777" w:rsidTr="0052561A">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446" w:type="dxa"/>
            <w:vMerge w:val="restart"/>
            <w:noWrap/>
            <w:hideMark/>
          </w:tcPr>
          <w:p w14:paraId="5215A15B" w14:textId="77777777" w:rsidR="0052561A" w:rsidRPr="00D342FD" w:rsidRDefault="0052561A" w:rsidP="0052561A">
            <w:r w:rsidRPr="00D342FD">
              <w:t> </w:t>
            </w:r>
          </w:p>
        </w:tc>
        <w:tc>
          <w:tcPr>
            <w:tcW w:w="1231" w:type="dxa"/>
            <w:vMerge w:val="restart"/>
            <w:hideMark/>
          </w:tcPr>
          <w:p w14:paraId="22DC03DD" w14:textId="2C3B025F" w:rsidR="0052561A" w:rsidRPr="00D342FD" w:rsidRDefault="0052561A" w:rsidP="0052561A">
            <w:pPr>
              <w:cnfStyle w:val="100000000000" w:firstRow="1" w:lastRow="0" w:firstColumn="0" w:lastColumn="0" w:oddVBand="0" w:evenVBand="0" w:oddHBand="0" w:evenHBand="0" w:firstRowFirstColumn="0" w:firstRowLastColumn="0" w:lastRowFirstColumn="0" w:lastRowLastColumn="0"/>
            </w:pPr>
            <w:r w:rsidRPr="00D342FD">
              <w:t xml:space="preserve">As at </w:t>
            </w:r>
            <w:r>
              <w:br/>
            </w:r>
            <w:r w:rsidRPr="00D342FD">
              <w:t>30 June 2020</w:t>
            </w:r>
          </w:p>
        </w:tc>
        <w:tc>
          <w:tcPr>
            <w:tcW w:w="1414" w:type="dxa"/>
            <w:vMerge w:val="restart"/>
            <w:hideMark/>
          </w:tcPr>
          <w:p w14:paraId="6D8D0D06" w14:textId="3C811151" w:rsidR="0052561A" w:rsidRPr="00D342FD" w:rsidRDefault="0052561A" w:rsidP="0052561A">
            <w:pPr>
              <w:cnfStyle w:val="100000000000" w:firstRow="1" w:lastRow="0" w:firstColumn="0" w:lastColumn="0" w:oddVBand="0" w:evenVBand="0" w:oddHBand="0" w:evenHBand="0" w:firstRowFirstColumn="0" w:firstRowLastColumn="0" w:lastRowFirstColumn="0" w:lastRowLastColumn="0"/>
            </w:pPr>
            <w:r w:rsidRPr="00D342FD">
              <w:t xml:space="preserve">As at </w:t>
            </w:r>
            <w:r>
              <w:br/>
            </w:r>
            <w:r w:rsidRPr="00D342FD">
              <w:t>30 June 2019 (restated)</w:t>
            </w:r>
          </w:p>
        </w:tc>
        <w:tc>
          <w:tcPr>
            <w:tcW w:w="1577" w:type="dxa"/>
            <w:vMerge w:val="restart"/>
            <w:hideMark/>
          </w:tcPr>
          <w:p w14:paraId="573993EB" w14:textId="77777777" w:rsidR="0052561A" w:rsidRPr="00D342FD" w:rsidRDefault="0052561A" w:rsidP="0052561A">
            <w:pPr>
              <w:cnfStyle w:val="100000000000" w:firstRow="1" w:lastRow="0" w:firstColumn="0" w:lastColumn="0" w:oddVBand="0" w:evenVBand="0" w:oddHBand="0" w:evenHBand="0" w:firstRowFirstColumn="0" w:firstRowLastColumn="0" w:lastRowFirstColumn="0" w:lastRowLastColumn="0"/>
            </w:pPr>
            <w:r w:rsidRPr="00D342FD">
              <w:t>Consolidation of Innovation Victoria (100% owned)</w:t>
            </w:r>
          </w:p>
        </w:tc>
      </w:tr>
      <w:tr w:rsidR="0052561A" w:rsidRPr="00D342FD" w14:paraId="6942E6FF" w14:textId="77777777" w:rsidTr="0052561A">
        <w:trPr>
          <w:cantSplit w:val="0"/>
          <w:trHeight w:val="327"/>
        </w:trPr>
        <w:tc>
          <w:tcPr>
            <w:cnfStyle w:val="001000000000" w:firstRow="0" w:lastRow="0" w:firstColumn="1" w:lastColumn="0" w:oddVBand="0" w:evenVBand="0" w:oddHBand="0" w:evenHBand="0" w:firstRowFirstColumn="0" w:firstRowLastColumn="0" w:lastRowFirstColumn="0" w:lastRowLastColumn="0"/>
            <w:tcW w:w="5446" w:type="dxa"/>
            <w:vMerge/>
            <w:hideMark/>
          </w:tcPr>
          <w:p w14:paraId="48CC814A" w14:textId="77777777" w:rsidR="0052561A" w:rsidRPr="00D342FD" w:rsidRDefault="0052561A" w:rsidP="0052561A">
            <w:pPr>
              <w:ind w:firstLine="0"/>
            </w:pPr>
          </w:p>
        </w:tc>
        <w:tc>
          <w:tcPr>
            <w:tcW w:w="1231" w:type="dxa"/>
            <w:vMerge/>
            <w:hideMark/>
          </w:tcPr>
          <w:p w14:paraId="6888CD4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p>
        </w:tc>
        <w:tc>
          <w:tcPr>
            <w:tcW w:w="1414" w:type="dxa"/>
            <w:vMerge/>
            <w:hideMark/>
          </w:tcPr>
          <w:p w14:paraId="6337C4A7"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p>
        </w:tc>
        <w:tc>
          <w:tcPr>
            <w:tcW w:w="1577" w:type="dxa"/>
            <w:vMerge/>
            <w:hideMark/>
          </w:tcPr>
          <w:p w14:paraId="6D802CC8"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p>
        </w:tc>
      </w:tr>
      <w:tr w:rsidR="0052561A" w:rsidRPr="00D342FD" w14:paraId="010D89BA"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46A4A5AB" w14:textId="77777777" w:rsidR="0052561A" w:rsidRPr="00D342FD" w:rsidRDefault="0052561A" w:rsidP="0052561A">
            <w:r w:rsidRPr="00D342FD">
              <w:t>Receipts from government</w:t>
            </w:r>
          </w:p>
        </w:tc>
        <w:tc>
          <w:tcPr>
            <w:tcW w:w="1231" w:type="dxa"/>
            <w:shd w:val="clear" w:color="auto" w:fill="D9D9D6" w:themeFill="background2"/>
            <w:hideMark/>
          </w:tcPr>
          <w:p w14:paraId="35747394"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78 344</w:t>
            </w:r>
          </w:p>
        </w:tc>
        <w:tc>
          <w:tcPr>
            <w:tcW w:w="1414" w:type="dxa"/>
            <w:shd w:val="clear" w:color="auto" w:fill="D9D9D6" w:themeFill="background2"/>
            <w:hideMark/>
          </w:tcPr>
          <w:p w14:paraId="4F82C22A"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87 135</w:t>
            </w:r>
          </w:p>
        </w:tc>
        <w:tc>
          <w:tcPr>
            <w:tcW w:w="1577" w:type="dxa"/>
            <w:hideMark/>
          </w:tcPr>
          <w:p w14:paraId="665FB772" w14:textId="35B3F001"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(500)</w:t>
            </w:r>
          </w:p>
        </w:tc>
      </w:tr>
      <w:tr w:rsidR="0052561A" w:rsidRPr="00D342FD" w14:paraId="7664F0EF"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7F695AF7" w14:textId="77777777" w:rsidR="0052561A" w:rsidRPr="00D342FD" w:rsidRDefault="0052561A" w:rsidP="0052561A">
            <w:r w:rsidRPr="00D342FD">
              <w:t>Receipts from other entities</w:t>
            </w:r>
          </w:p>
        </w:tc>
        <w:tc>
          <w:tcPr>
            <w:tcW w:w="1231" w:type="dxa"/>
            <w:shd w:val="clear" w:color="auto" w:fill="D9D9D6" w:themeFill="background2"/>
            <w:hideMark/>
          </w:tcPr>
          <w:p w14:paraId="07D3B0F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5 536</w:t>
            </w:r>
          </w:p>
        </w:tc>
        <w:tc>
          <w:tcPr>
            <w:tcW w:w="1414" w:type="dxa"/>
            <w:shd w:val="clear" w:color="auto" w:fill="D9D9D6" w:themeFill="background2"/>
            <w:hideMark/>
          </w:tcPr>
          <w:p w14:paraId="5F39B7A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4 373</w:t>
            </w:r>
          </w:p>
        </w:tc>
        <w:tc>
          <w:tcPr>
            <w:tcW w:w="1577" w:type="dxa"/>
            <w:hideMark/>
          </w:tcPr>
          <w:p w14:paraId="444717B2"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(1 400)</w:t>
            </w:r>
          </w:p>
        </w:tc>
      </w:tr>
      <w:tr w:rsidR="0052561A" w:rsidRPr="00D342FD" w14:paraId="57534C28"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197C08E6" w14:textId="77777777" w:rsidR="0052561A" w:rsidRPr="00D342FD" w:rsidRDefault="0052561A" w:rsidP="0052561A">
            <w:r w:rsidRPr="00D342FD">
              <w:t>Interest received</w:t>
            </w:r>
          </w:p>
        </w:tc>
        <w:tc>
          <w:tcPr>
            <w:tcW w:w="1231" w:type="dxa"/>
            <w:shd w:val="clear" w:color="auto" w:fill="D9D9D6" w:themeFill="background2"/>
            <w:hideMark/>
          </w:tcPr>
          <w:p w14:paraId="466E0DA3"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1 749</w:t>
            </w:r>
          </w:p>
        </w:tc>
        <w:tc>
          <w:tcPr>
            <w:tcW w:w="1414" w:type="dxa"/>
            <w:shd w:val="clear" w:color="auto" w:fill="D9D9D6" w:themeFill="background2"/>
            <w:hideMark/>
          </w:tcPr>
          <w:p w14:paraId="070DF4E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1 606</w:t>
            </w:r>
          </w:p>
        </w:tc>
        <w:tc>
          <w:tcPr>
            <w:tcW w:w="1577" w:type="dxa"/>
            <w:hideMark/>
          </w:tcPr>
          <w:p w14:paraId="3D789E07"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54FAF204"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bottom w:val="nil"/>
            </w:tcBorders>
            <w:noWrap/>
            <w:hideMark/>
          </w:tcPr>
          <w:p w14:paraId="319D7DAA" w14:textId="77777777" w:rsidR="0052561A" w:rsidRPr="00D342FD" w:rsidRDefault="0052561A" w:rsidP="0052561A">
            <w:r w:rsidRPr="00D342FD">
              <w:t>Dividends received</w:t>
            </w:r>
          </w:p>
        </w:tc>
        <w:tc>
          <w:tcPr>
            <w:tcW w:w="1231" w:type="dxa"/>
            <w:tcBorders>
              <w:bottom w:val="nil"/>
            </w:tcBorders>
            <w:shd w:val="clear" w:color="auto" w:fill="D9D9D6" w:themeFill="background2"/>
            <w:hideMark/>
          </w:tcPr>
          <w:p w14:paraId="01EAA227"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1 698</w:t>
            </w:r>
          </w:p>
        </w:tc>
        <w:tc>
          <w:tcPr>
            <w:tcW w:w="1414" w:type="dxa"/>
            <w:tcBorders>
              <w:bottom w:val="nil"/>
            </w:tcBorders>
            <w:shd w:val="clear" w:color="auto" w:fill="D9D9D6" w:themeFill="background2"/>
            <w:hideMark/>
          </w:tcPr>
          <w:p w14:paraId="215B58E8"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1 611</w:t>
            </w:r>
          </w:p>
        </w:tc>
        <w:tc>
          <w:tcPr>
            <w:tcW w:w="1577" w:type="dxa"/>
            <w:tcBorders>
              <w:bottom w:val="nil"/>
            </w:tcBorders>
            <w:hideMark/>
          </w:tcPr>
          <w:p w14:paraId="486E929A"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0489B62A"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bottom w:val="single" w:sz="6" w:space="0" w:color="auto"/>
            </w:tcBorders>
            <w:noWrap/>
            <w:hideMark/>
          </w:tcPr>
          <w:p w14:paraId="3A2355A6" w14:textId="77777777" w:rsidR="0052561A" w:rsidRPr="00D342FD" w:rsidRDefault="0052561A" w:rsidP="0052561A">
            <w:r w:rsidRPr="00D342FD">
              <w:t>Other receipts</w:t>
            </w:r>
          </w:p>
        </w:tc>
        <w:tc>
          <w:tcPr>
            <w:tcW w:w="1231" w:type="dxa"/>
            <w:tcBorders>
              <w:bottom w:val="single" w:sz="6" w:space="0" w:color="auto"/>
            </w:tcBorders>
            <w:shd w:val="clear" w:color="auto" w:fill="D9D9D6" w:themeFill="background2"/>
            <w:hideMark/>
          </w:tcPr>
          <w:p w14:paraId="7899A51B"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 xml:space="preserve"> 516</w:t>
            </w:r>
          </w:p>
        </w:tc>
        <w:tc>
          <w:tcPr>
            <w:tcW w:w="1414" w:type="dxa"/>
            <w:tcBorders>
              <w:bottom w:val="single" w:sz="6" w:space="0" w:color="auto"/>
            </w:tcBorders>
            <w:shd w:val="clear" w:color="auto" w:fill="D9D9D6" w:themeFill="background2"/>
            <w:hideMark/>
          </w:tcPr>
          <w:p w14:paraId="395FFAEA"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 xml:space="preserve"> 262</w:t>
            </w:r>
          </w:p>
        </w:tc>
        <w:tc>
          <w:tcPr>
            <w:tcW w:w="1577" w:type="dxa"/>
            <w:tcBorders>
              <w:bottom w:val="single" w:sz="6" w:space="0" w:color="auto"/>
            </w:tcBorders>
            <w:hideMark/>
          </w:tcPr>
          <w:p w14:paraId="3229B17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6FC1B1F5"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bottom w:val="single" w:sz="6" w:space="0" w:color="auto"/>
            </w:tcBorders>
            <w:noWrap/>
            <w:hideMark/>
          </w:tcPr>
          <w:p w14:paraId="321E28E0" w14:textId="77777777" w:rsidR="0052561A" w:rsidRPr="00D342FD" w:rsidRDefault="0052561A" w:rsidP="0052561A">
            <w:pPr>
              <w:rPr>
                <w:b/>
                <w:bCs/>
              </w:rPr>
            </w:pPr>
            <w:r w:rsidRPr="00D342FD">
              <w:rPr>
                <w:b/>
                <w:bCs/>
              </w:rPr>
              <w:t>Total receipts</w:t>
            </w:r>
          </w:p>
        </w:tc>
        <w:tc>
          <w:tcPr>
            <w:tcW w:w="1231" w:type="dxa"/>
            <w:tcBorders>
              <w:top w:val="single" w:sz="6" w:space="0" w:color="auto"/>
              <w:bottom w:val="single" w:sz="6" w:space="0" w:color="auto"/>
            </w:tcBorders>
            <w:shd w:val="clear" w:color="auto" w:fill="D9D9D6" w:themeFill="background2"/>
            <w:hideMark/>
          </w:tcPr>
          <w:p w14:paraId="4A12D50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87 843</w:t>
            </w:r>
          </w:p>
        </w:tc>
        <w:tc>
          <w:tcPr>
            <w:tcW w:w="1414" w:type="dxa"/>
            <w:tcBorders>
              <w:top w:val="single" w:sz="6" w:space="0" w:color="auto"/>
              <w:bottom w:val="single" w:sz="6" w:space="0" w:color="auto"/>
            </w:tcBorders>
            <w:shd w:val="clear" w:color="auto" w:fill="D9D9D6" w:themeFill="background2"/>
            <w:hideMark/>
          </w:tcPr>
          <w:p w14:paraId="4F82EAC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94 987</w:t>
            </w:r>
          </w:p>
        </w:tc>
        <w:tc>
          <w:tcPr>
            <w:tcW w:w="1577" w:type="dxa"/>
            <w:tcBorders>
              <w:top w:val="single" w:sz="6" w:space="0" w:color="auto"/>
              <w:bottom w:val="single" w:sz="6" w:space="0" w:color="auto"/>
            </w:tcBorders>
            <w:hideMark/>
          </w:tcPr>
          <w:p w14:paraId="6C756C1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(1 900)</w:t>
            </w:r>
          </w:p>
        </w:tc>
      </w:tr>
      <w:tr w:rsidR="0052561A" w:rsidRPr="00D342FD" w14:paraId="5640F2F3"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tcBorders>
            <w:noWrap/>
            <w:hideMark/>
          </w:tcPr>
          <w:p w14:paraId="74D4F5F8" w14:textId="77777777" w:rsidR="0052561A" w:rsidRPr="00D342FD" w:rsidRDefault="0052561A" w:rsidP="0052561A">
            <w:r w:rsidRPr="00D342FD">
              <w:t>Payments of grants and other transfers</w:t>
            </w:r>
          </w:p>
        </w:tc>
        <w:tc>
          <w:tcPr>
            <w:tcW w:w="1231" w:type="dxa"/>
            <w:tcBorders>
              <w:top w:val="single" w:sz="6" w:space="0" w:color="auto"/>
            </w:tcBorders>
            <w:shd w:val="clear" w:color="auto" w:fill="D9D9D6" w:themeFill="background2"/>
            <w:hideMark/>
          </w:tcPr>
          <w:p w14:paraId="28ED0F93"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(36 227)</w:t>
            </w:r>
          </w:p>
        </w:tc>
        <w:tc>
          <w:tcPr>
            <w:tcW w:w="1414" w:type="dxa"/>
            <w:tcBorders>
              <w:top w:val="single" w:sz="6" w:space="0" w:color="auto"/>
            </w:tcBorders>
            <w:shd w:val="clear" w:color="auto" w:fill="D9D9D6" w:themeFill="background2"/>
            <w:hideMark/>
          </w:tcPr>
          <w:p w14:paraId="297B443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(47 011)</w:t>
            </w:r>
          </w:p>
        </w:tc>
        <w:tc>
          <w:tcPr>
            <w:tcW w:w="1577" w:type="dxa"/>
            <w:tcBorders>
              <w:top w:val="single" w:sz="6" w:space="0" w:color="auto"/>
            </w:tcBorders>
            <w:hideMark/>
          </w:tcPr>
          <w:p w14:paraId="78F47BD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24938252"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14B5457F" w14:textId="77777777" w:rsidR="0052561A" w:rsidRPr="00D342FD" w:rsidRDefault="0052561A" w:rsidP="0052561A">
            <w:r w:rsidRPr="00D342FD">
              <w:t>Payments to suppliers and employees</w:t>
            </w:r>
          </w:p>
        </w:tc>
        <w:tc>
          <w:tcPr>
            <w:tcW w:w="1231" w:type="dxa"/>
            <w:shd w:val="clear" w:color="auto" w:fill="D9D9D6" w:themeFill="background2"/>
            <w:hideMark/>
          </w:tcPr>
          <w:p w14:paraId="0937DE39"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(22 979)</w:t>
            </w:r>
          </w:p>
        </w:tc>
        <w:tc>
          <w:tcPr>
            <w:tcW w:w="1414" w:type="dxa"/>
            <w:shd w:val="clear" w:color="auto" w:fill="D9D9D6" w:themeFill="background2"/>
            <w:hideMark/>
          </w:tcPr>
          <w:p w14:paraId="3F54F651"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(19 167)</w:t>
            </w:r>
          </w:p>
        </w:tc>
        <w:tc>
          <w:tcPr>
            <w:tcW w:w="1577" w:type="dxa"/>
            <w:hideMark/>
          </w:tcPr>
          <w:p w14:paraId="397A5173"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(1 500)</w:t>
            </w:r>
          </w:p>
        </w:tc>
      </w:tr>
      <w:tr w:rsidR="0052561A" w:rsidRPr="00D342FD" w14:paraId="51A2DDA7"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49FB3996" w14:textId="77777777" w:rsidR="0052561A" w:rsidRPr="00D342FD" w:rsidRDefault="0052561A" w:rsidP="0052561A">
            <w:r w:rsidRPr="00D342FD">
              <w:t>GST paid to the ATO</w:t>
            </w:r>
          </w:p>
        </w:tc>
        <w:tc>
          <w:tcPr>
            <w:tcW w:w="1231" w:type="dxa"/>
            <w:shd w:val="clear" w:color="auto" w:fill="D9D9D6" w:themeFill="background2"/>
            <w:hideMark/>
          </w:tcPr>
          <w:p w14:paraId="45DD195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(3 055)</w:t>
            </w:r>
          </w:p>
        </w:tc>
        <w:tc>
          <w:tcPr>
            <w:tcW w:w="1414" w:type="dxa"/>
            <w:shd w:val="clear" w:color="auto" w:fill="D9D9D6" w:themeFill="background2"/>
            <w:hideMark/>
          </w:tcPr>
          <w:p w14:paraId="4E22F7E0"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(3 497)</w:t>
            </w:r>
          </w:p>
        </w:tc>
        <w:tc>
          <w:tcPr>
            <w:tcW w:w="1577" w:type="dxa"/>
            <w:hideMark/>
          </w:tcPr>
          <w:p w14:paraId="2E8C2637"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4522739E"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701E290E" w14:textId="77777777" w:rsidR="0052561A" w:rsidRPr="00D342FD" w:rsidRDefault="0052561A" w:rsidP="0052561A">
            <w:r w:rsidRPr="00D342FD">
              <w:t>Capital asset charge payments</w:t>
            </w:r>
          </w:p>
        </w:tc>
        <w:tc>
          <w:tcPr>
            <w:tcW w:w="1231" w:type="dxa"/>
            <w:shd w:val="clear" w:color="auto" w:fill="D9D9D6" w:themeFill="background2"/>
            <w:hideMark/>
          </w:tcPr>
          <w:p w14:paraId="5019F2AC"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(1 567)</w:t>
            </w:r>
          </w:p>
        </w:tc>
        <w:tc>
          <w:tcPr>
            <w:tcW w:w="1414" w:type="dxa"/>
            <w:shd w:val="clear" w:color="auto" w:fill="D9D9D6" w:themeFill="background2"/>
            <w:hideMark/>
          </w:tcPr>
          <w:p w14:paraId="0E7FA29A" w14:textId="6A6EC272"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(952)</w:t>
            </w:r>
          </w:p>
        </w:tc>
        <w:tc>
          <w:tcPr>
            <w:tcW w:w="1577" w:type="dxa"/>
            <w:hideMark/>
          </w:tcPr>
          <w:p w14:paraId="518DB9EC"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5A6CFE4C"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55BA48EB" w14:textId="77777777" w:rsidR="0052561A" w:rsidRPr="00D342FD" w:rsidRDefault="0052561A" w:rsidP="0052561A">
            <w:r w:rsidRPr="00D342FD">
              <w:t>Interest and other costs of finance paid</w:t>
            </w:r>
          </w:p>
        </w:tc>
        <w:tc>
          <w:tcPr>
            <w:tcW w:w="1231" w:type="dxa"/>
            <w:shd w:val="clear" w:color="auto" w:fill="D9D9D6" w:themeFill="background2"/>
            <w:hideMark/>
          </w:tcPr>
          <w:p w14:paraId="668C3503"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(2 427)</w:t>
            </w:r>
          </w:p>
        </w:tc>
        <w:tc>
          <w:tcPr>
            <w:tcW w:w="1414" w:type="dxa"/>
            <w:shd w:val="clear" w:color="auto" w:fill="D9D9D6" w:themeFill="background2"/>
            <w:hideMark/>
          </w:tcPr>
          <w:p w14:paraId="2BDAA588"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(2 507)</w:t>
            </w:r>
          </w:p>
        </w:tc>
        <w:tc>
          <w:tcPr>
            <w:tcW w:w="1577" w:type="dxa"/>
            <w:hideMark/>
          </w:tcPr>
          <w:p w14:paraId="7E0D2C64"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55F40AB5"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bottom w:val="single" w:sz="6" w:space="0" w:color="auto"/>
            </w:tcBorders>
            <w:noWrap/>
            <w:hideMark/>
          </w:tcPr>
          <w:p w14:paraId="2264A11F" w14:textId="77777777" w:rsidR="0052561A" w:rsidRPr="00D342FD" w:rsidRDefault="0052561A" w:rsidP="0052561A">
            <w:r w:rsidRPr="00D342FD">
              <w:t>Other payments</w:t>
            </w:r>
          </w:p>
        </w:tc>
        <w:tc>
          <w:tcPr>
            <w:tcW w:w="1231" w:type="dxa"/>
            <w:tcBorders>
              <w:bottom w:val="single" w:sz="6" w:space="0" w:color="auto"/>
            </w:tcBorders>
            <w:shd w:val="clear" w:color="auto" w:fill="D9D9D6" w:themeFill="background2"/>
            <w:hideMark/>
          </w:tcPr>
          <w:p w14:paraId="0985F13D"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(6 382)</w:t>
            </w:r>
          </w:p>
        </w:tc>
        <w:tc>
          <w:tcPr>
            <w:tcW w:w="1414" w:type="dxa"/>
            <w:tcBorders>
              <w:bottom w:val="single" w:sz="6" w:space="0" w:color="auto"/>
            </w:tcBorders>
            <w:shd w:val="clear" w:color="auto" w:fill="D9D9D6" w:themeFill="background2"/>
            <w:hideMark/>
          </w:tcPr>
          <w:p w14:paraId="728475D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(3 200)</w:t>
            </w:r>
          </w:p>
        </w:tc>
        <w:tc>
          <w:tcPr>
            <w:tcW w:w="1577" w:type="dxa"/>
            <w:tcBorders>
              <w:bottom w:val="single" w:sz="6" w:space="0" w:color="auto"/>
            </w:tcBorders>
            <w:hideMark/>
          </w:tcPr>
          <w:p w14:paraId="5EAAB524"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w:t>
            </w:r>
          </w:p>
        </w:tc>
      </w:tr>
      <w:tr w:rsidR="0052561A" w:rsidRPr="00D342FD" w14:paraId="7670182A"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bottom w:val="single" w:sz="6" w:space="0" w:color="auto"/>
            </w:tcBorders>
            <w:noWrap/>
            <w:hideMark/>
          </w:tcPr>
          <w:p w14:paraId="0E4B996C" w14:textId="77777777" w:rsidR="0052561A" w:rsidRPr="00D342FD" w:rsidRDefault="0052561A" w:rsidP="0052561A">
            <w:pPr>
              <w:rPr>
                <w:b/>
                <w:bCs/>
              </w:rPr>
            </w:pPr>
            <w:r w:rsidRPr="00D342FD">
              <w:rPr>
                <w:b/>
                <w:bCs/>
              </w:rPr>
              <w:t>Total payments</w:t>
            </w:r>
          </w:p>
        </w:tc>
        <w:tc>
          <w:tcPr>
            <w:tcW w:w="1231" w:type="dxa"/>
            <w:tcBorders>
              <w:top w:val="single" w:sz="6" w:space="0" w:color="auto"/>
              <w:bottom w:val="single" w:sz="6" w:space="0" w:color="auto"/>
            </w:tcBorders>
            <w:shd w:val="clear" w:color="auto" w:fill="D9D9D6" w:themeFill="background2"/>
            <w:hideMark/>
          </w:tcPr>
          <w:p w14:paraId="05498BA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(72 637)</w:t>
            </w:r>
          </w:p>
        </w:tc>
        <w:tc>
          <w:tcPr>
            <w:tcW w:w="1414" w:type="dxa"/>
            <w:tcBorders>
              <w:top w:val="single" w:sz="6" w:space="0" w:color="auto"/>
              <w:bottom w:val="single" w:sz="6" w:space="0" w:color="auto"/>
            </w:tcBorders>
            <w:shd w:val="clear" w:color="auto" w:fill="D9D9D6" w:themeFill="background2"/>
            <w:hideMark/>
          </w:tcPr>
          <w:p w14:paraId="717EF063"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(76 334)</w:t>
            </w:r>
          </w:p>
        </w:tc>
        <w:tc>
          <w:tcPr>
            <w:tcW w:w="1577" w:type="dxa"/>
            <w:tcBorders>
              <w:top w:val="single" w:sz="6" w:space="0" w:color="auto"/>
              <w:bottom w:val="single" w:sz="6" w:space="0" w:color="auto"/>
            </w:tcBorders>
            <w:hideMark/>
          </w:tcPr>
          <w:p w14:paraId="2DD8EFB1"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14 500</w:t>
            </w:r>
          </w:p>
        </w:tc>
      </w:tr>
      <w:tr w:rsidR="0052561A" w:rsidRPr="00D342FD" w14:paraId="0612072B"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bottom w:val="single" w:sz="6" w:space="0" w:color="auto"/>
            </w:tcBorders>
            <w:noWrap/>
            <w:hideMark/>
          </w:tcPr>
          <w:p w14:paraId="455BEC4F" w14:textId="77777777" w:rsidR="0052561A" w:rsidRPr="00D342FD" w:rsidRDefault="0052561A" w:rsidP="0052561A">
            <w:pPr>
              <w:rPr>
                <w:b/>
                <w:bCs/>
              </w:rPr>
            </w:pPr>
            <w:r w:rsidRPr="00D342FD">
              <w:rPr>
                <w:b/>
                <w:bCs/>
              </w:rPr>
              <w:t>Net cash flows from operating activities</w:t>
            </w:r>
          </w:p>
        </w:tc>
        <w:tc>
          <w:tcPr>
            <w:tcW w:w="1231" w:type="dxa"/>
            <w:tcBorders>
              <w:top w:val="single" w:sz="6" w:space="0" w:color="auto"/>
              <w:bottom w:val="single" w:sz="6" w:space="0" w:color="auto"/>
            </w:tcBorders>
            <w:shd w:val="clear" w:color="auto" w:fill="D9D9D6" w:themeFill="background2"/>
            <w:hideMark/>
          </w:tcPr>
          <w:p w14:paraId="72855FA6"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15 207</w:t>
            </w:r>
          </w:p>
        </w:tc>
        <w:tc>
          <w:tcPr>
            <w:tcW w:w="1414" w:type="dxa"/>
            <w:tcBorders>
              <w:top w:val="single" w:sz="6" w:space="0" w:color="auto"/>
              <w:bottom w:val="single" w:sz="6" w:space="0" w:color="auto"/>
            </w:tcBorders>
            <w:shd w:val="clear" w:color="auto" w:fill="D9D9D6" w:themeFill="background2"/>
            <w:hideMark/>
          </w:tcPr>
          <w:p w14:paraId="01B3520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18 654</w:t>
            </w:r>
          </w:p>
        </w:tc>
        <w:tc>
          <w:tcPr>
            <w:tcW w:w="1577" w:type="dxa"/>
            <w:tcBorders>
              <w:top w:val="single" w:sz="6" w:space="0" w:color="auto"/>
              <w:bottom w:val="single" w:sz="6" w:space="0" w:color="auto"/>
            </w:tcBorders>
            <w:hideMark/>
          </w:tcPr>
          <w:p w14:paraId="575F822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(3 400)</w:t>
            </w:r>
          </w:p>
        </w:tc>
      </w:tr>
      <w:tr w:rsidR="0052561A" w:rsidRPr="00D342FD" w14:paraId="726A4277"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bottom w:val="single" w:sz="6" w:space="0" w:color="auto"/>
            </w:tcBorders>
            <w:noWrap/>
            <w:hideMark/>
          </w:tcPr>
          <w:p w14:paraId="7CA9A8AD" w14:textId="77777777" w:rsidR="0052561A" w:rsidRPr="00D342FD" w:rsidRDefault="0052561A" w:rsidP="0052561A">
            <w:pPr>
              <w:rPr>
                <w:b/>
                <w:bCs/>
              </w:rPr>
            </w:pPr>
            <w:r w:rsidRPr="00D342FD">
              <w:rPr>
                <w:b/>
                <w:bCs/>
              </w:rPr>
              <w:t>Net cash flows from</w:t>
            </w:r>
            <w:proofErr w:type="gramStart"/>
            <w:r w:rsidRPr="00D342FD">
              <w:rPr>
                <w:b/>
                <w:bCs/>
              </w:rPr>
              <w:t>/(</w:t>
            </w:r>
            <w:proofErr w:type="gramEnd"/>
            <w:r w:rsidRPr="00D342FD">
              <w:rPr>
                <w:b/>
                <w:bCs/>
              </w:rPr>
              <w:t>used in) investing activities</w:t>
            </w:r>
          </w:p>
        </w:tc>
        <w:tc>
          <w:tcPr>
            <w:tcW w:w="1231" w:type="dxa"/>
            <w:tcBorders>
              <w:top w:val="single" w:sz="6" w:space="0" w:color="auto"/>
              <w:bottom w:val="single" w:sz="6" w:space="0" w:color="auto"/>
            </w:tcBorders>
            <w:shd w:val="clear" w:color="auto" w:fill="D9D9D6" w:themeFill="background2"/>
            <w:hideMark/>
          </w:tcPr>
          <w:p w14:paraId="13B8ED8F"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(25 403)</w:t>
            </w:r>
          </w:p>
        </w:tc>
        <w:tc>
          <w:tcPr>
            <w:tcW w:w="1414" w:type="dxa"/>
            <w:tcBorders>
              <w:top w:val="single" w:sz="6" w:space="0" w:color="auto"/>
              <w:bottom w:val="single" w:sz="6" w:space="0" w:color="auto"/>
            </w:tcBorders>
            <w:shd w:val="clear" w:color="auto" w:fill="D9D9D6" w:themeFill="background2"/>
            <w:hideMark/>
          </w:tcPr>
          <w:p w14:paraId="387E5267"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(23 124)</w:t>
            </w:r>
          </w:p>
        </w:tc>
        <w:tc>
          <w:tcPr>
            <w:tcW w:w="1577" w:type="dxa"/>
            <w:tcBorders>
              <w:top w:val="single" w:sz="6" w:space="0" w:color="auto"/>
              <w:bottom w:val="single" w:sz="6" w:space="0" w:color="auto"/>
            </w:tcBorders>
            <w:hideMark/>
          </w:tcPr>
          <w:p w14:paraId="612C0FE2"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r>
      <w:tr w:rsidR="0052561A" w:rsidRPr="00D342FD" w14:paraId="5DB12CA1"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bottom w:val="single" w:sz="6" w:space="0" w:color="auto"/>
            </w:tcBorders>
            <w:noWrap/>
            <w:hideMark/>
          </w:tcPr>
          <w:p w14:paraId="7184C89D" w14:textId="77777777" w:rsidR="0052561A" w:rsidRPr="00D342FD" w:rsidRDefault="0052561A" w:rsidP="0052561A">
            <w:pPr>
              <w:rPr>
                <w:b/>
                <w:bCs/>
              </w:rPr>
            </w:pPr>
            <w:r w:rsidRPr="00D342FD">
              <w:rPr>
                <w:b/>
                <w:bCs/>
              </w:rPr>
              <w:t>Net cash flows from</w:t>
            </w:r>
            <w:proofErr w:type="gramStart"/>
            <w:r w:rsidRPr="00D342FD">
              <w:rPr>
                <w:b/>
                <w:bCs/>
              </w:rPr>
              <w:t>/(</w:t>
            </w:r>
            <w:proofErr w:type="gramEnd"/>
            <w:r w:rsidRPr="00D342FD">
              <w:rPr>
                <w:b/>
                <w:bCs/>
              </w:rPr>
              <w:t>used in) financing activities</w:t>
            </w:r>
          </w:p>
        </w:tc>
        <w:tc>
          <w:tcPr>
            <w:tcW w:w="1231" w:type="dxa"/>
            <w:tcBorders>
              <w:top w:val="single" w:sz="6" w:space="0" w:color="auto"/>
              <w:bottom w:val="single" w:sz="6" w:space="0" w:color="auto"/>
            </w:tcBorders>
            <w:shd w:val="clear" w:color="auto" w:fill="D9D9D6" w:themeFill="background2"/>
            <w:hideMark/>
          </w:tcPr>
          <w:p w14:paraId="0E1112C5"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30 607</w:t>
            </w:r>
          </w:p>
        </w:tc>
        <w:tc>
          <w:tcPr>
            <w:tcW w:w="1414" w:type="dxa"/>
            <w:tcBorders>
              <w:top w:val="single" w:sz="6" w:space="0" w:color="auto"/>
              <w:bottom w:val="single" w:sz="6" w:space="0" w:color="auto"/>
            </w:tcBorders>
            <w:shd w:val="clear" w:color="auto" w:fill="D9D9D6" w:themeFill="background2"/>
            <w:hideMark/>
          </w:tcPr>
          <w:p w14:paraId="4009BA0D"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13 711</w:t>
            </w:r>
          </w:p>
        </w:tc>
        <w:tc>
          <w:tcPr>
            <w:tcW w:w="1577" w:type="dxa"/>
            <w:tcBorders>
              <w:top w:val="single" w:sz="6" w:space="0" w:color="auto"/>
              <w:bottom w:val="single" w:sz="6" w:space="0" w:color="auto"/>
            </w:tcBorders>
            <w:hideMark/>
          </w:tcPr>
          <w:p w14:paraId="50335E30"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w:t>
            </w:r>
          </w:p>
        </w:tc>
      </w:tr>
      <w:tr w:rsidR="0052561A" w:rsidRPr="00D342FD" w14:paraId="255AED6E"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bottom w:val="single" w:sz="6" w:space="0" w:color="auto"/>
            </w:tcBorders>
            <w:noWrap/>
            <w:hideMark/>
          </w:tcPr>
          <w:p w14:paraId="710A0A7B" w14:textId="77777777" w:rsidR="0052561A" w:rsidRPr="00D342FD" w:rsidRDefault="0052561A" w:rsidP="0052561A">
            <w:pPr>
              <w:rPr>
                <w:b/>
                <w:bCs/>
              </w:rPr>
            </w:pPr>
            <w:r w:rsidRPr="00D342FD">
              <w:rPr>
                <w:b/>
                <w:bCs/>
              </w:rPr>
              <w:t>Net increase/(decrease) in cash and cash equivalents</w:t>
            </w:r>
          </w:p>
        </w:tc>
        <w:tc>
          <w:tcPr>
            <w:tcW w:w="1231" w:type="dxa"/>
            <w:tcBorders>
              <w:top w:val="single" w:sz="6" w:space="0" w:color="auto"/>
              <w:bottom w:val="single" w:sz="6" w:space="0" w:color="auto"/>
            </w:tcBorders>
            <w:shd w:val="clear" w:color="auto" w:fill="D9D9D6" w:themeFill="background2"/>
            <w:hideMark/>
          </w:tcPr>
          <w:p w14:paraId="29410367"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20 411</w:t>
            </w:r>
          </w:p>
        </w:tc>
        <w:tc>
          <w:tcPr>
            <w:tcW w:w="1414" w:type="dxa"/>
            <w:tcBorders>
              <w:top w:val="single" w:sz="6" w:space="0" w:color="auto"/>
              <w:bottom w:val="single" w:sz="6" w:space="0" w:color="auto"/>
            </w:tcBorders>
            <w:shd w:val="clear" w:color="auto" w:fill="D9D9D6" w:themeFill="background2"/>
            <w:hideMark/>
          </w:tcPr>
          <w:p w14:paraId="3E2C3D7E"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9 241</w:t>
            </w:r>
          </w:p>
        </w:tc>
        <w:tc>
          <w:tcPr>
            <w:tcW w:w="1577" w:type="dxa"/>
            <w:tcBorders>
              <w:top w:val="single" w:sz="6" w:space="0" w:color="auto"/>
              <w:bottom w:val="single" w:sz="6" w:space="0" w:color="auto"/>
            </w:tcBorders>
            <w:hideMark/>
          </w:tcPr>
          <w:p w14:paraId="423FD1A8"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rPr>
                <w:b/>
                <w:bCs/>
              </w:rPr>
            </w:pPr>
            <w:r w:rsidRPr="00D342FD">
              <w:rPr>
                <w:b/>
                <w:bCs/>
              </w:rPr>
              <w:t>(3 400)</w:t>
            </w:r>
          </w:p>
        </w:tc>
      </w:tr>
      <w:tr w:rsidR="0052561A" w:rsidRPr="00D342FD" w14:paraId="4BDF0493"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tcBorders>
              <w:top w:val="single" w:sz="6" w:space="0" w:color="auto"/>
            </w:tcBorders>
            <w:noWrap/>
            <w:hideMark/>
          </w:tcPr>
          <w:p w14:paraId="2C534ECF" w14:textId="77777777" w:rsidR="0052561A" w:rsidRPr="00D342FD" w:rsidRDefault="0052561A" w:rsidP="0052561A">
            <w:r w:rsidRPr="00D342FD">
              <w:t>Cash and cash equivalents at beginning of financial year</w:t>
            </w:r>
          </w:p>
        </w:tc>
        <w:tc>
          <w:tcPr>
            <w:tcW w:w="1231" w:type="dxa"/>
            <w:tcBorders>
              <w:top w:val="single" w:sz="6" w:space="0" w:color="auto"/>
            </w:tcBorders>
            <w:shd w:val="clear" w:color="auto" w:fill="D9D9D6" w:themeFill="background2"/>
            <w:hideMark/>
          </w:tcPr>
          <w:p w14:paraId="1303175F"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44 494</w:t>
            </w:r>
          </w:p>
        </w:tc>
        <w:tc>
          <w:tcPr>
            <w:tcW w:w="1414" w:type="dxa"/>
            <w:tcBorders>
              <w:top w:val="single" w:sz="6" w:space="0" w:color="auto"/>
            </w:tcBorders>
            <w:shd w:val="clear" w:color="auto" w:fill="D9D9D6" w:themeFill="background2"/>
            <w:hideMark/>
          </w:tcPr>
          <w:p w14:paraId="78A44584"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35 094</w:t>
            </w:r>
          </w:p>
        </w:tc>
        <w:tc>
          <w:tcPr>
            <w:tcW w:w="1577" w:type="dxa"/>
            <w:tcBorders>
              <w:top w:val="single" w:sz="6" w:space="0" w:color="auto"/>
            </w:tcBorders>
            <w:hideMark/>
          </w:tcPr>
          <w:p w14:paraId="510BC706"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13 000</w:t>
            </w:r>
          </w:p>
        </w:tc>
      </w:tr>
      <w:tr w:rsidR="0052561A" w:rsidRPr="00D342FD" w14:paraId="56FC5AAE" w14:textId="77777777" w:rsidTr="0052561A">
        <w:trPr>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45BF5B9C" w14:textId="77777777" w:rsidR="0052561A" w:rsidRPr="00D342FD" w:rsidRDefault="0052561A" w:rsidP="0052561A">
            <w:r w:rsidRPr="00D342FD">
              <w:t>Effect of exchange rate on cash held in foreign currency</w:t>
            </w:r>
          </w:p>
        </w:tc>
        <w:tc>
          <w:tcPr>
            <w:tcW w:w="1231" w:type="dxa"/>
            <w:shd w:val="clear" w:color="auto" w:fill="D9D9D6" w:themeFill="background2"/>
            <w:hideMark/>
          </w:tcPr>
          <w:p w14:paraId="592A5234" w14:textId="3F5749A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(471)</w:t>
            </w:r>
          </w:p>
        </w:tc>
        <w:tc>
          <w:tcPr>
            <w:tcW w:w="1414" w:type="dxa"/>
            <w:shd w:val="clear" w:color="auto" w:fill="D9D9D6" w:themeFill="background2"/>
            <w:hideMark/>
          </w:tcPr>
          <w:p w14:paraId="47A06942"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 xml:space="preserve"> 160</w:t>
            </w:r>
          </w:p>
        </w:tc>
        <w:tc>
          <w:tcPr>
            <w:tcW w:w="1577" w:type="dxa"/>
            <w:hideMark/>
          </w:tcPr>
          <w:p w14:paraId="6FF2F70B" w14:textId="77777777" w:rsidR="0052561A" w:rsidRPr="00D342FD" w:rsidRDefault="0052561A" w:rsidP="0052561A">
            <w:pPr>
              <w:cnfStyle w:val="000000000000" w:firstRow="0" w:lastRow="0" w:firstColumn="0" w:lastColumn="0" w:oddVBand="0" w:evenVBand="0" w:oddHBand="0" w:evenHBand="0" w:firstRowFirstColumn="0" w:firstRowLastColumn="0" w:lastRowFirstColumn="0" w:lastRowLastColumn="0"/>
            </w:pPr>
            <w:r w:rsidRPr="00D342FD">
              <w:t>(8 800)</w:t>
            </w:r>
          </w:p>
        </w:tc>
      </w:tr>
      <w:tr w:rsidR="0052561A" w:rsidRPr="00D342FD" w14:paraId="772A12AD" w14:textId="77777777" w:rsidTr="0052561A">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446" w:type="dxa"/>
            <w:noWrap/>
            <w:hideMark/>
          </w:tcPr>
          <w:p w14:paraId="2A2F9E74" w14:textId="77777777" w:rsidR="0052561A" w:rsidRPr="00D342FD" w:rsidRDefault="0052561A" w:rsidP="0052561A">
            <w:r w:rsidRPr="00D342FD">
              <w:t>Cash and cash equivalents at end of financial year</w:t>
            </w:r>
          </w:p>
        </w:tc>
        <w:tc>
          <w:tcPr>
            <w:tcW w:w="1231" w:type="dxa"/>
            <w:shd w:val="clear" w:color="auto" w:fill="D9D9D6" w:themeFill="background2"/>
            <w:hideMark/>
          </w:tcPr>
          <w:p w14:paraId="7FDE886D" w14:textId="77777777" w:rsidR="0052561A" w:rsidRPr="00D342FD" w:rsidRDefault="0052561A" w:rsidP="0052561A">
            <w:pPr>
              <w:cnfStyle w:val="010000000000" w:firstRow="0" w:lastRow="1" w:firstColumn="0" w:lastColumn="0" w:oddVBand="0" w:evenVBand="0" w:oddHBand="0" w:evenHBand="0" w:firstRowFirstColumn="0" w:firstRowLastColumn="0" w:lastRowFirstColumn="0" w:lastRowLastColumn="0"/>
            </w:pPr>
            <w:r w:rsidRPr="00D342FD">
              <w:t>64 434</w:t>
            </w:r>
          </w:p>
        </w:tc>
        <w:tc>
          <w:tcPr>
            <w:tcW w:w="1414" w:type="dxa"/>
            <w:shd w:val="clear" w:color="auto" w:fill="D9D9D6" w:themeFill="background2"/>
            <w:hideMark/>
          </w:tcPr>
          <w:p w14:paraId="1724B7F5" w14:textId="77777777" w:rsidR="0052561A" w:rsidRPr="00D342FD" w:rsidRDefault="0052561A" w:rsidP="0052561A">
            <w:pPr>
              <w:cnfStyle w:val="010000000000" w:firstRow="0" w:lastRow="1" w:firstColumn="0" w:lastColumn="0" w:oddVBand="0" w:evenVBand="0" w:oddHBand="0" w:evenHBand="0" w:firstRowFirstColumn="0" w:firstRowLastColumn="0" w:lastRowFirstColumn="0" w:lastRowLastColumn="0"/>
            </w:pPr>
            <w:r w:rsidRPr="00D342FD">
              <w:t>44 494</w:t>
            </w:r>
          </w:p>
        </w:tc>
        <w:tc>
          <w:tcPr>
            <w:tcW w:w="1577" w:type="dxa"/>
            <w:hideMark/>
          </w:tcPr>
          <w:p w14:paraId="76B1FD4E" w14:textId="77777777" w:rsidR="0052561A" w:rsidRPr="00D342FD" w:rsidRDefault="0052561A" w:rsidP="0052561A">
            <w:pPr>
              <w:cnfStyle w:val="010000000000" w:firstRow="0" w:lastRow="1" w:firstColumn="0" w:lastColumn="0" w:oddVBand="0" w:evenVBand="0" w:oddHBand="0" w:evenHBand="0" w:firstRowFirstColumn="0" w:firstRowLastColumn="0" w:lastRowFirstColumn="0" w:lastRowLastColumn="0"/>
            </w:pPr>
            <w:r w:rsidRPr="00D342FD">
              <w:t xml:space="preserve"> 800</w:t>
            </w:r>
          </w:p>
        </w:tc>
      </w:tr>
    </w:tbl>
    <w:p w14:paraId="241B6F7C" w14:textId="77777777" w:rsidR="00E73BC6" w:rsidRPr="00E52BBF" w:rsidRDefault="00E73BC6" w:rsidP="00E52BBF"/>
    <w:p w14:paraId="43635102" w14:textId="77777777" w:rsidR="00E52BBF" w:rsidRPr="00E52BBF" w:rsidRDefault="00E52BBF" w:rsidP="00E52BBF">
      <w:bookmarkStart w:id="378" w:name="_Toc535320890"/>
      <w:r w:rsidRPr="00E52BBF">
        <w:br w:type="page"/>
      </w:r>
    </w:p>
    <w:p w14:paraId="4B90AC9B" w14:textId="2D9DB2F3" w:rsidR="00E73BC6" w:rsidRPr="00940E38" w:rsidRDefault="00E73BC6" w:rsidP="00E73BC6">
      <w:pPr>
        <w:pStyle w:val="Heading2"/>
      </w:pPr>
      <w:bookmarkStart w:id="379" w:name="_Toc42054771"/>
      <w:bookmarkStart w:id="380" w:name="_Toc42218767"/>
      <w:r w:rsidRPr="00940E38">
        <w:lastRenderedPageBreak/>
        <w:t>Change in accounting policies</w:t>
      </w:r>
      <w:bookmarkEnd w:id="378"/>
      <w:r w:rsidRPr="00940E38">
        <w:t xml:space="preserve"> </w:t>
      </w:r>
      <w:r w:rsidRPr="00940E38">
        <w:rPr>
          <w:rStyle w:val="SourceReference"/>
          <w:b w:val="0"/>
          <w:bCs/>
        </w:rPr>
        <w:t>[AASB 108.24</w:t>
      </w:r>
      <w:r w:rsidR="007A3356">
        <w:rPr>
          <w:rStyle w:val="SourceReference"/>
          <w:b w:val="0"/>
          <w:bCs/>
        </w:rPr>
        <w:t xml:space="preserve"> and </w:t>
      </w:r>
      <w:r w:rsidRPr="00940E38">
        <w:rPr>
          <w:rStyle w:val="SourceReference"/>
          <w:b w:val="0"/>
          <w:bCs/>
        </w:rPr>
        <w:t>28]</w:t>
      </w:r>
      <w:bookmarkEnd w:id="379"/>
      <w:bookmarkEnd w:id="380"/>
    </w:p>
    <w:p w14:paraId="083A97DE" w14:textId="77777777" w:rsidR="00E73BC6" w:rsidRPr="00940E38" w:rsidRDefault="00E73BC6" w:rsidP="00E73BC6">
      <w:pPr>
        <w:pStyle w:val="Heading3"/>
      </w:pPr>
      <w:r>
        <w:t>Leases</w:t>
      </w:r>
    </w:p>
    <w:p w14:paraId="4AE0E628" w14:textId="77777777" w:rsidR="00E73BC6" w:rsidRDefault="00E73BC6" w:rsidP="00E73BC6">
      <w:r>
        <w:t xml:space="preserve">This note explains the impact of the adoption of AASB 16 </w:t>
      </w:r>
      <w:r w:rsidRPr="00C847AF">
        <w:rPr>
          <w:i/>
          <w:iCs/>
        </w:rPr>
        <w:t>Leases</w:t>
      </w:r>
      <w:r>
        <w:t xml:space="preserve"> on the Department’s financial statements.</w:t>
      </w:r>
    </w:p>
    <w:p w14:paraId="30EA6373" w14:textId="77777777" w:rsidR="00E73BC6" w:rsidRPr="003C1CEF" w:rsidRDefault="00E73BC6" w:rsidP="00E73BC6">
      <w:r w:rsidRPr="003C1CEF">
        <w:t xml:space="preserve">The Department has applied AASB 16 with a date of initial application of 1 July 2019. </w:t>
      </w:r>
      <w:r w:rsidRPr="003C1CEF">
        <w:rPr>
          <w:rStyle w:val="SourceReference"/>
          <w:rFonts w:asciiTheme="majorHAnsi" w:eastAsiaTheme="majorEastAsia" w:hAnsiTheme="majorHAnsi" w:cstheme="majorBidi"/>
          <w:bCs/>
          <w:spacing w:val="-2"/>
          <w:szCs w:val="26"/>
        </w:rPr>
        <w:t>[AASB 16.C1, FRD 123]</w:t>
      </w:r>
    </w:p>
    <w:p w14:paraId="2AF6013B" w14:textId="77777777" w:rsidR="00E73BC6" w:rsidRDefault="00E73BC6" w:rsidP="00E73BC6">
      <w:pPr>
        <w:rPr>
          <w:rFonts w:ascii="Arial" w:eastAsia="Arial" w:hAnsi="Arial" w:cs="Times New Roman"/>
        </w:rPr>
      </w:pPr>
      <w:r w:rsidRPr="003C1CEF">
        <w:t>The Department has elected to apply AASB 16 using the modified retrospective approach,</w:t>
      </w:r>
      <w:r>
        <w:t xml:space="preserve"> as per the transitional provisions of AASB 16 for all leases for which it is a lessee.</w:t>
      </w:r>
      <w:r w:rsidRPr="003C1CEF">
        <w:t xml:space="preserve"> </w:t>
      </w:r>
      <w:r>
        <w:t>T</w:t>
      </w:r>
      <w:r w:rsidRPr="003C1CEF">
        <w:t>he cumulative effect of initial application is recognised in retained earnings as at 1 July 2019. Accordingly, the comparative information presented is not restated and is reported</w:t>
      </w:r>
      <w:r>
        <w:t xml:space="preserve"> </w:t>
      </w:r>
      <w:r w:rsidRPr="003C1CEF">
        <w:t xml:space="preserve">under AASB 117 and related interpretations. </w:t>
      </w:r>
      <w:r w:rsidRPr="003C1CEF">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 xml:space="preserve">AASB 108.28(b), </w:t>
      </w:r>
      <w:r w:rsidRPr="003C1CEF">
        <w:rPr>
          <w:rStyle w:val="SourceReference"/>
          <w:rFonts w:asciiTheme="majorHAnsi" w:eastAsiaTheme="majorEastAsia" w:hAnsiTheme="majorHAnsi" w:cstheme="majorBidi"/>
          <w:bCs/>
          <w:spacing w:val="-2"/>
          <w:szCs w:val="26"/>
        </w:rPr>
        <w:t>AASB 16.C5(b) and 16.C7, FRD 123]</w:t>
      </w:r>
    </w:p>
    <w:p w14:paraId="3A99EEBA" w14:textId="0702AEE9" w:rsidR="00E73BC6" w:rsidRPr="00D533E6" w:rsidRDefault="00E73BC6" w:rsidP="00E73BC6">
      <w:pPr>
        <w:rPr>
          <w:rStyle w:val="SourceReference"/>
          <w:rFonts w:asciiTheme="majorHAnsi" w:eastAsiaTheme="majorEastAsia" w:hAnsiTheme="majorHAnsi" w:cstheme="majorBidi"/>
          <w:bCs/>
          <w:spacing w:val="-2"/>
          <w:szCs w:val="26"/>
        </w:rPr>
      </w:pPr>
      <w:r w:rsidRPr="00D533E6">
        <w:t xml:space="preserve">Previously, the Department determined at contract inception whether an arrangement is or contains a lease under </w:t>
      </w:r>
      <w:r>
        <w:t>AASB</w:t>
      </w:r>
      <w:r w:rsidR="00E52BBF">
        <w:t> </w:t>
      </w:r>
      <w:r>
        <w:t xml:space="preserve">117 and </w:t>
      </w:r>
      <w:r w:rsidRPr="00D533E6">
        <w:t xml:space="preserve">Interpretation 4 </w:t>
      </w:r>
      <w:r w:rsidRPr="002A0CAF">
        <w:rPr>
          <w:i/>
          <w:iCs/>
        </w:rPr>
        <w:t>Determining whether an arrangement contains a Lease</w:t>
      </w:r>
      <w:r w:rsidRPr="00D533E6">
        <w:t xml:space="preserve">. Under AASB 16, the Department assesses whether a contract is or contains a lease based on the definition of a lease as explained in </w:t>
      </w:r>
      <w:r w:rsidRPr="00256774">
        <w:t>note 7.2.</w:t>
      </w:r>
      <w:r w:rsidRPr="00256774">
        <w:rPr>
          <w:rFonts w:ascii="Arial" w:eastAsia="Arial" w:hAnsi="Arial" w:cs="Times New Roman"/>
        </w:rPr>
        <w:t xml:space="preserve"> </w:t>
      </w:r>
      <w:r w:rsidRPr="00256774">
        <w:rPr>
          <w:rStyle w:val="SourceReference"/>
          <w:rFonts w:asciiTheme="majorHAnsi" w:eastAsiaTheme="majorEastAsia" w:hAnsiTheme="majorHAnsi" w:cstheme="majorBidi"/>
          <w:bCs/>
          <w:spacing w:val="-2"/>
          <w:szCs w:val="26"/>
        </w:rPr>
        <w:t>[</w:t>
      </w:r>
      <w:r w:rsidRPr="00D533E6">
        <w:rPr>
          <w:rStyle w:val="SourceReference"/>
          <w:rFonts w:asciiTheme="majorHAnsi" w:eastAsiaTheme="majorEastAsia" w:hAnsiTheme="majorHAnsi" w:cstheme="majorBidi"/>
          <w:bCs/>
          <w:spacing w:val="-2"/>
          <w:szCs w:val="26"/>
        </w:rPr>
        <w:t>AASB 16.C4 and IFRIC 4.6]</w:t>
      </w:r>
    </w:p>
    <w:p w14:paraId="3E683B8C" w14:textId="77777777" w:rsidR="00E73BC6" w:rsidRPr="005850A8" w:rsidRDefault="00E73BC6" w:rsidP="00E73BC6">
      <w:pPr>
        <w:rPr>
          <w:rFonts w:ascii="Arial" w:eastAsia="Arial" w:hAnsi="Arial" w:cs="Times New Roman"/>
        </w:rPr>
      </w:pPr>
      <w:r w:rsidRPr="00D533E6">
        <w:t xml:space="preserve">On transition to AASB 16, the Department has elected to apply the practical expedient to grandfather the assessment of which transactions are leases. It applied AASB 16 only to contracts that were previously identified as leases. Contracts that were not identified as leases under AASB 117 and Interpretation 4 were not reassessed for whether there is a lease. Therefore, the definition of a lease under AASB 16 was applied to contracts </w:t>
      </w:r>
      <w:proofErr w:type="gramStart"/>
      <w:r w:rsidRPr="00D533E6">
        <w:t>entered into</w:t>
      </w:r>
      <w:proofErr w:type="gramEnd"/>
      <w:r w:rsidRPr="00D533E6">
        <w:t xml:space="preserve"> or changed on or after 1 July 2019</w:t>
      </w:r>
      <w:r w:rsidRPr="005850A8">
        <w:rPr>
          <w:rFonts w:ascii="Arial" w:eastAsia="Arial" w:hAnsi="Arial" w:cs="Times New Roman"/>
        </w:rPr>
        <w:t>.</w:t>
      </w:r>
      <w:r w:rsidRPr="00273C55">
        <w:rPr>
          <w:rFonts w:ascii="Arial" w:eastAsia="SimHei" w:hAnsi="Arial" w:cs="Times New Roman"/>
          <w:b/>
          <w:noProof/>
          <w:color w:val="FF0000"/>
          <w:sz w:val="14"/>
        </w:rPr>
        <w:t xml:space="preserve"> </w:t>
      </w:r>
      <w:r w:rsidRPr="00D533E6">
        <w:rPr>
          <w:rStyle w:val="SourceReference"/>
          <w:rFonts w:asciiTheme="majorHAnsi" w:eastAsiaTheme="majorEastAsia" w:hAnsiTheme="majorHAnsi" w:cstheme="majorBidi"/>
          <w:bCs/>
          <w:spacing w:val="-2"/>
          <w:szCs w:val="26"/>
        </w:rPr>
        <w:t>[AASB 16.C3]</w:t>
      </w:r>
    </w:p>
    <w:p w14:paraId="3FC14BDE" w14:textId="77777777" w:rsidR="00E73BC6" w:rsidRPr="00AA1079" w:rsidRDefault="00E73BC6" w:rsidP="00E52BBF">
      <w:pPr>
        <w:pStyle w:val="Heading4"/>
      </w:pPr>
      <w:r w:rsidRPr="00AA1079">
        <w:t>Leases classified as operating leases under AASB 117</w:t>
      </w:r>
    </w:p>
    <w:p w14:paraId="75884D9A" w14:textId="2A342A1E" w:rsidR="00E73BC6" w:rsidRPr="00D533E6" w:rsidRDefault="00E73BC6" w:rsidP="00E73BC6">
      <w:r w:rsidRPr="00D533E6">
        <w:t xml:space="preserve">As a lessee, the Department previously classified leases as </w:t>
      </w:r>
      <w:proofErr w:type="gramStart"/>
      <w:r w:rsidRPr="00D533E6">
        <w:t>operating</w:t>
      </w:r>
      <w:proofErr w:type="gramEnd"/>
      <w:r w:rsidRPr="00D533E6">
        <w:t xml:space="preserve"> or finance leases based on its assessment of whether the lease transferred significantly all of the risks and rewards incidental to ownership of the underlying asset to the Department. Under AASB 16, the Department recognises right-of-use assets and lease liabilities for </w:t>
      </w:r>
      <w:r>
        <w:t>all leases except where exemption is availed in respect of short-term and low</w:t>
      </w:r>
      <w:r w:rsidR="007A3356">
        <w:t>-</w:t>
      </w:r>
      <w:r>
        <w:t>value leases.</w:t>
      </w:r>
      <w:r w:rsidRPr="00D533E6">
        <w:t xml:space="preserve"> </w:t>
      </w:r>
    </w:p>
    <w:p w14:paraId="0915F181" w14:textId="77777777" w:rsidR="00E73BC6" w:rsidRPr="00C641B7" w:rsidRDefault="00E73BC6" w:rsidP="00E73BC6">
      <w:pPr>
        <w:rPr>
          <w:rFonts w:ascii="Arial" w:hAnsi="Arial" w:cs="Arial"/>
        </w:rPr>
      </w:pPr>
      <w:r w:rsidRPr="37A91729">
        <w:rPr>
          <w:rFonts w:ascii="Arial" w:hAnsi="Arial" w:cs="Arial"/>
        </w:rPr>
        <w:t>On adoption of AASB 16, the Department recognised lease liabilities in relation to leases which had previously been classified as operating leases under the principles of AASB 117. These liabilities were measured at the present value of the remaining lease payments, discounted using the Department’s incremental borrowing rate as of 1 July 2019. On transition, right</w:t>
      </w:r>
      <w:r>
        <w:rPr>
          <w:rFonts w:ascii="Arial" w:hAnsi="Arial" w:cs="Arial"/>
        </w:rPr>
        <w:t>-</w:t>
      </w:r>
      <w:r w:rsidRPr="37A91729">
        <w:rPr>
          <w:rFonts w:ascii="Arial" w:hAnsi="Arial" w:cs="Arial"/>
        </w:rPr>
        <w:t>of</w:t>
      </w:r>
      <w:r>
        <w:rPr>
          <w:rFonts w:ascii="Arial" w:hAnsi="Arial" w:cs="Arial"/>
        </w:rPr>
        <w:t>-</w:t>
      </w:r>
      <w:r w:rsidRPr="37A91729">
        <w:rPr>
          <w:rFonts w:ascii="Arial" w:hAnsi="Arial" w:cs="Arial"/>
        </w:rPr>
        <w:t xml:space="preserve">use assets are measured at the amount equal to the lease liability, adjusted by the amount of any prepaid or accrued lease payments relating to that lease recognised in the balance sheet as at 30 June 2019. </w:t>
      </w:r>
    </w:p>
    <w:p w14:paraId="29DE8C59" w14:textId="77777777" w:rsidR="00E73BC6" w:rsidRPr="00DF7E3F" w:rsidRDefault="00E73BC6" w:rsidP="00E73BC6">
      <w:r w:rsidRPr="00DF7E3F">
        <w:t>The Department has elected to apply the following practical expedients when applying AASB 16 to leases previously classified as operating leases under AASB 117:</w:t>
      </w:r>
    </w:p>
    <w:p w14:paraId="59BB0BCC" w14:textId="77777777" w:rsidR="00E73BC6" w:rsidRPr="00DF7E3F" w:rsidRDefault="00E73BC6" w:rsidP="00FC71D7">
      <w:pPr>
        <w:pStyle w:val="ListParagraph"/>
        <w:numPr>
          <w:ilvl w:val="0"/>
          <w:numId w:val="242"/>
        </w:numPr>
      </w:pPr>
      <w:r w:rsidRPr="00DF7E3F">
        <w:t>Applied a single discount rate to a portfolio of leases with similar characteristics;</w:t>
      </w:r>
    </w:p>
    <w:p w14:paraId="77C0664D" w14:textId="77777777" w:rsidR="00E73BC6" w:rsidRPr="00DF7E3F" w:rsidRDefault="00E73BC6" w:rsidP="00FC71D7">
      <w:pPr>
        <w:pStyle w:val="ListParagraph"/>
        <w:numPr>
          <w:ilvl w:val="0"/>
          <w:numId w:val="242"/>
        </w:numPr>
      </w:pPr>
      <w:r w:rsidRPr="00DF7E3F">
        <w:t>Adjusted the right-of-use assets by the amount of AASB 137 onerous contracts provision immediately before the date of initial application, as an alternative to an impairment review;</w:t>
      </w:r>
    </w:p>
    <w:p w14:paraId="2B2185F8" w14:textId="2C374C34" w:rsidR="00E73BC6" w:rsidRPr="00DF7E3F" w:rsidRDefault="00E73BC6" w:rsidP="00FC71D7">
      <w:pPr>
        <w:pStyle w:val="ListParagraph"/>
        <w:numPr>
          <w:ilvl w:val="0"/>
          <w:numId w:val="242"/>
        </w:numPr>
      </w:pPr>
      <w:r w:rsidRPr="00DF7E3F">
        <w:t>Applied the exemption not to recognise right-of-use assets and liabilities for leases with less than 12 months of leas</w:t>
      </w:r>
      <w:r w:rsidR="00445FAF">
        <w:t>e</w:t>
      </w:r>
      <w:r w:rsidRPr="00DF7E3F">
        <w:t xml:space="preserve"> term;</w:t>
      </w:r>
    </w:p>
    <w:p w14:paraId="401D4772" w14:textId="439B7B71" w:rsidR="00E73BC6" w:rsidRPr="00DF7E3F" w:rsidRDefault="00E73BC6" w:rsidP="00FC71D7">
      <w:pPr>
        <w:pStyle w:val="ListParagraph"/>
        <w:numPr>
          <w:ilvl w:val="0"/>
          <w:numId w:val="242"/>
        </w:numPr>
      </w:pPr>
      <w:r w:rsidRPr="00DF7E3F">
        <w:t>Excluded initial direct costs from measuring the right-of-use asset at the date of initial application</w:t>
      </w:r>
      <w:r w:rsidR="007A3356">
        <w:t>;</w:t>
      </w:r>
      <w:r w:rsidRPr="00DF7E3F">
        <w:t xml:space="preserve"> and </w:t>
      </w:r>
    </w:p>
    <w:p w14:paraId="3E4ABDC6" w14:textId="77777777" w:rsidR="00E73BC6" w:rsidRPr="00DF7E3F" w:rsidRDefault="00E73BC6" w:rsidP="00FC71D7">
      <w:pPr>
        <w:pStyle w:val="ListParagraph"/>
        <w:numPr>
          <w:ilvl w:val="0"/>
          <w:numId w:val="242"/>
        </w:numPr>
      </w:pPr>
      <w:r w:rsidRPr="00DF7E3F">
        <w:t>Used hindsight when determining the lease term if the contract contains options to extend or terminate the lease.</w:t>
      </w:r>
    </w:p>
    <w:p w14:paraId="545F3B35" w14:textId="77777777" w:rsidR="00E73BC6" w:rsidRPr="00DF7E3F" w:rsidRDefault="00E73BC6" w:rsidP="00E73BC6">
      <w:pPr>
        <w:rPr>
          <w:rStyle w:val="SourceReference"/>
          <w:rFonts w:asciiTheme="majorHAnsi" w:eastAsiaTheme="majorEastAsia" w:hAnsiTheme="majorHAnsi" w:cstheme="majorBidi"/>
          <w:bCs/>
          <w:spacing w:val="-2"/>
          <w:szCs w:val="26"/>
        </w:rPr>
      </w:pPr>
      <w:r w:rsidRPr="00DF7E3F">
        <w:rPr>
          <w:rStyle w:val="SourceReference"/>
          <w:rFonts w:asciiTheme="majorHAnsi" w:eastAsiaTheme="majorEastAsia" w:hAnsiTheme="majorHAnsi" w:cstheme="majorBidi"/>
          <w:bCs/>
          <w:spacing w:val="-2"/>
          <w:szCs w:val="26"/>
        </w:rPr>
        <w:t>[AASB 16.C10 and AASB 16.C13]</w:t>
      </w:r>
    </w:p>
    <w:p w14:paraId="646F37C5" w14:textId="77777777" w:rsidR="00E73BC6" w:rsidRDefault="00E73BC6" w:rsidP="00E73BC6">
      <w:pPr>
        <w:rPr>
          <w:rStyle w:val="SourceReference"/>
          <w:rFonts w:asciiTheme="majorHAnsi" w:eastAsiaTheme="majorEastAsia" w:hAnsiTheme="majorHAnsi" w:cstheme="majorBidi"/>
          <w:bCs/>
          <w:spacing w:val="-2"/>
          <w:szCs w:val="26"/>
        </w:rPr>
      </w:pPr>
      <w:r w:rsidRPr="00DF7E3F">
        <w:t>For leases that were classified as finance leases under AASB 117, the carrying amount of the right-of-use asset and lease liability at 1 July 2019 are determined as the carrying amount of the lease asset and lease liability under AASB 117 immediately before that date.</w:t>
      </w:r>
      <w:r w:rsidRPr="00CD37A7">
        <w:rPr>
          <w:rFonts w:ascii="Arial" w:eastAsia="Arial" w:hAnsi="Arial" w:cs="Times New Roman"/>
        </w:rPr>
        <w:t xml:space="preserve"> </w:t>
      </w:r>
      <w:r w:rsidRPr="00DF7E3F">
        <w:rPr>
          <w:rStyle w:val="SourceReference"/>
          <w:rFonts w:asciiTheme="majorHAnsi" w:eastAsiaTheme="majorEastAsia" w:hAnsiTheme="majorHAnsi" w:cstheme="majorBidi"/>
          <w:bCs/>
          <w:spacing w:val="-2"/>
          <w:szCs w:val="26"/>
        </w:rPr>
        <w:t>[AASB 16.C11]</w:t>
      </w:r>
    </w:p>
    <w:p w14:paraId="446E0F1B" w14:textId="77777777" w:rsidR="00E73BC6" w:rsidRDefault="00E73BC6" w:rsidP="00E52BBF">
      <w:pPr>
        <w:pStyle w:val="Heading4"/>
      </w:pPr>
      <w:r>
        <w:t>Leases as a Lessor</w:t>
      </w:r>
    </w:p>
    <w:p w14:paraId="4D4667C8" w14:textId="77777777" w:rsidR="00E73BC6" w:rsidRPr="00D22999" w:rsidRDefault="00E73BC6" w:rsidP="00E73BC6">
      <w:r w:rsidRPr="00D22999">
        <w:t>The Department is not required to make any adjustments on transition to AASB 16 for leases in which it acts as a lessor</w:t>
      </w:r>
      <w:r>
        <w:t>.</w:t>
      </w:r>
      <w:r w:rsidRPr="00D22999">
        <w:t xml:space="preserve"> The Department accounted for its leases in accordance with AASB 16 from the date of initial application</w:t>
      </w:r>
      <w:r>
        <w:t xml:space="preserve">. </w:t>
      </w:r>
      <w:r w:rsidRPr="00DF7E3F">
        <w:rPr>
          <w:rStyle w:val="SourceReference"/>
          <w:rFonts w:asciiTheme="majorHAnsi" w:eastAsiaTheme="majorEastAsia" w:hAnsiTheme="majorHAnsi" w:cstheme="majorBidi"/>
          <w:bCs/>
          <w:spacing w:val="-2"/>
          <w:szCs w:val="26"/>
        </w:rPr>
        <w:t>[AASB 16.C</w:t>
      </w:r>
      <w:r>
        <w:rPr>
          <w:rStyle w:val="SourceReference"/>
          <w:rFonts w:asciiTheme="majorHAnsi" w:eastAsiaTheme="majorEastAsia" w:hAnsiTheme="majorHAnsi" w:cstheme="majorBidi"/>
          <w:bCs/>
          <w:spacing w:val="-2"/>
          <w:szCs w:val="26"/>
        </w:rPr>
        <w:t>14</w:t>
      </w:r>
      <w:r w:rsidRPr="00DF7E3F">
        <w:rPr>
          <w:rStyle w:val="SourceReference"/>
          <w:rFonts w:asciiTheme="majorHAnsi" w:eastAsiaTheme="majorEastAsia" w:hAnsiTheme="majorHAnsi" w:cstheme="majorBidi"/>
          <w:bCs/>
          <w:spacing w:val="-2"/>
          <w:szCs w:val="26"/>
        </w:rPr>
        <w:t>]</w:t>
      </w:r>
    </w:p>
    <w:p w14:paraId="6134F78D" w14:textId="77777777" w:rsidR="00445FAF" w:rsidRDefault="00445FAF">
      <w:pPr>
        <w:keepLines w:val="0"/>
        <w:rPr>
          <w:rFonts w:asciiTheme="majorHAnsi" w:eastAsiaTheme="majorEastAsia" w:hAnsiTheme="majorHAnsi" w:cstheme="majorBidi"/>
          <w:bCs/>
          <w:i/>
          <w:iCs/>
          <w:color w:val="00B0F0"/>
          <w:spacing w:val="-2"/>
          <w:sz w:val="20"/>
          <w:szCs w:val="24"/>
        </w:rPr>
      </w:pPr>
      <w:r>
        <w:br w:type="page"/>
      </w:r>
    </w:p>
    <w:p w14:paraId="56EC431F" w14:textId="7E38B998" w:rsidR="00E73BC6" w:rsidRPr="00B0014D" w:rsidRDefault="00E73BC6" w:rsidP="00E52BBF">
      <w:pPr>
        <w:pStyle w:val="Heading4"/>
      </w:pPr>
      <w:r w:rsidRPr="00B0014D">
        <w:lastRenderedPageBreak/>
        <w:t>Impacts on financial statements</w:t>
      </w:r>
    </w:p>
    <w:p w14:paraId="40D7EFCD" w14:textId="77777777" w:rsidR="00E73BC6" w:rsidRPr="00A901EA" w:rsidRDefault="00E73BC6" w:rsidP="00E73BC6">
      <w:pPr>
        <w:pStyle w:val="NormalIndent"/>
        <w:ind w:left="0"/>
        <w:rPr>
          <w:rFonts w:ascii="Arial" w:eastAsia="Arial" w:hAnsi="Arial" w:cs="Times New Roman"/>
        </w:rPr>
      </w:pPr>
      <w:r>
        <w:rPr>
          <w:rFonts w:ascii="Arial" w:eastAsia="Arial" w:hAnsi="Arial" w:cs="Times New Roman"/>
        </w:rPr>
        <w:t xml:space="preserve">On </w:t>
      </w:r>
      <w:r w:rsidRPr="00A901EA">
        <w:rPr>
          <w:rFonts w:ascii="Arial" w:eastAsia="Arial" w:hAnsi="Arial" w:cs="Times New Roman"/>
        </w:rPr>
        <w:t xml:space="preserve">transition to AASB 16, the </w:t>
      </w:r>
      <w:r w:rsidRPr="000651E4">
        <w:rPr>
          <w:rFonts w:ascii="Arial" w:eastAsia="Arial" w:hAnsi="Arial" w:cs="Times New Roman"/>
        </w:rPr>
        <w:t>Department recognised $1</w:t>
      </w:r>
      <w:r>
        <w:rPr>
          <w:rFonts w:ascii="Arial" w:eastAsia="Arial" w:hAnsi="Arial" w:cs="Times New Roman"/>
        </w:rPr>
        <w:t>.</w:t>
      </w:r>
      <w:r w:rsidRPr="000651E4">
        <w:rPr>
          <w:rFonts w:ascii="Arial" w:eastAsia="Arial" w:hAnsi="Arial" w:cs="Times New Roman"/>
        </w:rPr>
        <w:t>5</w:t>
      </w:r>
      <w:r>
        <w:rPr>
          <w:rFonts w:ascii="Arial" w:eastAsia="Arial" w:hAnsi="Arial" w:cs="Times New Roman"/>
        </w:rPr>
        <w:t xml:space="preserve"> million </w:t>
      </w:r>
      <w:r w:rsidRPr="000651E4">
        <w:rPr>
          <w:rFonts w:ascii="Arial" w:eastAsia="Arial" w:hAnsi="Arial" w:cs="Times New Roman"/>
        </w:rPr>
        <w:t>of right-of-use assets and $1</w:t>
      </w:r>
      <w:r>
        <w:rPr>
          <w:rFonts w:ascii="Arial" w:eastAsia="Arial" w:hAnsi="Arial" w:cs="Times New Roman"/>
        </w:rPr>
        <w:t>.</w:t>
      </w:r>
      <w:r w:rsidRPr="000651E4">
        <w:rPr>
          <w:rFonts w:ascii="Arial" w:eastAsia="Arial" w:hAnsi="Arial" w:cs="Times New Roman"/>
        </w:rPr>
        <w:t>5</w:t>
      </w:r>
      <w:r>
        <w:rPr>
          <w:rFonts w:ascii="Arial" w:eastAsia="Arial" w:hAnsi="Arial" w:cs="Times New Roman"/>
        </w:rPr>
        <w:t xml:space="preserve"> million </w:t>
      </w:r>
      <w:r w:rsidRPr="000651E4">
        <w:rPr>
          <w:rFonts w:ascii="Arial" w:eastAsia="Arial" w:hAnsi="Arial" w:cs="Times New Roman"/>
        </w:rPr>
        <w:t>of lease liabilities</w:t>
      </w:r>
      <w:r w:rsidRPr="00A901EA">
        <w:rPr>
          <w:rFonts w:ascii="Arial" w:eastAsia="Arial" w:hAnsi="Arial" w:cs="Times New Roman"/>
        </w:rPr>
        <w:t>.</w:t>
      </w:r>
      <w:r w:rsidRPr="00B4113E">
        <w:rPr>
          <w:rFonts w:ascii="Arial" w:eastAsia="SimHei" w:hAnsi="Arial" w:cs="Times New Roman"/>
          <w:b/>
          <w:noProof/>
          <w:color w:val="FF0000"/>
          <w:sz w:val="14"/>
        </w:rPr>
        <w:t xml:space="preserve"> </w:t>
      </w:r>
      <w:r w:rsidRPr="007938DA">
        <w:rPr>
          <w:rStyle w:val="SourceReference"/>
          <w:rFonts w:asciiTheme="majorHAnsi" w:eastAsiaTheme="majorEastAsia" w:hAnsiTheme="majorHAnsi" w:cstheme="majorBidi"/>
          <w:bCs/>
          <w:spacing w:val="-2"/>
          <w:szCs w:val="26"/>
        </w:rPr>
        <w:t>[AASB 16.C12 and AASB 108.28]</w:t>
      </w:r>
    </w:p>
    <w:p w14:paraId="371768C2" w14:textId="088828FF" w:rsidR="00E73BC6" w:rsidRDefault="00E73BC6" w:rsidP="00E73BC6">
      <w:pPr>
        <w:rPr>
          <w:rStyle w:val="SourceReference"/>
          <w:rFonts w:asciiTheme="majorHAnsi" w:eastAsiaTheme="majorEastAsia" w:hAnsiTheme="majorHAnsi" w:cstheme="majorBidi"/>
          <w:bCs/>
          <w:spacing w:val="-2"/>
          <w:szCs w:val="26"/>
        </w:rPr>
      </w:pPr>
      <w:r w:rsidRPr="00A901EA">
        <w:rPr>
          <w:rFonts w:ascii="Arial" w:eastAsia="Arial" w:hAnsi="Arial" w:cs="Times New Roman"/>
        </w:rPr>
        <w:t xml:space="preserve">When measuring lease liabilities, the </w:t>
      </w:r>
      <w:r>
        <w:rPr>
          <w:rFonts w:ascii="Arial" w:eastAsia="Arial" w:hAnsi="Arial" w:cs="Times New Roman"/>
        </w:rPr>
        <w:t>Department</w:t>
      </w:r>
      <w:r w:rsidRPr="00A901EA">
        <w:rPr>
          <w:rFonts w:ascii="Arial" w:eastAsia="Arial" w:hAnsi="Arial" w:cs="Times New Roman"/>
        </w:rPr>
        <w:t xml:space="preserve"> discounted lease payments using its </w:t>
      </w:r>
      <w:r>
        <w:rPr>
          <w:rFonts w:ascii="Arial" w:eastAsia="Arial" w:hAnsi="Arial" w:cs="Times New Roman"/>
        </w:rPr>
        <w:t xml:space="preserve">incremental </w:t>
      </w:r>
      <w:r w:rsidRPr="00A901EA">
        <w:rPr>
          <w:rFonts w:ascii="Arial" w:eastAsia="Arial" w:hAnsi="Arial" w:cs="Times New Roman"/>
        </w:rPr>
        <w:t>borrowing rate at 1</w:t>
      </w:r>
      <w:r w:rsidR="00445FAF">
        <w:rPr>
          <w:rFonts w:ascii="Arial" w:eastAsia="Arial" w:hAnsi="Arial" w:cs="Times New Roman"/>
        </w:rPr>
        <w:t> </w:t>
      </w:r>
      <w:r w:rsidRPr="00A901EA">
        <w:rPr>
          <w:rFonts w:ascii="Arial" w:eastAsia="Arial" w:hAnsi="Arial" w:cs="Times New Roman"/>
        </w:rPr>
        <w:t xml:space="preserve">July 2019. The weighted average rate applied is </w:t>
      </w:r>
      <w:r>
        <w:rPr>
          <w:rFonts w:ascii="Arial" w:eastAsia="Arial" w:hAnsi="Arial" w:cs="Times New Roman"/>
        </w:rPr>
        <w:t>3</w:t>
      </w:r>
      <w:r w:rsidR="007A3356">
        <w:rPr>
          <w:rFonts w:ascii="Arial" w:eastAsia="Arial" w:hAnsi="Arial" w:cs="Times New Roman"/>
        </w:rPr>
        <w:t> per cent</w:t>
      </w:r>
      <w:r>
        <w:rPr>
          <w:rFonts w:ascii="Arial" w:eastAsia="Arial" w:hAnsi="Arial" w:cs="Times New Roman"/>
        </w:rPr>
        <w:t xml:space="preserve">. </w:t>
      </w:r>
      <w:r w:rsidRPr="007938DA">
        <w:rPr>
          <w:rStyle w:val="SourceReference"/>
          <w:rFonts w:asciiTheme="majorHAnsi" w:eastAsiaTheme="majorEastAsia" w:hAnsiTheme="majorHAnsi" w:cstheme="majorBidi"/>
          <w:bCs/>
          <w:spacing w:val="-2"/>
          <w:szCs w:val="26"/>
        </w:rPr>
        <w:t>[AASB 16.C12(a)]</w:t>
      </w:r>
    </w:p>
    <w:p w14:paraId="096F1F7E" w14:textId="77777777" w:rsidR="00E73BC6" w:rsidRPr="00CD37A7" w:rsidRDefault="00E73BC6" w:rsidP="006853CA">
      <w:pPr>
        <w:spacing w:before="60"/>
        <w:rPr>
          <w:rFonts w:ascii="Arial" w:eastAsia="Arial" w:hAnsi="Arial" w:cs="Times New Roman"/>
        </w:rPr>
      </w:pPr>
    </w:p>
    <w:tbl>
      <w:tblPr>
        <w:tblStyle w:val="DTFFinancialTable"/>
        <w:tblW w:w="7627" w:type="dxa"/>
        <w:tblLook w:val="06E0" w:firstRow="1" w:lastRow="1" w:firstColumn="1" w:lastColumn="0" w:noHBand="1" w:noVBand="1"/>
      </w:tblPr>
      <w:tblGrid>
        <w:gridCol w:w="5239"/>
        <w:gridCol w:w="2388"/>
      </w:tblGrid>
      <w:tr w:rsidR="00E73BC6" w:rsidRPr="007A3356" w14:paraId="0FB7742B" w14:textId="77777777" w:rsidTr="007A33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39" w:type="dxa"/>
            <w:hideMark/>
          </w:tcPr>
          <w:p w14:paraId="0717E7FD" w14:textId="77777777" w:rsidR="00E73BC6" w:rsidRPr="007A3356" w:rsidRDefault="00E73BC6" w:rsidP="007A3356">
            <w:r w:rsidRPr="007A3356">
              <w:t> </w:t>
            </w:r>
          </w:p>
        </w:tc>
        <w:tc>
          <w:tcPr>
            <w:tcW w:w="2388" w:type="dxa"/>
            <w:hideMark/>
          </w:tcPr>
          <w:p w14:paraId="3B2B85C4" w14:textId="29018364" w:rsidR="00E73BC6" w:rsidRPr="007A3356" w:rsidRDefault="00E73BC6" w:rsidP="007A3356">
            <w:pPr>
              <w:cnfStyle w:val="100000000000" w:firstRow="1" w:lastRow="0" w:firstColumn="0" w:lastColumn="0" w:oddVBand="0" w:evenVBand="0" w:oddHBand="0" w:evenHBand="0" w:firstRowFirstColumn="0" w:firstRowLastColumn="0" w:lastRowFirstColumn="0" w:lastRowLastColumn="0"/>
            </w:pPr>
            <w:r w:rsidRPr="007A3356">
              <w:t>1</w:t>
            </w:r>
            <w:r w:rsidR="00445FAF" w:rsidRPr="007A3356">
              <w:t xml:space="preserve"> </w:t>
            </w:r>
            <w:r w:rsidRPr="007A3356">
              <w:t>Jul</w:t>
            </w:r>
            <w:r w:rsidR="00445FAF" w:rsidRPr="007A3356">
              <w:t>y 20</w:t>
            </w:r>
            <w:r w:rsidRPr="007A3356">
              <w:t>19</w:t>
            </w:r>
          </w:p>
        </w:tc>
      </w:tr>
      <w:tr w:rsidR="00E73BC6" w:rsidRPr="00B0014D" w14:paraId="10A10A9C" w14:textId="77777777" w:rsidTr="007A3356">
        <w:trPr>
          <w:cantSplit w:val="0"/>
        </w:trPr>
        <w:tc>
          <w:tcPr>
            <w:cnfStyle w:val="001000000000" w:firstRow="0" w:lastRow="0" w:firstColumn="1" w:lastColumn="0" w:oddVBand="0" w:evenVBand="0" w:oddHBand="0" w:evenHBand="0" w:firstRowFirstColumn="0" w:firstRowLastColumn="0" w:lastRowFirstColumn="0" w:lastRowLastColumn="0"/>
            <w:tcW w:w="5239" w:type="dxa"/>
            <w:noWrap/>
            <w:hideMark/>
          </w:tcPr>
          <w:p w14:paraId="0BF03F6F" w14:textId="5E0980B0" w:rsidR="00E73BC6" w:rsidRPr="00B0014D" w:rsidRDefault="00E73BC6" w:rsidP="00445FAF">
            <w:pPr>
              <w:rPr>
                <w:lang w:eastAsia="en-AU"/>
              </w:rPr>
            </w:pPr>
            <w:r w:rsidRPr="00B0014D">
              <w:rPr>
                <w:lang w:eastAsia="en-AU"/>
              </w:rPr>
              <w:t xml:space="preserve">Total </w:t>
            </w:r>
            <w:r w:rsidR="00445FAF" w:rsidRPr="00B0014D">
              <w:rPr>
                <w:lang w:eastAsia="en-AU"/>
              </w:rPr>
              <w:t xml:space="preserve">operating </w:t>
            </w:r>
            <w:r w:rsidRPr="00B0014D">
              <w:rPr>
                <w:lang w:eastAsia="en-AU"/>
              </w:rPr>
              <w:t>lease commitments disclosed at 30 June 2019</w:t>
            </w:r>
          </w:p>
        </w:tc>
        <w:tc>
          <w:tcPr>
            <w:tcW w:w="2388" w:type="dxa"/>
            <w:noWrap/>
            <w:hideMark/>
          </w:tcPr>
          <w:p w14:paraId="1ABE4671" w14:textId="45FA4B61" w:rsidR="00E73BC6" w:rsidRPr="00B0014D" w:rsidRDefault="00E73BC6" w:rsidP="00445FAF">
            <w:pPr>
              <w:cnfStyle w:val="000000000000" w:firstRow="0" w:lastRow="0" w:firstColumn="0" w:lastColumn="0" w:oddVBand="0" w:evenVBand="0" w:oddHBand="0" w:evenHBand="0" w:firstRowFirstColumn="0" w:firstRowLastColumn="0" w:lastRowFirstColumn="0" w:lastRowLastColumn="0"/>
              <w:rPr>
                <w:lang w:eastAsia="en-AU"/>
              </w:rPr>
            </w:pPr>
            <w:r w:rsidRPr="00B0014D">
              <w:rPr>
                <w:lang w:eastAsia="en-AU"/>
              </w:rPr>
              <w:t>6</w:t>
            </w:r>
            <w:r w:rsidR="00445FAF">
              <w:rPr>
                <w:lang w:eastAsia="en-AU"/>
              </w:rPr>
              <w:t xml:space="preserve"> </w:t>
            </w:r>
            <w:r w:rsidRPr="00B0014D">
              <w:rPr>
                <w:lang w:eastAsia="en-AU"/>
              </w:rPr>
              <w:t>648</w:t>
            </w:r>
          </w:p>
        </w:tc>
      </w:tr>
      <w:tr w:rsidR="00E73BC6" w:rsidRPr="00B0014D" w14:paraId="6CF44637" w14:textId="77777777" w:rsidTr="007A3356">
        <w:trPr>
          <w:cantSplit w:val="0"/>
        </w:trPr>
        <w:tc>
          <w:tcPr>
            <w:cnfStyle w:val="001000000000" w:firstRow="0" w:lastRow="0" w:firstColumn="1" w:lastColumn="0" w:oddVBand="0" w:evenVBand="0" w:oddHBand="0" w:evenHBand="0" w:firstRowFirstColumn="0" w:firstRowLastColumn="0" w:lastRowFirstColumn="0" w:lastRowLastColumn="0"/>
            <w:tcW w:w="5239" w:type="dxa"/>
            <w:noWrap/>
            <w:hideMark/>
          </w:tcPr>
          <w:p w14:paraId="0D20C6EF" w14:textId="77777777" w:rsidR="00E73BC6" w:rsidRPr="00B0014D" w:rsidRDefault="00E73BC6" w:rsidP="00445FAF">
            <w:pPr>
              <w:rPr>
                <w:lang w:eastAsia="en-AU"/>
              </w:rPr>
            </w:pPr>
            <w:r w:rsidRPr="00B0014D">
              <w:rPr>
                <w:lang w:eastAsia="en-AU"/>
              </w:rPr>
              <w:t>Discounted using the incremental borrowing rate at 1 July 2019</w:t>
            </w:r>
          </w:p>
        </w:tc>
        <w:tc>
          <w:tcPr>
            <w:tcW w:w="2388" w:type="dxa"/>
            <w:noWrap/>
            <w:hideMark/>
          </w:tcPr>
          <w:p w14:paraId="3D7C8482" w14:textId="21EE3654" w:rsidR="00E73BC6" w:rsidRPr="00B0014D" w:rsidRDefault="00E73BC6" w:rsidP="00445FAF">
            <w:pPr>
              <w:cnfStyle w:val="000000000000" w:firstRow="0" w:lastRow="0" w:firstColumn="0" w:lastColumn="0" w:oddVBand="0" w:evenVBand="0" w:oddHBand="0" w:evenHBand="0" w:firstRowFirstColumn="0" w:firstRowLastColumn="0" w:lastRowFirstColumn="0" w:lastRowLastColumn="0"/>
              <w:rPr>
                <w:b/>
                <w:bCs/>
                <w:lang w:eastAsia="en-AU"/>
              </w:rPr>
            </w:pPr>
            <w:r w:rsidRPr="00B0014D">
              <w:rPr>
                <w:b/>
                <w:bCs/>
                <w:lang w:eastAsia="en-AU"/>
              </w:rPr>
              <w:t>6</w:t>
            </w:r>
            <w:r w:rsidR="00445FAF">
              <w:rPr>
                <w:b/>
                <w:bCs/>
                <w:lang w:eastAsia="en-AU"/>
              </w:rPr>
              <w:t xml:space="preserve"> </w:t>
            </w:r>
            <w:r w:rsidRPr="00B0014D">
              <w:rPr>
                <w:b/>
                <w:bCs/>
                <w:lang w:eastAsia="en-AU"/>
              </w:rPr>
              <w:t>230</w:t>
            </w:r>
          </w:p>
        </w:tc>
      </w:tr>
      <w:tr w:rsidR="00E73BC6" w:rsidRPr="00B0014D" w14:paraId="57B7094D" w14:textId="77777777" w:rsidTr="007A3356">
        <w:trPr>
          <w:cantSplit w:val="0"/>
        </w:trPr>
        <w:tc>
          <w:tcPr>
            <w:cnfStyle w:val="001000000000" w:firstRow="0" w:lastRow="0" w:firstColumn="1" w:lastColumn="0" w:oddVBand="0" w:evenVBand="0" w:oddHBand="0" w:evenHBand="0" w:firstRowFirstColumn="0" w:firstRowLastColumn="0" w:lastRowFirstColumn="0" w:lastRowLastColumn="0"/>
            <w:tcW w:w="5239" w:type="dxa"/>
            <w:noWrap/>
            <w:hideMark/>
          </w:tcPr>
          <w:p w14:paraId="7236A7C2" w14:textId="77777777" w:rsidR="00E73BC6" w:rsidRPr="00B0014D" w:rsidRDefault="00E73BC6" w:rsidP="00445FAF">
            <w:pPr>
              <w:rPr>
                <w:lang w:eastAsia="en-AU"/>
              </w:rPr>
            </w:pPr>
            <w:r w:rsidRPr="00B0014D">
              <w:rPr>
                <w:lang w:eastAsia="en-AU"/>
              </w:rPr>
              <w:t>Finance lease liabilities as at 30 June 2019</w:t>
            </w:r>
          </w:p>
        </w:tc>
        <w:tc>
          <w:tcPr>
            <w:tcW w:w="2388" w:type="dxa"/>
            <w:noWrap/>
            <w:hideMark/>
          </w:tcPr>
          <w:p w14:paraId="35CEC061" w14:textId="77A3F69D" w:rsidR="00E73BC6" w:rsidRPr="00B0014D" w:rsidRDefault="00E73BC6" w:rsidP="00445FAF">
            <w:pPr>
              <w:cnfStyle w:val="000000000000" w:firstRow="0" w:lastRow="0" w:firstColumn="0" w:lastColumn="0" w:oddVBand="0" w:evenVBand="0" w:oddHBand="0" w:evenHBand="0" w:firstRowFirstColumn="0" w:firstRowLastColumn="0" w:lastRowFirstColumn="0" w:lastRowLastColumn="0"/>
              <w:rPr>
                <w:lang w:eastAsia="en-AU"/>
              </w:rPr>
            </w:pPr>
            <w:r w:rsidRPr="00B0014D">
              <w:rPr>
                <w:lang w:eastAsia="en-AU"/>
              </w:rPr>
              <w:t>8</w:t>
            </w:r>
            <w:r w:rsidR="00445FAF">
              <w:rPr>
                <w:lang w:eastAsia="en-AU"/>
              </w:rPr>
              <w:t xml:space="preserve"> </w:t>
            </w:r>
            <w:r w:rsidRPr="00B0014D">
              <w:rPr>
                <w:lang w:eastAsia="en-AU"/>
              </w:rPr>
              <w:t>064</w:t>
            </w:r>
          </w:p>
        </w:tc>
      </w:tr>
      <w:tr w:rsidR="00E73BC6" w:rsidRPr="00B0014D" w14:paraId="0B18C53E" w14:textId="77777777" w:rsidTr="007A3356">
        <w:trPr>
          <w:cantSplit w:val="0"/>
        </w:trPr>
        <w:tc>
          <w:tcPr>
            <w:cnfStyle w:val="001000000000" w:firstRow="0" w:lastRow="0" w:firstColumn="1" w:lastColumn="0" w:oddVBand="0" w:evenVBand="0" w:oddHBand="0" w:evenHBand="0" w:firstRowFirstColumn="0" w:firstRowLastColumn="0" w:lastRowFirstColumn="0" w:lastRowLastColumn="0"/>
            <w:tcW w:w="5239" w:type="dxa"/>
            <w:hideMark/>
          </w:tcPr>
          <w:p w14:paraId="23ECB46D" w14:textId="77777777" w:rsidR="00E73BC6" w:rsidRPr="00B0014D" w:rsidRDefault="00E73BC6" w:rsidP="00445FAF">
            <w:pPr>
              <w:rPr>
                <w:lang w:eastAsia="en-AU"/>
              </w:rPr>
            </w:pPr>
            <w:r w:rsidRPr="00B0014D">
              <w:rPr>
                <w:lang w:eastAsia="en-AU"/>
              </w:rPr>
              <w:t>Recognition exemption for:</w:t>
            </w:r>
          </w:p>
        </w:tc>
        <w:tc>
          <w:tcPr>
            <w:tcW w:w="2388" w:type="dxa"/>
            <w:noWrap/>
            <w:hideMark/>
          </w:tcPr>
          <w:p w14:paraId="4AD29130" w14:textId="77777777" w:rsidR="00E73BC6" w:rsidRPr="00B0014D" w:rsidRDefault="00E73BC6" w:rsidP="00445FAF">
            <w:pPr>
              <w:cnfStyle w:val="000000000000" w:firstRow="0" w:lastRow="0" w:firstColumn="0" w:lastColumn="0" w:oddVBand="0" w:evenVBand="0" w:oddHBand="0" w:evenHBand="0" w:firstRowFirstColumn="0" w:firstRowLastColumn="0" w:lastRowFirstColumn="0" w:lastRowLastColumn="0"/>
              <w:rPr>
                <w:lang w:eastAsia="en-AU"/>
              </w:rPr>
            </w:pPr>
            <w:r w:rsidRPr="00B0014D">
              <w:rPr>
                <w:lang w:eastAsia="en-AU"/>
              </w:rPr>
              <w:t> </w:t>
            </w:r>
          </w:p>
        </w:tc>
      </w:tr>
      <w:tr w:rsidR="00E73BC6" w:rsidRPr="00B0014D" w14:paraId="4EB78011" w14:textId="77777777" w:rsidTr="007A3356">
        <w:trPr>
          <w:cantSplit w:val="0"/>
        </w:trPr>
        <w:tc>
          <w:tcPr>
            <w:cnfStyle w:val="001000000000" w:firstRow="0" w:lastRow="0" w:firstColumn="1" w:lastColumn="0" w:oddVBand="0" w:evenVBand="0" w:oddHBand="0" w:evenHBand="0" w:firstRowFirstColumn="0" w:firstRowLastColumn="0" w:lastRowFirstColumn="0" w:lastRowLastColumn="0"/>
            <w:tcW w:w="5239" w:type="dxa"/>
            <w:hideMark/>
          </w:tcPr>
          <w:p w14:paraId="50539717" w14:textId="77777777" w:rsidR="00E73BC6" w:rsidRPr="00B0014D" w:rsidRDefault="00E73BC6" w:rsidP="00445FAF">
            <w:pPr>
              <w:rPr>
                <w:lang w:eastAsia="en-AU"/>
              </w:rPr>
            </w:pPr>
            <w:r w:rsidRPr="00B0014D">
              <w:rPr>
                <w:lang w:eastAsia="en-AU"/>
              </w:rPr>
              <w:t>Short-term leases</w:t>
            </w:r>
          </w:p>
        </w:tc>
        <w:tc>
          <w:tcPr>
            <w:tcW w:w="2388" w:type="dxa"/>
            <w:noWrap/>
            <w:hideMark/>
          </w:tcPr>
          <w:p w14:paraId="31D836B5" w14:textId="4E327A15" w:rsidR="00E73BC6" w:rsidRPr="00B0014D" w:rsidRDefault="00E73BC6" w:rsidP="00445FAF">
            <w:pPr>
              <w:cnfStyle w:val="000000000000" w:firstRow="0" w:lastRow="0" w:firstColumn="0" w:lastColumn="0" w:oddVBand="0" w:evenVBand="0" w:oddHBand="0" w:evenHBand="0" w:firstRowFirstColumn="0" w:firstRowLastColumn="0" w:lastRowFirstColumn="0" w:lastRowLastColumn="0"/>
              <w:rPr>
                <w:lang w:eastAsia="en-AU"/>
              </w:rPr>
            </w:pPr>
            <w:r w:rsidRPr="00B0014D">
              <w:rPr>
                <w:lang w:eastAsia="en-AU"/>
              </w:rPr>
              <w:t>(132)</w:t>
            </w:r>
          </w:p>
        </w:tc>
      </w:tr>
      <w:tr w:rsidR="00E73BC6" w:rsidRPr="00B0014D" w14:paraId="54DF91F9" w14:textId="77777777" w:rsidTr="007A3356">
        <w:trPr>
          <w:cantSplit w:val="0"/>
        </w:trPr>
        <w:tc>
          <w:tcPr>
            <w:cnfStyle w:val="001000000000" w:firstRow="0" w:lastRow="0" w:firstColumn="1" w:lastColumn="0" w:oddVBand="0" w:evenVBand="0" w:oddHBand="0" w:evenHBand="0" w:firstRowFirstColumn="0" w:firstRowLastColumn="0" w:lastRowFirstColumn="0" w:lastRowLastColumn="0"/>
            <w:tcW w:w="5239" w:type="dxa"/>
            <w:hideMark/>
          </w:tcPr>
          <w:p w14:paraId="70B8DC7F" w14:textId="77777777" w:rsidR="00E73BC6" w:rsidRPr="00B0014D" w:rsidRDefault="00E73BC6" w:rsidP="00445FAF">
            <w:pPr>
              <w:rPr>
                <w:lang w:eastAsia="en-AU"/>
              </w:rPr>
            </w:pPr>
            <w:r w:rsidRPr="00B0014D">
              <w:rPr>
                <w:lang w:eastAsia="en-AU"/>
              </w:rPr>
              <w:t>Leases of low-value assets</w:t>
            </w:r>
          </w:p>
        </w:tc>
        <w:tc>
          <w:tcPr>
            <w:tcW w:w="2388" w:type="dxa"/>
            <w:noWrap/>
            <w:hideMark/>
          </w:tcPr>
          <w:p w14:paraId="7EEFE98C" w14:textId="38CD6240" w:rsidR="00E73BC6" w:rsidRPr="00B0014D" w:rsidRDefault="00E73BC6" w:rsidP="00445FAF">
            <w:pPr>
              <w:cnfStyle w:val="000000000000" w:firstRow="0" w:lastRow="0" w:firstColumn="0" w:lastColumn="0" w:oddVBand="0" w:evenVBand="0" w:oddHBand="0" w:evenHBand="0" w:firstRowFirstColumn="0" w:firstRowLastColumn="0" w:lastRowFirstColumn="0" w:lastRowLastColumn="0"/>
              <w:rPr>
                <w:lang w:eastAsia="en-AU"/>
              </w:rPr>
            </w:pPr>
            <w:r w:rsidRPr="00B0014D">
              <w:rPr>
                <w:lang w:eastAsia="en-AU"/>
              </w:rPr>
              <w:t>(10)</w:t>
            </w:r>
          </w:p>
        </w:tc>
      </w:tr>
      <w:tr w:rsidR="00E73BC6" w:rsidRPr="00445FAF" w14:paraId="63035FAE" w14:textId="77777777" w:rsidTr="007A3356">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239" w:type="dxa"/>
            <w:noWrap/>
            <w:hideMark/>
          </w:tcPr>
          <w:p w14:paraId="1FEFEFE0" w14:textId="77777777" w:rsidR="00E73BC6" w:rsidRPr="00445FAF" w:rsidRDefault="00E73BC6" w:rsidP="00445FAF">
            <w:pPr>
              <w:ind w:left="0" w:firstLine="0"/>
            </w:pPr>
            <w:r w:rsidRPr="00445FAF">
              <w:t>Lease liabilities recognised at 1 July 2019</w:t>
            </w:r>
          </w:p>
        </w:tc>
        <w:tc>
          <w:tcPr>
            <w:tcW w:w="2388" w:type="dxa"/>
            <w:noWrap/>
            <w:hideMark/>
          </w:tcPr>
          <w:p w14:paraId="52D225DD" w14:textId="31789ABB" w:rsidR="00E73BC6" w:rsidRPr="00445FAF" w:rsidRDefault="00E73BC6" w:rsidP="00445FAF">
            <w:pPr>
              <w:cnfStyle w:val="010000000000" w:firstRow="0" w:lastRow="1" w:firstColumn="0" w:lastColumn="0" w:oddVBand="0" w:evenVBand="0" w:oddHBand="0" w:evenHBand="0" w:firstRowFirstColumn="0" w:firstRowLastColumn="0" w:lastRowFirstColumn="0" w:lastRowLastColumn="0"/>
            </w:pPr>
            <w:r w:rsidRPr="00445FAF">
              <w:t>14</w:t>
            </w:r>
            <w:r w:rsidR="00445FAF" w:rsidRPr="00445FAF">
              <w:t xml:space="preserve"> </w:t>
            </w:r>
            <w:r w:rsidRPr="00445FAF">
              <w:t>152</w:t>
            </w:r>
          </w:p>
        </w:tc>
      </w:tr>
    </w:tbl>
    <w:p w14:paraId="605698C6" w14:textId="77777777" w:rsidR="00E73BC6" w:rsidRPr="00940E38" w:rsidRDefault="00E73BC6" w:rsidP="006853CA">
      <w:pPr>
        <w:pStyle w:val="Heading3"/>
        <w:numPr>
          <w:ilvl w:val="2"/>
          <w:numId w:val="116"/>
        </w:numPr>
        <w:spacing w:before="240"/>
        <w:ind w:left="851"/>
      </w:pPr>
      <w:r>
        <w:t xml:space="preserve">Service Concession Arrangements: Grantors </w:t>
      </w:r>
    </w:p>
    <w:p w14:paraId="463F0154" w14:textId="2763855B" w:rsidR="00E73BC6" w:rsidRPr="00F07EE1" w:rsidRDefault="00E73BC6" w:rsidP="00445FAF">
      <w:r w:rsidRPr="001E4524">
        <w:t xml:space="preserve">AASB 1059 </w:t>
      </w:r>
      <w:r w:rsidRPr="007A3356">
        <w:rPr>
          <w:i/>
          <w:iCs/>
        </w:rPr>
        <w:t>Service Concession Arrangements: Grantors</w:t>
      </w:r>
      <w:r w:rsidRPr="001E4524">
        <w:t xml:space="preserve"> applies to annual reporting periods beginning on or after 1</w:t>
      </w:r>
      <w:r w:rsidR="00445FAF">
        <w:t> </w:t>
      </w:r>
      <w:r w:rsidRPr="001E4524">
        <w:t>January 2020 however</w:t>
      </w:r>
      <w:r>
        <w:t xml:space="preserve"> in line with</w:t>
      </w:r>
      <w:r w:rsidRPr="001E4524">
        <w:t xml:space="preserve"> </w:t>
      </w:r>
      <w:r>
        <w:t xml:space="preserve">FRD 124 </w:t>
      </w:r>
      <w:r w:rsidRPr="007A3356">
        <w:rPr>
          <w:i/>
          <w:iCs/>
        </w:rPr>
        <w:t>Transitional requirements on the application of AASB 1059 Service</w:t>
      </w:r>
      <w:r w:rsidRPr="00445FAF">
        <w:rPr>
          <w:i/>
          <w:iCs/>
        </w:rPr>
        <w:t xml:space="preserve"> Concession Arrangements: Grantors</w:t>
      </w:r>
      <w:r w:rsidRPr="00F07EE1">
        <w:t>,</w:t>
      </w:r>
      <w:r>
        <w:t xml:space="preserve"> the Department has early adopted it from 1 July 2019. </w:t>
      </w:r>
      <w:r w:rsidRPr="00F07EE1">
        <w:rPr>
          <w:rStyle w:val="SourceReference"/>
          <w:rFonts w:asciiTheme="majorHAnsi" w:eastAsiaTheme="majorEastAsia" w:hAnsiTheme="majorHAnsi" w:cstheme="majorBidi"/>
          <w:bCs/>
          <w:spacing w:val="-2"/>
          <w:szCs w:val="26"/>
        </w:rPr>
        <w:t xml:space="preserve">[AASB 108.28; 1059.C1] </w:t>
      </w:r>
    </w:p>
    <w:p w14:paraId="7A22D97D" w14:textId="77777777" w:rsidR="00E73BC6" w:rsidRDefault="00E73BC6" w:rsidP="00445FAF">
      <w:r>
        <w:t>In line with FRD 124 requirements, the Department has applied the transitional provisions of AASB 1059 and applied a full retrospective approach to prior reporting periods.</w:t>
      </w:r>
      <w:r w:rsidRPr="00F07EE1">
        <w:t xml:space="preserve"> </w:t>
      </w:r>
      <w:r>
        <w:t xml:space="preserve">The effect of this is that it has been applied as if it has always been in effect. Where applicable, comparatives have been restated and retained earnings adjusted at 1 July 2018 to reflect the impact of the standard. </w:t>
      </w:r>
      <w:r w:rsidRPr="00F07EE1">
        <w:rPr>
          <w:rStyle w:val="SourceReference"/>
          <w:rFonts w:asciiTheme="majorHAnsi" w:eastAsiaTheme="majorEastAsia" w:hAnsiTheme="majorHAnsi" w:cstheme="majorBidi"/>
          <w:bCs/>
          <w:spacing w:val="-2"/>
          <w:szCs w:val="26"/>
        </w:rPr>
        <w:t>[AASB 108.28; 1059.C1]</w:t>
      </w:r>
    </w:p>
    <w:p w14:paraId="25FE98C8" w14:textId="77777777" w:rsidR="00E73BC6" w:rsidRDefault="00E73BC6" w:rsidP="00E73BC6">
      <w:pPr>
        <w:spacing w:after="120"/>
        <w:jc w:val="both"/>
      </w:pPr>
      <w:r>
        <w:t xml:space="preserve">The Department has reviewed </w:t>
      </w:r>
      <w:proofErr w:type="gramStart"/>
      <w:r>
        <w:t>all of</w:t>
      </w:r>
      <w:proofErr w:type="gramEnd"/>
      <w:r>
        <w:t xml:space="preserve"> its arrangements to assess whether AASB 1059 applies. The following arrangements have been determined to be within the scope of AASB 1059:</w:t>
      </w:r>
    </w:p>
    <w:p w14:paraId="3337FA9D" w14:textId="77777777" w:rsidR="00E73BC6" w:rsidRDefault="00E73BC6" w:rsidP="00FC71D7">
      <w:pPr>
        <w:pStyle w:val="ListParagraph"/>
        <w:numPr>
          <w:ilvl w:val="0"/>
          <w:numId w:val="120"/>
        </w:numPr>
        <w:spacing w:before="120" w:after="120"/>
        <w:contextualSpacing/>
        <w:jc w:val="both"/>
      </w:pPr>
      <w:r>
        <w:t xml:space="preserve">Intellectual property and registry functions commercialisation; and </w:t>
      </w:r>
    </w:p>
    <w:p w14:paraId="0596173B" w14:textId="77777777" w:rsidR="00E73BC6" w:rsidRDefault="00E73BC6" w:rsidP="00FC71D7">
      <w:pPr>
        <w:pStyle w:val="ListParagraph"/>
        <w:numPr>
          <w:ilvl w:val="0"/>
          <w:numId w:val="120"/>
        </w:numPr>
        <w:spacing w:before="120" w:after="120"/>
        <w:contextualSpacing/>
        <w:jc w:val="both"/>
      </w:pPr>
      <w:r>
        <w:t>Construction of data centre to store medical arrangements.</w:t>
      </w:r>
    </w:p>
    <w:p w14:paraId="6A05DCC4" w14:textId="77777777" w:rsidR="00E73BC6" w:rsidRDefault="00E73BC6" w:rsidP="00E73BC6">
      <w:pPr>
        <w:spacing w:after="120"/>
        <w:jc w:val="both"/>
      </w:pPr>
      <w:r>
        <w:t xml:space="preserve">Note 7.5.3 includes details about the transitional application of AASB 1059 and how the standard has been applied to these arrangements, including tables that summarise the impact of applying the standard compared to prior accounting treatment. </w:t>
      </w:r>
    </w:p>
    <w:p w14:paraId="7DF33D17" w14:textId="7065EC7D" w:rsidR="00E73BC6" w:rsidRDefault="00E73BC6" w:rsidP="00E73BC6">
      <w:pPr>
        <w:spacing w:after="120"/>
        <w:jc w:val="both"/>
      </w:pPr>
      <w:r>
        <w:t xml:space="preserve">Note 7.5.2 also includes information about how </w:t>
      </w:r>
      <w:r w:rsidR="007A3356">
        <w:t xml:space="preserve">public private partnerships </w:t>
      </w:r>
      <w:r>
        <w:t>may or may not fall within the scope of AASB</w:t>
      </w:r>
      <w:r w:rsidR="00445FAF">
        <w:t> </w:t>
      </w:r>
      <w:r>
        <w:t xml:space="preserve">1059. </w:t>
      </w:r>
    </w:p>
    <w:p w14:paraId="777B9F27" w14:textId="6239A39A" w:rsidR="00E73BC6" w:rsidRPr="00F07EE1" w:rsidRDefault="00E73BC6" w:rsidP="00E73BC6">
      <w:pPr>
        <w:spacing w:after="120"/>
      </w:pPr>
      <w:r>
        <w:t>The Department has also reviewed its leasing arrangements and determined that none of these are within the scope of AASB 1059</w:t>
      </w:r>
      <w:r w:rsidR="00014981">
        <w:t>, except for the construction of data centre to store medical records which was previously recognised applying the requirements of AASB 117</w:t>
      </w:r>
      <w:r>
        <w:t>.</w:t>
      </w:r>
    </w:p>
    <w:p w14:paraId="5C95887D" w14:textId="77777777" w:rsidR="00E73BC6" w:rsidRDefault="00E73BC6" w:rsidP="00FC71D7">
      <w:pPr>
        <w:pStyle w:val="Heading3"/>
        <w:numPr>
          <w:ilvl w:val="2"/>
          <w:numId w:val="116"/>
        </w:numPr>
        <w:ind w:left="851"/>
      </w:pPr>
      <w:r>
        <w:t>Revenue from Contracts with Customers</w:t>
      </w:r>
    </w:p>
    <w:p w14:paraId="6FA1FDD9" w14:textId="28F78120" w:rsidR="00E73BC6" w:rsidRDefault="00E73BC6" w:rsidP="00E73BC6">
      <w:pPr>
        <w:spacing w:after="120"/>
      </w:pPr>
      <w:r>
        <w:t xml:space="preserve">In accordance with FRD 121 requirements, the Department has applied the transitional provisions of AASB 15, </w:t>
      </w:r>
      <w:r w:rsidR="00866F49">
        <w:t xml:space="preserve">under modified retrospective method </w:t>
      </w:r>
      <w:r>
        <w:t>with the cumulative effect of initially applying this standard against the opening retained earnings at 1 July 2019. Under this transition method, the Department applied this standard retrospectively only to contracts that are not ‘completed contracts’ at the date of initial application.</w:t>
      </w:r>
    </w:p>
    <w:p w14:paraId="349450E3" w14:textId="77777777" w:rsidR="00E73BC6" w:rsidRDefault="00E73BC6" w:rsidP="00E73BC6">
      <w:pPr>
        <w:spacing w:after="120"/>
      </w:pPr>
      <w:r>
        <w:t>Comparative information has not been restated.</w:t>
      </w:r>
    </w:p>
    <w:p w14:paraId="38EFF366" w14:textId="77777777" w:rsidR="00E73BC6" w:rsidRDefault="00E73BC6" w:rsidP="00E73BC6">
      <w:pPr>
        <w:spacing w:after="120"/>
      </w:pPr>
      <w:r>
        <w:t xml:space="preserve">Note 2.4.2 </w:t>
      </w:r>
      <w:r w:rsidRPr="00445FAF">
        <w:rPr>
          <w:i/>
          <w:iCs/>
        </w:rPr>
        <w:t>Sales of goods and services</w:t>
      </w:r>
      <w:r>
        <w:t xml:space="preserve"> includes details about the transitional application of AASB 15 and how the standard has been applied to revenue transactions. </w:t>
      </w:r>
    </w:p>
    <w:p w14:paraId="68596F36" w14:textId="77777777" w:rsidR="00E73BC6" w:rsidRDefault="00E73BC6" w:rsidP="00FC71D7">
      <w:pPr>
        <w:pStyle w:val="Heading3"/>
        <w:numPr>
          <w:ilvl w:val="2"/>
          <w:numId w:val="116"/>
        </w:numPr>
        <w:ind w:left="851"/>
      </w:pPr>
      <w:r>
        <w:t>Income of Not-for-Profit Entities</w:t>
      </w:r>
    </w:p>
    <w:p w14:paraId="4A0C5EAE" w14:textId="25C77A22" w:rsidR="00E73BC6" w:rsidRDefault="00E73BC6" w:rsidP="00E73BC6">
      <w:pPr>
        <w:spacing w:after="120"/>
      </w:pPr>
      <w:r>
        <w:t xml:space="preserve">In accordance with FRD 122 requirements, the Department has applied the transitional provision of AASB 1058, </w:t>
      </w:r>
      <w:r w:rsidR="00866F49">
        <w:t xml:space="preserve">under modified retrospective method </w:t>
      </w:r>
      <w:r>
        <w:t>with the cumulative effect of initially applying this standard against the opening retained earnings at 1 July 2019. Under this transition method, the Department applied this standard retrospectively only to contracts and transactions that are not completed contracts at the date of initial application.</w:t>
      </w:r>
      <w:r w:rsidR="00866F49" w:rsidRPr="00866F49">
        <w:t xml:space="preserve"> The Department has not applied the fair value measurement requirements for right-of-use assets arising from leases with significantly below-market terms and conditions principally to enable the entity to further its objectives as allowed under temporary option under AASB 16 and as mandated by FRD 122</w:t>
      </w:r>
      <w:r w:rsidR="00866F49">
        <w:t>.</w:t>
      </w:r>
    </w:p>
    <w:p w14:paraId="579920E9" w14:textId="77777777" w:rsidR="00E73BC6" w:rsidRDefault="00E73BC6" w:rsidP="00E73BC6">
      <w:pPr>
        <w:spacing w:after="120"/>
      </w:pPr>
      <w:r>
        <w:t>Comparative information has not been restated.</w:t>
      </w:r>
    </w:p>
    <w:p w14:paraId="28907379" w14:textId="77777777" w:rsidR="00E73BC6" w:rsidRDefault="00E73BC6" w:rsidP="00E73BC6">
      <w:pPr>
        <w:spacing w:after="120"/>
      </w:pPr>
      <w:r>
        <w:t xml:space="preserve">Note 2.4.3 </w:t>
      </w:r>
      <w:r w:rsidRPr="00445FAF">
        <w:rPr>
          <w:i/>
          <w:iCs/>
        </w:rPr>
        <w:t>Grants</w:t>
      </w:r>
      <w:r>
        <w:t xml:space="preserve"> includes details about the transitional application of AASB 1058 and how the standard has been applied to revenue transactions. </w:t>
      </w:r>
    </w:p>
    <w:p w14:paraId="48AAA0DA" w14:textId="77777777" w:rsidR="00E73BC6" w:rsidRDefault="00E73BC6" w:rsidP="00E73BC6">
      <w:pPr>
        <w:spacing w:after="120"/>
      </w:pPr>
      <w:r>
        <w:t>The adoption of AASB 1058 did not have an impact on Other comprehensive income and the Statement of Cash flows for the financial year.</w:t>
      </w:r>
    </w:p>
    <w:p w14:paraId="54E9B85D" w14:textId="77777777" w:rsidR="00E73BC6" w:rsidRPr="00940E38" w:rsidRDefault="00E73BC6" w:rsidP="00FC71D7">
      <w:pPr>
        <w:pStyle w:val="Heading3"/>
        <w:numPr>
          <w:ilvl w:val="2"/>
          <w:numId w:val="116"/>
        </w:numPr>
        <w:ind w:left="851"/>
      </w:pPr>
      <w:r w:rsidRPr="00940E38">
        <w:lastRenderedPageBreak/>
        <w:t xml:space="preserve">Transition impact </w:t>
      </w:r>
      <w:r>
        <w:t>on financial statements</w:t>
      </w:r>
    </w:p>
    <w:p w14:paraId="2552BA94" w14:textId="77777777" w:rsidR="00E73BC6" w:rsidRDefault="00E73BC6" w:rsidP="00E73BC6">
      <w:r>
        <w:t>This note explains the impact of the adoption of the following new accounting standards for the first time, from 1 July 2019:</w:t>
      </w:r>
    </w:p>
    <w:p w14:paraId="71CC7DBB" w14:textId="77777777" w:rsidR="00E73BC6" w:rsidRDefault="00E73BC6" w:rsidP="00FC71D7">
      <w:pPr>
        <w:pStyle w:val="ListParagraph"/>
        <w:numPr>
          <w:ilvl w:val="0"/>
          <w:numId w:val="243"/>
        </w:numPr>
      </w:pPr>
      <w:r>
        <w:t xml:space="preserve">AASB 15 </w:t>
      </w:r>
      <w:r w:rsidRPr="00445FAF">
        <w:rPr>
          <w:i/>
          <w:iCs/>
        </w:rPr>
        <w:t>Revenue from Contracts with Customers</w:t>
      </w:r>
      <w:r>
        <w:t>;</w:t>
      </w:r>
    </w:p>
    <w:p w14:paraId="4D005117" w14:textId="77777777" w:rsidR="00E73BC6" w:rsidRDefault="00E73BC6" w:rsidP="00FC71D7">
      <w:pPr>
        <w:pStyle w:val="ListParagraph"/>
        <w:numPr>
          <w:ilvl w:val="0"/>
          <w:numId w:val="243"/>
        </w:numPr>
      </w:pPr>
      <w:r>
        <w:t xml:space="preserve">AASB 1058 </w:t>
      </w:r>
      <w:r w:rsidRPr="00445FAF">
        <w:rPr>
          <w:i/>
          <w:iCs/>
        </w:rPr>
        <w:t>Income of Not-for-Profit Entities</w:t>
      </w:r>
      <w:r>
        <w:t>;</w:t>
      </w:r>
    </w:p>
    <w:p w14:paraId="2033B766" w14:textId="77777777" w:rsidR="00E73BC6" w:rsidRDefault="00E73BC6" w:rsidP="00FC71D7">
      <w:pPr>
        <w:pStyle w:val="ListParagraph"/>
        <w:numPr>
          <w:ilvl w:val="0"/>
          <w:numId w:val="243"/>
        </w:numPr>
      </w:pPr>
      <w:r>
        <w:t xml:space="preserve">AASB 16 </w:t>
      </w:r>
      <w:r w:rsidRPr="00445FAF">
        <w:rPr>
          <w:i/>
          <w:iCs/>
        </w:rPr>
        <w:t>Leases</w:t>
      </w:r>
      <w:r>
        <w:t xml:space="preserve">; and </w:t>
      </w:r>
    </w:p>
    <w:p w14:paraId="7B0F87F0" w14:textId="77777777" w:rsidR="00E73BC6" w:rsidRDefault="00E73BC6" w:rsidP="00FC71D7">
      <w:pPr>
        <w:pStyle w:val="ListParagraph"/>
        <w:numPr>
          <w:ilvl w:val="0"/>
          <w:numId w:val="243"/>
        </w:numPr>
      </w:pPr>
      <w:r>
        <w:t xml:space="preserve">AASB 1059 </w:t>
      </w:r>
      <w:r w:rsidRPr="00445FAF">
        <w:rPr>
          <w:i/>
          <w:iCs/>
        </w:rPr>
        <w:t>Service Concession Arrangements: Grantors</w:t>
      </w:r>
      <w:r>
        <w:t>;</w:t>
      </w:r>
    </w:p>
    <w:p w14:paraId="1DDEF1C2" w14:textId="0AAAB5CE" w:rsidR="00E73BC6" w:rsidRDefault="00E73BC6" w:rsidP="00E73BC6">
      <w:r>
        <w:t xml:space="preserve">The impact on the </w:t>
      </w:r>
      <w:r w:rsidR="00445FAF">
        <w:t>comprehensive operating statement and balance sheet has been summarised in the following tables.</w:t>
      </w:r>
    </w:p>
    <w:p w14:paraId="0CED64CA" w14:textId="2322131A" w:rsidR="00E73BC6" w:rsidRDefault="00E73BC6" w:rsidP="00E73BC6">
      <w:pPr>
        <w:spacing w:after="120"/>
      </w:pPr>
      <w:r>
        <w:t xml:space="preserve">Impact of AASB 1059 on the </w:t>
      </w:r>
      <w:r w:rsidR="00445FAF">
        <w:t xml:space="preserve">comprehensive operating statement </w:t>
      </w:r>
      <w:r>
        <w:t>a</w:t>
      </w:r>
      <w:r w:rsidR="007A3356">
        <w:t>t</w:t>
      </w:r>
      <w:r>
        <w:t xml:space="preserve"> 30 June 2019 is:</w:t>
      </w:r>
    </w:p>
    <w:tbl>
      <w:tblPr>
        <w:tblStyle w:val="DTFTable1"/>
        <w:tblW w:w="9611" w:type="dxa"/>
        <w:tblLayout w:type="fixed"/>
        <w:tblLook w:val="06E0" w:firstRow="1" w:lastRow="1" w:firstColumn="1" w:lastColumn="0" w:noHBand="1" w:noVBand="1"/>
      </w:tblPr>
      <w:tblGrid>
        <w:gridCol w:w="3800"/>
        <w:gridCol w:w="814"/>
        <w:gridCol w:w="1666"/>
        <w:gridCol w:w="1665"/>
        <w:gridCol w:w="1666"/>
      </w:tblGrid>
      <w:tr w:rsidR="00970439" w:rsidRPr="0073344D" w14:paraId="7C940B1E" w14:textId="77777777" w:rsidTr="00970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hideMark/>
          </w:tcPr>
          <w:p w14:paraId="0A404D89" w14:textId="77777777" w:rsidR="00970439" w:rsidRPr="0073344D" w:rsidRDefault="00970439" w:rsidP="00E73BC6">
            <w:pPr>
              <w:ind w:left="0" w:firstLine="0"/>
            </w:pPr>
            <w:r w:rsidRPr="0073344D">
              <w:t>Comprehensive operating statement</w:t>
            </w:r>
          </w:p>
        </w:tc>
        <w:tc>
          <w:tcPr>
            <w:tcW w:w="814" w:type="dxa"/>
            <w:hideMark/>
          </w:tcPr>
          <w:p w14:paraId="5FEB446E" w14:textId="77777777" w:rsidR="00970439" w:rsidRPr="0073344D" w:rsidRDefault="00970439" w:rsidP="00445FAF">
            <w:pPr>
              <w:jc w:val="center"/>
              <w:cnfStyle w:val="100000000000" w:firstRow="1" w:lastRow="0" w:firstColumn="0" w:lastColumn="0" w:oddVBand="0" w:evenVBand="0" w:oddHBand="0" w:evenHBand="0" w:firstRowFirstColumn="0" w:firstRowLastColumn="0" w:lastRowFirstColumn="0" w:lastRowLastColumn="0"/>
            </w:pPr>
            <w:r w:rsidRPr="0073344D">
              <w:t>Notes</w:t>
            </w:r>
          </w:p>
        </w:tc>
        <w:tc>
          <w:tcPr>
            <w:tcW w:w="1666" w:type="dxa"/>
            <w:hideMark/>
          </w:tcPr>
          <w:p w14:paraId="5FAD0A9F" w14:textId="1A2AE2BF" w:rsidR="00970439" w:rsidRPr="0073344D" w:rsidRDefault="00970439" w:rsidP="00E73BC6">
            <w:pPr>
              <w:cnfStyle w:val="100000000000" w:firstRow="1" w:lastRow="0" w:firstColumn="0" w:lastColumn="0" w:oddVBand="0" w:evenVBand="0" w:oddHBand="0" w:evenHBand="0" w:firstRowFirstColumn="0" w:firstRowLastColumn="0" w:lastRowFirstColumn="0" w:lastRowLastColumn="0"/>
            </w:pPr>
            <w:r w:rsidRPr="0073344D">
              <w:t xml:space="preserve">Before new accounting standards </w:t>
            </w:r>
            <w:r>
              <w:t>–</w:t>
            </w:r>
            <w:r w:rsidRPr="0073344D">
              <w:t xml:space="preserve"> 30</w:t>
            </w:r>
            <w:r>
              <w:t> </w:t>
            </w:r>
            <w:r w:rsidRPr="0073344D">
              <w:t>June 2019</w:t>
            </w:r>
          </w:p>
        </w:tc>
        <w:tc>
          <w:tcPr>
            <w:tcW w:w="1665" w:type="dxa"/>
            <w:hideMark/>
          </w:tcPr>
          <w:p w14:paraId="42E724A1" w14:textId="77777777" w:rsidR="00970439" w:rsidRPr="0073344D" w:rsidRDefault="00970439" w:rsidP="00E73BC6">
            <w:pPr>
              <w:cnfStyle w:val="100000000000" w:firstRow="1" w:lastRow="0" w:firstColumn="0" w:lastColumn="0" w:oddVBand="0" w:evenVBand="0" w:oddHBand="0" w:evenHBand="0" w:firstRowFirstColumn="0" w:firstRowLastColumn="0" w:lastRowFirstColumn="0" w:lastRowLastColumn="0"/>
            </w:pPr>
            <w:r w:rsidRPr="0073344D">
              <w:t xml:space="preserve">Net impact of AASB 1059 </w:t>
            </w:r>
            <w:r w:rsidRPr="00445FAF">
              <w:rPr>
                <w:vertAlign w:val="superscript"/>
              </w:rPr>
              <w:t>(a)</w:t>
            </w:r>
          </w:p>
        </w:tc>
        <w:tc>
          <w:tcPr>
            <w:tcW w:w="1666" w:type="dxa"/>
          </w:tcPr>
          <w:p w14:paraId="387506D6" w14:textId="6F5B3CDD" w:rsidR="00970439" w:rsidRPr="0073344D" w:rsidRDefault="00970439" w:rsidP="00E73BC6">
            <w:pPr>
              <w:cnfStyle w:val="100000000000" w:firstRow="1" w:lastRow="0" w:firstColumn="0" w:lastColumn="0" w:oddVBand="0" w:evenVBand="0" w:oddHBand="0" w:evenHBand="0" w:firstRowFirstColumn="0" w:firstRowLastColumn="0" w:lastRowFirstColumn="0" w:lastRowLastColumn="0"/>
            </w:pPr>
            <w:r w:rsidRPr="0073344D">
              <w:t>After new accounting standards 30</w:t>
            </w:r>
            <w:r>
              <w:t> </w:t>
            </w:r>
            <w:r w:rsidRPr="0073344D">
              <w:t xml:space="preserve">June </w:t>
            </w:r>
            <w:r>
              <w:t>20</w:t>
            </w:r>
            <w:r w:rsidRPr="0073344D">
              <w:t>19</w:t>
            </w:r>
          </w:p>
        </w:tc>
      </w:tr>
      <w:tr w:rsidR="00970439" w:rsidRPr="0073344D" w14:paraId="1F102661"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800" w:type="dxa"/>
            <w:hideMark/>
          </w:tcPr>
          <w:p w14:paraId="567B73C2" w14:textId="2DBD5537" w:rsidR="00970439" w:rsidRPr="0073344D" w:rsidRDefault="00970439" w:rsidP="00D27481">
            <w:pPr>
              <w:ind w:left="0" w:firstLine="0"/>
            </w:pPr>
            <w:r w:rsidRPr="0073344D">
              <w:t>Income from transactions</w:t>
            </w:r>
          </w:p>
        </w:tc>
        <w:tc>
          <w:tcPr>
            <w:tcW w:w="814" w:type="dxa"/>
            <w:noWrap/>
            <w:hideMark/>
          </w:tcPr>
          <w:p w14:paraId="5914CF0A"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666" w:type="dxa"/>
            <w:hideMark/>
          </w:tcPr>
          <w:p w14:paraId="0E578C40" w14:textId="0B725792"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9D03EF">
              <w:t>87 110</w:t>
            </w:r>
          </w:p>
        </w:tc>
        <w:tc>
          <w:tcPr>
            <w:tcW w:w="1665" w:type="dxa"/>
            <w:hideMark/>
          </w:tcPr>
          <w:p w14:paraId="1BBAEF35" w14:textId="059FBF0B"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5A47ED">
              <w:t>..</w:t>
            </w:r>
          </w:p>
        </w:tc>
        <w:tc>
          <w:tcPr>
            <w:tcW w:w="1666" w:type="dxa"/>
          </w:tcPr>
          <w:p w14:paraId="6D77915A" w14:textId="65B5E980"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5A47ED">
              <w:t>87 110</w:t>
            </w:r>
          </w:p>
        </w:tc>
      </w:tr>
      <w:tr w:rsidR="00970439" w:rsidRPr="0073344D" w14:paraId="6450D7E3"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800" w:type="dxa"/>
            <w:hideMark/>
          </w:tcPr>
          <w:p w14:paraId="499D144E" w14:textId="77777777" w:rsidR="00970439" w:rsidRPr="0073344D" w:rsidRDefault="00970439" w:rsidP="00D27481">
            <w:pPr>
              <w:ind w:left="0" w:firstLine="0"/>
            </w:pPr>
            <w:r w:rsidRPr="0073344D">
              <w:t>Expense from transactions</w:t>
            </w:r>
          </w:p>
        </w:tc>
        <w:tc>
          <w:tcPr>
            <w:tcW w:w="814" w:type="dxa"/>
            <w:hideMark/>
          </w:tcPr>
          <w:p w14:paraId="2A20CF9A"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666" w:type="dxa"/>
            <w:hideMark/>
          </w:tcPr>
          <w:p w14:paraId="47C90390" w14:textId="01774478"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9D03EF">
              <w:t>(81 245)</w:t>
            </w:r>
          </w:p>
        </w:tc>
        <w:tc>
          <w:tcPr>
            <w:tcW w:w="1665" w:type="dxa"/>
            <w:hideMark/>
          </w:tcPr>
          <w:p w14:paraId="13A55E56" w14:textId="3D938A38"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p>
        </w:tc>
        <w:tc>
          <w:tcPr>
            <w:tcW w:w="1666" w:type="dxa"/>
          </w:tcPr>
          <w:p w14:paraId="4A20B872" w14:textId="16FE990E"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5A47ED">
              <w:t>(81 245)</w:t>
            </w:r>
          </w:p>
        </w:tc>
      </w:tr>
      <w:tr w:rsidR="00970439" w:rsidRPr="0073344D" w14:paraId="232589AB"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800" w:type="dxa"/>
            <w:hideMark/>
          </w:tcPr>
          <w:p w14:paraId="0C76FD94" w14:textId="77777777" w:rsidR="00970439" w:rsidRPr="0073344D" w:rsidRDefault="00970439" w:rsidP="00D27481">
            <w:pPr>
              <w:ind w:left="0" w:firstLine="0"/>
            </w:pPr>
            <w:r w:rsidRPr="0073344D">
              <w:t>Net result from transactions (net operating balance)</w:t>
            </w:r>
          </w:p>
        </w:tc>
        <w:tc>
          <w:tcPr>
            <w:tcW w:w="814" w:type="dxa"/>
            <w:hideMark/>
          </w:tcPr>
          <w:p w14:paraId="4BEACFA3"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p>
        </w:tc>
        <w:tc>
          <w:tcPr>
            <w:tcW w:w="1666" w:type="dxa"/>
            <w:hideMark/>
          </w:tcPr>
          <w:p w14:paraId="0A2C74E3" w14:textId="3371A431"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9D03EF">
              <w:t>5 865</w:t>
            </w:r>
          </w:p>
        </w:tc>
        <w:tc>
          <w:tcPr>
            <w:tcW w:w="1665" w:type="dxa"/>
            <w:hideMark/>
          </w:tcPr>
          <w:p w14:paraId="46542D69" w14:textId="02B196EF"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5A47ED">
              <w:t>..</w:t>
            </w:r>
          </w:p>
        </w:tc>
        <w:tc>
          <w:tcPr>
            <w:tcW w:w="1666" w:type="dxa"/>
          </w:tcPr>
          <w:p w14:paraId="265EEFE2" w14:textId="0FB201FA"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5A47ED">
              <w:t>5 865</w:t>
            </w:r>
          </w:p>
        </w:tc>
      </w:tr>
      <w:tr w:rsidR="00970439" w:rsidRPr="0073344D" w14:paraId="43EA2A22"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800" w:type="dxa"/>
            <w:hideMark/>
          </w:tcPr>
          <w:p w14:paraId="721F336B" w14:textId="77777777" w:rsidR="00970439" w:rsidRPr="0073344D" w:rsidRDefault="00970439" w:rsidP="00D27481">
            <w:pPr>
              <w:ind w:left="0" w:firstLine="0"/>
            </w:pPr>
            <w:r w:rsidRPr="0073344D">
              <w:t>Total other economic flows included in net result</w:t>
            </w:r>
          </w:p>
        </w:tc>
        <w:tc>
          <w:tcPr>
            <w:tcW w:w="814" w:type="dxa"/>
            <w:hideMark/>
          </w:tcPr>
          <w:p w14:paraId="320488F5"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p>
        </w:tc>
        <w:tc>
          <w:tcPr>
            <w:tcW w:w="1666" w:type="dxa"/>
            <w:hideMark/>
          </w:tcPr>
          <w:p w14:paraId="7306E6DB" w14:textId="5591AD87"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9D03EF">
              <w:t>(2 817)</w:t>
            </w:r>
          </w:p>
        </w:tc>
        <w:tc>
          <w:tcPr>
            <w:tcW w:w="1665" w:type="dxa"/>
            <w:hideMark/>
          </w:tcPr>
          <w:p w14:paraId="4B2A20DC" w14:textId="3441886F"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5A47ED">
              <w:t>..</w:t>
            </w:r>
          </w:p>
        </w:tc>
        <w:tc>
          <w:tcPr>
            <w:tcW w:w="1666" w:type="dxa"/>
          </w:tcPr>
          <w:p w14:paraId="2A3B66F9" w14:textId="6D82DA15"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5A47ED">
              <w:t>(2 817)</w:t>
            </w:r>
          </w:p>
        </w:tc>
      </w:tr>
      <w:tr w:rsidR="00970439" w:rsidRPr="0073344D" w14:paraId="1AF3952D" w14:textId="77777777" w:rsidTr="00970439">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800" w:type="dxa"/>
            <w:hideMark/>
          </w:tcPr>
          <w:p w14:paraId="095F45BA" w14:textId="77777777" w:rsidR="00970439" w:rsidRPr="0073344D" w:rsidRDefault="00970439" w:rsidP="00D27481">
            <w:pPr>
              <w:ind w:left="0" w:firstLine="0"/>
            </w:pPr>
            <w:r w:rsidRPr="0073344D">
              <w:t>Net result</w:t>
            </w:r>
          </w:p>
        </w:tc>
        <w:tc>
          <w:tcPr>
            <w:tcW w:w="814" w:type="dxa"/>
            <w:hideMark/>
          </w:tcPr>
          <w:p w14:paraId="2702AF36" w14:textId="77777777" w:rsidR="00970439" w:rsidRPr="0073344D" w:rsidRDefault="00970439" w:rsidP="00D27481">
            <w:pPr>
              <w:jc w:val="center"/>
              <w:cnfStyle w:val="010000000000" w:firstRow="0" w:lastRow="1" w:firstColumn="0" w:lastColumn="0" w:oddVBand="0" w:evenVBand="0" w:oddHBand="0" w:evenHBand="0" w:firstRowFirstColumn="0" w:firstRowLastColumn="0" w:lastRowFirstColumn="0" w:lastRowLastColumn="0"/>
            </w:pPr>
          </w:p>
        </w:tc>
        <w:tc>
          <w:tcPr>
            <w:tcW w:w="1666" w:type="dxa"/>
            <w:hideMark/>
          </w:tcPr>
          <w:p w14:paraId="2D087EC3" w14:textId="74470F6C" w:rsidR="00970439" w:rsidRPr="0073344D" w:rsidRDefault="00970439" w:rsidP="00D27481">
            <w:pPr>
              <w:cnfStyle w:val="010000000000" w:firstRow="0" w:lastRow="1" w:firstColumn="0" w:lastColumn="0" w:oddVBand="0" w:evenVBand="0" w:oddHBand="0" w:evenHBand="0" w:firstRowFirstColumn="0" w:firstRowLastColumn="0" w:lastRowFirstColumn="0" w:lastRowLastColumn="0"/>
            </w:pPr>
            <w:r w:rsidRPr="009D03EF">
              <w:t>3 048</w:t>
            </w:r>
          </w:p>
        </w:tc>
        <w:tc>
          <w:tcPr>
            <w:tcW w:w="1665" w:type="dxa"/>
            <w:hideMark/>
          </w:tcPr>
          <w:p w14:paraId="5AB27E0C" w14:textId="7C36F231" w:rsidR="00970439" w:rsidRPr="0073344D" w:rsidRDefault="00970439" w:rsidP="00D27481">
            <w:pPr>
              <w:cnfStyle w:val="010000000000" w:firstRow="0" w:lastRow="1" w:firstColumn="0" w:lastColumn="0" w:oddVBand="0" w:evenVBand="0" w:oddHBand="0" w:evenHBand="0" w:firstRowFirstColumn="0" w:firstRowLastColumn="0" w:lastRowFirstColumn="0" w:lastRowLastColumn="0"/>
            </w:pPr>
            <w:r w:rsidRPr="005A47ED">
              <w:t>..</w:t>
            </w:r>
          </w:p>
        </w:tc>
        <w:tc>
          <w:tcPr>
            <w:tcW w:w="1666" w:type="dxa"/>
          </w:tcPr>
          <w:p w14:paraId="0C9A6A7A" w14:textId="0883A224" w:rsidR="00970439" w:rsidRPr="0073344D" w:rsidRDefault="00970439" w:rsidP="00D27481">
            <w:pPr>
              <w:cnfStyle w:val="010000000000" w:firstRow="0" w:lastRow="1" w:firstColumn="0" w:lastColumn="0" w:oddVBand="0" w:evenVBand="0" w:oddHBand="0" w:evenHBand="0" w:firstRowFirstColumn="0" w:firstRowLastColumn="0" w:lastRowFirstColumn="0" w:lastRowLastColumn="0"/>
            </w:pPr>
            <w:r w:rsidRPr="005A47ED">
              <w:t>3 048</w:t>
            </w:r>
          </w:p>
        </w:tc>
      </w:tr>
    </w:tbl>
    <w:p w14:paraId="7FE6FBEE" w14:textId="77777777" w:rsidR="00E73BC6" w:rsidRPr="00940E38" w:rsidRDefault="00E73BC6" w:rsidP="00E73BC6">
      <w:pPr>
        <w:pStyle w:val="Note"/>
      </w:pPr>
      <w:r w:rsidRPr="00940E38">
        <w:t>Note:</w:t>
      </w:r>
    </w:p>
    <w:p w14:paraId="5B5BCFD9" w14:textId="77777777" w:rsidR="00E73BC6" w:rsidRPr="00C63AED" w:rsidRDefault="00E73BC6" w:rsidP="00E73BC6">
      <w:pPr>
        <w:pStyle w:val="Note"/>
      </w:pPr>
      <w:r w:rsidRPr="00940E38">
        <w:t>(a)</w:t>
      </w:r>
      <w:r w:rsidRPr="00940E38">
        <w:tab/>
      </w:r>
      <w:r w:rsidRPr="00FC57C9">
        <w:t>Where only line items have been reclassified with no adjustment to figures previously recognised, there is no impact on net result.</w:t>
      </w:r>
    </w:p>
    <w:p w14:paraId="61B77CBA" w14:textId="77777777" w:rsidR="00445FAF" w:rsidRDefault="00445FAF" w:rsidP="00E73BC6">
      <w:pPr>
        <w:spacing w:after="120"/>
      </w:pPr>
    </w:p>
    <w:p w14:paraId="6C41915E" w14:textId="35E71FC9" w:rsidR="00E73BC6" w:rsidRDefault="00E73BC6" w:rsidP="00445FAF">
      <w:pPr>
        <w:spacing w:after="120"/>
      </w:pPr>
      <w:r>
        <w:t xml:space="preserve">Impact on the </w:t>
      </w:r>
      <w:r w:rsidR="007A3356">
        <w:t>balance sh</w:t>
      </w:r>
      <w:r>
        <w:t>eet due to the adoption of AASB 1059 in the 2018-19 year is illustrated below with the following reconciliation between the at 30 June 2019 carrying amounts and the balances reported under the new accounting standard:</w:t>
      </w:r>
    </w:p>
    <w:tbl>
      <w:tblPr>
        <w:tblStyle w:val="DTFTable1"/>
        <w:tblW w:w="9611" w:type="dxa"/>
        <w:tblLayout w:type="fixed"/>
        <w:tblLook w:val="06E0" w:firstRow="1" w:lastRow="1" w:firstColumn="1" w:lastColumn="0" w:noHBand="1" w:noVBand="1"/>
      </w:tblPr>
      <w:tblGrid>
        <w:gridCol w:w="3516"/>
        <w:gridCol w:w="1523"/>
        <w:gridCol w:w="1524"/>
        <w:gridCol w:w="1524"/>
        <w:gridCol w:w="1524"/>
      </w:tblGrid>
      <w:tr w:rsidR="00970439" w:rsidRPr="0073344D" w14:paraId="63B26AB6" w14:textId="77777777" w:rsidTr="00970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6" w:type="dxa"/>
            <w:hideMark/>
          </w:tcPr>
          <w:p w14:paraId="10164183" w14:textId="77777777" w:rsidR="00970439" w:rsidRPr="0073344D" w:rsidRDefault="00970439" w:rsidP="00445FAF">
            <w:pPr>
              <w:ind w:left="0" w:firstLine="0"/>
            </w:pPr>
            <w:bookmarkStart w:id="381" w:name="_Hlk42680197"/>
            <w:r w:rsidRPr="0073344D">
              <w:t>Balance sheet</w:t>
            </w:r>
          </w:p>
        </w:tc>
        <w:tc>
          <w:tcPr>
            <w:tcW w:w="1523" w:type="dxa"/>
            <w:hideMark/>
          </w:tcPr>
          <w:p w14:paraId="40DBF2E4" w14:textId="77777777" w:rsidR="00970439" w:rsidRPr="0073344D" w:rsidRDefault="00970439" w:rsidP="00445FAF">
            <w:pPr>
              <w:jc w:val="center"/>
              <w:cnfStyle w:val="100000000000" w:firstRow="1" w:lastRow="0" w:firstColumn="0" w:lastColumn="0" w:oddVBand="0" w:evenVBand="0" w:oddHBand="0" w:evenHBand="0" w:firstRowFirstColumn="0" w:firstRowLastColumn="0" w:lastRowFirstColumn="0" w:lastRowLastColumn="0"/>
            </w:pPr>
            <w:r w:rsidRPr="0073344D">
              <w:t>Notes</w:t>
            </w:r>
          </w:p>
        </w:tc>
        <w:tc>
          <w:tcPr>
            <w:tcW w:w="1524" w:type="dxa"/>
            <w:hideMark/>
          </w:tcPr>
          <w:p w14:paraId="5101E66D" w14:textId="4157C7E7" w:rsidR="00970439" w:rsidRPr="0073344D" w:rsidRDefault="00970439" w:rsidP="00445FAF">
            <w:pPr>
              <w:cnfStyle w:val="100000000000" w:firstRow="1" w:lastRow="0" w:firstColumn="0" w:lastColumn="0" w:oddVBand="0" w:evenVBand="0" w:oddHBand="0" w:evenHBand="0" w:firstRowFirstColumn="0" w:firstRowLastColumn="0" w:lastRowFirstColumn="0" w:lastRowLastColumn="0"/>
            </w:pPr>
            <w:r w:rsidRPr="0073344D">
              <w:t>Before new accounting standards</w:t>
            </w:r>
            <w:r w:rsidRPr="0073344D">
              <w:br/>
              <w:t>Amount at 30</w:t>
            </w:r>
            <w:r>
              <w:t xml:space="preserve"> June </w:t>
            </w:r>
            <w:r w:rsidRPr="0073344D">
              <w:t>2019</w:t>
            </w:r>
          </w:p>
        </w:tc>
        <w:tc>
          <w:tcPr>
            <w:tcW w:w="1524" w:type="dxa"/>
            <w:hideMark/>
          </w:tcPr>
          <w:p w14:paraId="63E0B029" w14:textId="77777777" w:rsidR="00970439" w:rsidRPr="0073344D" w:rsidRDefault="00970439" w:rsidP="00445FAF">
            <w:pPr>
              <w:cnfStyle w:val="100000000000" w:firstRow="1" w:lastRow="0" w:firstColumn="0" w:lastColumn="0" w:oddVBand="0" w:evenVBand="0" w:oddHBand="0" w:evenHBand="0" w:firstRowFirstColumn="0" w:firstRowLastColumn="0" w:lastRowFirstColumn="0" w:lastRowLastColumn="0"/>
            </w:pPr>
            <w:r w:rsidRPr="0073344D">
              <w:t xml:space="preserve">Net impact of AASB 1059 </w:t>
            </w:r>
            <w:r w:rsidRPr="00445FAF">
              <w:rPr>
                <w:vertAlign w:val="superscript"/>
              </w:rPr>
              <w:t>(a)</w:t>
            </w:r>
          </w:p>
        </w:tc>
        <w:tc>
          <w:tcPr>
            <w:tcW w:w="1524" w:type="dxa"/>
          </w:tcPr>
          <w:p w14:paraId="3DD306A3" w14:textId="29B0401B" w:rsidR="00970439" w:rsidRPr="0073344D" w:rsidRDefault="00970439" w:rsidP="00445FAF">
            <w:pPr>
              <w:cnfStyle w:val="100000000000" w:firstRow="1" w:lastRow="0" w:firstColumn="0" w:lastColumn="0" w:oddVBand="0" w:evenVBand="0" w:oddHBand="0" w:evenHBand="0" w:firstRowFirstColumn="0" w:firstRowLastColumn="0" w:lastRowFirstColumn="0" w:lastRowLastColumn="0"/>
            </w:pPr>
            <w:r w:rsidRPr="0073344D">
              <w:t>After new accounting standards 30</w:t>
            </w:r>
            <w:r>
              <w:t> June </w:t>
            </w:r>
            <w:r w:rsidRPr="0073344D">
              <w:t>2019</w:t>
            </w:r>
          </w:p>
        </w:tc>
      </w:tr>
      <w:tr w:rsidR="00970439" w:rsidRPr="0073344D" w14:paraId="683FE22A"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4EB4BD9B" w14:textId="77777777" w:rsidR="00970439" w:rsidRPr="0073344D" w:rsidRDefault="00970439" w:rsidP="00D27481">
            <w:pPr>
              <w:ind w:left="0" w:firstLine="0"/>
            </w:pPr>
            <w:r w:rsidRPr="0073344D">
              <w:t>Total financial assets</w:t>
            </w:r>
          </w:p>
        </w:tc>
        <w:tc>
          <w:tcPr>
            <w:tcW w:w="1523" w:type="dxa"/>
            <w:hideMark/>
          </w:tcPr>
          <w:p w14:paraId="06DAB5F5"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0F8338E5" w14:textId="6371ACE3"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120 867</w:t>
            </w:r>
          </w:p>
        </w:tc>
        <w:tc>
          <w:tcPr>
            <w:tcW w:w="1524" w:type="dxa"/>
            <w:hideMark/>
          </w:tcPr>
          <w:p w14:paraId="4DEC89E0" w14:textId="1F9C0721"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w:t>
            </w:r>
          </w:p>
        </w:tc>
        <w:tc>
          <w:tcPr>
            <w:tcW w:w="1524" w:type="dxa"/>
          </w:tcPr>
          <w:p w14:paraId="0672414D" w14:textId="2BB22EFD"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120 867</w:t>
            </w:r>
          </w:p>
        </w:tc>
      </w:tr>
      <w:tr w:rsidR="00970439" w:rsidRPr="0073344D" w14:paraId="76B1791E"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75D45220" w14:textId="77777777" w:rsidR="00970439" w:rsidRPr="0073344D" w:rsidRDefault="00970439" w:rsidP="00D27481">
            <w:pPr>
              <w:ind w:left="0" w:firstLine="0"/>
            </w:pPr>
            <w:r w:rsidRPr="0073344D">
              <w:t>Total non-financial assets</w:t>
            </w:r>
          </w:p>
        </w:tc>
        <w:tc>
          <w:tcPr>
            <w:tcW w:w="1523" w:type="dxa"/>
            <w:hideMark/>
          </w:tcPr>
          <w:p w14:paraId="6D5F92E7"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06939CBC" w14:textId="4C9811EE"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182 795</w:t>
            </w:r>
          </w:p>
        </w:tc>
        <w:tc>
          <w:tcPr>
            <w:tcW w:w="1524" w:type="dxa"/>
            <w:hideMark/>
          </w:tcPr>
          <w:p w14:paraId="133770B5" w14:textId="00501A15"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2 000</w:t>
            </w:r>
          </w:p>
        </w:tc>
        <w:tc>
          <w:tcPr>
            <w:tcW w:w="1524" w:type="dxa"/>
          </w:tcPr>
          <w:p w14:paraId="50EB8746" w14:textId="298179F7"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184 795</w:t>
            </w:r>
          </w:p>
        </w:tc>
      </w:tr>
      <w:tr w:rsidR="00970439" w:rsidRPr="0073344D" w14:paraId="3963D085"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11807B4C" w14:textId="28C1C6E9" w:rsidR="00970439" w:rsidRPr="0073344D" w:rsidRDefault="00970439" w:rsidP="00D27481">
            <w:pPr>
              <w:ind w:left="0" w:firstLine="0"/>
            </w:pPr>
            <w:r w:rsidRPr="0073344D">
              <w:t>Total assets</w:t>
            </w:r>
          </w:p>
        </w:tc>
        <w:tc>
          <w:tcPr>
            <w:tcW w:w="1523" w:type="dxa"/>
            <w:hideMark/>
          </w:tcPr>
          <w:p w14:paraId="0906CEC8"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65377CA9" w14:textId="0153A5CE"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303 662</w:t>
            </w:r>
          </w:p>
        </w:tc>
        <w:tc>
          <w:tcPr>
            <w:tcW w:w="1524" w:type="dxa"/>
            <w:hideMark/>
          </w:tcPr>
          <w:p w14:paraId="18C6A18E" w14:textId="73D137D2"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2 000</w:t>
            </w:r>
          </w:p>
        </w:tc>
        <w:tc>
          <w:tcPr>
            <w:tcW w:w="1524" w:type="dxa"/>
          </w:tcPr>
          <w:p w14:paraId="17307777" w14:textId="32195E10"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305 662</w:t>
            </w:r>
          </w:p>
        </w:tc>
      </w:tr>
      <w:tr w:rsidR="00970439" w:rsidRPr="0073344D" w14:paraId="537C981A"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45435250" w14:textId="346EF9F2" w:rsidR="00970439" w:rsidRPr="0073344D" w:rsidRDefault="00970439" w:rsidP="00D27481">
            <w:pPr>
              <w:ind w:left="0" w:firstLine="0"/>
            </w:pPr>
            <w:r w:rsidRPr="0073344D">
              <w:t>Payables and contract liabilities</w:t>
            </w:r>
          </w:p>
        </w:tc>
        <w:tc>
          <w:tcPr>
            <w:tcW w:w="1523" w:type="dxa"/>
            <w:hideMark/>
          </w:tcPr>
          <w:p w14:paraId="42B9924A"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642E08CE" w14:textId="021D99D1"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35 854</w:t>
            </w:r>
          </w:p>
        </w:tc>
        <w:tc>
          <w:tcPr>
            <w:tcW w:w="1524" w:type="dxa"/>
            <w:hideMark/>
          </w:tcPr>
          <w:p w14:paraId="18C5C093" w14:textId="627C0A15"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w:t>
            </w:r>
          </w:p>
        </w:tc>
        <w:tc>
          <w:tcPr>
            <w:tcW w:w="1524" w:type="dxa"/>
          </w:tcPr>
          <w:p w14:paraId="75798F55" w14:textId="0C5E71BC"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35 854</w:t>
            </w:r>
          </w:p>
        </w:tc>
      </w:tr>
      <w:tr w:rsidR="00970439" w:rsidRPr="0073344D" w14:paraId="49BF61A1"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6DE410C2" w14:textId="77777777" w:rsidR="00970439" w:rsidRPr="0073344D" w:rsidRDefault="00970439" w:rsidP="00D27481">
            <w:pPr>
              <w:ind w:left="0" w:firstLine="0"/>
            </w:pPr>
            <w:r w:rsidRPr="0073344D">
              <w:t>Borrowings</w:t>
            </w:r>
          </w:p>
        </w:tc>
        <w:tc>
          <w:tcPr>
            <w:tcW w:w="1523" w:type="dxa"/>
            <w:hideMark/>
          </w:tcPr>
          <w:p w14:paraId="6163D138"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4D5E3D2A" w14:textId="6C51A701"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125 248</w:t>
            </w:r>
          </w:p>
        </w:tc>
        <w:tc>
          <w:tcPr>
            <w:tcW w:w="1524" w:type="dxa"/>
            <w:hideMark/>
          </w:tcPr>
          <w:p w14:paraId="1FBA6D8A" w14:textId="1496DE5A"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w:t>
            </w:r>
          </w:p>
        </w:tc>
        <w:tc>
          <w:tcPr>
            <w:tcW w:w="1524" w:type="dxa"/>
          </w:tcPr>
          <w:p w14:paraId="4E08FC2E" w14:textId="32F4C151"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125 248</w:t>
            </w:r>
          </w:p>
        </w:tc>
      </w:tr>
      <w:tr w:rsidR="00970439" w:rsidRPr="0073344D" w14:paraId="18FEDA4A"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4E112D10" w14:textId="77777777" w:rsidR="00970439" w:rsidRPr="0073344D" w:rsidRDefault="00970439" w:rsidP="00D27481">
            <w:pPr>
              <w:ind w:left="0" w:firstLine="0"/>
            </w:pPr>
            <w:r w:rsidRPr="0073344D">
              <w:t>Other liabilities</w:t>
            </w:r>
          </w:p>
        </w:tc>
        <w:tc>
          <w:tcPr>
            <w:tcW w:w="1523" w:type="dxa"/>
            <w:hideMark/>
          </w:tcPr>
          <w:p w14:paraId="03FA94E9"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3F2F56CE" w14:textId="2A8888D0"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30 574</w:t>
            </w:r>
          </w:p>
        </w:tc>
        <w:tc>
          <w:tcPr>
            <w:tcW w:w="1524" w:type="dxa"/>
            <w:hideMark/>
          </w:tcPr>
          <w:p w14:paraId="321204BA" w14:textId="53A71C75"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w:t>
            </w:r>
          </w:p>
        </w:tc>
        <w:tc>
          <w:tcPr>
            <w:tcW w:w="1524" w:type="dxa"/>
          </w:tcPr>
          <w:p w14:paraId="784C0F96" w14:textId="1B0163D4"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30 574</w:t>
            </w:r>
          </w:p>
        </w:tc>
      </w:tr>
      <w:tr w:rsidR="00970439" w:rsidRPr="0073344D" w14:paraId="7FA3F81F"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040918D6" w14:textId="4EA3C989" w:rsidR="00970439" w:rsidRPr="0073344D" w:rsidRDefault="00970439" w:rsidP="00D27481">
            <w:pPr>
              <w:ind w:left="0" w:firstLine="0"/>
            </w:pPr>
            <w:r w:rsidRPr="0073344D">
              <w:t>Total liabilities</w:t>
            </w:r>
          </w:p>
        </w:tc>
        <w:tc>
          <w:tcPr>
            <w:tcW w:w="1523" w:type="dxa"/>
            <w:hideMark/>
          </w:tcPr>
          <w:p w14:paraId="6C0A75F3"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685BCB8F" w14:textId="4F61FBCD"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191 676</w:t>
            </w:r>
          </w:p>
        </w:tc>
        <w:tc>
          <w:tcPr>
            <w:tcW w:w="1524" w:type="dxa"/>
            <w:hideMark/>
          </w:tcPr>
          <w:p w14:paraId="3975E9E6" w14:textId="0D02252C"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w:t>
            </w:r>
          </w:p>
        </w:tc>
        <w:tc>
          <w:tcPr>
            <w:tcW w:w="1524" w:type="dxa"/>
          </w:tcPr>
          <w:p w14:paraId="7B9AE083" w14:textId="0E0F79E1"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191 676</w:t>
            </w:r>
          </w:p>
        </w:tc>
      </w:tr>
      <w:tr w:rsidR="00970439" w:rsidRPr="0073344D" w14:paraId="431B9831"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5072CB40" w14:textId="77777777" w:rsidR="00970439" w:rsidRPr="0073344D" w:rsidRDefault="00970439" w:rsidP="00D27481">
            <w:pPr>
              <w:ind w:left="0" w:firstLine="0"/>
            </w:pPr>
            <w:r w:rsidRPr="0073344D">
              <w:t>Accumulated surplus/(deficit)</w:t>
            </w:r>
          </w:p>
        </w:tc>
        <w:tc>
          <w:tcPr>
            <w:tcW w:w="1523" w:type="dxa"/>
            <w:hideMark/>
          </w:tcPr>
          <w:p w14:paraId="5EEC382E"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27342610" w14:textId="582C270E"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68 159</w:t>
            </w:r>
          </w:p>
        </w:tc>
        <w:tc>
          <w:tcPr>
            <w:tcW w:w="1524" w:type="dxa"/>
            <w:hideMark/>
          </w:tcPr>
          <w:p w14:paraId="5182F9F3" w14:textId="0B2DBB0A"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w:t>
            </w:r>
          </w:p>
        </w:tc>
        <w:tc>
          <w:tcPr>
            <w:tcW w:w="1524" w:type="dxa"/>
          </w:tcPr>
          <w:p w14:paraId="28BBAE54" w14:textId="5C16DA59"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68 159</w:t>
            </w:r>
          </w:p>
        </w:tc>
      </w:tr>
      <w:tr w:rsidR="00970439" w:rsidRPr="0073344D" w14:paraId="3CC48D9C"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14AA7B2D" w14:textId="17A57A6B" w:rsidR="00970439" w:rsidRPr="0073344D" w:rsidRDefault="00970439" w:rsidP="00D27481">
            <w:pPr>
              <w:ind w:left="0" w:firstLine="0"/>
            </w:pPr>
            <w:r w:rsidRPr="0073344D">
              <w:t>Physical revaluation surplus</w:t>
            </w:r>
          </w:p>
        </w:tc>
        <w:tc>
          <w:tcPr>
            <w:tcW w:w="1523" w:type="dxa"/>
            <w:hideMark/>
          </w:tcPr>
          <w:p w14:paraId="6B442BFC" w14:textId="7777777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r w:rsidRPr="0073344D">
              <w:t>7.5.3</w:t>
            </w:r>
          </w:p>
        </w:tc>
        <w:tc>
          <w:tcPr>
            <w:tcW w:w="1524" w:type="dxa"/>
            <w:hideMark/>
          </w:tcPr>
          <w:p w14:paraId="31585D0E" w14:textId="29D20F88"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3 759</w:t>
            </w:r>
          </w:p>
        </w:tc>
        <w:tc>
          <w:tcPr>
            <w:tcW w:w="1524" w:type="dxa"/>
            <w:hideMark/>
          </w:tcPr>
          <w:p w14:paraId="057D45CF" w14:textId="25C5EE1B"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2 000</w:t>
            </w:r>
          </w:p>
        </w:tc>
        <w:tc>
          <w:tcPr>
            <w:tcW w:w="1524" w:type="dxa"/>
          </w:tcPr>
          <w:p w14:paraId="31EBC3D5" w14:textId="13BCB2DD"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5 759</w:t>
            </w:r>
          </w:p>
        </w:tc>
      </w:tr>
      <w:tr w:rsidR="00970439" w:rsidRPr="0073344D" w14:paraId="69558DFE" w14:textId="77777777" w:rsidTr="00970439">
        <w:trPr>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5B795B3C" w14:textId="77777777" w:rsidR="00970439" w:rsidRPr="0073344D" w:rsidRDefault="00970439" w:rsidP="00D27481">
            <w:pPr>
              <w:ind w:left="0" w:firstLine="0"/>
            </w:pPr>
            <w:r w:rsidRPr="0073344D">
              <w:t>Other items in equity</w:t>
            </w:r>
          </w:p>
        </w:tc>
        <w:tc>
          <w:tcPr>
            <w:tcW w:w="1523" w:type="dxa"/>
            <w:hideMark/>
          </w:tcPr>
          <w:p w14:paraId="59ADE429" w14:textId="2A7E0F57" w:rsidR="00970439" w:rsidRPr="0073344D" w:rsidRDefault="00970439" w:rsidP="00D27481">
            <w:pPr>
              <w:jc w:val="center"/>
              <w:cnfStyle w:val="000000000000" w:firstRow="0" w:lastRow="0" w:firstColumn="0" w:lastColumn="0" w:oddVBand="0" w:evenVBand="0" w:oddHBand="0" w:evenHBand="0" w:firstRowFirstColumn="0" w:firstRowLastColumn="0" w:lastRowFirstColumn="0" w:lastRowLastColumn="0"/>
            </w:pPr>
          </w:p>
        </w:tc>
        <w:tc>
          <w:tcPr>
            <w:tcW w:w="1524" w:type="dxa"/>
            <w:hideMark/>
          </w:tcPr>
          <w:p w14:paraId="7F16F127" w14:textId="5D609C57"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40 068</w:t>
            </w:r>
          </w:p>
        </w:tc>
        <w:tc>
          <w:tcPr>
            <w:tcW w:w="1524" w:type="dxa"/>
            <w:hideMark/>
          </w:tcPr>
          <w:p w14:paraId="4244BE18" w14:textId="409C3FB8"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w:t>
            </w:r>
          </w:p>
        </w:tc>
        <w:tc>
          <w:tcPr>
            <w:tcW w:w="1524" w:type="dxa"/>
          </w:tcPr>
          <w:p w14:paraId="623D6B98" w14:textId="3A3B67BD" w:rsidR="00970439" w:rsidRPr="0073344D" w:rsidRDefault="00970439" w:rsidP="00D27481">
            <w:pPr>
              <w:cnfStyle w:val="000000000000" w:firstRow="0" w:lastRow="0" w:firstColumn="0" w:lastColumn="0" w:oddVBand="0" w:evenVBand="0" w:oddHBand="0" w:evenHBand="0" w:firstRowFirstColumn="0" w:firstRowLastColumn="0" w:lastRowFirstColumn="0" w:lastRowLastColumn="0"/>
            </w:pPr>
            <w:r w:rsidRPr="00A674D8">
              <w:t>40 068</w:t>
            </w:r>
          </w:p>
        </w:tc>
      </w:tr>
      <w:tr w:rsidR="00970439" w:rsidRPr="0073344D" w14:paraId="585BF355" w14:textId="77777777" w:rsidTr="00970439">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516" w:type="dxa"/>
            <w:hideMark/>
          </w:tcPr>
          <w:p w14:paraId="12353912" w14:textId="031F599E" w:rsidR="00970439" w:rsidRPr="0073344D" w:rsidRDefault="00970439" w:rsidP="00D27481">
            <w:pPr>
              <w:ind w:left="0" w:firstLine="0"/>
            </w:pPr>
            <w:r w:rsidRPr="0073344D">
              <w:t>Total equity</w:t>
            </w:r>
          </w:p>
        </w:tc>
        <w:tc>
          <w:tcPr>
            <w:tcW w:w="1523" w:type="dxa"/>
            <w:hideMark/>
          </w:tcPr>
          <w:p w14:paraId="1EDB1B51" w14:textId="411F3B9F" w:rsidR="00970439" w:rsidRPr="0073344D" w:rsidRDefault="00970439" w:rsidP="00D27481">
            <w:pPr>
              <w:jc w:val="center"/>
              <w:cnfStyle w:val="010000000000" w:firstRow="0" w:lastRow="1" w:firstColumn="0" w:lastColumn="0" w:oddVBand="0" w:evenVBand="0" w:oddHBand="0" w:evenHBand="0" w:firstRowFirstColumn="0" w:firstRowLastColumn="0" w:lastRowFirstColumn="0" w:lastRowLastColumn="0"/>
            </w:pPr>
          </w:p>
        </w:tc>
        <w:tc>
          <w:tcPr>
            <w:tcW w:w="1524" w:type="dxa"/>
            <w:hideMark/>
          </w:tcPr>
          <w:p w14:paraId="56B3B99B" w14:textId="157AB123" w:rsidR="00970439" w:rsidRPr="0073344D" w:rsidRDefault="00970439" w:rsidP="00D27481">
            <w:pPr>
              <w:cnfStyle w:val="010000000000" w:firstRow="0" w:lastRow="1" w:firstColumn="0" w:lastColumn="0" w:oddVBand="0" w:evenVBand="0" w:oddHBand="0" w:evenHBand="0" w:firstRowFirstColumn="0" w:firstRowLastColumn="0" w:lastRowFirstColumn="0" w:lastRowLastColumn="0"/>
            </w:pPr>
            <w:r w:rsidRPr="00A674D8">
              <w:t>111 986</w:t>
            </w:r>
          </w:p>
        </w:tc>
        <w:tc>
          <w:tcPr>
            <w:tcW w:w="1524" w:type="dxa"/>
            <w:hideMark/>
          </w:tcPr>
          <w:p w14:paraId="1F0D237E" w14:textId="4A38A310" w:rsidR="00970439" w:rsidRPr="0073344D" w:rsidRDefault="00970439" w:rsidP="00D27481">
            <w:pPr>
              <w:cnfStyle w:val="010000000000" w:firstRow="0" w:lastRow="1" w:firstColumn="0" w:lastColumn="0" w:oddVBand="0" w:evenVBand="0" w:oddHBand="0" w:evenHBand="0" w:firstRowFirstColumn="0" w:firstRowLastColumn="0" w:lastRowFirstColumn="0" w:lastRowLastColumn="0"/>
            </w:pPr>
            <w:r w:rsidRPr="00A674D8">
              <w:t>2 000</w:t>
            </w:r>
          </w:p>
        </w:tc>
        <w:tc>
          <w:tcPr>
            <w:tcW w:w="1524" w:type="dxa"/>
          </w:tcPr>
          <w:p w14:paraId="56175670" w14:textId="4F6B505C" w:rsidR="00970439" w:rsidRPr="0073344D" w:rsidRDefault="00970439" w:rsidP="00D27481">
            <w:pPr>
              <w:cnfStyle w:val="010000000000" w:firstRow="0" w:lastRow="1" w:firstColumn="0" w:lastColumn="0" w:oddVBand="0" w:evenVBand="0" w:oddHBand="0" w:evenHBand="0" w:firstRowFirstColumn="0" w:firstRowLastColumn="0" w:lastRowFirstColumn="0" w:lastRowLastColumn="0"/>
            </w:pPr>
            <w:r w:rsidRPr="00A674D8">
              <w:t>113 986</w:t>
            </w:r>
          </w:p>
        </w:tc>
      </w:tr>
    </w:tbl>
    <w:bookmarkEnd w:id="381"/>
    <w:p w14:paraId="5A92EC41" w14:textId="77777777" w:rsidR="00E73BC6" w:rsidRPr="0073344D" w:rsidRDefault="00E73BC6" w:rsidP="00E73BC6">
      <w:pPr>
        <w:pStyle w:val="Note"/>
      </w:pPr>
      <w:r w:rsidRPr="0073344D">
        <w:t>Note:</w:t>
      </w:r>
    </w:p>
    <w:p w14:paraId="517E546D" w14:textId="77777777" w:rsidR="00E73BC6" w:rsidRPr="0073344D" w:rsidRDefault="00E73BC6" w:rsidP="00E73BC6">
      <w:pPr>
        <w:pStyle w:val="Note"/>
      </w:pPr>
      <w:r w:rsidRPr="00940E38">
        <w:t>(a)</w:t>
      </w:r>
      <w:r w:rsidRPr="00940E38">
        <w:tab/>
      </w:r>
      <w:r w:rsidRPr="0073344D">
        <w:t>Where only line items have been reclassified with no adjustment to figures previously recognised, these amounts have not been included net impact.</w:t>
      </w:r>
    </w:p>
    <w:p w14:paraId="7679B921" w14:textId="77777777" w:rsidR="00E73BC6" w:rsidRDefault="00E73BC6" w:rsidP="00E73BC6"/>
    <w:p w14:paraId="1DAC17E4" w14:textId="77777777" w:rsidR="00445FAF" w:rsidRDefault="00445FAF">
      <w:pPr>
        <w:keepLines w:val="0"/>
      </w:pPr>
      <w:r>
        <w:br w:type="page"/>
      </w:r>
    </w:p>
    <w:p w14:paraId="36C01788" w14:textId="5EBD4279" w:rsidR="00E73BC6" w:rsidRDefault="00E73BC6" w:rsidP="00E73BC6">
      <w:pPr>
        <w:spacing w:after="120"/>
      </w:pPr>
      <w:r>
        <w:lastRenderedPageBreak/>
        <w:t xml:space="preserve">Impact on </w:t>
      </w:r>
      <w:r w:rsidR="00445FAF">
        <w:t>balance she</w:t>
      </w:r>
      <w:r>
        <w:t>et due to the adoption of AASB 15, AASB 1058 and AASB 16 is illustrated with the following reconciliation between the restated carrying amounts at 30 June 2019 and the balances reported under the new accounting standards at 1 July 2019:</w:t>
      </w:r>
    </w:p>
    <w:p w14:paraId="02538FA8" w14:textId="77777777" w:rsidR="00E73BC6" w:rsidRDefault="00E73BC6" w:rsidP="00E73BC6"/>
    <w:tbl>
      <w:tblPr>
        <w:tblStyle w:val="DTFFinancialTable"/>
        <w:tblW w:w="9639" w:type="dxa"/>
        <w:tblLayout w:type="fixed"/>
        <w:tblLook w:val="06E0" w:firstRow="1" w:lastRow="1" w:firstColumn="1" w:lastColumn="0" w:noHBand="1" w:noVBand="1"/>
      </w:tblPr>
      <w:tblGrid>
        <w:gridCol w:w="3145"/>
        <w:gridCol w:w="875"/>
        <w:gridCol w:w="1749"/>
        <w:gridCol w:w="2070"/>
        <w:gridCol w:w="1800"/>
      </w:tblGrid>
      <w:tr w:rsidR="00E73BC6" w:rsidRPr="00445FAF" w14:paraId="382D050E" w14:textId="77777777" w:rsidTr="008275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3" w:type="dxa"/>
            <w:hideMark/>
          </w:tcPr>
          <w:p w14:paraId="5ABACBF0" w14:textId="77777777" w:rsidR="00E73BC6" w:rsidRPr="00445FAF" w:rsidRDefault="00E73BC6" w:rsidP="0082756A">
            <w:r w:rsidRPr="00445FAF">
              <w:t>Balance sheet</w:t>
            </w:r>
          </w:p>
        </w:tc>
        <w:tc>
          <w:tcPr>
            <w:tcW w:w="897" w:type="dxa"/>
            <w:hideMark/>
          </w:tcPr>
          <w:p w14:paraId="4B2EA0F6" w14:textId="77777777" w:rsidR="00E73BC6" w:rsidRPr="00445FAF" w:rsidRDefault="00E73BC6" w:rsidP="0082756A">
            <w:pPr>
              <w:jc w:val="center"/>
              <w:cnfStyle w:val="100000000000" w:firstRow="1" w:lastRow="0" w:firstColumn="0" w:lastColumn="0" w:oddVBand="0" w:evenVBand="0" w:oddHBand="0" w:evenHBand="0" w:firstRowFirstColumn="0" w:firstRowLastColumn="0" w:lastRowFirstColumn="0" w:lastRowLastColumn="0"/>
            </w:pPr>
            <w:r w:rsidRPr="00445FAF">
              <w:t>Notes</w:t>
            </w:r>
          </w:p>
        </w:tc>
        <w:tc>
          <w:tcPr>
            <w:tcW w:w="1796" w:type="dxa"/>
            <w:hideMark/>
          </w:tcPr>
          <w:p w14:paraId="46C655DC" w14:textId="77777777" w:rsidR="00445FAF" w:rsidRDefault="00E73BC6" w:rsidP="0082756A">
            <w:pPr>
              <w:cnfStyle w:val="100000000000" w:firstRow="1" w:lastRow="0" w:firstColumn="0" w:lastColumn="0" w:oddVBand="0" w:evenVBand="0" w:oddHBand="0" w:evenHBand="0" w:firstRowFirstColumn="0" w:firstRowLastColumn="0" w:lastRowFirstColumn="0" w:lastRowLastColumn="0"/>
              <w:rPr>
                <w:i w:val="0"/>
              </w:rPr>
            </w:pPr>
            <w:r w:rsidRPr="00445FAF">
              <w:t xml:space="preserve">Before new accounting standards </w:t>
            </w:r>
          </w:p>
          <w:p w14:paraId="56E1E7FD" w14:textId="60D42CC4" w:rsidR="00E73BC6" w:rsidRPr="00445FAF" w:rsidRDefault="00E73BC6" w:rsidP="0082756A">
            <w:pPr>
              <w:cnfStyle w:val="100000000000" w:firstRow="1" w:lastRow="0" w:firstColumn="0" w:lastColumn="0" w:oddVBand="0" w:evenVBand="0" w:oddHBand="0" w:evenHBand="0" w:firstRowFirstColumn="0" w:firstRowLastColumn="0" w:lastRowFirstColumn="0" w:lastRowLastColumn="0"/>
            </w:pPr>
            <w:r w:rsidRPr="00445FAF">
              <w:t>Opening 1 July 2019</w:t>
            </w:r>
          </w:p>
        </w:tc>
        <w:tc>
          <w:tcPr>
            <w:tcW w:w="2126" w:type="dxa"/>
            <w:hideMark/>
          </w:tcPr>
          <w:p w14:paraId="338DC0F5" w14:textId="643E4484" w:rsidR="00E73BC6" w:rsidRPr="00445FAF" w:rsidRDefault="00E73BC6" w:rsidP="0082756A">
            <w:pPr>
              <w:cnfStyle w:val="100000000000" w:firstRow="1" w:lastRow="0" w:firstColumn="0" w:lastColumn="0" w:oddVBand="0" w:evenVBand="0" w:oddHBand="0" w:evenHBand="0" w:firstRowFirstColumn="0" w:firstRowLastColumn="0" w:lastRowFirstColumn="0" w:lastRowLastColumn="0"/>
            </w:pPr>
            <w:r w:rsidRPr="00445FAF">
              <w:t xml:space="preserve">Impact of new </w:t>
            </w:r>
            <w:r w:rsidR="0082756A">
              <w:br/>
            </w:r>
            <w:r w:rsidRPr="00445FAF">
              <w:t xml:space="preserve">accounting standards </w:t>
            </w:r>
            <w:r w:rsidR="00445FAF">
              <w:t>–</w:t>
            </w:r>
            <w:r w:rsidRPr="00445FAF">
              <w:t xml:space="preserve"> </w:t>
            </w:r>
            <w:r w:rsidR="0082756A">
              <w:br/>
            </w:r>
            <w:r w:rsidRPr="00445FAF">
              <w:t xml:space="preserve">AASB 16, 15 </w:t>
            </w:r>
            <w:r w:rsidR="00445FAF">
              <w:t>and</w:t>
            </w:r>
            <w:r w:rsidRPr="00445FAF">
              <w:t xml:space="preserve"> 1058</w:t>
            </w:r>
          </w:p>
        </w:tc>
        <w:tc>
          <w:tcPr>
            <w:tcW w:w="1848" w:type="dxa"/>
            <w:hideMark/>
          </w:tcPr>
          <w:p w14:paraId="58682351" w14:textId="1B044C4D" w:rsidR="0082756A" w:rsidRDefault="00E73BC6" w:rsidP="0082756A">
            <w:pPr>
              <w:cnfStyle w:val="100000000000" w:firstRow="1" w:lastRow="0" w:firstColumn="0" w:lastColumn="0" w:oddVBand="0" w:evenVBand="0" w:oddHBand="0" w:evenHBand="0" w:firstRowFirstColumn="0" w:firstRowLastColumn="0" w:lastRowFirstColumn="0" w:lastRowLastColumn="0"/>
              <w:rPr>
                <w:i w:val="0"/>
              </w:rPr>
            </w:pPr>
            <w:r w:rsidRPr="00445FAF">
              <w:t xml:space="preserve">After new </w:t>
            </w:r>
            <w:r w:rsidR="0082756A">
              <w:br/>
            </w:r>
            <w:r w:rsidRPr="00445FAF">
              <w:t xml:space="preserve">accounting standards </w:t>
            </w:r>
          </w:p>
          <w:p w14:paraId="60304DFE" w14:textId="5A325808" w:rsidR="00E73BC6" w:rsidRPr="00445FAF" w:rsidRDefault="00E73BC6" w:rsidP="0082756A">
            <w:pPr>
              <w:cnfStyle w:val="100000000000" w:firstRow="1" w:lastRow="0" w:firstColumn="0" w:lastColumn="0" w:oddVBand="0" w:evenVBand="0" w:oddHBand="0" w:evenHBand="0" w:firstRowFirstColumn="0" w:firstRowLastColumn="0" w:lastRowFirstColumn="0" w:lastRowLastColumn="0"/>
            </w:pPr>
            <w:r w:rsidRPr="00445FAF">
              <w:t>Opening 1</w:t>
            </w:r>
            <w:r w:rsidR="0082756A">
              <w:t> </w:t>
            </w:r>
            <w:r w:rsidRPr="00445FAF">
              <w:t>July 2019</w:t>
            </w:r>
          </w:p>
        </w:tc>
      </w:tr>
      <w:tr w:rsidR="00E73BC6" w:rsidRPr="00445FAF" w14:paraId="0685CC20"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hideMark/>
          </w:tcPr>
          <w:p w14:paraId="3227C6A0" w14:textId="77777777" w:rsidR="00E73BC6" w:rsidRPr="00445FAF" w:rsidRDefault="00E73BC6" w:rsidP="0082756A">
            <w:pPr>
              <w:ind w:left="0" w:firstLine="0"/>
            </w:pPr>
            <w:r w:rsidRPr="00445FAF">
              <w:t>Total financial assets</w:t>
            </w:r>
          </w:p>
        </w:tc>
        <w:tc>
          <w:tcPr>
            <w:tcW w:w="897" w:type="dxa"/>
            <w:hideMark/>
          </w:tcPr>
          <w:p w14:paraId="3AFBA81D" w14:textId="04749860"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p>
        </w:tc>
        <w:tc>
          <w:tcPr>
            <w:tcW w:w="1796" w:type="dxa"/>
            <w:hideMark/>
          </w:tcPr>
          <w:p w14:paraId="636D3F05"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120 867</w:t>
            </w:r>
          </w:p>
        </w:tc>
        <w:tc>
          <w:tcPr>
            <w:tcW w:w="2126" w:type="dxa"/>
            <w:hideMark/>
          </w:tcPr>
          <w:p w14:paraId="71177E87"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 </w:t>
            </w:r>
          </w:p>
        </w:tc>
        <w:tc>
          <w:tcPr>
            <w:tcW w:w="1848" w:type="dxa"/>
            <w:hideMark/>
          </w:tcPr>
          <w:p w14:paraId="2D5DE779"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120 867</w:t>
            </w:r>
          </w:p>
        </w:tc>
      </w:tr>
      <w:tr w:rsidR="00E73BC6" w:rsidRPr="00445FAF" w14:paraId="698D1B54"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auto"/>
            </w:tcBorders>
            <w:hideMark/>
          </w:tcPr>
          <w:p w14:paraId="55F49FD2" w14:textId="77777777" w:rsidR="00E73BC6" w:rsidRPr="00445FAF" w:rsidRDefault="00E73BC6" w:rsidP="0082756A">
            <w:pPr>
              <w:ind w:left="0" w:firstLine="0"/>
            </w:pPr>
            <w:r w:rsidRPr="00445FAF">
              <w:t>Total non-financial assets</w:t>
            </w:r>
          </w:p>
        </w:tc>
        <w:tc>
          <w:tcPr>
            <w:tcW w:w="897" w:type="dxa"/>
            <w:tcBorders>
              <w:bottom w:val="single" w:sz="6" w:space="0" w:color="auto"/>
            </w:tcBorders>
            <w:hideMark/>
          </w:tcPr>
          <w:p w14:paraId="24A41DF9" w14:textId="77777777"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r w:rsidRPr="00445FAF">
              <w:t>9.7</w:t>
            </w:r>
          </w:p>
        </w:tc>
        <w:tc>
          <w:tcPr>
            <w:tcW w:w="1796" w:type="dxa"/>
            <w:tcBorders>
              <w:bottom w:val="single" w:sz="6" w:space="0" w:color="auto"/>
            </w:tcBorders>
            <w:hideMark/>
          </w:tcPr>
          <w:p w14:paraId="471E9566"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184 795</w:t>
            </w:r>
          </w:p>
        </w:tc>
        <w:tc>
          <w:tcPr>
            <w:tcW w:w="2126" w:type="dxa"/>
            <w:tcBorders>
              <w:bottom w:val="single" w:sz="6" w:space="0" w:color="auto"/>
            </w:tcBorders>
            <w:hideMark/>
          </w:tcPr>
          <w:p w14:paraId="7B564FE1"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6 088</w:t>
            </w:r>
          </w:p>
        </w:tc>
        <w:tc>
          <w:tcPr>
            <w:tcW w:w="1848" w:type="dxa"/>
            <w:tcBorders>
              <w:bottom w:val="single" w:sz="6" w:space="0" w:color="auto"/>
            </w:tcBorders>
            <w:hideMark/>
          </w:tcPr>
          <w:p w14:paraId="3943652C"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190 883</w:t>
            </w:r>
          </w:p>
        </w:tc>
      </w:tr>
      <w:tr w:rsidR="00E73BC6" w:rsidRPr="0082756A" w14:paraId="4E6DAF47"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auto"/>
              <w:bottom w:val="single" w:sz="6" w:space="0" w:color="auto"/>
            </w:tcBorders>
            <w:hideMark/>
          </w:tcPr>
          <w:p w14:paraId="655E5741" w14:textId="4AECC6F3" w:rsidR="00E73BC6" w:rsidRPr="0082756A" w:rsidRDefault="00E73BC6" w:rsidP="0082756A">
            <w:pPr>
              <w:ind w:left="0" w:firstLine="0"/>
              <w:rPr>
                <w:b/>
                <w:bCs/>
              </w:rPr>
            </w:pPr>
            <w:r w:rsidRPr="0082756A">
              <w:rPr>
                <w:b/>
                <w:bCs/>
              </w:rPr>
              <w:t xml:space="preserve">Total </w:t>
            </w:r>
            <w:r w:rsidR="0082756A" w:rsidRPr="0082756A">
              <w:rPr>
                <w:b/>
                <w:bCs/>
              </w:rPr>
              <w:t>assets</w:t>
            </w:r>
          </w:p>
        </w:tc>
        <w:tc>
          <w:tcPr>
            <w:tcW w:w="897" w:type="dxa"/>
            <w:tcBorders>
              <w:top w:val="single" w:sz="6" w:space="0" w:color="auto"/>
              <w:bottom w:val="single" w:sz="6" w:space="0" w:color="auto"/>
            </w:tcBorders>
            <w:hideMark/>
          </w:tcPr>
          <w:p w14:paraId="6F464E79" w14:textId="08064942" w:rsidR="00E73BC6" w:rsidRPr="0082756A" w:rsidRDefault="00E73BC6" w:rsidP="0082756A">
            <w:pPr>
              <w:jc w:val="center"/>
              <w:cnfStyle w:val="000000000000" w:firstRow="0" w:lastRow="0" w:firstColumn="0" w:lastColumn="0" w:oddVBand="0" w:evenVBand="0" w:oddHBand="0" w:evenHBand="0" w:firstRowFirstColumn="0" w:firstRowLastColumn="0" w:lastRowFirstColumn="0" w:lastRowLastColumn="0"/>
              <w:rPr>
                <w:b/>
                <w:bCs/>
              </w:rPr>
            </w:pPr>
          </w:p>
        </w:tc>
        <w:tc>
          <w:tcPr>
            <w:tcW w:w="1796" w:type="dxa"/>
            <w:tcBorders>
              <w:top w:val="single" w:sz="6" w:space="0" w:color="auto"/>
              <w:bottom w:val="single" w:sz="6" w:space="0" w:color="auto"/>
            </w:tcBorders>
            <w:hideMark/>
          </w:tcPr>
          <w:p w14:paraId="773D6D71" w14:textId="77777777" w:rsidR="00E73BC6" w:rsidRPr="0082756A" w:rsidRDefault="00E73BC6" w:rsidP="0082756A">
            <w:pPr>
              <w:cnfStyle w:val="000000000000" w:firstRow="0" w:lastRow="0" w:firstColumn="0" w:lastColumn="0" w:oddVBand="0" w:evenVBand="0" w:oddHBand="0" w:evenHBand="0" w:firstRowFirstColumn="0" w:firstRowLastColumn="0" w:lastRowFirstColumn="0" w:lastRowLastColumn="0"/>
              <w:rPr>
                <w:b/>
                <w:bCs/>
              </w:rPr>
            </w:pPr>
            <w:r w:rsidRPr="0082756A">
              <w:rPr>
                <w:b/>
                <w:bCs/>
              </w:rPr>
              <w:t>305 662</w:t>
            </w:r>
          </w:p>
        </w:tc>
        <w:tc>
          <w:tcPr>
            <w:tcW w:w="2126" w:type="dxa"/>
            <w:tcBorders>
              <w:top w:val="single" w:sz="6" w:space="0" w:color="auto"/>
              <w:bottom w:val="single" w:sz="6" w:space="0" w:color="auto"/>
            </w:tcBorders>
            <w:hideMark/>
          </w:tcPr>
          <w:p w14:paraId="0A9C8110" w14:textId="77777777" w:rsidR="00E73BC6" w:rsidRPr="0082756A" w:rsidRDefault="00E73BC6" w:rsidP="0082756A">
            <w:pPr>
              <w:cnfStyle w:val="000000000000" w:firstRow="0" w:lastRow="0" w:firstColumn="0" w:lastColumn="0" w:oddVBand="0" w:evenVBand="0" w:oddHBand="0" w:evenHBand="0" w:firstRowFirstColumn="0" w:firstRowLastColumn="0" w:lastRowFirstColumn="0" w:lastRowLastColumn="0"/>
              <w:rPr>
                <w:b/>
                <w:bCs/>
              </w:rPr>
            </w:pPr>
            <w:r w:rsidRPr="0082756A">
              <w:rPr>
                <w:b/>
                <w:bCs/>
              </w:rPr>
              <w:t>6 088</w:t>
            </w:r>
          </w:p>
        </w:tc>
        <w:tc>
          <w:tcPr>
            <w:tcW w:w="1848" w:type="dxa"/>
            <w:tcBorders>
              <w:top w:val="single" w:sz="6" w:space="0" w:color="auto"/>
              <w:bottom w:val="single" w:sz="6" w:space="0" w:color="auto"/>
            </w:tcBorders>
            <w:hideMark/>
          </w:tcPr>
          <w:p w14:paraId="311003C7" w14:textId="77777777" w:rsidR="00E73BC6" w:rsidRPr="0082756A" w:rsidRDefault="00E73BC6" w:rsidP="0082756A">
            <w:pPr>
              <w:cnfStyle w:val="000000000000" w:firstRow="0" w:lastRow="0" w:firstColumn="0" w:lastColumn="0" w:oddVBand="0" w:evenVBand="0" w:oddHBand="0" w:evenHBand="0" w:firstRowFirstColumn="0" w:firstRowLastColumn="0" w:lastRowFirstColumn="0" w:lastRowLastColumn="0"/>
              <w:rPr>
                <w:b/>
                <w:bCs/>
              </w:rPr>
            </w:pPr>
            <w:r w:rsidRPr="0082756A">
              <w:rPr>
                <w:b/>
                <w:bCs/>
              </w:rPr>
              <w:t>311 750</w:t>
            </w:r>
          </w:p>
        </w:tc>
      </w:tr>
      <w:tr w:rsidR="00E73BC6" w:rsidRPr="00445FAF" w14:paraId="1345CDA3"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auto"/>
            </w:tcBorders>
            <w:hideMark/>
          </w:tcPr>
          <w:p w14:paraId="60EA034B" w14:textId="2401D43D" w:rsidR="00E73BC6" w:rsidRPr="00445FAF" w:rsidRDefault="00E73BC6" w:rsidP="0082756A">
            <w:pPr>
              <w:ind w:left="0" w:firstLine="0"/>
            </w:pPr>
            <w:r w:rsidRPr="00445FAF">
              <w:t xml:space="preserve">Payables and </w:t>
            </w:r>
            <w:r w:rsidR="0082756A" w:rsidRPr="00445FAF">
              <w:t>contract liab</w:t>
            </w:r>
            <w:r w:rsidRPr="00445FAF">
              <w:t>ilities</w:t>
            </w:r>
          </w:p>
        </w:tc>
        <w:tc>
          <w:tcPr>
            <w:tcW w:w="897" w:type="dxa"/>
            <w:tcBorders>
              <w:top w:val="single" w:sz="6" w:space="0" w:color="auto"/>
            </w:tcBorders>
            <w:hideMark/>
          </w:tcPr>
          <w:p w14:paraId="0C8D3F8C" w14:textId="77777777"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r w:rsidRPr="00445FAF">
              <w:t>6.2</w:t>
            </w:r>
          </w:p>
        </w:tc>
        <w:tc>
          <w:tcPr>
            <w:tcW w:w="1796" w:type="dxa"/>
            <w:tcBorders>
              <w:top w:val="single" w:sz="6" w:space="0" w:color="auto"/>
            </w:tcBorders>
            <w:hideMark/>
          </w:tcPr>
          <w:p w14:paraId="21CB9589"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35 854</w:t>
            </w:r>
          </w:p>
        </w:tc>
        <w:tc>
          <w:tcPr>
            <w:tcW w:w="2126" w:type="dxa"/>
            <w:tcBorders>
              <w:top w:val="single" w:sz="6" w:space="0" w:color="auto"/>
            </w:tcBorders>
            <w:hideMark/>
          </w:tcPr>
          <w:p w14:paraId="1A345AAD"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 xml:space="preserve"> 55</w:t>
            </w:r>
          </w:p>
        </w:tc>
        <w:tc>
          <w:tcPr>
            <w:tcW w:w="1848" w:type="dxa"/>
            <w:tcBorders>
              <w:top w:val="single" w:sz="6" w:space="0" w:color="auto"/>
            </w:tcBorders>
            <w:hideMark/>
          </w:tcPr>
          <w:p w14:paraId="65875146"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35 909</w:t>
            </w:r>
          </w:p>
        </w:tc>
      </w:tr>
      <w:tr w:rsidR="00E73BC6" w:rsidRPr="00445FAF" w14:paraId="50AEB6B2"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hideMark/>
          </w:tcPr>
          <w:p w14:paraId="77EEAC92" w14:textId="77777777" w:rsidR="00E73BC6" w:rsidRPr="00445FAF" w:rsidRDefault="00E73BC6" w:rsidP="0082756A">
            <w:pPr>
              <w:ind w:left="0" w:firstLine="0"/>
            </w:pPr>
            <w:r w:rsidRPr="00445FAF">
              <w:t>Borrowings</w:t>
            </w:r>
          </w:p>
        </w:tc>
        <w:tc>
          <w:tcPr>
            <w:tcW w:w="897" w:type="dxa"/>
            <w:hideMark/>
          </w:tcPr>
          <w:p w14:paraId="1A5F4C63" w14:textId="77777777"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r w:rsidRPr="00445FAF">
              <w:t>9.7</w:t>
            </w:r>
          </w:p>
        </w:tc>
        <w:tc>
          <w:tcPr>
            <w:tcW w:w="1796" w:type="dxa"/>
            <w:hideMark/>
          </w:tcPr>
          <w:p w14:paraId="55022271"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125 248</w:t>
            </w:r>
          </w:p>
        </w:tc>
        <w:tc>
          <w:tcPr>
            <w:tcW w:w="2126" w:type="dxa"/>
            <w:hideMark/>
          </w:tcPr>
          <w:p w14:paraId="4DF036E5"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6 088</w:t>
            </w:r>
          </w:p>
        </w:tc>
        <w:tc>
          <w:tcPr>
            <w:tcW w:w="1848" w:type="dxa"/>
            <w:hideMark/>
          </w:tcPr>
          <w:p w14:paraId="1376D3F9"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131 336</w:t>
            </w:r>
          </w:p>
        </w:tc>
      </w:tr>
      <w:tr w:rsidR="00E73BC6" w:rsidRPr="00445FAF" w14:paraId="23F20B99"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auto"/>
            </w:tcBorders>
            <w:hideMark/>
          </w:tcPr>
          <w:p w14:paraId="59A3B031" w14:textId="77777777" w:rsidR="00E73BC6" w:rsidRPr="00445FAF" w:rsidRDefault="00E73BC6" w:rsidP="0082756A">
            <w:pPr>
              <w:ind w:left="0" w:firstLine="0"/>
            </w:pPr>
            <w:r w:rsidRPr="00445FAF">
              <w:t>Other liabilities</w:t>
            </w:r>
          </w:p>
        </w:tc>
        <w:tc>
          <w:tcPr>
            <w:tcW w:w="897" w:type="dxa"/>
            <w:tcBorders>
              <w:bottom w:val="single" w:sz="6" w:space="0" w:color="auto"/>
            </w:tcBorders>
            <w:hideMark/>
          </w:tcPr>
          <w:p w14:paraId="77AB265B" w14:textId="74352D29"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p>
        </w:tc>
        <w:tc>
          <w:tcPr>
            <w:tcW w:w="1796" w:type="dxa"/>
            <w:tcBorders>
              <w:bottom w:val="single" w:sz="6" w:space="0" w:color="auto"/>
            </w:tcBorders>
            <w:hideMark/>
          </w:tcPr>
          <w:p w14:paraId="7BEB7A19"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30 574</w:t>
            </w:r>
          </w:p>
        </w:tc>
        <w:tc>
          <w:tcPr>
            <w:tcW w:w="2126" w:type="dxa"/>
            <w:tcBorders>
              <w:bottom w:val="single" w:sz="6" w:space="0" w:color="auto"/>
            </w:tcBorders>
            <w:hideMark/>
          </w:tcPr>
          <w:p w14:paraId="13B819D4"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 </w:t>
            </w:r>
          </w:p>
        </w:tc>
        <w:tc>
          <w:tcPr>
            <w:tcW w:w="1848" w:type="dxa"/>
            <w:tcBorders>
              <w:bottom w:val="single" w:sz="6" w:space="0" w:color="auto"/>
            </w:tcBorders>
            <w:hideMark/>
          </w:tcPr>
          <w:p w14:paraId="18C3A087"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30 574</w:t>
            </w:r>
          </w:p>
        </w:tc>
      </w:tr>
      <w:tr w:rsidR="00E73BC6" w:rsidRPr="0082756A" w14:paraId="21323D36"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auto"/>
              <w:bottom w:val="single" w:sz="6" w:space="0" w:color="auto"/>
            </w:tcBorders>
            <w:hideMark/>
          </w:tcPr>
          <w:p w14:paraId="17B3BB09" w14:textId="487EEAE9" w:rsidR="00E73BC6" w:rsidRPr="0082756A" w:rsidRDefault="00E73BC6" w:rsidP="0082756A">
            <w:pPr>
              <w:ind w:left="0" w:firstLine="0"/>
              <w:rPr>
                <w:b/>
                <w:bCs/>
              </w:rPr>
            </w:pPr>
            <w:r w:rsidRPr="0082756A">
              <w:rPr>
                <w:b/>
                <w:bCs/>
              </w:rPr>
              <w:t xml:space="preserve">Total </w:t>
            </w:r>
            <w:r w:rsidR="0082756A" w:rsidRPr="0082756A">
              <w:rPr>
                <w:b/>
                <w:bCs/>
              </w:rPr>
              <w:t>liabilities</w:t>
            </w:r>
          </w:p>
        </w:tc>
        <w:tc>
          <w:tcPr>
            <w:tcW w:w="897" w:type="dxa"/>
            <w:tcBorders>
              <w:top w:val="single" w:sz="6" w:space="0" w:color="auto"/>
              <w:bottom w:val="single" w:sz="6" w:space="0" w:color="auto"/>
            </w:tcBorders>
            <w:hideMark/>
          </w:tcPr>
          <w:p w14:paraId="651B0290" w14:textId="371262F9" w:rsidR="00E73BC6" w:rsidRPr="0082756A" w:rsidRDefault="00E73BC6" w:rsidP="0082756A">
            <w:pPr>
              <w:jc w:val="center"/>
              <w:cnfStyle w:val="000000000000" w:firstRow="0" w:lastRow="0" w:firstColumn="0" w:lastColumn="0" w:oddVBand="0" w:evenVBand="0" w:oddHBand="0" w:evenHBand="0" w:firstRowFirstColumn="0" w:firstRowLastColumn="0" w:lastRowFirstColumn="0" w:lastRowLastColumn="0"/>
              <w:rPr>
                <w:b/>
                <w:bCs/>
              </w:rPr>
            </w:pPr>
          </w:p>
        </w:tc>
        <w:tc>
          <w:tcPr>
            <w:tcW w:w="1796" w:type="dxa"/>
            <w:tcBorders>
              <w:top w:val="single" w:sz="6" w:space="0" w:color="auto"/>
              <w:bottom w:val="single" w:sz="6" w:space="0" w:color="auto"/>
            </w:tcBorders>
            <w:hideMark/>
          </w:tcPr>
          <w:p w14:paraId="583E344A" w14:textId="77777777" w:rsidR="00E73BC6" w:rsidRPr="0082756A" w:rsidRDefault="00E73BC6" w:rsidP="0082756A">
            <w:pPr>
              <w:cnfStyle w:val="000000000000" w:firstRow="0" w:lastRow="0" w:firstColumn="0" w:lastColumn="0" w:oddVBand="0" w:evenVBand="0" w:oddHBand="0" w:evenHBand="0" w:firstRowFirstColumn="0" w:firstRowLastColumn="0" w:lastRowFirstColumn="0" w:lastRowLastColumn="0"/>
              <w:rPr>
                <w:b/>
                <w:bCs/>
              </w:rPr>
            </w:pPr>
            <w:r w:rsidRPr="0082756A">
              <w:rPr>
                <w:b/>
                <w:bCs/>
              </w:rPr>
              <w:t>191 676</w:t>
            </w:r>
          </w:p>
        </w:tc>
        <w:tc>
          <w:tcPr>
            <w:tcW w:w="2126" w:type="dxa"/>
            <w:tcBorders>
              <w:top w:val="single" w:sz="6" w:space="0" w:color="auto"/>
              <w:bottom w:val="single" w:sz="6" w:space="0" w:color="auto"/>
            </w:tcBorders>
            <w:hideMark/>
          </w:tcPr>
          <w:p w14:paraId="6568DCE3" w14:textId="77777777" w:rsidR="00E73BC6" w:rsidRPr="0082756A" w:rsidRDefault="00E73BC6" w:rsidP="0082756A">
            <w:pPr>
              <w:cnfStyle w:val="000000000000" w:firstRow="0" w:lastRow="0" w:firstColumn="0" w:lastColumn="0" w:oddVBand="0" w:evenVBand="0" w:oddHBand="0" w:evenHBand="0" w:firstRowFirstColumn="0" w:firstRowLastColumn="0" w:lastRowFirstColumn="0" w:lastRowLastColumn="0"/>
              <w:rPr>
                <w:b/>
                <w:bCs/>
              </w:rPr>
            </w:pPr>
            <w:r w:rsidRPr="0082756A">
              <w:rPr>
                <w:b/>
                <w:bCs/>
              </w:rPr>
              <w:t>6 143</w:t>
            </w:r>
          </w:p>
        </w:tc>
        <w:tc>
          <w:tcPr>
            <w:tcW w:w="1848" w:type="dxa"/>
            <w:tcBorders>
              <w:top w:val="single" w:sz="6" w:space="0" w:color="auto"/>
              <w:bottom w:val="single" w:sz="6" w:space="0" w:color="auto"/>
            </w:tcBorders>
            <w:hideMark/>
          </w:tcPr>
          <w:p w14:paraId="02EEE0C9" w14:textId="77777777" w:rsidR="00E73BC6" w:rsidRPr="0082756A" w:rsidRDefault="00E73BC6" w:rsidP="0082756A">
            <w:pPr>
              <w:cnfStyle w:val="000000000000" w:firstRow="0" w:lastRow="0" w:firstColumn="0" w:lastColumn="0" w:oddVBand="0" w:evenVBand="0" w:oddHBand="0" w:evenHBand="0" w:firstRowFirstColumn="0" w:firstRowLastColumn="0" w:lastRowFirstColumn="0" w:lastRowLastColumn="0"/>
              <w:rPr>
                <w:b/>
                <w:bCs/>
              </w:rPr>
            </w:pPr>
            <w:r w:rsidRPr="0082756A">
              <w:rPr>
                <w:b/>
                <w:bCs/>
              </w:rPr>
              <w:t>197 819</w:t>
            </w:r>
          </w:p>
        </w:tc>
      </w:tr>
      <w:tr w:rsidR="00E73BC6" w:rsidRPr="00445FAF" w14:paraId="5635C304"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auto"/>
            </w:tcBorders>
            <w:hideMark/>
          </w:tcPr>
          <w:p w14:paraId="1F631152" w14:textId="77777777" w:rsidR="00E73BC6" w:rsidRPr="00445FAF" w:rsidRDefault="00E73BC6" w:rsidP="0082756A">
            <w:pPr>
              <w:ind w:left="0" w:firstLine="0"/>
            </w:pPr>
            <w:r w:rsidRPr="00445FAF">
              <w:t>Accumulated surplus/(deficit)</w:t>
            </w:r>
          </w:p>
        </w:tc>
        <w:tc>
          <w:tcPr>
            <w:tcW w:w="897" w:type="dxa"/>
            <w:tcBorders>
              <w:top w:val="single" w:sz="6" w:space="0" w:color="auto"/>
            </w:tcBorders>
            <w:hideMark/>
          </w:tcPr>
          <w:p w14:paraId="369C32F5" w14:textId="77777777"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r w:rsidRPr="00445FAF">
              <w:t>6.2</w:t>
            </w:r>
          </w:p>
        </w:tc>
        <w:tc>
          <w:tcPr>
            <w:tcW w:w="1796" w:type="dxa"/>
            <w:tcBorders>
              <w:top w:val="single" w:sz="6" w:space="0" w:color="auto"/>
            </w:tcBorders>
            <w:hideMark/>
          </w:tcPr>
          <w:p w14:paraId="215BB560"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68 159</w:t>
            </w:r>
          </w:p>
        </w:tc>
        <w:tc>
          <w:tcPr>
            <w:tcW w:w="2126" w:type="dxa"/>
            <w:tcBorders>
              <w:top w:val="single" w:sz="6" w:space="0" w:color="auto"/>
            </w:tcBorders>
            <w:hideMark/>
          </w:tcPr>
          <w:p w14:paraId="5649EB95" w14:textId="5C659D20"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(55)</w:t>
            </w:r>
          </w:p>
        </w:tc>
        <w:tc>
          <w:tcPr>
            <w:tcW w:w="1848" w:type="dxa"/>
            <w:tcBorders>
              <w:top w:val="single" w:sz="6" w:space="0" w:color="auto"/>
            </w:tcBorders>
            <w:hideMark/>
          </w:tcPr>
          <w:p w14:paraId="6CDF8672"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68 104</w:t>
            </w:r>
          </w:p>
        </w:tc>
      </w:tr>
      <w:tr w:rsidR="00E73BC6" w:rsidRPr="00445FAF" w14:paraId="3ED9C459"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hideMark/>
          </w:tcPr>
          <w:p w14:paraId="6787572D" w14:textId="255396C6" w:rsidR="00E73BC6" w:rsidRPr="00445FAF" w:rsidRDefault="00E73BC6" w:rsidP="0082756A">
            <w:pPr>
              <w:ind w:left="0" w:firstLine="0"/>
            </w:pPr>
            <w:r w:rsidRPr="00445FAF">
              <w:t xml:space="preserve">Physical </w:t>
            </w:r>
            <w:r w:rsidR="0082756A" w:rsidRPr="00445FAF">
              <w:t>revaluation surplus</w:t>
            </w:r>
          </w:p>
        </w:tc>
        <w:tc>
          <w:tcPr>
            <w:tcW w:w="897" w:type="dxa"/>
            <w:hideMark/>
          </w:tcPr>
          <w:p w14:paraId="4E285AAC" w14:textId="77777777"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p>
        </w:tc>
        <w:tc>
          <w:tcPr>
            <w:tcW w:w="1796" w:type="dxa"/>
            <w:hideMark/>
          </w:tcPr>
          <w:p w14:paraId="7D2B65F4"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5 759</w:t>
            </w:r>
          </w:p>
        </w:tc>
        <w:tc>
          <w:tcPr>
            <w:tcW w:w="2126" w:type="dxa"/>
            <w:hideMark/>
          </w:tcPr>
          <w:p w14:paraId="04F329F2"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p>
        </w:tc>
        <w:tc>
          <w:tcPr>
            <w:tcW w:w="1848" w:type="dxa"/>
            <w:hideMark/>
          </w:tcPr>
          <w:p w14:paraId="7F9CD664"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5 759</w:t>
            </w:r>
          </w:p>
        </w:tc>
      </w:tr>
      <w:tr w:rsidR="00E73BC6" w:rsidRPr="00445FAF" w14:paraId="0BB79994" w14:textId="77777777" w:rsidTr="0082756A">
        <w:trPr>
          <w:cantSplit w:val="0"/>
        </w:trPr>
        <w:tc>
          <w:tcPr>
            <w:cnfStyle w:val="001000000000" w:firstRow="0" w:lastRow="0" w:firstColumn="1" w:lastColumn="0" w:oddVBand="0" w:evenVBand="0" w:oddHBand="0" w:evenHBand="0" w:firstRowFirstColumn="0" w:firstRowLastColumn="0" w:lastRowFirstColumn="0" w:lastRowLastColumn="0"/>
            <w:tcW w:w="3233" w:type="dxa"/>
            <w:hideMark/>
          </w:tcPr>
          <w:p w14:paraId="434E5449" w14:textId="77777777" w:rsidR="00E73BC6" w:rsidRPr="00445FAF" w:rsidRDefault="00E73BC6" w:rsidP="0082756A">
            <w:pPr>
              <w:ind w:left="0" w:firstLine="0"/>
            </w:pPr>
            <w:r w:rsidRPr="00445FAF">
              <w:t>Other items in equity</w:t>
            </w:r>
          </w:p>
        </w:tc>
        <w:tc>
          <w:tcPr>
            <w:tcW w:w="897" w:type="dxa"/>
            <w:hideMark/>
          </w:tcPr>
          <w:p w14:paraId="2F045913" w14:textId="576BC5A5" w:rsidR="00E73BC6" w:rsidRPr="00445FAF" w:rsidRDefault="00E73BC6" w:rsidP="0082756A">
            <w:pPr>
              <w:jc w:val="center"/>
              <w:cnfStyle w:val="000000000000" w:firstRow="0" w:lastRow="0" w:firstColumn="0" w:lastColumn="0" w:oddVBand="0" w:evenVBand="0" w:oddHBand="0" w:evenHBand="0" w:firstRowFirstColumn="0" w:firstRowLastColumn="0" w:lastRowFirstColumn="0" w:lastRowLastColumn="0"/>
            </w:pPr>
          </w:p>
        </w:tc>
        <w:tc>
          <w:tcPr>
            <w:tcW w:w="1796" w:type="dxa"/>
            <w:hideMark/>
          </w:tcPr>
          <w:p w14:paraId="54D9FE99"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40 068</w:t>
            </w:r>
          </w:p>
        </w:tc>
        <w:tc>
          <w:tcPr>
            <w:tcW w:w="2126" w:type="dxa"/>
            <w:hideMark/>
          </w:tcPr>
          <w:p w14:paraId="4A092579"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 </w:t>
            </w:r>
          </w:p>
        </w:tc>
        <w:tc>
          <w:tcPr>
            <w:tcW w:w="1848" w:type="dxa"/>
            <w:hideMark/>
          </w:tcPr>
          <w:p w14:paraId="5BEF7064" w14:textId="77777777" w:rsidR="00E73BC6" w:rsidRPr="00445FAF" w:rsidRDefault="00E73BC6" w:rsidP="0082756A">
            <w:pPr>
              <w:cnfStyle w:val="000000000000" w:firstRow="0" w:lastRow="0" w:firstColumn="0" w:lastColumn="0" w:oddVBand="0" w:evenVBand="0" w:oddHBand="0" w:evenHBand="0" w:firstRowFirstColumn="0" w:firstRowLastColumn="0" w:lastRowFirstColumn="0" w:lastRowLastColumn="0"/>
            </w:pPr>
            <w:r w:rsidRPr="00445FAF">
              <w:t>40 068</w:t>
            </w:r>
          </w:p>
        </w:tc>
      </w:tr>
      <w:tr w:rsidR="00E73BC6" w:rsidRPr="00445FAF" w14:paraId="6C177A72" w14:textId="77777777" w:rsidTr="0082756A">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33" w:type="dxa"/>
            <w:hideMark/>
          </w:tcPr>
          <w:p w14:paraId="1D8B6FCD" w14:textId="2E3D3E6C" w:rsidR="00E73BC6" w:rsidRPr="00445FAF" w:rsidRDefault="00E73BC6" w:rsidP="0082756A">
            <w:pPr>
              <w:ind w:left="0" w:firstLine="0"/>
            </w:pPr>
            <w:r w:rsidRPr="00445FAF">
              <w:t xml:space="preserve">Total </w:t>
            </w:r>
            <w:r w:rsidR="0082756A" w:rsidRPr="00445FAF">
              <w:t>equity</w:t>
            </w:r>
          </w:p>
        </w:tc>
        <w:tc>
          <w:tcPr>
            <w:tcW w:w="897" w:type="dxa"/>
            <w:hideMark/>
          </w:tcPr>
          <w:p w14:paraId="094CC552" w14:textId="5C8A26F4" w:rsidR="00E73BC6" w:rsidRPr="00445FAF" w:rsidRDefault="00E73BC6" w:rsidP="0082756A">
            <w:pPr>
              <w:jc w:val="center"/>
              <w:cnfStyle w:val="010000000000" w:firstRow="0" w:lastRow="1" w:firstColumn="0" w:lastColumn="0" w:oddVBand="0" w:evenVBand="0" w:oddHBand="0" w:evenHBand="0" w:firstRowFirstColumn="0" w:firstRowLastColumn="0" w:lastRowFirstColumn="0" w:lastRowLastColumn="0"/>
            </w:pPr>
          </w:p>
        </w:tc>
        <w:tc>
          <w:tcPr>
            <w:tcW w:w="1796" w:type="dxa"/>
            <w:hideMark/>
          </w:tcPr>
          <w:p w14:paraId="613A96F4" w14:textId="77777777" w:rsidR="00E73BC6" w:rsidRPr="00445FAF" w:rsidRDefault="00E73BC6" w:rsidP="0082756A">
            <w:pPr>
              <w:cnfStyle w:val="010000000000" w:firstRow="0" w:lastRow="1" w:firstColumn="0" w:lastColumn="0" w:oddVBand="0" w:evenVBand="0" w:oddHBand="0" w:evenHBand="0" w:firstRowFirstColumn="0" w:firstRowLastColumn="0" w:lastRowFirstColumn="0" w:lastRowLastColumn="0"/>
            </w:pPr>
            <w:r w:rsidRPr="00445FAF">
              <w:t>113 986</w:t>
            </w:r>
          </w:p>
        </w:tc>
        <w:tc>
          <w:tcPr>
            <w:tcW w:w="2126" w:type="dxa"/>
            <w:hideMark/>
          </w:tcPr>
          <w:p w14:paraId="1FBE0960" w14:textId="2D983F11" w:rsidR="00E73BC6" w:rsidRPr="00445FAF" w:rsidRDefault="00E73BC6" w:rsidP="0082756A">
            <w:pPr>
              <w:cnfStyle w:val="010000000000" w:firstRow="0" w:lastRow="1" w:firstColumn="0" w:lastColumn="0" w:oddVBand="0" w:evenVBand="0" w:oddHBand="0" w:evenHBand="0" w:firstRowFirstColumn="0" w:firstRowLastColumn="0" w:lastRowFirstColumn="0" w:lastRowLastColumn="0"/>
            </w:pPr>
            <w:r w:rsidRPr="00445FAF">
              <w:t>(55)</w:t>
            </w:r>
          </w:p>
        </w:tc>
        <w:tc>
          <w:tcPr>
            <w:tcW w:w="1848" w:type="dxa"/>
            <w:hideMark/>
          </w:tcPr>
          <w:p w14:paraId="587A6F95" w14:textId="77777777" w:rsidR="00E73BC6" w:rsidRPr="00445FAF" w:rsidRDefault="00E73BC6" w:rsidP="0082756A">
            <w:pPr>
              <w:cnfStyle w:val="010000000000" w:firstRow="0" w:lastRow="1" w:firstColumn="0" w:lastColumn="0" w:oddVBand="0" w:evenVBand="0" w:oddHBand="0" w:evenHBand="0" w:firstRowFirstColumn="0" w:firstRowLastColumn="0" w:lastRowFirstColumn="0" w:lastRowLastColumn="0"/>
            </w:pPr>
            <w:r w:rsidRPr="00445FAF">
              <w:t>113 931</w:t>
            </w:r>
          </w:p>
        </w:tc>
      </w:tr>
    </w:tbl>
    <w:p w14:paraId="5BC16704" w14:textId="77777777" w:rsidR="00E73BC6" w:rsidRDefault="00E73BC6" w:rsidP="00E73BC6"/>
    <w:p w14:paraId="72BCC858" w14:textId="77777777" w:rsidR="00E73BC6" w:rsidRPr="00940E38" w:rsidRDefault="00E73BC6" w:rsidP="00E73BC6">
      <w:pPr>
        <w:spacing w:after="120"/>
      </w:pPr>
    </w:p>
    <w:p w14:paraId="4F5EC823" w14:textId="77777777" w:rsidR="00E73BC6" w:rsidRPr="00940E38" w:rsidRDefault="00E73BC6" w:rsidP="00E73BC6">
      <w:pPr>
        <w:keepLines w:val="0"/>
      </w:pPr>
      <w:r w:rsidRPr="00940E38">
        <w:br w:type="page"/>
      </w:r>
    </w:p>
    <w:tbl>
      <w:tblPr>
        <w:tblStyle w:val="ModelReportGuidanceTable"/>
        <w:tblW w:w="0" w:type="auto"/>
        <w:tblLook w:val="04A0" w:firstRow="1" w:lastRow="0" w:firstColumn="1" w:lastColumn="0" w:noHBand="0" w:noVBand="1"/>
      </w:tblPr>
      <w:tblGrid>
        <w:gridCol w:w="9614"/>
      </w:tblGrid>
      <w:tr w:rsidR="00E73BC6" w:rsidRPr="000D744A" w14:paraId="64A932F5" w14:textId="77777777" w:rsidTr="000D744A">
        <w:trPr>
          <w:cnfStyle w:val="100000000000" w:firstRow="1" w:lastRow="0" w:firstColumn="0" w:lastColumn="0" w:oddVBand="0" w:evenVBand="0" w:oddHBand="0" w:evenHBand="0" w:firstRowFirstColumn="0" w:firstRowLastColumn="0" w:lastRowFirstColumn="0" w:lastRowLastColumn="0"/>
        </w:trPr>
        <w:tc>
          <w:tcPr>
            <w:tcW w:w="9614" w:type="dxa"/>
          </w:tcPr>
          <w:p w14:paraId="22DF1EB1" w14:textId="77777777" w:rsidR="00E73BC6" w:rsidRPr="000D744A" w:rsidRDefault="00E73BC6" w:rsidP="000D744A">
            <w:r w:rsidRPr="000D744A">
              <w:lastRenderedPageBreak/>
              <w:t>Guidance – Correction of prior period errors and changes in accounting policy and accounting estimates</w:t>
            </w:r>
          </w:p>
        </w:tc>
      </w:tr>
      <w:tr w:rsidR="00E73BC6" w:rsidRPr="00940E38" w14:paraId="6F4E9650" w14:textId="77777777" w:rsidTr="000D744A">
        <w:tc>
          <w:tcPr>
            <w:tcW w:w="9614" w:type="dxa"/>
          </w:tcPr>
          <w:p w14:paraId="4A14DCDC" w14:textId="77777777" w:rsidR="00E73BC6" w:rsidRPr="004A1EA4" w:rsidRDefault="00E73BC6" w:rsidP="000D744A">
            <w:pPr>
              <w:spacing w:before="80"/>
              <w:rPr>
                <w:b/>
              </w:rPr>
            </w:pPr>
            <w:r w:rsidRPr="004A1EA4">
              <w:rPr>
                <w:b/>
              </w:rPr>
              <w:t>Prior period errors</w:t>
            </w:r>
          </w:p>
          <w:p w14:paraId="1D69C76E" w14:textId="77777777" w:rsidR="00E73BC6" w:rsidRPr="004A1EA4" w:rsidRDefault="00E73BC6" w:rsidP="00E73BC6">
            <w:r w:rsidRPr="004A1EA4">
              <w:t>Material prior period errors shall be retrospectively corrected in the first complete set of financial statements authorised for issue after their discovery by:</w:t>
            </w:r>
          </w:p>
          <w:p w14:paraId="7E1482D3" w14:textId="77777777" w:rsidR="00E73BC6" w:rsidRPr="004A1EA4" w:rsidRDefault="00E73BC6" w:rsidP="00FC71D7">
            <w:pPr>
              <w:pStyle w:val="Guidancealpha"/>
              <w:numPr>
                <w:ilvl w:val="0"/>
                <w:numId w:val="244"/>
              </w:numPr>
            </w:pPr>
            <w:r w:rsidRPr="004A1EA4">
              <w:t>restating the comparative amounts for the prior period(s) presented in which the error occurred; or</w:t>
            </w:r>
          </w:p>
          <w:p w14:paraId="73EBDDDF" w14:textId="77777777" w:rsidR="00E73BC6" w:rsidRPr="004A1EA4" w:rsidRDefault="00E73BC6" w:rsidP="00FC71D7">
            <w:pPr>
              <w:pStyle w:val="Guidancealpha"/>
              <w:numPr>
                <w:ilvl w:val="0"/>
                <w:numId w:val="244"/>
              </w:numPr>
            </w:pPr>
            <w:r w:rsidRPr="004A1EA4">
              <w:t>if the error occurred before the earliest prior period presented, restating the opening balances of assets, liabilities and equity for the earliest prior period presented.</w:t>
            </w:r>
            <w:r w:rsidRPr="000D744A">
              <w:rPr>
                <w:sz w:val="14"/>
              </w:rPr>
              <w:t xml:space="preserve"> </w:t>
            </w:r>
            <w:r w:rsidRPr="001948F2">
              <w:rPr>
                <w:rStyle w:val="SourceReference"/>
              </w:rPr>
              <w:t>[AASB 108.42]</w:t>
            </w:r>
          </w:p>
          <w:p w14:paraId="3AABB2B7" w14:textId="77777777" w:rsidR="00E73BC6" w:rsidRPr="004A1EA4" w:rsidRDefault="00E73BC6" w:rsidP="00E73BC6">
            <w:r w:rsidRPr="004A1EA4">
              <w:t>Exceptions to this will be made to the extent that it is impracticable to determine the:</w:t>
            </w:r>
          </w:p>
          <w:p w14:paraId="67F3F650" w14:textId="77777777" w:rsidR="00E73BC6" w:rsidRPr="004A1EA4" w:rsidRDefault="00E73BC6" w:rsidP="00FC71D7">
            <w:pPr>
              <w:pStyle w:val="Guidancealpha"/>
              <w:numPr>
                <w:ilvl w:val="0"/>
                <w:numId w:val="245"/>
              </w:numPr>
            </w:pPr>
            <w:r w:rsidRPr="004A1EA4">
              <w:t xml:space="preserve">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and/or </w:t>
            </w:r>
            <w:r w:rsidRPr="001948F2">
              <w:rPr>
                <w:rStyle w:val="SourceReference"/>
              </w:rPr>
              <w:t>[AASB 108.44]</w:t>
            </w:r>
          </w:p>
          <w:p w14:paraId="153D411E" w14:textId="1E7B0CCB" w:rsidR="00E73BC6" w:rsidRPr="004A1EA4" w:rsidRDefault="00E73BC6" w:rsidP="00FC71D7">
            <w:pPr>
              <w:pStyle w:val="Guidancealpha"/>
              <w:numPr>
                <w:ilvl w:val="0"/>
                <w:numId w:val="245"/>
              </w:numPr>
            </w:pPr>
            <w:r w:rsidRPr="004A1EA4">
              <w:t xml:space="preserve">cumulative effect, at the beginning of the current period, of an error on all prior periods. The entity shall then restate the comparative information to correct the error prospectively from the earliest date practicable. </w:t>
            </w:r>
            <w:r w:rsidRPr="001948F2">
              <w:rPr>
                <w:rStyle w:val="SourceReference"/>
              </w:rPr>
              <w:t>[AASB 108.45]</w:t>
            </w:r>
          </w:p>
          <w:p w14:paraId="69F7DE82" w14:textId="31EC8E04" w:rsidR="00E73BC6" w:rsidRPr="004A1EA4" w:rsidRDefault="00E73BC6" w:rsidP="00E73BC6">
            <w:pPr>
              <w:rPr>
                <w:rStyle w:val="SourceReference"/>
              </w:rPr>
            </w:pPr>
            <w:r w:rsidRPr="004A1EA4">
              <w:t>The correction of a prior period error is excluded from the net result for the period in which the error is discovered. Any</w:t>
            </w:r>
            <w:r w:rsidR="000D744A">
              <w:t> </w:t>
            </w:r>
            <w:r w:rsidRPr="004A1EA4">
              <w:t xml:space="preserve">information presented about prior periods, including any historical summaries of financial data, is restated as far back as is practicable. </w:t>
            </w:r>
            <w:r w:rsidRPr="001948F2">
              <w:rPr>
                <w:rStyle w:val="SourceReference"/>
              </w:rPr>
              <w:t>[AASB 108.46]</w:t>
            </w:r>
          </w:p>
          <w:p w14:paraId="65200D6C" w14:textId="77777777" w:rsidR="00E73BC6" w:rsidRPr="004A1EA4" w:rsidRDefault="00E73BC6" w:rsidP="000D744A">
            <w:pPr>
              <w:spacing w:before="80"/>
              <w:rPr>
                <w:b/>
              </w:rPr>
            </w:pPr>
            <w:r w:rsidRPr="004A1EA4">
              <w:rPr>
                <w:b/>
              </w:rPr>
              <w:t>Changes in accounting policy</w:t>
            </w:r>
          </w:p>
          <w:p w14:paraId="19AFCD2A" w14:textId="77777777" w:rsidR="00E73BC6" w:rsidRPr="004A1EA4" w:rsidRDefault="00E73BC6" w:rsidP="00E73BC6">
            <w:r w:rsidRPr="004A1EA4">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1948F2">
              <w:rPr>
                <w:rStyle w:val="SourceReference"/>
              </w:rPr>
              <w:t>[AASB 108.19]</w:t>
            </w:r>
          </w:p>
          <w:p w14:paraId="085E9170" w14:textId="77777777" w:rsidR="00E73BC6" w:rsidRPr="004A1EA4" w:rsidRDefault="00E73BC6" w:rsidP="00E73BC6">
            <w:r w:rsidRPr="004A1EA4">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1948F2">
              <w:rPr>
                <w:rStyle w:val="SourceReference"/>
              </w:rPr>
              <w:t>[AASB 108.22]</w:t>
            </w:r>
          </w:p>
          <w:p w14:paraId="2EFE2C9C" w14:textId="77777777" w:rsidR="00E73BC6" w:rsidRPr="004A1EA4" w:rsidRDefault="00E73BC6" w:rsidP="00E73BC6">
            <w:r w:rsidRPr="004A1EA4">
              <w:t xml:space="preserve">When there is a change in accounting policy that requires the changes to be applied retrospectively, entities must disclose the amount of the adjustment relating to the previous periods to the extent practicable. </w:t>
            </w:r>
            <w:r w:rsidRPr="001948F2">
              <w:rPr>
                <w:rStyle w:val="SourceReference"/>
              </w:rPr>
              <w:t>[AASB 108.28 (g)]</w:t>
            </w:r>
          </w:p>
          <w:p w14:paraId="68023BFB" w14:textId="77777777" w:rsidR="00E73BC6" w:rsidRPr="004A1EA4" w:rsidRDefault="00E73BC6" w:rsidP="00E73BC6">
            <w:r w:rsidRPr="004A1EA4">
              <w:rPr>
                <w:b/>
              </w:rPr>
              <w:t>Third balance sheet</w:t>
            </w:r>
            <w:r w:rsidRPr="004A1EA4">
              <w:t>: When an accounting policy is applied retrospectively, the correction of an error is made retrospectively and/or a reclassification of items is made in the financial statements, the public sector entity will be required to present, as a minimum, three balance sheets.</w:t>
            </w:r>
          </w:p>
          <w:p w14:paraId="38C3E7D2" w14:textId="77777777" w:rsidR="00E73BC6" w:rsidRPr="004A1EA4" w:rsidRDefault="00E73BC6" w:rsidP="00E73BC6">
            <w:r w:rsidRPr="004A1EA4">
              <w:t xml:space="preserve">The balance sheets to be presented are: </w:t>
            </w:r>
          </w:p>
          <w:p w14:paraId="4EA142BF" w14:textId="77777777" w:rsidR="00E73BC6" w:rsidRPr="004A1EA4" w:rsidRDefault="00E73BC6" w:rsidP="00FC71D7">
            <w:pPr>
              <w:pStyle w:val="ListBullet"/>
              <w:numPr>
                <w:ilvl w:val="0"/>
                <w:numId w:val="122"/>
              </w:numPr>
              <w:spacing w:before="60"/>
              <w:contextualSpacing/>
            </w:pPr>
            <w:r w:rsidRPr="004A1EA4">
              <w:t>at the end of the current period;</w:t>
            </w:r>
          </w:p>
          <w:p w14:paraId="1B8A82F7" w14:textId="77777777" w:rsidR="00E73BC6" w:rsidRPr="004A1EA4" w:rsidRDefault="00E73BC6" w:rsidP="00FC71D7">
            <w:pPr>
              <w:pStyle w:val="ListBullet"/>
              <w:numPr>
                <w:ilvl w:val="0"/>
                <w:numId w:val="122"/>
              </w:numPr>
              <w:spacing w:before="60"/>
              <w:contextualSpacing/>
            </w:pPr>
            <w:r w:rsidRPr="004A1EA4">
              <w:t>at the end of the previous period; and</w:t>
            </w:r>
          </w:p>
          <w:p w14:paraId="2BCEEE96" w14:textId="77777777" w:rsidR="00E73BC6" w:rsidRPr="004A1EA4" w:rsidRDefault="00E73BC6" w:rsidP="00FC71D7">
            <w:pPr>
              <w:pStyle w:val="ListBullet"/>
              <w:numPr>
                <w:ilvl w:val="0"/>
                <w:numId w:val="122"/>
              </w:numPr>
              <w:spacing w:before="60"/>
              <w:contextualSpacing/>
            </w:pPr>
            <w:r w:rsidRPr="004A1EA4">
              <w:t xml:space="preserve">at the beginning of the earliest comparative period. </w:t>
            </w:r>
          </w:p>
          <w:p w14:paraId="3CA3B474" w14:textId="77777777" w:rsidR="00E73BC6" w:rsidRPr="004A1EA4" w:rsidRDefault="00E73BC6" w:rsidP="00E73BC6">
            <w:r w:rsidRPr="004A1EA4">
              <w:t xml:space="preserve">However, a third balance sheet is not required when the adjustment is immaterial to the financial position at the beginning of the preceding period. </w:t>
            </w:r>
            <w:r w:rsidRPr="001948F2">
              <w:rPr>
                <w:rStyle w:val="SourceReference"/>
              </w:rPr>
              <w:t>[AASB 101.40A]</w:t>
            </w:r>
          </w:p>
        </w:tc>
      </w:tr>
      <w:tr w:rsidR="00E73BC6" w:rsidRPr="00940E38" w14:paraId="13879C0F" w14:textId="77777777" w:rsidTr="000D744A">
        <w:tc>
          <w:tcPr>
            <w:tcW w:w="9614" w:type="dxa"/>
          </w:tcPr>
          <w:p w14:paraId="34E9628A" w14:textId="77777777" w:rsidR="00E73BC6" w:rsidRDefault="00E73BC6" w:rsidP="000D744A">
            <w:pPr>
              <w:spacing w:before="80" w:after="120"/>
              <w:rPr>
                <w:b/>
                <w:color w:val="0072CE"/>
              </w:rPr>
            </w:pPr>
            <w:bookmarkStart w:id="382" w:name="_Hlk36810222"/>
            <w:r>
              <w:rPr>
                <w:b/>
                <w:color w:val="0072CE"/>
              </w:rPr>
              <w:t xml:space="preserve">Change in accounting policies due to first-time application of AASB 16 </w:t>
            </w:r>
            <w:r w:rsidRPr="00BD3761">
              <w:rPr>
                <w:b/>
                <w:i/>
                <w:iCs/>
                <w:color w:val="0072CE"/>
              </w:rPr>
              <w:t>Leases</w:t>
            </w:r>
          </w:p>
          <w:p w14:paraId="78761C20" w14:textId="77777777" w:rsidR="00E73BC6" w:rsidRDefault="00E73BC6" w:rsidP="00E73BC6">
            <w:pPr>
              <w:spacing w:after="120"/>
              <w:rPr>
                <w:bCs/>
                <w:color w:val="0072CE"/>
              </w:rPr>
            </w:pPr>
            <w:r>
              <w:rPr>
                <w:bCs/>
                <w:color w:val="0072CE"/>
              </w:rPr>
              <w:t xml:space="preserve">AASB 16 supersedes AASB 117 </w:t>
            </w:r>
            <w:r w:rsidRPr="001A58C3">
              <w:rPr>
                <w:bCs/>
                <w:i/>
                <w:iCs/>
                <w:color w:val="0072CE"/>
              </w:rPr>
              <w:t>Leases</w:t>
            </w:r>
            <w:r>
              <w:rPr>
                <w:bCs/>
                <w:color w:val="0072CE"/>
              </w:rPr>
              <w:t xml:space="preserve"> and sets out the principles for recognition, measurement, presentation and disclosures of leases. </w:t>
            </w:r>
          </w:p>
          <w:p w14:paraId="6621E937" w14:textId="77777777" w:rsidR="00E73BC6" w:rsidRDefault="00E73BC6" w:rsidP="00E73BC6">
            <w:pPr>
              <w:spacing w:after="120"/>
              <w:rPr>
                <w:bCs/>
                <w:color w:val="0072CE"/>
              </w:rPr>
            </w:pPr>
            <w:r>
              <w:rPr>
                <w:bCs/>
                <w:color w:val="0072CE"/>
              </w:rPr>
              <w:t>The Department has elected to apply AASB 16 requirements retrospectively with the cumulative effect of initially applying this standard as an adjustment to the opening balance of retained earnings at 1 July 2019.</w:t>
            </w:r>
          </w:p>
          <w:p w14:paraId="3DFCCAE8" w14:textId="77777777" w:rsidR="00E73BC6" w:rsidRDefault="00E73BC6" w:rsidP="00E73BC6">
            <w:pPr>
              <w:spacing w:after="120"/>
              <w:rPr>
                <w:bCs/>
                <w:color w:val="0072CE"/>
              </w:rPr>
            </w:pPr>
            <w:r>
              <w:rPr>
                <w:bCs/>
                <w:color w:val="0072CE"/>
              </w:rPr>
              <w:t xml:space="preserve">In relation to leases that had previously been classified as ‘operating leases’ under AASB 117, a lease liability is recognised at 1 July 2019 at the present value of the remaining lease payments, discounted using the lessee’s incremental borrowing rate at the date of initial application. </w:t>
            </w:r>
          </w:p>
          <w:p w14:paraId="2600FDA6" w14:textId="19C52581" w:rsidR="00E73BC6" w:rsidRDefault="00E73BC6" w:rsidP="00E73BC6">
            <w:pPr>
              <w:spacing w:after="120"/>
              <w:rPr>
                <w:bCs/>
                <w:color w:val="0072CE"/>
              </w:rPr>
            </w:pPr>
            <w:r>
              <w:rPr>
                <w:bCs/>
                <w:color w:val="0072CE"/>
              </w:rPr>
              <w:t xml:space="preserve">The corresponding right-of-use asset is initially recorded on transition at an </w:t>
            </w:r>
            <w:r w:rsidRPr="00314872">
              <w:rPr>
                <w:b/>
                <w:color w:val="0072CE"/>
              </w:rPr>
              <w:t>amount equal</w:t>
            </w:r>
            <w:r>
              <w:rPr>
                <w:bCs/>
                <w:color w:val="0072CE"/>
              </w:rPr>
              <w:t xml:space="preserve"> to the lease liability, </w:t>
            </w:r>
            <w:r w:rsidRPr="00314872">
              <w:rPr>
                <w:b/>
                <w:color w:val="0072CE"/>
              </w:rPr>
              <w:t>adjusted by</w:t>
            </w:r>
            <w:r>
              <w:rPr>
                <w:bCs/>
                <w:color w:val="0072CE"/>
              </w:rPr>
              <w:t xml:space="preserve"> the amount of any prepaid or accrued lease payments relating to that lease recognised in the </w:t>
            </w:r>
            <w:r w:rsidR="007A3356">
              <w:rPr>
                <w:bCs/>
                <w:color w:val="0072CE"/>
              </w:rPr>
              <w:t>balance sheet</w:t>
            </w:r>
            <w:r>
              <w:rPr>
                <w:bCs/>
                <w:color w:val="0072CE"/>
              </w:rPr>
              <w:t xml:space="preserve"> as at 30 June 2019.</w:t>
            </w:r>
          </w:p>
          <w:p w14:paraId="0F0F9B34" w14:textId="3BE92C97" w:rsidR="00E73BC6" w:rsidRDefault="00E73BC6" w:rsidP="00E73BC6">
            <w:pPr>
              <w:spacing w:after="120"/>
              <w:rPr>
                <w:bCs/>
                <w:color w:val="0072CE"/>
              </w:rPr>
            </w:pPr>
            <w:r>
              <w:rPr>
                <w:bCs/>
                <w:color w:val="0072CE"/>
              </w:rPr>
              <w:t>T</w:t>
            </w:r>
            <w:r w:rsidRPr="00670436">
              <w:rPr>
                <w:bCs/>
                <w:color w:val="0072CE"/>
              </w:rPr>
              <w:t xml:space="preserve">he Department is </w:t>
            </w:r>
            <w:r>
              <w:rPr>
                <w:bCs/>
                <w:color w:val="0072CE"/>
              </w:rPr>
              <w:t xml:space="preserve">also </w:t>
            </w:r>
            <w:r w:rsidRPr="00670436">
              <w:rPr>
                <w:bCs/>
                <w:color w:val="0072CE"/>
              </w:rPr>
              <w:t>required to disclose</w:t>
            </w:r>
            <w:r>
              <w:rPr>
                <w:bCs/>
                <w:color w:val="0072CE"/>
              </w:rPr>
              <w:t xml:space="preserve"> the weighted average incremental borrowing rate applied to lease liabilities recognised at the date of initial application and an explanation between</w:t>
            </w:r>
            <w:r w:rsidR="007A3356">
              <w:rPr>
                <w:bCs/>
                <w:color w:val="0072CE"/>
              </w:rPr>
              <w:t>:</w:t>
            </w:r>
          </w:p>
          <w:p w14:paraId="64C1E1D2" w14:textId="77777777" w:rsidR="00E73BC6" w:rsidRPr="00AE6B78" w:rsidRDefault="00E73BC6" w:rsidP="00FC71D7">
            <w:pPr>
              <w:pStyle w:val="Guidancealpha"/>
              <w:numPr>
                <w:ilvl w:val="0"/>
                <w:numId w:val="246"/>
              </w:numPr>
            </w:pPr>
            <w:r>
              <w:t>t</w:t>
            </w:r>
            <w:r w:rsidRPr="00AE6B78">
              <w:t>he operating lease commitments disclosed applying AASB 117 at the end of the annual reporting period immediately preceding the date of initial application (discounted using the incremental borrowing rate at the date of initial application)</w:t>
            </w:r>
            <w:r>
              <w:t>;</w:t>
            </w:r>
            <w:r w:rsidRPr="00AE6B78">
              <w:t xml:space="preserve"> and</w:t>
            </w:r>
          </w:p>
          <w:p w14:paraId="2ED61DD5" w14:textId="15BF3EB0" w:rsidR="00E73BC6" w:rsidRPr="000D744A" w:rsidRDefault="00E73BC6" w:rsidP="00FC71D7">
            <w:pPr>
              <w:pStyle w:val="Guidancealpha"/>
              <w:numPr>
                <w:ilvl w:val="0"/>
                <w:numId w:val="246"/>
              </w:numPr>
              <w:spacing w:after="120"/>
              <w:rPr>
                <w:bCs/>
                <w:color w:val="0072CE"/>
              </w:rPr>
            </w:pPr>
            <w:r>
              <w:t>t</w:t>
            </w:r>
            <w:r w:rsidRPr="00AE6B78">
              <w:t>he lease liabilities recognised at the date of initial application under AASB 16.</w:t>
            </w:r>
          </w:p>
          <w:p w14:paraId="10792B87" w14:textId="17485C4A" w:rsidR="00E73BC6" w:rsidRPr="00940E38" w:rsidRDefault="00E73BC6" w:rsidP="000D744A">
            <w:pPr>
              <w:spacing w:after="120"/>
              <w:rPr>
                <w:b/>
              </w:rPr>
            </w:pPr>
            <w:r>
              <w:rPr>
                <w:bCs/>
                <w:color w:val="0072CE"/>
              </w:rPr>
              <w:t xml:space="preserve">The department is also required to disclose the practical expedients that are used and elected in FRD 123 </w:t>
            </w:r>
            <w:r w:rsidRPr="00314872">
              <w:rPr>
                <w:bCs/>
                <w:i/>
                <w:iCs/>
                <w:color w:val="0072CE"/>
              </w:rPr>
              <w:t>Transitional requirements on the application of AASB 16 Leases</w:t>
            </w:r>
            <w:r w:rsidRPr="00101B3F">
              <w:rPr>
                <w:bCs/>
                <w:i/>
                <w:iCs/>
                <w:color w:val="0072CE"/>
              </w:rPr>
              <w:t xml:space="preserve">. </w:t>
            </w:r>
            <w:bookmarkEnd w:id="382"/>
          </w:p>
        </w:tc>
      </w:tr>
    </w:tbl>
    <w:p w14:paraId="34AAFA78" w14:textId="37B89086" w:rsidR="000D744A" w:rsidRPr="000D744A" w:rsidRDefault="000D744A" w:rsidP="000D744A">
      <w:pPr>
        <w:spacing w:before="0"/>
        <w:rPr>
          <w:sz w:val="10"/>
          <w:szCs w:val="10"/>
        </w:rPr>
      </w:pPr>
    </w:p>
    <w:tbl>
      <w:tblPr>
        <w:tblStyle w:val="ModelReportGuidanceTable"/>
        <w:tblW w:w="0" w:type="auto"/>
        <w:tblLook w:val="04A0" w:firstRow="1" w:lastRow="0" w:firstColumn="1" w:lastColumn="0" w:noHBand="0" w:noVBand="1"/>
      </w:tblPr>
      <w:tblGrid>
        <w:gridCol w:w="9614"/>
      </w:tblGrid>
      <w:tr w:rsidR="000D744A" w:rsidRPr="000D744A" w14:paraId="79438FF4" w14:textId="77777777" w:rsidTr="000D744A">
        <w:trPr>
          <w:cnfStyle w:val="100000000000" w:firstRow="1" w:lastRow="0" w:firstColumn="0" w:lastColumn="0" w:oddVBand="0" w:evenVBand="0" w:oddHBand="0" w:evenHBand="0" w:firstRowFirstColumn="0" w:firstRowLastColumn="0" w:lastRowFirstColumn="0" w:lastRowLastColumn="0"/>
        </w:trPr>
        <w:tc>
          <w:tcPr>
            <w:tcW w:w="9614" w:type="dxa"/>
          </w:tcPr>
          <w:p w14:paraId="5E3A2FAB" w14:textId="30988334" w:rsidR="000D744A" w:rsidRPr="000D744A" w:rsidRDefault="000D744A" w:rsidP="003F2D7F">
            <w:r w:rsidRPr="000D744A">
              <w:lastRenderedPageBreak/>
              <w:t>Guidance – Correction of prior period errors and changes in accounting policy and accounting estimates</w:t>
            </w:r>
            <w:r>
              <w:t xml:space="preserve"> </w:t>
            </w:r>
            <w:r w:rsidRPr="000D744A">
              <w:rPr>
                <w:i/>
                <w:iCs/>
              </w:rPr>
              <w:t>(continued)</w:t>
            </w:r>
          </w:p>
        </w:tc>
      </w:tr>
      <w:tr w:rsidR="000D744A" w:rsidRPr="00940E38" w14:paraId="3DDC73AE" w14:textId="77777777" w:rsidTr="000D744A">
        <w:tc>
          <w:tcPr>
            <w:tcW w:w="9614" w:type="dxa"/>
          </w:tcPr>
          <w:p w14:paraId="2D0ECE04" w14:textId="22DD575E" w:rsidR="000D744A" w:rsidRDefault="000D744A" w:rsidP="000D744A">
            <w:pPr>
              <w:spacing w:after="120"/>
              <w:rPr>
                <w:b/>
                <w:color w:val="0072CE"/>
              </w:rPr>
            </w:pPr>
            <w:r>
              <w:rPr>
                <w:b/>
                <w:color w:val="0072CE"/>
              </w:rPr>
              <w:t xml:space="preserve">Transitional </w:t>
            </w:r>
            <w:r w:rsidR="007A3356">
              <w:rPr>
                <w:b/>
                <w:color w:val="0072CE"/>
              </w:rPr>
              <w:t>requirements for lessors</w:t>
            </w:r>
            <w:r>
              <w:rPr>
                <w:b/>
                <w:color w:val="0072CE"/>
              </w:rPr>
              <w:t>:</w:t>
            </w:r>
          </w:p>
          <w:p w14:paraId="2C023404" w14:textId="77777777" w:rsidR="000D744A" w:rsidRDefault="000D744A" w:rsidP="000D744A">
            <w:pPr>
              <w:spacing w:after="120"/>
              <w:rPr>
                <w:b/>
                <w:color w:val="0072CE"/>
              </w:rPr>
            </w:pPr>
            <w:proofErr w:type="gramStart"/>
            <w:r w:rsidRPr="006F71FF">
              <w:rPr>
                <w:bCs/>
                <w:color w:val="0072CE"/>
              </w:rPr>
              <w:t>With the exception of</w:t>
            </w:r>
            <w:proofErr w:type="gramEnd"/>
            <w:r w:rsidRPr="006F71FF">
              <w:rPr>
                <w:bCs/>
                <w:color w:val="0072CE"/>
              </w:rPr>
              <w:t xml:space="preserve"> sub-leases and sale and leaseback, lessors are not required to make any adjustments to leases on transition and apply AASB 16 from the initial date of application</w:t>
            </w:r>
            <w:r>
              <w:rPr>
                <w:b/>
                <w:color w:val="0072CE"/>
              </w:rPr>
              <w:t>.</w:t>
            </w:r>
          </w:p>
          <w:p w14:paraId="6B9238A5" w14:textId="77777777" w:rsidR="000D744A" w:rsidRDefault="000D744A" w:rsidP="000D744A">
            <w:pPr>
              <w:spacing w:after="120"/>
              <w:rPr>
                <w:bCs/>
                <w:color w:val="0072CE"/>
              </w:rPr>
            </w:pPr>
            <w:r w:rsidRPr="006F71FF">
              <w:rPr>
                <w:b/>
                <w:color w:val="0072CE"/>
              </w:rPr>
              <w:t>Sub-leases</w:t>
            </w:r>
            <w:r w:rsidRPr="006F71FF">
              <w:rPr>
                <w:bCs/>
                <w:color w:val="0072CE"/>
              </w:rPr>
              <w:t xml:space="preserve">: At the date of initial application, an intermediate lessor reassesses ongoing subleases that were classified as operating leases under </w:t>
            </w:r>
            <w:r>
              <w:rPr>
                <w:bCs/>
                <w:color w:val="0072CE"/>
              </w:rPr>
              <w:t>AASB 117</w:t>
            </w:r>
            <w:r w:rsidRPr="006F71FF">
              <w:rPr>
                <w:bCs/>
                <w:color w:val="0072CE"/>
              </w:rPr>
              <w:t xml:space="preserve"> to determine whether each sub-lease should be classified as an operating lease or a finance lease under the new standard. This assessment is made </w:t>
            </w:r>
            <w:proofErr w:type="gramStart"/>
            <w:r w:rsidRPr="006F71FF">
              <w:rPr>
                <w:bCs/>
                <w:color w:val="0072CE"/>
              </w:rPr>
              <w:t>on the basis of</w:t>
            </w:r>
            <w:proofErr w:type="gramEnd"/>
            <w:r w:rsidRPr="006F71FF">
              <w:rPr>
                <w:bCs/>
                <w:color w:val="0072CE"/>
              </w:rPr>
              <w:t xml:space="preserve"> the remaining contractual terms and conditions of the head lease and sub-lease</w:t>
            </w:r>
            <w:r>
              <w:rPr>
                <w:bCs/>
                <w:color w:val="0072CE"/>
              </w:rPr>
              <w:t xml:space="preserve">. </w:t>
            </w:r>
          </w:p>
          <w:p w14:paraId="6393FECF" w14:textId="77777777" w:rsidR="000D744A" w:rsidRPr="006F71FF" w:rsidRDefault="000D744A" w:rsidP="000D744A">
            <w:pPr>
              <w:spacing w:after="120"/>
              <w:rPr>
                <w:bCs/>
                <w:color w:val="0072CE"/>
              </w:rPr>
            </w:pPr>
            <w:r>
              <w:t xml:space="preserve">For sub-leases classified as operating leases under AASB 117 but finance leases under the new standard, a lessor accounts for the sub-lease as a new finance lease </w:t>
            </w:r>
            <w:proofErr w:type="gramStart"/>
            <w:r>
              <w:t>entered into</w:t>
            </w:r>
            <w:proofErr w:type="gramEnd"/>
            <w:r>
              <w:t xml:space="preserve"> at the date of initial application.</w:t>
            </w:r>
          </w:p>
          <w:p w14:paraId="3FA3488E" w14:textId="77777777" w:rsidR="000D744A" w:rsidRDefault="000D744A" w:rsidP="000D744A">
            <w:pPr>
              <w:spacing w:after="120"/>
            </w:pPr>
            <w:r>
              <w:t>Reassessing the classification of sub-leases on transition can lead to sub-leases being reclassified as finance leases by the intermediate lessor.</w:t>
            </w:r>
          </w:p>
          <w:p w14:paraId="76234500" w14:textId="77777777" w:rsidR="000D744A" w:rsidRPr="006F71FF" w:rsidRDefault="000D744A" w:rsidP="000D744A">
            <w:pPr>
              <w:spacing w:after="120"/>
            </w:pPr>
            <w:r>
              <w:t>Under the new standard, an intermediate lessor evaluates the classification of a sub-lease with reference to the ROU asset associated with the head lease and not with reference to the underlying asset. Consequently, many sub-leases that were classified by an intermediate lessor as operating leases under IAS 17 will be classified as finance leases under the new standard.</w:t>
            </w:r>
          </w:p>
          <w:p w14:paraId="421B13E6" w14:textId="77777777" w:rsidR="000D744A" w:rsidRDefault="000D744A" w:rsidP="000D744A">
            <w:pPr>
              <w:spacing w:after="120"/>
              <w:rPr>
                <w:b/>
                <w:color w:val="0072CE"/>
              </w:rPr>
            </w:pPr>
          </w:p>
          <w:p w14:paraId="23D744FC" w14:textId="77777777" w:rsidR="000D744A" w:rsidRDefault="000D744A" w:rsidP="000D744A">
            <w:pPr>
              <w:spacing w:after="120"/>
              <w:rPr>
                <w:b/>
                <w:color w:val="0072CE"/>
              </w:rPr>
            </w:pPr>
            <w:r>
              <w:rPr>
                <w:b/>
                <w:color w:val="0072CE"/>
              </w:rPr>
              <w:t xml:space="preserve">For more information on the transitional requirements please refer to FRD 123 </w:t>
            </w:r>
            <w:r w:rsidRPr="00D40E98">
              <w:rPr>
                <w:b/>
                <w:i/>
                <w:iCs/>
                <w:color w:val="0072CE"/>
              </w:rPr>
              <w:t>Leases</w:t>
            </w:r>
            <w:r>
              <w:rPr>
                <w:b/>
                <w:color w:val="0072CE"/>
              </w:rPr>
              <w:t>.</w:t>
            </w:r>
          </w:p>
          <w:p w14:paraId="147E36A4" w14:textId="77777777" w:rsidR="000D744A" w:rsidRDefault="000D744A" w:rsidP="000D744A">
            <w:pPr>
              <w:spacing w:after="120"/>
              <w:rPr>
                <w:b/>
                <w:color w:val="0072CE"/>
              </w:rPr>
            </w:pPr>
          </w:p>
          <w:p w14:paraId="4902E2CE" w14:textId="77777777" w:rsidR="000D744A" w:rsidRPr="00F07EE1" w:rsidRDefault="000D744A" w:rsidP="000D744A">
            <w:pPr>
              <w:spacing w:after="120"/>
              <w:rPr>
                <w:b/>
                <w:i/>
                <w:iCs/>
                <w:color w:val="0072CE"/>
              </w:rPr>
            </w:pPr>
            <w:r>
              <w:rPr>
                <w:b/>
                <w:color w:val="0072CE"/>
              </w:rPr>
              <w:t>Change in accounting policies due to first time application of AASB 1059 S</w:t>
            </w:r>
            <w:r w:rsidRPr="00F07EE1">
              <w:rPr>
                <w:b/>
                <w:i/>
                <w:iCs/>
                <w:color w:val="0072CE"/>
              </w:rPr>
              <w:t>ervice Concession Arrangements: Grantors</w:t>
            </w:r>
          </w:p>
          <w:p w14:paraId="44CE6A9A" w14:textId="59D36645" w:rsidR="000D744A" w:rsidRPr="00940E38" w:rsidRDefault="000D744A" w:rsidP="000D744A">
            <w:pPr>
              <w:spacing w:after="120"/>
              <w:rPr>
                <w:b/>
              </w:rPr>
            </w:pPr>
            <w:r w:rsidRPr="00D40E98">
              <w:rPr>
                <w:bCs/>
                <w:color w:val="0072CE"/>
              </w:rPr>
              <w:t xml:space="preserve">Refer to guidance included in Note 7.5.2 relating to the application of AASB 1059 for the first time </w:t>
            </w:r>
            <w:proofErr w:type="gramStart"/>
            <w:r w:rsidRPr="00D40E98">
              <w:rPr>
                <w:bCs/>
                <w:color w:val="0072CE"/>
              </w:rPr>
              <w:t>and also</w:t>
            </w:r>
            <w:proofErr w:type="gramEnd"/>
            <w:r w:rsidRPr="00D40E98">
              <w:rPr>
                <w:bCs/>
                <w:color w:val="0072CE"/>
              </w:rPr>
              <w:t xml:space="preserve"> FRD 124 </w:t>
            </w:r>
            <w:r w:rsidRPr="00D40E98">
              <w:rPr>
                <w:bCs/>
                <w:i/>
                <w:iCs/>
                <w:color w:val="0072CE"/>
              </w:rPr>
              <w:t>Transitional requirements on the application of AASB 1059 Service Concession Arrangements: Grantors</w:t>
            </w:r>
            <w:r w:rsidRPr="00D40E98">
              <w:rPr>
                <w:bCs/>
                <w:color w:val="0072CE"/>
              </w:rPr>
              <w:t xml:space="preserve"> which prescribes the transitional requirements of the standard.</w:t>
            </w:r>
          </w:p>
        </w:tc>
      </w:tr>
      <w:tr w:rsidR="00E73BC6" w:rsidRPr="00940E38" w14:paraId="2B7BEFF3" w14:textId="77777777" w:rsidTr="000D744A">
        <w:tc>
          <w:tcPr>
            <w:tcW w:w="9614" w:type="dxa"/>
          </w:tcPr>
          <w:p w14:paraId="547A9FE6" w14:textId="77777777" w:rsidR="00E73BC6" w:rsidRPr="00940E38" w:rsidRDefault="00E73BC6" w:rsidP="00E73BC6">
            <w:pPr>
              <w:rPr>
                <w:b/>
              </w:rPr>
            </w:pPr>
            <w:r w:rsidRPr="00940E38">
              <w:rPr>
                <w:b/>
              </w:rPr>
              <w:t xml:space="preserve">Inappropriate accounting policies not rectified by disclosure </w:t>
            </w:r>
            <w:r w:rsidRPr="00940E38">
              <w:rPr>
                <w:rStyle w:val="SourceReference"/>
              </w:rPr>
              <w:t>[AASB 101.18]</w:t>
            </w:r>
          </w:p>
          <w:p w14:paraId="7F551A16" w14:textId="77777777" w:rsidR="00E73BC6" w:rsidRPr="00940E38" w:rsidRDefault="00E73BC6" w:rsidP="00E73BC6">
            <w:pPr>
              <w:rPr>
                <w:b/>
              </w:rPr>
            </w:pPr>
            <w:r w:rsidRPr="00940E38">
              <w:t>Inappropriate accounting policies are not rectified either by disclosure of the accounting policies used or by notes or explanatory material.</w:t>
            </w:r>
          </w:p>
          <w:p w14:paraId="7ED6AE88" w14:textId="77777777" w:rsidR="00E73BC6" w:rsidRPr="00940E38" w:rsidRDefault="00E73BC6" w:rsidP="00E73BC6">
            <w:r w:rsidRPr="00940E38">
              <w:rPr>
                <w:b/>
              </w:rPr>
              <w:t>Voluntary changes in accounting policies</w:t>
            </w:r>
            <w:r w:rsidRPr="00940E38">
              <w:t xml:space="preserve"> </w:t>
            </w:r>
            <w:r w:rsidRPr="00940E38">
              <w:rPr>
                <w:rStyle w:val="SourceReference"/>
              </w:rPr>
              <w:t>[AASB 108.14]</w:t>
            </w:r>
          </w:p>
          <w:p w14:paraId="0CF29105" w14:textId="77777777" w:rsidR="00E73BC6" w:rsidRPr="00940E38" w:rsidRDefault="00E73BC6" w:rsidP="00E73BC6">
            <w:r w:rsidRPr="00940E38">
              <w:t>An entity shall change an accounting policy only if the change:</w:t>
            </w:r>
          </w:p>
          <w:p w14:paraId="50B218CC" w14:textId="77777777" w:rsidR="00E73BC6" w:rsidRPr="00940E38" w:rsidRDefault="00E73BC6" w:rsidP="00FC71D7">
            <w:pPr>
              <w:pStyle w:val="ListBullet"/>
              <w:numPr>
                <w:ilvl w:val="0"/>
                <w:numId w:val="122"/>
              </w:numPr>
              <w:spacing w:before="60"/>
              <w:contextualSpacing/>
            </w:pPr>
            <w:r w:rsidRPr="00940E38">
              <w:t>is required by an AAS; or</w:t>
            </w:r>
          </w:p>
          <w:p w14:paraId="5B6E3BD9" w14:textId="77777777" w:rsidR="00E73BC6" w:rsidRPr="00940E38" w:rsidRDefault="00E73BC6" w:rsidP="00FC71D7">
            <w:pPr>
              <w:pStyle w:val="ListBullet"/>
              <w:numPr>
                <w:ilvl w:val="0"/>
                <w:numId w:val="122"/>
              </w:numPr>
              <w:spacing w:before="60"/>
              <w:contextualSpacing/>
            </w:pPr>
            <w:r w:rsidRPr="00940E38">
              <w:t>results in the financial statements providing reliable and more relevant information about the effects of transactions, other events or conditions on the entity’s financial position, financial performance or cash flows.</w:t>
            </w:r>
          </w:p>
          <w:p w14:paraId="2EFAE9B2" w14:textId="77777777" w:rsidR="00E73BC6" w:rsidRPr="00940E38" w:rsidRDefault="00E73BC6" w:rsidP="00E73BC6">
            <w:r w:rsidRPr="00940E38">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940E38">
              <w:rPr>
                <w:rStyle w:val="SourceReference"/>
              </w:rPr>
              <w:t>[AASB 108.29]</w:t>
            </w:r>
          </w:p>
          <w:p w14:paraId="6AE420C9" w14:textId="77777777" w:rsidR="00E73BC6" w:rsidRPr="00940E38" w:rsidRDefault="00E73BC6" w:rsidP="00FC71D7">
            <w:pPr>
              <w:pStyle w:val="Guidancealpha"/>
              <w:numPr>
                <w:ilvl w:val="0"/>
                <w:numId w:val="247"/>
              </w:numPr>
            </w:pPr>
            <w:r w:rsidRPr="00940E38">
              <w:t>the nature of the change in accounting policy;</w:t>
            </w:r>
          </w:p>
          <w:p w14:paraId="4CCAB807" w14:textId="77777777" w:rsidR="00E73BC6" w:rsidRPr="00940E38" w:rsidRDefault="00E73BC6" w:rsidP="000D744A">
            <w:pPr>
              <w:pStyle w:val="Guidancealpha"/>
            </w:pPr>
            <w:r w:rsidRPr="00940E38">
              <w:t>the reasons why applying the new accounting policy provides reliable and more relevant information;</w:t>
            </w:r>
          </w:p>
          <w:p w14:paraId="1802CBDF" w14:textId="77777777" w:rsidR="00E73BC6" w:rsidRPr="00940E38" w:rsidRDefault="00E73BC6" w:rsidP="000D744A">
            <w:pPr>
              <w:pStyle w:val="Guidancealpha"/>
            </w:pPr>
            <w:r w:rsidRPr="00940E38">
              <w:t>for the current period and each prior period presented, to the extent practicable, the amount of the adjustment:</w:t>
            </w:r>
          </w:p>
          <w:p w14:paraId="3E53EFFF" w14:textId="5FC334EE" w:rsidR="00E73BC6" w:rsidRPr="00940E38" w:rsidRDefault="006853CA" w:rsidP="006853CA">
            <w:pPr>
              <w:pStyle w:val="Guidanceindent2"/>
            </w:pPr>
            <w:r>
              <w:tab/>
              <w:t>(</w:t>
            </w:r>
            <w:proofErr w:type="spellStart"/>
            <w:r>
              <w:t>i</w:t>
            </w:r>
            <w:proofErr w:type="spellEnd"/>
            <w:r>
              <w:t>)</w:t>
            </w:r>
            <w:r>
              <w:tab/>
            </w:r>
            <w:r w:rsidR="00E73BC6" w:rsidRPr="00940E38">
              <w:t>for each financial statement’s line item affected; and</w:t>
            </w:r>
          </w:p>
          <w:p w14:paraId="352AD624" w14:textId="1278CB3B" w:rsidR="00E73BC6" w:rsidRPr="00940E38" w:rsidRDefault="006853CA" w:rsidP="006853CA">
            <w:pPr>
              <w:pStyle w:val="Guidanceindent2"/>
            </w:pPr>
            <w:r>
              <w:tab/>
              <w:t>(ii)</w:t>
            </w:r>
            <w:r>
              <w:tab/>
            </w:r>
            <w:r w:rsidR="00E73BC6" w:rsidRPr="00940E38">
              <w:t>if AASB 133 applies, for basic and diluted earnings per share</w:t>
            </w:r>
            <w:r w:rsidR="007A3356">
              <w:t>.</w:t>
            </w:r>
          </w:p>
          <w:p w14:paraId="4765E803" w14:textId="77777777" w:rsidR="00E73BC6" w:rsidRPr="00940E38" w:rsidRDefault="00E73BC6" w:rsidP="000D744A">
            <w:pPr>
              <w:pStyle w:val="Guidancealpha"/>
            </w:pPr>
            <w:r w:rsidRPr="00940E38">
              <w:t xml:space="preserve">the amount of the adjustment relating to periods before those presented, to the extent practicable; </w:t>
            </w:r>
          </w:p>
          <w:p w14:paraId="2B829920" w14:textId="77777777" w:rsidR="00E73BC6" w:rsidRPr="00940E38" w:rsidRDefault="00E73BC6" w:rsidP="000D744A">
            <w:pPr>
              <w:pStyle w:val="Guidancealpha"/>
            </w:pPr>
            <w:r w:rsidRPr="00940E38">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14:paraId="4C3938E4" w14:textId="77777777" w:rsidR="00E73BC6" w:rsidRPr="00940E38" w:rsidRDefault="00E73BC6" w:rsidP="00E73BC6">
            <w:r w:rsidRPr="00940E38">
              <w:rPr>
                <w:b/>
              </w:rPr>
              <w:t>Effect of changes in accounting policy of equity</w:t>
            </w:r>
            <w:r w:rsidRPr="00940E38">
              <w:t xml:space="preserve"> </w:t>
            </w:r>
            <w:r w:rsidRPr="00940E38">
              <w:rPr>
                <w:rStyle w:val="SourceReference"/>
              </w:rPr>
              <w:t>[AASB 101.106(b)]</w:t>
            </w:r>
          </w:p>
          <w:p w14:paraId="28CBBF70" w14:textId="27447DE9" w:rsidR="00E73BC6" w:rsidRPr="00940E38" w:rsidRDefault="00E73BC6" w:rsidP="000D744A">
            <w:r w:rsidRPr="00940E38">
              <w:t>For each component of equity affected by the change in accounting policy, AASB 101 requires that the entity discloses the effects of retrospective application or retrospective restatement recognised in accordance with AASB 108.</w:t>
            </w:r>
          </w:p>
        </w:tc>
      </w:tr>
    </w:tbl>
    <w:p w14:paraId="2CA00B80" w14:textId="6C9B539E" w:rsidR="000D744A" w:rsidRDefault="000D744A"/>
    <w:p w14:paraId="52A4A99C" w14:textId="77777777" w:rsidR="000D744A" w:rsidRDefault="000D744A">
      <w:r>
        <w:rPr>
          <w:b/>
        </w:rPr>
        <w:br w:type="page"/>
      </w:r>
    </w:p>
    <w:tbl>
      <w:tblPr>
        <w:tblStyle w:val="ModelReportGuidanceTable"/>
        <w:tblW w:w="0" w:type="auto"/>
        <w:tblLook w:val="04A0" w:firstRow="1" w:lastRow="0" w:firstColumn="1" w:lastColumn="0" w:noHBand="0" w:noVBand="1"/>
      </w:tblPr>
      <w:tblGrid>
        <w:gridCol w:w="9614"/>
      </w:tblGrid>
      <w:tr w:rsidR="000D744A" w:rsidRPr="000D744A" w14:paraId="20E75BD9" w14:textId="77777777" w:rsidTr="000D744A">
        <w:trPr>
          <w:cnfStyle w:val="100000000000" w:firstRow="1" w:lastRow="0" w:firstColumn="0" w:lastColumn="0" w:oddVBand="0" w:evenVBand="0" w:oddHBand="0" w:evenHBand="0" w:firstRowFirstColumn="0" w:firstRowLastColumn="0" w:lastRowFirstColumn="0" w:lastRowLastColumn="0"/>
        </w:trPr>
        <w:tc>
          <w:tcPr>
            <w:tcW w:w="9614" w:type="dxa"/>
          </w:tcPr>
          <w:p w14:paraId="61980AE8" w14:textId="14C131EA" w:rsidR="000D744A" w:rsidRPr="000D744A" w:rsidRDefault="000D744A" w:rsidP="003F2D7F">
            <w:r w:rsidRPr="000D744A">
              <w:lastRenderedPageBreak/>
              <w:t>Guidance – Correction of prior period errors and changes in accounting policy and accounting estimates</w:t>
            </w:r>
            <w:r>
              <w:t xml:space="preserve"> </w:t>
            </w:r>
            <w:r w:rsidRPr="000D744A">
              <w:rPr>
                <w:i/>
                <w:iCs/>
              </w:rPr>
              <w:t>(continued)</w:t>
            </w:r>
          </w:p>
        </w:tc>
      </w:tr>
      <w:tr w:rsidR="000D744A" w:rsidRPr="00940E38" w14:paraId="4FBFBD4F" w14:textId="77777777" w:rsidTr="000D744A">
        <w:tc>
          <w:tcPr>
            <w:tcW w:w="9614" w:type="dxa"/>
          </w:tcPr>
          <w:p w14:paraId="0EAB4440" w14:textId="77777777" w:rsidR="000D744A" w:rsidRPr="00940E38" w:rsidRDefault="000D744A" w:rsidP="000D744A">
            <w:pPr>
              <w:keepNext/>
            </w:pPr>
            <w:r w:rsidRPr="00940E38">
              <w:rPr>
                <w:b/>
              </w:rPr>
              <w:t>Change in accounting estimates</w:t>
            </w:r>
            <w:r w:rsidRPr="00940E38">
              <w:t xml:space="preserve"> </w:t>
            </w:r>
            <w:r w:rsidRPr="00940E38">
              <w:rPr>
                <w:rStyle w:val="SourceReference"/>
              </w:rPr>
              <w:t>[AASB 116.76]</w:t>
            </w:r>
          </w:p>
          <w:p w14:paraId="5B660924" w14:textId="77777777" w:rsidR="000D744A" w:rsidRPr="00940E38" w:rsidRDefault="000D744A" w:rsidP="000D744A">
            <w:r w:rsidRPr="00940E38">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14:paraId="74798543" w14:textId="77777777" w:rsidR="000D744A" w:rsidRPr="00940E38" w:rsidRDefault="000D744A" w:rsidP="00FE3C0B">
            <w:pPr>
              <w:pStyle w:val="Guidancealpha"/>
              <w:numPr>
                <w:ilvl w:val="0"/>
                <w:numId w:val="248"/>
              </w:numPr>
              <w:spacing w:before="60"/>
            </w:pPr>
            <w:r w:rsidRPr="00940E38">
              <w:t>residual values;</w:t>
            </w:r>
          </w:p>
          <w:p w14:paraId="74FA5DB6" w14:textId="77777777" w:rsidR="000D744A" w:rsidRPr="00940E38" w:rsidRDefault="000D744A" w:rsidP="00FE3C0B">
            <w:pPr>
              <w:pStyle w:val="Guidancealpha"/>
              <w:numPr>
                <w:ilvl w:val="0"/>
                <w:numId w:val="248"/>
              </w:numPr>
              <w:spacing w:before="60"/>
            </w:pPr>
            <w:r w:rsidRPr="00940E38">
              <w:t>the estimated costs of dismantling, removing or restoring items of property, plant and equipment;</w:t>
            </w:r>
          </w:p>
          <w:p w14:paraId="43EA116B" w14:textId="77777777" w:rsidR="000D744A" w:rsidRPr="00940E38" w:rsidRDefault="000D744A" w:rsidP="00FE3C0B">
            <w:pPr>
              <w:pStyle w:val="Guidancealpha"/>
              <w:numPr>
                <w:ilvl w:val="0"/>
                <w:numId w:val="248"/>
              </w:numPr>
              <w:spacing w:before="60"/>
            </w:pPr>
            <w:r w:rsidRPr="00940E38">
              <w:t xml:space="preserve">useful lives; and </w:t>
            </w:r>
          </w:p>
          <w:p w14:paraId="46D40B3B" w14:textId="0D4CCB38" w:rsidR="000D744A" w:rsidRPr="000D744A" w:rsidRDefault="000D744A" w:rsidP="00FE3C0B">
            <w:pPr>
              <w:pStyle w:val="Guidancealpha"/>
              <w:spacing w:before="60"/>
            </w:pPr>
            <w:r w:rsidRPr="00940E38">
              <w:t>depreciation methods.</w:t>
            </w:r>
          </w:p>
        </w:tc>
      </w:tr>
      <w:tr w:rsidR="000D744A" w:rsidRPr="00940E38" w14:paraId="662853C7" w14:textId="77777777" w:rsidTr="00FE3C0B">
        <w:trPr>
          <w:trHeight w:val="11415"/>
        </w:trPr>
        <w:tc>
          <w:tcPr>
            <w:tcW w:w="9614" w:type="dxa"/>
          </w:tcPr>
          <w:p w14:paraId="1FA9264B" w14:textId="77777777" w:rsidR="000D744A" w:rsidRPr="00940E38" w:rsidRDefault="000D744A" w:rsidP="00FE3C0B">
            <w:pPr>
              <w:spacing w:before="80"/>
            </w:pPr>
            <w:r w:rsidRPr="00940E38">
              <w:rPr>
                <w:b/>
              </w:rPr>
              <w:t>Recognition</w:t>
            </w:r>
            <w:r w:rsidRPr="00940E38">
              <w:t xml:space="preserve"> </w:t>
            </w:r>
            <w:r w:rsidRPr="00940E38">
              <w:rPr>
                <w:rStyle w:val="SourceReference"/>
              </w:rPr>
              <w:t>[AASB 108.36-37]</w:t>
            </w:r>
          </w:p>
          <w:p w14:paraId="372EC099" w14:textId="77777777" w:rsidR="000D744A" w:rsidRPr="00940E38" w:rsidRDefault="000D744A" w:rsidP="000D744A">
            <w:r w:rsidRPr="00940E38">
              <w:t>The effect of a change in an accounting estimate, shall be recognised prospectively by including it in the net result in:</w:t>
            </w:r>
          </w:p>
          <w:p w14:paraId="179F6DA6" w14:textId="77777777" w:rsidR="000D744A" w:rsidRPr="00940E38" w:rsidRDefault="000D744A" w:rsidP="00FE3C0B">
            <w:pPr>
              <w:pStyle w:val="Guidancealpha"/>
              <w:numPr>
                <w:ilvl w:val="0"/>
                <w:numId w:val="119"/>
              </w:numPr>
              <w:spacing w:before="60"/>
            </w:pPr>
            <w:r w:rsidRPr="00940E38">
              <w:t xml:space="preserve">the period of the </w:t>
            </w:r>
            <w:proofErr w:type="gramStart"/>
            <w:r w:rsidRPr="00940E38">
              <w:t>change, if</w:t>
            </w:r>
            <w:proofErr w:type="gramEnd"/>
            <w:r w:rsidRPr="00940E38">
              <w:t xml:space="preserve"> the change affects that period only; or</w:t>
            </w:r>
          </w:p>
          <w:p w14:paraId="5A3E3865" w14:textId="77777777" w:rsidR="000D744A" w:rsidRPr="00940E38" w:rsidRDefault="000D744A" w:rsidP="00FE3C0B">
            <w:pPr>
              <w:pStyle w:val="Guidancealpha"/>
              <w:numPr>
                <w:ilvl w:val="0"/>
                <w:numId w:val="119"/>
              </w:numPr>
              <w:spacing w:before="60"/>
            </w:pPr>
            <w:r w:rsidRPr="00940E38">
              <w:t xml:space="preserve">the period of the change and future </w:t>
            </w:r>
            <w:proofErr w:type="gramStart"/>
            <w:r w:rsidRPr="00940E38">
              <w:t>periods, if</w:t>
            </w:r>
            <w:proofErr w:type="gramEnd"/>
            <w:r w:rsidRPr="00940E38">
              <w:t xml:space="preserve"> the change affects both.</w:t>
            </w:r>
          </w:p>
          <w:p w14:paraId="20065249" w14:textId="77777777" w:rsidR="000D744A" w:rsidRDefault="000D744A" w:rsidP="000D744A">
            <w:pPr>
              <w:spacing w:after="60"/>
            </w:pPr>
            <w:r w:rsidRPr="00940E38">
              <w:t xml:space="preserve">Except to the extent that a change in an accounting estimate gives rise to changes in assets and liabilities, or relates to an item of equity, it shall be recognised by adjusting the carrying amount of the related asset, liability or equity item in the period of the change. </w:t>
            </w:r>
          </w:p>
          <w:p w14:paraId="2D8F7AF6" w14:textId="77777777" w:rsidR="000D744A" w:rsidRPr="00940E38" w:rsidRDefault="000D744A" w:rsidP="00FE3C0B">
            <w:pPr>
              <w:spacing w:before="80"/>
            </w:pPr>
            <w:r w:rsidRPr="00940E38">
              <w:rPr>
                <w:b/>
              </w:rPr>
              <w:t>Disclosure requirements</w:t>
            </w:r>
            <w:r w:rsidRPr="00940E38">
              <w:t xml:space="preserve"> </w:t>
            </w:r>
            <w:r w:rsidRPr="00940E38">
              <w:rPr>
                <w:rStyle w:val="SourceReference"/>
              </w:rPr>
              <w:t>[AASB 108.39-40, AASB 116.76]</w:t>
            </w:r>
          </w:p>
          <w:p w14:paraId="746CEAEF" w14:textId="77777777" w:rsidR="000D744A" w:rsidRPr="00940E38" w:rsidRDefault="000D744A" w:rsidP="000D744A">
            <w:r w:rsidRPr="00940E38">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14:paraId="117DBC2D" w14:textId="77777777" w:rsidR="000D744A" w:rsidRPr="00940E38" w:rsidRDefault="000D744A" w:rsidP="000D744A">
            <w:r w:rsidRPr="00940E38">
              <w:t xml:space="preserve">If the amount of the effect in future periods is not disclosed because estimating it is impracticable, this fact shall be disclosed. </w:t>
            </w:r>
          </w:p>
          <w:p w14:paraId="1FA8CCD0" w14:textId="77777777" w:rsidR="000D744A" w:rsidRPr="00940E38" w:rsidRDefault="000D744A" w:rsidP="000D744A">
            <w:pPr>
              <w:rPr>
                <w:rStyle w:val="SourceReference"/>
              </w:rPr>
            </w:pPr>
            <w:r w:rsidRPr="00940E38">
              <w:t xml:space="preserve">Where a change in an accounting estimate affects the current reporting period only, the effect of the change shall be recognised in the net result in the reporting period in which the accounting estimate is revised. </w:t>
            </w:r>
            <w:r w:rsidRPr="00940E38">
              <w:rPr>
                <w:rStyle w:val="SourceReference"/>
              </w:rPr>
              <w:t>[AASB 108.36(a)]</w:t>
            </w:r>
          </w:p>
          <w:p w14:paraId="29C5FF76" w14:textId="77777777" w:rsidR="000D744A" w:rsidRPr="00940E38" w:rsidRDefault="000D744A" w:rsidP="000D744A">
            <w:r w:rsidRPr="00940E38">
              <w:t xml:space="preserve">Where the change in an accounting estimate affects both the current and future reporting periods, the effect of the change shall be recognised in the net result in the reporting period of the revision and in future reporting periods. </w:t>
            </w:r>
            <w:r w:rsidRPr="00940E38">
              <w:rPr>
                <w:rStyle w:val="SourceReference"/>
              </w:rPr>
              <w:t>[AASB 108.36(b)]</w:t>
            </w:r>
          </w:p>
          <w:p w14:paraId="2BE618AD" w14:textId="77777777" w:rsidR="000D744A" w:rsidRPr="00940E38" w:rsidRDefault="000D744A" w:rsidP="000D744A">
            <w:r w:rsidRPr="00940E38">
              <w:t>For property, plant and equipment, disclosure of a change in an accounting estimate may arise from changes in estimates with respect to:</w:t>
            </w:r>
          </w:p>
          <w:p w14:paraId="354D7147" w14:textId="24B79812" w:rsidR="000D744A" w:rsidRPr="00940E38" w:rsidRDefault="000D744A" w:rsidP="00FE3C0B">
            <w:pPr>
              <w:pStyle w:val="Guidancealpha"/>
              <w:numPr>
                <w:ilvl w:val="0"/>
                <w:numId w:val="249"/>
              </w:numPr>
              <w:spacing w:before="60"/>
            </w:pPr>
            <w:r w:rsidRPr="00940E38">
              <w:t>residual values;</w:t>
            </w:r>
          </w:p>
          <w:p w14:paraId="76FF6EC1" w14:textId="7B08230C" w:rsidR="000D744A" w:rsidRPr="00940E38" w:rsidRDefault="000D744A" w:rsidP="00FE3C0B">
            <w:pPr>
              <w:pStyle w:val="Guidancealpha"/>
              <w:numPr>
                <w:ilvl w:val="0"/>
                <w:numId w:val="249"/>
              </w:numPr>
              <w:spacing w:before="60"/>
            </w:pPr>
            <w:r w:rsidRPr="00940E38">
              <w:t>the estimated costs of dismantling, removing or restoring items of property, plant and equipment;</w:t>
            </w:r>
          </w:p>
          <w:p w14:paraId="4048EAA2" w14:textId="05D4CE9C" w:rsidR="000D744A" w:rsidRPr="00940E38" w:rsidRDefault="000D744A" w:rsidP="00FE3C0B">
            <w:pPr>
              <w:pStyle w:val="Guidancealpha"/>
              <w:numPr>
                <w:ilvl w:val="0"/>
                <w:numId w:val="249"/>
              </w:numPr>
              <w:spacing w:before="60"/>
            </w:pPr>
            <w:r w:rsidRPr="00940E38">
              <w:t>useful lives; and</w:t>
            </w:r>
          </w:p>
          <w:p w14:paraId="485E20E4" w14:textId="0A7D743A" w:rsidR="000D744A" w:rsidRPr="00940E38" w:rsidRDefault="000D744A" w:rsidP="00FE3C0B">
            <w:pPr>
              <w:pStyle w:val="Guidancealpha"/>
              <w:numPr>
                <w:ilvl w:val="0"/>
                <w:numId w:val="249"/>
              </w:numPr>
              <w:spacing w:before="60"/>
            </w:pPr>
            <w:r w:rsidRPr="00940E38">
              <w:t>depreciation methods.</w:t>
            </w:r>
          </w:p>
          <w:p w14:paraId="5E20B513" w14:textId="77777777" w:rsidR="000D744A" w:rsidRPr="00940E38" w:rsidRDefault="000D744A" w:rsidP="000D744A">
            <w:r w:rsidRPr="00940E38">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14:paraId="27CF8979" w14:textId="77777777" w:rsidR="000D744A" w:rsidRPr="00940E38" w:rsidRDefault="000D744A" w:rsidP="00FE3C0B">
            <w:pPr>
              <w:spacing w:before="80"/>
              <w:rPr>
                <w:b/>
              </w:rPr>
            </w:pPr>
            <w:r w:rsidRPr="00940E38">
              <w:rPr>
                <w:b/>
              </w:rPr>
              <w:t>Sample disclosure</w:t>
            </w:r>
          </w:p>
          <w:p w14:paraId="5FD9AC30" w14:textId="77777777" w:rsidR="000D744A" w:rsidRPr="00940E38" w:rsidRDefault="000D744A" w:rsidP="000D744A">
            <w:r w:rsidRPr="00940E38">
              <w:t>This note has been included as an example only and should be used only if there is a change in accounting policy.</w:t>
            </w:r>
          </w:p>
          <w:p w14:paraId="3CAFA759" w14:textId="77777777" w:rsidR="000D744A" w:rsidRPr="00940E38" w:rsidRDefault="000D744A" w:rsidP="00FE3C0B">
            <w:pPr>
              <w:pStyle w:val="Heading4"/>
              <w:spacing w:before="120"/>
              <w:outlineLvl w:val="3"/>
            </w:pPr>
            <w:r w:rsidRPr="00940E38">
              <w:t>Reassessment of estimated useful lives of assets</w:t>
            </w:r>
          </w:p>
          <w:p w14:paraId="39B3C91D" w14:textId="77777777" w:rsidR="000D744A" w:rsidRPr="00940E38" w:rsidRDefault="000D744A" w:rsidP="000D744A">
            <w:r w:rsidRPr="00940E38">
              <w:t xml:space="preserve">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w:t>
            </w:r>
            <w:r w:rsidRPr="00940E38">
              <w:rPr>
                <w:rStyle w:val="SourceReference"/>
              </w:rPr>
              <w:t>[$XX]</w:t>
            </w:r>
            <w:r w:rsidRPr="00940E38">
              <w:t>.</w:t>
            </w:r>
          </w:p>
          <w:p w14:paraId="413737D3" w14:textId="77777777" w:rsidR="000D744A" w:rsidRPr="00940E38" w:rsidRDefault="000D744A" w:rsidP="000D744A">
            <w:r w:rsidRPr="00940E38">
              <w:t>Assuming the assets are held until the end of their estimated useful lives, depreciation of the departmental assets for the next four years in relation to these assets will be increased by the following amounts:</w:t>
            </w:r>
          </w:p>
          <w:p w14:paraId="7E656EC4" w14:textId="77777777" w:rsidR="000D744A" w:rsidRPr="00940E38" w:rsidRDefault="000D744A" w:rsidP="000D744A">
            <w:pPr>
              <w:pStyle w:val="TableUnits"/>
              <w:tabs>
                <w:tab w:val="right" w:pos="4820"/>
              </w:tabs>
              <w:spacing w:before="120"/>
              <w:jc w:val="left"/>
            </w:pPr>
            <w:r w:rsidRPr="00940E38">
              <w:tab/>
              <w:t>($ thousand)</w:t>
            </w:r>
          </w:p>
          <w:tbl>
            <w:tblPr>
              <w:tblStyle w:val="DTFTable"/>
              <w:tblW w:w="4820" w:type="dxa"/>
              <w:tblInd w:w="45" w:type="dxa"/>
              <w:tblBorders>
                <w:bottom w:val="none" w:sz="0" w:space="0" w:color="auto"/>
              </w:tblBorders>
              <w:tblCellMar>
                <w:left w:w="45" w:type="dxa"/>
                <w:right w:w="45" w:type="dxa"/>
              </w:tblCellMar>
              <w:tblLook w:val="06A0" w:firstRow="1" w:lastRow="0" w:firstColumn="1" w:lastColumn="0" w:noHBand="1" w:noVBand="1"/>
            </w:tblPr>
            <w:tblGrid>
              <w:gridCol w:w="4063"/>
              <w:gridCol w:w="757"/>
            </w:tblGrid>
            <w:tr w:rsidR="000D744A" w:rsidRPr="00940E38" w14:paraId="59781028" w14:textId="77777777" w:rsidTr="003F2D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63" w:type="dxa"/>
                  <w:shd w:val="clear" w:color="auto" w:fill="0072CE" w:themeFill="accent4"/>
                </w:tcPr>
                <w:p w14:paraId="14576299" w14:textId="77777777" w:rsidR="000D744A" w:rsidRPr="00940E38" w:rsidRDefault="000D744A" w:rsidP="00FE3C0B">
                  <w:pPr>
                    <w:ind w:left="0"/>
                    <w:rPr>
                      <w:color w:val="FFFFFF" w:themeColor="background1"/>
                    </w:rPr>
                  </w:pPr>
                  <w:r w:rsidRPr="00940E38">
                    <w:rPr>
                      <w:color w:val="FFFFFF" w:themeColor="background1"/>
                    </w:rPr>
                    <w:t>Year ending 30 June</w:t>
                  </w:r>
                </w:p>
              </w:tc>
              <w:tc>
                <w:tcPr>
                  <w:tcW w:w="757" w:type="dxa"/>
                  <w:shd w:val="clear" w:color="auto" w:fill="0072CE" w:themeFill="accent4"/>
                </w:tcPr>
                <w:p w14:paraId="776E31C3" w14:textId="77777777" w:rsidR="000D744A" w:rsidRPr="00940E38" w:rsidRDefault="000D744A" w:rsidP="000D744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40E38">
                    <w:rPr>
                      <w:color w:val="FFFFFF" w:themeColor="background1"/>
                    </w:rPr>
                    <w:t>xx</w:t>
                  </w:r>
                </w:p>
              </w:tc>
            </w:tr>
            <w:tr w:rsidR="000D744A" w:rsidRPr="00940E38" w14:paraId="731A111E" w14:textId="77777777" w:rsidTr="003F2D7F">
              <w:tc>
                <w:tcPr>
                  <w:cnfStyle w:val="001000000000" w:firstRow="0" w:lastRow="0" w:firstColumn="1" w:lastColumn="0" w:oddVBand="0" w:evenVBand="0" w:oddHBand="0" w:evenHBand="0" w:firstRowFirstColumn="0" w:firstRowLastColumn="0" w:lastRowFirstColumn="0" w:lastRowLastColumn="0"/>
                  <w:tcW w:w="4063" w:type="dxa"/>
                </w:tcPr>
                <w:p w14:paraId="6E10B45B" w14:textId="77777777" w:rsidR="000D744A" w:rsidRPr="00940E38" w:rsidRDefault="000D744A" w:rsidP="000D744A">
                  <w:pPr>
                    <w:rPr>
                      <w:rFonts w:cstheme="majorHAnsi"/>
                      <w:color w:val="0072CE" w:themeColor="accent4"/>
                    </w:rPr>
                  </w:pPr>
                  <w:r w:rsidRPr="00940E38">
                    <w:rPr>
                      <w:rFonts w:cstheme="majorHAnsi"/>
                      <w:color w:val="0072CE" w:themeColor="accent4"/>
                    </w:rPr>
                    <w:t>201</w:t>
                  </w:r>
                  <w:r>
                    <w:rPr>
                      <w:rFonts w:cstheme="majorHAnsi"/>
                      <w:color w:val="0072CE" w:themeColor="accent4"/>
                    </w:rPr>
                    <w:t>9</w:t>
                  </w:r>
                </w:p>
              </w:tc>
              <w:tc>
                <w:tcPr>
                  <w:tcW w:w="757" w:type="dxa"/>
                </w:tcPr>
                <w:p w14:paraId="11E4017F" w14:textId="77777777" w:rsidR="000D744A" w:rsidRPr="00940E38" w:rsidRDefault="000D744A" w:rsidP="000D744A">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940E38">
                    <w:rPr>
                      <w:rFonts w:cstheme="majorHAnsi"/>
                      <w:color w:val="0072CE" w:themeColor="accent4"/>
                    </w:rPr>
                    <w:t>xx</w:t>
                  </w:r>
                </w:p>
              </w:tc>
            </w:tr>
            <w:tr w:rsidR="000D744A" w:rsidRPr="00940E38" w14:paraId="5487CA21" w14:textId="77777777" w:rsidTr="003F2D7F">
              <w:tc>
                <w:tcPr>
                  <w:cnfStyle w:val="001000000000" w:firstRow="0" w:lastRow="0" w:firstColumn="1" w:lastColumn="0" w:oddVBand="0" w:evenVBand="0" w:oddHBand="0" w:evenHBand="0" w:firstRowFirstColumn="0" w:firstRowLastColumn="0" w:lastRowFirstColumn="0" w:lastRowLastColumn="0"/>
                  <w:tcW w:w="4063" w:type="dxa"/>
                </w:tcPr>
                <w:p w14:paraId="4A0F9DA4" w14:textId="77777777" w:rsidR="000D744A" w:rsidRPr="00940E38" w:rsidRDefault="000D744A" w:rsidP="000D744A">
                  <w:pPr>
                    <w:rPr>
                      <w:rFonts w:cstheme="majorHAnsi"/>
                      <w:color w:val="0072CE" w:themeColor="accent4"/>
                    </w:rPr>
                  </w:pPr>
                  <w:r w:rsidRPr="00940E38">
                    <w:rPr>
                      <w:rFonts w:cstheme="majorHAnsi"/>
                      <w:color w:val="0072CE" w:themeColor="accent4"/>
                    </w:rPr>
                    <w:t>20</w:t>
                  </w:r>
                  <w:r>
                    <w:rPr>
                      <w:rFonts w:cstheme="majorHAnsi"/>
                      <w:color w:val="0072CE" w:themeColor="accent4"/>
                    </w:rPr>
                    <w:t>20</w:t>
                  </w:r>
                </w:p>
              </w:tc>
              <w:tc>
                <w:tcPr>
                  <w:tcW w:w="757" w:type="dxa"/>
                </w:tcPr>
                <w:p w14:paraId="541F6C3A" w14:textId="77777777" w:rsidR="000D744A" w:rsidRPr="00940E38" w:rsidRDefault="000D744A" w:rsidP="000D744A">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940E38">
                    <w:rPr>
                      <w:rFonts w:cstheme="majorHAnsi"/>
                      <w:color w:val="0072CE" w:themeColor="accent4"/>
                    </w:rPr>
                    <w:t>xx</w:t>
                  </w:r>
                </w:p>
              </w:tc>
            </w:tr>
            <w:tr w:rsidR="000D744A" w:rsidRPr="00940E38" w14:paraId="7C169EDE" w14:textId="77777777" w:rsidTr="00FE3C0B">
              <w:tc>
                <w:tcPr>
                  <w:cnfStyle w:val="001000000000" w:firstRow="0" w:lastRow="0" w:firstColumn="1" w:lastColumn="0" w:oddVBand="0" w:evenVBand="0" w:oddHBand="0" w:evenHBand="0" w:firstRowFirstColumn="0" w:firstRowLastColumn="0" w:lastRowFirstColumn="0" w:lastRowLastColumn="0"/>
                  <w:tcW w:w="4063" w:type="dxa"/>
                </w:tcPr>
                <w:p w14:paraId="786244C1" w14:textId="77777777" w:rsidR="000D744A" w:rsidRPr="00940E38" w:rsidRDefault="000D744A" w:rsidP="000D744A">
                  <w:pPr>
                    <w:rPr>
                      <w:rFonts w:cstheme="majorHAnsi"/>
                      <w:color w:val="0072CE" w:themeColor="accent4"/>
                    </w:rPr>
                  </w:pPr>
                  <w:r w:rsidRPr="00940E38">
                    <w:rPr>
                      <w:rFonts w:cstheme="majorHAnsi"/>
                      <w:color w:val="0072CE" w:themeColor="accent4"/>
                    </w:rPr>
                    <w:t>20</w:t>
                  </w:r>
                  <w:r>
                    <w:rPr>
                      <w:rFonts w:cstheme="majorHAnsi"/>
                      <w:color w:val="0072CE" w:themeColor="accent4"/>
                    </w:rPr>
                    <w:t>20</w:t>
                  </w:r>
                </w:p>
              </w:tc>
              <w:tc>
                <w:tcPr>
                  <w:tcW w:w="757" w:type="dxa"/>
                </w:tcPr>
                <w:p w14:paraId="6CF4881D" w14:textId="77777777" w:rsidR="000D744A" w:rsidRPr="00940E38" w:rsidRDefault="000D744A" w:rsidP="000D744A">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940E38">
                    <w:rPr>
                      <w:rFonts w:cstheme="majorHAnsi"/>
                      <w:color w:val="0072CE" w:themeColor="accent4"/>
                    </w:rPr>
                    <w:t>xx</w:t>
                  </w:r>
                </w:p>
              </w:tc>
            </w:tr>
            <w:tr w:rsidR="000D744A" w:rsidRPr="00940E38" w14:paraId="5C855567" w14:textId="77777777" w:rsidTr="00FE3C0B">
              <w:tc>
                <w:tcPr>
                  <w:cnfStyle w:val="001000000000" w:firstRow="0" w:lastRow="0" w:firstColumn="1" w:lastColumn="0" w:oddVBand="0" w:evenVBand="0" w:oddHBand="0" w:evenHBand="0" w:firstRowFirstColumn="0" w:firstRowLastColumn="0" w:lastRowFirstColumn="0" w:lastRowLastColumn="0"/>
                  <w:tcW w:w="4063" w:type="dxa"/>
                  <w:tcBorders>
                    <w:bottom w:val="single" w:sz="6" w:space="0" w:color="0072CE" w:themeColor="accent4"/>
                  </w:tcBorders>
                </w:tcPr>
                <w:p w14:paraId="0AD99EDE" w14:textId="77777777" w:rsidR="000D744A" w:rsidRPr="00940E38" w:rsidRDefault="000D744A" w:rsidP="000D744A">
                  <w:pPr>
                    <w:rPr>
                      <w:rFonts w:cstheme="majorHAnsi"/>
                      <w:color w:val="0072CE" w:themeColor="accent4"/>
                    </w:rPr>
                  </w:pPr>
                  <w:r w:rsidRPr="00940E38">
                    <w:rPr>
                      <w:rFonts w:cstheme="majorHAnsi"/>
                      <w:color w:val="0072CE" w:themeColor="accent4"/>
                    </w:rPr>
                    <w:t>202</w:t>
                  </w:r>
                  <w:r>
                    <w:rPr>
                      <w:rFonts w:cstheme="majorHAnsi"/>
                      <w:color w:val="0072CE" w:themeColor="accent4"/>
                    </w:rPr>
                    <w:t>1</w:t>
                  </w:r>
                </w:p>
              </w:tc>
              <w:tc>
                <w:tcPr>
                  <w:tcW w:w="757" w:type="dxa"/>
                  <w:tcBorders>
                    <w:bottom w:val="single" w:sz="6" w:space="0" w:color="0072CE" w:themeColor="accent4"/>
                  </w:tcBorders>
                </w:tcPr>
                <w:p w14:paraId="59B053A2" w14:textId="77777777" w:rsidR="000D744A" w:rsidRPr="00940E38" w:rsidRDefault="000D744A" w:rsidP="000D744A">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940E38">
                    <w:rPr>
                      <w:rFonts w:cstheme="majorHAnsi"/>
                      <w:color w:val="0072CE" w:themeColor="accent4"/>
                    </w:rPr>
                    <w:t>xx</w:t>
                  </w:r>
                </w:p>
              </w:tc>
            </w:tr>
          </w:tbl>
          <w:p w14:paraId="75FEBACD" w14:textId="77777777" w:rsidR="00FE3C0B" w:rsidRPr="00FE3C0B" w:rsidRDefault="00FE3C0B" w:rsidP="00FE3C0B">
            <w:pPr>
              <w:spacing w:before="0"/>
            </w:pPr>
          </w:p>
          <w:p w14:paraId="1C5E3BC9" w14:textId="77777777" w:rsidR="000D744A" w:rsidRPr="00940E38" w:rsidRDefault="000D744A" w:rsidP="00E73BC6">
            <w:pPr>
              <w:rPr>
                <w:b/>
              </w:rPr>
            </w:pPr>
          </w:p>
        </w:tc>
      </w:tr>
    </w:tbl>
    <w:p w14:paraId="4CB102F6" w14:textId="77777777" w:rsidR="00E73BC6" w:rsidRPr="00940E38" w:rsidRDefault="00E73BC6" w:rsidP="00E73BC6">
      <w:pPr>
        <w:pStyle w:val="Smallline"/>
      </w:pPr>
    </w:p>
    <w:p w14:paraId="405594D7" w14:textId="77777777" w:rsidR="00E73BC6" w:rsidRPr="00940E38" w:rsidRDefault="00E73BC6" w:rsidP="00E73BC6">
      <w:pPr>
        <w:pStyle w:val="Heading2"/>
      </w:pPr>
      <w:bookmarkStart w:id="383" w:name="_Toc477432297"/>
      <w:bookmarkStart w:id="384" w:name="_Toc509843387"/>
      <w:bookmarkStart w:id="385" w:name="_Toc42054772"/>
      <w:bookmarkStart w:id="386" w:name="_Toc42218768"/>
      <w:bookmarkStart w:id="387" w:name="INDEX_ResponsiblePersons"/>
      <w:r w:rsidRPr="00940E38">
        <w:lastRenderedPageBreak/>
        <w:t>Responsible persons</w:t>
      </w:r>
      <w:bookmarkEnd w:id="383"/>
      <w:bookmarkEnd w:id="384"/>
      <w:bookmarkEnd w:id="385"/>
      <w:bookmarkEnd w:id="386"/>
    </w:p>
    <w:bookmarkEnd w:id="387"/>
    <w:p w14:paraId="2E3BD8A5" w14:textId="77777777" w:rsidR="00E73BC6" w:rsidRPr="00940E38" w:rsidRDefault="00E73BC6" w:rsidP="00E73BC6">
      <w:r w:rsidRPr="00940E38">
        <w:t xml:space="preserve">In accordance with the Ministerial Directions issued by the Assistant Treasurer under the </w:t>
      </w:r>
      <w:r w:rsidRPr="00940E38">
        <w:rPr>
          <w:i/>
        </w:rPr>
        <w:t>Financial Management Act 1994</w:t>
      </w:r>
      <w:r w:rsidRPr="00940E38">
        <w:t xml:space="preserve"> (FMA), the following disclosures are made regarding responsible persons for the reporting period.</w:t>
      </w:r>
    </w:p>
    <w:p w14:paraId="48F2F1EE" w14:textId="77777777" w:rsidR="00E73BC6" w:rsidRPr="00940E38" w:rsidRDefault="00E73BC6" w:rsidP="00E73BC6">
      <w:pPr>
        <w:pStyle w:val="Heading30"/>
      </w:pPr>
      <w:r w:rsidRPr="00940E38">
        <w:t>Names</w:t>
      </w:r>
    </w:p>
    <w:p w14:paraId="2B3815F2" w14:textId="77777777" w:rsidR="00E73BC6" w:rsidRPr="00940E38" w:rsidRDefault="00E73BC6" w:rsidP="00E73BC6">
      <w:r w:rsidRPr="00940E38">
        <w:t>The persons who held the positions of Ministers and Accountable Officers in the Department are as follows:</w:t>
      </w:r>
    </w:p>
    <w:p w14:paraId="21AEC0A1" w14:textId="77777777" w:rsidR="00E73BC6" w:rsidRPr="00940E38" w:rsidRDefault="00E73BC6" w:rsidP="00E73BC6">
      <w:pPr>
        <w:tabs>
          <w:tab w:val="left" w:pos="567"/>
          <w:tab w:val="left" w:pos="3119"/>
          <w:tab w:val="left" w:pos="6237"/>
        </w:tabs>
      </w:pPr>
      <w:r w:rsidRPr="00940E38">
        <w:tab/>
        <w:t>Minister for Technology</w:t>
      </w:r>
      <w:r w:rsidRPr="00940E38">
        <w:tab/>
      </w:r>
      <w:proofErr w:type="gramStart"/>
      <w:r w:rsidRPr="00940E38">
        <w:t>The</w:t>
      </w:r>
      <w:proofErr w:type="gramEnd"/>
      <w:r w:rsidRPr="00940E38">
        <w:t xml:space="preserve"> Hon. John Bristol MP </w:t>
      </w:r>
      <w:r w:rsidRPr="00940E38">
        <w:tab/>
        <w:t>1 July 201</w:t>
      </w:r>
      <w:r>
        <w:t>9</w:t>
      </w:r>
      <w:r w:rsidRPr="00940E38">
        <w:t xml:space="preserve"> to 30 June 20</w:t>
      </w:r>
      <w:r>
        <w:t>20</w:t>
      </w:r>
    </w:p>
    <w:p w14:paraId="4820A08D" w14:textId="77777777" w:rsidR="00E73BC6" w:rsidRPr="00940E38" w:rsidRDefault="00E73BC6" w:rsidP="00E73BC6">
      <w:pPr>
        <w:tabs>
          <w:tab w:val="left" w:pos="567"/>
          <w:tab w:val="left" w:pos="3119"/>
          <w:tab w:val="left" w:pos="6237"/>
        </w:tabs>
      </w:pPr>
      <w:r w:rsidRPr="00940E38">
        <w:tab/>
        <w:t>Minister for Biotechnology</w:t>
      </w:r>
      <w:r w:rsidRPr="00940E38">
        <w:tab/>
      </w:r>
      <w:proofErr w:type="gramStart"/>
      <w:r w:rsidRPr="00940E38">
        <w:t>The</w:t>
      </w:r>
      <w:proofErr w:type="gramEnd"/>
      <w:r w:rsidRPr="00940E38">
        <w:t xml:space="preserve"> Hon. Laura Toddington MP </w:t>
      </w:r>
      <w:r w:rsidRPr="00940E38">
        <w:tab/>
        <w:t>1 July 201</w:t>
      </w:r>
      <w:r>
        <w:t>9</w:t>
      </w:r>
      <w:r w:rsidRPr="00940E38">
        <w:t xml:space="preserve"> to 30 June 20</w:t>
      </w:r>
      <w:r>
        <w:t>20</w:t>
      </w:r>
    </w:p>
    <w:p w14:paraId="26BC26AD" w14:textId="77777777" w:rsidR="00E73BC6" w:rsidRPr="00940E38" w:rsidRDefault="00E73BC6" w:rsidP="00E73BC6">
      <w:pPr>
        <w:tabs>
          <w:tab w:val="left" w:pos="567"/>
          <w:tab w:val="left" w:pos="3119"/>
          <w:tab w:val="left" w:pos="6237"/>
        </w:tabs>
      </w:pPr>
      <w:r w:rsidRPr="00940E38">
        <w:tab/>
        <w:t>Secretary</w:t>
      </w:r>
      <w:r w:rsidRPr="00940E38">
        <w:tab/>
        <w:t xml:space="preserve">Ms Jane Smith </w:t>
      </w:r>
      <w:r w:rsidRPr="00940E38">
        <w:tab/>
        <w:t>1 July 201</w:t>
      </w:r>
      <w:r>
        <w:t>9</w:t>
      </w:r>
      <w:r w:rsidRPr="00940E38">
        <w:t xml:space="preserve"> to 30 June 20</w:t>
      </w:r>
      <w:r>
        <w:t>20</w:t>
      </w:r>
    </w:p>
    <w:p w14:paraId="1B249271" w14:textId="77777777" w:rsidR="00E73BC6" w:rsidRPr="00940E38" w:rsidRDefault="00E73BC6" w:rsidP="00E73BC6">
      <w:pPr>
        <w:pStyle w:val="Heading30"/>
      </w:pPr>
      <w:r w:rsidRPr="00940E38">
        <w:t>Remuneration</w:t>
      </w:r>
    </w:p>
    <w:p w14:paraId="6512B97D" w14:textId="756E448B" w:rsidR="00E73BC6" w:rsidRPr="00940E38" w:rsidRDefault="00E73BC6" w:rsidP="00E73BC6">
      <w:r w:rsidRPr="00940E38">
        <w:t>Remuneration received or receivable by the Accountable Officer in connection with the management of the Department during the reporting period was in the range: $460 000–469 000 (</w:t>
      </w:r>
      <w:r>
        <w:t xml:space="preserve">2019: </w:t>
      </w:r>
      <w:r w:rsidRPr="00940E38">
        <w:t>$</w:t>
      </w:r>
      <w:r w:rsidRPr="00FC57C9">
        <w:t>450 00</w:t>
      </w:r>
      <w:r w:rsidR="007A3356">
        <w:t>0</w:t>
      </w:r>
      <w:r w:rsidRPr="00FC57C9">
        <w:t>–459 000).</w:t>
      </w:r>
    </w:p>
    <w:p w14:paraId="1A62D258"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940E38" w14:paraId="282B4551"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5C2C3CF4" w14:textId="0D9DD228" w:rsidR="00E73BC6" w:rsidRPr="00940E38" w:rsidRDefault="00E73BC6" w:rsidP="00E73BC6">
            <w:r w:rsidRPr="00940E38">
              <w:t>Guidance –</w:t>
            </w:r>
            <w:r w:rsidR="007A3356">
              <w:t xml:space="preserve"> </w:t>
            </w:r>
            <w:r w:rsidRPr="00940E38">
              <w:t>Responsible persons</w:t>
            </w:r>
          </w:p>
        </w:tc>
      </w:tr>
      <w:tr w:rsidR="00E73BC6" w:rsidRPr="00940E38" w14:paraId="0B11785B" w14:textId="77777777" w:rsidTr="00E73BC6">
        <w:tc>
          <w:tcPr>
            <w:tcW w:w="9752" w:type="dxa"/>
          </w:tcPr>
          <w:p w14:paraId="1F0F04C0" w14:textId="77777777" w:rsidR="00E73BC6" w:rsidRPr="00940E38" w:rsidRDefault="00E73BC6" w:rsidP="00E73BC6">
            <w:r w:rsidRPr="00940E38">
              <w:t xml:space="preserve">The disclosure requirements of FRD 21C </w:t>
            </w:r>
            <w:r w:rsidRPr="00940E38">
              <w:rPr>
                <w:i/>
              </w:rPr>
              <w:t>Disclosures of responsible persons and executive officers in the financial report</w:t>
            </w:r>
            <w:r w:rsidRPr="00940E38">
              <w:t xml:space="preserve"> issued by the Assistant Treasurer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14:paraId="1E3608CD" w14:textId="77777777" w:rsidR="00E73BC6" w:rsidRPr="00940E38" w:rsidRDefault="00E73BC6" w:rsidP="00E73BC6">
            <w:r w:rsidRPr="00940E38">
              <w:rPr>
                <w:b/>
              </w:rPr>
              <w:t>Remuneration</w:t>
            </w:r>
            <w:r w:rsidRPr="00940E38">
              <w:t xml:space="preserve"> includes all employee benefits (as defined in AASB 119 </w:t>
            </w:r>
            <w:r w:rsidRPr="00940E38">
              <w:rPr>
                <w:i/>
              </w:rPr>
              <w:t>Employee Benefits</w:t>
            </w:r>
            <w:r w:rsidRPr="00940E38">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14:paraId="19FC6C27" w14:textId="77777777" w:rsidR="00E73BC6" w:rsidRPr="00940E38" w:rsidRDefault="00E73BC6" w:rsidP="00E73BC6">
            <w:r w:rsidRPr="00940E38">
              <w:t xml:space="preserve">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w:t>
            </w:r>
            <w:proofErr w:type="gramStart"/>
            <w:r w:rsidRPr="00940E38">
              <w:t>interests’</w:t>
            </w:r>
            <w:proofErr w:type="gramEnd"/>
            <w:r w:rsidRPr="00940E38">
              <w:t>. In respect of related party disclosures, Ministers must declare their pecuniary interests, which are included in a register of members’ interests.</w:t>
            </w:r>
          </w:p>
          <w:p w14:paraId="03CDD92E" w14:textId="77777777" w:rsidR="00E73BC6" w:rsidRPr="00940E38" w:rsidRDefault="00E73BC6" w:rsidP="00E73BC6">
            <w:pPr>
              <w:spacing w:after="60"/>
            </w:pPr>
            <w:r w:rsidRPr="00940E38">
              <w:t>For further disclosure guidance in relation to responsible persons, please refer to FRD 21C.</w:t>
            </w:r>
            <w:r w:rsidRPr="00940E38" w:rsidDel="009144BA">
              <w:t xml:space="preserve"> </w:t>
            </w:r>
          </w:p>
        </w:tc>
      </w:tr>
    </w:tbl>
    <w:p w14:paraId="3842E8D7" w14:textId="77777777" w:rsidR="00E73BC6" w:rsidRPr="00940E38" w:rsidRDefault="00E73BC6" w:rsidP="00E73BC6">
      <w:pPr>
        <w:pStyle w:val="Heading2"/>
      </w:pPr>
      <w:bookmarkStart w:id="388" w:name="_Toc477432296"/>
      <w:bookmarkStart w:id="389" w:name="_Toc509843388"/>
      <w:bookmarkStart w:id="390" w:name="_Toc42054773"/>
      <w:bookmarkStart w:id="391" w:name="_Toc42218769"/>
      <w:r w:rsidRPr="00940E38">
        <w:t>Remuneration of executives</w:t>
      </w:r>
      <w:bookmarkEnd w:id="388"/>
      <w:bookmarkEnd w:id="389"/>
      <w:bookmarkEnd w:id="390"/>
      <w:bookmarkEnd w:id="391"/>
    </w:p>
    <w:p w14:paraId="79EB5944" w14:textId="77777777" w:rsidR="00E73BC6" w:rsidRPr="00940E38" w:rsidRDefault="00E73BC6" w:rsidP="00E73BC6">
      <w:pPr>
        <w:pStyle w:val="Heading3"/>
      </w:pPr>
      <w:r w:rsidRPr="00940E38">
        <w:t>Remuneration of executives</w:t>
      </w:r>
    </w:p>
    <w:p w14:paraId="54CC8BC0" w14:textId="77777777" w:rsidR="00E73BC6" w:rsidRPr="00940E38" w:rsidRDefault="00E73BC6" w:rsidP="00E73BC6">
      <w:r w:rsidRPr="00940E38">
        <w:t xml:space="preserve">The number of executive officers, other than Ministers and accountable officers, and their total remuneration during the reporting period are shown in the table on the following page. Total annualised employee equivalents </w:t>
      </w:r>
      <w:proofErr w:type="gramStart"/>
      <w:r w:rsidRPr="00940E38">
        <w:t>provides</w:t>
      </w:r>
      <w:proofErr w:type="gramEnd"/>
      <w:r w:rsidRPr="00940E38">
        <w:t xml:space="preserve"> a measure of full time equivalent executive officers over the reporting period.</w:t>
      </w:r>
    </w:p>
    <w:p w14:paraId="461A1CF1" w14:textId="77777777" w:rsidR="00E73BC6" w:rsidRPr="00940E38" w:rsidRDefault="00E73BC6" w:rsidP="00E73BC6">
      <w:r w:rsidRPr="00940E38">
        <w:t xml:space="preserve">Remuneration comprises employee benefits (as defined in AASB 119 </w:t>
      </w:r>
      <w:r w:rsidRPr="00940E38">
        <w:rPr>
          <w:i/>
        </w:rPr>
        <w:t>Employee Benefits</w:t>
      </w:r>
      <w:r w:rsidRPr="00940E38">
        <w:t xml:space="preserve">) in all forms of consideration paid, payable or provided by the entity, or on behalf of the entity, in exchange for services rendered. Accordingly, remuneration is determined on an accrual basis, and is disclosed in the following categories. </w:t>
      </w:r>
    </w:p>
    <w:p w14:paraId="72D51B5F" w14:textId="77777777" w:rsidR="00E73BC6" w:rsidRPr="00940E38" w:rsidRDefault="00E73BC6" w:rsidP="00E73BC6">
      <w:r w:rsidRPr="00940E38">
        <w:rPr>
          <w:b/>
        </w:rPr>
        <w:t>Short-term employee benefits</w:t>
      </w:r>
      <w:r w:rsidRPr="00940E38">
        <w:t xml:space="preserve"> include amounts such as wages, salaries, annual leave or sick leave that are usually paid or payable on a regular basis, as well as non-monetary benefits such as allowances and free or subsidised goods or services.</w:t>
      </w:r>
    </w:p>
    <w:p w14:paraId="7487F2D6" w14:textId="77777777" w:rsidR="00E73BC6" w:rsidRPr="00940E38" w:rsidRDefault="00E73BC6" w:rsidP="00E73BC6">
      <w:r w:rsidRPr="00940E38">
        <w:rPr>
          <w:b/>
        </w:rPr>
        <w:t>Post-employment benefits</w:t>
      </w:r>
      <w:r w:rsidRPr="00940E38">
        <w:t xml:space="preserve"> include pensions and other retirement benefits paid or payable on a discrete basis when employment has ceased. </w:t>
      </w:r>
    </w:p>
    <w:p w14:paraId="1E7BE82A" w14:textId="77777777" w:rsidR="00E73BC6" w:rsidRPr="00940E38" w:rsidRDefault="00E73BC6" w:rsidP="00E73BC6">
      <w:r w:rsidRPr="00940E38">
        <w:rPr>
          <w:b/>
        </w:rPr>
        <w:t>Other long-term benefits</w:t>
      </w:r>
      <w:r w:rsidRPr="00940E38">
        <w:t xml:space="preserve"> include long service leave, other long service benefits or deferred compensation. </w:t>
      </w:r>
    </w:p>
    <w:p w14:paraId="128666CE" w14:textId="77777777" w:rsidR="00E73BC6" w:rsidRPr="00940E38" w:rsidRDefault="00E73BC6" w:rsidP="00E73BC6">
      <w:r w:rsidRPr="00940E38">
        <w:rPr>
          <w:b/>
        </w:rPr>
        <w:t>Termination benefits</w:t>
      </w:r>
      <w:r w:rsidRPr="00940E38">
        <w:t xml:space="preserve"> include termination of employment payments, such as severance packages. </w:t>
      </w:r>
    </w:p>
    <w:p w14:paraId="4922B49E" w14:textId="77777777" w:rsidR="00E73BC6" w:rsidRPr="00940E38" w:rsidRDefault="00E73BC6" w:rsidP="00E73BC6">
      <w:r w:rsidRPr="00940E38">
        <w:rPr>
          <w:b/>
        </w:rPr>
        <w:t>Share-based payments</w:t>
      </w:r>
      <w:r w:rsidRPr="00940E38">
        <w:t xml:space="preserve"> an agreement between the entity and the employee that entitles them to receive cash or other assets for amounts that are based on the price of shares/share options provided specified vesting conditions, if any, are met </w:t>
      </w:r>
      <w:r w:rsidRPr="00FC57C9">
        <w:rPr>
          <w:color w:val="0070C0"/>
        </w:rPr>
        <w:t>(</w:t>
      </w:r>
      <w:r w:rsidRPr="00FC57C9">
        <w:rPr>
          <w:i/>
          <w:color w:val="0070C0"/>
        </w:rPr>
        <w:t>Delete if not applicable</w:t>
      </w:r>
      <w:r w:rsidRPr="00FC57C9">
        <w:rPr>
          <w:color w:val="0070C0"/>
        </w:rPr>
        <w:t>).</w:t>
      </w:r>
    </w:p>
    <w:p w14:paraId="5377EBB0" w14:textId="77777777" w:rsidR="00E73BC6" w:rsidRPr="00940E38" w:rsidRDefault="00E73BC6" w:rsidP="00E73BC6">
      <w:pPr>
        <w:rPr>
          <w:rStyle w:val="SourceReference"/>
        </w:rPr>
      </w:pPr>
      <w:r w:rsidRPr="00940E38">
        <w:t xml:space="preserve">Several factors affected total remuneration payable to executives over the year. A number of employment contracts were completed and </w:t>
      </w:r>
      <w:proofErr w:type="gramStart"/>
      <w:r w:rsidRPr="00940E38">
        <w:t>renegotiated</w:t>
      </w:r>
      <w:proofErr w:type="gramEnd"/>
      <w:r w:rsidRPr="00940E38">
        <w:t xml:space="preserve"> and a number of executive officers retired, resigned or were retrenched in the past year. This has had a significant impact on remuneration figures for the termination benefits category. </w:t>
      </w:r>
      <w:r w:rsidRPr="00940E38">
        <w:rPr>
          <w:rStyle w:val="SourceReference"/>
        </w:rPr>
        <w:t>[FRD 21C]</w:t>
      </w:r>
    </w:p>
    <w:p w14:paraId="1A305E08" w14:textId="77777777" w:rsidR="00843093" w:rsidRDefault="00843093">
      <w:pPr>
        <w:keepLines w:val="0"/>
        <w:rPr>
          <w:rFonts w:asciiTheme="majorHAnsi" w:hAnsiTheme="majorHAnsi"/>
          <w:b/>
          <w:spacing w:val="2"/>
          <w:szCs w:val="20"/>
        </w:rPr>
      </w:pPr>
      <w:r>
        <w:br w:type="page"/>
      </w:r>
    </w:p>
    <w:p w14:paraId="3A99940F" w14:textId="5D261CEB" w:rsidR="00E73BC6" w:rsidRDefault="00E73BC6" w:rsidP="00E73BC6">
      <w:pPr>
        <w:pStyle w:val="TableUnits"/>
      </w:pPr>
      <w:r w:rsidRPr="00940E38">
        <w:lastRenderedPageBreak/>
        <w:t>($ thousand)</w:t>
      </w:r>
    </w:p>
    <w:tbl>
      <w:tblPr>
        <w:tblStyle w:val="DTFTable"/>
        <w:tblW w:w="9633" w:type="dxa"/>
        <w:tblLayout w:type="fixed"/>
        <w:tblLook w:val="02E0" w:firstRow="1" w:lastRow="1" w:firstColumn="1" w:lastColumn="0" w:noHBand="1" w:noVBand="0"/>
      </w:tblPr>
      <w:tblGrid>
        <w:gridCol w:w="7117"/>
        <w:gridCol w:w="1275"/>
        <w:gridCol w:w="1241"/>
      </w:tblGrid>
      <w:tr w:rsidR="00E73BC6" w:rsidRPr="00D342FD" w14:paraId="6AC5F2B6" w14:textId="77777777" w:rsidTr="007A33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noWrap/>
            <w:hideMark/>
          </w:tcPr>
          <w:p w14:paraId="30D1C41D" w14:textId="697FCA6D" w:rsidR="00843093" w:rsidRPr="00D342FD" w:rsidRDefault="00843093" w:rsidP="00843093">
            <w:pPr>
              <w:ind w:left="0"/>
            </w:pPr>
            <w:r w:rsidRPr="00843093">
              <w:t>Remuneration of executive officers</w:t>
            </w:r>
          </w:p>
        </w:tc>
        <w:tc>
          <w:tcPr>
            <w:cnfStyle w:val="000010000000" w:firstRow="0" w:lastRow="0" w:firstColumn="0" w:lastColumn="0" w:oddVBand="1" w:evenVBand="0" w:oddHBand="0" w:evenHBand="0" w:firstRowFirstColumn="0" w:firstRowLastColumn="0" w:lastRowFirstColumn="0" w:lastRowLastColumn="0"/>
            <w:tcW w:w="2516" w:type="dxa"/>
            <w:gridSpan w:val="2"/>
            <w:hideMark/>
          </w:tcPr>
          <w:p w14:paraId="7A5D5D01" w14:textId="77777777" w:rsidR="00E73BC6" w:rsidRPr="00D342FD" w:rsidRDefault="00E73BC6" w:rsidP="00E73BC6">
            <w:pPr>
              <w:jc w:val="center"/>
            </w:pPr>
            <w:r w:rsidRPr="00D342FD">
              <w:t>Total remuneration</w:t>
            </w:r>
          </w:p>
        </w:tc>
      </w:tr>
      <w:tr w:rsidR="00843093" w:rsidRPr="00D342FD" w14:paraId="49E64AAB" w14:textId="77777777" w:rsidTr="007A33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noWrap/>
            <w:hideMark/>
          </w:tcPr>
          <w:p w14:paraId="46FD19FE" w14:textId="0881C132" w:rsidR="00843093" w:rsidRPr="00D342FD" w:rsidRDefault="00843093" w:rsidP="00E73BC6">
            <w:pPr>
              <w:ind w:left="0"/>
            </w:pPr>
            <w:r w:rsidRPr="00843093">
              <w:t xml:space="preserve">(including Key Management Personnel disclosed in Note </w:t>
            </w:r>
            <w:proofErr w:type="gramStart"/>
            <w:r w:rsidRPr="00843093">
              <w:t>9.10)(</w:t>
            </w:r>
            <w:proofErr w:type="gramEnd"/>
            <w:r w:rsidRPr="00843093">
              <w:t>a)</w:t>
            </w:r>
          </w:p>
        </w:tc>
        <w:tc>
          <w:tcPr>
            <w:cnfStyle w:val="000010000000" w:firstRow="0" w:lastRow="0" w:firstColumn="0" w:lastColumn="0" w:oddVBand="1" w:evenVBand="0" w:oddHBand="0" w:evenHBand="0" w:firstRowFirstColumn="0" w:firstRowLastColumn="0" w:lastRowFirstColumn="0" w:lastRowLastColumn="0"/>
            <w:tcW w:w="1275" w:type="dxa"/>
            <w:hideMark/>
          </w:tcPr>
          <w:p w14:paraId="76DAF212" w14:textId="77777777" w:rsidR="00843093" w:rsidRPr="00D342FD" w:rsidRDefault="00843093" w:rsidP="00E73BC6">
            <w:r w:rsidRPr="00D342FD">
              <w:t>2020</w:t>
            </w:r>
          </w:p>
        </w:tc>
        <w:tc>
          <w:tcPr>
            <w:tcW w:w="1241" w:type="dxa"/>
            <w:hideMark/>
          </w:tcPr>
          <w:p w14:paraId="4885A3B6" w14:textId="77777777" w:rsidR="00843093" w:rsidRPr="00D342FD" w:rsidRDefault="00843093"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0BEFF5AA" w14:textId="77777777" w:rsidTr="00843093">
        <w:trPr>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5D79852A" w14:textId="77777777" w:rsidR="00E73BC6" w:rsidRPr="007930DA" w:rsidRDefault="00E73BC6" w:rsidP="00E73BC6">
            <w:r w:rsidRPr="007930DA">
              <w:t>Short-term employee benefits</w:t>
            </w:r>
          </w:p>
        </w:tc>
        <w:tc>
          <w:tcPr>
            <w:cnfStyle w:val="000010000000" w:firstRow="0" w:lastRow="0" w:firstColumn="0" w:lastColumn="0" w:oddVBand="1" w:evenVBand="0" w:oddHBand="0" w:evenHBand="0" w:firstRowFirstColumn="0" w:firstRowLastColumn="0" w:lastRowFirstColumn="0" w:lastRowLastColumn="0"/>
            <w:tcW w:w="1275" w:type="dxa"/>
            <w:hideMark/>
          </w:tcPr>
          <w:p w14:paraId="19F67CD8" w14:textId="77777777" w:rsidR="00E73BC6" w:rsidRPr="00D342FD" w:rsidRDefault="00E73BC6" w:rsidP="00E73BC6">
            <w:r w:rsidRPr="00D342FD">
              <w:t>5 609</w:t>
            </w:r>
          </w:p>
        </w:tc>
        <w:tc>
          <w:tcPr>
            <w:tcW w:w="1241" w:type="dxa"/>
            <w:hideMark/>
          </w:tcPr>
          <w:p w14:paraId="2020231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5 274</w:t>
            </w:r>
          </w:p>
        </w:tc>
      </w:tr>
      <w:tr w:rsidR="00E73BC6" w:rsidRPr="00D342FD" w14:paraId="01216E98" w14:textId="77777777" w:rsidTr="00843093">
        <w:trPr>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0FB04457" w14:textId="77777777" w:rsidR="00E73BC6" w:rsidRPr="007930DA" w:rsidRDefault="00E73BC6" w:rsidP="00E73BC6">
            <w:r w:rsidRPr="007930DA">
              <w:t xml:space="preserve">Post-employment benefits </w:t>
            </w:r>
          </w:p>
        </w:tc>
        <w:tc>
          <w:tcPr>
            <w:cnfStyle w:val="000010000000" w:firstRow="0" w:lastRow="0" w:firstColumn="0" w:lastColumn="0" w:oddVBand="1" w:evenVBand="0" w:oddHBand="0" w:evenHBand="0" w:firstRowFirstColumn="0" w:firstRowLastColumn="0" w:lastRowFirstColumn="0" w:lastRowLastColumn="0"/>
            <w:tcW w:w="1275" w:type="dxa"/>
            <w:hideMark/>
          </w:tcPr>
          <w:p w14:paraId="783A7F51" w14:textId="77777777" w:rsidR="00E73BC6" w:rsidRPr="00D342FD" w:rsidRDefault="00E73BC6" w:rsidP="00E73BC6">
            <w:r w:rsidRPr="00D342FD">
              <w:t>1 260</w:t>
            </w:r>
          </w:p>
        </w:tc>
        <w:tc>
          <w:tcPr>
            <w:tcW w:w="1241" w:type="dxa"/>
            <w:hideMark/>
          </w:tcPr>
          <w:p w14:paraId="77332BBA"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1 177</w:t>
            </w:r>
          </w:p>
        </w:tc>
      </w:tr>
      <w:tr w:rsidR="00E73BC6" w:rsidRPr="00D342FD" w14:paraId="3FBFBCEE" w14:textId="77777777" w:rsidTr="00843093">
        <w:trPr>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7A9C5F9C" w14:textId="77777777" w:rsidR="00E73BC6" w:rsidRPr="007930DA" w:rsidRDefault="00E73BC6" w:rsidP="00E73BC6">
            <w:r w:rsidRPr="007930DA">
              <w:t xml:space="preserve">Other long-term benefits </w:t>
            </w:r>
          </w:p>
        </w:tc>
        <w:tc>
          <w:tcPr>
            <w:cnfStyle w:val="000010000000" w:firstRow="0" w:lastRow="0" w:firstColumn="0" w:lastColumn="0" w:oddVBand="1" w:evenVBand="0" w:oddHBand="0" w:evenHBand="0" w:firstRowFirstColumn="0" w:firstRowLastColumn="0" w:lastRowFirstColumn="0" w:lastRowLastColumn="0"/>
            <w:tcW w:w="1275" w:type="dxa"/>
            <w:hideMark/>
          </w:tcPr>
          <w:p w14:paraId="5C0CCBD2" w14:textId="77777777" w:rsidR="00E73BC6" w:rsidRPr="00D342FD" w:rsidRDefault="00E73BC6" w:rsidP="00E73BC6">
            <w:r w:rsidRPr="00D342FD">
              <w:t>1 726</w:t>
            </w:r>
          </w:p>
        </w:tc>
        <w:tc>
          <w:tcPr>
            <w:tcW w:w="1241" w:type="dxa"/>
            <w:hideMark/>
          </w:tcPr>
          <w:p w14:paraId="71F42F1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1 096</w:t>
            </w:r>
          </w:p>
        </w:tc>
      </w:tr>
      <w:tr w:rsidR="00E73BC6" w:rsidRPr="00D342FD" w14:paraId="44B3378A" w14:textId="77777777" w:rsidTr="00843093">
        <w:trPr>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39BFD133" w14:textId="77777777" w:rsidR="00E73BC6" w:rsidRPr="007930DA" w:rsidRDefault="00E73BC6" w:rsidP="00E73BC6">
            <w:r w:rsidRPr="007930DA">
              <w:t xml:space="preserve">Termination benefits </w:t>
            </w:r>
          </w:p>
        </w:tc>
        <w:tc>
          <w:tcPr>
            <w:cnfStyle w:val="000010000000" w:firstRow="0" w:lastRow="0" w:firstColumn="0" w:lastColumn="0" w:oddVBand="1" w:evenVBand="0" w:oddHBand="0" w:evenHBand="0" w:firstRowFirstColumn="0" w:firstRowLastColumn="0" w:lastRowFirstColumn="0" w:lastRowLastColumn="0"/>
            <w:tcW w:w="1275" w:type="dxa"/>
            <w:hideMark/>
          </w:tcPr>
          <w:p w14:paraId="0EC96A19" w14:textId="77777777" w:rsidR="00E73BC6" w:rsidRPr="00D342FD" w:rsidRDefault="00E73BC6" w:rsidP="00E73BC6">
            <w:r w:rsidRPr="00D342FD">
              <w:t xml:space="preserve"> 320</w:t>
            </w:r>
          </w:p>
        </w:tc>
        <w:tc>
          <w:tcPr>
            <w:tcW w:w="1241" w:type="dxa"/>
            <w:hideMark/>
          </w:tcPr>
          <w:p w14:paraId="5FF7E90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154</w:t>
            </w:r>
          </w:p>
        </w:tc>
      </w:tr>
      <w:tr w:rsidR="00E73BC6" w:rsidRPr="00D342FD" w14:paraId="483021CD" w14:textId="77777777" w:rsidTr="00843093">
        <w:trPr>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2A6670FE" w14:textId="77777777" w:rsidR="00E73BC6" w:rsidRPr="007930DA" w:rsidRDefault="00E73BC6" w:rsidP="00E73BC6">
            <w:r w:rsidRPr="007930DA">
              <w:t xml:space="preserve">Share-based payments </w:t>
            </w:r>
          </w:p>
        </w:tc>
        <w:tc>
          <w:tcPr>
            <w:cnfStyle w:val="000010000000" w:firstRow="0" w:lastRow="0" w:firstColumn="0" w:lastColumn="0" w:oddVBand="1" w:evenVBand="0" w:oddHBand="0" w:evenHBand="0" w:firstRowFirstColumn="0" w:firstRowLastColumn="0" w:lastRowFirstColumn="0" w:lastRowLastColumn="0"/>
            <w:tcW w:w="1275" w:type="dxa"/>
            <w:hideMark/>
          </w:tcPr>
          <w:p w14:paraId="37097B2B" w14:textId="77777777" w:rsidR="00E73BC6" w:rsidRPr="00D342FD" w:rsidRDefault="00E73BC6" w:rsidP="00E73BC6">
            <w:proofErr w:type="spellStart"/>
            <w:r w:rsidRPr="00D342FD">
              <w:t>n.a.</w:t>
            </w:r>
            <w:proofErr w:type="spellEnd"/>
          </w:p>
        </w:tc>
        <w:tc>
          <w:tcPr>
            <w:tcW w:w="1241" w:type="dxa"/>
            <w:hideMark/>
          </w:tcPr>
          <w:p w14:paraId="01C6F19F"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roofErr w:type="spellStart"/>
            <w:r w:rsidRPr="00D342FD">
              <w:t>n.a.</w:t>
            </w:r>
            <w:proofErr w:type="spellEnd"/>
          </w:p>
        </w:tc>
      </w:tr>
      <w:tr w:rsidR="00E73BC6" w:rsidRPr="00D342FD" w14:paraId="34058198" w14:textId="77777777" w:rsidTr="00843093">
        <w:trPr>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798D826C" w14:textId="77777777" w:rsidR="00E73BC6" w:rsidRPr="007930DA" w:rsidRDefault="00E73BC6" w:rsidP="00E73BC6">
            <w:r w:rsidRPr="007930DA">
              <w:t xml:space="preserve">Total remuneration </w:t>
            </w:r>
            <w:r w:rsidRPr="00843093">
              <w:rPr>
                <w:vertAlign w:val="superscript"/>
              </w:rPr>
              <w:t>(a)</w:t>
            </w:r>
          </w:p>
        </w:tc>
        <w:tc>
          <w:tcPr>
            <w:cnfStyle w:val="000010000000" w:firstRow="0" w:lastRow="0" w:firstColumn="0" w:lastColumn="0" w:oddVBand="1" w:evenVBand="0" w:oddHBand="0" w:evenHBand="0" w:firstRowFirstColumn="0" w:firstRowLastColumn="0" w:lastRowFirstColumn="0" w:lastRowLastColumn="0"/>
            <w:tcW w:w="1275" w:type="dxa"/>
            <w:hideMark/>
          </w:tcPr>
          <w:p w14:paraId="44D16EFB" w14:textId="77777777" w:rsidR="00E73BC6" w:rsidRPr="00D342FD" w:rsidRDefault="00E73BC6" w:rsidP="00E73BC6">
            <w:r w:rsidRPr="00D342FD">
              <w:t>8 91</w:t>
            </w:r>
            <w:r>
              <w:t>5</w:t>
            </w:r>
          </w:p>
        </w:tc>
        <w:tc>
          <w:tcPr>
            <w:tcW w:w="1241" w:type="dxa"/>
            <w:hideMark/>
          </w:tcPr>
          <w:p w14:paraId="319B75D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7 701</w:t>
            </w:r>
          </w:p>
        </w:tc>
      </w:tr>
      <w:tr w:rsidR="00E73BC6" w:rsidRPr="00D342FD" w14:paraId="6D872284" w14:textId="77777777" w:rsidTr="00843093">
        <w:trPr>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524963AF" w14:textId="77777777" w:rsidR="00E73BC6" w:rsidRPr="007930DA" w:rsidRDefault="00E73BC6" w:rsidP="00E73BC6">
            <w:r w:rsidRPr="007930DA">
              <w:t>Total number of executives</w:t>
            </w:r>
          </w:p>
        </w:tc>
        <w:tc>
          <w:tcPr>
            <w:cnfStyle w:val="000010000000" w:firstRow="0" w:lastRow="0" w:firstColumn="0" w:lastColumn="0" w:oddVBand="1" w:evenVBand="0" w:oddHBand="0" w:evenHBand="0" w:firstRowFirstColumn="0" w:firstRowLastColumn="0" w:lastRowFirstColumn="0" w:lastRowLastColumn="0"/>
            <w:tcW w:w="1275" w:type="dxa"/>
            <w:hideMark/>
          </w:tcPr>
          <w:p w14:paraId="648204A4" w14:textId="77777777" w:rsidR="00E73BC6" w:rsidRPr="00D342FD" w:rsidRDefault="00E73BC6" w:rsidP="00E73BC6">
            <w:r w:rsidRPr="00D342FD">
              <w:t xml:space="preserve"> 79</w:t>
            </w:r>
          </w:p>
        </w:tc>
        <w:tc>
          <w:tcPr>
            <w:tcW w:w="1241" w:type="dxa"/>
            <w:hideMark/>
          </w:tcPr>
          <w:p w14:paraId="6AF90023"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 xml:space="preserve"> 77</w:t>
            </w:r>
          </w:p>
        </w:tc>
      </w:tr>
      <w:tr w:rsidR="00E73BC6" w:rsidRPr="00D342FD" w14:paraId="6F19AA8A" w14:textId="77777777" w:rsidTr="00843093">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117" w:type="dxa"/>
            <w:noWrap/>
            <w:hideMark/>
          </w:tcPr>
          <w:p w14:paraId="7444200E" w14:textId="77777777" w:rsidR="00E73BC6" w:rsidRPr="007930DA" w:rsidRDefault="00E73BC6" w:rsidP="00E73BC6">
            <w:r w:rsidRPr="007930DA">
              <w:t xml:space="preserve">Total annualised employee equivalents </w:t>
            </w:r>
            <w:r w:rsidRPr="00843093">
              <w:rPr>
                <w:vertAlign w:val="superscript"/>
              </w:rPr>
              <w:t>(b)</w:t>
            </w:r>
          </w:p>
        </w:tc>
        <w:tc>
          <w:tcPr>
            <w:cnfStyle w:val="000010000000" w:firstRow="0" w:lastRow="0" w:firstColumn="0" w:lastColumn="0" w:oddVBand="1" w:evenVBand="0" w:oddHBand="0" w:evenHBand="0" w:firstRowFirstColumn="0" w:firstRowLastColumn="0" w:lastRowFirstColumn="0" w:lastRowLastColumn="0"/>
            <w:tcW w:w="1275" w:type="dxa"/>
            <w:hideMark/>
          </w:tcPr>
          <w:p w14:paraId="748EADE5" w14:textId="77777777" w:rsidR="00E73BC6" w:rsidRPr="007930DA" w:rsidRDefault="00E73BC6" w:rsidP="00E73BC6">
            <w:r w:rsidRPr="007930DA">
              <w:t xml:space="preserve"> 76.2</w:t>
            </w:r>
          </w:p>
        </w:tc>
        <w:tc>
          <w:tcPr>
            <w:tcW w:w="1241" w:type="dxa"/>
            <w:hideMark/>
          </w:tcPr>
          <w:p w14:paraId="20B2314A" w14:textId="77777777" w:rsidR="00E73BC6" w:rsidRPr="007930DA" w:rsidRDefault="00E73BC6" w:rsidP="00E73BC6">
            <w:pPr>
              <w:cnfStyle w:val="010000000000" w:firstRow="0" w:lastRow="1" w:firstColumn="0" w:lastColumn="0" w:oddVBand="0" w:evenVBand="0" w:oddHBand="0" w:evenHBand="0" w:firstRowFirstColumn="0" w:firstRowLastColumn="0" w:lastRowFirstColumn="0" w:lastRowLastColumn="0"/>
            </w:pPr>
            <w:r w:rsidRPr="007930DA">
              <w:t xml:space="preserve"> 75.8</w:t>
            </w:r>
          </w:p>
        </w:tc>
      </w:tr>
    </w:tbl>
    <w:p w14:paraId="5D17040C" w14:textId="77777777" w:rsidR="00E73BC6" w:rsidRPr="00940E38" w:rsidRDefault="00E73BC6" w:rsidP="00E73BC6">
      <w:pPr>
        <w:pStyle w:val="Note"/>
      </w:pPr>
      <w:r w:rsidRPr="00940E38">
        <w:t>Notes:</w:t>
      </w:r>
    </w:p>
    <w:p w14:paraId="57031733" w14:textId="77777777" w:rsidR="00E73BC6" w:rsidRPr="00940E38" w:rsidRDefault="00E73BC6" w:rsidP="00E73BC6">
      <w:pPr>
        <w:pStyle w:val="Note"/>
        <w:rPr>
          <w:color w:val="0072CE" w:themeColor="accent4"/>
        </w:rPr>
      </w:pPr>
      <w:r w:rsidRPr="00940E38">
        <w:t xml:space="preserve">(a) </w:t>
      </w:r>
      <w:r w:rsidRPr="00940E38">
        <w:tab/>
        <w:t xml:space="preserve">The total number of executive officers includes persons who meet the definition of Key Management Personnel (KMP) of the entity under AASB 124 </w:t>
      </w:r>
      <w:r w:rsidRPr="00940E38">
        <w:rPr>
          <w:i w:val="0"/>
        </w:rPr>
        <w:t xml:space="preserve">Related Party Disclosures </w:t>
      </w:r>
      <w:r w:rsidRPr="00940E38">
        <w:t xml:space="preserve">and are also reported within the related parties note disclosure (Note 9.9). </w:t>
      </w:r>
      <w:r w:rsidRPr="00940E38">
        <w:rPr>
          <w:color w:val="0072CE" w:themeColor="accent4"/>
        </w:rPr>
        <w:t>This footnote only applies for entities that may have executives who also meet the definition of a KMP under AASB 124.9, to provide clarification to readers so that remuneration is not misinterpreted or double-counted. This circumstance may not be applicable to all entities and should only be included where appropriate.</w:t>
      </w:r>
    </w:p>
    <w:p w14:paraId="2C9DED60" w14:textId="77777777" w:rsidR="00E73BC6" w:rsidRPr="00940E38" w:rsidRDefault="00E73BC6" w:rsidP="00E73BC6">
      <w:pPr>
        <w:pStyle w:val="Note"/>
        <w:ind w:left="0" w:firstLine="0"/>
      </w:pPr>
      <w:r w:rsidRPr="00940E38">
        <w:t>(b)</w:t>
      </w:r>
      <w:r w:rsidRPr="00940E38">
        <w:tab/>
        <w:t xml:space="preserve">Annualised employee equivalent is based on the time fraction worked over the reporting period. </w:t>
      </w:r>
    </w:p>
    <w:p w14:paraId="41A83A4A" w14:textId="77777777" w:rsidR="00E73BC6" w:rsidRPr="000671D1" w:rsidRDefault="00E73BC6" w:rsidP="000671D1"/>
    <w:tbl>
      <w:tblPr>
        <w:tblStyle w:val="ModelReportGuidanceTable"/>
        <w:tblW w:w="0" w:type="auto"/>
        <w:tblLook w:val="04A0" w:firstRow="1" w:lastRow="0" w:firstColumn="1" w:lastColumn="0" w:noHBand="0" w:noVBand="1"/>
      </w:tblPr>
      <w:tblGrid>
        <w:gridCol w:w="9622"/>
      </w:tblGrid>
      <w:tr w:rsidR="00E73BC6" w:rsidRPr="000671D1" w14:paraId="08259094"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6DD10E7C" w14:textId="77777777" w:rsidR="00E73BC6" w:rsidRPr="000671D1" w:rsidRDefault="00E73BC6" w:rsidP="000671D1">
            <w:r w:rsidRPr="000671D1">
              <w:t xml:space="preserve">Guidance – Remuneration of executives </w:t>
            </w:r>
            <w:r w:rsidRPr="000671D1">
              <w:rPr>
                <w:b w:val="0"/>
                <w:bCs/>
                <w:sz w:val="14"/>
                <w:szCs w:val="14"/>
              </w:rPr>
              <w:t>[FRD 21C]</w:t>
            </w:r>
          </w:p>
        </w:tc>
      </w:tr>
      <w:tr w:rsidR="00E73BC6" w:rsidRPr="00940E38" w14:paraId="20D2AE3C" w14:textId="77777777" w:rsidTr="00E73BC6">
        <w:tc>
          <w:tcPr>
            <w:tcW w:w="9752" w:type="dxa"/>
          </w:tcPr>
          <w:p w14:paraId="2428360A" w14:textId="77777777" w:rsidR="00E73BC6" w:rsidRPr="00940E38" w:rsidRDefault="00E73BC6" w:rsidP="00E73BC6">
            <w:r w:rsidRPr="00940E38">
              <w:t xml:space="preserve">Remuneration includes all employee benefits (as defined in AASB 119 </w:t>
            </w:r>
            <w:r w:rsidRPr="00940E38">
              <w:rPr>
                <w:i/>
              </w:rPr>
              <w:t>Employee Benefits</w:t>
            </w:r>
            <w:r w:rsidRPr="00940E38">
              <w:t xml:space="preserve">), which are all forms of consideration paid, payable or provided by the entity, or on behalf of the entity, in exchange for services rendered. It also includes amounts paid on behalf of a parent of the entity in respect of the entity. </w:t>
            </w:r>
          </w:p>
          <w:p w14:paraId="35ADE0EB" w14:textId="77777777" w:rsidR="00E73BC6" w:rsidRPr="00940E38" w:rsidRDefault="00E73BC6" w:rsidP="00E73BC6">
            <w:r w:rsidRPr="00940E38">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14:paraId="6A9A758E" w14:textId="2EF6B0E0" w:rsidR="00E73BC6" w:rsidRPr="00940E38" w:rsidRDefault="00E73BC6" w:rsidP="00E73BC6">
            <w:r w:rsidRPr="00940E38">
              <w:t>For guidance on how to disclose an executive’s total remuneration package and other specific employee benefits, refer to the ‘</w:t>
            </w:r>
            <w:r w:rsidR="00003714" w:rsidRPr="00003714">
              <w:t>Guidelines for reporting remuneration in accordance with AASB 124</w:t>
            </w:r>
            <w:r w:rsidRPr="00940E38">
              <w:t xml:space="preserve">’ document available on the DTF website </w:t>
            </w:r>
            <w:r w:rsidRPr="00940E38">
              <w:rPr>
                <w:rStyle w:val="Hyperlink"/>
              </w:rPr>
              <w:t>(</w:t>
            </w:r>
            <w:hyperlink r:id="rId311" w:history="1">
              <w:r w:rsidR="00003714" w:rsidRPr="001D283A">
                <w:rPr>
                  <w:rStyle w:val="Hyperlink"/>
                  <w:noProof/>
                </w:rPr>
                <w:t>https://www.dtf.vic.gov.au/financial-reporting-policy/aasb-124-related-party-disclosures</w:t>
              </w:r>
            </w:hyperlink>
            <w:r w:rsidRPr="00940E38">
              <w:rPr>
                <w:rStyle w:val="Hyperlink"/>
              </w:rPr>
              <w:t>)</w:t>
            </w:r>
            <w:r w:rsidRPr="00940E38">
              <w:t>.</w:t>
            </w:r>
          </w:p>
          <w:p w14:paraId="429CAECA" w14:textId="77777777" w:rsidR="00E73BC6" w:rsidRPr="00940E38" w:rsidRDefault="00E73BC6" w:rsidP="00E73BC6">
            <w:r w:rsidRPr="00940E38">
              <w:t xml:space="preserve">Remuneration is disclosed in the financial statements based on the nature of the payment in accordance with AASB 124. The disclosure categories include: </w:t>
            </w:r>
          </w:p>
          <w:p w14:paraId="0FEA4BEF" w14:textId="77777777" w:rsidR="00E73BC6" w:rsidRPr="00940E38" w:rsidRDefault="00E73BC6" w:rsidP="00FC71D7">
            <w:pPr>
              <w:pStyle w:val="ListBullet"/>
              <w:numPr>
                <w:ilvl w:val="0"/>
                <w:numId w:val="122"/>
              </w:numPr>
              <w:spacing w:before="60"/>
              <w:contextualSpacing/>
            </w:pPr>
            <w:r w:rsidRPr="00940E38">
              <w:rPr>
                <w:b/>
              </w:rPr>
              <w:t>short-term employee benefits</w:t>
            </w:r>
            <w:r w:rsidRPr="00940E38">
              <w:t xml:space="preserve">: wages, salaries, paid annual and sick leave, profit-sharing and bonuses </w:t>
            </w:r>
            <w:r w:rsidRPr="00940E38">
              <w:br/>
              <w:t>(if payable within 12 months of the end of the period), and non-monetary benefits such as car (parking, e-tags and chauffer allowances), medical care, accommodation (housing) or relocation benefits, and free/subsidised goods or services;</w:t>
            </w:r>
          </w:p>
          <w:p w14:paraId="2A6FCD6B" w14:textId="77777777" w:rsidR="00E73BC6" w:rsidRPr="00940E38" w:rsidRDefault="00E73BC6" w:rsidP="00FC71D7">
            <w:pPr>
              <w:pStyle w:val="ListBullet"/>
              <w:numPr>
                <w:ilvl w:val="0"/>
                <w:numId w:val="122"/>
              </w:numPr>
              <w:spacing w:before="60"/>
              <w:contextualSpacing/>
            </w:pPr>
            <w:r w:rsidRPr="00940E38">
              <w:rPr>
                <w:b/>
              </w:rPr>
              <w:t>post-employment benefits</w:t>
            </w:r>
            <w:r w:rsidRPr="00940E38">
              <w:t>: pensions, post-employment life insurance or health care, superannuation entitlements and other retirement benefits;</w:t>
            </w:r>
          </w:p>
          <w:p w14:paraId="1E284130" w14:textId="77777777" w:rsidR="00E73BC6" w:rsidRPr="00940E38" w:rsidRDefault="00E73BC6" w:rsidP="00FC71D7">
            <w:pPr>
              <w:pStyle w:val="ListBullet"/>
              <w:numPr>
                <w:ilvl w:val="0"/>
                <w:numId w:val="122"/>
              </w:numPr>
              <w:spacing w:before="60"/>
              <w:contextualSpacing/>
            </w:pPr>
            <w:r w:rsidRPr="00940E38">
              <w:rPr>
                <w:b/>
              </w:rPr>
              <w:t>other long-term employee benefits</w:t>
            </w:r>
            <w:r w:rsidRPr="00940E38">
              <w:t>: long service leave, sabbatical leave, jubilee or other long service benefits, long-term disability benefits, deferred compensation and profit-sharing and bonuses (not payable wholly within 12 months); and</w:t>
            </w:r>
          </w:p>
          <w:p w14:paraId="09599493" w14:textId="77777777" w:rsidR="00E73BC6" w:rsidRPr="00940E38" w:rsidRDefault="00E73BC6" w:rsidP="00FC71D7">
            <w:pPr>
              <w:pStyle w:val="ListBullet"/>
              <w:numPr>
                <w:ilvl w:val="0"/>
                <w:numId w:val="122"/>
              </w:numPr>
              <w:spacing w:before="60"/>
              <w:contextualSpacing/>
            </w:pPr>
            <w:r w:rsidRPr="00940E38">
              <w:rPr>
                <w:b/>
              </w:rPr>
              <w:t xml:space="preserve">termination benefits: </w:t>
            </w:r>
            <w:r w:rsidRPr="00940E38">
              <w:t xml:space="preserve">employee benefits provided on termination of employment </w:t>
            </w:r>
            <w:proofErr w:type="gramStart"/>
            <w:r w:rsidRPr="00940E38">
              <w:t>as a result of</w:t>
            </w:r>
            <w:proofErr w:type="gramEnd"/>
            <w:r w:rsidRPr="00940E38">
              <w:t xml:space="preserve"> either an entity’s decision to terminate an employee before the normal retirement date, or an employee’s decision to accept an offer of benefits in exchange for termination of employment. </w:t>
            </w:r>
          </w:p>
          <w:p w14:paraId="4CA57F7A" w14:textId="77777777" w:rsidR="00E73BC6" w:rsidRPr="00940E38" w:rsidRDefault="00E73BC6" w:rsidP="00E73BC6">
            <w:r w:rsidRPr="00940E38">
              <w:rPr>
                <w:b/>
              </w:rPr>
              <w:t>Share-based payments</w:t>
            </w:r>
            <w:r w:rsidRPr="00940E38">
              <w:t xml:space="preserve">: benefits paid according to an agreement between the entity and the employee that entitles them to receive cash or other assets for amounts that are based on the price of shares or share options provided specified vesting conditions, if any, are met. This category is unlikely to be applicable to public sector not-for-profit entities. </w:t>
            </w:r>
          </w:p>
          <w:p w14:paraId="04184E61" w14:textId="77777777" w:rsidR="00E73BC6" w:rsidRPr="00940E38" w:rsidRDefault="00E73BC6" w:rsidP="00E73BC6">
            <w:r w:rsidRPr="00940E38">
              <w:rPr>
                <w:b/>
              </w:rPr>
              <w:t>Annualised employee equivalent</w:t>
            </w:r>
            <w:r w:rsidRPr="00940E38">
              <w:t xml:space="preserve"> (AEE) is required to be disclosed in addition to the headcount disclosure of executive officers. </w:t>
            </w:r>
          </w:p>
          <w:p w14:paraId="338397A9" w14:textId="77777777" w:rsidR="00E73BC6" w:rsidRPr="00940E38" w:rsidRDefault="00E73BC6" w:rsidP="00E73BC6">
            <w:pPr>
              <w:rPr>
                <w:b/>
              </w:rPr>
            </w:pPr>
            <w:r w:rsidRPr="00940E38">
              <w:t>AEE is defined and explained in FRD 21C in the financial statements. It is calculated by dividing the total number of days that an employee is engaged to work during the week by the total number of full-time working days per week.</w:t>
            </w:r>
          </w:p>
          <w:p w14:paraId="5A5DFF9E" w14:textId="77777777" w:rsidR="00E73BC6" w:rsidRPr="00940E38" w:rsidRDefault="00E73BC6" w:rsidP="00E73BC6">
            <w:pPr>
              <w:rPr>
                <w:i/>
              </w:rPr>
            </w:pPr>
            <w:r w:rsidRPr="00940E38">
              <w:rPr>
                <w:i/>
              </w:rPr>
              <w:t>Example 1</w:t>
            </w:r>
          </w:p>
          <w:p w14:paraId="63242657" w14:textId="77777777" w:rsidR="00E73BC6" w:rsidRPr="00940E38" w:rsidRDefault="00E73BC6" w:rsidP="00E73BC6">
            <w:r w:rsidRPr="00940E38">
              <w:t xml:space="preserve">A part-time Employee A works 3 days per week. </w:t>
            </w:r>
          </w:p>
          <w:p w14:paraId="7CDFBE8E" w14:textId="77777777" w:rsidR="00E73BC6" w:rsidRPr="00940E38" w:rsidRDefault="00E73BC6" w:rsidP="00FC71D7">
            <w:pPr>
              <w:pStyle w:val="ListBullet"/>
              <w:numPr>
                <w:ilvl w:val="0"/>
                <w:numId w:val="122"/>
              </w:numPr>
              <w:spacing w:before="60"/>
              <w:contextualSpacing/>
            </w:pPr>
            <w:r w:rsidRPr="00940E38">
              <w:t>AEE = 3 days/5 days = 0.6</w:t>
            </w:r>
          </w:p>
          <w:p w14:paraId="2E9E3D75" w14:textId="77777777" w:rsidR="00E73BC6" w:rsidRPr="00940E38" w:rsidRDefault="00E73BC6" w:rsidP="00E73BC6">
            <w:pPr>
              <w:rPr>
                <w:i/>
              </w:rPr>
            </w:pPr>
            <w:r w:rsidRPr="00940E38">
              <w:rPr>
                <w:i/>
              </w:rPr>
              <w:t>Example 2</w:t>
            </w:r>
          </w:p>
          <w:p w14:paraId="07A86C54" w14:textId="77777777" w:rsidR="00E73BC6" w:rsidRPr="00940E38" w:rsidRDefault="00E73BC6" w:rsidP="00E73BC6">
            <w:r w:rsidRPr="00940E38">
              <w:t>A full-time Employee B works 5 full working days in a compressed week over 4 days under flexible working arrangements.</w:t>
            </w:r>
          </w:p>
          <w:p w14:paraId="6350762E" w14:textId="77777777" w:rsidR="00E73BC6" w:rsidRPr="00940E38" w:rsidRDefault="00E73BC6" w:rsidP="00FC71D7">
            <w:pPr>
              <w:pStyle w:val="ListBullet"/>
              <w:numPr>
                <w:ilvl w:val="0"/>
                <w:numId w:val="122"/>
              </w:numPr>
              <w:spacing w:before="60" w:after="60"/>
              <w:contextualSpacing/>
            </w:pPr>
            <w:r w:rsidRPr="00940E38">
              <w:t>AEE = 5 days/5 days = 1.00</w:t>
            </w:r>
          </w:p>
        </w:tc>
      </w:tr>
      <w:tr w:rsidR="00E73BC6" w:rsidRPr="00940E38" w14:paraId="4FE22EC7" w14:textId="77777777" w:rsidTr="00E73BC6">
        <w:tc>
          <w:tcPr>
            <w:tcW w:w="9752" w:type="dxa"/>
          </w:tcPr>
          <w:p w14:paraId="4D730060" w14:textId="77777777" w:rsidR="00E73BC6" w:rsidRPr="00940E38" w:rsidRDefault="00E73BC6" w:rsidP="00E73BC6">
            <w:pPr>
              <w:pStyle w:val="Guidanceheading"/>
            </w:pPr>
            <w:r w:rsidRPr="00940E38">
              <w:lastRenderedPageBreak/>
              <w:t xml:space="preserve">Guidance – Remuneration of executives </w:t>
            </w:r>
            <w:r w:rsidRPr="00940E38">
              <w:rPr>
                <w:i/>
              </w:rPr>
              <w:t>(continued)</w:t>
            </w:r>
          </w:p>
        </w:tc>
      </w:tr>
      <w:tr w:rsidR="00E73BC6" w:rsidRPr="00940E38" w14:paraId="1FAD651F" w14:textId="77777777" w:rsidTr="00E73BC6">
        <w:tc>
          <w:tcPr>
            <w:tcW w:w="9752" w:type="dxa"/>
          </w:tcPr>
          <w:p w14:paraId="33296235" w14:textId="77777777" w:rsidR="00E73BC6" w:rsidRPr="00940E38" w:rsidRDefault="00E73BC6" w:rsidP="00E73BC6">
            <w:r w:rsidRPr="00940E38">
              <w:t xml:space="preserve">If a person becomes an executive during the reporting period, no disclosure is required for remuneration paid to that person prior to their appointment as an executive. </w:t>
            </w:r>
          </w:p>
          <w:p w14:paraId="55A963E5" w14:textId="77777777" w:rsidR="00E73BC6" w:rsidRPr="00940E38" w:rsidRDefault="00E73BC6" w:rsidP="00E73BC6">
            <w:r w:rsidRPr="00940E38">
              <w:t xml:space="preserve">If a person ceases to be an executive during the reporting period, the disclosure should only include their remuneration for the reporting period up until the end of their term of employment as an executive. </w:t>
            </w:r>
          </w:p>
          <w:p w14:paraId="5E6A1D75" w14:textId="77777777" w:rsidR="00E73BC6" w:rsidRPr="00940E38" w:rsidRDefault="00E73BC6" w:rsidP="00E73BC6">
            <w:r w:rsidRPr="00940E38">
              <w:t>The disclosure of executive officer remuneration does not relate to any VPS 6 or 7 staff acting on a temporary basis in executive roles, while the substantive executive officer is on paid leave or secondment.</w:t>
            </w:r>
          </w:p>
          <w:p w14:paraId="27F90678" w14:textId="77777777" w:rsidR="00E73BC6" w:rsidRPr="00940E38" w:rsidRDefault="00E73BC6" w:rsidP="00E73BC6">
            <w:pPr>
              <w:rPr>
                <w:b/>
              </w:rPr>
            </w:pPr>
            <w:r w:rsidRPr="00940E38">
              <w:t xml:space="preserve">Where an executive officer from the same department backfills for another executive officer while on paid leave or secondment in that same department, then both executive officers are included in the disclosure. </w:t>
            </w:r>
            <w:r w:rsidRPr="00940E38">
              <w:rPr>
                <w:rStyle w:val="SourceReference"/>
              </w:rPr>
              <w:t>[FRD 15</w:t>
            </w:r>
            <w:r>
              <w:rPr>
                <w:rStyle w:val="SourceReference"/>
              </w:rPr>
              <w:t>E</w:t>
            </w:r>
            <w:r w:rsidRPr="00940E38">
              <w:rPr>
                <w:rStyle w:val="SourceReference"/>
              </w:rPr>
              <w:t>]</w:t>
            </w:r>
          </w:p>
          <w:p w14:paraId="1779F1D4" w14:textId="77777777" w:rsidR="00E73BC6" w:rsidRPr="00940E38" w:rsidRDefault="00E73BC6" w:rsidP="00E73BC6">
            <w:r w:rsidRPr="00940E38">
              <w:t>For further disclosure guidance in relation to executive officers, please refer to FRD 21C.</w:t>
            </w:r>
          </w:p>
          <w:p w14:paraId="3C3F0963" w14:textId="77777777" w:rsidR="00E73BC6" w:rsidRPr="00940E38" w:rsidRDefault="00E73BC6" w:rsidP="00E73BC6">
            <w:pPr>
              <w:rPr>
                <w:b/>
              </w:rPr>
            </w:pPr>
            <w:r w:rsidRPr="00940E38">
              <w:rPr>
                <w:b/>
              </w:rPr>
              <w:t>Reconciliation with ‘executive officer data’ in the Report of Operations</w:t>
            </w:r>
          </w:p>
          <w:p w14:paraId="5957FDB8" w14:textId="78D2AA9D" w:rsidR="00E73BC6" w:rsidRPr="00940E38" w:rsidRDefault="00E73BC6" w:rsidP="00E73BC6">
            <w:pPr>
              <w:spacing w:after="60"/>
            </w:pPr>
            <w:r w:rsidRPr="00940E38">
              <w:t xml:space="preserve">Entities must also ensure that the total number of executives reported in the note to the financial statements corresponds with the total numbers of executive officers reported in the executive officer data disclosure in the report of operations (i.e. Table </w:t>
            </w:r>
            <w:r w:rsidR="009D5EA7">
              <w:t>9</w:t>
            </w:r>
            <w:r w:rsidRPr="00940E38">
              <w:t xml:space="preserve">: </w:t>
            </w:r>
            <w:r w:rsidRPr="00F86729">
              <w:rPr>
                <w:i/>
                <w:iCs/>
              </w:rPr>
              <w:t>Reconciliation of executive numbers</w:t>
            </w:r>
            <w:r w:rsidRPr="00940E38">
              <w:t xml:space="preserve"> on page </w:t>
            </w:r>
            <w:fldSimple w:instr=" PAGEREF  Table_ExecutiveNumbers  \* MERGEFORMAT ">
              <w:r w:rsidR="00655DDD">
                <w:rPr>
                  <w:noProof/>
                </w:rPr>
                <w:t>43</w:t>
              </w:r>
            </w:fldSimple>
            <w:r w:rsidRPr="00940E38">
              <w:t xml:space="preserve"> of the Model </w:t>
            </w:r>
            <w:r w:rsidR="00F86729" w:rsidRPr="00940E38">
              <w:t>Report of Opera</w:t>
            </w:r>
            <w:r w:rsidRPr="00940E38">
              <w:t>tions).</w:t>
            </w:r>
          </w:p>
        </w:tc>
      </w:tr>
    </w:tbl>
    <w:p w14:paraId="5A0D119B" w14:textId="77777777" w:rsidR="00E73BC6" w:rsidRPr="00940E38" w:rsidRDefault="00E73BC6" w:rsidP="00E73BC6">
      <w:pPr>
        <w:pStyle w:val="Heading2"/>
      </w:pPr>
      <w:bookmarkStart w:id="392" w:name="_Toc477432299"/>
      <w:bookmarkStart w:id="393" w:name="_Toc509843389"/>
      <w:bookmarkStart w:id="394" w:name="_Toc42054774"/>
      <w:bookmarkStart w:id="395" w:name="_Toc42218770"/>
      <w:r w:rsidRPr="00940E38">
        <w:t>Related parties</w:t>
      </w:r>
      <w:bookmarkEnd w:id="392"/>
      <w:bookmarkEnd w:id="393"/>
      <w:bookmarkEnd w:id="394"/>
      <w:bookmarkEnd w:id="395"/>
    </w:p>
    <w:p w14:paraId="42693BC1"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The Department is a wholly owned and controlled entity of the State of Victoria. </w:t>
      </w:r>
    </w:p>
    <w:p w14:paraId="5A2629C9"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The following agencies have been consolidated into the Department’s financial statements pursuant to the determination made by the Assistant Treasurer under section 53(1)(b) of the </w:t>
      </w:r>
      <w:r w:rsidRPr="00940E38">
        <w:rPr>
          <w:rFonts w:ascii="Arial" w:eastAsia="Arial" w:hAnsi="Arial" w:cs="Times New Roman"/>
          <w:i/>
        </w:rPr>
        <w:t>Financial Management Act 1994</w:t>
      </w:r>
      <w:r w:rsidRPr="00940E38">
        <w:rPr>
          <w:rFonts w:ascii="Arial" w:eastAsia="Arial" w:hAnsi="Arial" w:cs="Times New Roman"/>
        </w:rPr>
        <w:t xml:space="preserve"> (FMA): </w:t>
      </w:r>
    </w:p>
    <w:p w14:paraId="051DF996" w14:textId="77777777" w:rsidR="00E73BC6" w:rsidRPr="00940E38" w:rsidRDefault="00E73BC6" w:rsidP="00FC71D7">
      <w:pPr>
        <w:pStyle w:val="ListBullet"/>
        <w:numPr>
          <w:ilvl w:val="0"/>
          <w:numId w:val="122"/>
        </w:numPr>
        <w:spacing w:before="60"/>
        <w:contextualSpacing/>
      </w:pPr>
      <w:r w:rsidRPr="00940E38">
        <w:t xml:space="preserve">Gene Sciences Victoria; </w:t>
      </w:r>
    </w:p>
    <w:p w14:paraId="69FCA2BE" w14:textId="77777777" w:rsidR="00E73BC6" w:rsidRPr="00940E38" w:rsidRDefault="00E73BC6" w:rsidP="00FC71D7">
      <w:pPr>
        <w:pStyle w:val="ListBullet"/>
        <w:numPr>
          <w:ilvl w:val="0"/>
          <w:numId w:val="122"/>
        </w:numPr>
        <w:spacing w:before="60"/>
        <w:contextualSpacing/>
      </w:pPr>
      <w:r w:rsidRPr="00940E38">
        <w:t xml:space="preserve">The Office of the Commissioner of New Technology; and </w:t>
      </w:r>
    </w:p>
    <w:p w14:paraId="1BFC3628" w14:textId="77777777" w:rsidR="00E73BC6" w:rsidRPr="00940E38" w:rsidRDefault="00E73BC6" w:rsidP="00FC71D7">
      <w:pPr>
        <w:pStyle w:val="ListBullet"/>
        <w:numPr>
          <w:ilvl w:val="0"/>
          <w:numId w:val="122"/>
        </w:numPr>
        <w:spacing w:before="60"/>
        <w:contextualSpacing/>
      </w:pPr>
      <w:r w:rsidRPr="00940E38">
        <w:t xml:space="preserve">Innovation Victoria. </w:t>
      </w:r>
    </w:p>
    <w:p w14:paraId="35B65BEC" w14:textId="77777777" w:rsidR="00E73BC6" w:rsidRPr="00940E38" w:rsidRDefault="00E73BC6" w:rsidP="00E73BC6">
      <w:r w:rsidRPr="00940E38">
        <w:t>Related parties of the Department, Gene Sciences Victoria, the Office of the Commissioner of New Technology and Innovation Victoria include:</w:t>
      </w:r>
    </w:p>
    <w:p w14:paraId="2FF139D6" w14:textId="77777777" w:rsidR="00E73BC6" w:rsidRPr="00940E38" w:rsidRDefault="00E73BC6" w:rsidP="00FC71D7">
      <w:pPr>
        <w:pStyle w:val="ListBullet"/>
        <w:numPr>
          <w:ilvl w:val="0"/>
          <w:numId w:val="122"/>
        </w:numPr>
        <w:spacing w:before="60"/>
        <w:contextualSpacing/>
      </w:pPr>
      <w:r w:rsidRPr="00940E38">
        <w:t>all key management personnel and their close family members and personal business interests (controlled entities, joint ventures and entities they have significant influence over);</w:t>
      </w:r>
    </w:p>
    <w:p w14:paraId="54449D0F" w14:textId="77777777" w:rsidR="00E73BC6" w:rsidRPr="00940E38" w:rsidRDefault="00E73BC6" w:rsidP="00FC71D7">
      <w:pPr>
        <w:pStyle w:val="ListBullet"/>
        <w:numPr>
          <w:ilvl w:val="0"/>
          <w:numId w:val="122"/>
        </w:numPr>
        <w:spacing w:before="60"/>
        <w:contextualSpacing/>
      </w:pPr>
      <w:r w:rsidRPr="00940E38">
        <w:t>all Cabinet Ministers and their close family members; and</w:t>
      </w:r>
    </w:p>
    <w:p w14:paraId="674A2BE1" w14:textId="77777777" w:rsidR="00E73BC6" w:rsidRPr="00940E38" w:rsidRDefault="00E73BC6" w:rsidP="00FC71D7">
      <w:pPr>
        <w:pStyle w:val="ListBullet"/>
        <w:numPr>
          <w:ilvl w:val="0"/>
          <w:numId w:val="122"/>
        </w:numPr>
        <w:spacing w:before="60"/>
        <w:contextualSpacing/>
      </w:pPr>
      <w:r w:rsidRPr="00940E38">
        <w:t>all departments and public sector entities that are controlled and consolidated into the whole of state consolidated financial statements.</w:t>
      </w:r>
    </w:p>
    <w:p w14:paraId="23823201" w14:textId="77777777" w:rsidR="00E73BC6" w:rsidRPr="00940E38" w:rsidRDefault="00E73BC6" w:rsidP="00E73BC6">
      <w:r w:rsidRPr="00940E38">
        <w:t>All related party transactions have been entered into on an arm’s</w:t>
      </w:r>
      <w:r w:rsidRPr="00940E38">
        <w:noBreakHyphen/>
        <w:t>length basis.</w:t>
      </w:r>
    </w:p>
    <w:p w14:paraId="54C50CFB" w14:textId="77777777" w:rsidR="00E73BC6" w:rsidRPr="00940E38" w:rsidRDefault="00E73BC6" w:rsidP="00E73BC6">
      <w:pPr>
        <w:rPr>
          <w:rFonts w:ascii="Arial" w:eastAsia="Arial" w:hAnsi="Arial" w:cs="Times New Roman"/>
          <w:b/>
        </w:rPr>
      </w:pPr>
      <w:r w:rsidRPr="00940E38">
        <w:rPr>
          <w:rFonts w:ascii="Arial" w:eastAsia="Arial" w:hAnsi="Arial" w:cs="Times New Roman"/>
          <w:b/>
        </w:rPr>
        <w:t>Significant transactions with government-related entities</w:t>
      </w:r>
    </w:p>
    <w:p w14:paraId="268FD100" w14:textId="13CC8F6A" w:rsidR="00E73BC6" w:rsidRPr="00940E38" w:rsidRDefault="00E73BC6" w:rsidP="00E73BC6">
      <w:pPr>
        <w:rPr>
          <w:rFonts w:ascii="Arial" w:eastAsia="Arial" w:hAnsi="Arial" w:cs="Times New Roman"/>
        </w:rPr>
      </w:pPr>
      <w:r w:rsidRPr="00940E38">
        <w:rPr>
          <w:rFonts w:ascii="Arial" w:eastAsia="Arial" w:hAnsi="Arial" w:cs="Times New Roman"/>
        </w:rPr>
        <w:t xml:space="preserve">The Department received funding from and made payments to the Consolidated Fund of $85.5 million </w:t>
      </w:r>
      <w:r w:rsidR="00F86729">
        <w:rPr>
          <w:rFonts w:ascii="Arial" w:eastAsia="Arial" w:hAnsi="Arial" w:cs="Times New Roman"/>
        </w:rPr>
        <w:br/>
      </w:r>
      <w:r w:rsidRPr="00940E38">
        <w:rPr>
          <w:rFonts w:ascii="Arial" w:eastAsia="Arial" w:hAnsi="Arial" w:cs="Times New Roman"/>
        </w:rPr>
        <w:t>(201</w:t>
      </w:r>
      <w:r>
        <w:rPr>
          <w:rFonts w:ascii="Arial" w:eastAsia="Arial" w:hAnsi="Arial" w:cs="Times New Roman"/>
        </w:rPr>
        <w:t>9</w:t>
      </w:r>
      <w:r w:rsidRPr="00940E38">
        <w:rPr>
          <w:rFonts w:ascii="Arial" w:eastAsia="Arial" w:hAnsi="Arial" w:cs="Times New Roman"/>
        </w:rPr>
        <w:t>: $63.7 million) and $26.6 million (201</w:t>
      </w:r>
      <w:r>
        <w:rPr>
          <w:rFonts w:ascii="Arial" w:eastAsia="Arial" w:hAnsi="Arial" w:cs="Times New Roman"/>
        </w:rPr>
        <w:t>9</w:t>
      </w:r>
      <w:r w:rsidRPr="00940E38">
        <w:rPr>
          <w:rFonts w:ascii="Arial" w:eastAsia="Arial" w:hAnsi="Arial" w:cs="Times New Roman"/>
        </w:rPr>
        <w:t xml:space="preserve">: $27.5 million) respectively. </w:t>
      </w:r>
    </w:p>
    <w:p w14:paraId="7651C257" w14:textId="77777777" w:rsidR="00E73BC6" w:rsidRPr="00940E38" w:rsidRDefault="00E73BC6" w:rsidP="00E73BC6">
      <w:r w:rsidRPr="00940E38">
        <w:t>[During the year, the Department had the following government-related entity transactions:</w:t>
      </w:r>
    </w:p>
    <w:p w14:paraId="39997F8A" w14:textId="77777777" w:rsidR="00E73BC6" w:rsidRPr="00940E38" w:rsidRDefault="00E73BC6" w:rsidP="00FC71D7">
      <w:pPr>
        <w:pStyle w:val="ListBullet"/>
        <w:numPr>
          <w:ilvl w:val="0"/>
          <w:numId w:val="110"/>
        </w:numPr>
        <w:spacing w:before="60"/>
        <w:contextualSpacing/>
      </w:pPr>
      <w:r w:rsidRPr="00940E38">
        <w:t xml:space="preserve">the following information in sufficient detail to enable </w:t>
      </w:r>
      <w:proofErr w:type="gramStart"/>
      <w:r w:rsidRPr="00940E38">
        <w:t>users’</w:t>
      </w:r>
      <w:proofErr w:type="gramEnd"/>
      <w:r w:rsidRPr="00940E38">
        <w:t xml:space="preserve"> of the entity’s financial statements to understand the effect of related party transaction on its financial statements:</w:t>
      </w:r>
    </w:p>
    <w:p w14:paraId="50BE9564" w14:textId="6E298D53" w:rsidR="00E73BC6" w:rsidRPr="00940E38" w:rsidRDefault="00E73BC6" w:rsidP="00FC71D7">
      <w:pPr>
        <w:pStyle w:val="ListBullet2"/>
        <w:numPr>
          <w:ilvl w:val="1"/>
          <w:numId w:val="122"/>
        </w:numPr>
        <w:spacing w:before="60"/>
        <w:contextualSpacing/>
      </w:pPr>
      <w:r w:rsidRPr="00940E38">
        <w:t>the nature and amount of each individually significant transaction; and</w:t>
      </w:r>
    </w:p>
    <w:p w14:paraId="3A760960" w14:textId="77777777" w:rsidR="00E73BC6" w:rsidRPr="00940E38" w:rsidRDefault="00E73BC6" w:rsidP="00FC71D7">
      <w:pPr>
        <w:pStyle w:val="ListBullet2"/>
        <w:numPr>
          <w:ilvl w:val="1"/>
          <w:numId w:val="122"/>
        </w:numPr>
        <w:spacing w:before="60"/>
        <w:contextualSpacing/>
      </w:pPr>
      <w:r w:rsidRPr="00940E38">
        <w:t>for other transactions that are collectively, but not individually significant, a qualitative or quantitative indication of their extent.]</w:t>
      </w:r>
    </w:p>
    <w:p w14:paraId="5D527EDE" w14:textId="77777777" w:rsidR="00E73BC6" w:rsidRPr="00940E38" w:rsidRDefault="00E73BC6" w:rsidP="00E73BC6">
      <w:pPr>
        <w:rPr>
          <w:rFonts w:ascii="Arial" w:eastAsia="Arial" w:hAnsi="Arial" w:cs="Times New Roman"/>
        </w:rPr>
      </w:pPr>
      <w:r w:rsidRPr="00940E38">
        <w:rPr>
          <w:rFonts w:ascii="Arial" w:eastAsia="Arial" w:hAnsi="Arial" w:cs="Times New Roman"/>
          <w:b/>
        </w:rPr>
        <w:t>Key management personnel (KMP)</w:t>
      </w:r>
      <w:r w:rsidRPr="00940E38">
        <w:rPr>
          <w:rFonts w:ascii="Arial" w:eastAsia="Arial" w:hAnsi="Arial" w:cs="Times New Roman"/>
        </w:rPr>
        <w:t xml:space="preserve"> of the Department includes the Portfolio Ministers, the Hon. John Bristol MP and the Hon. Laura </w:t>
      </w:r>
      <w:proofErr w:type="spellStart"/>
      <w:r w:rsidRPr="00940E38">
        <w:rPr>
          <w:rFonts w:ascii="Arial" w:eastAsia="Arial" w:hAnsi="Arial" w:cs="Times New Roman"/>
        </w:rPr>
        <w:t>Toddingham</w:t>
      </w:r>
      <w:proofErr w:type="spellEnd"/>
      <w:r w:rsidRPr="00940E38">
        <w:rPr>
          <w:rFonts w:ascii="Arial" w:eastAsia="Arial" w:hAnsi="Arial" w:cs="Times New Roman"/>
        </w:rPr>
        <w:t xml:space="preserve"> MP, the Secretary, Jane Smith, and members of the Senior Executive Team, which includes: </w:t>
      </w:r>
    </w:p>
    <w:p w14:paraId="40D9E011" w14:textId="77777777" w:rsidR="00E73BC6" w:rsidRPr="00940E38" w:rsidRDefault="00E73BC6" w:rsidP="00FC71D7">
      <w:pPr>
        <w:pStyle w:val="ListBullet"/>
        <w:numPr>
          <w:ilvl w:val="0"/>
          <w:numId w:val="117"/>
        </w:numPr>
        <w:spacing w:before="60"/>
        <w:contextualSpacing/>
      </w:pPr>
      <w:r w:rsidRPr="00940E38">
        <w:t xml:space="preserve">Head of the Strategic Policy Advice division, John Tails; </w:t>
      </w:r>
    </w:p>
    <w:p w14:paraId="0175C8B7" w14:textId="77777777" w:rsidR="00E73BC6" w:rsidRPr="00940E38" w:rsidRDefault="00E73BC6" w:rsidP="00FC71D7">
      <w:pPr>
        <w:pStyle w:val="ListBullet"/>
        <w:numPr>
          <w:ilvl w:val="0"/>
          <w:numId w:val="117"/>
        </w:numPr>
        <w:spacing w:before="60"/>
        <w:contextualSpacing/>
      </w:pPr>
      <w:r w:rsidRPr="00940E38">
        <w:t xml:space="preserve">Head of the Research and Development Biological Technologies division, Paul Germs; </w:t>
      </w:r>
    </w:p>
    <w:p w14:paraId="1EA1D479" w14:textId="77777777" w:rsidR="00E73BC6" w:rsidRPr="00940E38" w:rsidRDefault="00E73BC6" w:rsidP="00FC71D7">
      <w:pPr>
        <w:pStyle w:val="ListBullet"/>
        <w:numPr>
          <w:ilvl w:val="0"/>
          <w:numId w:val="117"/>
        </w:numPr>
        <w:spacing w:before="60"/>
        <w:contextualSpacing/>
      </w:pPr>
      <w:r w:rsidRPr="00940E38">
        <w:t xml:space="preserve">Head of the Information Technology and Telecommunication Services division, Gail Mods; and </w:t>
      </w:r>
    </w:p>
    <w:p w14:paraId="4160DE14" w14:textId="77777777" w:rsidR="00E73BC6" w:rsidRPr="00940E38" w:rsidRDefault="00E73BC6" w:rsidP="00FC71D7">
      <w:pPr>
        <w:pStyle w:val="ListBullet"/>
        <w:numPr>
          <w:ilvl w:val="0"/>
          <w:numId w:val="117"/>
        </w:numPr>
        <w:spacing w:before="60"/>
        <w:contextualSpacing/>
      </w:pPr>
      <w:r w:rsidRPr="00940E38">
        <w:t xml:space="preserve">Chief Finance and Accounting Officer, Robert McIvor. </w:t>
      </w:r>
    </w:p>
    <w:p w14:paraId="3C348C7B" w14:textId="77777777" w:rsidR="00E73BC6" w:rsidRPr="00F86729" w:rsidRDefault="00E73BC6" w:rsidP="00F86729">
      <w:r w:rsidRPr="00F86729">
        <w:br w:type="page"/>
      </w:r>
    </w:p>
    <w:p w14:paraId="46FE195C" w14:textId="77777777" w:rsidR="00E73BC6" w:rsidRDefault="00E73BC6" w:rsidP="00E73BC6">
      <w:pPr>
        <w:rPr>
          <w:rFonts w:ascii="Arial" w:eastAsia="Arial" w:hAnsi="Arial" w:cs="Times New Roman"/>
        </w:rPr>
      </w:pPr>
      <w:r w:rsidRPr="00940E38">
        <w:rPr>
          <w:rFonts w:ascii="Arial" w:eastAsia="Arial" w:hAnsi="Arial" w:cs="Times New Roman"/>
          <w:b/>
        </w:rPr>
        <w:lastRenderedPageBreak/>
        <w:t xml:space="preserve">KMP </w:t>
      </w:r>
      <w:r w:rsidRPr="00940E38">
        <w:rPr>
          <w:rFonts w:ascii="Arial" w:eastAsia="Arial" w:hAnsi="Arial" w:cs="Times New Roman"/>
        </w:rPr>
        <w:t xml:space="preserve">of the agencies consolidated pursuant to section 53(1)(b) of the FMA into the Department’s financial statements include: </w:t>
      </w:r>
    </w:p>
    <w:p w14:paraId="1D1FADA0" w14:textId="77777777" w:rsidR="00E73BC6" w:rsidRPr="00940E38" w:rsidRDefault="00E73BC6" w:rsidP="00E73BC6">
      <w:pPr>
        <w:pStyle w:val="Smallline"/>
      </w:pP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6096"/>
        <w:gridCol w:w="850"/>
        <w:gridCol w:w="2693"/>
      </w:tblGrid>
      <w:tr w:rsidR="00E73BC6" w:rsidRPr="00940E38" w14:paraId="6F053BFF" w14:textId="77777777" w:rsidTr="00E73B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Pr>
          <w:p w14:paraId="63548660" w14:textId="77777777" w:rsidR="00E73BC6" w:rsidRPr="00940E38" w:rsidRDefault="00E73BC6" w:rsidP="00E73BC6">
            <w:pPr>
              <w:ind w:left="0"/>
              <w:rPr>
                <w:rFonts w:eastAsia="Arial" w:cstheme="majorHAnsi"/>
                <w:szCs w:val="18"/>
              </w:rPr>
            </w:pPr>
            <w:r w:rsidRPr="00940E38">
              <w:rPr>
                <w:rFonts w:eastAsia="Arial" w:cstheme="majorHAnsi"/>
                <w:szCs w:val="18"/>
              </w:rPr>
              <w:t>Entity</w:t>
            </w:r>
          </w:p>
        </w:tc>
        <w:tc>
          <w:tcPr>
            <w:tcW w:w="850" w:type="dxa"/>
          </w:tcPr>
          <w:p w14:paraId="3CB3F401" w14:textId="77777777" w:rsidR="00E73BC6" w:rsidRPr="00940E38" w:rsidRDefault="00E73BC6" w:rsidP="00E73BC6">
            <w:pPr>
              <w:ind w:firstLine="1"/>
              <w:jc w:val="left"/>
              <w:cnfStyle w:val="100000000000" w:firstRow="1"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14:paraId="5EA4B01D" w14:textId="77777777" w:rsidR="00E73BC6" w:rsidRPr="00940E38" w:rsidRDefault="00E73BC6" w:rsidP="000671D1">
            <w:pPr>
              <w:jc w:val="both"/>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Position title</w:t>
            </w:r>
          </w:p>
        </w:tc>
      </w:tr>
      <w:tr w:rsidR="00E73BC6" w:rsidRPr="00940E38" w14:paraId="2B39B745" w14:textId="77777777" w:rsidTr="00E73BC6">
        <w:tc>
          <w:tcPr>
            <w:cnfStyle w:val="001000000000" w:firstRow="0" w:lastRow="0" w:firstColumn="1" w:lastColumn="0" w:oddVBand="0" w:evenVBand="0" w:oddHBand="0" w:evenHBand="0" w:firstRowFirstColumn="0" w:firstRowLastColumn="0" w:lastRowFirstColumn="0" w:lastRowLastColumn="0"/>
            <w:tcW w:w="6096" w:type="dxa"/>
          </w:tcPr>
          <w:p w14:paraId="36DBA251" w14:textId="77777777" w:rsidR="00E73BC6" w:rsidRPr="00940E38" w:rsidRDefault="00E73BC6" w:rsidP="00E73BC6">
            <w:pPr>
              <w:rPr>
                <w:rFonts w:eastAsia="Arial" w:cstheme="majorHAnsi"/>
                <w:szCs w:val="18"/>
                <w:vertAlign w:val="superscript"/>
              </w:rPr>
            </w:pPr>
            <w:r w:rsidRPr="00940E38">
              <w:rPr>
                <w:rFonts w:eastAsia="Arial" w:cstheme="majorHAnsi"/>
                <w:szCs w:val="18"/>
              </w:rPr>
              <w:t>Gene Sciences Victoria</w:t>
            </w:r>
          </w:p>
        </w:tc>
        <w:tc>
          <w:tcPr>
            <w:tcW w:w="850" w:type="dxa"/>
          </w:tcPr>
          <w:p w14:paraId="22EEE0DC"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14:paraId="41350CD2"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Chief Executive Officer</w:t>
            </w:r>
          </w:p>
        </w:tc>
      </w:tr>
      <w:tr w:rsidR="00E73BC6" w:rsidRPr="00940E38" w14:paraId="34C161CF" w14:textId="77777777" w:rsidTr="00E73BC6">
        <w:tc>
          <w:tcPr>
            <w:cnfStyle w:val="001000000000" w:firstRow="0" w:lastRow="0" w:firstColumn="1" w:lastColumn="0" w:oddVBand="0" w:evenVBand="0" w:oddHBand="0" w:evenHBand="0" w:firstRowFirstColumn="0" w:firstRowLastColumn="0" w:lastRowFirstColumn="0" w:lastRowLastColumn="0"/>
            <w:tcW w:w="6096" w:type="dxa"/>
          </w:tcPr>
          <w:p w14:paraId="6038A9E1" w14:textId="77777777" w:rsidR="00E73BC6" w:rsidRPr="00940E38" w:rsidRDefault="00E73BC6" w:rsidP="00E73BC6">
            <w:pPr>
              <w:rPr>
                <w:rFonts w:eastAsia="Arial" w:cstheme="majorHAnsi"/>
                <w:szCs w:val="18"/>
              </w:rPr>
            </w:pPr>
            <w:r w:rsidRPr="00940E38">
              <w:rPr>
                <w:rFonts w:eastAsia="Arial" w:cstheme="majorHAnsi"/>
                <w:szCs w:val="18"/>
              </w:rPr>
              <w:t>Gene Sciences Victoria</w:t>
            </w:r>
          </w:p>
        </w:tc>
        <w:tc>
          <w:tcPr>
            <w:tcW w:w="850" w:type="dxa"/>
          </w:tcPr>
          <w:p w14:paraId="78DA1871"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14:paraId="61E8A2FB"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Chief Financial Officer</w:t>
            </w:r>
          </w:p>
        </w:tc>
      </w:tr>
      <w:tr w:rsidR="00E73BC6" w:rsidRPr="00940E38" w14:paraId="7A40311E" w14:textId="77777777" w:rsidTr="00E73BC6">
        <w:tc>
          <w:tcPr>
            <w:cnfStyle w:val="001000000000" w:firstRow="0" w:lastRow="0" w:firstColumn="1" w:lastColumn="0" w:oddVBand="0" w:evenVBand="0" w:oddHBand="0" w:evenHBand="0" w:firstRowFirstColumn="0" w:firstRowLastColumn="0" w:lastRowFirstColumn="0" w:lastRowLastColumn="0"/>
            <w:tcW w:w="6096" w:type="dxa"/>
          </w:tcPr>
          <w:p w14:paraId="79D207E1" w14:textId="77777777" w:rsidR="00E73BC6" w:rsidRPr="00940E38" w:rsidRDefault="00E73BC6" w:rsidP="00E73BC6">
            <w:pPr>
              <w:rPr>
                <w:rFonts w:eastAsia="Arial" w:cstheme="majorHAnsi"/>
                <w:szCs w:val="18"/>
              </w:rPr>
            </w:pPr>
            <w:r w:rsidRPr="00940E38">
              <w:rPr>
                <w:rFonts w:eastAsia="Arial" w:cstheme="majorHAnsi"/>
                <w:szCs w:val="18"/>
              </w:rPr>
              <w:t>Office of the Commissioner of New Technology</w:t>
            </w:r>
          </w:p>
        </w:tc>
        <w:tc>
          <w:tcPr>
            <w:tcW w:w="850" w:type="dxa"/>
          </w:tcPr>
          <w:p w14:paraId="09854019"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14:paraId="57F8AE36"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Commissioner and CEO</w:t>
            </w:r>
          </w:p>
        </w:tc>
      </w:tr>
      <w:tr w:rsidR="00E73BC6" w:rsidRPr="00940E38" w14:paraId="250788DC" w14:textId="77777777" w:rsidTr="00E73BC6">
        <w:tc>
          <w:tcPr>
            <w:cnfStyle w:val="001000000000" w:firstRow="0" w:lastRow="0" w:firstColumn="1" w:lastColumn="0" w:oddVBand="0" w:evenVBand="0" w:oddHBand="0" w:evenHBand="0" w:firstRowFirstColumn="0" w:firstRowLastColumn="0" w:lastRowFirstColumn="0" w:lastRowLastColumn="0"/>
            <w:tcW w:w="6096" w:type="dxa"/>
          </w:tcPr>
          <w:p w14:paraId="0BA9547F" w14:textId="77777777" w:rsidR="00E73BC6" w:rsidRPr="00940E38" w:rsidRDefault="00E73BC6" w:rsidP="00E73BC6">
            <w:pPr>
              <w:rPr>
                <w:rFonts w:eastAsia="Arial" w:cstheme="majorHAnsi"/>
                <w:szCs w:val="18"/>
              </w:rPr>
            </w:pPr>
            <w:r w:rsidRPr="00940E38">
              <w:rPr>
                <w:rFonts w:eastAsia="Arial" w:cstheme="majorHAnsi"/>
                <w:szCs w:val="18"/>
              </w:rPr>
              <w:t>Innovation Victoria</w:t>
            </w:r>
          </w:p>
        </w:tc>
        <w:tc>
          <w:tcPr>
            <w:tcW w:w="850" w:type="dxa"/>
          </w:tcPr>
          <w:p w14:paraId="7A1B44B4"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14:paraId="0327B2EB"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Chairperson</w:t>
            </w:r>
          </w:p>
        </w:tc>
      </w:tr>
      <w:tr w:rsidR="00E73BC6" w:rsidRPr="00940E38" w14:paraId="61F28440" w14:textId="77777777" w:rsidTr="00E73BC6">
        <w:tc>
          <w:tcPr>
            <w:cnfStyle w:val="001000000000" w:firstRow="0" w:lastRow="0" w:firstColumn="1" w:lastColumn="0" w:oddVBand="0" w:evenVBand="0" w:oddHBand="0" w:evenHBand="0" w:firstRowFirstColumn="0" w:firstRowLastColumn="0" w:lastRowFirstColumn="0" w:lastRowLastColumn="0"/>
            <w:tcW w:w="6096" w:type="dxa"/>
          </w:tcPr>
          <w:p w14:paraId="2D1A2F33" w14:textId="77777777" w:rsidR="00E73BC6" w:rsidRPr="00940E38" w:rsidRDefault="00E73BC6" w:rsidP="00E73BC6">
            <w:pPr>
              <w:rPr>
                <w:rFonts w:eastAsia="Arial" w:cstheme="majorHAnsi"/>
                <w:szCs w:val="18"/>
              </w:rPr>
            </w:pPr>
            <w:r w:rsidRPr="00940E38">
              <w:rPr>
                <w:rFonts w:eastAsia="Arial" w:cstheme="majorHAnsi"/>
                <w:szCs w:val="18"/>
              </w:rPr>
              <w:t>Innovation Victoria</w:t>
            </w:r>
          </w:p>
        </w:tc>
        <w:tc>
          <w:tcPr>
            <w:tcW w:w="850" w:type="dxa"/>
          </w:tcPr>
          <w:p w14:paraId="609188BF"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14:paraId="4A3803B1"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Governing board member</w:t>
            </w:r>
          </w:p>
        </w:tc>
      </w:tr>
      <w:tr w:rsidR="00E73BC6" w:rsidRPr="00940E38" w14:paraId="03AA48AB" w14:textId="77777777" w:rsidTr="00E73BC6">
        <w:tc>
          <w:tcPr>
            <w:cnfStyle w:val="001000000000" w:firstRow="0" w:lastRow="0" w:firstColumn="1" w:lastColumn="0" w:oddVBand="0" w:evenVBand="0" w:oddHBand="0" w:evenHBand="0" w:firstRowFirstColumn="0" w:firstRowLastColumn="0" w:lastRowFirstColumn="0" w:lastRowLastColumn="0"/>
            <w:tcW w:w="6096" w:type="dxa"/>
            <w:tcBorders>
              <w:bottom w:val="nil"/>
            </w:tcBorders>
          </w:tcPr>
          <w:p w14:paraId="2FC87B1F" w14:textId="77777777" w:rsidR="00E73BC6" w:rsidRPr="00940E38" w:rsidRDefault="00E73BC6" w:rsidP="00E73BC6">
            <w:pPr>
              <w:rPr>
                <w:rFonts w:eastAsia="Arial" w:cstheme="majorHAnsi"/>
                <w:szCs w:val="18"/>
              </w:rPr>
            </w:pPr>
            <w:r w:rsidRPr="00940E38">
              <w:rPr>
                <w:rFonts w:eastAsia="Arial" w:cstheme="majorHAnsi"/>
                <w:szCs w:val="18"/>
              </w:rPr>
              <w:t>Innovation Victoria</w:t>
            </w:r>
          </w:p>
        </w:tc>
        <w:tc>
          <w:tcPr>
            <w:tcW w:w="850" w:type="dxa"/>
            <w:tcBorders>
              <w:bottom w:val="nil"/>
            </w:tcBorders>
          </w:tcPr>
          <w:p w14:paraId="39280F02"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Borders>
              <w:bottom w:val="nil"/>
            </w:tcBorders>
          </w:tcPr>
          <w:p w14:paraId="50D482C9" w14:textId="77777777" w:rsidR="00E73BC6" w:rsidRPr="00940E38" w:rsidRDefault="00E73BC6" w:rsidP="00E73BC6">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Governing board member</w:t>
            </w:r>
          </w:p>
        </w:tc>
      </w:tr>
      <w:tr w:rsidR="00E73BC6" w:rsidRPr="00940E38" w14:paraId="0B1328C3"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il"/>
            </w:tcBorders>
          </w:tcPr>
          <w:p w14:paraId="36B26DF6" w14:textId="77777777" w:rsidR="00E73BC6" w:rsidRPr="00940E38" w:rsidRDefault="00E73BC6" w:rsidP="00E73BC6">
            <w:pPr>
              <w:rPr>
                <w:rFonts w:eastAsia="Arial" w:cstheme="majorHAnsi"/>
                <w:b w:val="0"/>
                <w:szCs w:val="18"/>
              </w:rPr>
            </w:pPr>
            <w:r w:rsidRPr="00940E38">
              <w:rPr>
                <w:rFonts w:eastAsia="Arial" w:cstheme="majorHAnsi"/>
                <w:b w:val="0"/>
                <w:szCs w:val="18"/>
              </w:rPr>
              <w:t>Innovation Victoria</w:t>
            </w:r>
          </w:p>
        </w:tc>
        <w:tc>
          <w:tcPr>
            <w:tcW w:w="850" w:type="dxa"/>
            <w:tcBorders>
              <w:top w:val="nil"/>
            </w:tcBorders>
          </w:tcPr>
          <w:p w14:paraId="763145CA" w14:textId="77777777" w:rsidR="00E73BC6" w:rsidRPr="00940E38" w:rsidRDefault="00E73BC6" w:rsidP="00E73BC6">
            <w:pPr>
              <w:ind w:left="170" w:hanging="170"/>
              <w:jc w:val="left"/>
              <w:cnfStyle w:val="010000000000" w:firstRow="0" w:lastRow="1" w:firstColumn="0" w:lastColumn="0" w:oddVBand="0" w:evenVBand="0" w:oddHBand="0" w:evenHBand="0" w:firstRowFirstColumn="0" w:firstRowLastColumn="0" w:lastRowFirstColumn="0" w:lastRowLastColumn="0"/>
              <w:rPr>
                <w:rFonts w:eastAsia="Arial" w:cstheme="majorHAnsi"/>
                <w:b w:val="0"/>
                <w:szCs w:val="18"/>
              </w:rPr>
            </w:pPr>
          </w:p>
        </w:tc>
        <w:tc>
          <w:tcPr>
            <w:tcW w:w="2693" w:type="dxa"/>
            <w:tcBorders>
              <w:top w:val="nil"/>
            </w:tcBorders>
          </w:tcPr>
          <w:p w14:paraId="5B4F44E7" w14:textId="77777777" w:rsidR="00E73BC6" w:rsidRPr="00940E38" w:rsidRDefault="00E73BC6" w:rsidP="00E73BC6">
            <w:pPr>
              <w:ind w:left="170" w:hanging="170"/>
              <w:jc w:val="left"/>
              <w:cnfStyle w:val="010000000000" w:firstRow="0" w:lastRow="1" w:firstColumn="0" w:lastColumn="0" w:oddVBand="0" w:evenVBand="0" w:oddHBand="0" w:evenHBand="0" w:firstRowFirstColumn="0" w:firstRowLastColumn="0" w:lastRowFirstColumn="0" w:lastRowLastColumn="0"/>
              <w:rPr>
                <w:rFonts w:eastAsia="Arial" w:cstheme="majorHAnsi"/>
                <w:b w:val="0"/>
                <w:szCs w:val="18"/>
              </w:rPr>
            </w:pPr>
            <w:r w:rsidRPr="00940E38">
              <w:rPr>
                <w:rFonts w:eastAsia="Arial" w:cstheme="majorHAnsi"/>
                <w:b w:val="0"/>
                <w:szCs w:val="18"/>
              </w:rPr>
              <w:t>Chief Executive Officer</w:t>
            </w:r>
          </w:p>
        </w:tc>
      </w:tr>
    </w:tbl>
    <w:p w14:paraId="790F8851" w14:textId="77777777" w:rsidR="00E73BC6" w:rsidRPr="00940E38" w:rsidRDefault="00E73BC6" w:rsidP="00E73BC6">
      <w:pPr>
        <w:rPr>
          <w:rFonts w:ascii="Arial" w:eastAsia="Arial" w:hAnsi="Arial" w:cs="Times New Roman"/>
          <w:b/>
        </w:rPr>
      </w:pPr>
      <w:r w:rsidRPr="00940E38">
        <w:rPr>
          <w:rFonts w:ascii="Arial" w:eastAsia="Arial" w:hAnsi="Arial" w:cs="Times New Roman"/>
          <w:b/>
        </w:rPr>
        <w:t>Remuneration of key management personnel</w:t>
      </w:r>
    </w:p>
    <w:p w14:paraId="63ED9691" w14:textId="77777777" w:rsidR="00E73BC6" w:rsidRPr="00940E38" w:rsidRDefault="00E73BC6" w:rsidP="00E73BC6">
      <w:pPr>
        <w:keepLines w:val="0"/>
        <w:rPr>
          <w:rFonts w:ascii="Arial" w:eastAsia="Arial" w:hAnsi="Arial" w:cs="Times New Roman"/>
        </w:rPr>
      </w:pPr>
      <w:r w:rsidRPr="00940E38">
        <w:rPr>
          <w:rFonts w:ascii="Arial" w:eastAsia="Arial" w:hAnsi="Arial" w:cs="Times New Roman"/>
        </w:rPr>
        <w:t xml:space="preserve">The compensation detailed below excludes the salaries and benefits the Portfolio Minister receives. The Minister’s remuneration and allowances is set by the </w:t>
      </w:r>
      <w:r w:rsidRPr="00940E38">
        <w:rPr>
          <w:rFonts w:ascii="Arial" w:eastAsia="Arial" w:hAnsi="Arial" w:cs="Times New Roman"/>
          <w:i/>
        </w:rPr>
        <w:t>Parliamentary Salaries and Superannuation Act 1968</w:t>
      </w:r>
      <w:r w:rsidRPr="00940E38">
        <w:rPr>
          <w:rFonts w:ascii="Arial" w:eastAsia="Arial" w:hAnsi="Arial" w:cs="Times New Roman"/>
        </w:rPr>
        <w:t xml:space="preserve"> and is reported within the Department of Parliamentary Services’ Financial Report.</w:t>
      </w:r>
    </w:p>
    <w:p w14:paraId="2CB61E5B" w14:textId="77777777" w:rsidR="00E73BC6" w:rsidRPr="00940E38" w:rsidRDefault="00E73BC6" w:rsidP="00E73BC6">
      <w:pPr>
        <w:pStyle w:val="TableUnits"/>
      </w:pPr>
      <w:r w:rsidRPr="00940E38">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261"/>
        <w:gridCol w:w="1346"/>
        <w:gridCol w:w="1346"/>
        <w:gridCol w:w="1842"/>
        <w:gridCol w:w="1842"/>
      </w:tblGrid>
      <w:tr w:rsidR="00E73BC6" w:rsidRPr="00940E38" w14:paraId="6C3174C3" w14:textId="77777777" w:rsidTr="00E73B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61B74F31" w14:textId="77777777" w:rsidR="00E73BC6" w:rsidRPr="00940E38" w:rsidRDefault="00E73BC6" w:rsidP="000671D1">
            <w:pPr>
              <w:ind w:left="0"/>
              <w:rPr>
                <w:rFonts w:eastAsia="Arial" w:cstheme="majorHAnsi"/>
                <w:szCs w:val="18"/>
              </w:rPr>
            </w:pPr>
            <w:r w:rsidRPr="00940E38">
              <w:rPr>
                <w:rFonts w:eastAsia="Arial" w:cstheme="majorHAnsi"/>
                <w:szCs w:val="18"/>
              </w:rPr>
              <w:t>Compensation of KMPs</w:t>
            </w:r>
          </w:p>
        </w:tc>
        <w:tc>
          <w:tcPr>
            <w:tcW w:w="2692" w:type="dxa"/>
            <w:gridSpan w:val="2"/>
          </w:tcPr>
          <w:p w14:paraId="5065E53D" w14:textId="77777777"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Department of Technology</w:t>
            </w:r>
          </w:p>
        </w:tc>
        <w:tc>
          <w:tcPr>
            <w:tcW w:w="3684" w:type="dxa"/>
            <w:gridSpan w:val="2"/>
          </w:tcPr>
          <w:p w14:paraId="70183836" w14:textId="4D4AA75B" w:rsidR="00E73BC6" w:rsidRPr="00940E38" w:rsidRDefault="00E73BC6" w:rsidP="00E73BC6">
            <w:pPr>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Section 53</w:t>
            </w:r>
            <w:r w:rsidR="000671D1">
              <w:rPr>
                <w:rFonts w:eastAsia="Arial" w:cstheme="majorHAnsi"/>
                <w:szCs w:val="18"/>
              </w:rPr>
              <w:t xml:space="preserve"> </w:t>
            </w:r>
            <w:r w:rsidRPr="00940E38">
              <w:rPr>
                <w:rFonts w:eastAsia="Arial" w:cstheme="majorHAnsi"/>
                <w:szCs w:val="18"/>
              </w:rPr>
              <w:t>/</w:t>
            </w:r>
            <w:r w:rsidR="000671D1">
              <w:rPr>
                <w:rFonts w:eastAsia="Arial" w:cstheme="majorHAnsi"/>
                <w:szCs w:val="18"/>
              </w:rPr>
              <w:t xml:space="preserve"> </w:t>
            </w:r>
            <w:r w:rsidRPr="00940E38">
              <w:rPr>
                <w:rFonts w:eastAsia="Arial" w:cstheme="majorHAnsi"/>
                <w:szCs w:val="18"/>
              </w:rPr>
              <w:t>Administrative Offices</w:t>
            </w:r>
            <w:r w:rsidR="000671D1">
              <w:rPr>
                <w:rFonts w:eastAsia="Arial" w:cstheme="majorHAnsi"/>
                <w:szCs w:val="18"/>
              </w:rPr>
              <w:t xml:space="preserve"> </w:t>
            </w:r>
            <w:r w:rsidR="000671D1" w:rsidRPr="000671D1">
              <w:rPr>
                <w:rFonts w:eastAsia="Arial" w:cstheme="majorHAnsi"/>
                <w:szCs w:val="18"/>
                <w:vertAlign w:val="superscript"/>
              </w:rPr>
              <w:t>(a</w:t>
            </w:r>
            <w:r w:rsidRPr="000671D1">
              <w:rPr>
                <w:rFonts w:eastAsia="Arial" w:cstheme="majorHAnsi"/>
                <w:szCs w:val="18"/>
                <w:vertAlign w:val="superscript"/>
              </w:rPr>
              <w:t>)</w:t>
            </w:r>
          </w:p>
        </w:tc>
      </w:tr>
      <w:tr w:rsidR="00E73BC6" w:rsidRPr="00940E38" w14:paraId="61FC3839" w14:textId="77777777" w:rsidTr="00E73B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40595480" w14:textId="77777777" w:rsidR="00E73BC6" w:rsidRPr="00940E38" w:rsidRDefault="00E73BC6" w:rsidP="000671D1">
            <w:pPr>
              <w:ind w:left="0"/>
              <w:rPr>
                <w:rFonts w:eastAsia="Arial" w:cstheme="majorHAnsi"/>
              </w:rPr>
            </w:pPr>
          </w:p>
        </w:tc>
        <w:tc>
          <w:tcPr>
            <w:tcW w:w="1346" w:type="dxa"/>
          </w:tcPr>
          <w:p w14:paraId="3E0B8F7D" w14:textId="77777777" w:rsidR="00E73BC6" w:rsidRPr="00940E38" w:rsidRDefault="00E73BC6" w:rsidP="00E73BC6">
            <w:pPr>
              <w:ind w:left="-329" w:firstLine="1"/>
              <w:cnfStyle w:val="100000000000" w:firstRow="1"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szCs w:val="18"/>
              </w:rPr>
              <w:t>20</w:t>
            </w:r>
            <w:r>
              <w:rPr>
                <w:rFonts w:eastAsia="Arial" w:cstheme="majorHAnsi"/>
                <w:szCs w:val="18"/>
              </w:rPr>
              <w:t>20</w:t>
            </w:r>
          </w:p>
        </w:tc>
        <w:tc>
          <w:tcPr>
            <w:tcW w:w="1346" w:type="dxa"/>
          </w:tcPr>
          <w:p w14:paraId="5C8C71D8" w14:textId="77777777" w:rsidR="00E73BC6" w:rsidRPr="00940E38" w:rsidRDefault="00E73BC6" w:rsidP="00E73BC6">
            <w:pPr>
              <w:ind w:left="-329" w:firstLine="1"/>
              <w:cnfStyle w:val="100000000000" w:firstRow="1"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rPr>
              <w:t>201</w:t>
            </w:r>
            <w:r>
              <w:rPr>
                <w:rFonts w:eastAsia="Arial" w:cstheme="majorHAnsi"/>
              </w:rPr>
              <w:t>9</w:t>
            </w:r>
          </w:p>
        </w:tc>
        <w:tc>
          <w:tcPr>
            <w:tcW w:w="1842" w:type="dxa"/>
          </w:tcPr>
          <w:p w14:paraId="12F85798" w14:textId="77777777" w:rsidR="00E73BC6" w:rsidRPr="00940E38" w:rsidRDefault="00E73BC6" w:rsidP="00E73BC6">
            <w:pPr>
              <w:ind w:left="97"/>
              <w:cnfStyle w:val="100000000000" w:firstRow="1" w:lastRow="0" w:firstColumn="0" w:lastColumn="0" w:oddVBand="0" w:evenVBand="0" w:oddHBand="0" w:evenHBand="0" w:firstRowFirstColumn="0" w:firstRowLastColumn="0" w:lastRowFirstColumn="0" w:lastRowLastColumn="0"/>
              <w:rPr>
                <w:rFonts w:eastAsia="Arial" w:cstheme="majorHAnsi"/>
                <w:i w:val="0"/>
              </w:rPr>
            </w:pPr>
            <w:r w:rsidRPr="00940E38">
              <w:rPr>
                <w:rFonts w:eastAsia="Arial" w:cstheme="majorHAnsi"/>
                <w:szCs w:val="18"/>
              </w:rPr>
              <w:t>20</w:t>
            </w:r>
            <w:r>
              <w:rPr>
                <w:rFonts w:eastAsia="Arial" w:cstheme="majorHAnsi"/>
                <w:szCs w:val="18"/>
              </w:rPr>
              <w:t>20</w:t>
            </w:r>
          </w:p>
        </w:tc>
        <w:tc>
          <w:tcPr>
            <w:tcW w:w="1842" w:type="dxa"/>
          </w:tcPr>
          <w:p w14:paraId="5C4519D0" w14:textId="77777777" w:rsidR="00E73BC6" w:rsidRPr="00940E38" w:rsidRDefault="00E73BC6" w:rsidP="00E73BC6">
            <w:pPr>
              <w:ind w:left="97"/>
              <w:cnfStyle w:val="100000000000" w:firstRow="1"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rPr>
              <w:t>201</w:t>
            </w:r>
            <w:r>
              <w:rPr>
                <w:rFonts w:eastAsia="Arial" w:cstheme="majorHAnsi"/>
              </w:rPr>
              <w:t>9</w:t>
            </w:r>
          </w:p>
        </w:tc>
      </w:tr>
      <w:tr w:rsidR="00E73BC6" w:rsidRPr="00940E38" w14:paraId="38ADE9A6" w14:textId="77777777" w:rsidTr="00E73BC6">
        <w:tc>
          <w:tcPr>
            <w:cnfStyle w:val="001000000000" w:firstRow="0" w:lastRow="0" w:firstColumn="1" w:lastColumn="0" w:oddVBand="0" w:evenVBand="0" w:oddHBand="0" w:evenHBand="0" w:firstRowFirstColumn="0" w:firstRowLastColumn="0" w:lastRowFirstColumn="0" w:lastRowLastColumn="0"/>
            <w:tcW w:w="3261" w:type="dxa"/>
          </w:tcPr>
          <w:p w14:paraId="2405BF9F" w14:textId="1684A095" w:rsidR="00E73BC6" w:rsidRPr="00940E38" w:rsidRDefault="00E73BC6" w:rsidP="00E73BC6">
            <w:pPr>
              <w:rPr>
                <w:rFonts w:eastAsia="Arial" w:cstheme="majorHAnsi"/>
                <w:szCs w:val="18"/>
                <w:vertAlign w:val="superscript"/>
              </w:rPr>
            </w:pPr>
            <w:r w:rsidRPr="00940E38">
              <w:rPr>
                <w:rFonts w:eastAsia="Arial" w:cstheme="majorHAnsi"/>
                <w:szCs w:val="18"/>
              </w:rPr>
              <w:t>Short-term employee benefits</w:t>
            </w:r>
            <w:r w:rsidR="000671D1">
              <w:rPr>
                <w:rFonts w:eastAsia="Arial" w:cstheme="majorHAnsi"/>
                <w:szCs w:val="18"/>
              </w:rPr>
              <w:t xml:space="preserve"> </w:t>
            </w:r>
            <w:r w:rsidRPr="00940E38">
              <w:rPr>
                <w:rFonts w:eastAsia="Arial" w:cstheme="majorHAnsi"/>
                <w:szCs w:val="18"/>
                <w:vertAlign w:val="superscript"/>
              </w:rPr>
              <w:t>(a)</w:t>
            </w:r>
          </w:p>
        </w:tc>
        <w:tc>
          <w:tcPr>
            <w:tcW w:w="1346" w:type="dxa"/>
          </w:tcPr>
          <w:p w14:paraId="0B94F33B"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szCs w:val="18"/>
              </w:rPr>
              <w:t>2 798</w:t>
            </w:r>
          </w:p>
        </w:tc>
        <w:tc>
          <w:tcPr>
            <w:tcW w:w="1346" w:type="dxa"/>
          </w:tcPr>
          <w:p w14:paraId="6C43E84F"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2 544</w:t>
            </w:r>
          </w:p>
        </w:tc>
        <w:tc>
          <w:tcPr>
            <w:tcW w:w="1842" w:type="dxa"/>
          </w:tcPr>
          <w:p w14:paraId="043422A7" w14:textId="77777777"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szCs w:val="18"/>
              </w:rPr>
              <w:t>1 367</w:t>
            </w:r>
          </w:p>
        </w:tc>
        <w:tc>
          <w:tcPr>
            <w:tcW w:w="1842" w:type="dxa"/>
          </w:tcPr>
          <w:p w14:paraId="5F220F32" w14:textId="77777777"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1 305</w:t>
            </w:r>
          </w:p>
        </w:tc>
      </w:tr>
      <w:tr w:rsidR="00E73BC6" w:rsidRPr="00940E38" w14:paraId="0FD9A6F4" w14:textId="77777777" w:rsidTr="00E73BC6">
        <w:tc>
          <w:tcPr>
            <w:cnfStyle w:val="001000000000" w:firstRow="0" w:lastRow="0" w:firstColumn="1" w:lastColumn="0" w:oddVBand="0" w:evenVBand="0" w:oddHBand="0" w:evenHBand="0" w:firstRowFirstColumn="0" w:firstRowLastColumn="0" w:lastRowFirstColumn="0" w:lastRowLastColumn="0"/>
            <w:tcW w:w="3261" w:type="dxa"/>
          </w:tcPr>
          <w:p w14:paraId="02E96225" w14:textId="77777777" w:rsidR="00E73BC6" w:rsidRPr="00940E38" w:rsidRDefault="00E73BC6" w:rsidP="00E73BC6">
            <w:pPr>
              <w:rPr>
                <w:rFonts w:eastAsia="Arial" w:cstheme="majorHAnsi"/>
                <w:szCs w:val="18"/>
              </w:rPr>
            </w:pPr>
            <w:r w:rsidRPr="00940E38">
              <w:rPr>
                <w:rFonts w:eastAsia="Arial" w:cstheme="majorHAnsi"/>
                <w:szCs w:val="18"/>
              </w:rPr>
              <w:t>Post-employment benefits</w:t>
            </w:r>
          </w:p>
        </w:tc>
        <w:tc>
          <w:tcPr>
            <w:tcW w:w="1346" w:type="dxa"/>
          </w:tcPr>
          <w:p w14:paraId="4E66DAF1"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szCs w:val="18"/>
              </w:rPr>
              <w:t>500</w:t>
            </w:r>
          </w:p>
        </w:tc>
        <w:tc>
          <w:tcPr>
            <w:tcW w:w="1346" w:type="dxa"/>
          </w:tcPr>
          <w:p w14:paraId="5AEA1D8D"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432</w:t>
            </w:r>
          </w:p>
        </w:tc>
        <w:tc>
          <w:tcPr>
            <w:tcW w:w="1842" w:type="dxa"/>
          </w:tcPr>
          <w:p w14:paraId="627C9E6F" w14:textId="77777777"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szCs w:val="18"/>
              </w:rPr>
              <w:t>326</w:t>
            </w:r>
          </w:p>
        </w:tc>
        <w:tc>
          <w:tcPr>
            <w:tcW w:w="1842" w:type="dxa"/>
          </w:tcPr>
          <w:p w14:paraId="61D6FDF6" w14:textId="77777777"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112</w:t>
            </w:r>
          </w:p>
        </w:tc>
      </w:tr>
      <w:tr w:rsidR="00E73BC6" w:rsidRPr="00940E38" w14:paraId="47134B53" w14:textId="77777777" w:rsidTr="00E73BC6">
        <w:tc>
          <w:tcPr>
            <w:cnfStyle w:val="001000000000" w:firstRow="0" w:lastRow="0" w:firstColumn="1" w:lastColumn="0" w:oddVBand="0" w:evenVBand="0" w:oddHBand="0" w:evenHBand="0" w:firstRowFirstColumn="0" w:firstRowLastColumn="0" w:lastRowFirstColumn="0" w:lastRowLastColumn="0"/>
            <w:tcW w:w="3261" w:type="dxa"/>
          </w:tcPr>
          <w:p w14:paraId="2BE6974A" w14:textId="77777777" w:rsidR="00E73BC6" w:rsidRPr="00940E38" w:rsidRDefault="00E73BC6" w:rsidP="00E73BC6">
            <w:pPr>
              <w:rPr>
                <w:rFonts w:eastAsia="Arial" w:cstheme="majorHAnsi"/>
                <w:szCs w:val="18"/>
              </w:rPr>
            </w:pPr>
            <w:r w:rsidRPr="00940E38">
              <w:rPr>
                <w:rFonts w:eastAsia="Arial" w:cstheme="majorHAnsi"/>
                <w:szCs w:val="18"/>
              </w:rPr>
              <w:t xml:space="preserve">Other long-term benefits </w:t>
            </w:r>
          </w:p>
        </w:tc>
        <w:tc>
          <w:tcPr>
            <w:tcW w:w="1346" w:type="dxa"/>
          </w:tcPr>
          <w:p w14:paraId="4846B1A6"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szCs w:val="18"/>
              </w:rPr>
              <w:t>989</w:t>
            </w:r>
          </w:p>
        </w:tc>
        <w:tc>
          <w:tcPr>
            <w:tcW w:w="1346" w:type="dxa"/>
          </w:tcPr>
          <w:p w14:paraId="5B19F6E2"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869</w:t>
            </w:r>
          </w:p>
        </w:tc>
        <w:tc>
          <w:tcPr>
            <w:tcW w:w="1842" w:type="dxa"/>
          </w:tcPr>
          <w:p w14:paraId="0E21242E" w14:textId="77777777"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sidRPr="00940E38">
              <w:rPr>
                <w:rFonts w:eastAsia="Arial" w:cstheme="majorHAnsi"/>
                <w:szCs w:val="18"/>
              </w:rPr>
              <w:t>200</w:t>
            </w:r>
          </w:p>
        </w:tc>
        <w:tc>
          <w:tcPr>
            <w:tcW w:w="1842" w:type="dxa"/>
          </w:tcPr>
          <w:p w14:paraId="2875B7A7" w14:textId="77777777"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271</w:t>
            </w:r>
          </w:p>
        </w:tc>
      </w:tr>
      <w:tr w:rsidR="00E73BC6" w:rsidRPr="00940E38" w14:paraId="20187695" w14:textId="77777777" w:rsidTr="00E73BC6">
        <w:tc>
          <w:tcPr>
            <w:cnfStyle w:val="001000000000" w:firstRow="0" w:lastRow="0" w:firstColumn="1" w:lastColumn="0" w:oddVBand="0" w:evenVBand="0" w:oddHBand="0" w:evenHBand="0" w:firstRowFirstColumn="0" w:firstRowLastColumn="0" w:lastRowFirstColumn="0" w:lastRowLastColumn="0"/>
            <w:tcW w:w="3261" w:type="dxa"/>
          </w:tcPr>
          <w:p w14:paraId="4A3D77D5" w14:textId="77777777" w:rsidR="00E73BC6" w:rsidRPr="00940E38" w:rsidRDefault="00E73BC6" w:rsidP="00E73BC6">
            <w:pPr>
              <w:rPr>
                <w:rFonts w:eastAsia="Arial" w:cstheme="majorHAnsi"/>
                <w:szCs w:val="18"/>
              </w:rPr>
            </w:pPr>
            <w:r w:rsidRPr="00940E38">
              <w:rPr>
                <w:rFonts w:eastAsia="Arial" w:cstheme="majorHAnsi"/>
                <w:szCs w:val="18"/>
              </w:rPr>
              <w:t>Termination benefits</w:t>
            </w:r>
          </w:p>
        </w:tc>
        <w:tc>
          <w:tcPr>
            <w:tcW w:w="1346" w:type="dxa"/>
          </w:tcPr>
          <w:p w14:paraId="332B0790" w14:textId="01C6F5ED"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rPr>
            </w:pPr>
            <w:proofErr w:type="spellStart"/>
            <w:r w:rsidRPr="00940E38">
              <w:rPr>
                <w:rFonts w:eastAsia="Arial" w:cstheme="majorHAnsi"/>
                <w:szCs w:val="18"/>
              </w:rPr>
              <w:t>n.a</w:t>
            </w:r>
            <w:r w:rsidR="000671D1">
              <w:rPr>
                <w:rFonts w:eastAsia="Arial" w:cstheme="majorHAnsi"/>
                <w:szCs w:val="18"/>
              </w:rPr>
              <w:t>.</w:t>
            </w:r>
            <w:proofErr w:type="spellEnd"/>
            <w:r w:rsidRPr="00940E38" w:rsidDel="009144BA">
              <w:rPr>
                <w:rFonts w:eastAsia="Arial" w:cstheme="majorHAnsi"/>
                <w:szCs w:val="18"/>
              </w:rPr>
              <w:t xml:space="preserve"> </w:t>
            </w:r>
          </w:p>
        </w:tc>
        <w:tc>
          <w:tcPr>
            <w:tcW w:w="1346" w:type="dxa"/>
          </w:tcPr>
          <w:p w14:paraId="14CDE958" w14:textId="77777777"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72</w:t>
            </w:r>
          </w:p>
        </w:tc>
        <w:tc>
          <w:tcPr>
            <w:tcW w:w="1842" w:type="dxa"/>
          </w:tcPr>
          <w:p w14:paraId="3A7D9A21" w14:textId="03FBA5D4"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proofErr w:type="spellStart"/>
            <w:r w:rsidRPr="00940E38">
              <w:rPr>
                <w:rFonts w:eastAsia="Arial" w:cstheme="majorHAnsi"/>
                <w:szCs w:val="18"/>
              </w:rPr>
              <w:t>n.a</w:t>
            </w:r>
            <w:r w:rsidR="000671D1">
              <w:rPr>
                <w:rFonts w:eastAsia="Arial" w:cstheme="majorHAnsi"/>
                <w:szCs w:val="18"/>
              </w:rPr>
              <w:t>.</w:t>
            </w:r>
            <w:proofErr w:type="spellEnd"/>
            <w:r w:rsidRPr="00940E38" w:rsidDel="009144BA">
              <w:rPr>
                <w:rFonts w:eastAsia="Arial" w:cstheme="majorHAnsi"/>
                <w:szCs w:val="18"/>
              </w:rPr>
              <w:t xml:space="preserve"> </w:t>
            </w:r>
          </w:p>
        </w:tc>
        <w:tc>
          <w:tcPr>
            <w:tcW w:w="1842" w:type="dxa"/>
          </w:tcPr>
          <w:p w14:paraId="7F8EB090" w14:textId="16B15E16"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proofErr w:type="spellStart"/>
            <w:r w:rsidRPr="00940E38">
              <w:rPr>
                <w:rFonts w:eastAsia="Arial" w:cstheme="majorHAnsi"/>
                <w:szCs w:val="18"/>
              </w:rPr>
              <w:t>n.a</w:t>
            </w:r>
            <w:r w:rsidR="000671D1">
              <w:rPr>
                <w:rFonts w:eastAsia="Arial" w:cstheme="majorHAnsi"/>
                <w:szCs w:val="18"/>
              </w:rPr>
              <w:t>.</w:t>
            </w:r>
            <w:proofErr w:type="spellEnd"/>
            <w:r w:rsidRPr="00940E38" w:rsidDel="009144BA">
              <w:rPr>
                <w:rFonts w:eastAsia="Arial" w:cstheme="majorHAnsi"/>
                <w:szCs w:val="18"/>
              </w:rPr>
              <w:t xml:space="preserve"> </w:t>
            </w:r>
          </w:p>
        </w:tc>
      </w:tr>
      <w:tr w:rsidR="00E73BC6" w:rsidRPr="00940E38" w14:paraId="0C104935" w14:textId="77777777" w:rsidTr="00E73BC6">
        <w:tc>
          <w:tcPr>
            <w:cnfStyle w:val="001000000000" w:firstRow="0" w:lastRow="0" w:firstColumn="1" w:lastColumn="0" w:oddVBand="0" w:evenVBand="0" w:oddHBand="0" w:evenHBand="0" w:firstRowFirstColumn="0" w:firstRowLastColumn="0" w:lastRowFirstColumn="0" w:lastRowLastColumn="0"/>
            <w:tcW w:w="3261" w:type="dxa"/>
          </w:tcPr>
          <w:p w14:paraId="6589E5C1" w14:textId="77777777" w:rsidR="00E73BC6" w:rsidRPr="00940E38" w:rsidRDefault="00E73BC6" w:rsidP="00E73BC6">
            <w:pPr>
              <w:rPr>
                <w:rFonts w:eastAsia="Arial" w:cstheme="majorHAnsi"/>
                <w:szCs w:val="18"/>
              </w:rPr>
            </w:pPr>
            <w:r w:rsidRPr="00940E38">
              <w:rPr>
                <w:rFonts w:eastAsia="Arial" w:cstheme="majorHAnsi"/>
                <w:szCs w:val="18"/>
              </w:rPr>
              <w:t>Share based payments</w:t>
            </w:r>
          </w:p>
        </w:tc>
        <w:tc>
          <w:tcPr>
            <w:tcW w:w="1346" w:type="dxa"/>
          </w:tcPr>
          <w:p w14:paraId="763FFCB8" w14:textId="7839E12D"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rPr>
            </w:pPr>
            <w:proofErr w:type="spellStart"/>
            <w:r w:rsidRPr="00940E38">
              <w:rPr>
                <w:rFonts w:eastAsia="Arial" w:cstheme="majorHAnsi"/>
                <w:szCs w:val="18"/>
              </w:rPr>
              <w:t>n.a</w:t>
            </w:r>
            <w:r w:rsidR="000671D1">
              <w:rPr>
                <w:rFonts w:eastAsia="Arial" w:cstheme="majorHAnsi"/>
                <w:szCs w:val="18"/>
              </w:rPr>
              <w:t>.</w:t>
            </w:r>
            <w:proofErr w:type="spellEnd"/>
            <w:r w:rsidRPr="00940E38" w:rsidDel="009144BA">
              <w:rPr>
                <w:rFonts w:eastAsia="Arial" w:cstheme="majorHAnsi"/>
                <w:szCs w:val="18"/>
              </w:rPr>
              <w:t xml:space="preserve"> </w:t>
            </w:r>
          </w:p>
        </w:tc>
        <w:tc>
          <w:tcPr>
            <w:tcW w:w="1346" w:type="dxa"/>
          </w:tcPr>
          <w:p w14:paraId="0FCF165C" w14:textId="7FBB3460" w:rsidR="00E73BC6" w:rsidRPr="00940E38" w:rsidRDefault="00E73BC6" w:rsidP="00E73BC6">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proofErr w:type="spellStart"/>
            <w:r w:rsidRPr="00940E38">
              <w:rPr>
                <w:rFonts w:eastAsia="Arial" w:cstheme="majorHAnsi"/>
                <w:szCs w:val="18"/>
              </w:rPr>
              <w:t>n.a</w:t>
            </w:r>
            <w:r w:rsidR="000671D1">
              <w:rPr>
                <w:rFonts w:eastAsia="Arial" w:cstheme="majorHAnsi"/>
                <w:szCs w:val="18"/>
              </w:rPr>
              <w:t>.</w:t>
            </w:r>
            <w:proofErr w:type="spellEnd"/>
          </w:p>
        </w:tc>
        <w:tc>
          <w:tcPr>
            <w:tcW w:w="1842" w:type="dxa"/>
          </w:tcPr>
          <w:p w14:paraId="1699701C" w14:textId="31CFE1B4"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proofErr w:type="spellStart"/>
            <w:r w:rsidRPr="00940E38">
              <w:rPr>
                <w:rFonts w:eastAsia="Arial" w:cstheme="majorHAnsi"/>
                <w:szCs w:val="18"/>
              </w:rPr>
              <w:t>n.a</w:t>
            </w:r>
            <w:r w:rsidR="000671D1">
              <w:rPr>
                <w:rFonts w:eastAsia="Arial" w:cstheme="majorHAnsi"/>
                <w:szCs w:val="18"/>
              </w:rPr>
              <w:t>.</w:t>
            </w:r>
            <w:proofErr w:type="spellEnd"/>
          </w:p>
        </w:tc>
        <w:tc>
          <w:tcPr>
            <w:tcW w:w="1842" w:type="dxa"/>
          </w:tcPr>
          <w:p w14:paraId="176EADDA" w14:textId="091F2BEE" w:rsidR="00E73BC6" w:rsidRPr="00940E38" w:rsidRDefault="00E73BC6" w:rsidP="00E73BC6">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proofErr w:type="spellStart"/>
            <w:r w:rsidRPr="00940E38">
              <w:rPr>
                <w:rFonts w:eastAsia="Arial" w:cstheme="majorHAnsi"/>
                <w:szCs w:val="18"/>
              </w:rPr>
              <w:t>n.a</w:t>
            </w:r>
            <w:r w:rsidR="000671D1">
              <w:rPr>
                <w:rFonts w:eastAsia="Arial" w:cstheme="majorHAnsi"/>
                <w:szCs w:val="18"/>
              </w:rPr>
              <w:t>.</w:t>
            </w:r>
            <w:proofErr w:type="spellEnd"/>
          </w:p>
        </w:tc>
      </w:tr>
      <w:tr w:rsidR="00E73BC6" w:rsidRPr="00940E38" w14:paraId="6084B01D" w14:textId="77777777" w:rsidTr="00E73B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67D534E4" w14:textId="75629CD3" w:rsidR="00E73BC6" w:rsidRPr="00940E38" w:rsidRDefault="00E73BC6" w:rsidP="00E73BC6">
            <w:pPr>
              <w:rPr>
                <w:rFonts w:eastAsia="Arial" w:cstheme="majorHAnsi"/>
                <w:szCs w:val="18"/>
                <w:vertAlign w:val="superscript"/>
              </w:rPr>
            </w:pPr>
            <w:r w:rsidRPr="00940E38">
              <w:rPr>
                <w:rFonts w:eastAsia="Arial" w:cstheme="majorHAnsi"/>
                <w:szCs w:val="18"/>
              </w:rPr>
              <w:t>Total</w:t>
            </w:r>
            <w:r w:rsidR="000671D1">
              <w:rPr>
                <w:rFonts w:eastAsia="Arial" w:cstheme="majorHAnsi"/>
                <w:szCs w:val="18"/>
              </w:rPr>
              <w:t xml:space="preserve"> </w:t>
            </w:r>
            <w:r w:rsidRPr="00940E38">
              <w:rPr>
                <w:rFonts w:eastAsia="Arial" w:cstheme="majorHAnsi"/>
                <w:szCs w:val="18"/>
                <w:vertAlign w:val="superscript"/>
              </w:rPr>
              <w:t>(b)</w:t>
            </w:r>
          </w:p>
        </w:tc>
        <w:tc>
          <w:tcPr>
            <w:tcW w:w="1346" w:type="dxa"/>
            <w:tcBorders>
              <w:top w:val="single" w:sz="6" w:space="0" w:color="auto"/>
              <w:bottom w:val="single" w:sz="12" w:space="0" w:color="auto"/>
            </w:tcBorders>
          </w:tcPr>
          <w:p w14:paraId="795B0955"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rPr>
                <w:rFonts w:eastAsia="Arial" w:cstheme="majorHAnsi"/>
                <w:b w:val="0"/>
              </w:rPr>
            </w:pPr>
            <w:r w:rsidRPr="00940E38">
              <w:rPr>
                <w:rFonts w:eastAsia="Arial" w:cstheme="majorHAnsi"/>
                <w:szCs w:val="18"/>
              </w:rPr>
              <w:t>4 287</w:t>
            </w:r>
          </w:p>
        </w:tc>
        <w:tc>
          <w:tcPr>
            <w:tcW w:w="1346" w:type="dxa"/>
            <w:tcBorders>
              <w:top w:val="single" w:sz="6" w:space="0" w:color="auto"/>
              <w:bottom w:val="single" w:sz="12" w:space="0" w:color="auto"/>
            </w:tcBorders>
          </w:tcPr>
          <w:p w14:paraId="34820168" w14:textId="77777777" w:rsidR="00E73BC6" w:rsidRPr="00940E38" w:rsidRDefault="00E73BC6" w:rsidP="00E73BC6">
            <w:pPr>
              <w:cnfStyle w:val="010000000000" w:firstRow="0" w:lastRow="1"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3 917</w:t>
            </w:r>
          </w:p>
        </w:tc>
        <w:tc>
          <w:tcPr>
            <w:tcW w:w="1842" w:type="dxa"/>
            <w:tcBorders>
              <w:top w:val="single" w:sz="6" w:space="0" w:color="auto"/>
              <w:bottom w:val="single" w:sz="12" w:space="0" w:color="auto"/>
            </w:tcBorders>
          </w:tcPr>
          <w:p w14:paraId="7A7CD29C" w14:textId="77777777" w:rsidR="00E73BC6" w:rsidRPr="00940E38" w:rsidRDefault="00E73BC6" w:rsidP="00E73BC6">
            <w:pPr>
              <w:ind w:left="18"/>
              <w:cnfStyle w:val="010000000000" w:firstRow="0" w:lastRow="1" w:firstColumn="0" w:lastColumn="0" w:oddVBand="0" w:evenVBand="0" w:oddHBand="0" w:evenHBand="0" w:firstRowFirstColumn="0" w:firstRowLastColumn="0" w:lastRowFirstColumn="0" w:lastRowLastColumn="0"/>
              <w:rPr>
                <w:rFonts w:eastAsia="Arial" w:cstheme="majorHAnsi"/>
                <w:b w:val="0"/>
              </w:rPr>
            </w:pPr>
            <w:r w:rsidRPr="00940E38">
              <w:rPr>
                <w:rFonts w:eastAsia="Arial" w:cstheme="majorHAnsi"/>
                <w:szCs w:val="18"/>
              </w:rPr>
              <w:t>1 893</w:t>
            </w:r>
          </w:p>
        </w:tc>
        <w:tc>
          <w:tcPr>
            <w:tcW w:w="1842" w:type="dxa"/>
            <w:tcBorders>
              <w:top w:val="single" w:sz="6" w:space="0" w:color="auto"/>
              <w:bottom w:val="single" w:sz="12" w:space="0" w:color="auto"/>
            </w:tcBorders>
          </w:tcPr>
          <w:p w14:paraId="21A8B717" w14:textId="77777777" w:rsidR="00E73BC6" w:rsidRPr="00940E38" w:rsidRDefault="00E73BC6" w:rsidP="00E73BC6">
            <w:pPr>
              <w:ind w:left="18"/>
              <w:cnfStyle w:val="010000000000" w:firstRow="0" w:lastRow="1" w:firstColumn="0" w:lastColumn="0" w:oddVBand="0" w:evenVBand="0" w:oddHBand="0" w:evenHBand="0" w:firstRowFirstColumn="0" w:firstRowLastColumn="0" w:lastRowFirstColumn="0" w:lastRowLastColumn="0"/>
              <w:rPr>
                <w:rFonts w:eastAsia="Arial" w:cstheme="majorHAnsi"/>
                <w:szCs w:val="18"/>
              </w:rPr>
            </w:pPr>
            <w:r w:rsidRPr="00940E38">
              <w:rPr>
                <w:rFonts w:eastAsia="Arial" w:cstheme="majorHAnsi"/>
                <w:szCs w:val="18"/>
              </w:rPr>
              <w:t>1 688</w:t>
            </w:r>
          </w:p>
        </w:tc>
      </w:tr>
    </w:tbl>
    <w:p w14:paraId="5D6542AB" w14:textId="77777777" w:rsidR="00E73BC6" w:rsidRPr="00940E38" w:rsidRDefault="00E73BC6" w:rsidP="000671D1">
      <w:pPr>
        <w:pStyle w:val="Note"/>
      </w:pPr>
      <w:r w:rsidRPr="00940E38">
        <w:t>Notes:</w:t>
      </w:r>
    </w:p>
    <w:p w14:paraId="36FD319D" w14:textId="418650F7" w:rsidR="000671D1" w:rsidRPr="00940E38" w:rsidRDefault="000671D1" w:rsidP="000671D1">
      <w:pPr>
        <w:pStyle w:val="Note"/>
        <w:rPr>
          <w:szCs w:val="14"/>
        </w:rPr>
      </w:pPr>
      <w:r>
        <w:rPr>
          <w:szCs w:val="14"/>
        </w:rPr>
        <w:t>(a)</w:t>
      </w:r>
      <w:r>
        <w:rPr>
          <w:szCs w:val="14"/>
        </w:rPr>
        <w:tab/>
      </w:r>
      <w:r w:rsidRPr="00940E38">
        <w:rPr>
          <w:szCs w:val="14"/>
        </w:rPr>
        <w:t>This includes remuneration of KMPs for Gene Sciences Victoria, The Office of the Commissioner of New Technology and Innovation Victoria.</w:t>
      </w:r>
    </w:p>
    <w:p w14:paraId="10BB76D0" w14:textId="083E203D" w:rsidR="00E73BC6" w:rsidRPr="00940E38" w:rsidRDefault="000671D1" w:rsidP="000671D1">
      <w:pPr>
        <w:pStyle w:val="Note"/>
        <w:rPr>
          <w:szCs w:val="14"/>
        </w:rPr>
      </w:pPr>
      <w:r>
        <w:rPr>
          <w:szCs w:val="14"/>
        </w:rPr>
        <w:t>(b)</w:t>
      </w:r>
      <w:r>
        <w:rPr>
          <w:szCs w:val="14"/>
        </w:rPr>
        <w:tab/>
      </w:r>
      <w:r w:rsidR="00E73BC6" w:rsidRPr="00940E38">
        <w:rPr>
          <w:szCs w:val="14"/>
        </w:rPr>
        <w:t>Total remuneration paid to KMPs employed as a contractor during the reporting period through an external service provider has been reported under short-term employee benefits.</w:t>
      </w:r>
    </w:p>
    <w:p w14:paraId="02C9B121" w14:textId="52061D80" w:rsidR="00E73BC6" w:rsidRPr="00940E38" w:rsidRDefault="000671D1" w:rsidP="000671D1">
      <w:pPr>
        <w:pStyle w:val="Note"/>
        <w:rPr>
          <w:szCs w:val="14"/>
        </w:rPr>
      </w:pPr>
      <w:r>
        <w:rPr>
          <w:szCs w:val="14"/>
        </w:rPr>
        <w:t>(c)</w:t>
      </w:r>
      <w:r>
        <w:rPr>
          <w:szCs w:val="14"/>
        </w:rPr>
        <w:tab/>
      </w:r>
      <w:r w:rsidR="00E73BC6" w:rsidRPr="00940E38">
        <w:rPr>
          <w:szCs w:val="14"/>
        </w:rPr>
        <w:t>Note that KMPs are also reported in the disclosure of remuneration of executive officers (Note 9.</w:t>
      </w:r>
      <w:r w:rsidR="00E73BC6">
        <w:rPr>
          <w:szCs w:val="14"/>
        </w:rPr>
        <w:t>9</w:t>
      </w:r>
      <w:r w:rsidR="00E73BC6" w:rsidRPr="00940E38">
        <w:rPr>
          <w:szCs w:val="14"/>
        </w:rPr>
        <w:t xml:space="preserve">). </w:t>
      </w:r>
    </w:p>
    <w:p w14:paraId="3584971D" w14:textId="77777777" w:rsidR="00E73BC6" w:rsidRPr="00940E38" w:rsidRDefault="00E73BC6" w:rsidP="00E73BC6">
      <w:pPr>
        <w:ind w:left="284"/>
        <w:contextualSpacing/>
        <w:rPr>
          <w:rFonts w:ascii="Arial" w:eastAsia="Arial" w:hAnsi="Arial" w:cs="Times New Roman"/>
          <w:i/>
          <w:sz w:val="14"/>
          <w:szCs w:val="14"/>
        </w:rPr>
      </w:pPr>
    </w:p>
    <w:p w14:paraId="3AA6038F" w14:textId="77777777" w:rsidR="00E73BC6" w:rsidRPr="00940E38" w:rsidRDefault="00E73BC6" w:rsidP="00E73BC6">
      <w:pPr>
        <w:keepNext/>
        <w:numPr>
          <w:ilvl w:val="2"/>
          <w:numId w:val="0"/>
        </w:numPr>
        <w:tabs>
          <w:tab w:val="right" w:pos="9582"/>
        </w:tabs>
        <w:spacing w:before="180"/>
        <w:outlineLvl w:val="2"/>
        <w:rPr>
          <w:rFonts w:ascii="Arial" w:eastAsia="Times New Roman" w:hAnsi="Arial" w:cs="Times New Roman"/>
          <w:b/>
          <w:bCs/>
          <w:spacing w:val="-2"/>
          <w:sz w:val="20"/>
          <w:szCs w:val="26"/>
        </w:rPr>
      </w:pPr>
      <w:r w:rsidRPr="00940E38">
        <w:rPr>
          <w:rFonts w:ascii="Arial" w:eastAsia="Times New Roman" w:hAnsi="Arial" w:cs="Times New Roman"/>
          <w:b/>
          <w:bCs/>
          <w:spacing w:val="-2"/>
          <w:sz w:val="20"/>
          <w:szCs w:val="26"/>
        </w:rPr>
        <w:t>Transactions and balances with key management personnel and other related parties</w:t>
      </w:r>
    </w:p>
    <w:p w14:paraId="0DE35E7E"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940E38">
        <w:rPr>
          <w:rFonts w:ascii="Arial" w:eastAsia="Arial" w:hAnsi="Arial" w:cs="Times New Roman"/>
          <w:i/>
        </w:rPr>
        <w:t>Public Administration Act</w:t>
      </w:r>
      <w:r w:rsidRPr="00940E38">
        <w:rPr>
          <w:rFonts w:ascii="Arial" w:eastAsia="Arial" w:hAnsi="Arial" w:cs="Times New Roman"/>
        </w:rPr>
        <w:t xml:space="preserve"> </w:t>
      </w:r>
      <w:r w:rsidRPr="00940E38">
        <w:rPr>
          <w:rFonts w:ascii="Arial" w:eastAsia="Arial" w:hAnsi="Arial" w:cs="Times New Roman"/>
          <w:i/>
        </w:rPr>
        <w:t>2004</w:t>
      </w:r>
      <w:r w:rsidRPr="00940E38">
        <w:rPr>
          <w:rFonts w:ascii="Arial" w:eastAsia="Arial" w:hAnsi="Arial" w:cs="Times New Roman"/>
        </w:rPr>
        <w:t xml:space="preserve"> and Codes of Conduct and Standards issued by the Victorian Public Sector Commission. Procurement processes occur on terms and conditions consistent with the Victorian Government Purchasing Board requirements. </w:t>
      </w:r>
    </w:p>
    <w:p w14:paraId="66ACBD92" w14:textId="77777777" w:rsidR="00E73BC6" w:rsidRPr="00940E38" w:rsidRDefault="00E73BC6" w:rsidP="00E73BC6">
      <w:pPr>
        <w:rPr>
          <w:rFonts w:ascii="Arial" w:eastAsia="Arial" w:hAnsi="Arial" w:cs="Times New Roman"/>
        </w:rPr>
      </w:pPr>
      <w:r w:rsidRPr="00940E38">
        <w:rPr>
          <w:rFonts w:ascii="Arial" w:eastAsia="Arial" w:hAnsi="Arial" w:cs="Times New Roman"/>
        </w:rPr>
        <w:t>Outside of normal citizen type transactions with the Department of Technology, there were no related party transactions that involved key management personnel, their close family members and their personal business interests. No provision has been required, nor any expense recognised, for impairment of receivables from related parties.</w:t>
      </w:r>
    </w:p>
    <w:p w14:paraId="0BF173EB" w14:textId="77777777" w:rsidR="00E73BC6" w:rsidRPr="00940E38" w:rsidRDefault="00E73BC6" w:rsidP="00E73BC6">
      <w:pPr>
        <w:keepNext/>
        <w:numPr>
          <w:ilvl w:val="3"/>
          <w:numId w:val="0"/>
        </w:numPr>
        <w:tabs>
          <w:tab w:val="right" w:pos="9582"/>
        </w:tabs>
        <w:spacing w:before="180"/>
        <w:outlineLvl w:val="3"/>
        <w:rPr>
          <w:rFonts w:ascii="Arial" w:eastAsia="Arial" w:hAnsi="Arial" w:cs="Times New Roman"/>
        </w:rPr>
      </w:pPr>
      <w:r w:rsidRPr="00940E38">
        <w:rPr>
          <w:rFonts w:ascii="Arial" w:eastAsia="Arial" w:hAnsi="Arial" w:cs="Times New Roman"/>
        </w:rPr>
        <w:t xml:space="preserve">Outside of normal citizen type transactions, there were no related party transactions that involved key management personnel, their close family members and their personal business interests, for the following agencies consolidated into the Department’s financial statements: </w:t>
      </w:r>
    </w:p>
    <w:p w14:paraId="48F8A4BC" w14:textId="77777777" w:rsidR="00E73BC6" w:rsidRPr="00940E38" w:rsidRDefault="00E73BC6" w:rsidP="00FC71D7">
      <w:pPr>
        <w:pStyle w:val="ListBullet"/>
        <w:numPr>
          <w:ilvl w:val="0"/>
          <w:numId w:val="122"/>
        </w:numPr>
        <w:spacing w:before="60"/>
        <w:contextualSpacing/>
      </w:pPr>
      <w:r w:rsidRPr="00940E38">
        <w:t xml:space="preserve">Gene Sciences Victoria; </w:t>
      </w:r>
    </w:p>
    <w:p w14:paraId="05D49A24" w14:textId="77777777" w:rsidR="00E73BC6" w:rsidRPr="00940E38" w:rsidRDefault="00E73BC6" w:rsidP="00FC71D7">
      <w:pPr>
        <w:pStyle w:val="ListBullet"/>
        <w:numPr>
          <w:ilvl w:val="0"/>
          <w:numId w:val="122"/>
        </w:numPr>
        <w:spacing w:before="60"/>
        <w:contextualSpacing/>
      </w:pPr>
      <w:r w:rsidRPr="00940E38">
        <w:t xml:space="preserve">The Office of the Commissioner of New Technology; and </w:t>
      </w:r>
    </w:p>
    <w:p w14:paraId="482A0263" w14:textId="77777777" w:rsidR="00E73BC6" w:rsidRPr="00940E38" w:rsidRDefault="00E73BC6" w:rsidP="00FC71D7">
      <w:pPr>
        <w:pStyle w:val="ListBullet"/>
        <w:numPr>
          <w:ilvl w:val="0"/>
          <w:numId w:val="122"/>
        </w:numPr>
        <w:spacing w:before="60"/>
        <w:contextualSpacing/>
      </w:pPr>
      <w:r w:rsidRPr="00940E38">
        <w:t xml:space="preserve">Innovation Victoria. </w:t>
      </w:r>
    </w:p>
    <w:p w14:paraId="0EAA695C" w14:textId="77777777" w:rsidR="00E73BC6" w:rsidRPr="00940E38" w:rsidRDefault="00E73BC6" w:rsidP="00E73BC6">
      <w:r w:rsidRPr="00940E38">
        <w:t>No provision has been required, nor any expense recognised, for impairment of receivables from related parties.</w:t>
      </w:r>
    </w:p>
    <w:p w14:paraId="3A989649" w14:textId="77777777" w:rsidR="00E73BC6" w:rsidRPr="00940E38" w:rsidRDefault="00E73BC6" w:rsidP="00E73BC6">
      <w:pPr>
        <w:rPr>
          <w:rStyle w:val="Heading4Char"/>
        </w:rPr>
      </w:pPr>
      <w:r w:rsidRPr="00940E38">
        <w:rPr>
          <w:rStyle w:val="Heading4Char"/>
        </w:rPr>
        <w:t>Example of specific disclosure note</w:t>
      </w:r>
    </w:p>
    <w:p w14:paraId="0ACA3A47" w14:textId="77777777" w:rsidR="00E73BC6" w:rsidRPr="00940E38" w:rsidRDefault="00E73BC6" w:rsidP="00E73BC6">
      <w:pPr>
        <w:rPr>
          <w:rFonts w:ascii="Arial" w:eastAsia="Arial" w:hAnsi="Arial" w:cs="Times New Roman"/>
        </w:rPr>
      </w:pPr>
      <w:r w:rsidRPr="00940E38">
        <w:rPr>
          <w:rFonts w:ascii="Arial" w:eastAsia="Arial" w:hAnsi="Arial" w:cs="Times New Roman"/>
        </w:rPr>
        <w:t>During the year, a company of which the spouse of John Bristol MP, the Portfolio Minister for the Department of Technology is a senior partner, was awarded a contract under the selective tender process on terms and conditions equivalent for those that prevail in arm’s</w:t>
      </w:r>
      <w:r w:rsidRPr="00940E38">
        <w:rPr>
          <w:rFonts w:ascii="Arial" w:eastAsia="Arial" w:hAnsi="Arial" w:cs="Times New Roman"/>
        </w:rPr>
        <w:noBreakHyphen/>
        <w:t>length transactions under the State’s procurement process. The transaction involved the provision of IT support services to support the migration of the Department’s general ledger to a new platform with a total value of $100 million over five years.</w:t>
      </w:r>
    </w:p>
    <w:p w14:paraId="0B2A5B69" w14:textId="77777777" w:rsidR="00E73BC6" w:rsidRPr="00940E38" w:rsidRDefault="00E73BC6" w:rsidP="00E73BC6">
      <w:pPr>
        <w:rPr>
          <w:rFonts w:ascii="Arial" w:eastAsia="Arial" w:hAnsi="Arial" w:cs="Times New Roman"/>
        </w:rPr>
      </w:pPr>
      <w:r w:rsidRPr="00940E38">
        <w:rPr>
          <w:rFonts w:ascii="Arial" w:eastAsia="Arial" w:hAnsi="Arial" w:cs="Times New Roman"/>
        </w:rP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730185A9" w14:textId="77777777" w:rsidR="00E73BC6" w:rsidRPr="00940E38" w:rsidRDefault="00E73BC6" w:rsidP="00E73BC6">
      <w:pPr>
        <w:keepNext/>
        <w:numPr>
          <w:ilvl w:val="3"/>
          <w:numId w:val="0"/>
        </w:numPr>
        <w:tabs>
          <w:tab w:val="right" w:pos="9582"/>
        </w:tabs>
        <w:spacing w:before="180"/>
        <w:outlineLvl w:val="3"/>
        <w:rPr>
          <w:rFonts w:ascii="Arial" w:eastAsia="Times New Roman" w:hAnsi="Arial" w:cs="Times New Roman"/>
          <w:i/>
          <w:iCs/>
          <w:sz w:val="20"/>
          <w:szCs w:val="26"/>
        </w:rPr>
      </w:pPr>
      <w:r w:rsidRPr="00940E38">
        <w:rPr>
          <w:rFonts w:ascii="Arial" w:eastAsia="Times New Roman" w:hAnsi="Arial" w:cs="Times New Roman"/>
          <w:i/>
          <w:iCs/>
          <w:sz w:val="20"/>
          <w:szCs w:val="26"/>
        </w:rPr>
        <w:lastRenderedPageBreak/>
        <w:t>Example of aggregated disclosure note</w:t>
      </w:r>
    </w:p>
    <w:p w14:paraId="1C719F48" w14:textId="77777777" w:rsidR="00E73BC6" w:rsidRPr="00940E38" w:rsidRDefault="00E73BC6" w:rsidP="00E73BC6">
      <w:pPr>
        <w:rPr>
          <w:rFonts w:ascii="Arial" w:eastAsia="Arial" w:hAnsi="Arial" w:cs="Times New Roman"/>
        </w:rPr>
      </w:pPr>
      <w:r w:rsidRPr="00940E38">
        <w:rPr>
          <w:rFonts w:ascii="Arial" w:eastAsia="Arial" w:hAnsi="Arial" w:cs="Times New Roman"/>
        </w:rPr>
        <w:t>During the year, related parties of KMP were awarded contracts on terms and conditions equivalent for those that prevail in arm’s</w:t>
      </w:r>
      <w:r w:rsidRPr="00940E38">
        <w:rPr>
          <w:rFonts w:ascii="Arial" w:eastAsia="Arial" w:hAnsi="Arial" w:cs="Times New Roman"/>
        </w:rPr>
        <w:noBreakHyphen/>
        <w:t>length transactions under the State’s procurement process. The transactions involved the provision of consultancy, legal, IT and general support services with an aggregated value of $10 million.</w:t>
      </w:r>
    </w:p>
    <w:p w14:paraId="4DF83C6F" w14:textId="77777777" w:rsidR="00E73BC6" w:rsidRPr="00940E38" w:rsidRDefault="00E73BC6" w:rsidP="00E73BC6">
      <w:pPr>
        <w:rPr>
          <w:rFonts w:ascii="Arial" w:eastAsia="Arial" w:hAnsi="Arial" w:cs="Times New Roman"/>
        </w:rPr>
      </w:pPr>
      <w:r w:rsidRPr="00940E38">
        <w:rPr>
          <w:rFonts w:ascii="Arial" w:eastAsia="Arial" w:hAnsi="Arial" w:cs="Times New Roman"/>
        </w:rP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47335FC4" w14:textId="77777777" w:rsidR="00E73BC6" w:rsidRPr="00940E38" w:rsidRDefault="00E73BC6" w:rsidP="00E73BC6">
      <w:pPr>
        <w:rPr>
          <w:rFonts w:ascii="Arial" w:eastAsia="Arial" w:hAnsi="Arial" w:cs="Times New Roman"/>
        </w:rPr>
      </w:pPr>
    </w:p>
    <w:tbl>
      <w:tblPr>
        <w:tblStyle w:val="ModelReportGuidanceTable"/>
        <w:tblW w:w="0" w:type="auto"/>
        <w:tblLook w:val="04A0" w:firstRow="1" w:lastRow="0" w:firstColumn="1" w:lastColumn="0" w:noHBand="0" w:noVBand="1"/>
      </w:tblPr>
      <w:tblGrid>
        <w:gridCol w:w="9622"/>
      </w:tblGrid>
      <w:tr w:rsidR="00E73BC6" w:rsidRPr="000671D1" w14:paraId="73598368"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18EDBC32" w14:textId="77777777" w:rsidR="00E73BC6" w:rsidRPr="000671D1" w:rsidRDefault="00E73BC6" w:rsidP="000671D1">
            <w:r w:rsidRPr="000671D1">
              <w:t>Guidance – Related parties</w:t>
            </w:r>
          </w:p>
        </w:tc>
      </w:tr>
      <w:tr w:rsidR="00E73BC6" w:rsidRPr="00940E38" w14:paraId="4D38BE57" w14:textId="77777777" w:rsidTr="00E73BC6">
        <w:tc>
          <w:tcPr>
            <w:tcW w:w="9752" w:type="dxa"/>
          </w:tcPr>
          <w:p w14:paraId="4C13244B"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AASB 124 </w:t>
            </w:r>
            <w:r w:rsidRPr="00940E38">
              <w:rPr>
                <w:rFonts w:ascii="Arial" w:eastAsia="Arial" w:hAnsi="Arial" w:cs="Times New Roman"/>
                <w:i/>
              </w:rPr>
              <w:t>Related Party Disclosures</w:t>
            </w:r>
            <w:r w:rsidRPr="00940E38">
              <w:rPr>
                <w:rFonts w:ascii="Arial" w:eastAsia="Arial" w:hAnsi="Arial" w:cs="Times New Roman"/>
              </w:rPr>
              <w:t xml:space="preserve"> only require the disclosure of material related party transactions and outstanding balances. Materiality is subject to professional judgement and goes beyond the dollar value of the transaction or balance.</w:t>
            </w:r>
          </w:p>
          <w:p w14:paraId="1564204C" w14:textId="6AAE4D86" w:rsidR="00E73BC6" w:rsidRDefault="00E73BC6" w:rsidP="00E73BC6">
            <w:pPr>
              <w:rPr>
                <w:rFonts w:ascii="Arial" w:eastAsia="Arial" w:hAnsi="Arial" w:cs="Times New Roman"/>
              </w:rPr>
            </w:pPr>
            <w:r w:rsidRPr="00940E38">
              <w:rPr>
                <w:rFonts w:ascii="Arial" w:eastAsia="Arial" w:hAnsi="Arial" w:cs="Times New Roman"/>
              </w:rPr>
              <w:t xml:space="preserve">However, it is important to note all KMP need to declare all relevant related party transactions (refer </w:t>
            </w:r>
            <w:r w:rsidRPr="00F74D44">
              <w:rPr>
                <w:rFonts w:ascii="Arial" w:eastAsia="Arial" w:hAnsi="Arial" w:cs="Times New Roman"/>
              </w:rPr>
              <w:t>to</w:t>
            </w:r>
            <w:r w:rsidR="00F74D44" w:rsidRPr="00F74D44">
              <w:rPr>
                <w:rFonts w:ascii="Arial" w:eastAsia="Arial" w:hAnsi="Arial" w:cs="Times New Roman"/>
                <w:i/>
                <w:iCs/>
              </w:rPr>
              <w:t xml:space="preserve"> Declaration certificate for executives – The certificate for declaration of related party transactions in compliance with AASB 124</w:t>
            </w:r>
            <w:r w:rsidRPr="00940E38">
              <w:rPr>
                <w:rFonts w:ascii="Arial" w:eastAsia="Arial" w:hAnsi="Arial" w:cs="Times New Roman"/>
              </w:rPr>
              <w:t xml:space="preserve"> </w:t>
            </w:r>
            <w:r w:rsidR="00F74D44">
              <w:rPr>
                <w:rFonts w:ascii="Arial" w:eastAsia="Arial" w:hAnsi="Arial" w:cs="Times New Roman"/>
              </w:rPr>
              <w:t>on the DTF website</w:t>
            </w:r>
            <w:r w:rsidRPr="00940E38">
              <w:rPr>
                <w:rFonts w:ascii="Arial" w:eastAsia="Arial" w:hAnsi="Arial" w:cs="Times New Roman"/>
              </w:rPr>
              <w:t xml:space="preserve">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 (refer to</w:t>
            </w:r>
            <w:r w:rsidR="00F74D44">
              <w:rPr>
                <w:rFonts w:ascii="Arial" w:eastAsia="Arial" w:hAnsi="Arial" w:cs="Times New Roman"/>
              </w:rPr>
              <w:t xml:space="preserve"> </w:t>
            </w:r>
            <w:r w:rsidR="00F74D44" w:rsidRPr="00F74D44">
              <w:rPr>
                <w:rFonts w:ascii="Arial" w:eastAsia="Arial" w:hAnsi="Arial" w:cs="Times New Roman"/>
                <w:i/>
                <w:iCs/>
              </w:rPr>
              <w:t>AASB 124 Related Party Disclosures – entity management checklist</w:t>
            </w:r>
            <w:r w:rsidR="00F74D44">
              <w:rPr>
                <w:rFonts w:ascii="Arial" w:eastAsia="Arial" w:hAnsi="Arial" w:cs="Times New Roman"/>
              </w:rPr>
              <w:t xml:space="preserve"> on the DTF website </w:t>
            </w:r>
            <w:r w:rsidRPr="00940E38">
              <w:rPr>
                <w:rFonts w:ascii="Arial" w:eastAsia="Arial" w:hAnsi="Arial" w:cs="Times New Roman"/>
              </w:rPr>
              <w:t xml:space="preserve">for sample entity management checklist to support management’s assessment of the completeness of the related party disclosure in their annual financial report). </w:t>
            </w:r>
          </w:p>
          <w:p w14:paraId="169A9615" w14:textId="286E3E99" w:rsidR="00F74D44" w:rsidRDefault="007521AA" w:rsidP="00E73BC6">
            <w:pPr>
              <w:rPr>
                <w:rFonts w:ascii="Arial" w:eastAsia="Arial" w:hAnsi="Arial" w:cs="Times New Roman"/>
              </w:rPr>
            </w:pPr>
            <w:hyperlink r:id="rId312" w:history="1">
              <w:r w:rsidR="00F74D44" w:rsidRPr="008575A4">
                <w:rPr>
                  <w:rStyle w:val="Hyperlink"/>
                  <w:rFonts w:ascii="Arial" w:eastAsia="Arial" w:hAnsi="Arial" w:cs="Times New Roman"/>
                </w:rPr>
                <w:t>https://www.dtf.vic.gov.au/financial-reporting-policy/accounting-standards-checklists</w:t>
              </w:r>
            </w:hyperlink>
          </w:p>
          <w:p w14:paraId="3D37CF4A" w14:textId="2F567071" w:rsidR="00E73BC6" w:rsidRPr="00940E38" w:rsidRDefault="00E73BC6" w:rsidP="00E73BC6">
            <w:pPr>
              <w:rPr>
                <w:rFonts w:ascii="Arial" w:eastAsia="Arial" w:hAnsi="Arial" w:cs="Times New Roman"/>
              </w:rPr>
            </w:pPr>
            <w:r w:rsidRPr="00940E38">
              <w:rPr>
                <w:rFonts w:ascii="Arial" w:eastAsia="Arial" w:hAnsi="Arial" w:cs="Times New Roman"/>
              </w:rPr>
              <w:t>Importantly, items of a similar nature may be disclosed in aggregate except where separate disclosure is necessary for an understanding of the effects of related party transactions on the financial statements of the department or entity i.e.</w:t>
            </w:r>
            <w:r w:rsidR="006853CA">
              <w:rPr>
                <w:rFonts w:ascii="Arial" w:eastAsia="Arial" w:hAnsi="Arial" w:cs="Times New Roman"/>
              </w:rPr>
              <w:t> </w:t>
            </w:r>
            <w:r w:rsidRPr="00940E38">
              <w:rPr>
                <w:rFonts w:ascii="Arial" w:eastAsia="Arial" w:hAnsi="Arial" w:cs="Times New Roman"/>
              </w:rPr>
              <w:t xml:space="preserve">individual transactions that are unusual in nature or significantly material by amount. </w:t>
            </w:r>
          </w:p>
          <w:p w14:paraId="21180EE5" w14:textId="77777777" w:rsidR="00E73BC6" w:rsidRPr="00940E38" w:rsidRDefault="00E73BC6" w:rsidP="00E73BC6">
            <w:pPr>
              <w:rPr>
                <w:rFonts w:ascii="Arial" w:eastAsia="Arial" w:hAnsi="Arial" w:cs="Times New Roman"/>
              </w:rPr>
            </w:pPr>
            <w:r w:rsidRPr="00940E38">
              <w:rPr>
                <w:rFonts w:ascii="Arial" w:eastAsia="Arial" w:hAnsi="Arial" w:cs="Times New Roman"/>
              </w:rPr>
              <w:t>The aggregated disclosures must include:</w:t>
            </w:r>
          </w:p>
          <w:p w14:paraId="330025D5" w14:textId="77777777" w:rsidR="00E73BC6" w:rsidRPr="00940E38" w:rsidRDefault="00E73BC6" w:rsidP="00FC71D7">
            <w:pPr>
              <w:numPr>
                <w:ilvl w:val="0"/>
                <w:numId w:val="85"/>
              </w:numPr>
              <w:spacing w:before="60"/>
              <w:contextualSpacing/>
              <w:rPr>
                <w:rFonts w:ascii="Arial" w:eastAsia="Arial" w:hAnsi="Arial" w:cs="Times New Roman"/>
              </w:rPr>
            </w:pPr>
            <w:r w:rsidRPr="00940E38">
              <w:rPr>
                <w:rFonts w:ascii="Arial" w:eastAsia="Arial" w:hAnsi="Arial" w:cs="Times New Roman"/>
              </w:rPr>
              <w:t>the nature of the relationships;</w:t>
            </w:r>
          </w:p>
          <w:p w14:paraId="27B83086" w14:textId="77777777" w:rsidR="00E73BC6" w:rsidRPr="00940E38" w:rsidRDefault="00E73BC6" w:rsidP="00FC71D7">
            <w:pPr>
              <w:numPr>
                <w:ilvl w:val="0"/>
                <w:numId w:val="85"/>
              </w:numPr>
              <w:spacing w:before="60"/>
              <w:contextualSpacing/>
              <w:rPr>
                <w:rFonts w:ascii="Arial" w:eastAsia="Arial" w:hAnsi="Arial" w:cs="Times New Roman"/>
              </w:rPr>
            </w:pPr>
            <w:r w:rsidRPr="00940E38">
              <w:rPr>
                <w:rFonts w:ascii="Arial" w:eastAsia="Arial" w:hAnsi="Arial" w:cs="Times New Roman"/>
              </w:rPr>
              <w:t>the nature of the services/balances concerned; and</w:t>
            </w:r>
          </w:p>
          <w:p w14:paraId="602A5DD8" w14:textId="77777777" w:rsidR="00E73BC6" w:rsidRPr="00940E38" w:rsidRDefault="00E73BC6" w:rsidP="00FC71D7">
            <w:pPr>
              <w:numPr>
                <w:ilvl w:val="0"/>
                <w:numId w:val="85"/>
              </w:numPr>
              <w:spacing w:before="60"/>
              <w:contextualSpacing/>
              <w:rPr>
                <w:rFonts w:ascii="Arial" w:eastAsia="Arial" w:hAnsi="Arial" w:cs="Times New Roman"/>
              </w:rPr>
            </w:pPr>
            <w:r w:rsidRPr="00940E38">
              <w:rPr>
                <w:rFonts w:ascii="Arial" w:eastAsia="Arial" w:hAnsi="Arial" w:cs="Times New Roman"/>
              </w:rPr>
              <w:t>the total amounts/balances involved.</w:t>
            </w:r>
          </w:p>
          <w:p w14:paraId="545F0727" w14:textId="77777777" w:rsidR="00E73BC6" w:rsidRPr="00940E38" w:rsidRDefault="00E73BC6" w:rsidP="00E73BC6">
            <w:pPr>
              <w:rPr>
                <w:rFonts w:ascii="Arial" w:eastAsia="Arial" w:hAnsi="Arial" w:cs="Times New Roman"/>
              </w:rPr>
            </w:pPr>
            <w:r w:rsidRPr="00940E38">
              <w:rPr>
                <w:rFonts w:ascii="Arial" w:eastAsia="Arial" w:hAnsi="Arial" w:cs="Times New Roman"/>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14:paraId="5CA23B48" w14:textId="77777777" w:rsidR="00E73BC6" w:rsidRPr="00940E38" w:rsidRDefault="00E73BC6" w:rsidP="00E73BC6">
            <w:pPr>
              <w:rPr>
                <w:rFonts w:ascii="Arial" w:eastAsia="Arial" w:hAnsi="Arial" w:cs="Arial"/>
              </w:rPr>
            </w:pPr>
            <w:r w:rsidRPr="00940E38">
              <w:rPr>
                <w:rFonts w:ascii="Arial" w:eastAsia="Arial" w:hAnsi="Arial" w:cs="Arial"/>
              </w:rPr>
              <w:t xml:space="preserve">AASB 124.19 requires related party disclosures to be made separately for each consolidated entity in the financial statements. This includes: </w:t>
            </w:r>
          </w:p>
          <w:p w14:paraId="56C92A5F" w14:textId="77777777" w:rsidR="00E73BC6" w:rsidRPr="00940E38" w:rsidRDefault="00E73BC6" w:rsidP="00FC71D7">
            <w:pPr>
              <w:pStyle w:val="ListBullet"/>
              <w:numPr>
                <w:ilvl w:val="0"/>
                <w:numId w:val="122"/>
              </w:numPr>
              <w:spacing w:before="60"/>
              <w:contextualSpacing/>
              <w:rPr>
                <w:rFonts w:ascii="Arial" w:hAnsi="Arial" w:cs="Arial"/>
              </w:rPr>
            </w:pPr>
            <w:r w:rsidRPr="00940E38">
              <w:rPr>
                <w:rFonts w:ascii="Arial" w:hAnsi="Arial" w:cs="Arial"/>
              </w:rPr>
              <w:t xml:space="preserve">the parent; </w:t>
            </w:r>
          </w:p>
          <w:p w14:paraId="7E6B69F5" w14:textId="77777777" w:rsidR="00E73BC6" w:rsidRPr="00940E38" w:rsidRDefault="00E73BC6" w:rsidP="00FC71D7">
            <w:pPr>
              <w:pStyle w:val="ListBullet"/>
              <w:numPr>
                <w:ilvl w:val="0"/>
                <w:numId w:val="122"/>
              </w:numPr>
              <w:spacing w:before="60"/>
              <w:contextualSpacing/>
              <w:rPr>
                <w:rFonts w:ascii="Arial" w:hAnsi="Arial" w:cs="Arial"/>
              </w:rPr>
            </w:pPr>
            <w:r w:rsidRPr="00940E38">
              <w:rPr>
                <w:rFonts w:ascii="Arial" w:hAnsi="Arial" w:cs="Arial"/>
              </w:rPr>
              <w:t xml:space="preserve">subsidiaries; </w:t>
            </w:r>
          </w:p>
          <w:p w14:paraId="79CCC7F9" w14:textId="77777777" w:rsidR="00E73BC6" w:rsidRPr="00940E38" w:rsidRDefault="00E73BC6" w:rsidP="00FC71D7">
            <w:pPr>
              <w:pStyle w:val="ListBullet"/>
              <w:numPr>
                <w:ilvl w:val="0"/>
                <w:numId w:val="122"/>
              </w:numPr>
              <w:spacing w:before="60"/>
              <w:contextualSpacing/>
              <w:rPr>
                <w:rFonts w:ascii="Arial" w:hAnsi="Arial" w:cs="Arial"/>
              </w:rPr>
            </w:pPr>
            <w:r w:rsidRPr="00940E38">
              <w:rPr>
                <w:rFonts w:ascii="Arial" w:hAnsi="Arial" w:cs="Arial"/>
              </w:rPr>
              <w:t xml:space="preserve">associates or joint ventures; </w:t>
            </w:r>
          </w:p>
          <w:p w14:paraId="402091EB" w14:textId="77777777" w:rsidR="00E73BC6" w:rsidRPr="00940E38" w:rsidRDefault="00E73BC6" w:rsidP="00FC71D7">
            <w:pPr>
              <w:pStyle w:val="ListBullet"/>
              <w:numPr>
                <w:ilvl w:val="0"/>
                <w:numId w:val="122"/>
              </w:numPr>
              <w:spacing w:before="60"/>
              <w:contextualSpacing/>
              <w:rPr>
                <w:rFonts w:ascii="Arial" w:hAnsi="Arial" w:cs="Arial"/>
              </w:rPr>
            </w:pPr>
            <w:r w:rsidRPr="00940E38">
              <w:rPr>
                <w:rFonts w:ascii="Arial" w:hAnsi="Arial" w:cs="Arial"/>
              </w:rPr>
              <w:t xml:space="preserve">agencies consolidated into the Department’s financial statements pursuant to the determination made by the relevant Minister under </w:t>
            </w:r>
            <w:r w:rsidRPr="00940E38">
              <w:rPr>
                <w:rFonts w:ascii="Arial" w:eastAsia="Arial" w:hAnsi="Arial" w:cs="Times New Roman"/>
              </w:rPr>
              <w:t xml:space="preserve">section 53(1) of the </w:t>
            </w:r>
            <w:r w:rsidRPr="00940E38">
              <w:rPr>
                <w:rFonts w:ascii="Arial" w:eastAsia="Arial" w:hAnsi="Arial" w:cs="Times New Roman"/>
                <w:i/>
              </w:rPr>
              <w:t>Financial Management Act 1994</w:t>
            </w:r>
            <w:r w:rsidRPr="00940E38">
              <w:rPr>
                <w:rFonts w:ascii="Arial" w:eastAsia="Arial" w:hAnsi="Arial" w:cs="Times New Roman"/>
              </w:rPr>
              <w:t xml:space="preserve"> (FMA); and </w:t>
            </w:r>
          </w:p>
          <w:p w14:paraId="3C8AC4F4" w14:textId="77777777" w:rsidR="00E73BC6" w:rsidRPr="00940E38" w:rsidRDefault="00E73BC6" w:rsidP="00FC71D7">
            <w:pPr>
              <w:pStyle w:val="ListBullet"/>
              <w:numPr>
                <w:ilvl w:val="0"/>
                <w:numId w:val="122"/>
              </w:numPr>
              <w:spacing w:before="60"/>
              <w:contextualSpacing/>
              <w:rPr>
                <w:rFonts w:ascii="Arial" w:hAnsi="Arial" w:cs="Arial"/>
              </w:rPr>
            </w:pPr>
            <w:r w:rsidRPr="00940E38">
              <w:rPr>
                <w:rFonts w:ascii="Arial" w:hAnsi="Arial" w:cs="Arial"/>
              </w:rPr>
              <w:t xml:space="preserve">administrative offices established pursuant to an Order under section 11 of the </w:t>
            </w:r>
            <w:r w:rsidRPr="00940E38">
              <w:rPr>
                <w:rFonts w:ascii="Arial" w:hAnsi="Arial" w:cs="Arial"/>
                <w:i/>
              </w:rPr>
              <w:t>Public Administration Act 2004</w:t>
            </w:r>
            <w:r w:rsidRPr="00940E38">
              <w:rPr>
                <w:rFonts w:ascii="Arial" w:hAnsi="Arial" w:cs="Arial"/>
              </w:rPr>
              <w:t xml:space="preserve"> (PAA)</w:t>
            </w:r>
            <w:r w:rsidRPr="00940E38">
              <w:rPr>
                <w:rFonts w:ascii="Arial" w:hAnsi="Arial" w:cs="Arial"/>
                <w:i/>
              </w:rPr>
              <w:t>.</w:t>
            </w:r>
          </w:p>
          <w:p w14:paraId="32B2A3A7" w14:textId="77777777" w:rsidR="00E73BC6" w:rsidRPr="00940E38" w:rsidRDefault="00E73BC6" w:rsidP="00E73BC6">
            <w:pPr>
              <w:rPr>
                <w:rFonts w:ascii="Arial" w:eastAsia="Arial" w:hAnsi="Arial" w:cs="Times New Roman"/>
                <w:b/>
              </w:rPr>
            </w:pPr>
            <w:r w:rsidRPr="00940E38">
              <w:rPr>
                <w:rFonts w:ascii="Arial" w:eastAsia="Arial" w:hAnsi="Arial" w:cs="Times New Roman"/>
                <w:b/>
              </w:rPr>
              <w:t xml:space="preserve">Remuneration of other personnel (contractors with significant management responsibilities) </w:t>
            </w:r>
          </w:p>
          <w:p w14:paraId="0A3CFD70"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Previously under FRD 21B,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Department’ s activities, they meet the definition of Key Management Personnel (KMP) under AASB 124. As a result, contractors with significant management responsibilities will be captured as part of the related </w:t>
            </w:r>
            <w:proofErr w:type="gramStart"/>
            <w:r w:rsidRPr="00940E38">
              <w:rPr>
                <w:rFonts w:ascii="Arial" w:eastAsia="Arial" w:hAnsi="Arial" w:cs="Times New Roman"/>
              </w:rPr>
              <w:t>parties</w:t>
            </w:r>
            <w:proofErr w:type="gramEnd"/>
            <w:r w:rsidRPr="00940E38">
              <w:rPr>
                <w:rFonts w:ascii="Arial" w:eastAsia="Arial" w:hAnsi="Arial" w:cs="Times New Roman"/>
              </w:rPr>
              <w:t xml:space="preserve"> disclosure. </w:t>
            </w:r>
          </w:p>
          <w:p w14:paraId="60D354E7" w14:textId="77777777" w:rsidR="00E73BC6" w:rsidRPr="00940E38" w:rsidRDefault="00E73BC6" w:rsidP="00E73BC6">
            <w:pPr>
              <w:rPr>
                <w:rFonts w:ascii="Arial" w:eastAsia="Arial" w:hAnsi="Arial" w:cs="Times New Roman"/>
                <w:b/>
              </w:rPr>
            </w:pPr>
            <w:r w:rsidRPr="00940E38">
              <w:rPr>
                <w:rFonts w:ascii="Arial" w:eastAsia="Arial" w:hAnsi="Arial" w:cs="Times New Roman"/>
                <w:b/>
              </w:rPr>
              <w:t xml:space="preserve">KMP of section 53 entities </w:t>
            </w:r>
          </w:p>
          <w:p w14:paraId="266D09FF" w14:textId="77777777" w:rsidR="00E73BC6" w:rsidRPr="00940E38" w:rsidRDefault="00E73BC6" w:rsidP="00E73BC6">
            <w:pPr>
              <w:rPr>
                <w:rFonts w:ascii="Arial" w:eastAsia="Arial" w:hAnsi="Arial" w:cs="Times New Roman"/>
              </w:rPr>
            </w:pPr>
            <w:r w:rsidRPr="00940E38">
              <w:rPr>
                <w:rFonts w:ascii="Arial" w:eastAsia="Arial" w:hAnsi="Arial" w:cs="Times New Roman"/>
              </w:rPr>
              <w:t>Pursuant to a determination made by the Assistant Treasurer under section 53(1) of the FMA, entities can be included or consolidated into a department’s financial statements, in accordance with:</w:t>
            </w:r>
          </w:p>
          <w:p w14:paraId="40253A94" w14:textId="77777777" w:rsidR="00E73BC6" w:rsidRPr="00940E38" w:rsidRDefault="00E73BC6" w:rsidP="00FC71D7">
            <w:pPr>
              <w:pStyle w:val="ListBullet"/>
              <w:numPr>
                <w:ilvl w:val="0"/>
                <w:numId w:val="122"/>
              </w:numPr>
              <w:spacing w:before="60"/>
              <w:contextualSpacing/>
              <w:rPr>
                <w:rFonts w:ascii="Arial" w:hAnsi="Arial" w:cs="Arial"/>
              </w:rPr>
            </w:pPr>
            <w:r w:rsidRPr="00940E38">
              <w:rPr>
                <w:rFonts w:ascii="Arial" w:hAnsi="Arial" w:cs="Arial"/>
              </w:rPr>
              <w:t xml:space="preserve">section 53(1)(a) where the entity’s financial statements are included as a separate attachment to the department’s own financial reports; or </w:t>
            </w:r>
          </w:p>
          <w:p w14:paraId="6F45096B" w14:textId="77777777" w:rsidR="00E73BC6" w:rsidRPr="00940E38" w:rsidRDefault="00E73BC6" w:rsidP="00FC71D7">
            <w:pPr>
              <w:pStyle w:val="ListBullet"/>
              <w:numPr>
                <w:ilvl w:val="0"/>
                <w:numId w:val="122"/>
              </w:numPr>
              <w:spacing w:before="60"/>
              <w:contextualSpacing/>
              <w:rPr>
                <w:rFonts w:ascii="Arial" w:hAnsi="Arial" w:cs="Arial"/>
              </w:rPr>
            </w:pPr>
            <w:r w:rsidRPr="00940E38">
              <w:rPr>
                <w:rFonts w:ascii="Arial" w:hAnsi="Arial" w:cs="Arial"/>
              </w:rPr>
              <w:t xml:space="preserve">section 53(1)(b) where the entity’s financial statements are consolidated into the department’s financial reports. </w:t>
            </w:r>
          </w:p>
          <w:p w14:paraId="46873CEA" w14:textId="77777777" w:rsidR="00E73BC6" w:rsidRPr="00940E38" w:rsidRDefault="00E73BC6" w:rsidP="00E73BC6">
            <w:pPr>
              <w:rPr>
                <w:rFonts w:ascii="Arial" w:eastAsia="Arial" w:hAnsi="Arial" w:cs="Times New Roman"/>
              </w:rPr>
            </w:pPr>
            <w:r w:rsidRPr="00940E38">
              <w:rPr>
                <w:rFonts w:ascii="Arial" w:eastAsia="Arial" w:hAnsi="Arial" w:cs="Times New Roman"/>
              </w:rPr>
              <w:t>Where an entity is included with the department’s financial report under section 53(1)(a) – regard should be given to identifying relevant executives who meet the definition of KMP for these entities, for inclusion in the respective entity’s financial report (i.e. the section 53(1)(a) entity’s financial report)</w:t>
            </w:r>
            <w:r>
              <w:rPr>
                <w:rFonts w:ascii="Arial" w:eastAsia="Arial" w:hAnsi="Arial" w:cs="Times New Roman"/>
              </w:rPr>
              <w:t xml:space="preserve">. </w:t>
            </w:r>
          </w:p>
        </w:tc>
      </w:tr>
    </w:tbl>
    <w:p w14:paraId="14EAE793" w14:textId="77777777" w:rsidR="00E73BC6" w:rsidRPr="00940E38" w:rsidRDefault="00E73BC6" w:rsidP="00E73BC6">
      <w:pPr>
        <w:pStyle w:val="Smallline"/>
      </w:pPr>
    </w:p>
    <w:p w14:paraId="76FFEF21" w14:textId="77777777" w:rsidR="000671D1" w:rsidRDefault="000671D1">
      <w:r>
        <w:rPr>
          <w:b/>
        </w:rPr>
        <w:br w:type="page"/>
      </w:r>
    </w:p>
    <w:tbl>
      <w:tblPr>
        <w:tblStyle w:val="ModelReportGuidanceTable"/>
        <w:tblW w:w="0" w:type="auto"/>
        <w:tblLook w:val="04A0" w:firstRow="1" w:lastRow="0" w:firstColumn="1" w:lastColumn="0" w:noHBand="0" w:noVBand="1"/>
      </w:tblPr>
      <w:tblGrid>
        <w:gridCol w:w="9614"/>
      </w:tblGrid>
      <w:tr w:rsidR="00E73BC6" w:rsidRPr="000671D1" w14:paraId="51CCAA1D" w14:textId="77777777" w:rsidTr="000671D1">
        <w:trPr>
          <w:cnfStyle w:val="100000000000" w:firstRow="1" w:lastRow="0" w:firstColumn="0" w:lastColumn="0" w:oddVBand="0" w:evenVBand="0" w:oddHBand="0" w:evenHBand="0" w:firstRowFirstColumn="0" w:firstRowLastColumn="0" w:lastRowFirstColumn="0" w:lastRowLastColumn="0"/>
        </w:trPr>
        <w:tc>
          <w:tcPr>
            <w:tcW w:w="9614" w:type="dxa"/>
          </w:tcPr>
          <w:p w14:paraId="12C2AF52" w14:textId="33BD0F47" w:rsidR="00E73BC6" w:rsidRPr="000671D1" w:rsidRDefault="00E73BC6" w:rsidP="000671D1">
            <w:r w:rsidRPr="000671D1">
              <w:lastRenderedPageBreak/>
              <w:t xml:space="preserve">Guidance – Related parties </w:t>
            </w:r>
            <w:r w:rsidRPr="000671D1">
              <w:rPr>
                <w:i/>
                <w:iCs/>
              </w:rPr>
              <w:t>(continued)</w:t>
            </w:r>
          </w:p>
        </w:tc>
      </w:tr>
      <w:tr w:rsidR="00E73BC6" w:rsidRPr="00940E38" w14:paraId="459D4FC9" w14:textId="77777777" w:rsidTr="000671D1">
        <w:tc>
          <w:tcPr>
            <w:tcW w:w="9614" w:type="dxa"/>
          </w:tcPr>
          <w:p w14:paraId="33A705C2" w14:textId="77777777" w:rsidR="00E73BC6" w:rsidRPr="00940E38" w:rsidRDefault="00E73BC6" w:rsidP="00E73BC6">
            <w:r w:rsidRPr="00940E38">
              <w:rPr>
                <w:rFonts w:ascii="Arial" w:eastAsia="Arial" w:hAnsi="Arial" w:cs="Arial"/>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w:t>
            </w:r>
            <w:r w:rsidRPr="00940E38">
              <w:rPr>
                <w:rFonts w:ascii="Arial" w:hAnsi="Arial" w:cs="Arial"/>
              </w:rPr>
              <w:t xml:space="preserve">KMPs of section 53(1)(b) will be disclosed in accordance with </w:t>
            </w:r>
            <w:r w:rsidRPr="00940E38">
              <w:rPr>
                <w:rFonts w:ascii="Arial" w:eastAsia="Arial" w:hAnsi="Arial" w:cs="Arial"/>
              </w:rPr>
              <w:t xml:space="preserve">AASB 124.19, which requires related party information for each consolidated entity to be separately disclosed, </w:t>
            </w:r>
            <w:r w:rsidRPr="00940E38">
              <w:rPr>
                <w:rFonts w:ascii="Arial" w:eastAsia="Arial" w:hAnsi="Arial" w:cs="Arial"/>
                <w:b/>
              </w:rPr>
              <w:t>where relevant and material</w:t>
            </w:r>
            <w:r w:rsidRPr="00940E38">
              <w:rPr>
                <w:rFonts w:ascii="Arial" w:eastAsia="Arial" w:hAnsi="Arial" w:cs="Arial"/>
              </w:rPr>
              <w:t>, in the consolidated entity’s related party transactions note.</w:t>
            </w:r>
          </w:p>
          <w:p w14:paraId="2994BA8C" w14:textId="77777777" w:rsidR="00E73BC6" w:rsidRPr="00940E38" w:rsidRDefault="00E73BC6" w:rsidP="00E73BC6">
            <w:pPr>
              <w:rPr>
                <w:rFonts w:ascii="Arial" w:eastAsia="Arial" w:hAnsi="Arial" w:cs="Times New Roman"/>
                <w:b/>
              </w:rPr>
            </w:pPr>
            <w:r w:rsidRPr="00940E38">
              <w:rPr>
                <w:rFonts w:ascii="Arial" w:eastAsia="Arial" w:hAnsi="Arial" w:cs="Times New Roman"/>
                <w:b/>
              </w:rPr>
              <w:t>KMP of administrative offices</w:t>
            </w:r>
          </w:p>
          <w:p w14:paraId="49C542E2"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Administrative offices are established and abolished through Orders under section 11 of the PAA. While these offices are established in relation to a department, they </w:t>
            </w:r>
            <w:proofErr w:type="gramStart"/>
            <w:r w:rsidRPr="00940E38">
              <w:rPr>
                <w:rFonts w:ascii="Arial" w:eastAsia="Arial" w:hAnsi="Arial" w:cs="Times New Roman"/>
              </w:rPr>
              <w:t>are considered to be</w:t>
            </w:r>
            <w:proofErr w:type="gramEnd"/>
            <w:r w:rsidRPr="00940E38">
              <w:rPr>
                <w:rFonts w:ascii="Arial" w:eastAsia="Arial" w:hAnsi="Arial" w:cs="Times New Roman"/>
              </w:rPr>
              <w:t xml:space="preserve"> departments in their own right for FMA purposes. Under section 45(4) of the FMA, the financial statements of administrative offices are required to be incorporated into, and consolidated with, the department’s financial statements.</w:t>
            </w:r>
          </w:p>
          <w:p w14:paraId="2FA3B085"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As administrative offices </w:t>
            </w:r>
            <w:proofErr w:type="gramStart"/>
            <w:r w:rsidRPr="00940E38">
              <w:rPr>
                <w:rFonts w:ascii="Arial" w:eastAsia="Arial" w:hAnsi="Arial" w:cs="Times New Roman"/>
              </w:rPr>
              <w:t>are considered to be</w:t>
            </w:r>
            <w:proofErr w:type="gramEnd"/>
            <w:r w:rsidRPr="00940E38">
              <w:rPr>
                <w:rFonts w:ascii="Arial" w:eastAsia="Arial" w:hAnsi="Arial" w:cs="Times New Roman"/>
              </w:rPr>
              <w:t xml:space="preserve"> departments in their own right under the FMA, regard should be given to identifying relevant executives who meet the definition of KMP for these entities.</w:t>
            </w:r>
          </w:p>
          <w:p w14:paraId="35B79EAE" w14:textId="77777777" w:rsidR="00E73BC6" w:rsidRPr="00940E38" w:rsidRDefault="00E73BC6" w:rsidP="00E73BC6">
            <w:pPr>
              <w:rPr>
                <w:rFonts w:ascii="Arial" w:eastAsia="Arial" w:hAnsi="Arial" w:cs="Times New Roman"/>
                <w:b/>
              </w:rPr>
            </w:pPr>
            <w:r w:rsidRPr="00940E38">
              <w:rPr>
                <w:rFonts w:ascii="Arial" w:eastAsia="Arial" w:hAnsi="Arial" w:cs="Times New Roman"/>
              </w:rPr>
              <w:t xml:space="preserve">KMPs of administrative offices will be disclosed in accordance with AASB 124.19, which requires related party information for each consolidated entity to be separately disclosed, </w:t>
            </w:r>
            <w:r w:rsidRPr="00940E38">
              <w:rPr>
                <w:rFonts w:ascii="Arial" w:eastAsia="Arial" w:hAnsi="Arial" w:cs="Times New Roman"/>
                <w:b/>
              </w:rPr>
              <w:t>where relevant and material</w:t>
            </w:r>
            <w:r w:rsidRPr="00940E38">
              <w:rPr>
                <w:rFonts w:ascii="Arial" w:eastAsia="Arial" w:hAnsi="Arial" w:cs="Times New Roman"/>
              </w:rPr>
              <w:t>, in the consolidated entity’s related party transactions note.</w:t>
            </w:r>
          </w:p>
          <w:p w14:paraId="604F542C" w14:textId="77777777" w:rsidR="00E73BC6" w:rsidRPr="00940E38" w:rsidRDefault="00E73BC6" w:rsidP="00E73BC6">
            <w:pPr>
              <w:rPr>
                <w:rFonts w:ascii="Arial" w:eastAsia="Arial" w:hAnsi="Arial" w:cs="Times New Roman"/>
                <w:b/>
              </w:rPr>
            </w:pPr>
            <w:r w:rsidRPr="00940E38">
              <w:rPr>
                <w:rFonts w:ascii="Arial" w:eastAsia="Arial" w:hAnsi="Arial" w:cs="Times New Roman"/>
                <w:b/>
              </w:rPr>
              <w:t>Statutory officers</w:t>
            </w:r>
          </w:p>
          <w:p w14:paraId="5E5D0974" w14:textId="1B372266" w:rsidR="00E73BC6" w:rsidRPr="00940E38" w:rsidRDefault="00E73BC6" w:rsidP="00E73BC6">
            <w:pPr>
              <w:rPr>
                <w:rFonts w:ascii="Arial" w:eastAsia="Arial" w:hAnsi="Arial" w:cs="Times New Roman"/>
              </w:rPr>
            </w:pPr>
            <w:r w:rsidRPr="00940E38">
              <w:rPr>
                <w:rFonts w:ascii="Arial" w:eastAsia="Arial" w:hAnsi="Arial" w:cs="Times New Roman"/>
              </w:rPr>
              <w:t xml:space="preserve">Statutory officers (e.g. Governor in Council appointments) have authority under legislation to direct or control the activities of a specified division or function. </w:t>
            </w:r>
            <w:r w:rsidR="000671D1" w:rsidRPr="00940E38">
              <w:rPr>
                <w:rFonts w:ascii="Arial" w:eastAsia="Arial" w:hAnsi="Arial" w:cs="Times New Roman"/>
              </w:rPr>
              <w:t>Typically,</w:t>
            </w:r>
            <w:r w:rsidRPr="00940E38">
              <w:rPr>
                <w:rFonts w:ascii="Arial" w:eastAsia="Arial" w:hAnsi="Arial" w:cs="Times New Roman"/>
              </w:rPr>
              <w:t xml:space="preserve"> this division or function will be a cost centre that is part of the department. </w:t>
            </w:r>
          </w:p>
          <w:p w14:paraId="32408F71"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While the statutory officer may meet the definition of a KMP for their specified division or function, regard should be given to assessing whether the statutory officer is considered a KMP of the department. This will be a matter of judgement. </w:t>
            </w:r>
          </w:p>
          <w:p w14:paraId="71CBB5E5" w14:textId="77777777" w:rsidR="00E73BC6" w:rsidRPr="00940E38" w:rsidRDefault="00E73BC6" w:rsidP="00E73BC6">
            <w:pPr>
              <w:rPr>
                <w:rFonts w:ascii="Arial" w:eastAsia="Arial" w:hAnsi="Arial" w:cs="Times New Roman"/>
              </w:rPr>
            </w:pPr>
            <w:r w:rsidRPr="00940E38">
              <w:rPr>
                <w:rFonts w:ascii="Arial" w:eastAsia="Arial" w:hAnsi="Arial" w:cs="Times New Roman"/>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w:t>
            </w:r>
            <w:proofErr w:type="gramStart"/>
            <w:r w:rsidRPr="00940E38">
              <w:rPr>
                <w:rFonts w:ascii="Arial" w:eastAsia="Arial" w:hAnsi="Arial" w:cs="Times New Roman"/>
              </w:rPr>
              <w:t>are considered to be</w:t>
            </w:r>
            <w:proofErr w:type="gramEnd"/>
            <w:r w:rsidRPr="00940E38">
              <w:rPr>
                <w:rFonts w:ascii="Arial" w:eastAsia="Arial" w:hAnsi="Arial" w:cs="Times New Roman"/>
              </w:rPr>
              <w:t xml:space="preserve"> </w:t>
            </w:r>
            <w:r w:rsidRPr="00940E38">
              <w:rPr>
                <w:rFonts w:ascii="Arial" w:eastAsia="Arial" w:hAnsi="Arial" w:cs="Times New Roman"/>
                <w:b/>
              </w:rPr>
              <w:t>material and significant to the department</w:t>
            </w:r>
            <w:r w:rsidRPr="00940E38">
              <w:rPr>
                <w:rFonts w:ascii="Arial" w:eastAsia="Arial" w:hAnsi="Arial" w:cs="Times New Roman"/>
              </w:rPr>
              <w:t xml:space="preserve"> for disclosure in the financial report. </w:t>
            </w:r>
          </w:p>
          <w:p w14:paraId="2F0DF5D9" w14:textId="77777777" w:rsidR="00E73BC6" w:rsidRPr="00940E38" w:rsidRDefault="00E73BC6" w:rsidP="00E73BC6">
            <w:pPr>
              <w:spacing w:after="60"/>
            </w:pPr>
            <w:r w:rsidRPr="00940E38">
              <w:rPr>
                <w:rFonts w:ascii="Arial" w:eastAsia="Arial" w:hAnsi="Arial" w:cs="Times New Roman"/>
              </w:rPr>
              <w:t>In performing this assessment, departments should consider whether the statutory officer has the ability to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tc>
      </w:tr>
    </w:tbl>
    <w:p w14:paraId="3F0AB693" w14:textId="77777777" w:rsidR="00E73BC6" w:rsidRPr="00940E38" w:rsidRDefault="00E73BC6" w:rsidP="00E73BC6">
      <w:pPr>
        <w:pStyle w:val="Heading2"/>
      </w:pPr>
      <w:bookmarkStart w:id="396" w:name="_Toc477432298"/>
      <w:bookmarkStart w:id="397" w:name="_Toc509843390"/>
      <w:bookmarkStart w:id="398" w:name="_Toc42054775"/>
      <w:bookmarkStart w:id="399" w:name="_Toc42218771"/>
      <w:r w:rsidRPr="00940E38">
        <w:t>Remuneration of auditors</w:t>
      </w:r>
      <w:bookmarkEnd w:id="396"/>
      <w:bookmarkEnd w:id="397"/>
      <w:bookmarkEnd w:id="398"/>
      <w:bookmarkEnd w:id="399"/>
    </w:p>
    <w:p w14:paraId="190AF61A" w14:textId="77777777" w:rsidR="00E73BC6" w:rsidRDefault="00E73BC6" w:rsidP="00E73BC6">
      <w:pPr>
        <w:pStyle w:val="TableUnits"/>
        <w:rPr>
          <w:rFonts w:asciiTheme="minorHAnsi" w:hAnsiTheme="minorHAnsi"/>
          <w:b w:val="0"/>
          <w:spacing w:val="0"/>
          <w:szCs w:val="18"/>
        </w:rPr>
      </w:pPr>
      <w:r w:rsidRPr="00940E38">
        <w:t>($ thousand)</w:t>
      </w:r>
    </w:p>
    <w:tbl>
      <w:tblPr>
        <w:tblStyle w:val="ModelReportFinancialTable"/>
        <w:tblW w:w="9616" w:type="dxa"/>
        <w:tblLook w:val="04A0" w:firstRow="1" w:lastRow="0" w:firstColumn="1" w:lastColumn="0" w:noHBand="0" w:noVBand="1"/>
      </w:tblPr>
      <w:tblGrid>
        <w:gridCol w:w="1475"/>
        <w:gridCol w:w="6237"/>
        <w:gridCol w:w="992"/>
        <w:gridCol w:w="912"/>
      </w:tblGrid>
      <w:tr w:rsidR="00E73BC6" w:rsidRPr="00D342FD" w14:paraId="5963E6D1" w14:textId="77777777" w:rsidTr="000671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dxa"/>
            <w:hideMark/>
          </w:tcPr>
          <w:p w14:paraId="54900EF9" w14:textId="77777777" w:rsidR="00E73BC6" w:rsidRPr="00D342FD" w:rsidRDefault="00E73BC6" w:rsidP="000671D1">
            <w:pPr>
              <w:ind w:left="0"/>
            </w:pPr>
            <w:r w:rsidRPr="00D342FD">
              <w:t>Source reference</w:t>
            </w:r>
          </w:p>
        </w:tc>
        <w:tc>
          <w:tcPr>
            <w:tcW w:w="6237" w:type="dxa"/>
            <w:noWrap/>
            <w:hideMark/>
          </w:tcPr>
          <w:p w14:paraId="359B43E5"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 xml:space="preserve"> </w:t>
            </w:r>
          </w:p>
        </w:tc>
        <w:tc>
          <w:tcPr>
            <w:tcW w:w="992" w:type="dxa"/>
            <w:hideMark/>
          </w:tcPr>
          <w:p w14:paraId="20886F13"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2020</w:t>
            </w:r>
          </w:p>
        </w:tc>
        <w:tc>
          <w:tcPr>
            <w:tcW w:w="912" w:type="dxa"/>
            <w:hideMark/>
          </w:tcPr>
          <w:p w14:paraId="2D19FF4D" w14:textId="77777777" w:rsidR="00E73BC6" w:rsidRPr="00D342FD" w:rsidRDefault="00E73BC6" w:rsidP="00E73BC6">
            <w:pPr>
              <w:cnfStyle w:val="100000000000" w:firstRow="1" w:lastRow="0" w:firstColumn="0" w:lastColumn="0" w:oddVBand="0" w:evenVBand="0" w:oddHBand="0" w:evenHBand="0" w:firstRowFirstColumn="0" w:firstRowLastColumn="0" w:lastRowFirstColumn="0" w:lastRowLastColumn="0"/>
            </w:pPr>
            <w:r w:rsidRPr="00D342FD">
              <w:t>2019</w:t>
            </w:r>
          </w:p>
        </w:tc>
      </w:tr>
      <w:tr w:rsidR="00E73BC6" w:rsidRPr="00D342FD" w14:paraId="42C56A84" w14:textId="77777777" w:rsidTr="000671D1">
        <w:tc>
          <w:tcPr>
            <w:cnfStyle w:val="001000000000" w:firstRow="0" w:lastRow="0" w:firstColumn="1" w:lastColumn="0" w:oddVBand="0" w:evenVBand="0" w:oddHBand="0" w:evenHBand="0" w:firstRowFirstColumn="0" w:firstRowLastColumn="0" w:lastRowFirstColumn="0" w:lastRowLastColumn="0"/>
            <w:tcW w:w="1475" w:type="dxa"/>
            <w:hideMark/>
          </w:tcPr>
          <w:p w14:paraId="689AC274" w14:textId="77777777" w:rsidR="00E73BC6" w:rsidRPr="00D342FD" w:rsidRDefault="00E73BC6" w:rsidP="000671D1">
            <w:pPr>
              <w:ind w:left="0"/>
            </w:pPr>
            <w:r w:rsidRPr="00D342FD">
              <w:t>AASB 1054.10</w:t>
            </w:r>
          </w:p>
        </w:tc>
        <w:tc>
          <w:tcPr>
            <w:tcW w:w="6237" w:type="dxa"/>
            <w:noWrap/>
            <w:hideMark/>
          </w:tcPr>
          <w:p w14:paraId="1422D6E0"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Victorian Auditor</w:t>
            </w:r>
            <w:r w:rsidRPr="00D342FD">
              <w:noBreakHyphen/>
              <w:t>General’s Office</w:t>
            </w:r>
          </w:p>
        </w:tc>
        <w:tc>
          <w:tcPr>
            <w:tcW w:w="992" w:type="dxa"/>
            <w:noWrap/>
            <w:hideMark/>
          </w:tcPr>
          <w:p w14:paraId="179A1716"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c>
          <w:tcPr>
            <w:tcW w:w="912" w:type="dxa"/>
            <w:noWrap/>
            <w:hideMark/>
          </w:tcPr>
          <w:p w14:paraId="0D7453F4"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p>
        </w:tc>
      </w:tr>
      <w:tr w:rsidR="00E73BC6" w:rsidRPr="00D342FD" w14:paraId="51FC109A" w14:textId="77777777" w:rsidTr="000671D1">
        <w:tc>
          <w:tcPr>
            <w:cnfStyle w:val="001000000000" w:firstRow="0" w:lastRow="0" w:firstColumn="1" w:lastColumn="0" w:oddVBand="0" w:evenVBand="0" w:oddHBand="0" w:evenHBand="0" w:firstRowFirstColumn="0" w:firstRowLastColumn="0" w:lastRowFirstColumn="0" w:lastRowLastColumn="0"/>
            <w:tcW w:w="1475" w:type="dxa"/>
            <w:hideMark/>
          </w:tcPr>
          <w:p w14:paraId="2A94309B" w14:textId="77777777" w:rsidR="00E73BC6" w:rsidRPr="00D342FD" w:rsidRDefault="00E73BC6" w:rsidP="000671D1">
            <w:pPr>
              <w:ind w:left="0"/>
            </w:pPr>
            <w:r w:rsidRPr="00D342FD">
              <w:t>AASB 1054.10(a)</w:t>
            </w:r>
          </w:p>
        </w:tc>
        <w:tc>
          <w:tcPr>
            <w:tcW w:w="6237" w:type="dxa"/>
            <w:noWrap/>
            <w:hideMark/>
          </w:tcPr>
          <w:p w14:paraId="12197E4E"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Audit or review of the financial statements</w:t>
            </w:r>
          </w:p>
        </w:tc>
        <w:tc>
          <w:tcPr>
            <w:tcW w:w="992" w:type="dxa"/>
            <w:noWrap/>
            <w:hideMark/>
          </w:tcPr>
          <w:p w14:paraId="770F4190"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1 014</w:t>
            </w:r>
          </w:p>
        </w:tc>
        <w:tc>
          <w:tcPr>
            <w:tcW w:w="912" w:type="dxa"/>
            <w:noWrap/>
            <w:hideMark/>
          </w:tcPr>
          <w:p w14:paraId="1F53193E"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1 177</w:t>
            </w:r>
          </w:p>
        </w:tc>
      </w:tr>
      <w:tr w:rsidR="00E73BC6" w:rsidRPr="00D342FD" w14:paraId="3EE52F00" w14:textId="77777777" w:rsidTr="000671D1">
        <w:tc>
          <w:tcPr>
            <w:cnfStyle w:val="001000000000" w:firstRow="0" w:lastRow="0" w:firstColumn="1" w:lastColumn="0" w:oddVBand="0" w:evenVBand="0" w:oddHBand="0" w:evenHBand="0" w:firstRowFirstColumn="0" w:firstRowLastColumn="0" w:lastRowFirstColumn="0" w:lastRowLastColumn="0"/>
            <w:tcW w:w="1475" w:type="dxa"/>
            <w:hideMark/>
          </w:tcPr>
          <w:p w14:paraId="4E15BCCF" w14:textId="77777777" w:rsidR="00E73BC6" w:rsidRPr="00D342FD" w:rsidRDefault="00E73BC6" w:rsidP="000671D1">
            <w:pPr>
              <w:ind w:left="0"/>
            </w:pPr>
            <w:r w:rsidRPr="00D342FD">
              <w:t>AASB 1054.10(b)</w:t>
            </w:r>
          </w:p>
        </w:tc>
        <w:tc>
          <w:tcPr>
            <w:tcW w:w="6237" w:type="dxa"/>
            <w:noWrap/>
            <w:hideMark/>
          </w:tcPr>
          <w:p w14:paraId="32F93B60" w14:textId="0F950310"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pPr>
            <w:r w:rsidRPr="00D342FD">
              <w:t>Other non</w:t>
            </w:r>
            <w:r w:rsidRPr="00D342FD">
              <w:noBreakHyphen/>
              <w:t>audit services</w:t>
            </w:r>
            <w:r w:rsidR="000671D1">
              <w:t xml:space="preserve"> </w:t>
            </w:r>
            <w:r w:rsidRPr="000671D1">
              <w:rPr>
                <w:vertAlign w:val="superscript"/>
              </w:rPr>
              <w:t>(a)</w:t>
            </w:r>
          </w:p>
        </w:tc>
        <w:tc>
          <w:tcPr>
            <w:tcW w:w="992" w:type="dxa"/>
            <w:noWrap/>
            <w:hideMark/>
          </w:tcPr>
          <w:p w14:paraId="1E67941D"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c>
          <w:tcPr>
            <w:tcW w:w="912" w:type="dxa"/>
            <w:noWrap/>
            <w:hideMark/>
          </w:tcPr>
          <w:p w14:paraId="06A9E5E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pPr>
            <w:r w:rsidRPr="00D342FD">
              <w:t>..</w:t>
            </w:r>
          </w:p>
        </w:tc>
      </w:tr>
      <w:tr w:rsidR="00E73BC6" w:rsidRPr="00D342FD" w14:paraId="24A7D583" w14:textId="77777777" w:rsidTr="000671D1">
        <w:tc>
          <w:tcPr>
            <w:cnfStyle w:val="001000000000" w:firstRow="0" w:lastRow="0" w:firstColumn="1" w:lastColumn="0" w:oddVBand="0" w:evenVBand="0" w:oddHBand="0" w:evenHBand="0" w:firstRowFirstColumn="0" w:firstRowLastColumn="0" w:lastRowFirstColumn="0" w:lastRowLastColumn="0"/>
            <w:tcW w:w="1475" w:type="dxa"/>
            <w:hideMark/>
          </w:tcPr>
          <w:p w14:paraId="7948DE4D" w14:textId="77777777" w:rsidR="00E73BC6" w:rsidRPr="00D342FD" w:rsidRDefault="00E73BC6" w:rsidP="000671D1">
            <w:pPr>
              <w:ind w:left="0"/>
            </w:pPr>
            <w:r w:rsidRPr="00D342FD">
              <w:t> </w:t>
            </w:r>
          </w:p>
        </w:tc>
        <w:tc>
          <w:tcPr>
            <w:tcW w:w="6237" w:type="dxa"/>
            <w:noWrap/>
            <w:hideMark/>
          </w:tcPr>
          <w:p w14:paraId="7B851EDD" w14:textId="77777777" w:rsidR="00E73BC6" w:rsidRPr="00D342FD" w:rsidRDefault="00E73BC6" w:rsidP="00E73BC6">
            <w:pPr>
              <w:jc w:val="left"/>
              <w:cnfStyle w:val="000000000000" w:firstRow="0" w:lastRow="0" w:firstColumn="0" w:lastColumn="0" w:oddVBand="0" w:evenVBand="0" w:oddHBand="0" w:evenHBand="0" w:firstRowFirstColumn="0" w:firstRowLastColumn="0" w:lastRowFirstColumn="0" w:lastRowLastColumn="0"/>
              <w:rPr>
                <w:b/>
              </w:rPr>
            </w:pPr>
            <w:r w:rsidRPr="00D342FD">
              <w:rPr>
                <w:b/>
              </w:rPr>
              <w:t>Total remuneration of auditors</w:t>
            </w:r>
          </w:p>
        </w:tc>
        <w:tc>
          <w:tcPr>
            <w:tcW w:w="992" w:type="dxa"/>
            <w:noWrap/>
            <w:hideMark/>
          </w:tcPr>
          <w:p w14:paraId="3CFDFDE5"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rPr>
            </w:pPr>
            <w:r w:rsidRPr="00D342FD">
              <w:rPr>
                <w:b/>
              </w:rPr>
              <w:t>1 014</w:t>
            </w:r>
          </w:p>
        </w:tc>
        <w:tc>
          <w:tcPr>
            <w:tcW w:w="912" w:type="dxa"/>
            <w:noWrap/>
            <w:hideMark/>
          </w:tcPr>
          <w:p w14:paraId="77020C89" w14:textId="77777777" w:rsidR="00E73BC6" w:rsidRPr="00D342FD" w:rsidRDefault="00E73BC6" w:rsidP="00E73BC6">
            <w:pPr>
              <w:cnfStyle w:val="000000000000" w:firstRow="0" w:lastRow="0" w:firstColumn="0" w:lastColumn="0" w:oddVBand="0" w:evenVBand="0" w:oddHBand="0" w:evenHBand="0" w:firstRowFirstColumn="0" w:firstRowLastColumn="0" w:lastRowFirstColumn="0" w:lastRowLastColumn="0"/>
              <w:rPr>
                <w:b/>
              </w:rPr>
            </w:pPr>
            <w:r w:rsidRPr="00D342FD">
              <w:rPr>
                <w:b/>
              </w:rPr>
              <w:t>1 177</w:t>
            </w:r>
          </w:p>
        </w:tc>
      </w:tr>
    </w:tbl>
    <w:p w14:paraId="61AC4B38" w14:textId="77777777" w:rsidR="00E73BC6" w:rsidRPr="00940E38" w:rsidRDefault="00E73BC6" w:rsidP="00E73BC6">
      <w:pPr>
        <w:pStyle w:val="Note"/>
      </w:pPr>
      <w:r w:rsidRPr="00940E38">
        <w:t>Note:</w:t>
      </w:r>
    </w:p>
    <w:p w14:paraId="29CE941D" w14:textId="77777777" w:rsidR="00E73BC6" w:rsidRPr="00940E38" w:rsidRDefault="00E73BC6" w:rsidP="00E73BC6">
      <w:pPr>
        <w:pStyle w:val="Note"/>
      </w:pPr>
      <w:r w:rsidRPr="00940E38">
        <w:t xml:space="preserve">(a) </w:t>
      </w:r>
      <w:r w:rsidRPr="00940E38">
        <w:tab/>
        <w:t>The Victorian Auditor-General’s Office is prohibited from providing non-audit services.</w:t>
      </w:r>
    </w:p>
    <w:p w14:paraId="7514DE2B"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BD3B2F" w14:paraId="4BF743A4"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3C9C1C52" w14:textId="77777777" w:rsidR="00E73BC6" w:rsidRPr="00BD3B2F" w:rsidRDefault="00E73BC6" w:rsidP="00BD3B2F">
            <w:r w:rsidRPr="00BD3B2F">
              <w:t>Guidance – Remuneration of auditors</w:t>
            </w:r>
          </w:p>
        </w:tc>
      </w:tr>
      <w:tr w:rsidR="00E73BC6" w:rsidRPr="00940E38" w14:paraId="104F1807" w14:textId="77777777" w:rsidTr="00E73BC6">
        <w:tc>
          <w:tcPr>
            <w:tcW w:w="9752" w:type="dxa"/>
          </w:tcPr>
          <w:p w14:paraId="67EAB9DA" w14:textId="77777777" w:rsidR="00E73BC6" w:rsidRPr="00940E38" w:rsidRDefault="00E73BC6" w:rsidP="00E73BC6">
            <w:r w:rsidRPr="00940E38">
              <w:t xml:space="preserve">The amount paid or due and payable to the Auditor-General for auditing the financial statements of the Department pursuant to the </w:t>
            </w:r>
            <w:r w:rsidRPr="00940E38">
              <w:rPr>
                <w:i/>
              </w:rPr>
              <w:t>Audit Act 1994</w:t>
            </w:r>
            <w:r w:rsidRPr="00940E38">
              <w:t xml:space="preserve"> must be disclosed and should be net of GST except where the GST included in fees is not recoverable from the tax authority. GST that is not recoverable should be included as part of the remuneration. </w:t>
            </w:r>
            <w:r w:rsidRPr="00940E38">
              <w:rPr>
                <w:rStyle w:val="SourceReference"/>
              </w:rPr>
              <w:t>[AASB Interpretation 1031.6,7]</w:t>
            </w:r>
          </w:p>
          <w:p w14:paraId="32E8C0C7" w14:textId="77777777" w:rsidR="00E73BC6" w:rsidRPr="00940E38" w:rsidRDefault="00E73BC6" w:rsidP="00E73BC6">
            <w:r w:rsidRPr="00940E38">
              <w:t>An entity shall disclose fees to each auditor or reviewer, including any network firm, separately for:</w:t>
            </w:r>
          </w:p>
          <w:p w14:paraId="2638714E" w14:textId="278D8DE6" w:rsidR="00E73BC6" w:rsidRPr="00940E38" w:rsidRDefault="00E73BC6" w:rsidP="00FC71D7">
            <w:pPr>
              <w:pStyle w:val="Guidancealpha"/>
              <w:numPr>
                <w:ilvl w:val="0"/>
                <w:numId w:val="250"/>
              </w:numPr>
            </w:pPr>
            <w:r w:rsidRPr="00940E38">
              <w:t xml:space="preserve">the audit or review of the financial statements; and </w:t>
            </w:r>
          </w:p>
          <w:p w14:paraId="5E5F7D19" w14:textId="3E968F6B" w:rsidR="00E73BC6" w:rsidRPr="00940E38" w:rsidRDefault="00E73BC6" w:rsidP="00FC71D7">
            <w:pPr>
              <w:pStyle w:val="Guidancealpha"/>
              <w:numPr>
                <w:ilvl w:val="0"/>
                <w:numId w:val="250"/>
              </w:numPr>
            </w:pPr>
            <w:r w:rsidRPr="00940E38">
              <w:t xml:space="preserve">all other services performed during the reporting period with a description of the nature of the services performed. </w:t>
            </w:r>
            <w:r w:rsidRPr="00940E38">
              <w:rPr>
                <w:rStyle w:val="SourceReference"/>
              </w:rPr>
              <w:t>[AASB 1054.10,11]</w:t>
            </w:r>
          </w:p>
        </w:tc>
      </w:tr>
    </w:tbl>
    <w:p w14:paraId="792452BE" w14:textId="77777777" w:rsidR="00BD3B2F" w:rsidRPr="00BD3B2F" w:rsidRDefault="00BD3B2F" w:rsidP="00BD3B2F">
      <w:bookmarkStart w:id="400" w:name="_Toc509843391"/>
    </w:p>
    <w:p w14:paraId="395985CA" w14:textId="77777777" w:rsidR="00BD3B2F" w:rsidRPr="00BD3B2F" w:rsidRDefault="00BD3B2F" w:rsidP="00BD3B2F">
      <w:r w:rsidRPr="00BD3B2F">
        <w:br w:type="page"/>
      </w:r>
    </w:p>
    <w:p w14:paraId="45598641" w14:textId="018729C1" w:rsidR="00E73BC6" w:rsidRPr="00940E38" w:rsidRDefault="00E73BC6" w:rsidP="00E73BC6">
      <w:pPr>
        <w:pStyle w:val="Heading2"/>
      </w:pPr>
      <w:bookmarkStart w:id="401" w:name="_Toc42054776"/>
      <w:bookmarkStart w:id="402" w:name="_Toc42218772"/>
      <w:r w:rsidRPr="00940E38">
        <w:lastRenderedPageBreak/>
        <w:t>Subsequent events</w:t>
      </w:r>
      <w:bookmarkEnd w:id="357"/>
      <w:bookmarkEnd w:id="400"/>
      <w:bookmarkEnd w:id="401"/>
      <w:bookmarkEnd w:id="402"/>
    </w:p>
    <w:p w14:paraId="168050EB" w14:textId="77777777" w:rsidR="00E73BC6" w:rsidRPr="00940E38" w:rsidRDefault="00E73BC6" w:rsidP="00E73BC6">
      <w:r w:rsidRPr="00940E38">
        <w:t xml:space="preserve">The Department of Technology (the Department) intends to privatise its consulting division </w:t>
      </w:r>
      <w:proofErr w:type="gramStart"/>
      <w:r w:rsidRPr="00940E38">
        <w:t>subsequent to</w:t>
      </w:r>
      <w:proofErr w:type="gramEnd"/>
      <w:r w:rsidRPr="00940E38">
        <w:t xml:space="preserve">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14:paraId="53AD1106" w14:textId="77777777" w:rsidR="00E73BC6" w:rsidRPr="00940E38" w:rsidRDefault="00E73BC6" w:rsidP="00E73BC6">
      <w:r w:rsidRPr="00940E38">
        <w:t>The policy in connection with recognising subsequent events that are for events that occur between the end of the reporting period and the date when the financial statements are authorised for issue is as follows:</w:t>
      </w:r>
    </w:p>
    <w:p w14:paraId="3173023A" w14:textId="77777777" w:rsidR="00E73BC6" w:rsidRPr="00940E38" w:rsidRDefault="00E73BC6" w:rsidP="00FC71D7">
      <w:pPr>
        <w:pStyle w:val="ListBullet"/>
        <w:numPr>
          <w:ilvl w:val="0"/>
          <w:numId w:val="122"/>
        </w:numPr>
        <w:spacing w:before="60"/>
        <w:contextualSpacing/>
      </w:pPr>
      <w:r w:rsidRPr="00940E38">
        <w:t>adjustments are made to amounts recognised in the financial statements where those events provide information about conditions that existed at the reporting date; and/or</w:t>
      </w:r>
    </w:p>
    <w:p w14:paraId="242925E4" w14:textId="77777777" w:rsidR="00E73BC6" w:rsidRPr="00940E38" w:rsidRDefault="00E73BC6" w:rsidP="00FC71D7">
      <w:pPr>
        <w:pStyle w:val="ListBullet"/>
        <w:numPr>
          <w:ilvl w:val="0"/>
          <w:numId w:val="122"/>
        </w:numPr>
        <w:spacing w:before="60"/>
        <w:contextualSpacing/>
      </w:pPr>
      <w:r w:rsidRPr="00940E38">
        <w:t xml:space="preserve">disclosure is made where the events relate to conditions that arose after the end of the reporting period that </w:t>
      </w:r>
      <w:proofErr w:type="gramStart"/>
      <w:r w:rsidRPr="00940E38">
        <w:t>are considered to be</w:t>
      </w:r>
      <w:proofErr w:type="gramEnd"/>
      <w:r w:rsidRPr="00940E38">
        <w:t xml:space="preserve"> of material interest.</w:t>
      </w:r>
    </w:p>
    <w:p w14:paraId="599F65DB" w14:textId="77777777" w:rsidR="00E73BC6" w:rsidRPr="00940E38" w:rsidRDefault="00E73BC6" w:rsidP="00E73BC6"/>
    <w:tbl>
      <w:tblPr>
        <w:tblStyle w:val="ModelReportGuidanceTable"/>
        <w:tblW w:w="0" w:type="auto"/>
        <w:tblLook w:val="04A0" w:firstRow="1" w:lastRow="0" w:firstColumn="1" w:lastColumn="0" w:noHBand="0" w:noVBand="1"/>
      </w:tblPr>
      <w:tblGrid>
        <w:gridCol w:w="9622"/>
      </w:tblGrid>
      <w:tr w:rsidR="00E73BC6" w:rsidRPr="00BD3B2F" w14:paraId="2B72E835"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53136E14" w14:textId="77777777" w:rsidR="00E73BC6" w:rsidRPr="00BD3B2F" w:rsidRDefault="00E73BC6" w:rsidP="00BD3B2F">
            <w:r w:rsidRPr="00BD3B2F">
              <w:t>Guidance – Subsequent events</w:t>
            </w:r>
          </w:p>
        </w:tc>
      </w:tr>
      <w:tr w:rsidR="00E73BC6" w:rsidRPr="00940E38" w14:paraId="4B5A1494" w14:textId="77777777" w:rsidTr="00E73BC6">
        <w:tc>
          <w:tcPr>
            <w:tcW w:w="9752" w:type="dxa"/>
          </w:tcPr>
          <w:p w14:paraId="72430527" w14:textId="77777777" w:rsidR="00E73BC6" w:rsidRPr="00940E38" w:rsidRDefault="00E73BC6" w:rsidP="00E73BC6">
            <w:r w:rsidRPr="00940E38">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14:paraId="1029A973" w14:textId="4327F528" w:rsidR="00E73BC6" w:rsidRPr="00940E38" w:rsidRDefault="00E73BC6" w:rsidP="00FC71D7">
            <w:pPr>
              <w:pStyle w:val="Guidancealpha"/>
              <w:numPr>
                <w:ilvl w:val="0"/>
                <w:numId w:val="251"/>
              </w:numPr>
            </w:pPr>
            <w:r w:rsidRPr="00940E38">
              <w:t xml:space="preserve">the nature of the event; and </w:t>
            </w:r>
          </w:p>
          <w:p w14:paraId="2956530E" w14:textId="4AAACCAD" w:rsidR="00E73BC6" w:rsidRPr="00940E38" w:rsidRDefault="00E73BC6" w:rsidP="00FC71D7">
            <w:pPr>
              <w:pStyle w:val="Guidancealpha"/>
              <w:numPr>
                <w:ilvl w:val="0"/>
                <w:numId w:val="251"/>
              </w:numPr>
            </w:pPr>
            <w:r w:rsidRPr="00940E38">
              <w:t>an estimate of its financial effect, or a statement that such an estimate cannot be made. Statements should consider likely impacts. For example, following a major catastrophic event such as the February 2009 Victorian bushfires:</w:t>
            </w:r>
          </w:p>
          <w:p w14:paraId="6FBD155A" w14:textId="2BFDE39D" w:rsidR="00E73BC6" w:rsidRPr="00940E38" w:rsidRDefault="006853CA" w:rsidP="006853CA">
            <w:pPr>
              <w:pStyle w:val="Guidanceindent2"/>
            </w:pPr>
            <w:r>
              <w:tab/>
              <w:t>(</w:t>
            </w:r>
            <w:proofErr w:type="spellStart"/>
            <w:r>
              <w:t>i</w:t>
            </w:r>
            <w:proofErr w:type="spellEnd"/>
            <w:r>
              <w:t>)</w:t>
            </w:r>
            <w:r>
              <w:tab/>
            </w:r>
            <w:r w:rsidR="00E73BC6" w:rsidRPr="00940E38">
              <w:t>impairment of assets damaged or destroyed;</w:t>
            </w:r>
          </w:p>
          <w:p w14:paraId="43E912A9" w14:textId="75EC67D0" w:rsidR="00E73BC6" w:rsidRPr="00940E38" w:rsidRDefault="006853CA" w:rsidP="006853CA">
            <w:pPr>
              <w:pStyle w:val="Guidanceindent2"/>
            </w:pPr>
            <w:r>
              <w:tab/>
              <w:t>(ii)</w:t>
            </w:r>
            <w:r>
              <w:tab/>
            </w:r>
            <w:r w:rsidR="00E73BC6" w:rsidRPr="00940E38">
              <w:t>increases in grants to assist citizens;</w:t>
            </w:r>
          </w:p>
          <w:p w14:paraId="5F7DA5B3" w14:textId="2EFE4C7F" w:rsidR="00E73BC6" w:rsidRPr="00940E38" w:rsidRDefault="006853CA" w:rsidP="006853CA">
            <w:pPr>
              <w:pStyle w:val="Guidanceindent2"/>
            </w:pPr>
            <w:r>
              <w:tab/>
              <w:t>(iii)</w:t>
            </w:r>
            <w:r>
              <w:tab/>
            </w:r>
            <w:r w:rsidR="00E73BC6" w:rsidRPr="00940E38">
              <w:t>extra costs by State agencies managing emergencies; and</w:t>
            </w:r>
          </w:p>
          <w:p w14:paraId="724AA8BA" w14:textId="5F48C6F2" w:rsidR="00E73BC6" w:rsidRPr="00940E38" w:rsidRDefault="006853CA" w:rsidP="006853CA">
            <w:pPr>
              <w:pStyle w:val="Guidanceindent2"/>
            </w:pPr>
            <w:r>
              <w:tab/>
              <w:t>(iv)</w:t>
            </w:r>
            <w:r>
              <w:tab/>
            </w:r>
            <w:r w:rsidR="00E73BC6" w:rsidRPr="00940E38">
              <w:t>reduced income to the State due to a lower tax base or tax exemptions granted.</w:t>
            </w:r>
          </w:p>
          <w:p w14:paraId="3537EC92" w14:textId="77777777" w:rsidR="00E73BC6" w:rsidRPr="00940E38" w:rsidRDefault="00E73BC6" w:rsidP="00E73BC6">
            <w:r w:rsidRPr="00940E38">
              <w:t>Examples of events occurring after the reporting period that do not provide evidence about conditions existing at the end of the reporting period include:</w:t>
            </w:r>
          </w:p>
          <w:p w14:paraId="3D7B6066" w14:textId="4D947759" w:rsidR="00E73BC6" w:rsidRPr="00940E38" w:rsidRDefault="00E73BC6" w:rsidP="00FC71D7">
            <w:pPr>
              <w:pStyle w:val="Guidancealpha"/>
              <w:numPr>
                <w:ilvl w:val="0"/>
                <w:numId w:val="252"/>
              </w:numPr>
            </w:pPr>
            <w:r w:rsidRPr="00940E38">
              <w:t>a major business combination after the end of the reporting period or disposing of a major subsidiary;</w:t>
            </w:r>
          </w:p>
          <w:p w14:paraId="412E0E35" w14:textId="32B56A6E" w:rsidR="00E73BC6" w:rsidRPr="00940E38" w:rsidRDefault="00E73BC6" w:rsidP="00FC71D7">
            <w:pPr>
              <w:pStyle w:val="Guidancealpha"/>
              <w:numPr>
                <w:ilvl w:val="0"/>
                <w:numId w:val="252"/>
              </w:numPr>
            </w:pPr>
            <w:r w:rsidRPr="00940E38">
              <w:t>announcing a plan to discontinue an operation;</w:t>
            </w:r>
          </w:p>
          <w:p w14:paraId="1EE3E956" w14:textId="41266C87" w:rsidR="00E73BC6" w:rsidRPr="00940E38" w:rsidRDefault="00E73BC6" w:rsidP="00FC71D7">
            <w:pPr>
              <w:pStyle w:val="Guidancealpha"/>
              <w:numPr>
                <w:ilvl w:val="0"/>
                <w:numId w:val="252"/>
              </w:numPr>
            </w:pPr>
            <w:r w:rsidRPr="00940E38">
              <w:t xml:space="preserve">major purchases of assets, classifications of assets as held for sale, other disposals of assets, or expropriation of major assets by government; </w:t>
            </w:r>
          </w:p>
          <w:p w14:paraId="287B592B" w14:textId="67D617CA" w:rsidR="00E73BC6" w:rsidRPr="00940E38" w:rsidRDefault="00E73BC6" w:rsidP="00FC71D7">
            <w:pPr>
              <w:pStyle w:val="Guidancealpha"/>
              <w:numPr>
                <w:ilvl w:val="0"/>
                <w:numId w:val="252"/>
              </w:numPr>
            </w:pPr>
            <w:r w:rsidRPr="00940E38">
              <w:t>destruction of a major production plant by a fire, more widespread destruction such as the February 2009 Victorian bushfires that might occur after the reporting period;</w:t>
            </w:r>
          </w:p>
          <w:p w14:paraId="1F1880B1" w14:textId="62D3DE66" w:rsidR="00E73BC6" w:rsidRPr="00940E38" w:rsidRDefault="00E73BC6" w:rsidP="00FC71D7">
            <w:pPr>
              <w:pStyle w:val="Guidancealpha"/>
              <w:numPr>
                <w:ilvl w:val="0"/>
                <w:numId w:val="252"/>
              </w:numPr>
            </w:pPr>
            <w:r w:rsidRPr="00940E38">
              <w:t>announcing, or commencing the implementation of, a major restructure;</w:t>
            </w:r>
          </w:p>
          <w:p w14:paraId="0A0DD760" w14:textId="76674E4B" w:rsidR="00E73BC6" w:rsidRPr="00940E38" w:rsidRDefault="00E73BC6" w:rsidP="00FC71D7">
            <w:pPr>
              <w:pStyle w:val="Guidancealpha"/>
              <w:numPr>
                <w:ilvl w:val="0"/>
                <w:numId w:val="252"/>
              </w:numPr>
            </w:pPr>
            <w:r w:rsidRPr="00940E38">
              <w:t xml:space="preserve">abnormally large changes after the reporting period in asset prices or foreign exchange rates; </w:t>
            </w:r>
          </w:p>
          <w:p w14:paraId="500C45E1" w14:textId="5DCE5F4C" w:rsidR="00E73BC6" w:rsidRPr="00940E38" w:rsidRDefault="00E73BC6" w:rsidP="00FC71D7">
            <w:pPr>
              <w:pStyle w:val="Guidancealpha"/>
              <w:numPr>
                <w:ilvl w:val="0"/>
                <w:numId w:val="252"/>
              </w:numPr>
            </w:pPr>
            <w:proofErr w:type="gramStart"/>
            <w:r w:rsidRPr="00940E38">
              <w:t>entering into</w:t>
            </w:r>
            <w:proofErr w:type="gramEnd"/>
            <w:r w:rsidRPr="00940E38">
              <w:t xml:space="preserve"> significant commitments or contingent liabilities, for example, by issuing significant guarantees; and</w:t>
            </w:r>
          </w:p>
          <w:p w14:paraId="01E1B7F0" w14:textId="79F184A1" w:rsidR="00E73BC6" w:rsidRPr="00940E38" w:rsidRDefault="00E73BC6" w:rsidP="00FC71D7">
            <w:pPr>
              <w:pStyle w:val="Guidancealpha"/>
              <w:numPr>
                <w:ilvl w:val="0"/>
                <w:numId w:val="252"/>
              </w:numPr>
            </w:pPr>
            <w:r w:rsidRPr="00940E38">
              <w:t>commencing major litigation arising solely out of events that occurred after the reporting period.</w:t>
            </w:r>
          </w:p>
        </w:tc>
      </w:tr>
    </w:tbl>
    <w:p w14:paraId="59D459EB" w14:textId="77777777" w:rsidR="00E73BC6" w:rsidRPr="00940E38" w:rsidRDefault="00E73BC6" w:rsidP="00E73BC6">
      <w:bookmarkStart w:id="403" w:name="_Toc477432304"/>
      <w:bookmarkStart w:id="404" w:name="_Toc509843392"/>
    </w:p>
    <w:p w14:paraId="428A6948" w14:textId="77777777" w:rsidR="00E73BC6" w:rsidRPr="00940E38" w:rsidRDefault="00E73BC6" w:rsidP="00E73BC6">
      <w:pPr>
        <w:keepLines w:val="0"/>
        <w:rPr>
          <w:rFonts w:asciiTheme="majorHAnsi" w:eastAsiaTheme="majorEastAsia" w:hAnsiTheme="majorHAnsi" w:cstheme="majorBidi"/>
          <w:b/>
          <w:spacing w:val="-2"/>
          <w:sz w:val="24"/>
          <w:szCs w:val="26"/>
        </w:rPr>
      </w:pPr>
      <w:r w:rsidRPr="00940E38">
        <w:br w:type="page"/>
      </w:r>
    </w:p>
    <w:p w14:paraId="52F5D1FC" w14:textId="77777777" w:rsidR="00E73BC6" w:rsidRPr="00940E38" w:rsidRDefault="00E73BC6" w:rsidP="00E73BC6">
      <w:pPr>
        <w:pStyle w:val="Heading2"/>
      </w:pPr>
      <w:bookmarkStart w:id="405" w:name="_Toc42054777"/>
      <w:bookmarkStart w:id="406" w:name="_Toc42218773"/>
      <w:r w:rsidRPr="00940E38">
        <w:lastRenderedPageBreak/>
        <w:t>Other accounting policies</w:t>
      </w:r>
      <w:bookmarkEnd w:id="403"/>
      <w:bookmarkEnd w:id="404"/>
      <w:bookmarkEnd w:id="405"/>
      <w:bookmarkEnd w:id="406"/>
    </w:p>
    <w:p w14:paraId="3B85A0CA" w14:textId="77777777" w:rsidR="00E73BC6" w:rsidRPr="00940E38" w:rsidRDefault="00E73BC6" w:rsidP="00E73BC6">
      <w:pPr>
        <w:pStyle w:val="Heading30"/>
        <w:rPr>
          <w:b w:val="0"/>
        </w:rPr>
      </w:pPr>
      <w:r w:rsidRPr="00940E38">
        <w:t xml:space="preserve">Contributions by owners </w:t>
      </w:r>
      <w:r w:rsidRPr="00940E38">
        <w:rPr>
          <w:rStyle w:val="SourceReference"/>
          <w:b w:val="0"/>
        </w:rPr>
        <w:t>[FRD 119A, AASB Interpretation 1038.7]</w:t>
      </w:r>
    </w:p>
    <w:p w14:paraId="107642F9" w14:textId="77777777" w:rsidR="00E73BC6" w:rsidRPr="00940E38" w:rsidRDefault="00E73BC6" w:rsidP="00E73BC6">
      <w:r w:rsidRPr="00940E38">
        <w:t xml:space="preserve">Consistent with the requirements of AASB 1004 </w:t>
      </w:r>
      <w:r w:rsidRPr="00940E38">
        <w:rPr>
          <w:i/>
        </w:rPr>
        <w:t>Contributions</w:t>
      </w:r>
      <w:r w:rsidRPr="00940E38">
        <w:t>, contributions by owners (that is, contributed capital and its repayment) are treated as equity transactions and, therefore, do not form part of the income and expenses of the Department.</w:t>
      </w:r>
    </w:p>
    <w:p w14:paraId="23F3F8EA" w14:textId="77777777" w:rsidR="00E73BC6" w:rsidRPr="00940E38" w:rsidRDefault="00E73BC6" w:rsidP="00E73BC6">
      <w:r w:rsidRPr="00940E38">
        <w:t xml:space="preserve">Additions to net assets that have been designated as contributions by owners are recognised as contributed capital. Other transfers that are </w:t>
      </w:r>
      <w:proofErr w:type="gramStart"/>
      <w:r w:rsidRPr="00940E38">
        <w:t>in the nature of contributions</w:t>
      </w:r>
      <w:proofErr w:type="gramEnd"/>
      <w:r w:rsidRPr="00940E38">
        <w:t xml:space="preserve"> to or distributions by owners have also been designated as contributions by owners.</w:t>
      </w:r>
    </w:p>
    <w:p w14:paraId="61A0F429" w14:textId="77777777" w:rsidR="00E73BC6" w:rsidRPr="00940E38" w:rsidRDefault="00E73BC6" w:rsidP="00E73BC6">
      <w:r w:rsidRPr="00940E38">
        <w:t>Transfers of net assets arising from administrative restructurings are treated as distributions to or contributions by owners. Transfers of net liabilities arising from administrative restructurings are treated as distributions to owners.</w:t>
      </w:r>
    </w:p>
    <w:p w14:paraId="76C3A9D9" w14:textId="77777777" w:rsidR="00E73BC6" w:rsidRPr="00940E38" w:rsidRDefault="00E73BC6" w:rsidP="00E73BC6">
      <w:r w:rsidRPr="00940E38">
        <w:rPr>
          <w:rStyle w:val="Heading3Char"/>
        </w:rPr>
        <w:t>Foreign currency balances/transactions</w:t>
      </w:r>
      <w:r w:rsidRPr="00940E38">
        <w:t xml:space="preserve"> </w:t>
      </w:r>
      <w:r w:rsidRPr="00940E38">
        <w:rPr>
          <w:rStyle w:val="SourceReference"/>
        </w:rPr>
        <w:t>[AASB 121.21 and 121.23]</w:t>
      </w:r>
    </w:p>
    <w:p w14:paraId="4B57EBAF" w14:textId="77777777" w:rsidR="00E73BC6" w:rsidRPr="00940E38" w:rsidRDefault="00E73BC6" w:rsidP="00E73BC6">
      <w:r w:rsidRPr="00940E38">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14:paraId="06F96A2D" w14:textId="77777777" w:rsidR="00E73BC6" w:rsidRPr="00940E38" w:rsidRDefault="00E73BC6" w:rsidP="00E73BC6">
      <w:pPr>
        <w:spacing w:after="120"/>
      </w:pPr>
      <w:r w:rsidRPr="00940E38">
        <w:t>Foreign currency translation differences are recognised in other economic flows in the consolidated comprehensive operating statement and accumulated in a separate component of equity, in the period in which they arise.</w:t>
      </w:r>
    </w:p>
    <w:tbl>
      <w:tblPr>
        <w:tblStyle w:val="ModelReportGuidanceTable"/>
        <w:tblW w:w="0" w:type="auto"/>
        <w:tblLook w:val="04A0" w:firstRow="1" w:lastRow="0" w:firstColumn="1" w:lastColumn="0" w:noHBand="0" w:noVBand="1"/>
      </w:tblPr>
      <w:tblGrid>
        <w:gridCol w:w="9622"/>
      </w:tblGrid>
      <w:tr w:rsidR="00E73BC6" w:rsidRPr="009D4ECF" w14:paraId="05FC2422" w14:textId="77777777" w:rsidTr="00E73BC6">
        <w:trPr>
          <w:cnfStyle w:val="100000000000" w:firstRow="1" w:lastRow="0" w:firstColumn="0" w:lastColumn="0" w:oddVBand="0" w:evenVBand="0" w:oddHBand="0" w:evenHBand="0" w:firstRowFirstColumn="0" w:firstRowLastColumn="0" w:lastRowFirstColumn="0" w:lastRowLastColumn="0"/>
        </w:trPr>
        <w:tc>
          <w:tcPr>
            <w:tcW w:w="9752" w:type="dxa"/>
          </w:tcPr>
          <w:p w14:paraId="296AEC68" w14:textId="77777777" w:rsidR="00E73BC6" w:rsidRPr="009D4ECF" w:rsidRDefault="00E73BC6" w:rsidP="009D4ECF">
            <w:r w:rsidRPr="009D4ECF">
              <w:t>Guidance – Foreign Currency Disclosures</w:t>
            </w:r>
          </w:p>
        </w:tc>
      </w:tr>
      <w:tr w:rsidR="00E73BC6" w:rsidRPr="00940E38" w14:paraId="146BF96F" w14:textId="77777777" w:rsidTr="00E73BC6">
        <w:tc>
          <w:tcPr>
            <w:tcW w:w="9752" w:type="dxa"/>
          </w:tcPr>
          <w:p w14:paraId="3502D15E" w14:textId="77777777" w:rsidR="00E73BC6" w:rsidRPr="00940E38" w:rsidRDefault="00E73BC6" w:rsidP="00E73BC6">
            <w:r w:rsidRPr="00940E38">
              <w:t>The following disclosure may be appropriate for departments with foreign operations:</w:t>
            </w:r>
          </w:p>
          <w:p w14:paraId="4826D2A6" w14:textId="77777777" w:rsidR="00E73BC6" w:rsidRPr="00940E38" w:rsidRDefault="00E73BC6" w:rsidP="00E73BC6">
            <w:pPr>
              <w:spacing w:after="60"/>
            </w:pPr>
            <w:r w:rsidRPr="00940E38">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tc>
      </w:tr>
    </w:tbl>
    <w:p w14:paraId="0D4CC39C" w14:textId="77777777" w:rsidR="00E73BC6" w:rsidRPr="00940E38" w:rsidRDefault="00E73BC6" w:rsidP="00E73BC6">
      <w:bookmarkStart w:id="407" w:name="_Toc477432305"/>
      <w:bookmarkStart w:id="408" w:name="_Toc509843393"/>
    </w:p>
    <w:p w14:paraId="54F8F88F" w14:textId="77777777" w:rsidR="00E73BC6" w:rsidRPr="00940E38" w:rsidRDefault="00E73BC6" w:rsidP="00E73BC6">
      <w:pPr>
        <w:pStyle w:val="Heading2"/>
      </w:pPr>
      <w:bookmarkStart w:id="409" w:name="_Toc42054778"/>
      <w:bookmarkStart w:id="410" w:name="_Toc42218774"/>
      <w:r w:rsidRPr="00940E38">
        <w:t xml:space="preserve">Australian Accounting Standards issued that are not yet effective </w:t>
      </w:r>
      <w:r w:rsidRPr="004745DD">
        <w:rPr>
          <w:rStyle w:val="SourceReference"/>
          <w:b w:val="0"/>
        </w:rPr>
        <w:t>[AASB 108.30-31]</w:t>
      </w:r>
      <w:bookmarkEnd w:id="407"/>
      <w:bookmarkEnd w:id="408"/>
      <w:bookmarkEnd w:id="409"/>
      <w:bookmarkEnd w:id="410"/>
    </w:p>
    <w:p w14:paraId="1D764624" w14:textId="573CC20F" w:rsidR="00E73BC6" w:rsidRDefault="00E73BC6" w:rsidP="009D4ECF">
      <w:r>
        <w:t>Certain new and revised accounting standards have been issued but are not effective for the 2019-20 reporting period. These accounting standards have not been applied to the Model Financial Statements. The State is reviewing its existing policies and assessing the potential implications of these accounting standards which include</w:t>
      </w:r>
      <w:r w:rsidR="00F86729">
        <w:t>s</w:t>
      </w:r>
      <w:r>
        <w:t>:</w:t>
      </w:r>
    </w:p>
    <w:p w14:paraId="739F38B8" w14:textId="77777777" w:rsidR="009D4ECF" w:rsidRDefault="009D4ECF" w:rsidP="009D4ECF"/>
    <w:p w14:paraId="505F29C5" w14:textId="418FC193" w:rsidR="00E73BC6" w:rsidRPr="009D4ECF" w:rsidRDefault="00E73BC6" w:rsidP="00FC71D7">
      <w:pPr>
        <w:pStyle w:val="ListParagraph"/>
        <w:numPr>
          <w:ilvl w:val="0"/>
          <w:numId w:val="253"/>
        </w:numPr>
        <w:spacing w:before="0"/>
        <w:contextualSpacing/>
      </w:pPr>
      <w:r w:rsidRPr="00BC6745">
        <w:t xml:space="preserve">AASB 2018-7 </w:t>
      </w:r>
      <w:r w:rsidRPr="00BC6745">
        <w:rPr>
          <w:i/>
          <w:iCs/>
        </w:rPr>
        <w:t>Amendments to Australian Accounting Standards – Definition of Material</w:t>
      </w:r>
    </w:p>
    <w:p w14:paraId="43020D9A" w14:textId="77777777" w:rsidR="009D4ECF" w:rsidRPr="00BC6745" w:rsidRDefault="009D4ECF" w:rsidP="009D4ECF"/>
    <w:p w14:paraId="6DD2576F" w14:textId="77777777" w:rsidR="00E73BC6" w:rsidRDefault="00E73BC6" w:rsidP="00FC71D7">
      <w:pPr>
        <w:pStyle w:val="ListParagraph"/>
        <w:numPr>
          <w:ilvl w:val="0"/>
          <w:numId w:val="253"/>
        </w:numPr>
        <w:spacing w:before="0"/>
      </w:pPr>
      <w:r w:rsidRPr="005D7A0F">
        <w:t xml:space="preserve">This Standard principally amends AASB 101 </w:t>
      </w:r>
      <w:r w:rsidRPr="00BC6745">
        <w:rPr>
          <w:i/>
          <w:iCs/>
        </w:rPr>
        <w:t>Presentation of Financial Statements</w:t>
      </w:r>
      <w:r w:rsidRPr="005D7A0F">
        <w:t xml:space="preserve"> and AASB 108 </w:t>
      </w:r>
      <w:r w:rsidRPr="00BC6745">
        <w:rPr>
          <w:i/>
          <w:iCs/>
        </w:rPr>
        <w:t>Accounting Policies, Changes in Accounting Estimates and Errors</w:t>
      </w:r>
      <w:r w:rsidRPr="005D7A0F">
        <w:t xml:space="preserve">. </w:t>
      </w:r>
      <w:r>
        <w:t>It applies to reporting periods beginning on or after 1 January 2020 with earlier application permitted. The Department has not earlier adopted the Standard.</w:t>
      </w:r>
    </w:p>
    <w:p w14:paraId="39713A9B" w14:textId="77777777" w:rsidR="00E73BC6" w:rsidRDefault="00E73BC6" w:rsidP="00E73BC6">
      <w:pPr>
        <w:pStyle w:val="ListParagraph"/>
        <w:spacing w:before="0"/>
        <w:ind w:left="360"/>
      </w:pPr>
    </w:p>
    <w:p w14:paraId="47E21AC2" w14:textId="77777777" w:rsidR="00E73BC6" w:rsidRDefault="00E73BC6" w:rsidP="009D4ECF">
      <w:pPr>
        <w:pStyle w:val="ListParagraph"/>
        <w:spacing w:before="0"/>
        <w:ind w:left="340"/>
      </w:pPr>
      <w:r w:rsidRPr="005D7A0F">
        <w:t>The amendments refine and clarify the definition of material in AASB 101 and its application by improving the wording and aligning the definition across AASB Standards and other publications. The amendments also include some supporting requirements in AASB 101 in the definition to give it more prominence and clarify the explanation accompanying the definition of material.</w:t>
      </w:r>
    </w:p>
    <w:p w14:paraId="48296522" w14:textId="77777777" w:rsidR="00E73BC6" w:rsidRPr="00EE31B2" w:rsidRDefault="00E73BC6" w:rsidP="00E73BC6">
      <w:pPr>
        <w:pStyle w:val="ListParagraph"/>
        <w:spacing w:before="0"/>
        <w:ind w:left="360"/>
      </w:pPr>
    </w:p>
    <w:p w14:paraId="7719AF53" w14:textId="77777777" w:rsidR="00E73BC6" w:rsidRPr="0034611E" w:rsidRDefault="00E73BC6" w:rsidP="00E73BC6">
      <w:pPr>
        <w:pStyle w:val="ListParagraph"/>
        <w:spacing w:before="0"/>
        <w:ind w:left="360"/>
      </w:pPr>
      <w:r>
        <w:t>The Department is in the process of analysing the impacts of this Standard. However, it is not anticipated to have a material impact.</w:t>
      </w:r>
    </w:p>
    <w:p w14:paraId="2F680B86" w14:textId="77777777" w:rsidR="00E73BC6" w:rsidRDefault="00E73BC6" w:rsidP="00E73BC6">
      <w:pPr>
        <w:pStyle w:val="ListParagraph"/>
        <w:spacing w:before="0"/>
        <w:ind w:left="360"/>
      </w:pPr>
    </w:p>
    <w:p w14:paraId="458EDDA2" w14:textId="68DB2BA5" w:rsidR="00E73BC6" w:rsidRDefault="00E73BC6" w:rsidP="00FC71D7">
      <w:pPr>
        <w:pStyle w:val="ListParagraph"/>
        <w:numPr>
          <w:ilvl w:val="0"/>
          <w:numId w:val="253"/>
        </w:numPr>
        <w:spacing w:before="0"/>
        <w:contextualSpacing/>
        <w:rPr>
          <w:i/>
          <w:iCs/>
        </w:rPr>
      </w:pPr>
      <w:r w:rsidRPr="00BC6745">
        <w:t xml:space="preserve">AASB 2020-1 </w:t>
      </w:r>
      <w:r w:rsidRPr="00BC6745">
        <w:rPr>
          <w:i/>
          <w:iCs/>
        </w:rPr>
        <w:t>Amendments to Australian Accounting Standards – Classification of Liabilities as Current or Non</w:t>
      </w:r>
      <w:r w:rsidR="009D4ECF">
        <w:rPr>
          <w:i/>
          <w:iCs/>
        </w:rPr>
        <w:noBreakHyphen/>
      </w:r>
      <w:r w:rsidRPr="00BC6745">
        <w:rPr>
          <w:i/>
          <w:iCs/>
        </w:rPr>
        <w:t>Current</w:t>
      </w:r>
    </w:p>
    <w:p w14:paraId="3B264E81" w14:textId="77777777" w:rsidR="009D4ECF" w:rsidRPr="00BC6745" w:rsidRDefault="009D4ECF" w:rsidP="009D4ECF"/>
    <w:p w14:paraId="14D97469" w14:textId="23086026" w:rsidR="00E73BC6" w:rsidRDefault="00E73BC6" w:rsidP="00FC71D7">
      <w:pPr>
        <w:pStyle w:val="ListParagraph"/>
        <w:numPr>
          <w:ilvl w:val="0"/>
          <w:numId w:val="253"/>
        </w:numPr>
        <w:spacing w:before="120"/>
        <w:contextualSpacing/>
      </w:pPr>
      <w:r w:rsidRPr="00FC57C9">
        <w:t xml:space="preserve">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ED 301 </w:t>
      </w:r>
      <w:r w:rsidRPr="00F86729">
        <w:rPr>
          <w:i/>
          <w:iCs/>
        </w:rPr>
        <w:t>Classification of Liabilities as Current or Non-Current – Deferral of Effective Date</w:t>
      </w:r>
      <w:r w:rsidRPr="00FC57C9">
        <w:t xml:space="preserve"> with the intention to defer the application by </w:t>
      </w:r>
      <w:r w:rsidR="00F86729">
        <w:t>one</w:t>
      </w:r>
      <w:r w:rsidR="00F86729" w:rsidRPr="00FC57C9">
        <w:t xml:space="preserve"> </w:t>
      </w:r>
      <w:r w:rsidRPr="00FC57C9">
        <w:t>year to periods beginning on or after 1 January 2023. The Department will not early adopt the Standard.</w:t>
      </w:r>
    </w:p>
    <w:p w14:paraId="75538A7A" w14:textId="77777777" w:rsidR="00E73BC6" w:rsidRDefault="00E73BC6" w:rsidP="00E73BC6">
      <w:pPr>
        <w:pStyle w:val="ListParagraph"/>
        <w:ind w:left="360"/>
      </w:pPr>
    </w:p>
    <w:p w14:paraId="20F45C37" w14:textId="77777777" w:rsidR="00E73BC6" w:rsidRDefault="00E73BC6" w:rsidP="00E73BC6">
      <w:pPr>
        <w:pStyle w:val="ListParagraph"/>
        <w:ind w:left="360"/>
      </w:pPr>
      <w:r>
        <w:t>The Department is in the process of analysing the impacts of this Standard. However, it is not anticipated to have a material impact.</w:t>
      </w:r>
    </w:p>
    <w:p w14:paraId="0CAE297E" w14:textId="440E5A88" w:rsidR="00E73BC6" w:rsidRDefault="00E73BC6" w:rsidP="009D4ECF">
      <w:r>
        <w:lastRenderedPageBreak/>
        <w:t xml:space="preserve">Several other amending standards and AASB interpretations have been issued that apply to future reporting </w:t>
      </w:r>
      <w:proofErr w:type="gramStart"/>
      <w:r>
        <w:t>periods, but</w:t>
      </w:r>
      <w:proofErr w:type="gramEnd"/>
      <w:r w:rsidR="006624AC">
        <w:t> </w:t>
      </w:r>
      <w:r>
        <w:t xml:space="preserve">are considered to have limited impact on the Department’s reporting. </w:t>
      </w:r>
    </w:p>
    <w:p w14:paraId="46A7EFCD" w14:textId="77777777" w:rsidR="00E73BC6" w:rsidRPr="0021637A" w:rsidRDefault="00E73BC6" w:rsidP="00FC71D7">
      <w:pPr>
        <w:pStyle w:val="Bullet10"/>
        <w:numPr>
          <w:ilvl w:val="0"/>
          <w:numId w:val="114"/>
        </w:numPr>
        <w:spacing w:before="120" w:after="0"/>
        <w:contextualSpacing w:val="0"/>
      </w:pPr>
      <w:r w:rsidRPr="00BC6745">
        <w:rPr>
          <w:rFonts w:eastAsiaTheme="minorHAnsi" w:cstheme="minorBidi"/>
          <w:sz w:val="18"/>
          <w:szCs w:val="18"/>
          <w:lang w:eastAsia="en-US"/>
        </w:rPr>
        <w:t xml:space="preserve">AASB 17 </w:t>
      </w:r>
      <w:r w:rsidRPr="00BC6745">
        <w:rPr>
          <w:rFonts w:eastAsiaTheme="minorHAnsi" w:cstheme="minorBidi"/>
          <w:i/>
          <w:iCs/>
          <w:sz w:val="18"/>
          <w:szCs w:val="18"/>
          <w:lang w:eastAsia="en-US"/>
        </w:rPr>
        <w:t>Insurance Contracts</w:t>
      </w:r>
      <w:r>
        <w:rPr>
          <w:i/>
          <w:iCs/>
        </w:rPr>
        <w:t>.</w:t>
      </w:r>
    </w:p>
    <w:p w14:paraId="33A75BB9" w14:textId="77777777" w:rsidR="00E73BC6" w:rsidRPr="00BC6745" w:rsidRDefault="00E73BC6" w:rsidP="00FC71D7">
      <w:pPr>
        <w:pStyle w:val="Bullet10"/>
        <w:numPr>
          <w:ilvl w:val="0"/>
          <w:numId w:val="114"/>
        </w:numPr>
        <w:spacing w:before="120" w:after="0"/>
        <w:contextualSpacing w:val="0"/>
        <w:rPr>
          <w:rFonts w:eastAsiaTheme="minorHAnsi" w:cstheme="minorBidi"/>
          <w:sz w:val="18"/>
          <w:szCs w:val="18"/>
          <w:lang w:eastAsia="en-US"/>
        </w:rPr>
      </w:pPr>
      <w:r w:rsidRPr="00BC6745">
        <w:rPr>
          <w:rFonts w:eastAsiaTheme="minorHAnsi" w:cstheme="minorBidi"/>
          <w:sz w:val="18"/>
          <w:szCs w:val="18"/>
          <w:lang w:eastAsia="en-US"/>
        </w:rPr>
        <w:t xml:space="preserve">AASB 1060 </w:t>
      </w:r>
      <w:r w:rsidRPr="00BC6745">
        <w:rPr>
          <w:rFonts w:eastAsiaTheme="minorHAnsi" w:cstheme="minorBidi"/>
          <w:i/>
          <w:iCs/>
          <w:sz w:val="18"/>
          <w:szCs w:val="18"/>
          <w:lang w:eastAsia="en-US"/>
        </w:rPr>
        <w:t>General Purpose Financial Statements – Simplified Disclosures for For-Profit and Not-for-Profit Tier 2 Entities (Appendix C)</w:t>
      </w:r>
      <w:r w:rsidRPr="00BC6745">
        <w:rPr>
          <w:rFonts w:eastAsiaTheme="minorHAnsi" w:cstheme="minorBidi"/>
          <w:sz w:val="18"/>
          <w:szCs w:val="18"/>
          <w:lang w:eastAsia="en-US"/>
        </w:rPr>
        <w:t>.</w:t>
      </w:r>
    </w:p>
    <w:p w14:paraId="3676904A" w14:textId="77777777" w:rsidR="00E73BC6" w:rsidRPr="00BC6745" w:rsidRDefault="00E73BC6" w:rsidP="00FC71D7">
      <w:pPr>
        <w:pStyle w:val="Bullet10"/>
        <w:numPr>
          <w:ilvl w:val="0"/>
          <w:numId w:val="114"/>
        </w:numPr>
        <w:spacing w:before="120" w:after="0"/>
        <w:contextualSpacing w:val="0"/>
        <w:rPr>
          <w:rFonts w:eastAsiaTheme="minorHAnsi" w:cstheme="minorBidi"/>
          <w:sz w:val="18"/>
          <w:szCs w:val="18"/>
          <w:lang w:eastAsia="en-US"/>
        </w:rPr>
      </w:pPr>
      <w:r w:rsidRPr="00BC6745">
        <w:rPr>
          <w:rFonts w:eastAsiaTheme="minorHAnsi" w:cstheme="minorBidi"/>
          <w:sz w:val="18"/>
          <w:szCs w:val="18"/>
          <w:lang w:eastAsia="en-US"/>
        </w:rPr>
        <w:t xml:space="preserve">AASB 2018-6 </w:t>
      </w:r>
      <w:r w:rsidRPr="00BC6745">
        <w:rPr>
          <w:rFonts w:eastAsiaTheme="minorHAnsi" w:cstheme="minorBidi"/>
          <w:i/>
          <w:iCs/>
          <w:sz w:val="18"/>
          <w:szCs w:val="18"/>
          <w:lang w:eastAsia="en-US"/>
        </w:rPr>
        <w:t>Amendments to Australian Accounting Standards – Definition of a Business</w:t>
      </w:r>
      <w:r w:rsidRPr="00BC6745">
        <w:rPr>
          <w:rFonts w:eastAsiaTheme="minorHAnsi" w:cstheme="minorBidi"/>
          <w:sz w:val="18"/>
          <w:szCs w:val="18"/>
          <w:lang w:eastAsia="en-US"/>
        </w:rPr>
        <w:t>.</w:t>
      </w:r>
    </w:p>
    <w:p w14:paraId="7D8A36AE" w14:textId="77777777" w:rsidR="00E73BC6" w:rsidRPr="00BC6745" w:rsidRDefault="00E73BC6" w:rsidP="00FC71D7">
      <w:pPr>
        <w:pStyle w:val="Bullet10"/>
        <w:numPr>
          <w:ilvl w:val="0"/>
          <w:numId w:val="114"/>
        </w:numPr>
        <w:spacing w:before="120" w:after="0"/>
        <w:contextualSpacing w:val="0"/>
        <w:rPr>
          <w:rFonts w:eastAsiaTheme="minorHAnsi" w:cstheme="minorBidi"/>
          <w:sz w:val="18"/>
          <w:szCs w:val="18"/>
          <w:lang w:eastAsia="en-US"/>
        </w:rPr>
      </w:pPr>
      <w:r w:rsidRPr="00BC6745">
        <w:rPr>
          <w:rFonts w:eastAsiaTheme="minorHAnsi" w:cstheme="minorBidi"/>
          <w:sz w:val="18"/>
          <w:szCs w:val="18"/>
          <w:lang w:eastAsia="en-US"/>
        </w:rPr>
        <w:t xml:space="preserve">AASB 2019-1 </w:t>
      </w:r>
      <w:r w:rsidRPr="00BC6745">
        <w:rPr>
          <w:rFonts w:eastAsiaTheme="minorHAnsi" w:cstheme="minorBidi"/>
          <w:i/>
          <w:iCs/>
          <w:sz w:val="18"/>
          <w:szCs w:val="18"/>
          <w:lang w:eastAsia="en-US"/>
        </w:rPr>
        <w:t>Amendments to Australian Accounting Standards – References to the Conceptual Framework</w:t>
      </w:r>
      <w:r w:rsidRPr="00BC6745">
        <w:rPr>
          <w:rFonts w:eastAsiaTheme="minorHAnsi" w:cstheme="minorBidi"/>
          <w:sz w:val="18"/>
          <w:szCs w:val="18"/>
          <w:lang w:eastAsia="en-US"/>
        </w:rPr>
        <w:t>.</w:t>
      </w:r>
    </w:p>
    <w:p w14:paraId="3A609C36" w14:textId="77777777" w:rsidR="00E73BC6" w:rsidRPr="00BC6745" w:rsidRDefault="00E73BC6" w:rsidP="00FC71D7">
      <w:pPr>
        <w:pStyle w:val="Bullet10"/>
        <w:numPr>
          <w:ilvl w:val="0"/>
          <w:numId w:val="114"/>
        </w:numPr>
        <w:spacing w:before="120" w:after="0"/>
        <w:contextualSpacing w:val="0"/>
        <w:rPr>
          <w:rFonts w:eastAsiaTheme="minorHAnsi" w:cstheme="minorBidi"/>
          <w:sz w:val="18"/>
          <w:szCs w:val="18"/>
          <w:lang w:eastAsia="en-US"/>
        </w:rPr>
      </w:pPr>
      <w:r w:rsidRPr="00BC6745">
        <w:rPr>
          <w:rFonts w:eastAsiaTheme="minorHAnsi" w:cstheme="minorBidi"/>
          <w:sz w:val="18"/>
          <w:szCs w:val="18"/>
          <w:lang w:eastAsia="en-US"/>
        </w:rPr>
        <w:t xml:space="preserve">AASB 2019-3 </w:t>
      </w:r>
      <w:r w:rsidRPr="00BC6745">
        <w:rPr>
          <w:rFonts w:eastAsiaTheme="minorHAnsi" w:cstheme="minorBidi"/>
          <w:i/>
          <w:iCs/>
          <w:sz w:val="18"/>
          <w:szCs w:val="18"/>
          <w:lang w:eastAsia="en-US"/>
        </w:rPr>
        <w:t>Amendments to Australian Accounting Standards – Interest Rate Benchmark Reform</w:t>
      </w:r>
      <w:r w:rsidRPr="00BC6745">
        <w:rPr>
          <w:rFonts w:eastAsiaTheme="minorHAnsi" w:cstheme="minorBidi"/>
          <w:sz w:val="18"/>
          <w:szCs w:val="18"/>
          <w:lang w:eastAsia="en-US"/>
        </w:rPr>
        <w:t>.</w:t>
      </w:r>
    </w:p>
    <w:p w14:paraId="275585C8" w14:textId="77777777" w:rsidR="00E73BC6" w:rsidRPr="00BC6745" w:rsidRDefault="00E73BC6" w:rsidP="00FC71D7">
      <w:pPr>
        <w:pStyle w:val="Bullet10"/>
        <w:numPr>
          <w:ilvl w:val="0"/>
          <w:numId w:val="114"/>
        </w:numPr>
        <w:spacing w:before="120" w:after="0"/>
        <w:contextualSpacing w:val="0"/>
        <w:rPr>
          <w:rFonts w:eastAsiaTheme="minorHAnsi" w:cstheme="minorBidi"/>
          <w:sz w:val="18"/>
          <w:szCs w:val="18"/>
          <w:lang w:eastAsia="en-US"/>
        </w:rPr>
      </w:pPr>
      <w:r w:rsidRPr="00BC6745">
        <w:rPr>
          <w:rFonts w:eastAsiaTheme="minorHAnsi" w:cstheme="minorBidi"/>
          <w:sz w:val="18"/>
          <w:szCs w:val="18"/>
          <w:lang w:eastAsia="en-US"/>
        </w:rPr>
        <w:t xml:space="preserve">AASB 2019-5 </w:t>
      </w:r>
      <w:r w:rsidRPr="00BC6745">
        <w:rPr>
          <w:rFonts w:eastAsiaTheme="minorHAnsi" w:cstheme="minorBidi"/>
          <w:i/>
          <w:iCs/>
          <w:sz w:val="18"/>
          <w:szCs w:val="18"/>
          <w:lang w:eastAsia="en-US"/>
        </w:rPr>
        <w:t>Amendments to Australian Accounting Standards – Disclosure of the Effect of New IFRS Standards Not Yet Issued in Australia</w:t>
      </w:r>
      <w:r w:rsidRPr="00BC6745">
        <w:rPr>
          <w:rFonts w:eastAsiaTheme="minorHAnsi" w:cstheme="minorBidi"/>
          <w:sz w:val="18"/>
          <w:szCs w:val="18"/>
          <w:lang w:eastAsia="en-US"/>
        </w:rPr>
        <w:t>.</w:t>
      </w:r>
    </w:p>
    <w:p w14:paraId="16FA0C0C" w14:textId="63CDE8A6" w:rsidR="00E73BC6" w:rsidRDefault="00E73BC6" w:rsidP="00FC71D7">
      <w:pPr>
        <w:pStyle w:val="Bullet10"/>
        <w:numPr>
          <w:ilvl w:val="0"/>
          <w:numId w:val="114"/>
        </w:numPr>
        <w:spacing w:before="120" w:after="0"/>
        <w:contextualSpacing w:val="0"/>
        <w:rPr>
          <w:rFonts w:eastAsiaTheme="minorHAnsi" w:cstheme="minorBidi"/>
          <w:sz w:val="18"/>
          <w:szCs w:val="18"/>
          <w:lang w:eastAsia="en-US"/>
        </w:rPr>
      </w:pPr>
      <w:r w:rsidRPr="00BC6745">
        <w:rPr>
          <w:rFonts w:eastAsiaTheme="minorHAnsi" w:cstheme="minorBidi"/>
          <w:sz w:val="18"/>
          <w:szCs w:val="18"/>
          <w:lang w:eastAsia="en-US"/>
        </w:rPr>
        <w:t xml:space="preserve">AASB 2020-2 </w:t>
      </w:r>
      <w:r w:rsidRPr="00BC6745">
        <w:rPr>
          <w:rFonts w:eastAsiaTheme="minorHAnsi" w:cstheme="minorBidi"/>
          <w:i/>
          <w:iCs/>
          <w:sz w:val="18"/>
          <w:szCs w:val="18"/>
          <w:lang w:eastAsia="en-US"/>
        </w:rPr>
        <w:t>Amendments to Australian Accounting Standards – Removal of Special Purpose Financial Statements for Certain For-Profit Private Sector Entities</w:t>
      </w:r>
      <w:r w:rsidRPr="00BC6745">
        <w:rPr>
          <w:rFonts w:eastAsiaTheme="minorHAnsi" w:cstheme="minorBidi"/>
          <w:sz w:val="18"/>
          <w:szCs w:val="18"/>
          <w:lang w:eastAsia="en-US"/>
        </w:rPr>
        <w:t>.</w:t>
      </w:r>
    </w:p>
    <w:p w14:paraId="11ACD94A" w14:textId="77777777" w:rsidR="00E73BC6" w:rsidRDefault="00E73BC6" w:rsidP="009D4ECF"/>
    <w:p w14:paraId="622A159D" w14:textId="657B2CA1" w:rsidR="00E73BC6" w:rsidRPr="00940E38" w:rsidRDefault="00E73BC6" w:rsidP="009D4ECF"/>
    <w:tbl>
      <w:tblPr>
        <w:tblStyle w:val="ModelReportGuidanceTable"/>
        <w:tblW w:w="0" w:type="auto"/>
        <w:tblLook w:val="04A0" w:firstRow="1" w:lastRow="0" w:firstColumn="1" w:lastColumn="0" w:noHBand="0" w:noVBand="1"/>
      </w:tblPr>
      <w:tblGrid>
        <w:gridCol w:w="9622"/>
      </w:tblGrid>
      <w:tr w:rsidR="00E73BC6" w:rsidRPr="009D4ECF" w14:paraId="2F4A47DD" w14:textId="77777777" w:rsidTr="00E73BC6">
        <w:trPr>
          <w:cnfStyle w:val="100000000000" w:firstRow="1" w:lastRow="0" w:firstColumn="0" w:lastColumn="0" w:oddVBand="0" w:evenVBand="0" w:oddHBand="0" w:evenHBand="0" w:firstRowFirstColumn="0" w:firstRowLastColumn="0" w:lastRowFirstColumn="0" w:lastRowLastColumn="0"/>
          <w:trHeight w:val="350"/>
        </w:trPr>
        <w:tc>
          <w:tcPr>
            <w:tcW w:w="9854" w:type="dxa"/>
          </w:tcPr>
          <w:p w14:paraId="038C0FE4" w14:textId="77777777" w:rsidR="00E73BC6" w:rsidRPr="009D4ECF" w:rsidRDefault="00E73BC6" w:rsidP="009D4ECF">
            <w:r w:rsidRPr="009D4ECF">
              <w:t>Guidance – New Accounting Standards and interpretations</w:t>
            </w:r>
          </w:p>
        </w:tc>
      </w:tr>
      <w:tr w:rsidR="00E73BC6" w:rsidRPr="00940E38" w14:paraId="1CBE3A26" w14:textId="77777777" w:rsidTr="00E73BC6">
        <w:tc>
          <w:tcPr>
            <w:tcW w:w="9854" w:type="dxa"/>
          </w:tcPr>
          <w:p w14:paraId="4FB3BF4D" w14:textId="77777777" w:rsidR="00E73BC6" w:rsidRPr="00940E38" w:rsidRDefault="00E73BC6" w:rsidP="00E73BC6">
            <w:r w:rsidRPr="00940E38">
              <w:rPr>
                <w:b/>
              </w:rPr>
              <w:t>AAS issued but not yet effective</w:t>
            </w:r>
            <w:r w:rsidRPr="00940E38">
              <w:t xml:space="preserve"> </w:t>
            </w:r>
            <w:r w:rsidRPr="00940E38">
              <w:rPr>
                <w:rStyle w:val="SourceReference"/>
              </w:rPr>
              <w:t>[AASB 108.30]</w:t>
            </w:r>
          </w:p>
          <w:p w14:paraId="3DBEDAE5" w14:textId="77777777" w:rsidR="00E73BC6" w:rsidRPr="00940E38" w:rsidRDefault="00E73BC6" w:rsidP="00E73BC6">
            <w:r w:rsidRPr="00940E38">
              <w:t>Certain new Australian Accounting Standards (AAS) have been published which are not mandatory for the 30 June 2</w:t>
            </w:r>
            <w:r>
              <w:t>020</w:t>
            </w:r>
            <w:r w:rsidRPr="00940E38">
              <w:t xml:space="preserve"> reporting period. DTF assesses the impact of all these new standards and advises the Department of their applicability and early adoption where applicable. </w:t>
            </w:r>
          </w:p>
          <w:p w14:paraId="5DE04893" w14:textId="77777777" w:rsidR="00E73BC6" w:rsidRPr="00940E38" w:rsidRDefault="00E73BC6" w:rsidP="00E73BC6">
            <w:r w:rsidRPr="00940E38">
              <w:t>The latest listing on impacts of AASs that are issued but not yet effective will be issued as Appendix 2 of the upcoming FRD 120</w:t>
            </w:r>
            <w:r>
              <w:t>N</w:t>
            </w:r>
            <w:r w:rsidRPr="00940E38">
              <w:t>. Entities are advised to refer to this appendix to assist them in disclosing the impacts of AASs issued not yet effective, as required by AASB 108.</w:t>
            </w:r>
          </w:p>
          <w:p w14:paraId="004D10E3" w14:textId="77777777" w:rsidR="00E73BC6" w:rsidRPr="00940E38" w:rsidRDefault="00E73BC6" w:rsidP="00E73BC6">
            <w:r w:rsidRPr="00940E38">
              <w:t>Entities will need to exercise judgement in deciding which issued but not yet effective standards may have material impacts on their entities and not just reallocate this section of the FRD into their annual reports.</w:t>
            </w:r>
          </w:p>
          <w:p w14:paraId="278D9401" w14:textId="77777777" w:rsidR="00E73BC6" w:rsidRPr="00940E38" w:rsidRDefault="00E73BC6" w:rsidP="00E73BC6">
            <w:r w:rsidRPr="00940E38">
              <w:t>When an entity has not applied a new AAS that has been issued but is not yet effective, the entity shall disclose:</w:t>
            </w:r>
          </w:p>
          <w:p w14:paraId="7D73C566" w14:textId="2CDA2BA6" w:rsidR="00E73BC6" w:rsidRPr="00940E38" w:rsidRDefault="00E73BC6" w:rsidP="00FC71D7">
            <w:pPr>
              <w:pStyle w:val="Guidancealpha"/>
              <w:numPr>
                <w:ilvl w:val="0"/>
                <w:numId w:val="254"/>
              </w:numPr>
            </w:pPr>
            <w:r w:rsidRPr="00940E38">
              <w:t>this fact; and</w:t>
            </w:r>
          </w:p>
          <w:p w14:paraId="5D68DCE1" w14:textId="7340F6E3" w:rsidR="00E73BC6" w:rsidRPr="00940E38" w:rsidRDefault="00E73BC6" w:rsidP="00FC71D7">
            <w:pPr>
              <w:pStyle w:val="Guidancealpha"/>
              <w:numPr>
                <w:ilvl w:val="0"/>
                <w:numId w:val="254"/>
              </w:numPr>
            </w:pPr>
            <w:r w:rsidRPr="00940E38">
              <w:t>known or reasonably estimable information relevant to assessing the possible impact that application of the new AAS will have on the entity’s financial statements in the period of initial application.</w:t>
            </w:r>
          </w:p>
          <w:p w14:paraId="1AEE8346" w14:textId="77777777" w:rsidR="00E73BC6" w:rsidRPr="00940E38" w:rsidRDefault="00E73BC6" w:rsidP="00E73BC6">
            <w:r w:rsidRPr="00940E38">
              <w:t>In complying with the requirement above, an entity considers disclosing:</w:t>
            </w:r>
          </w:p>
          <w:p w14:paraId="4B2EDE9C" w14:textId="05043657" w:rsidR="00E73BC6" w:rsidRPr="00940E38" w:rsidRDefault="00E73BC6" w:rsidP="00FC71D7">
            <w:pPr>
              <w:pStyle w:val="Guidancealpha"/>
              <w:numPr>
                <w:ilvl w:val="0"/>
                <w:numId w:val="255"/>
              </w:numPr>
            </w:pPr>
            <w:r w:rsidRPr="00940E38">
              <w:t>the title of the new AAS;</w:t>
            </w:r>
          </w:p>
          <w:p w14:paraId="601ED9C4" w14:textId="0EEE2FB8" w:rsidR="00E73BC6" w:rsidRPr="00940E38" w:rsidRDefault="00E73BC6" w:rsidP="00FC71D7">
            <w:pPr>
              <w:pStyle w:val="Guidancealpha"/>
              <w:numPr>
                <w:ilvl w:val="0"/>
                <w:numId w:val="255"/>
              </w:numPr>
            </w:pPr>
            <w:r w:rsidRPr="00940E38">
              <w:t>the nature of the impending change or changes in accounting policy;</w:t>
            </w:r>
          </w:p>
          <w:p w14:paraId="1A951EE7" w14:textId="2FE6E412" w:rsidR="00E73BC6" w:rsidRPr="00940E38" w:rsidRDefault="00E73BC6" w:rsidP="00FC71D7">
            <w:pPr>
              <w:pStyle w:val="Guidancealpha"/>
              <w:numPr>
                <w:ilvl w:val="0"/>
                <w:numId w:val="255"/>
              </w:numPr>
            </w:pPr>
            <w:r w:rsidRPr="00940E38">
              <w:t>the date by which application of the standard is required;</w:t>
            </w:r>
          </w:p>
          <w:p w14:paraId="65CF5091" w14:textId="5DBBDA25" w:rsidR="00E73BC6" w:rsidRPr="00940E38" w:rsidRDefault="00E73BC6" w:rsidP="00FC71D7">
            <w:pPr>
              <w:pStyle w:val="Guidancealpha"/>
              <w:numPr>
                <w:ilvl w:val="0"/>
                <w:numId w:val="255"/>
              </w:numPr>
            </w:pPr>
            <w:r w:rsidRPr="00940E38">
              <w:t>the date at which it plans to apply the standard initially; and</w:t>
            </w:r>
          </w:p>
          <w:p w14:paraId="5D52C3E9" w14:textId="52C5AE41" w:rsidR="00E73BC6" w:rsidRPr="00940E38" w:rsidRDefault="00E73BC6" w:rsidP="00FC71D7">
            <w:pPr>
              <w:pStyle w:val="Guidancealpha"/>
              <w:numPr>
                <w:ilvl w:val="0"/>
                <w:numId w:val="255"/>
              </w:numPr>
            </w:pPr>
            <w:r w:rsidRPr="00940E38">
              <w:t>either:</w:t>
            </w:r>
          </w:p>
          <w:p w14:paraId="4B329770" w14:textId="4B891932" w:rsidR="00E73BC6" w:rsidRPr="00940E38" w:rsidRDefault="006853CA" w:rsidP="006853CA">
            <w:pPr>
              <w:pStyle w:val="Guidanceindent2"/>
            </w:pPr>
            <w:r>
              <w:tab/>
              <w:t>(</w:t>
            </w:r>
            <w:proofErr w:type="spellStart"/>
            <w:r>
              <w:t>i</w:t>
            </w:r>
            <w:proofErr w:type="spellEnd"/>
            <w:r>
              <w:t>)</w:t>
            </w:r>
            <w:r>
              <w:tab/>
            </w:r>
            <w:r w:rsidR="00E73BC6" w:rsidRPr="00940E38">
              <w:t>a discussion of the impact that initial application of the standard is expected to have on the entity’s financial statements; or</w:t>
            </w:r>
          </w:p>
          <w:p w14:paraId="6EE87CB3" w14:textId="25530806" w:rsidR="00E73BC6" w:rsidRPr="00940E38" w:rsidRDefault="006853CA" w:rsidP="006853CA">
            <w:pPr>
              <w:pStyle w:val="Guidanceindent2"/>
            </w:pPr>
            <w:r>
              <w:tab/>
              <w:t>(ii)</w:t>
            </w:r>
            <w:r>
              <w:tab/>
            </w:r>
            <w:r w:rsidR="00E73BC6" w:rsidRPr="00940E38">
              <w:t>if that impact is not known or reasonably estimable, a statement to that effect.</w:t>
            </w:r>
          </w:p>
          <w:p w14:paraId="6804D723" w14:textId="5FCD82AE" w:rsidR="00E73BC6" w:rsidRPr="00940E38" w:rsidRDefault="00E73BC6" w:rsidP="00E73BC6">
            <w:pPr>
              <w:spacing w:after="60"/>
            </w:pPr>
            <w:r w:rsidRPr="00940E38">
              <w:t>The d</w:t>
            </w:r>
            <w:r w:rsidR="009D4ECF">
              <w:t>i</w:t>
            </w:r>
            <w:r w:rsidRPr="00940E38">
              <w:t xml:space="preserve">sclosures as described above must be made even if the impact on the entity is not expected to be material. However, there is no need to mention an AAS if it is clearly not applicable to the entity. </w:t>
            </w:r>
            <w:r w:rsidRPr="00940E38">
              <w:rPr>
                <w:rStyle w:val="SourceReference"/>
              </w:rPr>
              <w:t>[AASB 108.31]</w:t>
            </w:r>
          </w:p>
        </w:tc>
      </w:tr>
    </w:tbl>
    <w:p w14:paraId="48C994E0" w14:textId="77777777" w:rsidR="00E73BC6" w:rsidRDefault="00E73BC6" w:rsidP="00E73BC6">
      <w:bookmarkStart w:id="411" w:name="_Toc477432307"/>
      <w:bookmarkStart w:id="412" w:name="_Toc509843394"/>
    </w:p>
    <w:p w14:paraId="786143BE" w14:textId="77777777" w:rsidR="00E73BC6" w:rsidRDefault="00E73BC6" w:rsidP="00E73BC6">
      <w:pPr>
        <w:keepLines w:val="0"/>
        <w:rPr>
          <w:rFonts w:asciiTheme="majorHAnsi" w:eastAsiaTheme="majorEastAsia" w:hAnsiTheme="majorHAnsi" w:cstheme="majorBidi"/>
          <w:b/>
          <w:spacing w:val="-2"/>
          <w:sz w:val="24"/>
          <w:szCs w:val="26"/>
        </w:rPr>
      </w:pPr>
      <w:r>
        <w:br w:type="page"/>
      </w:r>
    </w:p>
    <w:p w14:paraId="4670BF38" w14:textId="77777777" w:rsidR="00E73BC6" w:rsidRPr="00940E38" w:rsidRDefault="00E73BC6" w:rsidP="00E73BC6">
      <w:pPr>
        <w:pStyle w:val="Heading2"/>
      </w:pPr>
      <w:bookmarkStart w:id="413" w:name="_Toc42054779"/>
      <w:bookmarkStart w:id="414" w:name="_Toc42218775"/>
      <w:r w:rsidRPr="00940E38">
        <w:lastRenderedPageBreak/>
        <w:t>Glossary of technical terms</w:t>
      </w:r>
      <w:bookmarkEnd w:id="411"/>
      <w:bookmarkEnd w:id="412"/>
      <w:bookmarkEnd w:id="413"/>
      <w:bookmarkEnd w:id="414"/>
    </w:p>
    <w:p w14:paraId="6E649019" w14:textId="77777777" w:rsidR="00E73BC6" w:rsidRPr="00940E38" w:rsidRDefault="00E73BC6" w:rsidP="00E73BC6">
      <w:r w:rsidRPr="00940E38">
        <w:t>The following is a summary of the major technical terms used in this report.</w:t>
      </w:r>
    </w:p>
    <w:p w14:paraId="22F8F73C" w14:textId="77777777" w:rsidR="00E73BC6" w:rsidRPr="00940E38" w:rsidRDefault="00E73BC6" w:rsidP="00E73BC6">
      <w:r w:rsidRPr="00940E38">
        <w:rPr>
          <w:b/>
        </w:rPr>
        <w:t>Actuarial gains or losses on superannuation defined benefit plans</w:t>
      </w:r>
      <w:r w:rsidRPr="00940E38">
        <w:t xml:space="preserve"> are changes in the present value of the superannuation defined benefit liability resulting from: </w:t>
      </w:r>
    </w:p>
    <w:p w14:paraId="44317EDB" w14:textId="3198993C" w:rsidR="00E73BC6" w:rsidRPr="00940E38" w:rsidRDefault="00E73BC6" w:rsidP="00FC71D7">
      <w:pPr>
        <w:pStyle w:val="List"/>
        <w:numPr>
          <w:ilvl w:val="0"/>
          <w:numId w:val="256"/>
        </w:numPr>
      </w:pPr>
      <w:r w:rsidRPr="00940E38">
        <w:t xml:space="preserve">experience adjustments (the effects of differences between the previous actuarial assumptions and what has </w:t>
      </w:r>
      <w:proofErr w:type="gramStart"/>
      <w:r w:rsidRPr="00940E38">
        <w:t>actually occurred</w:t>
      </w:r>
      <w:proofErr w:type="gramEnd"/>
      <w:r w:rsidRPr="00940E38">
        <w:t xml:space="preserve">); and </w:t>
      </w:r>
    </w:p>
    <w:p w14:paraId="39DC6B08" w14:textId="47AB7E89" w:rsidR="00E73BC6" w:rsidRPr="00940E38" w:rsidRDefault="00E73BC6" w:rsidP="00FC71D7">
      <w:pPr>
        <w:pStyle w:val="List"/>
        <w:numPr>
          <w:ilvl w:val="0"/>
          <w:numId w:val="256"/>
        </w:numPr>
      </w:pPr>
      <w:r w:rsidRPr="00940E38">
        <w:t>the effects of changes in actuarial assumptions.</w:t>
      </w:r>
    </w:p>
    <w:p w14:paraId="5802D2B8" w14:textId="77777777" w:rsidR="00E73BC6" w:rsidRPr="00940E38" w:rsidRDefault="00E73BC6" w:rsidP="00E73BC6">
      <w:r w:rsidRPr="00940E38">
        <w:rPr>
          <w:b/>
        </w:rPr>
        <w:t>Administered item</w:t>
      </w:r>
      <w:r w:rsidRPr="00940E38">
        <w:t xml:space="preserve"> generally refers to a department lacking the capacity to benefit from that item in the pursuit of the entity’s objectives and to deny or regulate the access of others to that benefit.</w:t>
      </w:r>
    </w:p>
    <w:p w14:paraId="7F5ABB40" w14:textId="77777777" w:rsidR="00E73BC6" w:rsidRPr="00940E38" w:rsidRDefault="00E73BC6" w:rsidP="00E73BC6">
      <w:r w:rsidRPr="00940E38">
        <w:rPr>
          <w:b/>
        </w:rPr>
        <w:t>Amortisation</w:t>
      </w:r>
      <w:r w:rsidRPr="00940E38">
        <w:t xml:space="preserve"> is the expense that results from the consumption, extraction or use over time of a non-produced physical or intangible asset. This expense is classified as an ‘other economic flow’.</w:t>
      </w:r>
    </w:p>
    <w:p w14:paraId="56CE815B" w14:textId="77777777" w:rsidR="00E73BC6" w:rsidRPr="00940E38" w:rsidRDefault="00E73BC6" w:rsidP="00E73BC6">
      <w:r w:rsidRPr="00940E38">
        <w:rPr>
          <w:b/>
        </w:rPr>
        <w:t>Associates</w:t>
      </w:r>
      <w:r w:rsidRPr="00940E38">
        <w:t xml:space="preserve"> are all entities over which an entity has significant influence but not control, generally accompanying a shareholding and voting rights of between 20 per cent and 50 per cent. </w:t>
      </w:r>
    </w:p>
    <w:p w14:paraId="4B456AAE" w14:textId="77777777" w:rsidR="00E73BC6" w:rsidRPr="00940E38" w:rsidRDefault="00E73BC6" w:rsidP="00E73BC6">
      <w:r w:rsidRPr="00940E38">
        <w:rPr>
          <w:b/>
        </w:rPr>
        <w:t>Biological assets</w:t>
      </w:r>
      <w:r w:rsidRPr="00940E38">
        <w:t xml:space="preserve"> may comprise commercial forests </w:t>
      </w:r>
      <w:proofErr w:type="gramStart"/>
      <w:r w:rsidRPr="00940E38">
        <w:t>and also</w:t>
      </w:r>
      <w:proofErr w:type="gramEnd"/>
      <w:r w:rsidRPr="00940E38">
        <w:t xml:space="preserve"> any living animal, plant or agricultural produce that is the harvested product of biological assets.</w:t>
      </w:r>
    </w:p>
    <w:p w14:paraId="411A8142" w14:textId="3E877A45" w:rsidR="00E73BC6" w:rsidRPr="00940E38" w:rsidRDefault="00E73BC6" w:rsidP="00E73BC6">
      <w:pPr>
        <w:keepNext/>
      </w:pPr>
      <w:r w:rsidRPr="00940E38">
        <w:rPr>
          <w:b/>
        </w:rPr>
        <w:t>Borrowings</w:t>
      </w:r>
      <w:r w:rsidRPr="00940E38">
        <w:t xml:space="preserve"> refers to interest</w:t>
      </w:r>
      <w:r w:rsidR="00F86729">
        <w:t>-</w:t>
      </w:r>
      <w:r w:rsidRPr="00940E38">
        <w:t>bearing liabilities mainly raised from public borrowings raised through the Treasury Corporation of Victoria,</w:t>
      </w:r>
      <w:r w:rsidRPr="004D12C0">
        <w:t xml:space="preserve"> lease liabilities, service concession arrangements</w:t>
      </w:r>
      <w:r w:rsidRPr="00940E38">
        <w:t xml:space="preserve"> and other </w:t>
      </w:r>
      <w:r w:rsidR="009D4ECF" w:rsidRPr="00940E38">
        <w:t>interest-bearing</w:t>
      </w:r>
      <w:r w:rsidRPr="00940E38">
        <w:t xml:space="preserve"> arrangements. Borrowings also include non</w:t>
      </w:r>
      <w:r w:rsidR="00F86729">
        <w:t xml:space="preserve"> </w:t>
      </w:r>
      <w:r w:rsidR="009D4ECF" w:rsidRPr="00940E38">
        <w:t>interest-bearing</w:t>
      </w:r>
      <w:r w:rsidRPr="00940E38">
        <w:t xml:space="preserve"> advances from government that are acquired for policy purposes.</w:t>
      </w:r>
    </w:p>
    <w:p w14:paraId="30DD97F8" w14:textId="77777777" w:rsidR="00E73BC6" w:rsidRPr="00940E38" w:rsidRDefault="00E73BC6" w:rsidP="00E73BC6">
      <w:r w:rsidRPr="00940E38">
        <w:rPr>
          <w:b/>
        </w:rPr>
        <w:t>Commitments</w:t>
      </w:r>
      <w:r w:rsidRPr="00940E38">
        <w:t xml:space="preserve"> include those operating, capital and other outsourcing commitments arising from non-cancellable contractual or statutory sources.</w:t>
      </w:r>
    </w:p>
    <w:p w14:paraId="401BDA83" w14:textId="77777777" w:rsidR="00E73BC6" w:rsidRPr="00940E38" w:rsidRDefault="00E73BC6" w:rsidP="00E73BC6">
      <w:r w:rsidRPr="00940E38">
        <w:rPr>
          <w:b/>
        </w:rPr>
        <w:t>Comprehensive result</w:t>
      </w:r>
      <w:r w:rsidRPr="00940E38">
        <w:t xml:space="preserve"> is the amount included in the operating statement representing total change in net worth other than transactions with owners as owners.</w:t>
      </w:r>
    </w:p>
    <w:p w14:paraId="079AB021" w14:textId="77777777" w:rsidR="00E73BC6" w:rsidRPr="00940E38" w:rsidRDefault="00E73BC6" w:rsidP="00E73BC6">
      <w:r w:rsidRPr="00940E38">
        <w:rPr>
          <w:b/>
        </w:rPr>
        <w:t>Controlled item</w:t>
      </w:r>
      <w:r w:rsidRPr="00940E38">
        <w:t xml:space="preserve"> generally refers to the capacity of a department to benefit from that item in the pursuit of the entity’s objectives and to deny or regulate the access of others to that benefit. </w:t>
      </w:r>
    </w:p>
    <w:p w14:paraId="5463A1FA" w14:textId="77777777" w:rsidR="00E73BC6" w:rsidRPr="00940E38" w:rsidRDefault="00E73BC6" w:rsidP="00E73BC6">
      <w:r w:rsidRPr="00940E38">
        <w:rPr>
          <w:b/>
        </w:rPr>
        <w:t>Current grants</w:t>
      </w:r>
      <w:r w:rsidRPr="00940E38">
        <w:t xml:space="preserve"> are amounts payable or receivable for current purposes for which no economic benefits of equal value are receivable or payable in return.</w:t>
      </w:r>
    </w:p>
    <w:p w14:paraId="0D49D24F" w14:textId="77777777" w:rsidR="00E73BC6" w:rsidRPr="00940E38" w:rsidRDefault="00E73BC6" w:rsidP="00E73BC6">
      <w:r w:rsidRPr="00940E38">
        <w:rPr>
          <w:b/>
        </w:rPr>
        <w:t>Depreciation</w:t>
      </w:r>
      <w:r w:rsidRPr="00940E38">
        <w:t xml:space="preserve"> is an expense that arises from the consumption through wear or time of a produced physical or intangible asset. This expense is classified as a ‘transaction’ and so reduces the ‘net result from transaction’.</w:t>
      </w:r>
    </w:p>
    <w:p w14:paraId="6415D60C" w14:textId="77777777" w:rsidR="00E73BC6" w:rsidRPr="00940E38" w:rsidRDefault="00E73BC6" w:rsidP="00E73BC6">
      <w:r w:rsidRPr="00940E38">
        <w:rPr>
          <w:b/>
        </w:rPr>
        <w:t>Effective interest method</w:t>
      </w:r>
      <w:r w:rsidRPr="00940E38">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34C170CA" w14:textId="77777777" w:rsidR="00E73BC6" w:rsidRPr="00940E38" w:rsidRDefault="00E73BC6" w:rsidP="00E73BC6">
      <w:r w:rsidRPr="00940E38">
        <w:rPr>
          <w:b/>
        </w:rPr>
        <w:t>Employee benefits expenses</w:t>
      </w:r>
      <w:r w:rsidRPr="00940E38">
        <w:t xml:space="preserve"> include all costs related to employment including wages and salaries, fringe benefits tax, leave entitlements, redundancy payments, defined benefits superannuation plans, and defined contribution superannuation plans.</w:t>
      </w:r>
    </w:p>
    <w:p w14:paraId="7C10B478" w14:textId="4AC299A4" w:rsidR="00E73BC6" w:rsidRPr="00940E38" w:rsidRDefault="00E73BC6" w:rsidP="00E73BC6">
      <w:r w:rsidRPr="00940E38">
        <w:rPr>
          <w:b/>
        </w:rPr>
        <w:t>Ex gratia expenses</w:t>
      </w:r>
      <w:r w:rsidRPr="00940E38">
        <w:t xml:space="preserve"> mean the voluntary payment of money or other non-monetary benefit (e.g. a write</w:t>
      </w:r>
      <w:r w:rsidR="00F86729">
        <w:t xml:space="preserve"> </w:t>
      </w:r>
      <w:r w:rsidRPr="00940E38">
        <w:t>off) that is not made either to acquire goods, services or other benefits for the entity or to meet a legal liability, or to settle or resolve a possible legal liability or claim against the entity.</w:t>
      </w:r>
    </w:p>
    <w:p w14:paraId="27E85D8D" w14:textId="77777777" w:rsidR="00E73BC6" w:rsidRDefault="00E73BC6" w:rsidP="00E73BC6">
      <w:pPr>
        <w:rPr>
          <w:b/>
        </w:rPr>
      </w:pPr>
      <w:r>
        <w:rPr>
          <w:b/>
        </w:rPr>
        <w:t xml:space="preserve">Finance lease </w:t>
      </w:r>
      <w:r w:rsidRPr="00F53A74">
        <w:rPr>
          <w:bCs/>
        </w:rPr>
        <w:t>is a lease that transfers substantially all the risks and rewards incidental to ownership of an underlying asset</w:t>
      </w:r>
      <w:r>
        <w:rPr>
          <w:b/>
        </w:rPr>
        <w:t>.</w:t>
      </w:r>
    </w:p>
    <w:p w14:paraId="1859AABD" w14:textId="77777777" w:rsidR="00E73BC6" w:rsidRPr="00940E38" w:rsidRDefault="00E73BC6" w:rsidP="00E73BC6">
      <w:r w:rsidRPr="00940E38">
        <w:rPr>
          <w:b/>
        </w:rPr>
        <w:t>Financial asset</w:t>
      </w:r>
      <w:r w:rsidRPr="00940E38">
        <w:t xml:space="preserve"> is any asset that is:</w:t>
      </w:r>
    </w:p>
    <w:p w14:paraId="42F7D732" w14:textId="6CAF565B" w:rsidR="00E73BC6" w:rsidRPr="00940E38" w:rsidRDefault="00E73BC6" w:rsidP="00FC71D7">
      <w:pPr>
        <w:pStyle w:val="List"/>
        <w:numPr>
          <w:ilvl w:val="0"/>
          <w:numId w:val="258"/>
        </w:numPr>
      </w:pPr>
      <w:r w:rsidRPr="00940E38">
        <w:t>cash;</w:t>
      </w:r>
    </w:p>
    <w:p w14:paraId="39077E65" w14:textId="5D9B213B" w:rsidR="00E73BC6" w:rsidRPr="00940E38" w:rsidRDefault="00E73BC6" w:rsidP="00FC71D7">
      <w:pPr>
        <w:pStyle w:val="List"/>
        <w:numPr>
          <w:ilvl w:val="0"/>
          <w:numId w:val="258"/>
        </w:numPr>
      </w:pPr>
      <w:r w:rsidRPr="00940E38">
        <w:t>an equity instrument of another entity;</w:t>
      </w:r>
    </w:p>
    <w:p w14:paraId="6F88AB60" w14:textId="206C3A62" w:rsidR="00E73BC6" w:rsidRPr="00940E38" w:rsidRDefault="00E73BC6" w:rsidP="00FC71D7">
      <w:pPr>
        <w:pStyle w:val="List"/>
        <w:numPr>
          <w:ilvl w:val="0"/>
          <w:numId w:val="258"/>
        </w:numPr>
      </w:pPr>
      <w:r w:rsidRPr="00940E38">
        <w:t>a contractual right:</w:t>
      </w:r>
    </w:p>
    <w:p w14:paraId="6923750A" w14:textId="1A3C7C5C" w:rsidR="00E73BC6" w:rsidRPr="00940E38" w:rsidRDefault="00E73BC6" w:rsidP="00FC71D7">
      <w:pPr>
        <w:pStyle w:val="List2"/>
        <w:numPr>
          <w:ilvl w:val="1"/>
          <w:numId w:val="259"/>
        </w:numPr>
      </w:pPr>
      <w:r w:rsidRPr="00940E38">
        <w:t>to receive cash or another financial asset from another entity; or</w:t>
      </w:r>
    </w:p>
    <w:p w14:paraId="104DE185" w14:textId="42378853" w:rsidR="00E73BC6" w:rsidRPr="00940E38" w:rsidRDefault="00E73BC6" w:rsidP="00FC71D7">
      <w:pPr>
        <w:pStyle w:val="List2"/>
        <w:numPr>
          <w:ilvl w:val="1"/>
          <w:numId w:val="259"/>
        </w:numPr>
      </w:pPr>
      <w:r w:rsidRPr="00940E38">
        <w:t>to exchange financial assets or financial liabilities with another entity under conditions that are potentially favourable to the entity; or</w:t>
      </w:r>
    </w:p>
    <w:p w14:paraId="06A44B1E" w14:textId="77777777" w:rsidR="009D4ECF" w:rsidRDefault="00E73BC6" w:rsidP="00FC71D7">
      <w:pPr>
        <w:pStyle w:val="List"/>
        <w:numPr>
          <w:ilvl w:val="0"/>
          <w:numId w:val="258"/>
        </w:numPr>
      </w:pPr>
      <w:r w:rsidRPr="00940E38">
        <w:t>a contract that will or may be settled in the entity’s own equity instruments and is:</w:t>
      </w:r>
    </w:p>
    <w:p w14:paraId="78624C99" w14:textId="68AE6D4E" w:rsidR="00E73BC6" w:rsidRPr="00940E38" w:rsidRDefault="00E73BC6" w:rsidP="00FC71D7">
      <w:pPr>
        <w:pStyle w:val="List"/>
        <w:numPr>
          <w:ilvl w:val="1"/>
          <w:numId w:val="259"/>
        </w:numPr>
      </w:pPr>
      <w:r w:rsidRPr="00940E38">
        <w:t>a non-derivative for which the entity is or may be obliged to receive a variable number of the entity’s own equity instruments; or</w:t>
      </w:r>
    </w:p>
    <w:p w14:paraId="6E217B05" w14:textId="4F716BE0" w:rsidR="00E73BC6" w:rsidRPr="00940E38" w:rsidRDefault="00E73BC6" w:rsidP="00FC71D7">
      <w:pPr>
        <w:pStyle w:val="List2"/>
        <w:numPr>
          <w:ilvl w:val="1"/>
          <w:numId w:val="259"/>
        </w:numPr>
      </w:pPr>
      <w:r w:rsidRPr="00940E38">
        <w:t>a derivative that will or may be settled other than by the exchange of a fixed amount of cash or another financial asset for a fixed number of the entity’s own equity instruments.</w:t>
      </w:r>
    </w:p>
    <w:p w14:paraId="15796F52" w14:textId="77777777" w:rsidR="00E73BC6" w:rsidRPr="00940E38" w:rsidRDefault="00E73BC6" w:rsidP="00E73BC6">
      <w:pPr>
        <w:keepLines w:val="0"/>
        <w:rPr>
          <w:b/>
        </w:rPr>
      </w:pPr>
      <w:r w:rsidRPr="00940E38">
        <w:rPr>
          <w:b/>
        </w:rPr>
        <w:br w:type="page"/>
      </w:r>
    </w:p>
    <w:p w14:paraId="6EB0640B" w14:textId="77777777" w:rsidR="00E73BC6" w:rsidRPr="00940E38" w:rsidRDefault="00E73BC6" w:rsidP="00E73BC6">
      <w:r w:rsidRPr="00940E38">
        <w:rPr>
          <w:b/>
        </w:rPr>
        <w:lastRenderedPageBreak/>
        <w:t>Financial instrument</w:t>
      </w:r>
      <w:r w:rsidRPr="00940E38">
        <w:t xml:space="preserve"> is any contract that gives rise to a financial asset of one entity and a financial liability or equity instrument of another entity. </w:t>
      </w:r>
    </w:p>
    <w:p w14:paraId="7FFAF03B" w14:textId="77777777" w:rsidR="00E73BC6" w:rsidRPr="00940E38" w:rsidRDefault="00E73BC6" w:rsidP="00E73BC6">
      <w:pPr>
        <w:keepLines w:val="0"/>
        <w:rPr>
          <w:b/>
        </w:rPr>
      </w:pPr>
      <w:r w:rsidRPr="00940E38">
        <w:rPr>
          <w:b/>
        </w:rPr>
        <w:t>Financial liability</w:t>
      </w:r>
      <w:r w:rsidRPr="00940E38">
        <w:t xml:space="preserve"> is any liability that is:</w:t>
      </w:r>
    </w:p>
    <w:p w14:paraId="58DEF98C" w14:textId="066668E2" w:rsidR="00E73BC6" w:rsidRPr="009D4ECF" w:rsidRDefault="00E73BC6" w:rsidP="00FC71D7">
      <w:pPr>
        <w:pStyle w:val="ListParagraph"/>
        <w:numPr>
          <w:ilvl w:val="0"/>
          <w:numId w:val="260"/>
        </w:numPr>
      </w:pPr>
      <w:r w:rsidRPr="009D4ECF">
        <w:t>a contractual obligation:</w:t>
      </w:r>
    </w:p>
    <w:p w14:paraId="7D186245" w14:textId="17254575" w:rsidR="00E73BC6" w:rsidRPr="009D4ECF" w:rsidRDefault="00E73BC6" w:rsidP="00FC71D7">
      <w:pPr>
        <w:pStyle w:val="ListParagraph"/>
        <w:numPr>
          <w:ilvl w:val="1"/>
          <w:numId w:val="261"/>
        </w:numPr>
      </w:pPr>
      <w:r w:rsidRPr="009D4ECF">
        <w:t>to deliver cash or another financial asset to another entity; or</w:t>
      </w:r>
    </w:p>
    <w:p w14:paraId="2B7EFF48" w14:textId="1CDF74AC" w:rsidR="00E73BC6" w:rsidRPr="009D4ECF" w:rsidRDefault="00E73BC6" w:rsidP="00FC71D7">
      <w:pPr>
        <w:pStyle w:val="ListParagraph"/>
        <w:numPr>
          <w:ilvl w:val="1"/>
          <w:numId w:val="261"/>
        </w:numPr>
      </w:pPr>
      <w:r w:rsidRPr="009D4ECF">
        <w:t>to exchange financial assets or financial liabilities with another entity under conditions that are potentially unfavourable to the entity; or</w:t>
      </w:r>
    </w:p>
    <w:p w14:paraId="42143DB4" w14:textId="7DC45C11" w:rsidR="00E73BC6" w:rsidRPr="009D4ECF" w:rsidRDefault="00E73BC6" w:rsidP="00FC71D7">
      <w:pPr>
        <w:pStyle w:val="ListParagraph"/>
        <w:numPr>
          <w:ilvl w:val="0"/>
          <w:numId w:val="260"/>
        </w:numPr>
      </w:pPr>
      <w:r w:rsidRPr="009D4ECF">
        <w:t>a contract that will or may be settled in the entity’s own equity instruments and is:</w:t>
      </w:r>
    </w:p>
    <w:p w14:paraId="1D900659" w14:textId="42232A2B" w:rsidR="00E73BC6" w:rsidRPr="009D4ECF" w:rsidRDefault="00E73BC6" w:rsidP="00FC71D7">
      <w:pPr>
        <w:pStyle w:val="ListParagraph"/>
        <w:numPr>
          <w:ilvl w:val="1"/>
          <w:numId w:val="262"/>
        </w:numPr>
      </w:pPr>
      <w:r w:rsidRPr="009D4ECF">
        <w:t>a non-derivative for which the entity is or may be obliged to deliver a variable number of the entity’s own equity instruments; or</w:t>
      </w:r>
    </w:p>
    <w:p w14:paraId="395043A6" w14:textId="1B5B1405" w:rsidR="00E73BC6" w:rsidRPr="009D4ECF" w:rsidRDefault="00E73BC6" w:rsidP="00FC71D7">
      <w:pPr>
        <w:pStyle w:val="ListParagraph"/>
        <w:numPr>
          <w:ilvl w:val="1"/>
          <w:numId w:val="262"/>
        </w:numPr>
      </w:pPr>
      <w:r w:rsidRPr="009D4ECF">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573FFD70" w14:textId="45D226C3" w:rsidR="00E73BC6" w:rsidRPr="00940E38" w:rsidRDefault="00E73BC6" w:rsidP="00E73BC6">
      <w:r w:rsidRPr="00940E38">
        <w:rPr>
          <w:b/>
        </w:rPr>
        <w:t>Financial statements</w:t>
      </w:r>
      <w:r w:rsidRPr="00940E38">
        <w:t xml:space="preserve"> in the Model </w:t>
      </w:r>
      <w:r w:rsidR="00F86729" w:rsidRPr="00940E38">
        <w:t xml:space="preserve">report </w:t>
      </w:r>
      <w:r w:rsidRPr="00940E38">
        <w:t>comprises:</w:t>
      </w:r>
    </w:p>
    <w:p w14:paraId="4CEA8C20" w14:textId="1C658B04" w:rsidR="00E73BC6" w:rsidRPr="00940E38" w:rsidRDefault="00E73BC6" w:rsidP="00FC71D7">
      <w:pPr>
        <w:pStyle w:val="List"/>
        <w:numPr>
          <w:ilvl w:val="0"/>
          <w:numId w:val="257"/>
        </w:numPr>
      </w:pPr>
      <w:r w:rsidRPr="00940E38">
        <w:t>a balance sheet as at the end of the period;</w:t>
      </w:r>
    </w:p>
    <w:p w14:paraId="5D0E8AAE" w14:textId="7E92C794" w:rsidR="00E73BC6" w:rsidRPr="00940E38" w:rsidRDefault="00E73BC6" w:rsidP="00FC71D7">
      <w:pPr>
        <w:pStyle w:val="List"/>
        <w:numPr>
          <w:ilvl w:val="0"/>
          <w:numId w:val="257"/>
        </w:numPr>
      </w:pPr>
      <w:r w:rsidRPr="00940E38">
        <w:t>a comprehensive operating statement for the period;</w:t>
      </w:r>
    </w:p>
    <w:p w14:paraId="11EB1400" w14:textId="5FFF82A2" w:rsidR="00E73BC6" w:rsidRPr="00940E38" w:rsidRDefault="00E73BC6" w:rsidP="00FC71D7">
      <w:pPr>
        <w:pStyle w:val="List"/>
        <w:numPr>
          <w:ilvl w:val="0"/>
          <w:numId w:val="257"/>
        </w:numPr>
      </w:pPr>
      <w:r w:rsidRPr="00940E38">
        <w:t>a statement of changes in equity for the period;</w:t>
      </w:r>
    </w:p>
    <w:p w14:paraId="026AEEDD" w14:textId="68436315" w:rsidR="00E73BC6" w:rsidRPr="00940E38" w:rsidRDefault="00E73BC6" w:rsidP="00FC71D7">
      <w:pPr>
        <w:pStyle w:val="List"/>
        <w:numPr>
          <w:ilvl w:val="0"/>
          <w:numId w:val="257"/>
        </w:numPr>
      </w:pPr>
      <w:r w:rsidRPr="00940E38">
        <w:t>a cash flow statement for the period;</w:t>
      </w:r>
    </w:p>
    <w:p w14:paraId="5B5A43DD" w14:textId="7C3CFB7C" w:rsidR="00E73BC6" w:rsidRPr="00940E38" w:rsidRDefault="00E73BC6" w:rsidP="00FC71D7">
      <w:pPr>
        <w:pStyle w:val="List"/>
        <w:numPr>
          <w:ilvl w:val="0"/>
          <w:numId w:val="257"/>
        </w:numPr>
      </w:pPr>
      <w:r w:rsidRPr="00940E38">
        <w:t>notes, comprising a summary of significant accounting policies and other explanatory information;</w:t>
      </w:r>
    </w:p>
    <w:p w14:paraId="30EA5C3D" w14:textId="4A88C29A" w:rsidR="00E73BC6" w:rsidRPr="00940E38" w:rsidRDefault="00E73BC6" w:rsidP="00FC71D7">
      <w:pPr>
        <w:pStyle w:val="List"/>
        <w:numPr>
          <w:ilvl w:val="0"/>
          <w:numId w:val="257"/>
        </w:numPr>
      </w:pPr>
      <w:r w:rsidRPr="00940E38">
        <w:t xml:space="preserve">comparative information in respect of the preceding period as specified in paragraph 38 of AASB 101 </w:t>
      </w:r>
      <w:r w:rsidRPr="009D4ECF">
        <w:rPr>
          <w:i/>
          <w:iCs/>
        </w:rPr>
        <w:t>Presentation of Financial Statements</w:t>
      </w:r>
      <w:r w:rsidRPr="00940E38">
        <w:t>; and</w:t>
      </w:r>
    </w:p>
    <w:p w14:paraId="29E170AB" w14:textId="6CEE1F55" w:rsidR="00E73BC6" w:rsidRPr="00940E38" w:rsidRDefault="00E73BC6" w:rsidP="00FC71D7">
      <w:pPr>
        <w:pStyle w:val="List"/>
        <w:numPr>
          <w:ilvl w:val="0"/>
          <w:numId w:val="257"/>
        </w:numPr>
      </w:pPr>
      <w:r w:rsidRPr="00940E38">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48AC2829" w14:textId="77777777" w:rsidR="00E73BC6" w:rsidRPr="00940E38" w:rsidRDefault="00E73BC6" w:rsidP="00E73BC6">
      <w:r w:rsidRPr="00940E38">
        <w:rPr>
          <w:b/>
        </w:rPr>
        <w:t>Grant expenses and other transfers</w:t>
      </w:r>
      <w:r w:rsidRPr="00940E38">
        <w:t xml:space="preserve"> are transactions in which one unit provides goods, services, assets (or extinguishes a liability) or labour to another unit without receiving approximately equal value in return. Grants can either be operating or capital in nature. </w:t>
      </w:r>
    </w:p>
    <w:p w14:paraId="0F8D9725" w14:textId="77777777" w:rsidR="00E73BC6" w:rsidRPr="00940E38" w:rsidRDefault="00E73BC6" w:rsidP="00E73BC6">
      <w:r w:rsidRPr="00940E38">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w:t>
      </w:r>
      <w:proofErr w:type="gramStart"/>
      <w:r w:rsidRPr="00940E38">
        <w:t>particular taxpayers</w:t>
      </w:r>
      <w:proofErr w:type="gramEnd"/>
      <w:r w:rsidRPr="00940E38">
        <w:t xml:space="preserve"> in return for their taxes. </w:t>
      </w:r>
    </w:p>
    <w:p w14:paraId="45EC2FA5" w14:textId="4DC93685" w:rsidR="00E73BC6" w:rsidRPr="00940E38" w:rsidRDefault="00E73BC6" w:rsidP="00E73BC6">
      <w:r w:rsidRPr="00940E38">
        <w:t xml:space="preserve">Grants can be paid as </w:t>
      </w:r>
      <w:r w:rsidR="009D4ECF" w:rsidRPr="00940E38">
        <w:t>general-purpose</w:t>
      </w:r>
      <w:r w:rsidRPr="00940E38">
        <w:t xml:space="preserve"> grants, which refer to grants that are not subject to conditions regarding their use. Alternatively, they may be paid as specific purpose grants, which are paid for a particular purpose and/or have conditions attached regarding their use.</w:t>
      </w:r>
    </w:p>
    <w:p w14:paraId="10ECB88B" w14:textId="77777777" w:rsidR="00E73BC6" w:rsidRPr="00940E38" w:rsidRDefault="00E73BC6" w:rsidP="00E73BC6">
      <w:r w:rsidRPr="00940E38">
        <w:rPr>
          <w:b/>
        </w:rPr>
        <w:t>General government sector</w:t>
      </w:r>
      <w:r w:rsidRPr="00940E38">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647059AD" w14:textId="77777777" w:rsidR="00E73BC6" w:rsidRPr="00940E38" w:rsidRDefault="00E73BC6" w:rsidP="00E73BC6">
      <w:r w:rsidRPr="00940E38">
        <w:rPr>
          <w:b/>
        </w:rPr>
        <w:t>Grants for on-passing</w:t>
      </w:r>
      <w:r w:rsidRPr="00940E38">
        <w:t xml:space="preserve"> are grants paid to one institutional sector (e.g. a State general government entity) to be passed on to another institutional sector (e.g. local government or a private non-profit institution).</w:t>
      </w:r>
    </w:p>
    <w:p w14:paraId="452D2FFE" w14:textId="77777777" w:rsidR="00E73BC6" w:rsidRPr="00940E38" w:rsidRDefault="00E73BC6" w:rsidP="00E73BC6">
      <w:r w:rsidRPr="00940E38">
        <w:rPr>
          <w:b/>
        </w:rPr>
        <w:t>Infrastructure systems</w:t>
      </w:r>
      <w:r w:rsidRPr="00940E38">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14:paraId="7196FD8F" w14:textId="77777777" w:rsidR="00E73BC6" w:rsidRPr="00940E38" w:rsidRDefault="00E73BC6" w:rsidP="00E73BC6">
      <w:r w:rsidRPr="00940E38">
        <w:rPr>
          <w:b/>
        </w:rPr>
        <w:t>Interest expense</w:t>
      </w:r>
      <w:r w:rsidRPr="00940E38">
        <w:t xml:space="preserve"> represents costs incurred in connection with borrowings. It includes interest on advances, loans, overdrafts, bonds and bills, deposits, interest components of </w:t>
      </w:r>
      <w:r w:rsidRPr="004D12C0">
        <w:t>lease</w:t>
      </w:r>
      <w:r w:rsidRPr="00940E38">
        <w:t xml:space="preserve"> repayments,</w:t>
      </w:r>
      <w:r>
        <w:t xml:space="preserve"> service concession financial liabilities</w:t>
      </w:r>
      <w:r w:rsidRPr="00940E38">
        <w:t xml:space="preserve"> and amortisation of discounts or premiums in relation to borrowings.</w:t>
      </w:r>
    </w:p>
    <w:p w14:paraId="488A526E" w14:textId="77777777" w:rsidR="00E73BC6" w:rsidRPr="00940E38" w:rsidRDefault="00E73BC6" w:rsidP="00E73BC6">
      <w:r w:rsidRPr="00940E38">
        <w:rPr>
          <w:b/>
        </w:rPr>
        <w:t>Interest income</w:t>
      </w:r>
      <w:r w:rsidRPr="00940E38">
        <w:t xml:space="preserve"> includes unwinding over time of discounts on financial assets and interest received on bank term deposits and other investments. </w:t>
      </w:r>
    </w:p>
    <w:p w14:paraId="7D892CFC" w14:textId="77777777" w:rsidR="00E73BC6" w:rsidRPr="00940E38" w:rsidRDefault="00E73BC6" w:rsidP="00E73BC6">
      <w:r w:rsidRPr="00940E38">
        <w:rPr>
          <w:b/>
        </w:rPr>
        <w:t>Investment properties</w:t>
      </w:r>
      <w:r w:rsidRPr="00940E38">
        <w:t xml:space="preserve"> are properties held to earn rentals or for capital appreciation or both. Investment properties exclude properties held to meet service delivery objectives of the State of Victoria.</w:t>
      </w:r>
    </w:p>
    <w:p w14:paraId="128FB663" w14:textId="77777777" w:rsidR="00E73BC6" w:rsidRPr="00940E38" w:rsidRDefault="00E73BC6" w:rsidP="00E73BC6">
      <w:pPr>
        <w:keepLines w:val="0"/>
        <w:rPr>
          <w:b/>
        </w:rPr>
      </w:pPr>
      <w:r w:rsidRPr="00940E38">
        <w:rPr>
          <w:b/>
        </w:rPr>
        <w:br w:type="page"/>
      </w:r>
    </w:p>
    <w:p w14:paraId="2E54AABD" w14:textId="77777777" w:rsidR="00E73BC6" w:rsidRPr="00940E38" w:rsidRDefault="00E73BC6" w:rsidP="00E73BC6">
      <w:r w:rsidRPr="00940E38">
        <w:rPr>
          <w:b/>
        </w:rPr>
        <w:lastRenderedPageBreak/>
        <w:t>Joint ventures</w:t>
      </w:r>
      <w:r w:rsidRPr="00940E38">
        <w:t xml:space="preserve">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0126E609" w14:textId="77777777" w:rsidR="00E73BC6" w:rsidRPr="00940E38" w:rsidRDefault="00E73BC6" w:rsidP="00E73BC6">
      <w:r w:rsidRPr="00F22BE1">
        <w:rPr>
          <w:b/>
          <w:color w:val="0072CE" w:themeColor="accent4"/>
        </w:rPr>
        <w:t>[REVISED]</w:t>
      </w:r>
      <w:r w:rsidRPr="00FC57C9">
        <w:rPr>
          <w:b/>
          <w:color w:val="FF0000"/>
        </w:rPr>
        <w:t xml:space="preserve"> </w:t>
      </w:r>
      <w:r w:rsidRPr="00940E38">
        <w:rPr>
          <w:b/>
        </w:rPr>
        <w:t>Leases</w:t>
      </w:r>
      <w:r w:rsidRPr="00940E38">
        <w:t xml:space="preserve"> </w:t>
      </w:r>
      <w:r w:rsidRPr="002729DD">
        <w:t>are rights conveyed in a contract, or part of a contract</w:t>
      </w:r>
      <w:r>
        <w:t>,</w:t>
      </w:r>
      <w:r w:rsidRPr="002729DD">
        <w:t xml:space="preserve"> the right to use an asset</w:t>
      </w:r>
      <w:r>
        <w:t xml:space="preserve"> (the underlying asset)</w:t>
      </w:r>
      <w:r w:rsidRPr="002729DD">
        <w:t xml:space="preserve"> for </w:t>
      </w:r>
      <w:proofErr w:type="gramStart"/>
      <w:r>
        <w:t>a period of time</w:t>
      </w:r>
      <w:proofErr w:type="gramEnd"/>
      <w:r>
        <w:t xml:space="preserve"> in exchange for consideration</w:t>
      </w:r>
      <w:r w:rsidRPr="002729DD">
        <w:t xml:space="preserve">. </w:t>
      </w:r>
    </w:p>
    <w:p w14:paraId="4C53A4C9" w14:textId="4BB49F74" w:rsidR="00E73BC6" w:rsidRPr="00940E38" w:rsidRDefault="00E73BC6" w:rsidP="00E73BC6">
      <w:r w:rsidRPr="00940E38">
        <w:rPr>
          <w:b/>
        </w:rPr>
        <w:t>Net acquisition of non-financial assets</w:t>
      </w:r>
      <w:r w:rsidRPr="00940E38">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w:t>
      </w:r>
      <w:r w:rsidR="00F86729">
        <w:t xml:space="preserve"> </w:t>
      </w:r>
      <w:r w:rsidRPr="00940E38">
        <w:t>offs, impairment write</w:t>
      </w:r>
      <w:r w:rsidR="00F86729">
        <w:t xml:space="preserve"> </w:t>
      </w:r>
      <w:r w:rsidRPr="00940E38">
        <w:t>downs and revaluations.</w:t>
      </w:r>
    </w:p>
    <w:p w14:paraId="3FE591BB" w14:textId="77777777" w:rsidR="00E73BC6" w:rsidRPr="00940E38" w:rsidRDefault="00E73BC6" w:rsidP="00E73BC6">
      <w:r w:rsidRPr="00940E38">
        <w:rPr>
          <w:b/>
        </w:rPr>
        <w:t>Net financial liabilities</w:t>
      </w:r>
      <w:r w:rsidRPr="00940E38">
        <w:t xml:space="preserve"> </w:t>
      </w:r>
      <w:proofErr w:type="gramStart"/>
      <w:r w:rsidRPr="00940E38">
        <w:t>is</w:t>
      </w:r>
      <w:proofErr w:type="gramEnd"/>
      <w:r w:rsidRPr="00940E38">
        <w:t xml:space="preserve">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651488A6" w14:textId="7FEF8404" w:rsidR="00E73BC6" w:rsidRPr="00940E38" w:rsidRDefault="00E73BC6" w:rsidP="00E73BC6">
      <w:r w:rsidRPr="00940E38">
        <w:rPr>
          <w:b/>
        </w:rPr>
        <w:t>Net financial worth</w:t>
      </w:r>
      <w:r w:rsidRPr="00940E38">
        <w:t xml:space="preserve"> is equal to financial assets minus liabilities. It is a broader measure than net debt as it incorporates provisions made (such as </w:t>
      </w:r>
      <w:r w:rsidR="00591DEC" w:rsidRPr="00940E38">
        <w:t>superannuation but</w:t>
      </w:r>
      <w:r w:rsidRPr="00940E38">
        <w:t xml:space="preserve"> excluding depreciation and bad debts) as well as holdings of equity. Net financial worth includes all classes of financial assets and liabilities, only some of which are included in net debt. </w:t>
      </w:r>
    </w:p>
    <w:p w14:paraId="5FCB40B6" w14:textId="77777777" w:rsidR="00E73BC6" w:rsidRPr="00940E38" w:rsidRDefault="00E73BC6" w:rsidP="00E73BC6">
      <w:r w:rsidRPr="00940E38">
        <w:rPr>
          <w:b/>
        </w:rPr>
        <w:t>Net gain on equity investments in other sector entities</w:t>
      </w:r>
      <w:r w:rsidRPr="00940E38">
        <w:t xml:space="preserve"> </w:t>
      </w:r>
      <w:r w:rsidRPr="00940E38">
        <w:rPr>
          <w:rStyle w:val="SourceReference"/>
        </w:rPr>
        <w:t>[DTF only]</w:t>
      </w:r>
      <w:r w:rsidRPr="00940E38">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 sector balances.</w:t>
      </w:r>
    </w:p>
    <w:p w14:paraId="137E825A" w14:textId="77777777" w:rsidR="00E73BC6" w:rsidRPr="00940E38" w:rsidRDefault="00E73BC6" w:rsidP="00E73BC6">
      <w:r w:rsidRPr="00940E38">
        <w:rPr>
          <w:b/>
        </w:rPr>
        <w:t>Net lending/borrowing</w:t>
      </w:r>
      <w:r w:rsidRPr="00940E38">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14:paraId="775B7050" w14:textId="77777777" w:rsidR="00E73BC6" w:rsidRPr="00940E38" w:rsidRDefault="00E73BC6" w:rsidP="00E73BC6">
      <w:r w:rsidRPr="00940E38">
        <w:rPr>
          <w:b/>
        </w:rPr>
        <w:t xml:space="preserve">Net operating balance </w:t>
      </w:r>
      <w:r w:rsidRPr="00940E38">
        <w:t>or</w:t>
      </w:r>
      <w:r w:rsidRPr="00940E38">
        <w:rPr>
          <w:b/>
        </w:rPr>
        <w:t xml:space="preserve"> net result from transactions</w:t>
      </w:r>
      <w:r w:rsidRPr="00940E38">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09F0A10E" w14:textId="77777777" w:rsidR="00E73BC6" w:rsidRPr="00940E38" w:rsidRDefault="00E73BC6" w:rsidP="00E73BC6">
      <w:r w:rsidRPr="00940E38">
        <w:rPr>
          <w:b/>
        </w:rPr>
        <w:t>Net result</w:t>
      </w:r>
      <w:r w:rsidRPr="00940E38">
        <w:t xml:space="preserve"> is a measure of financial performance of the operations for the period. It is the net result of items of revenue, gains and expenses (including losses) recognised for the period, excluding those classified as ‘other non-owner movements in equity’. </w:t>
      </w:r>
    </w:p>
    <w:p w14:paraId="6F5F5074" w14:textId="77777777" w:rsidR="00E73BC6" w:rsidRPr="00940E38" w:rsidRDefault="00E73BC6" w:rsidP="00E73BC6">
      <w:r w:rsidRPr="00940E38">
        <w:rPr>
          <w:b/>
        </w:rPr>
        <w:t>Net worth</w:t>
      </w:r>
      <w:r w:rsidRPr="00940E38">
        <w:t xml:space="preserve"> is calculated as assets less liabilities, which is an economic measure of wealth. </w:t>
      </w:r>
    </w:p>
    <w:p w14:paraId="369E5F16" w14:textId="77777777" w:rsidR="00E73BC6" w:rsidRPr="00940E38" w:rsidRDefault="00E73BC6" w:rsidP="00E73BC6">
      <w:r w:rsidRPr="00940E38">
        <w:rPr>
          <w:b/>
        </w:rPr>
        <w:t>Non-financial assets</w:t>
      </w:r>
      <w:r w:rsidRPr="00940E38">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74B2AD06" w14:textId="77777777" w:rsidR="00E73BC6" w:rsidRPr="00940E38" w:rsidRDefault="00E73BC6" w:rsidP="00E73BC6">
      <w:r w:rsidRPr="00940E38">
        <w:rPr>
          <w:b/>
        </w:rPr>
        <w:t>Non-financial public sector</w:t>
      </w:r>
      <w:r w:rsidRPr="00940E38">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05A4BDD0" w14:textId="77777777" w:rsidR="00E73BC6" w:rsidRPr="00940E38" w:rsidRDefault="00E73BC6" w:rsidP="00E73BC6">
      <w:r w:rsidRPr="00940E38">
        <w:rPr>
          <w:b/>
        </w:rPr>
        <w:t>Non-produced assets</w:t>
      </w:r>
      <w:r w:rsidRPr="00940E38">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1C128724" w14:textId="1F28CABF" w:rsidR="00E73BC6" w:rsidRPr="00940E38" w:rsidRDefault="00E73BC6" w:rsidP="00E73BC6">
      <w:r w:rsidRPr="00940E38">
        <w:rPr>
          <w:b/>
        </w:rPr>
        <w:t>Operating result</w:t>
      </w:r>
      <w:r w:rsidRPr="00940E38">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w:t>
      </w:r>
      <w:r w:rsidR="00F86729">
        <w:t xml:space="preserve">to </w:t>
      </w:r>
      <w:r w:rsidRPr="00940E38">
        <w:t xml:space="preserve">‘net result’. </w:t>
      </w:r>
    </w:p>
    <w:p w14:paraId="0DD73ADC" w14:textId="77777777" w:rsidR="00E73BC6" w:rsidRPr="00940E38" w:rsidRDefault="00E73BC6" w:rsidP="00E73BC6">
      <w:r w:rsidRPr="00940E38">
        <w:rPr>
          <w:b/>
        </w:rPr>
        <w:t>Other economic flows</w:t>
      </w:r>
      <w:r w:rsidRPr="00940E38">
        <w:t xml:space="preserve"> </w:t>
      </w:r>
      <w:r w:rsidRPr="00940E38">
        <w:rPr>
          <w:b/>
        </w:rPr>
        <w:t>included in net result</w:t>
      </w:r>
      <w:r w:rsidRPr="00940E38">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w:t>
      </w:r>
      <w:r w:rsidRPr="00940E38">
        <w:noBreakHyphen/>
        <w:t xml:space="preserve">produced) from their use or removal. </w:t>
      </w:r>
    </w:p>
    <w:p w14:paraId="14F9C80A" w14:textId="77777777" w:rsidR="00E73BC6" w:rsidRPr="00940E38" w:rsidRDefault="00E73BC6" w:rsidP="00E73BC6">
      <w:r w:rsidRPr="00940E38">
        <w:rPr>
          <w:b/>
        </w:rPr>
        <w:t>Other economic flows – other comprehensive income</w:t>
      </w:r>
      <w:r w:rsidRPr="00940E38">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4D7BF15D" w14:textId="77777777" w:rsidR="00E73BC6" w:rsidRPr="00940E38" w:rsidRDefault="00E73BC6" w:rsidP="00E73BC6">
      <w:pPr>
        <w:keepLines w:val="0"/>
        <w:rPr>
          <w:b/>
        </w:rPr>
      </w:pPr>
      <w:r w:rsidRPr="00940E38">
        <w:rPr>
          <w:b/>
        </w:rPr>
        <w:br w:type="page"/>
      </w:r>
    </w:p>
    <w:p w14:paraId="26E74C70" w14:textId="77777777" w:rsidR="00E73BC6" w:rsidRPr="00940E38" w:rsidRDefault="00E73BC6" w:rsidP="00E73BC6">
      <w:r w:rsidRPr="00940E38">
        <w:rPr>
          <w:b/>
        </w:rPr>
        <w:lastRenderedPageBreak/>
        <w:t>Payables</w:t>
      </w:r>
      <w:r w:rsidRPr="00940E38">
        <w:t xml:space="preserve"> includes short and long-term trade debt and accounts payable, grants, taxes and interest payable.</w:t>
      </w:r>
    </w:p>
    <w:p w14:paraId="126C1B63" w14:textId="77777777" w:rsidR="00E73BC6" w:rsidRPr="00940E38" w:rsidRDefault="00E73BC6" w:rsidP="00E73BC6">
      <w:r w:rsidRPr="00940E38">
        <w:rPr>
          <w:b/>
        </w:rPr>
        <w:t>Produced assets</w:t>
      </w:r>
      <w:r w:rsidRPr="00940E38">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58636F5E" w14:textId="77777777" w:rsidR="00E73BC6" w:rsidRPr="00940E38" w:rsidRDefault="00E73BC6" w:rsidP="00E73BC6">
      <w:r w:rsidRPr="00940E38">
        <w:rPr>
          <w:b/>
        </w:rPr>
        <w:t>Public financial corporations</w:t>
      </w:r>
      <w:r w:rsidRPr="00940E38">
        <w:t xml:space="preserve"> (PFC) are bodies primarily engaged in the provision of financial intermediation services or auxiliary financial services. They </w:t>
      </w:r>
      <w:proofErr w:type="gramStart"/>
      <w:r w:rsidRPr="00940E38">
        <w:t>are able to</w:t>
      </w:r>
      <w:proofErr w:type="gramEnd"/>
      <w:r w:rsidRPr="00940E38">
        <w:t xml:space="preserve"> incur financial liabilities on their own account (e.g. taking deposits, issuing securities or providing insurance services). Estimates are not published for the public financial corporation sector.</w:t>
      </w:r>
    </w:p>
    <w:p w14:paraId="79B45125" w14:textId="764C86CF" w:rsidR="00E73BC6" w:rsidRPr="00940E38" w:rsidRDefault="00E73BC6" w:rsidP="00E73BC6">
      <w:r w:rsidRPr="00940E38">
        <w:t xml:space="preserve">The </w:t>
      </w:r>
      <w:r w:rsidRPr="00940E38">
        <w:rPr>
          <w:b/>
        </w:rPr>
        <w:t>public non-financial corporation</w:t>
      </w:r>
      <w:r w:rsidRPr="00940E38">
        <w:t xml:space="preserve"> (PNFC) sector 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1599FD24" w14:textId="77777777" w:rsidR="00E73BC6" w:rsidRPr="00940E38" w:rsidRDefault="00E73BC6" w:rsidP="00E73BC6">
      <w:r w:rsidRPr="00940E38">
        <w:rPr>
          <w:b/>
        </w:rPr>
        <w:t>Receivables</w:t>
      </w:r>
      <w:r w:rsidRPr="00940E38">
        <w:t xml:space="preserve"> include amounts owing from government through appropriation receivable, short and long-term trade credit and accounts receivable, accrued investment income, grants, taxes and interest receivable.</w:t>
      </w:r>
    </w:p>
    <w:p w14:paraId="4F911BEE" w14:textId="77777777" w:rsidR="00E73BC6" w:rsidRPr="00940E38" w:rsidRDefault="00E73BC6" w:rsidP="00E73BC6">
      <w:r w:rsidRPr="00940E38">
        <w:rPr>
          <w:b/>
        </w:rPr>
        <w:t>Sales of goods and services</w:t>
      </w:r>
      <w:r w:rsidRPr="00940E38">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w:t>
      </w:r>
      <w:r w:rsidRPr="00F53A74">
        <w:t>leases</w:t>
      </w:r>
      <w:r w:rsidRPr="00940E38">
        <w:t xml:space="preserve"> and on produced assets such as buildings and </w:t>
      </w:r>
      <w:proofErr w:type="gramStart"/>
      <w:r w:rsidRPr="00940E38">
        <w:t>entertainment, but</w:t>
      </w:r>
      <w:proofErr w:type="gramEnd"/>
      <w:r w:rsidRPr="00940E38">
        <w:t xml:space="preserve"> excludes rent income from the use of non-produced assets such as land. User charges includes sale of goods and services income. </w:t>
      </w:r>
    </w:p>
    <w:p w14:paraId="0CE948BD" w14:textId="551DAA53" w:rsidR="00E73BC6" w:rsidRDefault="00E73BC6" w:rsidP="00E73BC6">
      <w:pPr>
        <w:rPr>
          <w:b/>
        </w:rPr>
      </w:pPr>
      <w:r w:rsidRPr="00FC57C9">
        <w:rPr>
          <w:b/>
          <w:color w:val="FF0000"/>
        </w:rPr>
        <w:t xml:space="preserve">[NEW] </w:t>
      </w:r>
      <w:r w:rsidRPr="00FC57C9">
        <w:rPr>
          <w:b/>
        </w:rPr>
        <w:t>Service</w:t>
      </w:r>
      <w:r>
        <w:rPr>
          <w:b/>
        </w:rPr>
        <w:t xml:space="preserve"> </w:t>
      </w:r>
      <w:r w:rsidR="00F86729">
        <w:rPr>
          <w:b/>
        </w:rPr>
        <w:t xml:space="preserve">concession arrangement </w:t>
      </w:r>
      <w:r w:rsidRPr="00A14666">
        <w:rPr>
          <w:bCs/>
        </w:rPr>
        <w:t>is a contract effective during the reporting period between a grantor and an operator in which:</w:t>
      </w:r>
    </w:p>
    <w:p w14:paraId="6C9834E1" w14:textId="77777777" w:rsidR="00E73BC6" w:rsidRPr="009D4ECF" w:rsidRDefault="00E73BC6" w:rsidP="00FC71D7">
      <w:pPr>
        <w:pStyle w:val="ListParagraph"/>
        <w:numPr>
          <w:ilvl w:val="0"/>
          <w:numId w:val="263"/>
        </w:numPr>
      </w:pPr>
      <w:r w:rsidRPr="009D4ECF">
        <w:t xml:space="preserve">the operator has the right of access to the service concession asset (or assets) to provide public services on behalf of the grantor for a specified </w:t>
      </w:r>
      <w:proofErr w:type="gramStart"/>
      <w:r w:rsidRPr="009D4ECF">
        <w:t>period of time</w:t>
      </w:r>
      <w:proofErr w:type="gramEnd"/>
      <w:r w:rsidRPr="009D4ECF">
        <w:t>;</w:t>
      </w:r>
    </w:p>
    <w:p w14:paraId="26317AC0" w14:textId="77777777" w:rsidR="00E73BC6" w:rsidRPr="009D4ECF" w:rsidRDefault="00E73BC6" w:rsidP="00FC71D7">
      <w:pPr>
        <w:pStyle w:val="ListParagraph"/>
        <w:numPr>
          <w:ilvl w:val="0"/>
          <w:numId w:val="263"/>
        </w:numPr>
      </w:pPr>
      <w:r w:rsidRPr="009D4ECF">
        <w:t>the operator is responsible for at least some of the management of the public services provided through the asset and does not act merely as an agent on behalf of the grantor; and</w:t>
      </w:r>
    </w:p>
    <w:p w14:paraId="533ED783" w14:textId="77777777" w:rsidR="00E73BC6" w:rsidRPr="009D4ECF" w:rsidRDefault="00E73BC6" w:rsidP="00FC71D7">
      <w:pPr>
        <w:pStyle w:val="ListParagraph"/>
        <w:numPr>
          <w:ilvl w:val="0"/>
          <w:numId w:val="263"/>
        </w:numPr>
      </w:pPr>
      <w:r w:rsidRPr="009D4ECF">
        <w:t>the operator is compensated for its services over the period of the service concession arrangement.</w:t>
      </w:r>
    </w:p>
    <w:p w14:paraId="2CDEAC89" w14:textId="1E07DD62" w:rsidR="00E73BC6" w:rsidRPr="00940E38" w:rsidRDefault="00E73BC6" w:rsidP="00E73BC6">
      <w:r w:rsidRPr="00940E38">
        <w:rPr>
          <w:b/>
        </w:rPr>
        <w:t>Supplies and services</w:t>
      </w:r>
      <w:r w:rsidRPr="00940E38">
        <w:t xml:space="preserve"> generally represent cost of goods sold and the day</w:t>
      </w:r>
      <w:r w:rsidR="00EF1B65">
        <w:t>-</w:t>
      </w:r>
      <w:r w:rsidRPr="00940E38">
        <w:t>to</w:t>
      </w:r>
      <w:r w:rsidR="00EF1B65">
        <w:t>-</w:t>
      </w:r>
      <w:r w:rsidRPr="00940E38">
        <w:t xml:space="preserve">day running costs, including maintenance costs, incurred in the normal operations of the Department. </w:t>
      </w:r>
    </w:p>
    <w:p w14:paraId="758DC57B" w14:textId="77777777" w:rsidR="00E73BC6" w:rsidRPr="00940E38" w:rsidRDefault="00E73BC6" w:rsidP="00E73BC6">
      <w:r w:rsidRPr="00940E38">
        <w:rPr>
          <w:b/>
        </w:rPr>
        <w:t>Taxation</w:t>
      </w:r>
      <w:r w:rsidRPr="00940E38">
        <w:t xml:space="preserve"> income represents income received from the State’s taxpayers and includes:</w:t>
      </w:r>
    </w:p>
    <w:p w14:paraId="5ADDE4FC" w14:textId="77777777" w:rsidR="00E73BC6" w:rsidRPr="00940E38" w:rsidRDefault="00E73BC6" w:rsidP="00FC71D7">
      <w:pPr>
        <w:pStyle w:val="ListBullet"/>
        <w:numPr>
          <w:ilvl w:val="0"/>
          <w:numId w:val="122"/>
        </w:numPr>
        <w:spacing w:before="60"/>
        <w:contextualSpacing/>
      </w:pPr>
      <w:r w:rsidRPr="00940E38">
        <w:t>payroll tax, land tax and duties levied principally on conveyances and land transfers;</w:t>
      </w:r>
    </w:p>
    <w:p w14:paraId="0DA68791" w14:textId="77777777" w:rsidR="00E73BC6" w:rsidRPr="00940E38" w:rsidRDefault="00E73BC6" w:rsidP="00FC71D7">
      <w:pPr>
        <w:pStyle w:val="ListBullet"/>
        <w:numPr>
          <w:ilvl w:val="0"/>
          <w:numId w:val="122"/>
        </w:numPr>
        <w:spacing w:before="60"/>
        <w:contextualSpacing/>
      </w:pPr>
      <w:r w:rsidRPr="00940E38">
        <w:t>gambling taxes levied mainly on private lotteries, electronic gaming machines, casino operations and racing;</w:t>
      </w:r>
    </w:p>
    <w:p w14:paraId="48AB8E5B" w14:textId="5F2878EA" w:rsidR="00E73BC6" w:rsidRPr="00940E38" w:rsidRDefault="00E73BC6" w:rsidP="00FC71D7">
      <w:pPr>
        <w:pStyle w:val="ListBullet"/>
        <w:numPr>
          <w:ilvl w:val="0"/>
          <w:numId w:val="122"/>
        </w:numPr>
        <w:spacing w:before="60"/>
        <w:contextualSpacing/>
      </w:pPr>
      <w:r w:rsidRPr="00940E38">
        <w:t>insurance duty relating to compulsory third</w:t>
      </w:r>
      <w:r w:rsidR="00EF1B65">
        <w:t>-</w:t>
      </w:r>
      <w:r w:rsidRPr="00940E38">
        <w:t xml:space="preserve">party, life and non-life policies; </w:t>
      </w:r>
    </w:p>
    <w:p w14:paraId="78811A3D" w14:textId="77777777" w:rsidR="00E73BC6" w:rsidRPr="00940E38" w:rsidRDefault="00E73BC6" w:rsidP="00FC71D7">
      <w:pPr>
        <w:pStyle w:val="ListBullet"/>
        <w:numPr>
          <w:ilvl w:val="0"/>
          <w:numId w:val="122"/>
        </w:numPr>
        <w:spacing w:before="60"/>
        <w:contextualSpacing/>
      </w:pPr>
      <w:r w:rsidRPr="00940E38">
        <w:t xml:space="preserve">insurance company contributions to fire brigades; </w:t>
      </w:r>
    </w:p>
    <w:p w14:paraId="0BD8868E" w14:textId="77777777" w:rsidR="00E73BC6" w:rsidRPr="00940E38" w:rsidRDefault="00E73BC6" w:rsidP="00FC71D7">
      <w:pPr>
        <w:pStyle w:val="ListBullet"/>
        <w:numPr>
          <w:ilvl w:val="0"/>
          <w:numId w:val="122"/>
        </w:numPr>
        <w:spacing w:before="60"/>
        <w:contextualSpacing/>
      </w:pPr>
      <w:r w:rsidRPr="00940E38">
        <w:t>motor vehicle taxes, including registration fees and duty on registrations and transfers;</w:t>
      </w:r>
    </w:p>
    <w:p w14:paraId="0CAEBAC0" w14:textId="77777777" w:rsidR="00E73BC6" w:rsidRPr="00940E38" w:rsidRDefault="00E73BC6" w:rsidP="00FC71D7">
      <w:pPr>
        <w:pStyle w:val="ListBullet"/>
        <w:numPr>
          <w:ilvl w:val="0"/>
          <w:numId w:val="122"/>
        </w:numPr>
        <w:spacing w:before="60"/>
        <w:contextualSpacing/>
      </w:pPr>
      <w:r w:rsidRPr="00940E38">
        <w:t xml:space="preserve">levies (including the environmental levy) on statutory corporations in other sectors of government; and </w:t>
      </w:r>
    </w:p>
    <w:p w14:paraId="263EFDF7" w14:textId="77777777" w:rsidR="00E73BC6" w:rsidRPr="00940E38" w:rsidRDefault="00E73BC6" w:rsidP="00FC71D7">
      <w:pPr>
        <w:pStyle w:val="ListBullet"/>
        <w:numPr>
          <w:ilvl w:val="0"/>
          <w:numId w:val="122"/>
        </w:numPr>
        <w:spacing w:before="60"/>
        <w:contextualSpacing/>
      </w:pPr>
      <w:r w:rsidRPr="00940E38">
        <w:t>other taxes, including landfill levies, licence and concession fees.</w:t>
      </w:r>
    </w:p>
    <w:p w14:paraId="59A1B8A2" w14:textId="77777777" w:rsidR="00E73BC6" w:rsidRPr="00940E38" w:rsidRDefault="00E73BC6" w:rsidP="00E73BC6">
      <w:r w:rsidRPr="00940E38">
        <w:rPr>
          <w:b/>
        </w:rPr>
        <w:t>Transactions</w:t>
      </w:r>
      <w:r w:rsidRPr="00940E38">
        <w:t xml:space="preserve"> are those economic flows that are considered to arise </w:t>
      </w:r>
      <w:proofErr w:type="gramStart"/>
      <w:r w:rsidRPr="00940E38">
        <w:t>as a result of</w:t>
      </w:r>
      <w:proofErr w:type="gramEnd"/>
      <w:r w:rsidRPr="00940E38">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2C34F8C4" w14:textId="77777777" w:rsidR="00E73BC6" w:rsidRPr="00591DEC" w:rsidRDefault="00E73BC6" w:rsidP="00591DEC">
      <w:bookmarkStart w:id="415" w:name="_Toc477432308"/>
      <w:bookmarkStart w:id="416" w:name="_Toc509843395"/>
      <w:r w:rsidRPr="00591DEC">
        <w:br w:type="page"/>
      </w:r>
    </w:p>
    <w:p w14:paraId="07384FD9" w14:textId="77777777" w:rsidR="00E73BC6" w:rsidRPr="00940E38" w:rsidRDefault="00E73BC6" w:rsidP="00E73BC6">
      <w:pPr>
        <w:pStyle w:val="Heading2"/>
      </w:pPr>
      <w:bookmarkStart w:id="417" w:name="_Toc42054780"/>
      <w:bookmarkStart w:id="418" w:name="_Toc42218776"/>
      <w:r w:rsidRPr="00940E38">
        <w:lastRenderedPageBreak/>
        <w:t>Style conventions</w:t>
      </w:r>
      <w:bookmarkEnd w:id="415"/>
      <w:bookmarkEnd w:id="416"/>
      <w:bookmarkEnd w:id="417"/>
      <w:bookmarkEnd w:id="418"/>
    </w:p>
    <w:p w14:paraId="165BE6BD" w14:textId="77777777" w:rsidR="00E73BC6" w:rsidRPr="00940E38" w:rsidRDefault="00E73BC6" w:rsidP="00E73BC6">
      <w:r w:rsidRPr="00940E38">
        <w:t>Figures in the tables and in the text have been rounded. Discrepancies in tables between totals and sums of components reflect rounding. Percentage variations in all tables are based on the underlying unrounded amounts.</w:t>
      </w:r>
    </w:p>
    <w:p w14:paraId="5EAFAF42" w14:textId="77777777" w:rsidR="00E73BC6" w:rsidRPr="00940E38" w:rsidRDefault="00E73BC6" w:rsidP="00E73BC6">
      <w:r w:rsidRPr="00940E38">
        <w:t>The notation used in the tables is as follows:</w:t>
      </w:r>
    </w:p>
    <w:p w14:paraId="14E36593" w14:textId="77777777" w:rsidR="00E73BC6" w:rsidRPr="00940E38" w:rsidRDefault="00E73BC6" w:rsidP="00E73BC6">
      <w:pPr>
        <w:tabs>
          <w:tab w:val="left" w:pos="567"/>
          <w:tab w:val="left" w:pos="1701"/>
        </w:tabs>
      </w:pPr>
      <w:r w:rsidRPr="00940E38">
        <w:tab/>
        <w:t>..</w:t>
      </w:r>
      <w:r w:rsidRPr="00940E38">
        <w:tab/>
        <w:t>zero, or rounded to zero</w:t>
      </w:r>
    </w:p>
    <w:p w14:paraId="72BC6FC6" w14:textId="77777777" w:rsidR="00E73BC6" w:rsidRPr="00940E38" w:rsidRDefault="00E73BC6" w:rsidP="00E73BC6">
      <w:pPr>
        <w:tabs>
          <w:tab w:val="left" w:pos="567"/>
          <w:tab w:val="left" w:pos="1701"/>
        </w:tabs>
      </w:pPr>
      <w:r w:rsidRPr="00940E38">
        <w:tab/>
        <w:t>(</w:t>
      </w:r>
      <w:proofErr w:type="spellStart"/>
      <w:r w:rsidRPr="00940E38">
        <w:t>xxx.x</w:t>
      </w:r>
      <w:proofErr w:type="spellEnd"/>
      <w:r w:rsidRPr="00940E38">
        <w:t>)</w:t>
      </w:r>
      <w:r w:rsidRPr="00940E38">
        <w:tab/>
        <w:t>negative numbers</w:t>
      </w:r>
    </w:p>
    <w:p w14:paraId="4218E1AF" w14:textId="77777777" w:rsidR="00E73BC6" w:rsidRPr="00940E38" w:rsidRDefault="00E73BC6" w:rsidP="00E73BC6">
      <w:pPr>
        <w:tabs>
          <w:tab w:val="left" w:pos="567"/>
          <w:tab w:val="left" w:pos="1701"/>
        </w:tabs>
      </w:pPr>
      <w:r w:rsidRPr="00940E38">
        <w:tab/>
        <w:t>200x</w:t>
      </w:r>
      <w:r w:rsidRPr="00940E38">
        <w:tab/>
        <w:t>year period</w:t>
      </w:r>
    </w:p>
    <w:p w14:paraId="4F96DFFF" w14:textId="77777777" w:rsidR="00E73BC6" w:rsidRPr="00940E38" w:rsidRDefault="00E73BC6" w:rsidP="00E73BC6">
      <w:pPr>
        <w:tabs>
          <w:tab w:val="left" w:pos="567"/>
          <w:tab w:val="left" w:pos="1701"/>
        </w:tabs>
      </w:pPr>
      <w:r w:rsidRPr="00940E38">
        <w:tab/>
        <w:t>200x 0x</w:t>
      </w:r>
      <w:r w:rsidRPr="00940E38">
        <w:tab/>
        <w:t>year period</w:t>
      </w:r>
    </w:p>
    <w:p w14:paraId="6A1C2947" w14:textId="77777777" w:rsidR="00E73BC6" w:rsidRPr="00940E38" w:rsidRDefault="00E73BC6" w:rsidP="00E73BC6">
      <w:r w:rsidRPr="00940E38">
        <w:t xml:space="preserve">The financial statements and notes are presented based on the illustration for a government department in the </w:t>
      </w:r>
      <w:r w:rsidRPr="009D4ECF">
        <w:rPr>
          <w:i/>
          <w:iCs/>
        </w:rPr>
        <w:t>2019-20</w:t>
      </w:r>
      <w:r w:rsidRPr="00940E38">
        <w:t xml:space="preserve"> </w:t>
      </w:r>
      <w:r w:rsidRPr="00940E38">
        <w:rPr>
          <w:i/>
        </w:rPr>
        <w:t>Model Report for Victorian Government Departments</w:t>
      </w:r>
      <w:r w:rsidRPr="00940E38">
        <w:t>. The presentation of other disclosures is generally consistent with the other disclosures made in earlier publications of the Department’s annual reports.</w:t>
      </w:r>
    </w:p>
    <w:bookmarkEnd w:id="352"/>
    <w:p w14:paraId="55687B5B" w14:textId="77777777" w:rsidR="00E73BC6" w:rsidRPr="00940E38" w:rsidRDefault="00E73BC6" w:rsidP="00E73BC6"/>
    <w:p w14:paraId="245147D9" w14:textId="77777777" w:rsidR="00E73BC6" w:rsidRPr="00940E38" w:rsidRDefault="00E73BC6" w:rsidP="00E73BC6"/>
    <w:p w14:paraId="5D3E17FD" w14:textId="77777777" w:rsidR="00E73BC6" w:rsidRPr="00940E38" w:rsidRDefault="00E73BC6" w:rsidP="00E73BC6"/>
    <w:p w14:paraId="322B1BAE" w14:textId="77777777" w:rsidR="00E73BC6" w:rsidRPr="00940E38" w:rsidRDefault="00E73BC6" w:rsidP="00E73BC6">
      <w:pPr>
        <w:sectPr w:rsidR="00E73BC6" w:rsidRPr="00940E38" w:rsidSect="006624AC">
          <w:type w:val="continuous"/>
          <w:pgSz w:w="11906" w:h="16838" w:code="9"/>
          <w:pgMar w:top="1134" w:right="1134" w:bottom="1134" w:left="1134" w:header="624" w:footer="567" w:gutter="0"/>
          <w:cols w:sep="1" w:space="567"/>
          <w:docGrid w:linePitch="360"/>
        </w:sectPr>
      </w:pPr>
    </w:p>
    <w:p w14:paraId="3AD1A2BA" w14:textId="4A9878DD" w:rsidR="00E73BC6" w:rsidRPr="00940E38" w:rsidRDefault="00E73BC6" w:rsidP="00597A21">
      <w:pPr>
        <w:pStyle w:val="Heading1TOC"/>
        <w:pageBreakBefore w:val="0"/>
        <w:spacing w:before="240"/>
      </w:pPr>
      <w:bookmarkStart w:id="419" w:name="_Toc477967533"/>
      <w:bookmarkStart w:id="420" w:name="_Toc40797250"/>
      <w:bookmarkStart w:id="421" w:name="_Toc42185057"/>
      <w:r w:rsidRPr="00940E38">
        <w:lastRenderedPageBreak/>
        <w:t>Guidance sections</w:t>
      </w:r>
      <w:bookmarkEnd w:id="419"/>
      <w:bookmarkEnd w:id="420"/>
      <w:bookmarkEnd w:id="421"/>
    </w:p>
    <w:p w14:paraId="175C7C1C" w14:textId="77777777" w:rsidR="00E73BC6" w:rsidRPr="00940E38" w:rsidRDefault="00E73BC6" w:rsidP="00E73BC6"/>
    <w:tbl>
      <w:tblPr>
        <w:tblStyle w:val="DTFTextTable"/>
        <w:tblW w:w="9752" w:type="dxa"/>
        <w:tblLayout w:type="fixed"/>
        <w:tblLook w:val="0680" w:firstRow="0" w:lastRow="0" w:firstColumn="1" w:lastColumn="0" w:noHBand="1" w:noVBand="1"/>
      </w:tblPr>
      <w:tblGrid>
        <w:gridCol w:w="8960"/>
        <w:gridCol w:w="792"/>
      </w:tblGrid>
      <w:tr w:rsidR="00E73BC6" w:rsidRPr="00940E38" w14:paraId="07FBB598"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D9D9D6" w:themeFill="background2"/>
          </w:tcPr>
          <w:p w14:paraId="5211FD09" w14:textId="77777777" w:rsidR="00E73BC6" w:rsidRPr="00940E38" w:rsidRDefault="00E73BC6" w:rsidP="00E73BC6">
            <w:pPr>
              <w:rPr>
                <w:b/>
                <w:noProof/>
              </w:rPr>
            </w:pPr>
            <w:r w:rsidRPr="00940E38">
              <w:rPr>
                <w:b/>
              </w:rPr>
              <w:t xml:space="preserve">Guidance section </w:t>
            </w:r>
            <w:r>
              <w:rPr>
                <w:b/>
              </w:rPr>
              <w:t>1</w:t>
            </w:r>
          </w:p>
        </w:tc>
        <w:tc>
          <w:tcPr>
            <w:tcW w:w="792" w:type="dxa"/>
            <w:tcBorders>
              <w:top w:val="nil"/>
              <w:bottom w:val="nil"/>
            </w:tcBorders>
            <w:shd w:val="clear" w:color="auto" w:fill="D9D9D6" w:themeFill="background2"/>
          </w:tcPr>
          <w:p w14:paraId="17252B52" w14:textId="230A969F"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Pr>
                <w:b/>
                <w:noProof/>
              </w:rPr>
              <w:fldChar w:fldCharType="begin"/>
            </w:r>
            <w:r>
              <w:rPr>
                <w:b/>
                <w:noProof/>
              </w:rPr>
              <w:instrText xml:space="preserve"> PAGEREF  Guidance2 \# "0"  \* MERGEFORMAT </w:instrText>
            </w:r>
            <w:r>
              <w:rPr>
                <w:b/>
                <w:noProof/>
              </w:rPr>
              <w:fldChar w:fldCharType="separate"/>
            </w:r>
            <w:r w:rsidR="00655DDD">
              <w:rPr>
                <w:b/>
                <w:noProof/>
              </w:rPr>
              <w:t>253</w:t>
            </w:r>
            <w:r>
              <w:rPr>
                <w:b/>
                <w:noProof/>
              </w:rPr>
              <w:fldChar w:fldCharType="end"/>
            </w:r>
          </w:p>
        </w:tc>
      </w:tr>
      <w:tr w:rsidR="00E73BC6" w:rsidRPr="00940E38" w14:paraId="2B7A98F0"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tcPr>
          <w:p w14:paraId="5E7242A9" w14:textId="77777777" w:rsidR="00E73BC6" w:rsidRPr="00940E38" w:rsidRDefault="00E73BC6" w:rsidP="00E73BC6">
            <w:r w:rsidRPr="00940E38">
              <w:t>General and specific disclosure requirements, including presentation requirements</w:t>
            </w:r>
          </w:p>
          <w:p w14:paraId="6074414F" w14:textId="77777777" w:rsidR="00E73BC6" w:rsidRPr="00940E38" w:rsidRDefault="00E73BC6" w:rsidP="00E73BC6">
            <w:pPr>
              <w:rPr>
                <w:noProof/>
              </w:rPr>
            </w:pPr>
          </w:p>
        </w:tc>
        <w:tc>
          <w:tcPr>
            <w:tcW w:w="792" w:type="dxa"/>
            <w:tcBorders>
              <w:top w:val="nil"/>
              <w:bottom w:val="nil"/>
            </w:tcBorders>
            <w:shd w:val="clear" w:color="auto" w:fill="auto"/>
          </w:tcPr>
          <w:p w14:paraId="66FA4D76" w14:textId="77777777" w:rsidR="00E73BC6" w:rsidRPr="00940E38" w:rsidRDefault="00E73BC6" w:rsidP="00E73BC6">
            <w:pPr>
              <w:jc w:val="right"/>
              <w:cnfStyle w:val="000000000000" w:firstRow="0" w:lastRow="0" w:firstColumn="0" w:lastColumn="0" w:oddVBand="0" w:evenVBand="0" w:oddHBand="0" w:evenHBand="0" w:firstRowFirstColumn="0" w:firstRowLastColumn="0" w:lastRowFirstColumn="0" w:lastRowLastColumn="0"/>
              <w:rPr>
                <w:noProof/>
              </w:rPr>
            </w:pPr>
          </w:p>
        </w:tc>
      </w:tr>
      <w:tr w:rsidR="00E73BC6" w:rsidRPr="00940E38" w14:paraId="477F4AFE"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D9D9D6" w:themeFill="background2"/>
          </w:tcPr>
          <w:p w14:paraId="1949E656" w14:textId="77777777" w:rsidR="00E73BC6" w:rsidRPr="00940E38" w:rsidRDefault="00E73BC6" w:rsidP="00E73BC6">
            <w:pPr>
              <w:rPr>
                <w:rFonts w:eastAsiaTheme="majorEastAsia" w:cstheme="majorBidi"/>
                <w:b/>
                <w:bCs/>
                <w:caps/>
                <w:noProof/>
                <w:spacing w:val="-2"/>
                <w:sz w:val="28"/>
                <w:szCs w:val="28"/>
              </w:rPr>
            </w:pPr>
            <w:r w:rsidRPr="00940E38">
              <w:rPr>
                <w:b/>
              </w:rPr>
              <w:t xml:space="preserve">Guidance section </w:t>
            </w:r>
            <w:r>
              <w:rPr>
                <w:b/>
              </w:rPr>
              <w:t>2</w:t>
            </w:r>
          </w:p>
        </w:tc>
        <w:tc>
          <w:tcPr>
            <w:tcW w:w="792" w:type="dxa"/>
            <w:tcBorders>
              <w:top w:val="nil"/>
              <w:bottom w:val="nil"/>
            </w:tcBorders>
            <w:shd w:val="clear" w:color="auto" w:fill="D9D9D6" w:themeFill="background2"/>
          </w:tcPr>
          <w:p w14:paraId="43163F18" w14:textId="381893D9" w:rsidR="00E73BC6" w:rsidRPr="00940E38" w:rsidRDefault="00E73BC6" w:rsidP="00E73BC6">
            <w:pPr>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Pr>
                <w:b/>
                <w:noProof/>
              </w:rPr>
              <w:fldChar w:fldCharType="begin"/>
            </w:r>
            <w:r>
              <w:rPr>
                <w:b/>
                <w:noProof/>
              </w:rPr>
              <w:instrText xml:space="preserve"> PAGEREF  Guidance3 \# "0"  \* MERGEFORMAT </w:instrText>
            </w:r>
            <w:r>
              <w:rPr>
                <w:b/>
                <w:noProof/>
              </w:rPr>
              <w:fldChar w:fldCharType="separate"/>
            </w:r>
            <w:r w:rsidR="00655DDD">
              <w:rPr>
                <w:b/>
                <w:noProof/>
              </w:rPr>
              <w:t>255</w:t>
            </w:r>
            <w:r>
              <w:rPr>
                <w:b/>
                <w:noProof/>
              </w:rPr>
              <w:fldChar w:fldCharType="end"/>
            </w:r>
          </w:p>
        </w:tc>
      </w:tr>
      <w:tr w:rsidR="00E73BC6" w:rsidRPr="00940E38" w14:paraId="1E5672CE" w14:textId="77777777" w:rsidTr="00E73BC6">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auto"/>
          </w:tcPr>
          <w:p w14:paraId="796CD2DA" w14:textId="77777777" w:rsidR="00E73BC6" w:rsidRPr="00940E38" w:rsidRDefault="00E73BC6" w:rsidP="00E73BC6">
            <w:pPr>
              <w:rPr>
                <w:rFonts w:eastAsiaTheme="majorEastAsia" w:cstheme="majorBidi"/>
                <w:b/>
                <w:bCs/>
                <w:caps/>
                <w:noProof/>
                <w:spacing w:val="-2"/>
                <w:sz w:val="28"/>
                <w:szCs w:val="28"/>
              </w:rPr>
            </w:pPr>
            <w:r w:rsidRPr="00940E38">
              <w:t>What is not disclosed in the Model financial statements</w:t>
            </w:r>
          </w:p>
        </w:tc>
        <w:tc>
          <w:tcPr>
            <w:tcW w:w="792" w:type="dxa"/>
            <w:tcBorders>
              <w:top w:val="nil"/>
              <w:bottom w:val="nil"/>
            </w:tcBorders>
            <w:shd w:val="clear" w:color="auto" w:fill="auto"/>
          </w:tcPr>
          <w:p w14:paraId="5EE1FA91" w14:textId="77777777" w:rsidR="00E73BC6" w:rsidRPr="00940E38" w:rsidRDefault="00E73BC6" w:rsidP="00E73BC6">
            <w:pPr>
              <w:jc w:val="right"/>
              <w:cnfStyle w:val="000000000000" w:firstRow="0" w:lastRow="0" w:firstColumn="0" w:lastColumn="0" w:oddVBand="0" w:evenVBand="0" w:oddHBand="0" w:evenHBand="0" w:firstRowFirstColumn="0" w:firstRowLastColumn="0" w:lastRowFirstColumn="0" w:lastRowLastColumn="0"/>
              <w:rPr>
                <w:noProof/>
              </w:rPr>
            </w:pPr>
          </w:p>
        </w:tc>
      </w:tr>
    </w:tbl>
    <w:p w14:paraId="757F126A" w14:textId="77777777" w:rsidR="00E73BC6" w:rsidRPr="00940E38" w:rsidRDefault="00E73BC6" w:rsidP="00E73BC6"/>
    <w:p w14:paraId="26F25496" w14:textId="77777777" w:rsidR="00E73BC6" w:rsidRPr="00940E38" w:rsidRDefault="00E73BC6" w:rsidP="00E73BC6"/>
    <w:p w14:paraId="39A3BD82" w14:textId="132AC0B6" w:rsidR="00E73BC6" w:rsidRPr="00940E38" w:rsidRDefault="00E73BC6" w:rsidP="00E73BC6">
      <w:pPr>
        <w:sectPr w:rsidR="00E73BC6" w:rsidRPr="00940E38" w:rsidSect="000379B0">
          <w:headerReference w:type="even" r:id="rId313"/>
          <w:headerReference w:type="default" r:id="rId314"/>
          <w:footerReference w:type="even" r:id="rId315"/>
          <w:headerReference w:type="first" r:id="rId316"/>
          <w:footerReference w:type="first" r:id="rId317"/>
          <w:pgSz w:w="11906" w:h="16838" w:code="9"/>
          <w:pgMar w:top="1134" w:right="1134" w:bottom="1134" w:left="1134" w:header="624" w:footer="567" w:gutter="0"/>
          <w:cols w:sep="1" w:space="567"/>
          <w:docGrid w:linePitch="360"/>
        </w:sectPr>
      </w:pPr>
    </w:p>
    <w:p w14:paraId="0FD0393C" w14:textId="77777777" w:rsidR="00597A21" w:rsidRDefault="00597A21">
      <w:pPr>
        <w:keepLines w:val="0"/>
        <w:rPr>
          <w:rFonts w:asciiTheme="majorHAnsi" w:eastAsiaTheme="majorEastAsia" w:hAnsiTheme="majorHAnsi" w:cstheme="majorBidi"/>
          <w:b/>
          <w:bCs/>
          <w:caps/>
          <w:spacing w:val="-2"/>
          <w:sz w:val="28"/>
          <w:szCs w:val="28"/>
        </w:rPr>
      </w:pPr>
      <w:bookmarkStart w:id="422" w:name="_Toc40797251"/>
      <w:r>
        <w:lastRenderedPageBreak/>
        <w:br w:type="page"/>
      </w:r>
    </w:p>
    <w:p w14:paraId="59A9F4D9" w14:textId="71456F6A" w:rsidR="00E73BC6" w:rsidRPr="00940E38" w:rsidRDefault="00E73BC6" w:rsidP="00E73BC6">
      <w:pPr>
        <w:pStyle w:val="Heading10"/>
      </w:pPr>
      <w:bookmarkStart w:id="423" w:name="Guidance2"/>
      <w:r w:rsidRPr="00940E38">
        <w:lastRenderedPageBreak/>
        <w:t xml:space="preserve">Guidance section </w:t>
      </w:r>
      <w:r>
        <w:t>1</w:t>
      </w:r>
      <w:r w:rsidRPr="00940E38">
        <w:t>: General and specific disclosure requirements,</w:t>
      </w:r>
      <w:r>
        <w:t xml:space="preserve"> </w:t>
      </w:r>
      <w:r w:rsidRPr="00940E38">
        <w:t>including presentation requirements</w:t>
      </w:r>
      <w:bookmarkEnd w:id="422"/>
      <w:bookmarkEnd w:id="423"/>
    </w:p>
    <w:p w14:paraId="682313C1" w14:textId="77777777" w:rsidR="00E73BC6" w:rsidRPr="00940E38" w:rsidRDefault="00E73BC6" w:rsidP="00E73BC6">
      <w:pPr>
        <w:pStyle w:val="Heading2nonTOC"/>
      </w:pPr>
      <w:bookmarkStart w:id="424" w:name="_Toc477967542"/>
      <w:r w:rsidRPr="00940E38">
        <w:t>Requirements that apply to all aspects of the preparation of financial statements</w:t>
      </w:r>
      <w:bookmarkEnd w:id="424"/>
    </w:p>
    <w:p w14:paraId="24B9B4AC" w14:textId="77777777" w:rsidR="00E73BC6" w:rsidRPr="00940E38" w:rsidRDefault="00E73BC6" w:rsidP="00E73BC6">
      <w:r w:rsidRPr="00940E38">
        <w:t xml:space="preserve">This guidance section highlights those requirements that all agencies need to adhere to in preparing financial statements. </w:t>
      </w:r>
    </w:p>
    <w:p w14:paraId="0354F0FF" w14:textId="77777777" w:rsidR="00E73BC6" w:rsidRPr="00940E38" w:rsidRDefault="00E73BC6" w:rsidP="00E73BC6">
      <w:r w:rsidRPr="00940E38">
        <w:rPr>
          <w:b/>
        </w:rPr>
        <w:t>Consistency</w:t>
      </w:r>
      <w:r w:rsidRPr="00940E38">
        <w:t>: The presentation and classification of items in the financial statements shall be retained from one period to the next unless:</w:t>
      </w:r>
    </w:p>
    <w:p w14:paraId="6CAE1730" w14:textId="32ADEAB0" w:rsidR="00E73BC6" w:rsidRPr="00940E38" w:rsidRDefault="00E73BC6" w:rsidP="00FC71D7">
      <w:pPr>
        <w:pStyle w:val="List"/>
        <w:numPr>
          <w:ilvl w:val="0"/>
          <w:numId w:val="264"/>
        </w:numPr>
      </w:pPr>
      <w:r w:rsidRPr="00940E38">
        <w:t>it is apparent, following a significant change in the nature of the entity’s operations or a review of its financial statements, that another presentation or classification would be more appropriate having regard to the criteria for the selection and application of accounting policies in AASB 108; or</w:t>
      </w:r>
    </w:p>
    <w:p w14:paraId="6DBC8140" w14:textId="308D71D8" w:rsidR="00E73BC6" w:rsidRPr="00940E38" w:rsidRDefault="00E73BC6" w:rsidP="00FC71D7">
      <w:pPr>
        <w:pStyle w:val="List"/>
        <w:numPr>
          <w:ilvl w:val="0"/>
          <w:numId w:val="264"/>
        </w:numPr>
      </w:pPr>
      <w:r w:rsidRPr="00940E38">
        <w:t xml:space="preserve">an AAS requires a change in presentation. </w:t>
      </w:r>
      <w:r w:rsidRPr="00940E38">
        <w:rPr>
          <w:rStyle w:val="SourceReference"/>
        </w:rPr>
        <w:t>[AASB 101.45]</w:t>
      </w:r>
    </w:p>
    <w:p w14:paraId="73B76BE8" w14:textId="77777777" w:rsidR="00E73BC6" w:rsidRPr="00940E38" w:rsidRDefault="00E73BC6" w:rsidP="00E73BC6">
      <w:r w:rsidRPr="00940E38">
        <w:rPr>
          <w:b/>
        </w:rPr>
        <w:t>Materiality and aggregation</w:t>
      </w:r>
      <w:r w:rsidRPr="00940E38">
        <w:t xml:space="preserve">: Each material class of similar items shall be presented separately in the financial statements. Items of a similar nature or function shall be presented separately unless they are immaterial. </w:t>
      </w:r>
      <w:r w:rsidRPr="00940E38">
        <w:rPr>
          <w:rStyle w:val="SourceReference"/>
        </w:rPr>
        <w:t>[AASB 101.29]</w:t>
      </w:r>
    </w:p>
    <w:p w14:paraId="5EB3A6A1" w14:textId="4987006E" w:rsidR="00E73BC6" w:rsidRPr="00940E38" w:rsidRDefault="00E73BC6" w:rsidP="00E73BC6">
      <w:r w:rsidRPr="00940E38">
        <w:t xml:space="preserve">An agency must assess and make judgements to determine if an item is material. </w:t>
      </w:r>
      <w:proofErr w:type="gramStart"/>
      <w:r w:rsidRPr="00940E38">
        <w:t>As a general guide, financial information</w:t>
      </w:r>
      <w:proofErr w:type="gramEnd"/>
      <w:r w:rsidRPr="00940E38">
        <w:t xml:space="preserve"> will be considered material if their omission, </w:t>
      </w:r>
      <w:r w:rsidR="00591DEC" w:rsidRPr="00940E38">
        <w:t>misstatement</w:t>
      </w:r>
      <w:r w:rsidRPr="00940E38">
        <w:t xml:space="preserve"> or non-disclosure has the potential, individually or collectively, to:</w:t>
      </w:r>
    </w:p>
    <w:p w14:paraId="2D0C585D" w14:textId="292A076C" w:rsidR="00E73BC6" w:rsidRPr="00940E38" w:rsidRDefault="00E73BC6" w:rsidP="00FC71D7">
      <w:pPr>
        <w:pStyle w:val="List"/>
        <w:numPr>
          <w:ilvl w:val="0"/>
          <w:numId w:val="265"/>
        </w:numPr>
      </w:pPr>
      <w:r w:rsidRPr="00940E38">
        <w:t xml:space="preserve">influence the economic decisions that users make </w:t>
      </w:r>
      <w:proofErr w:type="gramStart"/>
      <w:r w:rsidRPr="00940E38">
        <w:t>on the basis of</w:t>
      </w:r>
      <w:proofErr w:type="gramEnd"/>
      <w:r w:rsidRPr="00940E38">
        <w:t xml:space="preserve"> the financial statements; and</w:t>
      </w:r>
    </w:p>
    <w:p w14:paraId="4DA6B483" w14:textId="1E517D98" w:rsidR="00E73BC6" w:rsidRPr="00940E38" w:rsidRDefault="00E73BC6" w:rsidP="00FC71D7">
      <w:pPr>
        <w:pStyle w:val="List"/>
        <w:numPr>
          <w:ilvl w:val="0"/>
          <w:numId w:val="265"/>
        </w:numPr>
      </w:pPr>
      <w:r w:rsidRPr="00940E38">
        <w:t>affect the discharge of accountability by management or governing body of the entity.</w:t>
      </w:r>
    </w:p>
    <w:p w14:paraId="0F67DF6F" w14:textId="77777777" w:rsidR="00E73BC6" w:rsidRPr="00940E38" w:rsidRDefault="00E73BC6" w:rsidP="00E73BC6">
      <w:r w:rsidRPr="00940E38">
        <w:t>Items that are immaterial both individually and in aggregate may be combined and presented as a single line item. However, the value of such line item is unlikely to exceed 10 per cent of the total value of the financial statement component that it forms part of.</w:t>
      </w:r>
    </w:p>
    <w:p w14:paraId="1EF350A3" w14:textId="77777777" w:rsidR="00E73BC6" w:rsidRPr="00940E38" w:rsidRDefault="00E73BC6" w:rsidP="00E73BC6">
      <w:r w:rsidRPr="00940E38">
        <w:rPr>
          <w:b/>
        </w:rPr>
        <w:t>Offsetting</w:t>
      </w:r>
      <w:r w:rsidRPr="00940E38">
        <w:t xml:space="preserve">: Income, expenses, assets and liabilities shall not be offset unless required by an AAS or permitted by an FRD. </w:t>
      </w:r>
      <w:r w:rsidRPr="00940E38">
        <w:rPr>
          <w:rStyle w:val="SourceReference"/>
        </w:rPr>
        <w:t>[AASB 101.32]</w:t>
      </w:r>
    </w:p>
    <w:p w14:paraId="7769303D" w14:textId="77777777" w:rsidR="00E73BC6" w:rsidRPr="00940E38" w:rsidRDefault="00E73BC6" w:rsidP="00E73BC6">
      <w:r w:rsidRPr="00940E38">
        <w:t xml:space="preserve">For financial instruments, a financial asset and a financial liability shall be </w:t>
      </w:r>
      <w:proofErr w:type="gramStart"/>
      <w:r w:rsidRPr="00940E38">
        <w:t>offset</w:t>
      </w:r>
      <w:proofErr w:type="gramEnd"/>
      <w:r w:rsidRPr="00940E38">
        <w:t xml:space="preserve"> and the net amount presented in the balance sheet only when an entity:</w:t>
      </w:r>
    </w:p>
    <w:p w14:paraId="196C88C0" w14:textId="3E2FFA98" w:rsidR="00E73BC6" w:rsidRPr="00940E38" w:rsidRDefault="00E73BC6" w:rsidP="00FC71D7">
      <w:pPr>
        <w:pStyle w:val="List"/>
        <w:numPr>
          <w:ilvl w:val="0"/>
          <w:numId w:val="266"/>
        </w:numPr>
      </w:pPr>
      <w:r w:rsidRPr="00940E38">
        <w:t>currently has a legally enforceable right to set off the recognised amounts; and</w:t>
      </w:r>
    </w:p>
    <w:p w14:paraId="73C6F980" w14:textId="1E43DDCA" w:rsidR="00E73BC6" w:rsidRPr="00940E38" w:rsidRDefault="00E73BC6" w:rsidP="00FC71D7">
      <w:pPr>
        <w:pStyle w:val="List"/>
        <w:numPr>
          <w:ilvl w:val="0"/>
          <w:numId w:val="266"/>
        </w:numPr>
      </w:pPr>
      <w:r w:rsidRPr="00940E38">
        <w:t>intends either to settle on a net basis, or to realise the asset and settle the liability simultaneously.</w:t>
      </w:r>
    </w:p>
    <w:p w14:paraId="335E95D7" w14:textId="77777777" w:rsidR="00E73BC6" w:rsidRPr="00940E38" w:rsidRDefault="00E73BC6" w:rsidP="00E73BC6">
      <w:r w:rsidRPr="00940E38">
        <w:t xml:space="preserve">In accounting for a transfer of a financial asset that does not qualify for derecognition, the entity shall not offset the transferred asset and the associated liability. </w:t>
      </w:r>
      <w:r w:rsidRPr="00940E38">
        <w:rPr>
          <w:rStyle w:val="SourceReference"/>
        </w:rPr>
        <w:t>[AASB 132.42]</w:t>
      </w:r>
    </w:p>
    <w:p w14:paraId="4EA73A23" w14:textId="77777777" w:rsidR="00E73BC6" w:rsidRPr="00940E38" w:rsidRDefault="00E73BC6" w:rsidP="00E73BC6">
      <w:r w:rsidRPr="00940E38">
        <w:rPr>
          <w:b/>
        </w:rPr>
        <w:t>Comparative information</w:t>
      </w:r>
      <w:r w:rsidRPr="00940E38">
        <w:t xml:space="preserve">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period’s complete set of financial statements. </w:t>
      </w:r>
      <w:r w:rsidRPr="00940E38">
        <w:rPr>
          <w:rStyle w:val="SourceReference"/>
        </w:rPr>
        <w:t>[AASB 101.38]</w:t>
      </w:r>
    </w:p>
    <w:p w14:paraId="006E332D" w14:textId="77777777" w:rsidR="00E73BC6" w:rsidRPr="00940E38" w:rsidRDefault="00E73BC6" w:rsidP="00E73BC6">
      <w:r w:rsidRPr="00940E38">
        <w:rPr>
          <w:b/>
        </w:rPr>
        <w:t>Reclassification of financial information</w:t>
      </w:r>
      <w:r w:rsidRPr="00940E38">
        <w:t>: When the presentation or classification of items in the complete set of financial statements is amended, comparative amounts shall be reclassified unless the reclassification is impracticable. When comparative amounts are reclassified, an entity shall disclose:</w:t>
      </w:r>
    </w:p>
    <w:p w14:paraId="1EADEC63" w14:textId="7DE63FFF" w:rsidR="00E73BC6" w:rsidRPr="00940E38" w:rsidRDefault="00E73BC6" w:rsidP="00FC71D7">
      <w:pPr>
        <w:pStyle w:val="List"/>
        <w:numPr>
          <w:ilvl w:val="0"/>
          <w:numId w:val="267"/>
        </w:numPr>
      </w:pPr>
      <w:r w:rsidRPr="00940E38">
        <w:t>the nature of the reclassification;</w:t>
      </w:r>
    </w:p>
    <w:p w14:paraId="11525DCC" w14:textId="26397619" w:rsidR="00E73BC6" w:rsidRPr="00940E38" w:rsidRDefault="00E73BC6" w:rsidP="00FC71D7">
      <w:pPr>
        <w:pStyle w:val="List"/>
        <w:numPr>
          <w:ilvl w:val="0"/>
          <w:numId w:val="267"/>
        </w:numPr>
      </w:pPr>
      <w:r w:rsidRPr="00940E38">
        <w:t>the amount of each item or class of items that is reclassified; and</w:t>
      </w:r>
    </w:p>
    <w:p w14:paraId="1FE51332" w14:textId="4B250C17" w:rsidR="00E73BC6" w:rsidRPr="00940E38" w:rsidRDefault="00E73BC6" w:rsidP="00FC71D7">
      <w:pPr>
        <w:pStyle w:val="List"/>
        <w:numPr>
          <w:ilvl w:val="0"/>
          <w:numId w:val="267"/>
        </w:numPr>
      </w:pPr>
      <w:r w:rsidRPr="00940E38">
        <w:t xml:space="preserve">the reason for the reclassification. </w:t>
      </w:r>
      <w:r w:rsidRPr="00940E38">
        <w:rPr>
          <w:rStyle w:val="SourceReference"/>
        </w:rPr>
        <w:t>[AASB 101.41]</w:t>
      </w:r>
    </w:p>
    <w:p w14:paraId="321E2A36" w14:textId="77777777" w:rsidR="00E73BC6" w:rsidRPr="00940E38" w:rsidRDefault="00E73BC6" w:rsidP="00E73BC6">
      <w:r w:rsidRPr="00940E38">
        <w:t>When it is impracticable to reclassify comparative amounts, an entity shall disclose:</w:t>
      </w:r>
    </w:p>
    <w:p w14:paraId="4A462EEC" w14:textId="63E0D0A0" w:rsidR="00E73BC6" w:rsidRPr="00940E38" w:rsidRDefault="00E73BC6" w:rsidP="00FC71D7">
      <w:pPr>
        <w:pStyle w:val="List"/>
        <w:numPr>
          <w:ilvl w:val="0"/>
          <w:numId w:val="268"/>
        </w:numPr>
      </w:pPr>
      <w:r w:rsidRPr="00940E38">
        <w:t>the reason for not reclassifying the amounts; and</w:t>
      </w:r>
    </w:p>
    <w:p w14:paraId="0182F901" w14:textId="42B0811C" w:rsidR="00E73BC6" w:rsidRPr="00940E38" w:rsidRDefault="00E73BC6" w:rsidP="00FC71D7">
      <w:pPr>
        <w:pStyle w:val="List"/>
        <w:numPr>
          <w:ilvl w:val="0"/>
          <w:numId w:val="268"/>
        </w:numPr>
      </w:pPr>
      <w:r w:rsidRPr="00940E38">
        <w:t xml:space="preserve">the nature of the adjustments that would have been made if the amounts had been reclassified. </w:t>
      </w:r>
      <w:r w:rsidRPr="00940E38">
        <w:rPr>
          <w:rStyle w:val="SourceReference"/>
        </w:rPr>
        <w:t>[AASB 101.42]</w:t>
      </w:r>
    </w:p>
    <w:p w14:paraId="3A4D4043" w14:textId="77777777" w:rsidR="009D4ECF" w:rsidRDefault="009D4ECF">
      <w:pPr>
        <w:keepLines w:val="0"/>
        <w:rPr>
          <w:b/>
        </w:rPr>
      </w:pPr>
      <w:r>
        <w:rPr>
          <w:b/>
        </w:rPr>
        <w:br w:type="page"/>
      </w:r>
    </w:p>
    <w:p w14:paraId="18974E51" w14:textId="435F4E57" w:rsidR="00E73BC6" w:rsidRPr="00940E38" w:rsidRDefault="00E73BC6" w:rsidP="00E73BC6">
      <w:r w:rsidRPr="00940E38">
        <w:rPr>
          <w:b/>
        </w:rPr>
        <w:lastRenderedPageBreak/>
        <w:t>Goods and Services Tax (GST)</w:t>
      </w:r>
      <w:r w:rsidRPr="00940E38">
        <w:t>: AASB Interpretation 1031 provides that revenue, expenses and assets must be recognised, net of the amount of GST, except where GST relating to the expenditure items is not recoverable from the taxation authority, in which case the item is recognised GST inclusive.</w:t>
      </w:r>
    </w:p>
    <w:p w14:paraId="5B5254F3" w14:textId="77777777" w:rsidR="00E73BC6" w:rsidRPr="00940E38" w:rsidRDefault="00E73BC6" w:rsidP="00E73BC6">
      <w:r w:rsidRPr="00940E38">
        <w:t xml:space="preserve">Agencies that are not able to recover GST relating to particular expenditure items should include a disclosure note indicating which items are inclusive of non-recoverable GST and amend the wording of specific disclosures to make it clear that the amounts disclosed are inclusive of non-recoverable GST. </w:t>
      </w:r>
      <w:r w:rsidRPr="00940E38">
        <w:rPr>
          <w:rStyle w:val="SourceReference"/>
        </w:rPr>
        <w:t>[AASB Interpretation 1031.6 and 1031.7]</w:t>
      </w:r>
    </w:p>
    <w:p w14:paraId="0091C892" w14:textId="77777777" w:rsidR="00E73BC6" w:rsidRPr="00940E38" w:rsidRDefault="00E73BC6" w:rsidP="00E73BC6">
      <w:r w:rsidRPr="00940E38">
        <w:t xml:space="preserve">Receivables and payables shall be stated with the amount of GST included. </w:t>
      </w:r>
      <w:r w:rsidRPr="00940E38">
        <w:rPr>
          <w:rStyle w:val="SourceReference"/>
        </w:rPr>
        <w:t>[AASB Interpretation 1031.8]</w:t>
      </w:r>
    </w:p>
    <w:p w14:paraId="73C837CB" w14:textId="77777777" w:rsidR="00E73BC6" w:rsidRPr="00940E38" w:rsidRDefault="00E73BC6" w:rsidP="00E73BC6">
      <w:r w:rsidRPr="00940E38">
        <w:t xml:space="preserve">The gross amount of GST recoverable from, or payable to, the taxation authority shall be included as part of either receivables or other liabilities in the balance sheet. </w:t>
      </w:r>
      <w:r w:rsidRPr="00940E38">
        <w:rPr>
          <w:rStyle w:val="SourceReference"/>
        </w:rPr>
        <w:t>[AASB Interpretation 1031.9]</w:t>
      </w:r>
    </w:p>
    <w:p w14:paraId="63114DC6" w14:textId="77777777" w:rsidR="00E73BC6" w:rsidRPr="00940E38" w:rsidRDefault="00E73BC6" w:rsidP="00E73BC6">
      <w:r w:rsidRPr="00940E38">
        <w:t xml:space="preserve">The GST component of cash flows arising from investing and financing activities that is recoverable from, or payable to, the taxation authority shall be classified as operating cash flows and will be included in receipts from customers or payments to suppliers, as appropriate. </w:t>
      </w:r>
      <w:r w:rsidRPr="00940E38">
        <w:rPr>
          <w:rStyle w:val="SourceReference"/>
        </w:rPr>
        <w:t>[AASB Interpretation 1031.10, 1031.11]</w:t>
      </w:r>
    </w:p>
    <w:p w14:paraId="29E18105" w14:textId="77777777" w:rsidR="00E73BC6" w:rsidRPr="00940E38" w:rsidRDefault="00E73BC6" w:rsidP="00E73BC6">
      <w:r w:rsidRPr="00940E38">
        <w:rPr>
          <w:b/>
        </w:rPr>
        <w:t>True and fair override</w:t>
      </w:r>
      <w:r w:rsidRPr="00940E38">
        <w:t xml:space="preserve">: 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AASB’s conceptual framework (the framework). The application of AASs, with additional disclosure when necessary, is presumed to result in a complete set of financial statements that achieves a fair presentation. </w:t>
      </w:r>
      <w:r w:rsidRPr="00940E38">
        <w:rPr>
          <w:rStyle w:val="SourceReference"/>
        </w:rPr>
        <w:t>[AASB 101.15]</w:t>
      </w:r>
    </w:p>
    <w:p w14:paraId="4B1F595C" w14:textId="77777777" w:rsidR="00E73BC6" w:rsidRPr="00940E38" w:rsidRDefault="00E73BC6" w:rsidP="00E73BC6">
      <w:r w:rsidRPr="00940E38">
        <w:t>In the extremely rare circumstance when management concludes that compliance with a requirement in an AAS would be so misleading that it would conflict with the objective of financial statements set out in the framework, the agency shall, to the maximum extent possible, reduce the perceived misleading aspects of compliance by disclosing:</w:t>
      </w:r>
    </w:p>
    <w:p w14:paraId="0CB3EF46" w14:textId="3DE9A159" w:rsidR="00E73BC6" w:rsidRPr="00940E38" w:rsidRDefault="00E73BC6" w:rsidP="00FC71D7">
      <w:pPr>
        <w:pStyle w:val="List"/>
        <w:numPr>
          <w:ilvl w:val="0"/>
          <w:numId w:val="269"/>
        </w:numPr>
      </w:pPr>
      <w:r w:rsidRPr="00940E38">
        <w:t xml:space="preserve">the title of the AAS in question, the nature of the requirement, and the reason why management has concluded that complying with that requirement is so misleading in the circumstances that it conflicts with the objective of financial statements set out in the framework </w:t>
      </w:r>
      <w:r w:rsidRPr="00940E38">
        <w:rPr>
          <w:rStyle w:val="SourceReference"/>
        </w:rPr>
        <w:t>[AASB 101.23(a)]</w:t>
      </w:r>
      <w:r w:rsidRPr="00940E38">
        <w:t xml:space="preserve">; and </w:t>
      </w:r>
    </w:p>
    <w:p w14:paraId="6DEF0387" w14:textId="30BBC4B9" w:rsidR="00E73BC6" w:rsidRPr="00940E38" w:rsidRDefault="00E73BC6" w:rsidP="00FC71D7">
      <w:pPr>
        <w:pStyle w:val="List"/>
        <w:numPr>
          <w:ilvl w:val="0"/>
          <w:numId w:val="269"/>
        </w:numPr>
      </w:pPr>
      <w:r w:rsidRPr="00940E38">
        <w:t xml:space="preserve">for each period presented, the adjustments to each item in the financial statements that management has concluded would be necessary to achieve a fair presentation. </w:t>
      </w:r>
      <w:r w:rsidRPr="00940E38">
        <w:rPr>
          <w:rStyle w:val="SourceReference"/>
        </w:rPr>
        <w:t>[AASB 101.23(b)]</w:t>
      </w:r>
    </w:p>
    <w:p w14:paraId="05674D9B" w14:textId="77777777" w:rsidR="00E73BC6" w:rsidRPr="00940E38" w:rsidRDefault="00E73BC6" w:rsidP="00E73BC6">
      <w:r w:rsidRPr="00940E38">
        <w:rPr>
          <w:b/>
        </w:rPr>
        <w:t>Going concern basis</w:t>
      </w:r>
      <w:r w:rsidRPr="00940E38">
        <w:t xml:space="preserve"> </w:t>
      </w:r>
      <w:r w:rsidRPr="00940E38">
        <w:rPr>
          <w:rStyle w:val="SourceReference"/>
        </w:rPr>
        <w:t>[AASB 101.25]</w:t>
      </w:r>
    </w:p>
    <w:p w14:paraId="6718D4A6" w14:textId="77777777" w:rsidR="00E73BC6" w:rsidRPr="00940E38" w:rsidRDefault="00E73BC6" w:rsidP="00E73BC6">
      <w:r w:rsidRPr="00940E38">
        <w:t xml:space="preserve">When preparing financial statements, management shall </w:t>
      </w:r>
      <w:proofErr w:type="gramStart"/>
      <w:r w:rsidRPr="00940E38">
        <w:t>make an assessment of</w:t>
      </w:r>
      <w:proofErr w:type="gramEnd"/>
      <w:r w:rsidRPr="00940E38">
        <w:t xml:space="preserve"> the agency’s ability to continue as a going concern. Financial statements shall be prepared on a going concern basis unless management either intends to liquidate the agency or to cease </w:t>
      </w:r>
      <w:proofErr w:type="gramStart"/>
      <w:r w:rsidRPr="00940E38">
        <w:t>trading, or</w:t>
      </w:r>
      <w:proofErr w:type="gramEnd"/>
      <w:r w:rsidRPr="00940E38">
        <w:t xml:space="preserve"> has no realistic alternative but to do so. When management is aware, in making its assessment, of material uncertainties related to events or conditions that may cast significant doubt upon the agency’s ability to continue as a going concern, those uncertainties shall be disclosed. When the financial statements are not prepared on a going concern basis, that fact shall be disclosed, together with the basis on which the financial statements are prepared and the reason the entity is not regarded as a going concern.</w:t>
      </w:r>
    </w:p>
    <w:p w14:paraId="3EA2DDFD" w14:textId="77777777" w:rsidR="00E73BC6" w:rsidRPr="00940E38" w:rsidRDefault="00E73BC6" w:rsidP="00E73BC6">
      <w:pPr>
        <w:keepLines w:val="0"/>
      </w:pPr>
    </w:p>
    <w:p w14:paraId="092B0C27" w14:textId="77777777" w:rsidR="00E73BC6" w:rsidRPr="00940E38" w:rsidRDefault="00E73BC6" w:rsidP="00E73BC6">
      <w:pPr>
        <w:keepLines w:val="0"/>
        <w:sectPr w:rsidR="00E73BC6" w:rsidRPr="00940E38" w:rsidSect="00E73BC6">
          <w:headerReference w:type="even" r:id="rId318"/>
          <w:headerReference w:type="default" r:id="rId319"/>
          <w:footerReference w:type="even" r:id="rId320"/>
          <w:footerReference w:type="default" r:id="rId321"/>
          <w:headerReference w:type="first" r:id="rId322"/>
          <w:footerReference w:type="first" r:id="rId323"/>
          <w:pgSz w:w="11906" w:h="16838" w:code="9"/>
          <w:pgMar w:top="1134" w:right="1134" w:bottom="1134" w:left="1134" w:header="624" w:footer="567" w:gutter="0"/>
          <w:cols w:sep="1" w:space="567"/>
          <w:titlePg/>
          <w:docGrid w:linePitch="360"/>
        </w:sectPr>
      </w:pPr>
    </w:p>
    <w:p w14:paraId="537DF475" w14:textId="77777777" w:rsidR="00E73BC6" w:rsidRPr="00940E38" w:rsidRDefault="00E73BC6" w:rsidP="000140BC">
      <w:pPr>
        <w:pStyle w:val="Heading10"/>
        <w:spacing w:before="0"/>
      </w:pPr>
      <w:bookmarkStart w:id="425" w:name="Guidance3"/>
      <w:bookmarkStart w:id="426" w:name="_Toc40797252"/>
      <w:r w:rsidRPr="00940E38">
        <w:lastRenderedPageBreak/>
        <w:t xml:space="preserve">Guidance section </w:t>
      </w:r>
      <w:r>
        <w:t>2</w:t>
      </w:r>
      <w:r w:rsidRPr="00940E38">
        <w:t xml:space="preserve">: </w:t>
      </w:r>
      <w:r w:rsidRPr="00F22BE1">
        <w:rPr>
          <w:color w:val="0072CE" w:themeColor="accent4"/>
        </w:rPr>
        <w:t>[Revised]</w:t>
      </w:r>
      <w:r w:rsidRPr="00940E38">
        <w:br/>
        <w:t>What is not disclosed in the Model financial statements</w:t>
      </w:r>
      <w:bookmarkEnd w:id="425"/>
      <w:bookmarkEnd w:id="426"/>
    </w:p>
    <w:p w14:paraId="22180080" w14:textId="77777777" w:rsidR="00E73BC6" w:rsidRPr="00940E38" w:rsidRDefault="00E73BC6" w:rsidP="00E73BC6">
      <w:r w:rsidRPr="00940E38">
        <w:t xml:space="preserve">The Model financial statements do not and cannot be expected to cover all situations that may be encountered in practice. </w:t>
      </w:r>
    </w:p>
    <w:p w14:paraId="0DD7F9BB" w14:textId="77777777" w:rsidR="00E73BC6" w:rsidRPr="00940E38" w:rsidRDefault="00E73BC6" w:rsidP="00E73BC6">
      <w:pPr>
        <w:spacing w:after="120"/>
      </w:pPr>
      <w:r w:rsidRPr="00940E38">
        <w:t xml:space="preserve">Specifically, this Model does not provide </w:t>
      </w:r>
      <w:r w:rsidRPr="00FC57C9">
        <w:t>illustration guidance on the disclosure requirements of the following effective AASs that have been issued by the AASB up to and including 1 May 2020.</w:t>
      </w:r>
    </w:p>
    <w:tbl>
      <w:tblPr>
        <w:tblStyle w:val="Modeltable2"/>
        <w:tblW w:w="9634" w:type="dxa"/>
        <w:tblLayout w:type="fixed"/>
        <w:tblLook w:val="0420" w:firstRow="1" w:lastRow="0" w:firstColumn="0" w:lastColumn="0" w:noHBand="0" w:noVBand="1"/>
      </w:tblPr>
      <w:tblGrid>
        <w:gridCol w:w="1735"/>
        <w:gridCol w:w="7899"/>
      </w:tblGrid>
      <w:tr w:rsidR="00E73BC6" w:rsidRPr="00B04E72" w14:paraId="527D45C2" w14:textId="77777777" w:rsidTr="00B04E72">
        <w:trPr>
          <w:cnfStyle w:val="100000000000" w:firstRow="1" w:lastRow="0" w:firstColumn="0" w:lastColumn="0" w:oddVBand="0" w:evenVBand="0" w:oddHBand="0" w:evenHBand="0" w:firstRowFirstColumn="0" w:firstRowLastColumn="0" w:lastRowFirstColumn="0" w:lastRowLastColumn="0"/>
        </w:trPr>
        <w:tc>
          <w:tcPr>
            <w:tcW w:w="1735" w:type="dxa"/>
          </w:tcPr>
          <w:p w14:paraId="31943C7F" w14:textId="77777777" w:rsidR="00E73BC6" w:rsidRPr="00B04E72" w:rsidRDefault="00E73BC6" w:rsidP="003F2D7F">
            <w:pPr>
              <w:spacing w:before="40" w:after="40"/>
              <w:rPr>
                <w:i/>
                <w:iCs/>
                <w:szCs w:val="18"/>
              </w:rPr>
            </w:pPr>
            <w:r w:rsidRPr="00B04E72">
              <w:rPr>
                <w:i/>
                <w:iCs/>
                <w:szCs w:val="18"/>
              </w:rPr>
              <w:t xml:space="preserve">Reference </w:t>
            </w:r>
          </w:p>
        </w:tc>
        <w:tc>
          <w:tcPr>
            <w:tcW w:w="7899" w:type="dxa"/>
          </w:tcPr>
          <w:p w14:paraId="1EE1AB81" w14:textId="77777777" w:rsidR="00E73BC6" w:rsidRPr="00B04E72" w:rsidRDefault="00E73BC6" w:rsidP="003F2D7F">
            <w:pPr>
              <w:spacing w:before="40" w:after="40"/>
              <w:rPr>
                <w:i/>
                <w:iCs/>
                <w:szCs w:val="18"/>
              </w:rPr>
            </w:pPr>
            <w:r w:rsidRPr="00B04E72">
              <w:rPr>
                <w:i/>
                <w:iCs/>
                <w:szCs w:val="18"/>
              </w:rPr>
              <w:t>Title</w:t>
            </w:r>
          </w:p>
        </w:tc>
      </w:tr>
      <w:tr w:rsidR="00E73BC6" w:rsidRPr="00B04E72" w14:paraId="75172A9F"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2AEA11C6" w14:textId="77777777" w:rsidR="00E73BC6" w:rsidRPr="00B04E72" w:rsidRDefault="00E73BC6" w:rsidP="003F2D7F">
            <w:pPr>
              <w:spacing w:before="40" w:after="40"/>
              <w:rPr>
                <w:rFonts w:cstheme="majorHAnsi"/>
                <w:sz w:val="18"/>
                <w:szCs w:val="18"/>
              </w:rPr>
            </w:pPr>
            <w:r w:rsidRPr="00B04E72">
              <w:rPr>
                <w:rFonts w:cstheme="majorHAnsi"/>
                <w:sz w:val="18"/>
                <w:szCs w:val="18"/>
              </w:rPr>
              <w:t>AASB 1</w:t>
            </w:r>
          </w:p>
        </w:tc>
        <w:tc>
          <w:tcPr>
            <w:tcW w:w="7899" w:type="dxa"/>
          </w:tcPr>
          <w:p w14:paraId="70B89ACA" w14:textId="77777777" w:rsidR="00E73BC6" w:rsidRPr="00B04E72" w:rsidRDefault="00E73BC6" w:rsidP="003F2D7F">
            <w:pPr>
              <w:spacing w:before="40" w:after="40"/>
              <w:rPr>
                <w:rFonts w:cstheme="majorHAnsi"/>
                <w:sz w:val="18"/>
                <w:szCs w:val="18"/>
              </w:rPr>
            </w:pPr>
            <w:r w:rsidRPr="00B04E72">
              <w:rPr>
                <w:rFonts w:cstheme="majorHAnsi"/>
                <w:sz w:val="18"/>
                <w:szCs w:val="18"/>
              </w:rPr>
              <w:t>First</w:t>
            </w:r>
            <w:r w:rsidRPr="00B04E72">
              <w:rPr>
                <w:rFonts w:cstheme="majorHAnsi"/>
                <w:sz w:val="18"/>
                <w:szCs w:val="18"/>
              </w:rPr>
              <w:noBreakHyphen/>
              <w:t>time Adoption of Australian Accounting Standards</w:t>
            </w:r>
          </w:p>
        </w:tc>
      </w:tr>
      <w:tr w:rsidR="00E73BC6" w:rsidRPr="00B04E72" w14:paraId="3DAE021B" w14:textId="77777777" w:rsidTr="00B04E72">
        <w:tc>
          <w:tcPr>
            <w:tcW w:w="1735" w:type="dxa"/>
          </w:tcPr>
          <w:p w14:paraId="14CAFDB1" w14:textId="77777777" w:rsidR="00E73BC6" w:rsidRPr="00B04E72" w:rsidRDefault="00E73BC6" w:rsidP="003F2D7F">
            <w:pPr>
              <w:spacing w:before="40" w:after="40"/>
              <w:rPr>
                <w:rFonts w:cstheme="majorHAnsi"/>
                <w:sz w:val="18"/>
                <w:szCs w:val="18"/>
              </w:rPr>
            </w:pPr>
            <w:r w:rsidRPr="00B04E72">
              <w:rPr>
                <w:rFonts w:cstheme="majorHAnsi"/>
                <w:sz w:val="18"/>
                <w:szCs w:val="18"/>
              </w:rPr>
              <w:t>AASB 2</w:t>
            </w:r>
          </w:p>
        </w:tc>
        <w:tc>
          <w:tcPr>
            <w:tcW w:w="7899" w:type="dxa"/>
          </w:tcPr>
          <w:p w14:paraId="4A732061" w14:textId="77777777" w:rsidR="00E73BC6" w:rsidRPr="00B04E72" w:rsidRDefault="00E73BC6" w:rsidP="003F2D7F">
            <w:pPr>
              <w:spacing w:before="40" w:after="40"/>
              <w:rPr>
                <w:rFonts w:cstheme="majorHAnsi"/>
                <w:sz w:val="18"/>
                <w:szCs w:val="18"/>
              </w:rPr>
            </w:pPr>
            <w:r w:rsidRPr="00B04E72">
              <w:rPr>
                <w:rFonts w:cstheme="majorHAnsi"/>
                <w:sz w:val="18"/>
                <w:szCs w:val="18"/>
              </w:rPr>
              <w:t>Share</w:t>
            </w:r>
            <w:r w:rsidRPr="00B04E72">
              <w:rPr>
                <w:rFonts w:cstheme="majorHAnsi"/>
                <w:sz w:val="18"/>
                <w:szCs w:val="18"/>
              </w:rPr>
              <w:noBreakHyphen/>
              <w:t>based Payment</w:t>
            </w:r>
          </w:p>
        </w:tc>
      </w:tr>
      <w:tr w:rsidR="00E73BC6" w:rsidRPr="00B04E72" w14:paraId="4B96D85B"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5793899E" w14:textId="77777777" w:rsidR="00E73BC6" w:rsidRPr="00B04E72" w:rsidRDefault="00E73BC6" w:rsidP="003F2D7F">
            <w:pPr>
              <w:spacing w:before="40" w:after="40"/>
              <w:rPr>
                <w:rFonts w:cstheme="majorHAnsi"/>
                <w:sz w:val="18"/>
                <w:szCs w:val="18"/>
              </w:rPr>
            </w:pPr>
            <w:r w:rsidRPr="00B04E72">
              <w:rPr>
                <w:rFonts w:cstheme="majorHAnsi"/>
                <w:sz w:val="18"/>
                <w:szCs w:val="18"/>
              </w:rPr>
              <w:t>AASB 4</w:t>
            </w:r>
          </w:p>
        </w:tc>
        <w:tc>
          <w:tcPr>
            <w:tcW w:w="7899" w:type="dxa"/>
          </w:tcPr>
          <w:p w14:paraId="52135AFF" w14:textId="77777777" w:rsidR="00E73BC6" w:rsidRPr="00B04E72" w:rsidRDefault="00E73BC6" w:rsidP="003F2D7F">
            <w:pPr>
              <w:spacing w:before="40" w:after="40"/>
              <w:rPr>
                <w:rFonts w:cstheme="majorHAnsi"/>
                <w:sz w:val="18"/>
                <w:szCs w:val="18"/>
              </w:rPr>
            </w:pPr>
            <w:r w:rsidRPr="00B04E72">
              <w:rPr>
                <w:rFonts w:cstheme="majorHAnsi"/>
                <w:sz w:val="18"/>
                <w:szCs w:val="18"/>
              </w:rPr>
              <w:t>Insurance Contracts</w:t>
            </w:r>
          </w:p>
        </w:tc>
      </w:tr>
      <w:tr w:rsidR="00E73BC6" w:rsidRPr="00B04E72" w14:paraId="5DA7D344" w14:textId="77777777" w:rsidTr="00B04E72">
        <w:tc>
          <w:tcPr>
            <w:tcW w:w="1735" w:type="dxa"/>
          </w:tcPr>
          <w:p w14:paraId="74F6EE3A" w14:textId="77777777" w:rsidR="00E73BC6" w:rsidRPr="00B04E72" w:rsidRDefault="00E73BC6" w:rsidP="003F2D7F">
            <w:pPr>
              <w:spacing w:before="40" w:after="40"/>
              <w:rPr>
                <w:rFonts w:cstheme="majorHAnsi"/>
                <w:sz w:val="18"/>
                <w:szCs w:val="18"/>
              </w:rPr>
            </w:pPr>
            <w:r w:rsidRPr="00B04E72">
              <w:rPr>
                <w:rFonts w:cstheme="majorHAnsi"/>
                <w:sz w:val="18"/>
                <w:szCs w:val="18"/>
              </w:rPr>
              <w:t>AASB 6</w:t>
            </w:r>
          </w:p>
        </w:tc>
        <w:tc>
          <w:tcPr>
            <w:tcW w:w="7899" w:type="dxa"/>
          </w:tcPr>
          <w:p w14:paraId="401E18BD" w14:textId="77777777" w:rsidR="00E73BC6" w:rsidRPr="00B04E72" w:rsidRDefault="00E73BC6" w:rsidP="003F2D7F">
            <w:pPr>
              <w:spacing w:before="40" w:after="40"/>
              <w:rPr>
                <w:rFonts w:cstheme="majorHAnsi"/>
                <w:sz w:val="18"/>
                <w:szCs w:val="18"/>
              </w:rPr>
            </w:pPr>
            <w:r w:rsidRPr="00B04E72">
              <w:rPr>
                <w:rFonts w:cstheme="majorHAnsi"/>
                <w:sz w:val="18"/>
                <w:szCs w:val="18"/>
              </w:rPr>
              <w:t>Exploration for and Evaluation of Mineral Resources</w:t>
            </w:r>
          </w:p>
        </w:tc>
      </w:tr>
      <w:tr w:rsidR="00E73BC6" w:rsidRPr="00B04E72" w14:paraId="33E8A377"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0A60B1EC" w14:textId="77777777" w:rsidR="00E73BC6" w:rsidRPr="00B04E72" w:rsidRDefault="00E73BC6" w:rsidP="003F2D7F">
            <w:pPr>
              <w:spacing w:before="40" w:after="40"/>
              <w:rPr>
                <w:rFonts w:cstheme="majorHAnsi"/>
                <w:sz w:val="18"/>
                <w:szCs w:val="18"/>
              </w:rPr>
            </w:pPr>
            <w:r w:rsidRPr="00B04E72">
              <w:rPr>
                <w:rFonts w:cstheme="majorHAnsi"/>
                <w:sz w:val="18"/>
                <w:szCs w:val="18"/>
              </w:rPr>
              <w:t xml:space="preserve">AASB 8 </w:t>
            </w:r>
          </w:p>
        </w:tc>
        <w:tc>
          <w:tcPr>
            <w:tcW w:w="7899" w:type="dxa"/>
          </w:tcPr>
          <w:p w14:paraId="3A965286" w14:textId="77777777" w:rsidR="00E73BC6" w:rsidRPr="00B04E72" w:rsidRDefault="00E73BC6" w:rsidP="003F2D7F">
            <w:pPr>
              <w:spacing w:before="40" w:after="40"/>
              <w:rPr>
                <w:rFonts w:cstheme="majorHAnsi"/>
                <w:sz w:val="18"/>
                <w:szCs w:val="18"/>
              </w:rPr>
            </w:pPr>
            <w:r w:rsidRPr="00B04E72">
              <w:rPr>
                <w:rFonts w:cstheme="majorHAnsi"/>
                <w:sz w:val="18"/>
                <w:szCs w:val="18"/>
              </w:rPr>
              <w:t>Operating Segments</w:t>
            </w:r>
          </w:p>
        </w:tc>
      </w:tr>
      <w:tr w:rsidR="00E73BC6" w:rsidRPr="00B04E72" w14:paraId="5CBBB538" w14:textId="77777777" w:rsidTr="00B04E72">
        <w:tc>
          <w:tcPr>
            <w:tcW w:w="1735" w:type="dxa"/>
          </w:tcPr>
          <w:p w14:paraId="7ED3DC53" w14:textId="77777777" w:rsidR="00E73BC6" w:rsidRPr="00B04E72" w:rsidRDefault="00E73BC6" w:rsidP="003F2D7F">
            <w:pPr>
              <w:spacing w:before="40" w:after="40"/>
              <w:rPr>
                <w:rFonts w:cstheme="majorHAnsi"/>
                <w:sz w:val="18"/>
                <w:szCs w:val="18"/>
              </w:rPr>
            </w:pPr>
            <w:r w:rsidRPr="00B04E72">
              <w:rPr>
                <w:rFonts w:cstheme="majorHAnsi"/>
                <w:sz w:val="18"/>
                <w:szCs w:val="18"/>
              </w:rPr>
              <w:t>AASB 14</w:t>
            </w:r>
          </w:p>
        </w:tc>
        <w:tc>
          <w:tcPr>
            <w:tcW w:w="7899" w:type="dxa"/>
          </w:tcPr>
          <w:p w14:paraId="20B86307" w14:textId="77777777" w:rsidR="00E73BC6" w:rsidRPr="00B04E72" w:rsidRDefault="00E73BC6" w:rsidP="003F2D7F">
            <w:pPr>
              <w:spacing w:before="40" w:after="40"/>
              <w:rPr>
                <w:rFonts w:cstheme="majorHAnsi"/>
                <w:sz w:val="18"/>
                <w:szCs w:val="18"/>
              </w:rPr>
            </w:pPr>
            <w:r w:rsidRPr="00B04E72">
              <w:rPr>
                <w:rFonts w:cstheme="majorHAnsi"/>
                <w:sz w:val="18"/>
                <w:szCs w:val="18"/>
              </w:rPr>
              <w:t>Regulatory Deferral Accounts</w:t>
            </w:r>
          </w:p>
        </w:tc>
      </w:tr>
      <w:tr w:rsidR="00E73BC6" w:rsidRPr="00B04E72" w14:paraId="12CB31D6"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28240F98" w14:textId="77777777" w:rsidR="00E73BC6" w:rsidRPr="00B04E72" w:rsidRDefault="00E73BC6" w:rsidP="003F2D7F">
            <w:pPr>
              <w:spacing w:before="40" w:after="40"/>
              <w:rPr>
                <w:rFonts w:cstheme="majorHAnsi"/>
                <w:sz w:val="18"/>
                <w:szCs w:val="18"/>
              </w:rPr>
            </w:pPr>
            <w:r w:rsidRPr="00B04E72">
              <w:rPr>
                <w:rFonts w:cstheme="majorHAnsi"/>
                <w:sz w:val="18"/>
                <w:szCs w:val="18"/>
              </w:rPr>
              <w:t>AASB 111</w:t>
            </w:r>
          </w:p>
        </w:tc>
        <w:tc>
          <w:tcPr>
            <w:tcW w:w="7899" w:type="dxa"/>
          </w:tcPr>
          <w:p w14:paraId="0A77036D" w14:textId="77777777" w:rsidR="00E73BC6" w:rsidRPr="00B04E72" w:rsidRDefault="00E73BC6" w:rsidP="003F2D7F">
            <w:pPr>
              <w:spacing w:before="40" w:after="40"/>
              <w:rPr>
                <w:rFonts w:cstheme="majorHAnsi"/>
                <w:sz w:val="18"/>
                <w:szCs w:val="18"/>
              </w:rPr>
            </w:pPr>
            <w:r w:rsidRPr="00B04E72">
              <w:rPr>
                <w:rFonts w:cstheme="majorHAnsi"/>
                <w:sz w:val="18"/>
                <w:szCs w:val="18"/>
              </w:rPr>
              <w:t>Construction contracts</w:t>
            </w:r>
          </w:p>
        </w:tc>
      </w:tr>
      <w:tr w:rsidR="00E73BC6" w:rsidRPr="00B04E72" w14:paraId="4682F407" w14:textId="77777777" w:rsidTr="00B04E72">
        <w:tc>
          <w:tcPr>
            <w:tcW w:w="1735" w:type="dxa"/>
          </w:tcPr>
          <w:p w14:paraId="18438BED" w14:textId="77777777" w:rsidR="00E73BC6" w:rsidRPr="00B04E72" w:rsidRDefault="00E73BC6" w:rsidP="003F2D7F">
            <w:pPr>
              <w:spacing w:before="40" w:after="40"/>
              <w:rPr>
                <w:rFonts w:cstheme="majorHAnsi"/>
                <w:sz w:val="18"/>
                <w:szCs w:val="18"/>
              </w:rPr>
            </w:pPr>
            <w:r w:rsidRPr="00B04E72">
              <w:rPr>
                <w:rFonts w:cstheme="majorHAnsi"/>
                <w:sz w:val="18"/>
                <w:szCs w:val="18"/>
              </w:rPr>
              <w:t>AASB 112</w:t>
            </w:r>
          </w:p>
        </w:tc>
        <w:tc>
          <w:tcPr>
            <w:tcW w:w="7899" w:type="dxa"/>
          </w:tcPr>
          <w:p w14:paraId="725BCAE0" w14:textId="77777777" w:rsidR="00E73BC6" w:rsidRPr="00B04E72" w:rsidRDefault="00E73BC6" w:rsidP="003F2D7F">
            <w:pPr>
              <w:spacing w:before="40" w:after="40"/>
              <w:rPr>
                <w:rFonts w:cstheme="majorHAnsi"/>
                <w:sz w:val="18"/>
                <w:szCs w:val="18"/>
              </w:rPr>
            </w:pPr>
            <w:r w:rsidRPr="00B04E72">
              <w:rPr>
                <w:rFonts w:cstheme="majorHAnsi"/>
                <w:sz w:val="18"/>
                <w:szCs w:val="18"/>
              </w:rPr>
              <w:t>Income Taxes</w:t>
            </w:r>
          </w:p>
        </w:tc>
      </w:tr>
      <w:tr w:rsidR="00E73BC6" w:rsidRPr="00B04E72" w14:paraId="3A13E899"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28D885BD" w14:textId="77777777" w:rsidR="00E73BC6" w:rsidRPr="00B04E72" w:rsidRDefault="00E73BC6" w:rsidP="003F2D7F">
            <w:pPr>
              <w:spacing w:before="40" w:after="40"/>
              <w:rPr>
                <w:rFonts w:cstheme="majorHAnsi"/>
                <w:sz w:val="18"/>
                <w:szCs w:val="18"/>
              </w:rPr>
            </w:pPr>
            <w:r w:rsidRPr="00B04E72">
              <w:rPr>
                <w:rFonts w:cstheme="majorHAnsi"/>
                <w:sz w:val="18"/>
                <w:szCs w:val="18"/>
              </w:rPr>
              <w:t>AASB 117</w:t>
            </w:r>
          </w:p>
        </w:tc>
        <w:tc>
          <w:tcPr>
            <w:tcW w:w="7899" w:type="dxa"/>
          </w:tcPr>
          <w:p w14:paraId="158F6B4B" w14:textId="77777777" w:rsidR="00E73BC6" w:rsidRPr="00B04E72" w:rsidRDefault="00E73BC6" w:rsidP="003F2D7F">
            <w:pPr>
              <w:spacing w:before="40" w:after="40"/>
              <w:rPr>
                <w:rFonts w:cstheme="majorHAnsi"/>
                <w:sz w:val="18"/>
                <w:szCs w:val="18"/>
              </w:rPr>
            </w:pPr>
            <w:r w:rsidRPr="00B04E72">
              <w:rPr>
                <w:rFonts w:cstheme="majorHAnsi"/>
                <w:sz w:val="18"/>
                <w:szCs w:val="18"/>
              </w:rPr>
              <w:t>Leases (superseded by AASB 16)</w:t>
            </w:r>
            <w:r w:rsidRPr="00B04E72">
              <w:rPr>
                <w:rStyle w:val="FootnoteReference"/>
                <w:rFonts w:cstheme="majorHAnsi"/>
                <w:sz w:val="18"/>
                <w:szCs w:val="18"/>
              </w:rPr>
              <w:footnoteReference w:id="8"/>
            </w:r>
          </w:p>
        </w:tc>
      </w:tr>
      <w:tr w:rsidR="00E73BC6" w:rsidRPr="00B04E72" w14:paraId="1B4BD589" w14:textId="77777777" w:rsidTr="00B04E72">
        <w:tc>
          <w:tcPr>
            <w:tcW w:w="1735" w:type="dxa"/>
          </w:tcPr>
          <w:p w14:paraId="28CF12F2" w14:textId="77777777" w:rsidR="00E73BC6" w:rsidRPr="00B04E72" w:rsidRDefault="00E73BC6" w:rsidP="003F2D7F">
            <w:pPr>
              <w:spacing w:before="40" w:after="40"/>
              <w:rPr>
                <w:rFonts w:cstheme="majorHAnsi"/>
                <w:sz w:val="18"/>
                <w:szCs w:val="18"/>
              </w:rPr>
            </w:pPr>
            <w:r w:rsidRPr="00B04E72">
              <w:rPr>
                <w:rFonts w:cstheme="majorHAnsi"/>
                <w:sz w:val="18"/>
                <w:szCs w:val="18"/>
              </w:rPr>
              <w:t>AASB 118</w:t>
            </w:r>
          </w:p>
        </w:tc>
        <w:tc>
          <w:tcPr>
            <w:tcW w:w="7899" w:type="dxa"/>
          </w:tcPr>
          <w:p w14:paraId="2B168DD4" w14:textId="77777777" w:rsidR="00E73BC6" w:rsidRPr="00B04E72" w:rsidRDefault="00E73BC6" w:rsidP="003F2D7F">
            <w:pPr>
              <w:spacing w:before="40" w:after="40"/>
              <w:rPr>
                <w:rFonts w:cstheme="majorHAnsi"/>
                <w:sz w:val="18"/>
                <w:szCs w:val="18"/>
              </w:rPr>
            </w:pPr>
            <w:r w:rsidRPr="00B04E72">
              <w:rPr>
                <w:rFonts w:cstheme="majorHAnsi"/>
                <w:sz w:val="18"/>
                <w:szCs w:val="18"/>
              </w:rPr>
              <w:t>Revenue (superseded by AASB 15)</w:t>
            </w:r>
            <w:r w:rsidRPr="00134B49">
              <w:rPr>
                <w:rFonts w:cstheme="majorHAnsi"/>
                <w:sz w:val="18"/>
                <w:szCs w:val="18"/>
                <w:vertAlign w:val="superscript"/>
              </w:rPr>
              <w:t>8</w:t>
            </w:r>
          </w:p>
        </w:tc>
      </w:tr>
      <w:tr w:rsidR="00E73BC6" w:rsidRPr="00B04E72" w14:paraId="668ED497"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474BA23D" w14:textId="77777777" w:rsidR="00E73BC6" w:rsidRPr="00B04E72" w:rsidRDefault="00E73BC6" w:rsidP="003F2D7F">
            <w:pPr>
              <w:spacing w:before="40" w:after="40"/>
              <w:rPr>
                <w:rFonts w:cstheme="majorHAnsi"/>
                <w:sz w:val="18"/>
                <w:szCs w:val="18"/>
              </w:rPr>
            </w:pPr>
            <w:r w:rsidRPr="00B04E72">
              <w:rPr>
                <w:rFonts w:cstheme="majorHAnsi"/>
                <w:sz w:val="18"/>
                <w:szCs w:val="18"/>
              </w:rPr>
              <w:t>AASB 120</w:t>
            </w:r>
          </w:p>
        </w:tc>
        <w:tc>
          <w:tcPr>
            <w:tcW w:w="7899" w:type="dxa"/>
          </w:tcPr>
          <w:p w14:paraId="3B9BE437" w14:textId="77777777" w:rsidR="00E73BC6" w:rsidRPr="00B04E72" w:rsidRDefault="00E73BC6" w:rsidP="003F2D7F">
            <w:pPr>
              <w:spacing w:before="40" w:after="40"/>
              <w:rPr>
                <w:rFonts w:cstheme="majorHAnsi"/>
                <w:sz w:val="18"/>
                <w:szCs w:val="18"/>
              </w:rPr>
            </w:pPr>
            <w:r w:rsidRPr="00B04E72">
              <w:rPr>
                <w:rFonts w:cstheme="majorHAnsi"/>
                <w:sz w:val="18"/>
                <w:szCs w:val="18"/>
              </w:rPr>
              <w:t>Accounting for Government Grants and Disclosure of Government Assistance</w:t>
            </w:r>
          </w:p>
        </w:tc>
      </w:tr>
      <w:tr w:rsidR="00E73BC6" w:rsidRPr="00B04E72" w14:paraId="36E0C7D8" w14:textId="77777777" w:rsidTr="00B04E72">
        <w:tc>
          <w:tcPr>
            <w:tcW w:w="1735" w:type="dxa"/>
          </w:tcPr>
          <w:p w14:paraId="107E910E" w14:textId="77777777" w:rsidR="00E73BC6" w:rsidRPr="00B04E72" w:rsidRDefault="00E73BC6" w:rsidP="003F2D7F">
            <w:pPr>
              <w:spacing w:before="40" w:after="40"/>
              <w:rPr>
                <w:rFonts w:cstheme="majorHAnsi"/>
                <w:sz w:val="18"/>
                <w:szCs w:val="18"/>
              </w:rPr>
            </w:pPr>
            <w:r w:rsidRPr="00B04E72">
              <w:rPr>
                <w:rFonts w:cstheme="majorHAnsi"/>
                <w:sz w:val="18"/>
                <w:szCs w:val="18"/>
              </w:rPr>
              <w:t>AASB 127</w:t>
            </w:r>
          </w:p>
        </w:tc>
        <w:tc>
          <w:tcPr>
            <w:tcW w:w="7899" w:type="dxa"/>
          </w:tcPr>
          <w:p w14:paraId="628F84A6" w14:textId="77777777" w:rsidR="00E73BC6" w:rsidRPr="00B04E72" w:rsidRDefault="00E73BC6" w:rsidP="003F2D7F">
            <w:pPr>
              <w:spacing w:before="40" w:after="40"/>
              <w:rPr>
                <w:rFonts w:cstheme="majorHAnsi"/>
                <w:sz w:val="18"/>
                <w:szCs w:val="18"/>
              </w:rPr>
            </w:pPr>
            <w:r w:rsidRPr="00B04E72">
              <w:rPr>
                <w:rFonts w:cstheme="majorHAnsi"/>
                <w:sz w:val="18"/>
                <w:szCs w:val="18"/>
              </w:rPr>
              <w:t>Separate Financial Statements</w:t>
            </w:r>
          </w:p>
        </w:tc>
      </w:tr>
      <w:tr w:rsidR="00E73BC6" w:rsidRPr="00B04E72" w14:paraId="205BFFE0"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685F86C1" w14:textId="77777777" w:rsidR="00E73BC6" w:rsidRPr="00B04E72" w:rsidRDefault="00E73BC6" w:rsidP="003F2D7F">
            <w:pPr>
              <w:spacing w:before="40" w:after="40"/>
              <w:rPr>
                <w:rFonts w:cstheme="majorHAnsi"/>
                <w:sz w:val="18"/>
                <w:szCs w:val="18"/>
              </w:rPr>
            </w:pPr>
            <w:r w:rsidRPr="00B04E72">
              <w:rPr>
                <w:rFonts w:cstheme="majorHAnsi"/>
                <w:sz w:val="18"/>
                <w:szCs w:val="18"/>
              </w:rPr>
              <w:t>AASB 129</w:t>
            </w:r>
          </w:p>
        </w:tc>
        <w:tc>
          <w:tcPr>
            <w:tcW w:w="7899" w:type="dxa"/>
          </w:tcPr>
          <w:p w14:paraId="33C1796C" w14:textId="77777777" w:rsidR="00E73BC6" w:rsidRPr="00B04E72" w:rsidRDefault="00E73BC6" w:rsidP="003F2D7F">
            <w:pPr>
              <w:spacing w:before="40" w:after="40"/>
              <w:rPr>
                <w:rFonts w:cstheme="majorHAnsi"/>
                <w:sz w:val="18"/>
                <w:szCs w:val="18"/>
              </w:rPr>
            </w:pPr>
            <w:r w:rsidRPr="00B04E72">
              <w:rPr>
                <w:rFonts w:cstheme="majorHAnsi"/>
                <w:sz w:val="18"/>
                <w:szCs w:val="18"/>
              </w:rPr>
              <w:t>Financial Reporting in Hyperinflationary Economics</w:t>
            </w:r>
          </w:p>
        </w:tc>
      </w:tr>
      <w:tr w:rsidR="00E73BC6" w:rsidRPr="00B04E72" w14:paraId="73488ED6" w14:textId="77777777" w:rsidTr="00B04E72">
        <w:tc>
          <w:tcPr>
            <w:tcW w:w="1735" w:type="dxa"/>
          </w:tcPr>
          <w:p w14:paraId="0473ED79" w14:textId="77777777" w:rsidR="00E73BC6" w:rsidRPr="00B04E72" w:rsidRDefault="00E73BC6" w:rsidP="003F2D7F">
            <w:pPr>
              <w:spacing w:before="40" w:after="40"/>
              <w:rPr>
                <w:rFonts w:cstheme="majorHAnsi"/>
                <w:sz w:val="18"/>
                <w:szCs w:val="18"/>
              </w:rPr>
            </w:pPr>
            <w:r w:rsidRPr="00B04E72">
              <w:rPr>
                <w:rFonts w:cstheme="majorHAnsi"/>
                <w:sz w:val="18"/>
                <w:szCs w:val="18"/>
              </w:rPr>
              <w:t>AASB 133</w:t>
            </w:r>
          </w:p>
        </w:tc>
        <w:tc>
          <w:tcPr>
            <w:tcW w:w="7899" w:type="dxa"/>
          </w:tcPr>
          <w:p w14:paraId="6E69FE2A" w14:textId="77777777" w:rsidR="00E73BC6" w:rsidRPr="00B04E72" w:rsidRDefault="00E73BC6" w:rsidP="003F2D7F">
            <w:pPr>
              <w:spacing w:before="40" w:after="40"/>
              <w:rPr>
                <w:rFonts w:cstheme="majorHAnsi"/>
                <w:sz w:val="18"/>
                <w:szCs w:val="18"/>
              </w:rPr>
            </w:pPr>
            <w:r w:rsidRPr="00B04E72">
              <w:rPr>
                <w:rFonts w:cstheme="majorHAnsi"/>
                <w:sz w:val="18"/>
                <w:szCs w:val="18"/>
              </w:rPr>
              <w:t>Earnings per Share</w:t>
            </w:r>
          </w:p>
        </w:tc>
      </w:tr>
      <w:tr w:rsidR="00E73BC6" w:rsidRPr="00B04E72" w14:paraId="41122BAE"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419C9211" w14:textId="77777777" w:rsidR="00E73BC6" w:rsidRPr="00B04E72" w:rsidRDefault="00E73BC6" w:rsidP="003F2D7F">
            <w:pPr>
              <w:spacing w:before="40" w:after="40"/>
              <w:rPr>
                <w:rFonts w:cstheme="majorHAnsi"/>
                <w:sz w:val="18"/>
                <w:szCs w:val="18"/>
              </w:rPr>
            </w:pPr>
            <w:r w:rsidRPr="00B04E72">
              <w:rPr>
                <w:rFonts w:cstheme="majorHAnsi"/>
                <w:sz w:val="18"/>
                <w:szCs w:val="18"/>
              </w:rPr>
              <w:t>AASB 134</w:t>
            </w:r>
          </w:p>
        </w:tc>
        <w:tc>
          <w:tcPr>
            <w:tcW w:w="7899" w:type="dxa"/>
          </w:tcPr>
          <w:p w14:paraId="2E9C666D" w14:textId="77777777" w:rsidR="00E73BC6" w:rsidRPr="00B04E72" w:rsidRDefault="00E73BC6" w:rsidP="003F2D7F">
            <w:pPr>
              <w:spacing w:before="40" w:after="40"/>
              <w:rPr>
                <w:rFonts w:cstheme="majorHAnsi"/>
                <w:sz w:val="18"/>
                <w:szCs w:val="18"/>
              </w:rPr>
            </w:pPr>
            <w:r w:rsidRPr="00B04E72">
              <w:rPr>
                <w:rFonts w:cstheme="majorHAnsi"/>
                <w:sz w:val="18"/>
                <w:szCs w:val="18"/>
              </w:rPr>
              <w:t>Interim Financial Reporting</w:t>
            </w:r>
          </w:p>
        </w:tc>
      </w:tr>
      <w:tr w:rsidR="00E73BC6" w:rsidRPr="00B04E72" w14:paraId="3131AEBC" w14:textId="77777777" w:rsidTr="00B04E72">
        <w:tc>
          <w:tcPr>
            <w:tcW w:w="1735" w:type="dxa"/>
          </w:tcPr>
          <w:p w14:paraId="71228202" w14:textId="77777777" w:rsidR="00E73BC6" w:rsidRPr="00B04E72" w:rsidRDefault="00E73BC6" w:rsidP="003F2D7F">
            <w:pPr>
              <w:spacing w:before="40" w:after="40"/>
              <w:rPr>
                <w:rFonts w:cstheme="majorHAnsi"/>
                <w:sz w:val="18"/>
                <w:szCs w:val="18"/>
              </w:rPr>
            </w:pPr>
            <w:r w:rsidRPr="00B04E72">
              <w:rPr>
                <w:rFonts w:cstheme="majorHAnsi"/>
                <w:sz w:val="18"/>
                <w:szCs w:val="18"/>
              </w:rPr>
              <w:t>AASB 1023</w:t>
            </w:r>
          </w:p>
        </w:tc>
        <w:tc>
          <w:tcPr>
            <w:tcW w:w="7899" w:type="dxa"/>
          </w:tcPr>
          <w:p w14:paraId="53E271B9" w14:textId="77777777" w:rsidR="00E73BC6" w:rsidRPr="00B04E72" w:rsidRDefault="00E73BC6" w:rsidP="003F2D7F">
            <w:pPr>
              <w:spacing w:before="40" w:after="40"/>
              <w:rPr>
                <w:rFonts w:cstheme="majorHAnsi"/>
                <w:sz w:val="18"/>
                <w:szCs w:val="18"/>
              </w:rPr>
            </w:pPr>
            <w:r w:rsidRPr="00B04E72">
              <w:rPr>
                <w:rFonts w:cstheme="majorHAnsi"/>
                <w:sz w:val="18"/>
                <w:szCs w:val="18"/>
              </w:rPr>
              <w:t>General Insurance Contracts</w:t>
            </w:r>
          </w:p>
        </w:tc>
      </w:tr>
      <w:tr w:rsidR="00E73BC6" w:rsidRPr="00B04E72" w14:paraId="11802394"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5A0924AF" w14:textId="77777777" w:rsidR="00E73BC6" w:rsidRPr="00B04E72" w:rsidRDefault="00E73BC6" w:rsidP="003F2D7F">
            <w:pPr>
              <w:spacing w:before="40" w:after="40"/>
              <w:rPr>
                <w:rFonts w:cstheme="majorHAnsi"/>
                <w:sz w:val="18"/>
                <w:szCs w:val="18"/>
              </w:rPr>
            </w:pPr>
            <w:r w:rsidRPr="00B04E72">
              <w:rPr>
                <w:rFonts w:cstheme="majorHAnsi"/>
                <w:sz w:val="18"/>
                <w:szCs w:val="18"/>
              </w:rPr>
              <w:t>AASB 1038</w:t>
            </w:r>
          </w:p>
        </w:tc>
        <w:tc>
          <w:tcPr>
            <w:tcW w:w="7899" w:type="dxa"/>
          </w:tcPr>
          <w:p w14:paraId="2BD124DE" w14:textId="77777777" w:rsidR="00E73BC6" w:rsidRPr="00B04E72" w:rsidRDefault="00E73BC6" w:rsidP="003F2D7F">
            <w:pPr>
              <w:spacing w:before="40" w:after="40"/>
              <w:rPr>
                <w:rFonts w:cstheme="majorHAnsi"/>
                <w:sz w:val="18"/>
                <w:szCs w:val="18"/>
              </w:rPr>
            </w:pPr>
            <w:r w:rsidRPr="00B04E72">
              <w:rPr>
                <w:rFonts w:cstheme="majorHAnsi"/>
                <w:sz w:val="18"/>
                <w:szCs w:val="18"/>
              </w:rPr>
              <w:t>Life Insurance Contracts</w:t>
            </w:r>
          </w:p>
        </w:tc>
      </w:tr>
      <w:tr w:rsidR="00E73BC6" w:rsidRPr="00B04E72" w14:paraId="3DD487D7" w14:textId="77777777" w:rsidTr="00B04E72">
        <w:tc>
          <w:tcPr>
            <w:tcW w:w="1735" w:type="dxa"/>
          </w:tcPr>
          <w:p w14:paraId="7BE1B0D1" w14:textId="77777777" w:rsidR="00E73BC6" w:rsidRPr="00B04E72" w:rsidRDefault="00E73BC6" w:rsidP="003F2D7F">
            <w:pPr>
              <w:spacing w:before="40" w:after="40"/>
              <w:rPr>
                <w:rFonts w:cstheme="majorHAnsi"/>
                <w:sz w:val="18"/>
                <w:szCs w:val="18"/>
              </w:rPr>
            </w:pPr>
            <w:r w:rsidRPr="00B04E72">
              <w:rPr>
                <w:rFonts w:cstheme="majorHAnsi"/>
                <w:sz w:val="18"/>
                <w:szCs w:val="18"/>
              </w:rPr>
              <w:t>AASB 1039</w:t>
            </w:r>
          </w:p>
        </w:tc>
        <w:tc>
          <w:tcPr>
            <w:tcW w:w="7899" w:type="dxa"/>
          </w:tcPr>
          <w:p w14:paraId="1C4929C7" w14:textId="77777777" w:rsidR="00E73BC6" w:rsidRPr="00B04E72" w:rsidRDefault="00E73BC6" w:rsidP="003F2D7F">
            <w:pPr>
              <w:spacing w:before="40" w:after="40"/>
              <w:rPr>
                <w:rFonts w:cstheme="majorHAnsi"/>
                <w:sz w:val="18"/>
                <w:szCs w:val="18"/>
              </w:rPr>
            </w:pPr>
            <w:r w:rsidRPr="00B04E72">
              <w:rPr>
                <w:rFonts w:cstheme="majorHAnsi"/>
                <w:sz w:val="18"/>
                <w:szCs w:val="18"/>
              </w:rPr>
              <w:t>Concise Financial Reports</w:t>
            </w:r>
          </w:p>
        </w:tc>
      </w:tr>
      <w:tr w:rsidR="00E73BC6" w:rsidRPr="00B04E72" w14:paraId="3AC5C81F"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1D6C2710" w14:textId="77777777" w:rsidR="00E73BC6" w:rsidRPr="00B04E72" w:rsidRDefault="00E73BC6" w:rsidP="003F2D7F">
            <w:pPr>
              <w:spacing w:before="40" w:after="40"/>
              <w:rPr>
                <w:rFonts w:cstheme="majorHAnsi"/>
                <w:sz w:val="18"/>
                <w:szCs w:val="18"/>
              </w:rPr>
            </w:pPr>
            <w:r w:rsidRPr="00B04E72">
              <w:rPr>
                <w:rFonts w:cstheme="majorHAnsi"/>
                <w:sz w:val="18"/>
                <w:szCs w:val="18"/>
              </w:rPr>
              <w:t>AASB 1048</w:t>
            </w:r>
          </w:p>
        </w:tc>
        <w:tc>
          <w:tcPr>
            <w:tcW w:w="7899" w:type="dxa"/>
          </w:tcPr>
          <w:p w14:paraId="59235020" w14:textId="77777777" w:rsidR="00E73BC6" w:rsidRPr="00B04E72" w:rsidRDefault="00E73BC6" w:rsidP="003F2D7F">
            <w:pPr>
              <w:spacing w:before="40" w:after="40"/>
              <w:rPr>
                <w:rFonts w:cstheme="majorHAnsi"/>
                <w:sz w:val="18"/>
                <w:szCs w:val="18"/>
              </w:rPr>
            </w:pPr>
            <w:r w:rsidRPr="00B04E72">
              <w:rPr>
                <w:rFonts w:cstheme="majorHAnsi"/>
                <w:sz w:val="18"/>
                <w:szCs w:val="18"/>
              </w:rPr>
              <w:t>Interpretation of Standards</w:t>
            </w:r>
          </w:p>
        </w:tc>
      </w:tr>
      <w:tr w:rsidR="00E73BC6" w:rsidRPr="00B04E72" w:rsidDel="00803CBB" w14:paraId="4C1DC16A" w14:textId="77777777" w:rsidTr="00B04E72">
        <w:tc>
          <w:tcPr>
            <w:tcW w:w="1735" w:type="dxa"/>
          </w:tcPr>
          <w:p w14:paraId="509B27B3" w14:textId="77777777" w:rsidR="00E73BC6" w:rsidRPr="00B04E72" w:rsidDel="00803CBB" w:rsidRDefault="00E73BC6" w:rsidP="003F2D7F">
            <w:pPr>
              <w:spacing w:before="40" w:after="40"/>
              <w:rPr>
                <w:rFonts w:cstheme="majorHAnsi"/>
                <w:sz w:val="18"/>
                <w:szCs w:val="18"/>
              </w:rPr>
            </w:pPr>
            <w:r w:rsidRPr="00B04E72">
              <w:rPr>
                <w:rFonts w:cstheme="majorHAnsi"/>
                <w:sz w:val="18"/>
                <w:szCs w:val="18"/>
              </w:rPr>
              <w:t>AASB 1053</w:t>
            </w:r>
          </w:p>
        </w:tc>
        <w:tc>
          <w:tcPr>
            <w:tcW w:w="7899" w:type="dxa"/>
          </w:tcPr>
          <w:p w14:paraId="6B4EE115" w14:textId="77777777" w:rsidR="00E73BC6" w:rsidRPr="00B04E72" w:rsidDel="00803CBB" w:rsidRDefault="00E73BC6" w:rsidP="003F2D7F">
            <w:pPr>
              <w:spacing w:before="40" w:after="40"/>
              <w:rPr>
                <w:rFonts w:cstheme="majorHAnsi"/>
                <w:sz w:val="18"/>
                <w:szCs w:val="18"/>
              </w:rPr>
            </w:pPr>
            <w:r w:rsidRPr="00B04E72">
              <w:rPr>
                <w:rFonts w:cstheme="majorHAnsi"/>
                <w:sz w:val="18"/>
                <w:szCs w:val="18"/>
              </w:rPr>
              <w:t>Application of Tiers of Australian Accounting Standards</w:t>
            </w:r>
          </w:p>
        </w:tc>
      </w:tr>
      <w:tr w:rsidR="00E73BC6" w:rsidRPr="00B04E72" w:rsidDel="007F363E" w14:paraId="4CDAC137"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2C91D0CE" w14:textId="77777777" w:rsidR="00E73BC6" w:rsidRPr="00B04E72" w:rsidDel="007F363E" w:rsidRDefault="00E73BC6" w:rsidP="003F2D7F">
            <w:pPr>
              <w:spacing w:before="40" w:after="40"/>
              <w:rPr>
                <w:rFonts w:cstheme="majorHAnsi"/>
                <w:sz w:val="18"/>
                <w:szCs w:val="18"/>
              </w:rPr>
            </w:pPr>
            <w:r w:rsidRPr="00B04E72">
              <w:rPr>
                <w:rFonts w:cstheme="majorHAnsi"/>
                <w:sz w:val="18"/>
                <w:szCs w:val="18"/>
              </w:rPr>
              <w:t>AASB 1055</w:t>
            </w:r>
          </w:p>
        </w:tc>
        <w:tc>
          <w:tcPr>
            <w:tcW w:w="7899" w:type="dxa"/>
          </w:tcPr>
          <w:p w14:paraId="71044BBF" w14:textId="77777777" w:rsidR="00E73BC6" w:rsidRPr="00B04E72" w:rsidDel="007F363E" w:rsidRDefault="00E73BC6" w:rsidP="003F2D7F">
            <w:pPr>
              <w:spacing w:before="40" w:after="40"/>
              <w:rPr>
                <w:rFonts w:cstheme="majorHAnsi"/>
                <w:sz w:val="18"/>
                <w:szCs w:val="18"/>
              </w:rPr>
            </w:pPr>
            <w:r w:rsidRPr="00B04E72">
              <w:rPr>
                <w:rFonts w:cstheme="majorHAnsi"/>
                <w:sz w:val="18"/>
                <w:szCs w:val="18"/>
              </w:rPr>
              <w:t>Budgetary Reporting</w:t>
            </w:r>
          </w:p>
        </w:tc>
      </w:tr>
      <w:tr w:rsidR="00E73BC6" w:rsidRPr="00B04E72" w:rsidDel="007F363E" w14:paraId="403A271B" w14:textId="77777777" w:rsidTr="00B04E72">
        <w:tc>
          <w:tcPr>
            <w:tcW w:w="1735" w:type="dxa"/>
          </w:tcPr>
          <w:p w14:paraId="7F334B4B" w14:textId="77777777" w:rsidR="00E73BC6" w:rsidRPr="00B04E72" w:rsidDel="007F363E" w:rsidRDefault="00E73BC6" w:rsidP="003F2D7F">
            <w:pPr>
              <w:spacing w:before="40" w:after="40"/>
              <w:rPr>
                <w:rFonts w:cstheme="majorHAnsi"/>
                <w:sz w:val="18"/>
                <w:szCs w:val="18"/>
              </w:rPr>
            </w:pPr>
            <w:r w:rsidRPr="00B04E72">
              <w:rPr>
                <w:rFonts w:cstheme="majorHAnsi"/>
                <w:sz w:val="18"/>
                <w:szCs w:val="18"/>
              </w:rPr>
              <w:t>AASB 1056</w:t>
            </w:r>
          </w:p>
        </w:tc>
        <w:tc>
          <w:tcPr>
            <w:tcW w:w="7899" w:type="dxa"/>
          </w:tcPr>
          <w:p w14:paraId="6DDC8729" w14:textId="77777777" w:rsidR="00E73BC6" w:rsidRPr="00B04E72" w:rsidDel="007F363E" w:rsidRDefault="00E73BC6" w:rsidP="003F2D7F">
            <w:pPr>
              <w:spacing w:before="40" w:after="40"/>
              <w:rPr>
                <w:rFonts w:cstheme="majorHAnsi"/>
                <w:sz w:val="18"/>
                <w:szCs w:val="18"/>
              </w:rPr>
            </w:pPr>
            <w:r w:rsidRPr="00B04E72">
              <w:rPr>
                <w:rFonts w:cstheme="majorHAnsi"/>
                <w:sz w:val="18"/>
                <w:szCs w:val="18"/>
              </w:rPr>
              <w:t>Superannuation Entities</w:t>
            </w:r>
          </w:p>
        </w:tc>
      </w:tr>
      <w:tr w:rsidR="00E73BC6" w:rsidRPr="00B04E72" w:rsidDel="007F363E" w14:paraId="3FFF85A6" w14:textId="77777777" w:rsidTr="00B04E72">
        <w:trPr>
          <w:cnfStyle w:val="000000100000" w:firstRow="0" w:lastRow="0" w:firstColumn="0" w:lastColumn="0" w:oddVBand="0" w:evenVBand="0" w:oddHBand="1" w:evenHBand="0" w:firstRowFirstColumn="0" w:firstRowLastColumn="0" w:lastRowFirstColumn="0" w:lastRowLastColumn="0"/>
        </w:trPr>
        <w:tc>
          <w:tcPr>
            <w:tcW w:w="1735" w:type="dxa"/>
          </w:tcPr>
          <w:p w14:paraId="11FB105A" w14:textId="77777777" w:rsidR="00E73BC6" w:rsidRPr="00B04E72" w:rsidRDefault="00E73BC6" w:rsidP="003F2D7F">
            <w:pPr>
              <w:spacing w:before="40" w:after="40"/>
              <w:rPr>
                <w:rFonts w:cstheme="majorHAnsi"/>
                <w:sz w:val="18"/>
                <w:szCs w:val="18"/>
              </w:rPr>
            </w:pPr>
            <w:r w:rsidRPr="00B04E72">
              <w:rPr>
                <w:rFonts w:cstheme="majorHAnsi"/>
                <w:sz w:val="18"/>
                <w:szCs w:val="18"/>
              </w:rPr>
              <w:t>AASB 1057</w:t>
            </w:r>
          </w:p>
        </w:tc>
        <w:tc>
          <w:tcPr>
            <w:tcW w:w="7899" w:type="dxa"/>
          </w:tcPr>
          <w:p w14:paraId="67AF027E" w14:textId="77777777" w:rsidR="00E73BC6" w:rsidRPr="00B04E72" w:rsidRDefault="00E73BC6" w:rsidP="003F2D7F">
            <w:pPr>
              <w:spacing w:before="40" w:after="40"/>
              <w:rPr>
                <w:rFonts w:cstheme="majorHAnsi"/>
                <w:sz w:val="18"/>
                <w:szCs w:val="18"/>
              </w:rPr>
            </w:pPr>
            <w:r w:rsidRPr="00B04E72">
              <w:rPr>
                <w:rFonts w:cstheme="majorHAnsi"/>
                <w:sz w:val="18"/>
                <w:szCs w:val="18"/>
              </w:rPr>
              <w:t xml:space="preserve">Application of Australian Accounting Standards </w:t>
            </w:r>
          </w:p>
        </w:tc>
      </w:tr>
    </w:tbl>
    <w:p w14:paraId="48B6FE08" w14:textId="77777777" w:rsidR="00E73BC6" w:rsidRPr="00940E38" w:rsidRDefault="00E73BC6" w:rsidP="00E73BC6"/>
    <w:p w14:paraId="2F3C52BF" w14:textId="77777777" w:rsidR="00E73BC6" w:rsidRPr="00940E38" w:rsidRDefault="00E73BC6" w:rsidP="00E73BC6">
      <w:pPr>
        <w:sectPr w:rsidR="00E73BC6" w:rsidRPr="00940E38" w:rsidSect="00E73BC6">
          <w:headerReference w:type="even" r:id="rId324"/>
          <w:headerReference w:type="default" r:id="rId325"/>
          <w:footerReference w:type="even" r:id="rId326"/>
          <w:footerReference w:type="default" r:id="rId327"/>
          <w:headerReference w:type="first" r:id="rId328"/>
          <w:footerReference w:type="first" r:id="rId329"/>
          <w:pgSz w:w="11906" w:h="16838" w:code="9"/>
          <w:pgMar w:top="1134" w:right="1134" w:bottom="1134" w:left="1134" w:header="624" w:footer="567" w:gutter="0"/>
          <w:cols w:sep="1" w:space="567"/>
          <w:titlePg/>
          <w:docGrid w:linePitch="360"/>
        </w:sectPr>
      </w:pPr>
    </w:p>
    <w:p w14:paraId="601685CF" w14:textId="77777777" w:rsidR="00597A21" w:rsidRDefault="00597A21">
      <w:pPr>
        <w:keepLines w:val="0"/>
        <w:rPr>
          <w:rFonts w:asciiTheme="majorHAnsi" w:eastAsiaTheme="majorEastAsia" w:hAnsiTheme="majorHAnsi" w:cstheme="majorBidi"/>
          <w:b/>
          <w:bCs/>
          <w:caps/>
          <w:spacing w:val="-2"/>
          <w:sz w:val="28"/>
          <w:szCs w:val="28"/>
        </w:rPr>
      </w:pPr>
      <w:bookmarkStart w:id="427" w:name="_Toc40797253"/>
      <w:bookmarkStart w:id="428" w:name="_Toc42185058"/>
      <w:bookmarkStart w:id="429" w:name="_Toc225564585"/>
      <w:bookmarkStart w:id="430" w:name="_Toc324234838"/>
      <w:bookmarkStart w:id="431" w:name="_Toc330906644"/>
      <w:bookmarkStart w:id="432" w:name="_Toc332019433"/>
      <w:bookmarkStart w:id="433" w:name="_Toc350413724"/>
      <w:bookmarkStart w:id="434" w:name="_Toc388277749"/>
      <w:r>
        <w:lastRenderedPageBreak/>
        <w:br w:type="page"/>
      </w:r>
    </w:p>
    <w:p w14:paraId="383F3B0F" w14:textId="11E6D8C4" w:rsidR="00E73BC6" w:rsidRPr="00940E38" w:rsidRDefault="00E73BC6" w:rsidP="00591DEC">
      <w:pPr>
        <w:pStyle w:val="Heading1TOC"/>
      </w:pPr>
      <w:r w:rsidRPr="00940E38">
        <w:lastRenderedPageBreak/>
        <w:t>Appendices</w:t>
      </w:r>
      <w:r>
        <w:t xml:space="preserve"> </w:t>
      </w:r>
      <w:r w:rsidRPr="00F22BE1">
        <w:rPr>
          <w:color w:val="0072CE" w:themeColor="accent4"/>
        </w:rPr>
        <w:t>[Revised]</w:t>
      </w:r>
      <w:bookmarkEnd w:id="427"/>
      <w:bookmarkEnd w:id="428"/>
    </w:p>
    <w:p w14:paraId="6CC987D6" w14:textId="77777777" w:rsidR="00E73BC6" w:rsidRPr="00940E38" w:rsidRDefault="00E73BC6" w:rsidP="00E73BC6"/>
    <w:p w14:paraId="72B817FE" w14:textId="142020E2" w:rsidR="00F22BE1" w:rsidRDefault="00E73BC6">
      <w:pPr>
        <w:pStyle w:val="TOC3"/>
        <w:rPr>
          <w:rFonts w:eastAsiaTheme="minorEastAsia"/>
          <w:noProof/>
          <w:sz w:val="22"/>
          <w:szCs w:val="22"/>
          <w:lang w:eastAsia="en-AU"/>
        </w:rPr>
      </w:pPr>
      <w:r w:rsidRPr="00940E38">
        <w:fldChar w:fldCharType="begin"/>
      </w:r>
      <w:r w:rsidRPr="00940E38">
        <w:instrText xml:space="preserve"> TOC \h \z \t "Appendix Heading,3" \* MERGEFORMAT </w:instrText>
      </w:r>
      <w:r w:rsidRPr="00940E38">
        <w:fldChar w:fldCharType="separate"/>
      </w:r>
      <w:hyperlink w:anchor="_Toc42056376" w:history="1">
        <w:r w:rsidR="00F22BE1" w:rsidRPr="00BB0DA5">
          <w:rPr>
            <w:rStyle w:val="Hyperlink"/>
            <w:noProof/>
          </w:rPr>
          <w:t>Appendix 1:</w:t>
        </w:r>
        <w:r w:rsidR="00F22BE1">
          <w:rPr>
            <w:rFonts w:eastAsiaTheme="minorEastAsia"/>
            <w:noProof/>
            <w:sz w:val="22"/>
            <w:szCs w:val="22"/>
            <w:lang w:eastAsia="en-AU"/>
          </w:rPr>
          <w:tab/>
        </w:r>
        <w:r w:rsidR="00F22BE1" w:rsidRPr="00BB0DA5">
          <w:rPr>
            <w:rStyle w:val="Hyperlink"/>
            <w:noProof/>
          </w:rPr>
          <w:t>Budgetary reporting: explanation of material variances between budget and actual outcomes</w:t>
        </w:r>
        <w:r w:rsidR="00F22BE1">
          <w:rPr>
            <w:noProof/>
            <w:webHidden/>
          </w:rPr>
          <w:tab/>
        </w:r>
        <w:r w:rsidR="00F22BE1">
          <w:rPr>
            <w:noProof/>
            <w:webHidden/>
          </w:rPr>
          <w:fldChar w:fldCharType="begin"/>
        </w:r>
        <w:r w:rsidR="00F22BE1">
          <w:rPr>
            <w:noProof/>
            <w:webHidden/>
          </w:rPr>
          <w:instrText xml:space="preserve"> PAGEREF _Toc42056376 \h </w:instrText>
        </w:r>
        <w:r w:rsidR="00F22BE1">
          <w:rPr>
            <w:noProof/>
            <w:webHidden/>
          </w:rPr>
        </w:r>
        <w:r w:rsidR="00F22BE1">
          <w:rPr>
            <w:noProof/>
            <w:webHidden/>
          </w:rPr>
          <w:fldChar w:fldCharType="separate"/>
        </w:r>
        <w:r w:rsidR="00655DDD">
          <w:rPr>
            <w:noProof/>
            <w:webHidden/>
          </w:rPr>
          <w:t>259</w:t>
        </w:r>
        <w:r w:rsidR="00F22BE1">
          <w:rPr>
            <w:noProof/>
            <w:webHidden/>
          </w:rPr>
          <w:fldChar w:fldCharType="end"/>
        </w:r>
      </w:hyperlink>
    </w:p>
    <w:p w14:paraId="1B7D56F3" w14:textId="4A1384F0" w:rsidR="00F22BE1" w:rsidRDefault="007521AA">
      <w:pPr>
        <w:pStyle w:val="TOC3"/>
        <w:rPr>
          <w:rFonts w:eastAsiaTheme="minorEastAsia"/>
          <w:noProof/>
          <w:sz w:val="22"/>
          <w:szCs w:val="22"/>
          <w:lang w:eastAsia="en-AU"/>
        </w:rPr>
      </w:pPr>
      <w:hyperlink w:anchor="_Toc42056377" w:history="1">
        <w:r w:rsidR="00F22BE1" w:rsidRPr="00BB0DA5">
          <w:rPr>
            <w:rStyle w:val="Hyperlink"/>
            <w:noProof/>
          </w:rPr>
          <w:t xml:space="preserve">Appendix 2: </w:t>
        </w:r>
        <w:r w:rsidR="00F22BE1">
          <w:rPr>
            <w:rFonts w:eastAsiaTheme="minorEastAsia"/>
            <w:noProof/>
            <w:sz w:val="22"/>
            <w:szCs w:val="22"/>
            <w:lang w:eastAsia="en-AU"/>
          </w:rPr>
          <w:tab/>
        </w:r>
        <w:r w:rsidR="00F22BE1" w:rsidRPr="00BB0DA5">
          <w:rPr>
            <w:rStyle w:val="Hyperlink"/>
            <w:noProof/>
          </w:rPr>
          <w:t>Understanding the independent auditor’s report</w:t>
        </w:r>
        <w:r w:rsidR="00F22BE1">
          <w:rPr>
            <w:noProof/>
            <w:webHidden/>
          </w:rPr>
          <w:tab/>
        </w:r>
        <w:r w:rsidR="00F22BE1">
          <w:rPr>
            <w:noProof/>
            <w:webHidden/>
          </w:rPr>
          <w:fldChar w:fldCharType="begin"/>
        </w:r>
        <w:r w:rsidR="00F22BE1">
          <w:rPr>
            <w:noProof/>
            <w:webHidden/>
          </w:rPr>
          <w:instrText xml:space="preserve"> PAGEREF _Toc42056377 \h </w:instrText>
        </w:r>
        <w:r w:rsidR="00F22BE1">
          <w:rPr>
            <w:noProof/>
            <w:webHidden/>
          </w:rPr>
        </w:r>
        <w:r w:rsidR="00F22BE1">
          <w:rPr>
            <w:noProof/>
            <w:webHidden/>
          </w:rPr>
          <w:fldChar w:fldCharType="separate"/>
        </w:r>
        <w:r w:rsidR="00655DDD">
          <w:rPr>
            <w:noProof/>
            <w:webHidden/>
          </w:rPr>
          <w:t>260</w:t>
        </w:r>
        <w:r w:rsidR="00F22BE1">
          <w:rPr>
            <w:noProof/>
            <w:webHidden/>
          </w:rPr>
          <w:fldChar w:fldCharType="end"/>
        </w:r>
      </w:hyperlink>
    </w:p>
    <w:p w14:paraId="327D5C81" w14:textId="4731FF40" w:rsidR="00F22BE1" w:rsidRDefault="007521AA">
      <w:pPr>
        <w:pStyle w:val="TOC3"/>
        <w:rPr>
          <w:rFonts w:eastAsiaTheme="minorEastAsia"/>
          <w:noProof/>
          <w:sz w:val="22"/>
          <w:szCs w:val="22"/>
          <w:lang w:eastAsia="en-AU"/>
        </w:rPr>
      </w:pPr>
      <w:hyperlink w:anchor="_Toc42056378" w:history="1">
        <w:r w:rsidR="00F22BE1" w:rsidRPr="00BB0DA5">
          <w:rPr>
            <w:rStyle w:val="Hyperlink"/>
            <w:noProof/>
          </w:rPr>
          <w:t>Appendix 3:</w:t>
        </w:r>
        <w:r w:rsidR="00F22BE1">
          <w:rPr>
            <w:rFonts w:eastAsiaTheme="minorEastAsia"/>
            <w:noProof/>
            <w:sz w:val="22"/>
            <w:szCs w:val="22"/>
            <w:lang w:eastAsia="en-AU"/>
          </w:rPr>
          <w:tab/>
        </w:r>
        <w:r w:rsidR="00F22BE1" w:rsidRPr="00BB0DA5">
          <w:rPr>
            <w:rStyle w:val="Hyperlink"/>
            <w:noProof/>
          </w:rPr>
          <w:t>Index of accounting guidance and associated checklists on the DTF webpage</w:t>
        </w:r>
        <w:r w:rsidR="00F22BE1">
          <w:rPr>
            <w:noProof/>
            <w:webHidden/>
          </w:rPr>
          <w:tab/>
        </w:r>
        <w:r w:rsidR="00F22BE1">
          <w:rPr>
            <w:noProof/>
            <w:webHidden/>
          </w:rPr>
          <w:fldChar w:fldCharType="begin"/>
        </w:r>
        <w:r w:rsidR="00F22BE1">
          <w:rPr>
            <w:noProof/>
            <w:webHidden/>
          </w:rPr>
          <w:instrText xml:space="preserve"> PAGEREF _Toc42056378 \h </w:instrText>
        </w:r>
        <w:r w:rsidR="00F22BE1">
          <w:rPr>
            <w:noProof/>
            <w:webHidden/>
          </w:rPr>
        </w:r>
        <w:r w:rsidR="00F22BE1">
          <w:rPr>
            <w:noProof/>
            <w:webHidden/>
          </w:rPr>
          <w:fldChar w:fldCharType="separate"/>
        </w:r>
        <w:r w:rsidR="00655DDD">
          <w:rPr>
            <w:noProof/>
            <w:webHidden/>
          </w:rPr>
          <w:t>262</w:t>
        </w:r>
        <w:r w:rsidR="00F22BE1">
          <w:rPr>
            <w:noProof/>
            <w:webHidden/>
          </w:rPr>
          <w:fldChar w:fldCharType="end"/>
        </w:r>
      </w:hyperlink>
    </w:p>
    <w:p w14:paraId="7D2D4CE5" w14:textId="0E528B7F" w:rsidR="00E73BC6" w:rsidRPr="00940E38" w:rsidRDefault="00E73BC6" w:rsidP="00E73BC6">
      <w:r w:rsidRPr="00940E38">
        <w:fldChar w:fldCharType="end"/>
      </w:r>
    </w:p>
    <w:p w14:paraId="4DEBE813" w14:textId="77777777" w:rsidR="00E73BC6" w:rsidRPr="00940E38" w:rsidRDefault="00E73BC6" w:rsidP="00E73BC6">
      <w:pPr>
        <w:pStyle w:val="ChapterHeading0"/>
        <w:sectPr w:rsidR="00E73BC6" w:rsidRPr="00940E38" w:rsidSect="00E73BC6">
          <w:headerReference w:type="even" r:id="rId330"/>
          <w:headerReference w:type="default" r:id="rId331"/>
          <w:footerReference w:type="even" r:id="rId332"/>
          <w:footerReference w:type="default" r:id="rId333"/>
          <w:headerReference w:type="first" r:id="rId334"/>
          <w:footerReference w:type="first" r:id="rId335"/>
          <w:pgSz w:w="11906" w:h="16838" w:code="9"/>
          <w:pgMar w:top="1134" w:right="1134" w:bottom="1134" w:left="1134" w:header="624" w:footer="567" w:gutter="0"/>
          <w:cols w:space="708"/>
          <w:titlePg/>
          <w:docGrid w:linePitch="360"/>
        </w:sectPr>
      </w:pPr>
    </w:p>
    <w:bookmarkEnd w:id="429"/>
    <w:bookmarkEnd w:id="430"/>
    <w:bookmarkEnd w:id="431"/>
    <w:bookmarkEnd w:id="432"/>
    <w:bookmarkEnd w:id="433"/>
    <w:bookmarkEnd w:id="434"/>
    <w:p w14:paraId="6E32F68B" w14:textId="77777777" w:rsidR="00E73BC6" w:rsidRPr="00940E38" w:rsidRDefault="00E73BC6" w:rsidP="00E73BC6"/>
    <w:p w14:paraId="342923F0" w14:textId="77777777" w:rsidR="00E73BC6" w:rsidRPr="00940E38" w:rsidRDefault="00E73BC6" w:rsidP="00E73BC6">
      <w:pPr>
        <w:pStyle w:val="ChapterHeading0"/>
        <w:sectPr w:rsidR="00E73BC6" w:rsidRPr="00940E38" w:rsidSect="00E73BC6">
          <w:headerReference w:type="even" r:id="rId336"/>
          <w:headerReference w:type="default" r:id="rId337"/>
          <w:footerReference w:type="even" r:id="rId338"/>
          <w:footerReference w:type="default" r:id="rId339"/>
          <w:headerReference w:type="first" r:id="rId340"/>
          <w:footerReference w:type="first" r:id="rId341"/>
          <w:pgSz w:w="11906" w:h="16838" w:code="9"/>
          <w:pgMar w:top="1134" w:right="1134" w:bottom="1134" w:left="1134" w:header="624" w:footer="567" w:gutter="0"/>
          <w:cols w:space="708"/>
          <w:titlePg/>
          <w:docGrid w:linePitch="360"/>
        </w:sectPr>
      </w:pPr>
    </w:p>
    <w:p w14:paraId="29548854" w14:textId="77777777" w:rsidR="00E73BC6" w:rsidRPr="00940E38" w:rsidRDefault="00E73BC6" w:rsidP="00E73BC6">
      <w:bookmarkStart w:id="435" w:name="_Toc324234843"/>
      <w:bookmarkStart w:id="436" w:name="_Toc330906649"/>
      <w:bookmarkStart w:id="437" w:name="_Toc332019438"/>
      <w:bookmarkStart w:id="438" w:name="_Toc350413729"/>
      <w:bookmarkStart w:id="439" w:name="_Toc388277754"/>
    </w:p>
    <w:p w14:paraId="2AFEC5B3" w14:textId="77777777" w:rsidR="00E73BC6" w:rsidRPr="00940E38" w:rsidRDefault="00E73BC6" w:rsidP="00E73BC6">
      <w:pPr>
        <w:pStyle w:val="Smallline"/>
      </w:pPr>
    </w:p>
    <w:p w14:paraId="0AF32CF0" w14:textId="77777777" w:rsidR="00E73BC6" w:rsidRPr="00940E38" w:rsidRDefault="00E73BC6" w:rsidP="00E73BC6">
      <w:pPr>
        <w:pStyle w:val="Smallline"/>
      </w:pPr>
    </w:p>
    <w:p w14:paraId="2E0F9C8D" w14:textId="77777777" w:rsidR="00E73BC6" w:rsidRPr="00940E38" w:rsidRDefault="00E73BC6" w:rsidP="00E73BC6">
      <w:pPr>
        <w:pStyle w:val="Smallline"/>
      </w:pPr>
    </w:p>
    <w:p w14:paraId="27F58AE4" w14:textId="77777777" w:rsidR="00E73BC6" w:rsidRPr="003F2D7F" w:rsidRDefault="00E73BC6" w:rsidP="00E73BC6">
      <w:pPr>
        <w:rPr>
          <w:rStyle w:val="Reference"/>
        </w:rPr>
      </w:pPr>
      <w:r w:rsidRPr="003F2D7F">
        <w:rPr>
          <w:rStyle w:val="Reference"/>
        </w:rPr>
        <w:t>Recommendation 47, PAEC Report 118</w:t>
      </w:r>
    </w:p>
    <w:p w14:paraId="11DE131D" w14:textId="77777777" w:rsidR="00E73BC6" w:rsidRPr="00940E38" w:rsidRDefault="00E73BC6" w:rsidP="00E73BC6"/>
    <w:p w14:paraId="0F90018D" w14:textId="77777777" w:rsidR="00E73BC6" w:rsidRPr="00940E38" w:rsidRDefault="00E73BC6" w:rsidP="00E73BC6"/>
    <w:p w14:paraId="229832AD" w14:textId="77777777" w:rsidR="00E73BC6" w:rsidRPr="00940E38" w:rsidRDefault="00E73BC6" w:rsidP="00E73BC6">
      <w:pPr>
        <w:pStyle w:val="AppendixHeading"/>
      </w:pPr>
      <w:r w:rsidRPr="00940E38">
        <w:br w:type="column"/>
      </w:r>
      <w:bookmarkStart w:id="440" w:name="_Toc515533542"/>
      <w:bookmarkStart w:id="441" w:name="_Toc40797254"/>
      <w:bookmarkStart w:id="442" w:name="_Toc42056376"/>
      <w:bookmarkStart w:id="443" w:name="_Toc42185059"/>
      <w:r w:rsidRPr="00940E38">
        <w:t xml:space="preserve">Appendix </w:t>
      </w:r>
      <w:r>
        <w:t>1</w:t>
      </w:r>
      <w:r w:rsidRPr="00940E38">
        <w:t>:</w:t>
      </w:r>
      <w:r w:rsidRPr="00940E38">
        <w:tab/>
        <w:t>Budgetary reporting:</w:t>
      </w:r>
      <w:r w:rsidRPr="00940E38">
        <w:br/>
        <w:t>explanation of material variances between budget and actual outcomes</w:t>
      </w:r>
      <w:bookmarkEnd w:id="440"/>
      <w:bookmarkEnd w:id="441"/>
      <w:bookmarkEnd w:id="442"/>
      <w:bookmarkEnd w:id="443"/>
    </w:p>
    <w:p w14:paraId="43DCD005" w14:textId="4BED484C" w:rsidR="00E73BC6" w:rsidRPr="00940E38" w:rsidRDefault="00E73BC6" w:rsidP="004D22CD">
      <w:r w:rsidRPr="00940E38">
        <w:t xml:space="preserve">The requirements for budgetary reporting are detailed in AASB 1055 </w:t>
      </w:r>
      <w:r w:rsidRPr="00940E38">
        <w:rPr>
          <w:i/>
        </w:rPr>
        <w:t>Budgetary Reporting</w:t>
      </w:r>
      <w:r w:rsidRPr="00940E38">
        <w:t xml:space="preserve">. The </w:t>
      </w:r>
      <w:r w:rsidR="004D22CD" w:rsidRPr="00940E38">
        <w:t xml:space="preserve">Standard </w:t>
      </w:r>
      <w:r w:rsidRPr="00940E38">
        <w:t>applies to the general government sector and the not</w:t>
      </w:r>
      <w:r w:rsidRPr="00940E38">
        <w:noBreakHyphen/>
        <w:t>for</w:t>
      </w:r>
      <w:r w:rsidRPr="00940E38">
        <w:noBreakHyphen/>
        <w:t xml:space="preserve">profit entities within the general government sector for year ending </w:t>
      </w:r>
      <w:r w:rsidRPr="00134B49">
        <w:t>30 June 2020</w:t>
      </w:r>
      <w:r w:rsidRPr="00940E38">
        <w:t xml:space="preserve"> and requires:</w:t>
      </w:r>
    </w:p>
    <w:p w14:paraId="09251A00" w14:textId="77777777" w:rsidR="00E73BC6" w:rsidRPr="00940E38" w:rsidRDefault="00E73BC6" w:rsidP="00FC71D7">
      <w:pPr>
        <w:pStyle w:val="ListBullet"/>
        <w:numPr>
          <w:ilvl w:val="0"/>
          <w:numId w:val="109"/>
        </w:numPr>
        <w:spacing w:before="60" w:line="276" w:lineRule="auto"/>
        <w:contextualSpacing/>
        <w:rPr>
          <w:rFonts w:ascii="Arial" w:hAnsi="Arial" w:cs="Arial"/>
        </w:rPr>
      </w:pPr>
      <w:r w:rsidRPr="00940E38">
        <w:rPr>
          <w:rFonts w:ascii="Arial" w:hAnsi="Arial" w:cs="Arial"/>
        </w:rPr>
        <w:t>where the entity’s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14:paraId="6F631EBB" w14:textId="77777777" w:rsidR="00E73BC6" w:rsidRPr="00940E38" w:rsidRDefault="00E73BC6" w:rsidP="00FC71D7">
      <w:pPr>
        <w:pStyle w:val="ListBullet2"/>
        <w:numPr>
          <w:ilvl w:val="1"/>
          <w:numId w:val="109"/>
        </w:numPr>
        <w:spacing w:before="60" w:line="276" w:lineRule="auto"/>
        <w:rPr>
          <w:rFonts w:ascii="Arial" w:hAnsi="Arial" w:cs="Arial"/>
        </w:rPr>
      </w:pPr>
      <w:r w:rsidRPr="00940E38">
        <w:rPr>
          <w:rFonts w:ascii="Arial" w:hAnsi="Arial" w:cs="Arial"/>
        </w:rPr>
        <w:t>the original budgeted financial statement presented to Parliament, presented and classified on a basis that is consistent with the presentation and classification adopted in the corresponding financial statements prepared in accordance with Australian Accounting Standards; and</w:t>
      </w:r>
    </w:p>
    <w:p w14:paraId="489ED6A2" w14:textId="77777777" w:rsidR="00E73BC6" w:rsidRPr="00940E38" w:rsidRDefault="00E73BC6" w:rsidP="00FC71D7">
      <w:pPr>
        <w:pStyle w:val="ListBullet2"/>
        <w:numPr>
          <w:ilvl w:val="1"/>
          <w:numId w:val="109"/>
        </w:numPr>
        <w:spacing w:before="60" w:after="240" w:line="276" w:lineRule="auto"/>
        <w:rPr>
          <w:rFonts w:ascii="Arial" w:hAnsi="Arial" w:cs="Arial"/>
        </w:rPr>
      </w:pPr>
      <w:r w:rsidRPr="00940E38">
        <w:rPr>
          <w:rFonts w:ascii="Arial" w:hAnsi="Arial" w:cs="Arial"/>
        </w:rPr>
        <w:t>explanations of major variances between the actual amounts presented in the financial statements and the corresponding original budget amounts.</w:t>
      </w:r>
    </w:p>
    <w:p w14:paraId="109CD182" w14:textId="77777777" w:rsidR="00E73BC6" w:rsidRPr="00940E38" w:rsidRDefault="00E73BC6" w:rsidP="00FC71D7">
      <w:pPr>
        <w:pStyle w:val="ListBullet"/>
        <w:numPr>
          <w:ilvl w:val="0"/>
          <w:numId w:val="109"/>
        </w:numPr>
        <w:spacing w:before="60" w:line="276" w:lineRule="auto"/>
        <w:rPr>
          <w:rFonts w:ascii="Arial" w:hAnsi="Arial" w:cs="Arial"/>
        </w:rPr>
      </w:pPr>
      <w:r w:rsidRPr="00940E38">
        <w:rPr>
          <w:rFonts w:ascii="Arial" w:hAnsi="Arial" w:cs="Arial"/>
        </w:rPr>
        <w:t>where the entity’s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14:paraId="6B1E14BB" w14:textId="77777777" w:rsidR="00E73BC6" w:rsidRPr="00940E38" w:rsidRDefault="00E73BC6" w:rsidP="00FC71D7">
      <w:pPr>
        <w:pStyle w:val="ListBullet2"/>
        <w:numPr>
          <w:ilvl w:val="1"/>
          <w:numId w:val="109"/>
        </w:numPr>
        <w:spacing w:before="60" w:line="276" w:lineRule="auto"/>
        <w:rPr>
          <w:rFonts w:ascii="Arial" w:hAnsi="Arial" w:cs="Arial"/>
        </w:rPr>
      </w:pPr>
      <w:r w:rsidRPr="00940E38">
        <w:rPr>
          <w:rFonts w:ascii="Arial" w:hAnsi="Arial" w:cs="Arial"/>
        </w:rPr>
        <w:t xml:space="preserve">the original budgeted financial information presented to Parliament, presented and classified on a basis that is consistent with the presentation and classification adopted to comply with AASB 1050 </w:t>
      </w:r>
      <w:r w:rsidRPr="00940E38">
        <w:rPr>
          <w:rFonts w:ascii="Arial" w:hAnsi="Arial" w:cs="Arial"/>
          <w:i/>
        </w:rPr>
        <w:t>Administered Items</w:t>
      </w:r>
      <w:r w:rsidRPr="00940E38">
        <w:rPr>
          <w:rFonts w:ascii="Arial" w:hAnsi="Arial" w:cs="Arial"/>
        </w:rPr>
        <w:t xml:space="preserve">; and </w:t>
      </w:r>
    </w:p>
    <w:p w14:paraId="7C0E4616" w14:textId="77777777" w:rsidR="00E73BC6" w:rsidRPr="00940E38" w:rsidRDefault="00E73BC6" w:rsidP="00FC71D7">
      <w:pPr>
        <w:pStyle w:val="ListBullet2"/>
        <w:numPr>
          <w:ilvl w:val="1"/>
          <w:numId w:val="109"/>
        </w:numPr>
        <w:spacing w:before="60" w:line="276" w:lineRule="auto"/>
        <w:rPr>
          <w:rFonts w:ascii="Arial" w:hAnsi="Arial" w:cs="Arial"/>
        </w:rPr>
      </w:pPr>
      <w:r w:rsidRPr="00940E38">
        <w:rPr>
          <w:rFonts w:ascii="Arial" w:hAnsi="Arial" w:cs="Arial"/>
        </w:rPr>
        <w:t>explanations of major variances between the actual disclosed amounts in the financial statements in accordance with AASB 1050 and the corresponding original budget amounts.</w:t>
      </w:r>
    </w:p>
    <w:p w14:paraId="4AA3B972" w14:textId="77777777" w:rsidR="00E73BC6" w:rsidRPr="00940E38" w:rsidRDefault="00E73BC6" w:rsidP="00E73BC6">
      <w:pPr>
        <w:spacing w:line="276" w:lineRule="auto"/>
      </w:pPr>
      <w:r w:rsidRPr="00940E38">
        <w:rPr>
          <w:rFonts w:ascii="Arial" w:hAnsi="Arial" w:cs="Arial"/>
        </w:rPr>
        <w:t>Comparative budgetary information in respect of the previous period need not be disclosed</w:t>
      </w:r>
      <w:r w:rsidRPr="00940E38">
        <w:t>.</w:t>
      </w:r>
    </w:p>
    <w:p w14:paraId="060E2335" w14:textId="77777777" w:rsidR="00E73BC6" w:rsidRPr="00940E38" w:rsidRDefault="00E73BC6" w:rsidP="00E73BC6">
      <w:pPr>
        <w:pStyle w:val="Heading2nonTOC"/>
        <w:spacing w:line="276" w:lineRule="auto"/>
      </w:pPr>
      <w:r w:rsidRPr="00940E38">
        <w:t>Additional guidance</w:t>
      </w:r>
    </w:p>
    <w:p w14:paraId="67696518" w14:textId="1C4295B7" w:rsidR="00E73BC6" w:rsidRPr="00940E38" w:rsidRDefault="00E73BC6" w:rsidP="00FC71D7">
      <w:pPr>
        <w:pStyle w:val="ListNumber"/>
        <w:numPr>
          <w:ilvl w:val="0"/>
          <w:numId w:val="108"/>
        </w:numPr>
        <w:spacing w:before="60" w:after="60" w:line="276" w:lineRule="auto"/>
        <w:contextualSpacing w:val="0"/>
      </w:pPr>
      <w:r w:rsidRPr="00940E38">
        <w:t xml:space="preserve">This </w:t>
      </w:r>
      <w:r w:rsidR="004D22CD" w:rsidRPr="00940E38">
        <w:t xml:space="preserve">Standard </w:t>
      </w:r>
      <w:r w:rsidRPr="00940E38">
        <w:t xml:space="preserve">is expected to have little impact for </w:t>
      </w:r>
      <w:proofErr w:type="gramStart"/>
      <w:r w:rsidRPr="00940E38">
        <w:t>a majority of</w:t>
      </w:r>
      <w:proofErr w:type="gramEnd"/>
      <w:r w:rsidRPr="00940E38">
        <w:t xml:space="preserve"> departments and entities, as the budgeted financial statements presented to Parliament are portfolio budgetary information that is not separately identifiable for individual reporting entities.</w:t>
      </w:r>
    </w:p>
    <w:p w14:paraId="51583670" w14:textId="77777777" w:rsidR="00E73BC6" w:rsidRPr="00940E38" w:rsidRDefault="00E73BC6" w:rsidP="00FC71D7">
      <w:pPr>
        <w:pStyle w:val="ListNumber"/>
        <w:numPr>
          <w:ilvl w:val="0"/>
          <w:numId w:val="95"/>
        </w:numPr>
        <w:spacing w:before="60" w:line="276" w:lineRule="auto"/>
        <w:contextualSpacing w:val="0"/>
      </w:pPr>
      <w:r w:rsidRPr="00940E38">
        <w:t>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w:t>
      </w:r>
      <w:r w:rsidRPr="00940E38">
        <w:noBreakHyphen/>
        <w:t xml:space="preserve">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14:paraId="402D5608" w14:textId="77777777" w:rsidR="00E73BC6" w:rsidRPr="00940E38" w:rsidRDefault="00E73BC6" w:rsidP="00E73BC6">
      <w:pPr>
        <w:pStyle w:val="Normalblue"/>
      </w:pPr>
      <w:r w:rsidRPr="00940E38">
        <w:t>[Where applicable, entities are required to include the information illustrated in this Appendix in a note to the financial statements.]</w:t>
      </w:r>
    </w:p>
    <w:p w14:paraId="264A479A" w14:textId="77777777" w:rsidR="00E73BC6" w:rsidRPr="00940E38" w:rsidRDefault="00E73BC6" w:rsidP="00E73BC6">
      <w:pPr>
        <w:spacing w:line="240" w:lineRule="atLeast"/>
        <w:rPr>
          <w:color w:val="0072CE" w:themeColor="accent4"/>
        </w:rPr>
      </w:pPr>
    </w:p>
    <w:p w14:paraId="0AA9987E" w14:textId="77777777" w:rsidR="00E73BC6" w:rsidRPr="00940E38" w:rsidRDefault="00E73BC6" w:rsidP="00E73BC6">
      <w:pPr>
        <w:spacing w:line="240" w:lineRule="atLeast"/>
        <w:sectPr w:rsidR="00E73BC6" w:rsidRPr="00940E38" w:rsidSect="00E73BC6">
          <w:headerReference w:type="even" r:id="rId342"/>
          <w:headerReference w:type="default" r:id="rId343"/>
          <w:footerReference w:type="even" r:id="rId344"/>
          <w:footerReference w:type="default" r:id="rId345"/>
          <w:headerReference w:type="first" r:id="rId346"/>
          <w:footerReference w:type="first" r:id="rId347"/>
          <w:pgSz w:w="11906" w:h="16838" w:code="9"/>
          <w:pgMar w:top="1134" w:right="1134" w:bottom="1134" w:left="1134" w:header="624" w:footer="567" w:gutter="0"/>
          <w:cols w:num="2" w:space="360" w:equalWidth="0">
            <w:col w:w="1170" w:space="360"/>
            <w:col w:w="8108"/>
          </w:cols>
          <w:docGrid w:linePitch="245"/>
        </w:sectPr>
      </w:pPr>
    </w:p>
    <w:p w14:paraId="274BE06F" w14:textId="77777777" w:rsidR="00E73BC6" w:rsidRPr="00940E38" w:rsidRDefault="00E73BC6" w:rsidP="00E73BC6">
      <w:pPr>
        <w:pStyle w:val="AppendixHeading"/>
      </w:pPr>
      <w:bookmarkStart w:id="444" w:name="_Toc40797255"/>
      <w:bookmarkStart w:id="445" w:name="_Toc42056377"/>
      <w:bookmarkStart w:id="446" w:name="_Toc42185060"/>
      <w:bookmarkStart w:id="447" w:name="_Toc515533543"/>
      <w:bookmarkStart w:id="448" w:name="_Toc388277756"/>
      <w:bookmarkEnd w:id="435"/>
      <w:bookmarkEnd w:id="436"/>
      <w:bookmarkEnd w:id="437"/>
      <w:bookmarkEnd w:id="438"/>
      <w:bookmarkEnd w:id="439"/>
      <w:r w:rsidRPr="00940E38">
        <w:lastRenderedPageBreak/>
        <w:t>Appendix </w:t>
      </w:r>
      <w:r>
        <w:t>2</w:t>
      </w:r>
      <w:r w:rsidRPr="00940E38">
        <w:t xml:space="preserve">: </w:t>
      </w:r>
      <w:r w:rsidRPr="00940E38">
        <w:tab/>
        <w:t>Understanding the independent auditor’s report</w:t>
      </w:r>
      <w:bookmarkEnd w:id="444"/>
      <w:bookmarkEnd w:id="445"/>
      <w:bookmarkEnd w:id="446"/>
    </w:p>
    <w:p w14:paraId="24EDC0D1" w14:textId="77777777" w:rsidR="00E73BC6" w:rsidRPr="00940E38" w:rsidRDefault="00E73BC6" w:rsidP="00E73BC6">
      <w:pPr>
        <w:tabs>
          <w:tab w:val="left" w:pos="1950"/>
        </w:tabs>
      </w:pPr>
      <w:r w:rsidRPr="00940E38">
        <w:rPr>
          <w:noProof/>
          <w:lang w:eastAsia="en-AU"/>
        </w:rPr>
        <w:drawing>
          <wp:anchor distT="0" distB="0" distL="114300" distR="114300" simplePos="0" relativeHeight="251659264" behindDoc="0" locked="0" layoutInCell="1" allowOverlap="1" wp14:anchorId="1821A520" wp14:editId="5DC87D49">
            <wp:simplePos x="723569" y="1264257"/>
            <wp:positionH relativeFrom="column">
              <wp:align>left</wp:align>
            </wp:positionH>
            <wp:positionV relativeFrom="paragraph">
              <wp:align>top</wp:align>
            </wp:positionV>
            <wp:extent cx="8085719" cy="5486400"/>
            <wp:effectExtent l="0" t="0" r="0" b="0"/>
            <wp:wrapSquare wrapText="bothSides"/>
            <wp:docPr id="10" name="Picture 10" descr="T:\Accounting Policy_BFM\STATE BUDGET (WoVG)\ACCOUNTING (WoVG)\MODEL DEPARTMENTAL REPORTS\2017\2015-16 MODEL REPORT DOCUMENTS\2016-17 Model Report files - updated templates\Opinion Information Sheet (to be added to appendices)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counting Policy_BFM\STATE BUDGET (WoVG)\ACCOUNTING (WoVG)\MODEL DEPARTMENTAL REPORTS\2017\2015-16 MODEL REPORT DOCUMENTS\2016-17 Model Report files - updated templates\Opinion Information Sheet (to be added to appendices)_Page_1.png"/>
                    <pic:cNvPicPr>
                      <a:picLocks noChangeAspect="1" noChangeArrowheads="1"/>
                    </pic:cNvPicPr>
                  </pic:nvPicPr>
                  <pic:blipFill rotWithShape="1">
                    <a:blip r:embed="rId348" cstate="print">
                      <a:extLst>
                        <a:ext uri="{28A0092B-C50C-407E-A947-70E740481C1C}">
                          <a14:useLocalDpi xmlns:a14="http://schemas.microsoft.com/office/drawing/2010/main" val="0"/>
                        </a:ext>
                      </a:extLst>
                    </a:blip>
                    <a:srcRect l="2664" t="1820" b="4681"/>
                    <a:stretch/>
                  </pic:blipFill>
                  <pic:spPr bwMode="auto">
                    <a:xfrm>
                      <a:off x="0" y="0"/>
                      <a:ext cx="8085719" cy="5486400"/>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14:paraId="500AD822" w14:textId="77777777" w:rsidR="00E73BC6" w:rsidRPr="00940E38" w:rsidRDefault="00E73BC6" w:rsidP="00E73BC6">
      <w:pPr>
        <w:tabs>
          <w:tab w:val="left" w:pos="1950"/>
        </w:tabs>
      </w:pPr>
      <w:r w:rsidRPr="00940E38">
        <w:rPr>
          <w:noProof/>
          <w:lang w:eastAsia="en-AU"/>
        </w:rPr>
        <w:lastRenderedPageBreak/>
        <w:drawing>
          <wp:inline distT="0" distB="0" distL="0" distR="0" wp14:anchorId="6F7B505A" wp14:editId="68C6900B">
            <wp:extent cx="8073447" cy="5537606"/>
            <wp:effectExtent l="0" t="0" r="3810" b="6350"/>
            <wp:docPr id="11" name="Picture 11" descr="T:\Accounting Policy_BFM\STATE BUDGET (WoVG)\ACCOUNTING (WoVG)\MODEL DEPARTMENTAL REPORTS\2017\2015-16 MODEL REPORT DOCUMENTS\2016-17 Model Report files - updated templates\Opinion Information Sheet (to be added to appendices)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counting Policy_BFM\STATE BUDGET (WoVG)\ACCOUNTING (WoVG)\MODEL DEPARTMENTAL REPORTS\2017\2015-16 MODEL REPORT DOCUMENTS\2016-17 Model Report files - updated templates\Opinion Information Sheet (to be added to appendices)_Page_2.png"/>
                    <pic:cNvPicPr>
                      <a:picLocks noChangeAspect="1" noChangeArrowheads="1"/>
                    </pic:cNvPicPr>
                  </pic:nvPicPr>
                  <pic:blipFill rotWithShape="1">
                    <a:blip r:embed="rId349" cstate="print">
                      <a:extLst>
                        <a:ext uri="{28A0092B-C50C-407E-A947-70E740481C1C}">
                          <a14:useLocalDpi xmlns:a14="http://schemas.microsoft.com/office/drawing/2010/main" val="0"/>
                        </a:ext>
                      </a:extLst>
                    </a:blip>
                    <a:srcRect l="1654" t="3381" r="1254" b="2340"/>
                    <a:stretch/>
                  </pic:blipFill>
                  <pic:spPr bwMode="auto">
                    <a:xfrm>
                      <a:off x="0" y="0"/>
                      <a:ext cx="8082256" cy="5543648"/>
                    </a:xfrm>
                    <a:prstGeom prst="rect">
                      <a:avLst/>
                    </a:prstGeom>
                    <a:noFill/>
                    <a:ln>
                      <a:noFill/>
                    </a:ln>
                    <a:extLst>
                      <a:ext uri="{53640926-AAD7-44D8-BBD7-CCE9431645EC}">
                        <a14:shadowObscured xmlns:a14="http://schemas.microsoft.com/office/drawing/2010/main"/>
                      </a:ext>
                    </a:extLst>
                  </pic:spPr>
                </pic:pic>
              </a:graphicData>
            </a:graphic>
          </wp:inline>
        </w:drawing>
      </w:r>
    </w:p>
    <w:p w14:paraId="4B1271C2" w14:textId="77777777" w:rsidR="00E73BC6" w:rsidRPr="00940E38" w:rsidRDefault="00E73BC6" w:rsidP="00E73BC6">
      <w:pPr>
        <w:pStyle w:val="AppendixHeading"/>
        <w:sectPr w:rsidR="00E73BC6" w:rsidRPr="00940E38" w:rsidSect="00E73BC6">
          <w:headerReference w:type="even" r:id="rId350"/>
          <w:headerReference w:type="default" r:id="rId351"/>
          <w:footerReference w:type="even" r:id="rId352"/>
          <w:footerReference w:type="default" r:id="rId353"/>
          <w:headerReference w:type="first" r:id="rId354"/>
          <w:footerReference w:type="first" r:id="rId355"/>
          <w:pgSz w:w="16838" w:h="11906" w:orient="landscape" w:code="9"/>
          <w:pgMar w:top="1138" w:right="1138" w:bottom="1138" w:left="1138" w:header="619" w:footer="562" w:gutter="0"/>
          <w:cols w:space="720"/>
          <w:docGrid w:linePitch="245"/>
        </w:sectPr>
      </w:pPr>
    </w:p>
    <w:p w14:paraId="1DA2FE6A" w14:textId="5E3F344D" w:rsidR="00E73BC6" w:rsidRPr="00940E38" w:rsidRDefault="00E73BC6" w:rsidP="00E73BC6">
      <w:pPr>
        <w:pStyle w:val="AppendixHeading"/>
      </w:pPr>
      <w:bookmarkStart w:id="449" w:name="_Toc40797256"/>
      <w:bookmarkStart w:id="450" w:name="_Toc42056378"/>
      <w:bookmarkStart w:id="451" w:name="_Toc42185061"/>
      <w:bookmarkStart w:id="452" w:name="_Toc388277755"/>
      <w:bookmarkStart w:id="453" w:name="_Toc515533546"/>
      <w:bookmarkEnd w:id="447"/>
      <w:r w:rsidRPr="00940E38">
        <w:lastRenderedPageBreak/>
        <w:t>Appendix </w:t>
      </w:r>
      <w:r>
        <w:t>3</w:t>
      </w:r>
      <w:r w:rsidRPr="00940E38">
        <w:t>:</w:t>
      </w:r>
      <w:r w:rsidRPr="00940E38">
        <w:tab/>
      </w:r>
      <w:r>
        <w:t>Index of accounting guidance and</w:t>
      </w:r>
      <w:r w:rsidRPr="00940E38">
        <w:t xml:space="preserve"> </w:t>
      </w:r>
      <w:r>
        <w:t xml:space="preserve">associated </w:t>
      </w:r>
      <w:r w:rsidRPr="00940E38">
        <w:t>checklists</w:t>
      </w:r>
      <w:r>
        <w:t xml:space="preserve"> on the DTF web</w:t>
      </w:r>
      <w:r w:rsidR="009263A1">
        <w:t>site</w:t>
      </w:r>
      <w:bookmarkEnd w:id="449"/>
      <w:r w:rsidR="00F22BE1">
        <w:t xml:space="preserve"> </w:t>
      </w:r>
      <w:r w:rsidR="00F22BE1" w:rsidRPr="00F22BE1">
        <w:rPr>
          <w:color w:val="0072CE" w:themeColor="accent4"/>
        </w:rPr>
        <w:t>[Revised]</w:t>
      </w:r>
      <w:bookmarkEnd w:id="450"/>
      <w:bookmarkEnd w:id="451"/>
    </w:p>
    <w:p w14:paraId="1106E14F" w14:textId="77777777" w:rsidR="00E73BC6" w:rsidRPr="00940E38" w:rsidRDefault="00E73BC6" w:rsidP="00E73BC6"/>
    <w:p w14:paraId="61D83410" w14:textId="2E518420" w:rsidR="006D2019" w:rsidRDefault="006D2019" w:rsidP="006D2019">
      <w:r>
        <w:t xml:space="preserve">Supporting information on the Australian accounting standards is available on the DTF website. This incorporates accounting guidance and assessment checklists that were previously included in past editions of the Model report appendices. </w:t>
      </w:r>
    </w:p>
    <w:p w14:paraId="3E523316" w14:textId="7A56A925" w:rsidR="006D2019" w:rsidRDefault="006D2019" w:rsidP="006D2019">
      <w:r>
        <w:t xml:space="preserve">These documents should be used as a general guide only and note there may be exceptions specific to the arrangements of the user. </w:t>
      </w:r>
    </w:p>
    <w:p w14:paraId="3D8C06A2" w14:textId="409D84C2" w:rsidR="00E73BC6" w:rsidRPr="00940E38" w:rsidRDefault="006D2019" w:rsidP="00E73BC6">
      <w:r>
        <w:t xml:space="preserve">The following table provides a summary of the supporting information available at </w:t>
      </w:r>
      <w:hyperlink r:id="rId356" w:history="1">
        <w:r>
          <w:rPr>
            <w:rStyle w:val="Hyperlink"/>
          </w:rPr>
          <w:t>www.dtf.vic.gov.au/financial-reporting-policy/accounting-standards-checklists</w:t>
        </w:r>
      </w:hyperlink>
      <w:r>
        <w:t>.</w:t>
      </w:r>
    </w:p>
    <w:p w14:paraId="3FE73BA9" w14:textId="77777777" w:rsidR="00E73BC6" w:rsidRPr="00940E38" w:rsidRDefault="00E73BC6" w:rsidP="00E73BC6"/>
    <w:tbl>
      <w:tblPr>
        <w:tblStyle w:val="Modeltable"/>
        <w:tblW w:w="0" w:type="auto"/>
        <w:tblLook w:val="06A0" w:firstRow="1" w:lastRow="0" w:firstColumn="1" w:lastColumn="0" w:noHBand="1" w:noVBand="1"/>
      </w:tblPr>
      <w:tblGrid>
        <w:gridCol w:w="3086"/>
        <w:gridCol w:w="3137"/>
        <w:gridCol w:w="3296"/>
      </w:tblGrid>
      <w:tr w:rsidR="00E73BC6" w:rsidRPr="00B04E72" w14:paraId="0FDF147B" w14:textId="77777777" w:rsidTr="00B04E72">
        <w:trPr>
          <w:cnfStyle w:val="100000000000" w:firstRow="1" w:lastRow="0" w:firstColumn="0" w:lastColumn="0" w:oddVBand="0" w:evenVBand="0" w:oddHBand="0" w:evenHBand="0" w:firstRowFirstColumn="0" w:firstRowLastColumn="0" w:lastRowFirstColumn="0" w:lastRowLastColumn="0"/>
          <w:tblHeader/>
        </w:trPr>
        <w:tc>
          <w:tcPr>
            <w:tcW w:w="3086" w:type="dxa"/>
            <w:vAlign w:val="center"/>
          </w:tcPr>
          <w:p w14:paraId="24E88ED3" w14:textId="77777777" w:rsidR="00E73BC6" w:rsidRPr="00B04E72" w:rsidRDefault="00E73BC6" w:rsidP="00B04E72">
            <w:pPr>
              <w:spacing w:before="60" w:after="60"/>
              <w:rPr>
                <w:i/>
                <w:iCs/>
              </w:rPr>
            </w:pPr>
            <w:r w:rsidRPr="00B04E72">
              <w:rPr>
                <w:i/>
                <w:iCs/>
              </w:rPr>
              <w:t>Accounting standard</w:t>
            </w:r>
          </w:p>
        </w:tc>
        <w:tc>
          <w:tcPr>
            <w:tcW w:w="3137" w:type="dxa"/>
            <w:vAlign w:val="center"/>
          </w:tcPr>
          <w:p w14:paraId="08BBF29F" w14:textId="77777777" w:rsidR="00E73BC6" w:rsidRPr="00B04E72" w:rsidRDefault="00E73BC6" w:rsidP="00B04E72">
            <w:pPr>
              <w:spacing w:before="60" w:after="60"/>
              <w:rPr>
                <w:i/>
                <w:iCs/>
              </w:rPr>
            </w:pPr>
            <w:r w:rsidRPr="00B04E72">
              <w:rPr>
                <w:i/>
                <w:iCs/>
              </w:rPr>
              <w:t>Title of the document</w:t>
            </w:r>
          </w:p>
        </w:tc>
        <w:tc>
          <w:tcPr>
            <w:tcW w:w="3296" w:type="dxa"/>
            <w:vAlign w:val="center"/>
          </w:tcPr>
          <w:p w14:paraId="2D57798E" w14:textId="77777777" w:rsidR="00E73BC6" w:rsidRPr="00B04E72" w:rsidRDefault="00E73BC6" w:rsidP="00B04E72">
            <w:pPr>
              <w:spacing w:before="60" w:after="60"/>
              <w:rPr>
                <w:i/>
                <w:iCs/>
              </w:rPr>
            </w:pPr>
            <w:r w:rsidRPr="00B04E72">
              <w:rPr>
                <w:i/>
                <w:iCs/>
              </w:rPr>
              <w:t>Summary</w:t>
            </w:r>
          </w:p>
        </w:tc>
      </w:tr>
      <w:tr w:rsidR="00E73BC6" w:rsidRPr="00B04E72" w14:paraId="674878F6" w14:textId="77777777" w:rsidTr="00B04E72">
        <w:tc>
          <w:tcPr>
            <w:tcW w:w="3086" w:type="dxa"/>
          </w:tcPr>
          <w:p w14:paraId="7C2168A1" w14:textId="77777777" w:rsidR="00E73BC6" w:rsidRPr="00B04E72" w:rsidRDefault="00E73BC6" w:rsidP="00E73BC6">
            <w:pPr>
              <w:spacing w:before="60" w:after="60" w:line="276" w:lineRule="auto"/>
              <w:rPr>
                <w:i/>
                <w:iCs/>
                <w:sz w:val="18"/>
                <w:szCs w:val="18"/>
                <w:u w:val="single"/>
              </w:rPr>
            </w:pPr>
            <w:r w:rsidRPr="00B04E72">
              <w:rPr>
                <w:sz w:val="18"/>
                <w:szCs w:val="18"/>
              </w:rPr>
              <w:t xml:space="preserve">AASB 10 </w:t>
            </w:r>
            <w:r w:rsidRPr="00B04E72">
              <w:rPr>
                <w:i/>
                <w:iCs/>
                <w:sz w:val="18"/>
                <w:szCs w:val="18"/>
              </w:rPr>
              <w:t>Consolidated Financial Statements</w:t>
            </w:r>
          </w:p>
        </w:tc>
        <w:tc>
          <w:tcPr>
            <w:tcW w:w="3137" w:type="dxa"/>
          </w:tcPr>
          <w:p w14:paraId="28B7E04D" w14:textId="77777777" w:rsidR="00E73BC6" w:rsidRPr="00B04E72" w:rsidRDefault="00E73BC6" w:rsidP="00E73BC6">
            <w:pPr>
              <w:spacing w:before="60" w:after="60" w:line="276" w:lineRule="auto"/>
              <w:rPr>
                <w:sz w:val="18"/>
                <w:szCs w:val="18"/>
              </w:rPr>
            </w:pPr>
            <w:r w:rsidRPr="00B04E72">
              <w:rPr>
                <w:sz w:val="18"/>
                <w:szCs w:val="18"/>
              </w:rPr>
              <w:t xml:space="preserve">Control analysis for Victorian Public Sector Entities – checklist </w:t>
            </w:r>
          </w:p>
        </w:tc>
        <w:tc>
          <w:tcPr>
            <w:tcW w:w="3296" w:type="dxa"/>
          </w:tcPr>
          <w:p w14:paraId="3124AE89" w14:textId="2A459217" w:rsidR="00E73BC6" w:rsidRPr="00B04E72" w:rsidDel="00EB0E17" w:rsidRDefault="00E73BC6" w:rsidP="00E73BC6">
            <w:pPr>
              <w:spacing w:before="60" w:after="60" w:line="276" w:lineRule="auto"/>
              <w:rPr>
                <w:sz w:val="18"/>
                <w:szCs w:val="18"/>
              </w:rPr>
            </w:pPr>
            <w:r w:rsidRPr="00B04E72">
              <w:rPr>
                <w:sz w:val="18"/>
                <w:szCs w:val="18"/>
              </w:rPr>
              <w:t>The assessment template assists users to determine whether an entity is required to be consolidated into another entity under AASB 10.</w:t>
            </w:r>
          </w:p>
        </w:tc>
      </w:tr>
      <w:tr w:rsidR="00E73BC6" w:rsidRPr="00B04E72" w14:paraId="721FC323" w14:textId="77777777" w:rsidTr="00B04E72">
        <w:tc>
          <w:tcPr>
            <w:tcW w:w="3086" w:type="dxa"/>
          </w:tcPr>
          <w:p w14:paraId="6255623C" w14:textId="77777777" w:rsidR="00E73BC6" w:rsidRPr="00B04E72" w:rsidRDefault="00E73BC6" w:rsidP="00E73BC6">
            <w:pPr>
              <w:spacing w:before="60" w:after="60" w:line="276" w:lineRule="auto"/>
              <w:rPr>
                <w:i/>
                <w:iCs/>
                <w:sz w:val="18"/>
                <w:szCs w:val="18"/>
              </w:rPr>
            </w:pPr>
            <w:r w:rsidRPr="00B04E72">
              <w:rPr>
                <w:sz w:val="18"/>
                <w:szCs w:val="18"/>
              </w:rPr>
              <w:t xml:space="preserve">AASB 5 </w:t>
            </w:r>
            <w:r w:rsidRPr="00B04E72">
              <w:rPr>
                <w:i/>
                <w:iCs/>
                <w:sz w:val="18"/>
                <w:szCs w:val="18"/>
              </w:rPr>
              <w:t xml:space="preserve">Non-current assets held for sale and discontinued operations </w:t>
            </w:r>
          </w:p>
        </w:tc>
        <w:tc>
          <w:tcPr>
            <w:tcW w:w="3137" w:type="dxa"/>
          </w:tcPr>
          <w:p w14:paraId="00A69515" w14:textId="77777777" w:rsidR="00E73BC6" w:rsidRPr="00B04E72" w:rsidRDefault="00E73BC6" w:rsidP="00E73BC6">
            <w:pPr>
              <w:spacing w:before="60" w:after="60" w:line="276" w:lineRule="auto"/>
              <w:rPr>
                <w:sz w:val="18"/>
                <w:szCs w:val="18"/>
              </w:rPr>
            </w:pPr>
            <w:r w:rsidRPr="00B04E72">
              <w:rPr>
                <w:sz w:val="18"/>
                <w:szCs w:val="18"/>
              </w:rPr>
              <w:t>When to account for surplus assets as ‘held for sale’</w:t>
            </w:r>
          </w:p>
        </w:tc>
        <w:tc>
          <w:tcPr>
            <w:tcW w:w="3296" w:type="dxa"/>
          </w:tcPr>
          <w:p w14:paraId="11B1EEB8" w14:textId="77777777" w:rsidR="00E73BC6" w:rsidRPr="00B04E72" w:rsidRDefault="00E73BC6" w:rsidP="00E73BC6">
            <w:pPr>
              <w:spacing w:before="60" w:after="60" w:line="276" w:lineRule="auto"/>
              <w:rPr>
                <w:sz w:val="18"/>
                <w:szCs w:val="18"/>
              </w:rPr>
            </w:pPr>
            <w:r w:rsidRPr="00B04E72">
              <w:rPr>
                <w:sz w:val="18"/>
                <w:szCs w:val="18"/>
              </w:rPr>
              <w:t xml:space="preserve">The document provides accounting guidance on the classification of surplus assets as ‘held for sale’, including a checklist to aid the assessment on whether the surplus asset meets the recognition criteria of ‘held for sale’ under AASB 5. </w:t>
            </w:r>
          </w:p>
        </w:tc>
      </w:tr>
      <w:tr w:rsidR="00E73BC6" w:rsidRPr="00B04E72" w14:paraId="1F82E8DA" w14:textId="77777777" w:rsidTr="00B04E72">
        <w:tc>
          <w:tcPr>
            <w:tcW w:w="3086" w:type="dxa"/>
          </w:tcPr>
          <w:p w14:paraId="478E0732" w14:textId="77777777" w:rsidR="00E73BC6" w:rsidRPr="00B04E72" w:rsidRDefault="00E73BC6" w:rsidP="00E73BC6">
            <w:pPr>
              <w:spacing w:before="60" w:after="60" w:line="276" w:lineRule="auto"/>
              <w:rPr>
                <w:sz w:val="18"/>
                <w:szCs w:val="18"/>
              </w:rPr>
            </w:pPr>
            <w:r w:rsidRPr="00B04E72">
              <w:rPr>
                <w:sz w:val="18"/>
                <w:szCs w:val="18"/>
              </w:rPr>
              <w:t xml:space="preserve">AASB 12 </w:t>
            </w:r>
            <w:r w:rsidRPr="00B04E72">
              <w:rPr>
                <w:i/>
                <w:iCs/>
                <w:sz w:val="18"/>
                <w:szCs w:val="18"/>
              </w:rPr>
              <w:t>Disclosure for interest in subsidiaries</w:t>
            </w:r>
          </w:p>
        </w:tc>
        <w:tc>
          <w:tcPr>
            <w:tcW w:w="3137" w:type="dxa"/>
          </w:tcPr>
          <w:p w14:paraId="2EB6D392" w14:textId="77777777" w:rsidR="00E73BC6" w:rsidRPr="00B04E72" w:rsidRDefault="00E73BC6" w:rsidP="00E73BC6">
            <w:pPr>
              <w:spacing w:before="60" w:after="60" w:line="276" w:lineRule="auto"/>
              <w:rPr>
                <w:sz w:val="18"/>
                <w:szCs w:val="18"/>
              </w:rPr>
            </w:pPr>
            <w:r w:rsidRPr="00B04E72">
              <w:rPr>
                <w:sz w:val="18"/>
                <w:szCs w:val="18"/>
              </w:rPr>
              <w:t>Interests in subsidiary and unconsolidated structured entities</w:t>
            </w:r>
          </w:p>
        </w:tc>
        <w:tc>
          <w:tcPr>
            <w:tcW w:w="3296" w:type="dxa"/>
          </w:tcPr>
          <w:p w14:paraId="2F1A502F" w14:textId="6419A5FC" w:rsidR="00E73BC6" w:rsidRPr="00B04E72" w:rsidDel="00EB0E17" w:rsidRDefault="00E73BC6" w:rsidP="00B04E72">
            <w:pPr>
              <w:spacing w:before="60" w:after="60" w:line="276" w:lineRule="auto"/>
              <w:rPr>
                <w:sz w:val="18"/>
                <w:szCs w:val="18"/>
              </w:rPr>
            </w:pPr>
            <w:r w:rsidRPr="00B04E72">
              <w:rPr>
                <w:sz w:val="18"/>
                <w:szCs w:val="18"/>
              </w:rPr>
              <w:t>The document provides guidance on the disclosure requirements for interests in subsidiaries and interest in unconsolidated structured entities under AASB 12.</w:t>
            </w:r>
          </w:p>
        </w:tc>
      </w:tr>
      <w:tr w:rsidR="00E73BC6" w:rsidRPr="00B04E72" w14:paraId="61E0F554" w14:textId="77777777" w:rsidTr="00B04E72">
        <w:tc>
          <w:tcPr>
            <w:tcW w:w="3086" w:type="dxa"/>
          </w:tcPr>
          <w:p w14:paraId="7C2BBB7F" w14:textId="77777777" w:rsidR="00E73BC6" w:rsidRPr="00B04E72" w:rsidRDefault="00E73BC6" w:rsidP="00E73BC6">
            <w:pPr>
              <w:spacing w:before="60" w:after="60" w:line="276" w:lineRule="auto"/>
              <w:rPr>
                <w:i/>
                <w:iCs/>
                <w:sz w:val="18"/>
                <w:szCs w:val="18"/>
              </w:rPr>
            </w:pPr>
            <w:r w:rsidRPr="00B04E72">
              <w:rPr>
                <w:sz w:val="18"/>
                <w:szCs w:val="18"/>
              </w:rPr>
              <w:t xml:space="preserve">AASB 119 </w:t>
            </w:r>
            <w:r w:rsidRPr="00B04E72">
              <w:rPr>
                <w:i/>
                <w:iCs/>
                <w:sz w:val="18"/>
                <w:szCs w:val="18"/>
              </w:rPr>
              <w:t xml:space="preserve">Employee Benefits </w:t>
            </w:r>
          </w:p>
        </w:tc>
        <w:tc>
          <w:tcPr>
            <w:tcW w:w="3137" w:type="dxa"/>
          </w:tcPr>
          <w:p w14:paraId="34C50234" w14:textId="77777777" w:rsidR="00E73BC6" w:rsidRPr="00B04E72" w:rsidRDefault="00E73BC6" w:rsidP="00E73BC6">
            <w:pPr>
              <w:spacing w:before="60" w:after="60" w:line="276" w:lineRule="auto"/>
              <w:rPr>
                <w:sz w:val="18"/>
                <w:szCs w:val="18"/>
              </w:rPr>
            </w:pPr>
            <w:r w:rsidRPr="00B04E72">
              <w:rPr>
                <w:sz w:val="18"/>
                <w:szCs w:val="18"/>
              </w:rPr>
              <w:t xml:space="preserve">Annual leave provisions </w:t>
            </w:r>
          </w:p>
        </w:tc>
        <w:tc>
          <w:tcPr>
            <w:tcW w:w="3296" w:type="dxa"/>
          </w:tcPr>
          <w:p w14:paraId="04F26387" w14:textId="77777777" w:rsidR="00E73BC6" w:rsidRPr="00B04E72" w:rsidDel="00EB0E17" w:rsidRDefault="00E73BC6" w:rsidP="00E73BC6">
            <w:pPr>
              <w:spacing w:before="60" w:after="60" w:line="276" w:lineRule="auto"/>
              <w:rPr>
                <w:sz w:val="18"/>
                <w:szCs w:val="18"/>
              </w:rPr>
            </w:pPr>
            <w:r w:rsidRPr="00B04E72">
              <w:rPr>
                <w:sz w:val="18"/>
                <w:szCs w:val="18"/>
              </w:rPr>
              <w:t xml:space="preserve">The document provides guidance on the revised requirements for short-term employee benefits under AASB 119, including an example illustration with calculation guidance, </w:t>
            </w:r>
          </w:p>
        </w:tc>
      </w:tr>
      <w:tr w:rsidR="00E73BC6" w:rsidRPr="00B04E72" w14:paraId="6DF7EE26" w14:textId="77777777" w:rsidTr="00B04E72">
        <w:tc>
          <w:tcPr>
            <w:tcW w:w="3086" w:type="dxa"/>
          </w:tcPr>
          <w:p w14:paraId="201DC9D7" w14:textId="77777777" w:rsidR="00E73BC6" w:rsidRPr="00B04E72" w:rsidRDefault="00E73BC6" w:rsidP="00E73BC6">
            <w:pPr>
              <w:spacing w:line="276" w:lineRule="auto"/>
              <w:rPr>
                <w:rFonts w:cstheme="minorHAnsi"/>
                <w:sz w:val="18"/>
                <w:szCs w:val="18"/>
              </w:rPr>
            </w:pPr>
            <w:r w:rsidRPr="00B04E72">
              <w:rPr>
                <w:rFonts w:cstheme="minorHAnsi"/>
                <w:sz w:val="18"/>
                <w:szCs w:val="18"/>
              </w:rPr>
              <w:t>Practical classification guide between transactions and other economic flows</w:t>
            </w:r>
          </w:p>
        </w:tc>
        <w:tc>
          <w:tcPr>
            <w:tcW w:w="3137" w:type="dxa"/>
          </w:tcPr>
          <w:p w14:paraId="31D50184" w14:textId="77777777" w:rsidR="00E73BC6" w:rsidRPr="00B04E72" w:rsidRDefault="00E73BC6" w:rsidP="00E73BC6">
            <w:pPr>
              <w:spacing w:line="276" w:lineRule="auto"/>
              <w:rPr>
                <w:rFonts w:cstheme="minorHAnsi"/>
                <w:sz w:val="18"/>
                <w:szCs w:val="18"/>
              </w:rPr>
            </w:pPr>
            <w:r w:rsidRPr="00B04E72">
              <w:rPr>
                <w:rFonts w:cstheme="minorHAnsi"/>
                <w:sz w:val="18"/>
                <w:szCs w:val="18"/>
              </w:rPr>
              <w:t>Classification guide</w:t>
            </w:r>
          </w:p>
        </w:tc>
        <w:tc>
          <w:tcPr>
            <w:tcW w:w="3296" w:type="dxa"/>
          </w:tcPr>
          <w:p w14:paraId="53A7F892" w14:textId="77777777" w:rsidR="00E73BC6" w:rsidRPr="00B04E72" w:rsidRDefault="00E73BC6" w:rsidP="00E73BC6">
            <w:pPr>
              <w:spacing w:before="60" w:after="60" w:line="276" w:lineRule="auto"/>
              <w:rPr>
                <w:rFonts w:cstheme="minorHAnsi"/>
                <w:color w:val="000000"/>
                <w:sz w:val="18"/>
                <w:szCs w:val="18"/>
                <w:shd w:val="clear" w:color="auto" w:fill="FFFFFF"/>
              </w:rPr>
            </w:pPr>
            <w:r w:rsidRPr="00B04E72">
              <w:rPr>
                <w:rFonts w:cstheme="minorHAnsi"/>
                <w:color w:val="000000"/>
                <w:sz w:val="18"/>
                <w:szCs w:val="18"/>
                <w:shd w:val="clear" w:color="auto" w:fill="FFFFFF"/>
              </w:rPr>
              <w:t xml:space="preserve">The document provides guidance on the classification of items between </w:t>
            </w:r>
            <w:r w:rsidRPr="00B04E72">
              <w:rPr>
                <w:rFonts w:cstheme="minorHAnsi"/>
                <w:i/>
                <w:iCs/>
                <w:color w:val="000000"/>
                <w:sz w:val="18"/>
                <w:szCs w:val="18"/>
                <w:shd w:val="clear" w:color="auto" w:fill="FFFFFF"/>
              </w:rPr>
              <w:t>transactions</w:t>
            </w:r>
            <w:r w:rsidRPr="00B04E72">
              <w:rPr>
                <w:rFonts w:cstheme="minorHAnsi"/>
                <w:color w:val="000000"/>
                <w:sz w:val="18"/>
                <w:szCs w:val="18"/>
                <w:shd w:val="clear" w:color="auto" w:fill="FFFFFF"/>
              </w:rPr>
              <w:t xml:space="preserve">, </w:t>
            </w:r>
            <w:r w:rsidRPr="00B04E72">
              <w:rPr>
                <w:rFonts w:cstheme="minorHAnsi"/>
                <w:i/>
                <w:iCs/>
                <w:color w:val="000000"/>
                <w:sz w:val="18"/>
                <w:szCs w:val="18"/>
                <w:shd w:val="clear" w:color="auto" w:fill="FFFFFF"/>
              </w:rPr>
              <w:t>OEF included in net result</w:t>
            </w:r>
            <w:r w:rsidRPr="00B04E72">
              <w:rPr>
                <w:rFonts w:cstheme="minorHAnsi"/>
                <w:color w:val="000000"/>
                <w:sz w:val="18"/>
                <w:szCs w:val="18"/>
                <w:shd w:val="clear" w:color="auto" w:fill="FFFFFF"/>
              </w:rPr>
              <w:t xml:space="preserve"> and </w:t>
            </w:r>
            <w:r w:rsidRPr="00B04E72">
              <w:rPr>
                <w:rFonts w:cstheme="minorHAnsi"/>
                <w:i/>
                <w:iCs/>
                <w:color w:val="000000"/>
                <w:sz w:val="18"/>
                <w:szCs w:val="18"/>
                <w:shd w:val="clear" w:color="auto" w:fill="FFFFFF"/>
              </w:rPr>
              <w:t>OEF-OCI</w:t>
            </w:r>
            <w:r w:rsidRPr="00B04E72">
              <w:rPr>
                <w:rFonts w:cstheme="minorHAnsi"/>
                <w:color w:val="000000"/>
                <w:sz w:val="18"/>
                <w:szCs w:val="18"/>
                <w:shd w:val="clear" w:color="auto" w:fill="FFFFFF"/>
              </w:rPr>
              <w:t xml:space="preserve"> for presentation in the operating statement. </w:t>
            </w:r>
          </w:p>
        </w:tc>
      </w:tr>
      <w:tr w:rsidR="00E73BC6" w:rsidRPr="00B04E72" w14:paraId="4B5F0D7C" w14:textId="77777777" w:rsidTr="00B04E72">
        <w:tc>
          <w:tcPr>
            <w:tcW w:w="3086" w:type="dxa"/>
          </w:tcPr>
          <w:p w14:paraId="5B782456" w14:textId="77777777" w:rsidR="00E73BC6" w:rsidRPr="00B04E72" w:rsidRDefault="00E73BC6" w:rsidP="00E73BC6">
            <w:pPr>
              <w:spacing w:before="60" w:after="60" w:line="276" w:lineRule="auto"/>
              <w:rPr>
                <w:sz w:val="18"/>
                <w:szCs w:val="18"/>
              </w:rPr>
            </w:pPr>
            <w:r w:rsidRPr="00B04E72">
              <w:rPr>
                <w:rFonts w:asciiTheme="minorHAnsi" w:hAnsiTheme="minorHAnsi" w:cstheme="minorHAnsi"/>
                <w:sz w:val="18"/>
                <w:szCs w:val="18"/>
              </w:rPr>
              <w:t>Hierarchy of Accounting Standards</w:t>
            </w:r>
          </w:p>
        </w:tc>
        <w:tc>
          <w:tcPr>
            <w:tcW w:w="3137" w:type="dxa"/>
          </w:tcPr>
          <w:p w14:paraId="2B16CCE3" w14:textId="77777777" w:rsidR="00E73BC6" w:rsidRPr="00B04E72" w:rsidRDefault="00E73BC6" w:rsidP="00E73BC6">
            <w:pPr>
              <w:spacing w:before="60" w:after="60" w:line="276" w:lineRule="auto"/>
              <w:rPr>
                <w:sz w:val="18"/>
                <w:szCs w:val="18"/>
              </w:rPr>
            </w:pPr>
            <w:r w:rsidRPr="00B04E72">
              <w:rPr>
                <w:rFonts w:asciiTheme="minorHAnsi" w:hAnsiTheme="minorHAnsi" w:cstheme="minorHAnsi"/>
                <w:sz w:val="18"/>
                <w:szCs w:val="18"/>
              </w:rPr>
              <w:t>Hierarchy of Accounting Standards</w:t>
            </w:r>
          </w:p>
        </w:tc>
        <w:tc>
          <w:tcPr>
            <w:tcW w:w="3296" w:type="dxa"/>
          </w:tcPr>
          <w:p w14:paraId="24BEEB8C" w14:textId="77777777" w:rsidR="00E73BC6" w:rsidRPr="00B04E72" w:rsidRDefault="00E73BC6" w:rsidP="00E73BC6">
            <w:pPr>
              <w:spacing w:before="60" w:after="60" w:line="276" w:lineRule="auto"/>
              <w:rPr>
                <w:sz w:val="18"/>
                <w:szCs w:val="18"/>
              </w:rPr>
            </w:pPr>
            <w:r w:rsidRPr="00B04E72">
              <w:rPr>
                <w:rFonts w:asciiTheme="minorHAnsi" w:hAnsiTheme="minorHAnsi" w:cstheme="minorHAnsi"/>
                <w:sz w:val="18"/>
                <w:szCs w:val="18"/>
              </w:rPr>
              <w:t>The Hierarchy of Accounting standards is a framework that assists in determining the appropriate standard to apply.</w:t>
            </w:r>
          </w:p>
        </w:tc>
      </w:tr>
      <w:tr w:rsidR="00E73BC6" w:rsidRPr="00B04E72" w14:paraId="5A4D7AA5" w14:textId="77777777" w:rsidTr="00B04E72">
        <w:tc>
          <w:tcPr>
            <w:tcW w:w="3086" w:type="dxa"/>
          </w:tcPr>
          <w:p w14:paraId="18952DA8" w14:textId="77777777" w:rsidR="00E73BC6" w:rsidRPr="00B04E72" w:rsidRDefault="00E73BC6" w:rsidP="00E73BC6">
            <w:pPr>
              <w:spacing w:before="60" w:after="60" w:line="276" w:lineRule="auto"/>
              <w:rPr>
                <w:sz w:val="18"/>
                <w:szCs w:val="18"/>
              </w:rPr>
            </w:pPr>
            <w:r w:rsidRPr="00B04E72">
              <w:rPr>
                <w:sz w:val="18"/>
                <w:szCs w:val="18"/>
              </w:rPr>
              <w:t xml:space="preserve">AASB 1059 </w:t>
            </w:r>
            <w:r w:rsidRPr="00B04E72">
              <w:rPr>
                <w:i/>
                <w:sz w:val="18"/>
                <w:szCs w:val="18"/>
              </w:rPr>
              <w:t xml:space="preserve">Service Concession Arrangements: Grantors </w:t>
            </w:r>
          </w:p>
        </w:tc>
        <w:tc>
          <w:tcPr>
            <w:tcW w:w="3137" w:type="dxa"/>
          </w:tcPr>
          <w:p w14:paraId="2E05572E" w14:textId="77777777" w:rsidR="00E73BC6" w:rsidRPr="00B04E72" w:rsidRDefault="00E73BC6" w:rsidP="00E73BC6">
            <w:pPr>
              <w:spacing w:before="60" w:after="60" w:line="276" w:lineRule="auto"/>
              <w:rPr>
                <w:sz w:val="18"/>
                <w:szCs w:val="18"/>
              </w:rPr>
            </w:pPr>
            <w:r w:rsidRPr="00B04E72">
              <w:rPr>
                <w:sz w:val="18"/>
                <w:szCs w:val="18"/>
              </w:rPr>
              <w:t>Classification of Arrangements checklist</w:t>
            </w:r>
          </w:p>
        </w:tc>
        <w:tc>
          <w:tcPr>
            <w:tcW w:w="3296" w:type="dxa"/>
          </w:tcPr>
          <w:p w14:paraId="1DEE4EB0" w14:textId="217105E9" w:rsidR="00E73BC6" w:rsidRPr="00B04E72" w:rsidRDefault="00E73BC6" w:rsidP="00E73BC6">
            <w:pPr>
              <w:spacing w:before="60" w:after="60" w:line="276" w:lineRule="auto"/>
              <w:rPr>
                <w:sz w:val="18"/>
                <w:szCs w:val="18"/>
              </w:rPr>
            </w:pPr>
            <w:r w:rsidRPr="00B04E72">
              <w:rPr>
                <w:sz w:val="18"/>
                <w:szCs w:val="18"/>
              </w:rPr>
              <w:t xml:space="preserve">The Service Concessions guidance checklist assists with analysing whether </w:t>
            </w:r>
            <w:r w:rsidR="004A06CA">
              <w:rPr>
                <w:sz w:val="18"/>
                <w:szCs w:val="18"/>
              </w:rPr>
              <w:t xml:space="preserve">a </w:t>
            </w:r>
            <w:r w:rsidRPr="00B04E72">
              <w:rPr>
                <w:sz w:val="18"/>
                <w:szCs w:val="18"/>
              </w:rPr>
              <w:t xml:space="preserve">contract between the State and the private sector is a service concession arrangement under AASB 1059. </w:t>
            </w:r>
          </w:p>
        </w:tc>
      </w:tr>
      <w:tr w:rsidR="00E73BC6" w:rsidRPr="00B04E72" w14:paraId="45B2831B" w14:textId="77777777" w:rsidTr="00B04E72">
        <w:tc>
          <w:tcPr>
            <w:tcW w:w="3086" w:type="dxa"/>
          </w:tcPr>
          <w:p w14:paraId="6966FB6F" w14:textId="77777777" w:rsidR="00E73BC6" w:rsidRPr="00B04E72" w:rsidRDefault="00E73BC6" w:rsidP="00E73BC6">
            <w:pPr>
              <w:spacing w:before="60" w:after="60" w:line="276" w:lineRule="auto"/>
              <w:rPr>
                <w:i/>
                <w:sz w:val="18"/>
                <w:szCs w:val="18"/>
              </w:rPr>
            </w:pPr>
            <w:r w:rsidRPr="00B04E72">
              <w:rPr>
                <w:sz w:val="18"/>
                <w:szCs w:val="18"/>
              </w:rPr>
              <w:t xml:space="preserve">AASB 9 </w:t>
            </w:r>
            <w:r w:rsidRPr="00B04E72">
              <w:rPr>
                <w:i/>
                <w:sz w:val="18"/>
                <w:szCs w:val="18"/>
              </w:rPr>
              <w:t>Financial Instruments</w:t>
            </w:r>
          </w:p>
        </w:tc>
        <w:tc>
          <w:tcPr>
            <w:tcW w:w="3137" w:type="dxa"/>
          </w:tcPr>
          <w:p w14:paraId="2EC8B5F4" w14:textId="77777777" w:rsidR="00E73BC6" w:rsidRPr="00B04E72" w:rsidRDefault="00E73BC6" w:rsidP="00E73BC6">
            <w:pPr>
              <w:spacing w:before="60" w:after="60" w:line="276" w:lineRule="auto"/>
              <w:rPr>
                <w:sz w:val="18"/>
                <w:szCs w:val="18"/>
              </w:rPr>
            </w:pPr>
            <w:r w:rsidRPr="00B04E72">
              <w:rPr>
                <w:sz w:val="18"/>
                <w:szCs w:val="18"/>
              </w:rPr>
              <w:t xml:space="preserve">Guidance </w:t>
            </w:r>
          </w:p>
        </w:tc>
        <w:tc>
          <w:tcPr>
            <w:tcW w:w="3296" w:type="dxa"/>
          </w:tcPr>
          <w:p w14:paraId="64F9294E" w14:textId="77777777" w:rsidR="00E73BC6" w:rsidRPr="00B04E72" w:rsidRDefault="00E73BC6" w:rsidP="00E73BC6">
            <w:pPr>
              <w:spacing w:before="60" w:after="60" w:line="276" w:lineRule="auto"/>
              <w:rPr>
                <w:sz w:val="18"/>
                <w:szCs w:val="18"/>
              </w:rPr>
            </w:pPr>
            <w:r w:rsidRPr="00B04E72">
              <w:rPr>
                <w:sz w:val="18"/>
                <w:szCs w:val="18"/>
              </w:rPr>
              <w:t>The document provides accounting guidance on AASB 9.</w:t>
            </w:r>
          </w:p>
        </w:tc>
      </w:tr>
      <w:tr w:rsidR="00E73BC6" w:rsidRPr="00B04E72" w14:paraId="68FED575" w14:textId="77777777" w:rsidTr="00B04E72">
        <w:tc>
          <w:tcPr>
            <w:tcW w:w="3086" w:type="dxa"/>
          </w:tcPr>
          <w:p w14:paraId="6C5C809E" w14:textId="77777777" w:rsidR="00E73BC6" w:rsidRPr="00B04E72" w:rsidRDefault="00E73BC6" w:rsidP="00E73BC6">
            <w:pPr>
              <w:spacing w:before="60" w:after="60" w:line="276" w:lineRule="auto"/>
              <w:rPr>
                <w:i/>
                <w:sz w:val="18"/>
                <w:szCs w:val="18"/>
              </w:rPr>
            </w:pPr>
            <w:r w:rsidRPr="00B04E72">
              <w:rPr>
                <w:sz w:val="18"/>
                <w:szCs w:val="18"/>
              </w:rPr>
              <w:t xml:space="preserve">AASB 16 </w:t>
            </w:r>
            <w:r w:rsidRPr="00B04E72">
              <w:rPr>
                <w:i/>
                <w:sz w:val="18"/>
                <w:szCs w:val="18"/>
              </w:rPr>
              <w:t>Leases</w:t>
            </w:r>
          </w:p>
        </w:tc>
        <w:tc>
          <w:tcPr>
            <w:tcW w:w="3137" w:type="dxa"/>
          </w:tcPr>
          <w:p w14:paraId="33BF1720" w14:textId="77777777" w:rsidR="00E73BC6" w:rsidRPr="00B04E72" w:rsidRDefault="00E73BC6" w:rsidP="00E73BC6">
            <w:pPr>
              <w:spacing w:before="60" w:after="60" w:line="276" w:lineRule="auto"/>
              <w:rPr>
                <w:i/>
                <w:sz w:val="18"/>
                <w:szCs w:val="18"/>
              </w:rPr>
            </w:pPr>
            <w:r w:rsidRPr="00B04E72">
              <w:rPr>
                <w:sz w:val="18"/>
                <w:szCs w:val="18"/>
              </w:rPr>
              <w:t>Identification of a lease</w:t>
            </w:r>
            <w:r w:rsidRPr="00B04E72">
              <w:rPr>
                <w:i/>
                <w:sz w:val="18"/>
                <w:szCs w:val="18"/>
              </w:rPr>
              <w:t xml:space="preserve"> </w:t>
            </w:r>
            <w:r w:rsidRPr="00B04E72">
              <w:rPr>
                <w:sz w:val="18"/>
                <w:szCs w:val="18"/>
              </w:rPr>
              <w:t>checklist</w:t>
            </w:r>
          </w:p>
        </w:tc>
        <w:tc>
          <w:tcPr>
            <w:tcW w:w="3296" w:type="dxa"/>
          </w:tcPr>
          <w:p w14:paraId="44E6E57D" w14:textId="60E65CBB" w:rsidR="00E73BC6" w:rsidRPr="00B04E72" w:rsidRDefault="00E73BC6" w:rsidP="00E73BC6">
            <w:pPr>
              <w:spacing w:before="60" w:after="60" w:line="276" w:lineRule="auto"/>
              <w:rPr>
                <w:sz w:val="18"/>
                <w:szCs w:val="18"/>
              </w:rPr>
            </w:pPr>
            <w:r w:rsidRPr="00B04E72">
              <w:rPr>
                <w:sz w:val="18"/>
                <w:szCs w:val="18"/>
              </w:rPr>
              <w:t>The Leases questionnaire assists users to identify whether a contract is</w:t>
            </w:r>
            <w:r w:rsidR="004D22CD">
              <w:rPr>
                <w:sz w:val="18"/>
                <w:szCs w:val="18"/>
              </w:rPr>
              <w:t>,</w:t>
            </w:r>
            <w:r w:rsidRPr="00B04E72">
              <w:rPr>
                <w:sz w:val="18"/>
                <w:szCs w:val="18"/>
              </w:rPr>
              <w:t xml:space="preserve"> or contains</w:t>
            </w:r>
            <w:r w:rsidR="004D22CD">
              <w:rPr>
                <w:sz w:val="18"/>
                <w:szCs w:val="18"/>
              </w:rPr>
              <w:t>,</w:t>
            </w:r>
            <w:r w:rsidRPr="00B04E72">
              <w:rPr>
                <w:sz w:val="18"/>
                <w:szCs w:val="18"/>
              </w:rPr>
              <w:t xml:space="preserve"> a lease. </w:t>
            </w:r>
          </w:p>
        </w:tc>
      </w:tr>
      <w:tr w:rsidR="00E73BC6" w:rsidRPr="00B04E72" w14:paraId="03A2B0EF" w14:textId="77777777" w:rsidTr="00B04E72">
        <w:tc>
          <w:tcPr>
            <w:tcW w:w="3086" w:type="dxa"/>
            <w:vMerge w:val="restart"/>
          </w:tcPr>
          <w:p w14:paraId="4EC04D8A" w14:textId="77777777" w:rsidR="00E833E9" w:rsidRDefault="00E73BC6" w:rsidP="00E73BC6">
            <w:pPr>
              <w:spacing w:before="60" w:after="60" w:line="276" w:lineRule="auto"/>
              <w:rPr>
                <w:i/>
                <w:sz w:val="18"/>
                <w:szCs w:val="18"/>
              </w:rPr>
            </w:pPr>
            <w:r w:rsidRPr="00B04E72">
              <w:rPr>
                <w:sz w:val="18"/>
                <w:szCs w:val="18"/>
              </w:rPr>
              <w:lastRenderedPageBreak/>
              <w:t xml:space="preserve">AASB 15 </w:t>
            </w:r>
            <w:r w:rsidRPr="00B04E72">
              <w:rPr>
                <w:i/>
                <w:sz w:val="18"/>
                <w:szCs w:val="18"/>
              </w:rPr>
              <w:t xml:space="preserve">Revenue from Contracts with Customers; </w:t>
            </w:r>
          </w:p>
          <w:p w14:paraId="49D180A1" w14:textId="52D4F4CD" w:rsidR="00B04E72" w:rsidRDefault="00E73BC6" w:rsidP="00E73BC6">
            <w:pPr>
              <w:spacing w:before="60" w:after="60" w:line="276" w:lineRule="auto"/>
              <w:rPr>
                <w:i/>
                <w:sz w:val="18"/>
                <w:szCs w:val="18"/>
              </w:rPr>
            </w:pPr>
            <w:r w:rsidRPr="00B04E72">
              <w:rPr>
                <w:iCs/>
                <w:sz w:val="18"/>
                <w:szCs w:val="18"/>
              </w:rPr>
              <w:t>and</w:t>
            </w:r>
            <w:r w:rsidRPr="00B04E72">
              <w:rPr>
                <w:i/>
                <w:sz w:val="18"/>
                <w:szCs w:val="18"/>
              </w:rPr>
              <w:t xml:space="preserve"> </w:t>
            </w:r>
          </w:p>
          <w:p w14:paraId="134FDCAC" w14:textId="0A751C76" w:rsidR="00E73BC6" w:rsidRPr="00B04E72" w:rsidRDefault="00E73BC6" w:rsidP="00E73BC6">
            <w:pPr>
              <w:spacing w:before="60" w:after="60" w:line="276" w:lineRule="auto"/>
              <w:rPr>
                <w:i/>
                <w:sz w:val="18"/>
                <w:szCs w:val="18"/>
              </w:rPr>
            </w:pPr>
            <w:r w:rsidRPr="00B04E72">
              <w:rPr>
                <w:sz w:val="18"/>
                <w:szCs w:val="18"/>
              </w:rPr>
              <w:t xml:space="preserve">AASB 1058 </w:t>
            </w:r>
            <w:r w:rsidRPr="00B04E72">
              <w:rPr>
                <w:i/>
                <w:sz w:val="18"/>
                <w:szCs w:val="18"/>
              </w:rPr>
              <w:t xml:space="preserve">Income of not-for-profit entities </w:t>
            </w:r>
          </w:p>
        </w:tc>
        <w:tc>
          <w:tcPr>
            <w:tcW w:w="3137" w:type="dxa"/>
          </w:tcPr>
          <w:p w14:paraId="79D16CED" w14:textId="77777777" w:rsidR="00E73BC6" w:rsidRPr="00B04E72" w:rsidRDefault="00E73BC6" w:rsidP="00E73BC6">
            <w:pPr>
              <w:spacing w:before="60" w:after="60" w:line="276" w:lineRule="auto"/>
              <w:rPr>
                <w:sz w:val="18"/>
                <w:szCs w:val="18"/>
              </w:rPr>
            </w:pPr>
            <w:r w:rsidRPr="00B04E72">
              <w:rPr>
                <w:sz w:val="18"/>
                <w:szCs w:val="18"/>
              </w:rPr>
              <w:t xml:space="preserve">AASB 15 </w:t>
            </w:r>
            <w:r w:rsidRPr="00B04E72">
              <w:rPr>
                <w:i/>
                <w:sz w:val="18"/>
                <w:szCs w:val="18"/>
              </w:rPr>
              <w:t xml:space="preserve">Revenue from contract with customers and </w:t>
            </w:r>
            <w:r w:rsidRPr="00B04E72">
              <w:rPr>
                <w:sz w:val="18"/>
                <w:szCs w:val="18"/>
              </w:rPr>
              <w:t xml:space="preserve">AASB 1058 </w:t>
            </w:r>
            <w:r w:rsidRPr="004D22CD">
              <w:rPr>
                <w:i/>
                <w:iCs/>
                <w:sz w:val="18"/>
                <w:szCs w:val="18"/>
              </w:rPr>
              <w:t>Income</w:t>
            </w:r>
            <w:r w:rsidRPr="00B04E72">
              <w:rPr>
                <w:i/>
                <w:sz w:val="18"/>
                <w:szCs w:val="18"/>
              </w:rPr>
              <w:t xml:space="preserve"> of Not-for-Profit entities </w:t>
            </w:r>
            <w:r w:rsidRPr="00B04E72">
              <w:rPr>
                <w:sz w:val="18"/>
                <w:szCs w:val="18"/>
              </w:rPr>
              <w:t>– assessment checklist</w:t>
            </w:r>
          </w:p>
        </w:tc>
        <w:tc>
          <w:tcPr>
            <w:tcW w:w="3296" w:type="dxa"/>
          </w:tcPr>
          <w:p w14:paraId="724CB402" w14:textId="77777777" w:rsidR="00E73BC6" w:rsidRPr="00B04E72" w:rsidRDefault="00E73BC6" w:rsidP="00E73BC6">
            <w:pPr>
              <w:spacing w:before="60" w:after="60" w:line="276" w:lineRule="auto"/>
              <w:rPr>
                <w:sz w:val="18"/>
                <w:szCs w:val="18"/>
              </w:rPr>
            </w:pPr>
            <w:r w:rsidRPr="00B04E72">
              <w:rPr>
                <w:sz w:val="18"/>
                <w:szCs w:val="18"/>
              </w:rPr>
              <w:t>The document provides accounting guidance on AASB 15 and 1058.</w:t>
            </w:r>
          </w:p>
        </w:tc>
      </w:tr>
      <w:tr w:rsidR="00E73BC6" w:rsidRPr="00B04E72" w14:paraId="6B5040A7" w14:textId="77777777" w:rsidTr="00B04E72">
        <w:tc>
          <w:tcPr>
            <w:tcW w:w="3086" w:type="dxa"/>
            <w:vMerge/>
          </w:tcPr>
          <w:p w14:paraId="136A6C36" w14:textId="77777777" w:rsidR="00E73BC6" w:rsidRPr="00B04E72" w:rsidRDefault="00E73BC6" w:rsidP="00E73BC6">
            <w:pPr>
              <w:spacing w:before="60" w:after="60" w:line="276" w:lineRule="auto"/>
              <w:rPr>
                <w:sz w:val="18"/>
                <w:szCs w:val="18"/>
              </w:rPr>
            </w:pPr>
          </w:p>
        </w:tc>
        <w:tc>
          <w:tcPr>
            <w:tcW w:w="3137" w:type="dxa"/>
          </w:tcPr>
          <w:p w14:paraId="74C60D9C" w14:textId="77777777" w:rsidR="00E73BC6" w:rsidRPr="00B04E72" w:rsidRDefault="00E73BC6" w:rsidP="00E73BC6">
            <w:pPr>
              <w:spacing w:before="60" w:after="60" w:line="276" w:lineRule="auto"/>
              <w:rPr>
                <w:sz w:val="18"/>
                <w:szCs w:val="18"/>
              </w:rPr>
            </w:pPr>
            <w:r w:rsidRPr="00B04E72">
              <w:rPr>
                <w:sz w:val="18"/>
                <w:szCs w:val="18"/>
              </w:rPr>
              <w:t xml:space="preserve">AASB 15 </w:t>
            </w:r>
            <w:r w:rsidRPr="00B04E72">
              <w:rPr>
                <w:i/>
                <w:iCs/>
                <w:sz w:val="18"/>
                <w:szCs w:val="18"/>
              </w:rPr>
              <w:t>Enforceability checklist</w:t>
            </w:r>
          </w:p>
        </w:tc>
        <w:tc>
          <w:tcPr>
            <w:tcW w:w="3296" w:type="dxa"/>
          </w:tcPr>
          <w:p w14:paraId="6D050A23" w14:textId="77777777" w:rsidR="00E73BC6" w:rsidRPr="00B04E72" w:rsidRDefault="00E73BC6" w:rsidP="00E73BC6">
            <w:pPr>
              <w:spacing w:before="60" w:after="60" w:line="276" w:lineRule="auto"/>
              <w:rPr>
                <w:sz w:val="18"/>
                <w:szCs w:val="18"/>
              </w:rPr>
            </w:pPr>
            <w:r w:rsidRPr="00B04E72">
              <w:rPr>
                <w:sz w:val="18"/>
                <w:szCs w:val="18"/>
              </w:rPr>
              <w:t xml:space="preserve">For revenue to be recognised under AASB 15, the contract must be ‘enforceable’ and contain ‘sufficiently specific performance obligations’. </w:t>
            </w:r>
          </w:p>
          <w:p w14:paraId="7562D347" w14:textId="77777777" w:rsidR="00E73BC6" w:rsidRPr="00B04E72" w:rsidRDefault="00E73BC6" w:rsidP="00E73BC6">
            <w:pPr>
              <w:spacing w:before="60" w:after="60" w:line="276" w:lineRule="auto"/>
              <w:rPr>
                <w:sz w:val="18"/>
                <w:szCs w:val="18"/>
              </w:rPr>
            </w:pPr>
            <w:r w:rsidRPr="00B04E72">
              <w:rPr>
                <w:sz w:val="18"/>
                <w:szCs w:val="18"/>
              </w:rPr>
              <w:t xml:space="preserve">The checklist assists users to identify whether a contract is </w:t>
            </w:r>
            <w:r w:rsidRPr="00B04E72">
              <w:rPr>
                <w:b/>
                <w:sz w:val="18"/>
                <w:szCs w:val="18"/>
              </w:rPr>
              <w:t>enforceable</w:t>
            </w:r>
            <w:r w:rsidRPr="00B04E72">
              <w:rPr>
                <w:sz w:val="18"/>
                <w:szCs w:val="18"/>
              </w:rPr>
              <w:t xml:space="preserve">. </w:t>
            </w:r>
          </w:p>
        </w:tc>
      </w:tr>
      <w:tr w:rsidR="00E73BC6" w:rsidRPr="00B04E72" w14:paraId="6A9B89C6" w14:textId="77777777" w:rsidTr="00B04E72">
        <w:tc>
          <w:tcPr>
            <w:tcW w:w="3086" w:type="dxa"/>
            <w:vMerge/>
          </w:tcPr>
          <w:p w14:paraId="00CD3C3C" w14:textId="77777777" w:rsidR="00E73BC6" w:rsidRPr="00B04E72" w:rsidRDefault="00E73BC6" w:rsidP="00E73BC6">
            <w:pPr>
              <w:spacing w:before="60" w:after="60" w:line="276" w:lineRule="auto"/>
              <w:rPr>
                <w:sz w:val="18"/>
                <w:szCs w:val="18"/>
              </w:rPr>
            </w:pPr>
          </w:p>
        </w:tc>
        <w:tc>
          <w:tcPr>
            <w:tcW w:w="3137" w:type="dxa"/>
          </w:tcPr>
          <w:p w14:paraId="5C8C7D1F" w14:textId="77777777" w:rsidR="00E73BC6" w:rsidRPr="00B04E72" w:rsidRDefault="00E73BC6" w:rsidP="00E73BC6">
            <w:pPr>
              <w:spacing w:before="60" w:after="60" w:line="276" w:lineRule="auto"/>
              <w:rPr>
                <w:sz w:val="18"/>
                <w:szCs w:val="18"/>
              </w:rPr>
            </w:pPr>
            <w:r w:rsidRPr="00B04E72">
              <w:rPr>
                <w:sz w:val="18"/>
                <w:szCs w:val="18"/>
              </w:rPr>
              <w:t xml:space="preserve">AASB 15 </w:t>
            </w:r>
            <w:r w:rsidRPr="00B04E72">
              <w:rPr>
                <w:i/>
                <w:iCs/>
                <w:sz w:val="18"/>
                <w:szCs w:val="18"/>
              </w:rPr>
              <w:t>Sufficiently specific performance obligations checklist</w:t>
            </w:r>
          </w:p>
        </w:tc>
        <w:tc>
          <w:tcPr>
            <w:tcW w:w="3296" w:type="dxa"/>
          </w:tcPr>
          <w:p w14:paraId="14A8F85D" w14:textId="77777777" w:rsidR="00E73BC6" w:rsidRPr="00B04E72" w:rsidRDefault="00E73BC6" w:rsidP="00E73BC6">
            <w:pPr>
              <w:spacing w:before="60" w:after="60" w:line="276" w:lineRule="auto"/>
              <w:rPr>
                <w:sz w:val="18"/>
                <w:szCs w:val="18"/>
              </w:rPr>
            </w:pPr>
            <w:r w:rsidRPr="00B04E72">
              <w:rPr>
                <w:sz w:val="18"/>
                <w:szCs w:val="18"/>
              </w:rPr>
              <w:t xml:space="preserve">For revenue to be recognised under AASB 15, the contract must be ‘enforceable’ and contain ‘sufficiently specific performance obligations’. </w:t>
            </w:r>
          </w:p>
          <w:p w14:paraId="314CCE85" w14:textId="77777777" w:rsidR="00E73BC6" w:rsidRPr="00B04E72" w:rsidRDefault="00E73BC6" w:rsidP="00E73BC6">
            <w:pPr>
              <w:spacing w:before="60" w:after="60" w:line="276" w:lineRule="auto"/>
              <w:rPr>
                <w:sz w:val="18"/>
                <w:szCs w:val="18"/>
              </w:rPr>
            </w:pPr>
            <w:r w:rsidRPr="00B04E72">
              <w:rPr>
                <w:sz w:val="18"/>
                <w:szCs w:val="18"/>
              </w:rPr>
              <w:t xml:space="preserve">The checklist assists users to identify whether a contract has </w:t>
            </w:r>
            <w:r w:rsidRPr="00B04E72">
              <w:rPr>
                <w:b/>
                <w:sz w:val="18"/>
                <w:szCs w:val="18"/>
              </w:rPr>
              <w:t>sufficiently specific performance obligations.</w:t>
            </w:r>
          </w:p>
        </w:tc>
      </w:tr>
      <w:tr w:rsidR="00E73BC6" w:rsidRPr="00B04E72" w14:paraId="542090DB" w14:textId="77777777" w:rsidTr="00B04E72">
        <w:tc>
          <w:tcPr>
            <w:tcW w:w="3086" w:type="dxa"/>
            <w:vMerge/>
          </w:tcPr>
          <w:p w14:paraId="6C015961" w14:textId="77777777" w:rsidR="00E73BC6" w:rsidRPr="00B04E72" w:rsidRDefault="00E73BC6" w:rsidP="00E73BC6">
            <w:pPr>
              <w:spacing w:before="60" w:after="60" w:line="276" w:lineRule="auto"/>
              <w:rPr>
                <w:i/>
                <w:sz w:val="18"/>
                <w:szCs w:val="18"/>
              </w:rPr>
            </w:pPr>
          </w:p>
        </w:tc>
        <w:tc>
          <w:tcPr>
            <w:tcW w:w="3137" w:type="dxa"/>
          </w:tcPr>
          <w:p w14:paraId="0ACEC006" w14:textId="10F5726F" w:rsidR="00E73BC6" w:rsidRPr="00B04E72" w:rsidRDefault="00E73BC6" w:rsidP="00E73BC6">
            <w:pPr>
              <w:spacing w:before="60" w:after="60" w:line="276" w:lineRule="auto"/>
              <w:rPr>
                <w:sz w:val="18"/>
                <w:szCs w:val="18"/>
              </w:rPr>
            </w:pPr>
            <w:r w:rsidRPr="00B04E72">
              <w:rPr>
                <w:sz w:val="18"/>
                <w:szCs w:val="18"/>
              </w:rPr>
              <w:t xml:space="preserve">AASB 1058 </w:t>
            </w:r>
            <w:r w:rsidRPr="00B04E72">
              <w:rPr>
                <w:i/>
                <w:iCs/>
                <w:sz w:val="18"/>
                <w:szCs w:val="18"/>
              </w:rPr>
              <w:t>Accounting for volunteer services checklist</w:t>
            </w:r>
          </w:p>
        </w:tc>
        <w:tc>
          <w:tcPr>
            <w:tcW w:w="3296" w:type="dxa"/>
          </w:tcPr>
          <w:p w14:paraId="38A95B4E" w14:textId="77777777" w:rsidR="00E73BC6" w:rsidRPr="00B04E72" w:rsidRDefault="00E73BC6" w:rsidP="00E73BC6">
            <w:pPr>
              <w:spacing w:before="60" w:after="60" w:line="276" w:lineRule="auto"/>
              <w:rPr>
                <w:sz w:val="18"/>
                <w:szCs w:val="18"/>
              </w:rPr>
            </w:pPr>
            <w:r w:rsidRPr="00B04E72">
              <w:rPr>
                <w:sz w:val="18"/>
                <w:szCs w:val="18"/>
              </w:rPr>
              <w:t xml:space="preserve">Entities are required to assess their specific circumstances and use the checklist to help determine </w:t>
            </w:r>
            <w:r w:rsidRPr="00B04E72">
              <w:rPr>
                <w:b/>
                <w:sz w:val="18"/>
                <w:szCs w:val="18"/>
              </w:rPr>
              <w:t>if they meet the requirements to recognise volunteer services</w:t>
            </w:r>
            <w:r w:rsidRPr="00B04E72">
              <w:rPr>
                <w:sz w:val="18"/>
                <w:szCs w:val="18"/>
              </w:rPr>
              <w:t xml:space="preserve">. </w:t>
            </w:r>
          </w:p>
        </w:tc>
      </w:tr>
      <w:bookmarkEnd w:id="448"/>
      <w:bookmarkEnd w:id="452"/>
      <w:bookmarkEnd w:id="453"/>
    </w:tbl>
    <w:p w14:paraId="4FB07996" w14:textId="16B56530" w:rsidR="006C0AC8" w:rsidRDefault="006C0AC8" w:rsidP="0019238D"/>
    <w:p w14:paraId="7AA665B1" w14:textId="38576B91" w:rsidR="006D2019" w:rsidRDefault="006D2019" w:rsidP="006D2019">
      <w:pPr>
        <w:rPr>
          <w:rStyle w:val="Hyperlink"/>
          <w:rFonts w:cstheme="minorHAnsi"/>
          <w:shd w:val="clear" w:color="auto" w:fill="FFFFFF"/>
        </w:rPr>
      </w:pPr>
      <w:r>
        <w:t xml:space="preserve">These supporting documents for AASB 124 </w:t>
      </w:r>
      <w:r>
        <w:rPr>
          <w:i/>
          <w:iCs/>
        </w:rPr>
        <w:t>Related Party Disclosures</w:t>
      </w:r>
      <w:r>
        <w:t xml:space="preserve"> are available at </w:t>
      </w:r>
      <w:hyperlink r:id="rId357" w:history="1">
        <w:r>
          <w:rPr>
            <w:rStyle w:val="Hyperlink"/>
            <w:rFonts w:cstheme="minorHAnsi"/>
            <w:shd w:val="clear" w:color="auto" w:fill="FFFFFF"/>
          </w:rPr>
          <w:t>www.dtf.vic.gov.au/financial-reporting-policy/aasb-124-related-party-disclosures</w:t>
        </w:r>
      </w:hyperlink>
      <w:r>
        <w:rPr>
          <w:rStyle w:val="Hyperlink"/>
          <w:rFonts w:cstheme="minorHAnsi"/>
          <w:shd w:val="clear" w:color="auto" w:fill="FFFFFF"/>
        </w:rPr>
        <w:t>.</w:t>
      </w:r>
    </w:p>
    <w:p w14:paraId="04AB2691" w14:textId="77777777" w:rsidR="006D2019" w:rsidRDefault="006D2019" w:rsidP="006D2019"/>
    <w:tbl>
      <w:tblPr>
        <w:tblStyle w:val="Modeltable"/>
        <w:tblW w:w="0" w:type="auto"/>
        <w:tblLook w:val="06A0" w:firstRow="1" w:lastRow="0" w:firstColumn="1" w:lastColumn="0" w:noHBand="1" w:noVBand="1"/>
      </w:tblPr>
      <w:tblGrid>
        <w:gridCol w:w="3086"/>
        <w:gridCol w:w="3137"/>
        <w:gridCol w:w="3296"/>
      </w:tblGrid>
      <w:tr w:rsidR="006D2019" w14:paraId="47953D14" w14:textId="77777777" w:rsidTr="006D2019">
        <w:trPr>
          <w:cnfStyle w:val="100000000000" w:firstRow="1" w:lastRow="0" w:firstColumn="0" w:lastColumn="0" w:oddVBand="0" w:evenVBand="0" w:oddHBand="0" w:evenHBand="0" w:firstRowFirstColumn="0" w:firstRowLastColumn="0" w:lastRowFirstColumn="0" w:lastRowLastColumn="0"/>
          <w:tblHeader/>
        </w:trPr>
        <w:tc>
          <w:tcPr>
            <w:tcW w:w="3086" w:type="dxa"/>
            <w:tcBorders>
              <w:top w:val="nil"/>
              <w:left w:val="nil"/>
              <w:bottom w:val="nil"/>
              <w:right w:val="nil"/>
            </w:tcBorders>
            <w:vAlign w:val="center"/>
            <w:hideMark/>
          </w:tcPr>
          <w:p w14:paraId="35CFD164" w14:textId="77777777" w:rsidR="006D2019" w:rsidRDefault="006D2019">
            <w:pPr>
              <w:spacing w:before="60" w:after="60"/>
              <w:rPr>
                <w:i/>
                <w:iCs/>
              </w:rPr>
            </w:pPr>
            <w:r>
              <w:rPr>
                <w:i/>
                <w:iCs/>
              </w:rPr>
              <w:t>Accounting standard</w:t>
            </w:r>
          </w:p>
        </w:tc>
        <w:tc>
          <w:tcPr>
            <w:tcW w:w="3137" w:type="dxa"/>
            <w:tcBorders>
              <w:top w:val="nil"/>
              <w:left w:val="nil"/>
              <w:bottom w:val="nil"/>
              <w:right w:val="nil"/>
            </w:tcBorders>
            <w:vAlign w:val="center"/>
            <w:hideMark/>
          </w:tcPr>
          <w:p w14:paraId="00A0AB92" w14:textId="77777777" w:rsidR="006D2019" w:rsidRDefault="006D2019">
            <w:pPr>
              <w:spacing w:before="60" w:after="60"/>
              <w:rPr>
                <w:i/>
                <w:iCs/>
              </w:rPr>
            </w:pPr>
            <w:r>
              <w:rPr>
                <w:i/>
                <w:iCs/>
              </w:rPr>
              <w:t>Title of the document</w:t>
            </w:r>
          </w:p>
        </w:tc>
        <w:tc>
          <w:tcPr>
            <w:tcW w:w="3296" w:type="dxa"/>
            <w:tcBorders>
              <w:top w:val="nil"/>
              <w:left w:val="nil"/>
              <w:bottom w:val="nil"/>
              <w:right w:val="nil"/>
            </w:tcBorders>
            <w:vAlign w:val="center"/>
            <w:hideMark/>
          </w:tcPr>
          <w:p w14:paraId="2EE2A308" w14:textId="77777777" w:rsidR="006D2019" w:rsidRDefault="006D2019">
            <w:pPr>
              <w:spacing w:before="60" w:after="60"/>
              <w:rPr>
                <w:i/>
                <w:iCs/>
              </w:rPr>
            </w:pPr>
            <w:r>
              <w:rPr>
                <w:i/>
                <w:iCs/>
              </w:rPr>
              <w:t>Summary</w:t>
            </w:r>
          </w:p>
        </w:tc>
      </w:tr>
      <w:tr w:rsidR="006D2019" w14:paraId="024CE2DD" w14:textId="77777777" w:rsidTr="006D2019">
        <w:trPr>
          <w:trHeight w:val="667"/>
        </w:trPr>
        <w:tc>
          <w:tcPr>
            <w:tcW w:w="3086" w:type="dxa"/>
            <w:tcBorders>
              <w:top w:val="nil"/>
              <w:left w:val="nil"/>
              <w:bottom w:val="nil"/>
              <w:right w:val="nil"/>
            </w:tcBorders>
            <w:hideMark/>
          </w:tcPr>
          <w:p w14:paraId="4354FF12" w14:textId="0CC65FE3" w:rsidR="006D2019" w:rsidRDefault="007521AA">
            <w:pPr>
              <w:spacing w:after="0" w:line="276" w:lineRule="auto"/>
              <w:rPr>
                <w:rFonts w:asciiTheme="minorHAnsi" w:hAnsiTheme="minorHAnsi" w:cstheme="minorHAnsi"/>
              </w:rPr>
            </w:pPr>
            <w:hyperlink r:id="rId358" w:tooltip="AASB 124 Declaration certificate for executives " w:history="1">
              <w:r w:rsidR="006D2019">
                <w:rPr>
                  <w:rStyle w:val="Hyperlink"/>
                  <w:rFonts w:asciiTheme="minorHAnsi" w:hAnsiTheme="minorHAnsi" w:cstheme="minorHAnsi"/>
                  <w:color w:val="000000" w:themeColor="text1"/>
                </w:rPr>
                <w:t xml:space="preserve">AASB 124 </w:t>
              </w:r>
            </w:hyperlink>
            <w:r w:rsidR="006D2019">
              <w:rPr>
                <w:rFonts w:asciiTheme="minorHAnsi" w:hAnsiTheme="minorHAnsi" w:cstheme="minorHAnsi"/>
                <w:i/>
                <w:iCs/>
              </w:rPr>
              <w:t>Related Party Disclosures</w:t>
            </w:r>
          </w:p>
        </w:tc>
        <w:tc>
          <w:tcPr>
            <w:tcW w:w="3137" w:type="dxa"/>
            <w:tcBorders>
              <w:top w:val="nil"/>
              <w:left w:val="nil"/>
              <w:bottom w:val="nil"/>
              <w:right w:val="nil"/>
            </w:tcBorders>
            <w:hideMark/>
          </w:tcPr>
          <w:p w14:paraId="2ECA2CC2" w14:textId="31594282" w:rsidR="006D2019" w:rsidRDefault="007521AA">
            <w:pPr>
              <w:spacing w:after="0" w:line="276" w:lineRule="auto"/>
              <w:rPr>
                <w:rFonts w:asciiTheme="minorHAnsi" w:hAnsiTheme="minorHAnsi" w:cstheme="minorHAnsi"/>
              </w:rPr>
            </w:pPr>
            <w:hyperlink r:id="rId359" w:tooltip="AASB 124 Declaration certificate for executives " w:history="1">
              <w:r w:rsidR="006D2019">
                <w:rPr>
                  <w:rStyle w:val="Hyperlink"/>
                  <w:rFonts w:asciiTheme="minorHAnsi" w:hAnsiTheme="minorHAnsi" w:cstheme="minorHAnsi"/>
                  <w:color w:val="000000"/>
                </w:rPr>
                <w:t xml:space="preserve">Declaration certificate for executives </w:t>
              </w:r>
            </w:hyperlink>
            <w:r w:rsidR="006D2019">
              <w:rPr>
                <w:rFonts w:cstheme="minorHAnsi"/>
              </w:rPr>
              <w:t>– The certificate for declaration of related party transactions in compliance with AASB 124</w:t>
            </w:r>
          </w:p>
        </w:tc>
        <w:tc>
          <w:tcPr>
            <w:tcW w:w="3296" w:type="dxa"/>
            <w:tcBorders>
              <w:top w:val="nil"/>
              <w:left w:val="nil"/>
              <w:bottom w:val="nil"/>
              <w:right w:val="nil"/>
            </w:tcBorders>
            <w:hideMark/>
          </w:tcPr>
          <w:p w14:paraId="1D23D270" w14:textId="77777777" w:rsidR="006D2019" w:rsidRDefault="006D2019">
            <w:pPr>
              <w:spacing w:before="60" w:after="60" w:line="276" w:lineRule="auto"/>
              <w:rPr>
                <w:rFonts w:asciiTheme="minorHAnsi" w:hAnsiTheme="minorHAnsi" w:cstheme="minorHAnsi"/>
              </w:rPr>
            </w:pPr>
            <w:r>
              <w:rPr>
                <w:rFonts w:asciiTheme="minorHAnsi" w:hAnsiTheme="minorHAnsi" w:cstheme="minorHAnsi"/>
                <w:color w:val="000000"/>
                <w:shd w:val="clear" w:color="auto" w:fill="FFFFFF"/>
              </w:rPr>
              <w:t>The document supports preparers’ due diligence processes in the preparation of the related party disclosures under AASB 124.</w:t>
            </w:r>
          </w:p>
        </w:tc>
      </w:tr>
      <w:tr w:rsidR="006D2019" w14:paraId="1D11ABC3" w14:textId="77777777" w:rsidTr="006D2019">
        <w:tc>
          <w:tcPr>
            <w:tcW w:w="3086" w:type="dxa"/>
            <w:tcBorders>
              <w:top w:val="nil"/>
              <w:left w:val="nil"/>
              <w:bottom w:val="single" w:sz="12" w:space="0" w:color="000000" w:themeColor="text1"/>
              <w:right w:val="nil"/>
            </w:tcBorders>
            <w:hideMark/>
          </w:tcPr>
          <w:p w14:paraId="5AA7F966" w14:textId="77777777" w:rsidR="006D2019" w:rsidRDefault="006D2019">
            <w:pPr>
              <w:spacing w:after="0" w:line="276" w:lineRule="auto"/>
              <w:rPr>
                <w:rFonts w:asciiTheme="minorHAnsi" w:hAnsiTheme="minorHAnsi" w:cstheme="minorHAnsi"/>
                <w:color w:val="000000" w:themeColor="text1"/>
              </w:rPr>
            </w:pPr>
            <w:r>
              <w:rPr>
                <w:rFonts w:asciiTheme="minorHAnsi" w:hAnsiTheme="minorHAnsi" w:cstheme="minorHAnsi"/>
              </w:rPr>
              <w:t xml:space="preserve">AASB 124 </w:t>
            </w:r>
            <w:r>
              <w:rPr>
                <w:rFonts w:asciiTheme="minorHAnsi" w:hAnsiTheme="minorHAnsi" w:cstheme="minorHAnsi"/>
                <w:i/>
                <w:iCs/>
              </w:rPr>
              <w:t>Related Party Disclosures</w:t>
            </w:r>
          </w:p>
        </w:tc>
        <w:tc>
          <w:tcPr>
            <w:tcW w:w="3137" w:type="dxa"/>
            <w:tcBorders>
              <w:top w:val="nil"/>
              <w:left w:val="nil"/>
              <w:bottom w:val="single" w:sz="12" w:space="0" w:color="000000" w:themeColor="text1"/>
              <w:right w:val="nil"/>
            </w:tcBorders>
            <w:hideMark/>
          </w:tcPr>
          <w:p w14:paraId="791791F9" w14:textId="77777777" w:rsidR="006D2019" w:rsidRDefault="006D2019">
            <w:pPr>
              <w:spacing w:after="0" w:line="276" w:lineRule="auto"/>
              <w:rPr>
                <w:rFonts w:asciiTheme="minorHAnsi" w:hAnsiTheme="minorHAnsi" w:cstheme="minorHAnsi"/>
              </w:rPr>
            </w:pPr>
            <w:r>
              <w:rPr>
                <w:rFonts w:asciiTheme="minorHAnsi" w:hAnsiTheme="minorHAnsi" w:cstheme="minorHAnsi"/>
              </w:rPr>
              <w:t xml:space="preserve">AASB 124 </w:t>
            </w:r>
            <w:r>
              <w:rPr>
                <w:rFonts w:asciiTheme="minorHAnsi" w:hAnsiTheme="minorHAnsi" w:cstheme="minorHAnsi"/>
                <w:i/>
                <w:iCs/>
              </w:rPr>
              <w:t>Related Party Disclosures</w:t>
            </w:r>
            <w:r>
              <w:rPr>
                <w:rFonts w:asciiTheme="minorHAnsi" w:hAnsiTheme="minorHAnsi" w:cstheme="minorHAnsi"/>
              </w:rPr>
              <w:t xml:space="preserve"> – entity management checklist</w:t>
            </w:r>
          </w:p>
        </w:tc>
        <w:tc>
          <w:tcPr>
            <w:tcW w:w="3296" w:type="dxa"/>
            <w:tcBorders>
              <w:top w:val="nil"/>
              <w:left w:val="nil"/>
              <w:bottom w:val="single" w:sz="12" w:space="0" w:color="000000" w:themeColor="text1"/>
              <w:right w:val="nil"/>
            </w:tcBorders>
            <w:hideMark/>
          </w:tcPr>
          <w:p w14:paraId="1847FF16" w14:textId="77777777" w:rsidR="006D2019" w:rsidRDefault="006D2019">
            <w:pPr>
              <w:spacing w:before="60" w:after="60" w:line="276" w:lineRule="auto"/>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The document supports preparers in the preparation of the remuneration disclosures in the financial statements.  </w:t>
            </w:r>
          </w:p>
        </w:tc>
      </w:tr>
    </w:tbl>
    <w:p w14:paraId="47F79803" w14:textId="0D9C7CEB" w:rsidR="006D2019" w:rsidRDefault="006D2019" w:rsidP="0019238D"/>
    <w:p w14:paraId="4770EEC1" w14:textId="77777777" w:rsidR="006D2019" w:rsidRPr="0019238D" w:rsidRDefault="006D2019" w:rsidP="0019238D"/>
    <w:sectPr w:rsidR="006D2019" w:rsidRPr="0019238D" w:rsidSect="00140A10">
      <w:headerReference w:type="even" r:id="rId360"/>
      <w:headerReference w:type="default" r:id="rId361"/>
      <w:footerReference w:type="even" r:id="rId362"/>
      <w:footerReference w:type="default" r:id="rId363"/>
      <w:headerReference w:type="first" r:id="rId364"/>
      <w:footerReference w:type="first" r:id="rId365"/>
      <w:pgSz w:w="11906" w:h="16838" w:code="9"/>
      <w:pgMar w:top="1134" w:right="1134" w:bottom="1134" w:left="1134" w:header="624"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acd wne:acdName="acd1"/>
    </wne:keymap>
    <wne:keymap wne:kcmPrimary="0652">
      <wne:acd wne:acdName="acd0"/>
    </wne:keymap>
  </wne:keymaps>
  <wne:toolbars>
    <wne:acdManifest>
      <wne:acdEntry wne:acdName="acd0"/>
      <wne:acdEntry wne:acdName="acd1"/>
    </wne:acdManifest>
  </wne:toolbars>
  <wne:acds>
    <wne:acd wne:argValue="AgBSAGUAZgBlAHIAZQBuAGMAZQA=" wne:acdName="acd0" wne:fciIndexBasedOn="0065"/>
    <wne:acd wne:argValue="AgBHAHUAaQBkAGEAbgBjAGUAIABhAGwAcABoAG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B3D67" w14:textId="77777777" w:rsidR="00C3718A" w:rsidRDefault="00C3718A" w:rsidP="00F91D9E">
      <w:pPr>
        <w:spacing w:before="0"/>
      </w:pPr>
      <w:r>
        <w:separator/>
      </w:r>
    </w:p>
  </w:endnote>
  <w:endnote w:type="continuationSeparator" w:id="0">
    <w:p w14:paraId="147F1B66" w14:textId="77777777" w:rsidR="00C3718A" w:rsidRDefault="00C3718A" w:rsidP="00F91D9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EY Gothic Cond MedPS">
    <w:altName w:val="Arial"/>
    <w:panose1 w:val="00000000000000000000"/>
    <w:charset w:val="00"/>
    <w:family w:val="swiss"/>
    <w:notTrueType/>
    <w:pitch w:val="variable"/>
    <w:sig w:usb0="00000083" w:usb1="00000000" w:usb2="00000000" w:usb3="00000000" w:csb0="00000009" w:csb1="00000000"/>
  </w:font>
  <w:font w:name="Stag Medium">
    <w:altName w:val="Calibri"/>
    <w:panose1 w:val="00000000000000000000"/>
    <w:charset w:val="00"/>
    <w:family w:val="roman"/>
    <w:notTrueType/>
    <w:pitch w:val="default"/>
    <w:sig w:usb0="00000003" w:usb1="00000000" w:usb2="00000000" w:usb3="00000000" w:csb0="00000001" w:csb1="00000000"/>
  </w:font>
  <w:font w:name="EYInterstate">
    <w:altName w:val="Corbel"/>
    <w:charset w:val="00"/>
    <w:family w:val="auto"/>
    <w:pitch w:val="variable"/>
    <w:sig w:usb0="A00002AF" w:usb1="5000206A"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386C0" w14:textId="77777777" w:rsidR="00FF7E06" w:rsidRDefault="00FF7E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CC04F" w14:textId="4A22C0D3" w:rsidR="00FF7E06" w:rsidRDefault="00FF7E06" w:rsidP="003B4BEE">
    <w:pPr>
      <w:pStyle w:val="Footereven"/>
      <w:ind w:left="-1588"/>
    </w:pPr>
    <w:r w:rsidRPr="00DB5273">
      <w:rPr>
        <w:rStyle w:val="PageNumber"/>
      </w:rPr>
      <w:fldChar w:fldCharType="begin"/>
    </w:r>
    <w:r w:rsidRPr="00DB5273">
      <w:rPr>
        <w:rStyle w:val="PageNumber"/>
      </w:rPr>
      <w:instrText xml:space="preserve"> PAGE </w:instrText>
    </w:r>
    <w:r w:rsidRPr="00DB5273">
      <w:rPr>
        <w:rStyle w:val="PageNumber"/>
      </w:rPr>
      <w:fldChar w:fldCharType="separate"/>
    </w:r>
    <w:r>
      <w:rPr>
        <w:rStyle w:val="PageNumber"/>
      </w:rPr>
      <w:t>2</w:t>
    </w:r>
    <w:r w:rsidRPr="00DB5273">
      <w:rPr>
        <w:rStyle w:val="PageNumber"/>
      </w:rPr>
      <w:fldChar w:fldCharType="end"/>
    </w:r>
    <w:r>
      <w:rPr>
        <w:rStyle w:val="PageNumber"/>
      </w:rPr>
      <w:tab/>
    </w:r>
    <w:r w:rsidRPr="00DB5273">
      <w:rPr>
        <w:rStyle w:val="PageNumber"/>
      </w:rPr>
      <w:fldChar w:fldCharType="begin"/>
    </w:r>
    <w:r w:rsidRPr="00DB5273">
      <w:rPr>
        <w:rStyle w:val="PageNumber"/>
      </w:rPr>
      <w:instrText xml:space="preserve"> DOCPROPERTY  Subject </w:instrText>
    </w:r>
    <w:r w:rsidRPr="00DB5273">
      <w:rPr>
        <w:rStyle w:val="PageNumber"/>
      </w:rPr>
      <w:fldChar w:fldCharType="separate"/>
    </w:r>
    <w:r>
      <w:rPr>
        <w:rStyle w:val="PageNumber"/>
      </w:rPr>
      <w:t>2019-20 Model Report</w:t>
    </w:r>
    <w:r w:rsidRPr="00DB5273">
      <w:rPr>
        <w:rStyle w:val="PageNumber"/>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98F33" w14:textId="7CC6AC82"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319</w:t>
    </w:r>
    <w:r w:rsidRPr="00BA26F2">
      <w:rPr>
        <w:rStyle w:val="PageNumber"/>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DE9E6" w14:textId="42E294BD" w:rsidR="00FF7E06" w:rsidRPr="00BA26F2" w:rsidRDefault="00FF7E06" w:rsidP="00E73BC6">
    <w:pPr>
      <w:pStyle w:val="Footereven"/>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259</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76A1D" w14:textId="7D6A0627" w:rsidR="00FF7E06" w:rsidRDefault="00FF7E06" w:rsidP="00E73BC6">
    <w:pPr>
      <w:pStyle w:val="Footereven"/>
      <w:rPr>
        <w:rStyle w:val="PageNumber"/>
      </w:rPr>
    </w:pPr>
  </w:p>
  <w:p w14:paraId="4C7EA3BD" w14:textId="4B1243D4"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276</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3886" w14:textId="35AFB7A2" w:rsidR="00FF7E06" w:rsidRDefault="00FF7E06" w:rsidP="00E73BC6">
    <w:pPr>
      <w:pStyle w:val="Footereven"/>
      <w:rPr>
        <w:rStyle w:val="PageNumber"/>
      </w:rPr>
    </w:pPr>
  </w:p>
  <w:p w14:paraId="20843477" w14:textId="05764F49"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275</w:t>
    </w:r>
    <w:r w:rsidRPr="00BA26F2">
      <w:rPr>
        <w:rStyle w:val="PageNumber"/>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ECD8E" w14:textId="05D0E1BB"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261</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81407" w14:textId="5B9BA013" w:rsidR="00FF7E06" w:rsidRDefault="00FF7E06" w:rsidP="00E73BC6">
    <w:pPr>
      <w:pStyle w:val="Footereven"/>
      <w:rPr>
        <w:rStyle w:val="PageNumber"/>
      </w:rPr>
    </w:pPr>
  </w:p>
  <w:p w14:paraId="7525133A" w14:textId="291CBB99"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360</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D5DAE" w14:textId="440E5AEA" w:rsidR="00FF7E06" w:rsidRPr="00811099"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E4328C">
      <w:tab/>
    </w:r>
    <w:r w:rsidRPr="00E4328C">
      <w:fldChar w:fldCharType="begin"/>
    </w:r>
    <w:r w:rsidRPr="00E4328C">
      <w:instrText xml:space="preserve"> PAGE </w:instrText>
    </w:r>
    <w:r w:rsidRPr="00E4328C">
      <w:fldChar w:fldCharType="separate"/>
    </w:r>
    <w:r>
      <w:rPr>
        <w:noProof/>
      </w:rPr>
      <w:t>367</w:t>
    </w:r>
    <w:r w:rsidRPr="00E4328C">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2B375" w14:textId="6F4A72B0" w:rsidR="00FF7E06" w:rsidRDefault="00FF7E06" w:rsidP="00E73BC6">
    <w:pPr>
      <w:pStyle w:val="Footerodd"/>
      <w:rPr>
        <w:rStyle w:val="PageNumber"/>
      </w:rPr>
    </w:pPr>
  </w:p>
  <w:p w14:paraId="7F8B6F2F" w14:textId="4510CDA0" w:rsidR="00FF7E06" w:rsidRPr="00811099"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E4328C">
      <w:tab/>
    </w:r>
    <w:r w:rsidRPr="00E4328C">
      <w:fldChar w:fldCharType="begin"/>
    </w:r>
    <w:r w:rsidRPr="00E4328C">
      <w:instrText xml:space="preserve"> PAGE </w:instrText>
    </w:r>
    <w:r w:rsidRPr="00E4328C">
      <w:fldChar w:fldCharType="separate"/>
    </w:r>
    <w:r>
      <w:rPr>
        <w:noProof/>
      </w:rPr>
      <w:t>277</w:t>
    </w:r>
    <w:r w:rsidRPr="00E4328C">
      <w:fldChar w:fldCharType="end"/>
    </w:r>
  </w:p>
  <w:p w14:paraId="23355C8E" w14:textId="77777777" w:rsidR="00FF7E06" w:rsidRPr="00D90086" w:rsidRDefault="00FF7E06" w:rsidP="00E73BC6">
    <w:pPr>
      <w:pStyle w:val="Footereven"/>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8A9A0" w14:textId="77777777" w:rsidR="00FF7E06" w:rsidRPr="001902B0" w:rsidRDefault="00FF7E06" w:rsidP="00E73BC6">
    <w:pPr>
      <w:pStyle w:val="Footer"/>
    </w:pPr>
    <w:r w:rsidRPr="001902B0">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D51CD" w14:textId="77777777" w:rsidR="00FF7E06" w:rsidRPr="001902B0" w:rsidRDefault="00FF7E06" w:rsidP="00E73BC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D215D" w14:textId="2EECA4CB" w:rsidR="00FF7E06" w:rsidRDefault="00FF7E06" w:rsidP="003B4BEE">
    <w:pPr>
      <w:pStyle w:val="Footerodd"/>
      <w:ind w:left="-1588"/>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1</w:t>
    </w:r>
    <w:r w:rsidRPr="00BA26F2">
      <w:rPr>
        <w:rStyle w:val="PageNumber"/>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2B3A" w14:textId="7BDE6098" w:rsidR="00FF7E06" w:rsidRDefault="00FF7E06" w:rsidP="00E73BC6">
    <w:pPr>
      <w:pStyle w:val="Footereven"/>
      <w:rPr>
        <w:rStyle w:val="PageNumber"/>
      </w:rPr>
    </w:pPr>
  </w:p>
  <w:p w14:paraId="565403B2" w14:textId="04BBE268"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284</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F58AF" w14:textId="2FDA0BF2"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370</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BC2B4" w14:textId="0789EAD3"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297</w:t>
    </w:r>
    <w:r w:rsidRPr="00BA26F2">
      <w:rPr>
        <w:rStyle w:val="PageNumber"/>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7015D" w14:textId="2E692381" w:rsidR="00FF7E06" w:rsidRDefault="00FF7E06" w:rsidP="00E73BC6">
    <w:pPr>
      <w:pStyle w:val="Footereven"/>
      <w:rPr>
        <w:rStyle w:val="PageNumber"/>
      </w:rPr>
    </w:pPr>
  </w:p>
  <w:p w14:paraId="4E8C3310" w14:textId="608211BF"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296</w:t>
    </w:r>
    <w:r w:rsidRPr="00BA26F2">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4C5C8" w14:textId="77777777" w:rsidR="00FF7E06" w:rsidRDefault="00FF7E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B21F" w14:textId="77777777" w:rsidR="00FF7E06" w:rsidRDefault="00FF7E0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54205" w14:textId="749F4CD0" w:rsidR="00FF7E06" w:rsidRDefault="00FF7E06" w:rsidP="0019238D">
    <w:pPr>
      <w:pStyle w:val="Footerodd"/>
      <w:ind w:left="-1588"/>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71</w:t>
    </w:r>
    <w:r w:rsidRPr="00BA26F2">
      <w:rPr>
        <w:rStyle w:val="PageNumber"/>
      </w:rPr>
      <w:fldChar w:fldCharType="end"/>
    </w:r>
    <w:r>
      <w:rPr>
        <w:rStyle w:val="PageNumber"/>
      </w:rPr>
      <w:tab/>
    </w:r>
    <w:r w:rsidRPr="00BD6A27">
      <w:rPr>
        <w:rStyle w:val="PageNumber"/>
      </w:rPr>
      <w:fldChar w:fldCharType="begin"/>
    </w:r>
    <w:r>
      <w:rPr>
        <w:rStyle w:val="PageNumber"/>
      </w:rPr>
      <w:instrText xml:space="preserve"> DOCPROPERTY  Subject </w:instrText>
    </w:r>
    <w:r w:rsidRPr="00BD6A27">
      <w:rPr>
        <w:rStyle w:val="PageNumber"/>
      </w:rPr>
      <w:fldChar w:fldCharType="separate"/>
    </w:r>
    <w:r>
      <w:rPr>
        <w:rStyle w:val="PageNumber"/>
      </w:rPr>
      <w:t>2019-20 Model Report</w:t>
    </w:r>
    <w:r w:rsidRPr="00BD6A27">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49C48" w14:textId="64822D18" w:rsidR="00FF7E06" w:rsidRDefault="00FF7E06" w:rsidP="0019238D">
    <w:pPr>
      <w:pStyle w:val="Footerodd"/>
      <w:ind w:left="-1588"/>
    </w:pPr>
    <w:r w:rsidRPr="00BD6A27">
      <w:rPr>
        <w:rStyle w:val="PageNumber"/>
      </w:rPr>
      <w:fldChar w:fldCharType="begin"/>
    </w:r>
    <w:r>
      <w:rPr>
        <w:rStyle w:val="PageNumber"/>
      </w:rPr>
      <w:instrText xml:space="preserve"> DOCPROPERTY  Subject </w:instrText>
    </w:r>
    <w:r w:rsidRPr="00BD6A27">
      <w:rPr>
        <w:rStyle w:val="PageNumber"/>
      </w:rPr>
      <w:fldChar w:fldCharType="separate"/>
    </w:r>
    <w:r>
      <w:rPr>
        <w:rStyle w:val="PageNumber"/>
      </w:rPr>
      <w:t>2019-20 Model Report</w:t>
    </w:r>
    <w:r w:rsidRPr="00BD6A27">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67</w:t>
    </w:r>
    <w:r w:rsidRPr="00BA26F2">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2D587" w14:textId="29C2D7F4" w:rsidR="00FF7E06" w:rsidRDefault="00FF7E06" w:rsidP="00140A10">
    <w:pPr>
      <w:pStyle w:val="Footereven"/>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71</w:t>
    </w:r>
    <w:r w:rsidRPr="00BA26F2">
      <w:rPr>
        <w:rStyle w:val="PageNumber"/>
      </w:rPr>
      <w:fldChar w:fldCharType="end"/>
    </w:r>
    <w:r>
      <w:rPr>
        <w:rStyle w:val="PageNumber"/>
      </w:rPr>
      <w:tab/>
    </w:r>
    <w:r w:rsidRPr="00BD6A27">
      <w:rPr>
        <w:rStyle w:val="PageNumber"/>
      </w:rPr>
      <w:fldChar w:fldCharType="begin"/>
    </w:r>
    <w:r>
      <w:rPr>
        <w:rStyle w:val="PageNumber"/>
      </w:rPr>
      <w:instrText xml:space="preserve"> DOCPROPERTY  Subject </w:instrText>
    </w:r>
    <w:r w:rsidRPr="00BD6A27">
      <w:rPr>
        <w:rStyle w:val="PageNumber"/>
      </w:rPr>
      <w:fldChar w:fldCharType="separate"/>
    </w:r>
    <w:r>
      <w:rPr>
        <w:rStyle w:val="PageNumber"/>
      </w:rPr>
      <w:t>2019-20 Model Report</w:t>
    </w:r>
    <w:r w:rsidRPr="00BD6A27">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CF552" w14:textId="5CB2BACB" w:rsidR="00FF7E06" w:rsidRPr="00140A10" w:rsidRDefault="00FF7E06" w:rsidP="00140A10">
    <w:pPr>
      <w:pStyle w:val="Footerodd"/>
    </w:pPr>
    <w:r w:rsidRPr="00140A10">
      <w:rPr>
        <w:rStyle w:val="PageNumber"/>
        <w:rFonts w:asciiTheme="majorHAnsi" w:hAnsiTheme="majorHAnsi"/>
      </w:rPr>
      <w:fldChar w:fldCharType="begin"/>
    </w:r>
    <w:r w:rsidRPr="00140A10">
      <w:rPr>
        <w:rStyle w:val="PageNumber"/>
        <w:rFonts w:asciiTheme="majorHAnsi" w:hAnsiTheme="majorHAnsi"/>
      </w:rPr>
      <w:instrText xml:space="preserve"> DOCPROPERTY  Subject </w:instrText>
    </w:r>
    <w:r w:rsidRPr="00140A10">
      <w:rPr>
        <w:rStyle w:val="PageNumber"/>
        <w:rFonts w:asciiTheme="majorHAnsi" w:hAnsiTheme="majorHAnsi"/>
      </w:rPr>
      <w:fldChar w:fldCharType="separate"/>
    </w:r>
    <w:r>
      <w:rPr>
        <w:rStyle w:val="PageNumber"/>
        <w:rFonts w:asciiTheme="majorHAnsi" w:hAnsiTheme="majorHAnsi"/>
      </w:rPr>
      <w:t>2019-20 Model Report</w:t>
    </w:r>
    <w:r w:rsidRPr="00140A10">
      <w:rPr>
        <w:rStyle w:val="PageNumber"/>
        <w:rFonts w:asciiTheme="majorHAnsi" w:hAnsiTheme="majorHAnsi"/>
      </w:rPr>
      <w:fldChar w:fldCharType="end"/>
    </w:r>
    <w:r>
      <w:rPr>
        <w:rStyle w:val="PageNumber"/>
        <w:rFonts w:asciiTheme="majorHAnsi" w:hAnsiTheme="majorHAnsi"/>
      </w:rPr>
      <w:tab/>
    </w:r>
    <w:r w:rsidRPr="00140A10">
      <w:rPr>
        <w:rStyle w:val="PageNumber"/>
        <w:rFonts w:asciiTheme="majorHAnsi" w:hAnsiTheme="majorHAnsi"/>
      </w:rPr>
      <w:fldChar w:fldCharType="begin"/>
    </w:r>
    <w:r w:rsidRPr="00140A10">
      <w:rPr>
        <w:rStyle w:val="PageNumber"/>
        <w:rFonts w:asciiTheme="majorHAnsi" w:hAnsiTheme="majorHAnsi"/>
      </w:rPr>
      <w:instrText xml:space="preserve"> PAGE </w:instrText>
    </w:r>
    <w:r w:rsidRPr="00140A10">
      <w:rPr>
        <w:rStyle w:val="PageNumber"/>
        <w:rFonts w:asciiTheme="majorHAnsi" w:hAnsiTheme="majorHAnsi"/>
      </w:rPr>
      <w:fldChar w:fldCharType="separate"/>
    </w:r>
    <w:r w:rsidRPr="00140A10">
      <w:rPr>
        <w:rStyle w:val="PageNumber"/>
        <w:rFonts w:asciiTheme="majorHAnsi" w:hAnsiTheme="majorHAnsi"/>
      </w:rPr>
      <w:t>67</w:t>
    </w:r>
    <w:r w:rsidRPr="00140A10">
      <w:rPr>
        <w:rStyle w:val="PageNumber"/>
        <w:rFonts w:asciiTheme="majorHAnsi" w:hAnsiTheme="majorHAns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129B4" w14:textId="225F99E5" w:rsidR="00FF7E06" w:rsidRPr="00BA5962" w:rsidRDefault="00FF7E06" w:rsidP="00E73BC6">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2</w:t>
    </w:r>
    <w:r w:rsidRPr="00BA26F2">
      <w:rPr>
        <w:rStyle w:val="PageNumber"/>
      </w:rPr>
      <w:fldChar w:fldCharType="end"/>
    </w:r>
    <w:r>
      <w:rPr>
        <w:rStyle w:val="PageNumber"/>
      </w:rPr>
      <w:tab/>
    </w:r>
    <w:r w:rsidRPr="00BD6A27">
      <w:rPr>
        <w:rStyle w:val="PageNumber"/>
      </w:rPr>
      <w:fldChar w:fldCharType="begin"/>
    </w:r>
    <w:r>
      <w:rPr>
        <w:rStyle w:val="PageNumber"/>
      </w:rPr>
      <w:instrText xml:space="preserve"> DOCPROPERTY  Subject </w:instrText>
    </w:r>
    <w:r w:rsidRPr="00BD6A27">
      <w:rPr>
        <w:rStyle w:val="PageNumber"/>
      </w:rPr>
      <w:fldChar w:fldCharType="separate"/>
    </w:r>
    <w:r>
      <w:rPr>
        <w:rStyle w:val="PageNumber"/>
      </w:rPr>
      <w:t>2019-20 Model Report</w:t>
    </w:r>
    <w:r w:rsidRPr="00BD6A27">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4FC73" w14:textId="2D94E9C5" w:rsidR="00FF7E06" w:rsidRPr="00BA5962" w:rsidRDefault="00FF7E06" w:rsidP="00E73BC6">
    <w:pPr>
      <w:pStyle w:val="Footerodd"/>
    </w:pPr>
    <w:r w:rsidRPr="00BD6A27">
      <w:rPr>
        <w:rStyle w:val="PageNumber"/>
      </w:rPr>
      <w:fldChar w:fldCharType="begin"/>
    </w:r>
    <w:r>
      <w:rPr>
        <w:rStyle w:val="PageNumber"/>
      </w:rPr>
      <w:instrText xml:space="preserve"> DOCPROPERTY  Subject </w:instrText>
    </w:r>
    <w:r w:rsidRPr="00BD6A27">
      <w:rPr>
        <w:rStyle w:val="PageNumber"/>
      </w:rPr>
      <w:fldChar w:fldCharType="separate"/>
    </w:r>
    <w:r>
      <w:rPr>
        <w:rStyle w:val="PageNumber"/>
      </w:rPr>
      <w:t>2019-20 Model Report</w:t>
    </w:r>
    <w:r w:rsidRPr="00BD6A27">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3</w:t>
    </w:r>
    <w:r w:rsidRPr="00BA26F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D177F" w14:textId="77777777" w:rsidR="00FF7E06" w:rsidRDefault="00FF7E0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24042" w14:textId="77777777" w:rsidR="00FF7E06" w:rsidRDefault="00FF7E06" w:rsidP="00E73BC6">
    <w:pPr>
      <w:pStyle w:val="Footerodd"/>
      <w:rPr>
        <w:rStyle w:val="PageNumber"/>
      </w:rPr>
    </w:pPr>
  </w:p>
  <w:p w14:paraId="7897FB91" w14:textId="516E9F47" w:rsidR="00FF7E06" w:rsidRPr="00BA5962" w:rsidRDefault="00FF7E06" w:rsidP="00E73BC6">
    <w:pPr>
      <w:pStyle w:val="Footerodd"/>
    </w:pPr>
    <w:r w:rsidRPr="00BD6A27">
      <w:rPr>
        <w:rStyle w:val="PageNumber"/>
      </w:rPr>
      <w:fldChar w:fldCharType="begin"/>
    </w:r>
    <w:r>
      <w:rPr>
        <w:rStyle w:val="PageNumber"/>
      </w:rPr>
      <w:instrText xml:space="preserve"> DOCPROPERTY  Subject </w:instrText>
    </w:r>
    <w:r w:rsidRPr="00BD6A27">
      <w:rPr>
        <w:rStyle w:val="PageNumber"/>
      </w:rPr>
      <w:fldChar w:fldCharType="separate"/>
    </w:r>
    <w:r>
      <w:rPr>
        <w:rStyle w:val="PageNumber"/>
      </w:rPr>
      <w:t>2019-20 Model Report</w:t>
    </w:r>
    <w:r w:rsidRPr="00BD6A27">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w:t>
    </w:r>
    <w:r w:rsidRPr="00BA26F2">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611E9" w14:textId="77777777" w:rsidR="00FF7E06" w:rsidRDefault="00FF7E06" w:rsidP="00E73BC6">
    <w:pPr>
      <w:pStyle w:val="Footereven"/>
    </w:pPr>
  </w:p>
  <w:p w14:paraId="641A057D" w14:textId="2A00C977" w:rsidR="00FF7E06" w:rsidRDefault="00FF7E06" w:rsidP="00E73BC6">
    <w:pPr>
      <w:pStyle w:val="Footereven"/>
    </w:pPr>
    <w:r w:rsidRPr="00B862F0">
      <w:fldChar w:fldCharType="begin"/>
    </w:r>
    <w:r w:rsidRPr="00B862F0">
      <w:instrText xml:space="preserve"> PAGE  \* Arabic  \* MERGEFORMAT </w:instrText>
    </w:r>
    <w:r w:rsidRPr="00B862F0">
      <w:fldChar w:fldCharType="separate"/>
    </w:r>
    <w:r>
      <w:rPr>
        <w:noProof/>
      </w:rPr>
      <w:t>4</w:t>
    </w:r>
    <w:r w:rsidRPr="00B862F0">
      <w:fldChar w:fldCharType="end"/>
    </w:r>
    <w: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B4947" w14:textId="1C26661C" w:rsidR="00FF7E06"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862F0">
      <w:fldChar w:fldCharType="begin"/>
    </w:r>
    <w:r w:rsidRPr="00B862F0">
      <w:instrText xml:space="preserve"> PAGE  \* Arabic  \* MERGEFORMAT </w:instrText>
    </w:r>
    <w:r w:rsidRPr="00B862F0">
      <w:fldChar w:fldCharType="separate"/>
    </w:r>
    <w:r>
      <w:rPr>
        <w:noProof/>
      </w:rPr>
      <w:t>13</w:t>
    </w:r>
    <w:r w:rsidRPr="00B862F0">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16E63" w14:textId="4BB67556" w:rsidR="00FF7E06"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862F0">
      <w:fldChar w:fldCharType="begin"/>
    </w:r>
    <w:r w:rsidRPr="00B862F0">
      <w:instrText xml:space="preserve"> PAGE  \* Arabic  \* MERGEFORMAT </w:instrText>
    </w:r>
    <w:r w:rsidRPr="00B862F0">
      <w:fldChar w:fldCharType="separate"/>
    </w:r>
    <w:r>
      <w:t>85</w:t>
    </w:r>
    <w:r w:rsidRPr="00B862F0">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B8CFD" w14:textId="39FD3C11"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16</w:t>
    </w:r>
    <w:r w:rsidRPr="00D90086">
      <w:rPr>
        <w:rStyle w:val="PageNumber"/>
      </w:rPr>
      <w:fldChar w:fldCharType="end"/>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65D15" w14:textId="765A5E1E" w:rsidR="00FF7E06" w:rsidRPr="007B48E7"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87</w:t>
    </w:r>
    <w:r w:rsidRPr="00BA26F2">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4A91" w14:textId="531EDABB" w:rsidR="00FF7E06" w:rsidRPr="00D90086" w:rsidRDefault="00FF7E06" w:rsidP="00E73BC6">
    <w:pPr>
      <w:pStyle w:val="Footereven"/>
      <w:pBdr>
        <w:top w:val="none" w:sz="0" w:space="0" w:color="auto"/>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EA841" w14:textId="77777777" w:rsidR="00FF7E06" w:rsidRPr="009F77CD" w:rsidRDefault="00FF7E06" w:rsidP="00E73BC6">
    <w:pPr>
      <w:pStyle w:val="Footer"/>
    </w:pPr>
    <w:r>
      <w:rPr>
        <w:noProof/>
        <w:lang w:eastAsia="en-AU"/>
      </w:rPr>
      <mc:AlternateContent>
        <mc:Choice Requires="wps">
          <w:drawing>
            <wp:anchor distT="0" distB="0" distL="114300" distR="114300" simplePos="0" relativeHeight="251681792" behindDoc="0" locked="0" layoutInCell="1" allowOverlap="1" wp14:anchorId="7DAA2BC3" wp14:editId="045DCAC9">
              <wp:simplePos x="0" y="0"/>
              <wp:positionH relativeFrom="column">
                <wp:posOffset>-502920</wp:posOffset>
              </wp:positionH>
              <wp:positionV relativeFrom="paragraph">
                <wp:posOffset>-6318250</wp:posOffset>
              </wp:positionV>
              <wp:extent cx="393192" cy="6190488"/>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5BD533" w14:textId="2B5C7239"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93</w:t>
                          </w:r>
                          <w:r w:rsidRPr="00BA26F2">
                            <w:rPr>
                              <w:rStyle w:val="PageNumber"/>
                            </w:rPr>
                            <w:fldChar w:fldCharType="end"/>
                          </w:r>
                        </w:p>
                        <w:p w14:paraId="7A0ED180" w14:textId="77777777" w:rsidR="00FF7E06" w:rsidRDefault="00FF7E06" w:rsidP="00E73BC6">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A2BC3" id="_x0000_t202" coordsize="21600,21600" o:spt="202" path="m,l,21600r21600,l21600,xe">
              <v:stroke joinstyle="miter"/>
              <v:path gradientshapeok="t" o:connecttype="rect"/>
            </v:shapetype>
            <v:shape id="Text Box 24" o:spid="_x0000_s1114" type="#_x0000_t202" style="position:absolute;margin-left:-39.6pt;margin-top:-497.5pt;width:30.95pt;height:48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" filled="f" stroked="f" strokeweight=".5pt">
              <v:textbox style="layout-flow:vertical">
                <w:txbxContent>
                  <w:p w14:paraId="4C5BD533" w14:textId="2B5C7239"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93</w:t>
                    </w:r>
                    <w:r w:rsidRPr="00BA26F2">
                      <w:rPr>
                        <w:rStyle w:val="PageNumber"/>
                      </w:rPr>
                      <w:fldChar w:fldCharType="end"/>
                    </w:r>
                  </w:p>
                  <w:p w14:paraId="7A0ED180" w14:textId="77777777" w:rsidR="00FF7E06" w:rsidRDefault="00FF7E06" w:rsidP="00E73BC6">
                    <w:pPr>
                      <w:pStyle w:val="Footerodd"/>
                    </w:pP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05863" w14:textId="041A595F" w:rsidR="00FF7E06" w:rsidRPr="00BA5962" w:rsidRDefault="00FF7E06" w:rsidP="00E73BC6">
    <w:pPr>
      <w:pStyle w:val="Footereven"/>
    </w:pPr>
    <w:r w:rsidRPr="00B862F0">
      <w:fldChar w:fldCharType="begin"/>
    </w:r>
    <w:r w:rsidRPr="00B862F0">
      <w:instrText xml:space="preserve"> PAGE  \* Arabic  \* MERGEFORMAT </w:instrText>
    </w:r>
    <w:r w:rsidRPr="00B862F0">
      <w:fldChar w:fldCharType="separate"/>
    </w:r>
    <w:r>
      <w:rPr>
        <w:noProof/>
      </w:rPr>
      <w:t>94</w:t>
    </w:r>
    <w:r w:rsidRPr="00B862F0">
      <w:fldChar w:fldCharType="end"/>
    </w:r>
    <w:r w:rsidRPr="00B862F0">
      <w:tab/>
    </w:r>
    <w: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21122" w14:textId="4E2CA48C"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22</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70968" w14:textId="74842375" w:rsidR="00FF7E06" w:rsidRDefault="00FF7E06">
    <w:pPr>
      <w:pStyle w:val="Footer"/>
    </w:pPr>
    <w:r w:rsidRPr="00585C96">
      <w:rPr>
        <w:noProof/>
      </w:rPr>
      <w:drawing>
        <wp:anchor distT="0" distB="0" distL="114300" distR="114300" simplePos="0" relativeHeight="251675648" behindDoc="0" locked="0" layoutInCell="1" allowOverlap="1" wp14:anchorId="58B08DB7" wp14:editId="4B2C1A7A">
          <wp:simplePos x="0" y="0"/>
          <wp:positionH relativeFrom="column">
            <wp:posOffset>560795</wp:posOffset>
          </wp:positionH>
          <wp:positionV relativeFrom="paragraph">
            <wp:posOffset>-1670413</wp:posOffset>
          </wp:positionV>
          <wp:extent cx="1382485" cy="777875"/>
          <wp:effectExtent l="0" t="0" r="8255" b="3175"/>
          <wp:wrapNone/>
          <wp:docPr id="663" name="Picture 663" descr="T:\Corpcom_CSS\COMMUNICATIONS\Logos and branding\Brand Victoria logos\Victoria\png\Victoria Logo black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3" descr="T:\Corpcom_CSS\COMMUNICATIONS\Logos and branding\Brand Victoria logos\Victoria\png\Victoria Logo black rgb.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742" cy="785334"/>
                  </a:xfrm>
                  <a:prstGeom prst="rect">
                    <a:avLst/>
                  </a:prstGeom>
                  <a:noFill/>
                </pic:spPr>
              </pic:pic>
            </a:graphicData>
          </a:graphic>
          <wp14:sizeRelH relativeFrom="margin">
            <wp14:pctWidth>0</wp14:pctWidth>
          </wp14:sizeRelH>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AB84D" w14:textId="2CB17C38"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21</w:t>
    </w:r>
    <w:r w:rsidRPr="00BA26F2">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93EF0" w14:textId="0437F9F3" w:rsidR="00FF7E06" w:rsidRPr="00D90086"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91</w:t>
    </w:r>
    <w:r w:rsidRPr="00D90086">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42B37" w14:textId="3572B1A5" w:rsidR="00FF7E06" w:rsidRPr="00A1717E" w:rsidRDefault="00FF7E06" w:rsidP="00E73BC6">
    <w:pPr>
      <w:pStyle w:val="Footereven"/>
    </w:pPr>
    <w:r w:rsidRPr="00A1717E">
      <w:rPr>
        <w:rStyle w:val="PageNumber"/>
      </w:rPr>
      <w:fldChar w:fldCharType="begin"/>
    </w:r>
    <w:r w:rsidRPr="00A1717E">
      <w:rPr>
        <w:rStyle w:val="PageNumber"/>
      </w:rPr>
      <w:instrText xml:space="preserve"> PAGE </w:instrText>
    </w:r>
    <w:r w:rsidRPr="00A1717E">
      <w:rPr>
        <w:rStyle w:val="PageNumber"/>
      </w:rPr>
      <w:fldChar w:fldCharType="separate"/>
    </w:r>
    <w:r>
      <w:rPr>
        <w:rStyle w:val="PageNumber"/>
      </w:rPr>
      <w:t>20</w:t>
    </w:r>
    <w:r w:rsidRPr="00A1717E">
      <w:rPr>
        <w:rStyle w:val="PageNumber"/>
      </w:rPr>
      <w:fldChar w:fldCharType="end"/>
    </w:r>
    <w:r>
      <w:rPr>
        <w:rStyle w:val="PageNumber"/>
      </w:rPr>
      <w:tab/>
    </w:r>
    <w:r w:rsidRPr="00A1717E">
      <w:rPr>
        <w:rStyle w:val="PageNumber"/>
      </w:rPr>
      <w:fldChar w:fldCharType="begin"/>
    </w:r>
    <w:r w:rsidRPr="00A1717E">
      <w:rPr>
        <w:rStyle w:val="PageNumber"/>
      </w:rPr>
      <w:instrText xml:space="preserve"> DOCPROPERTY  Subject </w:instrText>
    </w:r>
    <w:r w:rsidRPr="00A1717E">
      <w:rPr>
        <w:rStyle w:val="PageNumber"/>
      </w:rPr>
      <w:fldChar w:fldCharType="separate"/>
    </w:r>
    <w:r>
      <w:rPr>
        <w:rStyle w:val="PageNumber"/>
      </w:rPr>
      <w:t>2019-20 Model Report</w:t>
    </w:r>
    <w:r w:rsidRPr="00A1717E">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FD82D" w14:textId="4DCA17BB" w:rsidR="00FF7E06" w:rsidRDefault="00FF7E06" w:rsidP="00E73BC6">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90</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6EE0" w14:textId="5942FE88" w:rsidR="00FF7E06" w:rsidRDefault="00FF7E06" w:rsidP="00E73BC6">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98</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24868" w14:textId="77777777" w:rsidR="00FF7E06" w:rsidRDefault="00FF7E06" w:rsidP="00E73BC6">
    <w:pPr>
      <w:pStyle w:val="Footerodd"/>
      <w:rPr>
        <w:rStyle w:val="PageNumber"/>
      </w:rPr>
    </w:pPr>
  </w:p>
  <w:p w14:paraId="2B409F6A" w14:textId="73BF0BE6" w:rsidR="00FF7E06" w:rsidRDefault="00FF7E06" w:rsidP="00E73BC6">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23</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0D0A4" w14:textId="26425878" w:rsidR="00FF7E06" w:rsidRDefault="00FF7E06" w:rsidP="00E73BC6">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94</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E46F3" w14:textId="7CAC60B8"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106</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2EF2" w14:textId="239FD01B" w:rsidR="00FF7E06" w:rsidRPr="00D90086" w:rsidRDefault="00FF7E06" w:rsidP="00E73BC6">
    <w:pPr>
      <w:pStyle w:val="Footereven"/>
      <w:pBdr>
        <w:top w:val="none" w:sz="0" w:space="0" w:color="auto"/>
      </w:pBd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726A6" w14:textId="77777777" w:rsidR="00FF7E06" w:rsidRPr="00CC2A29" w:rsidRDefault="00FF7E06" w:rsidP="00E73BC6">
    <w:pPr>
      <w:pStyle w:val="Footer"/>
    </w:pPr>
    <w:r>
      <w:rPr>
        <w:noProof/>
        <w:lang w:eastAsia="en-AU"/>
      </w:rPr>
      <mc:AlternateContent>
        <mc:Choice Requires="wps">
          <w:drawing>
            <wp:anchor distT="0" distB="0" distL="114300" distR="114300" simplePos="0" relativeHeight="251703296" behindDoc="0" locked="0" layoutInCell="1" allowOverlap="1" wp14:anchorId="3719AB10" wp14:editId="6EC443D3">
              <wp:simplePos x="0" y="0"/>
              <wp:positionH relativeFrom="column">
                <wp:posOffset>-502920</wp:posOffset>
              </wp:positionH>
              <wp:positionV relativeFrom="paragraph">
                <wp:posOffset>-6318250</wp:posOffset>
              </wp:positionV>
              <wp:extent cx="393192" cy="6190488"/>
              <wp:effectExtent l="0" t="0" r="0" b="1270"/>
              <wp:wrapNone/>
              <wp:docPr id="235" name="Text Box 235"/>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64F5EB" w14:textId="197F807B"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99</w:t>
                          </w:r>
                          <w:r w:rsidRPr="00BA26F2">
                            <w:rPr>
                              <w:rStyle w:val="PageNumber"/>
                            </w:rPr>
                            <w:fldChar w:fldCharType="end"/>
                          </w:r>
                        </w:p>
                        <w:p w14:paraId="693AF8F5" w14:textId="77777777" w:rsidR="00FF7E06" w:rsidRDefault="00FF7E06" w:rsidP="00E73BC6">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9AB10" id="_x0000_t202" coordsize="21600,21600" o:spt="202" path="m,l,21600r21600,l21600,xe">
              <v:stroke joinstyle="miter"/>
              <v:path gradientshapeok="t" o:connecttype="rect"/>
            </v:shapetype>
            <v:shape id="Text Box 235" o:spid="_x0000_s1122" type="#_x0000_t202" style="position:absolute;margin-left:-39.6pt;margin-top:-497.5pt;width:30.95pt;height:48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" filled="f" stroked="f" strokeweight=".5pt">
              <v:textbox style="layout-flow:vertical">
                <w:txbxContent>
                  <w:p w14:paraId="1164F5EB" w14:textId="197F807B"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99</w:t>
                    </w:r>
                    <w:r w:rsidRPr="00BA26F2">
                      <w:rPr>
                        <w:rStyle w:val="PageNumber"/>
                      </w:rPr>
                      <w:fldChar w:fldCharType="end"/>
                    </w:r>
                  </w:p>
                  <w:p w14:paraId="693AF8F5" w14:textId="77777777" w:rsidR="00FF7E06" w:rsidRDefault="00FF7E06" w:rsidP="00E73BC6">
                    <w:pPr>
                      <w:pStyle w:val="Footerodd"/>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7D3D" w14:textId="47D533AB" w:rsidR="00FF7E06" w:rsidRDefault="00FF7E06" w:rsidP="003563AB">
    <w:pPr>
      <w:pStyle w:val="Footereven"/>
    </w:pPr>
    <w:r w:rsidRPr="00DB5273">
      <w:rPr>
        <w:rStyle w:val="PageNumber"/>
      </w:rPr>
      <w:fldChar w:fldCharType="begin"/>
    </w:r>
    <w:r w:rsidRPr="00DB5273">
      <w:rPr>
        <w:rStyle w:val="PageNumber"/>
      </w:rPr>
      <w:instrText xml:space="preserve"> PAGE </w:instrText>
    </w:r>
    <w:r w:rsidRPr="00DB5273">
      <w:rPr>
        <w:rStyle w:val="PageNumber"/>
      </w:rPr>
      <w:fldChar w:fldCharType="separate"/>
    </w:r>
    <w:r>
      <w:rPr>
        <w:rStyle w:val="PageNumber"/>
      </w:rPr>
      <w:t>2</w:t>
    </w:r>
    <w:r w:rsidRPr="00DB5273">
      <w:rPr>
        <w:rStyle w:val="PageNumber"/>
      </w:rPr>
      <w:fldChar w:fldCharType="end"/>
    </w:r>
    <w:r>
      <w:rPr>
        <w:rStyle w:val="PageNumber"/>
      </w:rPr>
      <w:tab/>
    </w:r>
    <w:r w:rsidRPr="00DB5273">
      <w:rPr>
        <w:rStyle w:val="PageNumber"/>
      </w:rPr>
      <w:fldChar w:fldCharType="begin"/>
    </w:r>
    <w:r w:rsidRPr="00DB5273">
      <w:rPr>
        <w:rStyle w:val="PageNumber"/>
      </w:rPr>
      <w:instrText xml:space="preserve"> DOCPROPERTY  Subject </w:instrText>
    </w:r>
    <w:r w:rsidRPr="00DB5273">
      <w:rPr>
        <w:rStyle w:val="PageNumber"/>
      </w:rPr>
      <w:fldChar w:fldCharType="separate"/>
    </w:r>
    <w:r>
      <w:rPr>
        <w:rStyle w:val="PageNumber"/>
      </w:rPr>
      <w:t>2019-20 Model Report</w:t>
    </w:r>
    <w:r w:rsidRPr="00DB5273">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73A9" w14:textId="46341554" w:rsidR="00FF7E06" w:rsidRPr="00521681" w:rsidRDefault="00FF7E06" w:rsidP="00E73BC6">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97</w:t>
    </w:r>
    <w:r w:rsidRPr="00D90086">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F0FF8" w14:textId="3C47271C"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106</w:t>
    </w:r>
    <w:r w:rsidRPr="00D90086">
      <w:rPr>
        <w:rStyle w:val="PageNumber"/>
      </w:rPr>
      <w:fldChar w:fldCharType="end"/>
    </w:r>
    <w:r>
      <w:rPr>
        <w:rStyle w:val="PageNumber"/>
      </w:rPr>
      <w:tab/>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804F" w14:textId="37FA1966" w:rsidR="00FF7E06" w:rsidRPr="00521681"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96</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AEFC0" w14:textId="0C3152DC"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28</w:t>
    </w:r>
    <w:r w:rsidRPr="00D90086">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1CCE6" w14:textId="6AFFAB3E" w:rsidR="00FF7E06" w:rsidRPr="00B33736"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29</w:t>
    </w:r>
    <w:r w:rsidRPr="00BA26F2">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AEF9B" w14:textId="19879E57" w:rsidR="00FF7E06" w:rsidRPr="00521681" w:rsidRDefault="00FF7E06" w:rsidP="00E73BC6">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105</w:t>
    </w:r>
    <w:r w:rsidRPr="00D90086">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85CE9" w14:textId="77777777" w:rsidR="00FF7E06" w:rsidRDefault="00FF7E06" w:rsidP="00E73BC6">
    <w:pPr>
      <w:pStyle w:val="Footereven"/>
      <w:rPr>
        <w:rStyle w:val="PageNumber"/>
      </w:rPr>
    </w:pPr>
  </w:p>
  <w:p w14:paraId="4A0108D9" w14:textId="51A1796C" w:rsidR="00FF7E06" w:rsidRPr="00521681" w:rsidRDefault="00FF7E06" w:rsidP="00E73BC6">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30</w:t>
    </w:r>
    <w:r w:rsidRPr="00D90086">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072A7" w14:textId="25D5E709"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110</w:t>
    </w:r>
    <w:r w:rsidRPr="00D90086">
      <w:rPr>
        <w:rStyle w:val="PageNumber"/>
      </w:rPr>
      <w:fldChar w:fldCharType="end"/>
    </w:r>
    <w:r>
      <w:rPr>
        <w:rStyle w:val="PageNumber"/>
      </w:rPr>
      <w:tab/>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8075D" w14:textId="02D05ACA" w:rsidR="00FF7E06" w:rsidRPr="00B33736"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111</w:t>
    </w:r>
    <w:r w:rsidRPr="00BA26F2">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34F6F" w14:textId="08FBA797" w:rsidR="00FF7E06" w:rsidRPr="00521681" w:rsidRDefault="00FF7E06" w:rsidP="00E73BC6">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104</w:t>
    </w:r>
    <w:r w:rsidRPr="00521681">
      <w:rPr>
        <w:rStyle w:val="PageNumber"/>
      </w:rPr>
      <w:fldChar w:fldCharType="end"/>
    </w:r>
    <w:r>
      <w:rPr>
        <w:rStyle w:val="PageNumber"/>
      </w:rPr>
      <w:tab/>
    </w:r>
    <w:r>
      <w:rPr>
        <w:rStyle w:val="PageNumber"/>
      </w:rPr>
      <w:tab/>
    </w: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Pr>
        <w:rStyle w:val="PageNumber"/>
      </w:rPr>
      <w:t>2019-20 Model Report</w:t>
    </w:r>
    <w:r w:rsidRPr="005216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7AFF" w14:textId="0827EF4D" w:rsidR="00FF7E06" w:rsidRPr="00A12E50" w:rsidRDefault="00FF7E06" w:rsidP="00A12E50">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1</w:t>
    </w:r>
    <w:r w:rsidRPr="00BA26F2">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DDF49" w14:textId="68E9E7EF"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36</w:t>
    </w:r>
    <w:r w:rsidRPr="00D90086">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0C465" w14:textId="1F6673BB" w:rsidR="00FF7E06" w:rsidRPr="00B33736"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35</w:t>
    </w:r>
    <w:r w:rsidRPr="00BA26F2">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D5D22" w14:textId="1E6CAE86" w:rsidR="00FF7E06" w:rsidRPr="00521681" w:rsidRDefault="00FF7E06" w:rsidP="00E73BC6">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112</w:t>
    </w:r>
    <w:r w:rsidRPr="00521681">
      <w:rPr>
        <w:rStyle w:val="PageNumber"/>
      </w:rPr>
      <w:fldChar w:fldCharType="end"/>
    </w:r>
    <w:r>
      <w:rPr>
        <w:rStyle w:val="PageNumber"/>
      </w:rPr>
      <w:tab/>
    </w:r>
    <w:r>
      <w:rPr>
        <w:rStyle w:val="PageNumber"/>
      </w:rPr>
      <w:tab/>
    </w: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Pr>
        <w:rStyle w:val="PageNumber"/>
      </w:rPr>
      <w:t>2019-20 Model Report</w:t>
    </w:r>
    <w:r w:rsidRPr="00521681">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3D83D" w14:textId="456A96B8" w:rsidR="00FF7E06" w:rsidRPr="00521681" w:rsidRDefault="00FF7E06" w:rsidP="00E73BC6">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37</w:t>
    </w:r>
    <w:r w:rsidRPr="00521681">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521681">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0B2CA" w14:textId="16B33193" w:rsidR="00FF7E06" w:rsidRPr="00521681" w:rsidRDefault="00FF7E06" w:rsidP="00E73BC6">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108</w:t>
    </w:r>
    <w:r w:rsidRPr="00521681">
      <w:rPr>
        <w:rStyle w:val="PageNumber"/>
      </w:rPr>
      <w:fldChar w:fldCharType="end"/>
    </w:r>
    <w:r>
      <w:rPr>
        <w:rStyle w:val="PageNumber"/>
      </w:rPr>
      <w:tab/>
    </w:r>
    <w:r>
      <w:rPr>
        <w:rStyle w:val="PageNumber"/>
      </w:rPr>
      <w:tab/>
    </w: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Pr>
        <w:rStyle w:val="PageNumber"/>
      </w:rPr>
      <w:t>2019-20 Model Report</w:t>
    </w:r>
    <w:r w:rsidRPr="00521681">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7F1BC" w14:textId="34D16316" w:rsidR="00FF7E06" w:rsidRPr="00404AF8" w:rsidRDefault="00FF7E06" w:rsidP="00E73BC6">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5FB03" w14:textId="0ACF9B6D" w:rsidR="00FF7E06" w:rsidRPr="00C94370" w:rsidRDefault="00FF7E06" w:rsidP="00E73BC6">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D0F21" w14:textId="5D69A7E5" w:rsidR="00FF7E06" w:rsidRPr="007839E2"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40</w:t>
    </w:r>
    <w:r w:rsidRPr="00D90086">
      <w:rPr>
        <w:rStyle w:val="PageNumber"/>
      </w:rPr>
      <w:fldChar w:fldCharType="end"/>
    </w:r>
    <w:r w:rsidRPr="00D90086">
      <w:tab/>
    </w:r>
    <w: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8FC41" w14:textId="71440F5D" w:rsidR="00FF7E06" w:rsidRPr="007839E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115</w:t>
    </w:r>
    <w:r w:rsidRPr="00BA26F2">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278DB" w14:textId="7B2C201A" w:rsidR="00FF7E06" w:rsidRPr="00527AF2" w:rsidRDefault="00FF7E06" w:rsidP="00E73B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26834" w14:textId="40F2D000" w:rsidR="00FF7E06" w:rsidRDefault="00FF7E06" w:rsidP="003563AB">
    <w:pPr>
      <w:pStyle w:val="Footereven"/>
    </w:pPr>
    <w:r w:rsidRPr="00DB5273">
      <w:rPr>
        <w:rStyle w:val="PageNumber"/>
      </w:rPr>
      <w:fldChar w:fldCharType="begin"/>
    </w:r>
    <w:r w:rsidRPr="00DB5273">
      <w:rPr>
        <w:rStyle w:val="PageNumber"/>
      </w:rPr>
      <w:instrText xml:space="preserve"> PAGE </w:instrText>
    </w:r>
    <w:r w:rsidRPr="00DB5273">
      <w:rPr>
        <w:rStyle w:val="PageNumber"/>
      </w:rPr>
      <w:fldChar w:fldCharType="separate"/>
    </w:r>
    <w:r>
      <w:rPr>
        <w:rStyle w:val="PageNumber"/>
      </w:rPr>
      <w:t>2</w:t>
    </w:r>
    <w:r w:rsidRPr="00DB5273">
      <w:rPr>
        <w:rStyle w:val="PageNumber"/>
      </w:rPr>
      <w:fldChar w:fldCharType="end"/>
    </w:r>
    <w:r>
      <w:rPr>
        <w:rStyle w:val="PageNumber"/>
      </w:rPr>
      <w:tab/>
    </w:r>
    <w:r w:rsidRPr="00DB5273">
      <w:rPr>
        <w:rStyle w:val="PageNumber"/>
      </w:rPr>
      <w:fldChar w:fldCharType="begin"/>
    </w:r>
    <w:r w:rsidRPr="00DB5273">
      <w:rPr>
        <w:rStyle w:val="PageNumber"/>
      </w:rPr>
      <w:instrText xml:space="preserve"> DOCPROPERTY  Subject </w:instrText>
    </w:r>
    <w:r w:rsidRPr="00DB5273">
      <w:rPr>
        <w:rStyle w:val="PageNumber"/>
      </w:rPr>
      <w:fldChar w:fldCharType="separate"/>
    </w:r>
    <w:r>
      <w:rPr>
        <w:rStyle w:val="PageNumber"/>
      </w:rPr>
      <w:t>2019-20 Model Report</w:t>
    </w:r>
    <w:r w:rsidRPr="00DB5273">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1EDFE" w14:textId="353C7953" w:rsidR="00FF7E06" w:rsidRPr="00527AF2" w:rsidRDefault="00FF7E06" w:rsidP="00E73BC6">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E7808" w14:textId="4ECDBA20" w:rsidR="00FF7E06" w:rsidRPr="00521681" w:rsidRDefault="00FF7E06" w:rsidP="00E73BC6">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Pr>
        <w:rStyle w:val="PageNumber"/>
      </w:rPr>
      <w:t>2019-20 Model Report</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115</w:t>
    </w:r>
    <w:r w:rsidRPr="00521681">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73D3F" w14:textId="540FAEA8"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50</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83D27" w14:textId="02BF07A7"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47</w:t>
    </w:r>
    <w:r w:rsidRPr="00BA26F2">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C0B97" w14:textId="7B4DE551" w:rsidR="00FF7E06" w:rsidRPr="00521681" w:rsidRDefault="00FF7E06" w:rsidP="00E73BC6">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Pr>
        <w:rStyle w:val="PageNumber"/>
      </w:rPr>
      <w:t>2019-20 Model Report</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123</w:t>
    </w:r>
    <w:r w:rsidRPr="00521681">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61E18" w14:textId="48E90FD3" w:rsidR="00FF7E06" w:rsidRPr="00521681" w:rsidRDefault="00FF7E06" w:rsidP="00E73BC6">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Pr>
        <w:rStyle w:val="PageNumber"/>
      </w:rPr>
      <w:t>2019-20 Model Report</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48</w:t>
    </w:r>
    <w:r w:rsidRPr="00521681">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A85E4" w14:textId="75ED1F2A" w:rsidR="00FF7E06" w:rsidRPr="00521681" w:rsidRDefault="00FF7E06" w:rsidP="00E73BC6">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Pr>
        <w:rStyle w:val="PageNumber"/>
      </w:rPr>
      <w:t>2019-20 Model Report</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119</w:t>
    </w:r>
    <w:r w:rsidRPr="00521681">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3862D" w14:textId="25A98C93"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49</w:t>
    </w:r>
    <w:r w:rsidRPr="00BA26F2">
      <w:rPr>
        <w:rStyle w:val="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B6AE4" w14:textId="77777777" w:rsidR="00FF7E06" w:rsidRDefault="00FF7E06" w:rsidP="00E73BC6">
    <w:pPr>
      <w:pStyle w:val="Footerodd"/>
      <w:rPr>
        <w:rStyle w:val="PageNumber"/>
      </w:rPr>
    </w:pPr>
  </w:p>
  <w:p w14:paraId="37C082FF" w14:textId="77777777" w:rsidR="00FF7E06" w:rsidRDefault="00FF7E06" w:rsidP="00E73BC6">
    <w:pPr>
      <w:pStyle w:val="Footerodd"/>
      <w:rPr>
        <w:rStyle w:val="PageNumber"/>
      </w:rPr>
    </w:pPr>
  </w:p>
  <w:p w14:paraId="6F6E4621" w14:textId="77777777" w:rsidR="00FF7E06" w:rsidRDefault="00FF7E06" w:rsidP="00E73BC6">
    <w:pPr>
      <w:pStyle w:val="Footerodd"/>
      <w:rPr>
        <w:rStyle w:val="PageNumber"/>
      </w:rPr>
    </w:pPr>
  </w:p>
  <w:p w14:paraId="7485437D" w14:textId="77777777" w:rsidR="00FF7E06" w:rsidRDefault="00FF7E06" w:rsidP="00E73BC6">
    <w:pPr>
      <w:pStyle w:val="Footerodd"/>
      <w:rPr>
        <w:rStyle w:val="PageNumber"/>
      </w:rPr>
    </w:pPr>
  </w:p>
  <w:p w14:paraId="377B1B01" w14:textId="77777777" w:rsidR="00FF7E06" w:rsidRDefault="00FF7E06" w:rsidP="00E73BC6">
    <w:pPr>
      <w:pStyle w:val="Footerodd"/>
      <w:rPr>
        <w:rStyle w:val="PageNumber"/>
      </w:rPr>
    </w:pPr>
  </w:p>
  <w:p w14:paraId="08C7D44D" w14:textId="77777777" w:rsidR="00FF7E06" w:rsidRDefault="00FF7E06" w:rsidP="00E73BC6">
    <w:pPr>
      <w:pStyle w:val="Footerodd"/>
      <w:rPr>
        <w:rStyle w:val="PageNumber"/>
      </w:rPr>
    </w:pPr>
  </w:p>
  <w:p w14:paraId="752846C4" w14:textId="5E254202" w:rsidR="00FF7E06" w:rsidRPr="00521681" w:rsidRDefault="00FF7E06" w:rsidP="00E73BC6">
    <w:pPr>
      <w:pStyle w:val="Footerodd"/>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127</w:t>
    </w:r>
    <w:r w:rsidRPr="00D90086">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FFEF7" w14:textId="40B7623C" w:rsidR="00FF7E06" w:rsidRPr="00B30B9C" w:rsidRDefault="00FF7E06" w:rsidP="00E73B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87E2E" w14:textId="483ABAAD" w:rsidR="00FF7E06" w:rsidRDefault="00FF7E06" w:rsidP="003563AB">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1</w:t>
    </w:r>
    <w:r w:rsidRPr="00BA26F2">
      <w:rPr>
        <w:rStyle w:val="PageNumber"/>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54554" w14:textId="77777777" w:rsidR="00FF7E06" w:rsidRPr="00D04E4C" w:rsidRDefault="00FF7E06" w:rsidP="00E73BC6">
    <w:pPr>
      <w:pStyle w:val="Footer"/>
    </w:pPr>
    <w:r>
      <w:rPr>
        <w:noProof/>
        <w:lang w:eastAsia="en-AU"/>
      </w:rPr>
      <mc:AlternateContent>
        <mc:Choice Requires="wps">
          <w:drawing>
            <wp:anchor distT="0" distB="0" distL="114300" distR="114300" simplePos="0" relativeHeight="251692032" behindDoc="0" locked="0" layoutInCell="1" allowOverlap="1" wp14:anchorId="5F210FA3" wp14:editId="1261CB11">
              <wp:simplePos x="0" y="0"/>
              <wp:positionH relativeFrom="column">
                <wp:posOffset>-502920</wp:posOffset>
              </wp:positionH>
              <wp:positionV relativeFrom="paragraph">
                <wp:posOffset>-6318250</wp:posOffset>
              </wp:positionV>
              <wp:extent cx="393192" cy="6190488"/>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57C80E" w14:textId="1A998F45"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42</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p w14:paraId="08A2B3BB" w14:textId="77777777" w:rsidR="00FF7E06" w:rsidRDefault="00FF7E06" w:rsidP="00E73BC6">
                          <w:pPr>
                            <w:pStyle w:val="Footereven"/>
                          </w:pPr>
                        </w:p>
                        <w:p w14:paraId="64D5BD1C" w14:textId="77777777" w:rsidR="00FF7E06" w:rsidRDefault="00FF7E06" w:rsidP="00E73BC6">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10FA3" id="_x0000_t202" coordsize="21600,21600" o:spt="202" path="m,l,21600r21600,l21600,xe">
              <v:stroke joinstyle="miter"/>
              <v:path gradientshapeok="t" o:connecttype="rect"/>
            </v:shapetype>
            <v:shape id="Text Box 5" o:spid="_x0000_s1138" type="#_x0000_t202" style="position:absolute;margin-left:-39.6pt;margin-top:-497.5pt;width:30.95pt;height:48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" filled="f" stroked="f" strokeweight=".5pt">
              <v:textbox style="layout-flow:vertical">
                <w:txbxContent>
                  <w:p w14:paraId="7E57C80E" w14:textId="1A998F45"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42</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p w14:paraId="08A2B3BB" w14:textId="77777777" w:rsidR="00FF7E06" w:rsidRDefault="00FF7E06" w:rsidP="00E73BC6">
                    <w:pPr>
                      <w:pStyle w:val="Footereven"/>
                    </w:pPr>
                  </w:p>
                  <w:p w14:paraId="64D5BD1C" w14:textId="77777777" w:rsidR="00FF7E06" w:rsidRDefault="00FF7E06" w:rsidP="00E73BC6">
                    <w:pPr>
                      <w:pStyle w:val="Footereven"/>
                    </w:pPr>
                  </w:p>
                </w:txbxContent>
              </v:textbox>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9F4E" w14:textId="3813A29F" w:rsidR="00FF7E06" w:rsidRPr="00521681"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136</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5E8F9" w14:textId="54F3268B"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108</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4697C" w14:textId="07124D0F"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109</w:t>
    </w:r>
    <w:r w:rsidRPr="00BA26F2">
      <w:rPr>
        <w:rStyle w:val="PageNumber"/>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4E71" w14:textId="6F82176B" w:rsidR="00FF7E06" w:rsidRPr="00521681"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144</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D3F64" w14:textId="0198D214" w:rsidR="00FF7E06" w:rsidRPr="00521681"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139</w:t>
    </w:r>
    <w:r w:rsidRPr="00D90086">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8C075" w14:textId="3CF21CEC" w:rsidR="00FF7E06" w:rsidRPr="00CB4F65"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145</w:t>
    </w:r>
    <w:r w:rsidRPr="00BA26F2">
      <w:rPr>
        <w:rStyle w:val="PageNumber"/>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83563" w14:textId="71FEA109" w:rsidR="00FF7E06" w:rsidRPr="00CB4F65"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153</w:t>
    </w:r>
    <w:r w:rsidRPr="00BA26F2">
      <w:rPr>
        <w:rStyle w:val="PageNumber"/>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BD964" w14:textId="76593C57" w:rsidR="00FF7E06" w:rsidRPr="00CB4F65" w:rsidRDefault="00FF7E06" w:rsidP="00E73BC6">
    <w:pPr>
      <w:pStyle w:val="Footereven"/>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79</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6C83" w14:textId="417EC027" w:rsidR="00FF7E06" w:rsidRPr="00A1717E" w:rsidRDefault="00FF7E06" w:rsidP="00E73BC6">
    <w:pPr>
      <w:pStyle w:val="Footereven"/>
    </w:pPr>
    <w:r w:rsidRPr="00A1717E">
      <w:rPr>
        <w:rStyle w:val="PageNumber"/>
      </w:rPr>
      <w:fldChar w:fldCharType="begin"/>
    </w:r>
    <w:r w:rsidRPr="00A1717E">
      <w:rPr>
        <w:rStyle w:val="PageNumber"/>
      </w:rPr>
      <w:instrText xml:space="preserve"> PAGE </w:instrText>
    </w:r>
    <w:r w:rsidRPr="00A1717E">
      <w:rPr>
        <w:rStyle w:val="PageNumber"/>
      </w:rPr>
      <w:fldChar w:fldCharType="separate"/>
    </w:r>
    <w:r>
      <w:rPr>
        <w:rStyle w:val="PageNumber"/>
        <w:noProof/>
      </w:rPr>
      <w:t>158</w:t>
    </w:r>
    <w:r w:rsidRPr="00A1717E">
      <w:rPr>
        <w:rStyle w:val="PageNumber"/>
      </w:rPr>
      <w:fldChar w:fldCharType="end"/>
    </w:r>
    <w:r w:rsidRPr="00A1717E">
      <w:rPr>
        <w:rStyle w:val="PageNumber"/>
      </w:rPr>
      <w:tab/>
    </w:r>
    <w:r>
      <w:rPr>
        <w:rStyle w:val="PageNumber"/>
      </w:rPr>
      <w:tab/>
    </w:r>
    <w:r w:rsidRPr="00A1717E">
      <w:rPr>
        <w:rStyle w:val="PageNumber"/>
      </w:rPr>
      <w:fldChar w:fldCharType="begin"/>
    </w:r>
    <w:r w:rsidRPr="00A1717E">
      <w:rPr>
        <w:rStyle w:val="PageNumber"/>
      </w:rPr>
      <w:instrText xml:space="preserve"> DOCPROPERTY  Subject </w:instrText>
    </w:r>
    <w:r w:rsidRPr="00A1717E">
      <w:rPr>
        <w:rStyle w:val="PageNumber"/>
      </w:rPr>
      <w:fldChar w:fldCharType="separate"/>
    </w:r>
    <w:r>
      <w:rPr>
        <w:rStyle w:val="PageNumber"/>
      </w:rPr>
      <w:t>2019-20 Model Report</w:t>
    </w:r>
    <w:r w:rsidRPr="00A1717E">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E8A25" w14:textId="31D5D521" w:rsidR="00FF7E06" w:rsidRDefault="00FF7E06" w:rsidP="008C1A4B">
    <w:pPr>
      <w:pStyle w:val="Footereven"/>
      <w:ind w:left="-1588"/>
    </w:pPr>
    <w:r w:rsidRPr="00DB5273">
      <w:rPr>
        <w:rStyle w:val="PageNumber"/>
      </w:rPr>
      <w:fldChar w:fldCharType="begin"/>
    </w:r>
    <w:r w:rsidRPr="00DB5273">
      <w:rPr>
        <w:rStyle w:val="PageNumber"/>
      </w:rPr>
      <w:instrText xml:space="preserve"> PAGE </w:instrText>
    </w:r>
    <w:r w:rsidRPr="00DB5273">
      <w:rPr>
        <w:rStyle w:val="PageNumber"/>
      </w:rPr>
      <w:fldChar w:fldCharType="separate"/>
    </w:r>
    <w:r>
      <w:rPr>
        <w:rStyle w:val="PageNumber"/>
      </w:rPr>
      <w:t>2</w:t>
    </w:r>
    <w:r w:rsidRPr="00DB5273">
      <w:rPr>
        <w:rStyle w:val="PageNumber"/>
      </w:rPr>
      <w:fldChar w:fldCharType="end"/>
    </w:r>
    <w:r>
      <w:rPr>
        <w:rStyle w:val="PageNumber"/>
      </w:rPr>
      <w:tab/>
    </w:r>
    <w:r w:rsidRPr="00DB5273">
      <w:rPr>
        <w:rStyle w:val="PageNumber"/>
      </w:rPr>
      <w:fldChar w:fldCharType="begin"/>
    </w:r>
    <w:r w:rsidRPr="00DB5273">
      <w:rPr>
        <w:rStyle w:val="PageNumber"/>
      </w:rPr>
      <w:instrText xml:space="preserve"> DOCPROPERTY  Subject </w:instrText>
    </w:r>
    <w:r w:rsidRPr="00DB5273">
      <w:rPr>
        <w:rStyle w:val="PageNumber"/>
      </w:rPr>
      <w:fldChar w:fldCharType="separate"/>
    </w:r>
    <w:r>
      <w:rPr>
        <w:rStyle w:val="PageNumber"/>
      </w:rPr>
      <w:t>2019-20 Model Report</w:t>
    </w:r>
    <w:r w:rsidRPr="00DB5273">
      <w:rPr>
        <w:rStyle w:val="PageNumber"/>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C463E" w14:textId="32A38345" w:rsidR="00FF7E06" w:rsidRPr="00A1717E" w:rsidRDefault="00FF7E06" w:rsidP="00E73BC6">
    <w:pPr>
      <w:pStyle w:val="Footereven"/>
    </w:pPr>
    <w:r w:rsidRPr="00A1717E">
      <w:rPr>
        <w:rStyle w:val="PageNumber"/>
      </w:rPr>
      <w:fldChar w:fldCharType="begin"/>
    </w:r>
    <w:r w:rsidRPr="00A1717E">
      <w:rPr>
        <w:rStyle w:val="PageNumber"/>
      </w:rPr>
      <w:instrText xml:space="preserve"> PAGE </w:instrText>
    </w:r>
    <w:r w:rsidRPr="00A1717E">
      <w:rPr>
        <w:rStyle w:val="PageNumber"/>
      </w:rPr>
      <w:fldChar w:fldCharType="separate"/>
    </w:r>
    <w:r>
      <w:rPr>
        <w:rStyle w:val="PageNumber"/>
        <w:noProof/>
      </w:rPr>
      <w:t>166</w:t>
    </w:r>
    <w:r w:rsidRPr="00A1717E">
      <w:rPr>
        <w:rStyle w:val="PageNumber"/>
      </w:rPr>
      <w:fldChar w:fldCharType="end"/>
    </w:r>
    <w:r w:rsidRPr="00A1717E">
      <w:rPr>
        <w:rStyle w:val="PageNumber"/>
      </w:rPr>
      <w:tab/>
    </w:r>
    <w:r>
      <w:rPr>
        <w:rStyle w:val="PageNumber"/>
      </w:rPr>
      <w:tab/>
    </w:r>
    <w:r w:rsidRPr="00A1717E">
      <w:rPr>
        <w:rStyle w:val="PageNumber"/>
      </w:rPr>
      <w:fldChar w:fldCharType="begin"/>
    </w:r>
    <w:r w:rsidRPr="00A1717E">
      <w:rPr>
        <w:rStyle w:val="PageNumber"/>
      </w:rPr>
      <w:instrText xml:space="preserve"> DOCPROPERTY  Subject </w:instrText>
    </w:r>
    <w:r w:rsidRPr="00A1717E">
      <w:rPr>
        <w:rStyle w:val="PageNumber"/>
      </w:rPr>
      <w:fldChar w:fldCharType="separate"/>
    </w:r>
    <w:r>
      <w:rPr>
        <w:rStyle w:val="PageNumber"/>
      </w:rPr>
      <w:t>2019-20 Model Report</w:t>
    </w:r>
    <w:r w:rsidRPr="00A1717E">
      <w:rPr>
        <w:rStyle w:val="PageNumber"/>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E13F" w14:textId="69E30B4E" w:rsidR="00FF7E06" w:rsidRPr="00A1717E"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A1717E">
      <w:t xml:space="preserve"> </w:t>
    </w:r>
    <w:r>
      <w:tab/>
    </w:r>
    <w:r w:rsidRPr="00A1717E">
      <w:rPr>
        <w:rStyle w:val="PageNumber"/>
      </w:rPr>
      <w:fldChar w:fldCharType="begin"/>
    </w:r>
    <w:r w:rsidRPr="00A1717E">
      <w:rPr>
        <w:rStyle w:val="PageNumber"/>
      </w:rPr>
      <w:instrText xml:space="preserve"> PAGE </w:instrText>
    </w:r>
    <w:r w:rsidRPr="00A1717E">
      <w:rPr>
        <w:rStyle w:val="PageNumber"/>
      </w:rPr>
      <w:fldChar w:fldCharType="separate"/>
    </w:r>
    <w:r>
      <w:rPr>
        <w:rStyle w:val="PageNumber"/>
        <w:noProof/>
      </w:rPr>
      <w:t>93</w:t>
    </w:r>
    <w:r w:rsidRPr="00A1717E">
      <w:rPr>
        <w:rStyle w:val="PageNumber"/>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A4EE5" w14:textId="48ACFCAF" w:rsidR="00FF7E06" w:rsidRPr="00CB4F65"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196</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F944D" w14:textId="4456B9CE" w:rsidR="00FF7E06" w:rsidRPr="00CB4F65"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105</w:t>
    </w:r>
    <w:r w:rsidRPr="00D90086">
      <w:rPr>
        <w:rStyle w:val="PageNumber"/>
      </w:rPr>
      <w:fldChar w:fldCharType="end"/>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5E340" w14:textId="3C57641A" w:rsidR="00FF7E06" w:rsidRPr="00D90086" w:rsidRDefault="00FF7E06" w:rsidP="00E73BC6">
    <w:pPr>
      <w:pStyle w:val="Footereven"/>
      <w:pBdr>
        <w:top w:val="none" w:sz="0" w:space="0" w:color="auto"/>
      </w:pBd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BC5F6" w14:textId="67DE0CE7" w:rsidR="00FF7E06" w:rsidRPr="00D90086" w:rsidRDefault="00FF7E06" w:rsidP="00E73BC6">
    <w:pPr>
      <w:pStyle w:val="Footereven"/>
      <w:pBdr>
        <w:top w:val="none" w:sz="0" w:space="0" w:color="auto"/>
      </w:pBd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9070A" w14:textId="7CF1D255"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92</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9EC7E" w14:textId="1306BD7C" w:rsidR="00FF7E06" w:rsidRPr="00D90086"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95</w:t>
    </w:r>
    <w:r w:rsidRPr="00D90086">
      <w:rPr>
        <w:rStyle w:val="PageNumber"/>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9D6E7" w14:textId="05DF206B" w:rsidR="00FF7E06" w:rsidRPr="00CB4F65"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105</w:t>
    </w:r>
    <w:r w:rsidRPr="00D90086">
      <w:rPr>
        <w:rStyle w:val="PageNumber"/>
      </w:rPr>
      <w:fldChar w:fldCharType="end"/>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0A779" w14:textId="305878FC" w:rsidR="00FF7E06" w:rsidRPr="00CB4F65"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216</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BFE0C" w14:textId="7BEDF516" w:rsidR="00FF7E06" w:rsidRDefault="00FF7E06" w:rsidP="003B4BEE">
    <w:pPr>
      <w:pStyle w:val="Footerodd"/>
      <w:ind w:left="-1588"/>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rPr>
      <w:t>1</w:t>
    </w:r>
    <w:r w:rsidRPr="00BA26F2">
      <w:rPr>
        <w:rStyle w:val="PageNumber"/>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EAE91" w14:textId="2D831000" w:rsidR="00FF7E06" w:rsidRPr="00CB4F65"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221</w:t>
    </w:r>
    <w:r w:rsidRPr="00BA26F2">
      <w:rPr>
        <w:rStyle w:val="PageNumber"/>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26D7D" w14:textId="44751DE9"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248</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81EC6" w14:textId="77777777" w:rsidR="00FF7E06" w:rsidRDefault="00FF7E06" w:rsidP="00E73BC6">
    <w:pPr>
      <w:pStyle w:val="Footereven"/>
      <w:rPr>
        <w:rStyle w:val="PageNumber"/>
      </w:rPr>
    </w:pPr>
  </w:p>
  <w:p w14:paraId="2691877E" w14:textId="6961DD13"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241</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73384" w14:textId="276D80FF"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316</w:t>
    </w:r>
    <w:r w:rsidRPr="00D90086">
      <w:rPr>
        <w:rStyle w:val="PageNumber"/>
      </w:rPr>
      <w:fldChar w:fldCharType="end"/>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E391D" w14:textId="5A7A6D0A"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257</w:t>
    </w:r>
    <w:r w:rsidRPr="00BA26F2">
      <w:rPr>
        <w:rStyle w:val="PageNumber"/>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C187D" w14:textId="50B67708"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250</w:t>
    </w:r>
    <w:r w:rsidRPr="00D90086">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46AE4" w14:textId="77777777" w:rsidR="00FF7E06" w:rsidRDefault="00FF7E06" w:rsidP="00E73BC6">
    <w:pPr>
      <w:pStyle w:val="Footereven"/>
      <w:rPr>
        <w:rStyle w:val="PageNumber"/>
      </w:rPr>
    </w:pPr>
  </w:p>
  <w:p w14:paraId="76759952" w14:textId="77777777" w:rsidR="00FF7E06" w:rsidRDefault="00FF7E06" w:rsidP="00E73BC6">
    <w:pPr>
      <w:pStyle w:val="Footereven"/>
      <w:rPr>
        <w:rStyle w:val="PageNumber"/>
        <w:rFonts w:ascii="Arial" w:hAnsi="Arial" w:cs="Arial"/>
        <w:b/>
        <w:color w:val="3F3F3F"/>
        <w:sz w:val="20"/>
      </w:rPr>
    </w:pPr>
  </w:p>
  <w:p w14:paraId="1887DF98" w14:textId="77777777" w:rsidR="00FF7E06" w:rsidRDefault="00FF7E06" w:rsidP="00E73BC6">
    <w:pPr>
      <w:pStyle w:val="Footereven"/>
      <w:rPr>
        <w:rStyle w:val="PageNumber"/>
      </w:rPr>
    </w:pPr>
  </w:p>
  <w:p w14:paraId="2F9986FD" w14:textId="66187A4D"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258</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DF213" w14:textId="77777777" w:rsidR="00FF7E06" w:rsidRDefault="00FF7E06" w:rsidP="00E73BC6">
    <w:pPr>
      <w:pStyle w:val="Footereven"/>
      <w:rPr>
        <w:rStyle w:val="PageNumber"/>
      </w:rPr>
    </w:pPr>
  </w:p>
  <w:p w14:paraId="390C9938" w14:textId="77777777" w:rsidR="00FF7E06" w:rsidRDefault="00FF7E06" w:rsidP="00E73BC6">
    <w:pPr>
      <w:pStyle w:val="Footereven"/>
      <w:rPr>
        <w:rStyle w:val="PageNumber"/>
        <w:rFonts w:ascii="Arial" w:hAnsi="Arial" w:cs="Arial"/>
        <w:b/>
        <w:color w:val="3F3F3F"/>
        <w:sz w:val="20"/>
      </w:rPr>
    </w:pPr>
  </w:p>
  <w:p w14:paraId="335EDCC6" w14:textId="77777777" w:rsidR="00FF7E06" w:rsidRDefault="00FF7E06" w:rsidP="00E73BC6">
    <w:pPr>
      <w:pStyle w:val="Footereven"/>
      <w:rPr>
        <w:rStyle w:val="PageNumber"/>
      </w:rPr>
    </w:pPr>
  </w:p>
  <w:p w14:paraId="59487331" w14:textId="587BB641"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341</w:t>
    </w:r>
    <w:r w:rsidRPr="00BA26F2">
      <w:rPr>
        <w:rStyle w:val="PageNumber"/>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EBC1" w14:textId="67C0D7D7" w:rsidR="00FF7E06" w:rsidRPr="00BA26F2" w:rsidRDefault="00FF7E06" w:rsidP="00E73BC6">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253</w:t>
    </w:r>
    <w:r w:rsidRPr="00D90086">
      <w:rPr>
        <w:rStyle w:val="PageNumber"/>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19BEB" w14:textId="77777777" w:rsidR="00FF7E06" w:rsidRDefault="00FF7E06" w:rsidP="00E73BC6">
    <w:pPr>
      <w:pStyle w:val="Footereven"/>
      <w:rPr>
        <w:rStyle w:val="PageNumber"/>
      </w:rPr>
    </w:pPr>
  </w:p>
  <w:p w14:paraId="55775A71" w14:textId="6E8C9448"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260</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A5908" w14:textId="77777777" w:rsidR="00C3718A" w:rsidRDefault="00C3718A" w:rsidP="00F91D9E">
      <w:pPr>
        <w:spacing w:before="0"/>
      </w:pPr>
      <w:r>
        <w:separator/>
      </w:r>
    </w:p>
  </w:footnote>
  <w:footnote w:type="continuationSeparator" w:id="0">
    <w:p w14:paraId="36893F04" w14:textId="77777777" w:rsidR="00C3718A" w:rsidRDefault="00C3718A" w:rsidP="00F91D9E">
      <w:pPr>
        <w:spacing w:before="0"/>
      </w:pPr>
      <w:r>
        <w:continuationSeparator/>
      </w:r>
    </w:p>
  </w:footnote>
  <w:footnote w:id="1">
    <w:p w14:paraId="1D72AE74" w14:textId="77777777" w:rsidR="00FF7E06" w:rsidRDefault="00FF7E06">
      <w:pPr>
        <w:pStyle w:val="FootnoteText"/>
      </w:pPr>
      <w:r>
        <w:rPr>
          <w:rStyle w:val="FootnoteReference"/>
        </w:rPr>
        <w:footnoteRef/>
      </w:r>
      <w:r>
        <w:t xml:space="preserve"> </w:t>
      </w:r>
      <w:r w:rsidRPr="00F91D9E">
        <w:t xml:space="preserve">DTF provides the State’s consolidated financial data to the ABS based on the </w:t>
      </w:r>
      <w:r w:rsidRPr="0042783E">
        <w:rPr>
          <w:i/>
          <w:iCs/>
        </w:rPr>
        <w:t>Australian System of Government Finance Statistics: Concepts, Sources and Methods</w:t>
      </w:r>
      <w:r w:rsidRPr="00F91D9E">
        <w:t>, 2005 (Catalogue No. 5514.0), published by the ABS.</w:t>
      </w:r>
    </w:p>
  </w:footnote>
  <w:footnote w:id="2">
    <w:p w14:paraId="7C20969F" w14:textId="15E01868" w:rsidR="00FF7E06" w:rsidRDefault="00FF7E06">
      <w:pPr>
        <w:pStyle w:val="FootnoteText"/>
      </w:pPr>
      <w:r>
        <w:rPr>
          <w:rStyle w:val="FootnoteReference"/>
        </w:rPr>
        <w:footnoteRef/>
      </w:r>
      <w:r>
        <w:t xml:space="preserve"> </w:t>
      </w:r>
      <w:r w:rsidRPr="000E16B3">
        <w:t xml:space="preserve">FRDs are located on the DTF website at: </w:t>
      </w:r>
      <w:hyperlink r:id="rId1" w:history="1">
        <w:r>
          <w:rPr>
            <w:rStyle w:val="Hyperlink"/>
          </w:rPr>
          <w:t>www.dtf.vic.gov.au/financial-reporting-policy/financial-reporting-directions-and-guidance</w:t>
        </w:r>
      </w:hyperlink>
    </w:p>
  </w:footnote>
  <w:footnote w:id="3">
    <w:p w14:paraId="1CE76A59" w14:textId="251B175B" w:rsidR="00FF7E06" w:rsidRDefault="00FF7E06">
      <w:pPr>
        <w:pStyle w:val="FootnoteText"/>
      </w:pPr>
      <w:r>
        <w:rPr>
          <w:rStyle w:val="FootnoteReference"/>
        </w:rPr>
        <w:footnoteRef/>
      </w:r>
      <w:r>
        <w:t xml:space="preserve"> </w:t>
      </w:r>
      <w:r w:rsidRPr="001E2353">
        <w:t>The System of National Accounts 1993 was released under the auspices of the Commission of the European Communities, the International Monetary Fund, the Organisation for Economic Cooperation and Development, the United Nations and the World Bank.</w:t>
      </w:r>
    </w:p>
  </w:footnote>
  <w:footnote w:id="4">
    <w:p w14:paraId="403D2E21" w14:textId="2515266B" w:rsidR="00FF7E06" w:rsidRDefault="00FF7E06">
      <w:pPr>
        <w:pStyle w:val="FootnoteText"/>
      </w:pPr>
      <w:r>
        <w:rPr>
          <w:rStyle w:val="FootnoteReference"/>
        </w:rPr>
        <w:footnoteRef/>
      </w:r>
      <w:r>
        <w:t xml:space="preserve"> </w:t>
      </w:r>
      <w:proofErr w:type="gramStart"/>
      <w:r w:rsidRPr="00D53D63">
        <w:t>A number of</w:t>
      </w:r>
      <w:proofErr w:type="gramEnd"/>
      <w:r w:rsidRPr="00D53D63">
        <w:t xml:space="preserve"> appendices have been removed/moved to other platforms based on relevance and in the interest of avoiding duplication</w:t>
      </w:r>
      <w:r>
        <w:t>.</w:t>
      </w:r>
    </w:p>
  </w:footnote>
  <w:footnote w:id="5">
    <w:p w14:paraId="2288D1C6" w14:textId="7B5F722F" w:rsidR="00FF7E06" w:rsidRDefault="00FF7E06">
      <w:pPr>
        <w:pStyle w:val="FootnoteText"/>
      </w:pPr>
      <w:r>
        <w:rPr>
          <w:rStyle w:val="FootnoteReference"/>
        </w:rPr>
        <w:footnoteRef/>
      </w:r>
      <w:r>
        <w:t xml:space="preserve"> The words ‘on behalf of the Responsible Body’ should be removed if the Responsible Body is the Accountable Office e.g. the department Secretary.</w:t>
      </w:r>
    </w:p>
  </w:footnote>
  <w:footnote w:id="6">
    <w:p w14:paraId="60FC9824" w14:textId="325E2DBD" w:rsidR="00FF7E06" w:rsidRDefault="00FF7E06">
      <w:pPr>
        <w:pStyle w:val="FootnoteText"/>
      </w:pPr>
      <w:r>
        <w:rPr>
          <w:rStyle w:val="FootnoteReference"/>
        </w:rPr>
        <w:footnoteRef/>
      </w:r>
      <w:r>
        <w:t xml:space="preserve"> The words ‘on behalf of the Responsible Body’ should be removed if the Responsible Body is the Accountable Office e.g. the department Secretary.</w:t>
      </w:r>
    </w:p>
  </w:footnote>
  <w:footnote w:id="7">
    <w:p w14:paraId="6CF8B259" w14:textId="071E37CE" w:rsidR="00FF7E06" w:rsidRDefault="00FF7E06">
      <w:pPr>
        <w:pStyle w:val="FootnoteText"/>
      </w:pPr>
      <w:r>
        <w:rPr>
          <w:rStyle w:val="FootnoteReference"/>
        </w:rPr>
        <w:footnoteRef/>
      </w:r>
      <w:r>
        <w:t xml:space="preserve"> This attestation should </w:t>
      </w:r>
      <w:proofErr w:type="gramStart"/>
      <w:r>
        <w:t>take into account</w:t>
      </w:r>
      <w:proofErr w:type="gramEnd"/>
      <w:r>
        <w:t xml:space="preserve"> the advice from the Audit Committee.</w:t>
      </w:r>
    </w:p>
  </w:footnote>
  <w:footnote w:id="8">
    <w:p w14:paraId="64E93ABD" w14:textId="53A6C466" w:rsidR="00FF7E06" w:rsidRPr="00F7516F" w:rsidRDefault="00FF7E06" w:rsidP="00E73BC6">
      <w:pPr>
        <w:pStyle w:val="FootnoteText"/>
      </w:pPr>
      <w:r>
        <w:rPr>
          <w:rStyle w:val="FootnoteReference"/>
        </w:rPr>
        <w:footnoteRef/>
      </w:r>
      <w:r>
        <w:t xml:space="preserve"> </w:t>
      </w:r>
      <w:r w:rsidRPr="00C93635">
        <w:rPr>
          <w:rFonts w:cstheme="majorHAnsi"/>
          <w:i/>
          <w:iCs/>
          <w:sz w:val="17"/>
        </w:rPr>
        <w:t>Note</w:t>
      </w:r>
      <w:r>
        <w:rPr>
          <w:rFonts w:cstheme="majorHAnsi"/>
          <w:i/>
          <w:iCs/>
          <w:sz w:val="17"/>
        </w:rPr>
        <w:t>:</w:t>
      </w:r>
      <w:r>
        <w:rPr>
          <w:rFonts w:cstheme="majorHAnsi"/>
          <w:sz w:val="17"/>
        </w:rPr>
        <w:t xml:space="preserve"> Relevant comparatives are accounted for applying this standard.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92FB" w14:textId="77777777" w:rsidR="00FF7E06" w:rsidRDefault="00FF7E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05246" w14:textId="77777777" w:rsidR="00FF7E06" w:rsidRPr="00945A6E" w:rsidRDefault="00FF7E06" w:rsidP="00945A6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32ACB" w14:textId="77777777" w:rsidR="00FF7E06" w:rsidRDefault="00FF7E06">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8A45D" w14:textId="1C39A651"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KEY ASSETS AVAILABLE TO SUPPORT OUTPUT DELIVERY</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8484F" w14:textId="070A2822"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KEY ASSETS AVAILABLE TO SUPPORT OUTPUT DELIVERY</w:t>
    </w:r>
    <w:r>
      <w:rPr>
        <w:noProof/>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1F1CE" w14:textId="77777777" w:rsidR="00FF7E06" w:rsidRDefault="00FF7E06">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36CDA" w14:textId="0CACE9A4" w:rsidR="00FF7E06" w:rsidRDefault="00C3718A">
    <w:pPr>
      <w:pStyle w:val="Header"/>
    </w:pPr>
    <w:fldSimple w:instr=" STYLEREF  &quot;Heading 1 (#)&quot; \n  \* MERGEFORMAT ">
      <w:r w:rsidR="007521AA">
        <w:rPr>
          <w:noProof/>
        </w:rPr>
        <w:t>5</w:t>
      </w:r>
    </w:fldSimple>
    <w:r w:rsidR="00FF7E06">
      <w:t xml:space="preserve">. </w:t>
    </w:r>
    <w:fldSimple w:instr=" STYLEREF  &quot;Heading 1 (#)&quot;  \* MERGEFORMAT ">
      <w:r w:rsidR="007521AA">
        <w:rPr>
          <w:noProof/>
        </w:rPr>
        <w:t>KEY ASSETS AVAILABLE TO SUPPORT OUTPUT DELIVERY</w:t>
      </w:r>
    </w:fldSimple>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30571" w14:textId="6D298323"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KEY ASSETS AVAILABLE TO SUPPORT OUTPUT DELIVERY</w:t>
    </w:r>
    <w:r>
      <w:rPr>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750FA" w14:textId="0B4D65D0" w:rsidR="00FF7E06" w:rsidRPr="00FD0181"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KEY ASSETS AVAILABLE TO SUPPORT OUTPUT DELIVERY</w:t>
    </w:r>
    <w:r>
      <w:rPr>
        <w:noProof/>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6357B" w14:textId="07CCC3DB" w:rsidR="00FF7E06" w:rsidRPr="00B30B9C" w:rsidRDefault="00FF7E06" w:rsidP="00E73BC6">
    <w:pPr>
      <w:pStyle w:val="Header"/>
    </w:pPr>
    <w:r>
      <w:rPr>
        <w:noProof/>
        <w:lang w:eastAsia="en-AU"/>
      </w:rPr>
      <mc:AlternateContent>
        <mc:Choice Requires="wps">
          <w:drawing>
            <wp:anchor distT="0" distB="0" distL="114300" distR="114300" simplePos="0" relativeHeight="251691008" behindDoc="0" locked="0" layoutInCell="1" allowOverlap="1" wp14:anchorId="2F10A899" wp14:editId="1BAE5598">
              <wp:simplePos x="0" y="0"/>
              <wp:positionH relativeFrom="column">
                <wp:posOffset>-502920</wp:posOffset>
              </wp:positionH>
              <wp:positionV relativeFrom="paragraph">
                <wp:posOffset>266758</wp:posOffset>
              </wp:positionV>
              <wp:extent cx="393065" cy="6189980"/>
              <wp:effectExtent l="0" t="0" r="0" b="1270"/>
              <wp:wrapNone/>
              <wp:docPr id="551" name="Text Box 55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C89061" w14:textId="7117CF80" w:rsidR="00FF7E0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126</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0A899" id="_x0000_t202" coordsize="21600,21600" o:spt="202" path="m,l,21600r21600,l21600,xe">
              <v:stroke joinstyle="miter"/>
              <v:path gradientshapeok="t" o:connecttype="rect"/>
            </v:shapetype>
            <v:shape id="Text Box 551" o:spid="_x0000_s1135" type="#_x0000_t202" style="position:absolute;margin-left:-39.6pt;margin-top:21pt;width:30.95pt;height:48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" filled="f" stroked="f" strokeweight=".5pt">
              <v:textbox style="layout-flow:vertical">
                <w:txbxContent>
                  <w:p w14:paraId="59C89061" w14:textId="7117CF80" w:rsidR="00FF7E0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126</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p>
                </w:txbxContent>
              </v:textbox>
            </v:shape>
          </w:pict>
        </mc:Fallback>
      </mc:AlternateContent>
    </w:r>
    <w:r>
      <w:rPr>
        <w:noProof/>
        <w:lang w:eastAsia="en-AU"/>
      </w:rPr>
      <mc:AlternateContent>
        <mc:Choice Requires="wps">
          <w:drawing>
            <wp:anchor distT="0" distB="0" distL="114300" distR="114300" simplePos="0" relativeHeight="251698176" behindDoc="0" locked="0" layoutInCell="1" allowOverlap="1" wp14:anchorId="7D4B82B9" wp14:editId="052C845E">
              <wp:simplePos x="0" y="0"/>
              <wp:positionH relativeFrom="column">
                <wp:posOffset>9272270</wp:posOffset>
              </wp:positionH>
              <wp:positionV relativeFrom="paragraph">
                <wp:posOffset>264013</wp:posOffset>
              </wp:positionV>
              <wp:extent cx="393065" cy="6189980"/>
              <wp:effectExtent l="0" t="0" r="0" b="1270"/>
              <wp:wrapNone/>
              <wp:docPr id="550" name="Text Box 550"/>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1A9615" w14:textId="03CB922E"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KEY ASSETS AVAILABLE TO SUPPORT OUTPUT DELIVERY</w:t>
                          </w:r>
                          <w:r>
                            <w:rPr>
                              <w:noProof/>
                            </w:rPr>
                            <w:fldChar w:fldCharType="end"/>
                          </w:r>
                        </w:p>
                        <w:p w14:paraId="6EFC6C4F" w14:textId="77777777" w:rsidR="00FF7E06" w:rsidRDefault="00FF7E06" w:rsidP="00E73BC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B82B9" id="_x0000_t202" coordsize="21600,21600" o:spt="202" path="m,l,21600r21600,l21600,xe">
              <v:stroke joinstyle="miter"/>
              <v:path gradientshapeok="t" o:connecttype="rect"/>
            </v:shapetype>
            <v:shape id="Text Box 550" o:spid="_x0000_s1136" type="#_x0000_t202" style="position:absolute;margin-left:730.1pt;margin-top:20.8pt;width:30.95pt;height:48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" filled="f" stroked="f" strokeweight=".5pt">
              <v:textbox style="layout-flow:vertical">
                <w:txbxContent>
                  <w:p w14:paraId="381A9615" w14:textId="03CB922E"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KEY ASSETS AVAILABLE TO SUPPORT OUTPUT DELIVERY</w:t>
                    </w:r>
                    <w:r>
                      <w:rPr>
                        <w:noProof/>
                      </w:rPr>
                      <w:fldChar w:fldCharType="end"/>
                    </w:r>
                  </w:p>
                  <w:p w14:paraId="6EFC6C4F" w14:textId="77777777" w:rsidR="00FF7E06" w:rsidRDefault="00FF7E06" w:rsidP="00E73BC6">
                    <w:pPr>
                      <w:pStyle w:val="Header"/>
                      <w:jc w:val="right"/>
                    </w:pPr>
                  </w:p>
                </w:txbxContent>
              </v:textbox>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927AC" w14:textId="77777777" w:rsidR="00FF7E06" w:rsidRPr="00D04E4C" w:rsidRDefault="00FF7E06" w:rsidP="00E73BC6">
    <w:pPr>
      <w:pStyle w:val="Header"/>
    </w:pPr>
    <w:r>
      <w:rPr>
        <w:noProof/>
        <w:lang w:eastAsia="en-AU"/>
      </w:rPr>
      <mc:AlternateContent>
        <mc:Choice Requires="wps">
          <w:drawing>
            <wp:anchor distT="0" distB="0" distL="114300" distR="114300" simplePos="0" relativeHeight="251693056" behindDoc="0" locked="0" layoutInCell="1" allowOverlap="1" wp14:anchorId="1FDD8946" wp14:editId="10E7FE3A">
              <wp:simplePos x="0" y="0"/>
              <wp:positionH relativeFrom="column">
                <wp:posOffset>9272270</wp:posOffset>
              </wp:positionH>
              <wp:positionV relativeFrom="paragraph">
                <wp:posOffset>301625</wp:posOffset>
              </wp:positionV>
              <wp:extent cx="393192" cy="6190488"/>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D3F3E1" w14:textId="6AFC9232"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KEY ASSETS AVAILABLE TO SUPPORT OUTPUT DELIVERY</w:t>
                          </w:r>
                          <w:r>
                            <w:rPr>
                              <w:noProof/>
                            </w:rPr>
                            <w:fldChar w:fldCharType="end"/>
                          </w:r>
                        </w:p>
                        <w:p w14:paraId="323FEF35" w14:textId="77777777" w:rsidR="00FF7E06" w:rsidRDefault="00FF7E06" w:rsidP="00E73BC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D8946" id="_x0000_t202" coordsize="21600,21600" o:spt="202" path="m,l,21600r21600,l21600,xe">
              <v:stroke joinstyle="miter"/>
              <v:path gradientshapeok="t" o:connecttype="rect"/>
            </v:shapetype>
            <v:shape id="Text Box 12" o:spid="_x0000_s1137" type="#_x0000_t202" style="position:absolute;margin-left:730.1pt;margin-top:23.75pt;width:30.95pt;height:48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" filled="f" stroked="f" strokeweight=".5pt">
              <v:textbox style="layout-flow:vertical">
                <w:txbxContent>
                  <w:p w14:paraId="64D3F3E1" w14:textId="6AFC9232"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KEY ASSETS AVAILABLE TO SUPPORT OUTPUT DELIVERY</w:t>
                    </w:r>
                    <w:r>
                      <w:rPr>
                        <w:noProof/>
                      </w:rPr>
                      <w:fldChar w:fldCharType="end"/>
                    </w:r>
                  </w:p>
                  <w:p w14:paraId="323FEF35" w14:textId="77777777" w:rsidR="00FF7E06" w:rsidRDefault="00FF7E06" w:rsidP="00E73BC6">
                    <w:pPr>
                      <w:pStyle w:val="Header"/>
                      <w:jc w:val="right"/>
                    </w:pPr>
                  </w:p>
                </w:txbxContent>
              </v:textbox>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8FFA" w14:textId="45DAE59F" w:rsidR="00FF7E06" w:rsidRPr="00FD0181" w:rsidRDefault="00FF7E06" w:rsidP="00E73BC6">
    <w:pPr>
      <w:pStyle w:val="Header"/>
      <w:jc w:val="right"/>
    </w:pPr>
    <w:r>
      <w:rPr>
        <w:noProof/>
      </w:rPr>
      <mc:AlternateContent>
        <mc:Choice Requires="wps">
          <w:drawing>
            <wp:anchor distT="0" distB="0" distL="114300" distR="114300" simplePos="0" relativeHeight="251717632" behindDoc="1" locked="0" layoutInCell="0" allowOverlap="1" wp14:anchorId="4CB7FF66" wp14:editId="49CDDD0C">
              <wp:simplePos x="0" y="0"/>
              <wp:positionH relativeFrom="margin">
                <wp:align>center</wp:align>
              </wp:positionH>
              <wp:positionV relativeFrom="margin">
                <wp:align>center</wp:align>
              </wp:positionV>
              <wp:extent cx="6508750" cy="2603500"/>
              <wp:effectExtent l="0" t="1762125" r="0" b="1425575"/>
              <wp:wrapNone/>
              <wp:docPr id="26" name="WordArt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4D38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B7FF66" id="_x0000_t202" coordsize="21600,21600" o:spt="202" path="m,l,21600r21600,l21600,xe">
              <v:stroke joinstyle="miter"/>
              <v:path gradientshapeok="t" o:connecttype="rect"/>
            </v:shapetype>
            <v:shape id="WordArt 463" o:spid="_x0000_s1139" type="#_x0000_t202" style="position:absolute;left:0;text-align:left;margin-left:0;margin-top:0;width:512.5pt;height:205pt;rotation:-45;z-index:-251598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" o:allowincell="f" filled="f" stroked="f">
              <v:stroke joinstyle="round"/>
              <o:lock v:ext="edit" shapetype="t"/>
              <v:textbox style="mso-fit-shape-to-text:t">
                <w:txbxContent>
                  <w:p w14:paraId="76C4D38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KEY ASSETS AVAILABLE TO SUPPORT OUTPUT DELIVERY</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EFF96" w14:textId="657CE16D" w:rsidR="00FF7E06" w:rsidRDefault="00C3718A">
    <w:pPr>
      <w:pStyle w:val="Header"/>
    </w:pPr>
    <w:fldSimple w:instr=" STYLEREF  &quot;Heading 1 (TOC)&quot;  \* MERGEFORMAT ">
      <w:r w:rsidR="007521AA">
        <w:rPr>
          <w:noProof/>
        </w:rPr>
        <w:t>Setting the scene</w:t>
      </w:r>
    </w:fldSimple>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BC0D4" w14:textId="67D1ED7F" w:rsidR="00FF7E06" w:rsidRDefault="00FF7E06">
    <w:pPr>
      <w:pStyle w:val="Header"/>
    </w:pPr>
    <w:r>
      <w:rPr>
        <w:noProof/>
      </w:rPr>
      <w:fldChar w:fldCharType="begin"/>
    </w:r>
    <w:r>
      <w:rPr>
        <w:noProof/>
      </w:rPr>
      <w:instrText xml:space="preserve"> STYLEREF  "Heading 1 (#)" \n \w  \* MERGEFORMAT </w:instrText>
    </w:r>
    <w:r>
      <w:rPr>
        <w:noProof/>
      </w:rPr>
      <w:fldChar w:fldCharType="separate"/>
    </w:r>
    <w:r w:rsidR="007521AA">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KEY ASSETS AVAILABLE TO SUPPORT OUTPUT DELIVERY</w:t>
    </w:r>
    <w:r>
      <w:rPr>
        <w:noProof/>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62BF3" w14:textId="7247FEFA" w:rsidR="00FF7E06" w:rsidRDefault="00FF7E06" w:rsidP="00E73BC6">
    <w:pPr>
      <w:pStyle w:val="Header"/>
      <w:ind w:left="720" w:hanging="720"/>
      <w:jc w:val="right"/>
    </w:pPr>
    <w:r>
      <w:rPr>
        <w:noProof/>
      </w:rPr>
      <w:fldChar w:fldCharType="begin"/>
    </w:r>
    <w:r>
      <w:rPr>
        <w:noProof/>
      </w:rPr>
      <w:instrText xml:space="preserve"> STYLEREF  "Heading 1 (#)" \n \w  \* MERGEFORMAT </w:instrText>
    </w:r>
    <w:r>
      <w:rPr>
        <w:noProof/>
      </w:rPr>
      <w:fldChar w:fldCharType="separate"/>
    </w:r>
    <w:r w:rsidR="007521AA">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KEY ASSETS AVAILABLE TO SUPPORT OUTPUT DELIVERY</w:t>
    </w:r>
    <w:r>
      <w:rPr>
        <w:noProof/>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2B70" w14:textId="5914730B" w:rsidR="00FF7E06" w:rsidRPr="00FD0181" w:rsidRDefault="00FF7E06" w:rsidP="00E73BC6">
    <w:pPr>
      <w:pStyle w:val="Header"/>
      <w:jc w:val="right"/>
    </w:pPr>
    <w:r>
      <w:rPr>
        <w:noProof/>
      </w:rPr>
      <mc:AlternateContent>
        <mc:Choice Requires="wps">
          <w:drawing>
            <wp:anchor distT="0" distB="0" distL="114300" distR="114300" simplePos="0" relativeHeight="251718656" behindDoc="1" locked="0" layoutInCell="0" allowOverlap="1" wp14:anchorId="79A5EBE6" wp14:editId="6D57CEE3">
              <wp:simplePos x="0" y="0"/>
              <wp:positionH relativeFrom="margin">
                <wp:align>center</wp:align>
              </wp:positionH>
              <wp:positionV relativeFrom="margin">
                <wp:align>center</wp:align>
              </wp:positionV>
              <wp:extent cx="6508750" cy="2603500"/>
              <wp:effectExtent l="0" t="1762125" r="0" b="1425575"/>
              <wp:wrapNone/>
              <wp:docPr id="25" name="WordArt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F2F11F"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A5EBE6" id="_x0000_t202" coordsize="21600,21600" o:spt="202" path="m,l,21600r21600,l21600,xe">
              <v:stroke joinstyle="miter"/>
              <v:path gradientshapeok="t" o:connecttype="rect"/>
            </v:shapetype>
            <v:shape id="WordArt 464" o:spid="_x0000_s1140" type="#_x0000_t202" style="position:absolute;left:0;text-align:left;margin-left:0;margin-top:0;width:512.5pt;height:20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" o:allowincell="f" filled="f" stroked="f">
              <v:stroke joinstyle="round"/>
              <o:lock v:ext="edit" shapetype="t"/>
              <v:textbox style="mso-fit-shape-to-text:t">
                <w:txbxContent>
                  <w:p w14:paraId="77F2F11F"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5</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KEY ASSETS AVAILABLE TO SUPPORT OUTPUT DELIVERY</w:t>
    </w:r>
    <w:r>
      <w:rPr>
        <w:noProof/>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B01BA" w14:textId="77777777" w:rsidR="00FF7E06" w:rsidRDefault="00FF7E06">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4F372" w14:textId="77777777" w:rsidR="00FF7E06" w:rsidRDefault="00FF7E06">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A37B0" w14:textId="77777777" w:rsidR="00FF7E06" w:rsidRPr="00FD0181" w:rsidRDefault="00FF7E06" w:rsidP="00E73BC6">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3E22" w14:textId="6F8C77BE"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Pr>
        <w:noProof/>
      </w:rPr>
      <w:t>6</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5F008" w14:textId="65B57165"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6</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6D34E" w14:textId="77777777" w:rsidR="00FF7E06" w:rsidRDefault="00FF7E06">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B81EC" w14:textId="517254D7"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6</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OTHER ASSETS AND LIABILITIES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60D2D" w14:textId="0C0BF426" w:rsidR="00FF7E06" w:rsidRDefault="00C3718A" w:rsidP="00D53D63">
    <w:pPr>
      <w:pStyle w:val="Header"/>
      <w:jc w:val="right"/>
    </w:pPr>
    <w:fldSimple w:instr=" STYLEREF  &quot;Heading 1 (TOC)&quot;  \* MERGEFORMAT ">
      <w:r w:rsidR="007521AA">
        <w:rPr>
          <w:noProof/>
        </w:rPr>
        <w:t>Setting the scene</w:t>
      </w:r>
    </w:fldSimple>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9EB4D" w14:textId="30BFB138"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6</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OTHER ASSETS AND LIABILITIES</w:t>
    </w:r>
    <w:r>
      <w:rPr>
        <w:noProof/>
      </w:rPr>
      <w:fldChar w:fldCharType="end"/>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3042B" w14:textId="77777777" w:rsidR="00FF7E06" w:rsidRDefault="00FF7E06">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2ECED" w14:textId="267B575E" w:rsidR="00FF7E06" w:rsidRDefault="00FF7E06" w:rsidP="00E73BC6">
    <w:pPr>
      <w:pStyle w:val="Header"/>
    </w:pPr>
    <w:r>
      <w:rPr>
        <w:noProof/>
      </w:rPr>
      <mc:AlternateContent>
        <mc:Choice Requires="wps">
          <w:drawing>
            <wp:anchor distT="0" distB="0" distL="114300" distR="114300" simplePos="0" relativeHeight="251722752" behindDoc="1" locked="0" layoutInCell="0" allowOverlap="1" wp14:anchorId="5CA8CFE0" wp14:editId="533BB67D">
              <wp:simplePos x="0" y="0"/>
              <wp:positionH relativeFrom="margin">
                <wp:align>center</wp:align>
              </wp:positionH>
              <wp:positionV relativeFrom="margin">
                <wp:align>center</wp:align>
              </wp:positionV>
              <wp:extent cx="6508750" cy="2603500"/>
              <wp:effectExtent l="0" t="1762125" r="0" b="1425575"/>
              <wp:wrapNone/>
              <wp:docPr id="23"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193CCE"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A8CFE0" id="_x0000_t202" coordsize="21600,21600" o:spt="202" path="m,l,21600r21600,l21600,xe">
              <v:stroke joinstyle="miter"/>
              <v:path gradientshapeok="t" o:connecttype="rect"/>
            </v:shapetype>
            <v:shape id="WordArt 468" o:spid="_x0000_s1141" type="#_x0000_t202" style="position:absolute;margin-left:0;margin-top:0;width:512.5pt;height:205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" o:allowincell="f" filled="f" stroked="f">
              <v:stroke joinstyle="round"/>
              <o:lock v:ext="edit" shapetype="t"/>
              <v:textbox style="mso-fit-shape-to-text:t">
                <w:txbxContent>
                  <w:p w14:paraId="3E193CCE"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6</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CC28" w14:textId="38543EF3" w:rsidR="00FF7E06" w:rsidRDefault="00FF7E06" w:rsidP="00E73BC6">
    <w:pPr>
      <w:pStyle w:val="Header"/>
      <w:jc w:val="right"/>
    </w:pPr>
    <w:r>
      <w:rPr>
        <w:noProof/>
      </w:rPr>
      <mc:AlternateContent>
        <mc:Choice Requires="wps">
          <w:drawing>
            <wp:anchor distT="0" distB="0" distL="114300" distR="114300" simplePos="0" relativeHeight="251723776" behindDoc="1" locked="0" layoutInCell="0" allowOverlap="1" wp14:anchorId="34D4CBC0" wp14:editId="629965A1">
              <wp:simplePos x="0" y="0"/>
              <wp:positionH relativeFrom="margin">
                <wp:align>center</wp:align>
              </wp:positionH>
              <wp:positionV relativeFrom="margin">
                <wp:align>center</wp:align>
              </wp:positionV>
              <wp:extent cx="6508750" cy="2603500"/>
              <wp:effectExtent l="0" t="1762125" r="0" b="1425575"/>
              <wp:wrapNone/>
              <wp:docPr id="22" name="WordArt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3E7F2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D4CBC0" id="_x0000_t202" coordsize="21600,21600" o:spt="202" path="m,l,21600r21600,l21600,xe">
              <v:stroke joinstyle="miter"/>
              <v:path gradientshapeok="t" o:connecttype="rect"/>
            </v:shapetype>
            <v:shape id="WordArt 469" o:spid="_x0000_s1142" type="#_x0000_t202" style="position:absolute;left:0;text-align:left;margin-left:0;margin-top:0;width:512.5pt;height:205pt;rotation:-45;z-index:-25159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" o:allowincell="f" filled="f" stroked="f">
              <v:stroke joinstyle="round"/>
              <o:lock v:ext="edit" shapetype="t"/>
              <v:textbox style="mso-fit-shape-to-text:t">
                <w:txbxContent>
                  <w:p w14:paraId="693E7F2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6</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114B3" w14:textId="77777777" w:rsidR="00FF7E06" w:rsidRDefault="00FF7E06">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38BE" w14:textId="4E8283C7"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Pr>
        <w:noProof/>
      </w:rPr>
      <w:t>7</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HOW WE FINANCED OUR OPERATIONS</w:t>
    </w:r>
    <w:r>
      <w:rPr>
        <w:noProof/>
      </w:rPr>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64614" w14:textId="00A665BC"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7</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HOW WE FINANCED OUR OPERATIONS</w:t>
    </w:r>
    <w:r>
      <w:rPr>
        <w:noProof/>
      </w:rPr>
      <w:fldChar w:fldCharType="end"/>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1D813" w14:textId="77777777" w:rsidR="00FF7E06" w:rsidRDefault="00FF7E06">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E6F6E" w14:textId="415B8E15"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7</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HOW WE FINANCED OUR OPERATIONS</w:t>
    </w:r>
    <w:r>
      <w:rPr>
        <w:noProof/>
      </w:rPr>
      <w:fldChar w:fldCharType="end"/>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C3EB" w14:textId="6547B5C3"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7</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HOW WE FINANCED OUR OPERATIONS</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B6E6A" w14:textId="69558DB6" w:rsidR="00FF7E06" w:rsidRPr="00827491" w:rsidRDefault="00FF7E06" w:rsidP="00827491">
    <w:pPr>
      <w:pStyle w:val="Header"/>
      <w:jc w:val="right"/>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B25E9" w14:textId="77777777" w:rsidR="00FF7E06" w:rsidRDefault="00FF7E06">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3372B" w14:textId="3CEA2CCF" w:rsidR="00FF7E06" w:rsidRDefault="00FF7E06" w:rsidP="00E73BC6">
    <w:pPr>
      <w:pStyle w:val="Header"/>
    </w:pPr>
    <w:r>
      <w:rPr>
        <w:noProof/>
      </w:rPr>
      <mc:AlternateContent>
        <mc:Choice Requires="wps">
          <w:drawing>
            <wp:anchor distT="0" distB="0" distL="114300" distR="114300" simplePos="0" relativeHeight="251725824" behindDoc="1" locked="0" layoutInCell="0" allowOverlap="1" wp14:anchorId="31DCCC5F" wp14:editId="7E992E27">
              <wp:simplePos x="0" y="0"/>
              <wp:positionH relativeFrom="margin">
                <wp:align>center</wp:align>
              </wp:positionH>
              <wp:positionV relativeFrom="margin">
                <wp:align>center</wp:align>
              </wp:positionV>
              <wp:extent cx="6508750" cy="2603500"/>
              <wp:effectExtent l="0" t="1762125" r="0" b="1425575"/>
              <wp:wrapNone/>
              <wp:docPr id="19" name="WordArt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9FFC18"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DCCC5F" id="_x0000_t202" coordsize="21600,21600" o:spt="202" path="m,l,21600r21600,l21600,xe">
              <v:stroke joinstyle="miter"/>
              <v:path gradientshapeok="t" o:connecttype="rect"/>
            </v:shapetype>
            <v:shape id="WordArt 471" o:spid="_x0000_s1143" type="#_x0000_t202" style="position:absolute;margin-left:0;margin-top:0;width:512.5pt;height:205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" o:allowincell="f" filled="f" stroked="f">
              <v:stroke joinstyle="round"/>
              <o:lock v:ext="edit" shapetype="t"/>
              <v:textbox style="mso-fit-shape-to-text:t">
                <w:txbxContent>
                  <w:p w14:paraId="1D9FFC18"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7</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HOW WE FINANCED OUR OPERATIONS</w:t>
    </w:r>
    <w:r>
      <w:rPr>
        <w:noProof/>
      </w:rPr>
      <w:fldChar w:fldCharType="end"/>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8DAE1" w14:textId="46BC60D7" w:rsidR="00FF7E06" w:rsidRDefault="00FF7E06" w:rsidP="00E73BC6">
    <w:pPr>
      <w:pStyle w:val="Header"/>
      <w:jc w:val="right"/>
    </w:pPr>
    <w:r>
      <w:rPr>
        <w:noProof/>
      </w:rPr>
      <mc:AlternateContent>
        <mc:Choice Requires="wps">
          <w:drawing>
            <wp:anchor distT="0" distB="0" distL="114300" distR="114300" simplePos="0" relativeHeight="251724800" behindDoc="1" locked="0" layoutInCell="0" allowOverlap="1" wp14:anchorId="558C7F9C" wp14:editId="0A085DD0">
              <wp:simplePos x="0" y="0"/>
              <wp:positionH relativeFrom="margin">
                <wp:align>center</wp:align>
              </wp:positionH>
              <wp:positionV relativeFrom="margin">
                <wp:align>center</wp:align>
              </wp:positionV>
              <wp:extent cx="6508750" cy="2603500"/>
              <wp:effectExtent l="0" t="1762125" r="0" b="1425575"/>
              <wp:wrapNone/>
              <wp:docPr id="18" name="WordArt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96D5CD"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8C7F9C" id="_x0000_t202" coordsize="21600,21600" o:spt="202" path="m,l,21600r21600,l21600,xe">
              <v:stroke joinstyle="miter"/>
              <v:path gradientshapeok="t" o:connecttype="rect"/>
            </v:shapetype>
            <v:shape id="WordArt 470" o:spid="_x0000_s1144" type="#_x0000_t202" style="position:absolute;left:0;text-align:left;margin-left:0;margin-top:0;width:512.5pt;height:20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" o:allowincell="f" filled="f" stroked="f">
              <v:stroke joinstyle="round"/>
              <o:lock v:ext="edit" shapetype="t"/>
              <v:textbox style="mso-fit-shape-to-text:t">
                <w:txbxContent>
                  <w:p w14:paraId="1D96D5CD"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7</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HOW WE FINANCED OUR OPERATIONS</w:t>
    </w:r>
    <w:r>
      <w:rPr>
        <w:noProof/>
      </w:rPr>
      <w:fldChar w:fldCharType="end"/>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6ABA" w14:textId="77777777" w:rsidR="00FF7E06" w:rsidRDefault="00FF7E06">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115E9" w14:textId="020BB535"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70C2B" w14:textId="5F0F65B6"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D829D" w14:textId="77777777" w:rsidR="00FF7E06" w:rsidRDefault="00FF7E06">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7ADCB" w14:textId="6A14D0FA"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EFC7" w14:textId="450F8173"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04618" w14:textId="77777777" w:rsidR="00FF7E06" w:rsidRDefault="00FF7E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B7B70" w14:textId="1169D824" w:rsidR="00FF7E06" w:rsidRPr="003B4BEE" w:rsidRDefault="00FF7E06" w:rsidP="003B4BEE">
    <w:pPr>
      <w:pStyle w:val="Header"/>
      <w:rPr>
        <w:rStyle w:val="Reference"/>
        <w:color w:val="53565A"/>
        <w:sz w:val="18"/>
      </w:rPr>
    </w:pPr>
  </w:p>
  <w:p w14:paraId="6C102CC6" w14:textId="44FDEF5C" w:rsidR="00FF7E06" w:rsidRDefault="00FF7E06" w:rsidP="003B4BEE">
    <w:pPr>
      <w:pStyle w:val="Header"/>
      <w:spacing w:before="0" w:after="0"/>
      <w:ind w:left="-1588"/>
    </w:pPr>
    <w:r w:rsidRPr="003B4BEE">
      <w:rPr>
        <w:rStyle w:val="Reference"/>
      </w:rPr>
      <w:t>Source reference</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C4A51" w14:textId="758C8F1B" w:rsidR="00FF7E06" w:rsidRDefault="00FF7E06" w:rsidP="00E73BC6">
    <w:pPr>
      <w:pStyle w:val="Header"/>
      <w:jc w:val="right"/>
    </w:pPr>
    <w:r>
      <w:rPr>
        <w:noProof/>
        <w:lang w:eastAsia="en-AU"/>
      </w:rPr>
      <mc:AlternateContent>
        <mc:Choice Requires="wps">
          <w:drawing>
            <wp:anchor distT="0" distB="0" distL="114300" distR="114300" simplePos="0" relativeHeight="251712512" behindDoc="0" locked="0" layoutInCell="1" allowOverlap="1" wp14:anchorId="7E03BBBE" wp14:editId="18B883B8">
              <wp:simplePos x="0" y="0"/>
              <wp:positionH relativeFrom="column">
                <wp:posOffset>9314815</wp:posOffset>
              </wp:positionH>
              <wp:positionV relativeFrom="paragraph">
                <wp:posOffset>252153</wp:posOffset>
              </wp:positionV>
              <wp:extent cx="393065" cy="6189980"/>
              <wp:effectExtent l="0" t="0" r="0" b="1270"/>
              <wp:wrapNone/>
              <wp:docPr id="552" name="Text Box 55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94CBFA" w14:textId="195B3871" w:rsidR="00FF7E06" w:rsidRDefault="00FF7E06" w:rsidP="00FE3C0B">
                          <w:pPr>
                            <w:pStyle w:val="Header"/>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3BBBE" id="_x0000_t202" coordsize="21600,21600" o:spt="202" path="m,l,21600r21600,l21600,xe">
              <v:stroke joinstyle="miter"/>
              <v:path gradientshapeok="t" o:connecttype="rect"/>
            </v:shapetype>
            <v:shape id="Text Box 552" o:spid="_x0000_s1145" type="#_x0000_t202" style="position:absolute;left:0;text-align:left;margin-left:733.45pt;margin-top:19.85pt;width:30.95pt;height:48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" filled="f" stroked="f" strokeweight=".5pt">
              <v:textbox style="layout-flow:vertical">
                <w:txbxContent>
                  <w:p w14:paraId="3E94CBFA" w14:textId="195B3871" w:rsidR="00FF7E06" w:rsidRDefault="00FF7E06" w:rsidP="00FE3C0B">
                    <w:pPr>
                      <w:pStyle w:val="Header"/>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96128" behindDoc="0" locked="0" layoutInCell="1" allowOverlap="1" wp14:anchorId="2DB310AC" wp14:editId="6E9FF0AE">
              <wp:simplePos x="0" y="0"/>
              <wp:positionH relativeFrom="column">
                <wp:posOffset>-502920</wp:posOffset>
              </wp:positionH>
              <wp:positionV relativeFrom="paragraph">
                <wp:posOffset>276918</wp:posOffset>
              </wp:positionV>
              <wp:extent cx="393065" cy="6189980"/>
              <wp:effectExtent l="0" t="0" r="0" b="1270"/>
              <wp:wrapNone/>
              <wp:docPr id="554" name="Text Box 55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B27E16" w14:textId="0D144B5A"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18</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10AC" id="Text Box 554" o:spid="_x0000_s1146" type="#_x0000_t202" style="position:absolute;left:0;text-align:left;margin-left:-39.6pt;margin-top:21.8pt;width:30.95pt;height:48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" filled="f" stroked="f" strokeweight=".5pt">
              <v:textbox style="layout-flow:vertical">
                <w:txbxContent>
                  <w:p w14:paraId="62B27E16" w14:textId="0D144B5A"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18</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p>
                </w:txbxContent>
              </v:textbox>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16B0C" w14:textId="4CA1D627" w:rsidR="00FF7E06" w:rsidRDefault="00FF7E06" w:rsidP="00E73BC6">
    <w:pPr>
      <w:pStyle w:val="Header"/>
      <w:jc w:val="right"/>
    </w:pPr>
    <w:r>
      <w:rPr>
        <w:noProof/>
        <w:lang w:eastAsia="en-AU"/>
      </w:rPr>
      <mc:AlternateContent>
        <mc:Choice Requires="wps">
          <w:drawing>
            <wp:anchor distT="0" distB="0" distL="114300" distR="114300" simplePos="0" relativeHeight="251695104" behindDoc="0" locked="0" layoutInCell="1" allowOverlap="1" wp14:anchorId="3427386C" wp14:editId="1ED4516B">
              <wp:simplePos x="0" y="0"/>
              <wp:positionH relativeFrom="column">
                <wp:posOffset>-502920</wp:posOffset>
              </wp:positionH>
              <wp:positionV relativeFrom="paragraph">
                <wp:posOffset>283787</wp:posOffset>
              </wp:positionV>
              <wp:extent cx="393065" cy="6189980"/>
              <wp:effectExtent l="0" t="0" r="0" b="1270"/>
              <wp:wrapNone/>
              <wp:docPr id="555" name="Text Box 55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9C01B5" w14:textId="0E57C1E4" w:rsidR="00FF7E06" w:rsidRPr="00D90086" w:rsidRDefault="00FF7E06" w:rsidP="00E73BC6">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93</w:t>
                          </w:r>
                          <w:r w:rsidRPr="00D90086">
                            <w:rPr>
                              <w:rStyle w:val="PageNumbe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7386C" id="_x0000_t202" coordsize="21600,21600" o:spt="202" path="m,l,21600r21600,l21600,xe">
              <v:stroke joinstyle="miter"/>
              <v:path gradientshapeok="t" o:connecttype="rect"/>
            </v:shapetype>
            <v:shape id="Text Box 555" o:spid="_x0000_s1147" type="#_x0000_t202" style="position:absolute;left:0;text-align:left;margin-left:-39.6pt;margin-top:22.35pt;width:30.95pt;height:48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" filled="f" stroked="f" strokeweight=".5pt">
              <v:textbox style="layout-flow:vertical">
                <w:txbxContent>
                  <w:p w14:paraId="749C01B5" w14:textId="0E57C1E4" w:rsidR="00FF7E06" w:rsidRPr="00D90086" w:rsidRDefault="00FF7E06" w:rsidP="00E73BC6">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93</w:t>
                    </w:r>
                    <w:r w:rsidRPr="00D90086">
                      <w:rPr>
                        <w:rStyle w:val="PageNumber"/>
                      </w:rPr>
                      <w:fldChar w:fldCharType="end"/>
                    </w:r>
                  </w:p>
                </w:txbxContent>
              </v:textbox>
            </v:shape>
          </w:pict>
        </mc:Fallback>
      </mc:AlternateContent>
    </w:r>
    <w:r>
      <w:rPr>
        <w:noProof/>
        <w:lang w:eastAsia="en-AU"/>
      </w:rPr>
      <mc:AlternateContent>
        <mc:Choice Requires="wps">
          <w:drawing>
            <wp:anchor distT="0" distB="0" distL="114300" distR="114300" simplePos="0" relativeHeight="251705344" behindDoc="0" locked="0" layoutInCell="1" allowOverlap="1" wp14:anchorId="558FA80B" wp14:editId="032E9913">
              <wp:simplePos x="0" y="0"/>
              <wp:positionH relativeFrom="column">
                <wp:posOffset>9314815</wp:posOffset>
              </wp:positionH>
              <wp:positionV relativeFrom="paragraph">
                <wp:posOffset>329301</wp:posOffset>
              </wp:positionV>
              <wp:extent cx="393065" cy="6189980"/>
              <wp:effectExtent l="0" t="0" r="0" b="1270"/>
              <wp:wrapNone/>
              <wp:docPr id="553" name="Text Box 553"/>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61F9A1" w14:textId="11501536" w:rsidR="00FF7E06" w:rsidRDefault="00FF7E06" w:rsidP="00FE3C0B">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FA80B" id="_x0000_t202" coordsize="21600,21600" o:spt="202" path="m,l,21600r21600,l21600,xe">
              <v:stroke joinstyle="miter"/>
              <v:path gradientshapeok="t" o:connecttype="rect"/>
            </v:shapetype>
            <v:shape id="Text Box 553" o:spid="_x0000_s1148" type="#_x0000_t202" style="position:absolute;left:0;text-align:left;margin-left:733.45pt;margin-top:25.95pt;width:30.95pt;height:48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" filled="f" stroked="f" strokeweight=".5pt">
              <v:textbox style="layout-flow:vertical">
                <w:txbxContent>
                  <w:p w14:paraId="6D61F9A1" w14:textId="11501536" w:rsidR="00FF7E06" w:rsidRDefault="00FF7E06" w:rsidP="00FE3C0B">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txbxContent>
              </v:textbox>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2108" w14:textId="77777777" w:rsidR="00FF7E06" w:rsidRDefault="00FF7E06">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EAA83" w14:textId="67DED582"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0FEC" w14:textId="164488AE"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RISKS, CONTINGENCIES AND VALUATION JUDGEMENTS</w:t>
    </w:r>
    <w:r>
      <w:rPr>
        <w:noProof/>
      </w:rPr>
      <w:fldChar w:fldCharType="end"/>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ACA6" w14:textId="77777777" w:rsidR="00FF7E06" w:rsidRDefault="00FF7E06">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4EB19" w14:textId="398890A9" w:rsidR="00FF7E06" w:rsidRDefault="00FF7E06" w:rsidP="00E73BC6">
    <w:pPr>
      <w:pStyle w:val="Header"/>
    </w:pPr>
    <w:r>
      <w:rPr>
        <w:noProof/>
      </w:rPr>
      <mc:AlternateContent>
        <mc:Choice Requires="wps">
          <w:drawing>
            <wp:anchor distT="0" distB="0" distL="114300" distR="114300" simplePos="0" relativeHeight="251726848" behindDoc="1" locked="0" layoutInCell="0" allowOverlap="1" wp14:anchorId="0CA3FEB6" wp14:editId="0A6F339C">
              <wp:simplePos x="0" y="0"/>
              <wp:positionH relativeFrom="margin">
                <wp:align>center</wp:align>
              </wp:positionH>
              <wp:positionV relativeFrom="margin">
                <wp:align>center</wp:align>
              </wp:positionV>
              <wp:extent cx="6508750" cy="2603500"/>
              <wp:effectExtent l="0" t="1762125" r="0" b="1425575"/>
              <wp:wrapNone/>
              <wp:docPr id="16" name="WordArt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98C055"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A3FEB6" id="_x0000_t202" coordsize="21600,21600" o:spt="202" path="m,l,21600r21600,l21600,xe">
              <v:stroke joinstyle="miter"/>
              <v:path gradientshapeok="t" o:connecttype="rect"/>
            </v:shapetype>
            <v:shape id="WordArt 472" o:spid="_x0000_s1149" type="#_x0000_t202" style="position:absolute;margin-left:0;margin-top:0;width:512.5pt;height:205pt;rotation:-45;z-index:-25158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" o:allowincell="f" filled="f" stroked="f">
              <v:stroke joinstyle="round"/>
              <o:lock v:ext="edit" shapetype="t"/>
              <v:textbox style="mso-fit-shape-to-text:t">
                <w:txbxContent>
                  <w:p w14:paraId="6698C055"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B6F10" w14:textId="2A6AD5D4" w:rsidR="00FF7E06" w:rsidRDefault="00FF7E06" w:rsidP="00E73BC6">
    <w:pPr>
      <w:pStyle w:val="Header"/>
      <w:jc w:val="right"/>
    </w:pPr>
    <w:r>
      <w:rPr>
        <w:noProof/>
      </w:rPr>
      <mc:AlternateContent>
        <mc:Choice Requires="wps">
          <w:drawing>
            <wp:anchor distT="0" distB="0" distL="114300" distR="114300" simplePos="0" relativeHeight="251727872" behindDoc="1" locked="0" layoutInCell="0" allowOverlap="1" wp14:anchorId="671B9095" wp14:editId="278684B7">
              <wp:simplePos x="0" y="0"/>
              <wp:positionH relativeFrom="margin">
                <wp:align>center</wp:align>
              </wp:positionH>
              <wp:positionV relativeFrom="margin">
                <wp:align>center</wp:align>
              </wp:positionV>
              <wp:extent cx="6508750" cy="2603500"/>
              <wp:effectExtent l="0" t="1762125" r="0" b="1425575"/>
              <wp:wrapNone/>
              <wp:docPr id="13" name="WordArt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1779B6"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1B9095" id="_x0000_t202" coordsize="21600,21600" o:spt="202" path="m,l,21600r21600,l21600,xe">
              <v:stroke joinstyle="miter"/>
              <v:path gradientshapeok="t" o:connecttype="rect"/>
            </v:shapetype>
            <v:shape id="WordArt 473" o:spid="_x0000_s1150" type="#_x0000_t202" style="position:absolute;left:0;text-align:left;margin-left:0;margin-top:0;width:512.5pt;height:20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" o:allowincell="f" filled="f" stroked="f">
              <v:stroke joinstyle="round"/>
              <o:lock v:ext="edit" shapetype="t"/>
              <v:textbox style="mso-fit-shape-to-text:t">
                <w:txbxContent>
                  <w:p w14:paraId="0D1779B6"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8</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7EBA8" w14:textId="77777777" w:rsidR="00FF7E06" w:rsidRDefault="00FF7E06">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5FF6F" w14:textId="09F14A0F" w:rsidR="00FF7E06" w:rsidRDefault="00FF7E06">
    <w:pPr>
      <w:pStyle w:val="Header"/>
    </w:pPr>
    <w:r>
      <w:rPr>
        <w:noProof/>
      </w:rPr>
      <w:fldChar w:fldCharType="begin"/>
    </w:r>
    <w:r>
      <w:rPr>
        <w:noProof/>
      </w:rPr>
      <w:instrText xml:space="preserve"> STYLEREF  "Heading 1 (#)" \n \w  \* MERGEFORMAT </w:instrText>
    </w:r>
    <w:r>
      <w:rPr>
        <w:noProof/>
      </w:rPr>
      <w:fldChar w:fldCharType="separate"/>
    </w:r>
    <w:r w:rsidR="007521AA">
      <w:rPr>
        <w:noProof/>
      </w:rPr>
      <w:t>9</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OTHER DISCLOSURES</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0DA90" w14:textId="1414DB9E" w:rsidR="00FF7E06" w:rsidRDefault="00C3718A" w:rsidP="00140A10">
    <w:pPr>
      <w:pStyle w:val="Header"/>
      <w:ind w:left="-1588"/>
    </w:pPr>
    <w:fldSimple w:instr=" STYLEREF  &quot;Heading 1 (TOC)&quot;  \* MERGEFORMAT ">
      <w:r w:rsidR="007521AA">
        <w:rPr>
          <w:noProof/>
        </w:rPr>
        <w:t>Department of Technology – Model report of operations</w:t>
      </w:r>
    </w:fldSimple>
  </w:p>
  <w:p w14:paraId="4871B29A" w14:textId="629B3C4A" w:rsidR="00FF7E06" w:rsidRPr="00D53D63" w:rsidRDefault="00FF7E06" w:rsidP="00D53D63">
    <w:pPr>
      <w:ind w:left="-1588"/>
      <w:rPr>
        <w:rStyle w:val="Reference"/>
      </w:rPr>
    </w:pPr>
    <w:r w:rsidRPr="00D53D63">
      <w:rPr>
        <w:rStyle w:val="Reference"/>
      </w:rPr>
      <w:t>Source reference</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24602" w14:textId="35361660"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9</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OTHER DISCLOSURES</w:t>
    </w:r>
    <w:r>
      <w:rPr>
        <w:noProof/>
      </w:rPr>
      <w:fldChar w:fldCharType="end"/>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DCDC2" w14:textId="77777777" w:rsidR="00FF7E06" w:rsidRDefault="00FF7E06">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59F44" w14:textId="77777777" w:rsidR="00FF7E06" w:rsidRDefault="00FF7E06">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B5D4C" w14:textId="77777777" w:rsidR="00FF7E06" w:rsidRDefault="00FF7E06" w:rsidP="00E73BC6">
    <w:pPr>
      <w:pStyle w:val="Header"/>
      <w:rPr>
        <w:noProof/>
      </w:rPr>
    </w:pPr>
  </w:p>
  <w:p w14:paraId="62A72D7C" w14:textId="77777777" w:rsidR="00FF7E06" w:rsidRPr="00860438" w:rsidRDefault="00FF7E06" w:rsidP="00E73BC6">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8BBA" w14:textId="77777777" w:rsidR="00FF7E06" w:rsidRDefault="00FF7E06">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2A719" w14:textId="77777777" w:rsidR="00FF7E06" w:rsidRDefault="00FF7E06">
    <w:pPr>
      <w:pStyle w:val="Header"/>
    </w:pPr>
    <w:r>
      <w:rPr>
        <w:noProof/>
      </w:rPr>
      <w:t>Guidance section 2</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0D410" w14:textId="076C5746" w:rsidR="00FF7E06" w:rsidRDefault="00FF7E06" w:rsidP="00E73BC6">
    <w:pPr>
      <w:pStyle w:val="Header"/>
      <w:jc w:val="right"/>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00488" w14:textId="77777777" w:rsidR="00FF7E06" w:rsidRDefault="00FF7E06">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AE8B" w14:textId="77777777" w:rsidR="00FF7E06" w:rsidRDefault="00FF7E06">
    <w:pPr>
      <w:pStyle w:val="Header"/>
    </w:pPr>
    <w:r>
      <w:rPr>
        <w:noProof/>
      </w:rPr>
      <w:t>Guidance section 2</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4A7E5" w14:textId="77777777" w:rsidR="00FF7E06" w:rsidRDefault="00FF7E06" w:rsidP="00E73BC6">
    <w:pPr>
      <w:pStyle w:val="Header"/>
      <w:jc w:val="right"/>
    </w:pPr>
    <w:r>
      <w:rPr>
        <w:noProof/>
      </w:rPr>
      <w:t>Guidance section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B3360" w14:textId="6CEAD396" w:rsidR="00FF7E06" w:rsidRDefault="00C3718A" w:rsidP="00140A10">
    <w:pPr>
      <w:pStyle w:val="Header"/>
      <w:jc w:val="right"/>
    </w:pPr>
    <w:fldSimple w:instr=" STYLEREF  &quot;Heading 1 (TOC)&quot;  \* MERGEFORMAT ">
      <w:r w:rsidR="007521AA">
        <w:rPr>
          <w:noProof/>
        </w:rPr>
        <w:t>Department of Technology – Model report of operations</w:t>
      </w:r>
    </w:fldSimple>
  </w:p>
  <w:p w14:paraId="10B4FE1E" w14:textId="50AF27A7" w:rsidR="00FF7E06" w:rsidRPr="00D53D63" w:rsidRDefault="00FF7E06" w:rsidP="00D53D63">
    <w:pPr>
      <w:ind w:left="-1588"/>
      <w:rPr>
        <w:rStyle w:val="Reference"/>
      </w:rPr>
    </w:pPr>
    <w:r w:rsidRPr="00D53D63">
      <w:rPr>
        <w:rStyle w:val="Reference"/>
      </w:rPr>
      <w:t>Source reference</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92D79" w14:textId="77777777" w:rsidR="00FF7E06" w:rsidRDefault="00FF7E06">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3F709" w14:textId="77777777" w:rsidR="00FF7E06" w:rsidRPr="0026286F" w:rsidRDefault="00FF7E06">
    <w:pPr>
      <w:pStyle w:val="Header"/>
      <w:rPr>
        <w:b w:val="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694A" w14:textId="77777777" w:rsidR="00FF7E06" w:rsidRPr="0026286F" w:rsidRDefault="00FF7E06">
    <w:pPr>
      <w:pStyle w:val="Header"/>
      <w:rPr>
        <w:b w:val="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4B8C1" w14:textId="77777777" w:rsidR="00FF7E06" w:rsidRDefault="00FF7E06">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8F100" w14:textId="77777777" w:rsidR="00FF7E06" w:rsidRPr="0026286F" w:rsidRDefault="00FF7E06">
    <w:pPr>
      <w:pStyle w:val="Header"/>
      <w:rPr>
        <w:b w:val="0"/>
      </w:rPr>
    </w:pPr>
    <w:r w:rsidRPr="00CC43A8">
      <w:t>A</w:t>
    </w:r>
    <w:r>
      <w:t>ppendix 1</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2C7E3" w14:textId="77777777" w:rsidR="00FF7E06" w:rsidRPr="0026286F" w:rsidRDefault="00FF7E06" w:rsidP="00E73BC6">
    <w:pPr>
      <w:pStyle w:val="Header"/>
      <w:jc w:val="right"/>
      <w:rPr>
        <w:b w:val="0"/>
      </w:rPr>
    </w:pPr>
    <w:r w:rsidRPr="00CC43A8">
      <w:t>A</w:t>
    </w:r>
    <w:r>
      <w:t>ppendix 1</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16CA6" w14:textId="77777777" w:rsidR="00FF7E06" w:rsidRDefault="00FF7E06">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7870D" w14:textId="77777777" w:rsidR="00FF7E06" w:rsidRPr="00935B60" w:rsidRDefault="00FF7E06" w:rsidP="00E73BC6">
    <w:pPr>
      <w:pStyle w:val="Header"/>
      <w:rPr>
        <w:b w:val="0"/>
        <w:bCs/>
      </w:rPr>
    </w:pPr>
    <w:r>
      <w:rPr>
        <w:noProof/>
        <w:lang w:eastAsia="en-AU"/>
      </w:rPr>
      <mc:AlternateContent>
        <mc:Choice Requires="wps">
          <w:drawing>
            <wp:anchor distT="0" distB="0" distL="114300" distR="114300" simplePos="0" relativeHeight="251704320" behindDoc="0" locked="0" layoutInCell="1" allowOverlap="0" wp14:anchorId="6E9E1920" wp14:editId="4236C6C1">
              <wp:simplePos x="0" y="0"/>
              <wp:positionH relativeFrom="page">
                <wp:posOffset>1536065</wp:posOffset>
              </wp:positionH>
              <wp:positionV relativeFrom="page">
                <wp:posOffset>629705</wp:posOffset>
              </wp:positionV>
              <wp:extent cx="0" cy="9427464"/>
              <wp:effectExtent l="0" t="0" r="38100" b="21590"/>
              <wp:wrapNone/>
              <wp:docPr id="245"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62FCF" id="Line 1091"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49.6pt" to="120.95pt,7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QR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" o:allowoverlap="f">
              <w10:wrap anchorx="page" anchory="page"/>
            </v:line>
          </w:pict>
        </mc:Fallback>
      </mc:AlternateContent>
    </w:r>
    <w:r>
      <w:rPr>
        <w:bCs/>
      </w:rPr>
      <w:t>Appendix 2</w:t>
    </w:r>
  </w:p>
  <w:p w14:paraId="3324D82A" w14:textId="77777777" w:rsidR="00FF7E06" w:rsidRPr="005040A2" w:rsidRDefault="00FF7E06" w:rsidP="00E73BC6">
    <w:r>
      <w:t>Source reference</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23846" w14:textId="6BF74768" w:rsidR="00FF7E06" w:rsidRPr="00935B60" w:rsidRDefault="00FF7E06" w:rsidP="00E73BC6">
    <w:pPr>
      <w:pStyle w:val="Header"/>
      <w:rPr>
        <w:b w:val="0"/>
        <w:bCs/>
      </w:rPr>
    </w:pPr>
    <w:r>
      <w:rPr>
        <w:bCs/>
      </w:rPr>
      <w:br/>
    </w:r>
  </w:p>
  <w:p w14:paraId="0C75BC4F" w14:textId="77777777" w:rsidR="00FF7E06" w:rsidRPr="004C7643" w:rsidRDefault="00FF7E06" w:rsidP="00E73BC6">
    <w:pPr>
      <w:rPr>
        <w:color w:val="0072CE" w:themeColor="accent4"/>
        <w:sz w:val="14"/>
      </w:rPr>
    </w:pPr>
    <w:r w:rsidRPr="004C7643">
      <w:rPr>
        <w:color w:val="0072CE" w:themeColor="accent4"/>
        <w:sz w:val="14"/>
      </w:rPr>
      <w:t>Source reference</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BCB93" w14:textId="77777777" w:rsidR="00FF7E06" w:rsidRDefault="00FF7E0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6171B" w14:textId="77777777" w:rsidR="00FF7E06" w:rsidRDefault="00FF7E06">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B7A23" w14:textId="496A797A" w:rsidR="00FF7E06" w:rsidRPr="00CC43A8" w:rsidRDefault="00FF7E06" w:rsidP="00E73BC6">
    <w:pPr>
      <w:pStyle w:val="Header"/>
      <w:rPr>
        <w:b w:val="0"/>
      </w:rPr>
    </w:pPr>
    <w:r w:rsidRPr="001902B0">
      <w:rPr>
        <w:noProof/>
      </w:rPr>
      <mc:AlternateContent>
        <mc:Choice Requires="wps">
          <w:drawing>
            <wp:anchor distT="0" distB="0" distL="114300" distR="114300" simplePos="0" relativeHeight="251708416" behindDoc="0" locked="0" layoutInCell="1" allowOverlap="1" wp14:anchorId="322AA312" wp14:editId="441AAFD4">
              <wp:simplePos x="0" y="0"/>
              <wp:positionH relativeFrom="column">
                <wp:posOffset>-494607</wp:posOffset>
              </wp:positionH>
              <wp:positionV relativeFrom="paragraph">
                <wp:posOffset>283210</wp:posOffset>
              </wp:positionV>
              <wp:extent cx="393192" cy="6190488"/>
              <wp:effectExtent l="0" t="0" r="0" b="1270"/>
              <wp:wrapNone/>
              <wp:docPr id="564" name="Text Box 564"/>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A5061F" w14:textId="443886E1" w:rsidR="00FF7E06" w:rsidRPr="00D90086" w:rsidRDefault="00FF7E06" w:rsidP="00E73BC6">
                          <w:pPr>
                            <w:pStyle w:val="Footereven"/>
                          </w:pPr>
                          <w:r w:rsidRPr="00D90086">
                            <w:fldChar w:fldCharType="begin"/>
                          </w:r>
                          <w:r w:rsidRPr="00D90086">
                            <w:instrText xml:space="preserve"> PAGE </w:instrText>
                          </w:r>
                          <w:r w:rsidRPr="00D90086">
                            <w:fldChar w:fldCharType="separate"/>
                          </w:r>
                          <w:r>
                            <w:rPr>
                              <w:noProof/>
                            </w:rPr>
                            <w:t>364</w:t>
                          </w:r>
                          <w:r w:rsidRPr="00D90086">
                            <w:fldChar w:fldCharType="end"/>
                          </w:r>
                          <w:r>
                            <w:tab/>
                          </w:r>
                          <w:fldSimple w:instr=" DOCPROPERTY  Subject ">
                            <w:r>
                              <w:t>2019-20 Model Report</w:t>
                            </w:r>
                          </w:fldSimple>
                          <w:r w:rsidRPr="00D90086">
                            <w:t xml:space="preserve"> </w:t>
                          </w:r>
                        </w:p>
                        <w:p w14:paraId="4DE8A648" w14:textId="77777777" w:rsidR="00FF7E06" w:rsidRDefault="00FF7E06" w:rsidP="00E73BC6">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AA312" id="_x0000_t202" coordsize="21600,21600" o:spt="202" path="m,l,21600r21600,l21600,xe">
              <v:stroke joinstyle="miter"/>
              <v:path gradientshapeok="t" o:connecttype="rect"/>
            </v:shapetype>
            <v:shape id="Text Box 564" o:spid="_x0000_s1151" type="#_x0000_t202" style="position:absolute;margin-left:-38.95pt;margin-top:22.3pt;width:30.95pt;height:48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" filled="f" stroked="f" strokeweight=".5pt">
              <v:textbox style="layout-flow:vertical">
                <w:txbxContent>
                  <w:p w14:paraId="58A5061F" w14:textId="443886E1" w:rsidR="00FF7E06" w:rsidRPr="00D90086" w:rsidRDefault="00FF7E06" w:rsidP="00E73BC6">
                    <w:pPr>
                      <w:pStyle w:val="Footereven"/>
                    </w:pPr>
                    <w:r w:rsidRPr="00D90086">
                      <w:fldChar w:fldCharType="begin"/>
                    </w:r>
                    <w:r w:rsidRPr="00D90086">
                      <w:instrText xml:space="preserve"> PAGE </w:instrText>
                    </w:r>
                    <w:r w:rsidRPr="00D90086">
                      <w:fldChar w:fldCharType="separate"/>
                    </w:r>
                    <w:r>
                      <w:rPr>
                        <w:noProof/>
                      </w:rPr>
                      <w:t>364</w:t>
                    </w:r>
                    <w:r w:rsidRPr="00D90086">
                      <w:fldChar w:fldCharType="end"/>
                    </w:r>
                    <w:r>
                      <w:tab/>
                    </w:r>
                    <w:r w:rsidR="00C3718A">
                      <w:fldChar w:fldCharType="begin"/>
                    </w:r>
                    <w:r w:rsidR="00C3718A">
                      <w:instrText xml:space="preserve"> DOCPROPERTY  Subject </w:instrText>
                    </w:r>
                    <w:r w:rsidR="00C3718A">
                      <w:fldChar w:fldCharType="separate"/>
                    </w:r>
                    <w:r>
                      <w:t>2019-20 Model Report</w:t>
                    </w:r>
                    <w:r w:rsidR="00C3718A">
                      <w:fldChar w:fldCharType="end"/>
                    </w:r>
                    <w:r w:rsidRPr="00D90086">
                      <w:t xml:space="preserve"> </w:t>
                    </w:r>
                  </w:p>
                  <w:p w14:paraId="4DE8A648" w14:textId="77777777" w:rsidR="00FF7E06" w:rsidRDefault="00FF7E06" w:rsidP="00E73BC6">
                    <w:pPr>
                      <w:pStyle w:val="Footereven"/>
                    </w:pPr>
                  </w:p>
                </w:txbxContent>
              </v:textbox>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17E2D" w14:textId="41BE949C" w:rsidR="00FF7E06" w:rsidRPr="001902B0" w:rsidRDefault="00FF7E06" w:rsidP="00E73BC6">
    <w:pPr>
      <w:pStyle w:val="Header"/>
    </w:pPr>
    <w:r w:rsidRPr="001902B0">
      <w:rPr>
        <w:noProof/>
      </w:rPr>
      <mc:AlternateContent>
        <mc:Choice Requires="wps">
          <w:drawing>
            <wp:anchor distT="0" distB="0" distL="114300" distR="114300" simplePos="0" relativeHeight="251711488" behindDoc="0" locked="0" layoutInCell="1" allowOverlap="1" wp14:anchorId="0797B9B7" wp14:editId="2A807A6E">
              <wp:simplePos x="0" y="0"/>
              <wp:positionH relativeFrom="column">
                <wp:posOffset>-504132</wp:posOffset>
              </wp:positionH>
              <wp:positionV relativeFrom="paragraph">
                <wp:posOffset>283210</wp:posOffset>
              </wp:positionV>
              <wp:extent cx="393192" cy="6190488"/>
              <wp:effectExtent l="0" t="0" r="0" b="1270"/>
              <wp:wrapNone/>
              <wp:docPr id="579" name="Text Box 579"/>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426ACE" w14:textId="29E5C24F" w:rsidR="00FF7E06" w:rsidRPr="00D90086" w:rsidRDefault="00C3718A" w:rsidP="00E73BC6">
                          <w:pPr>
                            <w:pStyle w:val="Footereven"/>
                          </w:pPr>
                          <w:fldSimple w:instr=" DOCPROPERTY  Subject ">
                            <w:r w:rsidR="00FF7E06">
                              <w:t>2019-20 Model Report</w:t>
                            </w:r>
                          </w:fldSimple>
                          <w:r w:rsidR="00FF7E06" w:rsidRPr="00D90086">
                            <w:t xml:space="preserve"> </w:t>
                          </w:r>
                          <w:r w:rsidR="00FF7E06">
                            <w:tab/>
                          </w:r>
                          <w:r w:rsidR="00FF7E06" w:rsidRPr="00D90086">
                            <w:fldChar w:fldCharType="begin"/>
                          </w:r>
                          <w:r w:rsidR="00FF7E06" w:rsidRPr="00D90086">
                            <w:instrText xml:space="preserve"> PAGE </w:instrText>
                          </w:r>
                          <w:r w:rsidR="00FF7E06" w:rsidRPr="00D90086">
                            <w:fldChar w:fldCharType="separate"/>
                          </w:r>
                          <w:r w:rsidR="00FF7E06">
                            <w:t>271</w:t>
                          </w:r>
                          <w:r w:rsidR="00FF7E06" w:rsidRPr="00D90086">
                            <w:fldChar w:fldCharType="end"/>
                          </w:r>
                        </w:p>
                        <w:p w14:paraId="1E084817" w14:textId="77777777" w:rsidR="00FF7E06" w:rsidRDefault="00FF7E06" w:rsidP="00E73BC6">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7B9B7" id="_x0000_t202" coordsize="21600,21600" o:spt="202" path="m,l,21600r21600,l21600,xe">
              <v:stroke joinstyle="miter"/>
              <v:path gradientshapeok="t" o:connecttype="rect"/>
            </v:shapetype>
            <v:shape id="Text Box 579" o:spid="_x0000_s1152" type="#_x0000_t202" style="position:absolute;margin-left:-39.7pt;margin-top:22.3pt;width:30.95pt;height:48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" filled="f" stroked="f" strokeweight=".5pt">
              <v:textbox style="layout-flow:vertical">
                <w:txbxContent>
                  <w:p w14:paraId="5B426ACE" w14:textId="29E5C24F" w:rsidR="00FF7E06" w:rsidRPr="00D90086" w:rsidRDefault="00C3718A" w:rsidP="00E73BC6">
                    <w:pPr>
                      <w:pStyle w:val="Footereven"/>
                    </w:pPr>
                    <w:r>
                      <w:fldChar w:fldCharType="begin"/>
                    </w:r>
                    <w:r>
                      <w:instrText xml:space="preserve"> DOCPROPERTY  Subject </w:instrText>
                    </w:r>
                    <w:r>
                      <w:fldChar w:fldCharType="separate"/>
                    </w:r>
                    <w:r w:rsidR="00FF7E06">
                      <w:t>2019-20 Model Report</w:t>
                    </w:r>
                    <w:r>
                      <w:fldChar w:fldCharType="end"/>
                    </w:r>
                    <w:r w:rsidR="00FF7E06" w:rsidRPr="00D90086">
                      <w:t xml:space="preserve"> </w:t>
                    </w:r>
                    <w:r w:rsidR="00FF7E06">
                      <w:tab/>
                    </w:r>
                    <w:r w:rsidR="00FF7E06" w:rsidRPr="00D90086">
                      <w:fldChar w:fldCharType="begin"/>
                    </w:r>
                    <w:r w:rsidR="00FF7E06" w:rsidRPr="00D90086">
                      <w:instrText xml:space="preserve"> PAGE </w:instrText>
                    </w:r>
                    <w:r w:rsidR="00FF7E06" w:rsidRPr="00D90086">
                      <w:fldChar w:fldCharType="separate"/>
                    </w:r>
                    <w:r w:rsidR="00FF7E06">
                      <w:t>271</w:t>
                    </w:r>
                    <w:r w:rsidR="00FF7E06" w:rsidRPr="00D90086">
                      <w:fldChar w:fldCharType="end"/>
                    </w:r>
                  </w:p>
                  <w:p w14:paraId="1E084817" w14:textId="77777777" w:rsidR="00FF7E06" w:rsidRDefault="00FF7E06" w:rsidP="00E73BC6">
                    <w:pPr>
                      <w:pStyle w:val="Footereven"/>
                    </w:pPr>
                  </w:p>
                </w:txbxContent>
              </v:textbox>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8A595" w14:textId="77777777" w:rsidR="00FF7E06" w:rsidRDefault="00FF7E06" w:rsidP="00E73BC6">
    <w:pPr>
      <w:pStyle w:val="Header"/>
      <w:jc w:val="right"/>
    </w:pPr>
    <w:r w:rsidRPr="00CC43A8">
      <w:t xml:space="preserve">Appendix </w:t>
    </w:r>
    <w:r>
      <w:t>3</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A910A" w14:textId="674C285F" w:rsidR="00FF7E06" w:rsidRPr="00CC43A8" w:rsidRDefault="00FF7E06" w:rsidP="00E73BC6">
    <w:pPr>
      <w:pStyle w:val="Header"/>
      <w:rPr>
        <w:b w:val="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F8001" w14:textId="72A98E07" w:rsidR="00FF7E06" w:rsidRPr="00E833E9" w:rsidRDefault="00FF7E06" w:rsidP="00E833E9">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2AC57" w14:textId="77777777" w:rsidR="00FF7E06" w:rsidRDefault="00FF7E0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0DAED" w14:textId="22F907C0" w:rsidR="00FF7E06" w:rsidRDefault="00FF7E06">
    <w:pPr>
      <w:pStyle w:val="Header"/>
    </w:pPr>
    <w:r>
      <w:rPr>
        <w:noProof/>
        <w:lang w:eastAsia="en-AU"/>
      </w:rPr>
      <mc:AlternateContent>
        <mc:Choice Requires="wps">
          <w:drawing>
            <wp:anchor distT="0" distB="0" distL="114300" distR="114300" simplePos="0" relativeHeight="251668480" behindDoc="0" locked="0" layoutInCell="1" allowOverlap="1" wp14:anchorId="7C8BAD61" wp14:editId="664B10B9">
              <wp:simplePos x="0" y="0"/>
              <wp:positionH relativeFrom="column">
                <wp:posOffset>8268912</wp:posOffset>
              </wp:positionH>
              <wp:positionV relativeFrom="paragraph">
                <wp:posOffset>241300</wp:posOffset>
              </wp:positionV>
              <wp:extent cx="391795" cy="61880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391795" cy="61880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B9CEE0" w14:textId="77777777" w:rsidR="00FF7E06" w:rsidRDefault="00FF7E06" w:rsidP="00AD1039">
                          <w:pPr>
                            <w:pStyle w:val="Header"/>
                          </w:pPr>
                          <w:r>
                            <w:rPr>
                              <w:noProof/>
                            </w:rPr>
                            <w:t>Department of Technology – Model report of operations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BAD61" id="_x0000_t202" coordsize="21600,21600" o:spt="202" path="m,l,21600r21600,l21600,xe">
              <v:stroke joinstyle="miter"/>
              <v:path gradientshapeok="t" o:connecttype="rect"/>
            </v:shapetype>
            <v:shape id="Text Box 6" o:spid="_x0000_s1107" type="#_x0000_t202" style="position:absolute;margin-left:651.1pt;margin-top:19pt;width:30.85pt;height:48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" filled="f" stroked="f" strokeweight=".5pt">
              <v:textbox style="layout-flow:vertical">
                <w:txbxContent>
                  <w:p w14:paraId="20B9CEE0" w14:textId="77777777" w:rsidR="00FF7E06" w:rsidRDefault="00FF7E06" w:rsidP="00AD1039">
                    <w:pPr>
                      <w:pStyle w:val="Header"/>
                    </w:pPr>
                    <w:r>
                      <w:rPr>
                        <w:noProof/>
                      </w:rPr>
                      <w:t>Department of Technology – Model report of operations</w:t>
                    </w:r>
                  </w:p>
                </w:txbxContent>
              </v:textbox>
            </v:shape>
          </w:pict>
        </mc:Fallback>
      </mc:AlternateContent>
    </w:r>
    <w:r>
      <w:rPr>
        <w:noProof/>
        <w:lang w:eastAsia="en-AU"/>
      </w:rPr>
      <mc:AlternateContent>
        <mc:Choice Requires="wps">
          <w:drawing>
            <wp:anchor distT="0" distB="0" distL="114300" distR="114300" simplePos="0" relativeHeight="251669504" behindDoc="0" locked="0" layoutInCell="1" allowOverlap="1" wp14:anchorId="06D54F6C" wp14:editId="6BE02504">
              <wp:simplePos x="0" y="0"/>
              <wp:positionH relativeFrom="column">
                <wp:posOffset>-1476317</wp:posOffset>
              </wp:positionH>
              <wp:positionV relativeFrom="paragraph">
                <wp:posOffset>203835</wp:posOffset>
              </wp:positionV>
              <wp:extent cx="393065" cy="618998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E17C04F" w14:textId="1EE5386E" w:rsidR="00FF7E06" w:rsidRPr="00D90086" w:rsidRDefault="00FF7E06" w:rsidP="00AD1039">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4F6C" id="Text Box 7" o:spid="_x0000_s1108" type="#_x0000_t202" style="position:absolute;margin-left:-116.25pt;margin-top:16.05pt;width:30.95pt;height:48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" filled="f" stroked="f" strokeweight=".5pt">
              <v:textbox style="layout-flow:vertical">
                <w:txbxContent>
                  <w:p w14:paraId="6E17C04F" w14:textId="1EE5386E" w:rsidR="00FF7E06" w:rsidRPr="00D90086" w:rsidRDefault="00FF7E06" w:rsidP="00AD1039">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D44D6" w14:textId="77777777" w:rsidR="00FF7E06" w:rsidRDefault="00FF7E06">
    <w:pPr>
      <w:pStyle w:val="Header"/>
    </w:pPr>
    <w:r>
      <w:rPr>
        <w:noProof/>
        <w:lang w:eastAsia="en-AU"/>
      </w:rPr>
      <mc:AlternateContent>
        <mc:Choice Requires="wps">
          <w:drawing>
            <wp:anchor distT="0" distB="0" distL="114300" distR="114300" simplePos="0" relativeHeight="251671552" behindDoc="0" locked="0" layoutInCell="1" allowOverlap="1" wp14:anchorId="6746A1AD" wp14:editId="1BB5652F">
              <wp:simplePos x="0" y="0"/>
              <wp:positionH relativeFrom="column">
                <wp:posOffset>8302700</wp:posOffset>
              </wp:positionH>
              <wp:positionV relativeFrom="paragraph">
                <wp:posOffset>277682</wp:posOffset>
              </wp:positionV>
              <wp:extent cx="392400" cy="6188400"/>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92400" cy="6188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8C0DA9" w14:textId="77777777" w:rsidR="00FF7E06" w:rsidRDefault="00FF7E06" w:rsidP="00AD1039">
                          <w:pPr>
                            <w:pStyle w:val="Header"/>
                            <w:jc w:val="right"/>
                          </w:pPr>
                          <w:r>
                            <w:rPr>
                              <w:noProof/>
                            </w:rPr>
                            <w:t>Department of Technology – Model report of operations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6A1AD" id="_x0000_t202" coordsize="21600,21600" o:spt="202" path="m,l,21600r21600,l21600,xe">
              <v:stroke joinstyle="miter"/>
              <v:path gradientshapeok="t" o:connecttype="rect"/>
            </v:shapetype>
            <v:shape id="Text Box 8" o:spid="_x0000_s1109" type="#_x0000_t202" style="position:absolute;margin-left:653.75pt;margin-top:21.85pt;width:30.9pt;height:48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" filled="f" stroked="f" strokeweight=".5pt">
              <v:textbox style="layout-flow:vertical">
                <w:txbxContent>
                  <w:p w14:paraId="218C0DA9" w14:textId="77777777" w:rsidR="00FF7E06" w:rsidRDefault="00FF7E06" w:rsidP="00AD1039">
                    <w:pPr>
                      <w:pStyle w:val="Header"/>
                      <w:jc w:val="right"/>
                    </w:pPr>
                    <w:r>
                      <w:rPr>
                        <w:noProof/>
                      </w:rPr>
                      <w:t>Department of Technology – Model report of operations</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18F76ECE" wp14:editId="67628730">
              <wp:simplePos x="0" y="0"/>
              <wp:positionH relativeFrom="column">
                <wp:posOffset>-1418889</wp:posOffset>
              </wp:positionH>
              <wp:positionV relativeFrom="paragraph">
                <wp:posOffset>280558</wp:posOffset>
              </wp:positionV>
              <wp:extent cx="393065" cy="61899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34BFDF" w14:textId="12977099" w:rsidR="00FF7E06" w:rsidRPr="00D90086" w:rsidRDefault="00FF7E06" w:rsidP="00AD1039">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6ECE" id="Text Box 9" o:spid="_x0000_s1110" type="#_x0000_t202" style="position:absolute;margin-left:-111.7pt;margin-top:22.1pt;width:30.95pt;height:48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" filled="f" stroked="f" strokeweight=".5pt">
              <v:textbox style="layout-flow:vertical">
                <w:txbxContent>
                  <w:p w14:paraId="0F34BFDF" w14:textId="12977099" w:rsidR="00FF7E06" w:rsidRPr="00D90086" w:rsidRDefault="00FF7E06" w:rsidP="00AD1039">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5F119" w14:textId="77777777" w:rsidR="00FF7E06" w:rsidRDefault="00FF7E0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5DF7" w14:textId="27B036C3" w:rsidR="00FF7E06" w:rsidRDefault="00C3718A" w:rsidP="00D85433">
    <w:pPr>
      <w:pStyle w:val="Header"/>
      <w:ind w:left="-1588"/>
    </w:pPr>
    <w:fldSimple w:instr=" STYLEREF  &quot;Heading 1 (TOC)&quot;  \* MERGEFORMAT ">
      <w:r w:rsidR="007521AA">
        <w:rPr>
          <w:noProof/>
        </w:rPr>
        <w:t>Department of Technology – Model report of operations</w:t>
      </w:r>
    </w:fldSimple>
  </w:p>
  <w:p w14:paraId="6C3D3C54" w14:textId="6C975D93" w:rsidR="00FF7E06" w:rsidRPr="00AD1039" w:rsidRDefault="00FF7E06" w:rsidP="00140A10">
    <w:pPr>
      <w:ind w:left="-1588"/>
    </w:pPr>
    <w:r w:rsidRPr="00D53D63">
      <w:rPr>
        <w:rStyle w:val="Reference"/>
      </w:rPr>
      <w:t>Source reference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CC5A3" w14:textId="3F06E66A" w:rsidR="00FF7E06" w:rsidRDefault="00C3718A" w:rsidP="00D85433">
    <w:pPr>
      <w:pStyle w:val="Header"/>
      <w:jc w:val="right"/>
    </w:pPr>
    <w:fldSimple w:instr=" STYLEREF  &quot;Heading 1 (TOC)&quot;  \* MERGEFORMAT ">
      <w:r w:rsidR="007521AA">
        <w:rPr>
          <w:noProof/>
        </w:rPr>
        <w:t>Department of Technology – Model report of operations</w:t>
      </w:r>
    </w:fldSimple>
  </w:p>
  <w:p w14:paraId="557050C2" w14:textId="5D4673FE" w:rsidR="00FF7E06" w:rsidRPr="00AD1039" w:rsidRDefault="00FF7E06" w:rsidP="00D85433">
    <w:pPr>
      <w:ind w:left="-1588"/>
    </w:pPr>
    <w:r w:rsidRPr="00D53D63">
      <w:rPr>
        <w:rStyle w:val="Reference"/>
      </w:rPr>
      <w:t>Source reference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7B97E" w14:textId="5DABFB1A" w:rsidR="00FF7E06" w:rsidRDefault="00C3718A" w:rsidP="00BF3BF0">
    <w:pPr>
      <w:pStyle w:val="Header"/>
    </w:pPr>
    <w:fldSimple w:instr=" STYLEREF  &quot;Heading 1 (TOC)&quot;  \* MERGEFORMAT ">
      <w:r w:rsidR="007521AA">
        <w:rPr>
          <w:noProof/>
        </w:rPr>
        <w:t>Department of Technology – Model report of operations</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4537A" w14:textId="35CCF8F8" w:rsidR="00FF7E06" w:rsidRPr="00BF3BF0" w:rsidRDefault="00C3718A" w:rsidP="00BF3BF0">
    <w:pPr>
      <w:pStyle w:val="Header"/>
      <w:jc w:val="right"/>
    </w:pPr>
    <w:fldSimple w:instr=" STYLEREF  &quot;Heading 1 (TOC)&quot;  \* MERGEFORMAT ">
      <w:r w:rsidR="007521AA">
        <w:rPr>
          <w:noProof/>
        </w:rPr>
        <w:t>Department of Technology – Model report of operations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09D47" w14:textId="6FDE1AD6" w:rsidR="00FF7E06" w:rsidRPr="00BF3BF0" w:rsidRDefault="00C3718A" w:rsidP="00BF3BF0">
    <w:pPr>
      <w:pStyle w:val="Header"/>
    </w:pPr>
    <w:fldSimple w:instr=" STYLEREF  &quot;Heading 1 (TOC)&quot;  \* MERGEFORMAT ">
      <w:r w:rsidR="007521AA">
        <w:rPr>
          <w:noProof/>
        </w:rPr>
        <w:t>Department of Technology – Model financial statements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81B6B" w14:textId="04C066A7" w:rsidR="00FF7E06" w:rsidRPr="00BF3BF0" w:rsidRDefault="00C3718A" w:rsidP="00BF3BF0">
    <w:pPr>
      <w:pStyle w:val="Header"/>
      <w:jc w:val="right"/>
    </w:pPr>
    <w:fldSimple w:instr=" STYLEREF  &quot;Heading 1 (TOC)&quot;  \* MERGEFORMAT ">
      <w:r w:rsidR="007521AA">
        <w:rPr>
          <w:noProof/>
        </w:rPr>
        <w:t>Department of Technology – Model financial statements</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8340D" w14:textId="77777777" w:rsidR="00FF7E06" w:rsidRDefault="00FF7E0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76D39" w14:textId="77777777" w:rsidR="00FF7E06" w:rsidRDefault="00FF7E06" w:rsidP="00E73BC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D4C69" w14:textId="098B0435" w:rsidR="00FF7E06" w:rsidRDefault="00FF7E06" w:rsidP="00E73BC6">
    <w:pPr>
      <w:pStyle w:val="Header"/>
    </w:pPr>
    <w:r>
      <w:rPr>
        <w:noProof/>
      </w:rPr>
      <w:fldChar w:fldCharType="begin"/>
    </w:r>
    <w:r>
      <w:rPr>
        <w:noProof/>
      </w:rPr>
      <w:instrText xml:space="preserve"> STYLEREF  "Heading 2 (non TOC)"  \* MERGEFORMAT </w:instrText>
    </w:r>
    <w:r>
      <w:rPr>
        <w:noProof/>
      </w:rPr>
      <w:fldChar w:fldCharType="separate"/>
    </w:r>
    <w:r>
      <w:rPr>
        <w:noProof/>
      </w:rPr>
      <w:t>8.3.1 Fair value determination of financial assets and liabilities</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5784A" w14:textId="6FA354E4" w:rsidR="00FF7E06" w:rsidRPr="00261AC8" w:rsidRDefault="00C3718A" w:rsidP="00261AC8">
    <w:pPr>
      <w:pStyle w:val="Header"/>
    </w:pPr>
    <w:fldSimple w:instr=" STYLEREF  &quot;Heading 2&quot;  \* MERGEFORMAT ">
      <w:r w:rsidR="007521AA">
        <w:rPr>
          <w:noProof/>
        </w:rPr>
        <w:t>Comprehensive operating statement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D99D8" w14:textId="48D46253" w:rsidR="00FF7E06" w:rsidRDefault="00FF7E06">
    <w:pPr>
      <w:pStyle w:val="Header"/>
    </w:pPr>
    <w:r w:rsidRPr="00585C96">
      <w:rPr>
        <w:noProof/>
      </w:rPr>
      <mc:AlternateContent>
        <mc:Choice Requires="wps">
          <w:drawing>
            <wp:anchor distT="0" distB="0" distL="114300" distR="114300" simplePos="0" relativeHeight="251674624" behindDoc="0" locked="0" layoutInCell="1" allowOverlap="1" wp14:anchorId="53172EED" wp14:editId="76E9340B">
              <wp:simplePos x="0" y="0"/>
              <wp:positionH relativeFrom="column">
                <wp:posOffset>2635431</wp:posOffset>
              </wp:positionH>
              <wp:positionV relativeFrom="paragraph">
                <wp:posOffset>-346710</wp:posOffset>
              </wp:positionV>
              <wp:extent cx="6057265" cy="12684760"/>
              <wp:effectExtent l="2495550" t="133350" r="0" b="0"/>
              <wp:wrapNone/>
              <wp:docPr id="662" name="Rectangle 5"/>
              <wp:cNvGraphicFramePr/>
              <a:graphic xmlns:a="http://schemas.openxmlformats.org/drawingml/2006/main">
                <a:graphicData uri="http://schemas.microsoft.com/office/word/2010/wordprocessingShape">
                  <wps:wsp>
                    <wps:cNvSpPr/>
                    <wps:spPr>
                      <a:xfrm rot="1591456" flipH="1">
                        <a:off x="0" y="0"/>
                        <a:ext cx="6057265" cy="12684760"/>
                      </a:xfrm>
                      <a:custGeom>
                        <a:avLst/>
                        <a:gdLst>
                          <a:gd name="connsiteX0" fmla="*/ 0 w 6021070"/>
                          <a:gd name="connsiteY0" fmla="*/ 0 h 12974320"/>
                          <a:gd name="connsiteX1" fmla="*/ 6021070 w 6021070"/>
                          <a:gd name="connsiteY1" fmla="*/ 0 h 12974320"/>
                          <a:gd name="connsiteX2" fmla="*/ 6021070 w 6021070"/>
                          <a:gd name="connsiteY2" fmla="*/ 12974320 h 12974320"/>
                          <a:gd name="connsiteX3" fmla="*/ 0 w 6021070"/>
                          <a:gd name="connsiteY3" fmla="*/ 12974320 h 12974320"/>
                          <a:gd name="connsiteX4" fmla="*/ 0 w 6021070"/>
                          <a:gd name="connsiteY4" fmla="*/ 0 h 12974320"/>
                          <a:gd name="connsiteX0" fmla="*/ 0 w 6026782"/>
                          <a:gd name="connsiteY0" fmla="*/ 0 h 13019753"/>
                          <a:gd name="connsiteX1" fmla="*/ 6021070 w 6026782"/>
                          <a:gd name="connsiteY1" fmla="*/ 0 h 13019753"/>
                          <a:gd name="connsiteX2" fmla="*/ 6026782 w 6026782"/>
                          <a:gd name="connsiteY2" fmla="*/ 13019753 h 13019753"/>
                          <a:gd name="connsiteX3" fmla="*/ 0 w 6026782"/>
                          <a:gd name="connsiteY3" fmla="*/ 12974320 h 13019753"/>
                          <a:gd name="connsiteX4" fmla="*/ 0 w 6026782"/>
                          <a:gd name="connsiteY4" fmla="*/ 0 h 13019753"/>
                          <a:gd name="connsiteX0" fmla="*/ 0 w 6026782"/>
                          <a:gd name="connsiteY0" fmla="*/ 0 h 13019753"/>
                          <a:gd name="connsiteX1" fmla="*/ 6021070 w 6026782"/>
                          <a:gd name="connsiteY1" fmla="*/ 0 h 13019753"/>
                          <a:gd name="connsiteX2" fmla="*/ 6026782 w 6026782"/>
                          <a:gd name="connsiteY2" fmla="*/ 13019753 h 13019753"/>
                          <a:gd name="connsiteX3" fmla="*/ 57540 w 6026782"/>
                          <a:gd name="connsiteY3" fmla="*/ 10029399 h 13019753"/>
                          <a:gd name="connsiteX4" fmla="*/ 0 w 6026782"/>
                          <a:gd name="connsiteY4" fmla="*/ 0 h 13019753"/>
                          <a:gd name="connsiteX0" fmla="*/ 0 w 6026782"/>
                          <a:gd name="connsiteY0" fmla="*/ 0 h 13019753"/>
                          <a:gd name="connsiteX1" fmla="*/ 6021828 w 6026782"/>
                          <a:gd name="connsiteY1" fmla="*/ 1064927 h 13019753"/>
                          <a:gd name="connsiteX2" fmla="*/ 6026782 w 6026782"/>
                          <a:gd name="connsiteY2" fmla="*/ 13019753 h 13019753"/>
                          <a:gd name="connsiteX3" fmla="*/ 57540 w 6026782"/>
                          <a:gd name="connsiteY3" fmla="*/ 10029399 h 13019753"/>
                          <a:gd name="connsiteX4" fmla="*/ 0 w 6026782"/>
                          <a:gd name="connsiteY4" fmla="*/ 0 h 13019753"/>
                          <a:gd name="connsiteX0" fmla="*/ 0 w 6026782"/>
                          <a:gd name="connsiteY0" fmla="*/ 0 h 13019753"/>
                          <a:gd name="connsiteX1" fmla="*/ 6021818 w 6026782"/>
                          <a:gd name="connsiteY1" fmla="*/ 1050728 h 13019753"/>
                          <a:gd name="connsiteX2" fmla="*/ 6026782 w 6026782"/>
                          <a:gd name="connsiteY2" fmla="*/ 13019753 h 13019753"/>
                          <a:gd name="connsiteX3" fmla="*/ 57540 w 6026782"/>
                          <a:gd name="connsiteY3" fmla="*/ 10029399 h 13019753"/>
                          <a:gd name="connsiteX4" fmla="*/ 0 w 6026782"/>
                          <a:gd name="connsiteY4" fmla="*/ 0 h 13019753"/>
                          <a:gd name="connsiteX0" fmla="*/ 4756264 w 5969242"/>
                          <a:gd name="connsiteY0" fmla="*/ 0 h 12554612"/>
                          <a:gd name="connsiteX1" fmla="*/ 5964278 w 5969242"/>
                          <a:gd name="connsiteY1" fmla="*/ 585587 h 12554612"/>
                          <a:gd name="connsiteX2" fmla="*/ 5969242 w 5969242"/>
                          <a:gd name="connsiteY2" fmla="*/ 12554612 h 12554612"/>
                          <a:gd name="connsiteX3" fmla="*/ 0 w 5969242"/>
                          <a:gd name="connsiteY3" fmla="*/ 9564258 h 12554612"/>
                          <a:gd name="connsiteX4" fmla="*/ 4756264 w 5969242"/>
                          <a:gd name="connsiteY4" fmla="*/ 0 h 12554612"/>
                          <a:gd name="connsiteX0" fmla="*/ 4764782 w 5969242"/>
                          <a:gd name="connsiteY0" fmla="*/ 0 h 12555682"/>
                          <a:gd name="connsiteX1" fmla="*/ 5964278 w 5969242"/>
                          <a:gd name="connsiteY1" fmla="*/ 586657 h 12555682"/>
                          <a:gd name="connsiteX2" fmla="*/ 5969242 w 5969242"/>
                          <a:gd name="connsiteY2" fmla="*/ 12555682 h 12555682"/>
                          <a:gd name="connsiteX3" fmla="*/ 0 w 5969242"/>
                          <a:gd name="connsiteY3" fmla="*/ 9565328 h 12555682"/>
                          <a:gd name="connsiteX4" fmla="*/ 4764782 w 5969242"/>
                          <a:gd name="connsiteY4" fmla="*/ 0 h 12555682"/>
                          <a:gd name="connsiteX0" fmla="*/ 4764782 w 5969242"/>
                          <a:gd name="connsiteY0" fmla="*/ 0 h 12555682"/>
                          <a:gd name="connsiteX1" fmla="*/ 5965350 w 5969242"/>
                          <a:gd name="connsiteY1" fmla="*/ 595176 h 12555682"/>
                          <a:gd name="connsiteX2" fmla="*/ 5969242 w 5969242"/>
                          <a:gd name="connsiteY2" fmla="*/ 12555682 h 12555682"/>
                          <a:gd name="connsiteX3" fmla="*/ 0 w 5969242"/>
                          <a:gd name="connsiteY3" fmla="*/ 9565328 h 12555682"/>
                          <a:gd name="connsiteX4" fmla="*/ 4764782 w 5969242"/>
                          <a:gd name="connsiteY4" fmla="*/ 0 h 12555682"/>
                          <a:gd name="connsiteX0" fmla="*/ 4766913 w 5969242"/>
                          <a:gd name="connsiteY0" fmla="*/ 0 h 12554618"/>
                          <a:gd name="connsiteX1" fmla="*/ 5965350 w 5969242"/>
                          <a:gd name="connsiteY1" fmla="*/ 594112 h 12554618"/>
                          <a:gd name="connsiteX2" fmla="*/ 5969242 w 5969242"/>
                          <a:gd name="connsiteY2" fmla="*/ 12554618 h 12554618"/>
                          <a:gd name="connsiteX3" fmla="*/ 0 w 5969242"/>
                          <a:gd name="connsiteY3" fmla="*/ 9564264 h 12554618"/>
                          <a:gd name="connsiteX4" fmla="*/ 4766913 w 5969242"/>
                          <a:gd name="connsiteY4" fmla="*/ 0 h 12554618"/>
                          <a:gd name="connsiteX0" fmla="*/ 4766913 w 5995254"/>
                          <a:gd name="connsiteY0" fmla="*/ 0 h 12554618"/>
                          <a:gd name="connsiteX1" fmla="*/ 5995187 w 5995254"/>
                          <a:gd name="connsiteY1" fmla="*/ 619649 h 12554618"/>
                          <a:gd name="connsiteX2" fmla="*/ 5969242 w 5995254"/>
                          <a:gd name="connsiteY2" fmla="*/ 12554618 h 12554618"/>
                          <a:gd name="connsiteX3" fmla="*/ 0 w 5995254"/>
                          <a:gd name="connsiteY3" fmla="*/ 9564264 h 12554618"/>
                          <a:gd name="connsiteX4" fmla="*/ 4766913 w 5995254"/>
                          <a:gd name="connsiteY4" fmla="*/ 0 h 125546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95254" h="12554618">
                            <a:moveTo>
                              <a:pt x="4766913" y="0"/>
                            </a:moveTo>
                            <a:lnTo>
                              <a:pt x="5995187" y="619649"/>
                            </a:lnTo>
                            <a:cubicBezTo>
                              <a:pt x="5996838" y="4604591"/>
                              <a:pt x="5967591" y="8569676"/>
                              <a:pt x="5969242" y="12554618"/>
                            </a:cubicBezTo>
                            <a:lnTo>
                              <a:pt x="0" y="9564264"/>
                            </a:lnTo>
                            <a:lnTo>
                              <a:pt x="4766913" y="0"/>
                            </a:lnTo>
                            <a:close/>
                          </a:path>
                        </a:pathLst>
                      </a:custGeom>
                      <a:solidFill>
                        <a:srgbClr val="009C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0ADCE" w14:textId="77777777" w:rsidR="00FF7E06" w:rsidRDefault="00FF7E06" w:rsidP="00585C96">
                          <w:pPr>
                            <w:jc w:val="center"/>
                          </w:pPr>
                          <w:r>
                            <w:rPr>
                              <w:rFonts w:eastAsia="Arial" w:hAnsi="Arial"/>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72EED" id="Rectangle 5" o:spid="_x0000_s1105" style="position:absolute;margin-left:207.5pt;margin-top:-27.3pt;width:476.95pt;height:998.8pt;rotation:-1738294fd;flip:x;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995254,125546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" adj="-11796480,,5400" path="m4766913,l5995187,619649v1651,3984942,-27596,7950027,-25945,11934969l,9564264,4766913,xe" fillcolor="#009cde" stroked="f" strokeweight="1pt">
              <v:stroke joinstyle="miter"/>
              <v:formulas/>
              <v:path arrowok="t" o:connecttype="custom" o:connectlocs="4816219,0;6057197,626072;6030984,12684760;0,9663408;4816219,0" o:connectangles="0,0,0,0,0" textboxrect="0,0,5995254,12554618"/>
              <v:textbox>
                <w:txbxContent>
                  <w:p w14:paraId="0850ADCE" w14:textId="77777777" w:rsidR="00FF7E06" w:rsidRDefault="00FF7E06" w:rsidP="00585C96">
                    <w:pPr>
                      <w:jc w:val="center"/>
                    </w:pPr>
                    <w:r>
                      <w:rPr>
                        <w:rFonts w:eastAsia="Arial" w:hAnsi="Arial"/>
                        <w:color w:val="FFFFFF" w:themeColor="light1"/>
                        <w:kern w:val="24"/>
                      </w:rPr>
                      <w:t> </w:t>
                    </w:r>
                  </w:p>
                </w:txbxContent>
              </v:textbox>
            </v:shape>
          </w:pict>
        </mc:Fallback>
      </mc:AlternateContent>
    </w:r>
    <w:r w:rsidRPr="00585C96">
      <w:rPr>
        <w:noProof/>
      </w:rPr>
      <mc:AlternateContent>
        <mc:Choice Requires="wps">
          <w:drawing>
            <wp:anchor distT="0" distB="0" distL="114300" distR="114300" simplePos="0" relativeHeight="251677696" behindDoc="0" locked="0" layoutInCell="1" allowOverlap="1" wp14:anchorId="5957A97E" wp14:editId="5EA19140">
              <wp:simplePos x="0" y="0"/>
              <wp:positionH relativeFrom="column">
                <wp:posOffset>3421380</wp:posOffset>
              </wp:positionH>
              <wp:positionV relativeFrom="paragraph">
                <wp:posOffset>-619125</wp:posOffset>
              </wp:positionV>
              <wp:extent cx="3480435" cy="7514590"/>
              <wp:effectExtent l="0" t="0" r="5715" b="0"/>
              <wp:wrapNone/>
              <wp:docPr id="665" name="Right Triangle 665"/>
              <wp:cNvGraphicFramePr/>
              <a:graphic xmlns:a="http://schemas.openxmlformats.org/drawingml/2006/main">
                <a:graphicData uri="http://schemas.microsoft.com/office/word/2010/wordprocessingShape">
                  <wps:wsp>
                    <wps:cNvSpPr/>
                    <wps:spPr>
                      <a:xfrm rot="10800000">
                        <a:off x="0" y="0"/>
                        <a:ext cx="3480435" cy="7514590"/>
                      </a:xfrm>
                      <a:prstGeom prst="rtTriangle">
                        <a:avLst/>
                      </a:prstGeom>
                      <a:solidFill>
                        <a:srgbClr val="D9D9D6">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5E63B5" id="_x0000_t6" coordsize="21600,21600" o:spt="6" path="m,l,21600r21600,xe">
              <v:stroke joinstyle="miter"/>
              <v:path gradientshapeok="t" o:connecttype="custom" o:connectlocs="0,0;0,10800;0,21600;10800,21600;21600,21600;10800,10800" textboxrect="1800,12600,12600,19800"/>
            </v:shapetype>
            <v:shape id="Right Triangle 665" o:spid="_x0000_s1026" type="#_x0000_t6" style="position:absolute;margin-left:269.4pt;margin-top:-48.75pt;width:274.05pt;height:591.7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" fillcolor="#d9d9d6" stroked="f" strokeweight="1pt">
              <v:fill opacity="39321f"/>
            </v:shape>
          </w:pict>
        </mc:Fallback>
      </mc:AlternateContent>
    </w:r>
    <w:r w:rsidRPr="00585C96">
      <w:rPr>
        <w:noProof/>
      </w:rPr>
      <mc:AlternateContent>
        <mc:Choice Requires="wps">
          <w:drawing>
            <wp:anchor distT="0" distB="0" distL="114300" distR="114300" simplePos="0" relativeHeight="251676672" behindDoc="0" locked="0" layoutInCell="1" allowOverlap="1" wp14:anchorId="2473D4D2" wp14:editId="6C68D6AE">
              <wp:simplePos x="0" y="0"/>
              <wp:positionH relativeFrom="column">
                <wp:posOffset>-1600200</wp:posOffset>
              </wp:positionH>
              <wp:positionV relativeFrom="paragraph">
                <wp:posOffset>5471160</wp:posOffset>
              </wp:positionV>
              <wp:extent cx="2202815" cy="5672455"/>
              <wp:effectExtent l="0" t="209550" r="1130935" b="0"/>
              <wp:wrapNone/>
              <wp:docPr id="664" name="Rectangle 3"/>
              <wp:cNvGraphicFramePr/>
              <a:graphic xmlns:a="http://schemas.openxmlformats.org/drawingml/2006/main">
                <a:graphicData uri="http://schemas.microsoft.com/office/word/2010/wordprocessingShape">
                  <wps:wsp>
                    <wps:cNvSpPr/>
                    <wps:spPr>
                      <a:xfrm rot="20069297" flipH="1">
                        <a:off x="0" y="0"/>
                        <a:ext cx="2202815" cy="5672455"/>
                      </a:xfrm>
                      <a:custGeom>
                        <a:avLst/>
                        <a:gdLst>
                          <a:gd name="connsiteX0" fmla="*/ 0 w 2352040"/>
                          <a:gd name="connsiteY0" fmla="*/ 0 h 6097270"/>
                          <a:gd name="connsiteX1" fmla="*/ 2352040 w 2352040"/>
                          <a:gd name="connsiteY1" fmla="*/ 0 h 6097270"/>
                          <a:gd name="connsiteX2" fmla="*/ 2352040 w 2352040"/>
                          <a:gd name="connsiteY2" fmla="*/ 6097270 h 6097270"/>
                          <a:gd name="connsiteX3" fmla="*/ 0 w 2352040"/>
                          <a:gd name="connsiteY3" fmla="*/ 6097270 h 6097270"/>
                          <a:gd name="connsiteX4" fmla="*/ 0 w 2352040"/>
                          <a:gd name="connsiteY4" fmla="*/ 0 h 6097270"/>
                          <a:gd name="connsiteX0" fmla="*/ 0 w 2352040"/>
                          <a:gd name="connsiteY0" fmla="*/ 0 h 6097270"/>
                          <a:gd name="connsiteX1" fmla="*/ 1348821 w 2352040"/>
                          <a:gd name="connsiteY1" fmla="*/ 2040762 h 6097270"/>
                          <a:gd name="connsiteX2" fmla="*/ 2352040 w 2352040"/>
                          <a:gd name="connsiteY2" fmla="*/ 6097270 h 6097270"/>
                          <a:gd name="connsiteX3" fmla="*/ 0 w 2352040"/>
                          <a:gd name="connsiteY3" fmla="*/ 6097270 h 6097270"/>
                          <a:gd name="connsiteX4" fmla="*/ 0 w 2352040"/>
                          <a:gd name="connsiteY4" fmla="*/ 0 h 6097270"/>
                          <a:gd name="connsiteX0" fmla="*/ 0 w 2177823"/>
                          <a:gd name="connsiteY0" fmla="*/ 0 h 6097270"/>
                          <a:gd name="connsiteX1" fmla="*/ 1348821 w 2177823"/>
                          <a:gd name="connsiteY1" fmla="*/ 2040762 h 6097270"/>
                          <a:gd name="connsiteX2" fmla="*/ 2177823 w 2177823"/>
                          <a:gd name="connsiteY2" fmla="*/ 4759132 h 6097270"/>
                          <a:gd name="connsiteX3" fmla="*/ 0 w 2177823"/>
                          <a:gd name="connsiteY3" fmla="*/ 6097270 h 6097270"/>
                          <a:gd name="connsiteX4" fmla="*/ 0 w 2177823"/>
                          <a:gd name="connsiteY4" fmla="*/ 0 h 6097270"/>
                          <a:gd name="connsiteX0" fmla="*/ 2985 w 2180808"/>
                          <a:gd name="connsiteY0" fmla="*/ 0 h 5796144"/>
                          <a:gd name="connsiteX1" fmla="*/ 1351806 w 2180808"/>
                          <a:gd name="connsiteY1" fmla="*/ 2040762 h 5796144"/>
                          <a:gd name="connsiteX2" fmla="*/ 2180808 w 2180808"/>
                          <a:gd name="connsiteY2" fmla="*/ 4759132 h 5796144"/>
                          <a:gd name="connsiteX3" fmla="*/ 0 w 2180808"/>
                          <a:gd name="connsiteY3" fmla="*/ 5796144 h 5796144"/>
                          <a:gd name="connsiteX4" fmla="*/ 2985 w 2180808"/>
                          <a:gd name="connsiteY4" fmla="*/ 0 h 5796144"/>
                          <a:gd name="connsiteX0" fmla="*/ 5323 w 2180808"/>
                          <a:gd name="connsiteY0" fmla="*/ 0 h 5614323"/>
                          <a:gd name="connsiteX1" fmla="*/ 1351806 w 2180808"/>
                          <a:gd name="connsiteY1" fmla="*/ 1858941 h 5614323"/>
                          <a:gd name="connsiteX2" fmla="*/ 2180808 w 2180808"/>
                          <a:gd name="connsiteY2" fmla="*/ 4577311 h 5614323"/>
                          <a:gd name="connsiteX3" fmla="*/ 0 w 2180808"/>
                          <a:gd name="connsiteY3" fmla="*/ 5614323 h 5614323"/>
                          <a:gd name="connsiteX4" fmla="*/ 5323 w 2180808"/>
                          <a:gd name="connsiteY4" fmla="*/ 0 h 5614323"/>
                          <a:gd name="connsiteX0" fmla="*/ 5323 w 2180808"/>
                          <a:gd name="connsiteY0" fmla="*/ 0 h 5614323"/>
                          <a:gd name="connsiteX1" fmla="*/ 2180808 w 2180808"/>
                          <a:gd name="connsiteY1" fmla="*/ 4577311 h 5614323"/>
                          <a:gd name="connsiteX2" fmla="*/ 0 w 2180808"/>
                          <a:gd name="connsiteY2" fmla="*/ 5614323 h 5614323"/>
                          <a:gd name="connsiteX3" fmla="*/ 5323 w 2180808"/>
                          <a:gd name="connsiteY3" fmla="*/ 0 h 5614323"/>
                        </a:gdLst>
                        <a:ahLst/>
                        <a:cxnLst>
                          <a:cxn ang="0">
                            <a:pos x="connsiteX0" y="connsiteY0"/>
                          </a:cxn>
                          <a:cxn ang="0">
                            <a:pos x="connsiteX1" y="connsiteY1"/>
                          </a:cxn>
                          <a:cxn ang="0">
                            <a:pos x="connsiteX2" y="connsiteY2"/>
                          </a:cxn>
                          <a:cxn ang="0">
                            <a:pos x="connsiteX3" y="connsiteY3"/>
                          </a:cxn>
                        </a:cxnLst>
                        <a:rect l="l" t="t" r="r" b="b"/>
                        <a:pathLst>
                          <a:path w="2180808" h="5614323">
                            <a:moveTo>
                              <a:pt x="5323" y="0"/>
                            </a:moveTo>
                            <a:lnTo>
                              <a:pt x="2180808" y="4577311"/>
                            </a:lnTo>
                            <a:lnTo>
                              <a:pt x="0" y="5614323"/>
                            </a:lnTo>
                            <a:cubicBezTo>
                              <a:pt x="1774" y="3742882"/>
                              <a:pt x="3549" y="1871441"/>
                              <a:pt x="5323" y="0"/>
                            </a:cubicBezTo>
                            <a:close/>
                          </a:path>
                        </a:pathLst>
                      </a:custGeom>
                      <a:solidFill>
                        <a:srgbClr val="0049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87534" w14:textId="77777777" w:rsidR="00FF7E06" w:rsidRDefault="00FF7E06" w:rsidP="00585C96">
                          <w:pPr>
                            <w:jc w:val="center"/>
                          </w:pPr>
                          <w:r>
                            <w:rPr>
                              <w:rFonts w:eastAsia="Arial" w:hAnsi="Arial"/>
                              <w:color w:val="FFFFFF" w:themeColor="light1"/>
                              <w:kern w:val="24"/>
                            </w:rPr>
                            <w:t> </w:t>
                          </w:r>
                        </w:p>
                        <w:p w14:paraId="1D251CAA" w14:textId="77777777" w:rsidR="00FF7E06" w:rsidRDefault="00FF7E06" w:rsidP="00585C96">
                          <w:pPr>
                            <w:jc w:val="center"/>
                          </w:pPr>
                          <w:r>
                            <w:rPr>
                              <w:rFonts w:eastAsia="Arial" w:hAnsi="Arial"/>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3D4D2" id="Rectangle 3" o:spid="_x0000_s1106" style="position:absolute;margin-left:-126pt;margin-top:430.8pt;width:173.45pt;height:446.65pt;rotation:1671936fd;flip:x;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180808,5614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" adj="-11796480,,5400" path="m5323,l2180808,4577311,,5614323c1774,3742882,3549,1871441,5323,xe" fillcolor="#00497a" stroked="f" strokeweight="1pt">
              <v:stroke joinstyle="miter"/>
              <v:formulas/>
              <v:path arrowok="t" o:connecttype="custom" o:connectlocs="5377,0;2202815,4624706;0,5672455;5377,0" o:connectangles="0,0,0,0" textboxrect="0,0,2180808,5614323"/>
              <v:textbox>
                <w:txbxContent>
                  <w:p w14:paraId="1A287534" w14:textId="77777777" w:rsidR="00FF7E06" w:rsidRDefault="00FF7E06" w:rsidP="00585C96">
                    <w:pPr>
                      <w:jc w:val="center"/>
                    </w:pPr>
                    <w:r>
                      <w:rPr>
                        <w:rFonts w:eastAsia="Arial" w:hAnsi="Arial"/>
                        <w:color w:val="FFFFFF" w:themeColor="light1"/>
                        <w:kern w:val="24"/>
                      </w:rPr>
                      <w:t> </w:t>
                    </w:r>
                  </w:p>
                  <w:p w14:paraId="1D251CAA" w14:textId="77777777" w:rsidR="00FF7E06" w:rsidRDefault="00FF7E06" w:rsidP="00585C96">
                    <w:pPr>
                      <w:jc w:val="center"/>
                    </w:pPr>
                    <w:r>
                      <w:rPr>
                        <w:rFonts w:eastAsia="Arial" w:hAnsi="Arial"/>
                        <w:color w:val="FFFFFF" w:themeColor="light1"/>
                        <w:kern w:val="24"/>
                      </w:rPr>
                      <w:t> </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95D8F" w14:textId="7E549914" w:rsidR="00FF7E06" w:rsidRDefault="00FF7E06" w:rsidP="00E73BC6">
    <w:pPr>
      <w:pStyle w:val="Header"/>
      <w:jc w:val="right"/>
    </w:pPr>
    <w:r>
      <w:rPr>
        <w:noProof/>
      </w:rPr>
      <w:fldChar w:fldCharType="begin"/>
    </w:r>
    <w:r>
      <w:rPr>
        <w:noProof/>
      </w:rPr>
      <w:instrText xml:space="preserve"> STYLEREF  "Heading 2 (non TOC)"  \* MERGEFORMAT </w:instrText>
    </w:r>
    <w:r>
      <w:rPr>
        <w:noProof/>
      </w:rPr>
      <w:fldChar w:fldCharType="separate"/>
    </w:r>
    <w:r w:rsidR="007521AA">
      <w:rPr>
        <w:noProof/>
      </w:rPr>
      <w:t>8.3.1 Fair value determination of financial assets and liabilities</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00C4D" w14:textId="77777777" w:rsidR="00FF7E06" w:rsidRDefault="00FF7E06" w:rsidP="00E73BC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22526" w14:textId="0769C77E" w:rsidR="00FF7E06" w:rsidRDefault="00C3718A" w:rsidP="00E73BC6">
    <w:pPr>
      <w:pStyle w:val="Header"/>
    </w:pPr>
    <w:fldSimple w:instr=" STYLEREF  &quot;Heading 2&quot;  \* MERGEFORMAT ">
      <w:r w:rsidR="007521AA">
        <w:rPr>
          <w:noProof/>
        </w:rPr>
        <w:t>Balance sheet</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B92F5" w14:textId="77777777" w:rsidR="00FF7E06" w:rsidRDefault="00FF7E0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05A1F" w14:textId="1CDCC079" w:rsidR="00FF7E06" w:rsidRDefault="00FF7E0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32340" w14:textId="16DAC6B6" w:rsidR="00FF7E06" w:rsidRDefault="00FF7E06" w:rsidP="00E73BC6">
    <w:pPr>
      <w:pStyle w:val="Header"/>
    </w:pPr>
    <w:r>
      <w:rPr>
        <w:noProof/>
      </w:rPr>
      <w:t>Cash flow statement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CD43F" w14:textId="357D2F4C" w:rsidR="00FF7E06" w:rsidRDefault="00FF7E06" w:rsidP="00261AC8">
    <w:pPr>
      <w:pStyle w:val="Header"/>
      <w:jc w:val="right"/>
    </w:pPr>
    <w:r>
      <w:rPr>
        <w:noProof/>
      </w:rPr>
      <w:t>Cash flow statement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4AE66" w14:textId="77777777" w:rsidR="00FF7E06" w:rsidRDefault="00FF7E0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F7842" w14:textId="61BA0987" w:rsidR="00FF7E06" w:rsidRDefault="00FF7E06" w:rsidP="00E73BC6">
    <w:pPr>
      <w:pStyle w:val="Header"/>
      <w:jc w:val="right"/>
    </w:pPr>
    <w:r>
      <w:rPr>
        <w:noProof/>
        <w:lang w:eastAsia="en-AU"/>
      </w:rPr>
      <mc:AlternateContent>
        <mc:Choice Requires="wps">
          <w:drawing>
            <wp:anchor distT="0" distB="0" distL="114300" distR="114300" simplePos="0" relativeHeight="251689984" behindDoc="0" locked="0" layoutInCell="1" allowOverlap="1" wp14:anchorId="090C219C" wp14:editId="7FB484C0">
              <wp:simplePos x="0" y="0"/>
              <wp:positionH relativeFrom="column">
                <wp:posOffset>-502920</wp:posOffset>
              </wp:positionH>
              <wp:positionV relativeFrom="paragraph">
                <wp:posOffset>206317</wp:posOffset>
              </wp:positionV>
              <wp:extent cx="393065" cy="6189980"/>
              <wp:effectExtent l="0" t="0" r="0" b="1270"/>
              <wp:wrapNone/>
              <wp:docPr id="542" name="Text Box 54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FD741A" w14:textId="38693384"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18</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C219C" id="_x0000_t202" coordsize="21600,21600" o:spt="202" path="m,l,21600r21600,l21600,xe">
              <v:stroke joinstyle="miter"/>
              <v:path gradientshapeok="t" o:connecttype="rect"/>
            </v:shapetype>
            <v:shape id="Text Box 542" o:spid="_x0000_s1111" type="#_x0000_t202" style="position:absolute;left:0;text-align:left;margin-left:-39.6pt;margin-top:16.25pt;width:30.95pt;height:48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" filled="f" stroked="f" strokeweight=".5pt">
              <v:textbox style="layout-flow:vertical">
                <w:txbxContent>
                  <w:p w14:paraId="2EFD741A" w14:textId="38693384"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18</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p>
                </w:txbxContent>
              </v:textbox>
            </v:shape>
          </w:pict>
        </mc:Fallback>
      </mc:AlternateContent>
    </w:r>
    <w:r>
      <w:rPr>
        <w:noProof/>
        <w:lang w:eastAsia="en-AU"/>
      </w:rPr>
      <mc:AlternateContent>
        <mc:Choice Requires="wps">
          <w:drawing>
            <wp:anchor distT="0" distB="0" distL="114300" distR="114300" simplePos="0" relativeHeight="251694080" behindDoc="0" locked="0" layoutInCell="1" allowOverlap="1" wp14:anchorId="6D6BAA59" wp14:editId="591AC017">
              <wp:simplePos x="0" y="0"/>
              <wp:positionH relativeFrom="column">
                <wp:posOffset>9314815</wp:posOffset>
              </wp:positionH>
              <wp:positionV relativeFrom="paragraph">
                <wp:posOffset>329301</wp:posOffset>
              </wp:positionV>
              <wp:extent cx="393065" cy="6189980"/>
              <wp:effectExtent l="0" t="0" r="0" b="1270"/>
              <wp:wrapNone/>
              <wp:docPr id="540" name="Text Box 540"/>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7F3E7F" w14:textId="77777777" w:rsidR="00FF7E06" w:rsidRDefault="00FF7E06" w:rsidP="00E73BC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AA59" id="Text Box 540" o:spid="_x0000_s1112" type="#_x0000_t202" style="position:absolute;left:0;text-align:left;margin-left:733.45pt;margin-top:25.95pt;width:30.95pt;height:48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" filled="f" stroked="f" strokeweight=".5pt">
              <v:textbox style="layout-flow:vertical">
                <w:txbxContent>
                  <w:p w14:paraId="627F3E7F" w14:textId="77777777" w:rsidR="00FF7E06" w:rsidRDefault="00FF7E06" w:rsidP="00E73BC6">
                    <w:pPr>
                      <w:pStyle w:val="Header"/>
                    </w:pPr>
                  </w:p>
                </w:txbxContent>
              </v:textbox>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D9CEA" w14:textId="77777777" w:rsidR="00FF7E06" w:rsidRDefault="00FF7E06" w:rsidP="00E73BC6">
    <w:pPr>
      <w:pStyle w:val="Header"/>
      <w:jc w:val="right"/>
    </w:pPr>
    <w:r>
      <w:rPr>
        <w:noProof/>
        <w:lang w:eastAsia="en-AU"/>
      </w:rPr>
      <mc:AlternateContent>
        <mc:Choice Requires="wps">
          <w:drawing>
            <wp:anchor distT="0" distB="0" distL="114300" distR="114300" simplePos="0" relativeHeight="251679744" behindDoc="0" locked="0" layoutInCell="1" allowOverlap="1" wp14:anchorId="1498BE86" wp14:editId="42D1E35C">
              <wp:simplePos x="0" y="0"/>
              <wp:positionH relativeFrom="column">
                <wp:posOffset>9272270</wp:posOffset>
              </wp:positionH>
              <wp:positionV relativeFrom="paragraph">
                <wp:posOffset>301625</wp:posOffset>
              </wp:positionV>
              <wp:extent cx="393192" cy="6190488"/>
              <wp:effectExtent l="0" t="0" r="0" b="1270"/>
              <wp:wrapNone/>
              <wp:docPr id="541" name="Text Box 541"/>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8D862C" w14:textId="18C97472" w:rsidR="00FF7E06" w:rsidRDefault="00FF7E06" w:rsidP="00E73BC6">
                          <w:pPr>
                            <w:pStyle w:val="Header"/>
                            <w:jc w:val="right"/>
                          </w:pPr>
                          <w:r>
                            <w:rPr>
                              <w:noProof/>
                            </w:rPr>
                            <w:fldChar w:fldCharType="begin"/>
                          </w:r>
                          <w:r>
                            <w:rPr>
                              <w:noProof/>
                            </w:rPr>
                            <w:instrText xml:space="preserve"> STYLEREF  "Heading 2 (non TOC)"  \* MERGEFORMAT </w:instrText>
                          </w:r>
                          <w:r>
                            <w:rPr>
                              <w:noProof/>
                            </w:rPr>
                            <w:fldChar w:fldCharType="separate"/>
                          </w:r>
                          <w:r w:rsidR="007521AA">
                            <w:rPr>
                              <w:noProof/>
                            </w:rPr>
                            <w:t>8.3.1 Fair value determination of financial assets and liabilities</w:t>
                          </w:r>
                          <w:r>
                            <w:rPr>
                              <w:noProof/>
                            </w:rPr>
                            <w:fldChar w:fldCharType="end"/>
                          </w:r>
                        </w:p>
                        <w:p w14:paraId="3E611F60" w14:textId="77777777" w:rsidR="00FF7E06" w:rsidRDefault="00FF7E06" w:rsidP="00E73BC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8BE86" id="_x0000_t202" coordsize="21600,21600" o:spt="202" path="m,l,21600r21600,l21600,xe">
              <v:stroke joinstyle="miter"/>
              <v:path gradientshapeok="t" o:connecttype="rect"/>
            </v:shapetype>
            <v:shape id="Text Box 541" o:spid="_x0000_s1113" type="#_x0000_t202" style="position:absolute;left:0;text-align:left;margin-left:730.1pt;margin-top:23.75pt;width:30.95pt;height:48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" filled="f" stroked="f" strokeweight=".5pt">
              <v:textbox style="layout-flow:vertical">
                <w:txbxContent>
                  <w:p w14:paraId="468D862C" w14:textId="18C97472" w:rsidR="00FF7E06" w:rsidRDefault="00FF7E06" w:rsidP="00E73BC6">
                    <w:pPr>
                      <w:pStyle w:val="Header"/>
                      <w:jc w:val="right"/>
                    </w:pPr>
                    <w:r>
                      <w:rPr>
                        <w:noProof/>
                      </w:rPr>
                      <w:fldChar w:fldCharType="begin"/>
                    </w:r>
                    <w:r>
                      <w:rPr>
                        <w:noProof/>
                      </w:rPr>
                      <w:instrText xml:space="preserve"> STYLEREF  "Heading 2 (non TOC)"  \* MERGEFORMAT </w:instrText>
                    </w:r>
                    <w:r>
                      <w:rPr>
                        <w:noProof/>
                      </w:rPr>
                      <w:fldChar w:fldCharType="separate"/>
                    </w:r>
                    <w:r w:rsidR="007521AA">
                      <w:rPr>
                        <w:noProof/>
                      </w:rPr>
                      <w:t>8.3.1 Fair value determination of financial assets and liabilities</w:t>
                    </w:r>
                    <w:r>
                      <w:rPr>
                        <w:noProof/>
                      </w:rPr>
                      <w:fldChar w:fldCharType="end"/>
                    </w:r>
                  </w:p>
                  <w:p w14:paraId="3E611F60" w14:textId="77777777" w:rsidR="00FF7E06" w:rsidRDefault="00FF7E06" w:rsidP="00E73BC6">
                    <w:pPr>
                      <w:pStyle w:val="Header"/>
                      <w:jc w:val="right"/>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F51F2" w14:textId="77777777" w:rsidR="00FF7E06" w:rsidRDefault="00FF7E0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4DFF0" w14:textId="4FDC0567" w:rsidR="00FF7E06" w:rsidRDefault="00FF7E06">
    <w:pPr>
      <w:pStyle w:val="Header"/>
    </w:pPr>
    <w:r>
      <w:rPr>
        <w:noProof/>
      </w:rPr>
      <w:fldChar w:fldCharType="begin"/>
    </w:r>
    <w:r>
      <w:rPr>
        <w:noProof/>
      </w:rPr>
      <w:instrText xml:space="preserve"> STYLEREF  "Heading 2 (non TOC)"  \* MERGEFORMAT </w:instrText>
    </w:r>
    <w:r>
      <w:rPr>
        <w:noProof/>
      </w:rPr>
      <w:fldChar w:fldCharType="separate"/>
    </w:r>
    <w:r>
      <w:rPr>
        <w:noProof/>
      </w:rPr>
      <w:t>8.3.1 Fair value determination of financial assets and liabilities</w:t>
    </w:r>
    <w:r>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EA725" w14:textId="340704EB" w:rsidR="00FF7E06" w:rsidRDefault="00FF7E06">
    <w:pPr>
      <w:pStyle w:val="Header"/>
    </w:pPr>
    <w:r>
      <w:rPr>
        <w:noProof/>
      </w:rPr>
      <w:fldChar w:fldCharType="begin"/>
    </w:r>
    <w:r>
      <w:rPr>
        <w:noProof/>
      </w:rPr>
      <w:instrText xml:space="preserve"> STYLEREF  "Heading 1 (#)" \n \w  \* MERGEFORMAT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ABOUT THIS REPORT</w:t>
    </w:r>
    <w:r>
      <w:rPr>
        <w:noProof/>
      </w:rPr>
      <w:fldChar w:fldCharType="end"/>
    </w:r>
    <w:r>
      <w:rPr>
        <w:noProof/>
      </w:rPr>
      <mc:AlternateContent>
        <mc:Choice Requires="wps">
          <w:drawing>
            <wp:anchor distT="0" distB="0" distL="114300" distR="114300" simplePos="0" relativeHeight="251713536" behindDoc="1" locked="0" layoutInCell="0" allowOverlap="1" wp14:anchorId="1D3926B6" wp14:editId="348ED59B">
              <wp:simplePos x="0" y="0"/>
              <wp:positionH relativeFrom="margin">
                <wp:align>center</wp:align>
              </wp:positionH>
              <wp:positionV relativeFrom="margin">
                <wp:align>center</wp:align>
              </wp:positionV>
              <wp:extent cx="6508750" cy="2603500"/>
              <wp:effectExtent l="0" t="1762125" r="0" b="1425575"/>
              <wp:wrapNone/>
              <wp:docPr id="50" name="WordArt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8822BF"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3926B6" id="_x0000_t202" coordsize="21600,21600" o:spt="202" path="m,l,21600r21600,l21600,xe">
              <v:stroke joinstyle="miter"/>
              <v:path gradientshapeok="t" o:connecttype="rect"/>
            </v:shapetype>
            <v:shape id="WordArt 459" o:spid="_x0000_s1115" type="#_x0000_t202" style="position:absolute;margin-left:0;margin-top:0;width:512.5pt;height:205pt;rotation:-45;z-index:-25160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" o:allowincell="f" filled="f" stroked="f">
              <v:stroke joinstyle="round"/>
              <o:lock v:ext="edit" shapetype="t"/>
              <v:textbox style="mso-fit-shape-to-text:t">
                <w:txbxContent>
                  <w:p w14:paraId="258822BF"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64060" w14:textId="088A1777"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ABOUT THIS REPORT</w:t>
    </w:r>
    <w:r>
      <w:rPr>
        <w:noProof/>
      </w:rPr>
      <w:fldChar w:fldCharType="end"/>
    </w:r>
    <w:r>
      <w:rPr>
        <w:noProof/>
      </w:rPr>
      <mc:AlternateContent>
        <mc:Choice Requires="wps">
          <w:drawing>
            <wp:anchor distT="0" distB="0" distL="114300" distR="114300" simplePos="0" relativeHeight="251715584" behindDoc="1" locked="0" layoutInCell="0" allowOverlap="1" wp14:anchorId="66A56BB4" wp14:editId="7321D4C5">
              <wp:simplePos x="0" y="0"/>
              <wp:positionH relativeFrom="margin">
                <wp:align>center</wp:align>
              </wp:positionH>
              <wp:positionV relativeFrom="margin">
                <wp:align>center</wp:align>
              </wp:positionV>
              <wp:extent cx="6508750" cy="2603500"/>
              <wp:effectExtent l="0" t="1762125" r="0" b="1425575"/>
              <wp:wrapNone/>
              <wp:docPr id="42" name="WordArt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9CDFA"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A56BB4" id="_x0000_t202" coordsize="21600,21600" o:spt="202" path="m,l,21600r21600,l21600,xe">
              <v:stroke joinstyle="miter"/>
              <v:path gradientshapeok="t" o:connecttype="rect"/>
            </v:shapetype>
            <v:shape id="WordArt 461" o:spid="_x0000_s1116" type="#_x0000_t202" style="position:absolute;left:0;text-align:left;margin-left:0;margin-top:0;width:512.5pt;height:20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" o:allowincell="f" filled="f" stroked="f">
              <v:stroke joinstyle="round"/>
              <o:lock v:ext="edit" shapetype="t"/>
              <v:textbox style="mso-fit-shape-to-text:t">
                <w:txbxContent>
                  <w:p w14:paraId="72A9CDFA"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C1B5E" w14:textId="095AE0C7" w:rsidR="00FF7E06" w:rsidRPr="00261AC8" w:rsidRDefault="00C3718A" w:rsidP="00261AC8">
    <w:pPr>
      <w:pStyle w:val="Header"/>
      <w:jc w:val="right"/>
    </w:pPr>
    <w:fldSimple w:instr=" STYLEREF  &quot;Heading 2&quot;  \* MERGEFORMAT ">
      <w:r w:rsidR="007521AA">
        <w:rPr>
          <w:noProof/>
        </w:rPr>
        <w:t>Statement of changes in equity</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F6063" w14:textId="09D1E308" w:rsidR="00FF7E06" w:rsidRDefault="00FF7E06">
    <w:pPr>
      <w:pStyle w:val="Header"/>
    </w:pPr>
    <w:r>
      <w:rPr>
        <w:noProof/>
      </w:rPr>
      <w:fldChar w:fldCharType="begin"/>
    </w:r>
    <w:r>
      <w:rPr>
        <w:noProof/>
      </w:rPr>
      <w:instrText xml:space="preserve"> STYLEREF  "Heading 1 (#)" \n \w  \* MERGEFORMAT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ABOUT THIS REPORT</w:t>
    </w:r>
    <w:r>
      <w:rPr>
        <w:noProof/>
      </w:rPr>
      <w:fldChar w:fldCharType="end"/>
    </w:r>
    <w:r>
      <w:rPr>
        <w:noProof/>
      </w:rPr>
      <mc:AlternateContent>
        <mc:Choice Requires="wps">
          <w:drawing>
            <wp:anchor distT="0" distB="0" distL="114300" distR="114300" simplePos="0" relativeHeight="251714560" behindDoc="1" locked="0" layoutInCell="0" allowOverlap="1" wp14:anchorId="73EC777C" wp14:editId="51B0BBDE">
              <wp:simplePos x="0" y="0"/>
              <wp:positionH relativeFrom="margin">
                <wp:align>center</wp:align>
              </wp:positionH>
              <wp:positionV relativeFrom="margin">
                <wp:align>center</wp:align>
              </wp:positionV>
              <wp:extent cx="6508750" cy="2603500"/>
              <wp:effectExtent l="0" t="1762125" r="0" b="1425575"/>
              <wp:wrapNone/>
              <wp:docPr id="40" name="WordArt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FF2CB"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EC777C" id="_x0000_t202" coordsize="21600,21600" o:spt="202" path="m,l,21600r21600,l21600,xe">
              <v:stroke joinstyle="miter"/>
              <v:path gradientshapeok="t" o:connecttype="rect"/>
            </v:shapetype>
            <v:shape id="WordArt 460" o:spid="_x0000_s1117" type="#_x0000_t202" style="position:absolute;margin-left:0;margin-top:0;width:512.5pt;height:205pt;rotation:-45;z-index:-251601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" o:allowincell="f" filled="f" stroked="f">
              <v:stroke joinstyle="round"/>
              <o:lock v:ext="edit" shapetype="t"/>
              <v:textbox style="mso-fit-shape-to-text:t">
                <w:txbxContent>
                  <w:p w14:paraId="774FF2CB"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D8DAC" w14:textId="2BB487E1"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ABOUT THIS REPORT</w:t>
    </w:r>
    <w:r>
      <w:rPr>
        <w:noProof/>
      </w:rPr>
      <w:fldChar w:fldCharType="end"/>
    </w:r>
    <w:r>
      <w:rPr>
        <w:noProof/>
      </w:rPr>
      <mc:AlternateContent>
        <mc:Choice Requires="wps">
          <w:drawing>
            <wp:anchor distT="0" distB="0" distL="114300" distR="114300" simplePos="0" relativeHeight="251716608" behindDoc="1" locked="0" layoutInCell="0" allowOverlap="1" wp14:anchorId="04241C2D" wp14:editId="7859ACBB">
              <wp:simplePos x="0" y="0"/>
              <wp:positionH relativeFrom="margin">
                <wp:align>center</wp:align>
              </wp:positionH>
              <wp:positionV relativeFrom="margin">
                <wp:align>center</wp:align>
              </wp:positionV>
              <wp:extent cx="6508750" cy="2603500"/>
              <wp:effectExtent l="0" t="1762125" r="0" b="1425575"/>
              <wp:wrapNone/>
              <wp:docPr id="39"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22431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241C2D" id="_x0000_t202" coordsize="21600,21600" o:spt="202" path="m,l,21600r21600,l21600,xe">
              <v:stroke joinstyle="miter"/>
              <v:path gradientshapeok="t" o:connecttype="rect"/>
            </v:shapetype>
            <v:shape id="WordArt 462" o:spid="_x0000_s1118" type="#_x0000_t202" style="position:absolute;left:0;text-align:left;margin-left:0;margin-top:0;width:512.5pt;height:205pt;rotation:-45;z-index:-251599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" o:allowincell="f" filled="f" stroked="f">
              <v:stroke joinstyle="round"/>
              <o:lock v:ext="edit" shapetype="t"/>
              <v:textbox style="mso-fit-shape-to-text:t">
                <w:txbxContent>
                  <w:p w14:paraId="5122431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D886" w14:textId="77777777" w:rsidR="00FF7E06" w:rsidRDefault="00FF7E0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B5660" w14:textId="431E0E83" w:rsidR="00FF7E06" w:rsidRDefault="00FF7E06">
    <w:pPr>
      <w:pStyle w:val="Header"/>
    </w:pPr>
    <w:r>
      <w:rPr>
        <w:noProof/>
      </w:rPr>
      <w:fldChar w:fldCharType="begin"/>
    </w:r>
    <w:r>
      <w:rPr>
        <w:noProof/>
      </w:rPr>
      <w:instrText xml:space="preserve"> STYLEREF  "Heading 1 (#)" \n \w  \* MERGEFORMAT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ABOUT THIS REPORT</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77948" w14:textId="3D3FB245"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ABOUT THIS REPORT</w:t>
    </w:r>
    <w:r>
      <w:rPr>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8F8B2" w14:textId="77777777" w:rsidR="00FF7E06" w:rsidRDefault="00FF7E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3F372" w14:textId="77777777" w:rsidR="00FF7E06" w:rsidRDefault="00FF7E0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0E9E0" w14:textId="127FE71E" w:rsidR="00FF7E06" w:rsidRDefault="00C3718A">
    <w:pPr>
      <w:pStyle w:val="Header"/>
    </w:pPr>
    <w:fldSimple w:instr=" STYLEREF  &quot;Heading 1 (#)&quot; \n  \* MERGEFORMAT ">
      <w:r w:rsidR="007521AA">
        <w:rPr>
          <w:noProof/>
        </w:rPr>
        <w:t>1</w:t>
      </w:r>
    </w:fldSimple>
    <w:r w:rsidR="00FF7E06">
      <w:t xml:space="preserve">. </w:t>
    </w:r>
    <w:fldSimple w:instr=" STYLEREF  &quot;Heading 1 (#)&quot;  \* MERGEFORMAT ">
      <w:r w:rsidR="007521AA">
        <w:rPr>
          <w:noProof/>
        </w:rPr>
        <w:t>ABOUT THIS REPORT</w:t>
      </w:r>
    </w:fldSimple>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4E8D9" w14:textId="3D88F1B5" w:rsidR="00FF7E06" w:rsidRDefault="00C3718A" w:rsidP="00261AC8">
    <w:pPr>
      <w:pStyle w:val="Header"/>
      <w:jc w:val="right"/>
    </w:pPr>
    <w:fldSimple w:instr=" STYLEREF  &quot;Heading 1 (#)&quot; \n  \* MERGEFORMAT ">
      <w:r w:rsidR="007521AA">
        <w:rPr>
          <w:noProof/>
        </w:rPr>
        <w:t>1</w:t>
      </w:r>
    </w:fldSimple>
    <w:r w:rsidR="00FF7E06">
      <w:t xml:space="preserve">. </w:t>
    </w:r>
    <w:fldSimple w:instr=" STYLEREF  &quot;Heading 1 (#)&quot;  \* MERGEFORMAT ">
      <w:r w:rsidR="007521AA">
        <w:rPr>
          <w:noProof/>
        </w:rPr>
        <w:t>ABOUT THIS REPORT</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131E8" w14:textId="77777777" w:rsidR="00FF7E06" w:rsidRDefault="00FF7E06">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72885" w14:textId="77777777" w:rsidR="00FF7E06" w:rsidRDefault="00FF7E0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95357" w14:textId="77777777" w:rsidR="00FF7E06" w:rsidRDefault="00FF7E0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721E7" w14:textId="77777777" w:rsidR="00FF7E06" w:rsidRDefault="00FF7E06">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80059" w14:textId="77777777" w:rsidR="00FF7E06" w:rsidRDefault="00FF7E0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88EE2" w14:textId="77777777" w:rsidR="00FF7E06" w:rsidRDefault="00FF7E0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E8F22" w14:textId="77777777" w:rsidR="00FF7E06" w:rsidRDefault="00FF7E0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3CD0B" w14:textId="54E43FE0" w:rsidR="00FF7E06" w:rsidRPr="00F73D4D"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FUNDING DELIVERY OF OUR SERVICES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62959" w14:textId="76D918F1" w:rsidR="00FF7E06" w:rsidRDefault="00FF7E06">
    <w:pPr>
      <w:pStyle w:val="Header"/>
    </w:pPr>
    <w:r>
      <w:t>Introduction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16626" w14:textId="77777777" w:rsidR="00FF7E06" w:rsidRDefault="00FF7E0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4C9E4" w14:textId="77777777" w:rsidR="00FF7E06" w:rsidRDefault="00FF7E0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9058" w14:textId="5FBF758C" w:rsidR="00FF7E06" w:rsidRDefault="00FF7E06" w:rsidP="00E73BC6">
    <w:pPr>
      <w:pStyle w:val="Header"/>
      <w:jc w:val="right"/>
    </w:pPr>
    <w:r>
      <w:rPr>
        <w:noProof/>
        <w:lang w:eastAsia="en-AU"/>
      </w:rPr>
      <mc:AlternateContent>
        <mc:Choice Requires="wps">
          <w:drawing>
            <wp:anchor distT="0" distB="0" distL="114300" distR="114300" simplePos="0" relativeHeight="251710464" behindDoc="0" locked="0" layoutInCell="1" allowOverlap="1" wp14:anchorId="23447F97" wp14:editId="26E85097">
              <wp:simplePos x="0" y="0"/>
              <wp:positionH relativeFrom="column">
                <wp:posOffset>9314815</wp:posOffset>
              </wp:positionH>
              <wp:positionV relativeFrom="paragraph">
                <wp:posOffset>283210</wp:posOffset>
              </wp:positionV>
              <wp:extent cx="393065" cy="6189980"/>
              <wp:effectExtent l="0" t="0" r="0" b="1270"/>
              <wp:wrapNone/>
              <wp:docPr id="543" name="Text Box 543"/>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73BD9E" w14:textId="156B6DE5" w:rsidR="00FF7E06" w:rsidRDefault="00FF7E06" w:rsidP="00ED7AFF">
                          <w:pPr>
                            <w:pStyle w:val="Header"/>
                          </w:pPr>
                          <w:r>
                            <w:rPr>
                              <w:noProof/>
                            </w:rPr>
                            <w:fldChar w:fldCharType="begin"/>
                          </w:r>
                          <w:r>
                            <w:rPr>
                              <w:noProof/>
                            </w:rPr>
                            <w:instrText xml:space="preserve"> STYLEREF  "Heading 1 (#)" \n \w  \* MERGEFORMAT </w:instrText>
                          </w:r>
                          <w:r>
                            <w:rPr>
                              <w:noProof/>
                            </w:rPr>
                            <w:fldChar w:fldCharType="separate"/>
                          </w:r>
                          <w:r w:rsidR="007521AA">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FUNDING DELIVERY OF OUR SERVICES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47F97" id="_x0000_t202" coordsize="21600,21600" o:spt="202" path="m,l,21600r21600,l21600,xe">
              <v:stroke joinstyle="miter"/>
              <v:path gradientshapeok="t" o:connecttype="rect"/>
            </v:shapetype>
            <v:shape id="Text Box 543" o:spid="_x0000_s1119" type="#_x0000_t202" style="position:absolute;left:0;text-align:left;margin-left:733.45pt;margin-top:22.3pt;width:30.95pt;height:48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" filled="f" stroked="f" strokeweight=".5pt">
              <v:textbox style="layout-flow:vertical">
                <w:txbxContent>
                  <w:p w14:paraId="2A73BD9E" w14:textId="156B6DE5" w:rsidR="00FF7E06" w:rsidRDefault="00FF7E06" w:rsidP="00ED7AFF">
                    <w:pPr>
                      <w:pStyle w:val="Header"/>
                    </w:pPr>
                    <w:r>
                      <w:rPr>
                        <w:noProof/>
                      </w:rPr>
                      <w:fldChar w:fldCharType="begin"/>
                    </w:r>
                    <w:r>
                      <w:rPr>
                        <w:noProof/>
                      </w:rPr>
                      <w:instrText xml:space="preserve"> STYLEREF  "Heading 1 (#)" \n \w  \* MERGEFORMAT </w:instrText>
                    </w:r>
                    <w:r>
                      <w:rPr>
                        <w:noProof/>
                      </w:rPr>
                      <w:fldChar w:fldCharType="separate"/>
                    </w:r>
                    <w:r w:rsidR="007521AA">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FUNDING DELIVERY OF OUR SERVICES</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707392" behindDoc="0" locked="0" layoutInCell="1" allowOverlap="1" wp14:anchorId="3B6E57EE" wp14:editId="4F0D68E1">
              <wp:simplePos x="0" y="0"/>
              <wp:positionH relativeFrom="column">
                <wp:posOffset>-502920</wp:posOffset>
              </wp:positionH>
              <wp:positionV relativeFrom="paragraph">
                <wp:posOffset>270510</wp:posOffset>
              </wp:positionV>
              <wp:extent cx="393065" cy="6189980"/>
              <wp:effectExtent l="0" t="0" r="0" b="1270"/>
              <wp:wrapNone/>
              <wp:docPr id="545" name="Text Box 54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C98E4D" w14:textId="63EC8D5E"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18</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E57EE" id="Text Box 545" o:spid="_x0000_s1120" type="#_x0000_t202" style="position:absolute;left:0;text-align:left;margin-left:-39.6pt;margin-top:21.3pt;width:30.95pt;height:48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" filled="f" stroked="f" strokeweight=".5pt">
              <v:textbox style="layout-flow:vertical">
                <w:txbxContent>
                  <w:p w14:paraId="2AC98E4D" w14:textId="63EC8D5E"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18</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Pr>
                        <w:rStyle w:val="PageNumber"/>
                      </w:rPr>
                      <w:t>2019-20 Model Report</w:t>
                    </w:r>
                    <w:r w:rsidRPr="00D90086">
                      <w:rPr>
                        <w:rStyle w:val="PageNumber"/>
                      </w:rPr>
                      <w:fldChar w:fldCharType="end"/>
                    </w:r>
                    <w:r w:rsidRPr="00D90086">
                      <w:t xml:space="preserve"> </w:t>
                    </w:r>
                  </w:p>
                </w:txbxContent>
              </v:textbox>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E99B7" w14:textId="77777777" w:rsidR="00FF7E06" w:rsidRPr="00CC2A29" w:rsidRDefault="00FF7E06" w:rsidP="00E73BC6">
    <w:pPr>
      <w:pStyle w:val="Header"/>
    </w:pPr>
    <w:r>
      <w:rPr>
        <w:noProof/>
        <w:lang w:eastAsia="en-AU"/>
      </w:rPr>
      <mc:AlternateContent>
        <mc:Choice Requires="wps">
          <w:drawing>
            <wp:anchor distT="0" distB="0" distL="114300" distR="114300" simplePos="0" relativeHeight="251701248" behindDoc="0" locked="0" layoutInCell="1" allowOverlap="1" wp14:anchorId="3C7860F1" wp14:editId="712BE147">
              <wp:simplePos x="0" y="0"/>
              <wp:positionH relativeFrom="column">
                <wp:posOffset>9272270</wp:posOffset>
              </wp:positionH>
              <wp:positionV relativeFrom="paragraph">
                <wp:posOffset>301625</wp:posOffset>
              </wp:positionV>
              <wp:extent cx="393192" cy="6190488"/>
              <wp:effectExtent l="0" t="0" r="0" b="1270"/>
              <wp:wrapNone/>
              <wp:docPr id="544" name="Text Box 544"/>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3E1317" w14:textId="30D493D2"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FUNDING DELIVERY OF OUR SERVICES</w:t>
                          </w:r>
                          <w:r>
                            <w:rPr>
                              <w:noProof/>
                            </w:rPr>
                            <w:fldChar w:fldCharType="end"/>
                          </w:r>
                        </w:p>
                        <w:p w14:paraId="296F3824" w14:textId="77777777" w:rsidR="00FF7E06" w:rsidRDefault="00FF7E06" w:rsidP="00E73BC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860F1" id="_x0000_t202" coordsize="21600,21600" o:spt="202" path="m,l,21600r21600,l21600,xe">
              <v:stroke joinstyle="miter"/>
              <v:path gradientshapeok="t" o:connecttype="rect"/>
            </v:shapetype>
            <v:shape id="Text Box 544" o:spid="_x0000_s1121" type="#_x0000_t202" style="position:absolute;margin-left:730.1pt;margin-top:23.75pt;width:30.95pt;height:48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" filled="f" stroked="f" strokeweight=".5pt">
              <v:textbox style="layout-flow:vertical">
                <w:txbxContent>
                  <w:p w14:paraId="353E1317" w14:textId="30D493D2"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FUNDING DELIVERY OF OUR SERVICES</w:t>
                    </w:r>
                    <w:r>
                      <w:rPr>
                        <w:noProof/>
                      </w:rPr>
                      <w:fldChar w:fldCharType="end"/>
                    </w:r>
                  </w:p>
                  <w:p w14:paraId="296F3824" w14:textId="77777777" w:rsidR="00FF7E06" w:rsidRDefault="00FF7E06" w:rsidP="00E73BC6">
                    <w:pPr>
                      <w:pStyle w:val="Header"/>
                      <w:jc w:val="right"/>
                    </w:pPr>
                  </w:p>
                </w:txbxContent>
              </v:textbox>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125C4" w14:textId="77777777" w:rsidR="00FF7E06" w:rsidRDefault="00FF7E06">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92D10" w14:textId="718F5158" w:rsidR="00FF7E06" w:rsidRPr="00F73D4D"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FUNDING DELIVERY OF OUR SERVICES</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5CCDE" w14:textId="77777777" w:rsidR="00FF7E06" w:rsidRDefault="00FF7E0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D9B65" w14:textId="0DA05376" w:rsidR="00FF7E06" w:rsidRDefault="00C3718A" w:rsidP="00261AC8">
    <w:pPr>
      <w:pStyle w:val="Header"/>
      <w:jc w:val="right"/>
    </w:pPr>
    <w:fldSimple w:instr=" STYLEREF  &quot;Heading 1 (#)&quot; \n  \* MERGEFORMAT ">
      <w:r w:rsidR="007521AA">
        <w:rPr>
          <w:noProof/>
        </w:rPr>
        <w:t>2</w:t>
      </w:r>
    </w:fldSimple>
    <w:r w:rsidR="00FF7E06">
      <w:t xml:space="preserve">. </w:t>
    </w:r>
    <w:fldSimple w:instr=" STYLEREF  &quot;Heading 1 (#)&quot;  \* MERGEFORMAT ">
      <w:r w:rsidR="007521AA">
        <w:rPr>
          <w:noProof/>
        </w:rPr>
        <w:t>FUNDING DELIVERY OF OUR SERVICES</w:t>
      </w:r>
    </w:fldSimple>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A1C18" w14:textId="133F137F"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FUNDING DELIVERY OF OUR SERVICES</w:t>
    </w:r>
    <w:r>
      <w:rPr>
        <w:noProof/>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137BA" w14:textId="76662B93"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2</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FUNDING DELIVERY OF OUR SERVICES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3CD1A" w14:textId="727E50C9" w:rsidR="00FF7E06" w:rsidRDefault="00FF7E06" w:rsidP="00D53D63">
    <w:pPr>
      <w:pStyle w:val="Header"/>
      <w:jc w:val="righ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944B6" w14:textId="77777777" w:rsidR="00FF7E06" w:rsidRDefault="00FF7E0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A95D8" w14:textId="77777777" w:rsidR="00FF7E06" w:rsidRDefault="00FF7E0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993C8" w14:textId="369E647B" w:rsidR="00FF7E06" w:rsidRDefault="00FF7E06" w:rsidP="00E73BC6">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EF584" w14:textId="77777777" w:rsidR="00FF7E06" w:rsidRDefault="00FF7E0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25A13" w14:textId="65065DEC"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Pr>
        <w:noProof/>
      </w:rPr>
      <w:t>3</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THE COST OF DELIVERING SERVICES</w:t>
    </w:r>
    <w:r>
      <w:rPr>
        <w:noProof/>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1BDBC" w14:textId="6040AC76"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Pr>
        <w:noProof/>
      </w:rPr>
      <w:t>3</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THE COST OF DELIVERING SERVICES</w:t>
    </w:r>
    <w:r>
      <w:rPr>
        <w:noProof/>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AF573" w14:textId="77777777" w:rsidR="00FF7E06" w:rsidRDefault="00FF7E0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19FE5" w14:textId="78A650D4"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3</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THE COST OF DELIVERING SERVICES</w:t>
    </w:r>
    <w:r>
      <w:rPr>
        <w:noProof/>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2D091" w14:textId="75683192" w:rsidR="00FF7E06" w:rsidRDefault="00C3718A" w:rsidP="00261AC8">
    <w:pPr>
      <w:pStyle w:val="Header"/>
      <w:jc w:val="right"/>
    </w:pPr>
    <w:fldSimple w:instr=" STYLEREF  &quot;Heading 1 (#)&quot; \n  \* MERGEFORMAT ">
      <w:r w:rsidR="007521AA">
        <w:rPr>
          <w:noProof/>
        </w:rPr>
        <w:t>3</w:t>
      </w:r>
    </w:fldSimple>
    <w:r w:rsidR="00FF7E06">
      <w:t xml:space="preserve">. </w:t>
    </w:r>
    <w:fldSimple w:instr=" STYLEREF  &quot;Heading 1 (#)&quot;  \* MERGEFORMAT ">
      <w:r w:rsidR="007521AA">
        <w:rPr>
          <w:noProof/>
        </w:rPr>
        <w:t>THE COST OF DELIVERING SERVICES</w:t>
      </w:r>
    </w:fldSimple>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0C107" w14:textId="77777777" w:rsidR="00FF7E06" w:rsidRDefault="00FF7E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1497" w14:textId="33C8AB63" w:rsidR="00FF7E06" w:rsidRPr="00945A6E" w:rsidRDefault="00C3718A" w:rsidP="00945A6E">
    <w:pPr>
      <w:pStyle w:val="Header"/>
    </w:pPr>
    <w:fldSimple w:instr=" STYLEREF  &quot;Heading 1 (TOC)&quot;  \* MERGEFORMAT ">
      <w:r w:rsidR="007521AA">
        <w:rPr>
          <w:noProof/>
        </w:rPr>
        <w:t>Introduction</w:t>
      </w:r>
    </w:fldSimple>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492BA" w14:textId="77777777" w:rsidR="00FF7E06" w:rsidRDefault="00FF7E06">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09266" w14:textId="77777777" w:rsidR="00FF7E06" w:rsidRDefault="00FF7E0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D0F3C" w14:textId="77777777" w:rsidR="00FF7E06" w:rsidRDefault="00FF7E0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6F200" w14:textId="77777777" w:rsidR="00FF7E06" w:rsidRDefault="00FF7E06">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8E5F4" w14:textId="77777777" w:rsidR="00FF7E06" w:rsidRDefault="00FF7E0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F7EB0" w14:textId="77777777" w:rsidR="00FF7E06" w:rsidRDefault="00FF7E06">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921F" w14:textId="5FD30E38" w:rsidR="00FF7E06" w:rsidRPr="00404AF8" w:rsidRDefault="00FF7E06" w:rsidP="00E73BC6">
    <w:pPr>
      <w:pStyle w:val="Header"/>
    </w:pPr>
    <w:r>
      <w:rPr>
        <w:noProof/>
        <w:lang w:eastAsia="en-AU"/>
      </w:rPr>
      <mc:AlternateContent>
        <mc:Choice Requires="wps">
          <w:drawing>
            <wp:anchor distT="0" distB="0" distL="114300" distR="114300" simplePos="0" relativeHeight="251684864" behindDoc="0" locked="0" layoutInCell="1" allowOverlap="1" wp14:anchorId="2DC2CF35" wp14:editId="6BA81E8D">
              <wp:simplePos x="0" y="0"/>
              <wp:positionH relativeFrom="column">
                <wp:posOffset>-502920</wp:posOffset>
              </wp:positionH>
              <wp:positionV relativeFrom="paragraph">
                <wp:posOffset>226118</wp:posOffset>
              </wp:positionV>
              <wp:extent cx="393192" cy="6190488"/>
              <wp:effectExtent l="0" t="0" r="0" b="1270"/>
              <wp:wrapNone/>
              <wp:docPr id="546" name="Text Box 546"/>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816586" w14:textId="3B62EC8F"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38</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p w14:paraId="6920BB77" w14:textId="77777777" w:rsidR="00FF7E06" w:rsidRDefault="00FF7E06" w:rsidP="00E73BC6">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2CF35" id="_x0000_t202" coordsize="21600,21600" o:spt="202" path="m,l,21600r21600,l21600,xe">
              <v:stroke joinstyle="miter"/>
              <v:path gradientshapeok="t" o:connecttype="rect"/>
            </v:shapetype>
            <v:shape id="Text Box 546" o:spid="_x0000_s1123" type="#_x0000_t202" style="position:absolute;margin-left:-39.6pt;margin-top:17.8pt;width:30.95pt;height:48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" filled="f" stroked="f" strokeweight=".5pt">
              <v:textbox style="layout-flow:vertical">
                <w:txbxContent>
                  <w:p w14:paraId="72816586" w14:textId="3B62EC8F"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38</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p w14:paraId="6920BB77" w14:textId="77777777" w:rsidR="00FF7E06" w:rsidRDefault="00FF7E06" w:rsidP="00E73BC6">
                    <w:pPr>
                      <w:pStyle w:val="Footereven"/>
                    </w:pPr>
                  </w:p>
                </w:txbxContent>
              </v:textbox>
            </v:shape>
          </w:pict>
        </mc:Fallback>
      </mc:AlternateContent>
    </w:r>
    <w:r>
      <w:rPr>
        <w:noProof/>
        <w:lang w:eastAsia="en-AU"/>
      </w:rPr>
      <mc:AlternateContent>
        <mc:Choice Requires="wps">
          <w:drawing>
            <wp:anchor distT="0" distB="0" distL="114300" distR="114300" simplePos="0" relativeHeight="251682816" behindDoc="0" locked="0" layoutInCell="1" allowOverlap="1" wp14:anchorId="24E26459" wp14:editId="1C3077E3">
              <wp:simplePos x="0" y="0"/>
              <wp:positionH relativeFrom="column">
                <wp:posOffset>9272270</wp:posOffset>
              </wp:positionH>
              <wp:positionV relativeFrom="paragraph">
                <wp:posOffset>301625</wp:posOffset>
              </wp:positionV>
              <wp:extent cx="393192" cy="6190488"/>
              <wp:effectExtent l="0" t="0" r="0" b="1270"/>
              <wp:wrapNone/>
              <wp:docPr id="240" name="Text Box 240"/>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40521F" w14:textId="417EEF71"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p w14:paraId="3D9B3253" w14:textId="77777777" w:rsidR="00FF7E06" w:rsidRDefault="00FF7E06" w:rsidP="00E73BC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26459" id="_x0000_t202" coordsize="21600,21600" o:spt="202" path="m,l,21600r21600,l21600,xe">
              <v:stroke joinstyle="miter"/>
              <v:path gradientshapeok="t" o:connecttype="rect"/>
            </v:shapetype>
            <v:shape id="Text Box 240" o:spid="_x0000_s1124" type="#_x0000_t202" style="position:absolute;margin-left:730.1pt;margin-top:23.75pt;width:30.95pt;height:48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" filled="f" stroked="f" strokeweight=".5pt">
              <v:textbox style="layout-flow:vertical">
                <w:txbxContent>
                  <w:p w14:paraId="0B40521F" w14:textId="417EEF71"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p w14:paraId="3D9B3253" w14:textId="77777777" w:rsidR="00FF7E06" w:rsidRDefault="00FF7E06" w:rsidP="00E73BC6">
                    <w:pPr>
                      <w:pStyle w:val="Header"/>
                    </w:pPr>
                  </w:p>
                </w:txbxContent>
              </v:textbox>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0A9A4" w14:textId="598A6988" w:rsidR="00FF7E06" w:rsidRPr="00C94370" w:rsidRDefault="00FF7E06" w:rsidP="00E73BC6">
    <w:pPr>
      <w:pStyle w:val="Header"/>
    </w:pPr>
    <w:r>
      <w:rPr>
        <w:noProof/>
        <w:lang w:eastAsia="en-AU"/>
      </w:rPr>
      <mc:AlternateContent>
        <mc:Choice Requires="wps">
          <w:drawing>
            <wp:anchor distT="0" distB="0" distL="114300" distR="114300" simplePos="0" relativeHeight="251683840" behindDoc="0" locked="0" layoutInCell="1" allowOverlap="1" wp14:anchorId="37BBC515" wp14:editId="797080D8">
              <wp:simplePos x="0" y="0"/>
              <wp:positionH relativeFrom="column">
                <wp:posOffset>-502920</wp:posOffset>
              </wp:positionH>
              <wp:positionV relativeFrom="paragraph">
                <wp:posOffset>255847</wp:posOffset>
              </wp:positionV>
              <wp:extent cx="393192" cy="6190488"/>
              <wp:effectExtent l="0" t="0" r="0" b="1270"/>
              <wp:wrapNone/>
              <wp:docPr id="237" name="Text Box 237"/>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7C4B2C0" w14:textId="089E1264"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39</w:t>
                          </w:r>
                          <w:r w:rsidRPr="00BA26F2">
                            <w:rPr>
                              <w:rStyle w:val="PageNumber"/>
                            </w:rPr>
                            <w:fldChar w:fldCharType="end"/>
                          </w:r>
                        </w:p>
                        <w:p w14:paraId="400A4684" w14:textId="77777777" w:rsidR="00FF7E06" w:rsidRDefault="00FF7E06" w:rsidP="00E73BC6">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BC515" id="_x0000_t202" coordsize="21600,21600" o:spt="202" path="m,l,21600r21600,l21600,xe">
              <v:stroke joinstyle="miter"/>
              <v:path gradientshapeok="t" o:connecttype="rect"/>
            </v:shapetype>
            <v:shape id="Text Box 237" o:spid="_x0000_s1125" type="#_x0000_t202" style="position:absolute;margin-left:-39.6pt;margin-top:20.15pt;width:30.95pt;height:48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" filled="f" stroked="f" strokeweight=".5pt">
              <v:textbox style="layout-flow:vertical">
                <w:txbxContent>
                  <w:p w14:paraId="27C4B2C0" w14:textId="089E1264"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39</w:t>
                    </w:r>
                    <w:r w:rsidRPr="00BA26F2">
                      <w:rPr>
                        <w:rStyle w:val="PageNumber"/>
                      </w:rPr>
                      <w:fldChar w:fldCharType="end"/>
                    </w:r>
                  </w:p>
                  <w:p w14:paraId="400A4684" w14:textId="77777777" w:rsidR="00FF7E06" w:rsidRDefault="00FF7E06" w:rsidP="00E73BC6">
                    <w:pPr>
                      <w:pStyle w:val="Footerodd"/>
                    </w:pP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0A73F2DF" wp14:editId="1D38F95B">
              <wp:simplePos x="0" y="0"/>
              <wp:positionH relativeFrom="column">
                <wp:posOffset>9272270</wp:posOffset>
              </wp:positionH>
              <wp:positionV relativeFrom="paragraph">
                <wp:posOffset>301625</wp:posOffset>
              </wp:positionV>
              <wp:extent cx="393192" cy="6190488"/>
              <wp:effectExtent l="0" t="0" r="0" b="1270"/>
              <wp:wrapNone/>
              <wp:docPr id="236" name="Text Box 236"/>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E66370" w14:textId="052874A2"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3F2DF" id="_x0000_t202" coordsize="21600,21600" o:spt="202" path="m,l,21600r21600,l21600,xe">
              <v:stroke joinstyle="miter"/>
              <v:path gradientshapeok="t" o:connecttype="rect"/>
            </v:shapetype>
            <v:shape id="Text Box 236" o:spid="_x0000_s1126" type="#_x0000_t202" style="position:absolute;margin-left:730.1pt;margin-top:23.75pt;width:30.95pt;height:48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" filled="f" stroked="f" strokeweight=".5pt">
              <v:textbox style="layout-flow:vertical">
                <w:txbxContent>
                  <w:p w14:paraId="05E66370" w14:textId="052874A2"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txbxContent>
              </v:textbox>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8AD9B" w14:textId="77777777" w:rsidR="00FF7E06" w:rsidRDefault="00FF7E0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98F06" w14:textId="4D43F040" w:rsidR="00FF7E06" w:rsidRPr="007839E2" w:rsidRDefault="00FF7E06" w:rsidP="00E73BC6">
    <w:pPr>
      <w:pStyle w:val="Header"/>
    </w:pP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r>
      <w:rPr>
        <w:noProof/>
        <w:lang w:eastAsia="en-AU"/>
      </w:rPr>
      <mc:AlternateContent>
        <mc:Choice Requires="wps">
          <w:drawing>
            <wp:anchor distT="0" distB="0" distL="114300" distR="114300" simplePos="0" relativeHeight="251699200" behindDoc="0" locked="0" layoutInCell="1" allowOverlap="1" wp14:anchorId="2EA9D1A1" wp14:editId="43DBCD41">
              <wp:simplePos x="0" y="0"/>
              <wp:positionH relativeFrom="column">
                <wp:posOffset>9269910</wp:posOffset>
              </wp:positionH>
              <wp:positionV relativeFrom="paragraph">
                <wp:posOffset>276960</wp:posOffset>
              </wp:positionV>
              <wp:extent cx="396000" cy="6192000"/>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401CD4" w14:textId="77777777" w:rsidR="00FF7E06" w:rsidRDefault="00FF7E06" w:rsidP="00E73BC6">
                          <w:pPr>
                            <w:pStyle w:val="Header"/>
                          </w:pPr>
                        </w:p>
                        <w:p w14:paraId="679ED9EA" w14:textId="77777777" w:rsidR="00FF7E06" w:rsidRDefault="00FF7E06" w:rsidP="00E73BC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A9D1A1" id="_x0000_t202" coordsize="21600,21600" o:spt="202" path="m,l,21600r21600,l21600,xe">
              <v:stroke joinstyle="miter"/>
              <v:path gradientshapeok="t" o:connecttype="rect"/>
            </v:shapetype>
            <v:shape id="Text Box 547" o:spid="_x0000_s1127" type="#_x0000_t202" style="position:absolute;margin-left:729.9pt;margin-top:21.8pt;width:31.2pt;height:487.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" filled="f" stroked="f" strokeweight=".5pt">
              <v:textbox style="layout-flow:vertical">
                <w:txbxContent>
                  <w:p w14:paraId="65401CD4" w14:textId="77777777" w:rsidR="00FF7E06" w:rsidRDefault="00FF7E06" w:rsidP="00E73BC6">
                    <w:pPr>
                      <w:pStyle w:val="Header"/>
                    </w:pPr>
                  </w:p>
                  <w:p w14:paraId="679ED9EA" w14:textId="77777777" w:rsidR="00FF7E06" w:rsidRDefault="00FF7E06" w:rsidP="00E73BC6">
                    <w:pPr>
                      <w:pStyle w:val="Header"/>
                    </w:pP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201E" w14:textId="738BABCF" w:rsidR="00FF7E06" w:rsidRPr="003B54CF" w:rsidRDefault="00C3718A" w:rsidP="003B54CF">
    <w:pPr>
      <w:pStyle w:val="Header"/>
      <w:jc w:val="right"/>
    </w:pPr>
    <w:fldSimple w:instr=" STYLEREF  &quot;Heading 1 (TOC)&quot;  \* MERGEFORMAT ">
      <w:r w:rsidR="007521AA">
        <w:rPr>
          <w:noProof/>
        </w:rPr>
        <w:t>Introduction</w:t>
      </w:r>
    </w:fldSimple>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22281" w14:textId="75D011D2" w:rsidR="00FF7E06" w:rsidRPr="007839E2"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r>
      <w:rPr>
        <w:noProof/>
        <w:lang w:eastAsia="en-AU"/>
      </w:rPr>
      <mc:AlternateContent>
        <mc:Choice Requires="wps">
          <w:drawing>
            <wp:anchor distT="0" distB="0" distL="114300" distR="114300" simplePos="0" relativeHeight="251700224" behindDoc="0" locked="0" layoutInCell="1" allowOverlap="1" wp14:anchorId="625E0031" wp14:editId="4B3A3FE0">
              <wp:simplePos x="0" y="0"/>
              <wp:positionH relativeFrom="column">
                <wp:posOffset>9269910</wp:posOffset>
              </wp:positionH>
              <wp:positionV relativeFrom="paragraph">
                <wp:posOffset>276960</wp:posOffset>
              </wp:positionV>
              <wp:extent cx="396000" cy="61920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1ACB3C" w14:textId="77777777" w:rsidR="00FF7E06" w:rsidRDefault="00FF7E06" w:rsidP="00E73BC6">
                          <w:pPr>
                            <w:pStyle w:val="Header"/>
                            <w:jc w:val="right"/>
                          </w:pPr>
                        </w:p>
                        <w:p w14:paraId="22F3A5D9" w14:textId="77777777" w:rsidR="00FF7E06" w:rsidRDefault="00FF7E06" w:rsidP="00E73BC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5E0031" id="_x0000_t202" coordsize="21600,21600" o:spt="202" path="m,l,21600r21600,l21600,xe">
              <v:stroke joinstyle="miter"/>
              <v:path gradientshapeok="t" o:connecttype="rect"/>
            </v:shapetype>
            <v:shape id="Text Box 384" o:spid="_x0000_s1128" type="#_x0000_t202" style="position:absolute;left:0;text-align:left;margin-left:729.9pt;margin-top:21.8pt;width:31.2pt;height:487.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" filled="f" stroked="f" strokeweight=".5pt">
              <v:textbox style="layout-flow:vertical">
                <w:txbxContent>
                  <w:p w14:paraId="541ACB3C" w14:textId="77777777" w:rsidR="00FF7E06" w:rsidRDefault="00FF7E06" w:rsidP="00E73BC6">
                    <w:pPr>
                      <w:pStyle w:val="Header"/>
                      <w:jc w:val="right"/>
                    </w:pPr>
                  </w:p>
                  <w:p w14:paraId="22F3A5D9" w14:textId="77777777" w:rsidR="00FF7E06" w:rsidRDefault="00FF7E06" w:rsidP="00E73BC6">
                    <w:pPr>
                      <w:pStyle w:val="Header"/>
                      <w:jc w:val="right"/>
                    </w:pPr>
                  </w:p>
                </w:txbxContent>
              </v:textbox>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C2E2E" w14:textId="77777777" w:rsidR="00FF7E06" w:rsidRDefault="00FF7E0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66799" w14:textId="66D886B2" w:rsidR="00FF7E06" w:rsidRPr="00527AF2" w:rsidRDefault="00FF7E06" w:rsidP="00E73BC6">
    <w:pPr>
      <w:pStyle w:val="Header"/>
    </w:pPr>
    <w:r>
      <w:rPr>
        <w:noProof/>
        <w:lang w:eastAsia="en-AU"/>
      </w:rPr>
      <mc:AlternateContent>
        <mc:Choice Requires="wps">
          <w:drawing>
            <wp:anchor distT="0" distB="0" distL="114300" distR="114300" simplePos="0" relativeHeight="251686912" behindDoc="0" locked="0" layoutInCell="1" allowOverlap="1" wp14:anchorId="5C13C1CC" wp14:editId="1A62250B">
              <wp:simplePos x="0" y="0"/>
              <wp:positionH relativeFrom="column">
                <wp:posOffset>-502920</wp:posOffset>
              </wp:positionH>
              <wp:positionV relativeFrom="paragraph">
                <wp:posOffset>262197</wp:posOffset>
              </wp:positionV>
              <wp:extent cx="393065" cy="6189980"/>
              <wp:effectExtent l="0" t="0" r="0" b="1270"/>
              <wp:wrapNone/>
              <wp:docPr id="250" name="Text Box 250"/>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5F2BEA" w14:textId="65466706"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42</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p w14:paraId="40248D85" w14:textId="77777777" w:rsidR="00FF7E06" w:rsidRDefault="00FF7E06" w:rsidP="00E73BC6">
                          <w:pPr>
                            <w:pStyle w:val="Footereven"/>
                          </w:pPr>
                        </w:p>
                        <w:p w14:paraId="5555F52A" w14:textId="77777777" w:rsidR="00FF7E06" w:rsidRDefault="00FF7E06" w:rsidP="00E73BC6">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3C1CC" id="_x0000_t202" coordsize="21600,21600" o:spt="202" path="m,l,21600r21600,l21600,xe">
              <v:stroke joinstyle="miter"/>
              <v:path gradientshapeok="t" o:connecttype="rect"/>
            </v:shapetype>
            <v:shape id="Text Box 250" o:spid="_x0000_s1129" type="#_x0000_t202" style="position:absolute;margin-left:-39.6pt;margin-top:20.65pt;width:30.95pt;height:48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" filled="f" stroked="f" strokeweight=".5pt">
              <v:textbox style="layout-flow:vertical">
                <w:txbxContent>
                  <w:p w14:paraId="4A5F2BEA" w14:textId="65466706" w:rsidR="00FF7E06" w:rsidRPr="00D90086" w:rsidRDefault="00FF7E06" w:rsidP="00E73BC6">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42</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D90086">
                      <w:t xml:space="preserve"> </w:t>
                    </w:r>
                  </w:p>
                  <w:p w14:paraId="40248D85" w14:textId="77777777" w:rsidR="00FF7E06" w:rsidRDefault="00FF7E06" w:rsidP="00E73BC6">
                    <w:pPr>
                      <w:pStyle w:val="Footereven"/>
                    </w:pPr>
                  </w:p>
                  <w:p w14:paraId="5555F52A" w14:textId="77777777" w:rsidR="00FF7E06" w:rsidRDefault="00FF7E06" w:rsidP="00E73BC6">
                    <w:pPr>
                      <w:pStyle w:val="Footereven"/>
                    </w:pPr>
                  </w:p>
                </w:txbxContent>
              </v:textbox>
            </v:shape>
          </w:pict>
        </mc:Fallback>
      </mc:AlternateContent>
    </w:r>
    <w:r>
      <w:rPr>
        <w:noProof/>
        <w:lang w:eastAsia="en-AU"/>
      </w:rPr>
      <mc:AlternateContent>
        <mc:Choice Requires="wps">
          <w:drawing>
            <wp:anchor distT="0" distB="0" distL="114300" distR="114300" simplePos="0" relativeHeight="251685888" behindDoc="0" locked="0" layoutInCell="1" allowOverlap="1" wp14:anchorId="14B159AE" wp14:editId="0662049B">
              <wp:simplePos x="0" y="0"/>
              <wp:positionH relativeFrom="column">
                <wp:posOffset>9272270</wp:posOffset>
              </wp:positionH>
              <wp:positionV relativeFrom="paragraph">
                <wp:posOffset>276225</wp:posOffset>
              </wp:positionV>
              <wp:extent cx="393192" cy="6190488"/>
              <wp:effectExtent l="0" t="0" r="0" b="1270"/>
              <wp:wrapNone/>
              <wp:docPr id="241" name="Text Box 241"/>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2E42A1" w14:textId="765681BB"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p w14:paraId="21BF21A9" w14:textId="77777777" w:rsidR="00FF7E06" w:rsidRDefault="00FF7E06" w:rsidP="00E73BC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159AE" id="_x0000_t202" coordsize="21600,21600" o:spt="202" path="m,l,21600r21600,l21600,xe">
              <v:stroke joinstyle="miter"/>
              <v:path gradientshapeok="t" o:connecttype="rect"/>
            </v:shapetype>
            <v:shape id="Text Box 241" o:spid="_x0000_s1130" type="#_x0000_t202" style="position:absolute;margin-left:730.1pt;margin-top:21.75pt;width:30.95pt;height:48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" filled="f" stroked="f" strokeweight=".5pt">
              <v:textbox style="layout-flow:vertical">
                <w:txbxContent>
                  <w:p w14:paraId="782E42A1" w14:textId="765681BB"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p w14:paraId="21BF21A9" w14:textId="77777777" w:rsidR="00FF7E06" w:rsidRDefault="00FF7E06" w:rsidP="00E73BC6">
                    <w:pPr>
                      <w:pStyle w:val="Header"/>
                    </w:pPr>
                  </w:p>
                </w:txbxContent>
              </v:textbox>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D1300" w14:textId="6C073B2B" w:rsidR="00FF7E06" w:rsidRPr="00527AF2" w:rsidRDefault="00FF7E06" w:rsidP="00E73BC6">
    <w:pPr>
      <w:pStyle w:val="Header"/>
    </w:pPr>
    <w:r>
      <w:rPr>
        <w:noProof/>
        <w:lang w:eastAsia="en-AU"/>
      </w:rPr>
      <mc:AlternateContent>
        <mc:Choice Requires="wps">
          <w:drawing>
            <wp:anchor distT="0" distB="0" distL="114300" distR="114300" simplePos="0" relativeHeight="251688960" behindDoc="0" locked="0" layoutInCell="1" allowOverlap="1" wp14:anchorId="4D42D3A7" wp14:editId="185C8C1E">
              <wp:simplePos x="0" y="0"/>
              <wp:positionH relativeFrom="column">
                <wp:posOffset>-502920</wp:posOffset>
              </wp:positionH>
              <wp:positionV relativeFrom="paragraph">
                <wp:posOffset>269933</wp:posOffset>
              </wp:positionV>
              <wp:extent cx="393065" cy="6189980"/>
              <wp:effectExtent l="0" t="0" r="0" b="1270"/>
              <wp:wrapNone/>
              <wp:docPr id="549" name="Text Box 549"/>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AB41E5" w14:textId="2BD2946E"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41</w:t>
                          </w:r>
                          <w:r w:rsidRPr="00BA26F2">
                            <w:rPr>
                              <w:rStyle w:val="PageNumber"/>
                            </w:rPr>
                            <w:fldChar w:fldCharType="end"/>
                          </w:r>
                        </w:p>
                        <w:p w14:paraId="0E0BCEC7" w14:textId="77777777" w:rsidR="00FF7E06" w:rsidRDefault="00FF7E06" w:rsidP="00E73BC6">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2D3A7" id="_x0000_t202" coordsize="21600,21600" o:spt="202" path="m,l,21600r21600,l21600,xe">
              <v:stroke joinstyle="miter"/>
              <v:path gradientshapeok="t" o:connecttype="rect"/>
            </v:shapetype>
            <v:shape id="Text Box 549" o:spid="_x0000_s1131" type="#_x0000_t202" style="position:absolute;margin-left:-39.6pt;margin-top:21.25pt;width:30.95pt;height:48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" filled="f" stroked="f" strokeweight=".5pt">
              <v:textbox style="layout-flow:vertical">
                <w:txbxContent>
                  <w:p w14:paraId="5DAB41E5" w14:textId="2BD2946E" w:rsidR="00FF7E06" w:rsidRPr="00BA26F2" w:rsidRDefault="00FF7E06" w:rsidP="00E73BC6">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Pr>
                        <w:rStyle w:val="PageNumber"/>
                      </w:rPr>
                      <w:t>2019-20 Model Report</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41</w:t>
                    </w:r>
                    <w:r w:rsidRPr="00BA26F2">
                      <w:rPr>
                        <w:rStyle w:val="PageNumber"/>
                      </w:rPr>
                      <w:fldChar w:fldCharType="end"/>
                    </w:r>
                  </w:p>
                  <w:p w14:paraId="0E0BCEC7" w14:textId="77777777" w:rsidR="00FF7E06" w:rsidRDefault="00FF7E06" w:rsidP="00E73BC6">
                    <w:pPr>
                      <w:pStyle w:val="Footerodd"/>
                    </w:pPr>
                  </w:p>
                </w:txbxContent>
              </v:textbox>
            </v:shape>
          </w:pict>
        </mc:Fallback>
      </mc:AlternateContent>
    </w:r>
    <w:r>
      <w:rPr>
        <w:noProof/>
        <w:lang w:eastAsia="en-AU"/>
      </w:rPr>
      <mc:AlternateContent>
        <mc:Choice Requires="wps">
          <w:drawing>
            <wp:anchor distT="0" distB="0" distL="114300" distR="114300" simplePos="0" relativeHeight="251687936" behindDoc="0" locked="0" layoutInCell="1" allowOverlap="1" wp14:anchorId="51E7DA54" wp14:editId="46AFA9D9">
              <wp:simplePos x="0" y="0"/>
              <wp:positionH relativeFrom="column">
                <wp:posOffset>9272270</wp:posOffset>
              </wp:positionH>
              <wp:positionV relativeFrom="paragraph">
                <wp:posOffset>301625</wp:posOffset>
              </wp:positionV>
              <wp:extent cx="393192" cy="6190488"/>
              <wp:effectExtent l="0" t="0" r="0" b="1270"/>
              <wp:wrapNone/>
              <wp:docPr id="548" name="Text Box 548"/>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7B1DF2" w14:textId="1E7295EF"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p w14:paraId="5A38A6AD" w14:textId="77777777" w:rsidR="00FF7E06" w:rsidRDefault="00FF7E06" w:rsidP="00E73BC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7DA54" id="_x0000_t202" coordsize="21600,21600" o:spt="202" path="m,l,21600r21600,l21600,xe">
              <v:stroke joinstyle="miter"/>
              <v:path gradientshapeok="t" o:connecttype="rect"/>
            </v:shapetype>
            <v:shape id="Text Box 548" o:spid="_x0000_s1132" type="#_x0000_t202" style="position:absolute;margin-left:730.1pt;margin-top:23.75pt;width:30.95pt;height:48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" filled="f" stroked="f" strokeweight=".5pt">
              <v:textbox style="layout-flow:vertical">
                <w:txbxContent>
                  <w:p w14:paraId="3C7B1DF2" w14:textId="1E7295EF"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p w14:paraId="5A38A6AD" w14:textId="77777777" w:rsidR="00FF7E06" w:rsidRDefault="00FF7E06" w:rsidP="00E73BC6">
                    <w:pPr>
                      <w:pStyle w:val="Header"/>
                      <w:jc w:val="right"/>
                    </w:pPr>
                  </w:p>
                </w:txbxContent>
              </v:textbox>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D3E1B" w14:textId="77777777" w:rsidR="00FF7E06" w:rsidRDefault="00FF7E06">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8689B" w14:textId="5F819A5A" w:rsidR="00FF7E06" w:rsidRDefault="00FF7E06" w:rsidP="00E73BC6">
    <w:pPr>
      <w:pStyle w:val="Header"/>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297F1" w14:textId="345782DA" w:rsidR="00FF7E06" w:rsidRDefault="00FF7E06" w:rsidP="00E73BC6">
    <w:pPr>
      <w:pStyle w:val="Header"/>
      <w:jc w:val="right"/>
    </w:pPr>
    <w:r>
      <w:rPr>
        <w:noProof/>
      </w:rPr>
      <w:fldChar w:fldCharType="begin"/>
    </w:r>
    <w:r>
      <w:rPr>
        <w:noProof/>
      </w:rPr>
      <w:instrText xml:space="preserve"> STYLEREF  "Heading 1 (#)" \n \w  \* MERGEFORMAT </w:instrText>
    </w:r>
    <w:r>
      <w:rPr>
        <w:noProof/>
      </w:rPr>
      <w:fldChar w:fldCharType="separate"/>
    </w:r>
    <w:r w:rsidR="007521AA">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sidR="007521AA">
      <w:rPr>
        <w:noProof/>
      </w:rPr>
      <w:t>DISAGGREGATED FINANCIAL INFORMATION BY OUTPUT</w:t>
    </w:r>
    <w:r>
      <w:rPr>
        <w:noProof/>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BE69A" w14:textId="77777777" w:rsidR="00FF7E06" w:rsidRDefault="00FF7E06">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8F832" w14:textId="5CBDB21C" w:rsidR="00FF7E06" w:rsidRDefault="00FF7E06" w:rsidP="00E73BC6">
    <w:pPr>
      <w:pStyle w:val="Header"/>
    </w:pPr>
    <w:r>
      <w:rPr>
        <w:noProof/>
      </w:rPr>
      <mc:AlternateContent>
        <mc:Choice Requires="wps">
          <w:drawing>
            <wp:anchor distT="0" distB="0" distL="114300" distR="114300" simplePos="0" relativeHeight="251720704" behindDoc="1" locked="0" layoutInCell="0" allowOverlap="1" wp14:anchorId="05FC39E6" wp14:editId="3845E294">
              <wp:simplePos x="0" y="0"/>
              <wp:positionH relativeFrom="margin">
                <wp:align>center</wp:align>
              </wp:positionH>
              <wp:positionV relativeFrom="margin">
                <wp:align>center</wp:align>
              </wp:positionV>
              <wp:extent cx="6508750" cy="2603500"/>
              <wp:effectExtent l="0" t="1762125" r="0" b="1425575"/>
              <wp:wrapNone/>
              <wp:docPr id="29" name="WordArt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0860F0"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FC39E6" id="_x0000_t202" coordsize="21600,21600" o:spt="202" path="m,l,21600r21600,l21600,xe">
              <v:stroke joinstyle="miter"/>
              <v:path gradientshapeok="t" o:connecttype="rect"/>
            </v:shapetype>
            <v:shape id="WordArt 466" o:spid="_x0000_s1133" type="#_x0000_t202" style="position:absolute;margin-left:0;margin-top:0;width:512.5pt;height:205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" o:allowincell="f" filled="f" stroked="f">
              <v:stroke joinstyle="round"/>
              <o:lock v:ext="edit" shapetype="t"/>
              <v:textbox style="mso-fit-shape-to-text:t">
                <w:txbxContent>
                  <w:p w14:paraId="760860F0"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DISAGGREGATED FINANCIAL INFORMATION BY OUTPUT</w:t>
    </w:r>
    <w:r>
      <w:rPr>
        <w:noProof/>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49AA4" w14:textId="63252F30" w:rsidR="00FF7E06" w:rsidRDefault="00FF7E06" w:rsidP="00E73BC6">
    <w:pPr>
      <w:pStyle w:val="Header"/>
      <w:jc w:val="right"/>
    </w:pPr>
    <w:r>
      <w:rPr>
        <w:noProof/>
      </w:rPr>
      <mc:AlternateContent>
        <mc:Choice Requires="wps">
          <w:drawing>
            <wp:anchor distT="0" distB="0" distL="114300" distR="114300" simplePos="0" relativeHeight="251721728" behindDoc="1" locked="0" layoutInCell="0" allowOverlap="1" wp14:anchorId="6C12202E" wp14:editId="0E696B71">
              <wp:simplePos x="0" y="0"/>
              <wp:positionH relativeFrom="margin">
                <wp:align>center</wp:align>
              </wp:positionH>
              <wp:positionV relativeFrom="margin">
                <wp:align>center</wp:align>
              </wp:positionV>
              <wp:extent cx="6508750" cy="2603500"/>
              <wp:effectExtent l="0" t="1762125" r="0" b="1425575"/>
              <wp:wrapNone/>
              <wp:docPr id="28" name="WordArt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7BBD5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12202E" id="_x0000_t202" coordsize="21600,21600" o:spt="202" path="m,l,21600r21600,l21600,xe">
              <v:stroke joinstyle="miter"/>
              <v:path gradientshapeok="t" o:connecttype="rect"/>
            </v:shapetype>
            <v:shape id="WordArt 467" o:spid="_x0000_s1134" type="#_x0000_t202" style="position:absolute;left:0;text-align:left;margin-left:0;margin-top:0;width:512.5pt;height:205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" o:allowincell="f" filled="f" stroked="f">
              <v:stroke joinstyle="round"/>
              <o:lock v:ext="edit" shapetype="t"/>
              <v:textbox style="mso-fit-shape-to-text:t">
                <w:txbxContent>
                  <w:p w14:paraId="3A7BBD51" w14:textId="77777777" w:rsidR="00FF7E06" w:rsidRDefault="00FF7E06" w:rsidP="00E73BC6">
                    <w:pPr>
                      <w:jc w:val="center"/>
                      <w:rPr>
                        <w:sz w:val="24"/>
                        <w:szCs w:val="24"/>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fldChar w:fldCharType="begin"/>
    </w:r>
    <w:r>
      <w:rPr>
        <w:noProof/>
      </w:rPr>
      <w:instrText xml:space="preserve"> STYLEREF  "Heading 1 (#)" \n \w  \* MERGEFORMAT </w:instrText>
    </w:r>
    <w:r>
      <w:rPr>
        <w:noProof/>
      </w:rPr>
      <w:fldChar w:fldCharType="separate"/>
    </w:r>
    <w:r>
      <w:rPr>
        <w:noProof/>
      </w:rPr>
      <w:t>4</w:t>
    </w:r>
    <w:r>
      <w:rPr>
        <w:noProof/>
      </w:rPr>
      <w:fldChar w:fldCharType="end"/>
    </w:r>
    <w:r>
      <w:rPr>
        <w:noProof/>
      </w:rPr>
      <w:t xml:space="preserve">. </w:t>
    </w:r>
    <w:r>
      <w:rPr>
        <w:noProof/>
      </w:rPr>
      <w:fldChar w:fldCharType="begin"/>
    </w:r>
    <w:r>
      <w:rPr>
        <w:noProof/>
      </w:rPr>
      <w:instrText xml:space="preserve"> STYLEREF  "Heading 1 (#)"  \* MERGEFORMAT </w:instrText>
    </w:r>
    <w:r>
      <w:rPr>
        <w:noProof/>
      </w:rPr>
      <w:fldChar w:fldCharType="separate"/>
    </w:r>
    <w:r>
      <w:rPr>
        <w:noProof/>
      </w:rPr>
      <w:t>DISAGGREGATED FINANCIAL INFORMATION BY OUTPUT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05F718F"/>
    <w:multiLevelType w:val="multilevel"/>
    <w:tmpl w:val="62421870"/>
    <w:numStyleLink w:val="GuidanceAlphaListStyle"/>
  </w:abstractNum>
  <w:abstractNum w:abstractNumId="3" w15:restartNumberingAfterBreak="0">
    <w:nsid w:val="0198590B"/>
    <w:multiLevelType w:val="multilevel"/>
    <w:tmpl w:val="95E4DDBC"/>
    <w:numStyleLink w:val="ListBulletStyle"/>
  </w:abstractNum>
  <w:abstractNum w:abstractNumId="4"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23276EA"/>
    <w:multiLevelType w:val="multilevel"/>
    <w:tmpl w:val="95E4DDBC"/>
    <w:numStyleLink w:val="ListBulletStyle"/>
  </w:abstractNum>
  <w:abstractNum w:abstractNumId="6" w15:restartNumberingAfterBreak="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7" w15:restartNumberingAfterBreak="0">
    <w:nsid w:val="056A7349"/>
    <w:multiLevelType w:val="multilevel"/>
    <w:tmpl w:val="95E4DDBC"/>
    <w:numStyleLink w:val="ListBulletStyle"/>
  </w:abstractNum>
  <w:abstractNum w:abstractNumId="8" w15:restartNumberingAfterBreak="0">
    <w:nsid w:val="05C804C6"/>
    <w:multiLevelType w:val="multilevel"/>
    <w:tmpl w:val="62421870"/>
    <w:styleLink w:val="GuidanceAlphaListStyle"/>
    <w:lvl w:ilvl="0">
      <w:start w:val="1"/>
      <w:numFmt w:val="lowerLetter"/>
      <w:lvlText w:val="(%1)"/>
      <w:lvlJc w:val="left"/>
      <w:pPr>
        <w:ind w:left="340" w:hanging="340"/>
      </w:pPr>
      <w:rPr>
        <w:color w:val="auto"/>
        <w:u w:color="FFFFFF" w:themeColor="background1"/>
      </w:rPr>
    </w:lvl>
    <w:lvl w:ilvl="1">
      <w:start w:val="1"/>
      <w:numFmt w:val="lowerRoman"/>
      <w:lvlText w:val=" (%2)"/>
      <w:lvlJc w:val="left"/>
      <w:pPr>
        <w:tabs>
          <w:tab w:val="num" w:pos="340"/>
        </w:tabs>
        <w:ind w:left="680" w:hanging="680"/>
      </w:pPr>
      <w:rPr>
        <w:rFonts w:hint="default"/>
      </w:rPr>
    </w:lvl>
    <w:lvl w:ilvl="2">
      <w:start w:val="1"/>
      <w:numFmt w:val="none"/>
      <w:lvlText w:val=" –"/>
      <w:lvlJc w:val="left"/>
      <w:pPr>
        <w:tabs>
          <w:tab w:val="num" w:pos="680"/>
        </w:tabs>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5D15718"/>
    <w:multiLevelType w:val="multilevel"/>
    <w:tmpl w:val="62421870"/>
    <w:numStyleLink w:val="GuidanceAlphaListStyle"/>
  </w:abstractNum>
  <w:abstractNum w:abstractNumId="10" w15:restartNumberingAfterBreak="0">
    <w:nsid w:val="060346F1"/>
    <w:multiLevelType w:val="multilevel"/>
    <w:tmpl w:val="62421870"/>
    <w:numStyleLink w:val="GuidanceAlphaListStyle"/>
  </w:abstractNum>
  <w:abstractNum w:abstractNumId="11" w15:restartNumberingAfterBreak="0">
    <w:nsid w:val="063251E0"/>
    <w:multiLevelType w:val="multilevel"/>
    <w:tmpl w:val="13EA3C1A"/>
    <w:styleLink w:val="ListAlphaStyle1"/>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none"/>
      <w:lvlText w:val="–"/>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EE77F9"/>
    <w:multiLevelType w:val="multilevel"/>
    <w:tmpl w:val="F104AB12"/>
    <w:numStyleLink w:val="NumberedHeadings"/>
  </w:abstractNum>
  <w:abstractNum w:abstractNumId="13" w15:restartNumberingAfterBreak="0">
    <w:nsid w:val="07376F24"/>
    <w:multiLevelType w:val="hybridMultilevel"/>
    <w:tmpl w:val="FA2C2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832084B"/>
    <w:multiLevelType w:val="multilevel"/>
    <w:tmpl w:val="13EA3C1A"/>
    <w:numStyleLink w:val="ListAlphaStyle1"/>
  </w:abstractNum>
  <w:abstractNum w:abstractNumId="16" w15:restartNumberingAfterBreak="0">
    <w:nsid w:val="08556567"/>
    <w:multiLevelType w:val="multilevel"/>
    <w:tmpl w:val="62421870"/>
    <w:numStyleLink w:val="GuidanceAlphaListStyle"/>
  </w:abstractNum>
  <w:abstractNum w:abstractNumId="17" w15:restartNumberingAfterBreak="0">
    <w:nsid w:val="086128F9"/>
    <w:multiLevelType w:val="hybridMultilevel"/>
    <w:tmpl w:val="0106A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8D61C19"/>
    <w:multiLevelType w:val="multilevel"/>
    <w:tmpl w:val="95E4DDBC"/>
    <w:numStyleLink w:val="ListBulletStyle"/>
  </w:abstractNum>
  <w:abstractNum w:abstractNumId="19" w15:restartNumberingAfterBreak="0">
    <w:nsid w:val="08D74788"/>
    <w:multiLevelType w:val="multilevel"/>
    <w:tmpl w:val="95E4DDBC"/>
    <w:numStyleLink w:val="ListBulletStyle"/>
  </w:abstractNum>
  <w:abstractNum w:abstractNumId="20" w15:restartNumberingAfterBreak="0">
    <w:nsid w:val="09581482"/>
    <w:multiLevelType w:val="multilevel"/>
    <w:tmpl w:val="95E4DDBC"/>
    <w:numStyleLink w:val="ListBulletStyle"/>
  </w:abstractNum>
  <w:abstractNum w:abstractNumId="21" w15:restartNumberingAfterBreak="0">
    <w:nsid w:val="09A23CE4"/>
    <w:multiLevelType w:val="multilevel"/>
    <w:tmpl w:val="13EA3C1A"/>
    <w:numStyleLink w:val="ListAlphaStyle1"/>
  </w:abstractNum>
  <w:abstractNum w:abstractNumId="22" w15:restartNumberingAfterBreak="0">
    <w:nsid w:val="09E11DA7"/>
    <w:multiLevelType w:val="multilevel"/>
    <w:tmpl w:val="95E4DDBC"/>
    <w:numStyleLink w:val="ListBulletStyle"/>
  </w:abstractNum>
  <w:abstractNum w:abstractNumId="23" w15:restartNumberingAfterBreak="0">
    <w:nsid w:val="0B9D3FDA"/>
    <w:multiLevelType w:val="multilevel"/>
    <w:tmpl w:val="4C8629F6"/>
    <w:numStyleLink w:val="Bullet"/>
  </w:abstractNum>
  <w:abstractNum w:abstractNumId="24" w15:restartNumberingAfterBreak="0">
    <w:nsid w:val="0C037EEC"/>
    <w:multiLevelType w:val="multilevel"/>
    <w:tmpl w:val="95E4DDBC"/>
    <w:numStyleLink w:val="ListBulletStyle"/>
  </w:abstractNum>
  <w:abstractNum w:abstractNumId="25" w15:restartNumberingAfterBreak="0">
    <w:nsid w:val="0C327B65"/>
    <w:multiLevelType w:val="multilevel"/>
    <w:tmpl w:val="95E4DDBC"/>
    <w:numStyleLink w:val="ListBulletStyle"/>
  </w:abstractNum>
  <w:abstractNum w:abstractNumId="26" w15:restartNumberingAfterBreak="0">
    <w:nsid w:val="0D6A4162"/>
    <w:multiLevelType w:val="multilevel"/>
    <w:tmpl w:val="67B4D2A4"/>
    <w:styleLink w:val="ListBulletAlphaStyle"/>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D907F8E"/>
    <w:multiLevelType w:val="hybridMultilevel"/>
    <w:tmpl w:val="DF626596"/>
    <w:lvl w:ilvl="0" w:tplc="0C090001">
      <w:start w:val="1"/>
      <w:numFmt w:val="bullet"/>
      <w:lvlText w:val=""/>
      <w:lvlJc w:val="left"/>
      <w:pPr>
        <w:ind w:left="360" w:hanging="360"/>
      </w:pPr>
      <w:rPr>
        <w:rFonts w:ascii="Symbol" w:hAnsi="Symbol" w:hint="default"/>
      </w:rPr>
    </w:lvl>
    <w:lvl w:ilvl="1" w:tplc="3192F4A4">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0E254722"/>
    <w:multiLevelType w:val="multilevel"/>
    <w:tmpl w:val="95E4DDBC"/>
    <w:numStyleLink w:val="ListBulletStyle"/>
  </w:abstractNum>
  <w:abstractNum w:abstractNumId="29" w15:restartNumberingAfterBreak="0">
    <w:nsid w:val="0F1F3CF6"/>
    <w:multiLevelType w:val="multilevel"/>
    <w:tmpl w:val="95E4DDBC"/>
    <w:numStyleLink w:val="ListBulletStyle"/>
  </w:abstractNum>
  <w:abstractNum w:abstractNumId="30" w15:restartNumberingAfterBreak="0">
    <w:nsid w:val="0F707916"/>
    <w:multiLevelType w:val="multilevel"/>
    <w:tmpl w:val="13EA3C1A"/>
    <w:numStyleLink w:val="ListAlphaStyle1"/>
  </w:abstractNum>
  <w:abstractNum w:abstractNumId="31" w15:restartNumberingAfterBreak="0">
    <w:nsid w:val="10524AB1"/>
    <w:multiLevelType w:val="multilevel"/>
    <w:tmpl w:val="95E4DDBC"/>
    <w:numStyleLink w:val="ListBulletStyle"/>
  </w:abstractNum>
  <w:abstractNum w:abstractNumId="32" w15:restartNumberingAfterBreak="0">
    <w:nsid w:val="10716FA6"/>
    <w:multiLevelType w:val="multilevel"/>
    <w:tmpl w:val="95E4DDBC"/>
    <w:numStyleLink w:val="ListBulletStyle"/>
  </w:abstractNum>
  <w:abstractNum w:abstractNumId="33" w15:restartNumberingAfterBreak="0">
    <w:nsid w:val="10D73C70"/>
    <w:multiLevelType w:val="multilevel"/>
    <w:tmpl w:val="95E4DDBC"/>
    <w:numStyleLink w:val="ListBulletStyle"/>
  </w:abstractNum>
  <w:abstractNum w:abstractNumId="34" w15:restartNumberingAfterBreak="0">
    <w:nsid w:val="10E42B38"/>
    <w:multiLevelType w:val="multilevel"/>
    <w:tmpl w:val="95E4DDBC"/>
    <w:numStyleLink w:val="ListBulletStyle"/>
  </w:abstractNum>
  <w:abstractNum w:abstractNumId="35" w15:restartNumberingAfterBreak="0">
    <w:nsid w:val="12452645"/>
    <w:multiLevelType w:val="multilevel"/>
    <w:tmpl w:val="95E4DDBC"/>
    <w:numStyleLink w:val="ListBulletStyle"/>
  </w:abstractNum>
  <w:abstractNum w:abstractNumId="36" w15:restartNumberingAfterBreak="0">
    <w:nsid w:val="130E2A4F"/>
    <w:multiLevelType w:val="multilevel"/>
    <w:tmpl w:val="95E4DDBC"/>
    <w:numStyleLink w:val="ListBulletStyle"/>
  </w:abstractNum>
  <w:abstractNum w:abstractNumId="37" w15:restartNumberingAfterBreak="0">
    <w:nsid w:val="13ED2CF2"/>
    <w:multiLevelType w:val="multilevel"/>
    <w:tmpl w:val="95E4DDBC"/>
    <w:numStyleLink w:val="ListBulletStyle"/>
  </w:abstractNum>
  <w:abstractNum w:abstractNumId="38" w15:restartNumberingAfterBreak="0">
    <w:nsid w:val="143D1527"/>
    <w:multiLevelType w:val="multilevel"/>
    <w:tmpl w:val="3E50E71E"/>
    <w:numStyleLink w:val="GuidanceList"/>
  </w:abstractNum>
  <w:abstractNum w:abstractNumId="39" w15:restartNumberingAfterBreak="0">
    <w:nsid w:val="14577AA2"/>
    <w:multiLevelType w:val="multilevel"/>
    <w:tmpl w:val="95E4DDBC"/>
    <w:numStyleLink w:val="ListBulletStyle"/>
  </w:abstractNum>
  <w:abstractNum w:abstractNumId="40" w15:restartNumberingAfterBreak="0">
    <w:nsid w:val="14A40FA7"/>
    <w:multiLevelType w:val="multilevel"/>
    <w:tmpl w:val="95E4DDBC"/>
    <w:numStyleLink w:val="ListBulletStyle"/>
  </w:abstractNum>
  <w:abstractNum w:abstractNumId="41" w15:restartNumberingAfterBreak="0">
    <w:nsid w:val="17012BF2"/>
    <w:multiLevelType w:val="multilevel"/>
    <w:tmpl w:val="95E4DDBC"/>
    <w:numStyleLink w:val="ListBulletStyle"/>
  </w:abstractNum>
  <w:abstractNum w:abstractNumId="42" w15:restartNumberingAfterBreak="0">
    <w:nsid w:val="1815068A"/>
    <w:multiLevelType w:val="multilevel"/>
    <w:tmpl w:val="13EA3C1A"/>
    <w:numStyleLink w:val="ListAlphaStyle1"/>
  </w:abstractNum>
  <w:abstractNum w:abstractNumId="43" w15:restartNumberingAfterBreak="0">
    <w:nsid w:val="191A2D8C"/>
    <w:multiLevelType w:val="multilevel"/>
    <w:tmpl w:val="95E4DDBC"/>
    <w:numStyleLink w:val="ListBulletStyle"/>
  </w:abstractNum>
  <w:abstractNum w:abstractNumId="44"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5" w15:restartNumberingAfterBreak="0">
    <w:nsid w:val="1C940843"/>
    <w:multiLevelType w:val="hybridMultilevel"/>
    <w:tmpl w:val="DD12AE94"/>
    <w:lvl w:ilvl="0" w:tplc="FAF636EE">
      <w:start w:val="1"/>
      <w:numFmt w:val="bullet"/>
      <w:pStyle w:val="Tabledash"/>
      <w:lvlText w:val="‒"/>
      <w:lvlJc w:val="left"/>
      <w:pPr>
        <w:tabs>
          <w:tab w:val="num" w:pos="36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D381601"/>
    <w:multiLevelType w:val="multilevel"/>
    <w:tmpl w:val="62421870"/>
    <w:numStyleLink w:val="GuidanceAlphaListStyle"/>
  </w:abstractNum>
  <w:abstractNum w:abstractNumId="47" w15:restartNumberingAfterBreak="0">
    <w:nsid w:val="1D447D13"/>
    <w:multiLevelType w:val="hybridMultilevel"/>
    <w:tmpl w:val="38DCA89A"/>
    <w:lvl w:ilvl="0" w:tplc="B3881E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DB279A0"/>
    <w:multiLevelType w:val="multilevel"/>
    <w:tmpl w:val="67B4D2A4"/>
    <w:numStyleLink w:val="ListBulletAlphaStyle"/>
  </w:abstractNum>
  <w:abstractNum w:abstractNumId="49" w15:restartNumberingAfterBreak="0">
    <w:nsid w:val="1F1D45D2"/>
    <w:multiLevelType w:val="multilevel"/>
    <w:tmpl w:val="95E4DDBC"/>
    <w:numStyleLink w:val="ListBulletStyle"/>
  </w:abstractNum>
  <w:abstractNum w:abstractNumId="50" w15:restartNumberingAfterBreak="0">
    <w:nsid w:val="1F4261B0"/>
    <w:multiLevelType w:val="multilevel"/>
    <w:tmpl w:val="95E4DDBC"/>
    <w:numStyleLink w:val="ListBulletStyle"/>
  </w:abstractNum>
  <w:abstractNum w:abstractNumId="51" w15:restartNumberingAfterBreak="0">
    <w:nsid w:val="20B62B47"/>
    <w:multiLevelType w:val="multilevel"/>
    <w:tmpl w:val="E9C610D0"/>
    <w:styleLink w:val="ListContinueStyle"/>
    <w:lvl w:ilvl="0">
      <w:start w:val="1"/>
      <w:numFmt w:val="none"/>
      <w:lvlText w:val=""/>
      <w:lvlJc w:val="left"/>
      <w:pPr>
        <w:ind w:left="340" w:hanging="340"/>
      </w:pPr>
      <w:rPr>
        <w:rFonts w:hint="default"/>
      </w:rPr>
    </w:lvl>
    <w:lvl w:ilvl="1">
      <w:start w:val="1"/>
      <w:numFmt w:val="none"/>
      <w:lvlText w:val=""/>
      <w:lvlJc w:val="left"/>
      <w:pPr>
        <w:ind w:left="680" w:hanging="340"/>
      </w:pPr>
      <w:rPr>
        <w:rFonts w:hint="default"/>
      </w:rPr>
    </w:lvl>
    <w:lvl w:ilvl="2">
      <w:start w:val="1"/>
      <w:numFmt w:val="none"/>
      <w:lvlText w:val=""/>
      <w:lvlJc w:val="left"/>
      <w:pPr>
        <w:ind w:left="1021" w:hanging="341"/>
      </w:pPr>
      <w:rPr>
        <w:rFonts w:hint="default"/>
      </w:rPr>
    </w:lvl>
    <w:lvl w:ilvl="3">
      <w:start w:val="1"/>
      <w:numFmt w:val="decimal"/>
      <w:lvlText w:val="(%4)"/>
      <w:lvlJc w:val="left"/>
      <w:pPr>
        <w:ind w:left="136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0FD327E"/>
    <w:multiLevelType w:val="multilevel"/>
    <w:tmpl w:val="95E4DDBC"/>
    <w:numStyleLink w:val="ListBulletStyle"/>
  </w:abstractNum>
  <w:abstractNum w:abstractNumId="53" w15:restartNumberingAfterBreak="0">
    <w:nsid w:val="20FF0FA0"/>
    <w:multiLevelType w:val="multilevel"/>
    <w:tmpl w:val="4C8629F6"/>
    <w:numStyleLink w:val="Bullet"/>
  </w:abstractNum>
  <w:abstractNum w:abstractNumId="54" w15:restartNumberingAfterBreak="0">
    <w:nsid w:val="21A85808"/>
    <w:multiLevelType w:val="multilevel"/>
    <w:tmpl w:val="4C8629F6"/>
    <w:numStyleLink w:val="Bullet"/>
  </w:abstractNum>
  <w:abstractNum w:abstractNumId="55" w15:restartNumberingAfterBreak="0">
    <w:nsid w:val="2361094A"/>
    <w:multiLevelType w:val="multilevel"/>
    <w:tmpl w:val="4C8629F6"/>
    <w:numStyleLink w:val="Bullet"/>
  </w:abstractNum>
  <w:abstractNum w:abstractNumId="56" w15:restartNumberingAfterBreak="0">
    <w:nsid w:val="24476320"/>
    <w:multiLevelType w:val="multilevel"/>
    <w:tmpl w:val="95E4DDBC"/>
    <w:numStyleLink w:val="ListBulletStyle"/>
  </w:abstractNum>
  <w:abstractNum w:abstractNumId="57" w15:restartNumberingAfterBreak="0">
    <w:nsid w:val="24870041"/>
    <w:multiLevelType w:val="multilevel"/>
    <w:tmpl w:val="3E50E71E"/>
    <w:styleLink w:val="GuidanceList"/>
    <w:lvl w:ilvl="0">
      <w:start w:val="1"/>
      <w:numFmt w:val="lowerLetter"/>
      <w:lvlText w:val="(%1)"/>
      <w:lvlJc w:val="left"/>
      <w:pPr>
        <w:ind w:left="397" w:hanging="397"/>
      </w:pPr>
      <w:rPr>
        <w:rFonts w:hint="default"/>
      </w:rPr>
    </w:lvl>
    <w:lvl w:ilvl="1">
      <w:start w:val="1"/>
      <w:numFmt w:val="lowerRoman"/>
      <w:lvlText w:val=" (%2)"/>
      <w:lvlJc w:val="left"/>
      <w:pPr>
        <w:tabs>
          <w:tab w:val="num" w:pos="397"/>
        </w:tabs>
        <w:ind w:left="794" w:hanging="79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4AC0EE4"/>
    <w:multiLevelType w:val="multilevel"/>
    <w:tmpl w:val="95E4DDBC"/>
    <w:numStyleLink w:val="ListBulletStyle"/>
  </w:abstractNum>
  <w:abstractNum w:abstractNumId="59" w15:restartNumberingAfterBreak="0">
    <w:nsid w:val="256B3D9C"/>
    <w:multiLevelType w:val="multilevel"/>
    <w:tmpl w:val="95E4DDBC"/>
    <w:numStyleLink w:val="ListBulletStyle"/>
  </w:abstractNum>
  <w:abstractNum w:abstractNumId="60" w15:restartNumberingAfterBreak="0">
    <w:nsid w:val="25AC7776"/>
    <w:multiLevelType w:val="multilevel"/>
    <w:tmpl w:val="0D98C1F6"/>
    <w:numStyleLink w:val="ListNumberStyle"/>
  </w:abstractNum>
  <w:abstractNum w:abstractNumId="61" w15:restartNumberingAfterBreak="0">
    <w:nsid w:val="26456FFD"/>
    <w:multiLevelType w:val="multilevel"/>
    <w:tmpl w:val="29CCE0C0"/>
    <w:lvl w:ilvl="0">
      <w:start w:val="1"/>
      <w:numFmt w:val="bullet"/>
      <w:lvlText w:val=""/>
      <w:lvlJc w:val="left"/>
      <w:pPr>
        <w:ind w:left="288" w:hanging="288"/>
      </w:pPr>
      <w:rPr>
        <w:rFonts w:ascii="Symbol" w:hAnsi="Symbol" w:hint="default"/>
        <w:color w:val="0072CE" w:themeColor="accent4"/>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738486E"/>
    <w:multiLevelType w:val="multilevel"/>
    <w:tmpl w:val="4C8629F6"/>
    <w:numStyleLink w:val="Bullet"/>
  </w:abstractNum>
  <w:abstractNum w:abstractNumId="63" w15:restartNumberingAfterBreak="0">
    <w:nsid w:val="27470C5A"/>
    <w:multiLevelType w:val="multilevel"/>
    <w:tmpl w:val="95E4DDBC"/>
    <w:numStyleLink w:val="ListBulletStyle"/>
  </w:abstractNum>
  <w:abstractNum w:abstractNumId="64" w15:restartNumberingAfterBreak="0">
    <w:nsid w:val="27EB2611"/>
    <w:multiLevelType w:val="multilevel"/>
    <w:tmpl w:val="95E4DDBC"/>
    <w:numStyleLink w:val="ListBulletStyle"/>
  </w:abstractNum>
  <w:abstractNum w:abstractNumId="65"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97B0D57"/>
    <w:multiLevelType w:val="multilevel"/>
    <w:tmpl w:val="95E4DDBC"/>
    <w:numStyleLink w:val="ListBulletStyle"/>
  </w:abstractNum>
  <w:abstractNum w:abstractNumId="67" w15:restartNumberingAfterBreak="0">
    <w:nsid w:val="29BD73B3"/>
    <w:multiLevelType w:val="multilevel"/>
    <w:tmpl w:val="62421870"/>
    <w:numStyleLink w:val="GuidanceAlphaListStyle"/>
  </w:abstractNum>
  <w:abstractNum w:abstractNumId="68"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9" w15:restartNumberingAfterBreak="0">
    <w:nsid w:val="2AA53BEA"/>
    <w:multiLevelType w:val="multilevel"/>
    <w:tmpl w:val="95E4DDBC"/>
    <w:numStyleLink w:val="ListBulletStyle"/>
  </w:abstractNum>
  <w:abstractNum w:abstractNumId="70" w15:restartNumberingAfterBreak="0">
    <w:nsid w:val="2AB3404B"/>
    <w:multiLevelType w:val="hybridMultilevel"/>
    <w:tmpl w:val="F27642B0"/>
    <w:lvl w:ilvl="0" w:tplc="B0B6D0BA">
      <w:start w:val="1"/>
      <w:numFmt w:val="bullet"/>
      <w:pStyle w:val="Tabletextblu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B203440"/>
    <w:multiLevelType w:val="multilevel"/>
    <w:tmpl w:val="3E50E71E"/>
    <w:numStyleLink w:val="GuidanceList"/>
  </w:abstractNum>
  <w:abstractNum w:abstractNumId="72" w15:restartNumberingAfterBreak="0">
    <w:nsid w:val="2C9F1D86"/>
    <w:multiLevelType w:val="multilevel"/>
    <w:tmpl w:val="62421870"/>
    <w:numStyleLink w:val="GuidanceAlphaListStyle"/>
  </w:abstractNum>
  <w:abstractNum w:abstractNumId="73" w15:restartNumberingAfterBreak="0">
    <w:nsid w:val="2E715007"/>
    <w:multiLevelType w:val="multilevel"/>
    <w:tmpl w:val="0D98C1F6"/>
    <w:styleLink w:val="ListNumberStyle"/>
    <w:lvl w:ilvl="0">
      <w:start w:val="1"/>
      <w:numFmt w:val="decimal"/>
      <w:lvlText w:val="%1."/>
      <w:lvlJc w:val="left"/>
      <w:pPr>
        <w:ind w:left="340" w:hanging="34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36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2E761CC7"/>
    <w:multiLevelType w:val="multilevel"/>
    <w:tmpl w:val="62421870"/>
    <w:numStyleLink w:val="GuidanceAlphaListStyle"/>
  </w:abstractNum>
  <w:abstractNum w:abstractNumId="75" w15:restartNumberingAfterBreak="0">
    <w:nsid w:val="2FBA3E3A"/>
    <w:multiLevelType w:val="multilevel"/>
    <w:tmpl w:val="95E4DDBC"/>
    <w:numStyleLink w:val="ListBulletStyle"/>
  </w:abstractNum>
  <w:abstractNum w:abstractNumId="76" w15:restartNumberingAfterBreak="0">
    <w:nsid w:val="308A5C29"/>
    <w:multiLevelType w:val="multilevel"/>
    <w:tmpl w:val="95E4DDBC"/>
    <w:numStyleLink w:val="ListBulletStyle"/>
  </w:abstractNum>
  <w:abstractNum w:abstractNumId="77" w15:restartNumberingAfterBreak="0">
    <w:nsid w:val="32940CD5"/>
    <w:multiLevelType w:val="multilevel"/>
    <w:tmpl w:val="4C8629F6"/>
    <w:styleLink w:val="Bulle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8" w15:restartNumberingAfterBreak="0">
    <w:nsid w:val="33882F5B"/>
    <w:multiLevelType w:val="multilevel"/>
    <w:tmpl w:val="4C8629F6"/>
    <w:numStyleLink w:val="Bullet"/>
  </w:abstractNum>
  <w:abstractNum w:abstractNumId="79" w15:restartNumberingAfterBreak="0">
    <w:nsid w:val="33BF55A2"/>
    <w:multiLevelType w:val="multilevel"/>
    <w:tmpl w:val="E9C610D0"/>
    <w:numStyleLink w:val="ListContinueStyle"/>
  </w:abstractNum>
  <w:abstractNum w:abstractNumId="80" w15:restartNumberingAfterBreak="0">
    <w:nsid w:val="36A16CF8"/>
    <w:multiLevelType w:val="multilevel"/>
    <w:tmpl w:val="95E4DDBC"/>
    <w:numStyleLink w:val="ListBulletStyle"/>
  </w:abstractNum>
  <w:abstractNum w:abstractNumId="81" w15:restartNumberingAfterBreak="0">
    <w:nsid w:val="36B153D4"/>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2" w15:restartNumberingAfterBreak="0">
    <w:nsid w:val="374B7A1E"/>
    <w:multiLevelType w:val="multilevel"/>
    <w:tmpl w:val="62421870"/>
    <w:numStyleLink w:val="GuidanceAlphaListStyle"/>
  </w:abstractNum>
  <w:abstractNum w:abstractNumId="83" w15:restartNumberingAfterBreak="0">
    <w:nsid w:val="37FE42FC"/>
    <w:multiLevelType w:val="multilevel"/>
    <w:tmpl w:val="95E4DDBC"/>
    <w:styleLink w:val="ListBulletStyle"/>
    <w:lvl w:ilvl="0">
      <w:start w:val="1"/>
      <w:numFmt w:val="bullet"/>
      <w:lvlText w:val=""/>
      <w:lvlJc w:val="left"/>
      <w:pPr>
        <w:ind w:left="340" w:hanging="340"/>
      </w:pPr>
      <w:rPr>
        <w:rFonts w:ascii="Symbol" w:hAnsi="Symbol" w:hint="default"/>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8107E7A"/>
    <w:multiLevelType w:val="multilevel"/>
    <w:tmpl w:val="95E4DDBC"/>
    <w:numStyleLink w:val="ListBulletStyle"/>
  </w:abstractNum>
  <w:abstractNum w:abstractNumId="85" w15:restartNumberingAfterBreak="0">
    <w:nsid w:val="3941226C"/>
    <w:multiLevelType w:val="multilevel"/>
    <w:tmpl w:val="67B4D2A4"/>
    <w:numStyleLink w:val="ListBulletAlphaStyle"/>
  </w:abstractNum>
  <w:abstractNum w:abstractNumId="86" w15:restartNumberingAfterBreak="0">
    <w:nsid w:val="39633A4D"/>
    <w:multiLevelType w:val="multilevel"/>
    <w:tmpl w:val="95E4DDBC"/>
    <w:numStyleLink w:val="ListBulletStyle"/>
  </w:abstractNum>
  <w:abstractNum w:abstractNumId="87" w15:restartNumberingAfterBreak="0">
    <w:nsid w:val="39B064F2"/>
    <w:multiLevelType w:val="multilevel"/>
    <w:tmpl w:val="4C8629F6"/>
    <w:numStyleLink w:val="Bullet"/>
  </w:abstractNum>
  <w:abstractNum w:abstractNumId="88" w15:restartNumberingAfterBreak="0">
    <w:nsid w:val="3D540779"/>
    <w:multiLevelType w:val="multilevel"/>
    <w:tmpl w:val="62421870"/>
    <w:numStyleLink w:val="GuidanceAlphaListStyle"/>
  </w:abstractNum>
  <w:abstractNum w:abstractNumId="89" w15:restartNumberingAfterBreak="0">
    <w:nsid w:val="3DD96987"/>
    <w:multiLevelType w:val="multilevel"/>
    <w:tmpl w:val="95E4DDBC"/>
    <w:numStyleLink w:val="ListBulletStyle"/>
  </w:abstractNum>
  <w:abstractNum w:abstractNumId="90" w15:restartNumberingAfterBreak="0">
    <w:nsid w:val="3F99009A"/>
    <w:multiLevelType w:val="multilevel"/>
    <w:tmpl w:val="95E4DDBC"/>
    <w:numStyleLink w:val="ListBulletStyle"/>
  </w:abstractNum>
  <w:abstractNum w:abstractNumId="91" w15:restartNumberingAfterBreak="0">
    <w:nsid w:val="3FD45819"/>
    <w:multiLevelType w:val="hybridMultilevel"/>
    <w:tmpl w:val="F0DA77A8"/>
    <w:lvl w:ilvl="0" w:tplc="0D8E82B0">
      <w:start w:val="1"/>
      <w:numFmt w:val="upperLetter"/>
      <w:pStyle w:val="Heading3number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21568F3"/>
    <w:multiLevelType w:val="multilevel"/>
    <w:tmpl w:val="95E4DDBC"/>
    <w:numStyleLink w:val="ListBulletStyle"/>
  </w:abstractNum>
  <w:abstractNum w:abstractNumId="93" w15:restartNumberingAfterBreak="0">
    <w:nsid w:val="42742031"/>
    <w:multiLevelType w:val="multilevel"/>
    <w:tmpl w:val="95E4DDBC"/>
    <w:numStyleLink w:val="ListBulletStyle"/>
  </w:abstractNum>
  <w:abstractNum w:abstractNumId="94" w15:restartNumberingAfterBreak="0">
    <w:nsid w:val="44745A45"/>
    <w:multiLevelType w:val="multilevel"/>
    <w:tmpl w:val="95E4DDBC"/>
    <w:numStyleLink w:val="ListBulletStyle"/>
  </w:abstractNum>
  <w:abstractNum w:abstractNumId="95" w15:restartNumberingAfterBreak="0">
    <w:nsid w:val="4654460A"/>
    <w:multiLevelType w:val="hybridMultilevel"/>
    <w:tmpl w:val="8572E65E"/>
    <w:lvl w:ilvl="0" w:tplc="F54C2AEC">
      <w:start w:val="1"/>
      <w:numFmt w:val="decimal"/>
      <w:lvlText w:val="%1)"/>
      <w:lvlJc w:val="left"/>
      <w:pPr>
        <w:ind w:left="1080" w:hanging="720"/>
      </w:pPr>
      <w:rPr>
        <w:rFonts w:hint="default"/>
      </w:rPr>
    </w:lvl>
    <w:lvl w:ilvl="1" w:tplc="F7C6F386">
      <w:start w:val="1"/>
      <w:numFmt w:val="bullet"/>
      <w:lvlText w:val=""/>
      <w:lvlJc w:val="left"/>
      <w:pPr>
        <w:ind w:left="1800" w:hanging="720"/>
      </w:pPr>
      <w:rPr>
        <w:rFonts w:ascii="Symbol" w:hAnsi="Symbol" w:hint="default"/>
        <w:color w:val="0072CE"/>
        <w:sz w:val="18"/>
        <w:szCs w:val="18"/>
      </w:rPr>
    </w:lvl>
    <w:lvl w:ilvl="2" w:tplc="42C029E4">
      <w:start w:val="1"/>
      <w:numFmt w:val="bullet"/>
      <w:pStyle w:val="Guidancebullet2noborder"/>
      <w:lvlText w:val="-"/>
      <w:lvlJc w:val="left"/>
      <w:pPr>
        <w:ind w:left="2160" w:hanging="180"/>
      </w:pPr>
      <w:rPr>
        <w:rFonts w:ascii="Symbol" w:hAnsi="Symbol" w:hint="default"/>
        <w:color w:val="0072CE"/>
        <w:sz w:val="18"/>
        <w:szCs w:val="18"/>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6F55C7B"/>
    <w:multiLevelType w:val="multilevel"/>
    <w:tmpl w:val="95E4DDBC"/>
    <w:numStyleLink w:val="ListBulletStyle"/>
  </w:abstractNum>
  <w:abstractNum w:abstractNumId="97" w15:restartNumberingAfterBreak="0">
    <w:nsid w:val="474F7386"/>
    <w:multiLevelType w:val="multilevel"/>
    <w:tmpl w:val="7500EB92"/>
    <w:styleLink w:val="Number"/>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8" w15:restartNumberingAfterBreak="0">
    <w:nsid w:val="481175BD"/>
    <w:multiLevelType w:val="multilevel"/>
    <w:tmpl w:val="95E4DDBC"/>
    <w:numStyleLink w:val="ListBulletStyle"/>
  </w:abstractNum>
  <w:abstractNum w:abstractNumId="99" w15:restartNumberingAfterBreak="0">
    <w:nsid w:val="487D1673"/>
    <w:multiLevelType w:val="multilevel"/>
    <w:tmpl w:val="4C8629F6"/>
    <w:numStyleLink w:val="Bullet"/>
  </w:abstractNum>
  <w:abstractNum w:abstractNumId="100" w15:restartNumberingAfterBreak="0">
    <w:nsid w:val="48890150"/>
    <w:multiLevelType w:val="multilevel"/>
    <w:tmpl w:val="95E4DDBC"/>
    <w:numStyleLink w:val="ListBulletStyle"/>
  </w:abstractNum>
  <w:abstractNum w:abstractNumId="101" w15:restartNumberingAfterBreak="0">
    <w:nsid w:val="48D95EC8"/>
    <w:multiLevelType w:val="hybridMultilevel"/>
    <w:tmpl w:val="F7B09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A3804C1"/>
    <w:multiLevelType w:val="multilevel"/>
    <w:tmpl w:val="13EA3C1A"/>
    <w:numStyleLink w:val="ListAlphaStyle1"/>
  </w:abstractNum>
  <w:abstractNum w:abstractNumId="104"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331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4B695180"/>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6" w15:restartNumberingAfterBreak="0">
    <w:nsid w:val="4B901B0B"/>
    <w:multiLevelType w:val="multilevel"/>
    <w:tmpl w:val="95E4DDBC"/>
    <w:numStyleLink w:val="ListBulletStyle"/>
  </w:abstractNum>
  <w:abstractNum w:abstractNumId="107" w15:restartNumberingAfterBreak="0">
    <w:nsid w:val="4CAA6044"/>
    <w:multiLevelType w:val="multilevel"/>
    <w:tmpl w:val="95E4DDBC"/>
    <w:numStyleLink w:val="ListBulletStyle"/>
  </w:abstractNum>
  <w:abstractNum w:abstractNumId="108" w15:restartNumberingAfterBreak="0">
    <w:nsid w:val="4D8C3DDC"/>
    <w:multiLevelType w:val="multilevel"/>
    <w:tmpl w:val="95E4DDBC"/>
    <w:numStyleLink w:val="ListBulletStyle"/>
  </w:abstractNum>
  <w:abstractNum w:abstractNumId="109" w15:restartNumberingAfterBreak="0">
    <w:nsid w:val="4E1C4880"/>
    <w:multiLevelType w:val="multilevel"/>
    <w:tmpl w:val="95E4DDBC"/>
    <w:numStyleLink w:val="ListBulletStyle"/>
  </w:abstractNum>
  <w:abstractNum w:abstractNumId="110" w15:restartNumberingAfterBreak="0">
    <w:nsid w:val="4E91518D"/>
    <w:multiLevelType w:val="multilevel"/>
    <w:tmpl w:val="4C8629F6"/>
    <w:numStyleLink w:val="Bullet"/>
  </w:abstractNum>
  <w:abstractNum w:abstractNumId="111" w15:restartNumberingAfterBreak="0">
    <w:nsid w:val="4F971E4F"/>
    <w:multiLevelType w:val="multilevel"/>
    <w:tmpl w:val="95E4DDBC"/>
    <w:numStyleLink w:val="ListBulletStyle"/>
  </w:abstractNum>
  <w:abstractNum w:abstractNumId="112" w15:restartNumberingAfterBreak="0">
    <w:nsid w:val="50D0701F"/>
    <w:multiLevelType w:val="multilevel"/>
    <w:tmpl w:val="80387756"/>
    <w:lvl w:ilvl="0">
      <w:start w:val="1"/>
      <w:numFmt w:val="bullet"/>
      <w:pStyle w:val="Guidance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14041E8"/>
    <w:multiLevelType w:val="multilevel"/>
    <w:tmpl w:val="3E50E71E"/>
    <w:numStyleLink w:val="GuidanceList"/>
  </w:abstractNum>
  <w:abstractNum w:abstractNumId="114" w15:restartNumberingAfterBreak="0">
    <w:nsid w:val="51C401FA"/>
    <w:multiLevelType w:val="multilevel"/>
    <w:tmpl w:val="95E4DDBC"/>
    <w:numStyleLink w:val="ListBulletStyle"/>
  </w:abstractNum>
  <w:abstractNum w:abstractNumId="115" w15:restartNumberingAfterBreak="0">
    <w:nsid w:val="5212459C"/>
    <w:multiLevelType w:val="hybridMultilevel"/>
    <w:tmpl w:val="69348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3AB0C9F"/>
    <w:multiLevelType w:val="multilevel"/>
    <w:tmpl w:val="95E4DDBC"/>
    <w:numStyleLink w:val="ListBulletStyle"/>
  </w:abstractNum>
  <w:abstractNum w:abstractNumId="117" w15:restartNumberingAfterBreak="0">
    <w:nsid w:val="540B6E7B"/>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8" w15:restartNumberingAfterBreak="0">
    <w:nsid w:val="567D409B"/>
    <w:multiLevelType w:val="hybridMultilevel"/>
    <w:tmpl w:val="1B2A6A1E"/>
    <w:lvl w:ilvl="0" w:tplc="8B92F466">
      <w:start w:val="1"/>
      <w:numFmt w:val="bullet"/>
      <w:pStyle w:val="Notes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702362B"/>
    <w:multiLevelType w:val="multilevel"/>
    <w:tmpl w:val="6B5C2BDA"/>
    <w:lvl w:ilvl="0">
      <w:start w:val="1"/>
      <w:numFmt w:val="lowerLetter"/>
      <w:pStyle w:val="Guidancealpha"/>
      <w:lvlText w:val="(%1)"/>
      <w:lvlJc w:val="left"/>
      <w:pPr>
        <w:ind w:left="397" w:hanging="397"/>
      </w:pPr>
      <w:rPr>
        <w:rFonts w:hint="default"/>
      </w:rPr>
    </w:lvl>
    <w:lvl w:ilvl="1">
      <w:start w:val="1"/>
      <w:numFmt w:val="lowerRoman"/>
      <w:pStyle w:val="Guidancealpha2"/>
      <w:lvlText w:val=" (%2)"/>
      <w:lvlJc w:val="left"/>
      <w:pPr>
        <w:tabs>
          <w:tab w:val="num" w:pos="397"/>
        </w:tabs>
        <w:ind w:left="794" w:hanging="79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7801345"/>
    <w:multiLevelType w:val="multilevel"/>
    <w:tmpl w:val="95E4DDBC"/>
    <w:numStyleLink w:val="ListBulletStyle"/>
  </w:abstractNum>
  <w:abstractNum w:abstractNumId="121" w15:restartNumberingAfterBreak="0">
    <w:nsid w:val="57807F09"/>
    <w:multiLevelType w:val="hybridMultilevel"/>
    <w:tmpl w:val="86888304"/>
    <w:lvl w:ilvl="0" w:tplc="BD5870D4">
      <w:start w:val="1"/>
      <w:numFmt w:val="bullet"/>
      <w:pStyle w:val="Tablebullet"/>
      <w:lvlText w:val=""/>
      <w:lvlJc w:val="left"/>
      <w:pPr>
        <w:tabs>
          <w:tab w:val="num" w:pos="0"/>
        </w:tabs>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78A2086"/>
    <w:multiLevelType w:val="hybridMultilevel"/>
    <w:tmpl w:val="FA4A9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7DC5177"/>
    <w:multiLevelType w:val="hybridMultilevel"/>
    <w:tmpl w:val="F4BC9B72"/>
    <w:lvl w:ilvl="0" w:tplc="E6583B28">
      <w:start w:val="1"/>
      <w:numFmt w:val="upperLetter"/>
      <w:pStyle w:val="Heading3Numbering0"/>
      <w:lvlText w:val="(%1)"/>
      <w:lvlJc w:val="left"/>
      <w:pPr>
        <w:tabs>
          <w:tab w:val="num" w:pos="720"/>
        </w:tabs>
        <w:ind w:left="720" w:hanging="720"/>
      </w:pPr>
      <w:rPr>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014"/>
        </w:tabs>
        <w:ind w:left="1014" w:hanging="360"/>
      </w:pPr>
    </w:lvl>
    <w:lvl w:ilvl="2" w:tplc="0C090005">
      <w:start w:val="1"/>
      <w:numFmt w:val="lowerRoman"/>
      <w:pStyle w:val="Heading3Numbering0"/>
      <w:lvlText w:val="%3."/>
      <w:lvlJc w:val="right"/>
      <w:pPr>
        <w:tabs>
          <w:tab w:val="num" w:pos="1734"/>
        </w:tabs>
        <w:ind w:left="1734" w:hanging="180"/>
      </w:pPr>
    </w:lvl>
    <w:lvl w:ilvl="3" w:tplc="0C090001">
      <w:start w:val="1"/>
      <w:numFmt w:val="decimal"/>
      <w:lvlText w:val="%4."/>
      <w:lvlJc w:val="left"/>
      <w:pPr>
        <w:tabs>
          <w:tab w:val="num" w:pos="2454"/>
        </w:tabs>
        <w:ind w:left="2454" w:hanging="360"/>
      </w:pPr>
    </w:lvl>
    <w:lvl w:ilvl="4" w:tplc="0C090003">
      <w:start w:val="1"/>
      <w:numFmt w:val="lowerLetter"/>
      <w:lvlText w:val="%5."/>
      <w:lvlJc w:val="left"/>
      <w:pPr>
        <w:tabs>
          <w:tab w:val="num" w:pos="3174"/>
        </w:tabs>
        <w:ind w:left="3174" w:hanging="360"/>
      </w:pPr>
    </w:lvl>
    <w:lvl w:ilvl="5" w:tplc="0C090005">
      <w:start w:val="1"/>
      <w:numFmt w:val="lowerRoman"/>
      <w:lvlText w:val="%6."/>
      <w:lvlJc w:val="right"/>
      <w:pPr>
        <w:tabs>
          <w:tab w:val="num" w:pos="3894"/>
        </w:tabs>
        <w:ind w:left="3894" w:hanging="180"/>
      </w:pPr>
    </w:lvl>
    <w:lvl w:ilvl="6" w:tplc="0C090001">
      <w:start w:val="1"/>
      <w:numFmt w:val="decimal"/>
      <w:lvlText w:val="%7."/>
      <w:lvlJc w:val="left"/>
      <w:pPr>
        <w:tabs>
          <w:tab w:val="num" w:pos="4614"/>
        </w:tabs>
        <w:ind w:left="4614" w:hanging="360"/>
      </w:pPr>
    </w:lvl>
    <w:lvl w:ilvl="7" w:tplc="0C090003">
      <w:start w:val="1"/>
      <w:numFmt w:val="lowerLetter"/>
      <w:lvlText w:val="%8."/>
      <w:lvlJc w:val="left"/>
      <w:pPr>
        <w:tabs>
          <w:tab w:val="num" w:pos="5334"/>
        </w:tabs>
        <w:ind w:left="5334" w:hanging="360"/>
      </w:pPr>
    </w:lvl>
    <w:lvl w:ilvl="8" w:tplc="0C090005">
      <w:start w:val="1"/>
      <w:numFmt w:val="lowerRoman"/>
      <w:lvlText w:val="%9."/>
      <w:lvlJc w:val="right"/>
      <w:pPr>
        <w:tabs>
          <w:tab w:val="num" w:pos="6054"/>
        </w:tabs>
        <w:ind w:left="6054" w:hanging="180"/>
      </w:pPr>
    </w:lvl>
  </w:abstractNum>
  <w:abstractNum w:abstractNumId="124" w15:restartNumberingAfterBreak="0">
    <w:nsid w:val="57DE1695"/>
    <w:multiLevelType w:val="multilevel"/>
    <w:tmpl w:val="95E4DDBC"/>
    <w:numStyleLink w:val="ListBulletStyle"/>
  </w:abstractNum>
  <w:abstractNum w:abstractNumId="125" w15:restartNumberingAfterBreak="0">
    <w:nsid w:val="5C0D1B09"/>
    <w:multiLevelType w:val="multilevel"/>
    <w:tmpl w:val="95E4DDBC"/>
    <w:numStyleLink w:val="ListBulletStyle"/>
  </w:abstractNum>
  <w:abstractNum w:abstractNumId="126" w15:restartNumberingAfterBreak="0">
    <w:nsid w:val="5C5A2A6D"/>
    <w:multiLevelType w:val="multilevel"/>
    <w:tmpl w:val="95E4DDBC"/>
    <w:numStyleLink w:val="ListBulletStyle"/>
  </w:abstractNum>
  <w:abstractNum w:abstractNumId="127" w15:restartNumberingAfterBreak="0">
    <w:nsid w:val="60572EC9"/>
    <w:multiLevelType w:val="hybridMultilevel"/>
    <w:tmpl w:val="FC62C6AC"/>
    <w:lvl w:ilvl="0" w:tplc="3CF02634">
      <w:start w:val="1"/>
      <w:numFmt w:val="bullet"/>
      <w:pStyle w:val="Notesbulletblue"/>
      <w:lvlText w:val=""/>
      <w:lvlJc w:val="left"/>
      <w:pPr>
        <w:ind w:left="720" w:hanging="360"/>
      </w:pPr>
      <w:rPr>
        <w:rFonts w:ascii="Symbol" w:hAnsi="Symbol" w:hint="default"/>
        <w:color w:val="0072C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1891997"/>
    <w:multiLevelType w:val="multilevel"/>
    <w:tmpl w:val="95E4DDBC"/>
    <w:numStyleLink w:val="ListBulletStyle"/>
  </w:abstractNum>
  <w:abstractNum w:abstractNumId="129" w15:restartNumberingAfterBreak="0">
    <w:nsid w:val="625A623A"/>
    <w:multiLevelType w:val="multilevel"/>
    <w:tmpl w:val="95E4DDBC"/>
    <w:numStyleLink w:val="ListBulletStyle"/>
  </w:abstractNum>
  <w:abstractNum w:abstractNumId="130" w15:restartNumberingAfterBreak="0">
    <w:nsid w:val="63050169"/>
    <w:multiLevelType w:val="multilevel"/>
    <w:tmpl w:val="3E50E71E"/>
    <w:numStyleLink w:val="GuidanceList"/>
  </w:abstractNum>
  <w:abstractNum w:abstractNumId="131" w15:restartNumberingAfterBreak="0">
    <w:nsid w:val="632E3A5D"/>
    <w:multiLevelType w:val="hybridMultilevel"/>
    <w:tmpl w:val="AFD86434"/>
    <w:lvl w:ilvl="0" w:tplc="B8DA30C4">
      <w:start w:val="1"/>
      <w:numFmt w:val="bullet"/>
      <w:pStyle w:val="Heading1Pt3"/>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pStyle w:val="Heading5blue"/>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3" w15:restartNumberingAfterBreak="0">
    <w:nsid w:val="65A81CB9"/>
    <w:multiLevelType w:val="multilevel"/>
    <w:tmpl w:val="95E4DDBC"/>
    <w:numStyleLink w:val="ListBulletStyle"/>
  </w:abstractNum>
  <w:abstractNum w:abstractNumId="134" w15:restartNumberingAfterBreak="0">
    <w:nsid w:val="674C2826"/>
    <w:multiLevelType w:val="multilevel"/>
    <w:tmpl w:val="62421870"/>
    <w:numStyleLink w:val="GuidanceAlphaListStyle"/>
  </w:abstractNum>
  <w:abstractNum w:abstractNumId="135" w15:restartNumberingAfterBreak="0">
    <w:nsid w:val="681E1222"/>
    <w:multiLevelType w:val="multilevel"/>
    <w:tmpl w:val="62421870"/>
    <w:numStyleLink w:val="GuidanceAlphaListStyle"/>
  </w:abstractNum>
  <w:abstractNum w:abstractNumId="136" w15:restartNumberingAfterBreak="0">
    <w:nsid w:val="69FB1651"/>
    <w:multiLevelType w:val="multilevel"/>
    <w:tmpl w:val="62421870"/>
    <w:numStyleLink w:val="GuidanceAlphaListStyle"/>
  </w:abstractNum>
  <w:abstractNum w:abstractNumId="137" w15:restartNumberingAfterBreak="0">
    <w:nsid w:val="6AAD4567"/>
    <w:multiLevelType w:val="multilevel"/>
    <w:tmpl w:val="62421870"/>
    <w:numStyleLink w:val="GuidanceAlphaListStyle"/>
  </w:abstractNum>
  <w:abstractNum w:abstractNumId="138" w15:restartNumberingAfterBreak="0">
    <w:nsid w:val="6C315F5D"/>
    <w:multiLevelType w:val="multilevel"/>
    <w:tmpl w:val="95E4DDBC"/>
    <w:numStyleLink w:val="ListBulletStyle"/>
  </w:abstractNum>
  <w:abstractNum w:abstractNumId="139" w15:restartNumberingAfterBreak="0">
    <w:nsid w:val="6CFF3731"/>
    <w:multiLevelType w:val="multilevel"/>
    <w:tmpl w:val="96360452"/>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0" w15:restartNumberingAfterBreak="0">
    <w:nsid w:val="6F706276"/>
    <w:multiLevelType w:val="multilevel"/>
    <w:tmpl w:val="13EA3C1A"/>
    <w:numStyleLink w:val="ListAlphaStyle1"/>
  </w:abstractNum>
  <w:abstractNum w:abstractNumId="141" w15:restartNumberingAfterBreak="0">
    <w:nsid w:val="6FD87DA5"/>
    <w:multiLevelType w:val="multilevel"/>
    <w:tmpl w:val="62421870"/>
    <w:numStyleLink w:val="GuidanceAlphaListStyle"/>
  </w:abstractNum>
  <w:abstractNum w:abstractNumId="142" w15:restartNumberingAfterBreak="0">
    <w:nsid w:val="6FF01F5F"/>
    <w:multiLevelType w:val="multilevel"/>
    <w:tmpl w:val="95E4DDBC"/>
    <w:numStyleLink w:val="ListBulletStyle"/>
  </w:abstractNum>
  <w:abstractNum w:abstractNumId="143" w15:restartNumberingAfterBreak="0">
    <w:nsid w:val="700A0FBD"/>
    <w:multiLevelType w:val="multilevel"/>
    <w:tmpl w:val="4C8629F6"/>
    <w:numStyleLink w:val="Bullet"/>
  </w:abstractNum>
  <w:abstractNum w:abstractNumId="144" w15:restartNumberingAfterBreak="0">
    <w:nsid w:val="748F74E5"/>
    <w:multiLevelType w:val="multilevel"/>
    <w:tmpl w:val="825C8794"/>
    <w:lvl w:ilvl="0">
      <w:start w:val="1"/>
      <w:numFmt w:val="lowerLetter"/>
      <w:lvlText w:val="(%1)"/>
      <w:lvlJc w:val="left"/>
      <w:pPr>
        <w:tabs>
          <w:tab w:val="num" w:pos="446"/>
        </w:tabs>
        <w:ind w:left="446" w:hanging="446"/>
      </w:pPr>
      <w:rPr>
        <w:rFonts w:hint="default"/>
        <w:sz w:val="18"/>
        <w:szCs w:val="18"/>
      </w:rPr>
    </w:lvl>
    <w:lvl w:ilvl="1">
      <w:start w:val="1"/>
      <w:numFmt w:val="lowerRoman"/>
      <w:lvlText w:val="(%2)"/>
      <w:lvlJc w:val="left"/>
      <w:pPr>
        <w:tabs>
          <w:tab w:val="num" w:pos="806"/>
        </w:tabs>
        <w:ind w:left="806" w:hanging="360"/>
      </w:pPr>
      <w:rPr>
        <w:rFonts w:hint="default"/>
        <w:color w:val="0072CE"/>
        <w:sz w:val="18"/>
      </w:rPr>
    </w:lvl>
    <w:lvl w:ilvl="2">
      <w:start w:val="1"/>
      <w:numFmt w:val="bullet"/>
      <w:lvlText w:val=""/>
      <w:lvlJc w:val="left"/>
      <w:pPr>
        <w:ind w:left="2160" w:hanging="1264"/>
      </w:pPr>
      <w:rPr>
        <w:rFonts w:ascii="Symbol" w:hAnsi="Symbol"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45" w15:restartNumberingAfterBreak="0">
    <w:nsid w:val="75DB13B0"/>
    <w:multiLevelType w:val="multilevel"/>
    <w:tmpl w:val="95E4DDBC"/>
    <w:numStyleLink w:val="ListBulletStyle"/>
  </w:abstractNum>
  <w:abstractNum w:abstractNumId="146" w15:restartNumberingAfterBreak="0">
    <w:nsid w:val="762005A6"/>
    <w:multiLevelType w:val="multilevel"/>
    <w:tmpl w:val="95E4DDBC"/>
    <w:numStyleLink w:val="ListBulletStyle"/>
  </w:abstractNum>
  <w:abstractNum w:abstractNumId="147" w15:restartNumberingAfterBreak="0">
    <w:nsid w:val="778C1491"/>
    <w:multiLevelType w:val="multilevel"/>
    <w:tmpl w:val="13EA3C1A"/>
    <w:numStyleLink w:val="ListAlphaStyle1"/>
  </w:abstractNum>
  <w:abstractNum w:abstractNumId="148" w15:restartNumberingAfterBreak="0">
    <w:nsid w:val="78E95EFD"/>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9" w15:restartNumberingAfterBreak="0">
    <w:nsid w:val="791B4C01"/>
    <w:multiLevelType w:val="multilevel"/>
    <w:tmpl w:val="95E4DDBC"/>
    <w:numStyleLink w:val="ListBulletStyle"/>
  </w:abstractNum>
  <w:abstractNum w:abstractNumId="150" w15:restartNumberingAfterBreak="0">
    <w:nsid w:val="794F1728"/>
    <w:multiLevelType w:val="multilevel"/>
    <w:tmpl w:val="62421870"/>
    <w:numStyleLink w:val="GuidanceAlphaListStyle"/>
  </w:abstractNum>
  <w:abstractNum w:abstractNumId="151" w15:restartNumberingAfterBreak="0">
    <w:nsid w:val="7A7E12E5"/>
    <w:multiLevelType w:val="hybridMultilevel"/>
    <w:tmpl w:val="5C6874F4"/>
    <w:lvl w:ilvl="0" w:tplc="D52C8DEE">
      <w:start w:val="1"/>
      <w:numFmt w:val="decimal"/>
      <w:pStyle w:val="Numpara"/>
      <w:lvlText w:val="%1."/>
      <w:lvlJc w:val="left"/>
      <w:pPr>
        <w:tabs>
          <w:tab w:val="num" w:pos="504"/>
        </w:tabs>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7C813E4D"/>
    <w:multiLevelType w:val="hybridMultilevel"/>
    <w:tmpl w:val="439898A4"/>
    <w:lvl w:ilvl="0" w:tplc="685635B0">
      <w:start w:val="1"/>
      <w:numFmt w:val="bullet"/>
      <w:pStyle w:val="Notesdashblue"/>
      <w:lvlText w:val="‒"/>
      <w:lvlJc w:val="left"/>
      <w:pPr>
        <w:ind w:left="1440" w:hanging="360"/>
      </w:pPr>
      <w:rPr>
        <w:rFonts w:ascii="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3" w15:restartNumberingAfterBreak="0">
    <w:nsid w:val="7D3A7D9A"/>
    <w:multiLevelType w:val="multilevel"/>
    <w:tmpl w:val="95E4DDBC"/>
    <w:numStyleLink w:val="ListBulletStyle"/>
  </w:abstractNum>
  <w:abstractNum w:abstractNumId="154" w15:restartNumberingAfterBreak="0">
    <w:nsid w:val="7D7E1271"/>
    <w:multiLevelType w:val="hybridMultilevel"/>
    <w:tmpl w:val="8DA2F3C6"/>
    <w:lvl w:ilvl="0" w:tplc="817037B4">
      <w:start w:val="1"/>
      <w:numFmt w:val="bullet"/>
      <w:pStyle w:val="Tex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3"/>
  </w:num>
  <w:num w:numId="2">
    <w:abstractNumId w:val="11"/>
  </w:num>
  <w:num w:numId="3">
    <w:abstractNumId w:val="73"/>
  </w:num>
  <w:num w:numId="4">
    <w:abstractNumId w:val="26"/>
  </w:num>
  <w:num w:numId="5">
    <w:abstractNumId w:val="51"/>
  </w:num>
  <w:num w:numId="6">
    <w:abstractNumId w:val="8"/>
  </w:num>
  <w:num w:numId="7">
    <w:abstractNumId w:val="108"/>
  </w:num>
  <w:num w:numId="8">
    <w:abstractNumId w:val="64"/>
  </w:num>
  <w:num w:numId="9">
    <w:abstractNumId w:val="129"/>
  </w:num>
  <w:num w:numId="10">
    <w:abstractNumId w:val="35"/>
  </w:num>
  <w:num w:numId="11">
    <w:abstractNumId w:val="60"/>
  </w:num>
  <w:num w:numId="12">
    <w:abstractNumId w:val="142"/>
  </w:num>
  <w:num w:numId="13">
    <w:abstractNumId w:val="125"/>
  </w:num>
  <w:num w:numId="14">
    <w:abstractNumId w:val="46"/>
    <w:lvlOverride w:ilvl="0">
      <w:lvl w:ilvl="0">
        <w:start w:val="1"/>
        <w:numFmt w:val="lowerLetter"/>
        <w:lvlText w:val="(%1)"/>
        <w:lvlJc w:val="left"/>
        <w:pPr>
          <w:ind w:left="340" w:hanging="340"/>
        </w:pPr>
      </w:lvl>
    </w:lvlOverride>
  </w:num>
  <w:num w:numId="15">
    <w:abstractNumId w:val="150"/>
    <w:lvlOverride w:ilvl="0">
      <w:lvl w:ilvl="0">
        <w:start w:val="1"/>
        <w:numFmt w:val="lowerLetter"/>
        <w:lvlText w:val="(%1)"/>
        <w:lvlJc w:val="left"/>
        <w:pPr>
          <w:ind w:left="340" w:hanging="340"/>
        </w:pPr>
      </w:lvl>
    </w:lvlOverride>
  </w:num>
  <w:num w:numId="16">
    <w:abstractNumId w:val="50"/>
  </w:num>
  <w:num w:numId="17">
    <w:abstractNumId w:val="3"/>
  </w:num>
  <w:num w:numId="18">
    <w:abstractNumId w:val="18"/>
  </w:num>
  <w:num w:numId="19">
    <w:abstractNumId w:val="86"/>
  </w:num>
  <w:num w:numId="20">
    <w:abstractNumId w:val="79"/>
  </w:num>
  <w:num w:numId="21">
    <w:abstractNumId w:val="31"/>
  </w:num>
  <w:num w:numId="22">
    <w:abstractNumId w:val="32"/>
  </w:num>
  <w:num w:numId="23">
    <w:abstractNumId w:val="100"/>
  </w:num>
  <w:num w:numId="24">
    <w:abstractNumId w:val="30"/>
  </w:num>
  <w:num w:numId="25">
    <w:abstractNumId w:val="140"/>
  </w:num>
  <w:num w:numId="26">
    <w:abstractNumId w:val="42"/>
  </w:num>
  <w:num w:numId="27">
    <w:abstractNumId w:val="89"/>
  </w:num>
  <w:num w:numId="28">
    <w:abstractNumId w:val="58"/>
  </w:num>
  <w:num w:numId="29">
    <w:abstractNumId w:val="85"/>
  </w:num>
  <w:num w:numId="30">
    <w:abstractNumId w:val="107"/>
  </w:num>
  <w:num w:numId="31">
    <w:abstractNumId w:val="69"/>
  </w:num>
  <w:num w:numId="32">
    <w:abstractNumId w:val="59"/>
  </w:num>
  <w:num w:numId="33">
    <w:abstractNumId w:val="39"/>
  </w:num>
  <w:num w:numId="34">
    <w:abstractNumId w:val="120"/>
  </w:num>
  <w:num w:numId="35">
    <w:abstractNumId w:val="102"/>
  </w:num>
  <w:num w:numId="36">
    <w:abstractNumId w:val="52"/>
  </w:num>
  <w:num w:numId="37">
    <w:abstractNumId w:val="106"/>
  </w:num>
  <w:num w:numId="38">
    <w:abstractNumId w:val="133"/>
  </w:num>
  <w:num w:numId="39">
    <w:abstractNumId w:val="49"/>
  </w:num>
  <w:num w:numId="40">
    <w:abstractNumId w:val="146"/>
  </w:num>
  <w:num w:numId="41">
    <w:abstractNumId w:val="138"/>
  </w:num>
  <w:num w:numId="42">
    <w:abstractNumId w:val="66"/>
  </w:num>
  <w:num w:numId="43">
    <w:abstractNumId w:val="93"/>
  </w:num>
  <w:num w:numId="44">
    <w:abstractNumId w:val="21"/>
  </w:num>
  <w:num w:numId="45">
    <w:abstractNumId w:val="147"/>
  </w:num>
  <w:num w:numId="46">
    <w:abstractNumId w:val="103"/>
  </w:num>
  <w:num w:numId="47">
    <w:abstractNumId w:val="41"/>
  </w:num>
  <w:num w:numId="48">
    <w:abstractNumId w:val="43"/>
  </w:num>
  <w:num w:numId="49">
    <w:abstractNumId w:val="20"/>
  </w:num>
  <w:num w:numId="50">
    <w:abstractNumId w:val="75"/>
  </w:num>
  <w:num w:numId="51">
    <w:abstractNumId w:val="19"/>
  </w:num>
  <w:num w:numId="52">
    <w:abstractNumId w:val="114"/>
  </w:num>
  <w:num w:numId="53">
    <w:abstractNumId w:val="25"/>
  </w:num>
  <w:num w:numId="54">
    <w:abstractNumId w:val="22"/>
  </w:num>
  <w:num w:numId="55">
    <w:abstractNumId w:val="36"/>
  </w:num>
  <w:num w:numId="56">
    <w:abstractNumId w:val="126"/>
  </w:num>
  <w:num w:numId="57">
    <w:abstractNumId w:val="128"/>
  </w:num>
  <w:num w:numId="58">
    <w:abstractNumId w:val="124"/>
  </w:num>
  <w:num w:numId="59">
    <w:abstractNumId w:val="149"/>
  </w:num>
  <w:num w:numId="60">
    <w:abstractNumId w:val="98"/>
  </w:num>
  <w:num w:numId="61">
    <w:abstractNumId w:val="24"/>
  </w:num>
  <w:num w:numId="62">
    <w:abstractNumId w:val="40"/>
  </w:num>
  <w:num w:numId="63">
    <w:abstractNumId w:val="33"/>
  </w:num>
  <w:num w:numId="64">
    <w:abstractNumId w:val="94"/>
  </w:num>
  <w:num w:numId="65">
    <w:abstractNumId w:val="84"/>
  </w:num>
  <w:num w:numId="66">
    <w:abstractNumId w:val="96"/>
  </w:num>
  <w:num w:numId="67">
    <w:abstractNumId w:val="116"/>
  </w:num>
  <w:num w:numId="68">
    <w:abstractNumId w:val="109"/>
  </w:num>
  <w:num w:numId="69">
    <w:abstractNumId w:val="7"/>
  </w:num>
  <w:num w:numId="70">
    <w:abstractNumId w:val="153"/>
  </w:num>
  <w:num w:numId="71">
    <w:abstractNumId w:val="29"/>
  </w:num>
  <w:num w:numId="72">
    <w:abstractNumId w:val="136"/>
  </w:num>
  <w:num w:numId="73">
    <w:abstractNumId w:val="81"/>
  </w:num>
  <w:num w:numId="74">
    <w:abstractNumId w:val="37"/>
  </w:num>
  <w:num w:numId="75">
    <w:abstractNumId w:val="28"/>
  </w:num>
  <w:num w:numId="76">
    <w:abstractNumId w:val="90"/>
  </w:num>
  <w:num w:numId="77">
    <w:abstractNumId w:val="92"/>
  </w:num>
  <w:num w:numId="78">
    <w:abstractNumId w:val="80"/>
  </w:num>
  <w:num w:numId="79">
    <w:abstractNumId w:val="15"/>
  </w:num>
  <w:num w:numId="80">
    <w:abstractNumId w:val="76"/>
  </w:num>
  <w:num w:numId="81">
    <w:abstractNumId w:val="5"/>
  </w:num>
  <w:num w:numId="82">
    <w:abstractNumId w:val="13"/>
  </w:num>
  <w:num w:numId="83">
    <w:abstractNumId w:val="112"/>
  </w:num>
  <w:num w:numId="84">
    <w:abstractNumId w:val="4"/>
  </w:num>
  <w:num w:numId="85">
    <w:abstractNumId w:val="77"/>
  </w:num>
  <w:num w:numId="86">
    <w:abstractNumId w:val="68"/>
  </w:num>
  <w:num w:numId="87">
    <w:abstractNumId w:val="97"/>
  </w:num>
  <w:num w:numId="88">
    <w:abstractNumId w:val="104"/>
  </w:num>
  <w:num w:numId="89">
    <w:abstractNumId w:val="105"/>
  </w:num>
  <w:num w:numId="90">
    <w:abstractNumId w:val="1"/>
  </w:num>
  <w:num w:numId="91">
    <w:abstractNumId w:val="0"/>
  </w:num>
  <w:num w:numId="92">
    <w:abstractNumId w:val="14"/>
  </w:num>
  <w:num w:numId="93">
    <w:abstractNumId w:val="12"/>
  </w:num>
  <w:num w:numId="94">
    <w:abstractNumId w:val="131"/>
  </w:num>
  <w:num w:numId="95">
    <w:abstractNumId w:val="139"/>
  </w:num>
  <w:num w:numId="96">
    <w:abstractNumId w:val="118"/>
  </w:num>
  <w:num w:numId="97">
    <w:abstractNumId w:val="91"/>
    <w:lvlOverride w:ilvl="0">
      <w:startOverride w:val="1"/>
    </w:lvlOverride>
  </w:num>
  <w:num w:numId="98">
    <w:abstractNumId w:val="95"/>
  </w:num>
  <w:num w:numId="99">
    <w:abstractNumId w:val="127"/>
  </w:num>
  <w:num w:numId="100">
    <w:abstractNumId w:val="152"/>
  </w:num>
  <w:num w:numId="101">
    <w:abstractNumId w:val="6"/>
  </w:num>
  <w:num w:numId="102">
    <w:abstractNumId w:val="121"/>
  </w:num>
  <w:num w:numId="103">
    <w:abstractNumId w:val="45"/>
  </w:num>
  <w:num w:numId="104">
    <w:abstractNumId w:val="70"/>
  </w:num>
  <w:num w:numId="105">
    <w:abstractNumId w:val="123"/>
  </w:num>
  <w:num w:numId="106">
    <w:abstractNumId w:val="154"/>
  </w:num>
  <w:num w:numId="107">
    <w:abstractNumId w:val="151"/>
  </w:num>
  <w:num w:numId="1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num>
  <w:num w:numId="110">
    <w:abstractNumId w:val="110"/>
  </w:num>
  <w:num w:numId="111">
    <w:abstractNumId w:val="65"/>
  </w:num>
  <w:num w:numId="112">
    <w:abstractNumId w:val="132"/>
  </w:num>
  <w:num w:numId="113">
    <w:abstractNumId w:val="61"/>
  </w:num>
  <w:num w:numId="114">
    <w:abstractNumId w:val="115"/>
  </w:num>
  <w:num w:numId="115">
    <w:abstractNumId w:val="122"/>
  </w:num>
  <w:num w:numId="116">
    <w:abstractNumId w:val="12"/>
    <w:lvlOverride w:ilvl="0">
      <w:lvl w:ilvl="0">
        <w:start w:val="1"/>
        <w:numFmt w:val="decimal"/>
        <w:pStyle w:val="Heading1"/>
        <w:lvlText w:val="%1."/>
        <w:lvlJc w:val="left"/>
        <w:pPr>
          <w:ind w:left="8903" w:hanging="397"/>
        </w:pPr>
        <w:rPr>
          <w:rFonts w:hint="default"/>
        </w:rPr>
      </w:lvl>
    </w:lvlOverride>
    <w:lvlOverride w:ilvl="1">
      <w:lvl w:ilvl="1">
        <w:start w:val="1"/>
        <w:numFmt w:val="decimal"/>
        <w:pStyle w:val="Heading2"/>
        <w:lvlText w:val="%1.%2"/>
        <w:lvlJc w:val="left"/>
        <w:pPr>
          <w:ind w:left="908" w:hanging="624"/>
        </w:pPr>
        <w:rPr>
          <w:rFonts w:hint="default"/>
        </w:rPr>
      </w:lvl>
    </w:lvlOverride>
    <w:lvlOverride w:ilvl="2">
      <w:lvl w:ilvl="2">
        <w:start w:val="1"/>
        <w:numFmt w:val="decimal"/>
        <w:pStyle w:val="Heading3"/>
        <w:lvlText w:val="%1.%2.%3"/>
        <w:lvlJc w:val="left"/>
        <w:pPr>
          <w:ind w:left="10064" w:hanging="851"/>
        </w:pPr>
      </w:lvl>
    </w:lvlOverride>
  </w:num>
  <w:num w:numId="117">
    <w:abstractNumId w:val="117"/>
  </w:num>
  <w:num w:numId="1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1"/>
  </w:num>
  <w:num w:numId="121">
    <w:abstractNumId w:val="27"/>
  </w:num>
  <w:num w:numId="122">
    <w:abstractNumId w:val="148"/>
  </w:num>
  <w:num w:numId="12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7"/>
  </w:num>
  <w:num w:numId="130">
    <w:abstractNumId w:val="2"/>
  </w:num>
  <w:num w:numId="13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num>
  <w:num w:numId="134">
    <w:abstractNumId w:val="130"/>
  </w:num>
  <w:num w:numId="13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9"/>
  </w:num>
  <w:num w:numId="14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1"/>
  </w:num>
  <w:num w:numId="1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bullet"/>
        <w:lvlText w:val=""/>
        <w:lvlJc w:val="left"/>
        <w:pPr>
          <w:ind w:left="852" w:hanging="284"/>
        </w:pPr>
        <w:rPr>
          <w:rFonts w:ascii="Symbol" w:hAnsi="Symbol"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53">
    <w:abstractNumId w:val="62"/>
  </w:num>
  <w:num w:numId="15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5"/>
  </w:num>
  <w:num w:numId="17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9"/>
  </w:num>
  <w:num w:numId="17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3"/>
  </w:num>
  <w:num w:numId="18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43"/>
  </w:num>
  <w:num w:numId="192">
    <w:abstractNumId w:val="23"/>
  </w:num>
  <w:num w:numId="1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8"/>
  </w:num>
  <w:num w:numId="20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9"/>
  </w:num>
  <w:num w:numId="21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19"/>
  </w:num>
  <w:num w:numId="23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5"/>
  </w:num>
  <w:num w:numId="243">
    <w:abstractNumId w:val="87"/>
  </w:num>
  <w:num w:numId="2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8"/>
  </w:num>
  <w:num w:numId="25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9"/>
  </w:num>
  <w:num w:numId="257">
    <w:abstractNumId w:val="141"/>
  </w:num>
  <w:num w:numId="258">
    <w:abstractNumId w:val="67"/>
  </w:num>
  <w:num w:numId="259">
    <w:abstractNumId w:val="145"/>
  </w:num>
  <w:num w:numId="260">
    <w:abstractNumId w:val="137"/>
  </w:num>
  <w:num w:numId="261">
    <w:abstractNumId w:val="111"/>
  </w:num>
  <w:num w:numId="262">
    <w:abstractNumId w:val="56"/>
  </w:num>
  <w:num w:numId="263">
    <w:abstractNumId w:val="10"/>
  </w:num>
  <w:num w:numId="264">
    <w:abstractNumId w:val="88"/>
  </w:num>
  <w:num w:numId="265">
    <w:abstractNumId w:val="82"/>
  </w:num>
  <w:num w:numId="266">
    <w:abstractNumId w:val="72"/>
  </w:num>
  <w:num w:numId="267">
    <w:abstractNumId w:val="134"/>
  </w:num>
  <w:num w:numId="268">
    <w:abstractNumId w:val="16"/>
  </w:num>
  <w:num w:numId="269">
    <w:abstractNumId w:val="74"/>
  </w:num>
  <w:num w:numId="27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4"/>
  </w:num>
  <w:num w:numId="27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num>
  <w:num w:numId="278">
    <w:abstractNumId w:val="112"/>
  </w:num>
  <w:num w:numId="279">
    <w:abstractNumId w:val="17"/>
  </w:num>
  <w:num w:numId="28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D7"/>
    <w:rsid w:val="00003714"/>
    <w:rsid w:val="00007A73"/>
    <w:rsid w:val="000140BC"/>
    <w:rsid w:val="00014981"/>
    <w:rsid w:val="00017A33"/>
    <w:rsid w:val="0002050B"/>
    <w:rsid w:val="000379B0"/>
    <w:rsid w:val="00044D7A"/>
    <w:rsid w:val="000467FF"/>
    <w:rsid w:val="0005409C"/>
    <w:rsid w:val="000625D3"/>
    <w:rsid w:val="00064D82"/>
    <w:rsid w:val="000671D1"/>
    <w:rsid w:val="00083996"/>
    <w:rsid w:val="00086E46"/>
    <w:rsid w:val="000976CE"/>
    <w:rsid w:val="000A7BD9"/>
    <w:rsid w:val="000C4233"/>
    <w:rsid w:val="000C5690"/>
    <w:rsid w:val="000C6611"/>
    <w:rsid w:val="000C7A1E"/>
    <w:rsid w:val="000D349A"/>
    <w:rsid w:val="000D744A"/>
    <w:rsid w:val="000E5228"/>
    <w:rsid w:val="000E6100"/>
    <w:rsid w:val="000E6956"/>
    <w:rsid w:val="000E732A"/>
    <w:rsid w:val="00101D6C"/>
    <w:rsid w:val="00102885"/>
    <w:rsid w:val="0010427F"/>
    <w:rsid w:val="00106AAA"/>
    <w:rsid w:val="001110DA"/>
    <w:rsid w:val="00113FE9"/>
    <w:rsid w:val="00116E2B"/>
    <w:rsid w:val="001245E6"/>
    <w:rsid w:val="00132B5D"/>
    <w:rsid w:val="00133568"/>
    <w:rsid w:val="00134B49"/>
    <w:rsid w:val="00137B4B"/>
    <w:rsid w:val="00140530"/>
    <w:rsid w:val="00140A10"/>
    <w:rsid w:val="001442C8"/>
    <w:rsid w:val="00144A0B"/>
    <w:rsid w:val="00150B4F"/>
    <w:rsid w:val="001540A5"/>
    <w:rsid w:val="00163605"/>
    <w:rsid w:val="00166330"/>
    <w:rsid w:val="00171E32"/>
    <w:rsid w:val="00180D0E"/>
    <w:rsid w:val="001830D2"/>
    <w:rsid w:val="00190240"/>
    <w:rsid w:val="0019238D"/>
    <w:rsid w:val="001935B8"/>
    <w:rsid w:val="00193B66"/>
    <w:rsid w:val="001944C8"/>
    <w:rsid w:val="001A0F0C"/>
    <w:rsid w:val="001A67EA"/>
    <w:rsid w:val="001B764B"/>
    <w:rsid w:val="001C1877"/>
    <w:rsid w:val="001C1F07"/>
    <w:rsid w:val="001D2C98"/>
    <w:rsid w:val="001D33F0"/>
    <w:rsid w:val="001D5A4D"/>
    <w:rsid w:val="001D7817"/>
    <w:rsid w:val="001E2070"/>
    <w:rsid w:val="001E2353"/>
    <w:rsid w:val="001E2A72"/>
    <w:rsid w:val="001E341A"/>
    <w:rsid w:val="001E3849"/>
    <w:rsid w:val="001F05A8"/>
    <w:rsid w:val="001F0C12"/>
    <w:rsid w:val="001F4B6C"/>
    <w:rsid w:val="001F6A75"/>
    <w:rsid w:val="001F7C0F"/>
    <w:rsid w:val="00201C5F"/>
    <w:rsid w:val="0020415A"/>
    <w:rsid w:val="002046C4"/>
    <w:rsid w:val="00207929"/>
    <w:rsid w:val="00213743"/>
    <w:rsid w:val="00220EC0"/>
    <w:rsid w:val="002252DB"/>
    <w:rsid w:val="002346EB"/>
    <w:rsid w:val="00237B37"/>
    <w:rsid w:val="00243C1F"/>
    <w:rsid w:val="00252267"/>
    <w:rsid w:val="00261AC8"/>
    <w:rsid w:val="002620E1"/>
    <w:rsid w:val="00270FA2"/>
    <w:rsid w:val="00271E09"/>
    <w:rsid w:val="00274C16"/>
    <w:rsid w:val="00294001"/>
    <w:rsid w:val="00294B77"/>
    <w:rsid w:val="00295C90"/>
    <w:rsid w:val="0029688C"/>
    <w:rsid w:val="002A56D6"/>
    <w:rsid w:val="002A654F"/>
    <w:rsid w:val="002A7062"/>
    <w:rsid w:val="002A7453"/>
    <w:rsid w:val="002B23BE"/>
    <w:rsid w:val="002B4978"/>
    <w:rsid w:val="002B6356"/>
    <w:rsid w:val="002C0FE1"/>
    <w:rsid w:val="002D4100"/>
    <w:rsid w:val="002D551F"/>
    <w:rsid w:val="002E77BA"/>
    <w:rsid w:val="002F0C16"/>
    <w:rsid w:val="002F17BD"/>
    <w:rsid w:val="002F3B19"/>
    <w:rsid w:val="002F5E36"/>
    <w:rsid w:val="00301722"/>
    <w:rsid w:val="00302B58"/>
    <w:rsid w:val="00304477"/>
    <w:rsid w:val="0031059D"/>
    <w:rsid w:val="0031187A"/>
    <w:rsid w:val="0032149C"/>
    <w:rsid w:val="00346CE1"/>
    <w:rsid w:val="00351E82"/>
    <w:rsid w:val="00353DFA"/>
    <w:rsid w:val="00355436"/>
    <w:rsid w:val="003563AB"/>
    <w:rsid w:val="003662A5"/>
    <w:rsid w:val="0038507A"/>
    <w:rsid w:val="003A30AE"/>
    <w:rsid w:val="003A355A"/>
    <w:rsid w:val="003A4971"/>
    <w:rsid w:val="003B08E2"/>
    <w:rsid w:val="003B4BEE"/>
    <w:rsid w:val="003B54A2"/>
    <w:rsid w:val="003B54CF"/>
    <w:rsid w:val="003C30DD"/>
    <w:rsid w:val="003C5C96"/>
    <w:rsid w:val="003C6DCB"/>
    <w:rsid w:val="003D0FBA"/>
    <w:rsid w:val="003D3F63"/>
    <w:rsid w:val="003D4F1B"/>
    <w:rsid w:val="003E30E9"/>
    <w:rsid w:val="003E500E"/>
    <w:rsid w:val="003E616C"/>
    <w:rsid w:val="003F05E7"/>
    <w:rsid w:val="003F2D7F"/>
    <w:rsid w:val="003F6DE3"/>
    <w:rsid w:val="004004AC"/>
    <w:rsid w:val="00403471"/>
    <w:rsid w:val="004042D3"/>
    <w:rsid w:val="00404E1B"/>
    <w:rsid w:val="004065FE"/>
    <w:rsid w:val="0040748D"/>
    <w:rsid w:val="00410A42"/>
    <w:rsid w:val="00417AA8"/>
    <w:rsid w:val="00421997"/>
    <w:rsid w:val="00422DCB"/>
    <w:rsid w:val="00426AC8"/>
    <w:rsid w:val="0042783E"/>
    <w:rsid w:val="00435ED8"/>
    <w:rsid w:val="00445FAF"/>
    <w:rsid w:val="004725BE"/>
    <w:rsid w:val="00483A5B"/>
    <w:rsid w:val="00485423"/>
    <w:rsid w:val="00487CE2"/>
    <w:rsid w:val="00492D9B"/>
    <w:rsid w:val="0049438F"/>
    <w:rsid w:val="004946AD"/>
    <w:rsid w:val="004A06CA"/>
    <w:rsid w:val="004A6CE5"/>
    <w:rsid w:val="004A712D"/>
    <w:rsid w:val="004B7441"/>
    <w:rsid w:val="004C1B22"/>
    <w:rsid w:val="004C658A"/>
    <w:rsid w:val="004C79A0"/>
    <w:rsid w:val="004D22CD"/>
    <w:rsid w:val="004D2FAB"/>
    <w:rsid w:val="004F297E"/>
    <w:rsid w:val="0050070C"/>
    <w:rsid w:val="0052561A"/>
    <w:rsid w:val="00526116"/>
    <w:rsid w:val="005262DB"/>
    <w:rsid w:val="005271D1"/>
    <w:rsid w:val="0053177E"/>
    <w:rsid w:val="00534619"/>
    <w:rsid w:val="00540F7E"/>
    <w:rsid w:val="00541998"/>
    <w:rsid w:val="005453D2"/>
    <w:rsid w:val="0055168F"/>
    <w:rsid w:val="005570CF"/>
    <w:rsid w:val="005658DA"/>
    <w:rsid w:val="00567A4A"/>
    <w:rsid w:val="00567CF6"/>
    <w:rsid w:val="00576BEA"/>
    <w:rsid w:val="00577E5A"/>
    <w:rsid w:val="005828BF"/>
    <w:rsid w:val="00585C96"/>
    <w:rsid w:val="00585DC4"/>
    <w:rsid w:val="00591DEC"/>
    <w:rsid w:val="00597A21"/>
    <w:rsid w:val="005A4644"/>
    <w:rsid w:val="005B08E1"/>
    <w:rsid w:val="005B3DE9"/>
    <w:rsid w:val="005B5163"/>
    <w:rsid w:val="005D5A2E"/>
    <w:rsid w:val="005D72D7"/>
    <w:rsid w:val="005E70C1"/>
    <w:rsid w:val="006021A9"/>
    <w:rsid w:val="00607415"/>
    <w:rsid w:val="00613484"/>
    <w:rsid w:val="00621C4D"/>
    <w:rsid w:val="0064091D"/>
    <w:rsid w:val="00647CC9"/>
    <w:rsid w:val="00655DDD"/>
    <w:rsid w:val="006624AC"/>
    <w:rsid w:val="00663424"/>
    <w:rsid w:val="006745CC"/>
    <w:rsid w:val="00681803"/>
    <w:rsid w:val="006822E9"/>
    <w:rsid w:val="006853CA"/>
    <w:rsid w:val="00697F00"/>
    <w:rsid w:val="006A058D"/>
    <w:rsid w:val="006A6D4C"/>
    <w:rsid w:val="006B1AFE"/>
    <w:rsid w:val="006B5287"/>
    <w:rsid w:val="006C0693"/>
    <w:rsid w:val="006C0AC8"/>
    <w:rsid w:val="006C5A14"/>
    <w:rsid w:val="006D0574"/>
    <w:rsid w:val="006D2019"/>
    <w:rsid w:val="006D380D"/>
    <w:rsid w:val="006D5AFC"/>
    <w:rsid w:val="006D737E"/>
    <w:rsid w:val="006E2ABC"/>
    <w:rsid w:val="006E51A2"/>
    <w:rsid w:val="006F11A8"/>
    <w:rsid w:val="006F1AFC"/>
    <w:rsid w:val="006F241E"/>
    <w:rsid w:val="006F341A"/>
    <w:rsid w:val="006F5D87"/>
    <w:rsid w:val="006F639B"/>
    <w:rsid w:val="006F6579"/>
    <w:rsid w:val="00704B6F"/>
    <w:rsid w:val="00707586"/>
    <w:rsid w:val="00715016"/>
    <w:rsid w:val="00722F13"/>
    <w:rsid w:val="00726B07"/>
    <w:rsid w:val="00734A76"/>
    <w:rsid w:val="0073619B"/>
    <w:rsid w:val="0074352E"/>
    <w:rsid w:val="007508E2"/>
    <w:rsid w:val="007521AA"/>
    <w:rsid w:val="0075597D"/>
    <w:rsid w:val="007607CD"/>
    <w:rsid w:val="00761CE8"/>
    <w:rsid w:val="00773571"/>
    <w:rsid w:val="007775D6"/>
    <w:rsid w:val="00786A3B"/>
    <w:rsid w:val="007A3356"/>
    <w:rsid w:val="007A7B00"/>
    <w:rsid w:val="007B0D0F"/>
    <w:rsid w:val="007B3AC8"/>
    <w:rsid w:val="007C1879"/>
    <w:rsid w:val="007D5C0F"/>
    <w:rsid w:val="007E3188"/>
    <w:rsid w:val="007F01DE"/>
    <w:rsid w:val="00802841"/>
    <w:rsid w:val="00811051"/>
    <w:rsid w:val="00811565"/>
    <w:rsid w:val="00812CD2"/>
    <w:rsid w:val="00827491"/>
    <w:rsid w:val="0082756A"/>
    <w:rsid w:val="008327A9"/>
    <w:rsid w:val="00833A54"/>
    <w:rsid w:val="0084204F"/>
    <w:rsid w:val="00843093"/>
    <w:rsid w:val="0084513B"/>
    <w:rsid w:val="0085409D"/>
    <w:rsid w:val="00866F49"/>
    <w:rsid w:val="00871844"/>
    <w:rsid w:val="008846BB"/>
    <w:rsid w:val="00886C00"/>
    <w:rsid w:val="00892FAD"/>
    <w:rsid w:val="008948AC"/>
    <w:rsid w:val="008A4A10"/>
    <w:rsid w:val="008A72FF"/>
    <w:rsid w:val="008B0B18"/>
    <w:rsid w:val="008B158A"/>
    <w:rsid w:val="008B4801"/>
    <w:rsid w:val="008B59DD"/>
    <w:rsid w:val="008C1A4B"/>
    <w:rsid w:val="008C56F2"/>
    <w:rsid w:val="008C748D"/>
    <w:rsid w:val="008D108D"/>
    <w:rsid w:val="008D1BDE"/>
    <w:rsid w:val="008D2895"/>
    <w:rsid w:val="008D51DB"/>
    <w:rsid w:val="008D73FB"/>
    <w:rsid w:val="008E19C1"/>
    <w:rsid w:val="008E7A74"/>
    <w:rsid w:val="00901B19"/>
    <w:rsid w:val="00901EC7"/>
    <w:rsid w:val="009047C1"/>
    <w:rsid w:val="009263A1"/>
    <w:rsid w:val="00930593"/>
    <w:rsid w:val="00931EE4"/>
    <w:rsid w:val="0093243F"/>
    <w:rsid w:val="009334F3"/>
    <w:rsid w:val="00934762"/>
    <w:rsid w:val="00945A6E"/>
    <w:rsid w:val="00945F56"/>
    <w:rsid w:val="009563D4"/>
    <w:rsid w:val="009659BF"/>
    <w:rsid w:val="00970439"/>
    <w:rsid w:val="00991142"/>
    <w:rsid w:val="00997CF5"/>
    <w:rsid w:val="009B400B"/>
    <w:rsid w:val="009C4FFC"/>
    <w:rsid w:val="009C7110"/>
    <w:rsid w:val="009D4ECF"/>
    <w:rsid w:val="009D5EA7"/>
    <w:rsid w:val="009E1CE2"/>
    <w:rsid w:val="009F17AC"/>
    <w:rsid w:val="009F283F"/>
    <w:rsid w:val="009F6BED"/>
    <w:rsid w:val="00A002FF"/>
    <w:rsid w:val="00A07BBC"/>
    <w:rsid w:val="00A12E50"/>
    <w:rsid w:val="00A14F03"/>
    <w:rsid w:val="00A27F58"/>
    <w:rsid w:val="00A3178C"/>
    <w:rsid w:val="00A32A6D"/>
    <w:rsid w:val="00A36276"/>
    <w:rsid w:val="00A504B1"/>
    <w:rsid w:val="00A56DF8"/>
    <w:rsid w:val="00A607F3"/>
    <w:rsid w:val="00A63A0A"/>
    <w:rsid w:val="00A75E29"/>
    <w:rsid w:val="00A93EF2"/>
    <w:rsid w:val="00AA2F8B"/>
    <w:rsid w:val="00AC37C3"/>
    <w:rsid w:val="00AC7636"/>
    <w:rsid w:val="00AD1039"/>
    <w:rsid w:val="00AE407B"/>
    <w:rsid w:val="00AE4B1E"/>
    <w:rsid w:val="00AE6DBB"/>
    <w:rsid w:val="00AE74CB"/>
    <w:rsid w:val="00AF7BBD"/>
    <w:rsid w:val="00B03E6D"/>
    <w:rsid w:val="00B04E72"/>
    <w:rsid w:val="00B06D00"/>
    <w:rsid w:val="00B117CD"/>
    <w:rsid w:val="00B13882"/>
    <w:rsid w:val="00B14634"/>
    <w:rsid w:val="00B2310F"/>
    <w:rsid w:val="00B430EE"/>
    <w:rsid w:val="00B45D9F"/>
    <w:rsid w:val="00B462E7"/>
    <w:rsid w:val="00B522B6"/>
    <w:rsid w:val="00B61DE1"/>
    <w:rsid w:val="00B7508D"/>
    <w:rsid w:val="00B91FE2"/>
    <w:rsid w:val="00B92FA1"/>
    <w:rsid w:val="00BA4A39"/>
    <w:rsid w:val="00BB2629"/>
    <w:rsid w:val="00BC111A"/>
    <w:rsid w:val="00BC1768"/>
    <w:rsid w:val="00BC3E3D"/>
    <w:rsid w:val="00BD00A4"/>
    <w:rsid w:val="00BD3B2F"/>
    <w:rsid w:val="00BD448E"/>
    <w:rsid w:val="00BE1D35"/>
    <w:rsid w:val="00BE3BB0"/>
    <w:rsid w:val="00BE428C"/>
    <w:rsid w:val="00BE6B6C"/>
    <w:rsid w:val="00BE6BF3"/>
    <w:rsid w:val="00BF0074"/>
    <w:rsid w:val="00BF3621"/>
    <w:rsid w:val="00BF3BF0"/>
    <w:rsid w:val="00BF5D36"/>
    <w:rsid w:val="00BF79D0"/>
    <w:rsid w:val="00C00EAD"/>
    <w:rsid w:val="00C023E5"/>
    <w:rsid w:val="00C11490"/>
    <w:rsid w:val="00C20448"/>
    <w:rsid w:val="00C24DBA"/>
    <w:rsid w:val="00C301CC"/>
    <w:rsid w:val="00C32E75"/>
    <w:rsid w:val="00C3718A"/>
    <w:rsid w:val="00C52EDA"/>
    <w:rsid w:val="00C55E7A"/>
    <w:rsid w:val="00C623E2"/>
    <w:rsid w:val="00C71B07"/>
    <w:rsid w:val="00C71EBB"/>
    <w:rsid w:val="00C75792"/>
    <w:rsid w:val="00C774B0"/>
    <w:rsid w:val="00C77EAF"/>
    <w:rsid w:val="00C878D8"/>
    <w:rsid w:val="00C87942"/>
    <w:rsid w:val="00C92C61"/>
    <w:rsid w:val="00C94819"/>
    <w:rsid w:val="00C96288"/>
    <w:rsid w:val="00C96301"/>
    <w:rsid w:val="00C96FC7"/>
    <w:rsid w:val="00C97EDA"/>
    <w:rsid w:val="00CA01DA"/>
    <w:rsid w:val="00CA0CE9"/>
    <w:rsid w:val="00CA1A80"/>
    <w:rsid w:val="00CC4121"/>
    <w:rsid w:val="00CD2485"/>
    <w:rsid w:val="00CD6B45"/>
    <w:rsid w:val="00CE128E"/>
    <w:rsid w:val="00CE3AF6"/>
    <w:rsid w:val="00CE5757"/>
    <w:rsid w:val="00CF2696"/>
    <w:rsid w:val="00CF4902"/>
    <w:rsid w:val="00D10D79"/>
    <w:rsid w:val="00D146DE"/>
    <w:rsid w:val="00D25B87"/>
    <w:rsid w:val="00D27481"/>
    <w:rsid w:val="00D30844"/>
    <w:rsid w:val="00D32310"/>
    <w:rsid w:val="00D32D17"/>
    <w:rsid w:val="00D42151"/>
    <w:rsid w:val="00D44D6F"/>
    <w:rsid w:val="00D51E79"/>
    <w:rsid w:val="00D51FFA"/>
    <w:rsid w:val="00D53009"/>
    <w:rsid w:val="00D53D63"/>
    <w:rsid w:val="00D626E5"/>
    <w:rsid w:val="00D63BBB"/>
    <w:rsid w:val="00D75466"/>
    <w:rsid w:val="00D7780A"/>
    <w:rsid w:val="00D807AB"/>
    <w:rsid w:val="00D8414D"/>
    <w:rsid w:val="00D85433"/>
    <w:rsid w:val="00D93CD3"/>
    <w:rsid w:val="00DA7CE1"/>
    <w:rsid w:val="00DB2E40"/>
    <w:rsid w:val="00DB6EEC"/>
    <w:rsid w:val="00DC2BE0"/>
    <w:rsid w:val="00DC3278"/>
    <w:rsid w:val="00DC39E3"/>
    <w:rsid w:val="00DD1445"/>
    <w:rsid w:val="00DD253A"/>
    <w:rsid w:val="00DD6513"/>
    <w:rsid w:val="00DD760B"/>
    <w:rsid w:val="00DE6AB1"/>
    <w:rsid w:val="00DF05C1"/>
    <w:rsid w:val="00DF16FF"/>
    <w:rsid w:val="00E13574"/>
    <w:rsid w:val="00E16B81"/>
    <w:rsid w:val="00E24657"/>
    <w:rsid w:val="00E24FB7"/>
    <w:rsid w:val="00E3023B"/>
    <w:rsid w:val="00E3154B"/>
    <w:rsid w:val="00E31C27"/>
    <w:rsid w:val="00E43A1F"/>
    <w:rsid w:val="00E52BBF"/>
    <w:rsid w:val="00E62838"/>
    <w:rsid w:val="00E63EB0"/>
    <w:rsid w:val="00E73BC6"/>
    <w:rsid w:val="00E73E57"/>
    <w:rsid w:val="00E77456"/>
    <w:rsid w:val="00E81A3E"/>
    <w:rsid w:val="00E833E9"/>
    <w:rsid w:val="00E8778A"/>
    <w:rsid w:val="00EA1458"/>
    <w:rsid w:val="00EA4B50"/>
    <w:rsid w:val="00EB4329"/>
    <w:rsid w:val="00EB5081"/>
    <w:rsid w:val="00ED7AFF"/>
    <w:rsid w:val="00EE08B7"/>
    <w:rsid w:val="00EE7A10"/>
    <w:rsid w:val="00EF1B65"/>
    <w:rsid w:val="00F00995"/>
    <w:rsid w:val="00F065C1"/>
    <w:rsid w:val="00F14417"/>
    <w:rsid w:val="00F161FB"/>
    <w:rsid w:val="00F22BE1"/>
    <w:rsid w:val="00F250CB"/>
    <w:rsid w:val="00F342C0"/>
    <w:rsid w:val="00F36951"/>
    <w:rsid w:val="00F4583D"/>
    <w:rsid w:val="00F50742"/>
    <w:rsid w:val="00F55632"/>
    <w:rsid w:val="00F61862"/>
    <w:rsid w:val="00F64807"/>
    <w:rsid w:val="00F70828"/>
    <w:rsid w:val="00F70C97"/>
    <w:rsid w:val="00F72718"/>
    <w:rsid w:val="00F740BA"/>
    <w:rsid w:val="00F74D44"/>
    <w:rsid w:val="00F81AD8"/>
    <w:rsid w:val="00F83E40"/>
    <w:rsid w:val="00F8429D"/>
    <w:rsid w:val="00F85E82"/>
    <w:rsid w:val="00F86729"/>
    <w:rsid w:val="00F9139B"/>
    <w:rsid w:val="00F91A4A"/>
    <w:rsid w:val="00F91D9E"/>
    <w:rsid w:val="00F936B8"/>
    <w:rsid w:val="00F93949"/>
    <w:rsid w:val="00F945F2"/>
    <w:rsid w:val="00FA656D"/>
    <w:rsid w:val="00FB5852"/>
    <w:rsid w:val="00FC20C2"/>
    <w:rsid w:val="00FC71D7"/>
    <w:rsid w:val="00FE35F7"/>
    <w:rsid w:val="00FE3C0B"/>
    <w:rsid w:val="00FE51DD"/>
    <w:rsid w:val="00FF31D5"/>
    <w:rsid w:val="00FF44F2"/>
    <w:rsid w:val="00FF7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224E20"/>
  <w15:chartTrackingRefBased/>
  <w15:docId w15:val="{601FB8EB-A954-42A6-99D4-35979BCCC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0" w:unhideWhenUsed="1" w:qFormat="1"/>
    <w:lsdException w:name="annotation text" w:semiHidden="1" w:unhideWhenUsed="1"/>
    <w:lsdException w:name="header" w:semiHidden="1" w:uiPriority="85" w:unhideWhenUsed="1"/>
    <w:lsdException w:name="footer" w:semiHidden="1" w:uiPriority="84"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4" w:unhideWhenUsed="1" w:qFormat="1"/>
    <w:lsdException w:name="List Continue 2" w:semiHidden="1" w:uiPriority="24" w:unhideWhenUsed="1"/>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8"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BF0"/>
    <w:pPr>
      <w:keepLines/>
    </w:pPr>
  </w:style>
  <w:style w:type="paragraph" w:styleId="Heading10">
    <w:name w:val="heading 1"/>
    <w:basedOn w:val="Normal"/>
    <w:next w:val="Normal"/>
    <w:link w:val="Heading1Char"/>
    <w:uiPriority w:val="9"/>
    <w:qFormat/>
    <w:rsid w:val="00827491"/>
    <w:pPr>
      <w:keepNext/>
      <w:pageBreakBefore/>
      <w:pBdr>
        <w:bottom w:val="single" w:sz="12" w:space="1" w:color="auto"/>
      </w:pBdr>
      <w:spacing w:before="240"/>
      <w:outlineLvl w:val="0"/>
    </w:pPr>
    <w:rPr>
      <w:rFonts w:asciiTheme="majorHAnsi" w:eastAsiaTheme="majorEastAsia" w:hAnsiTheme="majorHAnsi" w:cstheme="majorBidi"/>
      <w:b/>
      <w:bCs/>
      <w:caps/>
      <w:spacing w:val="-2"/>
      <w:sz w:val="28"/>
      <w:szCs w:val="28"/>
    </w:rPr>
  </w:style>
  <w:style w:type="paragraph" w:styleId="Heading20">
    <w:name w:val="heading 2"/>
    <w:basedOn w:val="Heading10"/>
    <w:next w:val="Normal"/>
    <w:link w:val="Heading2Char"/>
    <w:uiPriority w:val="9"/>
    <w:unhideWhenUsed/>
    <w:qFormat/>
    <w:rsid w:val="0042783E"/>
    <w:pPr>
      <w:pageBreakBefore w:val="0"/>
      <w:pBdr>
        <w:bottom w:val="none" w:sz="0" w:space="0" w:color="auto"/>
      </w:pBdr>
      <w:spacing w:before="280"/>
      <w:outlineLvl w:val="1"/>
    </w:pPr>
    <w:rPr>
      <w:caps w:val="0"/>
      <w:sz w:val="26"/>
      <w:szCs w:val="26"/>
    </w:rPr>
  </w:style>
  <w:style w:type="paragraph" w:styleId="Heading30">
    <w:name w:val="heading 3"/>
    <w:basedOn w:val="Heading20"/>
    <w:next w:val="Normal"/>
    <w:link w:val="Heading3Char"/>
    <w:uiPriority w:val="9"/>
    <w:unhideWhenUsed/>
    <w:qFormat/>
    <w:rsid w:val="0042783E"/>
    <w:pPr>
      <w:spacing w:before="180"/>
      <w:outlineLvl w:val="2"/>
    </w:pPr>
    <w:rPr>
      <w:sz w:val="20"/>
      <w:szCs w:val="24"/>
    </w:rPr>
  </w:style>
  <w:style w:type="paragraph" w:styleId="Heading4">
    <w:name w:val="heading 4"/>
    <w:basedOn w:val="Heading30"/>
    <w:next w:val="Normal"/>
    <w:link w:val="Heading4Char"/>
    <w:uiPriority w:val="9"/>
    <w:unhideWhenUsed/>
    <w:qFormat/>
    <w:rsid w:val="0042783E"/>
    <w:pPr>
      <w:outlineLvl w:val="3"/>
    </w:pPr>
    <w:rPr>
      <w:b w:val="0"/>
      <w:i/>
      <w:iCs/>
    </w:rPr>
  </w:style>
  <w:style w:type="paragraph" w:styleId="Heading5">
    <w:name w:val="heading 5"/>
    <w:basedOn w:val="Normal"/>
    <w:next w:val="Normal"/>
    <w:link w:val="Heading5Char"/>
    <w:uiPriority w:val="9"/>
    <w:unhideWhenUsed/>
    <w:qFormat/>
    <w:rsid w:val="006D5AFC"/>
    <w:pPr>
      <w:keepNext/>
      <w:spacing w:before="180"/>
      <w:outlineLvl w:val="4"/>
    </w:pPr>
    <w:rPr>
      <w:rFonts w:asciiTheme="majorHAnsi" w:eastAsiaTheme="majorEastAsia" w:hAnsiTheme="majorHAnsi" w:cstheme="majorBidi"/>
      <w:i/>
      <w:sz w:val="20"/>
    </w:rPr>
  </w:style>
  <w:style w:type="paragraph" w:styleId="Heading6">
    <w:name w:val="heading 6"/>
    <w:basedOn w:val="Normal"/>
    <w:next w:val="Normal"/>
    <w:link w:val="Heading6Char"/>
    <w:uiPriority w:val="9"/>
    <w:semiHidden/>
    <w:unhideWhenUsed/>
    <w:qFormat/>
    <w:rsid w:val="00E73BC6"/>
    <w:pPr>
      <w:keepNext/>
      <w:numPr>
        <w:ilvl w:val="5"/>
        <w:numId w:val="86"/>
      </w:numPr>
      <w:spacing w:before="200"/>
      <w:outlineLvl w:val="5"/>
    </w:pPr>
    <w:rPr>
      <w:rFonts w:asciiTheme="majorHAnsi" w:eastAsiaTheme="majorEastAsia" w:hAnsiTheme="majorHAnsi" w:cstheme="majorBidi"/>
      <w:i/>
      <w:iCs/>
      <w:color w:val="321647" w:themeColor="accent1" w:themeShade="7F"/>
      <w:spacing w:val="2"/>
    </w:rPr>
  </w:style>
  <w:style w:type="paragraph" w:styleId="Heading7">
    <w:name w:val="heading 7"/>
    <w:basedOn w:val="Normal"/>
    <w:next w:val="Normal"/>
    <w:link w:val="Heading7Char"/>
    <w:uiPriority w:val="9"/>
    <w:semiHidden/>
    <w:unhideWhenUsed/>
    <w:qFormat/>
    <w:rsid w:val="00E73BC6"/>
    <w:pPr>
      <w:keepNext/>
      <w:numPr>
        <w:ilvl w:val="6"/>
        <w:numId w:val="86"/>
      </w:numPr>
      <w:spacing w:before="200"/>
      <w:outlineLvl w:val="6"/>
    </w:pPr>
    <w:rPr>
      <w:rFonts w:asciiTheme="majorHAnsi" w:eastAsiaTheme="majorEastAsia" w:hAnsiTheme="majorHAnsi" w:cstheme="majorBidi"/>
      <w:i/>
      <w:iCs/>
      <w:color w:val="404040" w:themeColor="text1" w:themeTint="BF"/>
      <w:spacing w:val="2"/>
    </w:rPr>
  </w:style>
  <w:style w:type="paragraph" w:styleId="Heading8">
    <w:name w:val="heading 8"/>
    <w:basedOn w:val="Normal"/>
    <w:next w:val="Normal"/>
    <w:link w:val="Heading8Char"/>
    <w:uiPriority w:val="9"/>
    <w:semiHidden/>
    <w:unhideWhenUsed/>
    <w:qFormat/>
    <w:rsid w:val="00E73BC6"/>
    <w:pPr>
      <w:keepNext/>
      <w:numPr>
        <w:ilvl w:val="7"/>
        <w:numId w:val="86"/>
      </w:numPr>
      <w:spacing w:before="200"/>
      <w:outlineLvl w:val="7"/>
    </w:pPr>
    <w:rPr>
      <w:rFonts w:asciiTheme="majorHAnsi" w:eastAsiaTheme="majorEastAsia" w:hAnsiTheme="majorHAnsi" w:cstheme="majorBidi"/>
      <w:color w:val="404040" w:themeColor="text1" w:themeTint="BF"/>
      <w:spacing w:val="2"/>
    </w:rPr>
  </w:style>
  <w:style w:type="paragraph" w:styleId="Heading9">
    <w:name w:val="heading 9"/>
    <w:basedOn w:val="Normal"/>
    <w:next w:val="Normal"/>
    <w:link w:val="Heading9Char"/>
    <w:uiPriority w:val="9"/>
    <w:semiHidden/>
    <w:unhideWhenUsed/>
    <w:qFormat/>
    <w:rsid w:val="00E73BC6"/>
    <w:pPr>
      <w:keepNext/>
      <w:numPr>
        <w:ilvl w:val="8"/>
        <w:numId w:val="86"/>
      </w:numPr>
      <w:spacing w:before="200"/>
      <w:outlineLvl w:val="8"/>
    </w:pPr>
    <w:rPr>
      <w:rFonts w:asciiTheme="majorHAnsi" w:eastAsiaTheme="majorEastAsia" w:hAnsiTheme="majorHAnsi" w:cstheme="majorBidi"/>
      <w:i/>
      <w:iCs/>
      <w:color w:val="404040" w:themeColor="text1" w:themeTint="BF"/>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7B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1D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0"/>
    <w:uiPriority w:val="9"/>
    <w:rsid w:val="00827491"/>
    <w:rPr>
      <w:rFonts w:asciiTheme="majorHAnsi" w:eastAsiaTheme="majorEastAsia" w:hAnsiTheme="majorHAnsi" w:cstheme="majorBidi"/>
      <w:b/>
      <w:bCs/>
      <w:caps/>
      <w:spacing w:val="-2"/>
      <w:sz w:val="28"/>
      <w:szCs w:val="28"/>
    </w:rPr>
  </w:style>
  <w:style w:type="character" w:customStyle="1" w:styleId="Heading2Char">
    <w:name w:val="Heading 2 Char"/>
    <w:basedOn w:val="DefaultParagraphFont"/>
    <w:link w:val="Heading20"/>
    <w:uiPriority w:val="9"/>
    <w:rsid w:val="0042783E"/>
    <w:rPr>
      <w:rFonts w:asciiTheme="majorHAnsi" w:eastAsiaTheme="majorEastAsia" w:hAnsiTheme="majorHAnsi" w:cstheme="majorBidi"/>
      <w:b/>
      <w:bCs/>
      <w:spacing w:val="-2"/>
      <w:sz w:val="26"/>
      <w:szCs w:val="26"/>
    </w:rPr>
  </w:style>
  <w:style w:type="character" w:customStyle="1" w:styleId="Heading3Char">
    <w:name w:val="Heading 3 Char"/>
    <w:basedOn w:val="DefaultParagraphFont"/>
    <w:link w:val="Heading30"/>
    <w:uiPriority w:val="9"/>
    <w:rsid w:val="0042783E"/>
    <w:rPr>
      <w:rFonts w:asciiTheme="majorHAnsi" w:eastAsiaTheme="majorEastAsia" w:hAnsiTheme="majorHAnsi" w:cstheme="majorBidi"/>
      <w:b/>
      <w:bCs/>
      <w:spacing w:val="-2"/>
      <w:sz w:val="20"/>
      <w:szCs w:val="24"/>
    </w:rPr>
  </w:style>
  <w:style w:type="numbering" w:customStyle="1" w:styleId="ListBulletStyle">
    <w:name w:val="List Bullet Style"/>
    <w:uiPriority w:val="99"/>
    <w:rsid w:val="00577E5A"/>
    <w:pPr>
      <w:numPr>
        <w:numId w:val="1"/>
      </w:numPr>
    </w:pPr>
  </w:style>
  <w:style w:type="paragraph" w:styleId="ListParagraph">
    <w:name w:val="List Paragraph"/>
    <w:basedOn w:val="Normal"/>
    <w:uiPriority w:val="34"/>
    <w:qFormat/>
    <w:rsid w:val="001E3849"/>
    <w:pPr>
      <w:spacing w:before="80"/>
    </w:pPr>
  </w:style>
  <w:style w:type="paragraph" w:styleId="ListBullet">
    <w:name w:val="List Bullet"/>
    <w:basedOn w:val="Normal"/>
    <w:link w:val="ListBulletChar"/>
    <w:uiPriority w:val="19"/>
    <w:unhideWhenUsed/>
    <w:qFormat/>
    <w:rsid w:val="00577E5A"/>
    <w:pPr>
      <w:spacing w:before="80"/>
    </w:pPr>
  </w:style>
  <w:style w:type="paragraph" w:styleId="ListBullet2">
    <w:name w:val="List Bullet 2"/>
    <w:basedOn w:val="ListBullet"/>
    <w:uiPriority w:val="19"/>
    <w:unhideWhenUsed/>
    <w:rsid w:val="00577E5A"/>
    <w:pPr>
      <w:spacing w:before="40"/>
    </w:pPr>
  </w:style>
  <w:style w:type="paragraph" w:styleId="ListBullet3">
    <w:name w:val="List Bullet 3"/>
    <w:basedOn w:val="Normal"/>
    <w:uiPriority w:val="19"/>
    <w:unhideWhenUsed/>
    <w:rsid w:val="00577E5A"/>
    <w:pPr>
      <w:contextualSpacing/>
    </w:pPr>
  </w:style>
  <w:style w:type="paragraph" w:styleId="FootnoteText">
    <w:name w:val="footnote text"/>
    <w:basedOn w:val="Normal"/>
    <w:link w:val="FootnoteTextChar"/>
    <w:unhideWhenUsed/>
    <w:qFormat/>
    <w:rsid w:val="00F91D9E"/>
    <w:pPr>
      <w:spacing w:before="0"/>
    </w:pPr>
    <w:rPr>
      <w:sz w:val="16"/>
      <w:szCs w:val="20"/>
    </w:rPr>
  </w:style>
  <w:style w:type="character" w:customStyle="1" w:styleId="FootnoteTextChar">
    <w:name w:val="Footnote Text Char"/>
    <w:basedOn w:val="DefaultParagraphFont"/>
    <w:link w:val="FootnoteText"/>
    <w:rsid w:val="00F91D9E"/>
    <w:rPr>
      <w:sz w:val="16"/>
      <w:szCs w:val="20"/>
    </w:rPr>
  </w:style>
  <w:style w:type="character" w:styleId="FootnoteReference">
    <w:name w:val="footnote reference"/>
    <w:basedOn w:val="DefaultParagraphFont"/>
    <w:unhideWhenUsed/>
    <w:rsid w:val="00F91D9E"/>
    <w:rPr>
      <w:vertAlign w:val="superscript"/>
    </w:rPr>
  </w:style>
  <w:style w:type="paragraph" w:styleId="Caption">
    <w:name w:val="caption"/>
    <w:basedOn w:val="Normal"/>
    <w:next w:val="Normal"/>
    <w:uiPriority w:val="35"/>
    <w:unhideWhenUsed/>
    <w:qFormat/>
    <w:rsid w:val="002046C4"/>
    <w:pPr>
      <w:keepNext/>
      <w:tabs>
        <w:tab w:val="left" w:pos="1021"/>
        <w:tab w:val="right" w:pos="9639"/>
      </w:tabs>
      <w:spacing w:before="240" w:after="60"/>
      <w:ind w:left="1021" w:hanging="1021"/>
    </w:pPr>
    <w:rPr>
      <w:b/>
      <w:iCs/>
    </w:rPr>
  </w:style>
  <w:style w:type="paragraph" w:customStyle="1" w:styleId="Source">
    <w:name w:val="Source"/>
    <w:basedOn w:val="Normal"/>
    <w:link w:val="SourceChar"/>
    <w:uiPriority w:val="51"/>
    <w:qFormat/>
    <w:rsid w:val="00F91D9E"/>
    <w:pPr>
      <w:spacing w:before="0" w:after="60"/>
    </w:pPr>
    <w:rPr>
      <w:i/>
      <w:sz w:val="14"/>
    </w:rPr>
  </w:style>
  <w:style w:type="paragraph" w:customStyle="1" w:styleId="Note">
    <w:name w:val="Note"/>
    <w:basedOn w:val="Normal"/>
    <w:link w:val="NoteChar"/>
    <w:uiPriority w:val="52"/>
    <w:qFormat/>
    <w:rsid w:val="00F91D9E"/>
    <w:pPr>
      <w:tabs>
        <w:tab w:val="left" w:pos="284"/>
      </w:tabs>
      <w:spacing w:before="0"/>
      <w:ind w:left="284" w:hanging="284"/>
    </w:pPr>
    <w:rPr>
      <w:i/>
      <w:sz w:val="14"/>
    </w:rPr>
  </w:style>
  <w:style w:type="paragraph" w:styleId="NoSpacing">
    <w:name w:val="No Spacing"/>
    <w:uiPriority w:val="1"/>
    <w:qFormat/>
    <w:rsid w:val="00BF0074"/>
    <w:pPr>
      <w:spacing w:before="0"/>
    </w:pPr>
  </w:style>
  <w:style w:type="table" w:styleId="TableGrid">
    <w:name w:val="Table Grid"/>
    <w:aliases w:val="CV table"/>
    <w:basedOn w:val="TableNormal"/>
    <w:uiPriority w:val="39"/>
    <w:rsid w:val="00243C1F"/>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uidanceNote">
    <w:name w:val="Guidance Note"/>
    <w:basedOn w:val="TableNormal"/>
    <w:uiPriority w:val="99"/>
    <w:rsid w:val="00A12E50"/>
    <w:rPr>
      <w:color w:val="0072CE" w:themeColor="accent4"/>
    </w:rPr>
    <w:tblPr>
      <w:tblStyleRowBandSize w:val="1"/>
      <w:tblStyleColBandSize w:val="1"/>
      <w:tblInd w:w="-1588" w:type="dxa"/>
      <w:tblBorders>
        <w:top w:val="single" w:sz="4" w:space="0" w:color="0072CE" w:themeColor="accent4"/>
        <w:bottom w:val="single" w:sz="4" w:space="0" w:color="0072CE" w:themeColor="accent4"/>
        <w:right w:val="single" w:sz="4" w:space="0" w:color="0072CE" w:themeColor="accent4"/>
        <w:insideV w:val="single" w:sz="4" w:space="0" w:color="0072CE" w:themeColor="accent4"/>
      </w:tblBorders>
      <w:tblCellMar>
        <w:left w:w="57" w:type="dxa"/>
        <w:right w:w="57" w:type="dxa"/>
      </w:tblCellMar>
    </w:tblPr>
    <w:tcPr>
      <w:shd w:val="clear" w:color="auto" w:fill="auto"/>
    </w:tc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tblStylePr w:type="firstCol">
      <w:rPr>
        <w:color w:val="0072CE" w:themeColor="accent4"/>
        <w:sz w:val="14"/>
      </w:rPr>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shd w:val="clear" w:color="auto" w:fill="FFFFFF" w:themeFill="background1"/>
      </w:tcPr>
    </w:tblStylePr>
  </w:style>
  <w:style w:type="character" w:customStyle="1" w:styleId="Reference">
    <w:name w:val="Reference"/>
    <w:basedOn w:val="DefaultParagraphFont"/>
    <w:uiPriority w:val="1"/>
    <w:qFormat/>
    <w:rsid w:val="00113FE9"/>
    <w:rPr>
      <w:rFonts w:asciiTheme="minorHAnsi" w:hAnsiTheme="minorHAnsi"/>
      <w:color w:val="0072CE" w:themeColor="accent4"/>
      <w:sz w:val="14"/>
    </w:rPr>
  </w:style>
  <w:style w:type="table" w:customStyle="1" w:styleId="Two-columnreference">
    <w:name w:val="Two-column reference"/>
    <w:basedOn w:val="GuidanceNote"/>
    <w:uiPriority w:val="99"/>
    <w:rsid w:val="008C1A4B"/>
    <w:rPr>
      <w:color w:val="auto"/>
    </w:rPr>
    <w:tblPr>
      <w:tblBorders>
        <w:top w:val="none" w:sz="0" w:space="0" w:color="auto"/>
        <w:bottom w:val="none" w:sz="0" w:space="0" w:color="auto"/>
        <w:right w:val="none" w:sz="0" w:space="0" w:color="auto"/>
        <w:insideV w:val="none" w:sz="0" w:space="0" w:color="auto"/>
      </w:tblBorders>
    </w:tblPr>
    <w:tcPr>
      <w:shd w:val="clear" w:color="auto" w:fill="auto"/>
    </w:tcPr>
    <w:tblStylePr w:type="firstRow">
      <w:pPr>
        <w:wordWrap/>
        <w:spacing w:beforeLines="0" w:before="40" w:beforeAutospacing="0" w:afterLines="0" w:after="40" w:afterAutospacing="0"/>
      </w:pPr>
      <w:rPr>
        <w:b w:val="0"/>
        <w:color w:val="FFFFFF" w:themeColor="background1"/>
      </w:rPr>
      <w:tblPr/>
      <w:tcPr>
        <w:shd w:val="clear" w:color="auto" w:fill="0072CE" w:themeFill="accent4"/>
      </w:tcPr>
    </w:tblStylePr>
    <w:tblStylePr w:type="firstCol">
      <w:rPr>
        <w:color w:val="0072CE" w:themeColor="accent4"/>
        <w:sz w:val="14"/>
      </w:rPr>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shd w:val="clear" w:color="auto" w:fill="FFFFFF" w:themeFill="background1"/>
      </w:tcPr>
    </w:tblStylePr>
  </w:style>
  <w:style w:type="numbering" w:customStyle="1" w:styleId="ListAlphaStyle">
    <w:name w:val="List Alpha Style"/>
    <w:uiPriority w:val="99"/>
    <w:rsid w:val="001C1F07"/>
  </w:style>
  <w:style w:type="numbering" w:customStyle="1" w:styleId="ListNumberStyle">
    <w:name w:val="List Number Style"/>
    <w:uiPriority w:val="99"/>
    <w:rsid w:val="00CD6B45"/>
    <w:pPr>
      <w:numPr>
        <w:numId w:val="3"/>
      </w:numPr>
    </w:pPr>
  </w:style>
  <w:style w:type="paragraph" w:customStyle="1" w:styleId="ListAlpha">
    <w:name w:val="List Alpha"/>
    <w:basedOn w:val="Normal"/>
    <w:uiPriority w:val="99"/>
    <w:unhideWhenUsed/>
    <w:rsid w:val="00577E5A"/>
  </w:style>
  <w:style w:type="paragraph" w:customStyle="1" w:styleId="ListAlpha2">
    <w:name w:val="List Alpha 2"/>
    <w:basedOn w:val="Normal"/>
    <w:uiPriority w:val="99"/>
    <w:unhideWhenUsed/>
    <w:rsid w:val="00577E5A"/>
  </w:style>
  <w:style w:type="numbering" w:customStyle="1" w:styleId="ListBulletAlphaStyle">
    <w:name w:val="List Bullet/Alpha Style"/>
    <w:uiPriority w:val="99"/>
    <w:rsid w:val="00577E5A"/>
    <w:pPr>
      <w:numPr>
        <w:numId w:val="4"/>
      </w:numPr>
    </w:pPr>
  </w:style>
  <w:style w:type="paragraph" w:styleId="ListNumber">
    <w:name w:val="List Number"/>
    <w:basedOn w:val="Normal"/>
    <w:uiPriority w:val="19"/>
    <w:unhideWhenUsed/>
    <w:qFormat/>
    <w:rsid w:val="00CD6B45"/>
    <w:pPr>
      <w:contextualSpacing/>
    </w:pPr>
  </w:style>
  <w:style w:type="paragraph" w:styleId="ListNumber2">
    <w:name w:val="List Number 2"/>
    <w:basedOn w:val="Normal"/>
    <w:uiPriority w:val="19"/>
    <w:unhideWhenUsed/>
    <w:rsid w:val="00CD6B45"/>
    <w:pPr>
      <w:contextualSpacing/>
    </w:pPr>
  </w:style>
  <w:style w:type="numbering" w:customStyle="1" w:styleId="ListContinueStyle">
    <w:name w:val="List Continue Style"/>
    <w:uiPriority w:val="99"/>
    <w:rsid w:val="00252267"/>
    <w:pPr>
      <w:numPr>
        <w:numId w:val="5"/>
      </w:numPr>
    </w:pPr>
  </w:style>
  <w:style w:type="paragraph" w:customStyle="1" w:styleId="BulletList">
    <w:name w:val="Bullet List"/>
    <w:basedOn w:val="Normal"/>
    <w:uiPriority w:val="99"/>
    <w:unhideWhenUsed/>
    <w:rsid w:val="003A4971"/>
  </w:style>
  <w:style w:type="paragraph" w:customStyle="1" w:styleId="BulletAlpha2">
    <w:name w:val="Bullet Alpha 2"/>
    <w:basedOn w:val="Normal"/>
    <w:uiPriority w:val="99"/>
    <w:unhideWhenUsed/>
    <w:rsid w:val="003A4971"/>
  </w:style>
  <w:style w:type="paragraph" w:styleId="List">
    <w:name w:val="List"/>
    <w:basedOn w:val="Normal"/>
    <w:uiPriority w:val="29"/>
    <w:unhideWhenUsed/>
    <w:rsid w:val="00CD6B45"/>
    <w:pPr>
      <w:spacing w:before="80"/>
    </w:pPr>
  </w:style>
  <w:style w:type="paragraph" w:styleId="List2">
    <w:name w:val="List 2"/>
    <w:basedOn w:val="List"/>
    <w:uiPriority w:val="29"/>
    <w:unhideWhenUsed/>
    <w:rsid w:val="00CD6B45"/>
    <w:pPr>
      <w:numPr>
        <w:ilvl w:val="1"/>
      </w:numPr>
      <w:contextualSpacing/>
    </w:pPr>
  </w:style>
  <w:style w:type="paragraph" w:styleId="List3">
    <w:name w:val="List 3"/>
    <w:basedOn w:val="List2"/>
    <w:uiPriority w:val="29"/>
    <w:unhideWhenUsed/>
    <w:rsid w:val="00252267"/>
    <w:pPr>
      <w:numPr>
        <w:ilvl w:val="2"/>
      </w:numPr>
      <w:contextualSpacing w:val="0"/>
    </w:pPr>
  </w:style>
  <w:style w:type="character" w:customStyle="1" w:styleId="Guidance">
    <w:name w:val="Guidance"/>
    <w:basedOn w:val="DefaultParagraphFont"/>
    <w:uiPriority w:val="1"/>
    <w:qFormat/>
    <w:rsid w:val="006F241E"/>
    <w:rPr>
      <w:color w:val="0072CE" w:themeColor="accent4"/>
    </w:rPr>
  </w:style>
  <w:style w:type="numbering" w:customStyle="1" w:styleId="ListAlphaStyle1">
    <w:name w:val="List Alpha Style1"/>
    <w:next w:val="ListAlphaStyle"/>
    <w:uiPriority w:val="99"/>
    <w:rsid w:val="001C1F07"/>
    <w:pPr>
      <w:numPr>
        <w:numId w:val="2"/>
      </w:numPr>
    </w:pPr>
  </w:style>
  <w:style w:type="numbering" w:customStyle="1" w:styleId="GuidanceAlphaListStyle">
    <w:name w:val="Guidance Alpha List Style"/>
    <w:uiPriority w:val="99"/>
    <w:rsid w:val="00901EC7"/>
    <w:pPr>
      <w:numPr>
        <w:numId w:val="6"/>
      </w:numPr>
    </w:pPr>
  </w:style>
  <w:style w:type="table" w:customStyle="1" w:styleId="DTFTextTable">
    <w:name w:val="DTF Text Table"/>
    <w:basedOn w:val="TableNormal"/>
    <w:uiPriority w:val="99"/>
    <w:rsid w:val="00C023E5"/>
    <w:pPr>
      <w:spacing w:before="60" w:after="60" w:line="216" w:lineRule="auto"/>
    </w:pPr>
    <w:rPr>
      <w:szCs w:val="22"/>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ind w:firstLineChars="0" w:firstLine="0"/>
        <w:jc w:val="left"/>
      </w:pPr>
      <w:rPr>
        <w:i/>
      </w:rPr>
      <w:tblPr/>
      <w:trPr>
        <w:cantSplit w:val="0"/>
      </w:trPr>
      <w:tcPr>
        <w:shd w:val="clear" w:color="auto" w:fill="000000" w:themeFill="text1"/>
        <w:vAlign w:val="bottom"/>
      </w:tcPr>
    </w:tblStylePr>
    <w:tblStylePr w:type="lastRow">
      <w:rPr>
        <w:b w:val="0"/>
      </w:rPr>
    </w:tblStylePr>
    <w:tblStylePr w:type="firstCol">
      <w:pPr>
        <w:wordWrap/>
        <w:spacing w:line="240" w:lineRule="auto"/>
        <w:ind w:leftChars="0" w:left="170" w:rightChars="0" w:right="0" w:firstLineChars="0" w:hanging="170"/>
        <w:mirrorIndents w:val="0"/>
        <w:jc w:val="left"/>
      </w:pPr>
    </w:tblStylePr>
    <w:tblStylePr w:type="lastCol">
      <w:rPr>
        <w:b/>
      </w:rPr>
    </w:tblStylePr>
    <w:tblStylePr w:type="band1Vert">
      <w:tblPr/>
      <w:tcPr>
        <w:shd w:val="clear" w:color="auto" w:fill="D9D9D6" w:themeFill="background2"/>
      </w:tcPr>
    </w:tblStylePr>
    <w:tblStylePr w:type="band1Horz">
      <w:tblPr/>
      <w:tcPr>
        <w:shd w:val="clear" w:color="auto" w:fill="FFFFFF" w:themeFill="background1"/>
      </w:tcPr>
    </w:tblStylePr>
    <w:tblStylePr w:type="nwCell">
      <w:pPr>
        <w:wordWrap/>
        <w:ind w:leftChars="0" w:left="0" w:rightChars="0" w:right="0"/>
      </w:pPr>
    </w:tblStylePr>
  </w:style>
  <w:style w:type="character" w:styleId="Hyperlink">
    <w:name w:val="Hyperlink"/>
    <w:basedOn w:val="DefaultParagraphFont"/>
    <w:uiPriority w:val="99"/>
    <w:unhideWhenUsed/>
    <w:rsid w:val="00D53D63"/>
    <w:rPr>
      <w:color w:val="0000FF" w:themeColor="hyperlink"/>
      <w:u w:val="none"/>
    </w:rPr>
  </w:style>
  <w:style w:type="character" w:styleId="UnresolvedMention">
    <w:name w:val="Unresolved Mention"/>
    <w:basedOn w:val="DefaultParagraphFont"/>
    <w:uiPriority w:val="99"/>
    <w:semiHidden/>
    <w:unhideWhenUsed/>
    <w:rsid w:val="00576BEA"/>
    <w:rPr>
      <w:color w:val="605E5C"/>
      <w:shd w:val="clear" w:color="auto" w:fill="E1DFDD"/>
    </w:rPr>
  </w:style>
  <w:style w:type="character" w:customStyle="1" w:styleId="Heading4Char">
    <w:name w:val="Heading 4 Char"/>
    <w:basedOn w:val="DefaultParagraphFont"/>
    <w:link w:val="Heading4"/>
    <w:uiPriority w:val="9"/>
    <w:rsid w:val="0042783E"/>
    <w:rPr>
      <w:rFonts w:asciiTheme="majorHAnsi" w:eastAsiaTheme="majorEastAsia" w:hAnsiTheme="majorHAnsi" w:cstheme="majorBidi"/>
      <w:bCs/>
      <w:i/>
      <w:iCs/>
      <w:spacing w:val="-2"/>
      <w:sz w:val="20"/>
      <w:szCs w:val="24"/>
    </w:rPr>
  </w:style>
  <w:style w:type="paragraph" w:customStyle="1" w:styleId="TableHeading">
    <w:name w:val="Table Heading"/>
    <w:basedOn w:val="Normal"/>
    <w:next w:val="Normal"/>
    <w:uiPriority w:val="49"/>
    <w:qFormat/>
    <w:rsid w:val="00CE5757"/>
    <w:pPr>
      <w:keepNext/>
      <w:tabs>
        <w:tab w:val="left" w:pos="1134"/>
        <w:tab w:val="right" w:pos="9639"/>
        <w:tab w:val="right" w:pos="14572"/>
      </w:tabs>
      <w:spacing w:before="240" w:after="60"/>
      <w:ind w:left="1134" w:hanging="1134"/>
    </w:pPr>
    <w:rPr>
      <w:rFonts w:asciiTheme="majorHAnsi" w:hAnsiTheme="majorHAnsi"/>
      <w:b/>
      <w:spacing w:val="2"/>
      <w:szCs w:val="20"/>
    </w:rPr>
  </w:style>
  <w:style w:type="paragraph" w:customStyle="1" w:styleId="TableUnits">
    <w:name w:val="Table Units"/>
    <w:basedOn w:val="Normal"/>
    <w:next w:val="Normal"/>
    <w:link w:val="TableUnitsChar"/>
    <w:uiPriority w:val="50"/>
    <w:qFormat/>
    <w:rsid w:val="008948AC"/>
    <w:pPr>
      <w:keepNext/>
      <w:spacing w:before="0" w:after="60"/>
      <w:jc w:val="right"/>
    </w:pPr>
    <w:rPr>
      <w:rFonts w:asciiTheme="majorHAnsi" w:hAnsiTheme="majorHAnsi"/>
      <w:b/>
      <w:spacing w:val="2"/>
      <w:szCs w:val="20"/>
    </w:rPr>
  </w:style>
  <w:style w:type="paragraph" w:styleId="TableofFigures">
    <w:name w:val="table of figures"/>
    <w:basedOn w:val="Normal"/>
    <w:next w:val="Normal"/>
    <w:link w:val="TableofFiguresChar"/>
    <w:unhideWhenUsed/>
    <w:qFormat/>
    <w:rsid w:val="00C71B07"/>
  </w:style>
  <w:style w:type="table" w:customStyle="1" w:styleId="DTFFinancialTable">
    <w:name w:val="DTF Financial Table"/>
    <w:basedOn w:val="DTFTextTable"/>
    <w:uiPriority w:val="99"/>
    <w:rsid w:val="002046C4"/>
    <w:pPr>
      <w:spacing w:before="20" w:after="20" w:line="240" w:lineRule="auto"/>
      <w:jc w:val="right"/>
    </w:pPr>
    <w:rPr>
      <w:sz w:val="17"/>
    </w:rPr>
    <w:tblPr/>
    <w:tblStylePr w:type="firstRow">
      <w:pPr>
        <w:wordWrap/>
        <w:spacing w:beforeLines="0" w:before="20" w:beforeAutospacing="0" w:afterLines="0" w:after="20" w:afterAutospacing="0" w:line="240" w:lineRule="auto"/>
        <w:ind w:leftChars="0" w:left="0" w:rightChars="0" w:right="0" w:firstLineChars="0" w:firstLine="0"/>
        <w:jc w:val="right"/>
      </w:pPr>
      <w:rPr>
        <w:i/>
      </w:rPr>
      <w:tblPr/>
      <w:trPr>
        <w:cantSplit w:val="0"/>
      </w:tr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wordWrap/>
        <w:spacing w:line="240" w:lineRule="auto"/>
        <w:ind w:leftChars="0" w:left="170" w:rightChars="0" w:right="0" w:firstLineChars="0" w:hanging="170"/>
        <w:mirrorIndents w:val="0"/>
        <w:jc w:val="left"/>
      </w:pPr>
    </w:tblStylePr>
    <w:tblStylePr w:type="lastCol">
      <w:rPr>
        <w:b w:val="0"/>
      </w:rPr>
    </w:tblStylePr>
    <w:tblStylePr w:type="band1Vert">
      <w:tblPr/>
      <w:tcPr>
        <w:shd w:val="clear" w:color="auto" w:fill="D9D9D6" w:themeFill="background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wordWrap/>
        <w:ind w:leftChars="0" w:left="0" w:rightChars="0" w:right="0"/>
        <w:jc w:val="left"/>
      </w:pPr>
    </w:tblStylePr>
  </w:style>
  <w:style w:type="paragraph" w:styleId="Header">
    <w:name w:val="header"/>
    <w:basedOn w:val="Normal"/>
    <w:link w:val="HeaderChar"/>
    <w:uiPriority w:val="85"/>
    <w:unhideWhenUsed/>
    <w:rsid w:val="00D53D63"/>
    <w:pPr>
      <w:tabs>
        <w:tab w:val="center" w:pos="4513"/>
        <w:tab w:val="right" w:pos="9026"/>
      </w:tabs>
      <w:spacing w:after="180"/>
    </w:pPr>
    <w:rPr>
      <w:b/>
      <w:caps/>
      <w:color w:val="53565A"/>
    </w:rPr>
  </w:style>
  <w:style w:type="character" w:customStyle="1" w:styleId="HeaderChar">
    <w:name w:val="Header Char"/>
    <w:basedOn w:val="DefaultParagraphFont"/>
    <w:link w:val="Header"/>
    <w:uiPriority w:val="85"/>
    <w:rsid w:val="00D53D63"/>
    <w:rPr>
      <w:b/>
      <w:caps/>
      <w:color w:val="53565A"/>
    </w:rPr>
  </w:style>
  <w:style w:type="paragraph" w:styleId="Footer">
    <w:name w:val="footer"/>
    <w:basedOn w:val="Normal"/>
    <w:link w:val="FooterChar"/>
    <w:uiPriority w:val="84"/>
    <w:unhideWhenUsed/>
    <w:rsid w:val="003D3F63"/>
    <w:pPr>
      <w:tabs>
        <w:tab w:val="center" w:pos="4513"/>
        <w:tab w:val="right" w:pos="9026"/>
      </w:tabs>
      <w:spacing w:before="0"/>
    </w:pPr>
  </w:style>
  <w:style w:type="character" w:customStyle="1" w:styleId="FooterChar">
    <w:name w:val="Footer Char"/>
    <w:basedOn w:val="DefaultParagraphFont"/>
    <w:link w:val="Footer"/>
    <w:uiPriority w:val="84"/>
    <w:rsid w:val="003D3F63"/>
  </w:style>
  <w:style w:type="character" w:styleId="PageNumber">
    <w:name w:val="page number"/>
    <w:rsid w:val="003D3F63"/>
    <w:rPr>
      <w:rFonts w:asciiTheme="minorHAnsi" w:hAnsiTheme="minorHAnsi"/>
      <w:sz w:val="18"/>
    </w:rPr>
  </w:style>
  <w:style w:type="paragraph" w:customStyle="1" w:styleId="Footereven">
    <w:name w:val="Footer (even)"/>
    <w:basedOn w:val="Normal"/>
    <w:link w:val="FooterevenChar"/>
    <w:uiPriority w:val="84"/>
    <w:rsid w:val="003D3F63"/>
    <w:pPr>
      <w:pBdr>
        <w:top w:val="single" w:sz="6" w:space="1" w:color="auto"/>
      </w:pBdr>
      <w:tabs>
        <w:tab w:val="right" w:pos="9639"/>
        <w:tab w:val="right" w:pos="14742"/>
      </w:tabs>
      <w:spacing w:before="0"/>
    </w:pPr>
    <w:rPr>
      <w:rFonts w:asciiTheme="majorHAnsi" w:hAnsiTheme="majorHAnsi"/>
      <w:spacing w:val="2"/>
    </w:rPr>
  </w:style>
  <w:style w:type="character" w:customStyle="1" w:styleId="FooterevenChar">
    <w:name w:val="Footer (even) Char"/>
    <w:basedOn w:val="DefaultParagraphFont"/>
    <w:link w:val="Footereven"/>
    <w:uiPriority w:val="84"/>
    <w:rsid w:val="003D3F63"/>
    <w:rPr>
      <w:rFonts w:asciiTheme="majorHAnsi" w:hAnsiTheme="majorHAnsi"/>
      <w:spacing w:val="2"/>
    </w:rPr>
  </w:style>
  <w:style w:type="paragraph" w:customStyle="1" w:styleId="NoteDash">
    <w:name w:val="Note Dash"/>
    <w:basedOn w:val="Note"/>
    <w:next w:val="Note"/>
    <w:uiPriority w:val="53"/>
    <w:rsid w:val="003D3F63"/>
    <w:pPr>
      <w:numPr>
        <w:numId w:val="35"/>
      </w:numPr>
      <w:tabs>
        <w:tab w:val="clear" w:pos="284"/>
      </w:tabs>
      <w:spacing w:before="20"/>
      <w:ind w:left="568" w:hanging="284"/>
      <w:contextualSpacing/>
    </w:pPr>
    <w:rPr>
      <w:rFonts w:asciiTheme="majorHAnsi" w:hAnsiTheme="majorHAnsi"/>
      <w:spacing w:val="-2"/>
    </w:rPr>
  </w:style>
  <w:style w:type="character" w:customStyle="1" w:styleId="NoteChar">
    <w:name w:val="Note Char"/>
    <w:basedOn w:val="DefaultParagraphFont"/>
    <w:link w:val="Note"/>
    <w:uiPriority w:val="52"/>
    <w:rsid w:val="00207929"/>
    <w:rPr>
      <w:i/>
      <w:sz w:val="14"/>
    </w:rPr>
  </w:style>
  <w:style w:type="character" w:customStyle="1" w:styleId="TableUnitsChar">
    <w:name w:val="Table Units Char"/>
    <w:basedOn w:val="DefaultParagraphFont"/>
    <w:link w:val="TableUnits"/>
    <w:uiPriority w:val="50"/>
    <w:rsid w:val="008948AC"/>
    <w:rPr>
      <w:rFonts w:asciiTheme="majorHAnsi" w:hAnsiTheme="majorHAnsi"/>
      <w:b/>
      <w:spacing w:val="2"/>
      <w:szCs w:val="20"/>
    </w:rPr>
  </w:style>
  <w:style w:type="character" w:customStyle="1" w:styleId="FooteroddChar">
    <w:name w:val="Footer (odd) Char"/>
    <w:basedOn w:val="DefaultParagraphFont"/>
    <w:link w:val="Footerodd"/>
    <w:uiPriority w:val="84"/>
    <w:rsid w:val="003563AB"/>
    <w:rPr>
      <w:rFonts w:asciiTheme="majorHAnsi" w:hAnsiTheme="majorHAnsi"/>
      <w:spacing w:val="2"/>
    </w:rPr>
  </w:style>
  <w:style w:type="paragraph" w:customStyle="1" w:styleId="Footerodd">
    <w:name w:val="Footer (odd)"/>
    <w:basedOn w:val="Normal"/>
    <w:link w:val="FooteroddChar"/>
    <w:uiPriority w:val="84"/>
    <w:rsid w:val="003563AB"/>
    <w:pPr>
      <w:pBdr>
        <w:top w:val="single" w:sz="6" w:space="1" w:color="auto"/>
      </w:pBdr>
      <w:tabs>
        <w:tab w:val="right" w:pos="9639"/>
        <w:tab w:val="right" w:pos="14742"/>
      </w:tabs>
      <w:spacing w:before="0"/>
    </w:pPr>
    <w:rPr>
      <w:rFonts w:asciiTheme="majorHAnsi" w:hAnsiTheme="majorHAnsi"/>
      <w:spacing w:val="2"/>
    </w:rPr>
  </w:style>
  <w:style w:type="paragraph" w:styleId="TOC1">
    <w:name w:val="toc 1"/>
    <w:basedOn w:val="Normal"/>
    <w:next w:val="Normal"/>
    <w:autoRedefine/>
    <w:uiPriority w:val="39"/>
    <w:unhideWhenUsed/>
    <w:qFormat/>
    <w:rsid w:val="00B03E6D"/>
    <w:pPr>
      <w:tabs>
        <w:tab w:val="right" w:leader="dot" w:pos="9628"/>
      </w:tabs>
      <w:spacing w:after="100"/>
    </w:pPr>
    <w:rPr>
      <w:b/>
    </w:rPr>
  </w:style>
  <w:style w:type="paragraph" w:styleId="TOC2">
    <w:name w:val="toc 2"/>
    <w:basedOn w:val="Normal"/>
    <w:next w:val="Normal"/>
    <w:autoRedefine/>
    <w:uiPriority w:val="39"/>
    <w:unhideWhenUsed/>
    <w:qFormat/>
    <w:rsid w:val="00F22BE1"/>
    <w:pPr>
      <w:tabs>
        <w:tab w:val="left" w:pos="1418"/>
        <w:tab w:val="right" w:leader="dot" w:pos="9628"/>
      </w:tabs>
      <w:spacing w:after="100"/>
      <w:ind w:left="180"/>
    </w:pPr>
  </w:style>
  <w:style w:type="paragraph" w:styleId="TOC3">
    <w:name w:val="toc 3"/>
    <w:basedOn w:val="Normal"/>
    <w:next w:val="Normal"/>
    <w:autoRedefine/>
    <w:uiPriority w:val="39"/>
    <w:unhideWhenUsed/>
    <w:qFormat/>
    <w:rsid w:val="00591DEC"/>
    <w:pPr>
      <w:tabs>
        <w:tab w:val="left" w:pos="1540"/>
        <w:tab w:val="right" w:leader="dot" w:pos="9628"/>
      </w:tabs>
      <w:spacing w:after="100"/>
      <w:ind w:left="360"/>
    </w:pPr>
  </w:style>
  <w:style w:type="paragraph" w:styleId="TOC4">
    <w:name w:val="toc 4"/>
    <w:basedOn w:val="Normal"/>
    <w:next w:val="Normal"/>
    <w:autoRedefine/>
    <w:uiPriority w:val="39"/>
    <w:unhideWhenUsed/>
    <w:rsid w:val="003563AB"/>
    <w:pPr>
      <w:keepLines w:val="0"/>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3563AB"/>
    <w:pPr>
      <w:keepLines w:val="0"/>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3563AB"/>
    <w:pPr>
      <w:keepLines w:val="0"/>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3563AB"/>
    <w:pPr>
      <w:keepLines w:val="0"/>
      <w:spacing w:before="0" w:after="100" w:line="259" w:lineRule="auto"/>
      <w:ind w:left="1320"/>
    </w:pPr>
    <w:rPr>
      <w:rFonts w:eastAsiaTheme="minorEastAsia"/>
      <w:sz w:val="22"/>
      <w:szCs w:val="22"/>
      <w:lang w:eastAsia="en-AU"/>
    </w:rPr>
  </w:style>
  <w:style w:type="paragraph" w:styleId="TOC8">
    <w:name w:val="toc 8"/>
    <w:basedOn w:val="Normal"/>
    <w:next w:val="Normal"/>
    <w:autoRedefine/>
    <w:uiPriority w:val="39"/>
    <w:unhideWhenUsed/>
    <w:rsid w:val="00761CE8"/>
    <w:pPr>
      <w:keepLines w:val="0"/>
      <w:tabs>
        <w:tab w:val="left" w:pos="567"/>
        <w:tab w:val="right" w:pos="8108"/>
      </w:tabs>
      <w:spacing w:before="60" w:after="40" w:line="259" w:lineRule="auto"/>
    </w:pPr>
    <w:rPr>
      <w:rFonts w:eastAsiaTheme="minorEastAsia"/>
      <w:szCs w:val="22"/>
      <w:lang w:eastAsia="en-AU"/>
    </w:rPr>
  </w:style>
  <w:style w:type="paragraph" w:styleId="TOC9">
    <w:name w:val="toc 9"/>
    <w:basedOn w:val="Normal"/>
    <w:next w:val="Normal"/>
    <w:autoRedefine/>
    <w:uiPriority w:val="39"/>
    <w:unhideWhenUsed/>
    <w:rsid w:val="00591DEC"/>
    <w:pPr>
      <w:keepLines w:val="0"/>
      <w:tabs>
        <w:tab w:val="left" w:pos="567"/>
        <w:tab w:val="right" w:leader="dot" w:pos="4536"/>
      </w:tabs>
      <w:spacing w:line="259" w:lineRule="auto"/>
      <w:ind w:left="567" w:right="340" w:hanging="567"/>
    </w:pPr>
    <w:rPr>
      <w:rFonts w:eastAsiaTheme="minorEastAsia"/>
      <w:szCs w:val="22"/>
      <w:lang w:eastAsia="en-AU"/>
    </w:rPr>
  </w:style>
  <w:style w:type="paragraph" w:customStyle="1" w:styleId="Heading1TOC">
    <w:name w:val="Heading 1 (TOC)"/>
    <w:basedOn w:val="Heading10"/>
    <w:uiPriority w:val="14"/>
    <w:qFormat/>
    <w:rsid w:val="00585C96"/>
    <w:pPr>
      <w:spacing w:before="0"/>
    </w:pPr>
  </w:style>
  <w:style w:type="paragraph" w:customStyle="1" w:styleId="Heading2TOC">
    <w:name w:val="Heading 2 (TOC)"/>
    <w:basedOn w:val="Heading20"/>
    <w:uiPriority w:val="14"/>
    <w:qFormat/>
    <w:rsid w:val="00827491"/>
  </w:style>
  <w:style w:type="character" w:customStyle="1" w:styleId="Heading5Char">
    <w:name w:val="Heading 5 Char"/>
    <w:basedOn w:val="DefaultParagraphFont"/>
    <w:link w:val="Heading5"/>
    <w:uiPriority w:val="9"/>
    <w:rsid w:val="006D5AFC"/>
    <w:rPr>
      <w:rFonts w:asciiTheme="majorHAnsi" w:eastAsiaTheme="majorEastAsia" w:hAnsiTheme="majorHAnsi" w:cstheme="majorBidi"/>
      <w:i/>
      <w:sz w:val="20"/>
    </w:rPr>
  </w:style>
  <w:style w:type="paragraph" w:customStyle="1" w:styleId="HeadingGuidance">
    <w:name w:val="Heading (Guidance)"/>
    <w:basedOn w:val="Heading30"/>
    <w:uiPriority w:val="14"/>
    <w:qFormat/>
    <w:rsid w:val="00144A0B"/>
    <w:rPr>
      <w:color w:val="0072CE" w:themeColor="accent4"/>
      <w:sz w:val="18"/>
    </w:rPr>
  </w:style>
  <w:style w:type="table" w:customStyle="1" w:styleId="DTFTable">
    <w:name w:val="DTF Table"/>
    <w:basedOn w:val="TableNormal"/>
    <w:uiPriority w:val="99"/>
    <w:rsid w:val="00140A10"/>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ind w:firstLineChars="0" w:firstLine="0"/>
      </w:pPr>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mirrorIndents w:val="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shd w:val="clear" w:color="auto" w:fill="D9D9D6" w:themeFill="background2"/>
      </w:tcPr>
    </w:tblStylePr>
    <w:tblStylePr w:type="band2Horz">
      <w:tblPr/>
      <w:tcPr>
        <w:shd w:val="clear" w:color="auto" w:fill="FFFFFF" w:themeFill="background1"/>
      </w:tcPr>
    </w:tblStylePr>
  </w:style>
  <w:style w:type="paragraph" w:styleId="BodyText">
    <w:name w:val="Body Text"/>
    <w:basedOn w:val="Normal"/>
    <w:link w:val="BodyTextChar"/>
    <w:uiPriority w:val="4"/>
    <w:unhideWhenUsed/>
    <w:rsid w:val="00140A10"/>
    <w:pPr>
      <w:spacing w:after="120"/>
    </w:pPr>
    <w:rPr>
      <w:spacing w:val="2"/>
    </w:rPr>
  </w:style>
  <w:style w:type="character" w:customStyle="1" w:styleId="BodyTextChar">
    <w:name w:val="Body Text Char"/>
    <w:basedOn w:val="DefaultParagraphFont"/>
    <w:link w:val="BodyText"/>
    <w:uiPriority w:val="4"/>
    <w:rsid w:val="00140A10"/>
    <w:rPr>
      <w:spacing w:val="2"/>
    </w:rPr>
  </w:style>
  <w:style w:type="paragraph" w:customStyle="1" w:styleId="Heading1nonTOC">
    <w:name w:val="Heading 1 (non TOC)"/>
    <w:basedOn w:val="Heading10"/>
    <w:next w:val="Normal"/>
    <w:uiPriority w:val="12"/>
    <w:qFormat/>
    <w:rsid w:val="00140A10"/>
    <w:pPr>
      <w:pageBreakBefore w:val="0"/>
      <w:spacing w:before="360"/>
    </w:pPr>
  </w:style>
  <w:style w:type="paragraph" w:customStyle="1" w:styleId="Guidanceheading">
    <w:name w:val="Guidance heading"/>
    <w:uiPriority w:val="4"/>
    <w:qFormat/>
    <w:rsid w:val="00FA656D"/>
    <w:pPr>
      <w:keepNext/>
      <w:pBdr>
        <w:top w:val="single" w:sz="6" w:space="3" w:color="0072CE"/>
        <w:left w:val="single" w:sz="6" w:space="4" w:color="0072CE"/>
        <w:bottom w:val="single" w:sz="6" w:space="3" w:color="0072CE"/>
        <w:right w:val="single" w:sz="6" w:space="4" w:color="0072CE"/>
      </w:pBdr>
      <w:shd w:val="clear" w:color="auto" w:fill="0072CE"/>
      <w:spacing w:before="0" w:line="264" w:lineRule="auto"/>
    </w:pPr>
    <w:rPr>
      <w:rFonts w:asciiTheme="majorHAnsi" w:hAnsiTheme="majorHAnsi"/>
      <w:b/>
      <w:color w:val="FFFFFF" w:themeColor="background1"/>
      <w:spacing w:val="6"/>
      <w:szCs w:val="20"/>
    </w:rPr>
  </w:style>
  <w:style w:type="paragraph" w:customStyle="1" w:styleId="Guidancebullet">
    <w:name w:val="Guidance bullet"/>
    <w:basedOn w:val="Normal"/>
    <w:uiPriority w:val="4"/>
    <w:qFormat/>
    <w:rsid w:val="006822E9"/>
    <w:pPr>
      <w:keepLines w:val="0"/>
      <w:numPr>
        <w:numId w:val="83"/>
      </w:numPr>
      <w:pBdr>
        <w:left w:val="single" w:sz="6" w:space="4" w:color="0072CE" w:themeColor="accent4"/>
        <w:right w:val="single" w:sz="6" w:space="4" w:color="0072CE" w:themeColor="accent4"/>
      </w:pBdr>
      <w:spacing w:before="80"/>
    </w:pPr>
    <w:rPr>
      <w:rFonts w:ascii="Arial" w:hAnsi="Arial"/>
      <w:color w:val="0072CE" w:themeColor="accent4"/>
      <w:spacing w:val="2"/>
    </w:rPr>
  </w:style>
  <w:style w:type="paragraph" w:customStyle="1" w:styleId="Guidancebottomborder">
    <w:name w:val="Guidance bottom border"/>
    <w:qFormat/>
    <w:rsid w:val="00140A10"/>
    <w:pPr>
      <w:pBdr>
        <w:left w:val="single" w:sz="6" w:space="4" w:color="0072CE" w:themeColor="accent4"/>
        <w:bottom w:val="single" w:sz="4" w:space="1" w:color="0072CE" w:themeColor="accent4"/>
        <w:right w:val="single" w:sz="6" w:space="4" w:color="0072CE" w:themeColor="accent4"/>
      </w:pBdr>
      <w:spacing w:after="120"/>
    </w:pPr>
    <w:rPr>
      <w:rFonts w:ascii="Arial" w:hAnsi="Arial"/>
      <w:color w:val="0072CE" w:themeColor="accent4"/>
      <w:spacing w:val="2"/>
    </w:rPr>
  </w:style>
  <w:style w:type="paragraph" w:customStyle="1" w:styleId="GuidanceNormal">
    <w:name w:val="Guidance Normal"/>
    <w:basedOn w:val="Normal"/>
    <w:qFormat/>
    <w:rsid w:val="00140A10"/>
    <w:pPr>
      <w:keepLines w:val="0"/>
      <w:pBdr>
        <w:left w:val="single" w:sz="6" w:space="4" w:color="0072CE" w:themeColor="accent4"/>
        <w:right w:val="single" w:sz="6" w:space="4" w:color="0072CE" w:themeColor="accent4"/>
      </w:pBdr>
      <w:spacing w:after="120"/>
    </w:pPr>
    <w:rPr>
      <w:rFonts w:ascii="Arial" w:hAnsi="Arial"/>
      <w:color w:val="0072CE" w:themeColor="accent4"/>
      <w:spacing w:val="2"/>
    </w:rPr>
  </w:style>
  <w:style w:type="character" w:customStyle="1" w:styleId="Heading6Char">
    <w:name w:val="Heading 6 Char"/>
    <w:basedOn w:val="DefaultParagraphFont"/>
    <w:link w:val="Heading6"/>
    <w:uiPriority w:val="9"/>
    <w:semiHidden/>
    <w:rsid w:val="00E73BC6"/>
    <w:rPr>
      <w:rFonts w:asciiTheme="majorHAnsi" w:eastAsiaTheme="majorEastAsia" w:hAnsiTheme="majorHAnsi" w:cstheme="majorBidi"/>
      <w:i/>
      <w:iCs/>
      <w:color w:val="321647" w:themeColor="accent1" w:themeShade="7F"/>
      <w:spacing w:val="2"/>
    </w:rPr>
  </w:style>
  <w:style w:type="character" w:customStyle="1" w:styleId="Heading7Char">
    <w:name w:val="Heading 7 Char"/>
    <w:basedOn w:val="DefaultParagraphFont"/>
    <w:link w:val="Heading7"/>
    <w:uiPriority w:val="9"/>
    <w:semiHidden/>
    <w:rsid w:val="00E73BC6"/>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E73BC6"/>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E73BC6"/>
    <w:rPr>
      <w:rFonts w:asciiTheme="majorHAnsi" w:eastAsiaTheme="majorEastAsia" w:hAnsiTheme="majorHAnsi" w:cstheme="majorBidi"/>
      <w:i/>
      <w:iCs/>
      <w:color w:val="404040" w:themeColor="text1" w:themeTint="BF"/>
      <w:spacing w:val="2"/>
    </w:rPr>
  </w:style>
  <w:style w:type="paragraph" w:customStyle="1" w:styleId="Chapterheading">
    <w:name w:val="Chapter heading"/>
    <w:basedOn w:val="Normal"/>
    <w:next w:val="Heading10"/>
    <w:uiPriority w:val="89"/>
    <w:rsid w:val="00E73BC6"/>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2Char0">
    <w:name w:val="Heading 2 (#) Char"/>
    <w:basedOn w:val="Heading2Char"/>
    <w:link w:val="Heading2"/>
    <w:uiPriority w:val="14"/>
    <w:rsid w:val="00FA656D"/>
    <w:rPr>
      <w:rFonts w:asciiTheme="majorHAnsi" w:eastAsiaTheme="majorEastAsia" w:hAnsiTheme="majorHAnsi" w:cstheme="majorBidi"/>
      <w:b/>
      <w:bCs w:val="0"/>
      <w:spacing w:val="-2"/>
      <w:sz w:val="24"/>
      <w:szCs w:val="26"/>
    </w:rPr>
  </w:style>
  <w:style w:type="numbering" w:customStyle="1" w:styleId="A">
    <w:name w:val="(A)"/>
    <w:uiPriority w:val="99"/>
    <w:rsid w:val="00E73BC6"/>
    <w:pPr>
      <w:numPr>
        <w:numId w:val="84"/>
      </w:numPr>
    </w:pPr>
  </w:style>
  <w:style w:type="paragraph" w:customStyle="1" w:styleId="HighlightBoxText">
    <w:name w:val="Highlight Box Text"/>
    <w:basedOn w:val="Normal"/>
    <w:uiPriority w:val="60"/>
    <w:qFormat/>
    <w:rsid w:val="00E73BC6"/>
    <w:pPr>
      <w:shd w:val="clear" w:color="auto" w:fill="D9D9D6" w:themeFill="background2"/>
    </w:pPr>
    <w:rPr>
      <w:spacing w:val="2"/>
    </w:rPr>
  </w:style>
  <w:style w:type="table" w:styleId="LightShading-Accent1">
    <w:name w:val="Light Shading Accent 1"/>
    <w:basedOn w:val="TableNormal"/>
    <w:uiPriority w:val="60"/>
    <w:rsid w:val="00E73BC6"/>
    <w:rPr>
      <w:color w:val="4B216B" w:themeColor="accent1" w:themeShade="BF"/>
    </w:rPr>
    <w:tblPr>
      <w:tblStyleRowBandSize w:val="1"/>
      <w:tblStyleColBandSize w:val="1"/>
      <w:tblBorders>
        <w:top w:val="single" w:sz="8" w:space="0" w:color="652C90" w:themeColor="accent1"/>
        <w:bottom w:val="single" w:sz="8" w:space="0" w:color="652C90" w:themeColor="accent1"/>
      </w:tblBorders>
    </w:tblPr>
    <w:tblStylePr w:type="firstRow">
      <w:pPr>
        <w:spacing w:before="0" w:after="0" w:line="240" w:lineRule="auto"/>
      </w:pPr>
      <w:rPr>
        <w:b/>
        <w:bCs/>
      </w:rPr>
      <w:tblPr/>
      <w:tcPr>
        <w:tcBorders>
          <w:top w:val="single" w:sz="8" w:space="0" w:color="652C90" w:themeColor="accent1"/>
          <w:left w:val="nil"/>
          <w:bottom w:val="single" w:sz="8" w:space="0" w:color="652C90" w:themeColor="accent1"/>
          <w:right w:val="nil"/>
          <w:insideH w:val="nil"/>
          <w:insideV w:val="nil"/>
        </w:tcBorders>
      </w:tcPr>
    </w:tblStylePr>
    <w:tblStylePr w:type="lastRow">
      <w:pPr>
        <w:spacing w:before="0" w:after="0" w:line="240" w:lineRule="auto"/>
      </w:pPr>
      <w:rPr>
        <w:b/>
        <w:bCs/>
      </w:rPr>
      <w:tblPr/>
      <w:tcPr>
        <w:tcBorders>
          <w:top w:val="single" w:sz="8" w:space="0" w:color="652C90" w:themeColor="accent1"/>
          <w:left w:val="nil"/>
          <w:bottom w:val="single" w:sz="8" w:space="0" w:color="652C9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1" w:themeFillTint="3F"/>
      </w:tcPr>
    </w:tblStylePr>
    <w:tblStylePr w:type="band1Horz">
      <w:tblPr/>
      <w:tcPr>
        <w:tcBorders>
          <w:left w:val="nil"/>
          <w:right w:val="nil"/>
          <w:insideH w:val="nil"/>
          <w:insideV w:val="nil"/>
        </w:tcBorders>
        <w:shd w:val="clear" w:color="auto" w:fill="DAC2EC" w:themeFill="accent1" w:themeFillTint="3F"/>
      </w:tcPr>
    </w:tblStylePr>
  </w:style>
  <w:style w:type="table" w:styleId="LightShading">
    <w:name w:val="Light Shading"/>
    <w:basedOn w:val="TableNormal"/>
    <w:uiPriority w:val="60"/>
    <w:rsid w:val="00E73B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E73BC6"/>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E73BC6"/>
    <w:pPr>
      <w:tabs>
        <w:tab w:val="decimal" w:pos="360"/>
      </w:tabs>
      <w:spacing w:after="200" w:line="276" w:lineRule="auto"/>
    </w:pPr>
    <w:rPr>
      <w:spacing w:val="2"/>
      <w:lang w:val="en-US" w:eastAsia="ja-JP"/>
    </w:rPr>
  </w:style>
  <w:style w:type="table" w:styleId="MediumShading2-Accent5">
    <w:name w:val="Medium Shading 2 Accent 5"/>
    <w:basedOn w:val="TableNormal"/>
    <w:uiPriority w:val="64"/>
    <w:rsid w:val="00E73BC6"/>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B8DC"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B8DC" w:themeFill="accent5"/>
      </w:tcPr>
    </w:tblStylePr>
    <w:tblStylePr w:type="lastCol">
      <w:rPr>
        <w:b/>
        <w:bCs/>
        <w:color w:val="FFFFFF" w:themeColor="background1"/>
      </w:rPr>
      <w:tblPr/>
      <w:tcPr>
        <w:tcBorders>
          <w:left w:val="nil"/>
          <w:right w:val="nil"/>
          <w:insideH w:val="nil"/>
          <w:insideV w:val="nil"/>
        </w:tcBorders>
        <w:shd w:val="clear" w:color="auto" w:fill="99B8D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Bullet">
    <w:name w:val="Bullet"/>
    <w:uiPriority w:val="99"/>
    <w:rsid w:val="00E73BC6"/>
    <w:pPr>
      <w:numPr>
        <w:numId w:val="85"/>
      </w:numPr>
    </w:pPr>
  </w:style>
  <w:style w:type="paragraph" w:styleId="ListContinue">
    <w:name w:val="List Continue"/>
    <w:basedOn w:val="Normal"/>
    <w:uiPriority w:val="24"/>
    <w:qFormat/>
    <w:rsid w:val="00E73BC6"/>
    <w:pPr>
      <w:spacing w:before="60"/>
      <w:ind w:left="284"/>
    </w:pPr>
    <w:rPr>
      <w:spacing w:val="2"/>
    </w:rPr>
  </w:style>
  <w:style w:type="paragraph" w:styleId="ListContinue2">
    <w:name w:val="List Continue 2"/>
    <w:basedOn w:val="Normal"/>
    <w:uiPriority w:val="24"/>
    <w:rsid w:val="00E73BC6"/>
    <w:pPr>
      <w:spacing w:before="60"/>
      <w:ind w:left="567"/>
    </w:pPr>
    <w:rPr>
      <w:spacing w:val="2"/>
    </w:rPr>
  </w:style>
  <w:style w:type="character" w:styleId="SubtleEmphasis">
    <w:name w:val="Subtle Emphasis"/>
    <w:basedOn w:val="DefaultParagraphFont"/>
    <w:uiPriority w:val="98"/>
    <w:rsid w:val="00E73BC6"/>
    <w:rPr>
      <w:i/>
      <w:iCs/>
      <w:color w:val="7F7F7F" w:themeColor="text1" w:themeTint="80"/>
    </w:rPr>
  </w:style>
  <w:style w:type="paragraph" w:customStyle="1" w:styleId="HighlightBoxHeading">
    <w:name w:val="Highlight Box Heading"/>
    <w:basedOn w:val="HighlightBoxText"/>
    <w:next w:val="HighlightBoxText"/>
    <w:uiPriority w:val="59"/>
    <w:qFormat/>
    <w:rsid w:val="00E73BC6"/>
    <w:pPr>
      <w:keepNext/>
    </w:pPr>
    <w:rPr>
      <w:rFonts w:asciiTheme="majorHAnsi" w:hAnsiTheme="majorHAnsi"/>
      <w:i/>
    </w:rPr>
  </w:style>
  <w:style w:type="paragraph" w:customStyle="1" w:styleId="HighlightBoxBullet">
    <w:name w:val="Highlight Box Bullet"/>
    <w:basedOn w:val="ListBullet"/>
    <w:uiPriority w:val="61"/>
    <w:qFormat/>
    <w:rsid w:val="00E73BC6"/>
    <w:pPr>
      <w:shd w:val="clear" w:color="auto" w:fill="D9D9D6" w:themeFill="background2"/>
      <w:spacing w:before="60"/>
      <w:ind w:left="284" w:hanging="284"/>
      <w:contextualSpacing/>
    </w:pPr>
    <w:rPr>
      <w:spacing w:val="2"/>
    </w:rPr>
  </w:style>
  <w:style w:type="table" w:styleId="LightShading-Accent2">
    <w:name w:val="Light Shading Accent 2"/>
    <w:basedOn w:val="TableNormal"/>
    <w:uiPriority w:val="60"/>
    <w:rsid w:val="00E73BC6"/>
    <w:rPr>
      <w:color w:val="7D9D26" w:themeColor="accent2" w:themeShade="BF"/>
    </w:rPr>
    <w:tblPr>
      <w:tblStyleRowBandSize w:val="1"/>
      <w:tblStyleColBandSize w:val="1"/>
      <w:tblBorders>
        <w:top w:val="single" w:sz="8" w:space="0" w:color="A6CE38" w:themeColor="accent2"/>
        <w:bottom w:val="single" w:sz="8" w:space="0" w:color="A6CE38" w:themeColor="accent2"/>
      </w:tblBorders>
    </w:tblPr>
    <w:tblStylePr w:type="firstRow">
      <w:pPr>
        <w:spacing w:before="0" w:after="0" w:line="240" w:lineRule="auto"/>
      </w:pPr>
      <w:rPr>
        <w:b/>
        <w:bCs/>
      </w:rPr>
      <w:tblPr/>
      <w:tcPr>
        <w:tcBorders>
          <w:top w:val="single" w:sz="8" w:space="0" w:color="A6CE38" w:themeColor="accent2"/>
          <w:left w:val="nil"/>
          <w:bottom w:val="single" w:sz="8" w:space="0" w:color="A6CE38" w:themeColor="accent2"/>
          <w:right w:val="nil"/>
          <w:insideH w:val="nil"/>
          <w:insideV w:val="nil"/>
        </w:tcBorders>
      </w:tcPr>
    </w:tblStylePr>
    <w:tblStylePr w:type="lastRow">
      <w:pPr>
        <w:spacing w:before="0" w:after="0" w:line="240" w:lineRule="auto"/>
      </w:pPr>
      <w:rPr>
        <w:b/>
        <w:bCs/>
      </w:rPr>
      <w:tblPr/>
      <w:tcPr>
        <w:tcBorders>
          <w:top w:val="single" w:sz="8" w:space="0" w:color="A6CE38" w:themeColor="accent2"/>
          <w:left w:val="nil"/>
          <w:bottom w:val="single" w:sz="8" w:space="0" w:color="A6CE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CD" w:themeFill="accent2" w:themeFillTint="3F"/>
      </w:tcPr>
    </w:tblStylePr>
    <w:tblStylePr w:type="band1Horz">
      <w:tblPr/>
      <w:tcPr>
        <w:tcBorders>
          <w:left w:val="nil"/>
          <w:right w:val="nil"/>
          <w:insideH w:val="nil"/>
          <w:insideV w:val="nil"/>
        </w:tcBorders>
        <w:shd w:val="clear" w:color="auto" w:fill="E9F3CD" w:themeFill="accent2" w:themeFillTint="3F"/>
      </w:tcPr>
    </w:tblStylePr>
  </w:style>
  <w:style w:type="numbering" w:customStyle="1" w:styleId="Number">
    <w:name w:val="Number"/>
    <w:uiPriority w:val="99"/>
    <w:rsid w:val="00E73BC6"/>
    <w:pPr>
      <w:numPr>
        <w:numId w:val="87"/>
      </w:numPr>
    </w:pPr>
  </w:style>
  <w:style w:type="character" w:customStyle="1" w:styleId="Heading1Char0">
    <w:name w:val="Heading 1 (#) Char"/>
    <w:basedOn w:val="Heading1Char"/>
    <w:link w:val="Heading1"/>
    <w:uiPriority w:val="14"/>
    <w:rsid w:val="00FA656D"/>
    <w:rPr>
      <w:rFonts w:asciiTheme="majorHAnsi" w:eastAsiaTheme="majorEastAsia" w:hAnsiTheme="majorHAnsi" w:cstheme="majorBidi"/>
      <w:b/>
      <w:bCs w:val="0"/>
      <w:caps w:val="0"/>
      <w:spacing w:val="-2"/>
      <w:sz w:val="28"/>
      <w:szCs w:val="28"/>
    </w:rPr>
  </w:style>
  <w:style w:type="table" w:styleId="LightList">
    <w:name w:val="Light List"/>
    <w:basedOn w:val="TableNormal"/>
    <w:uiPriority w:val="61"/>
    <w:rsid w:val="00E73B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Number3">
    <w:name w:val="List Number 3"/>
    <w:basedOn w:val="Normal"/>
    <w:uiPriority w:val="19"/>
    <w:unhideWhenUsed/>
    <w:rsid w:val="00E73BC6"/>
    <w:pPr>
      <w:spacing w:before="60"/>
      <w:ind w:left="852" w:hanging="284"/>
    </w:pPr>
    <w:rPr>
      <w:spacing w:val="2"/>
    </w:rPr>
  </w:style>
  <w:style w:type="paragraph" w:styleId="ListNumber4">
    <w:name w:val="List Number 4"/>
    <w:basedOn w:val="Normal"/>
    <w:uiPriority w:val="19"/>
    <w:semiHidden/>
    <w:unhideWhenUsed/>
    <w:rsid w:val="00E73BC6"/>
    <w:pPr>
      <w:ind w:left="1136" w:hanging="284"/>
      <w:contextualSpacing/>
    </w:pPr>
    <w:rPr>
      <w:spacing w:val="2"/>
    </w:rPr>
  </w:style>
  <w:style w:type="paragraph" w:styleId="ListNumber5">
    <w:name w:val="List Number 5"/>
    <w:basedOn w:val="Normal"/>
    <w:uiPriority w:val="19"/>
    <w:semiHidden/>
    <w:unhideWhenUsed/>
    <w:rsid w:val="00E73BC6"/>
    <w:pPr>
      <w:ind w:left="1420" w:hanging="284"/>
      <w:contextualSpacing/>
    </w:pPr>
    <w:rPr>
      <w:spacing w:val="2"/>
    </w:rPr>
  </w:style>
  <w:style w:type="paragraph" w:styleId="ListContinue3">
    <w:name w:val="List Continue 3"/>
    <w:basedOn w:val="ListContinue2"/>
    <w:uiPriority w:val="24"/>
    <w:semiHidden/>
    <w:unhideWhenUsed/>
    <w:rsid w:val="00E73BC6"/>
    <w:pPr>
      <w:ind w:left="1191"/>
    </w:pPr>
  </w:style>
  <w:style w:type="paragraph" w:customStyle="1" w:styleId="Heading1">
    <w:name w:val="Heading 1 (#)"/>
    <w:basedOn w:val="Heading10"/>
    <w:link w:val="Heading1Char0"/>
    <w:uiPriority w:val="14"/>
    <w:qFormat/>
    <w:rsid w:val="00FA656D"/>
    <w:pPr>
      <w:numPr>
        <w:numId w:val="93"/>
      </w:numPr>
      <w:spacing w:before="360"/>
    </w:pPr>
    <w:rPr>
      <w:bCs w:val="0"/>
      <w:caps w:val="0"/>
    </w:rPr>
  </w:style>
  <w:style w:type="paragraph" w:customStyle="1" w:styleId="Heading2">
    <w:name w:val="Heading 2 (#)"/>
    <w:basedOn w:val="Heading20"/>
    <w:link w:val="Heading2Char0"/>
    <w:uiPriority w:val="14"/>
    <w:qFormat/>
    <w:rsid w:val="00FA656D"/>
    <w:pPr>
      <w:numPr>
        <w:ilvl w:val="1"/>
        <w:numId w:val="93"/>
      </w:numPr>
      <w:tabs>
        <w:tab w:val="left" w:pos="964"/>
        <w:tab w:val="right" w:pos="9582"/>
      </w:tabs>
      <w:spacing w:before="240"/>
      <w:ind w:left="624"/>
    </w:pPr>
    <w:rPr>
      <w:bCs w:val="0"/>
      <w:sz w:val="24"/>
    </w:rPr>
  </w:style>
  <w:style w:type="numbering" w:customStyle="1" w:styleId="NumberedHeadings">
    <w:name w:val="Numbered Headings"/>
    <w:uiPriority w:val="99"/>
    <w:rsid w:val="00E73BC6"/>
    <w:pPr>
      <w:numPr>
        <w:numId w:val="88"/>
      </w:numPr>
    </w:pPr>
  </w:style>
  <w:style w:type="paragraph" w:customStyle="1" w:styleId="Heading3">
    <w:name w:val="Heading 3 (#)"/>
    <w:basedOn w:val="Heading30"/>
    <w:next w:val="Normal"/>
    <w:link w:val="Heading3Char0"/>
    <w:uiPriority w:val="14"/>
    <w:rsid w:val="00E73BC6"/>
    <w:pPr>
      <w:numPr>
        <w:ilvl w:val="2"/>
        <w:numId w:val="93"/>
      </w:numPr>
      <w:tabs>
        <w:tab w:val="left" w:pos="737"/>
        <w:tab w:val="right" w:pos="9582"/>
      </w:tabs>
    </w:pPr>
    <w:rPr>
      <w:szCs w:val="26"/>
    </w:rPr>
  </w:style>
  <w:style w:type="character" w:customStyle="1" w:styleId="Heading3Char0">
    <w:name w:val="Heading 3 (#) Char"/>
    <w:basedOn w:val="Heading3Char"/>
    <w:link w:val="Heading3"/>
    <w:uiPriority w:val="14"/>
    <w:rsid w:val="00E73BC6"/>
    <w:rPr>
      <w:rFonts w:asciiTheme="majorHAnsi" w:eastAsiaTheme="majorEastAsia" w:hAnsiTheme="majorHAnsi" w:cstheme="majorBidi"/>
      <w:b/>
      <w:bCs/>
      <w:spacing w:val="-2"/>
      <w:sz w:val="20"/>
      <w:szCs w:val="26"/>
    </w:rPr>
  </w:style>
  <w:style w:type="paragraph" w:styleId="ListBullet4">
    <w:name w:val="List Bullet 4"/>
    <w:basedOn w:val="Normal"/>
    <w:uiPriority w:val="19"/>
    <w:semiHidden/>
    <w:unhideWhenUsed/>
    <w:rsid w:val="00E73BC6"/>
    <w:pPr>
      <w:numPr>
        <w:numId w:val="90"/>
      </w:numPr>
      <w:contextualSpacing/>
    </w:pPr>
    <w:rPr>
      <w:spacing w:val="2"/>
    </w:rPr>
  </w:style>
  <w:style w:type="paragraph" w:styleId="ListBullet5">
    <w:name w:val="List Bullet 5"/>
    <w:basedOn w:val="Normal"/>
    <w:uiPriority w:val="19"/>
    <w:semiHidden/>
    <w:unhideWhenUsed/>
    <w:rsid w:val="00E73BC6"/>
    <w:pPr>
      <w:numPr>
        <w:numId w:val="91"/>
      </w:numPr>
      <w:contextualSpacing/>
    </w:pPr>
    <w:rPr>
      <w:spacing w:val="2"/>
    </w:rPr>
  </w:style>
  <w:style w:type="paragraph" w:styleId="ListContinue4">
    <w:name w:val="List Continue 4"/>
    <w:basedOn w:val="Normal"/>
    <w:uiPriority w:val="24"/>
    <w:semiHidden/>
    <w:unhideWhenUsed/>
    <w:rsid w:val="00E73BC6"/>
    <w:pPr>
      <w:spacing w:after="120"/>
      <w:ind w:left="1132"/>
      <w:contextualSpacing/>
    </w:pPr>
    <w:rPr>
      <w:spacing w:val="2"/>
    </w:rPr>
  </w:style>
  <w:style w:type="paragraph" w:styleId="ListContinue5">
    <w:name w:val="List Continue 5"/>
    <w:basedOn w:val="Normal"/>
    <w:uiPriority w:val="24"/>
    <w:semiHidden/>
    <w:unhideWhenUsed/>
    <w:rsid w:val="00E73BC6"/>
    <w:pPr>
      <w:spacing w:after="120"/>
      <w:ind w:left="1415"/>
      <w:contextualSpacing/>
    </w:pPr>
    <w:rPr>
      <w:spacing w:val="2"/>
    </w:rPr>
  </w:style>
  <w:style w:type="numbering" w:styleId="111111">
    <w:name w:val="Outline List 2"/>
    <w:basedOn w:val="NoList"/>
    <w:uiPriority w:val="99"/>
    <w:unhideWhenUsed/>
    <w:rsid w:val="00E73BC6"/>
    <w:pPr>
      <w:numPr>
        <w:numId w:val="111"/>
      </w:numPr>
    </w:pPr>
  </w:style>
  <w:style w:type="numbering" w:styleId="1ai">
    <w:name w:val="Outline List 1"/>
    <w:basedOn w:val="NoList"/>
    <w:uiPriority w:val="99"/>
    <w:unhideWhenUsed/>
    <w:rsid w:val="00E73BC6"/>
    <w:pPr>
      <w:numPr>
        <w:numId w:val="92"/>
      </w:numPr>
    </w:pPr>
  </w:style>
  <w:style w:type="paragraph" w:styleId="Closing">
    <w:name w:val="Closing"/>
    <w:basedOn w:val="Normal"/>
    <w:link w:val="ClosingChar"/>
    <w:uiPriority w:val="99"/>
    <w:semiHidden/>
    <w:unhideWhenUsed/>
    <w:rsid w:val="00E73BC6"/>
    <w:pPr>
      <w:spacing w:before="0"/>
      <w:ind w:left="4252"/>
    </w:pPr>
    <w:rPr>
      <w:spacing w:val="2"/>
    </w:rPr>
  </w:style>
  <w:style w:type="character" w:customStyle="1" w:styleId="ClosingChar">
    <w:name w:val="Closing Char"/>
    <w:basedOn w:val="DefaultParagraphFont"/>
    <w:link w:val="Closing"/>
    <w:uiPriority w:val="99"/>
    <w:semiHidden/>
    <w:rsid w:val="00E73BC6"/>
    <w:rPr>
      <w:spacing w:val="2"/>
    </w:rPr>
  </w:style>
  <w:style w:type="table" w:styleId="ColorfulGrid">
    <w:name w:val="Colorful Grid"/>
    <w:basedOn w:val="TableNormal"/>
    <w:uiPriority w:val="73"/>
    <w:rsid w:val="00E73BC6"/>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73BC6"/>
    <w:pPr>
      <w:spacing w:before="0"/>
    </w:pPr>
    <w:rPr>
      <w:color w:val="000000" w:themeColor="text1"/>
    </w:rPr>
    <w:tblPr>
      <w:tblStyleRowBandSize w:val="1"/>
      <w:tblStyleColBandSize w:val="1"/>
      <w:tblBorders>
        <w:insideH w:val="single" w:sz="4" w:space="0" w:color="FFFFFF" w:themeColor="background1"/>
      </w:tblBorders>
    </w:tblPr>
    <w:tcPr>
      <w:shd w:val="clear" w:color="auto" w:fill="E1CDF0" w:themeFill="accent1" w:themeFillTint="33"/>
    </w:tcPr>
    <w:tblStylePr w:type="firstRow">
      <w:rPr>
        <w:b/>
        <w:bCs/>
      </w:rPr>
      <w:tblPr/>
      <w:tcPr>
        <w:shd w:val="clear" w:color="auto" w:fill="C39CE0" w:themeFill="accent1" w:themeFillTint="66"/>
      </w:tcPr>
    </w:tblStylePr>
    <w:tblStylePr w:type="lastRow">
      <w:rPr>
        <w:b/>
        <w:bCs/>
        <w:color w:val="000000" w:themeColor="text1"/>
      </w:rPr>
      <w:tblPr/>
      <w:tcPr>
        <w:shd w:val="clear" w:color="auto" w:fill="C39CE0" w:themeFill="accent1" w:themeFillTint="66"/>
      </w:tcPr>
    </w:tblStylePr>
    <w:tblStylePr w:type="firstCol">
      <w:rPr>
        <w:color w:val="FFFFFF" w:themeColor="background1"/>
      </w:rPr>
      <w:tblPr/>
      <w:tcPr>
        <w:shd w:val="clear" w:color="auto" w:fill="4B216B" w:themeFill="accent1" w:themeFillShade="BF"/>
      </w:tcPr>
    </w:tblStylePr>
    <w:tblStylePr w:type="lastCol">
      <w:rPr>
        <w:color w:val="FFFFFF" w:themeColor="background1"/>
      </w:rPr>
      <w:tblPr/>
      <w:tcPr>
        <w:shd w:val="clear" w:color="auto" w:fill="4B216B" w:themeFill="accent1" w:themeFillShade="BF"/>
      </w:tcPr>
    </w:tblStylePr>
    <w:tblStylePr w:type="band1Vert">
      <w:tblPr/>
      <w:tcPr>
        <w:shd w:val="clear" w:color="auto" w:fill="B483D9" w:themeFill="accent1" w:themeFillTint="7F"/>
      </w:tcPr>
    </w:tblStylePr>
    <w:tblStylePr w:type="band1Horz">
      <w:tblPr/>
      <w:tcPr>
        <w:shd w:val="clear" w:color="auto" w:fill="B483D9" w:themeFill="accent1" w:themeFillTint="7F"/>
      </w:tcPr>
    </w:tblStylePr>
  </w:style>
  <w:style w:type="table" w:styleId="ColorfulGrid-Accent2">
    <w:name w:val="Colorful Grid Accent 2"/>
    <w:basedOn w:val="TableNormal"/>
    <w:uiPriority w:val="73"/>
    <w:rsid w:val="00E73BC6"/>
    <w:pPr>
      <w:spacing w:before="0"/>
    </w:pPr>
    <w:rPr>
      <w:color w:val="000000" w:themeColor="text1"/>
    </w:rPr>
    <w:tblPr>
      <w:tblStyleRowBandSize w:val="1"/>
      <w:tblStyleColBandSize w:val="1"/>
      <w:tblBorders>
        <w:insideH w:val="single" w:sz="4" w:space="0" w:color="FFFFFF" w:themeColor="background1"/>
      </w:tblBorders>
    </w:tblPr>
    <w:tcPr>
      <w:shd w:val="clear" w:color="auto" w:fill="EDF5D7" w:themeFill="accent2" w:themeFillTint="33"/>
    </w:tcPr>
    <w:tblStylePr w:type="firstRow">
      <w:rPr>
        <w:b/>
        <w:bCs/>
      </w:rPr>
      <w:tblPr/>
      <w:tcPr>
        <w:shd w:val="clear" w:color="auto" w:fill="DBEBAF" w:themeFill="accent2" w:themeFillTint="66"/>
      </w:tcPr>
    </w:tblStylePr>
    <w:tblStylePr w:type="lastRow">
      <w:rPr>
        <w:b/>
        <w:bCs/>
        <w:color w:val="000000" w:themeColor="text1"/>
      </w:rPr>
      <w:tblPr/>
      <w:tcPr>
        <w:shd w:val="clear" w:color="auto" w:fill="DBEBAF" w:themeFill="accent2" w:themeFillTint="66"/>
      </w:tcPr>
    </w:tblStylePr>
    <w:tblStylePr w:type="firstCol">
      <w:rPr>
        <w:color w:val="FFFFFF" w:themeColor="background1"/>
      </w:rPr>
      <w:tblPr/>
      <w:tcPr>
        <w:shd w:val="clear" w:color="auto" w:fill="7D9D26" w:themeFill="accent2" w:themeFillShade="BF"/>
      </w:tcPr>
    </w:tblStylePr>
    <w:tblStylePr w:type="lastCol">
      <w:rPr>
        <w:color w:val="FFFFFF" w:themeColor="background1"/>
      </w:rPr>
      <w:tblPr/>
      <w:tcPr>
        <w:shd w:val="clear" w:color="auto" w:fill="7D9D26" w:themeFill="accent2" w:themeFillShade="BF"/>
      </w:tcPr>
    </w:tblStylePr>
    <w:tblStylePr w:type="band1Vert">
      <w:tblPr/>
      <w:tcPr>
        <w:shd w:val="clear" w:color="auto" w:fill="D2E69B" w:themeFill="accent2" w:themeFillTint="7F"/>
      </w:tcPr>
    </w:tblStylePr>
    <w:tblStylePr w:type="band1Horz">
      <w:tblPr/>
      <w:tcPr>
        <w:shd w:val="clear" w:color="auto" w:fill="D2E69B" w:themeFill="accent2" w:themeFillTint="7F"/>
      </w:tcPr>
    </w:tblStylePr>
  </w:style>
  <w:style w:type="table" w:styleId="ColorfulGrid-Accent3">
    <w:name w:val="Colorful Grid Accent 3"/>
    <w:basedOn w:val="TableNormal"/>
    <w:uiPriority w:val="73"/>
    <w:rsid w:val="00E73BC6"/>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rsid w:val="00E73BC6"/>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E73BC6"/>
    <w:pPr>
      <w:spacing w:before="0"/>
    </w:pPr>
    <w:rPr>
      <w:color w:val="000000" w:themeColor="text1"/>
    </w:rPr>
    <w:tblPr>
      <w:tblStyleRowBandSize w:val="1"/>
      <w:tblStyleColBandSize w:val="1"/>
      <w:tblBorders>
        <w:insideH w:val="single" w:sz="4" w:space="0" w:color="FFFFFF" w:themeColor="background1"/>
      </w:tblBorders>
    </w:tblPr>
    <w:tcPr>
      <w:shd w:val="clear" w:color="auto" w:fill="EAF0F8" w:themeFill="accent5" w:themeFillTint="33"/>
    </w:tcPr>
    <w:tblStylePr w:type="firstRow">
      <w:rPr>
        <w:b/>
        <w:bCs/>
      </w:rPr>
      <w:tblPr/>
      <w:tcPr>
        <w:shd w:val="clear" w:color="auto" w:fill="D6E2F1" w:themeFill="accent5" w:themeFillTint="66"/>
      </w:tcPr>
    </w:tblStylePr>
    <w:tblStylePr w:type="lastRow">
      <w:rPr>
        <w:b/>
        <w:bCs/>
        <w:color w:val="000000" w:themeColor="text1"/>
      </w:rPr>
      <w:tblPr/>
      <w:tcPr>
        <w:shd w:val="clear" w:color="auto" w:fill="D6E2F1" w:themeFill="accent5" w:themeFillTint="66"/>
      </w:tcPr>
    </w:tblStylePr>
    <w:tblStylePr w:type="firstCol">
      <w:rPr>
        <w:color w:val="FFFFFF" w:themeColor="background1"/>
      </w:rPr>
      <w:tblPr/>
      <w:tcPr>
        <w:shd w:val="clear" w:color="auto" w:fill="5387C4" w:themeFill="accent5" w:themeFillShade="BF"/>
      </w:tcPr>
    </w:tblStylePr>
    <w:tblStylePr w:type="lastCol">
      <w:rPr>
        <w:color w:val="FFFFFF" w:themeColor="background1"/>
      </w:rPr>
      <w:tblPr/>
      <w:tcPr>
        <w:shd w:val="clear" w:color="auto" w:fill="5387C4" w:themeFill="accent5" w:themeFillShade="BF"/>
      </w:tcPr>
    </w:tblStylePr>
    <w:tblStylePr w:type="band1Vert">
      <w:tblPr/>
      <w:tcPr>
        <w:shd w:val="clear" w:color="auto" w:fill="CCDBED" w:themeFill="accent5" w:themeFillTint="7F"/>
      </w:tcPr>
    </w:tblStylePr>
    <w:tblStylePr w:type="band1Horz">
      <w:tblPr/>
      <w:tcPr>
        <w:shd w:val="clear" w:color="auto" w:fill="CCDBED" w:themeFill="accent5" w:themeFillTint="7F"/>
      </w:tcPr>
    </w:tblStylePr>
  </w:style>
  <w:style w:type="table" w:styleId="ColorfulGrid-Accent6">
    <w:name w:val="Colorful Grid Accent 6"/>
    <w:basedOn w:val="TableNormal"/>
    <w:uiPriority w:val="73"/>
    <w:rsid w:val="00E73BC6"/>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6" w:themeFillTint="33"/>
    </w:tcPr>
    <w:tblStylePr w:type="firstRow">
      <w:rPr>
        <w:b/>
        <w:bCs/>
      </w:rPr>
      <w:tblPr/>
      <w:tcPr>
        <w:shd w:val="clear" w:color="auto" w:fill="85C8FF" w:themeFill="accent6" w:themeFillTint="66"/>
      </w:tcPr>
    </w:tblStylePr>
    <w:tblStylePr w:type="lastRow">
      <w:rPr>
        <w:b/>
        <w:bCs/>
        <w:color w:val="000000" w:themeColor="text1"/>
      </w:rPr>
      <w:tblPr/>
      <w:tcPr>
        <w:shd w:val="clear" w:color="auto" w:fill="85C8FF" w:themeFill="accent6" w:themeFillTint="66"/>
      </w:tcPr>
    </w:tblStylePr>
    <w:tblStylePr w:type="firstCol">
      <w:rPr>
        <w:color w:val="FFFFFF" w:themeColor="background1"/>
      </w:rPr>
      <w:tblPr/>
      <w:tcPr>
        <w:shd w:val="clear" w:color="auto" w:fill="00559A" w:themeFill="accent6" w:themeFillShade="BF"/>
      </w:tcPr>
    </w:tblStylePr>
    <w:tblStylePr w:type="lastCol">
      <w:rPr>
        <w:color w:val="FFFFFF" w:themeColor="background1"/>
      </w:rPr>
      <w:tblPr/>
      <w:tcPr>
        <w:shd w:val="clear" w:color="auto" w:fill="00559A" w:themeFill="accent6" w:themeFillShade="BF"/>
      </w:tcPr>
    </w:tblStylePr>
    <w:tblStylePr w:type="band1Vert">
      <w:tblPr/>
      <w:tcPr>
        <w:shd w:val="clear" w:color="auto" w:fill="67BBFF" w:themeFill="accent6" w:themeFillTint="7F"/>
      </w:tcPr>
    </w:tblStylePr>
    <w:tblStylePr w:type="band1Horz">
      <w:tblPr/>
      <w:tcPr>
        <w:shd w:val="clear" w:color="auto" w:fill="67BBFF" w:themeFill="accent6" w:themeFillTint="7F"/>
      </w:tcPr>
    </w:tblStylePr>
  </w:style>
  <w:style w:type="table" w:styleId="ColorfulList">
    <w:name w:val="Colorful List"/>
    <w:basedOn w:val="TableNormal"/>
    <w:uiPriority w:val="72"/>
    <w:rsid w:val="00E73BC6"/>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6A729" w:themeFill="accent2" w:themeFillShade="CC"/>
      </w:tcPr>
    </w:tblStylePr>
    <w:tblStylePr w:type="lastRow">
      <w:rPr>
        <w:b/>
        <w:bCs/>
        <w:color w:val="86A7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73BC6"/>
    <w:pPr>
      <w:spacing w:before="0"/>
    </w:pPr>
    <w:rPr>
      <w:color w:val="000000" w:themeColor="text1"/>
    </w:rPr>
    <w:tblPr>
      <w:tblStyleRowBandSize w:val="1"/>
      <w:tblStyleColBandSize w:val="1"/>
    </w:tblPr>
    <w:tcPr>
      <w:shd w:val="clear" w:color="auto" w:fill="F0E6F7" w:themeFill="accent1" w:themeFillTint="19"/>
    </w:tcPr>
    <w:tblStylePr w:type="firstRow">
      <w:rPr>
        <w:b/>
        <w:bCs/>
        <w:color w:val="FFFFFF" w:themeColor="background1"/>
      </w:rPr>
      <w:tblPr/>
      <w:tcPr>
        <w:tcBorders>
          <w:bottom w:val="single" w:sz="12" w:space="0" w:color="FFFFFF" w:themeColor="background1"/>
        </w:tcBorders>
        <w:shd w:val="clear" w:color="auto" w:fill="86A729" w:themeFill="accent2" w:themeFillShade="CC"/>
      </w:tcPr>
    </w:tblStylePr>
    <w:tblStylePr w:type="lastRow">
      <w:rPr>
        <w:b/>
        <w:bCs/>
        <w:color w:val="86A7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1" w:themeFillTint="3F"/>
      </w:tcPr>
    </w:tblStylePr>
    <w:tblStylePr w:type="band1Horz">
      <w:tblPr/>
      <w:tcPr>
        <w:shd w:val="clear" w:color="auto" w:fill="E1CDF0" w:themeFill="accent1" w:themeFillTint="33"/>
      </w:tcPr>
    </w:tblStylePr>
  </w:style>
  <w:style w:type="table" w:styleId="ColorfulList-Accent2">
    <w:name w:val="Colorful List Accent 2"/>
    <w:basedOn w:val="TableNormal"/>
    <w:uiPriority w:val="72"/>
    <w:rsid w:val="00E73BC6"/>
    <w:pPr>
      <w:spacing w:before="0"/>
    </w:pPr>
    <w:rPr>
      <w:color w:val="000000" w:themeColor="text1"/>
    </w:rPr>
    <w:tblPr>
      <w:tblStyleRowBandSize w:val="1"/>
      <w:tblStyleColBandSize w:val="1"/>
    </w:tblPr>
    <w:tcPr>
      <w:shd w:val="clear" w:color="auto" w:fill="F6FAEB" w:themeFill="accent2" w:themeFillTint="19"/>
    </w:tcPr>
    <w:tblStylePr w:type="firstRow">
      <w:rPr>
        <w:b/>
        <w:bCs/>
        <w:color w:val="FFFFFF" w:themeColor="background1"/>
      </w:rPr>
      <w:tblPr/>
      <w:tcPr>
        <w:tcBorders>
          <w:bottom w:val="single" w:sz="12" w:space="0" w:color="FFFFFF" w:themeColor="background1"/>
        </w:tcBorders>
        <w:shd w:val="clear" w:color="auto" w:fill="86A729" w:themeFill="accent2" w:themeFillShade="CC"/>
      </w:tcPr>
    </w:tblStylePr>
    <w:tblStylePr w:type="lastRow">
      <w:rPr>
        <w:b/>
        <w:bCs/>
        <w:color w:val="86A7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CD" w:themeFill="accent2" w:themeFillTint="3F"/>
      </w:tcPr>
    </w:tblStylePr>
    <w:tblStylePr w:type="band1Horz">
      <w:tblPr/>
      <w:tcPr>
        <w:shd w:val="clear" w:color="auto" w:fill="EDF5D7" w:themeFill="accent2" w:themeFillTint="33"/>
      </w:tcPr>
    </w:tblStylePr>
  </w:style>
  <w:style w:type="table" w:styleId="ColorfulList-Accent3">
    <w:name w:val="Colorful List Accent 3"/>
    <w:basedOn w:val="TableNormal"/>
    <w:uiPriority w:val="72"/>
    <w:rsid w:val="00E73BC6"/>
    <w:pPr>
      <w:spacing w:before="0"/>
    </w:pPr>
    <w:rPr>
      <w:color w:val="000000" w:themeColor="text1"/>
    </w:r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rsid w:val="00E73BC6"/>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E73BC6"/>
    <w:pPr>
      <w:spacing w:before="0"/>
    </w:pPr>
    <w:rPr>
      <w:color w:val="000000" w:themeColor="text1"/>
    </w:rPr>
    <w:tblPr>
      <w:tblStyleRowBandSize w:val="1"/>
      <w:tblStyleColBandSize w:val="1"/>
    </w:tblPr>
    <w:tcPr>
      <w:shd w:val="clear" w:color="auto" w:fill="F4F7FB" w:themeFill="accent5" w:themeFillTint="19"/>
    </w:tcPr>
    <w:tblStylePr w:type="firstRow">
      <w:rPr>
        <w:b/>
        <w:bCs/>
        <w:color w:val="FFFFFF" w:themeColor="background1"/>
      </w:rPr>
      <w:tblPr/>
      <w:tcPr>
        <w:tcBorders>
          <w:bottom w:val="single" w:sz="12" w:space="0" w:color="FFFFFF" w:themeColor="background1"/>
        </w:tcBorders>
        <w:shd w:val="clear" w:color="auto" w:fill="005BA4" w:themeFill="accent6" w:themeFillShade="CC"/>
      </w:tcPr>
    </w:tblStylePr>
    <w:tblStylePr w:type="lastRow">
      <w:rPr>
        <w:b/>
        <w:bCs/>
        <w:color w:val="005BA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DF6" w:themeFill="accent5" w:themeFillTint="3F"/>
      </w:tcPr>
    </w:tblStylePr>
    <w:tblStylePr w:type="band1Horz">
      <w:tblPr/>
      <w:tcPr>
        <w:shd w:val="clear" w:color="auto" w:fill="EAF0F8" w:themeFill="accent5" w:themeFillTint="33"/>
      </w:tcPr>
    </w:tblStylePr>
  </w:style>
  <w:style w:type="table" w:styleId="ColorfulList-Accent6">
    <w:name w:val="Colorful List Accent 6"/>
    <w:basedOn w:val="TableNormal"/>
    <w:uiPriority w:val="72"/>
    <w:rsid w:val="00E73BC6"/>
    <w:pPr>
      <w:spacing w:before="0"/>
    </w:pPr>
    <w:rPr>
      <w:color w:val="000000" w:themeColor="text1"/>
    </w:rPr>
    <w:tblPr>
      <w:tblStyleRowBandSize w:val="1"/>
      <w:tblStyleColBandSize w:val="1"/>
    </w:tblPr>
    <w:tcPr>
      <w:shd w:val="clear" w:color="auto" w:fill="E1F1FF" w:themeFill="accent6" w:themeFillTint="19"/>
    </w:tcPr>
    <w:tblStylePr w:type="firstRow">
      <w:rPr>
        <w:b/>
        <w:bCs/>
        <w:color w:val="FFFFFF" w:themeColor="background1"/>
      </w:rPr>
      <w:tblPr/>
      <w:tcPr>
        <w:tcBorders>
          <w:bottom w:val="single" w:sz="12" w:space="0" w:color="FFFFFF" w:themeColor="background1"/>
        </w:tcBorders>
        <w:shd w:val="clear" w:color="auto" w:fill="6190C9" w:themeFill="accent5" w:themeFillShade="CC"/>
      </w:tcPr>
    </w:tblStylePr>
    <w:tblStylePr w:type="lastRow">
      <w:rPr>
        <w:b/>
        <w:bCs/>
        <w:color w:val="6190C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6" w:themeFillTint="3F"/>
      </w:tcPr>
    </w:tblStylePr>
    <w:tblStylePr w:type="band1Horz">
      <w:tblPr/>
      <w:tcPr>
        <w:shd w:val="clear" w:color="auto" w:fill="C2E3FF" w:themeFill="accent6" w:themeFillTint="33"/>
      </w:tcPr>
    </w:tblStylePr>
  </w:style>
  <w:style w:type="table" w:styleId="ColorfulShading">
    <w:name w:val="Colorful Shading"/>
    <w:basedOn w:val="TableNormal"/>
    <w:uiPriority w:val="71"/>
    <w:rsid w:val="00E73BC6"/>
    <w:pPr>
      <w:spacing w:before="0"/>
    </w:pPr>
    <w:rPr>
      <w:color w:val="000000" w:themeColor="text1"/>
    </w:rPr>
    <w:tblPr>
      <w:tblStyleRowBandSize w:val="1"/>
      <w:tblStyleColBandSize w:val="1"/>
      <w:tblBorders>
        <w:top w:val="single" w:sz="24" w:space="0" w:color="A6CE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CE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73BC6"/>
    <w:pPr>
      <w:spacing w:before="0"/>
    </w:pPr>
    <w:rPr>
      <w:color w:val="000000" w:themeColor="text1"/>
    </w:rPr>
    <w:tblPr>
      <w:tblStyleRowBandSize w:val="1"/>
      <w:tblStyleColBandSize w:val="1"/>
      <w:tblBorders>
        <w:top w:val="single" w:sz="24" w:space="0" w:color="A6CE38" w:themeColor="accent2"/>
        <w:left w:val="single" w:sz="4" w:space="0" w:color="652C90" w:themeColor="accent1"/>
        <w:bottom w:val="single" w:sz="4" w:space="0" w:color="652C90" w:themeColor="accent1"/>
        <w:right w:val="single" w:sz="4" w:space="0" w:color="652C90" w:themeColor="accent1"/>
        <w:insideH w:val="single" w:sz="4" w:space="0" w:color="FFFFFF" w:themeColor="background1"/>
        <w:insideV w:val="single" w:sz="4" w:space="0" w:color="FFFFFF" w:themeColor="background1"/>
      </w:tblBorders>
    </w:tblPr>
    <w:tcPr>
      <w:shd w:val="clear" w:color="auto" w:fill="F0E6F7" w:themeFill="accent1" w:themeFillTint="19"/>
    </w:tcPr>
    <w:tblStylePr w:type="firstRow">
      <w:rPr>
        <w:b/>
        <w:bCs/>
      </w:rPr>
      <w:tblPr/>
      <w:tcPr>
        <w:tcBorders>
          <w:top w:val="nil"/>
          <w:left w:val="nil"/>
          <w:bottom w:val="single" w:sz="24" w:space="0" w:color="A6CE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1A56" w:themeFill="accent1" w:themeFillShade="99"/>
      </w:tcPr>
    </w:tblStylePr>
    <w:tblStylePr w:type="firstCol">
      <w:rPr>
        <w:color w:val="FFFFFF" w:themeColor="background1"/>
      </w:rPr>
      <w:tblPr/>
      <w:tcPr>
        <w:tcBorders>
          <w:top w:val="nil"/>
          <w:left w:val="nil"/>
          <w:bottom w:val="nil"/>
          <w:right w:val="nil"/>
          <w:insideH w:val="single" w:sz="4" w:space="0" w:color="3C1A56" w:themeColor="accent1" w:themeShade="99"/>
          <w:insideV w:val="nil"/>
        </w:tcBorders>
        <w:shd w:val="clear" w:color="auto" w:fill="3C1A5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1A56" w:themeFill="accent1" w:themeFillShade="99"/>
      </w:tcPr>
    </w:tblStylePr>
    <w:tblStylePr w:type="band1Vert">
      <w:tblPr/>
      <w:tcPr>
        <w:shd w:val="clear" w:color="auto" w:fill="C39CE0" w:themeFill="accent1" w:themeFillTint="66"/>
      </w:tcPr>
    </w:tblStylePr>
    <w:tblStylePr w:type="band1Horz">
      <w:tblPr/>
      <w:tcPr>
        <w:shd w:val="clear" w:color="auto" w:fill="B483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73BC6"/>
    <w:pPr>
      <w:spacing w:before="0"/>
    </w:pPr>
    <w:rPr>
      <w:color w:val="000000" w:themeColor="text1"/>
    </w:rPr>
    <w:tblPr>
      <w:tblStyleRowBandSize w:val="1"/>
      <w:tblStyleColBandSize w:val="1"/>
      <w:tblBorders>
        <w:top w:val="single" w:sz="24" w:space="0" w:color="A6CE38" w:themeColor="accent2"/>
        <w:left w:val="single" w:sz="4" w:space="0" w:color="A6CE38" w:themeColor="accent2"/>
        <w:bottom w:val="single" w:sz="4" w:space="0" w:color="A6CE38" w:themeColor="accent2"/>
        <w:right w:val="single" w:sz="4" w:space="0" w:color="A6CE38" w:themeColor="accent2"/>
        <w:insideH w:val="single" w:sz="4" w:space="0" w:color="FFFFFF" w:themeColor="background1"/>
        <w:insideV w:val="single" w:sz="4" w:space="0" w:color="FFFFFF" w:themeColor="background1"/>
      </w:tblBorders>
    </w:tblPr>
    <w:tcPr>
      <w:shd w:val="clear" w:color="auto" w:fill="F6FAEB" w:themeFill="accent2" w:themeFillTint="19"/>
    </w:tcPr>
    <w:tblStylePr w:type="firstRow">
      <w:rPr>
        <w:b/>
        <w:bCs/>
      </w:rPr>
      <w:tblPr/>
      <w:tcPr>
        <w:tcBorders>
          <w:top w:val="nil"/>
          <w:left w:val="nil"/>
          <w:bottom w:val="single" w:sz="24" w:space="0" w:color="A6CE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D1F" w:themeFill="accent2" w:themeFillShade="99"/>
      </w:tcPr>
    </w:tblStylePr>
    <w:tblStylePr w:type="firstCol">
      <w:rPr>
        <w:color w:val="FFFFFF" w:themeColor="background1"/>
      </w:rPr>
      <w:tblPr/>
      <w:tcPr>
        <w:tcBorders>
          <w:top w:val="nil"/>
          <w:left w:val="nil"/>
          <w:bottom w:val="nil"/>
          <w:right w:val="nil"/>
          <w:insideH w:val="single" w:sz="4" w:space="0" w:color="647D1F" w:themeColor="accent2" w:themeShade="99"/>
          <w:insideV w:val="nil"/>
        </w:tcBorders>
        <w:shd w:val="clear" w:color="auto" w:fill="647D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7D1F" w:themeFill="accent2" w:themeFillShade="99"/>
      </w:tcPr>
    </w:tblStylePr>
    <w:tblStylePr w:type="band1Vert">
      <w:tblPr/>
      <w:tcPr>
        <w:shd w:val="clear" w:color="auto" w:fill="DBEBAF" w:themeFill="accent2" w:themeFillTint="66"/>
      </w:tcPr>
    </w:tblStylePr>
    <w:tblStylePr w:type="band1Horz">
      <w:tblPr/>
      <w:tcPr>
        <w:shd w:val="clear" w:color="auto" w:fill="D2E69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73BC6"/>
    <w:pPr>
      <w:spacing w:before="0"/>
    </w:pPr>
    <w:rPr>
      <w:color w:val="000000" w:themeColor="text1"/>
    </w:rPr>
    <w:tblPr>
      <w:tblStyleRowBandSize w:val="1"/>
      <w:tblStyleColBandSize w:val="1"/>
      <w:tblBorders>
        <w:top w:val="single" w:sz="24" w:space="0" w:color="0072C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rsid w:val="00E73BC6"/>
    <w:pPr>
      <w:spacing w:before="0"/>
    </w:pPr>
    <w:rPr>
      <w:color w:val="000000" w:themeColor="text1"/>
    </w:rPr>
    <w:tblPr>
      <w:tblStyleRowBandSize w:val="1"/>
      <w:tblStyleColBandSize w:val="1"/>
      <w:tblBorders>
        <w:top w:val="single" w:sz="24" w:space="0" w:color="0072CE"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73BC6"/>
    <w:pPr>
      <w:spacing w:before="0"/>
    </w:pPr>
    <w:rPr>
      <w:color w:val="000000" w:themeColor="text1"/>
    </w:rPr>
    <w:tblPr>
      <w:tblStyleRowBandSize w:val="1"/>
      <w:tblStyleColBandSize w:val="1"/>
      <w:tblBorders>
        <w:top w:val="single" w:sz="24" w:space="0" w:color="0072CE" w:themeColor="accent6"/>
        <w:left w:val="single" w:sz="4" w:space="0" w:color="99B8DC" w:themeColor="accent5"/>
        <w:bottom w:val="single" w:sz="4" w:space="0" w:color="99B8DC" w:themeColor="accent5"/>
        <w:right w:val="single" w:sz="4" w:space="0" w:color="99B8DC" w:themeColor="accent5"/>
        <w:insideH w:val="single" w:sz="4" w:space="0" w:color="FFFFFF" w:themeColor="background1"/>
        <w:insideV w:val="single" w:sz="4" w:space="0" w:color="FFFFFF" w:themeColor="background1"/>
      </w:tblBorders>
    </w:tblPr>
    <w:tcPr>
      <w:shd w:val="clear" w:color="auto" w:fill="F4F7FB" w:themeFill="accent5" w:themeFillTint="19"/>
    </w:tcPr>
    <w:tblStylePr w:type="firstRow">
      <w:rPr>
        <w:b/>
        <w:bCs/>
      </w:rPr>
      <w:tblPr/>
      <w:tcPr>
        <w:tcBorders>
          <w:top w:val="nil"/>
          <w:left w:val="nil"/>
          <w:bottom w:val="single" w:sz="24" w:space="0" w:color="0072C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BA6" w:themeFill="accent5" w:themeFillShade="99"/>
      </w:tcPr>
    </w:tblStylePr>
    <w:tblStylePr w:type="firstCol">
      <w:rPr>
        <w:color w:val="FFFFFF" w:themeColor="background1"/>
      </w:rPr>
      <w:tblPr/>
      <w:tcPr>
        <w:tcBorders>
          <w:top w:val="nil"/>
          <w:left w:val="nil"/>
          <w:bottom w:val="nil"/>
          <w:right w:val="nil"/>
          <w:insideH w:val="single" w:sz="4" w:space="0" w:color="396BA6" w:themeColor="accent5" w:themeShade="99"/>
          <w:insideV w:val="nil"/>
        </w:tcBorders>
        <w:shd w:val="clear" w:color="auto" w:fill="396BA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6BA6" w:themeFill="accent5" w:themeFillShade="99"/>
      </w:tcPr>
    </w:tblStylePr>
    <w:tblStylePr w:type="band1Vert">
      <w:tblPr/>
      <w:tcPr>
        <w:shd w:val="clear" w:color="auto" w:fill="D6E2F1" w:themeFill="accent5" w:themeFillTint="66"/>
      </w:tcPr>
    </w:tblStylePr>
    <w:tblStylePr w:type="band1Horz">
      <w:tblPr/>
      <w:tcPr>
        <w:shd w:val="clear" w:color="auto" w:fill="CCDBE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73BC6"/>
    <w:pPr>
      <w:spacing w:before="0"/>
    </w:pPr>
    <w:rPr>
      <w:color w:val="000000" w:themeColor="text1"/>
    </w:rPr>
    <w:tblPr>
      <w:tblStyleRowBandSize w:val="1"/>
      <w:tblStyleColBandSize w:val="1"/>
      <w:tblBorders>
        <w:top w:val="single" w:sz="24" w:space="0" w:color="99B8DC" w:themeColor="accent5"/>
        <w:left w:val="single" w:sz="4" w:space="0" w:color="0072CE" w:themeColor="accent6"/>
        <w:bottom w:val="single" w:sz="4" w:space="0" w:color="0072CE" w:themeColor="accent6"/>
        <w:right w:val="single" w:sz="4" w:space="0" w:color="0072CE" w:themeColor="accent6"/>
        <w:insideH w:val="single" w:sz="4" w:space="0" w:color="FFFFFF" w:themeColor="background1"/>
        <w:insideV w:val="single" w:sz="4" w:space="0" w:color="FFFFFF" w:themeColor="background1"/>
      </w:tblBorders>
    </w:tblPr>
    <w:tcPr>
      <w:shd w:val="clear" w:color="auto" w:fill="E1F1FF" w:themeFill="accent6" w:themeFillTint="19"/>
    </w:tcPr>
    <w:tblStylePr w:type="firstRow">
      <w:rPr>
        <w:b/>
        <w:bCs/>
      </w:rPr>
      <w:tblPr/>
      <w:tcPr>
        <w:tcBorders>
          <w:top w:val="nil"/>
          <w:left w:val="nil"/>
          <w:bottom w:val="single" w:sz="24" w:space="0" w:color="99B8D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6" w:themeFillShade="99"/>
      </w:tcPr>
    </w:tblStylePr>
    <w:tblStylePr w:type="firstCol">
      <w:rPr>
        <w:color w:val="FFFFFF" w:themeColor="background1"/>
      </w:rPr>
      <w:tblPr/>
      <w:tcPr>
        <w:tcBorders>
          <w:top w:val="nil"/>
          <w:left w:val="nil"/>
          <w:bottom w:val="nil"/>
          <w:right w:val="nil"/>
          <w:insideH w:val="single" w:sz="4" w:space="0" w:color="00447B" w:themeColor="accent6" w:themeShade="99"/>
          <w:insideV w:val="nil"/>
        </w:tcBorders>
        <w:shd w:val="clear" w:color="auto" w:fill="00447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6" w:themeFillShade="99"/>
      </w:tcPr>
    </w:tblStylePr>
    <w:tblStylePr w:type="band1Vert">
      <w:tblPr/>
      <w:tcPr>
        <w:shd w:val="clear" w:color="auto" w:fill="85C8FF" w:themeFill="accent6" w:themeFillTint="66"/>
      </w:tcPr>
    </w:tblStylePr>
    <w:tblStylePr w:type="band1Horz">
      <w:tblPr/>
      <w:tcPr>
        <w:shd w:val="clear" w:color="auto" w:fill="67BBFF"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E73BC6"/>
    <w:rPr>
      <w:spacing w:val="2"/>
      <w:sz w:val="20"/>
      <w:szCs w:val="20"/>
    </w:rPr>
  </w:style>
  <w:style w:type="character" w:customStyle="1" w:styleId="CommentTextChar">
    <w:name w:val="Comment Text Char"/>
    <w:basedOn w:val="DefaultParagraphFont"/>
    <w:link w:val="CommentText"/>
    <w:uiPriority w:val="99"/>
    <w:rsid w:val="00E73BC6"/>
    <w:rPr>
      <w:spacing w:val="2"/>
      <w:sz w:val="20"/>
      <w:szCs w:val="20"/>
    </w:rPr>
  </w:style>
  <w:style w:type="paragraph" w:styleId="CommentSubject">
    <w:name w:val="annotation subject"/>
    <w:basedOn w:val="Normal"/>
    <w:next w:val="Normal"/>
    <w:link w:val="CommentSubjectChar"/>
    <w:uiPriority w:val="99"/>
    <w:semiHidden/>
    <w:unhideWhenUsed/>
    <w:rsid w:val="00E73BC6"/>
    <w:rPr>
      <w:b/>
      <w:bCs/>
      <w:spacing w:val="2"/>
      <w:sz w:val="20"/>
      <w:szCs w:val="20"/>
    </w:rPr>
  </w:style>
  <w:style w:type="character" w:customStyle="1" w:styleId="CommentSubjectChar">
    <w:name w:val="Comment Subject Char"/>
    <w:basedOn w:val="CommentTextChar"/>
    <w:link w:val="CommentSubject"/>
    <w:uiPriority w:val="99"/>
    <w:semiHidden/>
    <w:rsid w:val="00E73BC6"/>
    <w:rPr>
      <w:b/>
      <w:bCs/>
      <w:spacing w:val="2"/>
      <w:sz w:val="20"/>
      <w:szCs w:val="20"/>
    </w:rPr>
  </w:style>
  <w:style w:type="table" w:styleId="DarkList">
    <w:name w:val="Dark List"/>
    <w:basedOn w:val="TableNormal"/>
    <w:uiPriority w:val="70"/>
    <w:rsid w:val="00E73BC6"/>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73BC6"/>
    <w:pPr>
      <w:spacing w:before="0"/>
    </w:pPr>
    <w:rPr>
      <w:color w:val="FFFFFF" w:themeColor="background1"/>
    </w:rPr>
    <w:tblPr>
      <w:tblStyleRowBandSize w:val="1"/>
      <w:tblStyleColBandSize w:val="1"/>
    </w:tblPr>
    <w:tcPr>
      <w:shd w:val="clear" w:color="auto" w:fill="652C9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B216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B216B" w:themeFill="accent1" w:themeFillShade="BF"/>
      </w:tcPr>
    </w:tblStylePr>
    <w:tblStylePr w:type="band1Vert">
      <w:tblPr/>
      <w:tcPr>
        <w:tcBorders>
          <w:top w:val="nil"/>
          <w:left w:val="nil"/>
          <w:bottom w:val="nil"/>
          <w:right w:val="nil"/>
          <w:insideH w:val="nil"/>
          <w:insideV w:val="nil"/>
        </w:tcBorders>
        <w:shd w:val="clear" w:color="auto" w:fill="4B216B" w:themeFill="accent1" w:themeFillShade="BF"/>
      </w:tcPr>
    </w:tblStylePr>
    <w:tblStylePr w:type="band1Horz">
      <w:tblPr/>
      <w:tcPr>
        <w:tcBorders>
          <w:top w:val="nil"/>
          <w:left w:val="nil"/>
          <w:bottom w:val="nil"/>
          <w:right w:val="nil"/>
          <w:insideH w:val="nil"/>
          <w:insideV w:val="nil"/>
        </w:tcBorders>
        <w:shd w:val="clear" w:color="auto" w:fill="4B216B" w:themeFill="accent1" w:themeFillShade="BF"/>
      </w:tcPr>
    </w:tblStylePr>
  </w:style>
  <w:style w:type="table" w:styleId="DarkList-Accent2">
    <w:name w:val="Dark List Accent 2"/>
    <w:basedOn w:val="TableNormal"/>
    <w:uiPriority w:val="70"/>
    <w:rsid w:val="00E73BC6"/>
    <w:pPr>
      <w:spacing w:before="0"/>
    </w:pPr>
    <w:rPr>
      <w:color w:val="FFFFFF" w:themeColor="background1"/>
    </w:rPr>
    <w:tblPr>
      <w:tblStyleRowBandSize w:val="1"/>
      <w:tblStyleColBandSize w:val="1"/>
    </w:tblPr>
    <w:tcPr>
      <w:shd w:val="clear" w:color="auto" w:fill="A6CE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8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D9D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D9D26" w:themeFill="accent2" w:themeFillShade="BF"/>
      </w:tcPr>
    </w:tblStylePr>
    <w:tblStylePr w:type="band1Vert">
      <w:tblPr/>
      <w:tcPr>
        <w:tcBorders>
          <w:top w:val="nil"/>
          <w:left w:val="nil"/>
          <w:bottom w:val="nil"/>
          <w:right w:val="nil"/>
          <w:insideH w:val="nil"/>
          <w:insideV w:val="nil"/>
        </w:tcBorders>
        <w:shd w:val="clear" w:color="auto" w:fill="7D9D26" w:themeFill="accent2" w:themeFillShade="BF"/>
      </w:tcPr>
    </w:tblStylePr>
    <w:tblStylePr w:type="band1Horz">
      <w:tblPr/>
      <w:tcPr>
        <w:tcBorders>
          <w:top w:val="nil"/>
          <w:left w:val="nil"/>
          <w:bottom w:val="nil"/>
          <w:right w:val="nil"/>
          <w:insideH w:val="nil"/>
          <w:insideV w:val="nil"/>
        </w:tcBorders>
        <w:shd w:val="clear" w:color="auto" w:fill="7D9D26" w:themeFill="accent2" w:themeFillShade="BF"/>
      </w:tcPr>
    </w:tblStylePr>
  </w:style>
  <w:style w:type="table" w:styleId="DarkList-Accent3">
    <w:name w:val="Dark List Accent 3"/>
    <w:basedOn w:val="TableNormal"/>
    <w:uiPriority w:val="70"/>
    <w:rsid w:val="00E73BC6"/>
    <w:pPr>
      <w:spacing w:before="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rsid w:val="00E73BC6"/>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E73BC6"/>
    <w:pPr>
      <w:spacing w:before="0"/>
    </w:pPr>
    <w:rPr>
      <w:color w:val="FFFFFF" w:themeColor="background1"/>
    </w:rPr>
    <w:tblPr>
      <w:tblStyleRowBandSize w:val="1"/>
      <w:tblStyleColBandSize w:val="1"/>
    </w:tblPr>
    <w:tcPr>
      <w:shd w:val="clear" w:color="auto" w:fill="99B8D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59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87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87C4" w:themeFill="accent5" w:themeFillShade="BF"/>
      </w:tcPr>
    </w:tblStylePr>
    <w:tblStylePr w:type="band1Vert">
      <w:tblPr/>
      <w:tcPr>
        <w:tcBorders>
          <w:top w:val="nil"/>
          <w:left w:val="nil"/>
          <w:bottom w:val="nil"/>
          <w:right w:val="nil"/>
          <w:insideH w:val="nil"/>
          <w:insideV w:val="nil"/>
        </w:tcBorders>
        <w:shd w:val="clear" w:color="auto" w:fill="5387C4" w:themeFill="accent5" w:themeFillShade="BF"/>
      </w:tcPr>
    </w:tblStylePr>
    <w:tblStylePr w:type="band1Horz">
      <w:tblPr/>
      <w:tcPr>
        <w:tcBorders>
          <w:top w:val="nil"/>
          <w:left w:val="nil"/>
          <w:bottom w:val="nil"/>
          <w:right w:val="nil"/>
          <w:insideH w:val="nil"/>
          <w:insideV w:val="nil"/>
        </w:tcBorders>
        <w:shd w:val="clear" w:color="auto" w:fill="5387C4" w:themeFill="accent5" w:themeFillShade="BF"/>
      </w:tcPr>
    </w:tblStylePr>
  </w:style>
  <w:style w:type="table" w:styleId="DarkList-Accent6">
    <w:name w:val="Dark List Accent 6"/>
    <w:basedOn w:val="TableNormal"/>
    <w:uiPriority w:val="70"/>
    <w:rsid w:val="00E73BC6"/>
    <w:pPr>
      <w:spacing w:before="0"/>
    </w:pPr>
    <w:rPr>
      <w:color w:val="FFFFFF" w:themeColor="background1"/>
    </w:rPr>
    <w:tblPr>
      <w:tblStyleRowBandSize w:val="1"/>
      <w:tblStyleColBandSize w:val="1"/>
    </w:tblPr>
    <w:tcPr>
      <w:shd w:val="clear" w:color="auto" w:fill="0072C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6" w:themeFillShade="BF"/>
      </w:tcPr>
    </w:tblStylePr>
    <w:tblStylePr w:type="band1Vert">
      <w:tblPr/>
      <w:tcPr>
        <w:tcBorders>
          <w:top w:val="nil"/>
          <w:left w:val="nil"/>
          <w:bottom w:val="nil"/>
          <w:right w:val="nil"/>
          <w:insideH w:val="nil"/>
          <w:insideV w:val="nil"/>
        </w:tcBorders>
        <w:shd w:val="clear" w:color="auto" w:fill="00559A" w:themeFill="accent6" w:themeFillShade="BF"/>
      </w:tcPr>
    </w:tblStylePr>
    <w:tblStylePr w:type="band1Horz">
      <w:tblPr/>
      <w:tcPr>
        <w:tcBorders>
          <w:top w:val="nil"/>
          <w:left w:val="nil"/>
          <w:bottom w:val="nil"/>
          <w:right w:val="nil"/>
          <w:insideH w:val="nil"/>
          <w:insideV w:val="nil"/>
        </w:tcBorders>
        <w:shd w:val="clear" w:color="auto" w:fill="00559A" w:themeFill="accent6" w:themeFillShade="BF"/>
      </w:tcPr>
    </w:tblStylePr>
  </w:style>
  <w:style w:type="paragraph" w:styleId="Date">
    <w:name w:val="Date"/>
    <w:basedOn w:val="Normal"/>
    <w:next w:val="Normal"/>
    <w:link w:val="DateChar"/>
    <w:uiPriority w:val="99"/>
    <w:semiHidden/>
    <w:unhideWhenUsed/>
    <w:rsid w:val="00E73BC6"/>
    <w:rPr>
      <w:spacing w:val="2"/>
    </w:rPr>
  </w:style>
  <w:style w:type="character" w:customStyle="1" w:styleId="DateChar">
    <w:name w:val="Date Char"/>
    <w:basedOn w:val="DefaultParagraphFont"/>
    <w:link w:val="Date"/>
    <w:uiPriority w:val="99"/>
    <w:semiHidden/>
    <w:rsid w:val="00E73BC6"/>
    <w:rPr>
      <w:spacing w:val="2"/>
    </w:rPr>
  </w:style>
  <w:style w:type="paragraph" w:styleId="DocumentMap">
    <w:name w:val="Document Map"/>
    <w:basedOn w:val="Normal"/>
    <w:link w:val="DocumentMapChar"/>
    <w:uiPriority w:val="99"/>
    <w:semiHidden/>
    <w:unhideWhenUsed/>
    <w:rsid w:val="00E73BC6"/>
    <w:pPr>
      <w:spacing w:before="0"/>
    </w:pPr>
    <w:rPr>
      <w:rFonts w:ascii="Tahoma" w:hAnsi="Tahoma" w:cs="Tahoma"/>
      <w:spacing w:val="2"/>
      <w:sz w:val="16"/>
      <w:szCs w:val="16"/>
    </w:rPr>
  </w:style>
  <w:style w:type="character" w:customStyle="1" w:styleId="DocumentMapChar">
    <w:name w:val="Document Map Char"/>
    <w:basedOn w:val="DefaultParagraphFont"/>
    <w:link w:val="DocumentMap"/>
    <w:uiPriority w:val="99"/>
    <w:semiHidden/>
    <w:rsid w:val="00E73BC6"/>
    <w:rPr>
      <w:rFonts w:ascii="Tahoma" w:hAnsi="Tahoma" w:cs="Tahoma"/>
      <w:spacing w:val="2"/>
      <w:sz w:val="16"/>
      <w:szCs w:val="16"/>
    </w:rPr>
  </w:style>
  <w:style w:type="paragraph" w:styleId="E-mailSignature">
    <w:name w:val="E-mail Signature"/>
    <w:basedOn w:val="Normal"/>
    <w:link w:val="E-mailSignatureChar"/>
    <w:uiPriority w:val="99"/>
    <w:semiHidden/>
    <w:unhideWhenUsed/>
    <w:rsid w:val="00E73BC6"/>
    <w:pPr>
      <w:spacing w:before="0"/>
    </w:pPr>
    <w:rPr>
      <w:spacing w:val="2"/>
    </w:rPr>
  </w:style>
  <w:style w:type="character" w:customStyle="1" w:styleId="E-mailSignatureChar">
    <w:name w:val="E-mail Signature Char"/>
    <w:basedOn w:val="DefaultParagraphFont"/>
    <w:link w:val="E-mailSignature"/>
    <w:uiPriority w:val="99"/>
    <w:semiHidden/>
    <w:rsid w:val="00E73BC6"/>
    <w:rPr>
      <w:spacing w:val="2"/>
    </w:rPr>
  </w:style>
  <w:style w:type="numbering" w:styleId="ArticleSection">
    <w:name w:val="Outline List 3"/>
    <w:basedOn w:val="NoList"/>
    <w:uiPriority w:val="99"/>
    <w:unhideWhenUsed/>
    <w:rsid w:val="00E73BC6"/>
    <w:pPr>
      <w:numPr>
        <w:numId w:val="112"/>
      </w:numPr>
    </w:pPr>
  </w:style>
  <w:style w:type="paragraph" w:styleId="EnvelopeAddress">
    <w:name w:val="envelope address"/>
    <w:basedOn w:val="Normal"/>
    <w:uiPriority w:val="99"/>
    <w:semiHidden/>
    <w:unhideWhenUsed/>
    <w:rsid w:val="00E73BC6"/>
    <w:pPr>
      <w:framePr w:w="7920" w:h="1980" w:hRule="exact" w:hSpace="180" w:wrap="auto" w:hAnchor="page" w:xAlign="center" w:yAlign="bottom"/>
      <w:spacing w:before="0"/>
      <w:ind w:left="2880"/>
    </w:pPr>
    <w:rPr>
      <w:rFonts w:asciiTheme="majorHAnsi" w:eastAsiaTheme="majorEastAsia" w:hAnsiTheme="majorHAnsi" w:cstheme="majorBidi"/>
      <w:spacing w:val="2"/>
      <w:sz w:val="24"/>
      <w:szCs w:val="24"/>
    </w:rPr>
  </w:style>
  <w:style w:type="paragraph" w:styleId="EnvelopeReturn">
    <w:name w:val="envelope return"/>
    <w:basedOn w:val="Normal"/>
    <w:uiPriority w:val="99"/>
    <w:semiHidden/>
    <w:unhideWhenUsed/>
    <w:rsid w:val="00E73BC6"/>
    <w:pPr>
      <w:spacing w:before="0"/>
    </w:pPr>
    <w:rPr>
      <w:rFonts w:asciiTheme="majorHAnsi" w:eastAsiaTheme="majorEastAsia" w:hAnsiTheme="majorHAnsi" w:cstheme="majorBidi"/>
      <w:spacing w:val="2"/>
      <w:sz w:val="20"/>
      <w:szCs w:val="20"/>
    </w:rPr>
  </w:style>
  <w:style w:type="character" w:styleId="FollowedHyperlink">
    <w:name w:val="FollowedHyperlink"/>
    <w:basedOn w:val="DefaultParagraphFont"/>
    <w:uiPriority w:val="99"/>
    <w:semiHidden/>
    <w:unhideWhenUsed/>
    <w:rsid w:val="001E341A"/>
    <w:rPr>
      <w:color w:val="800080" w:themeColor="followedHyperlink"/>
      <w:u w:val="none"/>
    </w:rPr>
  </w:style>
  <w:style w:type="paragraph" w:styleId="Bibliography">
    <w:name w:val="Bibliography"/>
    <w:basedOn w:val="Normal"/>
    <w:next w:val="Normal"/>
    <w:uiPriority w:val="37"/>
    <w:semiHidden/>
    <w:unhideWhenUsed/>
    <w:rsid w:val="00E73BC6"/>
    <w:rPr>
      <w:spacing w:val="2"/>
    </w:rPr>
  </w:style>
  <w:style w:type="character" w:styleId="HTMLAcronym">
    <w:name w:val="HTML Acronym"/>
    <w:basedOn w:val="DefaultParagraphFont"/>
    <w:uiPriority w:val="99"/>
    <w:semiHidden/>
    <w:unhideWhenUsed/>
    <w:rsid w:val="00E73BC6"/>
  </w:style>
  <w:style w:type="paragraph" w:styleId="HTMLAddress">
    <w:name w:val="HTML Address"/>
    <w:basedOn w:val="Normal"/>
    <w:link w:val="HTMLAddressChar"/>
    <w:uiPriority w:val="99"/>
    <w:semiHidden/>
    <w:unhideWhenUsed/>
    <w:rsid w:val="00E73BC6"/>
    <w:pPr>
      <w:spacing w:before="0"/>
    </w:pPr>
    <w:rPr>
      <w:i/>
      <w:iCs/>
      <w:spacing w:val="2"/>
    </w:rPr>
  </w:style>
  <w:style w:type="character" w:customStyle="1" w:styleId="HTMLAddressChar">
    <w:name w:val="HTML Address Char"/>
    <w:basedOn w:val="DefaultParagraphFont"/>
    <w:link w:val="HTMLAddress"/>
    <w:uiPriority w:val="99"/>
    <w:semiHidden/>
    <w:rsid w:val="00E73BC6"/>
    <w:rPr>
      <w:i/>
      <w:iCs/>
      <w:spacing w:val="2"/>
    </w:rPr>
  </w:style>
  <w:style w:type="character" w:styleId="HTMLCite">
    <w:name w:val="HTML Cite"/>
    <w:basedOn w:val="DefaultParagraphFont"/>
    <w:uiPriority w:val="99"/>
    <w:semiHidden/>
    <w:unhideWhenUsed/>
    <w:rsid w:val="00E73BC6"/>
    <w:rPr>
      <w:i/>
      <w:iCs/>
    </w:rPr>
  </w:style>
  <w:style w:type="character" w:styleId="HTMLCode">
    <w:name w:val="HTML Code"/>
    <w:basedOn w:val="DefaultParagraphFont"/>
    <w:uiPriority w:val="99"/>
    <w:semiHidden/>
    <w:unhideWhenUsed/>
    <w:rsid w:val="00E73BC6"/>
    <w:rPr>
      <w:rFonts w:ascii="Consolas" w:hAnsi="Consolas" w:cs="Consolas"/>
      <w:sz w:val="20"/>
      <w:szCs w:val="20"/>
    </w:rPr>
  </w:style>
  <w:style w:type="character" w:styleId="HTMLDefinition">
    <w:name w:val="HTML Definition"/>
    <w:basedOn w:val="DefaultParagraphFont"/>
    <w:uiPriority w:val="99"/>
    <w:semiHidden/>
    <w:unhideWhenUsed/>
    <w:rsid w:val="00E73BC6"/>
    <w:rPr>
      <w:i/>
      <w:iCs/>
    </w:rPr>
  </w:style>
  <w:style w:type="character" w:styleId="HTMLKeyboard">
    <w:name w:val="HTML Keyboard"/>
    <w:basedOn w:val="DefaultParagraphFont"/>
    <w:uiPriority w:val="99"/>
    <w:semiHidden/>
    <w:unhideWhenUsed/>
    <w:rsid w:val="00E73BC6"/>
    <w:rPr>
      <w:rFonts w:ascii="Consolas" w:hAnsi="Consolas" w:cs="Consolas"/>
      <w:sz w:val="20"/>
      <w:szCs w:val="20"/>
    </w:rPr>
  </w:style>
  <w:style w:type="paragraph" w:styleId="HTMLPreformatted">
    <w:name w:val="HTML Preformatted"/>
    <w:basedOn w:val="Normal"/>
    <w:link w:val="HTMLPreformattedChar"/>
    <w:uiPriority w:val="99"/>
    <w:semiHidden/>
    <w:unhideWhenUsed/>
    <w:rsid w:val="00E73BC6"/>
    <w:pPr>
      <w:spacing w:before="0"/>
    </w:pPr>
    <w:rPr>
      <w:rFonts w:ascii="Consolas" w:hAnsi="Consolas" w:cs="Consolas"/>
      <w:spacing w:val="2"/>
      <w:sz w:val="20"/>
      <w:szCs w:val="20"/>
    </w:rPr>
  </w:style>
  <w:style w:type="character" w:customStyle="1" w:styleId="HTMLPreformattedChar">
    <w:name w:val="HTML Preformatted Char"/>
    <w:basedOn w:val="DefaultParagraphFont"/>
    <w:link w:val="HTMLPreformatted"/>
    <w:uiPriority w:val="99"/>
    <w:semiHidden/>
    <w:rsid w:val="00E73BC6"/>
    <w:rPr>
      <w:rFonts w:ascii="Consolas" w:hAnsi="Consolas" w:cs="Consolas"/>
      <w:spacing w:val="2"/>
      <w:sz w:val="20"/>
      <w:szCs w:val="20"/>
    </w:rPr>
  </w:style>
  <w:style w:type="character" w:styleId="HTMLSample">
    <w:name w:val="HTML Sample"/>
    <w:basedOn w:val="DefaultParagraphFont"/>
    <w:uiPriority w:val="99"/>
    <w:semiHidden/>
    <w:unhideWhenUsed/>
    <w:rsid w:val="00E73BC6"/>
    <w:rPr>
      <w:rFonts w:ascii="Consolas" w:hAnsi="Consolas" w:cs="Consolas"/>
      <w:sz w:val="24"/>
      <w:szCs w:val="24"/>
    </w:rPr>
  </w:style>
  <w:style w:type="character" w:styleId="HTMLTypewriter">
    <w:name w:val="HTML Typewriter"/>
    <w:basedOn w:val="DefaultParagraphFont"/>
    <w:uiPriority w:val="99"/>
    <w:semiHidden/>
    <w:unhideWhenUsed/>
    <w:rsid w:val="00E73BC6"/>
    <w:rPr>
      <w:rFonts w:ascii="Consolas" w:hAnsi="Consolas" w:cs="Consolas"/>
      <w:sz w:val="20"/>
      <w:szCs w:val="20"/>
    </w:rPr>
  </w:style>
  <w:style w:type="character" w:styleId="HTMLVariable">
    <w:name w:val="HTML Variable"/>
    <w:basedOn w:val="DefaultParagraphFont"/>
    <w:uiPriority w:val="99"/>
    <w:semiHidden/>
    <w:unhideWhenUsed/>
    <w:rsid w:val="00E73BC6"/>
    <w:rPr>
      <w:i/>
      <w:iCs/>
    </w:rPr>
  </w:style>
  <w:style w:type="paragraph" w:styleId="Index1">
    <w:name w:val="index 1"/>
    <w:basedOn w:val="Normal"/>
    <w:next w:val="Normal"/>
    <w:autoRedefine/>
    <w:uiPriority w:val="99"/>
    <w:semiHidden/>
    <w:unhideWhenUsed/>
    <w:rsid w:val="00E73BC6"/>
    <w:pPr>
      <w:spacing w:before="0"/>
      <w:ind w:left="220" w:hanging="220"/>
    </w:pPr>
    <w:rPr>
      <w:spacing w:val="2"/>
    </w:rPr>
  </w:style>
  <w:style w:type="paragraph" w:styleId="Index2">
    <w:name w:val="index 2"/>
    <w:basedOn w:val="Normal"/>
    <w:next w:val="Normal"/>
    <w:autoRedefine/>
    <w:uiPriority w:val="99"/>
    <w:semiHidden/>
    <w:unhideWhenUsed/>
    <w:rsid w:val="00E73BC6"/>
    <w:pPr>
      <w:spacing w:before="0"/>
      <w:ind w:left="440" w:hanging="220"/>
    </w:pPr>
    <w:rPr>
      <w:spacing w:val="2"/>
    </w:rPr>
  </w:style>
  <w:style w:type="paragraph" w:styleId="Index3">
    <w:name w:val="index 3"/>
    <w:basedOn w:val="Normal"/>
    <w:next w:val="Normal"/>
    <w:autoRedefine/>
    <w:uiPriority w:val="99"/>
    <w:semiHidden/>
    <w:unhideWhenUsed/>
    <w:rsid w:val="00E73BC6"/>
    <w:pPr>
      <w:spacing w:before="0"/>
      <w:ind w:left="660" w:hanging="220"/>
    </w:pPr>
    <w:rPr>
      <w:spacing w:val="2"/>
    </w:rPr>
  </w:style>
  <w:style w:type="paragraph" w:styleId="Index4">
    <w:name w:val="index 4"/>
    <w:basedOn w:val="Normal"/>
    <w:next w:val="Normal"/>
    <w:autoRedefine/>
    <w:uiPriority w:val="99"/>
    <w:semiHidden/>
    <w:unhideWhenUsed/>
    <w:rsid w:val="00E73BC6"/>
    <w:pPr>
      <w:spacing w:before="0"/>
      <w:ind w:left="880" w:hanging="220"/>
    </w:pPr>
    <w:rPr>
      <w:spacing w:val="2"/>
    </w:rPr>
  </w:style>
  <w:style w:type="paragraph" w:styleId="Index5">
    <w:name w:val="index 5"/>
    <w:basedOn w:val="Normal"/>
    <w:next w:val="Normal"/>
    <w:autoRedefine/>
    <w:uiPriority w:val="99"/>
    <w:semiHidden/>
    <w:unhideWhenUsed/>
    <w:rsid w:val="00E73BC6"/>
    <w:pPr>
      <w:spacing w:before="0"/>
      <w:ind w:left="1100" w:hanging="220"/>
    </w:pPr>
    <w:rPr>
      <w:spacing w:val="2"/>
    </w:rPr>
  </w:style>
  <w:style w:type="paragraph" w:styleId="Index6">
    <w:name w:val="index 6"/>
    <w:basedOn w:val="Normal"/>
    <w:next w:val="Normal"/>
    <w:autoRedefine/>
    <w:uiPriority w:val="99"/>
    <w:semiHidden/>
    <w:unhideWhenUsed/>
    <w:rsid w:val="00E73BC6"/>
    <w:pPr>
      <w:spacing w:before="0"/>
      <w:ind w:left="1320" w:hanging="220"/>
    </w:pPr>
    <w:rPr>
      <w:spacing w:val="2"/>
    </w:rPr>
  </w:style>
  <w:style w:type="paragraph" w:styleId="Index7">
    <w:name w:val="index 7"/>
    <w:basedOn w:val="Normal"/>
    <w:next w:val="Normal"/>
    <w:autoRedefine/>
    <w:uiPriority w:val="99"/>
    <w:semiHidden/>
    <w:unhideWhenUsed/>
    <w:rsid w:val="00E73BC6"/>
    <w:pPr>
      <w:spacing w:before="0"/>
      <w:ind w:left="1540" w:hanging="220"/>
    </w:pPr>
    <w:rPr>
      <w:spacing w:val="2"/>
    </w:rPr>
  </w:style>
  <w:style w:type="paragraph" w:styleId="Index8">
    <w:name w:val="index 8"/>
    <w:basedOn w:val="Normal"/>
    <w:next w:val="Normal"/>
    <w:autoRedefine/>
    <w:uiPriority w:val="99"/>
    <w:semiHidden/>
    <w:unhideWhenUsed/>
    <w:rsid w:val="00E73BC6"/>
    <w:pPr>
      <w:spacing w:before="0"/>
      <w:ind w:left="1760" w:hanging="220"/>
    </w:pPr>
    <w:rPr>
      <w:spacing w:val="2"/>
    </w:rPr>
  </w:style>
  <w:style w:type="paragraph" w:styleId="Index9">
    <w:name w:val="index 9"/>
    <w:basedOn w:val="Normal"/>
    <w:next w:val="Normal"/>
    <w:autoRedefine/>
    <w:uiPriority w:val="99"/>
    <w:semiHidden/>
    <w:unhideWhenUsed/>
    <w:rsid w:val="00E73BC6"/>
    <w:pPr>
      <w:spacing w:before="0"/>
      <w:ind w:left="1980" w:hanging="220"/>
    </w:pPr>
    <w:rPr>
      <w:spacing w:val="2"/>
    </w:rPr>
  </w:style>
  <w:style w:type="paragraph" w:styleId="IndexHeading">
    <w:name w:val="index heading"/>
    <w:basedOn w:val="Normal"/>
    <w:next w:val="Index1"/>
    <w:uiPriority w:val="99"/>
    <w:semiHidden/>
    <w:unhideWhenUsed/>
    <w:rsid w:val="00E73BC6"/>
    <w:rPr>
      <w:rFonts w:asciiTheme="majorHAnsi" w:eastAsiaTheme="majorEastAsia" w:hAnsiTheme="majorHAnsi" w:cstheme="majorBidi"/>
      <w:b/>
      <w:bCs/>
      <w:spacing w:val="2"/>
    </w:rPr>
  </w:style>
  <w:style w:type="paragraph" w:styleId="BlockText">
    <w:name w:val="Block Text"/>
    <w:basedOn w:val="Normal"/>
    <w:uiPriority w:val="99"/>
    <w:semiHidden/>
    <w:unhideWhenUsed/>
    <w:rsid w:val="00E73BC6"/>
    <w:pPr>
      <w:pBdr>
        <w:top w:val="single" w:sz="2" w:space="10" w:color="652C90" w:themeColor="accent1" w:shadow="1"/>
        <w:left w:val="single" w:sz="2" w:space="10" w:color="652C90" w:themeColor="accent1" w:shadow="1"/>
        <w:bottom w:val="single" w:sz="2" w:space="10" w:color="652C90" w:themeColor="accent1" w:shadow="1"/>
        <w:right w:val="single" w:sz="2" w:space="10" w:color="652C90" w:themeColor="accent1" w:shadow="1"/>
      </w:pBdr>
      <w:ind w:left="1152" w:right="1152"/>
    </w:pPr>
    <w:rPr>
      <w:rFonts w:eastAsiaTheme="minorEastAsia"/>
      <w:i/>
      <w:iCs/>
      <w:color w:val="652C90" w:themeColor="accent1"/>
      <w:spacing w:val="2"/>
    </w:rPr>
  </w:style>
  <w:style w:type="paragraph" w:styleId="BodyText2">
    <w:name w:val="Body Text 2"/>
    <w:basedOn w:val="Normal"/>
    <w:link w:val="BodyText2Char"/>
    <w:uiPriority w:val="99"/>
    <w:semiHidden/>
    <w:unhideWhenUsed/>
    <w:rsid w:val="00E73BC6"/>
    <w:pPr>
      <w:spacing w:after="120" w:line="480" w:lineRule="auto"/>
    </w:pPr>
    <w:rPr>
      <w:spacing w:val="2"/>
    </w:rPr>
  </w:style>
  <w:style w:type="character" w:customStyle="1" w:styleId="BodyText2Char">
    <w:name w:val="Body Text 2 Char"/>
    <w:basedOn w:val="DefaultParagraphFont"/>
    <w:link w:val="BodyText2"/>
    <w:uiPriority w:val="99"/>
    <w:semiHidden/>
    <w:rsid w:val="00E73BC6"/>
    <w:rPr>
      <w:spacing w:val="2"/>
    </w:rPr>
  </w:style>
  <w:style w:type="paragraph" w:styleId="BodyText3">
    <w:name w:val="Body Text 3"/>
    <w:basedOn w:val="Normal"/>
    <w:link w:val="BodyText3Char"/>
    <w:uiPriority w:val="99"/>
    <w:semiHidden/>
    <w:unhideWhenUsed/>
    <w:rsid w:val="00E73BC6"/>
    <w:pPr>
      <w:spacing w:after="120"/>
    </w:pPr>
    <w:rPr>
      <w:spacing w:val="2"/>
      <w:sz w:val="16"/>
      <w:szCs w:val="16"/>
    </w:rPr>
  </w:style>
  <w:style w:type="character" w:customStyle="1" w:styleId="BodyText3Char">
    <w:name w:val="Body Text 3 Char"/>
    <w:basedOn w:val="DefaultParagraphFont"/>
    <w:link w:val="BodyText3"/>
    <w:uiPriority w:val="99"/>
    <w:semiHidden/>
    <w:rsid w:val="00E73BC6"/>
    <w:rPr>
      <w:spacing w:val="2"/>
      <w:sz w:val="16"/>
      <w:szCs w:val="16"/>
    </w:rPr>
  </w:style>
  <w:style w:type="table" w:styleId="LightGrid">
    <w:name w:val="Light Grid"/>
    <w:basedOn w:val="TableNormal"/>
    <w:uiPriority w:val="62"/>
    <w:rsid w:val="00E73BC6"/>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73BC6"/>
    <w:pPr>
      <w:spacing w:before="0"/>
    </w:pPr>
    <w:tblPr>
      <w:tblStyleRowBandSize w:val="1"/>
      <w:tblStyleColBandSize w:val="1"/>
      <w:tblBorders>
        <w:top w:val="single" w:sz="8" w:space="0" w:color="652C90" w:themeColor="accent1"/>
        <w:left w:val="single" w:sz="8" w:space="0" w:color="652C90" w:themeColor="accent1"/>
        <w:bottom w:val="single" w:sz="8" w:space="0" w:color="652C90" w:themeColor="accent1"/>
        <w:right w:val="single" w:sz="8" w:space="0" w:color="652C90" w:themeColor="accent1"/>
        <w:insideH w:val="single" w:sz="8" w:space="0" w:color="652C90" w:themeColor="accent1"/>
        <w:insideV w:val="single" w:sz="8" w:space="0" w:color="652C9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C90" w:themeColor="accent1"/>
          <w:left w:val="single" w:sz="8" w:space="0" w:color="652C90" w:themeColor="accent1"/>
          <w:bottom w:val="single" w:sz="18" w:space="0" w:color="652C90" w:themeColor="accent1"/>
          <w:right w:val="single" w:sz="8" w:space="0" w:color="652C90" w:themeColor="accent1"/>
          <w:insideH w:val="nil"/>
          <w:insideV w:val="single" w:sz="8" w:space="0" w:color="652C9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C90" w:themeColor="accent1"/>
          <w:left w:val="single" w:sz="8" w:space="0" w:color="652C90" w:themeColor="accent1"/>
          <w:bottom w:val="single" w:sz="8" w:space="0" w:color="652C90" w:themeColor="accent1"/>
          <w:right w:val="single" w:sz="8" w:space="0" w:color="652C90" w:themeColor="accent1"/>
          <w:insideH w:val="nil"/>
          <w:insideV w:val="single" w:sz="8" w:space="0" w:color="652C9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C90" w:themeColor="accent1"/>
          <w:left w:val="single" w:sz="8" w:space="0" w:color="652C90" w:themeColor="accent1"/>
          <w:bottom w:val="single" w:sz="8" w:space="0" w:color="652C90" w:themeColor="accent1"/>
          <w:right w:val="single" w:sz="8" w:space="0" w:color="652C90" w:themeColor="accent1"/>
        </w:tcBorders>
      </w:tcPr>
    </w:tblStylePr>
    <w:tblStylePr w:type="band1Vert">
      <w:tblPr/>
      <w:tcPr>
        <w:tcBorders>
          <w:top w:val="single" w:sz="8" w:space="0" w:color="652C90" w:themeColor="accent1"/>
          <w:left w:val="single" w:sz="8" w:space="0" w:color="652C90" w:themeColor="accent1"/>
          <w:bottom w:val="single" w:sz="8" w:space="0" w:color="652C90" w:themeColor="accent1"/>
          <w:right w:val="single" w:sz="8" w:space="0" w:color="652C90" w:themeColor="accent1"/>
        </w:tcBorders>
        <w:shd w:val="clear" w:color="auto" w:fill="DAC2EC" w:themeFill="accent1" w:themeFillTint="3F"/>
      </w:tcPr>
    </w:tblStylePr>
    <w:tblStylePr w:type="band1Horz">
      <w:tblPr/>
      <w:tcPr>
        <w:tcBorders>
          <w:top w:val="single" w:sz="8" w:space="0" w:color="652C90" w:themeColor="accent1"/>
          <w:left w:val="single" w:sz="8" w:space="0" w:color="652C90" w:themeColor="accent1"/>
          <w:bottom w:val="single" w:sz="8" w:space="0" w:color="652C90" w:themeColor="accent1"/>
          <w:right w:val="single" w:sz="8" w:space="0" w:color="652C90" w:themeColor="accent1"/>
          <w:insideV w:val="single" w:sz="8" w:space="0" w:color="652C90" w:themeColor="accent1"/>
        </w:tcBorders>
        <w:shd w:val="clear" w:color="auto" w:fill="DAC2EC" w:themeFill="accent1" w:themeFillTint="3F"/>
      </w:tcPr>
    </w:tblStylePr>
    <w:tblStylePr w:type="band2Horz">
      <w:tblPr/>
      <w:tcPr>
        <w:tcBorders>
          <w:top w:val="single" w:sz="8" w:space="0" w:color="652C90" w:themeColor="accent1"/>
          <w:left w:val="single" w:sz="8" w:space="0" w:color="652C90" w:themeColor="accent1"/>
          <w:bottom w:val="single" w:sz="8" w:space="0" w:color="652C90" w:themeColor="accent1"/>
          <w:right w:val="single" w:sz="8" w:space="0" w:color="652C90" w:themeColor="accent1"/>
          <w:insideV w:val="single" w:sz="8" w:space="0" w:color="652C90" w:themeColor="accent1"/>
        </w:tcBorders>
      </w:tcPr>
    </w:tblStylePr>
  </w:style>
  <w:style w:type="table" w:styleId="LightGrid-Accent2">
    <w:name w:val="Light Grid Accent 2"/>
    <w:basedOn w:val="TableNormal"/>
    <w:uiPriority w:val="62"/>
    <w:rsid w:val="00E73BC6"/>
    <w:pPr>
      <w:spacing w:before="0"/>
    </w:pPr>
    <w:tblPr>
      <w:tblStyleRowBandSize w:val="1"/>
      <w:tblStyleColBandSize w:val="1"/>
      <w:tblBorders>
        <w:top w:val="single" w:sz="8" w:space="0" w:color="A6CE38" w:themeColor="accent2"/>
        <w:left w:val="single" w:sz="8" w:space="0" w:color="A6CE38" w:themeColor="accent2"/>
        <w:bottom w:val="single" w:sz="8" w:space="0" w:color="A6CE38" w:themeColor="accent2"/>
        <w:right w:val="single" w:sz="8" w:space="0" w:color="A6CE38" w:themeColor="accent2"/>
        <w:insideH w:val="single" w:sz="8" w:space="0" w:color="A6CE38" w:themeColor="accent2"/>
        <w:insideV w:val="single" w:sz="8" w:space="0" w:color="A6CE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8" w:themeColor="accent2"/>
          <w:left w:val="single" w:sz="8" w:space="0" w:color="A6CE38" w:themeColor="accent2"/>
          <w:bottom w:val="single" w:sz="18" w:space="0" w:color="A6CE38" w:themeColor="accent2"/>
          <w:right w:val="single" w:sz="8" w:space="0" w:color="A6CE38" w:themeColor="accent2"/>
          <w:insideH w:val="nil"/>
          <w:insideV w:val="single" w:sz="8" w:space="0" w:color="A6CE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8" w:themeColor="accent2"/>
          <w:left w:val="single" w:sz="8" w:space="0" w:color="A6CE38" w:themeColor="accent2"/>
          <w:bottom w:val="single" w:sz="8" w:space="0" w:color="A6CE38" w:themeColor="accent2"/>
          <w:right w:val="single" w:sz="8" w:space="0" w:color="A6CE38" w:themeColor="accent2"/>
          <w:insideH w:val="nil"/>
          <w:insideV w:val="single" w:sz="8" w:space="0" w:color="A6CE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8" w:themeColor="accent2"/>
          <w:left w:val="single" w:sz="8" w:space="0" w:color="A6CE38" w:themeColor="accent2"/>
          <w:bottom w:val="single" w:sz="8" w:space="0" w:color="A6CE38" w:themeColor="accent2"/>
          <w:right w:val="single" w:sz="8" w:space="0" w:color="A6CE38" w:themeColor="accent2"/>
        </w:tcBorders>
      </w:tcPr>
    </w:tblStylePr>
    <w:tblStylePr w:type="band1Vert">
      <w:tblPr/>
      <w:tcPr>
        <w:tcBorders>
          <w:top w:val="single" w:sz="8" w:space="0" w:color="A6CE38" w:themeColor="accent2"/>
          <w:left w:val="single" w:sz="8" w:space="0" w:color="A6CE38" w:themeColor="accent2"/>
          <w:bottom w:val="single" w:sz="8" w:space="0" w:color="A6CE38" w:themeColor="accent2"/>
          <w:right w:val="single" w:sz="8" w:space="0" w:color="A6CE38" w:themeColor="accent2"/>
        </w:tcBorders>
        <w:shd w:val="clear" w:color="auto" w:fill="E9F3CD" w:themeFill="accent2" w:themeFillTint="3F"/>
      </w:tcPr>
    </w:tblStylePr>
    <w:tblStylePr w:type="band1Horz">
      <w:tblPr/>
      <w:tcPr>
        <w:tcBorders>
          <w:top w:val="single" w:sz="8" w:space="0" w:color="A6CE38" w:themeColor="accent2"/>
          <w:left w:val="single" w:sz="8" w:space="0" w:color="A6CE38" w:themeColor="accent2"/>
          <w:bottom w:val="single" w:sz="8" w:space="0" w:color="A6CE38" w:themeColor="accent2"/>
          <w:right w:val="single" w:sz="8" w:space="0" w:color="A6CE38" w:themeColor="accent2"/>
          <w:insideV w:val="single" w:sz="8" w:space="0" w:color="A6CE38" w:themeColor="accent2"/>
        </w:tcBorders>
        <w:shd w:val="clear" w:color="auto" w:fill="E9F3CD" w:themeFill="accent2" w:themeFillTint="3F"/>
      </w:tcPr>
    </w:tblStylePr>
    <w:tblStylePr w:type="band2Horz">
      <w:tblPr/>
      <w:tcPr>
        <w:tcBorders>
          <w:top w:val="single" w:sz="8" w:space="0" w:color="A6CE38" w:themeColor="accent2"/>
          <w:left w:val="single" w:sz="8" w:space="0" w:color="A6CE38" w:themeColor="accent2"/>
          <w:bottom w:val="single" w:sz="8" w:space="0" w:color="A6CE38" w:themeColor="accent2"/>
          <w:right w:val="single" w:sz="8" w:space="0" w:color="A6CE38" w:themeColor="accent2"/>
          <w:insideV w:val="single" w:sz="8" w:space="0" w:color="A6CE38" w:themeColor="accent2"/>
        </w:tcBorders>
      </w:tcPr>
    </w:tblStylePr>
  </w:style>
  <w:style w:type="table" w:styleId="LightGrid-Accent3">
    <w:name w:val="Light Grid Accent 3"/>
    <w:basedOn w:val="TableNormal"/>
    <w:uiPriority w:val="62"/>
    <w:rsid w:val="00E73BC6"/>
    <w:pPr>
      <w:spacing w:before="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rsid w:val="00E73BC6"/>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E73BC6"/>
    <w:pPr>
      <w:spacing w:before="0"/>
    </w:p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insideH w:val="single" w:sz="8" w:space="0" w:color="99B8DC" w:themeColor="accent5"/>
        <w:insideV w:val="single" w:sz="8" w:space="0" w:color="99B8D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B8DC" w:themeColor="accent5"/>
          <w:left w:val="single" w:sz="8" w:space="0" w:color="99B8DC" w:themeColor="accent5"/>
          <w:bottom w:val="single" w:sz="18" w:space="0" w:color="99B8DC" w:themeColor="accent5"/>
          <w:right w:val="single" w:sz="8" w:space="0" w:color="99B8DC" w:themeColor="accent5"/>
          <w:insideH w:val="nil"/>
          <w:insideV w:val="single" w:sz="8" w:space="0" w:color="99B8D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B8DC" w:themeColor="accent5"/>
          <w:left w:val="single" w:sz="8" w:space="0" w:color="99B8DC" w:themeColor="accent5"/>
          <w:bottom w:val="single" w:sz="8" w:space="0" w:color="99B8DC" w:themeColor="accent5"/>
          <w:right w:val="single" w:sz="8" w:space="0" w:color="99B8DC" w:themeColor="accent5"/>
          <w:insideH w:val="nil"/>
          <w:insideV w:val="single" w:sz="8" w:space="0" w:color="99B8D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tblStylePr w:type="band1Vert">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shd w:val="clear" w:color="auto" w:fill="E5EDF6" w:themeFill="accent5" w:themeFillTint="3F"/>
      </w:tcPr>
    </w:tblStylePr>
    <w:tblStylePr w:type="band1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insideV w:val="single" w:sz="8" w:space="0" w:color="99B8DC" w:themeColor="accent5"/>
        </w:tcBorders>
        <w:shd w:val="clear" w:color="auto" w:fill="E5EDF6" w:themeFill="accent5" w:themeFillTint="3F"/>
      </w:tcPr>
    </w:tblStylePr>
    <w:tblStylePr w:type="band2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insideV w:val="single" w:sz="8" w:space="0" w:color="99B8DC" w:themeColor="accent5"/>
        </w:tcBorders>
      </w:tcPr>
    </w:tblStylePr>
  </w:style>
  <w:style w:type="table" w:styleId="LightGrid-Accent6">
    <w:name w:val="Light Grid Accent 6"/>
    <w:basedOn w:val="TableNormal"/>
    <w:uiPriority w:val="62"/>
    <w:rsid w:val="00E73BC6"/>
    <w:pPr>
      <w:spacing w:before="0"/>
    </w:pPr>
    <w:tblPr>
      <w:tblStyleRowBandSize w:val="1"/>
      <w:tblStyleColBandSize w:val="1"/>
      <w:tblBorders>
        <w:top w:val="single" w:sz="8" w:space="0" w:color="0072CE" w:themeColor="accent6"/>
        <w:left w:val="single" w:sz="8" w:space="0" w:color="0072CE" w:themeColor="accent6"/>
        <w:bottom w:val="single" w:sz="8" w:space="0" w:color="0072CE" w:themeColor="accent6"/>
        <w:right w:val="single" w:sz="8" w:space="0" w:color="0072CE" w:themeColor="accent6"/>
        <w:insideH w:val="single" w:sz="8" w:space="0" w:color="0072CE" w:themeColor="accent6"/>
        <w:insideV w:val="single" w:sz="8" w:space="0" w:color="0072C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6"/>
          <w:left w:val="single" w:sz="8" w:space="0" w:color="0072CE" w:themeColor="accent6"/>
          <w:bottom w:val="single" w:sz="18" w:space="0" w:color="0072CE" w:themeColor="accent6"/>
          <w:right w:val="single" w:sz="8" w:space="0" w:color="0072CE" w:themeColor="accent6"/>
          <w:insideH w:val="nil"/>
          <w:insideV w:val="single" w:sz="8" w:space="0" w:color="0072C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6"/>
          <w:left w:val="single" w:sz="8" w:space="0" w:color="0072CE" w:themeColor="accent6"/>
          <w:bottom w:val="single" w:sz="8" w:space="0" w:color="0072CE" w:themeColor="accent6"/>
          <w:right w:val="single" w:sz="8" w:space="0" w:color="0072CE" w:themeColor="accent6"/>
          <w:insideH w:val="nil"/>
          <w:insideV w:val="single" w:sz="8" w:space="0" w:color="0072C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6"/>
          <w:left w:val="single" w:sz="8" w:space="0" w:color="0072CE" w:themeColor="accent6"/>
          <w:bottom w:val="single" w:sz="8" w:space="0" w:color="0072CE" w:themeColor="accent6"/>
          <w:right w:val="single" w:sz="8" w:space="0" w:color="0072CE" w:themeColor="accent6"/>
        </w:tcBorders>
      </w:tcPr>
    </w:tblStylePr>
    <w:tblStylePr w:type="band1Vert">
      <w:tblPr/>
      <w:tcPr>
        <w:tcBorders>
          <w:top w:val="single" w:sz="8" w:space="0" w:color="0072CE" w:themeColor="accent6"/>
          <w:left w:val="single" w:sz="8" w:space="0" w:color="0072CE" w:themeColor="accent6"/>
          <w:bottom w:val="single" w:sz="8" w:space="0" w:color="0072CE" w:themeColor="accent6"/>
          <w:right w:val="single" w:sz="8" w:space="0" w:color="0072CE" w:themeColor="accent6"/>
        </w:tcBorders>
        <w:shd w:val="clear" w:color="auto" w:fill="B3DDFF" w:themeFill="accent6" w:themeFillTint="3F"/>
      </w:tcPr>
    </w:tblStylePr>
    <w:tblStylePr w:type="band1Horz">
      <w:tblPr/>
      <w:tcPr>
        <w:tcBorders>
          <w:top w:val="single" w:sz="8" w:space="0" w:color="0072CE" w:themeColor="accent6"/>
          <w:left w:val="single" w:sz="8" w:space="0" w:color="0072CE" w:themeColor="accent6"/>
          <w:bottom w:val="single" w:sz="8" w:space="0" w:color="0072CE" w:themeColor="accent6"/>
          <w:right w:val="single" w:sz="8" w:space="0" w:color="0072CE" w:themeColor="accent6"/>
          <w:insideV w:val="single" w:sz="8" w:space="0" w:color="0072CE" w:themeColor="accent6"/>
        </w:tcBorders>
        <w:shd w:val="clear" w:color="auto" w:fill="B3DDFF" w:themeFill="accent6" w:themeFillTint="3F"/>
      </w:tcPr>
    </w:tblStylePr>
    <w:tblStylePr w:type="band2Horz">
      <w:tblPr/>
      <w:tcPr>
        <w:tcBorders>
          <w:top w:val="single" w:sz="8" w:space="0" w:color="0072CE" w:themeColor="accent6"/>
          <w:left w:val="single" w:sz="8" w:space="0" w:color="0072CE" w:themeColor="accent6"/>
          <w:bottom w:val="single" w:sz="8" w:space="0" w:color="0072CE" w:themeColor="accent6"/>
          <w:right w:val="single" w:sz="8" w:space="0" w:color="0072CE" w:themeColor="accent6"/>
          <w:insideV w:val="single" w:sz="8" w:space="0" w:color="0072CE" w:themeColor="accent6"/>
        </w:tcBorders>
      </w:tcPr>
    </w:tblStylePr>
  </w:style>
  <w:style w:type="table" w:styleId="LightList-Accent1">
    <w:name w:val="Light List Accent 1"/>
    <w:basedOn w:val="TableNormal"/>
    <w:uiPriority w:val="61"/>
    <w:rsid w:val="00E73BC6"/>
    <w:pPr>
      <w:spacing w:before="0"/>
    </w:pPr>
    <w:tblPr>
      <w:tblStyleRowBandSize w:val="1"/>
      <w:tblStyleColBandSize w:val="1"/>
      <w:tblBorders>
        <w:top w:val="single" w:sz="8" w:space="0" w:color="652C90" w:themeColor="accent1"/>
        <w:left w:val="single" w:sz="8" w:space="0" w:color="652C90" w:themeColor="accent1"/>
        <w:bottom w:val="single" w:sz="8" w:space="0" w:color="652C90" w:themeColor="accent1"/>
        <w:right w:val="single" w:sz="8" w:space="0" w:color="652C90" w:themeColor="accent1"/>
      </w:tblBorders>
    </w:tblPr>
    <w:tblStylePr w:type="firstRow">
      <w:pPr>
        <w:spacing w:before="0" w:after="0" w:line="240" w:lineRule="auto"/>
      </w:pPr>
      <w:rPr>
        <w:b/>
        <w:bCs/>
        <w:color w:val="FFFFFF" w:themeColor="background1"/>
      </w:rPr>
      <w:tblPr/>
      <w:tcPr>
        <w:shd w:val="clear" w:color="auto" w:fill="652C90" w:themeFill="accent1"/>
      </w:tcPr>
    </w:tblStylePr>
    <w:tblStylePr w:type="lastRow">
      <w:pPr>
        <w:spacing w:before="0" w:after="0" w:line="240" w:lineRule="auto"/>
      </w:pPr>
      <w:rPr>
        <w:b/>
        <w:bCs/>
      </w:rPr>
      <w:tblPr/>
      <w:tcPr>
        <w:tcBorders>
          <w:top w:val="double" w:sz="6" w:space="0" w:color="652C90" w:themeColor="accent1"/>
          <w:left w:val="single" w:sz="8" w:space="0" w:color="652C90" w:themeColor="accent1"/>
          <w:bottom w:val="single" w:sz="8" w:space="0" w:color="652C90" w:themeColor="accent1"/>
          <w:right w:val="single" w:sz="8" w:space="0" w:color="652C90" w:themeColor="accent1"/>
        </w:tcBorders>
      </w:tcPr>
    </w:tblStylePr>
    <w:tblStylePr w:type="firstCol">
      <w:rPr>
        <w:b/>
        <w:bCs/>
      </w:rPr>
    </w:tblStylePr>
    <w:tblStylePr w:type="lastCol">
      <w:rPr>
        <w:b/>
        <w:bCs/>
      </w:rPr>
    </w:tblStylePr>
    <w:tblStylePr w:type="band1Vert">
      <w:tblPr/>
      <w:tcPr>
        <w:tcBorders>
          <w:top w:val="single" w:sz="8" w:space="0" w:color="652C90" w:themeColor="accent1"/>
          <w:left w:val="single" w:sz="8" w:space="0" w:color="652C90" w:themeColor="accent1"/>
          <w:bottom w:val="single" w:sz="8" w:space="0" w:color="652C90" w:themeColor="accent1"/>
          <w:right w:val="single" w:sz="8" w:space="0" w:color="652C90" w:themeColor="accent1"/>
        </w:tcBorders>
      </w:tcPr>
    </w:tblStylePr>
    <w:tblStylePr w:type="band1Horz">
      <w:tblPr/>
      <w:tcPr>
        <w:tcBorders>
          <w:top w:val="single" w:sz="8" w:space="0" w:color="652C90" w:themeColor="accent1"/>
          <w:left w:val="single" w:sz="8" w:space="0" w:color="652C90" w:themeColor="accent1"/>
          <w:bottom w:val="single" w:sz="8" w:space="0" w:color="652C90" w:themeColor="accent1"/>
          <w:right w:val="single" w:sz="8" w:space="0" w:color="652C90" w:themeColor="accent1"/>
        </w:tcBorders>
      </w:tcPr>
    </w:tblStylePr>
  </w:style>
  <w:style w:type="table" w:styleId="LightList-Accent2">
    <w:name w:val="Light List Accent 2"/>
    <w:basedOn w:val="TableNormal"/>
    <w:uiPriority w:val="61"/>
    <w:rsid w:val="00E73BC6"/>
    <w:pPr>
      <w:spacing w:before="0"/>
    </w:pPr>
    <w:tblPr>
      <w:tblStyleRowBandSize w:val="1"/>
      <w:tblStyleColBandSize w:val="1"/>
      <w:tblBorders>
        <w:top w:val="single" w:sz="8" w:space="0" w:color="A6CE38" w:themeColor="accent2"/>
        <w:left w:val="single" w:sz="8" w:space="0" w:color="A6CE38" w:themeColor="accent2"/>
        <w:bottom w:val="single" w:sz="8" w:space="0" w:color="A6CE38" w:themeColor="accent2"/>
        <w:right w:val="single" w:sz="8" w:space="0" w:color="A6CE38" w:themeColor="accent2"/>
      </w:tblBorders>
    </w:tblPr>
    <w:tblStylePr w:type="firstRow">
      <w:pPr>
        <w:spacing w:before="0" w:after="0" w:line="240" w:lineRule="auto"/>
      </w:pPr>
      <w:rPr>
        <w:b/>
        <w:bCs/>
        <w:color w:val="FFFFFF" w:themeColor="background1"/>
      </w:rPr>
      <w:tblPr/>
      <w:tcPr>
        <w:shd w:val="clear" w:color="auto" w:fill="A6CE38" w:themeFill="accent2"/>
      </w:tcPr>
    </w:tblStylePr>
    <w:tblStylePr w:type="lastRow">
      <w:pPr>
        <w:spacing w:before="0" w:after="0" w:line="240" w:lineRule="auto"/>
      </w:pPr>
      <w:rPr>
        <w:b/>
        <w:bCs/>
      </w:rPr>
      <w:tblPr/>
      <w:tcPr>
        <w:tcBorders>
          <w:top w:val="double" w:sz="6" w:space="0" w:color="A6CE38" w:themeColor="accent2"/>
          <w:left w:val="single" w:sz="8" w:space="0" w:color="A6CE38" w:themeColor="accent2"/>
          <w:bottom w:val="single" w:sz="8" w:space="0" w:color="A6CE38" w:themeColor="accent2"/>
          <w:right w:val="single" w:sz="8" w:space="0" w:color="A6CE38" w:themeColor="accent2"/>
        </w:tcBorders>
      </w:tcPr>
    </w:tblStylePr>
    <w:tblStylePr w:type="firstCol">
      <w:rPr>
        <w:b/>
        <w:bCs/>
      </w:rPr>
    </w:tblStylePr>
    <w:tblStylePr w:type="lastCol">
      <w:rPr>
        <w:b/>
        <w:bCs/>
      </w:rPr>
    </w:tblStylePr>
    <w:tblStylePr w:type="band1Vert">
      <w:tblPr/>
      <w:tcPr>
        <w:tcBorders>
          <w:top w:val="single" w:sz="8" w:space="0" w:color="A6CE38" w:themeColor="accent2"/>
          <w:left w:val="single" w:sz="8" w:space="0" w:color="A6CE38" w:themeColor="accent2"/>
          <w:bottom w:val="single" w:sz="8" w:space="0" w:color="A6CE38" w:themeColor="accent2"/>
          <w:right w:val="single" w:sz="8" w:space="0" w:color="A6CE38" w:themeColor="accent2"/>
        </w:tcBorders>
      </w:tcPr>
    </w:tblStylePr>
    <w:tblStylePr w:type="band1Horz">
      <w:tblPr/>
      <w:tcPr>
        <w:tcBorders>
          <w:top w:val="single" w:sz="8" w:space="0" w:color="A6CE38" w:themeColor="accent2"/>
          <w:left w:val="single" w:sz="8" w:space="0" w:color="A6CE38" w:themeColor="accent2"/>
          <w:bottom w:val="single" w:sz="8" w:space="0" w:color="A6CE38" w:themeColor="accent2"/>
          <w:right w:val="single" w:sz="8" w:space="0" w:color="A6CE38" w:themeColor="accent2"/>
        </w:tcBorders>
      </w:tcPr>
    </w:tblStylePr>
  </w:style>
  <w:style w:type="table" w:styleId="LightList-Accent3">
    <w:name w:val="Light List Accent 3"/>
    <w:basedOn w:val="TableNormal"/>
    <w:uiPriority w:val="61"/>
    <w:rsid w:val="00E73BC6"/>
    <w:pPr>
      <w:spacing w:before="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rsid w:val="00E73BC6"/>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E73BC6"/>
    <w:pPr>
      <w:spacing w:before="0"/>
    </w:p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tblBorders>
    </w:tblPr>
    <w:tblStylePr w:type="firstRow">
      <w:pPr>
        <w:spacing w:before="0" w:after="0" w:line="240" w:lineRule="auto"/>
      </w:pPr>
      <w:rPr>
        <w:b/>
        <w:bCs/>
        <w:color w:val="FFFFFF" w:themeColor="background1"/>
      </w:rPr>
      <w:tblPr/>
      <w:tcPr>
        <w:shd w:val="clear" w:color="auto" w:fill="99B8DC" w:themeFill="accent5"/>
      </w:tcPr>
    </w:tblStylePr>
    <w:tblStylePr w:type="lastRow">
      <w:pPr>
        <w:spacing w:before="0" w:after="0" w:line="240" w:lineRule="auto"/>
      </w:pPr>
      <w:rPr>
        <w:b/>
        <w:bCs/>
      </w:rPr>
      <w:tblPr/>
      <w:tcPr>
        <w:tcBorders>
          <w:top w:val="double" w:sz="6" w:space="0" w:color="99B8DC" w:themeColor="accent5"/>
          <w:left w:val="single" w:sz="8" w:space="0" w:color="99B8DC" w:themeColor="accent5"/>
          <w:bottom w:val="single" w:sz="8" w:space="0" w:color="99B8DC" w:themeColor="accent5"/>
          <w:right w:val="single" w:sz="8" w:space="0" w:color="99B8DC" w:themeColor="accent5"/>
        </w:tcBorders>
      </w:tcPr>
    </w:tblStylePr>
    <w:tblStylePr w:type="firstCol">
      <w:rPr>
        <w:b/>
        <w:bCs/>
      </w:rPr>
    </w:tblStylePr>
    <w:tblStylePr w:type="lastCol">
      <w:rPr>
        <w:b/>
        <w:bCs/>
      </w:rPr>
    </w:tblStylePr>
    <w:tblStylePr w:type="band1Vert">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tblStylePr w:type="band1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style>
  <w:style w:type="table" w:styleId="LightList-Accent6">
    <w:name w:val="Light List Accent 6"/>
    <w:basedOn w:val="TableNormal"/>
    <w:uiPriority w:val="61"/>
    <w:rsid w:val="00E73BC6"/>
    <w:pPr>
      <w:spacing w:before="0"/>
    </w:pPr>
    <w:tblPr>
      <w:tblStyleRowBandSize w:val="1"/>
      <w:tblStyleColBandSize w:val="1"/>
      <w:tblBorders>
        <w:top w:val="single" w:sz="8" w:space="0" w:color="0072CE" w:themeColor="accent6"/>
        <w:left w:val="single" w:sz="8" w:space="0" w:color="0072CE" w:themeColor="accent6"/>
        <w:bottom w:val="single" w:sz="8" w:space="0" w:color="0072CE" w:themeColor="accent6"/>
        <w:right w:val="single" w:sz="8" w:space="0" w:color="0072CE" w:themeColor="accent6"/>
      </w:tblBorders>
    </w:tblPr>
    <w:tblStylePr w:type="firstRow">
      <w:pPr>
        <w:spacing w:before="0" w:after="0" w:line="240" w:lineRule="auto"/>
      </w:pPr>
      <w:rPr>
        <w:b/>
        <w:bCs/>
        <w:color w:val="FFFFFF" w:themeColor="background1"/>
      </w:rPr>
      <w:tblPr/>
      <w:tcPr>
        <w:shd w:val="clear" w:color="auto" w:fill="0072CE" w:themeFill="accent6"/>
      </w:tcPr>
    </w:tblStylePr>
    <w:tblStylePr w:type="lastRow">
      <w:pPr>
        <w:spacing w:before="0" w:after="0" w:line="240" w:lineRule="auto"/>
      </w:pPr>
      <w:rPr>
        <w:b/>
        <w:bCs/>
      </w:rPr>
      <w:tblPr/>
      <w:tcPr>
        <w:tcBorders>
          <w:top w:val="double" w:sz="6" w:space="0" w:color="0072CE" w:themeColor="accent6"/>
          <w:left w:val="single" w:sz="8" w:space="0" w:color="0072CE" w:themeColor="accent6"/>
          <w:bottom w:val="single" w:sz="8" w:space="0" w:color="0072CE" w:themeColor="accent6"/>
          <w:right w:val="single" w:sz="8" w:space="0" w:color="0072CE" w:themeColor="accent6"/>
        </w:tcBorders>
      </w:tcPr>
    </w:tblStylePr>
    <w:tblStylePr w:type="firstCol">
      <w:rPr>
        <w:b/>
        <w:bCs/>
      </w:rPr>
    </w:tblStylePr>
    <w:tblStylePr w:type="lastCol">
      <w:rPr>
        <w:b/>
        <w:bCs/>
      </w:rPr>
    </w:tblStylePr>
    <w:tblStylePr w:type="band1Vert">
      <w:tblPr/>
      <w:tcPr>
        <w:tcBorders>
          <w:top w:val="single" w:sz="8" w:space="0" w:color="0072CE" w:themeColor="accent6"/>
          <w:left w:val="single" w:sz="8" w:space="0" w:color="0072CE" w:themeColor="accent6"/>
          <w:bottom w:val="single" w:sz="8" w:space="0" w:color="0072CE" w:themeColor="accent6"/>
          <w:right w:val="single" w:sz="8" w:space="0" w:color="0072CE" w:themeColor="accent6"/>
        </w:tcBorders>
      </w:tcPr>
    </w:tblStylePr>
    <w:tblStylePr w:type="band1Horz">
      <w:tblPr/>
      <w:tcPr>
        <w:tcBorders>
          <w:top w:val="single" w:sz="8" w:space="0" w:color="0072CE" w:themeColor="accent6"/>
          <w:left w:val="single" w:sz="8" w:space="0" w:color="0072CE" w:themeColor="accent6"/>
          <w:bottom w:val="single" w:sz="8" w:space="0" w:color="0072CE" w:themeColor="accent6"/>
          <w:right w:val="single" w:sz="8" w:space="0" w:color="0072CE" w:themeColor="accent6"/>
        </w:tcBorders>
      </w:tcPr>
    </w:tblStylePr>
  </w:style>
  <w:style w:type="table" w:styleId="LightShading-Accent3">
    <w:name w:val="Light Shading Accent 3"/>
    <w:basedOn w:val="TableNormal"/>
    <w:uiPriority w:val="60"/>
    <w:rsid w:val="00E73BC6"/>
    <w:pPr>
      <w:spacing w:before="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5">
    <w:name w:val="Light Shading Accent 5"/>
    <w:basedOn w:val="TableNormal"/>
    <w:uiPriority w:val="60"/>
    <w:rsid w:val="00E73BC6"/>
    <w:pPr>
      <w:spacing w:before="0"/>
    </w:pPr>
    <w:rPr>
      <w:color w:val="5387C4" w:themeColor="accent5" w:themeShade="BF"/>
    </w:rPr>
    <w:tblPr>
      <w:tblStyleRowBandSize w:val="1"/>
      <w:tblStyleColBandSize w:val="1"/>
      <w:tblBorders>
        <w:top w:val="single" w:sz="8" w:space="0" w:color="99B8DC" w:themeColor="accent5"/>
        <w:bottom w:val="single" w:sz="8" w:space="0" w:color="99B8DC" w:themeColor="accent5"/>
      </w:tblBorders>
    </w:tblPr>
    <w:tblStylePr w:type="firstRow">
      <w:pPr>
        <w:spacing w:before="0" w:after="0" w:line="240" w:lineRule="auto"/>
      </w:pPr>
      <w:rPr>
        <w:b/>
        <w:bCs/>
      </w:rPr>
      <w:tblPr/>
      <w:tcPr>
        <w:tcBorders>
          <w:top w:val="single" w:sz="8" w:space="0" w:color="99B8DC" w:themeColor="accent5"/>
          <w:left w:val="nil"/>
          <w:bottom w:val="single" w:sz="8" w:space="0" w:color="99B8DC" w:themeColor="accent5"/>
          <w:right w:val="nil"/>
          <w:insideH w:val="nil"/>
          <w:insideV w:val="nil"/>
        </w:tcBorders>
      </w:tcPr>
    </w:tblStylePr>
    <w:tblStylePr w:type="lastRow">
      <w:pPr>
        <w:spacing w:before="0" w:after="0" w:line="240" w:lineRule="auto"/>
      </w:pPr>
      <w:rPr>
        <w:b/>
        <w:bCs/>
      </w:rPr>
      <w:tblPr/>
      <w:tcPr>
        <w:tcBorders>
          <w:top w:val="single" w:sz="8" w:space="0" w:color="99B8DC" w:themeColor="accent5"/>
          <w:left w:val="nil"/>
          <w:bottom w:val="single" w:sz="8" w:space="0" w:color="99B8D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DF6" w:themeFill="accent5" w:themeFillTint="3F"/>
      </w:tcPr>
    </w:tblStylePr>
    <w:tblStylePr w:type="band1Horz">
      <w:tblPr/>
      <w:tcPr>
        <w:tcBorders>
          <w:left w:val="nil"/>
          <w:right w:val="nil"/>
          <w:insideH w:val="nil"/>
          <w:insideV w:val="nil"/>
        </w:tcBorders>
        <w:shd w:val="clear" w:color="auto" w:fill="E5EDF6" w:themeFill="accent5" w:themeFillTint="3F"/>
      </w:tcPr>
    </w:tblStylePr>
  </w:style>
  <w:style w:type="table" w:styleId="LightShading-Accent6">
    <w:name w:val="Light Shading Accent 6"/>
    <w:basedOn w:val="TableNormal"/>
    <w:uiPriority w:val="60"/>
    <w:rsid w:val="00E73BC6"/>
    <w:pPr>
      <w:spacing w:before="0"/>
    </w:pPr>
    <w:rPr>
      <w:color w:val="00559A" w:themeColor="accent6" w:themeShade="BF"/>
    </w:rPr>
    <w:tblPr>
      <w:tblStyleRowBandSize w:val="1"/>
      <w:tblStyleColBandSize w:val="1"/>
      <w:tblBorders>
        <w:top w:val="single" w:sz="8" w:space="0" w:color="0072CE" w:themeColor="accent6"/>
        <w:bottom w:val="single" w:sz="8" w:space="0" w:color="0072CE" w:themeColor="accent6"/>
      </w:tblBorders>
    </w:tblPr>
    <w:tblStylePr w:type="firstRow">
      <w:pPr>
        <w:spacing w:before="0" w:after="0" w:line="240" w:lineRule="auto"/>
      </w:pPr>
      <w:rPr>
        <w:b/>
        <w:bCs/>
      </w:rPr>
      <w:tblPr/>
      <w:tcPr>
        <w:tcBorders>
          <w:top w:val="single" w:sz="8" w:space="0" w:color="0072CE" w:themeColor="accent6"/>
          <w:left w:val="nil"/>
          <w:bottom w:val="single" w:sz="8" w:space="0" w:color="0072CE" w:themeColor="accent6"/>
          <w:right w:val="nil"/>
          <w:insideH w:val="nil"/>
          <w:insideV w:val="nil"/>
        </w:tcBorders>
      </w:tcPr>
    </w:tblStylePr>
    <w:tblStylePr w:type="lastRow">
      <w:pPr>
        <w:spacing w:before="0" w:after="0" w:line="240" w:lineRule="auto"/>
      </w:pPr>
      <w:rPr>
        <w:b/>
        <w:bCs/>
      </w:rPr>
      <w:tblPr/>
      <w:tcPr>
        <w:tcBorders>
          <w:top w:val="single" w:sz="8" w:space="0" w:color="0072CE" w:themeColor="accent6"/>
          <w:left w:val="nil"/>
          <w:bottom w:val="single" w:sz="8" w:space="0" w:color="0072C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6" w:themeFillTint="3F"/>
      </w:tcPr>
    </w:tblStylePr>
    <w:tblStylePr w:type="band1Horz">
      <w:tblPr/>
      <w:tcPr>
        <w:tcBorders>
          <w:left w:val="nil"/>
          <w:right w:val="nil"/>
          <w:insideH w:val="nil"/>
          <w:insideV w:val="nil"/>
        </w:tcBorders>
        <w:shd w:val="clear" w:color="auto" w:fill="B3DDFF" w:themeFill="accent6" w:themeFillTint="3F"/>
      </w:tcPr>
    </w:tblStylePr>
  </w:style>
  <w:style w:type="character" w:styleId="LineNumber">
    <w:name w:val="line number"/>
    <w:basedOn w:val="DefaultParagraphFont"/>
    <w:uiPriority w:val="99"/>
    <w:semiHidden/>
    <w:unhideWhenUsed/>
    <w:rsid w:val="00E73BC6"/>
  </w:style>
  <w:style w:type="paragraph" w:styleId="List4">
    <w:name w:val="List 4"/>
    <w:basedOn w:val="Normal"/>
    <w:uiPriority w:val="29"/>
    <w:semiHidden/>
    <w:unhideWhenUsed/>
    <w:rsid w:val="00E73BC6"/>
    <w:pPr>
      <w:ind w:left="1132" w:hanging="283"/>
      <w:contextualSpacing/>
    </w:pPr>
    <w:rPr>
      <w:spacing w:val="2"/>
    </w:rPr>
  </w:style>
  <w:style w:type="paragraph" w:styleId="List5">
    <w:name w:val="List 5"/>
    <w:basedOn w:val="Normal"/>
    <w:uiPriority w:val="29"/>
    <w:semiHidden/>
    <w:unhideWhenUsed/>
    <w:rsid w:val="00E73BC6"/>
    <w:pPr>
      <w:ind w:left="1415" w:hanging="283"/>
      <w:contextualSpacing/>
    </w:pPr>
    <w:rPr>
      <w:spacing w:val="2"/>
    </w:rPr>
  </w:style>
  <w:style w:type="paragraph" w:styleId="MacroText">
    <w:name w:val="macro"/>
    <w:link w:val="MacroTextChar"/>
    <w:uiPriority w:val="99"/>
    <w:semiHidden/>
    <w:unhideWhenUsed/>
    <w:rsid w:val="00E73BC6"/>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73BC6"/>
    <w:rPr>
      <w:rFonts w:ascii="Consolas" w:hAnsi="Consolas" w:cs="Consolas"/>
      <w:sz w:val="20"/>
      <w:szCs w:val="20"/>
    </w:rPr>
  </w:style>
  <w:style w:type="table" w:styleId="MediumGrid1">
    <w:name w:val="Medium Grid 1"/>
    <w:basedOn w:val="TableNormal"/>
    <w:uiPriority w:val="67"/>
    <w:rsid w:val="00E73BC6"/>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73BC6"/>
    <w:pPr>
      <w:spacing w:before="0"/>
    </w:pPr>
    <w:tblPr>
      <w:tblStyleRowBandSize w:val="1"/>
      <w:tblStyleColBandSize w:val="1"/>
      <w:tblBorders>
        <w:top w:val="single" w:sz="8" w:space="0" w:color="8F46C6" w:themeColor="accent1" w:themeTint="BF"/>
        <w:left w:val="single" w:sz="8" w:space="0" w:color="8F46C6" w:themeColor="accent1" w:themeTint="BF"/>
        <w:bottom w:val="single" w:sz="8" w:space="0" w:color="8F46C6" w:themeColor="accent1" w:themeTint="BF"/>
        <w:right w:val="single" w:sz="8" w:space="0" w:color="8F46C6" w:themeColor="accent1" w:themeTint="BF"/>
        <w:insideH w:val="single" w:sz="8" w:space="0" w:color="8F46C6" w:themeColor="accent1" w:themeTint="BF"/>
        <w:insideV w:val="single" w:sz="8" w:space="0" w:color="8F46C6" w:themeColor="accent1" w:themeTint="BF"/>
      </w:tblBorders>
    </w:tblPr>
    <w:tcPr>
      <w:shd w:val="clear" w:color="auto" w:fill="DAC2EC" w:themeFill="accent1" w:themeFillTint="3F"/>
    </w:tcPr>
    <w:tblStylePr w:type="firstRow">
      <w:rPr>
        <w:b/>
        <w:bCs/>
      </w:rPr>
    </w:tblStylePr>
    <w:tblStylePr w:type="lastRow">
      <w:rPr>
        <w:b/>
        <w:bCs/>
      </w:rPr>
      <w:tblPr/>
      <w:tcPr>
        <w:tcBorders>
          <w:top w:val="single" w:sz="18" w:space="0" w:color="8F46C6" w:themeColor="accent1" w:themeTint="BF"/>
        </w:tcBorders>
      </w:tcPr>
    </w:tblStylePr>
    <w:tblStylePr w:type="firstCol">
      <w:rPr>
        <w:b/>
        <w:bCs/>
      </w:rPr>
    </w:tblStylePr>
    <w:tblStylePr w:type="lastCol">
      <w:rPr>
        <w:b/>
        <w:bCs/>
      </w:rPr>
    </w:tblStylePr>
    <w:tblStylePr w:type="band1Vert">
      <w:tblPr/>
      <w:tcPr>
        <w:shd w:val="clear" w:color="auto" w:fill="B483D9" w:themeFill="accent1" w:themeFillTint="7F"/>
      </w:tcPr>
    </w:tblStylePr>
    <w:tblStylePr w:type="band1Horz">
      <w:tblPr/>
      <w:tcPr>
        <w:shd w:val="clear" w:color="auto" w:fill="B483D9" w:themeFill="accent1" w:themeFillTint="7F"/>
      </w:tcPr>
    </w:tblStylePr>
  </w:style>
  <w:style w:type="table" w:styleId="MediumGrid1-Accent2">
    <w:name w:val="Medium Grid 1 Accent 2"/>
    <w:basedOn w:val="TableNormal"/>
    <w:uiPriority w:val="67"/>
    <w:rsid w:val="00E73BC6"/>
    <w:pPr>
      <w:spacing w:before="0"/>
    </w:pPr>
    <w:tblPr>
      <w:tblStyleRowBandSize w:val="1"/>
      <w:tblStyleColBandSize w:val="1"/>
      <w:tblBorders>
        <w:top w:val="single" w:sz="8" w:space="0" w:color="BCDA69" w:themeColor="accent2" w:themeTint="BF"/>
        <w:left w:val="single" w:sz="8" w:space="0" w:color="BCDA69" w:themeColor="accent2" w:themeTint="BF"/>
        <w:bottom w:val="single" w:sz="8" w:space="0" w:color="BCDA69" w:themeColor="accent2" w:themeTint="BF"/>
        <w:right w:val="single" w:sz="8" w:space="0" w:color="BCDA69" w:themeColor="accent2" w:themeTint="BF"/>
        <w:insideH w:val="single" w:sz="8" w:space="0" w:color="BCDA69" w:themeColor="accent2" w:themeTint="BF"/>
        <w:insideV w:val="single" w:sz="8" w:space="0" w:color="BCDA69" w:themeColor="accent2" w:themeTint="BF"/>
      </w:tblBorders>
    </w:tblPr>
    <w:tcPr>
      <w:shd w:val="clear" w:color="auto" w:fill="E9F3CD" w:themeFill="accent2" w:themeFillTint="3F"/>
    </w:tcPr>
    <w:tblStylePr w:type="firstRow">
      <w:rPr>
        <w:b/>
        <w:bCs/>
      </w:rPr>
    </w:tblStylePr>
    <w:tblStylePr w:type="lastRow">
      <w:rPr>
        <w:b/>
        <w:bCs/>
      </w:rPr>
      <w:tblPr/>
      <w:tcPr>
        <w:tcBorders>
          <w:top w:val="single" w:sz="18" w:space="0" w:color="BCDA69" w:themeColor="accent2" w:themeTint="BF"/>
        </w:tcBorders>
      </w:tcPr>
    </w:tblStylePr>
    <w:tblStylePr w:type="firstCol">
      <w:rPr>
        <w:b/>
        <w:bCs/>
      </w:rPr>
    </w:tblStylePr>
    <w:tblStylePr w:type="lastCol">
      <w:rPr>
        <w:b/>
        <w:bCs/>
      </w:rPr>
    </w:tblStylePr>
    <w:tblStylePr w:type="band1Vert">
      <w:tblPr/>
      <w:tcPr>
        <w:shd w:val="clear" w:color="auto" w:fill="D2E69B" w:themeFill="accent2" w:themeFillTint="7F"/>
      </w:tcPr>
    </w:tblStylePr>
    <w:tblStylePr w:type="band1Horz">
      <w:tblPr/>
      <w:tcPr>
        <w:shd w:val="clear" w:color="auto" w:fill="D2E69B" w:themeFill="accent2" w:themeFillTint="7F"/>
      </w:tcPr>
    </w:tblStylePr>
  </w:style>
  <w:style w:type="table" w:styleId="MediumGrid1-Accent3">
    <w:name w:val="Medium Grid 1 Accent 3"/>
    <w:basedOn w:val="TableNormal"/>
    <w:uiPriority w:val="67"/>
    <w:rsid w:val="00E73BC6"/>
    <w:pPr>
      <w:spacing w:before="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rsid w:val="00E73BC6"/>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E73BC6"/>
    <w:pPr>
      <w:spacing w:before="0"/>
    </w:pPr>
    <w:tblPr>
      <w:tblStyleRowBandSize w:val="1"/>
      <w:tblStyleColBandSize w:val="1"/>
      <w:tbl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single" w:sz="8" w:space="0" w:color="B2C9E4" w:themeColor="accent5" w:themeTint="BF"/>
        <w:insideV w:val="single" w:sz="8" w:space="0" w:color="B2C9E4" w:themeColor="accent5" w:themeTint="BF"/>
      </w:tblBorders>
    </w:tblPr>
    <w:tcPr>
      <w:shd w:val="clear" w:color="auto" w:fill="E5EDF6" w:themeFill="accent5" w:themeFillTint="3F"/>
    </w:tcPr>
    <w:tblStylePr w:type="firstRow">
      <w:rPr>
        <w:b/>
        <w:bCs/>
      </w:rPr>
    </w:tblStylePr>
    <w:tblStylePr w:type="lastRow">
      <w:rPr>
        <w:b/>
        <w:bCs/>
      </w:rPr>
      <w:tblPr/>
      <w:tcPr>
        <w:tcBorders>
          <w:top w:val="single" w:sz="18" w:space="0" w:color="B2C9E4" w:themeColor="accent5" w:themeTint="BF"/>
        </w:tcBorders>
      </w:tcPr>
    </w:tblStylePr>
    <w:tblStylePr w:type="firstCol">
      <w:rPr>
        <w:b/>
        <w:bCs/>
      </w:rPr>
    </w:tblStylePr>
    <w:tblStylePr w:type="lastCol">
      <w:rPr>
        <w:b/>
        <w:bCs/>
      </w:rPr>
    </w:tblStylePr>
    <w:tblStylePr w:type="band1Vert">
      <w:tblPr/>
      <w:tcPr>
        <w:shd w:val="clear" w:color="auto" w:fill="CCDBED" w:themeFill="accent5" w:themeFillTint="7F"/>
      </w:tcPr>
    </w:tblStylePr>
    <w:tblStylePr w:type="band1Horz">
      <w:tblPr/>
      <w:tcPr>
        <w:shd w:val="clear" w:color="auto" w:fill="CCDBED" w:themeFill="accent5" w:themeFillTint="7F"/>
      </w:tcPr>
    </w:tblStylePr>
  </w:style>
  <w:style w:type="table" w:styleId="MediumGrid1-Accent6">
    <w:name w:val="Medium Grid 1 Accent 6"/>
    <w:basedOn w:val="TableNormal"/>
    <w:uiPriority w:val="67"/>
    <w:rsid w:val="00E73BC6"/>
    <w:pPr>
      <w:spacing w:before="0"/>
    </w:pPr>
    <w:tblPr>
      <w:tblStyleRowBandSize w:val="1"/>
      <w:tblStyleColBandSize w:val="1"/>
      <w:tblBorders>
        <w:top w:val="single" w:sz="8" w:space="0" w:color="1B99FF" w:themeColor="accent6" w:themeTint="BF"/>
        <w:left w:val="single" w:sz="8" w:space="0" w:color="1B99FF" w:themeColor="accent6" w:themeTint="BF"/>
        <w:bottom w:val="single" w:sz="8" w:space="0" w:color="1B99FF" w:themeColor="accent6" w:themeTint="BF"/>
        <w:right w:val="single" w:sz="8" w:space="0" w:color="1B99FF" w:themeColor="accent6" w:themeTint="BF"/>
        <w:insideH w:val="single" w:sz="8" w:space="0" w:color="1B99FF" w:themeColor="accent6" w:themeTint="BF"/>
        <w:insideV w:val="single" w:sz="8" w:space="0" w:color="1B99FF" w:themeColor="accent6" w:themeTint="BF"/>
      </w:tblBorders>
    </w:tblPr>
    <w:tcPr>
      <w:shd w:val="clear" w:color="auto" w:fill="B3DDFF" w:themeFill="accent6" w:themeFillTint="3F"/>
    </w:tcPr>
    <w:tblStylePr w:type="firstRow">
      <w:rPr>
        <w:b/>
        <w:bCs/>
      </w:rPr>
    </w:tblStylePr>
    <w:tblStylePr w:type="lastRow">
      <w:rPr>
        <w:b/>
        <w:bCs/>
      </w:rPr>
      <w:tblPr/>
      <w:tcPr>
        <w:tcBorders>
          <w:top w:val="single" w:sz="18" w:space="0" w:color="1B99FF" w:themeColor="accent6" w:themeTint="BF"/>
        </w:tcBorders>
      </w:tcPr>
    </w:tblStylePr>
    <w:tblStylePr w:type="firstCol">
      <w:rPr>
        <w:b/>
        <w:bCs/>
      </w:rPr>
    </w:tblStylePr>
    <w:tblStylePr w:type="lastCol">
      <w:rPr>
        <w:b/>
        <w:bCs/>
      </w:rPr>
    </w:tblStylePr>
    <w:tblStylePr w:type="band1Vert">
      <w:tblPr/>
      <w:tcPr>
        <w:shd w:val="clear" w:color="auto" w:fill="67BBFF" w:themeFill="accent6" w:themeFillTint="7F"/>
      </w:tcPr>
    </w:tblStylePr>
    <w:tblStylePr w:type="band1Horz">
      <w:tblPr/>
      <w:tcPr>
        <w:shd w:val="clear" w:color="auto" w:fill="67BBFF" w:themeFill="accent6" w:themeFillTint="7F"/>
      </w:tcPr>
    </w:tblStylePr>
  </w:style>
  <w:style w:type="table" w:styleId="MediumGrid2">
    <w:name w:val="Medium Grid 2"/>
    <w:basedOn w:val="TableNormal"/>
    <w:uiPriority w:val="68"/>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652C90" w:themeColor="accent1"/>
        <w:left w:val="single" w:sz="8" w:space="0" w:color="652C90" w:themeColor="accent1"/>
        <w:bottom w:val="single" w:sz="8" w:space="0" w:color="652C90" w:themeColor="accent1"/>
        <w:right w:val="single" w:sz="8" w:space="0" w:color="652C90" w:themeColor="accent1"/>
        <w:insideH w:val="single" w:sz="8" w:space="0" w:color="652C90" w:themeColor="accent1"/>
        <w:insideV w:val="single" w:sz="8" w:space="0" w:color="652C90" w:themeColor="accent1"/>
      </w:tblBorders>
    </w:tblPr>
    <w:tcPr>
      <w:shd w:val="clear" w:color="auto" w:fill="DAC2EC" w:themeFill="accent1" w:themeFillTint="3F"/>
    </w:tcPr>
    <w:tblStylePr w:type="firstRow">
      <w:rPr>
        <w:b/>
        <w:bCs/>
        <w:color w:val="000000" w:themeColor="text1"/>
      </w:rPr>
      <w:tblPr/>
      <w:tcPr>
        <w:shd w:val="clear" w:color="auto" w:fill="F0E6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DF0" w:themeFill="accent1" w:themeFillTint="33"/>
      </w:tcPr>
    </w:tblStylePr>
    <w:tblStylePr w:type="band1Vert">
      <w:tblPr/>
      <w:tcPr>
        <w:shd w:val="clear" w:color="auto" w:fill="B483D9" w:themeFill="accent1" w:themeFillTint="7F"/>
      </w:tcPr>
    </w:tblStylePr>
    <w:tblStylePr w:type="band1Horz">
      <w:tblPr/>
      <w:tcPr>
        <w:tcBorders>
          <w:insideH w:val="single" w:sz="6" w:space="0" w:color="652C90" w:themeColor="accent1"/>
          <w:insideV w:val="single" w:sz="6" w:space="0" w:color="652C90" w:themeColor="accent1"/>
        </w:tcBorders>
        <w:shd w:val="clear" w:color="auto" w:fill="B483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A6CE38" w:themeColor="accent2"/>
        <w:left w:val="single" w:sz="8" w:space="0" w:color="A6CE38" w:themeColor="accent2"/>
        <w:bottom w:val="single" w:sz="8" w:space="0" w:color="A6CE38" w:themeColor="accent2"/>
        <w:right w:val="single" w:sz="8" w:space="0" w:color="A6CE38" w:themeColor="accent2"/>
        <w:insideH w:val="single" w:sz="8" w:space="0" w:color="A6CE38" w:themeColor="accent2"/>
        <w:insideV w:val="single" w:sz="8" w:space="0" w:color="A6CE38" w:themeColor="accent2"/>
      </w:tblBorders>
    </w:tblPr>
    <w:tcPr>
      <w:shd w:val="clear" w:color="auto" w:fill="E9F3CD" w:themeFill="accent2" w:themeFillTint="3F"/>
    </w:tcPr>
    <w:tblStylePr w:type="firstRow">
      <w:rPr>
        <w:b/>
        <w:bCs/>
        <w:color w:val="000000" w:themeColor="text1"/>
      </w:rPr>
      <w:tblPr/>
      <w:tcPr>
        <w:shd w:val="clear" w:color="auto" w:fill="F6FA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D7" w:themeFill="accent2" w:themeFillTint="33"/>
      </w:tcPr>
    </w:tblStylePr>
    <w:tblStylePr w:type="band1Vert">
      <w:tblPr/>
      <w:tcPr>
        <w:shd w:val="clear" w:color="auto" w:fill="D2E69B" w:themeFill="accent2" w:themeFillTint="7F"/>
      </w:tcPr>
    </w:tblStylePr>
    <w:tblStylePr w:type="band1Horz">
      <w:tblPr/>
      <w:tcPr>
        <w:tcBorders>
          <w:insideH w:val="single" w:sz="6" w:space="0" w:color="A6CE38" w:themeColor="accent2"/>
          <w:insideV w:val="single" w:sz="6" w:space="0" w:color="A6CE38" w:themeColor="accent2"/>
        </w:tcBorders>
        <w:shd w:val="clear" w:color="auto" w:fill="D2E69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insideH w:val="single" w:sz="8" w:space="0" w:color="99B8DC" w:themeColor="accent5"/>
        <w:insideV w:val="single" w:sz="8" w:space="0" w:color="99B8DC" w:themeColor="accent5"/>
      </w:tblBorders>
    </w:tblPr>
    <w:tcPr>
      <w:shd w:val="clear" w:color="auto" w:fill="E5EDF6" w:themeFill="accent5" w:themeFillTint="3F"/>
    </w:tcPr>
    <w:tblStylePr w:type="firstRow">
      <w:rPr>
        <w:b/>
        <w:bCs/>
        <w:color w:val="000000" w:themeColor="text1"/>
      </w:rPr>
      <w:tblPr/>
      <w:tcPr>
        <w:shd w:val="clear" w:color="auto" w:fill="F4F7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0F8" w:themeFill="accent5" w:themeFillTint="33"/>
      </w:tcPr>
    </w:tblStylePr>
    <w:tblStylePr w:type="band1Vert">
      <w:tblPr/>
      <w:tcPr>
        <w:shd w:val="clear" w:color="auto" w:fill="CCDBED" w:themeFill="accent5" w:themeFillTint="7F"/>
      </w:tcPr>
    </w:tblStylePr>
    <w:tblStylePr w:type="band1Horz">
      <w:tblPr/>
      <w:tcPr>
        <w:tcBorders>
          <w:insideH w:val="single" w:sz="6" w:space="0" w:color="99B8DC" w:themeColor="accent5"/>
          <w:insideV w:val="single" w:sz="6" w:space="0" w:color="99B8DC" w:themeColor="accent5"/>
        </w:tcBorders>
        <w:shd w:val="clear" w:color="auto" w:fill="CCDBE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6"/>
        <w:left w:val="single" w:sz="8" w:space="0" w:color="0072CE" w:themeColor="accent6"/>
        <w:bottom w:val="single" w:sz="8" w:space="0" w:color="0072CE" w:themeColor="accent6"/>
        <w:right w:val="single" w:sz="8" w:space="0" w:color="0072CE" w:themeColor="accent6"/>
        <w:insideH w:val="single" w:sz="8" w:space="0" w:color="0072CE" w:themeColor="accent6"/>
        <w:insideV w:val="single" w:sz="8" w:space="0" w:color="0072CE" w:themeColor="accent6"/>
      </w:tblBorders>
    </w:tblPr>
    <w:tcPr>
      <w:shd w:val="clear" w:color="auto" w:fill="B3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7BBFF" w:themeFill="accent6" w:themeFillTint="7F"/>
      </w:tcPr>
    </w:tblStylePr>
    <w:tblStylePr w:type="band1Horz">
      <w:tblPr/>
      <w:tcPr>
        <w:tcBorders>
          <w:insideH w:val="single" w:sz="6" w:space="0" w:color="0072CE" w:themeColor="accent6"/>
          <w:insideV w:val="single" w:sz="6" w:space="0" w:color="0072CE" w:themeColor="accent6"/>
        </w:tcBorders>
        <w:shd w:val="clear" w:color="auto" w:fill="67BB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73BC6"/>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73BC6"/>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2C9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2C9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2C9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2C9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3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3D9" w:themeFill="accent1" w:themeFillTint="7F"/>
      </w:tcPr>
    </w:tblStylePr>
  </w:style>
  <w:style w:type="table" w:styleId="MediumGrid3-Accent2">
    <w:name w:val="Medium Grid 3 Accent 2"/>
    <w:basedOn w:val="TableNormal"/>
    <w:uiPriority w:val="69"/>
    <w:rsid w:val="00E73BC6"/>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CE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CE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CE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CE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69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69B" w:themeFill="accent2" w:themeFillTint="7F"/>
      </w:tcPr>
    </w:tblStylePr>
  </w:style>
  <w:style w:type="table" w:styleId="MediumGrid3-Accent3">
    <w:name w:val="Medium Grid 3 Accent 3"/>
    <w:basedOn w:val="TableNormal"/>
    <w:uiPriority w:val="69"/>
    <w:rsid w:val="00E73BC6"/>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rsid w:val="00E73BC6"/>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E73BC6"/>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D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B8D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B8D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B8D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B8D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BE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BED" w:themeFill="accent5" w:themeFillTint="7F"/>
      </w:tcPr>
    </w:tblStylePr>
  </w:style>
  <w:style w:type="table" w:styleId="MediumGrid3-Accent6">
    <w:name w:val="Medium Grid 3 Accent 6"/>
    <w:basedOn w:val="TableNormal"/>
    <w:uiPriority w:val="69"/>
    <w:rsid w:val="00E73BC6"/>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6" w:themeFillTint="7F"/>
      </w:tcPr>
    </w:tblStylePr>
  </w:style>
  <w:style w:type="table" w:styleId="MediumList1">
    <w:name w:val="Medium List 1"/>
    <w:basedOn w:val="TableNormal"/>
    <w:uiPriority w:val="65"/>
    <w:rsid w:val="00E73BC6"/>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73BC6"/>
    <w:pPr>
      <w:spacing w:before="0"/>
    </w:pPr>
    <w:rPr>
      <w:color w:val="000000" w:themeColor="text1"/>
    </w:rPr>
    <w:tblPr>
      <w:tblStyleRowBandSize w:val="1"/>
      <w:tblStyleColBandSize w:val="1"/>
      <w:tblBorders>
        <w:top w:val="single" w:sz="8" w:space="0" w:color="652C90" w:themeColor="accent1"/>
        <w:bottom w:val="single" w:sz="8" w:space="0" w:color="652C90" w:themeColor="accent1"/>
      </w:tblBorders>
    </w:tblPr>
    <w:tblStylePr w:type="firstRow">
      <w:rPr>
        <w:rFonts w:asciiTheme="majorHAnsi" w:eastAsiaTheme="majorEastAsia" w:hAnsiTheme="majorHAnsi" w:cstheme="majorBidi"/>
      </w:rPr>
      <w:tblPr/>
      <w:tcPr>
        <w:tcBorders>
          <w:top w:val="nil"/>
          <w:bottom w:val="single" w:sz="8" w:space="0" w:color="652C90" w:themeColor="accent1"/>
        </w:tcBorders>
      </w:tcPr>
    </w:tblStylePr>
    <w:tblStylePr w:type="lastRow">
      <w:rPr>
        <w:b/>
        <w:bCs/>
        <w:color w:val="53565A" w:themeColor="text2"/>
      </w:rPr>
      <w:tblPr/>
      <w:tcPr>
        <w:tcBorders>
          <w:top w:val="single" w:sz="8" w:space="0" w:color="652C90" w:themeColor="accent1"/>
          <w:bottom w:val="single" w:sz="8" w:space="0" w:color="652C90" w:themeColor="accent1"/>
        </w:tcBorders>
      </w:tcPr>
    </w:tblStylePr>
    <w:tblStylePr w:type="firstCol">
      <w:rPr>
        <w:b/>
        <w:bCs/>
      </w:rPr>
    </w:tblStylePr>
    <w:tblStylePr w:type="lastCol">
      <w:rPr>
        <w:b/>
        <w:bCs/>
      </w:rPr>
      <w:tblPr/>
      <w:tcPr>
        <w:tcBorders>
          <w:top w:val="single" w:sz="8" w:space="0" w:color="652C90" w:themeColor="accent1"/>
          <w:bottom w:val="single" w:sz="8" w:space="0" w:color="652C90" w:themeColor="accent1"/>
        </w:tcBorders>
      </w:tcPr>
    </w:tblStylePr>
    <w:tblStylePr w:type="band1Vert">
      <w:tblPr/>
      <w:tcPr>
        <w:shd w:val="clear" w:color="auto" w:fill="DAC2EC" w:themeFill="accent1" w:themeFillTint="3F"/>
      </w:tcPr>
    </w:tblStylePr>
    <w:tblStylePr w:type="band1Horz">
      <w:tblPr/>
      <w:tcPr>
        <w:shd w:val="clear" w:color="auto" w:fill="DAC2EC" w:themeFill="accent1" w:themeFillTint="3F"/>
      </w:tcPr>
    </w:tblStylePr>
  </w:style>
  <w:style w:type="table" w:styleId="MediumList1-Accent2">
    <w:name w:val="Medium List 1 Accent 2"/>
    <w:basedOn w:val="TableNormal"/>
    <w:uiPriority w:val="65"/>
    <w:rsid w:val="00E73BC6"/>
    <w:pPr>
      <w:spacing w:before="0"/>
    </w:pPr>
    <w:rPr>
      <w:color w:val="000000" w:themeColor="text1"/>
    </w:rPr>
    <w:tblPr>
      <w:tblStyleRowBandSize w:val="1"/>
      <w:tblStyleColBandSize w:val="1"/>
      <w:tblBorders>
        <w:top w:val="single" w:sz="8" w:space="0" w:color="A6CE38" w:themeColor="accent2"/>
        <w:bottom w:val="single" w:sz="8" w:space="0" w:color="A6CE38" w:themeColor="accent2"/>
      </w:tblBorders>
    </w:tblPr>
    <w:tblStylePr w:type="firstRow">
      <w:rPr>
        <w:rFonts w:asciiTheme="majorHAnsi" w:eastAsiaTheme="majorEastAsia" w:hAnsiTheme="majorHAnsi" w:cstheme="majorBidi"/>
      </w:rPr>
      <w:tblPr/>
      <w:tcPr>
        <w:tcBorders>
          <w:top w:val="nil"/>
          <w:bottom w:val="single" w:sz="8" w:space="0" w:color="A6CE38" w:themeColor="accent2"/>
        </w:tcBorders>
      </w:tcPr>
    </w:tblStylePr>
    <w:tblStylePr w:type="lastRow">
      <w:rPr>
        <w:b/>
        <w:bCs/>
        <w:color w:val="53565A" w:themeColor="text2"/>
      </w:rPr>
      <w:tblPr/>
      <w:tcPr>
        <w:tcBorders>
          <w:top w:val="single" w:sz="8" w:space="0" w:color="A6CE38" w:themeColor="accent2"/>
          <w:bottom w:val="single" w:sz="8" w:space="0" w:color="A6CE38" w:themeColor="accent2"/>
        </w:tcBorders>
      </w:tcPr>
    </w:tblStylePr>
    <w:tblStylePr w:type="firstCol">
      <w:rPr>
        <w:b/>
        <w:bCs/>
      </w:rPr>
    </w:tblStylePr>
    <w:tblStylePr w:type="lastCol">
      <w:rPr>
        <w:b/>
        <w:bCs/>
      </w:rPr>
      <w:tblPr/>
      <w:tcPr>
        <w:tcBorders>
          <w:top w:val="single" w:sz="8" w:space="0" w:color="A6CE38" w:themeColor="accent2"/>
          <w:bottom w:val="single" w:sz="8" w:space="0" w:color="A6CE38" w:themeColor="accent2"/>
        </w:tcBorders>
      </w:tcPr>
    </w:tblStylePr>
    <w:tblStylePr w:type="band1Vert">
      <w:tblPr/>
      <w:tcPr>
        <w:shd w:val="clear" w:color="auto" w:fill="E9F3CD" w:themeFill="accent2" w:themeFillTint="3F"/>
      </w:tcPr>
    </w:tblStylePr>
    <w:tblStylePr w:type="band1Horz">
      <w:tblPr/>
      <w:tcPr>
        <w:shd w:val="clear" w:color="auto" w:fill="E9F3CD" w:themeFill="accent2" w:themeFillTint="3F"/>
      </w:tcPr>
    </w:tblStylePr>
  </w:style>
  <w:style w:type="table" w:styleId="MediumList1-Accent3">
    <w:name w:val="Medium List 1 Accent 3"/>
    <w:basedOn w:val="TableNormal"/>
    <w:uiPriority w:val="65"/>
    <w:rsid w:val="00E73BC6"/>
    <w:pPr>
      <w:spacing w:before="0"/>
    </w:pPr>
    <w:rPr>
      <w:color w:val="000000" w:themeColor="text1"/>
    </w:r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53565A"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rsid w:val="00E73BC6"/>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53565A"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E73BC6"/>
    <w:pPr>
      <w:spacing w:before="0"/>
    </w:pPr>
    <w:rPr>
      <w:color w:val="000000" w:themeColor="text1"/>
    </w:rPr>
    <w:tblPr>
      <w:tblStyleRowBandSize w:val="1"/>
      <w:tblStyleColBandSize w:val="1"/>
      <w:tblBorders>
        <w:top w:val="single" w:sz="8" w:space="0" w:color="99B8DC" w:themeColor="accent5"/>
        <w:bottom w:val="single" w:sz="8" w:space="0" w:color="99B8DC" w:themeColor="accent5"/>
      </w:tblBorders>
    </w:tblPr>
    <w:tblStylePr w:type="firstRow">
      <w:rPr>
        <w:rFonts w:asciiTheme="majorHAnsi" w:eastAsiaTheme="majorEastAsia" w:hAnsiTheme="majorHAnsi" w:cstheme="majorBidi"/>
      </w:rPr>
      <w:tblPr/>
      <w:tcPr>
        <w:tcBorders>
          <w:top w:val="nil"/>
          <w:bottom w:val="single" w:sz="8" w:space="0" w:color="99B8DC" w:themeColor="accent5"/>
        </w:tcBorders>
      </w:tcPr>
    </w:tblStylePr>
    <w:tblStylePr w:type="lastRow">
      <w:rPr>
        <w:b/>
        <w:bCs/>
        <w:color w:val="53565A" w:themeColor="text2"/>
      </w:rPr>
      <w:tblPr/>
      <w:tcPr>
        <w:tcBorders>
          <w:top w:val="single" w:sz="8" w:space="0" w:color="99B8DC" w:themeColor="accent5"/>
          <w:bottom w:val="single" w:sz="8" w:space="0" w:color="99B8DC" w:themeColor="accent5"/>
        </w:tcBorders>
      </w:tcPr>
    </w:tblStylePr>
    <w:tblStylePr w:type="firstCol">
      <w:rPr>
        <w:b/>
        <w:bCs/>
      </w:rPr>
    </w:tblStylePr>
    <w:tblStylePr w:type="lastCol">
      <w:rPr>
        <w:b/>
        <w:bCs/>
      </w:rPr>
      <w:tblPr/>
      <w:tcPr>
        <w:tcBorders>
          <w:top w:val="single" w:sz="8" w:space="0" w:color="99B8DC" w:themeColor="accent5"/>
          <w:bottom w:val="single" w:sz="8" w:space="0" w:color="99B8DC" w:themeColor="accent5"/>
        </w:tcBorders>
      </w:tcPr>
    </w:tblStylePr>
    <w:tblStylePr w:type="band1Vert">
      <w:tblPr/>
      <w:tcPr>
        <w:shd w:val="clear" w:color="auto" w:fill="E5EDF6" w:themeFill="accent5" w:themeFillTint="3F"/>
      </w:tcPr>
    </w:tblStylePr>
    <w:tblStylePr w:type="band1Horz">
      <w:tblPr/>
      <w:tcPr>
        <w:shd w:val="clear" w:color="auto" w:fill="E5EDF6" w:themeFill="accent5" w:themeFillTint="3F"/>
      </w:tcPr>
    </w:tblStylePr>
  </w:style>
  <w:style w:type="table" w:styleId="MediumList1-Accent6">
    <w:name w:val="Medium List 1 Accent 6"/>
    <w:basedOn w:val="TableNormal"/>
    <w:uiPriority w:val="65"/>
    <w:rsid w:val="00E73BC6"/>
    <w:pPr>
      <w:spacing w:before="0"/>
    </w:pPr>
    <w:rPr>
      <w:color w:val="000000" w:themeColor="text1"/>
    </w:rPr>
    <w:tblPr>
      <w:tblStyleRowBandSize w:val="1"/>
      <w:tblStyleColBandSize w:val="1"/>
      <w:tblBorders>
        <w:top w:val="single" w:sz="8" w:space="0" w:color="0072CE" w:themeColor="accent6"/>
        <w:bottom w:val="single" w:sz="8" w:space="0" w:color="0072CE" w:themeColor="accent6"/>
      </w:tblBorders>
    </w:tblPr>
    <w:tblStylePr w:type="firstRow">
      <w:rPr>
        <w:rFonts w:asciiTheme="majorHAnsi" w:eastAsiaTheme="majorEastAsia" w:hAnsiTheme="majorHAnsi" w:cstheme="majorBidi"/>
      </w:rPr>
      <w:tblPr/>
      <w:tcPr>
        <w:tcBorders>
          <w:top w:val="nil"/>
          <w:bottom w:val="single" w:sz="8" w:space="0" w:color="0072CE" w:themeColor="accent6"/>
        </w:tcBorders>
      </w:tcPr>
    </w:tblStylePr>
    <w:tblStylePr w:type="lastRow">
      <w:rPr>
        <w:b/>
        <w:bCs/>
        <w:color w:val="53565A" w:themeColor="text2"/>
      </w:rPr>
      <w:tblPr/>
      <w:tcPr>
        <w:tcBorders>
          <w:top w:val="single" w:sz="8" w:space="0" w:color="0072CE" w:themeColor="accent6"/>
          <w:bottom w:val="single" w:sz="8" w:space="0" w:color="0072CE" w:themeColor="accent6"/>
        </w:tcBorders>
      </w:tcPr>
    </w:tblStylePr>
    <w:tblStylePr w:type="firstCol">
      <w:rPr>
        <w:b/>
        <w:bCs/>
      </w:rPr>
    </w:tblStylePr>
    <w:tblStylePr w:type="lastCol">
      <w:rPr>
        <w:b/>
        <w:bCs/>
      </w:rPr>
      <w:tblPr/>
      <w:tcPr>
        <w:tcBorders>
          <w:top w:val="single" w:sz="8" w:space="0" w:color="0072CE" w:themeColor="accent6"/>
          <w:bottom w:val="single" w:sz="8" w:space="0" w:color="0072CE" w:themeColor="accent6"/>
        </w:tcBorders>
      </w:tcPr>
    </w:tblStylePr>
    <w:tblStylePr w:type="band1Vert">
      <w:tblPr/>
      <w:tcPr>
        <w:shd w:val="clear" w:color="auto" w:fill="B3DDFF" w:themeFill="accent6" w:themeFillTint="3F"/>
      </w:tcPr>
    </w:tblStylePr>
    <w:tblStylePr w:type="band1Horz">
      <w:tblPr/>
      <w:tcPr>
        <w:shd w:val="clear" w:color="auto" w:fill="B3DDFF" w:themeFill="accent6" w:themeFillTint="3F"/>
      </w:tcPr>
    </w:tblStylePr>
  </w:style>
  <w:style w:type="table" w:styleId="MediumList2">
    <w:name w:val="Medium List 2"/>
    <w:basedOn w:val="TableNormal"/>
    <w:uiPriority w:val="66"/>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652C90" w:themeColor="accent1"/>
        <w:left w:val="single" w:sz="8" w:space="0" w:color="652C90" w:themeColor="accent1"/>
        <w:bottom w:val="single" w:sz="8" w:space="0" w:color="652C90" w:themeColor="accent1"/>
        <w:right w:val="single" w:sz="8" w:space="0" w:color="652C90" w:themeColor="accent1"/>
      </w:tblBorders>
    </w:tblPr>
    <w:tblStylePr w:type="firstRow">
      <w:rPr>
        <w:sz w:val="24"/>
        <w:szCs w:val="24"/>
      </w:rPr>
      <w:tblPr/>
      <w:tcPr>
        <w:tcBorders>
          <w:top w:val="nil"/>
          <w:left w:val="nil"/>
          <w:bottom w:val="single" w:sz="24" w:space="0" w:color="652C90" w:themeColor="accent1"/>
          <w:right w:val="nil"/>
          <w:insideH w:val="nil"/>
          <w:insideV w:val="nil"/>
        </w:tcBorders>
        <w:shd w:val="clear" w:color="auto" w:fill="FFFFFF" w:themeFill="background1"/>
      </w:tcPr>
    </w:tblStylePr>
    <w:tblStylePr w:type="lastRow">
      <w:tblPr/>
      <w:tcPr>
        <w:tcBorders>
          <w:top w:val="single" w:sz="8" w:space="0" w:color="652C9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C90" w:themeColor="accent1"/>
          <w:insideH w:val="nil"/>
          <w:insideV w:val="nil"/>
        </w:tcBorders>
        <w:shd w:val="clear" w:color="auto" w:fill="FFFFFF" w:themeFill="background1"/>
      </w:tcPr>
    </w:tblStylePr>
    <w:tblStylePr w:type="lastCol">
      <w:tblPr/>
      <w:tcPr>
        <w:tcBorders>
          <w:top w:val="nil"/>
          <w:left w:val="single" w:sz="8" w:space="0" w:color="652C9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1" w:themeFillTint="3F"/>
      </w:tcPr>
    </w:tblStylePr>
    <w:tblStylePr w:type="band1Horz">
      <w:tblPr/>
      <w:tcPr>
        <w:tcBorders>
          <w:top w:val="nil"/>
          <w:bottom w:val="nil"/>
          <w:insideH w:val="nil"/>
          <w:insideV w:val="nil"/>
        </w:tcBorders>
        <w:shd w:val="clear" w:color="auto" w:fill="DAC2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A6CE38" w:themeColor="accent2"/>
        <w:left w:val="single" w:sz="8" w:space="0" w:color="A6CE38" w:themeColor="accent2"/>
        <w:bottom w:val="single" w:sz="8" w:space="0" w:color="A6CE38" w:themeColor="accent2"/>
        <w:right w:val="single" w:sz="8" w:space="0" w:color="A6CE38" w:themeColor="accent2"/>
      </w:tblBorders>
    </w:tblPr>
    <w:tblStylePr w:type="firstRow">
      <w:rPr>
        <w:sz w:val="24"/>
        <w:szCs w:val="24"/>
      </w:rPr>
      <w:tblPr/>
      <w:tcPr>
        <w:tcBorders>
          <w:top w:val="nil"/>
          <w:left w:val="nil"/>
          <w:bottom w:val="single" w:sz="24" w:space="0" w:color="A6CE38" w:themeColor="accent2"/>
          <w:right w:val="nil"/>
          <w:insideH w:val="nil"/>
          <w:insideV w:val="nil"/>
        </w:tcBorders>
        <w:shd w:val="clear" w:color="auto" w:fill="FFFFFF" w:themeFill="background1"/>
      </w:tcPr>
    </w:tblStylePr>
    <w:tblStylePr w:type="lastRow">
      <w:tblPr/>
      <w:tcPr>
        <w:tcBorders>
          <w:top w:val="single" w:sz="8" w:space="0" w:color="A6CE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CE38" w:themeColor="accent2"/>
          <w:insideH w:val="nil"/>
          <w:insideV w:val="nil"/>
        </w:tcBorders>
        <w:shd w:val="clear" w:color="auto" w:fill="FFFFFF" w:themeFill="background1"/>
      </w:tcPr>
    </w:tblStylePr>
    <w:tblStylePr w:type="lastCol">
      <w:tblPr/>
      <w:tcPr>
        <w:tcBorders>
          <w:top w:val="nil"/>
          <w:left w:val="single" w:sz="8" w:space="0" w:color="A6CE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CD" w:themeFill="accent2" w:themeFillTint="3F"/>
      </w:tcPr>
    </w:tblStylePr>
    <w:tblStylePr w:type="band1Horz">
      <w:tblPr/>
      <w:tcPr>
        <w:tcBorders>
          <w:top w:val="nil"/>
          <w:bottom w:val="nil"/>
          <w:insideH w:val="nil"/>
          <w:insideV w:val="nil"/>
        </w:tcBorders>
        <w:shd w:val="clear" w:color="auto" w:fill="E9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tblBorders>
    </w:tblPr>
    <w:tblStylePr w:type="firstRow">
      <w:rPr>
        <w:sz w:val="24"/>
        <w:szCs w:val="24"/>
      </w:rPr>
      <w:tblPr/>
      <w:tcPr>
        <w:tcBorders>
          <w:top w:val="nil"/>
          <w:left w:val="nil"/>
          <w:bottom w:val="single" w:sz="24" w:space="0" w:color="99B8DC" w:themeColor="accent5"/>
          <w:right w:val="nil"/>
          <w:insideH w:val="nil"/>
          <w:insideV w:val="nil"/>
        </w:tcBorders>
        <w:shd w:val="clear" w:color="auto" w:fill="FFFFFF" w:themeFill="background1"/>
      </w:tcPr>
    </w:tblStylePr>
    <w:tblStylePr w:type="lastRow">
      <w:tblPr/>
      <w:tcPr>
        <w:tcBorders>
          <w:top w:val="single" w:sz="8" w:space="0" w:color="99B8D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B8DC" w:themeColor="accent5"/>
          <w:insideH w:val="nil"/>
          <w:insideV w:val="nil"/>
        </w:tcBorders>
        <w:shd w:val="clear" w:color="auto" w:fill="FFFFFF" w:themeFill="background1"/>
      </w:tcPr>
    </w:tblStylePr>
    <w:tblStylePr w:type="lastCol">
      <w:tblPr/>
      <w:tcPr>
        <w:tcBorders>
          <w:top w:val="nil"/>
          <w:left w:val="single" w:sz="8" w:space="0" w:color="99B8D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DF6" w:themeFill="accent5" w:themeFillTint="3F"/>
      </w:tcPr>
    </w:tblStylePr>
    <w:tblStylePr w:type="band1Horz">
      <w:tblPr/>
      <w:tcPr>
        <w:tcBorders>
          <w:top w:val="nil"/>
          <w:bottom w:val="nil"/>
          <w:insideH w:val="nil"/>
          <w:insideV w:val="nil"/>
        </w:tcBorders>
        <w:shd w:val="clear" w:color="auto" w:fill="E5ED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73BC6"/>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6"/>
        <w:left w:val="single" w:sz="8" w:space="0" w:color="0072CE" w:themeColor="accent6"/>
        <w:bottom w:val="single" w:sz="8" w:space="0" w:color="0072CE" w:themeColor="accent6"/>
        <w:right w:val="single" w:sz="8" w:space="0" w:color="0072CE" w:themeColor="accent6"/>
      </w:tblBorders>
    </w:tblPr>
    <w:tblStylePr w:type="firstRow">
      <w:rPr>
        <w:sz w:val="24"/>
        <w:szCs w:val="24"/>
      </w:rPr>
      <w:tblPr/>
      <w:tcPr>
        <w:tcBorders>
          <w:top w:val="nil"/>
          <w:left w:val="nil"/>
          <w:bottom w:val="single" w:sz="24" w:space="0" w:color="0072CE" w:themeColor="accent6"/>
          <w:right w:val="nil"/>
          <w:insideH w:val="nil"/>
          <w:insideV w:val="nil"/>
        </w:tcBorders>
        <w:shd w:val="clear" w:color="auto" w:fill="FFFFFF" w:themeFill="background1"/>
      </w:tcPr>
    </w:tblStylePr>
    <w:tblStylePr w:type="lastRow">
      <w:tblPr/>
      <w:tcPr>
        <w:tcBorders>
          <w:top w:val="single" w:sz="8" w:space="0" w:color="0072C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6"/>
          <w:insideH w:val="nil"/>
          <w:insideV w:val="nil"/>
        </w:tcBorders>
        <w:shd w:val="clear" w:color="auto" w:fill="FFFFFF" w:themeFill="background1"/>
      </w:tcPr>
    </w:tblStylePr>
    <w:tblStylePr w:type="lastCol">
      <w:tblPr/>
      <w:tcPr>
        <w:tcBorders>
          <w:top w:val="nil"/>
          <w:left w:val="single" w:sz="8" w:space="0" w:color="0072C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6" w:themeFillTint="3F"/>
      </w:tcPr>
    </w:tblStylePr>
    <w:tblStylePr w:type="band1Horz">
      <w:tblPr/>
      <w:tcPr>
        <w:tcBorders>
          <w:top w:val="nil"/>
          <w:bottom w:val="nil"/>
          <w:insideH w:val="nil"/>
          <w:insideV w:val="nil"/>
        </w:tcBorders>
        <w:shd w:val="clear" w:color="auto" w:fill="B3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E73BC6"/>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73BC6"/>
    <w:pPr>
      <w:spacing w:before="0"/>
    </w:pPr>
    <w:tblPr>
      <w:tblStyleRowBandSize w:val="1"/>
      <w:tblStyleColBandSize w:val="1"/>
      <w:tblBorders>
        <w:top w:val="single" w:sz="8" w:space="0" w:color="8F46C6" w:themeColor="accent1" w:themeTint="BF"/>
        <w:left w:val="single" w:sz="8" w:space="0" w:color="8F46C6" w:themeColor="accent1" w:themeTint="BF"/>
        <w:bottom w:val="single" w:sz="8" w:space="0" w:color="8F46C6" w:themeColor="accent1" w:themeTint="BF"/>
        <w:right w:val="single" w:sz="8" w:space="0" w:color="8F46C6" w:themeColor="accent1" w:themeTint="BF"/>
        <w:insideH w:val="single" w:sz="8" w:space="0" w:color="8F46C6" w:themeColor="accent1" w:themeTint="BF"/>
      </w:tblBorders>
    </w:tblPr>
    <w:tblStylePr w:type="firstRow">
      <w:pPr>
        <w:spacing w:before="0" w:after="0" w:line="240" w:lineRule="auto"/>
      </w:pPr>
      <w:rPr>
        <w:b/>
        <w:bCs/>
        <w:color w:val="FFFFFF" w:themeColor="background1"/>
      </w:rPr>
      <w:tblPr/>
      <w:tcPr>
        <w:tcBorders>
          <w:top w:val="single" w:sz="8" w:space="0" w:color="8F46C6" w:themeColor="accent1" w:themeTint="BF"/>
          <w:left w:val="single" w:sz="8" w:space="0" w:color="8F46C6" w:themeColor="accent1" w:themeTint="BF"/>
          <w:bottom w:val="single" w:sz="8" w:space="0" w:color="8F46C6" w:themeColor="accent1" w:themeTint="BF"/>
          <w:right w:val="single" w:sz="8" w:space="0" w:color="8F46C6" w:themeColor="accent1" w:themeTint="BF"/>
          <w:insideH w:val="nil"/>
          <w:insideV w:val="nil"/>
        </w:tcBorders>
        <w:shd w:val="clear" w:color="auto" w:fill="652C90" w:themeFill="accent1"/>
      </w:tcPr>
    </w:tblStylePr>
    <w:tblStylePr w:type="lastRow">
      <w:pPr>
        <w:spacing w:before="0" w:after="0" w:line="240" w:lineRule="auto"/>
      </w:pPr>
      <w:rPr>
        <w:b/>
        <w:bCs/>
      </w:rPr>
      <w:tblPr/>
      <w:tcPr>
        <w:tcBorders>
          <w:top w:val="double" w:sz="6" w:space="0" w:color="8F46C6" w:themeColor="accent1" w:themeTint="BF"/>
          <w:left w:val="single" w:sz="8" w:space="0" w:color="8F46C6" w:themeColor="accent1" w:themeTint="BF"/>
          <w:bottom w:val="single" w:sz="8" w:space="0" w:color="8F46C6" w:themeColor="accent1" w:themeTint="BF"/>
          <w:right w:val="single" w:sz="8" w:space="0" w:color="8F46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1" w:themeFillTint="3F"/>
      </w:tcPr>
    </w:tblStylePr>
    <w:tblStylePr w:type="band1Horz">
      <w:tblPr/>
      <w:tcPr>
        <w:tcBorders>
          <w:insideH w:val="nil"/>
          <w:insideV w:val="nil"/>
        </w:tcBorders>
        <w:shd w:val="clear" w:color="auto" w:fill="DAC2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73BC6"/>
    <w:pPr>
      <w:spacing w:before="0"/>
    </w:pPr>
    <w:tblPr>
      <w:tblStyleRowBandSize w:val="1"/>
      <w:tblStyleColBandSize w:val="1"/>
      <w:tblBorders>
        <w:top w:val="single" w:sz="8" w:space="0" w:color="BCDA69" w:themeColor="accent2" w:themeTint="BF"/>
        <w:left w:val="single" w:sz="8" w:space="0" w:color="BCDA69" w:themeColor="accent2" w:themeTint="BF"/>
        <w:bottom w:val="single" w:sz="8" w:space="0" w:color="BCDA69" w:themeColor="accent2" w:themeTint="BF"/>
        <w:right w:val="single" w:sz="8" w:space="0" w:color="BCDA69" w:themeColor="accent2" w:themeTint="BF"/>
        <w:insideH w:val="single" w:sz="8" w:space="0" w:color="BCDA69" w:themeColor="accent2" w:themeTint="BF"/>
      </w:tblBorders>
    </w:tblPr>
    <w:tblStylePr w:type="firstRow">
      <w:pPr>
        <w:spacing w:before="0" w:after="0" w:line="240" w:lineRule="auto"/>
      </w:pPr>
      <w:rPr>
        <w:b/>
        <w:bCs/>
        <w:color w:val="FFFFFF" w:themeColor="background1"/>
      </w:rPr>
      <w:tblPr/>
      <w:tcPr>
        <w:tcBorders>
          <w:top w:val="single" w:sz="8" w:space="0" w:color="BCDA69" w:themeColor="accent2" w:themeTint="BF"/>
          <w:left w:val="single" w:sz="8" w:space="0" w:color="BCDA69" w:themeColor="accent2" w:themeTint="BF"/>
          <w:bottom w:val="single" w:sz="8" w:space="0" w:color="BCDA69" w:themeColor="accent2" w:themeTint="BF"/>
          <w:right w:val="single" w:sz="8" w:space="0" w:color="BCDA69" w:themeColor="accent2" w:themeTint="BF"/>
          <w:insideH w:val="nil"/>
          <w:insideV w:val="nil"/>
        </w:tcBorders>
        <w:shd w:val="clear" w:color="auto" w:fill="A6CE38" w:themeFill="accent2"/>
      </w:tcPr>
    </w:tblStylePr>
    <w:tblStylePr w:type="lastRow">
      <w:pPr>
        <w:spacing w:before="0" w:after="0" w:line="240" w:lineRule="auto"/>
      </w:pPr>
      <w:rPr>
        <w:b/>
        <w:bCs/>
      </w:rPr>
      <w:tblPr/>
      <w:tcPr>
        <w:tcBorders>
          <w:top w:val="double" w:sz="6" w:space="0" w:color="BCDA69" w:themeColor="accent2" w:themeTint="BF"/>
          <w:left w:val="single" w:sz="8" w:space="0" w:color="BCDA69" w:themeColor="accent2" w:themeTint="BF"/>
          <w:bottom w:val="single" w:sz="8" w:space="0" w:color="BCDA69" w:themeColor="accent2" w:themeTint="BF"/>
          <w:right w:val="single" w:sz="8" w:space="0" w:color="BCDA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3CD" w:themeFill="accent2" w:themeFillTint="3F"/>
      </w:tcPr>
    </w:tblStylePr>
    <w:tblStylePr w:type="band1Horz">
      <w:tblPr/>
      <w:tcPr>
        <w:tcBorders>
          <w:insideH w:val="nil"/>
          <w:insideV w:val="nil"/>
        </w:tcBorders>
        <w:shd w:val="clear" w:color="auto" w:fill="E9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73BC6"/>
    <w:pPr>
      <w:spacing w:before="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73BC6"/>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73BC6"/>
    <w:pPr>
      <w:spacing w:before="0"/>
    </w:pPr>
    <w:tblPr>
      <w:tblStyleRowBandSize w:val="1"/>
      <w:tblStyleColBandSize w:val="1"/>
      <w:tbl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single" w:sz="8" w:space="0" w:color="B2C9E4" w:themeColor="accent5" w:themeTint="BF"/>
      </w:tblBorders>
    </w:tblPr>
    <w:tblStylePr w:type="firstRow">
      <w:pPr>
        <w:spacing w:before="0" w:after="0" w:line="240" w:lineRule="auto"/>
      </w:pPr>
      <w:rPr>
        <w:b/>
        <w:bCs/>
        <w:color w:val="FFFFFF" w:themeColor="background1"/>
      </w:rPr>
      <w:tblPr/>
      <w:tcPr>
        <w:tc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nil"/>
          <w:insideV w:val="nil"/>
        </w:tcBorders>
        <w:shd w:val="clear" w:color="auto" w:fill="99B8DC" w:themeFill="accent5"/>
      </w:tcPr>
    </w:tblStylePr>
    <w:tblStylePr w:type="lastRow">
      <w:pPr>
        <w:spacing w:before="0" w:after="0" w:line="240" w:lineRule="auto"/>
      </w:pPr>
      <w:rPr>
        <w:b/>
        <w:bCs/>
      </w:rPr>
      <w:tblPr/>
      <w:tcPr>
        <w:tcBorders>
          <w:top w:val="double" w:sz="6"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DF6" w:themeFill="accent5" w:themeFillTint="3F"/>
      </w:tcPr>
    </w:tblStylePr>
    <w:tblStylePr w:type="band1Horz">
      <w:tblPr/>
      <w:tcPr>
        <w:tcBorders>
          <w:insideH w:val="nil"/>
          <w:insideV w:val="nil"/>
        </w:tcBorders>
        <w:shd w:val="clear" w:color="auto" w:fill="E5ED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3BC6"/>
    <w:pPr>
      <w:spacing w:before="0"/>
    </w:pPr>
    <w:tblPr>
      <w:tblStyleRowBandSize w:val="1"/>
      <w:tblStyleColBandSize w:val="1"/>
      <w:tblBorders>
        <w:top w:val="single" w:sz="8" w:space="0" w:color="1B99FF" w:themeColor="accent6" w:themeTint="BF"/>
        <w:left w:val="single" w:sz="8" w:space="0" w:color="1B99FF" w:themeColor="accent6" w:themeTint="BF"/>
        <w:bottom w:val="single" w:sz="8" w:space="0" w:color="1B99FF" w:themeColor="accent6" w:themeTint="BF"/>
        <w:right w:val="single" w:sz="8" w:space="0" w:color="1B99FF" w:themeColor="accent6" w:themeTint="BF"/>
        <w:insideH w:val="single" w:sz="8" w:space="0" w:color="1B99FF" w:themeColor="accent6" w:themeTint="BF"/>
      </w:tblBorders>
    </w:tblPr>
    <w:tblStylePr w:type="firstRow">
      <w:pPr>
        <w:spacing w:before="0" w:after="0" w:line="240" w:lineRule="auto"/>
      </w:pPr>
      <w:rPr>
        <w:b/>
        <w:bCs/>
        <w:color w:val="FFFFFF" w:themeColor="background1"/>
      </w:rPr>
      <w:tblPr/>
      <w:tcPr>
        <w:tcBorders>
          <w:top w:val="single" w:sz="8" w:space="0" w:color="1B99FF" w:themeColor="accent6" w:themeTint="BF"/>
          <w:left w:val="single" w:sz="8" w:space="0" w:color="1B99FF" w:themeColor="accent6" w:themeTint="BF"/>
          <w:bottom w:val="single" w:sz="8" w:space="0" w:color="1B99FF" w:themeColor="accent6" w:themeTint="BF"/>
          <w:right w:val="single" w:sz="8" w:space="0" w:color="1B99FF" w:themeColor="accent6" w:themeTint="BF"/>
          <w:insideH w:val="nil"/>
          <w:insideV w:val="nil"/>
        </w:tcBorders>
        <w:shd w:val="clear" w:color="auto" w:fill="0072CE" w:themeFill="accent6"/>
      </w:tcPr>
    </w:tblStylePr>
    <w:tblStylePr w:type="lastRow">
      <w:pPr>
        <w:spacing w:before="0" w:after="0" w:line="240" w:lineRule="auto"/>
      </w:pPr>
      <w:rPr>
        <w:b/>
        <w:bCs/>
      </w:rPr>
      <w:tblPr/>
      <w:tcPr>
        <w:tcBorders>
          <w:top w:val="double" w:sz="6" w:space="0" w:color="1B99FF" w:themeColor="accent6" w:themeTint="BF"/>
          <w:left w:val="single" w:sz="8" w:space="0" w:color="1B99FF" w:themeColor="accent6" w:themeTint="BF"/>
          <w:bottom w:val="single" w:sz="8" w:space="0" w:color="1B99FF" w:themeColor="accent6" w:themeTint="BF"/>
          <w:right w:val="single" w:sz="8" w:space="0" w:color="1B99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6" w:themeFillTint="3F"/>
      </w:tcPr>
    </w:tblStylePr>
    <w:tblStylePr w:type="band1Horz">
      <w:tblPr/>
      <w:tcPr>
        <w:tcBorders>
          <w:insideH w:val="nil"/>
          <w:insideV w:val="nil"/>
        </w:tcBorders>
        <w:shd w:val="clear" w:color="auto" w:fill="B3DD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73BC6"/>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73BC6"/>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2C9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2C90" w:themeFill="accent1"/>
      </w:tcPr>
    </w:tblStylePr>
    <w:tblStylePr w:type="lastCol">
      <w:rPr>
        <w:b/>
        <w:bCs/>
        <w:color w:val="FFFFFF" w:themeColor="background1"/>
      </w:rPr>
      <w:tblPr/>
      <w:tcPr>
        <w:tcBorders>
          <w:left w:val="nil"/>
          <w:right w:val="nil"/>
          <w:insideH w:val="nil"/>
          <w:insideV w:val="nil"/>
        </w:tcBorders>
        <w:shd w:val="clear" w:color="auto" w:fill="652C9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73BC6"/>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8" w:themeFill="accent2"/>
      </w:tcPr>
    </w:tblStylePr>
    <w:tblStylePr w:type="lastCol">
      <w:rPr>
        <w:b/>
        <w:bCs/>
        <w:color w:val="FFFFFF" w:themeColor="background1"/>
      </w:rPr>
      <w:tblPr/>
      <w:tcPr>
        <w:tcBorders>
          <w:left w:val="nil"/>
          <w:right w:val="nil"/>
          <w:insideH w:val="nil"/>
          <w:insideV w:val="nil"/>
        </w:tcBorders>
        <w:shd w:val="clear" w:color="auto" w:fill="A6CE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73BC6"/>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73BC6"/>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73BC6"/>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6"/>
      </w:tcPr>
    </w:tblStylePr>
    <w:tblStylePr w:type="lastCol">
      <w:rPr>
        <w:b/>
        <w:bCs/>
        <w:color w:val="FFFFFF" w:themeColor="background1"/>
      </w:rPr>
      <w:tblPr/>
      <w:tcPr>
        <w:tcBorders>
          <w:left w:val="nil"/>
          <w:right w:val="nil"/>
          <w:insideH w:val="nil"/>
          <w:insideV w:val="nil"/>
        </w:tcBorders>
        <w:shd w:val="clear" w:color="auto" w:fill="0072C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73BC6"/>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pacing w:val="2"/>
      <w:sz w:val="24"/>
      <w:szCs w:val="24"/>
    </w:rPr>
  </w:style>
  <w:style w:type="character" w:customStyle="1" w:styleId="MessageHeaderChar">
    <w:name w:val="Message Header Char"/>
    <w:basedOn w:val="DefaultParagraphFont"/>
    <w:link w:val="MessageHeader"/>
    <w:uiPriority w:val="99"/>
    <w:semiHidden/>
    <w:rsid w:val="00E73BC6"/>
    <w:rPr>
      <w:rFonts w:asciiTheme="majorHAnsi" w:eastAsiaTheme="majorEastAsia" w:hAnsiTheme="majorHAnsi" w:cstheme="majorBidi"/>
      <w:spacing w:val="2"/>
      <w:sz w:val="24"/>
      <w:szCs w:val="24"/>
      <w:shd w:val="pct20" w:color="auto" w:fill="auto"/>
    </w:rPr>
  </w:style>
  <w:style w:type="paragraph" w:styleId="NormalWeb">
    <w:name w:val="Normal (Web)"/>
    <w:basedOn w:val="Normal"/>
    <w:uiPriority w:val="99"/>
    <w:unhideWhenUsed/>
    <w:rsid w:val="00E73BC6"/>
    <w:rPr>
      <w:rFonts w:ascii="Times New Roman" w:hAnsi="Times New Roman" w:cs="Times New Roman"/>
      <w:spacing w:val="2"/>
      <w:sz w:val="24"/>
      <w:szCs w:val="24"/>
    </w:rPr>
  </w:style>
  <w:style w:type="paragraph" w:styleId="NormalIndent">
    <w:name w:val="Normal Indent"/>
    <w:basedOn w:val="Normal"/>
    <w:uiPriority w:val="4"/>
    <w:unhideWhenUsed/>
    <w:qFormat/>
    <w:rsid w:val="00E73BC6"/>
    <w:pPr>
      <w:ind w:left="720"/>
    </w:pPr>
    <w:rPr>
      <w:spacing w:val="2"/>
    </w:rPr>
  </w:style>
  <w:style w:type="paragraph" w:styleId="NoteHeading">
    <w:name w:val="Note Heading"/>
    <w:basedOn w:val="Normal"/>
    <w:next w:val="Normal"/>
    <w:link w:val="NoteHeadingChar"/>
    <w:uiPriority w:val="99"/>
    <w:semiHidden/>
    <w:unhideWhenUsed/>
    <w:rsid w:val="00E73BC6"/>
    <w:pPr>
      <w:spacing w:before="0"/>
    </w:pPr>
    <w:rPr>
      <w:spacing w:val="2"/>
    </w:rPr>
  </w:style>
  <w:style w:type="character" w:customStyle="1" w:styleId="NoteHeadingChar">
    <w:name w:val="Note Heading Char"/>
    <w:basedOn w:val="DefaultParagraphFont"/>
    <w:link w:val="NoteHeading"/>
    <w:uiPriority w:val="99"/>
    <w:semiHidden/>
    <w:rsid w:val="00E73BC6"/>
    <w:rPr>
      <w:spacing w:val="2"/>
    </w:rPr>
  </w:style>
  <w:style w:type="character" w:styleId="PlaceholderText">
    <w:name w:val="Placeholder Text"/>
    <w:basedOn w:val="DefaultParagraphFont"/>
    <w:uiPriority w:val="99"/>
    <w:semiHidden/>
    <w:rsid w:val="00E73BC6"/>
    <w:rPr>
      <w:color w:val="808080"/>
    </w:rPr>
  </w:style>
  <w:style w:type="paragraph" w:styleId="PlainText">
    <w:name w:val="Plain Text"/>
    <w:basedOn w:val="Normal"/>
    <w:link w:val="PlainTextChar"/>
    <w:uiPriority w:val="99"/>
    <w:semiHidden/>
    <w:unhideWhenUsed/>
    <w:rsid w:val="00E73BC6"/>
    <w:pPr>
      <w:spacing w:before="0"/>
    </w:pPr>
    <w:rPr>
      <w:rFonts w:ascii="Consolas" w:hAnsi="Consolas" w:cs="Consolas"/>
      <w:spacing w:val="2"/>
      <w:sz w:val="21"/>
      <w:szCs w:val="21"/>
    </w:rPr>
  </w:style>
  <w:style w:type="character" w:customStyle="1" w:styleId="PlainTextChar">
    <w:name w:val="Plain Text Char"/>
    <w:basedOn w:val="DefaultParagraphFont"/>
    <w:link w:val="PlainText"/>
    <w:uiPriority w:val="99"/>
    <w:semiHidden/>
    <w:rsid w:val="00E73BC6"/>
    <w:rPr>
      <w:rFonts w:ascii="Consolas" w:hAnsi="Consolas" w:cs="Consolas"/>
      <w:spacing w:val="2"/>
      <w:sz w:val="21"/>
      <w:szCs w:val="21"/>
    </w:rPr>
  </w:style>
  <w:style w:type="paragraph" w:styleId="BodyTextFirstIndent">
    <w:name w:val="Body Text First Indent"/>
    <w:basedOn w:val="Normal"/>
    <w:link w:val="BodyTextFirstIndentChar"/>
    <w:uiPriority w:val="99"/>
    <w:semiHidden/>
    <w:unhideWhenUsed/>
    <w:rsid w:val="00E73BC6"/>
    <w:pPr>
      <w:ind w:firstLine="360"/>
    </w:pPr>
    <w:rPr>
      <w:spacing w:val="2"/>
    </w:rPr>
  </w:style>
  <w:style w:type="character" w:customStyle="1" w:styleId="BodyTextFirstIndentChar">
    <w:name w:val="Body Text First Indent Char"/>
    <w:basedOn w:val="BodyTextChar"/>
    <w:link w:val="BodyTextFirstIndent"/>
    <w:uiPriority w:val="99"/>
    <w:semiHidden/>
    <w:rsid w:val="00E73BC6"/>
    <w:rPr>
      <w:spacing w:val="2"/>
    </w:rPr>
  </w:style>
  <w:style w:type="paragraph" w:styleId="Signature">
    <w:name w:val="Signature"/>
    <w:basedOn w:val="Normal"/>
    <w:link w:val="SignatureChar"/>
    <w:uiPriority w:val="99"/>
    <w:semiHidden/>
    <w:unhideWhenUsed/>
    <w:rsid w:val="00E73BC6"/>
    <w:pPr>
      <w:spacing w:before="0"/>
      <w:ind w:left="4252"/>
    </w:pPr>
    <w:rPr>
      <w:spacing w:val="2"/>
    </w:rPr>
  </w:style>
  <w:style w:type="character" w:customStyle="1" w:styleId="SignatureChar">
    <w:name w:val="Signature Char"/>
    <w:basedOn w:val="DefaultParagraphFont"/>
    <w:link w:val="Signature"/>
    <w:uiPriority w:val="99"/>
    <w:semiHidden/>
    <w:rsid w:val="00E73BC6"/>
    <w:rPr>
      <w:spacing w:val="2"/>
    </w:rPr>
  </w:style>
  <w:style w:type="character" w:styleId="Strong">
    <w:name w:val="Strong"/>
    <w:basedOn w:val="DefaultParagraphFont"/>
    <w:uiPriority w:val="98"/>
    <w:rsid w:val="00E73BC6"/>
    <w:rPr>
      <w:b/>
      <w:bCs/>
    </w:rPr>
  </w:style>
  <w:style w:type="paragraph" w:styleId="Subtitle">
    <w:name w:val="Subtitle"/>
    <w:basedOn w:val="Normal"/>
    <w:next w:val="Normal"/>
    <w:link w:val="SubtitleChar"/>
    <w:uiPriority w:val="11"/>
    <w:rsid w:val="00E73BC6"/>
    <w:pPr>
      <w:numPr>
        <w:ilvl w:val="1"/>
      </w:numPr>
    </w:pPr>
    <w:rPr>
      <w:rFonts w:asciiTheme="majorHAnsi" w:eastAsiaTheme="majorEastAsia" w:hAnsiTheme="majorHAnsi" w:cstheme="majorBidi"/>
      <w:i/>
      <w:iCs/>
      <w:color w:val="652C90" w:themeColor="accent1"/>
      <w:spacing w:val="15"/>
      <w:sz w:val="24"/>
      <w:szCs w:val="24"/>
    </w:rPr>
  </w:style>
  <w:style w:type="character" w:customStyle="1" w:styleId="SubtitleChar">
    <w:name w:val="Subtitle Char"/>
    <w:basedOn w:val="DefaultParagraphFont"/>
    <w:link w:val="Subtitle"/>
    <w:uiPriority w:val="11"/>
    <w:rsid w:val="00E73BC6"/>
    <w:rPr>
      <w:rFonts w:asciiTheme="majorHAnsi" w:eastAsiaTheme="majorEastAsia" w:hAnsiTheme="majorHAnsi" w:cstheme="majorBidi"/>
      <w:i/>
      <w:iCs/>
      <w:color w:val="652C90" w:themeColor="accent1"/>
      <w:spacing w:val="15"/>
      <w:sz w:val="24"/>
      <w:szCs w:val="24"/>
    </w:rPr>
  </w:style>
  <w:style w:type="table" w:styleId="Table3Deffects1">
    <w:name w:val="Table 3D effects 1"/>
    <w:basedOn w:val="TableNormal"/>
    <w:uiPriority w:val="99"/>
    <w:unhideWhenUsed/>
    <w:rsid w:val="00E73BC6"/>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E73BC6"/>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E73BC6"/>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E73BC6"/>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E73BC6"/>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E73BC6"/>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E73BC6"/>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E73BC6"/>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E73BC6"/>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E73BC6"/>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E73BC6"/>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E73BC6"/>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E73BC6"/>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E73BC6"/>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E73BC6"/>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E73BC6"/>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E73BC6"/>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E73BC6"/>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E73BC6"/>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E73BC6"/>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E73BC6"/>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E73BC6"/>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E73BC6"/>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E73BC6"/>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E73BC6"/>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E73BC6"/>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E73BC6"/>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E73BC6"/>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E73BC6"/>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E73BC6"/>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E73BC6"/>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E73BC6"/>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E73BC6"/>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73BC6"/>
    <w:pPr>
      <w:ind w:left="220" w:hanging="220"/>
    </w:pPr>
    <w:rPr>
      <w:spacing w:val="2"/>
    </w:rPr>
  </w:style>
  <w:style w:type="table" w:customStyle="1" w:styleId="ModelReportFinancialTable">
    <w:name w:val="Model Report Financial Table"/>
    <w:basedOn w:val="TableNormal"/>
    <w:uiPriority w:val="99"/>
    <w:rsid w:val="00E73BC6"/>
    <w:pPr>
      <w:spacing w:before="20" w:after="20"/>
      <w:ind w:left="170" w:hanging="170"/>
      <w:jc w:val="right"/>
    </w:pPr>
    <w:rPr>
      <w:sz w:val="16"/>
    </w:rPr>
    <w:tblPr>
      <w:tblStyleRowBandSize w:val="1"/>
      <w:tblStyleColBandSize w:val="1"/>
      <w:tblCellMar>
        <w:left w:w="57" w:type="dxa"/>
        <w:right w:w="57" w:type="dxa"/>
      </w:tblCellMar>
    </w:tblPr>
    <w:tblStylePr w:type="firstRow">
      <w:pPr>
        <w:jc w:val="right"/>
      </w:pPr>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wordWrap/>
        <w:ind w:firstLineChars="0" w:firstLine="0"/>
        <w:jc w:val="left"/>
      </w:pPr>
      <w:rPr>
        <w:color w:val="0072CE" w:themeColor="accent4"/>
        <w:sz w:val="14"/>
      </w:rPr>
    </w:tblStylePr>
    <w:tblStylePr w:type="band2Vert">
      <w:tblPr/>
      <w:tcPr>
        <w:shd w:val="clear" w:color="auto" w:fill="D9D9D6" w:themeFill="background2"/>
      </w:tcPr>
    </w:tblStylePr>
    <w:tblStylePr w:type="nwCell">
      <w:pPr>
        <w:jc w:val="left"/>
      </w:pPr>
      <w:rPr>
        <w:i/>
        <w:sz w:val="14"/>
      </w:rPr>
      <w:tblPr/>
      <w:tcPr>
        <w:shd w:val="clear" w:color="auto" w:fill="FFFFFF" w:themeFill="background1"/>
        <w:vAlign w:val="bottom"/>
      </w:tcPr>
    </w:tblStylePr>
    <w:tblStylePr w:type="swCell">
      <w:rPr>
        <w:b w:val="0"/>
      </w:rPr>
      <w:tblPr/>
      <w:tcPr>
        <w:tcBorders>
          <w:top w:val="nil"/>
          <w:left w:val="nil"/>
          <w:bottom w:val="nil"/>
          <w:right w:val="nil"/>
          <w:insideH w:val="nil"/>
          <w:insideV w:val="nil"/>
          <w:tl2br w:val="nil"/>
          <w:tr2bl w:val="nil"/>
        </w:tcBorders>
      </w:tcPr>
    </w:tblStylePr>
  </w:style>
  <w:style w:type="table" w:styleId="TableProfessional">
    <w:name w:val="Table Professional"/>
    <w:basedOn w:val="TableNormal"/>
    <w:uiPriority w:val="99"/>
    <w:unhideWhenUsed/>
    <w:rsid w:val="00E73BC6"/>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E73BC6"/>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E73BC6"/>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E73BC6"/>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E73BC6"/>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E73BC6"/>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E73BC6"/>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E73BC6"/>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E73BC6"/>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E73BC6"/>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73BC6"/>
    <w:rPr>
      <w:rFonts w:asciiTheme="majorHAnsi" w:eastAsiaTheme="majorEastAsia" w:hAnsiTheme="majorHAnsi" w:cstheme="majorBidi"/>
      <w:b/>
      <w:bCs/>
      <w:spacing w:val="2"/>
      <w:sz w:val="24"/>
      <w:szCs w:val="24"/>
    </w:rPr>
  </w:style>
  <w:style w:type="paragraph" w:styleId="TOCHeading">
    <w:name w:val="TOC Heading"/>
    <w:basedOn w:val="Heading10"/>
    <w:next w:val="Normal"/>
    <w:uiPriority w:val="90"/>
    <w:unhideWhenUsed/>
    <w:qFormat/>
    <w:rsid w:val="00E73BC6"/>
    <w:pPr>
      <w:pageBreakBefore w:val="0"/>
      <w:spacing w:before="480"/>
      <w:outlineLvl w:val="9"/>
    </w:pPr>
    <w:rPr>
      <w:caps w:val="0"/>
      <w:color w:val="4B216B" w:themeColor="accent1" w:themeShade="BF"/>
      <w:spacing w:val="0"/>
    </w:rPr>
  </w:style>
  <w:style w:type="table" w:customStyle="1" w:styleId="ModelReportGuidanceTable">
    <w:name w:val="Model Report Guidance Table"/>
    <w:basedOn w:val="TableNormal"/>
    <w:uiPriority w:val="99"/>
    <w:rsid w:val="00FA656D"/>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60" w:beforeAutospacing="0" w:afterLines="0" w:after="60" w:afterAutospacing="0"/>
      </w:pPr>
      <w:rPr>
        <w:b/>
        <w:color w:val="FFFFFF" w:themeColor="background1"/>
      </w:rPr>
      <w:tblPr/>
      <w:tcPr>
        <w:shd w:val="clear" w:color="auto" w:fill="0072CE" w:themeFill="accent4"/>
      </w:tcPr>
    </w:tblStylePr>
  </w:style>
  <w:style w:type="character" w:customStyle="1" w:styleId="ListBulletChar">
    <w:name w:val="List Bullet Char"/>
    <w:basedOn w:val="DefaultParagraphFont"/>
    <w:link w:val="ListBullet"/>
    <w:uiPriority w:val="19"/>
    <w:rsid w:val="00E73BC6"/>
  </w:style>
  <w:style w:type="character" w:customStyle="1" w:styleId="SourceReference">
    <w:name w:val="Source Reference"/>
    <w:basedOn w:val="DefaultParagraphFont"/>
    <w:uiPriority w:val="54"/>
    <w:rsid w:val="00E73BC6"/>
    <w:rPr>
      <w:noProof/>
      <w:color w:val="0072CE" w:themeColor="accent4"/>
      <w:sz w:val="14"/>
      <w:lang w:val="en-AU"/>
    </w:rPr>
  </w:style>
  <w:style w:type="paragraph" w:customStyle="1" w:styleId="Tabletext">
    <w:name w:val="Table text"/>
    <w:basedOn w:val="TableofFigures"/>
    <w:link w:val="TabletextChar"/>
    <w:uiPriority w:val="6"/>
    <w:qFormat/>
    <w:rsid w:val="00E73BC6"/>
    <w:pPr>
      <w:keepLines w:val="0"/>
      <w:spacing w:before="20" w:after="20"/>
      <w:ind w:left="170" w:hanging="170"/>
    </w:pPr>
    <w:rPr>
      <w:rFonts w:eastAsia="Tahoma" w:cs="Arial"/>
      <w:noProof/>
      <w:spacing w:val="2"/>
      <w:sz w:val="16"/>
      <w:lang w:eastAsia="en-AU"/>
    </w:rPr>
  </w:style>
  <w:style w:type="paragraph" w:styleId="Revision">
    <w:name w:val="Revision"/>
    <w:hidden/>
    <w:uiPriority w:val="99"/>
    <w:semiHidden/>
    <w:rsid w:val="00E73BC6"/>
    <w:pPr>
      <w:spacing w:before="0"/>
    </w:pPr>
    <w:rPr>
      <w:spacing w:val="2"/>
    </w:rPr>
  </w:style>
  <w:style w:type="character" w:customStyle="1" w:styleId="millionChar">
    <w:name w:val="$million Char"/>
    <w:link w:val="million"/>
    <w:rsid w:val="00E73BC6"/>
    <w:rPr>
      <w:rFonts w:ascii="Arial" w:hAnsi="Arial"/>
      <w:i/>
      <w:spacing w:val="6"/>
      <w:sz w:val="16"/>
      <w:szCs w:val="16"/>
    </w:rPr>
  </w:style>
  <w:style w:type="table" w:customStyle="1" w:styleId="ModelReportGuidanceTable1">
    <w:name w:val="Model Report Guidance Table1"/>
    <w:basedOn w:val="TableNormal"/>
    <w:uiPriority w:val="99"/>
    <w:rsid w:val="00E73BC6"/>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numbering" w:customStyle="1" w:styleId="Bullet2">
    <w:name w:val="Bullet2"/>
    <w:uiPriority w:val="99"/>
    <w:rsid w:val="00E73BC6"/>
  </w:style>
  <w:style w:type="paragraph" w:customStyle="1" w:styleId="Smallline">
    <w:name w:val="Small line"/>
    <w:basedOn w:val="Normal"/>
    <w:qFormat/>
    <w:rsid w:val="00E73BC6"/>
    <w:pPr>
      <w:keepLines w:val="0"/>
      <w:tabs>
        <w:tab w:val="left" w:pos="360"/>
      </w:tabs>
      <w:spacing w:before="0" w:line="257" w:lineRule="auto"/>
      <w:ind w:left="360" w:hanging="360"/>
    </w:pPr>
    <w:rPr>
      <w:rFonts w:ascii="Arial" w:hAnsi="Arial"/>
      <w:spacing w:val="6"/>
      <w:sz w:val="4"/>
      <w:szCs w:val="4"/>
    </w:rPr>
  </w:style>
  <w:style w:type="paragraph" w:customStyle="1" w:styleId="Tabletextheadingleft">
    <w:name w:val="Table text heading left"/>
    <w:rsid w:val="00E73BC6"/>
    <w:pPr>
      <w:spacing w:before="100" w:after="40"/>
    </w:pPr>
    <w:rPr>
      <w:rFonts w:ascii="Arial" w:hAnsi="Arial"/>
      <w:i/>
      <w:color w:val="FFFFFF" w:themeColor="background1"/>
      <w:spacing w:val="6"/>
      <w:sz w:val="16"/>
      <w:szCs w:val="16"/>
    </w:rPr>
  </w:style>
  <w:style w:type="table" w:customStyle="1" w:styleId="Modeltable">
    <w:name w:val="Model table"/>
    <w:basedOn w:val="TableNormal"/>
    <w:uiPriority w:val="99"/>
    <w:rsid w:val="00E73BC6"/>
    <w:pPr>
      <w:spacing w:before="20" w:after="20"/>
    </w:pPr>
    <w:rPr>
      <w:rFonts w:ascii="Arial" w:hAnsi="Arial"/>
      <w:sz w:val="16"/>
      <w:szCs w:val="22"/>
    </w:rPr>
    <w:tblPr>
      <w:tblStyleRowBandSize w:val="1"/>
      <w:tblStyleColBandSize w:val="1"/>
      <w:tblBorders>
        <w:bottom w:val="single" w:sz="12" w:space="0" w:color="000000" w:themeColor="text1"/>
      </w:tblBorders>
      <w:tblCellMar>
        <w:left w:w="43" w:type="dxa"/>
        <w:right w:w="43" w:type="dxa"/>
      </w:tblCellMar>
    </w:tblPr>
    <w:tblStylePr w:type="firstRow">
      <w:rPr>
        <w:rFonts w:ascii="Arial" w:hAnsi="Arial"/>
        <w:color w:val="FFFFFF" w:themeColor="background1"/>
        <w:sz w:val="18"/>
      </w:rPr>
      <w:tblPr/>
      <w:tcPr>
        <w:shd w:val="clear" w:color="auto" w:fill="000000" w:themeFill="text1"/>
        <w:vAlign w:val="bottom"/>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band1Horz">
      <w:tblPr/>
      <w:tcPr>
        <w:shd w:val="clear" w:color="auto" w:fill="D9D9D9"/>
      </w:tcPr>
    </w:tblStylePr>
  </w:style>
  <w:style w:type="paragraph" w:customStyle="1" w:styleId="Tabletextbold">
    <w:name w:val="Table text bold"/>
    <w:qFormat/>
    <w:rsid w:val="00E73BC6"/>
    <w:pPr>
      <w:spacing w:after="20" w:line="276" w:lineRule="auto"/>
    </w:pPr>
    <w:rPr>
      <w:rFonts w:ascii="Arial" w:hAnsi="Arial"/>
      <w:b/>
      <w:spacing w:val="6"/>
      <w:sz w:val="16"/>
      <w:szCs w:val="16"/>
    </w:rPr>
  </w:style>
  <w:style w:type="paragraph" w:customStyle="1" w:styleId="Tabletextcentred">
    <w:name w:val="Table text centred"/>
    <w:basedOn w:val="Tabletext"/>
    <w:rsid w:val="00E73BC6"/>
    <w:pPr>
      <w:jc w:val="center"/>
    </w:pPr>
  </w:style>
  <w:style w:type="character" w:customStyle="1" w:styleId="TabletextChar">
    <w:name w:val="Table text Char"/>
    <w:link w:val="Tabletext"/>
    <w:uiPriority w:val="6"/>
    <w:rsid w:val="00E73BC6"/>
    <w:rPr>
      <w:rFonts w:eastAsia="Tahoma" w:cs="Arial"/>
      <w:noProof/>
      <w:spacing w:val="2"/>
      <w:sz w:val="16"/>
      <w:lang w:eastAsia="en-AU"/>
    </w:rPr>
  </w:style>
  <w:style w:type="paragraph" w:customStyle="1" w:styleId="Heading2nonTOC">
    <w:name w:val="Heading 2 (non TOC)"/>
    <w:basedOn w:val="Heading20"/>
    <w:next w:val="Normal"/>
    <w:uiPriority w:val="12"/>
    <w:qFormat/>
    <w:rsid w:val="00E73BC6"/>
    <w:pPr>
      <w:numPr>
        <w:ilvl w:val="1"/>
      </w:numPr>
      <w:tabs>
        <w:tab w:val="left" w:pos="964"/>
        <w:tab w:val="right" w:pos="9582"/>
      </w:tabs>
      <w:spacing w:before="240"/>
    </w:pPr>
    <w:rPr>
      <w:bCs w:val="0"/>
      <w:sz w:val="24"/>
    </w:rPr>
  </w:style>
  <w:style w:type="paragraph" w:customStyle="1" w:styleId="Subheading">
    <w:name w:val="Subheading"/>
    <w:basedOn w:val="Normal"/>
    <w:next w:val="Normal"/>
    <w:uiPriority w:val="49"/>
    <w:qFormat/>
    <w:rsid w:val="00E73BC6"/>
    <w:pPr>
      <w:keepNext/>
      <w:keepLines w:val="0"/>
      <w:tabs>
        <w:tab w:val="right" w:pos="9582"/>
      </w:tabs>
      <w:spacing w:before="200" w:after="160"/>
    </w:pPr>
    <w:rPr>
      <w:rFonts w:asciiTheme="majorHAnsi" w:hAnsiTheme="majorHAnsi"/>
      <w:b/>
      <w:spacing w:val="-2"/>
      <w:szCs w:val="20"/>
    </w:rPr>
  </w:style>
  <w:style w:type="paragraph" w:customStyle="1" w:styleId="Heading2blue">
    <w:name w:val="Heading 2 blue"/>
    <w:basedOn w:val="Heading20"/>
    <w:uiPriority w:val="18"/>
    <w:rsid w:val="00E73BC6"/>
    <w:pPr>
      <w:spacing w:before="240" w:after="120"/>
    </w:pPr>
    <w:rPr>
      <w:rFonts w:ascii="Arial" w:hAnsi="Arial"/>
      <w:bCs w:val="0"/>
      <w:color w:val="0072CE" w:themeColor="accent4"/>
      <w:sz w:val="24"/>
    </w:rPr>
  </w:style>
  <w:style w:type="character" w:customStyle="1" w:styleId="ReferenceChar">
    <w:name w:val="Reference Char"/>
    <w:rsid w:val="00E73BC6"/>
    <w:rPr>
      <w:rFonts w:eastAsia="Tahoma" w:cs="Arial"/>
      <w:iCs/>
      <w:noProof/>
      <w:color w:val="0072CE" w:themeColor="accent4"/>
      <w:spacing w:val="2"/>
      <w:sz w:val="14"/>
      <w:szCs w:val="14"/>
      <w:lang w:eastAsia="en-AU"/>
    </w:rPr>
  </w:style>
  <w:style w:type="paragraph" w:customStyle="1" w:styleId="Guidancenoborder">
    <w:name w:val="Guidance no border"/>
    <w:basedOn w:val="Normal"/>
    <w:qFormat/>
    <w:rsid w:val="00E73BC6"/>
    <w:pPr>
      <w:keepLines w:val="0"/>
      <w:spacing w:after="120"/>
    </w:pPr>
    <w:rPr>
      <w:rFonts w:ascii="Arial" w:hAnsi="Arial"/>
      <w:color w:val="0072CE" w:themeColor="accent4"/>
      <w:spacing w:val="2"/>
    </w:rPr>
  </w:style>
  <w:style w:type="paragraph" w:customStyle="1" w:styleId="Guidanceindentnoborder">
    <w:name w:val="Guidance indent no border"/>
    <w:basedOn w:val="Normal"/>
    <w:qFormat/>
    <w:rsid w:val="00E73BC6"/>
    <w:pPr>
      <w:keepLines w:val="0"/>
      <w:tabs>
        <w:tab w:val="left" w:pos="450"/>
      </w:tabs>
      <w:spacing w:before="60" w:after="60"/>
      <w:ind w:left="446" w:hanging="446"/>
      <w:contextualSpacing/>
    </w:pPr>
    <w:rPr>
      <w:rFonts w:ascii="Arial" w:hAnsi="Arial"/>
      <w:color w:val="0072CE" w:themeColor="accent4"/>
      <w:spacing w:val="2"/>
    </w:rPr>
  </w:style>
  <w:style w:type="paragraph" w:customStyle="1" w:styleId="Heading3unnumbered">
    <w:name w:val="Heading 3 (unnumbered)"/>
    <w:basedOn w:val="Heading30"/>
    <w:next w:val="Normal"/>
    <w:uiPriority w:val="12"/>
    <w:qFormat/>
    <w:rsid w:val="00E73BC6"/>
    <w:pPr>
      <w:spacing w:before="240" w:after="120"/>
      <w:ind w:left="737" w:hanging="737"/>
    </w:pPr>
    <w:rPr>
      <w:rFonts w:ascii="Arial" w:hAnsi="Arial"/>
      <w:szCs w:val="26"/>
    </w:rPr>
  </w:style>
  <w:style w:type="paragraph" w:customStyle="1" w:styleId="Guidanceheading1">
    <w:name w:val="Guidance heading 1"/>
    <w:uiPriority w:val="4"/>
    <w:qFormat/>
    <w:rsid w:val="00E73BC6"/>
    <w:pPr>
      <w:keepNext/>
      <w:pBdr>
        <w:left w:val="single" w:sz="6" w:space="4" w:color="0072CE"/>
        <w:right w:val="single" w:sz="6" w:space="4" w:color="0072CE"/>
      </w:pBdr>
      <w:spacing w:before="160"/>
    </w:pPr>
    <w:rPr>
      <w:rFonts w:ascii="Arial" w:hAnsi="Arial"/>
      <w:b/>
      <w:color w:val="0072CE"/>
      <w:spacing w:val="6"/>
      <w:szCs w:val="22"/>
    </w:rPr>
  </w:style>
  <w:style w:type="paragraph" w:customStyle="1" w:styleId="Guidancebulletnoborder">
    <w:name w:val="Guidance bullet no border"/>
    <w:basedOn w:val="Guidancebullet"/>
    <w:qFormat/>
    <w:rsid w:val="00E73BC6"/>
    <w:pPr>
      <w:numPr>
        <w:numId w:val="0"/>
      </w:numPr>
      <w:pBdr>
        <w:left w:val="none" w:sz="0" w:space="0" w:color="auto"/>
        <w:right w:val="none" w:sz="0" w:space="0" w:color="auto"/>
      </w:pBdr>
      <w:tabs>
        <w:tab w:val="num" w:pos="360"/>
      </w:tabs>
      <w:ind w:left="284" w:hanging="284"/>
    </w:pPr>
  </w:style>
  <w:style w:type="paragraph" w:styleId="BodyTextIndent">
    <w:name w:val="Body Text Indent"/>
    <w:basedOn w:val="Normal"/>
    <w:link w:val="BodyTextIndentChar"/>
    <w:uiPriority w:val="99"/>
    <w:unhideWhenUsed/>
    <w:rsid w:val="00E73BC6"/>
    <w:pPr>
      <w:spacing w:after="120"/>
      <w:ind w:left="283"/>
    </w:pPr>
    <w:rPr>
      <w:spacing w:val="2"/>
    </w:rPr>
  </w:style>
  <w:style w:type="character" w:customStyle="1" w:styleId="BodyTextIndentChar">
    <w:name w:val="Body Text Indent Char"/>
    <w:basedOn w:val="DefaultParagraphFont"/>
    <w:link w:val="BodyTextIndent"/>
    <w:uiPriority w:val="99"/>
    <w:rsid w:val="00E73BC6"/>
    <w:rPr>
      <w:spacing w:val="2"/>
    </w:rPr>
  </w:style>
  <w:style w:type="paragraph" w:customStyle="1" w:styleId="Headingnotecontinued">
    <w:name w:val="Heading (note continued)"/>
    <w:basedOn w:val="Headingnote"/>
    <w:next w:val="Normal"/>
    <w:uiPriority w:val="99"/>
    <w:unhideWhenUsed/>
    <w:qFormat/>
    <w:rsid w:val="00E73BC6"/>
  </w:style>
  <w:style w:type="paragraph" w:customStyle="1" w:styleId="Heading1Pt3">
    <w:name w:val="Heading 1 Pt3"/>
    <w:basedOn w:val="Heading10"/>
    <w:qFormat/>
    <w:rsid w:val="00E73BC6"/>
    <w:pPr>
      <w:pageBreakBefore w:val="0"/>
      <w:numPr>
        <w:numId w:val="94"/>
      </w:numPr>
      <w:pBdr>
        <w:bottom w:val="single" w:sz="12" w:space="1" w:color="53565A"/>
      </w:pBdr>
      <w:spacing w:before="360" w:after="120"/>
    </w:pPr>
    <w:rPr>
      <w:rFonts w:ascii="Arial" w:hAnsi="Arial"/>
      <w:color w:val="53565A"/>
      <w:sz w:val="29"/>
    </w:rPr>
  </w:style>
  <w:style w:type="paragraph" w:customStyle="1" w:styleId="HighlightBullet">
    <w:name w:val="Highlight Bullet"/>
    <w:basedOn w:val="ListBullet"/>
    <w:next w:val="Normal"/>
    <w:uiPriority w:val="7"/>
    <w:qFormat/>
    <w:rsid w:val="00E73BC6"/>
    <w:pPr>
      <w:keepLines w:val="0"/>
      <w:shd w:val="clear" w:color="auto" w:fill="EBEBEB"/>
      <w:spacing w:before="60" w:after="60"/>
      <w:contextualSpacing/>
    </w:pPr>
    <w:rPr>
      <w:spacing w:val="2"/>
      <w:szCs w:val="20"/>
    </w:rPr>
  </w:style>
  <w:style w:type="paragraph" w:customStyle="1" w:styleId="HighlightText">
    <w:name w:val="Highlight Text"/>
    <w:basedOn w:val="Normal"/>
    <w:uiPriority w:val="7"/>
    <w:qFormat/>
    <w:rsid w:val="00E73BC6"/>
    <w:pPr>
      <w:keepLines w:val="0"/>
      <w:shd w:val="clear" w:color="auto" w:fill="EBEBEB"/>
      <w:spacing w:after="60"/>
    </w:pPr>
    <w:rPr>
      <w:spacing w:val="2"/>
      <w:szCs w:val="20"/>
    </w:rPr>
  </w:style>
  <w:style w:type="paragraph" w:customStyle="1" w:styleId="HighlightHeading">
    <w:name w:val="Highlight Heading"/>
    <w:basedOn w:val="HighlightText"/>
    <w:uiPriority w:val="7"/>
    <w:qFormat/>
    <w:rsid w:val="00E73BC6"/>
    <w:pPr>
      <w:keepNext/>
    </w:pPr>
    <w:rPr>
      <w:i/>
    </w:rPr>
  </w:style>
  <w:style w:type="paragraph" w:customStyle="1" w:styleId="Heading1a">
    <w:name w:val="Heading 1a"/>
    <w:basedOn w:val="Heading10"/>
    <w:rsid w:val="00E73BC6"/>
    <w:pPr>
      <w:pageBreakBefore w:val="0"/>
      <w:pBdr>
        <w:bottom w:val="single" w:sz="12" w:space="1" w:color="53565A"/>
      </w:pBdr>
      <w:spacing w:before="360" w:after="120"/>
      <w:ind w:left="720" w:hanging="360"/>
    </w:pPr>
    <w:rPr>
      <w:rFonts w:ascii="Arial" w:hAnsi="Arial"/>
      <w:color w:val="53565A"/>
      <w:sz w:val="29"/>
    </w:rPr>
  </w:style>
  <w:style w:type="paragraph" w:customStyle="1" w:styleId="Listalpha0">
    <w:name w:val="List alpha"/>
    <w:basedOn w:val="Normal"/>
    <w:uiPriority w:val="4"/>
    <w:qFormat/>
    <w:rsid w:val="00E73BC6"/>
    <w:pPr>
      <w:keepLines w:val="0"/>
      <w:tabs>
        <w:tab w:val="left" w:pos="900"/>
      </w:tabs>
      <w:spacing w:before="60" w:after="60"/>
      <w:ind w:left="558" w:hanging="558"/>
    </w:pPr>
    <w:rPr>
      <w:spacing w:val="2"/>
    </w:rPr>
  </w:style>
  <w:style w:type="paragraph" w:customStyle="1" w:styleId="Normalblue">
    <w:name w:val="Normal blue"/>
    <w:basedOn w:val="Normal"/>
    <w:uiPriority w:val="18"/>
    <w:rsid w:val="00E73BC6"/>
    <w:pPr>
      <w:keepLines w:val="0"/>
      <w:spacing w:after="120"/>
    </w:pPr>
    <w:rPr>
      <w:rFonts w:ascii="Arial" w:hAnsi="Arial"/>
      <w:color w:val="0072CE" w:themeColor="accent4"/>
      <w:spacing w:val="2"/>
      <w:szCs w:val="22"/>
    </w:rPr>
  </w:style>
  <w:style w:type="paragraph" w:customStyle="1" w:styleId="Normalblueindent">
    <w:name w:val="Normal blue indent"/>
    <w:basedOn w:val="Normalblue"/>
    <w:uiPriority w:val="18"/>
    <w:rsid w:val="00E73BC6"/>
    <w:pPr>
      <w:ind w:left="360"/>
    </w:pPr>
    <w:rPr>
      <w:spacing w:val="0"/>
    </w:rPr>
  </w:style>
  <w:style w:type="paragraph" w:customStyle="1" w:styleId="Heading5blue">
    <w:name w:val="Heading 5 blue"/>
    <w:basedOn w:val="Heading5"/>
    <w:uiPriority w:val="18"/>
    <w:rsid w:val="00E73BC6"/>
    <w:pPr>
      <w:numPr>
        <w:ilvl w:val="4"/>
        <w:numId w:val="94"/>
      </w:numPr>
      <w:spacing w:before="100" w:after="40"/>
    </w:pPr>
    <w:rPr>
      <w:rFonts w:ascii="Arial" w:hAnsi="Arial"/>
      <w:b/>
      <w:iCs/>
      <w:color w:val="0072CE" w:themeColor="accent4"/>
      <w:spacing w:val="-2"/>
      <w:szCs w:val="26"/>
    </w:rPr>
  </w:style>
  <w:style w:type="paragraph" w:customStyle="1" w:styleId="Referencered">
    <w:name w:val="Reference red"/>
    <w:qFormat/>
    <w:rsid w:val="00E73BC6"/>
    <w:pPr>
      <w:keepNext/>
      <w:spacing w:before="0"/>
    </w:pPr>
    <w:rPr>
      <w:rFonts w:ascii="Arial" w:eastAsia="Tahoma" w:hAnsi="Arial" w:cs="Arial Narrow"/>
      <w:color w:val="D50032"/>
      <w:sz w:val="14"/>
      <w:szCs w:val="16"/>
      <w:lang w:eastAsia="en-AU"/>
    </w:rPr>
  </w:style>
  <w:style w:type="paragraph" w:customStyle="1" w:styleId="OGBullet">
    <w:name w:val="OGBullet"/>
    <w:basedOn w:val="Normal"/>
    <w:semiHidden/>
    <w:rsid w:val="00E73BC6"/>
    <w:pPr>
      <w:keepLines w:val="0"/>
      <w:numPr>
        <w:numId w:val="101"/>
      </w:numPr>
      <w:spacing w:before="0" w:after="120"/>
    </w:pPr>
    <w:rPr>
      <w:rFonts w:ascii="Calibri" w:eastAsia="Times New Roman" w:hAnsi="Calibri" w:cs="Times New Roman"/>
      <w:sz w:val="22"/>
    </w:rPr>
  </w:style>
  <w:style w:type="paragraph" w:customStyle="1" w:styleId="Subheadingunderline">
    <w:name w:val="Subheading (underline)"/>
    <w:basedOn w:val="Subheading"/>
    <w:next w:val="Normal"/>
    <w:uiPriority w:val="50"/>
    <w:qFormat/>
    <w:rsid w:val="00E73BC6"/>
    <w:pPr>
      <w:pBdr>
        <w:bottom w:val="single" w:sz="6" w:space="1" w:color="53565A"/>
      </w:pBdr>
      <w:spacing w:after="120"/>
    </w:pPr>
  </w:style>
  <w:style w:type="paragraph" w:customStyle="1" w:styleId="Guidanceindent2noborder">
    <w:name w:val="Guidance indent 2 no border"/>
    <w:basedOn w:val="Guidanceindentnoborder"/>
    <w:qFormat/>
    <w:rsid w:val="00E73BC6"/>
    <w:pPr>
      <w:tabs>
        <w:tab w:val="clear" w:pos="450"/>
      </w:tabs>
      <w:ind w:left="806" w:hanging="360"/>
    </w:pPr>
  </w:style>
  <w:style w:type="table" w:customStyle="1" w:styleId="TableGrid20">
    <w:name w:val="Table Grid2"/>
    <w:basedOn w:val="TableNormal"/>
    <w:next w:val="TableGrid"/>
    <w:rsid w:val="00E73BC6"/>
    <w:pPr>
      <w:spacing w:befor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luebullet">
    <w:name w:val="Table text blue bullet"/>
    <w:basedOn w:val="Tabletextblue"/>
    <w:uiPriority w:val="16"/>
    <w:qFormat/>
    <w:rsid w:val="00E73BC6"/>
    <w:pPr>
      <w:numPr>
        <w:numId w:val="104"/>
      </w:numPr>
      <w:ind w:left="397" w:hanging="397"/>
      <w:contextualSpacing/>
    </w:pPr>
  </w:style>
  <w:style w:type="paragraph" w:customStyle="1" w:styleId="TableTextCentred0">
    <w:name w:val="Table Text Centred"/>
    <w:basedOn w:val="Tabletext"/>
    <w:rsid w:val="00E73BC6"/>
    <w:pPr>
      <w:spacing w:before="30" w:after="30"/>
      <w:jc w:val="center"/>
    </w:pPr>
    <w:rPr>
      <w:rFonts w:ascii="Calibri" w:hAnsi="Calibri"/>
      <w:spacing w:val="0"/>
      <w:sz w:val="18"/>
    </w:rPr>
  </w:style>
  <w:style w:type="paragraph" w:customStyle="1" w:styleId="TabletextIndent">
    <w:name w:val="Table text Indent"/>
    <w:basedOn w:val="Normal"/>
    <w:rsid w:val="00E73BC6"/>
    <w:pPr>
      <w:keepLines w:val="0"/>
      <w:spacing w:before="20" w:after="20"/>
      <w:ind w:left="259"/>
    </w:pPr>
    <w:rPr>
      <w:rFonts w:eastAsia="Tahoma" w:cs="Arial"/>
      <w:sz w:val="16"/>
      <w:lang w:eastAsia="en-AU"/>
    </w:rPr>
  </w:style>
  <w:style w:type="paragraph" w:customStyle="1" w:styleId="Tablebullet">
    <w:name w:val="Table bullet"/>
    <w:basedOn w:val="Tabletext"/>
    <w:uiPriority w:val="7"/>
    <w:rsid w:val="00E73BC6"/>
    <w:pPr>
      <w:numPr>
        <w:numId w:val="102"/>
      </w:numPr>
      <w:tabs>
        <w:tab w:val="clear" w:pos="0"/>
        <w:tab w:val="left" w:pos="288"/>
      </w:tabs>
      <w:spacing w:before="30" w:after="30" w:line="252" w:lineRule="auto"/>
      <w:ind w:left="288" w:hanging="288"/>
      <w:contextualSpacing/>
    </w:pPr>
    <w:rPr>
      <w:rFonts w:ascii="Arial" w:eastAsiaTheme="minorHAnsi" w:hAnsi="Arial" w:cstheme="minorBidi"/>
      <w:noProof w:val="0"/>
      <w:spacing w:val="6"/>
      <w:szCs w:val="16"/>
      <w:lang w:eastAsia="en-US"/>
    </w:rPr>
  </w:style>
  <w:style w:type="paragraph" w:customStyle="1" w:styleId="Tabledash">
    <w:name w:val="Table dash"/>
    <w:uiPriority w:val="6"/>
    <w:rsid w:val="00E73BC6"/>
    <w:pPr>
      <w:numPr>
        <w:numId w:val="103"/>
      </w:numPr>
      <w:spacing w:before="30" w:after="30" w:line="276" w:lineRule="auto"/>
    </w:pPr>
    <w:rPr>
      <w:rFonts w:ascii="Arial" w:hAnsi="Arial"/>
      <w:spacing w:val="6"/>
      <w:sz w:val="16"/>
      <w:szCs w:val="16"/>
    </w:rPr>
  </w:style>
  <w:style w:type="paragraph" w:customStyle="1" w:styleId="Tabletextindent0">
    <w:name w:val="Table text indent"/>
    <w:basedOn w:val="Tabletext"/>
    <w:uiPriority w:val="13"/>
    <w:rsid w:val="00E73BC6"/>
    <w:pPr>
      <w:ind w:left="288"/>
    </w:pPr>
  </w:style>
  <w:style w:type="paragraph" w:customStyle="1" w:styleId="Tabletextright">
    <w:name w:val="Table text right"/>
    <w:basedOn w:val="Tabletext"/>
    <w:uiPriority w:val="14"/>
    <w:rsid w:val="00E73BC6"/>
    <w:pPr>
      <w:jc w:val="right"/>
    </w:pPr>
  </w:style>
  <w:style w:type="paragraph" w:customStyle="1" w:styleId="million">
    <w:name w:val="$million"/>
    <w:link w:val="millionChar"/>
    <w:qFormat/>
    <w:rsid w:val="00E73BC6"/>
    <w:pPr>
      <w:spacing w:before="80" w:line="276" w:lineRule="auto"/>
      <w:jc w:val="center"/>
    </w:pPr>
    <w:rPr>
      <w:rFonts w:ascii="Arial" w:hAnsi="Arial"/>
      <w:i/>
      <w:spacing w:val="6"/>
      <w:sz w:val="16"/>
      <w:szCs w:val="16"/>
    </w:rPr>
  </w:style>
  <w:style w:type="paragraph" w:customStyle="1" w:styleId="Notesindent">
    <w:name w:val="Notes indent"/>
    <w:basedOn w:val="Normal"/>
    <w:uiPriority w:val="17"/>
    <w:rsid w:val="00E73BC6"/>
    <w:pPr>
      <w:keepLines w:val="0"/>
      <w:tabs>
        <w:tab w:val="left" w:pos="360"/>
      </w:tabs>
      <w:spacing w:before="0"/>
      <w:ind w:left="720" w:hanging="720"/>
    </w:pPr>
    <w:rPr>
      <w:i/>
      <w:sz w:val="16"/>
      <w:szCs w:val="16"/>
    </w:rPr>
  </w:style>
  <w:style w:type="paragraph" w:customStyle="1" w:styleId="Notesbullet">
    <w:name w:val="Notes bullet"/>
    <w:basedOn w:val="Normal"/>
    <w:uiPriority w:val="17"/>
    <w:rsid w:val="00E73BC6"/>
    <w:pPr>
      <w:keepLines w:val="0"/>
      <w:numPr>
        <w:numId w:val="96"/>
      </w:numPr>
      <w:tabs>
        <w:tab w:val="left" w:pos="360"/>
      </w:tabs>
      <w:spacing w:before="0"/>
      <w:ind w:left="360"/>
    </w:pPr>
    <w:rPr>
      <w:i/>
      <w:sz w:val="16"/>
      <w:szCs w:val="16"/>
    </w:rPr>
  </w:style>
  <w:style w:type="paragraph" w:customStyle="1" w:styleId="Notesdash">
    <w:name w:val="Notes dash"/>
    <w:basedOn w:val="Normal"/>
    <w:uiPriority w:val="17"/>
    <w:rsid w:val="00E73BC6"/>
    <w:pPr>
      <w:keepLines w:val="0"/>
      <w:tabs>
        <w:tab w:val="left" w:pos="360"/>
      </w:tabs>
      <w:spacing w:before="0"/>
    </w:pPr>
    <w:rPr>
      <w:i/>
      <w:sz w:val="16"/>
      <w:szCs w:val="16"/>
    </w:rPr>
  </w:style>
  <w:style w:type="paragraph" w:customStyle="1" w:styleId="Heading3numbering">
    <w:name w:val="Heading 3 numbering"/>
    <w:uiPriority w:val="2"/>
    <w:qFormat/>
    <w:rsid w:val="00E73BC6"/>
    <w:pPr>
      <w:numPr>
        <w:numId w:val="97"/>
      </w:numPr>
      <w:spacing w:before="160" w:line="276" w:lineRule="auto"/>
      <w:ind w:left="360"/>
    </w:pPr>
    <w:rPr>
      <w:rFonts w:ascii="Arial" w:hAnsi="Arial"/>
      <w:b/>
      <w:i/>
      <w:spacing w:val="6"/>
      <w:sz w:val="20"/>
      <w:szCs w:val="20"/>
    </w:rPr>
  </w:style>
  <w:style w:type="paragraph" w:customStyle="1" w:styleId="Tabletextheadingcentred">
    <w:name w:val="Table text heading centred"/>
    <w:rsid w:val="00E73BC6"/>
    <w:pPr>
      <w:spacing w:before="100" w:after="40"/>
      <w:jc w:val="center"/>
    </w:pPr>
    <w:rPr>
      <w:rFonts w:ascii="Arial" w:hAnsi="Arial"/>
      <w:i/>
      <w:color w:val="FFFFFF" w:themeColor="background1"/>
      <w:spacing w:val="6"/>
      <w:sz w:val="16"/>
      <w:szCs w:val="22"/>
    </w:rPr>
  </w:style>
  <w:style w:type="paragraph" w:customStyle="1" w:styleId="Tabletextheadingright">
    <w:name w:val="Table text heading right"/>
    <w:uiPriority w:val="9"/>
    <w:rsid w:val="00E73BC6"/>
    <w:pPr>
      <w:spacing w:before="100" w:after="40"/>
      <w:jc w:val="right"/>
    </w:pPr>
    <w:rPr>
      <w:rFonts w:ascii="Arial" w:hAnsi="Arial"/>
      <w:i/>
      <w:color w:val="FFFFFF" w:themeColor="background1"/>
      <w:spacing w:val="6"/>
      <w:sz w:val="16"/>
      <w:szCs w:val="16"/>
    </w:rPr>
  </w:style>
  <w:style w:type="paragraph" w:customStyle="1" w:styleId="Notesblue">
    <w:name w:val="Notes blue"/>
    <w:basedOn w:val="Note"/>
    <w:uiPriority w:val="18"/>
    <w:rsid w:val="00E73BC6"/>
    <w:pPr>
      <w:keepLines w:val="0"/>
      <w:tabs>
        <w:tab w:val="clear" w:pos="284"/>
        <w:tab w:val="left" w:pos="810"/>
      </w:tabs>
      <w:spacing w:before="120" w:after="20"/>
      <w:ind w:left="360" w:hanging="360"/>
      <w:contextualSpacing/>
    </w:pPr>
    <w:rPr>
      <w:rFonts w:asciiTheme="majorHAnsi" w:hAnsiTheme="majorHAnsi"/>
      <w:color w:val="0072CE" w:themeColor="accent4"/>
      <w:spacing w:val="-2"/>
      <w:szCs w:val="20"/>
    </w:rPr>
  </w:style>
  <w:style w:type="paragraph" w:customStyle="1" w:styleId="Notesindentblue">
    <w:name w:val="Notes indent blue"/>
    <w:basedOn w:val="Notesblue"/>
    <w:uiPriority w:val="18"/>
    <w:rsid w:val="00E73BC6"/>
    <w:pPr>
      <w:tabs>
        <w:tab w:val="left" w:pos="360"/>
      </w:tabs>
      <w:spacing w:before="20"/>
      <w:ind w:left="720" w:hanging="720"/>
    </w:pPr>
  </w:style>
  <w:style w:type="paragraph" w:customStyle="1" w:styleId="Notesbulletblue">
    <w:name w:val="Notes bullet blue"/>
    <w:basedOn w:val="Notesblue"/>
    <w:uiPriority w:val="18"/>
    <w:rsid w:val="00E73BC6"/>
    <w:pPr>
      <w:numPr>
        <w:numId w:val="99"/>
      </w:numPr>
      <w:spacing w:before="20"/>
    </w:pPr>
  </w:style>
  <w:style w:type="paragraph" w:customStyle="1" w:styleId="Notesdashblue">
    <w:name w:val="Notes dash blue"/>
    <w:basedOn w:val="Notesblue"/>
    <w:uiPriority w:val="18"/>
    <w:rsid w:val="00E73BC6"/>
    <w:pPr>
      <w:numPr>
        <w:numId w:val="100"/>
      </w:numPr>
      <w:spacing w:before="20"/>
    </w:pPr>
  </w:style>
  <w:style w:type="paragraph" w:customStyle="1" w:styleId="Heading4blue">
    <w:name w:val="Heading 4 blue"/>
    <w:basedOn w:val="Normal"/>
    <w:uiPriority w:val="18"/>
    <w:rsid w:val="00E73BC6"/>
    <w:pPr>
      <w:keepLines w:val="0"/>
    </w:pPr>
    <w:rPr>
      <w:b/>
      <w:i/>
      <w:color w:val="0072CE" w:themeColor="accent4"/>
      <w:spacing w:val="2"/>
      <w:sz w:val="19"/>
      <w:szCs w:val="19"/>
    </w:rPr>
  </w:style>
  <w:style w:type="paragraph" w:customStyle="1" w:styleId="Tabletextblue">
    <w:name w:val="Table text blue"/>
    <w:basedOn w:val="Tabletext"/>
    <w:link w:val="TabletextblueChar"/>
    <w:qFormat/>
    <w:rsid w:val="00E73BC6"/>
    <w:rPr>
      <w:color w:val="0072CE" w:themeColor="accent4"/>
    </w:rPr>
  </w:style>
  <w:style w:type="character" w:customStyle="1" w:styleId="TabletextblueChar">
    <w:name w:val="Table text blue Char"/>
    <w:link w:val="Tabletextblue"/>
    <w:rsid w:val="00E73BC6"/>
    <w:rPr>
      <w:rFonts w:eastAsia="Tahoma" w:cs="Arial"/>
      <w:noProof/>
      <w:color w:val="0072CE" w:themeColor="accent4"/>
      <w:spacing w:val="2"/>
      <w:sz w:val="16"/>
      <w:lang w:eastAsia="en-AU"/>
    </w:rPr>
  </w:style>
  <w:style w:type="table" w:customStyle="1" w:styleId="Modeltable2">
    <w:name w:val="Model table 2"/>
    <w:basedOn w:val="Modeltable"/>
    <w:uiPriority w:val="99"/>
    <w:rsid w:val="00E73BC6"/>
    <w:tblPr/>
    <w:tblStylePr w:type="firstRow">
      <w:rPr>
        <w:rFonts w:ascii="Arial" w:hAnsi="Arial"/>
        <w:color w:val="FFFFFF" w:themeColor="background1"/>
        <w:sz w:val="18"/>
      </w:rPr>
      <w:tblPr/>
      <w:tcPr>
        <w:tcBorders>
          <w:top w:val="single" w:sz="4" w:space="0" w:color="auto"/>
          <w:left w:val="single" w:sz="4" w:space="0" w:color="auto"/>
          <w:bottom w:val="single" w:sz="4" w:space="0" w:color="auto"/>
          <w:right w:val="single" w:sz="4" w:space="0" w:color="auto"/>
        </w:tcBorders>
        <w:shd w:val="clear" w:color="auto" w:fill="000000" w:themeFill="text1"/>
        <w:vAlign w:val="bottom"/>
      </w:tcPr>
    </w:tblStylePr>
    <w:tblStylePr w:type="lastRow">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tblPr/>
      <w:tcPr>
        <w:shd w:val="clear" w:color="auto" w:fill="EBEBEB"/>
      </w:tcPr>
    </w:tblStylePr>
    <w:tblStylePr w:type="band1Vert">
      <w:tblPr/>
      <w:tcPr>
        <w:shd w:val="clear" w:color="auto" w:fill="EBEBEB"/>
      </w:tcPr>
    </w:tblStylePr>
    <w:tblStylePr w:type="band2Vert">
      <w:tblPr/>
      <w:tcPr>
        <w:shd w:val="clear" w:color="auto" w:fill="EBEBEB"/>
      </w:tcPr>
    </w:tblStylePr>
    <w:tblStylePr w:type="band1Horz">
      <w:tblPr/>
      <w:tcPr>
        <w:shd w:val="clear" w:color="auto" w:fill="EBEBEB"/>
      </w:tcPr>
    </w:tblStylePr>
  </w:style>
  <w:style w:type="paragraph" w:customStyle="1" w:styleId="TableBullet0">
    <w:name w:val="Table Bullet"/>
    <w:basedOn w:val="Tabletext"/>
    <w:qFormat/>
    <w:rsid w:val="00E73BC6"/>
    <w:pPr>
      <w:ind w:left="360" w:hanging="360"/>
      <w:contextualSpacing/>
    </w:pPr>
    <w:rPr>
      <w:rFonts w:ascii="Arial" w:hAnsi="Arial" w:cstheme="minorHAnsi"/>
      <w:szCs w:val="16"/>
    </w:rPr>
  </w:style>
  <w:style w:type="paragraph" w:customStyle="1" w:styleId="Guidancebullet2noborder">
    <w:name w:val="Guidance bullet 2 no border"/>
    <w:basedOn w:val="Guidancebulletnoborder"/>
    <w:qFormat/>
    <w:rsid w:val="002A7062"/>
    <w:pPr>
      <w:numPr>
        <w:ilvl w:val="2"/>
        <w:numId w:val="98"/>
      </w:numPr>
      <w:ind w:left="680" w:hanging="340"/>
    </w:pPr>
  </w:style>
  <w:style w:type="paragraph" w:customStyle="1" w:styleId="Guidancealpha">
    <w:name w:val="Guidance alpha"/>
    <w:basedOn w:val="Guidanceindentnoborder"/>
    <w:qFormat/>
    <w:rsid w:val="009E1CE2"/>
    <w:pPr>
      <w:numPr>
        <w:numId w:val="230"/>
      </w:numPr>
      <w:pBdr>
        <w:left w:val="single" w:sz="6" w:space="4" w:color="0072CE" w:themeColor="accent4"/>
        <w:right w:val="single" w:sz="6" w:space="4" w:color="0072CE" w:themeColor="accent4"/>
      </w:pBdr>
      <w:tabs>
        <w:tab w:val="clear" w:pos="450"/>
      </w:tabs>
      <w:spacing w:before="80" w:after="0"/>
      <w:contextualSpacing w:val="0"/>
    </w:pPr>
  </w:style>
  <w:style w:type="paragraph" w:customStyle="1" w:styleId="Guidanceheading2">
    <w:name w:val="Guidance heading 2"/>
    <w:basedOn w:val="GuidanceNormal"/>
    <w:uiPriority w:val="4"/>
    <w:qFormat/>
    <w:rsid w:val="00E73BC6"/>
    <w:pPr>
      <w:keepNext/>
      <w:pBdr>
        <w:left w:val="single" w:sz="4" w:space="4" w:color="0072CE"/>
        <w:right w:val="single" w:sz="4" w:space="4" w:color="0072CE"/>
      </w:pBdr>
      <w:spacing w:before="160" w:after="0"/>
      <w:ind w:left="360" w:hanging="360"/>
    </w:pPr>
    <w:rPr>
      <w:b/>
      <w:i/>
      <w:color w:val="0072CE"/>
      <w:spacing w:val="6"/>
      <w:szCs w:val="22"/>
    </w:rPr>
  </w:style>
  <w:style w:type="paragraph" w:customStyle="1" w:styleId="Guidanceindent">
    <w:name w:val="Guidance indent"/>
    <w:basedOn w:val="GuidanceNormal"/>
    <w:uiPriority w:val="4"/>
    <w:qFormat/>
    <w:rsid w:val="00E73BC6"/>
    <w:pPr>
      <w:tabs>
        <w:tab w:val="left" w:pos="567"/>
      </w:tabs>
      <w:spacing w:before="60" w:after="60"/>
      <w:ind w:left="284" w:hanging="284"/>
      <w:contextualSpacing/>
    </w:pPr>
  </w:style>
  <w:style w:type="paragraph" w:customStyle="1" w:styleId="Guidanceindent2">
    <w:name w:val="Guidance indent 2"/>
    <w:basedOn w:val="Normal"/>
    <w:uiPriority w:val="4"/>
    <w:rsid w:val="009E1CE2"/>
    <w:pPr>
      <w:keepLines w:val="0"/>
      <w:pBdr>
        <w:left w:val="single" w:sz="6" w:space="4" w:color="0072CE" w:themeColor="accent4"/>
        <w:right w:val="single" w:sz="6" w:space="4" w:color="0072CE" w:themeColor="accent4"/>
      </w:pBdr>
      <w:tabs>
        <w:tab w:val="left" w:pos="397"/>
        <w:tab w:val="left" w:pos="794"/>
      </w:tabs>
      <w:spacing w:before="60"/>
      <w:ind w:left="794" w:hanging="794"/>
    </w:pPr>
    <w:rPr>
      <w:rFonts w:ascii="Arial" w:hAnsi="Arial"/>
      <w:color w:val="0072CE"/>
      <w:spacing w:val="2"/>
      <w:szCs w:val="22"/>
    </w:rPr>
  </w:style>
  <w:style w:type="paragraph" w:customStyle="1" w:styleId="Headingnote">
    <w:name w:val="Heading (note)"/>
    <w:basedOn w:val="Heading20"/>
    <w:next w:val="Normal"/>
    <w:uiPriority w:val="99"/>
    <w:unhideWhenUsed/>
    <w:qFormat/>
    <w:rsid w:val="00E73BC6"/>
    <w:pPr>
      <w:tabs>
        <w:tab w:val="left" w:pos="1134"/>
      </w:tabs>
      <w:spacing w:before="240" w:after="120"/>
    </w:pPr>
    <w:rPr>
      <w:rFonts w:ascii="Arial" w:hAnsi="Arial"/>
      <w:bCs w:val="0"/>
      <w:sz w:val="24"/>
    </w:rPr>
  </w:style>
  <w:style w:type="paragraph" w:customStyle="1" w:styleId="Heading4ops">
    <w:name w:val="Heading 4 (ops)"/>
    <w:basedOn w:val="Heading4"/>
    <w:uiPriority w:val="12"/>
    <w:qFormat/>
    <w:rsid w:val="00E73BC6"/>
    <w:pPr>
      <w:numPr>
        <w:ilvl w:val="3"/>
      </w:numPr>
      <w:tabs>
        <w:tab w:val="left" w:pos="737"/>
        <w:tab w:val="right" w:pos="9582"/>
      </w:tabs>
      <w:ind w:left="737" w:hanging="737"/>
    </w:pPr>
    <w:rPr>
      <w:bCs w:val="0"/>
      <w:spacing w:val="0"/>
      <w:szCs w:val="26"/>
    </w:rPr>
  </w:style>
  <w:style w:type="paragraph" w:customStyle="1" w:styleId="Heading5unnumbered">
    <w:name w:val="Heading 5 (unnumbered)"/>
    <w:basedOn w:val="Heading5"/>
    <w:uiPriority w:val="12"/>
    <w:qFormat/>
    <w:rsid w:val="00E73BC6"/>
    <w:pPr>
      <w:spacing w:before="240" w:after="120"/>
      <w:ind w:left="737" w:hanging="737"/>
    </w:pPr>
    <w:rPr>
      <w:rFonts w:ascii="Arial" w:hAnsi="Arial"/>
      <w:b/>
      <w:iCs/>
      <w:spacing w:val="-2"/>
      <w:szCs w:val="26"/>
    </w:rPr>
  </w:style>
  <w:style w:type="paragraph" w:styleId="BodyTextFirstIndent2">
    <w:name w:val="Body Text First Indent 2"/>
    <w:basedOn w:val="BodyTextIndent"/>
    <w:link w:val="BodyTextFirstIndent2Char"/>
    <w:uiPriority w:val="99"/>
    <w:semiHidden/>
    <w:unhideWhenUsed/>
    <w:rsid w:val="00E73BC6"/>
    <w:pPr>
      <w:spacing w:after="0"/>
      <w:ind w:left="360" w:firstLine="360"/>
    </w:pPr>
  </w:style>
  <w:style w:type="character" w:customStyle="1" w:styleId="BodyTextFirstIndent2Char">
    <w:name w:val="Body Text First Indent 2 Char"/>
    <w:basedOn w:val="BodyTextIndentChar"/>
    <w:link w:val="BodyTextFirstIndent2"/>
    <w:uiPriority w:val="99"/>
    <w:semiHidden/>
    <w:rsid w:val="00E73BC6"/>
    <w:rPr>
      <w:spacing w:val="2"/>
    </w:rPr>
  </w:style>
  <w:style w:type="paragraph" w:customStyle="1" w:styleId="Tableheader">
    <w:name w:val="Table header"/>
    <w:basedOn w:val="Normal"/>
    <w:uiPriority w:val="6"/>
    <w:qFormat/>
    <w:rsid w:val="00E73BC6"/>
    <w:pPr>
      <w:keepLines w:val="0"/>
      <w:spacing w:after="120"/>
      <w:ind w:left="170" w:hanging="170"/>
    </w:pPr>
    <w:rPr>
      <w:color w:val="FFFFFF" w:themeColor="background1"/>
      <w:spacing w:val="2"/>
      <w:sz w:val="16"/>
      <w:szCs w:val="20"/>
    </w:rPr>
  </w:style>
  <w:style w:type="paragraph" w:customStyle="1" w:styleId="Noteindent">
    <w:name w:val="Note indent"/>
    <w:basedOn w:val="Note"/>
    <w:qFormat/>
    <w:rsid w:val="00E73BC6"/>
    <w:pPr>
      <w:keepLines w:val="0"/>
      <w:tabs>
        <w:tab w:val="clear" w:pos="284"/>
        <w:tab w:val="left" w:pos="360"/>
      </w:tabs>
      <w:spacing w:after="20"/>
      <w:ind w:left="720" w:hanging="720"/>
      <w:contextualSpacing/>
    </w:pPr>
    <w:rPr>
      <w:rFonts w:asciiTheme="majorHAnsi" w:hAnsiTheme="majorHAnsi"/>
      <w:spacing w:val="-2"/>
      <w:szCs w:val="20"/>
    </w:rPr>
  </w:style>
  <w:style w:type="paragraph" w:customStyle="1" w:styleId="Tableunits0">
    <w:name w:val="Table units"/>
    <w:basedOn w:val="Subheading"/>
    <w:qFormat/>
    <w:rsid w:val="00E73BC6"/>
    <w:pPr>
      <w:jc w:val="right"/>
    </w:pPr>
    <w:rPr>
      <w:szCs w:val="18"/>
    </w:rPr>
  </w:style>
  <w:style w:type="paragraph" w:customStyle="1" w:styleId="Guidancedash">
    <w:name w:val="Guidance dash"/>
    <w:basedOn w:val="Guidancealpha"/>
    <w:qFormat/>
    <w:rsid w:val="00E73BC6"/>
    <w:pPr>
      <w:numPr>
        <w:numId w:val="0"/>
      </w:numPr>
      <w:tabs>
        <w:tab w:val="num" w:pos="397"/>
      </w:tabs>
      <w:ind w:left="794" w:hanging="794"/>
    </w:pPr>
  </w:style>
  <w:style w:type="character" w:customStyle="1" w:styleId="TableofFiguresChar">
    <w:name w:val="Table of Figures Char"/>
    <w:link w:val="TableofFigures"/>
    <w:rsid w:val="00E73BC6"/>
  </w:style>
  <w:style w:type="paragraph" w:customStyle="1" w:styleId="Tabletextheading">
    <w:name w:val="Table text heading"/>
    <w:basedOn w:val="TableofFigures"/>
    <w:link w:val="TabletextheadingChar"/>
    <w:qFormat/>
    <w:rsid w:val="00E73BC6"/>
    <w:pPr>
      <w:keepLines w:val="0"/>
      <w:spacing w:before="20" w:after="20"/>
      <w:jc w:val="right"/>
    </w:pPr>
    <w:rPr>
      <w:rFonts w:eastAsia="Tahoma" w:cs="Arial"/>
      <w:i/>
      <w:iCs/>
      <w:noProof/>
      <w:spacing w:val="2"/>
      <w:sz w:val="16"/>
      <w:lang w:eastAsia="en-AU"/>
    </w:rPr>
  </w:style>
  <w:style w:type="character" w:customStyle="1" w:styleId="TabletextheadingChar">
    <w:name w:val="Table text heading Char"/>
    <w:link w:val="Tabletextheading"/>
    <w:rsid w:val="00E73BC6"/>
    <w:rPr>
      <w:rFonts w:eastAsia="Tahoma" w:cs="Arial"/>
      <w:i/>
      <w:iCs/>
      <w:noProof/>
      <w:spacing w:val="2"/>
      <w:sz w:val="16"/>
      <w:lang w:eastAsia="en-AU"/>
    </w:rPr>
  </w:style>
  <w:style w:type="paragraph" w:customStyle="1" w:styleId="TabletextheadingLeft0">
    <w:name w:val="Table text heading Left"/>
    <w:basedOn w:val="Tabletextheading"/>
    <w:rsid w:val="00E73BC6"/>
    <w:pPr>
      <w:jc w:val="left"/>
    </w:pPr>
  </w:style>
  <w:style w:type="paragraph" w:customStyle="1" w:styleId="TabletextheadingCentred0">
    <w:name w:val="Table text heading Centred"/>
    <w:basedOn w:val="Tabletextheading"/>
    <w:link w:val="TabletextheadingCentredChar"/>
    <w:rsid w:val="00E73BC6"/>
    <w:pPr>
      <w:jc w:val="center"/>
    </w:pPr>
    <w:rPr>
      <w:noProof w:val="0"/>
      <w:szCs w:val="20"/>
    </w:rPr>
  </w:style>
  <w:style w:type="character" w:customStyle="1" w:styleId="TabletextheadingCentredChar">
    <w:name w:val="Table text heading Centred Char"/>
    <w:link w:val="TabletextheadingCentred0"/>
    <w:locked/>
    <w:rsid w:val="00E73BC6"/>
    <w:rPr>
      <w:rFonts w:eastAsia="Tahoma" w:cs="Arial"/>
      <w:i/>
      <w:iCs/>
      <w:spacing w:val="2"/>
      <w:sz w:val="16"/>
      <w:szCs w:val="20"/>
      <w:lang w:eastAsia="en-AU"/>
    </w:rPr>
  </w:style>
  <w:style w:type="paragraph" w:customStyle="1" w:styleId="Tabletextcentre">
    <w:name w:val="Table text centre"/>
    <w:basedOn w:val="Tabletext"/>
    <w:uiPriority w:val="15"/>
    <w:qFormat/>
    <w:rsid w:val="00E73BC6"/>
    <w:pPr>
      <w:jc w:val="center"/>
    </w:pPr>
    <w:rPr>
      <w:lang w:eastAsia="en-US"/>
    </w:rPr>
  </w:style>
  <w:style w:type="paragraph" w:customStyle="1" w:styleId="NoteNormal">
    <w:name w:val="Note Normal"/>
    <w:basedOn w:val="Normal"/>
    <w:uiPriority w:val="49"/>
    <w:rsid w:val="00E73BC6"/>
    <w:pPr>
      <w:keepNext/>
      <w:spacing w:before="80" w:after="100"/>
    </w:pPr>
    <w:rPr>
      <w:rFonts w:eastAsia="Times New Roman" w:cstheme="minorHAnsi"/>
      <w:color w:val="000000"/>
      <w:spacing w:val="1"/>
      <w:sz w:val="16"/>
      <w:szCs w:val="16"/>
    </w:rPr>
  </w:style>
  <w:style w:type="paragraph" w:customStyle="1" w:styleId="ChapterHeading0">
    <w:name w:val="Chapter Heading"/>
    <w:basedOn w:val="Normal"/>
    <w:next w:val="Heading10"/>
    <w:qFormat/>
    <w:rsid w:val="00E73BC6"/>
    <w:pPr>
      <w:keepNext/>
      <w:tabs>
        <w:tab w:val="left" w:pos="2552"/>
      </w:tabs>
      <w:spacing w:after="240" w:line="520" w:lineRule="exact"/>
      <w:outlineLvl w:val="0"/>
    </w:pPr>
    <w:rPr>
      <w:rFonts w:ascii="Calibri" w:hAnsi="Calibri" w:cs="Arial"/>
      <w:b/>
      <w:bCs/>
      <w:sz w:val="40"/>
      <w:szCs w:val="40"/>
    </w:rPr>
  </w:style>
  <w:style w:type="paragraph" w:customStyle="1" w:styleId="Tableheading0">
    <w:name w:val="Table heading"/>
    <w:basedOn w:val="Heading5"/>
    <w:link w:val="TableheadingChar"/>
    <w:qFormat/>
    <w:rsid w:val="00E73BC6"/>
    <w:pPr>
      <w:numPr>
        <w:ilvl w:val="4"/>
      </w:numPr>
      <w:tabs>
        <w:tab w:val="right" w:pos="9582"/>
      </w:tabs>
      <w:ind w:left="1170" w:hanging="1170"/>
    </w:pPr>
    <w:rPr>
      <w:b/>
      <w:i w:val="0"/>
      <w:iCs/>
      <w:sz w:val="22"/>
      <w:szCs w:val="26"/>
    </w:rPr>
  </w:style>
  <w:style w:type="character" w:customStyle="1" w:styleId="TableheadingChar">
    <w:name w:val="Table heading Char"/>
    <w:link w:val="Tableheading0"/>
    <w:rsid w:val="00E73BC6"/>
    <w:rPr>
      <w:rFonts w:asciiTheme="majorHAnsi" w:eastAsiaTheme="majorEastAsia" w:hAnsiTheme="majorHAnsi" w:cstheme="majorBidi"/>
      <w:b/>
      <w:iCs/>
      <w:sz w:val="22"/>
      <w:szCs w:val="26"/>
    </w:rPr>
  </w:style>
  <w:style w:type="paragraph" w:styleId="BodyTextIndent2">
    <w:name w:val="Body Text Indent 2"/>
    <w:basedOn w:val="Normal"/>
    <w:link w:val="BodyTextIndent2Char"/>
    <w:uiPriority w:val="99"/>
    <w:semiHidden/>
    <w:unhideWhenUsed/>
    <w:rsid w:val="00E73BC6"/>
    <w:pPr>
      <w:spacing w:after="120" w:line="480" w:lineRule="auto"/>
      <w:ind w:left="283"/>
    </w:pPr>
    <w:rPr>
      <w:spacing w:val="2"/>
    </w:rPr>
  </w:style>
  <w:style w:type="character" w:customStyle="1" w:styleId="BodyTextIndent2Char">
    <w:name w:val="Body Text Indent 2 Char"/>
    <w:basedOn w:val="DefaultParagraphFont"/>
    <w:link w:val="BodyTextIndent2"/>
    <w:uiPriority w:val="99"/>
    <w:semiHidden/>
    <w:rsid w:val="00E73BC6"/>
    <w:rPr>
      <w:spacing w:val="2"/>
    </w:rPr>
  </w:style>
  <w:style w:type="paragraph" w:customStyle="1" w:styleId="Heading3Numbering0">
    <w:name w:val="Heading 3 Numbering"/>
    <w:basedOn w:val="Heading30"/>
    <w:link w:val="Heading3NumberingCharChar1"/>
    <w:rsid w:val="00E73BC6"/>
    <w:pPr>
      <w:numPr>
        <w:ilvl w:val="2"/>
        <w:numId w:val="105"/>
      </w:numPr>
      <w:tabs>
        <w:tab w:val="left" w:pos="448"/>
        <w:tab w:val="right" w:pos="9582"/>
      </w:tabs>
      <w:spacing w:before="160"/>
    </w:pPr>
    <w:rPr>
      <w:i/>
      <w:sz w:val="22"/>
      <w:szCs w:val="26"/>
    </w:rPr>
  </w:style>
  <w:style w:type="character" w:customStyle="1" w:styleId="Heading3NumberingCharChar1">
    <w:name w:val="Heading 3 Numbering Char Char1"/>
    <w:link w:val="Heading3Numbering0"/>
    <w:rsid w:val="00E73BC6"/>
    <w:rPr>
      <w:rFonts w:asciiTheme="majorHAnsi" w:eastAsiaTheme="majorEastAsia" w:hAnsiTheme="majorHAnsi" w:cstheme="majorBidi"/>
      <w:b/>
      <w:bCs/>
      <w:i/>
      <w:spacing w:val="-2"/>
      <w:sz w:val="22"/>
      <w:szCs w:val="26"/>
    </w:rPr>
  </w:style>
  <w:style w:type="paragraph" w:customStyle="1" w:styleId="Heading4Blue0">
    <w:name w:val="Heading 4 Blue"/>
    <w:basedOn w:val="Heading4"/>
    <w:qFormat/>
    <w:rsid w:val="00E73BC6"/>
    <w:pPr>
      <w:numPr>
        <w:ilvl w:val="3"/>
      </w:numPr>
      <w:tabs>
        <w:tab w:val="right" w:pos="9582"/>
      </w:tabs>
    </w:pPr>
    <w:rPr>
      <w:rFonts w:cs="Arial Bold"/>
      <w:b/>
      <w:color w:val="0000FF"/>
      <w:spacing w:val="0"/>
      <w:sz w:val="22"/>
      <w:szCs w:val="22"/>
    </w:rPr>
  </w:style>
  <w:style w:type="paragraph" w:styleId="BodyTextIndent3">
    <w:name w:val="Body Text Indent 3"/>
    <w:basedOn w:val="Normal"/>
    <w:link w:val="BodyTextIndent3Char"/>
    <w:uiPriority w:val="99"/>
    <w:semiHidden/>
    <w:unhideWhenUsed/>
    <w:rsid w:val="00E73BC6"/>
    <w:pPr>
      <w:spacing w:after="120"/>
      <w:ind w:left="283"/>
    </w:pPr>
    <w:rPr>
      <w:spacing w:val="2"/>
      <w:sz w:val="16"/>
      <w:szCs w:val="16"/>
    </w:rPr>
  </w:style>
  <w:style w:type="character" w:customStyle="1" w:styleId="BodyTextIndent3Char">
    <w:name w:val="Body Text Indent 3 Char"/>
    <w:basedOn w:val="DefaultParagraphFont"/>
    <w:link w:val="BodyTextIndent3"/>
    <w:uiPriority w:val="99"/>
    <w:semiHidden/>
    <w:rsid w:val="00E73BC6"/>
    <w:rPr>
      <w:spacing w:val="2"/>
      <w:sz w:val="16"/>
      <w:szCs w:val="16"/>
    </w:rPr>
  </w:style>
  <w:style w:type="paragraph" w:customStyle="1" w:styleId="Notes">
    <w:name w:val="Notes"/>
    <w:basedOn w:val="Normal"/>
    <w:link w:val="NotesChar"/>
    <w:qFormat/>
    <w:rsid w:val="00E73BC6"/>
    <w:pPr>
      <w:tabs>
        <w:tab w:val="left" w:pos="454"/>
      </w:tabs>
      <w:spacing w:before="0"/>
      <w:ind w:left="459" w:hanging="459"/>
    </w:pPr>
    <w:rPr>
      <w:rFonts w:ascii="Calibri" w:hAnsi="Calibri"/>
      <w:i/>
      <w:iCs/>
      <w:sz w:val="16"/>
    </w:rPr>
  </w:style>
  <w:style w:type="character" w:customStyle="1" w:styleId="NotesChar">
    <w:name w:val="Notes Char"/>
    <w:link w:val="Notes"/>
    <w:locked/>
    <w:rsid w:val="00E73BC6"/>
    <w:rPr>
      <w:rFonts w:ascii="Calibri" w:hAnsi="Calibri"/>
      <w:i/>
      <w:iCs/>
      <w:sz w:val="16"/>
    </w:rPr>
  </w:style>
  <w:style w:type="character" w:styleId="BookTitle">
    <w:name w:val="Book Title"/>
    <w:basedOn w:val="DefaultParagraphFont"/>
    <w:uiPriority w:val="33"/>
    <w:rsid w:val="00E73BC6"/>
    <w:rPr>
      <w:b/>
      <w:bCs/>
      <w:smallCaps/>
      <w:spacing w:val="5"/>
    </w:rPr>
  </w:style>
  <w:style w:type="character" w:styleId="Emphasis">
    <w:name w:val="Emphasis"/>
    <w:basedOn w:val="DefaultParagraphFont"/>
    <w:uiPriority w:val="98"/>
    <w:rsid w:val="00E73BC6"/>
    <w:rPr>
      <w:i/>
      <w:iCs/>
    </w:rPr>
  </w:style>
  <w:style w:type="character" w:customStyle="1" w:styleId="SourceChar">
    <w:name w:val="Source Char"/>
    <w:link w:val="Source"/>
    <w:uiPriority w:val="51"/>
    <w:locked/>
    <w:rsid w:val="00E73BC6"/>
    <w:rPr>
      <w:i/>
      <w:sz w:val="14"/>
    </w:rPr>
  </w:style>
  <w:style w:type="paragraph" w:customStyle="1" w:styleId="TableofContentsheading">
    <w:name w:val="Table of Contents heading"/>
    <w:basedOn w:val="ChapterHeading0"/>
    <w:next w:val="Normal"/>
    <w:rsid w:val="00E73BC6"/>
    <w:rPr>
      <w:sz w:val="36"/>
    </w:rPr>
  </w:style>
  <w:style w:type="paragraph" w:customStyle="1" w:styleId="SmallLineBlue">
    <w:name w:val="Small Line Blue"/>
    <w:basedOn w:val="Normal"/>
    <w:link w:val="SmallLineBlueChar"/>
    <w:rsid w:val="00E73BC6"/>
    <w:pPr>
      <w:pBdr>
        <w:top w:val="single" w:sz="4" w:space="1" w:color="0000FF"/>
        <w:left w:val="single" w:sz="4" w:space="4" w:color="0000FF"/>
        <w:bottom w:val="single" w:sz="4" w:space="1" w:color="0000FF"/>
        <w:right w:val="single" w:sz="4" w:space="4" w:color="0000FF"/>
      </w:pBdr>
      <w:shd w:val="clear" w:color="auto" w:fill="0000FF"/>
      <w:spacing w:before="0"/>
    </w:pPr>
    <w:rPr>
      <w:sz w:val="4"/>
      <w:szCs w:val="4"/>
    </w:rPr>
  </w:style>
  <w:style w:type="character" w:customStyle="1" w:styleId="SmallLineBlueChar">
    <w:name w:val="Small Line Blue Char"/>
    <w:link w:val="SmallLineBlue"/>
    <w:rsid w:val="00E73BC6"/>
    <w:rPr>
      <w:sz w:val="4"/>
      <w:szCs w:val="4"/>
      <w:shd w:val="clear" w:color="auto" w:fill="0000FF"/>
    </w:rPr>
  </w:style>
  <w:style w:type="paragraph" w:customStyle="1" w:styleId="Heading2Blue0">
    <w:name w:val="Heading 2 Blue"/>
    <w:basedOn w:val="Heading20"/>
    <w:link w:val="Heading2BlueChar"/>
    <w:unhideWhenUsed/>
    <w:qFormat/>
    <w:rsid w:val="00E73BC6"/>
    <w:pPr>
      <w:numPr>
        <w:ilvl w:val="1"/>
      </w:numPr>
      <w:tabs>
        <w:tab w:val="right" w:pos="9582"/>
      </w:tabs>
      <w:spacing w:before="240"/>
    </w:pPr>
    <w:rPr>
      <w:bCs w:val="0"/>
      <w:color w:val="0000FF"/>
    </w:rPr>
  </w:style>
  <w:style w:type="character" w:customStyle="1" w:styleId="Heading2BlueChar">
    <w:name w:val="Heading 2 Blue Char"/>
    <w:link w:val="Heading2Blue0"/>
    <w:rsid w:val="00E73BC6"/>
    <w:rPr>
      <w:rFonts w:asciiTheme="majorHAnsi" w:eastAsiaTheme="majorEastAsia" w:hAnsiTheme="majorHAnsi" w:cstheme="majorBidi"/>
      <w:b/>
      <w:color w:val="0000FF"/>
      <w:spacing w:val="-2"/>
      <w:sz w:val="26"/>
      <w:szCs w:val="26"/>
    </w:rPr>
  </w:style>
  <w:style w:type="paragraph" w:customStyle="1" w:styleId="NoteHeading0">
    <w:name w:val="NoteHeading"/>
    <w:basedOn w:val="Normal"/>
    <w:link w:val="NoteHeadingChar0"/>
    <w:qFormat/>
    <w:rsid w:val="00E73BC6"/>
    <w:pPr>
      <w:tabs>
        <w:tab w:val="left" w:pos="1224"/>
      </w:tabs>
      <w:spacing w:after="120"/>
      <w:ind w:left="1225" w:hanging="1225"/>
    </w:pPr>
    <w:rPr>
      <w:rFonts w:ascii="Calibri" w:hAnsi="Calibri" w:cs="Arial"/>
      <w:b/>
      <w:bCs/>
      <w:sz w:val="26"/>
      <w:szCs w:val="28"/>
      <w:lang w:val="en-GB"/>
    </w:rPr>
  </w:style>
  <w:style w:type="character" w:customStyle="1" w:styleId="NoteHeadingChar0">
    <w:name w:val="NoteHeading Char"/>
    <w:link w:val="NoteHeading0"/>
    <w:locked/>
    <w:rsid w:val="00E73BC6"/>
    <w:rPr>
      <w:rFonts w:ascii="Calibri" w:hAnsi="Calibri" w:cs="Arial"/>
      <w:b/>
      <w:bCs/>
      <w:sz w:val="26"/>
      <w:szCs w:val="28"/>
      <w:lang w:val="en-GB"/>
    </w:rPr>
  </w:style>
  <w:style w:type="paragraph" w:customStyle="1" w:styleId="NoteHeadingcontinued">
    <w:name w:val="NoteHeading continued"/>
    <w:basedOn w:val="NoteHeading0"/>
    <w:link w:val="NoteHeadingcontinuedChar"/>
    <w:rsid w:val="00E73BC6"/>
  </w:style>
  <w:style w:type="character" w:customStyle="1" w:styleId="NoteHeadingcontinuedChar">
    <w:name w:val="NoteHeading continued Char"/>
    <w:basedOn w:val="NoteHeadingChar0"/>
    <w:link w:val="NoteHeadingcontinued"/>
    <w:locked/>
    <w:rsid w:val="00E73BC6"/>
    <w:rPr>
      <w:rFonts w:ascii="Calibri" w:hAnsi="Calibri" w:cs="Arial"/>
      <w:b/>
      <w:bCs/>
      <w:sz w:val="26"/>
      <w:szCs w:val="28"/>
      <w:lang w:val="en-GB"/>
    </w:rPr>
  </w:style>
  <w:style w:type="paragraph" w:customStyle="1" w:styleId="Heading2BluePt3">
    <w:name w:val="Heading 2 Blue Pt3"/>
    <w:basedOn w:val="Heading2Blue0"/>
    <w:link w:val="Heading2BluePt3Char"/>
    <w:rsid w:val="00E73BC6"/>
  </w:style>
  <w:style w:type="character" w:customStyle="1" w:styleId="Heading2BluePt3Char">
    <w:name w:val="Heading 2 Blue Pt3 Char"/>
    <w:basedOn w:val="Heading2BlueChar"/>
    <w:link w:val="Heading2BluePt3"/>
    <w:rsid w:val="00E73BC6"/>
    <w:rPr>
      <w:rFonts w:asciiTheme="majorHAnsi" w:eastAsiaTheme="majorEastAsia" w:hAnsiTheme="majorHAnsi" w:cstheme="majorBidi"/>
      <w:b/>
      <w:color w:val="0000FF"/>
      <w:spacing w:val="-2"/>
      <w:sz w:val="26"/>
      <w:szCs w:val="26"/>
    </w:rPr>
  </w:style>
  <w:style w:type="paragraph" w:customStyle="1" w:styleId="Heading1BluePt3">
    <w:name w:val="Heading 1 Blue Pt3"/>
    <w:basedOn w:val="Normal"/>
    <w:link w:val="Heading1BluePt3Char"/>
    <w:qFormat/>
    <w:rsid w:val="00E73BC6"/>
    <w:pPr>
      <w:keepNext/>
      <w:spacing w:before="360"/>
      <w:outlineLvl w:val="0"/>
    </w:pPr>
    <w:rPr>
      <w:rFonts w:ascii="Calibri" w:hAnsi="Calibri" w:cs="Arial Bold"/>
      <w:b/>
      <w:bCs/>
      <w:color w:val="0000FF"/>
      <w:sz w:val="28"/>
      <w:szCs w:val="28"/>
    </w:rPr>
  </w:style>
  <w:style w:type="character" w:customStyle="1" w:styleId="Heading1BluePt3Char">
    <w:name w:val="Heading 1 Blue Pt3 Char"/>
    <w:basedOn w:val="DefaultParagraphFont"/>
    <w:link w:val="Heading1BluePt3"/>
    <w:locked/>
    <w:rsid w:val="00E73BC6"/>
    <w:rPr>
      <w:rFonts w:ascii="Calibri" w:hAnsi="Calibri" w:cs="Arial Bold"/>
      <w:b/>
      <w:bCs/>
      <w:color w:val="0000FF"/>
      <w:sz w:val="28"/>
      <w:szCs w:val="28"/>
    </w:rPr>
  </w:style>
  <w:style w:type="character" w:styleId="EndnoteReference">
    <w:name w:val="endnote reference"/>
    <w:basedOn w:val="DefaultParagraphFont"/>
    <w:uiPriority w:val="99"/>
    <w:unhideWhenUsed/>
    <w:rsid w:val="00E73BC6"/>
    <w:rPr>
      <w:vertAlign w:val="superscript"/>
    </w:rPr>
  </w:style>
  <w:style w:type="table" w:customStyle="1" w:styleId="TableGrid10">
    <w:name w:val="Table Grid1"/>
    <w:basedOn w:val="TableNormal"/>
    <w:next w:val="TableGrid"/>
    <w:uiPriority w:val="59"/>
    <w:rsid w:val="00E73BC6"/>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E73BC6"/>
    <w:pPr>
      <w:spacing w:before="0"/>
    </w:pPr>
    <w:rPr>
      <w:spacing w:val="2"/>
      <w:sz w:val="20"/>
      <w:szCs w:val="20"/>
    </w:rPr>
  </w:style>
  <w:style w:type="character" w:customStyle="1" w:styleId="EndnoteTextChar">
    <w:name w:val="Endnote Text Char"/>
    <w:basedOn w:val="DefaultParagraphFont"/>
    <w:link w:val="EndnoteText"/>
    <w:uiPriority w:val="99"/>
    <w:rsid w:val="00E73BC6"/>
    <w:rPr>
      <w:spacing w:val="2"/>
      <w:sz w:val="20"/>
      <w:szCs w:val="20"/>
    </w:rPr>
  </w:style>
  <w:style w:type="paragraph" w:customStyle="1" w:styleId="Heading1BluePt3Contd">
    <w:name w:val="Heading 1 Blue Pt3 Cont'd"/>
    <w:basedOn w:val="Heading1BluePt3"/>
    <w:rsid w:val="00E73BC6"/>
  </w:style>
  <w:style w:type="character" w:styleId="IntenseEmphasis">
    <w:name w:val="Intense Emphasis"/>
    <w:basedOn w:val="DefaultParagraphFont"/>
    <w:uiPriority w:val="98"/>
    <w:rsid w:val="00E73BC6"/>
    <w:rPr>
      <w:b/>
      <w:bCs/>
      <w:i/>
      <w:iCs/>
      <w:color w:val="652C90" w:themeColor="accent1"/>
    </w:rPr>
  </w:style>
  <w:style w:type="paragraph" w:customStyle="1" w:styleId="Chartheading">
    <w:name w:val="Chart heading"/>
    <w:basedOn w:val="Tableheading0"/>
    <w:next w:val="Normal"/>
    <w:rsid w:val="00E73BC6"/>
    <w:rPr>
      <w:rFonts w:eastAsia="Times New Roman"/>
    </w:rPr>
  </w:style>
  <w:style w:type="paragraph" w:customStyle="1" w:styleId="Heading2pt2">
    <w:name w:val="Heading 2 pt2"/>
    <w:basedOn w:val="Heading20"/>
    <w:link w:val="Heading2pt2Char"/>
    <w:rsid w:val="00E73BC6"/>
    <w:pPr>
      <w:numPr>
        <w:ilvl w:val="1"/>
      </w:numPr>
      <w:tabs>
        <w:tab w:val="right" w:pos="9582"/>
      </w:tabs>
      <w:spacing w:before="240"/>
    </w:pPr>
    <w:rPr>
      <w:rFonts w:eastAsia="Times New Roman"/>
      <w:bCs w:val="0"/>
    </w:rPr>
  </w:style>
  <w:style w:type="character" w:customStyle="1" w:styleId="Heading2pt2Char">
    <w:name w:val="Heading 2 pt2 Char"/>
    <w:basedOn w:val="Heading2Char"/>
    <w:link w:val="Heading2pt2"/>
    <w:rsid w:val="00E73BC6"/>
    <w:rPr>
      <w:rFonts w:asciiTheme="majorHAnsi" w:eastAsia="Times New Roman" w:hAnsiTheme="majorHAnsi" w:cstheme="majorBidi"/>
      <w:b/>
      <w:bCs w:val="0"/>
      <w:spacing w:val="-2"/>
      <w:sz w:val="26"/>
      <w:szCs w:val="26"/>
    </w:rPr>
  </w:style>
  <w:style w:type="paragraph" w:customStyle="1" w:styleId="Heading5a">
    <w:name w:val="Heading 5a"/>
    <w:basedOn w:val="Heading5"/>
    <w:rsid w:val="00E73BC6"/>
    <w:pPr>
      <w:numPr>
        <w:ilvl w:val="4"/>
      </w:numPr>
      <w:tabs>
        <w:tab w:val="right" w:pos="9582"/>
      </w:tabs>
      <w:spacing w:after="60"/>
    </w:pPr>
    <w:rPr>
      <w:rFonts w:eastAsia="Times New Roman"/>
      <w:bCs/>
      <w:sz w:val="22"/>
      <w:szCs w:val="26"/>
    </w:rPr>
  </w:style>
  <w:style w:type="paragraph" w:customStyle="1" w:styleId="Heading2NotesContd">
    <w:name w:val="Heading 2 Notes Cont'd"/>
    <w:basedOn w:val="Normal"/>
    <w:rsid w:val="00E73BC6"/>
    <w:pPr>
      <w:keepNext/>
      <w:tabs>
        <w:tab w:val="left" w:pos="1152"/>
      </w:tabs>
      <w:spacing w:before="240" w:after="120"/>
      <w:ind w:left="1152" w:hanging="1152"/>
      <w:outlineLvl w:val="1"/>
    </w:pPr>
    <w:rPr>
      <w:rFonts w:ascii="Calibri" w:eastAsia="Times New Roman" w:hAnsi="Calibri" w:cs="Times New Roman"/>
      <w:b/>
      <w:kern w:val="28"/>
      <w:sz w:val="28"/>
      <w:szCs w:val="22"/>
    </w:rPr>
  </w:style>
  <w:style w:type="paragraph" w:customStyle="1" w:styleId="heading">
    <w:name w:val="heading"/>
    <w:basedOn w:val="Heading20"/>
    <w:link w:val="headingChar"/>
    <w:semiHidden/>
    <w:rsid w:val="00E73BC6"/>
    <w:pPr>
      <w:keepNext w:val="0"/>
      <w:numPr>
        <w:ilvl w:val="1"/>
      </w:numPr>
      <w:tabs>
        <w:tab w:val="right" w:pos="9582"/>
      </w:tabs>
      <w:overflowPunct w:val="0"/>
      <w:autoSpaceDE w:val="0"/>
      <w:autoSpaceDN w:val="0"/>
      <w:adjustRightInd w:val="0"/>
      <w:spacing w:before="240" w:after="120"/>
      <w:textAlignment w:val="baseline"/>
    </w:pPr>
    <w:rPr>
      <w:rFonts w:ascii="EY Gothic Cond MedPS" w:hAnsi="EY Gothic Cond MedPS"/>
      <w:color w:val="652C90" w:themeColor="accent1"/>
      <w:lang w:val="en-GB"/>
    </w:rPr>
  </w:style>
  <w:style w:type="character" w:customStyle="1" w:styleId="headingChar">
    <w:name w:val="heading Char"/>
    <w:basedOn w:val="Heading2Char"/>
    <w:link w:val="heading"/>
    <w:semiHidden/>
    <w:rsid w:val="00E73BC6"/>
    <w:rPr>
      <w:rFonts w:ascii="EY Gothic Cond MedPS" w:eastAsiaTheme="majorEastAsia" w:hAnsi="EY Gothic Cond MedPS" w:cstheme="majorBidi"/>
      <w:b/>
      <w:bCs/>
      <w:color w:val="652C90" w:themeColor="accent1"/>
      <w:spacing w:val="-2"/>
      <w:sz w:val="26"/>
      <w:szCs w:val="26"/>
      <w:lang w:val="en-GB"/>
    </w:rPr>
  </w:style>
  <w:style w:type="paragraph" w:customStyle="1" w:styleId="Heading4a">
    <w:name w:val="Heading 4a"/>
    <w:basedOn w:val="Heading4"/>
    <w:rsid w:val="00E73BC6"/>
    <w:pPr>
      <w:numPr>
        <w:ilvl w:val="3"/>
      </w:numPr>
      <w:tabs>
        <w:tab w:val="right" w:pos="9582"/>
      </w:tabs>
      <w:spacing w:after="60"/>
      <w:ind w:left="720" w:hanging="720"/>
    </w:pPr>
    <w:rPr>
      <w:bCs w:val="0"/>
      <w:spacing w:val="0"/>
      <w:sz w:val="22"/>
      <w:szCs w:val="22"/>
    </w:rPr>
  </w:style>
  <w:style w:type="paragraph" w:customStyle="1" w:styleId="Heading1Blue">
    <w:name w:val="Heading 1 Blue"/>
    <w:basedOn w:val="Heading10"/>
    <w:link w:val="Heading1BlueChar"/>
    <w:rsid w:val="00E73BC6"/>
    <w:pPr>
      <w:pageBreakBefore w:val="0"/>
      <w:pBdr>
        <w:bottom w:val="none" w:sz="0" w:space="0" w:color="auto"/>
      </w:pBdr>
      <w:spacing w:before="360"/>
    </w:pPr>
    <w:rPr>
      <w:color w:val="0000FF"/>
      <w:sz w:val="26"/>
    </w:rPr>
  </w:style>
  <w:style w:type="character" w:customStyle="1" w:styleId="Heading1BlueChar">
    <w:name w:val="Heading 1 Blue Char"/>
    <w:link w:val="Heading1Blue"/>
    <w:locked/>
    <w:rsid w:val="00E73BC6"/>
    <w:rPr>
      <w:rFonts w:asciiTheme="majorHAnsi" w:eastAsiaTheme="majorEastAsia" w:hAnsiTheme="majorHAnsi" w:cstheme="majorBidi"/>
      <w:b/>
      <w:bCs/>
      <w:caps/>
      <w:color w:val="0000FF"/>
      <w:spacing w:val="-2"/>
      <w:sz w:val="26"/>
      <w:szCs w:val="28"/>
    </w:rPr>
  </w:style>
  <w:style w:type="paragraph" w:styleId="IntenseQuote">
    <w:name w:val="Intense Quote"/>
    <w:basedOn w:val="Normal"/>
    <w:next w:val="Normal"/>
    <w:link w:val="IntenseQuoteChar"/>
    <w:uiPriority w:val="30"/>
    <w:rsid w:val="00E73BC6"/>
    <w:pPr>
      <w:pBdr>
        <w:bottom w:val="single" w:sz="4" w:space="4" w:color="652C90" w:themeColor="accent1"/>
      </w:pBdr>
      <w:spacing w:before="200" w:after="280"/>
      <w:ind w:left="936" w:right="936"/>
    </w:pPr>
    <w:rPr>
      <w:b/>
      <w:bCs/>
      <w:i/>
      <w:iCs/>
      <w:color w:val="652C90" w:themeColor="accent1"/>
      <w:spacing w:val="2"/>
    </w:rPr>
  </w:style>
  <w:style w:type="character" w:customStyle="1" w:styleId="IntenseQuoteChar">
    <w:name w:val="Intense Quote Char"/>
    <w:basedOn w:val="DefaultParagraphFont"/>
    <w:link w:val="IntenseQuote"/>
    <w:uiPriority w:val="30"/>
    <w:rsid w:val="00E73BC6"/>
    <w:rPr>
      <w:b/>
      <w:bCs/>
      <w:i/>
      <w:iCs/>
      <w:color w:val="652C90" w:themeColor="accent1"/>
      <w:spacing w:val="2"/>
    </w:rPr>
  </w:style>
  <w:style w:type="paragraph" w:customStyle="1" w:styleId="Heading3a">
    <w:name w:val="Heading 3a"/>
    <w:basedOn w:val="Normal"/>
    <w:link w:val="Heading3aChar"/>
    <w:rsid w:val="00E73BC6"/>
    <w:pPr>
      <w:keepNext/>
      <w:tabs>
        <w:tab w:val="left" w:pos="1260"/>
      </w:tabs>
      <w:spacing w:before="180" w:after="60"/>
      <w:ind w:left="1260" w:hanging="1260"/>
      <w:outlineLvl w:val="1"/>
    </w:pPr>
    <w:rPr>
      <w:rFonts w:ascii="Calibri" w:hAnsi="Calibri" w:cs="Times New Roman"/>
      <w:b/>
      <w:bCs/>
      <w:kern w:val="28"/>
      <w:sz w:val="26"/>
      <w:szCs w:val="24"/>
    </w:rPr>
  </w:style>
  <w:style w:type="character" w:customStyle="1" w:styleId="Heading3aChar">
    <w:name w:val="Heading 3a Char"/>
    <w:link w:val="Heading3a"/>
    <w:locked/>
    <w:rsid w:val="00E73BC6"/>
    <w:rPr>
      <w:rFonts w:ascii="Calibri" w:hAnsi="Calibri" w:cs="Times New Roman"/>
      <w:b/>
      <w:bCs/>
      <w:kern w:val="28"/>
      <w:sz w:val="26"/>
      <w:szCs w:val="24"/>
    </w:rPr>
  </w:style>
  <w:style w:type="paragraph" w:customStyle="1" w:styleId="Heading5Blue0">
    <w:name w:val="Heading 5 Blue"/>
    <w:basedOn w:val="Heading5"/>
    <w:rsid w:val="00E73BC6"/>
    <w:pPr>
      <w:keepNext w:val="0"/>
      <w:numPr>
        <w:ilvl w:val="4"/>
      </w:numPr>
      <w:tabs>
        <w:tab w:val="num" w:pos="716"/>
        <w:tab w:val="right" w:pos="9582"/>
      </w:tabs>
      <w:ind w:left="716" w:hanging="432"/>
    </w:pPr>
    <w:rPr>
      <w:rFonts w:cs="Arial Bold"/>
      <w:b/>
      <w:i w:val="0"/>
      <w:iCs/>
      <w:color w:val="0000FF"/>
      <w:sz w:val="22"/>
      <w:szCs w:val="22"/>
    </w:rPr>
  </w:style>
  <w:style w:type="paragraph" w:customStyle="1" w:styleId="Pa210">
    <w:name w:val="Pa2++10"/>
    <w:basedOn w:val="Normal"/>
    <w:next w:val="Normal"/>
    <w:semiHidden/>
    <w:rsid w:val="00E73BC6"/>
    <w:pPr>
      <w:autoSpaceDE w:val="0"/>
      <w:autoSpaceDN w:val="0"/>
      <w:adjustRightInd w:val="0"/>
      <w:spacing w:before="0" w:line="201" w:lineRule="atLeast"/>
    </w:pPr>
    <w:rPr>
      <w:rFonts w:ascii="Stag Medium" w:hAnsi="Stag Medium"/>
      <w:sz w:val="24"/>
      <w:szCs w:val="24"/>
    </w:rPr>
  </w:style>
  <w:style w:type="paragraph" w:customStyle="1" w:styleId="NotesIndent0">
    <w:name w:val="NotesIndent"/>
    <w:basedOn w:val="Notes"/>
    <w:link w:val="NotesIndentChar"/>
    <w:rsid w:val="00E73BC6"/>
    <w:pPr>
      <w:ind w:left="915"/>
    </w:pPr>
    <w:rPr>
      <w:iCs w:val="0"/>
      <w:szCs w:val="20"/>
    </w:rPr>
  </w:style>
  <w:style w:type="character" w:customStyle="1" w:styleId="NotesIndentChar">
    <w:name w:val="NotesIndent Char"/>
    <w:link w:val="NotesIndent0"/>
    <w:rsid w:val="00E73BC6"/>
    <w:rPr>
      <w:rFonts w:ascii="Calibri" w:hAnsi="Calibri"/>
      <w:i/>
      <w:sz w:val="16"/>
      <w:szCs w:val="20"/>
    </w:rPr>
  </w:style>
  <w:style w:type="paragraph" w:customStyle="1" w:styleId="Chartpara">
    <w:name w:val="Chart para"/>
    <w:basedOn w:val="Normal"/>
    <w:semiHidden/>
    <w:rsid w:val="00E73BC6"/>
    <w:pPr>
      <w:spacing w:before="0"/>
    </w:pPr>
    <w:rPr>
      <w:sz w:val="22"/>
      <w:szCs w:val="20"/>
    </w:rPr>
  </w:style>
  <w:style w:type="paragraph" w:customStyle="1" w:styleId="Tablecolumnheading">
    <w:name w:val="Table column heading"/>
    <w:next w:val="Normal"/>
    <w:rsid w:val="00E73BC6"/>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lang w:val="en-GB"/>
    </w:rPr>
  </w:style>
  <w:style w:type="table" w:customStyle="1" w:styleId="CVtable1">
    <w:name w:val="CV table1"/>
    <w:basedOn w:val="TableNormal"/>
    <w:next w:val="TableGrid"/>
    <w:rsid w:val="00E73BC6"/>
    <w:pPr>
      <w:spacing w:before="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E73BC6"/>
    <w:pPr>
      <w:spacing w:before="0"/>
      <w:jc w:val="center"/>
    </w:pPr>
    <w:rPr>
      <w:rFonts w:ascii="Calibri" w:eastAsia="Times New Roman" w:hAnsi="Calibri" w:cs="Calibri"/>
      <w:sz w:val="16"/>
      <w:szCs w:val="16"/>
      <w:lang w:eastAsia="en-AU"/>
    </w:rPr>
  </w:style>
  <w:style w:type="paragraph" w:customStyle="1" w:styleId="Textboxtext">
    <w:name w:val="Text box text"/>
    <w:qFormat/>
    <w:rsid w:val="00E73BC6"/>
    <w:pPr>
      <w:spacing w:before="0"/>
    </w:pPr>
    <w:rPr>
      <w:rFonts w:ascii="Calibri" w:eastAsiaTheme="minorEastAsia" w:hAnsi="Calibri" w:cs="Calibri"/>
      <w:sz w:val="16"/>
      <w:szCs w:val="16"/>
      <w:lang w:eastAsia="en-AU"/>
    </w:rPr>
  </w:style>
  <w:style w:type="character" w:styleId="IntenseReference">
    <w:name w:val="Intense Reference"/>
    <w:basedOn w:val="DefaultParagraphFont"/>
    <w:uiPriority w:val="32"/>
    <w:rsid w:val="00E73BC6"/>
    <w:rPr>
      <w:b/>
      <w:bCs/>
      <w:smallCaps/>
      <w:color w:val="A6CE38" w:themeColor="accent2"/>
      <w:spacing w:val="5"/>
      <w:u w:val="single"/>
    </w:rPr>
  </w:style>
  <w:style w:type="paragraph" w:styleId="Quote">
    <w:name w:val="Quote"/>
    <w:basedOn w:val="Normal"/>
    <w:next w:val="Normal"/>
    <w:link w:val="QuoteChar"/>
    <w:uiPriority w:val="29"/>
    <w:rsid w:val="00E73BC6"/>
    <w:rPr>
      <w:i/>
      <w:iCs/>
      <w:color w:val="000000" w:themeColor="text1"/>
      <w:spacing w:val="2"/>
    </w:rPr>
  </w:style>
  <w:style w:type="character" w:customStyle="1" w:styleId="QuoteChar">
    <w:name w:val="Quote Char"/>
    <w:basedOn w:val="DefaultParagraphFont"/>
    <w:link w:val="Quote"/>
    <w:uiPriority w:val="29"/>
    <w:rsid w:val="00E73BC6"/>
    <w:rPr>
      <w:i/>
      <w:iCs/>
      <w:color w:val="000000" w:themeColor="text1"/>
      <w:spacing w:val="2"/>
    </w:rPr>
  </w:style>
  <w:style w:type="table" w:customStyle="1" w:styleId="TableGrid30">
    <w:name w:val="Table Grid3"/>
    <w:basedOn w:val="TableNormal"/>
    <w:next w:val="TableGrid"/>
    <w:uiPriority w:val="59"/>
    <w:rsid w:val="00E73BC6"/>
    <w:pPr>
      <w:spacing w:before="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bullet">
    <w:name w:val="Text box bullet"/>
    <w:basedOn w:val="Textboxtext"/>
    <w:qFormat/>
    <w:rsid w:val="00E73BC6"/>
    <w:pPr>
      <w:numPr>
        <w:numId w:val="106"/>
      </w:numPr>
      <w:ind w:left="227" w:hanging="227"/>
    </w:pPr>
    <w:rPr>
      <w:i/>
    </w:rPr>
  </w:style>
  <w:style w:type="paragraph" w:customStyle="1" w:styleId="TableTextindent1">
    <w:name w:val="Table Text indent"/>
    <w:basedOn w:val="Normal"/>
    <w:rsid w:val="00E73BC6"/>
    <w:pPr>
      <w:spacing w:before="0"/>
      <w:ind w:left="360"/>
    </w:pPr>
    <w:rPr>
      <w:rFonts w:ascii="Calibri" w:eastAsia="Times New Roman" w:hAnsi="Calibri" w:cs="Times New Roman"/>
      <w:sz w:val="22"/>
    </w:rPr>
  </w:style>
  <w:style w:type="paragraph" w:customStyle="1" w:styleId="Numpara">
    <w:name w:val="Num para"/>
    <w:basedOn w:val="ListParagraph"/>
    <w:uiPriority w:val="3"/>
    <w:qFormat/>
    <w:rsid w:val="00E73BC6"/>
    <w:pPr>
      <w:numPr>
        <w:numId w:val="107"/>
      </w:numPr>
      <w:spacing w:before="160" w:after="100" w:line="276" w:lineRule="auto"/>
    </w:pPr>
    <w:rPr>
      <w:rFonts w:eastAsiaTheme="minorEastAsia"/>
      <w:spacing w:val="2"/>
      <w:sz w:val="20"/>
      <w:szCs w:val="20"/>
    </w:rPr>
  </w:style>
  <w:style w:type="paragraph" w:customStyle="1" w:styleId="Spacer">
    <w:name w:val="Spacer"/>
    <w:basedOn w:val="Normal"/>
    <w:uiPriority w:val="13"/>
    <w:semiHidden/>
    <w:qFormat/>
    <w:rsid w:val="00E73BC6"/>
    <w:pPr>
      <w:spacing w:before="0" w:line="120" w:lineRule="atLeast"/>
    </w:pPr>
    <w:rPr>
      <w:rFonts w:eastAsia="Times New Roman" w:cs="Calibri"/>
      <w:sz w:val="10"/>
      <w:szCs w:val="22"/>
    </w:rPr>
  </w:style>
  <w:style w:type="paragraph" w:customStyle="1" w:styleId="Tablenum1">
    <w:name w:val="Table num 1"/>
    <w:basedOn w:val="Normal"/>
    <w:uiPriority w:val="6"/>
    <w:rsid w:val="00E73BC6"/>
    <w:pPr>
      <w:tabs>
        <w:tab w:val="num" w:pos="360"/>
      </w:tabs>
      <w:spacing w:before="160" w:after="100" w:line="276" w:lineRule="auto"/>
      <w:ind w:left="360" w:hanging="360"/>
    </w:pPr>
    <w:rPr>
      <w:rFonts w:eastAsiaTheme="minorEastAsia"/>
      <w:spacing w:val="2"/>
      <w:sz w:val="17"/>
      <w:szCs w:val="20"/>
    </w:rPr>
  </w:style>
  <w:style w:type="paragraph" w:customStyle="1" w:styleId="Tablenum2">
    <w:name w:val="Table num 2"/>
    <w:basedOn w:val="Normal"/>
    <w:uiPriority w:val="6"/>
    <w:rsid w:val="00E73BC6"/>
    <w:pPr>
      <w:tabs>
        <w:tab w:val="num" w:pos="720"/>
      </w:tabs>
      <w:spacing w:before="160" w:after="100" w:line="276" w:lineRule="auto"/>
      <w:ind w:left="720" w:hanging="360"/>
    </w:pPr>
    <w:rPr>
      <w:rFonts w:eastAsiaTheme="minorEastAsia"/>
      <w:spacing w:val="2"/>
      <w:sz w:val="17"/>
      <w:szCs w:val="20"/>
    </w:rPr>
  </w:style>
  <w:style w:type="paragraph" w:customStyle="1" w:styleId="ObjectiveHeading">
    <w:name w:val="Objective Heading"/>
    <w:basedOn w:val="Normal"/>
    <w:next w:val="Normal"/>
    <w:uiPriority w:val="62"/>
    <w:qFormat/>
    <w:rsid w:val="00E73BC6"/>
    <w:pPr>
      <w:keepNext/>
      <w:pBdr>
        <w:top w:val="single" w:sz="6" w:space="1" w:color="auto"/>
        <w:left w:val="single" w:sz="6" w:space="4" w:color="auto"/>
        <w:bottom w:val="single" w:sz="6" w:space="1" w:color="auto"/>
        <w:right w:val="single" w:sz="6" w:space="4" w:color="auto"/>
      </w:pBdr>
      <w:shd w:val="clear" w:color="auto" w:fill="F2F2F2" w:themeFill="background1" w:themeFillShade="F2"/>
    </w:pPr>
    <w:rPr>
      <w:rFonts w:asciiTheme="majorHAnsi" w:hAnsiTheme="majorHAnsi"/>
      <w:b/>
      <w:sz w:val="24"/>
      <w:szCs w:val="22"/>
    </w:rPr>
  </w:style>
  <w:style w:type="paragraph" w:customStyle="1" w:styleId="PerformanceMeasureNote">
    <w:name w:val="Performance Measure Note"/>
    <w:basedOn w:val="Normal"/>
    <w:uiPriority w:val="63"/>
    <w:qFormat/>
    <w:rsid w:val="00E73BC6"/>
    <w:pPr>
      <w:spacing w:before="20" w:after="20"/>
      <w:ind w:left="170"/>
      <w:contextualSpacing/>
    </w:pPr>
    <w:rPr>
      <w:rFonts w:asciiTheme="majorHAnsi" w:hAnsiTheme="majorHAnsi"/>
      <w:i/>
      <w:spacing w:val="-2"/>
      <w:sz w:val="15"/>
      <w:szCs w:val="15"/>
    </w:rPr>
  </w:style>
  <w:style w:type="table" w:customStyle="1" w:styleId="DTFtexttable0">
    <w:name w:val="DTF text table"/>
    <w:basedOn w:val="TableGrid"/>
    <w:uiPriority w:val="99"/>
    <w:rsid w:val="00E73BC6"/>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AppendixHeading">
    <w:name w:val="Appendix Heading"/>
    <w:basedOn w:val="Heading1nonTOC"/>
    <w:qFormat/>
    <w:rsid w:val="00E73BC6"/>
  </w:style>
  <w:style w:type="table" w:customStyle="1" w:styleId="CVtable2">
    <w:name w:val="CV table2"/>
    <w:basedOn w:val="TableNormal"/>
    <w:next w:val="TableGrid"/>
    <w:uiPriority w:val="59"/>
    <w:rsid w:val="00E73BC6"/>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anceBullet3">
    <w:name w:val="Guidance Bullet 3"/>
    <w:basedOn w:val="Normal"/>
    <w:semiHidden/>
    <w:qFormat/>
    <w:rsid w:val="00E73BC6"/>
    <w:pPr>
      <w:keepLines w:val="0"/>
      <w:tabs>
        <w:tab w:val="num" w:pos="1284"/>
      </w:tabs>
      <w:spacing w:before="80" w:after="80"/>
      <w:ind w:left="1296" w:hanging="288"/>
      <w:contextualSpacing/>
    </w:pPr>
    <w:rPr>
      <w:rFonts w:ascii="Calibri" w:eastAsia="Times New Roman" w:hAnsi="Calibri" w:cs="Calibri"/>
      <w:sz w:val="20"/>
      <w:szCs w:val="22"/>
      <w:lang w:eastAsia="en-AU"/>
    </w:rPr>
  </w:style>
  <w:style w:type="table" w:customStyle="1" w:styleId="DTFTable1">
    <w:name w:val="DTF Table1"/>
    <w:basedOn w:val="TableNormal"/>
    <w:uiPriority w:val="99"/>
    <w:rsid w:val="00E73BC6"/>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shd w:val="clear" w:color="auto" w:fill="D9D9D6" w:themeFill="background2"/>
      </w:tcPr>
    </w:tblStylePr>
    <w:tblStylePr w:type="band2Horz">
      <w:tblPr/>
      <w:tcPr>
        <w:shd w:val="clear" w:color="auto" w:fill="FFFFFF" w:themeFill="background1"/>
      </w:tcPr>
    </w:tblStylePr>
  </w:style>
  <w:style w:type="table" w:customStyle="1" w:styleId="CVtable3">
    <w:name w:val="CV table3"/>
    <w:basedOn w:val="TableNormal"/>
    <w:next w:val="TableGrid"/>
    <w:uiPriority w:val="59"/>
    <w:rsid w:val="00E73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73BC6"/>
    <w:rPr>
      <w:sz w:val="16"/>
      <w:szCs w:val="16"/>
    </w:rPr>
  </w:style>
  <w:style w:type="paragraph" w:styleId="BalloonText">
    <w:name w:val="Balloon Text"/>
    <w:basedOn w:val="Normal"/>
    <w:link w:val="BalloonTextChar"/>
    <w:uiPriority w:val="99"/>
    <w:unhideWhenUsed/>
    <w:rsid w:val="00E73BC6"/>
    <w:pPr>
      <w:spacing w:before="0"/>
    </w:pPr>
    <w:rPr>
      <w:rFonts w:ascii="Tahoma" w:hAnsi="Tahoma" w:cs="Tahoma"/>
      <w:spacing w:val="2"/>
      <w:sz w:val="16"/>
      <w:szCs w:val="16"/>
    </w:rPr>
  </w:style>
  <w:style w:type="character" w:customStyle="1" w:styleId="BalloonTextChar">
    <w:name w:val="Balloon Text Char"/>
    <w:basedOn w:val="DefaultParagraphFont"/>
    <w:link w:val="BalloonText"/>
    <w:uiPriority w:val="99"/>
    <w:rsid w:val="00E73BC6"/>
    <w:rPr>
      <w:rFonts w:ascii="Tahoma" w:hAnsi="Tahoma" w:cs="Tahoma"/>
      <w:spacing w:val="2"/>
      <w:sz w:val="16"/>
      <w:szCs w:val="16"/>
    </w:rPr>
  </w:style>
  <w:style w:type="paragraph" w:styleId="Salutation">
    <w:name w:val="Salutation"/>
    <w:basedOn w:val="Normal"/>
    <w:next w:val="Normal"/>
    <w:link w:val="SalutationChar"/>
    <w:uiPriority w:val="99"/>
    <w:semiHidden/>
    <w:unhideWhenUsed/>
    <w:rsid w:val="00E73BC6"/>
    <w:rPr>
      <w:spacing w:val="2"/>
    </w:rPr>
  </w:style>
  <w:style w:type="character" w:customStyle="1" w:styleId="SalutationChar">
    <w:name w:val="Salutation Char"/>
    <w:basedOn w:val="DefaultParagraphFont"/>
    <w:link w:val="Salutation"/>
    <w:uiPriority w:val="99"/>
    <w:semiHidden/>
    <w:rsid w:val="00E73BC6"/>
    <w:rPr>
      <w:spacing w:val="2"/>
    </w:rPr>
  </w:style>
  <w:style w:type="character" w:styleId="SubtleReference">
    <w:name w:val="Subtle Reference"/>
    <w:basedOn w:val="DefaultParagraphFont"/>
    <w:uiPriority w:val="31"/>
    <w:rsid w:val="00E73BC6"/>
    <w:rPr>
      <w:smallCaps/>
      <w:color w:val="A6CE38" w:themeColor="accent2"/>
      <w:u w:val="single"/>
    </w:rPr>
  </w:style>
  <w:style w:type="numbering" w:customStyle="1" w:styleId="Bullet1">
    <w:name w:val="Bullet1"/>
    <w:uiPriority w:val="99"/>
    <w:rsid w:val="00E73BC6"/>
  </w:style>
  <w:style w:type="paragraph" w:customStyle="1" w:styleId="NotesDash0">
    <w:name w:val="Notes Dash"/>
    <w:basedOn w:val="Note"/>
    <w:next w:val="Note"/>
    <w:uiPriority w:val="53"/>
    <w:qFormat/>
    <w:rsid w:val="00E73BC6"/>
    <w:pPr>
      <w:keepLines w:val="0"/>
      <w:tabs>
        <w:tab w:val="clear" w:pos="284"/>
        <w:tab w:val="left" w:pos="720"/>
      </w:tabs>
      <w:spacing w:before="20" w:after="20"/>
      <w:ind w:left="720" w:hanging="360"/>
      <w:contextualSpacing/>
    </w:pPr>
    <w:rPr>
      <w:rFonts w:asciiTheme="majorHAnsi" w:hAnsiTheme="majorHAnsi"/>
      <w:spacing w:val="-2"/>
      <w:szCs w:val="20"/>
    </w:rPr>
  </w:style>
  <w:style w:type="paragraph" w:customStyle="1" w:styleId="Default">
    <w:name w:val="Default"/>
    <w:autoRedefine/>
    <w:rsid w:val="00E73BC6"/>
    <w:pPr>
      <w:autoSpaceDE w:val="0"/>
      <w:autoSpaceDN w:val="0"/>
      <w:adjustRightInd w:val="0"/>
      <w:spacing w:line="240" w:lineRule="atLeast"/>
    </w:pPr>
    <w:rPr>
      <w:rFonts w:eastAsia="Times New Roman" w:cs="Times New Roman"/>
      <w:color w:val="000000"/>
      <w:sz w:val="22"/>
      <w:szCs w:val="24"/>
      <w:lang w:eastAsia="en-AU"/>
    </w:rPr>
  </w:style>
  <w:style w:type="paragraph" w:customStyle="1" w:styleId="BulletIndent">
    <w:name w:val="Bullet Indent"/>
    <w:rsid w:val="00E73BC6"/>
    <w:pPr>
      <w:ind w:left="810" w:hanging="680"/>
    </w:pPr>
    <w:rPr>
      <w:sz w:val="22"/>
      <w:szCs w:val="22"/>
    </w:rPr>
  </w:style>
  <w:style w:type="character" w:customStyle="1" w:styleId="SourceReferenceChar">
    <w:name w:val="Source Reference Char"/>
    <w:rsid w:val="00E73BC6"/>
    <w:rPr>
      <w:rFonts w:ascii="Calibri" w:eastAsiaTheme="minorHAnsi" w:hAnsi="Calibri" w:cs="Arial Narrow"/>
      <w:color w:val="0072CE"/>
      <w:sz w:val="16"/>
      <w:szCs w:val="16"/>
      <w:lang w:eastAsia="en-US"/>
    </w:rPr>
  </w:style>
  <w:style w:type="paragraph" w:customStyle="1" w:styleId="CharCharCharChar">
    <w:name w:val="Char Char Char Char"/>
    <w:basedOn w:val="Normal"/>
    <w:semiHidden/>
    <w:rsid w:val="00E73BC6"/>
    <w:pPr>
      <w:spacing w:before="0" w:after="160" w:line="240" w:lineRule="exact"/>
    </w:pPr>
    <w:rPr>
      <w:rFonts w:ascii="Tahoma" w:hAnsi="Tahoma"/>
      <w:sz w:val="20"/>
      <w:szCs w:val="20"/>
      <w:lang w:val="en-US"/>
    </w:rPr>
  </w:style>
  <w:style w:type="paragraph" w:customStyle="1" w:styleId="Char1">
    <w:name w:val="Char1"/>
    <w:basedOn w:val="Normal"/>
    <w:semiHidden/>
    <w:rsid w:val="00E73BC6"/>
    <w:pPr>
      <w:spacing w:before="0" w:after="160" w:line="240" w:lineRule="exact"/>
    </w:pPr>
    <w:rPr>
      <w:rFonts w:ascii="Tahoma" w:hAnsi="Tahoma"/>
      <w:sz w:val="20"/>
      <w:szCs w:val="20"/>
      <w:lang w:val="en-US"/>
    </w:rPr>
  </w:style>
  <w:style w:type="paragraph" w:customStyle="1" w:styleId="CharCharCharChar1">
    <w:name w:val="Char Char Char Char1"/>
    <w:basedOn w:val="Normal"/>
    <w:semiHidden/>
    <w:rsid w:val="00E73BC6"/>
    <w:pPr>
      <w:spacing w:before="0" w:after="160" w:line="240" w:lineRule="exact"/>
    </w:pPr>
    <w:rPr>
      <w:rFonts w:ascii="Tahoma" w:hAnsi="Tahoma"/>
      <w:sz w:val="20"/>
      <w:szCs w:val="20"/>
      <w:lang w:val="en-US"/>
    </w:rPr>
  </w:style>
  <w:style w:type="paragraph" w:customStyle="1" w:styleId="Char2">
    <w:name w:val="Char2"/>
    <w:basedOn w:val="Normal"/>
    <w:semiHidden/>
    <w:rsid w:val="00E73BC6"/>
    <w:pPr>
      <w:spacing w:before="0" w:after="160" w:line="240" w:lineRule="exact"/>
    </w:pPr>
    <w:rPr>
      <w:rFonts w:ascii="Tahoma" w:hAnsi="Tahoma"/>
      <w:sz w:val="20"/>
      <w:szCs w:val="20"/>
      <w:lang w:val="en-US"/>
    </w:rPr>
  </w:style>
  <w:style w:type="paragraph" w:customStyle="1" w:styleId="CharCharCharChar2">
    <w:name w:val="Char Char Char Char2"/>
    <w:basedOn w:val="Normal"/>
    <w:semiHidden/>
    <w:rsid w:val="00E73BC6"/>
    <w:pPr>
      <w:spacing w:before="0" w:after="160" w:line="240" w:lineRule="exact"/>
    </w:pPr>
    <w:rPr>
      <w:rFonts w:ascii="Tahoma" w:hAnsi="Tahoma"/>
      <w:sz w:val="20"/>
      <w:szCs w:val="20"/>
      <w:lang w:val="en-US"/>
    </w:rPr>
  </w:style>
  <w:style w:type="paragraph" w:customStyle="1" w:styleId="Char3">
    <w:name w:val="Char3"/>
    <w:basedOn w:val="Normal"/>
    <w:semiHidden/>
    <w:rsid w:val="00E73BC6"/>
    <w:pPr>
      <w:spacing w:before="0" w:after="160" w:line="240" w:lineRule="exact"/>
    </w:pPr>
    <w:rPr>
      <w:rFonts w:ascii="Tahoma" w:hAnsi="Tahoma"/>
      <w:sz w:val="20"/>
      <w:szCs w:val="20"/>
      <w:lang w:val="en-US"/>
    </w:rPr>
  </w:style>
  <w:style w:type="paragraph" w:customStyle="1" w:styleId="CharCharCharChar3">
    <w:name w:val="Char Char Char Char3"/>
    <w:basedOn w:val="Normal"/>
    <w:semiHidden/>
    <w:rsid w:val="00E73BC6"/>
    <w:pPr>
      <w:spacing w:before="0" w:after="160" w:line="240" w:lineRule="exact"/>
    </w:pPr>
    <w:rPr>
      <w:rFonts w:ascii="Tahoma" w:hAnsi="Tahoma"/>
      <w:sz w:val="20"/>
      <w:szCs w:val="20"/>
      <w:lang w:val="en-US"/>
    </w:rPr>
  </w:style>
  <w:style w:type="paragraph" w:customStyle="1" w:styleId="Footer1">
    <w:name w:val="Footer1"/>
    <w:basedOn w:val="Footer"/>
    <w:rsid w:val="00E73BC6"/>
    <w:pPr>
      <w:tabs>
        <w:tab w:val="right" w:pos="10206"/>
      </w:tabs>
    </w:pPr>
    <w:rPr>
      <w:sz w:val="22"/>
      <w:szCs w:val="22"/>
    </w:rPr>
  </w:style>
  <w:style w:type="paragraph" w:customStyle="1" w:styleId="CharCharCharChar4">
    <w:name w:val="Char Char Char Char4"/>
    <w:basedOn w:val="Normal"/>
    <w:semiHidden/>
    <w:rsid w:val="00E73BC6"/>
    <w:pPr>
      <w:spacing w:before="0" w:after="160" w:line="240" w:lineRule="exact"/>
    </w:pPr>
    <w:rPr>
      <w:rFonts w:ascii="Times New Roman" w:hAnsi="Times New Roman" w:cs="Times New Roman"/>
      <w:sz w:val="20"/>
      <w:szCs w:val="20"/>
      <w:lang w:val="en-US"/>
    </w:rPr>
  </w:style>
  <w:style w:type="paragraph" w:customStyle="1" w:styleId="Char">
    <w:name w:val="Char"/>
    <w:basedOn w:val="Normal"/>
    <w:rsid w:val="00E73BC6"/>
    <w:pPr>
      <w:spacing w:before="0" w:after="160" w:line="240" w:lineRule="exact"/>
    </w:pPr>
    <w:rPr>
      <w:rFonts w:ascii="Tahoma" w:eastAsia="Times New Roman" w:hAnsi="Tahoma"/>
      <w:sz w:val="20"/>
      <w:szCs w:val="20"/>
      <w:lang w:val="en-US"/>
    </w:rPr>
  </w:style>
  <w:style w:type="paragraph" w:customStyle="1" w:styleId="BP4headingl">
    <w:name w:val="BP4 heading l"/>
    <w:basedOn w:val="Normal"/>
    <w:rsid w:val="00E73BC6"/>
    <w:pPr>
      <w:spacing w:before="0"/>
    </w:pPr>
    <w:rPr>
      <w:rFonts w:ascii="Calibri" w:eastAsia="Times New Roman" w:hAnsi="Calibri" w:cs="Times New Roman"/>
      <w:i/>
    </w:rPr>
  </w:style>
  <w:style w:type="paragraph" w:customStyle="1" w:styleId="ControlledEntitiesText">
    <w:name w:val="ControlledEntitiesText"/>
    <w:qFormat/>
    <w:rsid w:val="00E73BC6"/>
    <w:pPr>
      <w:spacing w:before="20" w:after="20"/>
    </w:pPr>
    <w:rPr>
      <w:rFonts w:ascii="Calibri" w:eastAsia="Times New Roman" w:hAnsi="Calibri" w:cs="Times New Roman"/>
      <w:color w:val="000000" w:themeColor="text1"/>
      <w:lang w:eastAsia="en-AU"/>
    </w:rPr>
  </w:style>
  <w:style w:type="paragraph" w:customStyle="1" w:styleId="ControlledEntitiesDash">
    <w:name w:val="ControlledEntitiesDash"/>
    <w:qFormat/>
    <w:rsid w:val="00E73BC6"/>
    <w:pPr>
      <w:spacing w:before="20" w:after="20"/>
      <w:ind w:left="216" w:hanging="216"/>
      <w:contextualSpacing/>
    </w:pPr>
    <w:rPr>
      <w:rFonts w:ascii="Calibri" w:eastAsia="Times New Roman" w:hAnsi="Calibri" w:cs="Times New Roman"/>
      <w:iCs/>
      <w:color w:val="000000" w:themeColor="text1"/>
      <w:lang w:eastAsia="en-AU"/>
    </w:rPr>
  </w:style>
  <w:style w:type="paragraph" w:customStyle="1" w:styleId="Commentarytext">
    <w:name w:val="Commentary text"/>
    <w:uiPriority w:val="5"/>
    <w:qFormat/>
    <w:rsid w:val="00E73BC6"/>
    <w:pPr>
      <w:pBdr>
        <w:left w:val="single" w:sz="4" w:space="4" w:color="0072CE"/>
        <w:right w:val="single" w:sz="4" w:space="4" w:color="0072CE"/>
      </w:pBdr>
      <w:spacing w:line="276" w:lineRule="auto"/>
    </w:pPr>
    <w:rPr>
      <w:rFonts w:ascii="Arial" w:hAnsi="Arial"/>
      <w:color w:val="0072CE"/>
      <w:spacing w:val="6"/>
      <w:szCs w:val="22"/>
    </w:rPr>
  </w:style>
  <w:style w:type="paragraph" w:customStyle="1" w:styleId="Bullet10">
    <w:name w:val="Bullet 1"/>
    <w:uiPriority w:val="2"/>
    <w:qFormat/>
    <w:rsid w:val="00E73BC6"/>
    <w:pPr>
      <w:tabs>
        <w:tab w:val="num" w:pos="360"/>
      </w:tabs>
      <w:spacing w:before="100" w:after="100"/>
      <w:ind w:left="360" w:hanging="360"/>
      <w:contextualSpacing/>
    </w:pPr>
    <w:rPr>
      <w:rFonts w:eastAsia="Times New Roman" w:cs="Calibri"/>
      <w:spacing w:val="2"/>
      <w:sz w:val="20"/>
      <w:szCs w:val="20"/>
      <w:lang w:eastAsia="en-AU"/>
    </w:rPr>
  </w:style>
  <w:style w:type="paragraph" w:customStyle="1" w:styleId="Bullet20">
    <w:name w:val="Bullet 2"/>
    <w:basedOn w:val="Bullet10"/>
    <w:uiPriority w:val="2"/>
    <w:qFormat/>
    <w:rsid w:val="00E73BC6"/>
    <w:pPr>
      <w:tabs>
        <w:tab w:val="clear" w:pos="360"/>
        <w:tab w:val="num" w:pos="720"/>
      </w:tabs>
      <w:ind w:left="720"/>
    </w:pPr>
  </w:style>
  <w:style w:type="paragraph" w:customStyle="1" w:styleId="Bulletindent0">
    <w:name w:val="Bullet indent"/>
    <w:basedOn w:val="Bullet20"/>
    <w:uiPriority w:val="7"/>
    <w:qFormat/>
    <w:rsid w:val="00E73BC6"/>
    <w:pPr>
      <w:tabs>
        <w:tab w:val="clear" w:pos="720"/>
        <w:tab w:val="num" w:pos="1152"/>
      </w:tabs>
      <w:ind w:left="1152"/>
    </w:pPr>
  </w:style>
  <w:style w:type="paragraph" w:customStyle="1" w:styleId="Bulletindent2">
    <w:name w:val="Bullet indent 2"/>
    <w:basedOn w:val="Normal"/>
    <w:uiPriority w:val="7"/>
    <w:qFormat/>
    <w:rsid w:val="00E73BC6"/>
    <w:pPr>
      <w:keepLines w:val="0"/>
      <w:tabs>
        <w:tab w:val="num" w:pos="1512"/>
      </w:tabs>
      <w:spacing w:before="100" w:after="100" w:line="276" w:lineRule="auto"/>
      <w:ind w:left="1512" w:hanging="360"/>
      <w:contextualSpacing/>
    </w:pPr>
    <w:rPr>
      <w:rFonts w:eastAsiaTheme="minorEastAsia"/>
      <w:spacing w:val="2"/>
      <w:sz w:val="20"/>
      <w:szCs w:val="20"/>
      <w:lang w:eastAsia="en-AU"/>
    </w:rPr>
  </w:style>
  <w:style w:type="paragraph" w:customStyle="1" w:styleId="TblBdy">
    <w:name w:val="_TblBdy"/>
    <w:basedOn w:val="Normal"/>
    <w:uiPriority w:val="3"/>
    <w:qFormat/>
    <w:rsid w:val="00E73BC6"/>
    <w:pPr>
      <w:keepLines w:val="0"/>
      <w:spacing w:before="60" w:after="60" w:line="220" w:lineRule="atLeast"/>
      <w:ind w:left="113" w:right="113"/>
    </w:pPr>
    <w:rPr>
      <w:rFonts w:ascii="Arial" w:eastAsia="Times New Roman" w:hAnsi="Arial" w:cs="Arial"/>
      <w:color w:val="363534"/>
      <w:szCs w:val="20"/>
    </w:rPr>
  </w:style>
  <w:style w:type="paragraph" w:customStyle="1" w:styleId="HC">
    <w:name w:val="_HC"/>
    <w:basedOn w:val="Normal"/>
    <w:next w:val="Normal"/>
    <w:link w:val="HCChar"/>
    <w:uiPriority w:val="2"/>
    <w:qFormat/>
    <w:rsid w:val="00E73BC6"/>
    <w:pPr>
      <w:keepNext/>
      <w:tabs>
        <w:tab w:val="left" w:pos="1418"/>
        <w:tab w:val="left" w:pos="1701"/>
        <w:tab w:val="left" w:pos="1985"/>
      </w:tabs>
      <w:spacing w:before="200" w:after="100" w:line="240" w:lineRule="exact"/>
      <w:outlineLvl w:val="2"/>
    </w:pPr>
    <w:rPr>
      <w:rFonts w:ascii="Arial" w:eastAsia="Times New Roman" w:hAnsi="Arial" w:cs="Arial"/>
      <w:b/>
      <w:color w:val="494847"/>
      <w:sz w:val="20"/>
      <w:szCs w:val="20"/>
    </w:rPr>
  </w:style>
  <w:style w:type="character" w:customStyle="1" w:styleId="HCChar">
    <w:name w:val="_HC Char"/>
    <w:basedOn w:val="DefaultParagraphFont"/>
    <w:link w:val="HC"/>
    <w:uiPriority w:val="2"/>
    <w:rsid w:val="00E73BC6"/>
    <w:rPr>
      <w:rFonts w:ascii="Arial" w:eastAsia="Times New Roman" w:hAnsi="Arial" w:cs="Arial"/>
      <w:b/>
      <w:color w:val="494847"/>
      <w:sz w:val="20"/>
      <w:szCs w:val="20"/>
    </w:rPr>
  </w:style>
  <w:style w:type="table" w:customStyle="1" w:styleId="ModelReportFinancialTable1">
    <w:name w:val="Model Report Financial Table1"/>
    <w:basedOn w:val="TableNormal"/>
    <w:uiPriority w:val="99"/>
    <w:rsid w:val="00E73BC6"/>
    <w:pPr>
      <w:spacing w:before="20" w:after="20"/>
      <w:ind w:left="170" w:hanging="170"/>
      <w:jc w:val="right"/>
    </w:pPr>
    <w:rPr>
      <w:rFonts w:ascii="Calibri" w:eastAsia="Calibri" w:hAnsi="Calibri" w:cs="Times New Roman"/>
      <w:sz w:val="16"/>
    </w:rPr>
    <w:tblPr>
      <w:tblStyleRowBandSize w:val="1"/>
      <w:tblStyleColBandSize w:val="1"/>
      <w:tblInd w:w="0" w:type="nil"/>
      <w:tblCellMar>
        <w:left w:w="57" w:type="dxa"/>
        <w:right w:w="57" w:type="dxa"/>
      </w:tblCellMar>
    </w:tblPr>
    <w:tblStylePr w:type="firstRow">
      <w:pPr>
        <w:jc w:val="right"/>
      </w:pPr>
      <w:rPr>
        <w:i/>
      </w:rPr>
      <w:tblPr/>
      <w:tcPr>
        <w:shd w:val="clear" w:color="auto" w:fill="000000"/>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wordWrap/>
        <w:ind w:firstLineChars="0" w:firstLine="0"/>
        <w:jc w:val="left"/>
      </w:pPr>
      <w:rPr>
        <w:color w:val="0072CE"/>
        <w:sz w:val="14"/>
        <w:szCs w:val="14"/>
      </w:rPr>
    </w:tblStylePr>
    <w:tblStylePr w:type="band2Vert">
      <w:tblPr/>
      <w:tcPr>
        <w:shd w:val="clear" w:color="auto" w:fill="EBEBEB"/>
      </w:tcPr>
    </w:tblStylePr>
    <w:tblStylePr w:type="nwCell">
      <w:pPr>
        <w:jc w:val="left"/>
      </w:pPr>
      <w:rPr>
        <w:i/>
        <w:sz w:val="14"/>
        <w:szCs w:val="14"/>
      </w:rPr>
      <w:tblPr/>
      <w:tcPr>
        <w:shd w:val="clear" w:color="auto" w:fill="FFFFFF"/>
        <w:vAlign w:val="bottom"/>
      </w:tcPr>
    </w:tblStylePr>
    <w:tblStylePr w:type="swCell">
      <w:rPr>
        <w:b w:val="0"/>
      </w:rPr>
      <w:tblPr/>
      <w:tcPr>
        <w:tcBorders>
          <w:top w:val="nil"/>
          <w:left w:val="nil"/>
          <w:bottom w:val="nil"/>
          <w:right w:val="nil"/>
          <w:insideH w:val="nil"/>
          <w:insideV w:val="nil"/>
          <w:tl2br w:val="nil"/>
          <w:tr2bl w:val="nil"/>
        </w:tcBorders>
      </w:tcPr>
    </w:tblStylePr>
  </w:style>
  <w:style w:type="numbering" w:customStyle="1" w:styleId="GuidanceList">
    <w:name w:val="Guidance List"/>
    <w:uiPriority w:val="99"/>
    <w:rsid w:val="00E73BC6"/>
    <w:pPr>
      <w:numPr>
        <w:numId w:val="129"/>
      </w:numPr>
    </w:pPr>
  </w:style>
  <w:style w:type="paragraph" w:customStyle="1" w:styleId="Guidancealpha2">
    <w:name w:val="Guidance alpha 2"/>
    <w:basedOn w:val="Guidancealpha"/>
    <w:rsid w:val="00E73BC6"/>
    <w:pPr>
      <w:numPr>
        <w:ilvl w:val="1"/>
      </w:numPr>
      <w:tabs>
        <w:tab w:val="left" w:pos="79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59787">
      <w:bodyDiv w:val="1"/>
      <w:marLeft w:val="0"/>
      <w:marRight w:val="0"/>
      <w:marTop w:val="0"/>
      <w:marBottom w:val="0"/>
      <w:divBdr>
        <w:top w:val="none" w:sz="0" w:space="0" w:color="auto"/>
        <w:left w:val="none" w:sz="0" w:space="0" w:color="auto"/>
        <w:bottom w:val="none" w:sz="0" w:space="0" w:color="auto"/>
        <w:right w:val="none" w:sz="0" w:space="0" w:color="auto"/>
      </w:divBdr>
    </w:div>
    <w:div w:id="264919954">
      <w:bodyDiv w:val="1"/>
      <w:marLeft w:val="0"/>
      <w:marRight w:val="0"/>
      <w:marTop w:val="0"/>
      <w:marBottom w:val="0"/>
      <w:divBdr>
        <w:top w:val="none" w:sz="0" w:space="0" w:color="auto"/>
        <w:left w:val="none" w:sz="0" w:space="0" w:color="auto"/>
        <w:bottom w:val="none" w:sz="0" w:space="0" w:color="auto"/>
        <w:right w:val="none" w:sz="0" w:space="0" w:color="auto"/>
      </w:divBdr>
    </w:div>
    <w:div w:id="1153107511">
      <w:bodyDiv w:val="1"/>
      <w:marLeft w:val="0"/>
      <w:marRight w:val="0"/>
      <w:marTop w:val="0"/>
      <w:marBottom w:val="0"/>
      <w:divBdr>
        <w:top w:val="none" w:sz="0" w:space="0" w:color="auto"/>
        <w:left w:val="none" w:sz="0" w:space="0" w:color="auto"/>
        <w:bottom w:val="none" w:sz="0" w:space="0" w:color="auto"/>
        <w:right w:val="none" w:sz="0" w:space="0" w:color="auto"/>
      </w:divBdr>
    </w:div>
    <w:div w:id="169013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99" Type="http://schemas.openxmlformats.org/officeDocument/2006/relationships/header" Target="header145.xml"/><Relationship Id="rId303" Type="http://schemas.openxmlformats.org/officeDocument/2006/relationships/header" Target="header148.xml"/><Relationship Id="rId21" Type="http://schemas.openxmlformats.org/officeDocument/2006/relationships/footer" Target="footer5.xml"/><Relationship Id="rId42" Type="http://schemas.openxmlformats.org/officeDocument/2006/relationships/chart" Target="charts/chart2.xml"/><Relationship Id="rId63" Type="http://schemas.openxmlformats.org/officeDocument/2006/relationships/hyperlink" Target="http://www.enterprisesolutions.vic.gov.au" TargetMode="External"/><Relationship Id="rId84" Type="http://schemas.openxmlformats.org/officeDocument/2006/relationships/header" Target="header24.xml"/><Relationship Id="rId138" Type="http://schemas.openxmlformats.org/officeDocument/2006/relationships/header" Target="header55.xml"/><Relationship Id="rId159" Type="http://schemas.openxmlformats.org/officeDocument/2006/relationships/hyperlink" Target="https://www.dtf.vic.gov.au/financial-reporting-policy/accounting-standards-checklists" TargetMode="External"/><Relationship Id="rId324" Type="http://schemas.openxmlformats.org/officeDocument/2006/relationships/header" Target="header158.xml"/><Relationship Id="rId345" Type="http://schemas.openxmlformats.org/officeDocument/2006/relationships/footer" Target="footer106.xml"/><Relationship Id="rId366" Type="http://schemas.openxmlformats.org/officeDocument/2006/relationships/fontTable" Target="fontTable.xml"/><Relationship Id="rId170" Type="http://schemas.openxmlformats.org/officeDocument/2006/relationships/header" Target="header72.xml"/><Relationship Id="rId191" Type="http://schemas.openxmlformats.org/officeDocument/2006/relationships/header" Target="header84.xml"/><Relationship Id="rId205" Type="http://schemas.openxmlformats.org/officeDocument/2006/relationships/header" Target="header93.xml"/><Relationship Id="rId226" Type="http://schemas.openxmlformats.org/officeDocument/2006/relationships/header" Target="header103.xml"/><Relationship Id="rId247" Type="http://schemas.openxmlformats.org/officeDocument/2006/relationships/footer" Target="footer74.xml"/><Relationship Id="rId107" Type="http://schemas.openxmlformats.org/officeDocument/2006/relationships/header" Target="header36.xml"/><Relationship Id="rId268" Type="http://schemas.openxmlformats.org/officeDocument/2006/relationships/header" Target="header128.xml"/><Relationship Id="rId289" Type="http://schemas.openxmlformats.org/officeDocument/2006/relationships/diagramData" Target="diagrams/data1.xml"/><Relationship Id="rId11" Type="http://schemas.openxmlformats.org/officeDocument/2006/relationships/image" Target="media/image1.png"/><Relationship Id="rId32" Type="http://schemas.openxmlformats.org/officeDocument/2006/relationships/hyperlink" Target="http://www.dtf.vic.gov.au" TargetMode="External"/><Relationship Id="rId53" Type="http://schemas.openxmlformats.org/officeDocument/2006/relationships/footer" Target="footer10.xml"/><Relationship Id="rId74" Type="http://schemas.openxmlformats.org/officeDocument/2006/relationships/hyperlink" Target="http://www.data.vic.gov.au/datavic-access-policy" TargetMode="External"/><Relationship Id="rId128" Type="http://schemas.openxmlformats.org/officeDocument/2006/relationships/header" Target="header48.xml"/><Relationship Id="rId149" Type="http://schemas.openxmlformats.org/officeDocument/2006/relationships/header" Target="header63.xml"/><Relationship Id="rId314" Type="http://schemas.openxmlformats.org/officeDocument/2006/relationships/header" Target="header153.xml"/><Relationship Id="rId335" Type="http://schemas.openxmlformats.org/officeDocument/2006/relationships/footer" Target="footer101.xml"/><Relationship Id="rId356" Type="http://schemas.openxmlformats.org/officeDocument/2006/relationships/hyperlink" Target="https://www.dtf.vic.gov.au/financial-reporting-policy/accounting-standards-checklists" TargetMode="External"/><Relationship Id="rId5" Type="http://schemas.openxmlformats.org/officeDocument/2006/relationships/styles" Target="styles.xml"/><Relationship Id="rId95" Type="http://schemas.openxmlformats.org/officeDocument/2006/relationships/image" Target="media/image8.png"/><Relationship Id="rId160" Type="http://schemas.openxmlformats.org/officeDocument/2006/relationships/hyperlink" Target="https://www.dtf.vic.gov.au/financial-reporting-policy/accounting-standards-checklists" TargetMode="External"/><Relationship Id="rId181" Type="http://schemas.openxmlformats.org/officeDocument/2006/relationships/header" Target="header78.xml"/><Relationship Id="rId216" Type="http://schemas.openxmlformats.org/officeDocument/2006/relationships/footer" Target="footer62.xml"/><Relationship Id="rId237" Type="http://schemas.openxmlformats.org/officeDocument/2006/relationships/header" Target="header109.xml"/><Relationship Id="rId258" Type="http://schemas.openxmlformats.org/officeDocument/2006/relationships/header" Target="header121.xml"/><Relationship Id="rId279" Type="http://schemas.openxmlformats.org/officeDocument/2006/relationships/footer" Target="footer82.xml"/><Relationship Id="rId22" Type="http://schemas.openxmlformats.org/officeDocument/2006/relationships/header" Target="header6.xml"/><Relationship Id="rId43" Type="http://schemas.openxmlformats.org/officeDocument/2006/relationships/image" Target="media/image4.emf"/><Relationship Id="rId64" Type="http://schemas.openxmlformats.org/officeDocument/2006/relationships/hyperlink" Target="http://www.procurement.vic.gov.au" TargetMode="External"/><Relationship Id="rId118" Type="http://schemas.openxmlformats.org/officeDocument/2006/relationships/header" Target="header42.xml"/><Relationship Id="rId139" Type="http://schemas.openxmlformats.org/officeDocument/2006/relationships/footer" Target="footer35.xml"/><Relationship Id="rId290" Type="http://schemas.openxmlformats.org/officeDocument/2006/relationships/diagramLayout" Target="diagrams/layout1.xml"/><Relationship Id="rId304" Type="http://schemas.openxmlformats.org/officeDocument/2006/relationships/footer" Target="footer89.xml"/><Relationship Id="rId325" Type="http://schemas.openxmlformats.org/officeDocument/2006/relationships/header" Target="header159.xml"/><Relationship Id="rId346" Type="http://schemas.openxmlformats.org/officeDocument/2006/relationships/header" Target="header169.xml"/><Relationship Id="rId367" Type="http://schemas.openxmlformats.org/officeDocument/2006/relationships/theme" Target="theme/theme1.xml"/><Relationship Id="rId85" Type="http://schemas.openxmlformats.org/officeDocument/2006/relationships/header" Target="header25.xml"/><Relationship Id="rId150" Type="http://schemas.openxmlformats.org/officeDocument/2006/relationships/footer" Target="footer38.xml"/><Relationship Id="rId171" Type="http://schemas.openxmlformats.org/officeDocument/2006/relationships/header" Target="header73.xml"/><Relationship Id="rId192" Type="http://schemas.openxmlformats.org/officeDocument/2006/relationships/header" Target="header85.xml"/><Relationship Id="rId206" Type="http://schemas.openxmlformats.org/officeDocument/2006/relationships/footer" Target="footer59.xml"/><Relationship Id="rId227" Type="http://schemas.openxmlformats.org/officeDocument/2006/relationships/footer" Target="footer66.xml"/><Relationship Id="rId248" Type="http://schemas.openxmlformats.org/officeDocument/2006/relationships/header" Target="header113.xml"/><Relationship Id="rId269" Type="http://schemas.openxmlformats.org/officeDocument/2006/relationships/header" Target="header129.xml"/><Relationship Id="rId12" Type="http://schemas.openxmlformats.org/officeDocument/2006/relationships/header" Target="header1.xml"/><Relationship Id="rId33" Type="http://schemas.openxmlformats.org/officeDocument/2006/relationships/header" Target="header11.xml"/><Relationship Id="rId108" Type="http://schemas.openxmlformats.org/officeDocument/2006/relationships/footer" Target="footer24.xml"/><Relationship Id="rId129" Type="http://schemas.openxmlformats.org/officeDocument/2006/relationships/header" Target="header49.xml"/><Relationship Id="rId280" Type="http://schemas.openxmlformats.org/officeDocument/2006/relationships/header" Target="header137.xml"/><Relationship Id="rId315" Type="http://schemas.openxmlformats.org/officeDocument/2006/relationships/footer" Target="footer91.xml"/><Relationship Id="rId336" Type="http://schemas.openxmlformats.org/officeDocument/2006/relationships/header" Target="header164.xml"/><Relationship Id="rId357" Type="http://schemas.openxmlformats.org/officeDocument/2006/relationships/hyperlink" Target="https://www.dtf.vic.gov.au/financial-reporting-policy/aasb-124-related-party-disclosures" TargetMode="External"/><Relationship Id="rId54" Type="http://schemas.openxmlformats.org/officeDocument/2006/relationships/footer" Target="footer11.xml"/><Relationship Id="rId75" Type="http://schemas.openxmlformats.org/officeDocument/2006/relationships/header" Target="header20.xml"/><Relationship Id="rId96" Type="http://schemas.openxmlformats.org/officeDocument/2006/relationships/header" Target="header28.xml"/><Relationship Id="rId140" Type="http://schemas.openxmlformats.org/officeDocument/2006/relationships/header" Target="header56.xml"/><Relationship Id="rId161" Type="http://schemas.openxmlformats.org/officeDocument/2006/relationships/hyperlink" Target="http://www.dtf.vic.gov.au/financial-reporting-policy/accounting-standards-checklists" TargetMode="External"/><Relationship Id="rId182" Type="http://schemas.openxmlformats.org/officeDocument/2006/relationships/footer" Target="footer50.xml"/><Relationship Id="rId217" Type="http://schemas.openxmlformats.org/officeDocument/2006/relationships/footer" Target="footer63.xml"/><Relationship Id="rId6" Type="http://schemas.openxmlformats.org/officeDocument/2006/relationships/settings" Target="settings.xml"/><Relationship Id="rId238" Type="http://schemas.openxmlformats.org/officeDocument/2006/relationships/footer" Target="footer71.xml"/><Relationship Id="rId259" Type="http://schemas.openxmlformats.org/officeDocument/2006/relationships/footer" Target="footer77.xml"/><Relationship Id="rId23" Type="http://schemas.openxmlformats.org/officeDocument/2006/relationships/header" Target="header7.xml"/><Relationship Id="rId119" Type="http://schemas.openxmlformats.org/officeDocument/2006/relationships/footer" Target="footer29.xml"/><Relationship Id="rId270" Type="http://schemas.openxmlformats.org/officeDocument/2006/relationships/header" Target="header130.xml"/><Relationship Id="rId291" Type="http://schemas.openxmlformats.org/officeDocument/2006/relationships/diagramQuickStyle" Target="diagrams/quickStyle1.xml"/><Relationship Id="rId305" Type="http://schemas.openxmlformats.org/officeDocument/2006/relationships/header" Target="header149.xml"/><Relationship Id="rId326" Type="http://schemas.openxmlformats.org/officeDocument/2006/relationships/footer" Target="footer96.xml"/><Relationship Id="rId347" Type="http://schemas.openxmlformats.org/officeDocument/2006/relationships/footer" Target="footer107.xml"/><Relationship Id="rId44" Type="http://schemas.openxmlformats.org/officeDocument/2006/relationships/oleObject" Target="embeddings/Microsoft_Visio_2003-2010_Drawing1.vsd"/><Relationship Id="rId65" Type="http://schemas.openxmlformats.org/officeDocument/2006/relationships/hyperlink" Target="http://www.foi.vic.gov.au" TargetMode="External"/><Relationship Id="rId86" Type="http://schemas.openxmlformats.org/officeDocument/2006/relationships/footer" Target="footer18.xml"/><Relationship Id="rId130" Type="http://schemas.openxmlformats.org/officeDocument/2006/relationships/footer" Target="footer33.xml"/><Relationship Id="rId151" Type="http://schemas.openxmlformats.org/officeDocument/2006/relationships/footer" Target="footer39.xml"/><Relationship Id="rId172" Type="http://schemas.openxmlformats.org/officeDocument/2006/relationships/footer" Target="footer46.xml"/><Relationship Id="rId193" Type="http://schemas.openxmlformats.org/officeDocument/2006/relationships/footer" Target="footer54.xml"/><Relationship Id="rId207" Type="http://schemas.openxmlformats.org/officeDocument/2006/relationships/footer" Target="footer60.xml"/><Relationship Id="rId228" Type="http://schemas.openxmlformats.org/officeDocument/2006/relationships/header" Target="header104.xml"/><Relationship Id="rId249" Type="http://schemas.openxmlformats.org/officeDocument/2006/relationships/header" Target="header114.xml"/><Relationship Id="rId13" Type="http://schemas.openxmlformats.org/officeDocument/2006/relationships/header" Target="header2.xml"/><Relationship Id="rId109" Type="http://schemas.openxmlformats.org/officeDocument/2006/relationships/header" Target="header37.xml"/><Relationship Id="rId260" Type="http://schemas.openxmlformats.org/officeDocument/2006/relationships/header" Target="header122.xml"/><Relationship Id="rId281" Type="http://schemas.openxmlformats.org/officeDocument/2006/relationships/header" Target="header138.xml"/><Relationship Id="rId316" Type="http://schemas.openxmlformats.org/officeDocument/2006/relationships/header" Target="header154.xml"/><Relationship Id="rId337" Type="http://schemas.openxmlformats.org/officeDocument/2006/relationships/header" Target="header165.xml"/><Relationship Id="rId34" Type="http://schemas.openxmlformats.org/officeDocument/2006/relationships/header" Target="header12.xml"/><Relationship Id="rId55" Type="http://schemas.openxmlformats.org/officeDocument/2006/relationships/header" Target="header17.xml"/><Relationship Id="rId76" Type="http://schemas.openxmlformats.org/officeDocument/2006/relationships/header" Target="header21.xml"/><Relationship Id="rId97" Type="http://schemas.openxmlformats.org/officeDocument/2006/relationships/footer" Target="footer22.xml"/><Relationship Id="rId120" Type="http://schemas.openxmlformats.org/officeDocument/2006/relationships/footer" Target="footer30.xml"/><Relationship Id="rId141" Type="http://schemas.openxmlformats.org/officeDocument/2006/relationships/header" Target="header57.xml"/><Relationship Id="rId358" Type="http://schemas.openxmlformats.org/officeDocument/2006/relationships/hyperlink" Target="https://www.dtf.vic.gov.au/sites/default/files/document/AASB%20124%20-%20Declaration%20certificate%20for%20executives.docx" TargetMode="External"/><Relationship Id="rId7" Type="http://schemas.openxmlformats.org/officeDocument/2006/relationships/webSettings" Target="webSettings.xml"/><Relationship Id="rId162" Type="http://schemas.openxmlformats.org/officeDocument/2006/relationships/hyperlink" Target="https://www.dtf.vic.gov.au/planning-budgeting-and-financial-reporting-frameworks/resource-management-framework" TargetMode="External"/><Relationship Id="rId183" Type="http://schemas.openxmlformats.org/officeDocument/2006/relationships/footer" Target="footer51.xml"/><Relationship Id="rId218" Type="http://schemas.openxmlformats.org/officeDocument/2006/relationships/header" Target="header97.xml"/><Relationship Id="rId239" Type="http://schemas.openxmlformats.org/officeDocument/2006/relationships/hyperlink" Target="https://www.dtf.vic.gov.au/financial-reporting-policy/financial-reporting-directions-and-guidance" TargetMode="External"/><Relationship Id="rId250" Type="http://schemas.openxmlformats.org/officeDocument/2006/relationships/header" Target="header115.xml"/><Relationship Id="rId271" Type="http://schemas.openxmlformats.org/officeDocument/2006/relationships/footer" Target="footer80.xml"/><Relationship Id="rId292" Type="http://schemas.openxmlformats.org/officeDocument/2006/relationships/diagramColors" Target="diagrams/colors1.xml"/><Relationship Id="rId306" Type="http://schemas.openxmlformats.org/officeDocument/2006/relationships/header" Target="header150.xml"/><Relationship Id="rId24" Type="http://schemas.openxmlformats.org/officeDocument/2006/relationships/footer" Target="footer6.xml"/><Relationship Id="rId45" Type="http://schemas.openxmlformats.org/officeDocument/2006/relationships/chart" Target="charts/chart3.xml"/><Relationship Id="rId66" Type="http://schemas.openxmlformats.org/officeDocument/2006/relationships/hyperlink" Target="http://www.foi.vic.gov.au" TargetMode="External"/><Relationship Id="rId87" Type="http://schemas.openxmlformats.org/officeDocument/2006/relationships/footer" Target="footer19.xml"/><Relationship Id="rId110" Type="http://schemas.openxmlformats.org/officeDocument/2006/relationships/footer" Target="footer25.xml"/><Relationship Id="rId131" Type="http://schemas.openxmlformats.org/officeDocument/2006/relationships/hyperlink" Target="https://www.dtf.vic.gov.au/financial-reporting-policy/accounting-standards-checklists" TargetMode="External"/><Relationship Id="rId327" Type="http://schemas.openxmlformats.org/officeDocument/2006/relationships/footer" Target="footer97.xml"/><Relationship Id="rId348" Type="http://schemas.openxmlformats.org/officeDocument/2006/relationships/image" Target="media/image10.png"/><Relationship Id="rId152" Type="http://schemas.openxmlformats.org/officeDocument/2006/relationships/header" Target="header64.xml"/><Relationship Id="rId173" Type="http://schemas.openxmlformats.org/officeDocument/2006/relationships/header" Target="header74.xml"/><Relationship Id="rId194" Type="http://schemas.openxmlformats.org/officeDocument/2006/relationships/header" Target="header86.xml"/><Relationship Id="rId208" Type="http://schemas.openxmlformats.org/officeDocument/2006/relationships/header" Target="header94.xml"/><Relationship Id="rId229" Type="http://schemas.openxmlformats.org/officeDocument/2006/relationships/header" Target="header105.xml"/><Relationship Id="rId240" Type="http://schemas.openxmlformats.org/officeDocument/2006/relationships/hyperlink" Target="https://www.dtf.vic.gov.au/financial-reporting-policy/accounting-standards-checklist" TargetMode="External"/><Relationship Id="rId261" Type="http://schemas.openxmlformats.org/officeDocument/2006/relationships/header" Target="header123.xml"/><Relationship Id="rId14" Type="http://schemas.openxmlformats.org/officeDocument/2006/relationships/footer" Target="footer1.xml"/><Relationship Id="rId35" Type="http://schemas.openxmlformats.org/officeDocument/2006/relationships/hyperlink" Target="http://www.dtf.vic.gov.au/" TargetMode="External"/><Relationship Id="rId56" Type="http://schemas.openxmlformats.org/officeDocument/2006/relationships/header" Target="header18.xml"/><Relationship Id="rId77" Type="http://schemas.openxmlformats.org/officeDocument/2006/relationships/footer" Target="footer14.xml"/><Relationship Id="rId100" Type="http://schemas.openxmlformats.org/officeDocument/2006/relationships/header" Target="header30.xml"/><Relationship Id="rId282" Type="http://schemas.openxmlformats.org/officeDocument/2006/relationships/header" Target="header139.xml"/><Relationship Id="rId317" Type="http://schemas.openxmlformats.org/officeDocument/2006/relationships/footer" Target="footer92.xml"/><Relationship Id="rId338" Type="http://schemas.openxmlformats.org/officeDocument/2006/relationships/footer" Target="footer102.xml"/><Relationship Id="rId359" Type="http://schemas.openxmlformats.org/officeDocument/2006/relationships/hyperlink" Target="https://www.dtf.vic.gov.au/sites/default/files/document/AASB%20124%20-%20Declaration%20certificate%20for%20executives.docx" TargetMode="External"/><Relationship Id="rId8" Type="http://schemas.openxmlformats.org/officeDocument/2006/relationships/footnotes" Target="footnotes.xml"/><Relationship Id="rId98" Type="http://schemas.openxmlformats.org/officeDocument/2006/relationships/hyperlink" Target="https://www.dtf.vic.gov.au/financial-reporting-policy/accounting-standards-checklists" TargetMode="External"/><Relationship Id="rId121" Type="http://schemas.openxmlformats.org/officeDocument/2006/relationships/header" Target="header43.xml"/><Relationship Id="rId142" Type="http://schemas.openxmlformats.org/officeDocument/2006/relationships/header" Target="header58.xml"/><Relationship Id="rId163" Type="http://schemas.openxmlformats.org/officeDocument/2006/relationships/header" Target="header68.xml"/><Relationship Id="rId184" Type="http://schemas.openxmlformats.org/officeDocument/2006/relationships/header" Target="header79.xml"/><Relationship Id="rId219" Type="http://schemas.openxmlformats.org/officeDocument/2006/relationships/footer" Target="footer64.xml"/><Relationship Id="rId230" Type="http://schemas.openxmlformats.org/officeDocument/2006/relationships/footer" Target="footer67.xml"/><Relationship Id="rId251" Type="http://schemas.openxmlformats.org/officeDocument/2006/relationships/footer" Target="footer75.xml"/><Relationship Id="rId25" Type="http://schemas.openxmlformats.org/officeDocument/2006/relationships/footer" Target="footer7.xml"/><Relationship Id="rId46" Type="http://schemas.openxmlformats.org/officeDocument/2006/relationships/chart" Target="charts/chart4.xml"/><Relationship Id="rId67" Type="http://schemas.openxmlformats.org/officeDocument/2006/relationships/hyperlink" Target="http://www.betterregulation.vic.gov.au" TargetMode="External"/><Relationship Id="rId272" Type="http://schemas.openxmlformats.org/officeDocument/2006/relationships/header" Target="header131.xml"/><Relationship Id="rId293" Type="http://schemas.microsoft.com/office/2007/relationships/diagramDrawing" Target="diagrams/drawing1.xml"/><Relationship Id="rId307" Type="http://schemas.openxmlformats.org/officeDocument/2006/relationships/header" Target="header151.xml"/><Relationship Id="rId328" Type="http://schemas.openxmlformats.org/officeDocument/2006/relationships/header" Target="header160.xml"/><Relationship Id="rId349" Type="http://schemas.openxmlformats.org/officeDocument/2006/relationships/image" Target="media/image11.png"/><Relationship Id="rId88" Type="http://schemas.openxmlformats.org/officeDocument/2006/relationships/header" Target="header26.xml"/><Relationship Id="rId111" Type="http://schemas.openxmlformats.org/officeDocument/2006/relationships/header" Target="header38.xml"/><Relationship Id="rId132" Type="http://schemas.openxmlformats.org/officeDocument/2006/relationships/header" Target="header50.xml"/><Relationship Id="rId153" Type="http://schemas.openxmlformats.org/officeDocument/2006/relationships/footer" Target="footer40.xml"/><Relationship Id="rId174" Type="http://schemas.openxmlformats.org/officeDocument/2006/relationships/header" Target="header75.xml"/><Relationship Id="rId195" Type="http://schemas.openxmlformats.org/officeDocument/2006/relationships/header" Target="header87.xml"/><Relationship Id="rId209" Type="http://schemas.openxmlformats.org/officeDocument/2006/relationships/footer" Target="footer61.xml"/><Relationship Id="rId360" Type="http://schemas.openxmlformats.org/officeDocument/2006/relationships/header" Target="header173.xml"/><Relationship Id="rId220" Type="http://schemas.openxmlformats.org/officeDocument/2006/relationships/header" Target="header98.xml"/><Relationship Id="rId241" Type="http://schemas.openxmlformats.org/officeDocument/2006/relationships/hyperlink" Target="https://www.dtf.vic.gov.au/financial-reporting-policy/accounting-standards-checklists" TargetMode="Externa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header" Target="header19.xml"/><Relationship Id="rId262" Type="http://schemas.openxmlformats.org/officeDocument/2006/relationships/header" Target="header124.xml"/><Relationship Id="rId283" Type="http://schemas.openxmlformats.org/officeDocument/2006/relationships/footer" Target="footer83.xml"/><Relationship Id="rId318" Type="http://schemas.openxmlformats.org/officeDocument/2006/relationships/header" Target="header155.xml"/><Relationship Id="rId339" Type="http://schemas.openxmlformats.org/officeDocument/2006/relationships/footer" Target="footer103.xml"/><Relationship Id="rId10" Type="http://schemas.openxmlformats.org/officeDocument/2006/relationships/hyperlink" Target="http://creativecommons.org/licenses/by/4.0/" TargetMode="External"/><Relationship Id="rId31" Type="http://schemas.openxmlformats.org/officeDocument/2006/relationships/header" Target="header10.xml"/><Relationship Id="rId52" Type="http://schemas.openxmlformats.org/officeDocument/2006/relationships/header" Target="header16.xml"/><Relationship Id="rId73" Type="http://schemas.openxmlformats.org/officeDocument/2006/relationships/hyperlink" Target="http://www.data.vic.gov.au" TargetMode="External"/><Relationship Id="rId78" Type="http://schemas.openxmlformats.org/officeDocument/2006/relationships/footer" Target="footer15.xml"/><Relationship Id="rId94" Type="http://schemas.openxmlformats.org/officeDocument/2006/relationships/image" Target="media/image7.png"/><Relationship Id="rId99" Type="http://schemas.openxmlformats.org/officeDocument/2006/relationships/header" Target="header29.xml"/><Relationship Id="rId101" Type="http://schemas.openxmlformats.org/officeDocument/2006/relationships/header" Target="header31.xml"/><Relationship Id="rId122" Type="http://schemas.openxmlformats.org/officeDocument/2006/relationships/footer" Target="footer31.xml"/><Relationship Id="rId143" Type="http://schemas.openxmlformats.org/officeDocument/2006/relationships/footer" Target="footer36.xml"/><Relationship Id="rId148" Type="http://schemas.openxmlformats.org/officeDocument/2006/relationships/header" Target="header62.xml"/><Relationship Id="rId164" Type="http://schemas.openxmlformats.org/officeDocument/2006/relationships/header" Target="header69.xml"/><Relationship Id="rId169" Type="http://schemas.openxmlformats.org/officeDocument/2006/relationships/header" Target="header71.xml"/><Relationship Id="rId185" Type="http://schemas.openxmlformats.org/officeDocument/2006/relationships/footer" Target="footer52.xml"/><Relationship Id="rId334" Type="http://schemas.openxmlformats.org/officeDocument/2006/relationships/header" Target="header163.xml"/><Relationship Id="rId350" Type="http://schemas.openxmlformats.org/officeDocument/2006/relationships/header" Target="header170.xml"/><Relationship Id="rId355" Type="http://schemas.openxmlformats.org/officeDocument/2006/relationships/footer" Target="footer110.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eader" Target="header77.xml"/><Relationship Id="rId210" Type="http://schemas.openxmlformats.org/officeDocument/2006/relationships/hyperlink" Target="https://www.dtf.vic.gov.au/financial-management-government/planning-budgeting-and-financial-reporting-frameworks" TargetMode="External"/><Relationship Id="rId215" Type="http://schemas.openxmlformats.org/officeDocument/2006/relationships/header" Target="header96.xml"/><Relationship Id="rId236" Type="http://schemas.openxmlformats.org/officeDocument/2006/relationships/footer" Target="footer70.xml"/><Relationship Id="rId257" Type="http://schemas.openxmlformats.org/officeDocument/2006/relationships/header" Target="header120.xml"/><Relationship Id="rId278" Type="http://schemas.openxmlformats.org/officeDocument/2006/relationships/header" Target="header136.xml"/><Relationship Id="rId26" Type="http://schemas.openxmlformats.org/officeDocument/2006/relationships/hyperlink" Target="http://www.dtf.vic.gov.au/financial-management-government/machinery-government-changes-vps-operating-manual" TargetMode="External"/><Relationship Id="rId231" Type="http://schemas.openxmlformats.org/officeDocument/2006/relationships/header" Target="header106.xml"/><Relationship Id="rId252" Type="http://schemas.openxmlformats.org/officeDocument/2006/relationships/header" Target="header116.xml"/><Relationship Id="rId273" Type="http://schemas.openxmlformats.org/officeDocument/2006/relationships/header" Target="header132.xml"/><Relationship Id="rId294" Type="http://schemas.openxmlformats.org/officeDocument/2006/relationships/hyperlink" Target="https://www.dtf.vic.gov.au/financial-reporting-policy/financial-reporting-directions-and-guidance" TargetMode="External"/><Relationship Id="rId308" Type="http://schemas.openxmlformats.org/officeDocument/2006/relationships/footer" Target="footer90.xml"/><Relationship Id="rId329" Type="http://schemas.openxmlformats.org/officeDocument/2006/relationships/footer" Target="footer98.xml"/><Relationship Id="rId47" Type="http://schemas.openxmlformats.org/officeDocument/2006/relationships/chart" Target="charts/chart5.xml"/><Relationship Id="rId68" Type="http://schemas.openxmlformats.org/officeDocument/2006/relationships/hyperlink" Target="http://www.ibac.vic.gov.au" TargetMode="External"/><Relationship Id="rId89" Type="http://schemas.openxmlformats.org/officeDocument/2006/relationships/footer" Target="footer20.xml"/><Relationship Id="rId112" Type="http://schemas.openxmlformats.org/officeDocument/2006/relationships/header" Target="header39.xml"/><Relationship Id="rId133" Type="http://schemas.openxmlformats.org/officeDocument/2006/relationships/header" Target="header51.xml"/><Relationship Id="rId154" Type="http://schemas.openxmlformats.org/officeDocument/2006/relationships/header" Target="header65.xml"/><Relationship Id="rId175" Type="http://schemas.openxmlformats.org/officeDocument/2006/relationships/footer" Target="footer47.xml"/><Relationship Id="rId340" Type="http://schemas.openxmlformats.org/officeDocument/2006/relationships/header" Target="header166.xml"/><Relationship Id="rId361" Type="http://schemas.openxmlformats.org/officeDocument/2006/relationships/header" Target="header174.xml"/><Relationship Id="rId196" Type="http://schemas.openxmlformats.org/officeDocument/2006/relationships/footer" Target="footer55.xml"/><Relationship Id="rId200" Type="http://schemas.openxmlformats.org/officeDocument/2006/relationships/header" Target="header90.xml"/><Relationship Id="rId16" Type="http://schemas.openxmlformats.org/officeDocument/2006/relationships/header" Target="header3.xml"/><Relationship Id="rId221" Type="http://schemas.openxmlformats.org/officeDocument/2006/relationships/header" Target="header99.xml"/><Relationship Id="rId242" Type="http://schemas.openxmlformats.org/officeDocument/2006/relationships/header" Target="header110.xml"/><Relationship Id="rId263" Type="http://schemas.openxmlformats.org/officeDocument/2006/relationships/footer" Target="footer78.xml"/><Relationship Id="rId284" Type="http://schemas.openxmlformats.org/officeDocument/2006/relationships/header" Target="header140.xml"/><Relationship Id="rId319" Type="http://schemas.openxmlformats.org/officeDocument/2006/relationships/header" Target="header156.xml"/><Relationship Id="rId37" Type="http://schemas.openxmlformats.org/officeDocument/2006/relationships/header" Target="header14.xml"/><Relationship Id="rId58" Type="http://schemas.openxmlformats.org/officeDocument/2006/relationships/footer" Target="footer12.xml"/><Relationship Id="rId79" Type="http://schemas.openxmlformats.org/officeDocument/2006/relationships/hyperlink" Target="https://www.dtf.vic.gov.au/financial-reporting-policy/financial-reporting-directions-and-guidance" TargetMode="External"/><Relationship Id="rId102" Type="http://schemas.openxmlformats.org/officeDocument/2006/relationships/header" Target="header32.xml"/><Relationship Id="rId123" Type="http://schemas.openxmlformats.org/officeDocument/2006/relationships/header" Target="header44.xml"/><Relationship Id="rId144" Type="http://schemas.openxmlformats.org/officeDocument/2006/relationships/header" Target="header59.xml"/><Relationship Id="rId330" Type="http://schemas.openxmlformats.org/officeDocument/2006/relationships/header" Target="header161.xml"/><Relationship Id="rId90" Type="http://schemas.openxmlformats.org/officeDocument/2006/relationships/header" Target="header27.xml"/><Relationship Id="rId165" Type="http://schemas.openxmlformats.org/officeDocument/2006/relationships/footer" Target="footer43.xml"/><Relationship Id="rId186" Type="http://schemas.openxmlformats.org/officeDocument/2006/relationships/header" Target="header80.xml"/><Relationship Id="rId351" Type="http://schemas.openxmlformats.org/officeDocument/2006/relationships/header" Target="header171.xml"/><Relationship Id="rId211" Type="http://schemas.openxmlformats.org/officeDocument/2006/relationships/hyperlink" Target="http://www.gazette.vic.gov.au" TargetMode="External"/><Relationship Id="rId232" Type="http://schemas.openxmlformats.org/officeDocument/2006/relationships/footer" Target="footer68.xml"/><Relationship Id="rId253" Type="http://schemas.openxmlformats.org/officeDocument/2006/relationships/header" Target="header117.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yperlink" Target="https://www.dtf.vic.gov.au/financial-reporting-policy/accounting-standards-checklists" TargetMode="External"/><Relationship Id="rId27" Type="http://schemas.openxmlformats.org/officeDocument/2006/relationships/image" Target="media/image3.emf"/><Relationship Id="rId48" Type="http://schemas.openxmlformats.org/officeDocument/2006/relationships/chart" Target="charts/chart6.xml"/><Relationship Id="rId69" Type="http://schemas.openxmlformats.org/officeDocument/2006/relationships/hyperlink" Target="mailto:ofd@dhhs.vic.gov.au" TargetMode="External"/><Relationship Id="rId113" Type="http://schemas.openxmlformats.org/officeDocument/2006/relationships/footer" Target="footer26.xml"/><Relationship Id="rId134" Type="http://schemas.openxmlformats.org/officeDocument/2006/relationships/header" Target="header52.xml"/><Relationship Id="rId320" Type="http://schemas.openxmlformats.org/officeDocument/2006/relationships/footer" Target="footer93.xml"/><Relationship Id="rId80" Type="http://schemas.openxmlformats.org/officeDocument/2006/relationships/header" Target="header22.xml"/><Relationship Id="rId155" Type="http://schemas.openxmlformats.org/officeDocument/2006/relationships/header" Target="header66.xml"/><Relationship Id="rId176" Type="http://schemas.openxmlformats.org/officeDocument/2006/relationships/footer" Target="footer48.xml"/><Relationship Id="rId197" Type="http://schemas.openxmlformats.org/officeDocument/2006/relationships/footer" Target="footer56.xml"/><Relationship Id="rId341" Type="http://schemas.openxmlformats.org/officeDocument/2006/relationships/footer" Target="footer104.xml"/><Relationship Id="rId362" Type="http://schemas.openxmlformats.org/officeDocument/2006/relationships/footer" Target="footer111.xml"/><Relationship Id="rId201" Type="http://schemas.openxmlformats.org/officeDocument/2006/relationships/footer" Target="footer57.xml"/><Relationship Id="rId222" Type="http://schemas.openxmlformats.org/officeDocument/2006/relationships/header" Target="header100.xml"/><Relationship Id="rId243" Type="http://schemas.openxmlformats.org/officeDocument/2006/relationships/header" Target="header111.xml"/><Relationship Id="rId264" Type="http://schemas.openxmlformats.org/officeDocument/2006/relationships/header" Target="header125.xml"/><Relationship Id="rId285" Type="http://schemas.openxmlformats.org/officeDocument/2006/relationships/header" Target="header141.xml"/><Relationship Id="rId17" Type="http://schemas.openxmlformats.org/officeDocument/2006/relationships/footer" Target="footer3.xml"/><Relationship Id="rId38" Type="http://schemas.openxmlformats.org/officeDocument/2006/relationships/footer" Target="footer8.xml"/><Relationship Id="rId59" Type="http://schemas.openxmlformats.org/officeDocument/2006/relationships/footer" Target="footer13.xml"/><Relationship Id="rId103" Type="http://schemas.openxmlformats.org/officeDocument/2006/relationships/header" Target="header33.xml"/><Relationship Id="rId124" Type="http://schemas.openxmlformats.org/officeDocument/2006/relationships/header" Target="header45.xml"/><Relationship Id="rId310" Type="http://schemas.openxmlformats.org/officeDocument/2006/relationships/hyperlink" Target="https://www.dtf.vic.gov.au/financial-reporting-policy/accounting-standards-checklists" TargetMode="External"/><Relationship Id="rId70" Type="http://schemas.openxmlformats.org/officeDocument/2006/relationships/hyperlink" Target="http://www.statedisabilityplan.vic.gov.au" TargetMode="External"/><Relationship Id="rId91" Type="http://schemas.openxmlformats.org/officeDocument/2006/relationships/footer" Target="footer21.xml"/><Relationship Id="rId145" Type="http://schemas.openxmlformats.org/officeDocument/2006/relationships/header" Target="header60.xml"/><Relationship Id="rId166" Type="http://schemas.openxmlformats.org/officeDocument/2006/relationships/footer" Target="footer44.xml"/><Relationship Id="rId187" Type="http://schemas.openxmlformats.org/officeDocument/2006/relationships/header" Target="header81.xml"/><Relationship Id="rId331" Type="http://schemas.openxmlformats.org/officeDocument/2006/relationships/header" Target="header162.xml"/><Relationship Id="rId352" Type="http://schemas.openxmlformats.org/officeDocument/2006/relationships/footer" Target="footer108.xml"/><Relationship Id="rId1" Type="http://schemas.microsoft.com/office/2006/relationships/keyMapCustomizations" Target="customizations.xml"/><Relationship Id="rId212" Type="http://schemas.openxmlformats.org/officeDocument/2006/relationships/hyperlink" Target="mailto:gazette@bluestargroup.com.au" TargetMode="External"/><Relationship Id="rId233" Type="http://schemas.openxmlformats.org/officeDocument/2006/relationships/header" Target="header107.xml"/><Relationship Id="rId254" Type="http://schemas.openxmlformats.org/officeDocument/2006/relationships/header" Target="header118.xml"/><Relationship Id="rId28" Type="http://schemas.openxmlformats.org/officeDocument/2006/relationships/oleObject" Target="embeddings/Microsoft_Visio_2003-2010_Drawing.vsd"/><Relationship Id="rId49" Type="http://schemas.openxmlformats.org/officeDocument/2006/relationships/chart" Target="charts/chart7.xml"/><Relationship Id="rId114" Type="http://schemas.openxmlformats.org/officeDocument/2006/relationships/footer" Target="footer27.xml"/><Relationship Id="rId275" Type="http://schemas.openxmlformats.org/officeDocument/2006/relationships/footer" Target="footer81.xml"/><Relationship Id="rId296" Type="http://schemas.openxmlformats.org/officeDocument/2006/relationships/header" Target="header144.xml"/><Relationship Id="rId300" Type="http://schemas.openxmlformats.org/officeDocument/2006/relationships/footer" Target="footer88.xml"/><Relationship Id="rId60" Type="http://schemas.openxmlformats.org/officeDocument/2006/relationships/hyperlink" Target="mailto:equality@dpc.vic.gov.au" TargetMode="External"/><Relationship Id="rId81" Type="http://schemas.openxmlformats.org/officeDocument/2006/relationships/header" Target="header23.xml"/><Relationship Id="rId135" Type="http://schemas.openxmlformats.org/officeDocument/2006/relationships/footer" Target="footer34.xml"/><Relationship Id="rId156" Type="http://schemas.openxmlformats.org/officeDocument/2006/relationships/footer" Target="footer41.xml"/><Relationship Id="rId177" Type="http://schemas.openxmlformats.org/officeDocument/2006/relationships/header" Target="header76.xml"/><Relationship Id="rId198" Type="http://schemas.openxmlformats.org/officeDocument/2006/relationships/header" Target="header88.xml"/><Relationship Id="rId321" Type="http://schemas.openxmlformats.org/officeDocument/2006/relationships/footer" Target="footer94.xml"/><Relationship Id="rId342" Type="http://schemas.openxmlformats.org/officeDocument/2006/relationships/header" Target="header167.xml"/><Relationship Id="rId363" Type="http://schemas.openxmlformats.org/officeDocument/2006/relationships/footer" Target="footer112.xml"/><Relationship Id="rId202" Type="http://schemas.openxmlformats.org/officeDocument/2006/relationships/footer" Target="footer58.xml"/><Relationship Id="rId223" Type="http://schemas.openxmlformats.org/officeDocument/2006/relationships/footer" Target="footer65.xml"/><Relationship Id="rId244" Type="http://schemas.openxmlformats.org/officeDocument/2006/relationships/footer" Target="footer72.xml"/><Relationship Id="rId18" Type="http://schemas.openxmlformats.org/officeDocument/2006/relationships/header" Target="header4.xml"/><Relationship Id="rId39" Type="http://schemas.openxmlformats.org/officeDocument/2006/relationships/footer" Target="footer9.xml"/><Relationship Id="rId265" Type="http://schemas.openxmlformats.org/officeDocument/2006/relationships/header" Target="header126.xml"/><Relationship Id="rId286" Type="http://schemas.openxmlformats.org/officeDocument/2006/relationships/footer" Target="footer84.xml"/><Relationship Id="rId50" Type="http://schemas.openxmlformats.org/officeDocument/2006/relationships/hyperlink" Target="http://vpsc.vic.gov.au/" TargetMode="External"/><Relationship Id="rId104" Type="http://schemas.openxmlformats.org/officeDocument/2006/relationships/header" Target="header34.xml"/><Relationship Id="rId125" Type="http://schemas.openxmlformats.org/officeDocument/2006/relationships/header" Target="header46.xml"/><Relationship Id="rId146" Type="http://schemas.openxmlformats.org/officeDocument/2006/relationships/footer" Target="footer37.xml"/><Relationship Id="rId167" Type="http://schemas.openxmlformats.org/officeDocument/2006/relationships/header" Target="header70.xml"/><Relationship Id="rId188" Type="http://schemas.openxmlformats.org/officeDocument/2006/relationships/header" Target="header82.xml"/><Relationship Id="rId311" Type="http://schemas.openxmlformats.org/officeDocument/2006/relationships/hyperlink" Target="https://www.dtf.vic.gov.au/financial-reporting-policy/aasb-124-related-party-disclosures" TargetMode="External"/><Relationship Id="rId332" Type="http://schemas.openxmlformats.org/officeDocument/2006/relationships/footer" Target="footer99.xml"/><Relationship Id="rId353" Type="http://schemas.openxmlformats.org/officeDocument/2006/relationships/footer" Target="footer109.xml"/><Relationship Id="rId71" Type="http://schemas.openxmlformats.org/officeDocument/2006/relationships/hyperlink" Target="mailto:information@dot.vic.gov.au" TargetMode="External"/><Relationship Id="rId92" Type="http://schemas.openxmlformats.org/officeDocument/2006/relationships/image" Target="media/image5.png"/><Relationship Id="rId213" Type="http://schemas.openxmlformats.org/officeDocument/2006/relationships/image" Target="media/image9.png"/><Relationship Id="rId234" Type="http://schemas.openxmlformats.org/officeDocument/2006/relationships/header" Target="header108.xml"/><Relationship Id="rId2" Type="http://schemas.openxmlformats.org/officeDocument/2006/relationships/customXml" Target="../customXml/item1.xml"/><Relationship Id="rId29" Type="http://schemas.openxmlformats.org/officeDocument/2006/relationships/header" Target="header8.xml"/><Relationship Id="rId255" Type="http://schemas.openxmlformats.org/officeDocument/2006/relationships/footer" Target="footer76.xml"/><Relationship Id="rId276" Type="http://schemas.openxmlformats.org/officeDocument/2006/relationships/header" Target="header134.xml"/><Relationship Id="rId297" Type="http://schemas.openxmlformats.org/officeDocument/2006/relationships/footer" Target="footer86.xml"/><Relationship Id="rId40" Type="http://schemas.openxmlformats.org/officeDocument/2006/relationships/hyperlink" Target="http://www.dtf.vic.gov.au/financial-management-government/machinery-government-changes-vps-operating-manual" TargetMode="External"/><Relationship Id="rId115" Type="http://schemas.openxmlformats.org/officeDocument/2006/relationships/header" Target="header40.xml"/><Relationship Id="rId136" Type="http://schemas.openxmlformats.org/officeDocument/2006/relationships/header" Target="header53.xml"/><Relationship Id="rId157" Type="http://schemas.openxmlformats.org/officeDocument/2006/relationships/header" Target="header67.xml"/><Relationship Id="rId178" Type="http://schemas.openxmlformats.org/officeDocument/2006/relationships/footer" Target="footer49.xml"/><Relationship Id="rId301" Type="http://schemas.openxmlformats.org/officeDocument/2006/relationships/header" Target="header146.xml"/><Relationship Id="rId322" Type="http://schemas.openxmlformats.org/officeDocument/2006/relationships/header" Target="header157.xml"/><Relationship Id="rId343" Type="http://schemas.openxmlformats.org/officeDocument/2006/relationships/header" Target="header168.xml"/><Relationship Id="rId364" Type="http://schemas.openxmlformats.org/officeDocument/2006/relationships/header" Target="header175.xml"/><Relationship Id="rId61" Type="http://schemas.openxmlformats.org/officeDocument/2006/relationships/hyperlink" Target="mailto:equality@dpc.vic.gov.au" TargetMode="External"/><Relationship Id="rId82" Type="http://schemas.openxmlformats.org/officeDocument/2006/relationships/footer" Target="footer16.xml"/><Relationship Id="rId199" Type="http://schemas.openxmlformats.org/officeDocument/2006/relationships/header" Target="header89.xml"/><Relationship Id="rId203" Type="http://schemas.openxmlformats.org/officeDocument/2006/relationships/header" Target="header91.xml"/><Relationship Id="rId19" Type="http://schemas.openxmlformats.org/officeDocument/2006/relationships/header" Target="header5.xml"/><Relationship Id="rId224" Type="http://schemas.openxmlformats.org/officeDocument/2006/relationships/header" Target="header101.xml"/><Relationship Id="rId245" Type="http://schemas.openxmlformats.org/officeDocument/2006/relationships/footer" Target="footer73.xml"/><Relationship Id="rId266" Type="http://schemas.openxmlformats.org/officeDocument/2006/relationships/header" Target="header127.xml"/><Relationship Id="rId287" Type="http://schemas.openxmlformats.org/officeDocument/2006/relationships/footer" Target="footer85.xml"/><Relationship Id="rId30" Type="http://schemas.openxmlformats.org/officeDocument/2006/relationships/header" Target="header9.xml"/><Relationship Id="rId105" Type="http://schemas.openxmlformats.org/officeDocument/2006/relationships/footer" Target="footer23.xml"/><Relationship Id="rId126" Type="http://schemas.openxmlformats.org/officeDocument/2006/relationships/footer" Target="footer32.xml"/><Relationship Id="rId147" Type="http://schemas.openxmlformats.org/officeDocument/2006/relationships/header" Target="header61.xml"/><Relationship Id="rId168" Type="http://schemas.openxmlformats.org/officeDocument/2006/relationships/footer" Target="footer45.xml"/><Relationship Id="rId312" Type="http://schemas.openxmlformats.org/officeDocument/2006/relationships/hyperlink" Target="https://www.dtf.vic.gov.au/financial-reporting-policy/accounting-standards-checklists" TargetMode="External"/><Relationship Id="rId333" Type="http://schemas.openxmlformats.org/officeDocument/2006/relationships/footer" Target="footer100.xml"/><Relationship Id="rId354" Type="http://schemas.openxmlformats.org/officeDocument/2006/relationships/header" Target="header172.xml"/><Relationship Id="rId51" Type="http://schemas.openxmlformats.org/officeDocument/2006/relationships/header" Target="header15.xml"/><Relationship Id="rId72" Type="http://schemas.openxmlformats.org/officeDocument/2006/relationships/hyperlink" Target="http://www.dtf.vic.gov.au/financial-reporting-policy/financial-reporting-directions-and-guidance" TargetMode="External"/><Relationship Id="rId93" Type="http://schemas.openxmlformats.org/officeDocument/2006/relationships/image" Target="media/image6.gif"/><Relationship Id="rId189" Type="http://schemas.openxmlformats.org/officeDocument/2006/relationships/footer" Target="footer53.xml"/><Relationship Id="rId3" Type="http://schemas.openxmlformats.org/officeDocument/2006/relationships/customXml" Target="../customXml/item2.xml"/><Relationship Id="rId214" Type="http://schemas.openxmlformats.org/officeDocument/2006/relationships/header" Target="header95.xml"/><Relationship Id="rId235" Type="http://schemas.openxmlformats.org/officeDocument/2006/relationships/footer" Target="footer69.xml"/><Relationship Id="rId256" Type="http://schemas.openxmlformats.org/officeDocument/2006/relationships/header" Target="header119.xml"/><Relationship Id="rId277" Type="http://schemas.openxmlformats.org/officeDocument/2006/relationships/header" Target="header135.xml"/><Relationship Id="rId298" Type="http://schemas.openxmlformats.org/officeDocument/2006/relationships/footer" Target="footer87.xml"/><Relationship Id="rId116" Type="http://schemas.openxmlformats.org/officeDocument/2006/relationships/footer" Target="footer28.xml"/><Relationship Id="rId137" Type="http://schemas.openxmlformats.org/officeDocument/2006/relationships/header" Target="header54.xml"/><Relationship Id="rId158" Type="http://schemas.openxmlformats.org/officeDocument/2006/relationships/footer" Target="footer42.xml"/><Relationship Id="rId302" Type="http://schemas.openxmlformats.org/officeDocument/2006/relationships/header" Target="header147.xml"/><Relationship Id="rId323" Type="http://schemas.openxmlformats.org/officeDocument/2006/relationships/footer" Target="footer95.xml"/><Relationship Id="rId344" Type="http://schemas.openxmlformats.org/officeDocument/2006/relationships/footer" Target="footer105.xml"/><Relationship Id="rId20" Type="http://schemas.openxmlformats.org/officeDocument/2006/relationships/footer" Target="footer4.xml"/><Relationship Id="rId41" Type="http://schemas.openxmlformats.org/officeDocument/2006/relationships/chart" Target="charts/chart1.xml"/><Relationship Id="rId62" Type="http://schemas.openxmlformats.org/officeDocument/2006/relationships/hyperlink" Target="http://www.dtf.vic.gov.au/Publications/Government-Financial-Management-publications/Financial-Reporting-Policy/Financial-reporting-directions-and-guidance" TargetMode="External"/><Relationship Id="rId83" Type="http://schemas.openxmlformats.org/officeDocument/2006/relationships/footer" Target="footer17.xml"/><Relationship Id="rId179" Type="http://schemas.openxmlformats.org/officeDocument/2006/relationships/hyperlink" Target="https://www.dtf.vic.gov.au/financial-reporting-policy/accounting-standards-checklists" TargetMode="External"/><Relationship Id="rId365" Type="http://schemas.openxmlformats.org/officeDocument/2006/relationships/footer" Target="footer113.xml"/><Relationship Id="rId190" Type="http://schemas.openxmlformats.org/officeDocument/2006/relationships/header" Target="header83.xml"/><Relationship Id="rId204" Type="http://schemas.openxmlformats.org/officeDocument/2006/relationships/header" Target="header92.xml"/><Relationship Id="rId225" Type="http://schemas.openxmlformats.org/officeDocument/2006/relationships/header" Target="header102.xml"/><Relationship Id="rId246" Type="http://schemas.openxmlformats.org/officeDocument/2006/relationships/header" Target="header112.xml"/><Relationship Id="rId267" Type="http://schemas.openxmlformats.org/officeDocument/2006/relationships/footer" Target="footer79.xml"/><Relationship Id="rId288" Type="http://schemas.openxmlformats.org/officeDocument/2006/relationships/header" Target="header142.xml"/><Relationship Id="rId106" Type="http://schemas.openxmlformats.org/officeDocument/2006/relationships/header" Target="header35.xml"/><Relationship Id="rId127" Type="http://schemas.openxmlformats.org/officeDocument/2006/relationships/header" Target="header47.xml"/><Relationship Id="rId313" Type="http://schemas.openxmlformats.org/officeDocument/2006/relationships/header" Target="header15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reporting-policy/financial-reporting-directions-and-guid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DTF\Other%20work\2020%20Model%20Report\Rebuild\DTF%20Model%20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'Departmental objective 2'!$F$7</c:f>
              <c:strCache>
                <c:ptCount val="1"/>
                <c:pt idx="0">
                  <c:v>Figure 1</c:v>
                </c:pt>
              </c:strCache>
            </c:strRef>
          </c:tx>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BED8-45DF-AD62-2854B95B6AD0}"/>
              </c:ext>
            </c:extLst>
          </c:dPt>
          <c:dPt>
            <c:idx val="1"/>
            <c:bubble3D val="0"/>
            <c:extLst>
              <c:ext xmlns:c16="http://schemas.microsoft.com/office/drawing/2014/chart" uri="{C3380CC4-5D6E-409C-BE32-E72D297353CC}">
                <c16:uniqueId val="{00000001-BED8-45DF-AD62-2854B95B6AD0}"/>
              </c:ext>
            </c:extLst>
          </c:dPt>
          <c:dPt>
            <c:idx val="2"/>
            <c:bubble3D val="0"/>
            <c:extLst>
              <c:ext xmlns:c16="http://schemas.microsoft.com/office/drawing/2014/chart" uri="{C3380CC4-5D6E-409C-BE32-E72D297353CC}">
                <c16:uniqueId val="{00000002-BED8-45DF-AD62-2854B95B6AD0}"/>
              </c:ext>
            </c:extLst>
          </c:dPt>
          <c:cat>
            <c:strRef>
              <c:f>'Departmental objective 2'!$E$8:$E$12</c:f>
              <c:strCache>
                <c:ptCount val="4"/>
                <c:pt idx="0">
                  <c:v>2016 - 17</c:v>
                </c:pt>
                <c:pt idx="1">
                  <c:v>2017 - 18</c:v>
                </c:pt>
                <c:pt idx="2">
                  <c:v>2018 - 19</c:v>
                </c:pt>
                <c:pt idx="3">
                  <c:v>2019 - 20</c:v>
                </c:pt>
              </c:strCache>
            </c:strRef>
          </c:cat>
          <c:val>
            <c:numRef>
              <c:f>'Departmental objective 2'!$F$8:$F$12</c:f>
              <c:numCache>
                <c:formatCode>General</c:formatCode>
                <c:ptCount val="4"/>
                <c:pt idx="0">
                  <c:v>70</c:v>
                </c:pt>
                <c:pt idx="1">
                  <c:v>68</c:v>
                </c:pt>
                <c:pt idx="2">
                  <c:v>65</c:v>
                </c:pt>
                <c:pt idx="3">
                  <c:v>60</c:v>
                </c:pt>
              </c:numCache>
            </c:numRef>
          </c:val>
          <c:smooth val="0"/>
          <c:extLst>
            <c:ext xmlns:c16="http://schemas.microsoft.com/office/drawing/2014/chart" uri="{C3380CC4-5D6E-409C-BE32-E72D297353CC}">
              <c16:uniqueId val="{00000003-BED8-45DF-AD62-2854B95B6AD0}"/>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1"/>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number ('000)</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'Departmental objective 2'!$G$7</c:f>
              <c:strCache>
                <c:ptCount val="1"/>
                <c:pt idx="0">
                  <c:v>Figure 2</c:v>
                </c:pt>
              </c:strCache>
            </c:strRef>
          </c:tx>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8AFC-4677-A463-744C49AA26A2}"/>
              </c:ext>
            </c:extLst>
          </c:dPt>
          <c:dPt>
            <c:idx val="1"/>
            <c:bubble3D val="0"/>
            <c:extLst>
              <c:ext xmlns:c16="http://schemas.microsoft.com/office/drawing/2014/chart" uri="{C3380CC4-5D6E-409C-BE32-E72D297353CC}">
                <c16:uniqueId val="{00000001-8AFC-4677-A463-744C49AA26A2}"/>
              </c:ext>
            </c:extLst>
          </c:dPt>
          <c:dPt>
            <c:idx val="2"/>
            <c:bubble3D val="0"/>
            <c:extLst>
              <c:ext xmlns:c16="http://schemas.microsoft.com/office/drawing/2014/chart" uri="{C3380CC4-5D6E-409C-BE32-E72D297353CC}">
                <c16:uniqueId val="{00000002-8AFC-4677-A463-744C49AA26A2}"/>
              </c:ext>
            </c:extLst>
          </c:dPt>
          <c:cat>
            <c:strRef>
              <c:f>'Departmental objective 2'!$E$8:$E$12</c:f>
              <c:strCache>
                <c:ptCount val="4"/>
                <c:pt idx="0">
                  <c:v>2016 - 17</c:v>
                </c:pt>
                <c:pt idx="1">
                  <c:v>2017 - 18</c:v>
                </c:pt>
                <c:pt idx="2">
                  <c:v>2018 - 19</c:v>
                </c:pt>
                <c:pt idx="3">
                  <c:v>2019 - 20</c:v>
                </c:pt>
              </c:strCache>
            </c:strRef>
          </c:cat>
          <c:val>
            <c:numRef>
              <c:f>'Departmental objective 2'!$G$8:$G$12</c:f>
              <c:numCache>
                <c:formatCode>General</c:formatCode>
                <c:ptCount val="4"/>
                <c:pt idx="0">
                  <c:v>60</c:v>
                </c:pt>
                <c:pt idx="1">
                  <c:v>59</c:v>
                </c:pt>
                <c:pt idx="2">
                  <c:v>58.8</c:v>
                </c:pt>
                <c:pt idx="3">
                  <c:v>61</c:v>
                </c:pt>
              </c:numCache>
            </c:numRef>
          </c:val>
          <c:smooth val="0"/>
          <c:extLst>
            <c:ext xmlns:c16="http://schemas.microsoft.com/office/drawing/2014/chart" uri="{C3380CC4-5D6E-409C-BE32-E72D297353CC}">
              <c16:uniqueId val="{00000003-8AFC-4677-A463-744C49AA26A2}"/>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1"/>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per cent (%)</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graph'!$F$8</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D45A-4E09-820C-83B503250B9B}"/>
              </c:ext>
            </c:extLst>
          </c:dPt>
          <c:dPt>
            <c:idx val="2"/>
            <c:bubble3D val="0"/>
            <c:extLst>
              <c:ext xmlns:c16="http://schemas.microsoft.com/office/drawing/2014/chart" uri="{C3380CC4-5D6E-409C-BE32-E72D297353CC}">
                <c16:uniqueId val="{00000001-D45A-4E09-820C-83B503250B9B}"/>
              </c:ext>
            </c:extLst>
          </c:dPt>
          <c:dPt>
            <c:idx val="3"/>
            <c:bubble3D val="0"/>
            <c:extLst>
              <c:ext xmlns:c16="http://schemas.microsoft.com/office/drawing/2014/chart" uri="{C3380CC4-5D6E-409C-BE32-E72D297353CC}">
                <c16:uniqueId val="{00000002-D45A-4E09-820C-83B503250B9B}"/>
              </c:ext>
            </c:extLst>
          </c:dPt>
          <c:cat>
            <c:strRef>
              <c:f>'OH&amp;S graph'!$E$9:$E$11</c:f>
              <c:strCache>
                <c:ptCount val="3"/>
                <c:pt idx="0">
                  <c:v>2017 - 18</c:v>
                </c:pt>
                <c:pt idx="1">
                  <c:v>2018 - 19</c:v>
                </c:pt>
                <c:pt idx="2">
                  <c:v>2019 - 20</c:v>
                </c:pt>
              </c:strCache>
            </c:strRef>
          </c:cat>
          <c:val>
            <c:numRef>
              <c:f>'OH&amp;S graph'!$F$9:$F$11</c:f>
              <c:numCache>
                <c:formatCode>General</c:formatCode>
                <c:ptCount val="3"/>
                <c:pt idx="0">
                  <c:v>600</c:v>
                </c:pt>
                <c:pt idx="1">
                  <c:v>526</c:v>
                </c:pt>
                <c:pt idx="2">
                  <c:v>730</c:v>
                </c:pt>
              </c:numCache>
            </c:numRef>
          </c:val>
          <c:smooth val="0"/>
          <c:extLst>
            <c:ext xmlns:c16="http://schemas.microsoft.com/office/drawing/2014/chart" uri="{C3380CC4-5D6E-409C-BE32-E72D297353CC}">
              <c16:uniqueId val="{00000003-D45A-4E09-820C-83B503250B9B}"/>
            </c:ext>
          </c:extLst>
        </c:ser>
        <c:ser>
          <c:idx val="1"/>
          <c:order val="1"/>
          <c:tx>
            <c:strRef>
              <c:f>'OH&amp;S graph'!$G$8</c:f>
              <c:strCache>
                <c:ptCount val="1"/>
                <c:pt idx="0">
                  <c:v>Rate per 100 FTE</c:v>
                </c:pt>
              </c:strCache>
            </c:strRef>
          </c:tx>
          <c:spPr>
            <a:ln>
              <a:solidFill>
                <a:schemeClr val="bg1">
                  <a:lumMod val="75000"/>
                </a:schemeClr>
              </a:solidFill>
            </a:ln>
          </c:spPr>
          <c:marker>
            <c:spPr>
              <a:solidFill>
                <a:schemeClr val="bg1">
                  <a:lumMod val="75000"/>
                </a:schemeClr>
              </a:solidFill>
              <a:ln>
                <a:solidFill>
                  <a:schemeClr val="bg1">
                    <a:lumMod val="75000"/>
                  </a:schemeClr>
                </a:solidFill>
              </a:ln>
            </c:spPr>
          </c:marker>
          <c:cat>
            <c:strRef>
              <c:f>'OH&amp;S graph'!$E$9:$E$11</c:f>
              <c:strCache>
                <c:ptCount val="3"/>
                <c:pt idx="0">
                  <c:v>2017 - 18</c:v>
                </c:pt>
                <c:pt idx="1">
                  <c:v>2018 - 19</c:v>
                </c:pt>
                <c:pt idx="2">
                  <c:v>2019 - 20</c:v>
                </c:pt>
              </c:strCache>
            </c:strRef>
          </c:cat>
          <c:val>
            <c:numRef>
              <c:f>'OH&amp;S graph'!$G$9:$G$11</c:f>
              <c:numCache>
                <c:formatCode>General</c:formatCode>
                <c:ptCount val="3"/>
                <c:pt idx="0">
                  <c:v>9.4</c:v>
                </c:pt>
                <c:pt idx="1">
                  <c:v>7.7</c:v>
                </c:pt>
                <c:pt idx="2">
                  <c:v>61</c:v>
                </c:pt>
              </c:numCache>
            </c:numRef>
          </c:val>
          <c:smooth val="0"/>
          <c:extLst>
            <c:ext xmlns:c16="http://schemas.microsoft.com/office/drawing/2014/chart" uri="{C3380CC4-5D6E-409C-BE32-E72D297353CC}">
              <c16:uniqueId val="{00000004-D45A-4E09-820C-83B503250B9B}"/>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graph'!$H$8</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3413-4B07-BEA9-FA2625208839}"/>
              </c:ext>
            </c:extLst>
          </c:dPt>
          <c:dPt>
            <c:idx val="2"/>
            <c:bubble3D val="0"/>
            <c:extLst>
              <c:ext xmlns:c16="http://schemas.microsoft.com/office/drawing/2014/chart" uri="{C3380CC4-5D6E-409C-BE32-E72D297353CC}">
                <c16:uniqueId val="{00000001-3413-4B07-BEA9-FA2625208839}"/>
              </c:ext>
            </c:extLst>
          </c:dPt>
          <c:dPt>
            <c:idx val="3"/>
            <c:bubble3D val="0"/>
            <c:extLst>
              <c:ext xmlns:c16="http://schemas.microsoft.com/office/drawing/2014/chart" uri="{C3380CC4-5D6E-409C-BE32-E72D297353CC}">
                <c16:uniqueId val="{00000002-3413-4B07-BEA9-FA2625208839}"/>
              </c:ext>
            </c:extLst>
          </c:dPt>
          <c:cat>
            <c:strRef>
              <c:f>'OH&amp;S graph'!$E$9:$E$11</c:f>
              <c:strCache>
                <c:ptCount val="3"/>
                <c:pt idx="0">
                  <c:v>2017 - 18</c:v>
                </c:pt>
                <c:pt idx="1">
                  <c:v>2018 - 19</c:v>
                </c:pt>
                <c:pt idx="2">
                  <c:v>2019 - 20</c:v>
                </c:pt>
              </c:strCache>
            </c:strRef>
          </c:cat>
          <c:val>
            <c:numRef>
              <c:f>'OH&amp;S graph'!$H$9:$H$11</c:f>
              <c:numCache>
                <c:formatCode>General</c:formatCode>
                <c:ptCount val="3"/>
                <c:pt idx="0">
                  <c:v>110</c:v>
                </c:pt>
                <c:pt idx="1">
                  <c:v>134</c:v>
                </c:pt>
                <c:pt idx="2">
                  <c:v>143</c:v>
                </c:pt>
              </c:numCache>
            </c:numRef>
          </c:val>
          <c:smooth val="0"/>
          <c:extLst>
            <c:ext xmlns:c16="http://schemas.microsoft.com/office/drawing/2014/chart" uri="{C3380CC4-5D6E-409C-BE32-E72D297353CC}">
              <c16:uniqueId val="{00000003-3413-4B07-BEA9-FA2625208839}"/>
            </c:ext>
          </c:extLst>
        </c:ser>
        <c:ser>
          <c:idx val="1"/>
          <c:order val="1"/>
          <c:tx>
            <c:strRef>
              <c:f>'OH&amp;S graph'!$I$8</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graph'!$E$9:$E$11</c:f>
              <c:strCache>
                <c:ptCount val="3"/>
                <c:pt idx="0">
                  <c:v>2017 - 18</c:v>
                </c:pt>
                <c:pt idx="1">
                  <c:v>2018 - 19</c:v>
                </c:pt>
                <c:pt idx="2">
                  <c:v>2019 - 20</c:v>
                </c:pt>
              </c:strCache>
            </c:strRef>
          </c:cat>
          <c:val>
            <c:numRef>
              <c:f>'OH&amp;S graph'!$I$9:$I$11</c:f>
              <c:numCache>
                <c:formatCode>General</c:formatCode>
                <c:ptCount val="3"/>
                <c:pt idx="0">
                  <c:v>2</c:v>
                </c:pt>
                <c:pt idx="1">
                  <c:v>1.8</c:v>
                </c:pt>
                <c:pt idx="2">
                  <c:v>2.1</c:v>
                </c:pt>
              </c:numCache>
            </c:numRef>
          </c:val>
          <c:smooth val="0"/>
          <c:extLst>
            <c:ext xmlns:c16="http://schemas.microsoft.com/office/drawing/2014/chart" uri="{C3380CC4-5D6E-409C-BE32-E72D297353CC}">
              <c16:uniqueId val="{00000004-3413-4B07-BEA9-FA2625208839}"/>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'OH&amp;S graph'!$J$8</c:f>
              <c:strCache>
                <c:ptCount val="1"/>
                <c:pt idx="0">
                  <c:v>Incidents</c:v>
                </c:pt>
              </c:strCache>
            </c:strRef>
          </c:tx>
          <c:spPr>
            <a:ln>
              <a:solidFill>
                <a:schemeClr val="tx1"/>
              </a:solidFill>
            </a:ln>
          </c:spPr>
          <c:marker>
            <c:symbol val="diamond"/>
            <c:size val="7"/>
            <c:spPr>
              <a:solidFill>
                <a:schemeClr val="tx1"/>
              </a:solidFill>
              <a:ln>
                <a:solidFill>
                  <a:schemeClr val="tx1"/>
                </a:solidFill>
              </a:ln>
            </c:spPr>
          </c:marker>
          <c:dPt>
            <c:idx val="1"/>
            <c:bubble3D val="0"/>
            <c:extLst>
              <c:ext xmlns:c16="http://schemas.microsoft.com/office/drawing/2014/chart" uri="{C3380CC4-5D6E-409C-BE32-E72D297353CC}">
                <c16:uniqueId val="{00000000-53C2-4959-811E-ECF6AE312968}"/>
              </c:ext>
            </c:extLst>
          </c:dPt>
          <c:dPt>
            <c:idx val="2"/>
            <c:bubble3D val="0"/>
            <c:extLst>
              <c:ext xmlns:c16="http://schemas.microsoft.com/office/drawing/2014/chart" uri="{C3380CC4-5D6E-409C-BE32-E72D297353CC}">
                <c16:uniqueId val="{00000001-53C2-4959-811E-ECF6AE312968}"/>
              </c:ext>
            </c:extLst>
          </c:dPt>
          <c:cat>
            <c:strRef>
              <c:f>'OH&amp;S graph'!$E$9:$E$11</c:f>
              <c:strCache>
                <c:ptCount val="3"/>
                <c:pt idx="0">
                  <c:v>2017 - 18</c:v>
                </c:pt>
                <c:pt idx="1">
                  <c:v>2018 - 19</c:v>
                </c:pt>
                <c:pt idx="2">
                  <c:v>2019 - 20</c:v>
                </c:pt>
              </c:strCache>
            </c:strRef>
          </c:cat>
          <c:val>
            <c:numRef>
              <c:f>'OH&amp;S graph'!$J$9:$J$11</c:f>
              <c:numCache>
                <c:formatCode>General</c:formatCode>
                <c:ptCount val="3"/>
                <c:pt idx="0">
                  <c:v>41</c:v>
                </c:pt>
                <c:pt idx="1">
                  <c:v>55</c:v>
                </c:pt>
                <c:pt idx="2">
                  <c:v>43</c:v>
                </c:pt>
              </c:numCache>
            </c:numRef>
          </c:val>
          <c:smooth val="0"/>
          <c:extLst>
            <c:ext xmlns:c16="http://schemas.microsoft.com/office/drawing/2014/chart" uri="{C3380CC4-5D6E-409C-BE32-E72D297353CC}">
              <c16:uniqueId val="{00000002-53C2-4959-811E-ECF6AE312968}"/>
            </c:ext>
          </c:extLst>
        </c:ser>
        <c:ser>
          <c:idx val="3"/>
          <c:order val="1"/>
          <c:tx>
            <c:strRef>
              <c:f>'OH&amp;S graph'!$K$8</c:f>
              <c:strCache>
                <c:ptCount val="1"/>
                <c:pt idx="0">
                  <c:v>Rate per 100 FTE</c:v>
                </c:pt>
              </c:strCache>
            </c:strRef>
          </c:tx>
          <c:spPr>
            <a:ln>
              <a:solidFill>
                <a:schemeClr val="bg1">
                  <a:lumMod val="75000"/>
                </a:schemeClr>
              </a:solidFill>
            </a:ln>
          </c:spPr>
          <c:marker>
            <c:symbol val="square"/>
            <c:size val="7"/>
            <c:spPr>
              <a:solidFill>
                <a:schemeClr val="bg1">
                  <a:lumMod val="65000"/>
                </a:schemeClr>
              </a:solidFill>
              <a:ln>
                <a:solidFill>
                  <a:schemeClr val="bg1">
                    <a:lumMod val="65000"/>
                  </a:schemeClr>
                </a:solidFill>
              </a:ln>
            </c:spPr>
          </c:marker>
          <c:cat>
            <c:strRef>
              <c:f>'OH&amp;S graph'!$E$9:$E$11</c:f>
              <c:strCache>
                <c:ptCount val="3"/>
                <c:pt idx="0">
                  <c:v>2017 - 18</c:v>
                </c:pt>
                <c:pt idx="1">
                  <c:v>2018 - 19</c:v>
                </c:pt>
                <c:pt idx="2">
                  <c:v>2019 - 20</c:v>
                </c:pt>
              </c:strCache>
            </c:strRef>
          </c:cat>
          <c:val>
            <c:numRef>
              <c:f>'OH&amp;S graph'!$K$9:$K$11</c:f>
              <c:numCache>
                <c:formatCode>General</c:formatCode>
                <c:ptCount val="3"/>
                <c:pt idx="0">
                  <c:v>1.7</c:v>
                </c:pt>
                <c:pt idx="1">
                  <c:v>1.7</c:v>
                </c:pt>
                <c:pt idx="2">
                  <c:v>1.6</c:v>
                </c:pt>
              </c:numCache>
            </c:numRef>
          </c:val>
          <c:smooth val="0"/>
          <c:extLst>
            <c:ext xmlns:c16="http://schemas.microsoft.com/office/drawing/2014/chart" uri="{C3380CC4-5D6E-409C-BE32-E72D297353CC}">
              <c16:uniqueId val="{00000003-53C2-4959-811E-ECF6AE312968}"/>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
          <c:min val="1"/>
        </c:scaling>
        <c:delete val="0"/>
        <c:axPos val="l"/>
        <c:majorGridlines>
          <c:spPr>
            <a:ln>
              <a:prstDash val="dash"/>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'OH&amp;S graph'!$L$8</c:f>
              <c:strCache>
                <c:ptCount val="1"/>
                <c:pt idx="0">
                  <c:v>Incidents</c:v>
                </c:pt>
              </c:strCache>
            </c:strRef>
          </c:tx>
          <c:spPr>
            <a:ln>
              <a:solidFill>
                <a:schemeClr val="tx1"/>
              </a:solidFill>
            </a:ln>
          </c:spPr>
          <c:marker>
            <c:symbol val="diamond"/>
            <c:size val="7"/>
            <c:spPr>
              <a:solidFill>
                <a:schemeClr val="tx1"/>
              </a:solidFill>
              <a:ln>
                <a:solidFill>
                  <a:schemeClr val="tx1"/>
                </a:solidFill>
              </a:ln>
            </c:spPr>
          </c:marker>
          <c:dPt>
            <c:idx val="1"/>
            <c:bubble3D val="0"/>
            <c:extLst>
              <c:ext xmlns:c16="http://schemas.microsoft.com/office/drawing/2014/chart" uri="{C3380CC4-5D6E-409C-BE32-E72D297353CC}">
                <c16:uniqueId val="{00000000-335D-4082-ACE4-F89667ED126C}"/>
              </c:ext>
            </c:extLst>
          </c:dPt>
          <c:dPt>
            <c:idx val="2"/>
            <c:bubble3D val="0"/>
            <c:extLst>
              <c:ext xmlns:c16="http://schemas.microsoft.com/office/drawing/2014/chart" uri="{C3380CC4-5D6E-409C-BE32-E72D297353CC}">
                <c16:uniqueId val="{00000001-335D-4082-ACE4-F89667ED126C}"/>
              </c:ext>
            </c:extLst>
          </c:dPt>
          <c:cat>
            <c:strRef>
              <c:f>'OH&amp;S graph'!$E$9:$E$11</c:f>
              <c:strCache>
                <c:ptCount val="3"/>
                <c:pt idx="0">
                  <c:v>2017 - 18</c:v>
                </c:pt>
                <c:pt idx="1">
                  <c:v>2018 - 19</c:v>
                </c:pt>
                <c:pt idx="2">
                  <c:v>2019 - 20</c:v>
                </c:pt>
              </c:strCache>
            </c:strRef>
          </c:cat>
          <c:val>
            <c:numRef>
              <c:f>'OH&amp;S graph'!$L$9:$L$11</c:f>
              <c:numCache>
                <c:formatCode>General</c:formatCode>
                <c:ptCount val="3"/>
                <c:pt idx="0">
                  <c:v>21</c:v>
                </c:pt>
                <c:pt idx="1">
                  <c:v>19</c:v>
                </c:pt>
                <c:pt idx="2">
                  <c:v>18</c:v>
                </c:pt>
              </c:numCache>
            </c:numRef>
          </c:val>
          <c:smooth val="0"/>
          <c:extLst>
            <c:ext xmlns:c16="http://schemas.microsoft.com/office/drawing/2014/chart" uri="{C3380CC4-5D6E-409C-BE32-E72D297353CC}">
              <c16:uniqueId val="{00000002-335D-4082-ACE4-F89667ED126C}"/>
            </c:ext>
          </c:extLst>
        </c:ser>
        <c:ser>
          <c:idx val="3"/>
          <c:order val="1"/>
          <c:tx>
            <c:strRef>
              <c:f>'OH&amp;S graph'!$M$8</c:f>
              <c:strCache>
                <c:ptCount val="1"/>
                <c:pt idx="0">
                  <c:v>Rate per 100 FTE</c:v>
                </c:pt>
              </c:strCache>
            </c:strRef>
          </c:tx>
          <c:spPr>
            <a:ln>
              <a:solidFill>
                <a:schemeClr val="bg1">
                  <a:lumMod val="75000"/>
                </a:schemeClr>
              </a:solidFill>
            </a:ln>
          </c:spPr>
          <c:marker>
            <c:symbol val="square"/>
            <c:size val="7"/>
            <c:spPr>
              <a:solidFill>
                <a:schemeClr val="bg1">
                  <a:lumMod val="65000"/>
                </a:schemeClr>
              </a:solidFill>
              <a:ln>
                <a:solidFill>
                  <a:schemeClr val="bg1">
                    <a:lumMod val="65000"/>
                  </a:schemeClr>
                </a:solidFill>
              </a:ln>
            </c:spPr>
          </c:marker>
          <c:cat>
            <c:strRef>
              <c:f>'OH&amp;S graph'!$E$9:$E$11</c:f>
              <c:strCache>
                <c:ptCount val="3"/>
                <c:pt idx="0">
                  <c:v>2017 - 18</c:v>
                </c:pt>
                <c:pt idx="1">
                  <c:v>2018 - 19</c:v>
                </c:pt>
                <c:pt idx="2">
                  <c:v>2019 - 20</c:v>
                </c:pt>
              </c:strCache>
            </c:strRef>
          </c:cat>
          <c:val>
            <c:numRef>
              <c:f>'OH&amp;S graph'!$M$9:$M$11</c:f>
              <c:numCache>
                <c:formatCode>General</c:formatCode>
                <c:ptCount val="3"/>
                <c:pt idx="0">
                  <c:v>2</c:v>
                </c:pt>
                <c:pt idx="1">
                  <c:v>1.8</c:v>
                </c:pt>
                <c:pt idx="2">
                  <c:v>2.1</c:v>
                </c:pt>
              </c:numCache>
            </c:numRef>
          </c:val>
          <c:smooth val="0"/>
          <c:extLst>
            <c:ext xmlns:c16="http://schemas.microsoft.com/office/drawing/2014/chart" uri="{C3380CC4-5D6E-409C-BE32-E72D297353CC}">
              <c16:uniqueId val="{00000003-335D-4082-ACE4-F89667ED126C}"/>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
          <c:min val="1"/>
        </c:scaling>
        <c:delete val="0"/>
        <c:axPos val="l"/>
        <c:majorGridlines>
          <c:spPr>
            <a:ln>
              <a:prstDash val="dash"/>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92742895966462"/>
          <c:y val="6.9313169502205424E-2"/>
          <c:w val="0.67361365585585797"/>
          <c:h val="0.75010543341817626"/>
        </c:manualLayout>
      </c:layout>
      <c:lineChart>
        <c:grouping val="standard"/>
        <c:varyColors val="0"/>
        <c:ser>
          <c:idx val="0"/>
          <c:order val="0"/>
          <c:tx>
            <c:strRef>
              <c:f>'Workcover premium rate'!$F$8</c:f>
              <c:strCache>
                <c:ptCount val="1"/>
                <c:pt idx="0">
                  <c:v>Premium rate</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EFEC-40A1-B8C3-F604E1A9D60A}"/>
              </c:ext>
            </c:extLst>
          </c:dPt>
          <c:dPt>
            <c:idx val="2"/>
            <c:bubble3D val="0"/>
            <c:extLst>
              <c:ext xmlns:c16="http://schemas.microsoft.com/office/drawing/2014/chart" uri="{C3380CC4-5D6E-409C-BE32-E72D297353CC}">
                <c16:uniqueId val="{00000001-EFEC-40A1-B8C3-F604E1A9D60A}"/>
              </c:ext>
            </c:extLst>
          </c:dPt>
          <c:dPt>
            <c:idx val="3"/>
            <c:bubble3D val="0"/>
            <c:extLst>
              <c:ext xmlns:c16="http://schemas.microsoft.com/office/drawing/2014/chart" uri="{C3380CC4-5D6E-409C-BE32-E72D297353CC}">
                <c16:uniqueId val="{00000002-EFEC-40A1-B8C3-F604E1A9D60A}"/>
              </c:ext>
            </c:extLst>
          </c:dPt>
          <c:cat>
            <c:strRef>
              <c:f>'Workcover premium rate'!$E$9:$E$13</c:f>
              <c:strCache>
                <c:ptCount val="5"/>
                <c:pt idx="0">
                  <c:v>2015 - 16</c:v>
                </c:pt>
                <c:pt idx="1">
                  <c:v>2016 - 17</c:v>
                </c:pt>
                <c:pt idx="2">
                  <c:v>2017 - 18</c:v>
                </c:pt>
                <c:pt idx="3">
                  <c:v>2018 - 19</c:v>
                </c:pt>
                <c:pt idx="4">
                  <c:v>2019 - 20</c:v>
                </c:pt>
              </c:strCache>
            </c:strRef>
          </c:cat>
          <c:val>
            <c:numRef>
              <c:f>'Workcover premium rate'!$F$9:$F$13</c:f>
              <c:numCache>
                <c:formatCode>0.00%</c:formatCode>
                <c:ptCount val="5"/>
                <c:pt idx="0">
                  <c:v>2.1874999999999999E-2</c:v>
                </c:pt>
                <c:pt idx="1">
                  <c:v>2.0548E-2</c:v>
                </c:pt>
                <c:pt idx="2">
                  <c:v>1.9574999999999999E-2</c:v>
                </c:pt>
                <c:pt idx="3">
                  <c:v>1.5643000000000001E-2</c:v>
                </c:pt>
                <c:pt idx="4">
                  <c:v>1.1282E-2</c:v>
                </c:pt>
              </c:numCache>
            </c:numRef>
          </c:val>
          <c:smooth val="0"/>
          <c:extLst>
            <c:ext xmlns:c16="http://schemas.microsoft.com/office/drawing/2014/chart" uri="{C3380CC4-5D6E-409C-BE32-E72D297353CC}">
              <c16:uniqueId val="{00000003-EFEC-40A1-B8C3-F604E1A9D60A}"/>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orientation val="minMax"/>
        </c:scaling>
        <c:delete val="0"/>
        <c:axPos val="l"/>
        <c:majorGridlines>
          <c:spPr>
            <a:ln>
              <a:prstDash val="dash"/>
            </a:ln>
          </c:spPr>
        </c:majorGridlines>
        <c:numFmt formatCode="0.00%" sourceLinked="0"/>
        <c:majorTickMark val="out"/>
        <c:minorTickMark val="none"/>
        <c:tickLblPos val="nextTo"/>
        <c:crossAx val="60057472"/>
        <c:crosses val="autoZero"/>
        <c:crossBetween val="between"/>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solidFill>
          <a:schemeClr val="accent3">
            <a:lumMod val="50000"/>
          </a:schemeClr>
        </a:solidFill>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solidFill>
          <a:schemeClr val="accent3">
            <a:lumMod val="50000"/>
          </a:schemeClr>
        </a:solidFill>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6">
              <a:lumMod val="50000"/>
            </a:schemeClr>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solidFill>
          <a:schemeClr val="accent3">
            <a:lumMod val="50000"/>
          </a:schemeClr>
        </a:solidFill>
        <a:ln>
          <a:noFill/>
        </a:ln>
      </dgm:spPr>
      <dgm:t>
        <a:bodyPr/>
        <a:lstStyle/>
        <a:p>
          <a:pPr algn="ctr"/>
          <a:r>
            <a:rPr lang="en-AU" sz="800" i="0"/>
            <a:t>Liquidity risk</a:t>
          </a:r>
        </a:p>
      </dgm:t>
    </dgm:pt>
    <dgm:pt modelId="{42E7197C-3C7A-4AF8-838F-A9D97E3F3DB5}" type="parTrans" cxnId="{98A80563-2A3F-4F80-8FB5-B6D1BA312865}">
      <dgm:prSet/>
      <dgm:spPr>
        <a:ln w="19050">
          <a:solidFill>
            <a:schemeClr val="accent6">
              <a:lumMod val="50000"/>
            </a:schemeClr>
          </a:solidFill>
        </a:ln>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solidFill>
          <a:schemeClr val="accent3">
            <a:lumMod val="50000"/>
          </a:schemeClr>
        </a:solidFill>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6">
              <a:lumMod val="50000"/>
            </a:schemeClr>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solidFill>
          <a:schemeClr val="accent3">
            <a:lumMod val="50000"/>
          </a:schemeClr>
        </a:solidFill>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6">
              <a:lumMod val="50000"/>
            </a:schemeClr>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solidFill>
          <a:schemeClr val="accent3">
            <a:lumMod val="50000"/>
          </a:schemeClr>
        </a:solidFill>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6">
              <a:lumMod val="50000"/>
            </a:schemeClr>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solidFill>
          <a:schemeClr val="accent3">
            <a:lumMod val="50000"/>
          </a:schemeClr>
        </a:solidFill>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6">
              <a:lumMod val="50000"/>
            </a:schemeClr>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pt>
    <dgm:pt modelId="{74FE4CAD-E710-4296-ABCD-E520321701F1}" type="pres">
      <dgm:prSet presAssocID="{000E0A43-924E-4D99-BECC-D41E865012B6}" presName="rootConnector1" presStyleLbl="node1" presStyleIdx="0" presStyleCnt="0"/>
      <dgm:spPr/>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pt>
    <dgm:pt modelId="{9FEDAC78-CE31-4ABF-A4E8-ED75644388E7}" type="pres">
      <dgm:prSet presAssocID="{0D601A43-5546-4EB9-862D-4578610B0096}" presName="rootConnector" presStyleLbl="node2" presStyleIdx="0" presStyleCnt="3"/>
      <dgm:spPr/>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pt>
    <dgm:pt modelId="{5A8E8AA8-CAED-4243-AD2C-0412916253FE}" type="pres">
      <dgm:prSet presAssocID="{1B32C497-D2AD-4BC6-A9FD-6971E200C5DD}" presName="rootConnector" presStyleLbl="node2" presStyleIdx="1" presStyleCnt="3"/>
      <dgm:spPr/>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pt>
    <dgm:pt modelId="{C191A6B2-3A11-49E4-B08E-543AB083E89C}" type="pres">
      <dgm:prSet presAssocID="{FE23C7D8-08C4-44EC-B82F-00BF348BBB1D}" presName="rootConnector" presStyleLbl="node2" presStyleIdx="2" presStyleCnt="3"/>
      <dgm:spPr/>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pt>
    <dgm:pt modelId="{4053AF82-2FFF-4E13-BE0F-D6360E221659}" type="pres">
      <dgm:prSet presAssocID="{30B46815-3ED7-4148-8FD9-DE748840D896}" presName="rootConnector" presStyleLbl="node3" presStyleIdx="0" presStyleCnt="3"/>
      <dgm:spPr/>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pt>
    <dgm:pt modelId="{F0C10C8E-5F72-4873-84ED-7424BD25B729}" type="pres">
      <dgm:prSet presAssocID="{0D2BF681-D351-407B-A2AC-A67096570515}" presName="rootConnector" presStyleLbl="node3" presStyleIdx="1" presStyleCnt="3"/>
      <dgm:spPr/>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pt>
    <dgm:pt modelId="{99CF1E7D-42E6-4C5C-8D91-275A1CC1F1A6}" type="pres">
      <dgm:prSet presAssocID="{66E63331-79BB-4165-91AB-CA2C6B53757F}" presName="rootConnector" presStyleLbl="node3" presStyleIdx="2" presStyleCnt="3"/>
      <dgm:spPr/>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9BFEAD03-2A94-4AC1-85BE-E37EEF952FC9}" type="presOf" srcId="{42E7197C-3C7A-4AF8-838F-A9D97E3F3DB5}" destId="{72F62C39-D602-474D-9815-21345247CE41}" srcOrd="0" destOrd="0" presId="urn:microsoft.com/office/officeart/2005/8/layout/orgChart1"/>
    <dgm:cxn modelId="{452C5905-F968-4A99-A612-DAC15DF84BFD}" srcId="{FE23C7D8-08C4-44EC-B82F-00BF348BBB1D}" destId="{66E63331-79BB-4165-91AB-CA2C6B53757F}" srcOrd="2" destOrd="0" parTransId="{3403720D-E72D-497C-8D5D-373E75C88EEF}" sibTransId="{BDC49E44-AFC9-44C1-A00D-9A5F539753A4}"/>
    <dgm:cxn modelId="{DB2BB416-0E0A-49E8-87E4-2F455995E3D1}" type="presOf" srcId="{66E63331-79BB-4165-91AB-CA2C6B53757F}" destId="{06449079-0CD7-4A11-927F-65754B9DAC51}" srcOrd="0" destOrd="0" presId="urn:microsoft.com/office/officeart/2005/8/layout/orgChart1"/>
    <dgm:cxn modelId="{33D5E118-8F5F-45AE-A85E-77BF16842E19}" type="presOf" srcId="{1B32C497-D2AD-4BC6-A9FD-6971E200C5DD}" destId="{8E7EEAFB-04F4-444D-8879-0E46AFC6532E}"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C135DC3F-53CD-4F2F-BBDF-E3B0B710F29B}" type="presOf" srcId="{30B46815-3ED7-4148-8FD9-DE748840D896}" destId="{4053AF82-2FFF-4E13-BE0F-D6360E221659}" srcOrd="1"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98A80563-2A3F-4F80-8FB5-B6D1BA312865}" srcId="{000E0A43-924E-4D99-BECC-D41E865012B6}" destId="{1B32C497-D2AD-4BC6-A9FD-6971E200C5DD}" srcOrd="1" destOrd="0" parTransId="{42E7197C-3C7A-4AF8-838F-A9D97E3F3DB5}" sibTransId="{A8E4AB93-6579-4776-A6AA-D5ADA765F47C}"/>
    <dgm:cxn modelId="{42A25847-5724-48E3-A677-80B3B81D67AB}" type="presOf" srcId="{0D601A43-5546-4EB9-862D-4578610B0096}" destId="{84040EBD-6A13-4CC9-8058-65BE9646BAA0}" srcOrd="0" destOrd="0" presId="urn:microsoft.com/office/officeart/2005/8/layout/orgChart1"/>
    <dgm:cxn modelId="{2C7E2348-CB90-46A0-A7BC-43E53EDE4938}" type="presOf" srcId="{04C19B8C-79E8-4B4F-98D0-A1732D1AFE5A}" destId="{D5789983-9F11-46FC-97F3-A8C5ECA7FEF2}"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EAB21A8A-8F1E-4F90-98A1-4198B1719AED}" type="presOf" srcId="{30B46815-3ED7-4148-8FD9-DE748840D896}" destId="{2B531A73-1C7C-4B2C-B51D-E85F691D5520}" srcOrd="0" destOrd="0" presId="urn:microsoft.com/office/officeart/2005/8/layout/orgChart1"/>
    <dgm:cxn modelId="{EF691D93-B264-49EC-B0F0-95C5E64D4A25}" srcId="{6C108B51-9711-404C-8F7D-70C960C0666C}" destId="{000E0A43-924E-4D99-BECC-D41E865012B6}" srcOrd="0" destOrd="0" parTransId="{111F253D-831F-434B-BCDA-3CC2A6584E9D}" sibTransId="{2EF6506B-5110-4091-9744-FA4B6CFF31B3}"/>
    <dgm:cxn modelId="{39C4D897-19AE-4456-B4AE-4F0D6123EDC6}" type="presOf" srcId="{000E0A43-924E-4D99-BECC-D41E865012B6}" destId="{B48E2CF8-E088-4C1D-B72C-CC848FDD5BEE}"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658AB9A1-4E16-4C23-99A7-AB752DDB8E19}" type="presOf" srcId="{FE23C7D8-08C4-44EC-B82F-00BF348BBB1D}" destId="{0EA51102-9A7D-43D7-9925-B8F842D2DC8B}"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0D6D43CA-BCE1-4F8B-826E-56BF015555DC}" type="presOf" srcId="{0D2BF681-D351-407B-A2AC-A67096570515}" destId="{A4CC5C13-8A10-4B8E-A099-DBBAB056B881}" srcOrd="0" destOrd="0" presId="urn:microsoft.com/office/officeart/2005/8/layout/orgChart1"/>
    <dgm:cxn modelId="{5AEE9CDC-0AE7-40D6-99DB-45BA63E68432}" type="presOf" srcId="{0D601A43-5546-4EB9-862D-4578610B0096}" destId="{9FEDAC78-CE31-4ABF-A4E8-ED75644388E7}" srcOrd="1"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D53AC4FE-B1D7-4975-92BE-A1079012858E}" type="presOf" srcId="{1B32C497-D2AD-4BC6-A9FD-6971E200C5DD}" destId="{5A8E8AA8-CAED-4243-AD2C-0412916253FE}" srcOrd="1"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2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Equity price risk</a:t>
          </a:r>
        </a:p>
      </dsp:txBody>
      <dsp:txXfrm>
        <a:off x="1959373" y="1453594"/>
        <a:ext cx="922719" cy="255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565A"/>
      </a:dk2>
      <a:lt2>
        <a:srgbClr val="D9D9D6"/>
      </a:lt2>
      <a:accent1>
        <a:srgbClr val="652C90"/>
      </a:accent1>
      <a:accent2>
        <a:srgbClr val="A6CE38"/>
      </a:accent2>
      <a:accent3>
        <a:srgbClr val="0072CE"/>
      </a:accent3>
      <a:accent4>
        <a:srgbClr val="0072CE"/>
      </a:accent4>
      <a:accent5>
        <a:srgbClr val="99B8DC"/>
      </a:accent5>
      <a:accent6>
        <a:srgbClr val="0072CE"/>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7BAD2-96D2-49CB-9925-A2E25811CD32}">
  <ds:schemaRefs>
    <ds:schemaRef ds:uri="http://www.w3.org/2001/XMLSchema"/>
  </ds:schemaRefs>
</ds:datastoreItem>
</file>

<file path=customXml/itemProps2.xml><?xml version="1.0" encoding="utf-8"?>
<ds:datastoreItem xmlns:ds="http://schemas.openxmlformats.org/officeDocument/2006/customXml" ds:itemID="{9ACCBC58-B5F2-42A4-9CB5-5C849BCC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DTF Model Report Template.dotx</Template>
  <TotalTime>356</TotalTime>
  <Pages>269</Pages>
  <Words>127278</Words>
  <Characters>698757</Characters>
  <Application>Microsoft Office Word</Application>
  <DocSecurity>0</DocSecurity>
  <Lines>23291</Lines>
  <Paragraphs>16196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2019-20 Model Report</dc:subject>
  <dc:creator>Bhavisha Mistry (DTF)</dc:creator>
  <cp:keywords/>
  <dc:description/>
  <cp:lastModifiedBy>Leigh Anlezark</cp:lastModifiedBy>
  <cp:revision>24</cp:revision>
  <cp:lastPrinted>2020-06-24T03:38:00Z</cp:lastPrinted>
  <dcterms:created xsi:type="dcterms:W3CDTF">2020-06-10T04:17:00Z</dcterms:created>
  <dcterms:modified xsi:type="dcterms:W3CDTF">2020-08-20T01:24:00Z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iteId">
    <vt:lpwstr>722ea0be-3e1c-4b11-ad6f-9401d6856e24</vt:lpwstr>
  </property>
  <property fmtid="{D5CDD505-2E9C-101B-9397-08002B2CF9AE}" pid="4" name="MSIP_Label_bb4ee517-5ca4-4fff-98d2-ed4f906edd6d_Owner">
    <vt:lpwstr>leigh.anlezark@dtf.vic.gov.au</vt:lpwstr>
  </property>
  <property fmtid="{D5CDD505-2E9C-101B-9397-08002B2CF9AE}" pid="5" name="MSIP_Label_bb4ee517-5ca4-4fff-98d2-ed4f906edd6d_SetDate">
    <vt:lpwstr>2020-06-03T00:36:21.0966968Z</vt:lpwstr>
  </property>
  <property fmtid="{D5CDD505-2E9C-101B-9397-08002B2CF9AE}" pid="6" name="MSIP_Label_bb4ee517-5ca4-4fff-98d2-ed4f906edd6d_Name">
    <vt:lpwstr>DoNotMark</vt:lpwstr>
  </property>
  <property fmtid="{D5CDD505-2E9C-101B-9397-08002B2CF9AE}" pid="7" name="MSIP_Label_bb4ee517-5ca4-4fff-98d2-ed4f906edd6d_Application">
    <vt:lpwstr>Microsoft Azure Information Protection</vt:lpwstr>
  </property>
  <property fmtid="{D5CDD505-2E9C-101B-9397-08002B2CF9AE}" pid="8" name="MSIP_Label_bb4ee517-5ca4-4fff-98d2-ed4f906edd6d_Extended_MSFT_Method">
    <vt:lpwstr>Manual</vt:lpwstr>
  </property>
  <property fmtid="{D5CDD505-2E9C-101B-9397-08002B2CF9AE}" pid="9" name="Sensitivity">
    <vt:lpwstr>DoNotMark</vt:lpwstr>
  </property>
</Properties>
</file>